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page" w:horzAnchor="margin" w:tblpY="581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00" w:firstRow="0" w:lastRow="0" w:firstColumn="0" w:lastColumn="0" w:noHBand="1" w:noVBand="1"/>
      </w:tblPr>
      <w:tblGrid>
        <w:gridCol w:w="9498"/>
      </w:tblGrid>
      <w:tr w:rsidR="008236BF" w:rsidRPr="00672079" w:rsidTr="008236BF">
        <w:trPr>
          <w:cantSplit/>
          <w:trHeight w:hRule="exact" w:val="2559"/>
        </w:trPr>
        <w:tc>
          <w:tcPr>
            <w:tcW w:w="9498" w:type="dxa"/>
          </w:tcPr>
          <w:p w:rsidR="008236BF" w:rsidRPr="00462830" w:rsidRDefault="008236BF" w:rsidP="003C7054">
            <w:pPr>
              <w:jc w:val="center"/>
              <w:rPr>
                <w:rFonts w:ascii="Garamond" w:eastAsia="Times New Roman" w:hAnsi="Garamond" w:cs="Times New Roman"/>
                <w:sz w:val="44"/>
                <w:szCs w:val="44"/>
                <w:lang w:eastAsia="ru-RU"/>
              </w:rPr>
            </w:pPr>
            <w:r w:rsidRPr="00462830">
              <w:rPr>
                <w:rFonts w:ascii="Garamond" w:eastAsia="Times New Roman" w:hAnsi="Garamond" w:cs="Times New Roman"/>
                <w:noProof/>
                <w:sz w:val="44"/>
                <w:szCs w:val="44"/>
                <w:lang w:eastAsia="ru-RU"/>
              </w:rPr>
              <mc:AlternateContent>
                <mc:Choice Requires="wpc">
                  <w:drawing>
                    <wp:inline distT="0" distB="0" distL="0" distR="0" wp14:anchorId="3BC51FC0" wp14:editId="145FCC30">
                      <wp:extent cx="787400" cy="800100"/>
                      <wp:effectExtent l="0" t="0" r="12700" b="19050"/>
                      <wp:docPr id="4873" name="Полотно 487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g:wgp>
                              <wpg:cNvPr id="2515" name="Group 20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20040" y="7620"/>
                                  <a:ext cx="356870" cy="784860"/>
                                  <a:chOff x="6165" y="426"/>
                                  <a:chExt cx="562" cy="1236"/>
                                </a:xfrm>
                              </wpg:grpSpPr>
                              <wps:wsp>
                                <wps:cNvPr id="2516" name="Freeform 2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65" y="1434"/>
                                    <a:ext cx="43" cy="38"/>
                                  </a:xfrm>
                                  <a:custGeom>
                                    <a:avLst/>
                                    <a:gdLst>
                                      <a:gd name="T0" fmla="*/ 33 w 43"/>
                                      <a:gd name="T1" fmla="*/ 3 h 38"/>
                                      <a:gd name="T2" fmla="*/ 25 w 43"/>
                                      <a:gd name="T3" fmla="*/ 0 h 38"/>
                                      <a:gd name="T4" fmla="*/ 20 w 43"/>
                                      <a:gd name="T5" fmla="*/ 0 h 38"/>
                                      <a:gd name="T6" fmla="*/ 15 w 43"/>
                                      <a:gd name="T7" fmla="*/ 0 h 38"/>
                                      <a:gd name="T8" fmla="*/ 13 w 43"/>
                                      <a:gd name="T9" fmla="*/ 3 h 38"/>
                                      <a:gd name="T10" fmla="*/ 5 w 43"/>
                                      <a:gd name="T11" fmla="*/ 13 h 38"/>
                                      <a:gd name="T12" fmla="*/ 0 w 43"/>
                                      <a:gd name="T13" fmla="*/ 30 h 38"/>
                                      <a:gd name="T14" fmla="*/ 20 w 43"/>
                                      <a:gd name="T15" fmla="*/ 35 h 38"/>
                                      <a:gd name="T16" fmla="*/ 43 w 43"/>
                                      <a:gd name="T17" fmla="*/ 38 h 38"/>
                                      <a:gd name="T18" fmla="*/ 38 w 43"/>
                                      <a:gd name="T19" fmla="*/ 20 h 38"/>
                                      <a:gd name="T20" fmla="*/ 33 w 43"/>
                                      <a:gd name="T21" fmla="*/ 3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43" h="38">
                                        <a:moveTo>
                                          <a:pt x="33" y="3"/>
                                        </a:moveTo>
                                        <a:lnTo>
                                          <a:pt x="25" y="0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13" y="3"/>
                                        </a:lnTo>
                                        <a:lnTo>
                                          <a:pt x="5" y="13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43" y="38"/>
                                        </a:lnTo>
                                        <a:lnTo>
                                          <a:pt x="38" y="20"/>
                                        </a:lnTo>
                                        <a:lnTo>
                                          <a:pt x="33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7257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17" name="Freeform 2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65" y="1434"/>
                                    <a:ext cx="43" cy="38"/>
                                  </a:xfrm>
                                  <a:custGeom>
                                    <a:avLst/>
                                    <a:gdLst>
                                      <a:gd name="T0" fmla="*/ 33 w 43"/>
                                      <a:gd name="T1" fmla="*/ 3 h 38"/>
                                      <a:gd name="T2" fmla="*/ 25 w 43"/>
                                      <a:gd name="T3" fmla="*/ 0 h 38"/>
                                      <a:gd name="T4" fmla="*/ 20 w 43"/>
                                      <a:gd name="T5" fmla="*/ 0 h 38"/>
                                      <a:gd name="T6" fmla="*/ 15 w 43"/>
                                      <a:gd name="T7" fmla="*/ 0 h 38"/>
                                      <a:gd name="T8" fmla="*/ 13 w 43"/>
                                      <a:gd name="T9" fmla="*/ 3 h 38"/>
                                      <a:gd name="T10" fmla="*/ 5 w 43"/>
                                      <a:gd name="T11" fmla="*/ 13 h 38"/>
                                      <a:gd name="T12" fmla="*/ 0 w 43"/>
                                      <a:gd name="T13" fmla="*/ 30 h 38"/>
                                      <a:gd name="T14" fmla="*/ 20 w 43"/>
                                      <a:gd name="T15" fmla="*/ 35 h 38"/>
                                      <a:gd name="T16" fmla="*/ 43 w 43"/>
                                      <a:gd name="T17" fmla="*/ 38 h 38"/>
                                      <a:gd name="T18" fmla="*/ 38 w 43"/>
                                      <a:gd name="T19" fmla="*/ 20 h 38"/>
                                      <a:gd name="T20" fmla="*/ 33 w 43"/>
                                      <a:gd name="T21" fmla="*/ 3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43" h="38">
                                        <a:moveTo>
                                          <a:pt x="33" y="3"/>
                                        </a:moveTo>
                                        <a:lnTo>
                                          <a:pt x="25" y="0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13" y="3"/>
                                        </a:lnTo>
                                        <a:lnTo>
                                          <a:pt x="5" y="13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43" y="38"/>
                                        </a:lnTo>
                                        <a:lnTo>
                                          <a:pt x="38" y="20"/>
                                        </a:lnTo>
                                        <a:lnTo>
                                          <a:pt x="33" y="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18" name="Freeform 2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44" y="1432"/>
                                    <a:ext cx="43" cy="40"/>
                                  </a:xfrm>
                                  <a:custGeom>
                                    <a:avLst/>
                                    <a:gdLst>
                                      <a:gd name="T0" fmla="*/ 13 w 43"/>
                                      <a:gd name="T1" fmla="*/ 5 h 40"/>
                                      <a:gd name="T2" fmla="*/ 18 w 43"/>
                                      <a:gd name="T3" fmla="*/ 2 h 40"/>
                                      <a:gd name="T4" fmla="*/ 23 w 43"/>
                                      <a:gd name="T5" fmla="*/ 0 h 40"/>
                                      <a:gd name="T6" fmla="*/ 28 w 43"/>
                                      <a:gd name="T7" fmla="*/ 2 h 40"/>
                                      <a:gd name="T8" fmla="*/ 33 w 43"/>
                                      <a:gd name="T9" fmla="*/ 5 h 40"/>
                                      <a:gd name="T10" fmla="*/ 38 w 43"/>
                                      <a:gd name="T11" fmla="*/ 15 h 40"/>
                                      <a:gd name="T12" fmla="*/ 43 w 43"/>
                                      <a:gd name="T13" fmla="*/ 32 h 40"/>
                                      <a:gd name="T14" fmla="*/ 23 w 43"/>
                                      <a:gd name="T15" fmla="*/ 37 h 40"/>
                                      <a:gd name="T16" fmla="*/ 0 w 43"/>
                                      <a:gd name="T17" fmla="*/ 40 h 40"/>
                                      <a:gd name="T18" fmla="*/ 5 w 43"/>
                                      <a:gd name="T19" fmla="*/ 22 h 40"/>
                                      <a:gd name="T20" fmla="*/ 13 w 43"/>
                                      <a:gd name="T21" fmla="*/ 5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43" h="40">
                                        <a:moveTo>
                                          <a:pt x="13" y="5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28" y="2"/>
                                        </a:lnTo>
                                        <a:lnTo>
                                          <a:pt x="33" y="5"/>
                                        </a:lnTo>
                                        <a:lnTo>
                                          <a:pt x="38" y="15"/>
                                        </a:lnTo>
                                        <a:lnTo>
                                          <a:pt x="43" y="32"/>
                                        </a:lnTo>
                                        <a:lnTo>
                                          <a:pt x="23" y="37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13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7257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19" name="Freeform 2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44" y="1432"/>
                                    <a:ext cx="43" cy="40"/>
                                  </a:xfrm>
                                  <a:custGeom>
                                    <a:avLst/>
                                    <a:gdLst>
                                      <a:gd name="T0" fmla="*/ 13 w 43"/>
                                      <a:gd name="T1" fmla="*/ 5 h 40"/>
                                      <a:gd name="T2" fmla="*/ 18 w 43"/>
                                      <a:gd name="T3" fmla="*/ 2 h 40"/>
                                      <a:gd name="T4" fmla="*/ 23 w 43"/>
                                      <a:gd name="T5" fmla="*/ 0 h 40"/>
                                      <a:gd name="T6" fmla="*/ 28 w 43"/>
                                      <a:gd name="T7" fmla="*/ 2 h 40"/>
                                      <a:gd name="T8" fmla="*/ 33 w 43"/>
                                      <a:gd name="T9" fmla="*/ 5 h 40"/>
                                      <a:gd name="T10" fmla="*/ 38 w 43"/>
                                      <a:gd name="T11" fmla="*/ 15 h 40"/>
                                      <a:gd name="T12" fmla="*/ 43 w 43"/>
                                      <a:gd name="T13" fmla="*/ 32 h 40"/>
                                      <a:gd name="T14" fmla="*/ 23 w 43"/>
                                      <a:gd name="T15" fmla="*/ 37 h 40"/>
                                      <a:gd name="T16" fmla="*/ 0 w 43"/>
                                      <a:gd name="T17" fmla="*/ 40 h 40"/>
                                      <a:gd name="T18" fmla="*/ 5 w 43"/>
                                      <a:gd name="T19" fmla="*/ 22 h 40"/>
                                      <a:gd name="T20" fmla="*/ 13 w 43"/>
                                      <a:gd name="T21" fmla="*/ 5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43" h="40">
                                        <a:moveTo>
                                          <a:pt x="13" y="5"/>
                                        </a:moveTo>
                                        <a:lnTo>
                                          <a:pt x="18" y="2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28" y="2"/>
                                        </a:lnTo>
                                        <a:lnTo>
                                          <a:pt x="33" y="5"/>
                                        </a:lnTo>
                                        <a:lnTo>
                                          <a:pt x="38" y="15"/>
                                        </a:lnTo>
                                        <a:lnTo>
                                          <a:pt x="43" y="32"/>
                                        </a:lnTo>
                                        <a:lnTo>
                                          <a:pt x="23" y="37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13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20" name="Freeform 2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83" y="1355"/>
                                    <a:ext cx="99" cy="84"/>
                                  </a:xfrm>
                                  <a:custGeom>
                                    <a:avLst/>
                                    <a:gdLst>
                                      <a:gd name="T0" fmla="*/ 50 w 99"/>
                                      <a:gd name="T1" fmla="*/ 50 h 84"/>
                                      <a:gd name="T2" fmla="*/ 99 w 99"/>
                                      <a:gd name="T3" fmla="*/ 0 h 84"/>
                                      <a:gd name="T4" fmla="*/ 50 w 99"/>
                                      <a:gd name="T5" fmla="*/ 50 h 84"/>
                                      <a:gd name="T6" fmla="*/ 50 w 99"/>
                                      <a:gd name="T7" fmla="*/ 50 h 84"/>
                                      <a:gd name="T8" fmla="*/ 50 w 99"/>
                                      <a:gd name="T9" fmla="*/ 50 h 84"/>
                                      <a:gd name="T10" fmla="*/ 35 w 99"/>
                                      <a:gd name="T11" fmla="*/ 52 h 84"/>
                                      <a:gd name="T12" fmla="*/ 20 w 99"/>
                                      <a:gd name="T13" fmla="*/ 60 h 84"/>
                                      <a:gd name="T14" fmla="*/ 7 w 99"/>
                                      <a:gd name="T15" fmla="*/ 69 h 84"/>
                                      <a:gd name="T16" fmla="*/ 0 w 99"/>
                                      <a:gd name="T17" fmla="*/ 84 h 84"/>
                                      <a:gd name="T18" fmla="*/ 7 w 99"/>
                                      <a:gd name="T19" fmla="*/ 84 h 84"/>
                                      <a:gd name="T20" fmla="*/ 15 w 99"/>
                                      <a:gd name="T21" fmla="*/ 84 h 84"/>
                                      <a:gd name="T22" fmla="*/ 22 w 99"/>
                                      <a:gd name="T23" fmla="*/ 82 h 84"/>
                                      <a:gd name="T24" fmla="*/ 30 w 99"/>
                                      <a:gd name="T25" fmla="*/ 77 h 84"/>
                                      <a:gd name="T26" fmla="*/ 37 w 99"/>
                                      <a:gd name="T27" fmla="*/ 72 h 84"/>
                                      <a:gd name="T28" fmla="*/ 42 w 99"/>
                                      <a:gd name="T29" fmla="*/ 65 h 84"/>
                                      <a:gd name="T30" fmla="*/ 47 w 99"/>
                                      <a:gd name="T31" fmla="*/ 57 h 84"/>
                                      <a:gd name="T32" fmla="*/ 50 w 99"/>
                                      <a:gd name="T33" fmla="*/ 50 h 8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84">
                                        <a:moveTo>
                                          <a:pt x="50" y="50"/>
                                        </a:moveTo>
                                        <a:lnTo>
                                          <a:pt x="99" y="0"/>
                                        </a:lnTo>
                                        <a:lnTo>
                                          <a:pt x="50" y="50"/>
                                        </a:lnTo>
                                        <a:lnTo>
                                          <a:pt x="50" y="50"/>
                                        </a:lnTo>
                                        <a:lnTo>
                                          <a:pt x="50" y="50"/>
                                        </a:lnTo>
                                        <a:lnTo>
                                          <a:pt x="35" y="52"/>
                                        </a:lnTo>
                                        <a:lnTo>
                                          <a:pt x="20" y="60"/>
                                        </a:lnTo>
                                        <a:lnTo>
                                          <a:pt x="7" y="69"/>
                                        </a:lnTo>
                                        <a:lnTo>
                                          <a:pt x="0" y="84"/>
                                        </a:lnTo>
                                        <a:lnTo>
                                          <a:pt x="7" y="84"/>
                                        </a:lnTo>
                                        <a:lnTo>
                                          <a:pt x="15" y="84"/>
                                        </a:lnTo>
                                        <a:lnTo>
                                          <a:pt x="22" y="82"/>
                                        </a:lnTo>
                                        <a:lnTo>
                                          <a:pt x="30" y="77"/>
                                        </a:lnTo>
                                        <a:lnTo>
                                          <a:pt x="37" y="72"/>
                                        </a:lnTo>
                                        <a:lnTo>
                                          <a:pt x="42" y="65"/>
                                        </a:lnTo>
                                        <a:lnTo>
                                          <a:pt x="47" y="57"/>
                                        </a:lnTo>
                                        <a:lnTo>
                                          <a:pt x="5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21" name="Freeform 2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83" y="1355"/>
                                    <a:ext cx="99" cy="84"/>
                                  </a:xfrm>
                                  <a:custGeom>
                                    <a:avLst/>
                                    <a:gdLst>
                                      <a:gd name="T0" fmla="*/ 50 w 99"/>
                                      <a:gd name="T1" fmla="*/ 50 h 84"/>
                                      <a:gd name="T2" fmla="*/ 99 w 99"/>
                                      <a:gd name="T3" fmla="*/ 0 h 84"/>
                                      <a:gd name="T4" fmla="*/ 50 w 99"/>
                                      <a:gd name="T5" fmla="*/ 50 h 84"/>
                                      <a:gd name="T6" fmla="*/ 50 w 99"/>
                                      <a:gd name="T7" fmla="*/ 50 h 84"/>
                                      <a:gd name="T8" fmla="*/ 50 w 99"/>
                                      <a:gd name="T9" fmla="*/ 50 h 84"/>
                                      <a:gd name="T10" fmla="*/ 35 w 99"/>
                                      <a:gd name="T11" fmla="*/ 52 h 84"/>
                                      <a:gd name="T12" fmla="*/ 20 w 99"/>
                                      <a:gd name="T13" fmla="*/ 60 h 84"/>
                                      <a:gd name="T14" fmla="*/ 7 w 99"/>
                                      <a:gd name="T15" fmla="*/ 69 h 84"/>
                                      <a:gd name="T16" fmla="*/ 0 w 99"/>
                                      <a:gd name="T17" fmla="*/ 84 h 84"/>
                                      <a:gd name="T18" fmla="*/ 7 w 99"/>
                                      <a:gd name="T19" fmla="*/ 84 h 84"/>
                                      <a:gd name="T20" fmla="*/ 15 w 99"/>
                                      <a:gd name="T21" fmla="*/ 84 h 84"/>
                                      <a:gd name="T22" fmla="*/ 22 w 99"/>
                                      <a:gd name="T23" fmla="*/ 82 h 84"/>
                                      <a:gd name="T24" fmla="*/ 30 w 99"/>
                                      <a:gd name="T25" fmla="*/ 77 h 84"/>
                                      <a:gd name="T26" fmla="*/ 37 w 99"/>
                                      <a:gd name="T27" fmla="*/ 72 h 84"/>
                                      <a:gd name="T28" fmla="*/ 42 w 99"/>
                                      <a:gd name="T29" fmla="*/ 65 h 84"/>
                                      <a:gd name="T30" fmla="*/ 47 w 99"/>
                                      <a:gd name="T31" fmla="*/ 57 h 84"/>
                                      <a:gd name="T32" fmla="*/ 50 w 99"/>
                                      <a:gd name="T33" fmla="*/ 50 h 8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84">
                                        <a:moveTo>
                                          <a:pt x="50" y="50"/>
                                        </a:moveTo>
                                        <a:lnTo>
                                          <a:pt x="99" y="0"/>
                                        </a:lnTo>
                                        <a:lnTo>
                                          <a:pt x="50" y="50"/>
                                        </a:lnTo>
                                        <a:lnTo>
                                          <a:pt x="50" y="50"/>
                                        </a:lnTo>
                                        <a:lnTo>
                                          <a:pt x="50" y="50"/>
                                        </a:lnTo>
                                        <a:lnTo>
                                          <a:pt x="35" y="52"/>
                                        </a:lnTo>
                                        <a:lnTo>
                                          <a:pt x="20" y="60"/>
                                        </a:lnTo>
                                        <a:lnTo>
                                          <a:pt x="7" y="69"/>
                                        </a:lnTo>
                                        <a:lnTo>
                                          <a:pt x="0" y="84"/>
                                        </a:lnTo>
                                        <a:lnTo>
                                          <a:pt x="7" y="84"/>
                                        </a:lnTo>
                                        <a:lnTo>
                                          <a:pt x="15" y="84"/>
                                        </a:lnTo>
                                        <a:lnTo>
                                          <a:pt x="22" y="82"/>
                                        </a:lnTo>
                                        <a:lnTo>
                                          <a:pt x="30" y="77"/>
                                        </a:lnTo>
                                        <a:lnTo>
                                          <a:pt x="37" y="72"/>
                                        </a:lnTo>
                                        <a:lnTo>
                                          <a:pt x="42" y="65"/>
                                        </a:lnTo>
                                        <a:lnTo>
                                          <a:pt x="47" y="57"/>
                                        </a:lnTo>
                                        <a:lnTo>
                                          <a:pt x="50" y="5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22" name="Freeform 2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82" y="1477"/>
                                    <a:ext cx="286" cy="185"/>
                                  </a:xfrm>
                                  <a:custGeom>
                                    <a:avLst/>
                                    <a:gdLst>
                                      <a:gd name="T0" fmla="*/ 154 w 286"/>
                                      <a:gd name="T1" fmla="*/ 185 h 185"/>
                                      <a:gd name="T2" fmla="*/ 164 w 286"/>
                                      <a:gd name="T3" fmla="*/ 180 h 185"/>
                                      <a:gd name="T4" fmla="*/ 174 w 286"/>
                                      <a:gd name="T5" fmla="*/ 175 h 185"/>
                                      <a:gd name="T6" fmla="*/ 154 w 286"/>
                                      <a:gd name="T7" fmla="*/ 145 h 185"/>
                                      <a:gd name="T8" fmla="*/ 129 w 286"/>
                                      <a:gd name="T9" fmla="*/ 115 h 185"/>
                                      <a:gd name="T10" fmla="*/ 154 w 286"/>
                                      <a:gd name="T11" fmla="*/ 145 h 185"/>
                                      <a:gd name="T12" fmla="*/ 179 w 286"/>
                                      <a:gd name="T13" fmla="*/ 172 h 185"/>
                                      <a:gd name="T14" fmla="*/ 189 w 286"/>
                                      <a:gd name="T15" fmla="*/ 167 h 185"/>
                                      <a:gd name="T16" fmla="*/ 199 w 286"/>
                                      <a:gd name="T17" fmla="*/ 165 h 185"/>
                                      <a:gd name="T18" fmla="*/ 177 w 286"/>
                                      <a:gd name="T19" fmla="*/ 140 h 185"/>
                                      <a:gd name="T20" fmla="*/ 157 w 286"/>
                                      <a:gd name="T21" fmla="*/ 115 h 185"/>
                                      <a:gd name="T22" fmla="*/ 179 w 286"/>
                                      <a:gd name="T23" fmla="*/ 140 h 185"/>
                                      <a:gd name="T24" fmla="*/ 202 w 286"/>
                                      <a:gd name="T25" fmla="*/ 162 h 185"/>
                                      <a:gd name="T26" fmla="*/ 211 w 286"/>
                                      <a:gd name="T27" fmla="*/ 155 h 185"/>
                                      <a:gd name="T28" fmla="*/ 221 w 286"/>
                                      <a:gd name="T29" fmla="*/ 150 h 185"/>
                                      <a:gd name="T30" fmla="*/ 202 w 286"/>
                                      <a:gd name="T31" fmla="*/ 132 h 185"/>
                                      <a:gd name="T32" fmla="*/ 182 w 286"/>
                                      <a:gd name="T33" fmla="*/ 112 h 185"/>
                                      <a:gd name="T34" fmla="*/ 204 w 286"/>
                                      <a:gd name="T35" fmla="*/ 130 h 185"/>
                                      <a:gd name="T36" fmla="*/ 224 w 286"/>
                                      <a:gd name="T37" fmla="*/ 147 h 185"/>
                                      <a:gd name="T38" fmla="*/ 234 w 286"/>
                                      <a:gd name="T39" fmla="*/ 142 h 185"/>
                                      <a:gd name="T40" fmla="*/ 244 w 286"/>
                                      <a:gd name="T41" fmla="*/ 140 h 185"/>
                                      <a:gd name="T42" fmla="*/ 224 w 286"/>
                                      <a:gd name="T43" fmla="*/ 122 h 185"/>
                                      <a:gd name="T44" fmla="*/ 206 w 286"/>
                                      <a:gd name="T45" fmla="*/ 107 h 185"/>
                                      <a:gd name="T46" fmla="*/ 226 w 286"/>
                                      <a:gd name="T47" fmla="*/ 122 h 185"/>
                                      <a:gd name="T48" fmla="*/ 249 w 286"/>
                                      <a:gd name="T49" fmla="*/ 135 h 185"/>
                                      <a:gd name="T50" fmla="*/ 256 w 286"/>
                                      <a:gd name="T51" fmla="*/ 132 h 185"/>
                                      <a:gd name="T52" fmla="*/ 266 w 286"/>
                                      <a:gd name="T53" fmla="*/ 127 h 185"/>
                                      <a:gd name="T54" fmla="*/ 249 w 286"/>
                                      <a:gd name="T55" fmla="*/ 117 h 185"/>
                                      <a:gd name="T56" fmla="*/ 234 w 286"/>
                                      <a:gd name="T57" fmla="*/ 107 h 185"/>
                                      <a:gd name="T58" fmla="*/ 251 w 286"/>
                                      <a:gd name="T59" fmla="*/ 117 h 185"/>
                                      <a:gd name="T60" fmla="*/ 269 w 286"/>
                                      <a:gd name="T61" fmla="*/ 125 h 185"/>
                                      <a:gd name="T62" fmla="*/ 279 w 286"/>
                                      <a:gd name="T63" fmla="*/ 122 h 185"/>
                                      <a:gd name="T64" fmla="*/ 286 w 286"/>
                                      <a:gd name="T65" fmla="*/ 120 h 185"/>
                                      <a:gd name="T66" fmla="*/ 234 w 286"/>
                                      <a:gd name="T67" fmla="*/ 90 h 185"/>
                                      <a:gd name="T68" fmla="*/ 182 w 286"/>
                                      <a:gd name="T69" fmla="*/ 60 h 185"/>
                                      <a:gd name="T70" fmla="*/ 129 w 286"/>
                                      <a:gd name="T71" fmla="*/ 30 h 185"/>
                                      <a:gd name="T72" fmla="*/ 77 w 286"/>
                                      <a:gd name="T73" fmla="*/ 0 h 185"/>
                                      <a:gd name="T74" fmla="*/ 60 w 286"/>
                                      <a:gd name="T75" fmla="*/ 7 h 185"/>
                                      <a:gd name="T76" fmla="*/ 40 w 286"/>
                                      <a:gd name="T77" fmla="*/ 17 h 185"/>
                                      <a:gd name="T78" fmla="*/ 20 w 286"/>
                                      <a:gd name="T79" fmla="*/ 25 h 185"/>
                                      <a:gd name="T80" fmla="*/ 0 w 286"/>
                                      <a:gd name="T81" fmla="*/ 32 h 185"/>
                                      <a:gd name="T82" fmla="*/ 45 w 286"/>
                                      <a:gd name="T83" fmla="*/ 65 h 185"/>
                                      <a:gd name="T84" fmla="*/ 87 w 286"/>
                                      <a:gd name="T85" fmla="*/ 97 h 185"/>
                                      <a:gd name="T86" fmla="*/ 107 w 286"/>
                                      <a:gd name="T87" fmla="*/ 117 h 185"/>
                                      <a:gd name="T88" fmla="*/ 124 w 286"/>
                                      <a:gd name="T89" fmla="*/ 137 h 185"/>
                                      <a:gd name="T90" fmla="*/ 139 w 286"/>
                                      <a:gd name="T91" fmla="*/ 160 h 185"/>
                                      <a:gd name="T92" fmla="*/ 154 w 286"/>
                                      <a:gd name="T93" fmla="*/ 185 h 18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</a:cxnLst>
                                    <a:rect l="0" t="0" r="r" b="b"/>
                                    <a:pathLst>
                                      <a:path w="286" h="185">
                                        <a:moveTo>
                                          <a:pt x="154" y="185"/>
                                        </a:moveTo>
                                        <a:lnTo>
                                          <a:pt x="164" y="180"/>
                                        </a:lnTo>
                                        <a:lnTo>
                                          <a:pt x="174" y="175"/>
                                        </a:lnTo>
                                        <a:lnTo>
                                          <a:pt x="154" y="145"/>
                                        </a:lnTo>
                                        <a:lnTo>
                                          <a:pt x="129" y="115"/>
                                        </a:lnTo>
                                        <a:lnTo>
                                          <a:pt x="154" y="145"/>
                                        </a:lnTo>
                                        <a:lnTo>
                                          <a:pt x="179" y="172"/>
                                        </a:lnTo>
                                        <a:lnTo>
                                          <a:pt x="189" y="167"/>
                                        </a:lnTo>
                                        <a:lnTo>
                                          <a:pt x="199" y="165"/>
                                        </a:lnTo>
                                        <a:lnTo>
                                          <a:pt x="177" y="140"/>
                                        </a:lnTo>
                                        <a:lnTo>
                                          <a:pt x="157" y="115"/>
                                        </a:lnTo>
                                        <a:lnTo>
                                          <a:pt x="179" y="140"/>
                                        </a:lnTo>
                                        <a:lnTo>
                                          <a:pt x="202" y="162"/>
                                        </a:lnTo>
                                        <a:lnTo>
                                          <a:pt x="211" y="155"/>
                                        </a:lnTo>
                                        <a:lnTo>
                                          <a:pt x="221" y="150"/>
                                        </a:lnTo>
                                        <a:lnTo>
                                          <a:pt x="202" y="132"/>
                                        </a:lnTo>
                                        <a:lnTo>
                                          <a:pt x="182" y="112"/>
                                        </a:lnTo>
                                        <a:lnTo>
                                          <a:pt x="204" y="130"/>
                                        </a:lnTo>
                                        <a:lnTo>
                                          <a:pt x="224" y="147"/>
                                        </a:lnTo>
                                        <a:lnTo>
                                          <a:pt x="234" y="142"/>
                                        </a:lnTo>
                                        <a:lnTo>
                                          <a:pt x="244" y="140"/>
                                        </a:lnTo>
                                        <a:lnTo>
                                          <a:pt x="224" y="122"/>
                                        </a:lnTo>
                                        <a:lnTo>
                                          <a:pt x="206" y="107"/>
                                        </a:lnTo>
                                        <a:lnTo>
                                          <a:pt x="226" y="122"/>
                                        </a:lnTo>
                                        <a:lnTo>
                                          <a:pt x="249" y="135"/>
                                        </a:lnTo>
                                        <a:lnTo>
                                          <a:pt x="256" y="132"/>
                                        </a:lnTo>
                                        <a:lnTo>
                                          <a:pt x="266" y="127"/>
                                        </a:lnTo>
                                        <a:lnTo>
                                          <a:pt x="249" y="117"/>
                                        </a:lnTo>
                                        <a:lnTo>
                                          <a:pt x="234" y="107"/>
                                        </a:lnTo>
                                        <a:lnTo>
                                          <a:pt x="251" y="117"/>
                                        </a:lnTo>
                                        <a:lnTo>
                                          <a:pt x="269" y="125"/>
                                        </a:lnTo>
                                        <a:lnTo>
                                          <a:pt x="279" y="122"/>
                                        </a:lnTo>
                                        <a:lnTo>
                                          <a:pt x="286" y="120"/>
                                        </a:lnTo>
                                        <a:lnTo>
                                          <a:pt x="234" y="90"/>
                                        </a:lnTo>
                                        <a:lnTo>
                                          <a:pt x="182" y="60"/>
                                        </a:lnTo>
                                        <a:lnTo>
                                          <a:pt x="129" y="30"/>
                                        </a:lnTo>
                                        <a:lnTo>
                                          <a:pt x="77" y="0"/>
                                        </a:lnTo>
                                        <a:lnTo>
                                          <a:pt x="60" y="7"/>
                                        </a:lnTo>
                                        <a:lnTo>
                                          <a:pt x="40" y="17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45" y="65"/>
                                        </a:lnTo>
                                        <a:lnTo>
                                          <a:pt x="87" y="97"/>
                                        </a:lnTo>
                                        <a:lnTo>
                                          <a:pt x="107" y="117"/>
                                        </a:lnTo>
                                        <a:lnTo>
                                          <a:pt x="124" y="137"/>
                                        </a:lnTo>
                                        <a:lnTo>
                                          <a:pt x="139" y="160"/>
                                        </a:lnTo>
                                        <a:lnTo>
                                          <a:pt x="154" y="1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23" name="Freeform 2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82" y="1477"/>
                                    <a:ext cx="286" cy="185"/>
                                  </a:xfrm>
                                  <a:custGeom>
                                    <a:avLst/>
                                    <a:gdLst>
                                      <a:gd name="T0" fmla="*/ 154 w 286"/>
                                      <a:gd name="T1" fmla="*/ 185 h 185"/>
                                      <a:gd name="T2" fmla="*/ 164 w 286"/>
                                      <a:gd name="T3" fmla="*/ 180 h 185"/>
                                      <a:gd name="T4" fmla="*/ 174 w 286"/>
                                      <a:gd name="T5" fmla="*/ 175 h 185"/>
                                      <a:gd name="T6" fmla="*/ 154 w 286"/>
                                      <a:gd name="T7" fmla="*/ 145 h 185"/>
                                      <a:gd name="T8" fmla="*/ 129 w 286"/>
                                      <a:gd name="T9" fmla="*/ 115 h 185"/>
                                      <a:gd name="T10" fmla="*/ 154 w 286"/>
                                      <a:gd name="T11" fmla="*/ 145 h 185"/>
                                      <a:gd name="T12" fmla="*/ 179 w 286"/>
                                      <a:gd name="T13" fmla="*/ 172 h 185"/>
                                      <a:gd name="T14" fmla="*/ 189 w 286"/>
                                      <a:gd name="T15" fmla="*/ 167 h 185"/>
                                      <a:gd name="T16" fmla="*/ 199 w 286"/>
                                      <a:gd name="T17" fmla="*/ 165 h 185"/>
                                      <a:gd name="T18" fmla="*/ 177 w 286"/>
                                      <a:gd name="T19" fmla="*/ 140 h 185"/>
                                      <a:gd name="T20" fmla="*/ 157 w 286"/>
                                      <a:gd name="T21" fmla="*/ 115 h 185"/>
                                      <a:gd name="T22" fmla="*/ 179 w 286"/>
                                      <a:gd name="T23" fmla="*/ 140 h 185"/>
                                      <a:gd name="T24" fmla="*/ 202 w 286"/>
                                      <a:gd name="T25" fmla="*/ 162 h 185"/>
                                      <a:gd name="T26" fmla="*/ 211 w 286"/>
                                      <a:gd name="T27" fmla="*/ 155 h 185"/>
                                      <a:gd name="T28" fmla="*/ 221 w 286"/>
                                      <a:gd name="T29" fmla="*/ 150 h 185"/>
                                      <a:gd name="T30" fmla="*/ 202 w 286"/>
                                      <a:gd name="T31" fmla="*/ 132 h 185"/>
                                      <a:gd name="T32" fmla="*/ 182 w 286"/>
                                      <a:gd name="T33" fmla="*/ 112 h 185"/>
                                      <a:gd name="T34" fmla="*/ 204 w 286"/>
                                      <a:gd name="T35" fmla="*/ 130 h 185"/>
                                      <a:gd name="T36" fmla="*/ 224 w 286"/>
                                      <a:gd name="T37" fmla="*/ 147 h 185"/>
                                      <a:gd name="T38" fmla="*/ 234 w 286"/>
                                      <a:gd name="T39" fmla="*/ 142 h 185"/>
                                      <a:gd name="T40" fmla="*/ 244 w 286"/>
                                      <a:gd name="T41" fmla="*/ 140 h 185"/>
                                      <a:gd name="T42" fmla="*/ 224 w 286"/>
                                      <a:gd name="T43" fmla="*/ 122 h 185"/>
                                      <a:gd name="T44" fmla="*/ 206 w 286"/>
                                      <a:gd name="T45" fmla="*/ 107 h 185"/>
                                      <a:gd name="T46" fmla="*/ 226 w 286"/>
                                      <a:gd name="T47" fmla="*/ 122 h 185"/>
                                      <a:gd name="T48" fmla="*/ 249 w 286"/>
                                      <a:gd name="T49" fmla="*/ 135 h 185"/>
                                      <a:gd name="T50" fmla="*/ 256 w 286"/>
                                      <a:gd name="T51" fmla="*/ 132 h 185"/>
                                      <a:gd name="T52" fmla="*/ 266 w 286"/>
                                      <a:gd name="T53" fmla="*/ 127 h 185"/>
                                      <a:gd name="T54" fmla="*/ 249 w 286"/>
                                      <a:gd name="T55" fmla="*/ 117 h 185"/>
                                      <a:gd name="T56" fmla="*/ 234 w 286"/>
                                      <a:gd name="T57" fmla="*/ 107 h 185"/>
                                      <a:gd name="T58" fmla="*/ 251 w 286"/>
                                      <a:gd name="T59" fmla="*/ 117 h 185"/>
                                      <a:gd name="T60" fmla="*/ 269 w 286"/>
                                      <a:gd name="T61" fmla="*/ 125 h 185"/>
                                      <a:gd name="T62" fmla="*/ 279 w 286"/>
                                      <a:gd name="T63" fmla="*/ 122 h 185"/>
                                      <a:gd name="T64" fmla="*/ 286 w 286"/>
                                      <a:gd name="T65" fmla="*/ 120 h 185"/>
                                      <a:gd name="T66" fmla="*/ 234 w 286"/>
                                      <a:gd name="T67" fmla="*/ 90 h 185"/>
                                      <a:gd name="T68" fmla="*/ 182 w 286"/>
                                      <a:gd name="T69" fmla="*/ 60 h 185"/>
                                      <a:gd name="T70" fmla="*/ 129 w 286"/>
                                      <a:gd name="T71" fmla="*/ 30 h 185"/>
                                      <a:gd name="T72" fmla="*/ 77 w 286"/>
                                      <a:gd name="T73" fmla="*/ 0 h 185"/>
                                      <a:gd name="T74" fmla="*/ 60 w 286"/>
                                      <a:gd name="T75" fmla="*/ 7 h 185"/>
                                      <a:gd name="T76" fmla="*/ 40 w 286"/>
                                      <a:gd name="T77" fmla="*/ 17 h 185"/>
                                      <a:gd name="T78" fmla="*/ 20 w 286"/>
                                      <a:gd name="T79" fmla="*/ 25 h 185"/>
                                      <a:gd name="T80" fmla="*/ 0 w 286"/>
                                      <a:gd name="T81" fmla="*/ 32 h 185"/>
                                      <a:gd name="T82" fmla="*/ 45 w 286"/>
                                      <a:gd name="T83" fmla="*/ 65 h 185"/>
                                      <a:gd name="T84" fmla="*/ 87 w 286"/>
                                      <a:gd name="T85" fmla="*/ 97 h 185"/>
                                      <a:gd name="T86" fmla="*/ 107 w 286"/>
                                      <a:gd name="T87" fmla="*/ 117 h 185"/>
                                      <a:gd name="T88" fmla="*/ 124 w 286"/>
                                      <a:gd name="T89" fmla="*/ 137 h 185"/>
                                      <a:gd name="T90" fmla="*/ 139 w 286"/>
                                      <a:gd name="T91" fmla="*/ 160 h 185"/>
                                      <a:gd name="T92" fmla="*/ 154 w 286"/>
                                      <a:gd name="T93" fmla="*/ 185 h 18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</a:cxnLst>
                                    <a:rect l="0" t="0" r="r" b="b"/>
                                    <a:pathLst>
                                      <a:path w="286" h="185">
                                        <a:moveTo>
                                          <a:pt x="154" y="185"/>
                                        </a:moveTo>
                                        <a:lnTo>
                                          <a:pt x="164" y="180"/>
                                        </a:lnTo>
                                        <a:lnTo>
                                          <a:pt x="174" y="175"/>
                                        </a:lnTo>
                                        <a:lnTo>
                                          <a:pt x="154" y="145"/>
                                        </a:lnTo>
                                        <a:lnTo>
                                          <a:pt x="129" y="115"/>
                                        </a:lnTo>
                                        <a:lnTo>
                                          <a:pt x="154" y="145"/>
                                        </a:lnTo>
                                        <a:lnTo>
                                          <a:pt x="179" y="172"/>
                                        </a:lnTo>
                                        <a:lnTo>
                                          <a:pt x="189" y="167"/>
                                        </a:lnTo>
                                        <a:lnTo>
                                          <a:pt x="199" y="165"/>
                                        </a:lnTo>
                                        <a:lnTo>
                                          <a:pt x="177" y="140"/>
                                        </a:lnTo>
                                        <a:lnTo>
                                          <a:pt x="157" y="115"/>
                                        </a:lnTo>
                                        <a:lnTo>
                                          <a:pt x="179" y="140"/>
                                        </a:lnTo>
                                        <a:lnTo>
                                          <a:pt x="202" y="162"/>
                                        </a:lnTo>
                                        <a:lnTo>
                                          <a:pt x="211" y="155"/>
                                        </a:lnTo>
                                        <a:lnTo>
                                          <a:pt x="221" y="150"/>
                                        </a:lnTo>
                                        <a:lnTo>
                                          <a:pt x="202" y="132"/>
                                        </a:lnTo>
                                        <a:lnTo>
                                          <a:pt x="182" y="112"/>
                                        </a:lnTo>
                                        <a:lnTo>
                                          <a:pt x="204" y="130"/>
                                        </a:lnTo>
                                        <a:lnTo>
                                          <a:pt x="224" y="147"/>
                                        </a:lnTo>
                                        <a:lnTo>
                                          <a:pt x="234" y="142"/>
                                        </a:lnTo>
                                        <a:lnTo>
                                          <a:pt x="244" y="140"/>
                                        </a:lnTo>
                                        <a:lnTo>
                                          <a:pt x="224" y="122"/>
                                        </a:lnTo>
                                        <a:lnTo>
                                          <a:pt x="206" y="107"/>
                                        </a:lnTo>
                                        <a:lnTo>
                                          <a:pt x="226" y="122"/>
                                        </a:lnTo>
                                        <a:lnTo>
                                          <a:pt x="249" y="135"/>
                                        </a:lnTo>
                                        <a:lnTo>
                                          <a:pt x="256" y="132"/>
                                        </a:lnTo>
                                        <a:lnTo>
                                          <a:pt x="266" y="127"/>
                                        </a:lnTo>
                                        <a:lnTo>
                                          <a:pt x="249" y="117"/>
                                        </a:lnTo>
                                        <a:lnTo>
                                          <a:pt x="234" y="107"/>
                                        </a:lnTo>
                                        <a:lnTo>
                                          <a:pt x="251" y="117"/>
                                        </a:lnTo>
                                        <a:lnTo>
                                          <a:pt x="269" y="125"/>
                                        </a:lnTo>
                                        <a:lnTo>
                                          <a:pt x="279" y="122"/>
                                        </a:lnTo>
                                        <a:lnTo>
                                          <a:pt x="286" y="120"/>
                                        </a:lnTo>
                                        <a:lnTo>
                                          <a:pt x="234" y="90"/>
                                        </a:lnTo>
                                        <a:lnTo>
                                          <a:pt x="182" y="60"/>
                                        </a:lnTo>
                                        <a:lnTo>
                                          <a:pt x="129" y="30"/>
                                        </a:lnTo>
                                        <a:lnTo>
                                          <a:pt x="77" y="0"/>
                                        </a:lnTo>
                                        <a:lnTo>
                                          <a:pt x="60" y="7"/>
                                        </a:lnTo>
                                        <a:lnTo>
                                          <a:pt x="40" y="17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45" y="65"/>
                                        </a:lnTo>
                                        <a:lnTo>
                                          <a:pt x="87" y="97"/>
                                        </a:lnTo>
                                        <a:lnTo>
                                          <a:pt x="107" y="117"/>
                                        </a:lnTo>
                                        <a:lnTo>
                                          <a:pt x="124" y="137"/>
                                        </a:lnTo>
                                        <a:lnTo>
                                          <a:pt x="139" y="160"/>
                                        </a:lnTo>
                                        <a:lnTo>
                                          <a:pt x="154" y="18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24" name="Freeform 21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03" y="624"/>
                                    <a:ext cx="59" cy="112"/>
                                  </a:xfrm>
                                  <a:custGeom>
                                    <a:avLst/>
                                    <a:gdLst>
                                      <a:gd name="T0" fmla="*/ 40 w 59"/>
                                      <a:gd name="T1" fmla="*/ 57 h 112"/>
                                      <a:gd name="T2" fmla="*/ 0 w 59"/>
                                      <a:gd name="T3" fmla="*/ 0 h 112"/>
                                      <a:gd name="T4" fmla="*/ 40 w 59"/>
                                      <a:gd name="T5" fmla="*/ 57 h 112"/>
                                      <a:gd name="T6" fmla="*/ 40 w 59"/>
                                      <a:gd name="T7" fmla="*/ 57 h 112"/>
                                      <a:gd name="T8" fmla="*/ 50 w 59"/>
                                      <a:gd name="T9" fmla="*/ 69 h 112"/>
                                      <a:gd name="T10" fmla="*/ 57 w 59"/>
                                      <a:gd name="T11" fmla="*/ 84 h 112"/>
                                      <a:gd name="T12" fmla="*/ 59 w 59"/>
                                      <a:gd name="T13" fmla="*/ 89 h 112"/>
                                      <a:gd name="T14" fmla="*/ 57 w 59"/>
                                      <a:gd name="T15" fmla="*/ 97 h 112"/>
                                      <a:gd name="T16" fmla="*/ 57 w 59"/>
                                      <a:gd name="T17" fmla="*/ 104 h 112"/>
                                      <a:gd name="T18" fmla="*/ 54 w 59"/>
                                      <a:gd name="T19" fmla="*/ 112 h 112"/>
                                      <a:gd name="T20" fmla="*/ 47 w 59"/>
                                      <a:gd name="T21" fmla="*/ 107 h 112"/>
                                      <a:gd name="T22" fmla="*/ 42 w 59"/>
                                      <a:gd name="T23" fmla="*/ 102 h 112"/>
                                      <a:gd name="T24" fmla="*/ 37 w 59"/>
                                      <a:gd name="T25" fmla="*/ 94 h 112"/>
                                      <a:gd name="T26" fmla="*/ 35 w 59"/>
                                      <a:gd name="T27" fmla="*/ 87 h 112"/>
                                      <a:gd name="T28" fmla="*/ 32 w 59"/>
                                      <a:gd name="T29" fmla="*/ 79 h 112"/>
                                      <a:gd name="T30" fmla="*/ 32 w 59"/>
                                      <a:gd name="T31" fmla="*/ 72 h 112"/>
                                      <a:gd name="T32" fmla="*/ 35 w 59"/>
                                      <a:gd name="T33" fmla="*/ 64 h 112"/>
                                      <a:gd name="T34" fmla="*/ 40 w 59"/>
                                      <a:gd name="T35" fmla="*/ 57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59" h="112">
                                        <a:moveTo>
                                          <a:pt x="40" y="5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0" y="57"/>
                                        </a:lnTo>
                                        <a:close/>
                                        <a:moveTo>
                                          <a:pt x="40" y="57"/>
                                        </a:moveTo>
                                        <a:lnTo>
                                          <a:pt x="50" y="69"/>
                                        </a:lnTo>
                                        <a:lnTo>
                                          <a:pt x="57" y="84"/>
                                        </a:lnTo>
                                        <a:lnTo>
                                          <a:pt x="59" y="89"/>
                                        </a:lnTo>
                                        <a:lnTo>
                                          <a:pt x="57" y="97"/>
                                        </a:lnTo>
                                        <a:lnTo>
                                          <a:pt x="57" y="104"/>
                                        </a:lnTo>
                                        <a:lnTo>
                                          <a:pt x="54" y="112"/>
                                        </a:lnTo>
                                        <a:lnTo>
                                          <a:pt x="47" y="107"/>
                                        </a:lnTo>
                                        <a:lnTo>
                                          <a:pt x="42" y="102"/>
                                        </a:lnTo>
                                        <a:lnTo>
                                          <a:pt x="37" y="94"/>
                                        </a:lnTo>
                                        <a:lnTo>
                                          <a:pt x="35" y="87"/>
                                        </a:lnTo>
                                        <a:lnTo>
                                          <a:pt x="32" y="79"/>
                                        </a:lnTo>
                                        <a:lnTo>
                                          <a:pt x="32" y="72"/>
                                        </a:lnTo>
                                        <a:lnTo>
                                          <a:pt x="35" y="64"/>
                                        </a:lnTo>
                                        <a:lnTo>
                                          <a:pt x="40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25" name="Freeform 2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03" y="624"/>
                                    <a:ext cx="40" cy="57"/>
                                  </a:xfrm>
                                  <a:custGeom>
                                    <a:avLst/>
                                    <a:gdLst>
                                      <a:gd name="T0" fmla="*/ 40 w 40"/>
                                      <a:gd name="T1" fmla="*/ 57 h 57"/>
                                      <a:gd name="T2" fmla="*/ 0 w 40"/>
                                      <a:gd name="T3" fmla="*/ 0 h 57"/>
                                      <a:gd name="T4" fmla="*/ 40 w 40"/>
                                      <a:gd name="T5" fmla="*/ 57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0" h="57">
                                        <a:moveTo>
                                          <a:pt x="40" y="5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0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26" name="Freeform 2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35" y="681"/>
                                    <a:ext cx="27" cy="55"/>
                                  </a:xfrm>
                                  <a:custGeom>
                                    <a:avLst/>
                                    <a:gdLst>
                                      <a:gd name="T0" fmla="*/ 8 w 27"/>
                                      <a:gd name="T1" fmla="*/ 0 h 55"/>
                                      <a:gd name="T2" fmla="*/ 18 w 27"/>
                                      <a:gd name="T3" fmla="*/ 12 h 55"/>
                                      <a:gd name="T4" fmla="*/ 25 w 27"/>
                                      <a:gd name="T5" fmla="*/ 27 h 55"/>
                                      <a:gd name="T6" fmla="*/ 27 w 27"/>
                                      <a:gd name="T7" fmla="*/ 32 h 55"/>
                                      <a:gd name="T8" fmla="*/ 25 w 27"/>
                                      <a:gd name="T9" fmla="*/ 40 h 55"/>
                                      <a:gd name="T10" fmla="*/ 25 w 27"/>
                                      <a:gd name="T11" fmla="*/ 47 h 55"/>
                                      <a:gd name="T12" fmla="*/ 22 w 27"/>
                                      <a:gd name="T13" fmla="*/ 55 h 55"/>
                                      <a:gd name="T14" fmla="*/ 15 w 27"/>
                                      <a:gd name="T15" fmla="*/ 50 h 55"/>
                                      <a:gd name="T16" fmla="*/ 10 w 27"/>
                                      <a:gd name="T17" fmla="*/ 45 h 55"/>
                                      <a:gd name="T18" fmla="*/ 5 w 27"/>
                                      <a:gd name="T19" fmla="*/ 37 h 55"/>
                                      <a:gd name="T20" fmla="*/ 3 w 27"/>
                                      <a:gd name="T21" fmla="*/ 30 h 55"/>
                                      <a:gd name="T22" fmla="*/ 0 w 27"/>
                                      <a:gd name="T23" fmla="*/ 22 h 55"/>
                                      <a:gd name="T24" fmla="*/ 0 w 27"/>
                                      <a:gd name="T25" fmla="*/ 15 h 55"/>
                                      <a:gd name="T26" fmla="*/ 3 w 27"/>
                                      <a:gd name="T27" fmla="*/ 7 h 55"/>
                                      <a:gd name="T28" fmla="*/ 8 w 27"/>
                                      <a:gd name="T29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7" h="55">
                                        <a:moveTo>
                                          <a:pt x="8" y="0"/>
                                        </a:moveTo>
                                        <a:lnTo>
                                          <a:pt x="18" y="12"/>
                                        </a:lnTo>
                                        <a:lnTo>
                                          <a:pt x="25" y="27"/>
                                        </a:lnTo>
                                        <a:lnTo>
                                          <a:pt x="27" y="32"/>
                                        </a:lnTo>
                                        <a:lnTo>
                                          <a:pt x="25" y="40"/>
                                        </a:lnTo>
                                        <a:lnTo>
                                          <a:pt x="25" y="47"/>
                                        </a:lnTo>
                                        <a:lnTo>
                                          <a:pt x="22" y="55"/>
                                        </a:lnTo>
                                        <a:lnTo>
                                          <a:pt x="15" y="50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5" y="37"/>
                                        </a:lnTo>
                                        <a:lnTo>
                                          <a:pt x="3" y="3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27" name="Freeform 21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45" y="659"/>
                                    <a:ext cx="40" cy="114"/>
                                  </a:xfrm>
                                  <a:custGeom>
                                    <a:avLst/>
                                    <a:gdLst>
                                      <a:gd name="T0" fmla="*/ 22 w 40"/>
                                      <a:gd name="T1" fmla="*/ 62 h 114"/>
                                      <a:gd name="T2" fmla="*/ 0 w 40"/>
                                      <a:gd name="T3" fmla="*/ 0 h 114"/>
                                      <a:gd name="T4" fmla="*/ 22 w 40"/>
                                      <a:gd name="T5" fmla="*/ 62 h 114"/>
                                      <a:gd name="T6" fmla="*/ 22 w 40"/>
                                      <a:gd name="T7" fmla="*/ 59 h 114"/>
                                      <a:gd name="T8" fmla="*/ 32 w 40"/>
                                      <a:gd name="T9" fmla="*/ 74 h 114"/>
                                      <a:gd name="T10" fmla="*/ 37 w 40"/>
                                      <a:gd name="T11" fmla="*/ 87 h 114"/>
                                      <a:gd name="T12" fmla="*/ 40 w 40"/>
                                      <a:gd name="T13" fmla="*/ 102 h 114"/>
                                      <a:gd name="T14" fmla="*/ 35 w 40"/>
                                      <a:gd name="T15" fmla="*/ 114 h 114"/>
                                      <a:gd name="T16" fmla="*/ 30 w 40"/>
                                      <a:gd name="T17" fmla="*/ 112 h 114"/>
                                      <a:gd name="T18" fmla="*/ 25 w 40"/>
                                      <a:gd name="T19" fmla="*/ 104 h 114"/>
                                      <a:gd name="T20" fmla="*/ 20 w 40"/>
                                      <a:gd name="T21" fmla="*/ 99 h 114"/>
                                      <a:gd name="T22" fmla="*/ 17 w 40"/>
                                      <a:gd name="T23" fmla="*/ 92 h 114"/>
                                      <a:gd name="T24" fmla="*/ 15 w 40"/>
                                      <a:gd name="T25" fmla="*/ 84 h 114"/>
                                      <a:gd name="T26" fmla="*/ 15 w 40"/>
                                      <a:gd name="T27" fmla="*/ 74 h 114"/>
                                      <a:gd name="T28" fmla="*/ 17 w 40"/>
                                      <a:gd name="T29" fmla="*/ 67 h 114"/>
                                      <a:gd name="T30" fmla="*/ 22 w 40"/>
                                      <a:gd name="T31" fmla="*/ 59 h 11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40" h="114">
                                        <a:moveTo>
                                          <a:pt x="22" y="6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2" y="62"/>
                                        </a:lnTo>
                                        <a:close/>
                                        <a:moveTo>
                                          <a:pt x="22" y="59"/>
                                        </a:moveTo>
                                        <a:lnTo>
                                          <a:pt x="32" y="74"/>
                                        </a:lnTo>
                                        <a:lnTo>
                                          <a:pt x="37" y="87"/>
                                        </a:lnTo>
                                        <a:lnTo>
                                          <a:pt x="40" y="102"/>
                                        </a:lnTo>
                                        <a:lnTo>
                                          <a:pt x="35" y="114"/>
                                        </a:lnTo>
                                        <a:lnTo>
                                          <a:pt x="30" y="112"/>
                                        </a:lnTo>
                                        <a:lnTo>
                                          <a:pt x="25" y="104"/>
                                        </a:lnTo>
                                        <a:lnTo>
                                          <a:pt x="20" y="99"/>
                                        </a:lnTo>
                                        <a:lnTo>
                                          <a:pt x="17" y="92"/>
                                        </a:lnTo>
                                        <a:lnTo>
                                          <a:pt x="15" y="84"/>
                                        </a:lnTo>
                                        <a:lnTo>
                                          <a:pt x="15" y="74"/>
                                        </a:lnTo>
                                        <a:lnTo>
                                          <a:pt x="17" y="67"/>
                                        </a:lnTo>
                                        <a:lnTo>
                                          <a:pt x="22" y="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28" name="Freeform 2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45" y="659"/>
                                    <a:ext cx="22" cy="62"/>
                                  </a:xfrm>
                                  <a:custGeom>
                                    <a:avLst/>
                                    <a:gdLst>
                                      <a:gd name="T0" fmla="*/ 22 w 22"/>
                                      <a:gd name="T1" fmla="*/ 62 h 62"/>
                                      <a:gd name="T2" fmla="*/ 0 w 22"/>
                                      <a:gd name="T3" fmla="*/ 0 h 62"/>
                                      <a:gd name="T4" fmla="*/ 22 w 22"/>
                                      <a:gd name="T5" fmla="*/ 62 h 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2" h="62">
                                        <a:moveTo>
                                          <a:pt x="22" y="6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2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29" name="Freeform 2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60" y="718"/>
                                    <a:ext cx="25" cy="55"/>
                                  </a:xfrm>
                                  <a:custGeom>
                                    <a:avLst/>
                                    <a:gdLst>
                                      <a:gd name="T0" fmla="*/ 7 w 25"/>
                                      <a:gd name="T1" fmla="*/ 0 h 55"/>
                                      <a:gd name="T2" fmla="*/ 17 w 25"/>
                                      <a:gd name="T3" fmla="*/ 15 h 55"/>
                                      <a:gd name="T4" fmla="*/ 22 w 25"/>
                                      <a:gd name="T5" fmla="*/ 28 h 55"/>
                                      <a:gd name="T6" fmla="*/ 25 w 25"/>
                                      <a:gd name="T7" fmla="*/ 43 h 55"/>
                                      <a:gd name="T8" fmla="*/ 20 w 25"/>
                                      <a:gd name="T9" fmla="*/ 55 h 55"/>
                                      <a:gd name="T10" fmla="*/ 15 w 25"/>
                                      <a:gd name="T11" fmla="*/ 53 h 55"/>
                                      <a:gd name="T12" fmla="*/ 10 w 25"/>
                                      <a:gd name="T13" fmla="*/ 45 h 55"/>
                                      <a:gd name="T14" fmla="*/ 5 w 25"/>
                                      <a:gd name="T15" fmla="*/ 40 h 55"/>
                                      <a:gd name="T16" fmla="*/ 2 w 25"/>
                                      <a:gd name="T17" fmla="*/ 33 h 55"/>
                                      <a:gd name="T18" fmla="*/ 0 w 25"/>
                                      <a:gd name="T19" fmla="*/ 25 h 55"/>
                                      <a:gd name="T20" fmla="*/ 0 w 25"/>
                                      <a:gd name="T21" fmla="*/ 15 h 55"/>
                                      <a:gd name="T22" fmla="*/ 2 w 25"/>
                                      <a:gd name="T23" fmla="*/ 8 h 55"/>
                                      <a:gd name="T24" fmla="*/ 7 w 25"/>
                                      <a:gd name="T2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5" h="55">
                                        <a:moveTo>
                                          <a:pt x="7" y="0"/>
                                        </a:moveTo>
                                        <a:lnTo>
                                          <a:pt x="17" y="15"/>
                                        </a:lnTo>
                                        <a:lnTo>
                                          <a:pt x="22" y="28"/>
                                        </a:lnTo>
                                        <a:lnTo>
                                          <a:pt x="25" y="43"/>
                                        </a:lnTo>
                                        <a:lnTo>
                                          <a:pt x="20" y="55"/>
                                        </a:lnTo>
                                        <a:lnTo>
                                          <a:pt x="15" y="53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2" y="33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30" name="Freeform 22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70" y="688"/>
                                    <a:ext cx="40" cy="115"/>
                                  </a:xfrm>
                                  <a:custGeom>
                                    <a:avLst/>
                                    <a:gdLst>
                                      <a:gd name="T0" fmla="*/ 22 w 40"/>
                                      <a:gd name="T1" fmla="*/ 63 h 115"/>
                                      <a:gd name="T2" fmla="*/ 0 w 40"/>
                                      <a:gd name="T3" fmla="*/ 0 h 115"/>
                                      <a:gd name="T4" fmla="*/ 22 w 40"/>
                                      <a:gd name="T5" fmla="*/ 63 h 115"/>
                                      <a:gd name="T6" fmla="*/ 22 w 40"/>
                                      <a:gd name="T7" fmla="*/ 63 h 115"/>
                                      <a:gd name="T8" fmla="*/ 32 w 40"/>
                                      <a:gd name="T9" fmla="*/ 75 h 115"/>
                                      <a:gd name="T10" fmla="*/ 37 w 40"/>
                                      <a:gd name="T11" fmla="*/ 88 h 115"/>
                                      <a:gd name="T12" fmla="*/ 40 w 40"/>
                                      <a:gd name="T13" fmla="*/ 103 h 115"/>
                                      <a:gd name="T14" fmla="*/ 35 w 40"/>
                                      <a:gd name="T15" fmla="*/ 115 h 115"/>
                                      <a:gd name="T16" fmla="*/ 30 w 40"/>
                                      <a:gd name="T17" fmla="*/ 113 h 115"/>
                                      <a:gd name="T18" fmla="*/ 22 w 40"/>
                                      <a:gd name="T19" fmla="*/ 108 h 115"/>
                                      <a:gd name="T20" fmla="*/ 20 w 40"/>
                                      <a:gd name="T21" fmla="*/ 100 h 115"/>
                                      <a:gd name="T22" fmla="*/ 17 w 40"/>
                                      <a:gd name="T23" fmla="*/ 93 h 115"/>
                                      <a:gd name="T24" fmla="*/ 15 w 40"/>
                                      <a:gd name="T25" fmla="*/ 85 h 115"/>
                                      <a:gd name="T26" fmla="*/ 15 w 40"/>
                                      <a:gd name="T27" fmla="*/ 78 h 115"/>
                                      <a:gd name="T28" fmla="*/ 17 w 40"/>
                                      <a:gd name="T29" fmla="*/ 70 h 115"/>
                                      <a:gd name="T30" fmla="*/ 22 w 40"/>
                                      <a:gd name="T31" fmla="*/ 63 h 1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40" h="115">
                                        <a:moveTo>
                                          <a:pt x="22" y="6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2" y="63"/>
                                        </a:lnTo>
                                        <a:close/>
                                        <a:moveTo>
                                          <a:pt x="22" y="63"/>
                                        </a:moveTo>
                                        <a:lnTo>
                                          <a:pt x="32" y="75"/>
                                        </a:lnTo>
                                        <a:lnTo>
                                          <a:pt x="37" y="88"/>
                                        </a:lnTo>
                                        <a:lnTo>
                                          <a:pt x="40" y="103"/>
                                        </a:lnTo>
                                        <a:lnTo>
                                          <a:pt x="35" y="115"/>
                                        </a:lnTo>
                                        <a:lnTo>
                                          <a:pt x="30" y="113"/>
                                        </a:lnTo>
                                        <a:lnTo>
                                          <a:pt x="22" y="108"/>
                                        </a:lnTo>
                                        <a:lnTo>
                                          <a:pt x="20" y="100"/>
                                        </a:lnTo>
                                        <a:lnTo>
                                          <a:pt x="17" y="93"/>
                                        </a:lnTo>
                                        <a:lnTo>
                                          <a:pt x="15" y="85"/>
                                        </a:lnTo>
                                        <a:lnTo>
                                          <a:pt x="15" y="78"/>
                                        </a:lnTo>
                                        <a:lnTo>
                                          <a:pt x="17" y="70"/>
                                        </a:lnTo>
                                        <a:lnTo>
                                          <a:pt x="22" y="6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31" name="Freeform 2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0" y="688"/>
                                    <a:ext cx="22" cy="63"/>
                                  </a:xfrm>
                                  <a:custGeom>
                                    <a:avLst/>
                                    <a:gdLst>
                                      <a:gd name="T0" fmla="*/ 22 w 22"/>
                                      <a:gd name="T1" fmla="*/ 63 h 63"/>
                                      <a:gd name="T2" fmla="*/ 0 w 22"/>
                                      <a:gd name="T3" fmla="*/ 0 h 63"/>
                                      <a:gd name="T4" fmla="*/ 22 w 22"/>
                                      <a:gd name="T5" fmla="*/ 63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2" h="63">
                                        <a:moveTo>
                                          <a:pt x="22" y="6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2" y="6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32" name="Freeform 2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85" y="751"/>
                                    <a:ext cx="25" cy="52"/>
                                  </a:xfrm>
                                  <a:custGeom>
                                    <a:avLst/>
                                    <a:gdLst>
                                      <a:gd name="T0" fmla="*/ 7 w 25"/>
                                      <a:gd name="T1" fmla="*/ 0 h 52"/>
                                      <a:gd name="T2" fmla="*/ 17 w 25"/>
                                      <a:gd name="T3" fmla="*/ 12 h 52"/>
                                      <a:gd name="T4" fmla="*/ 22 w 25"/>
                                      <a:gd name="T5" fmla="*/ 25 h 52"/>
                                      <a:gd name="T6" fmla="*/ 25 w 25"/>
                                      <a:gd name="T7" fmla="*/ 40 h 52"/>
                                      <a:gd name="T8" fmla="*/ 20 w 25"/>
                                      <a:gd name="T9" fmla="*/ 52 h 52"/>
                                      <a:gd name="T10" fmla="*/ 15 w 25"/>
                                      <a:gd name="T11" fmla="*/ 50 h 52"/>
                                      <a:gd name="T12" fmla="*/ 7 w 25"/>
                                      <a:gd name="T13" fmla="*/ 45 h 52"/>
                                      <a:gd name="T14" fmla="*/ 5 w 25"/>
                                      <a:gd name="T15" fmla="*/ 37 h 52"/>
                                      <a:gd name="T16" fmla="*/ 2 w 25"/>
                                      <a:gd name="T17" fmla="*/ 30 h 52"/>
                                      <a:gd name="T18" fmla="*/ 0 w 25"/>
                                      <a:gd name="T19" fmla="*/ 22 h 52"/>
                                      <a:gd name="T20" fmla="*/ 0 w 25"/>
                                      <a:gd name="T21" fmla="*/ 15 h 52"/>
                                      <a:gd name="T22" fmla="*/ 2 w 25"/>
                                      <a:gd name="T23" fmla="*/ 7 h 52"/>
                                      <a:gd name="T24" fmla="*/ 7 w 25"/>
                                      <a:gd name="T25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5" h="52">
                                        <a:moveTo>
                                          <a:pt x="7" y="0"/>
                                        </a:moveTo>
                                        <a:lnTo>
                                          <a:pt x="17" y="12"/>
                                        </a:lnTo>
                                        <a:lnTo>
                                          <a:pt x="22" y="25"/>
                                        </a:lnTo>
                                        <a:lnTo>
                                          <a:pt x="25" y="40"/>
                                        </a:lnTo>
                                        <a:lnTo>
                                          <a:pt x="20" y="52"/>
                                        </a:lnTo>
                                        <a:lnTo>
                                          <a:pt x="15" y="50"/>
                                        </a:lnTo>
                                        <a:lnTo>
                                          <a:pt x="7" y="45"/>
                                        </a:lnTo>
                                        <a:lnTo>
                                          <a:pt x="5" y="37"/>
                                        </a:lnTo>
                                        <a:lnTo>
                                          <a:pt x="2" y="3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33" name="Freeform 22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70" y="594"/>
                                    <a:ext cx="63" cy="112"/>
                                  </a:xfrm>
                                  <a:custGeom>
                                    <a:avLst/>
                                    <a:gdLst>
                                      <a:gd name="T0" fmla="*/ 43 w 63"/>
                                      <a:gd name="T1" fmla="*/ 57 h 112"/>
                                      <a:gd name="T2" fmla="*/ 0 w 63"/>
                                      <a:gd name="T3" fmla="*/ 0 h 112"/>
                                      <a:gd name="T4" fmla="*/ 43 w 63"/>
                                      <a:gd name="T5" fmla="*/ 57 h 112"/>
                                      <a:gd name="T6" fmla="*/ 43 w 63"/>
                                      <a:gd name="T7" fmla="*/ 57 h 112"/>
                                      <a:gd name="T8" fmla="*/ 55 w 63"/>
                                      <a:gd name="T9" fmla="*/ 70 h 112"/>
                                      <a:gd name="T10" fmla="*/ 60 w 63"/>
                                      <a:gd name="T11" fmla="*/ 82 h 112"/>
                                      <a:gd name="T12" fmla="*/ 63 w 63"/>
                                      <a:gd name="T13" fmla="*/ 89 h 112"/>
                                      <a:gd name="T14" fmla="*/ 63 w 63"/>
                                      <a:gd name="T15" fmla="*/ 97 h 112"/>
                                      <a:gd name="T16" fmla="*/ 60 w 63"/>
                                      <a:gd name="T17" fmla="*/ 104 h 112"/>
                                      <a:gd name="T18" fmla="*/ 58 w 63"/>
                                      <a:gd name="T19" fmla="*/ 112 h 112"/>
                                      <a:gd name="T20" fmla="*/ 50 w 63"/>
                                      <a:gd name="T21" fmla="*/ 107 h 112"/>
                                      <a:gd name="T22" fmla="*/ 45 w 63"/>
                                      <a:gd name="T23" fmla="*/ 102 h 112"/>
                                      <a:gd name="T24" fmla="*/ 40 w 63"/>
                                      <a:gd name="T25" fmla="*/ 94 h 112"/>
                                      <a:gd name="T26" fmla="*/ 38 w 63"/>
                                      <a:gd name="T27" fmla="*/ 87 h 112"/>
                                      <a:gd name="T28" fmla="*/ 35 w 63"/>
                                      <a:gd name="T29" fmla="*/ 79 h 112"/>
                                      <a:gd name="T30" fmla="*/ 38 w 63"/>
                                      <a:gd name="T31" fmla="*/ 72 h 112"/>
                                      <a:gd name="T32" fmla="*/ 38 w 63"/>
                                      <a:gd name="T33" fmla="*/ 65 h 112"/>
                                      <a:gd name="T34" fmla="*/ 43 w 63"/>
                                      <a:gd name="T35" fmla="*/ 57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63" h="112">
                                        <a:moveTo>
                                          <a:pt x="43" y="5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3" y="57"/>
                                        </a:lnTo>
                                        <a:close/>
                                        <a:moveTo>
                                          <a:pt x="43" y="57"/>
                                        </a:moveTo>
                                        <a:lnTo>
                                          <a:pt x="55" y="70"/>
                                        </a:lnTo>
                                        <a:lnTo>
                                          <a:pt x="60" y="82"/>
                                        </a:lnTo>
                                        <a:lnTo>
                                          <a:pt x="63" y="89"/>
                                        </a:lnTo>
                                        <a:lnTo>
                                          <a:pt x="63" y="97"/>
                                        </a:lnTo>
                                        <a:lnTo>
                                          <a:pt x="60" y="104"/>
                                        </a:lnTo>
                                        <a:lnTo>
                                          <a:pt x="58" y="112"/>
                                        </a:lnTo>
                                        <a:lnTo>
                                          <a:pt x="50" y="107"/>
                                        </a:lnTo>
                                        <a:lnTo>
                                          <a:pt x="45" y="102"/>
                                        </a:lnTo>
                                        <a:lnTo>
                                          <a:pt x="40" y="94"/>
                                        </a:lnTo>
                                        <a:lnTo>
                                          <a:pt x="38" y="87"/>
                                        </a:lnTo>
                                        <a:lnTo>
                                          <a:pt x="35" y="79"/>
                                        </a:lnTo>
                                        <a:lnTo>
                                          <a:pt x="38" y="72"/>
                                        </a:lnTo>
                                        <a:lnTo>
                                          <a:pt x="38" y="65"/>
                                        </a:lnTo>
                                        <a:lnTo>
                                          <a:pt x="43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34" name="Freeform 2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70" y="594"/>
                                    <a:ext cx="43" cy="57"/>
                                  </a:xfrm>
                                  <a:custGeom>
                                    <a:avLst/>
                                    <a:gdLst>
                                      <a:gd name="T0" fmla="*/ 43 w 43"/>
                                      <a:gd name="T1" fmla="*/ 57 h 57"/>
                                      <a:gd name="T2" fmla="*/ 0 w 43"/>
                                      <a:gd name="T3" fmla="*/ 0 h 57"/>
                                      <a:gd name="T4" fmla="*/ 43 w 43"/>
                                      <a:gd name="T5" fmla="*/ 57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" h="57">
                                        <a:moveTo>
                                          <a:pt x="43" y="5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3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35" name="Freeform 2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05" y="651"/>
                                    <a:ext cx="28" cy="55"/>
                                  </a:xfrm>
                                  <a:custGeom>
                                    <a:avLst/>
                                    <a:gdLst>
                                      <a:gd name="T0" fmla="*/ 8 w 28"/>
                                      <a:gd name="T1" fmla="*/ 0 h 55"/>
                                      <a:gd name="T2" fmla="*/ 20 w 28"/>
                                      <a:gd name="T3" fmla="*/ 13 h 55"/>
                                      <a:gd name="T4" fmla="*/ 25 w 28"/>
                                      <a:gd name="T5" fmla="*/ 25 h 55"/>
                                      <a:gd name="T6" fmla="*/ 28 w 28"/>
                                      <a:gd name="T7" fmla="*/ 32 h 55"/>
                                      <a:gd name="T8" fmla="*/ 28 w 28"/>
                                      <a:gd name="T9" fmla="*/ 40 h 55"/>
                                      <a:gd name="T10" fmla="*/ 25 w 28"/>
                                      <a:gd name="T11" fmla="*/ 47 h 55"/>
                                      <a:gd name="T12" fmla="*/ 23 w 28"/>
                                      <a:gd name="T13" fmla="*/ 55 h 55"/>
                                      <a:gd name="T14" fmla="*/ 15 w 28"/>
                                      <a:gd name="T15" fmla="*/ 50 h 55"/>
                                      <a:gd name="T16" fmla="*/ 10 w 28"/>
                                      <a:gd name="T17" fmla="*/ 45 h 55"/>
                                      <a:gd name="T18" fmla="*/ 5 w 28"/>
                                      <a:gd name="T19" fmla="*/ 37 h 55"/>
                                      <a:gd name="T20" fmla="*/ 3 w 28"/>
                                      <a:gd name="T21" fmla="*/ 30 h 55"/>
                                      <a:gd name="T22" fmla="*/ 0 w 28"/>
                                      <a:gd name="T23" fmla="*/ 22 h 55"/>
                                      <a:gd name="T24" fmla="*/ 3 w 28"/>
                                      <a:gd name="T25" fmla="*/ 15 h 55"/>
                                      <a:gd name="T26" fmla="*/ 3 w 28"/>
                                      <a:gd name="T27" fmla="*/ 8 h 55"/>
                                      <a:gd name="T28" fmla="*/ 8 w 28"/>
                                      <a:gd name="T29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8" h="55">
                                        <a:moveTo>
                                          <a:pt x="8" y="0"/>
                                        </a:moveTo>
                                        <a:lnTo>
                                          <a:pt x="20" y="13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28" y="32"/>
                                        </a:lnTo>
                                        <a:lnTo>
                                          <a:pt x="28" y="40"/>
                                        </a:lnTo>
                                        <a:lnTo>
                                          <a:pt x="25" y="47"/>
                                        </a:lnTo>
                                        <a:lnTo>
                                          <a:pt x="23" y="55"/>
                                        </a:lnTo>
                                        <a:lnTo>
                                          <a:pt x="15" y="50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5" y="37"/>
                                        </a:lnTo>
                                        <a:lnTo>
                                          <a:pt x="3" y="3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3" y="15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36" name="Freeform 22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48" y="559"/>
                                    <a:ext cx="57" cy="117"/>
                                  </a:xfrm>
                                  <a:custGeom>
                                    <a:avLst/>
                                    <a:gdLst>
                                      <a:gd name="T0" fmla="*/ 37 w 57"/>
                                      <a:gd name="T1" fmla="*/ 65 h 117"/>
                                      <a:gd name="T2" fmla="*/ 0 w 57"/>
                                      <a:gd name="T3" fmla="*/ 0 h 117"/>
                                      <a:gd name="T4" fmla="*/ 37 w 57"/>
                                      <a:gd name="T5" fmla="*/ 65 h 117"/>
                                      <a:gd name="T6" fmla="*/ 37 w 57"/>
                                      <a:gd name="T7" fmla="*/ 65 h 117"/>
                                      <a:gd name="T8" fmla="*/ 50 w 57"/>
                                      <a:gd name="T9" fmla="*/ 77 h 117"/>
                                      <a:gd name="T10" fmla="*/ 55 w 57"/>
                                      <a:gd name="T11" fmla="*/ 90 h 117"/>
                                      <a:gd name="T12" fmla="*/ 57 w 57"/>
                                      <a:gd name="T13" fmla="*/ 97 h 117"/>
                                      <a:gd name="T14" fmla="*/ 57 w 57"/>
                                      <a:gd name="T15" fmla="*/ 105 h 117"/>
                                      <a:gd name="T16" fmla="*/ 55 w 57"/>
                                      <a:gd name="T17" fmla="*/ 112 h 117"/>
                                      <a:gd name="T18" fmla="*/ 52 w 57"/>
                                      <a:gd name="T19" fmla="*/ 117 h 117"/>
                                      <a:gd name="T20" fmla="*/ 45 w 57"/>
                                      <a:gd name="T21" fmla="*/ 114 h 117"/>
                                      <a:gd name="T22" fmla="*/ 40 w 57"/>
                                      <a:gd name="T23" fmla="*/ 109 h 117"/>
                                      <a:gd name="T24" fmla="*/ 35 w 57"/>
                                      <a:gd name="T25" fmla="*/ 102 h 117"/>
                                      <a:gd name="T26" fmla="*/ 32 w 57"/>
                                      <a:gd name="T27" fmla="*/ 95 h 117"/>
                                      <a:gd name="T28" fmla="*/ 30 w 57"/>
                                      <a:gd name="T29" fmla="*/ 87 h 117"/>
                                      <a:gd name="T30" fmla="*/ 30 w 57"/>
                                      <a:gd name="T31" fmla="*/ 80 h 117"/>
                                      <a:gd name="T32" fmla="*/ 32 w 57"/>
                                      <a:gd name="T33" fmla="*/ 72 h 117"/>
                                      <a:gd name="T34" fmla="*/ 37 w 57"/>
                                      <a:gd name="T35" fmla="*/ 65 h 1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57" h="117">
                                        <a:moveTo>
                                          <a:pt x="37" y="6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7" y="65"/>
                                        </a:lnTo>
                                        <a:close/>
                                        <a:moveTo>
                                          <a:pt x="37" y="65"/>
                                        </a:moveTo>
                                        <a:lnTo>
                                          <a:pt x="50" y="77"/>
                                        </a:lnTo>
                                        <a:lnTo>
                                          <a:pt x="55" y="90"/>
                                        </a:lnTo>
                                        <a:lnTo>
                                          <a:pt x="57" y="97"/>
                                        </a:lnTo>
                                        <a:lnTo>
                                          <a:pt x="57" y="105"/>
                                        </a:lnTo>
                                        <a:lnTo>
                                          <a:pt x="55" y="112"/>
                                        </a:lnTo>
                                        <a:lnTo>
                                          <a:pt x="52" y="117"/>
                                        </a:lnTo>
                                        <a:lnTo>
                                          <a:pt x="45" y="114"/>
                                        </a:lnTo>
                                        <a:lnTo>
                                          <a:pt x="40" y="109"/>
                                        </a:lnTo>
                                        <a:lnTo>
                                          <a:pt x="35" y="102"/>
                                        </a:lnTo>
                                        <a:lnTo>
                                          <a:pt x="32" y="95"/>
                                        </a:lnTo>
                                        <a:lnTo>
                                          <a:pt x="30" y="87"/>
                                        </a:lnTo>
                                        <a:lnTo>
                                          <a:pt x="30" y="80"/>
                                        </a:lnTo>
                                        <a:lnTo>
                                          <a:pt x="32" y="72"/>
                                        </a:lnTo>
                                        <a:lnTo>
                                          <a:pt x="37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37" name="Freeform 2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48" y="559"/>
                                    <a:ext cx="37" cy="65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65 h 65"/>
                                      <a:gd name="T2" fmla="*/ 0 w 37"/>
                                      <a:gd name="T3" fmla="*/ 0 h 65"/>
                                      <a:gd name="T4" fmla="*/ 37 w 37"/>
                                      <a:gd name="T5" fmla="*/ 65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65">
                                        <a:moveTo>
                                          <a:pt x="37" y="6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7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38" name="Freeform 2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78" y="624"/>
                                    <a:ext cx="27" cy="52"/>
                                  </a:xfrm>
                                  <a:custGeom>
                                    <a:avLst/>
                                    <a:gdLst>
                                      <a:gd name="T0" fmla="*/ 7 w 27"/>
                                      <a:gd name="T1" fmla="*/ 0 h 52"/>
                                      <a:gd name="T2" fmla="*/ 20 w 27"/>
                                      <a:gd name="T3" fmla="*/ 12 h 52"/>
                                      <a:gd name="T4" fmla="*/ 25 w 27"/>
                                      <a:gd name="T5" fmla="*/ 25 h 52"/>
                                      <a:gd name="T6" fmla="*/ 27 w 27"/>
                                      <a:gd name="T7" fmla="*/ 32 h 52"/>
                                      <a:gd name="T8" fmla="*/ 27 w 27"/>
                                      <a:gd name="T9" fmla="*/ 40 h 52"/>
                                      <a:gd name="T10" fmla="*/ 25 w 27"/>
                                      <a:gd name="T11" fmla="*/ 47 h 52"/>
                                      <a:gd name="T12" fmla="*/ 22 w 27"/>
                                      <a:gd name="T13" fmla="*/ 52 h 52"/>
                                      <a:gd name="T14" fmla="*/ 15 w 27"/>
                                      <a:gd name="T15" fmla="*/ 49 h 52"/>
                                      <a:gd name="T16" fmla="*/ 10 w 27"/>
                                      <a:gd name="T17" fmla="*/ 44 h 52"/>
                                      <a:gd name="T18" fmla="*/ 5 w 27"/>
                                      <a:gd name="T19" fmla="*/ 37 h 52"/>
                                      <a:gd name="T20" fmla="*/ 2 w 27"/>
                                      <a:gd name="T21" fmla="*/ 30 h 52"/>
                                      <a:gd name="T22" fmla="*/ 0 w 27"/>
                                      <a:gd name="T23" fmla="*/ 22 h 52"/>
                                      <a:gd name="T24" fmla="*/ 0 w 27"/>
                                      <a:gd name="T25" fmla="*/ 15 h 52"/>
                                      <a:gd name="T26" fmla="*/ 2 w 27"/>
                                      <a:gd name="T27" fmla="*/ 7 h 52"/>
                                      <a:gd name="T28" fmla="*/ 7 w 27"/>
                                      <a:gd name="T29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7" h="52">
                                        <a:moveTo>
                                          <a:pt x="7" y="0"/>
                                        </a:moveTo>
                                        <a:lnTo>
                                          <a:pt x="20" y="12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27" y="32"/>
                                        </a:lnTo>
                                        <a:lnTo>
                                          <a:pt x="27" y="40"/>
                                        </a:lnTo>
                                        <a:lnTo>
                                          <a:pt x="25" y="47"/>
                                        </a:lnTo>
                                        <a:lnTo>
                                          <a:pt x="22" y="52"/>
                                        </a:lnTo>
                                        <a:lnTo>
                                          <a:pt x="15" y="49"/>
                                        </a:lnTo>
                                        <a:lnTo>
                                          <a:pt x="10" y="44"/>
                                        </a:lnTo>
                                        <a:lnTo>
                                          <a:pt x="5" y="37"/>
                                        </a:lnTo>
                                        <a:lnTo>
                                          <a:pt x="2" y="3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39" name="Freeform 22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26" y="539"/>
                                    <a:ext cx="54" cy="112"/>
                                  </a:xfrm>
                                  <a:custGeom>
                                    <a:avLst/>
                                    <a:gdLst>
                                      <a:gd name="T0" fmla="*/ 35 w 54"/>
                                      <a:gd name="T1" fmla="*/ 57 h 112"/>
                                      <a:gd name="T2" fmla="*/ 0 w 54"/>
                                      <a:gd name="T3" fmla="*/ 0 h 112"/>
                                      <a:gd name="T4" fmla="*/ 35 w 54"/>
                                      <a:gd name="T5" fmla="*/ 57 h 112"/>
                                      <a:gd name="T6" fmla="*/ 35 w 54"/>
                                      <a:gd name="T7" fmla="*/ 57 h 112"/>
                                      <a:gd name="T8" fmla="*/ 47 w 54"/>
                                      <a:gd name="T9" fmla="*/ 70 h 112"/>
                                      <a:gd name="T10" fmla="*/ 52 w 54"/>
                                      <a:gd name="T11" fmla="*/ 85 h 112"/>
                                      <a:gd name="T12" fmla="*/ 54 w 54"/>
                                      <a:gd name="T13" fmla="*/ 90 h 112"/>
                                      <a:gd name="T14" fmla="*/ 54 w 54"/>
                                      <a:gd name="T15" fmla="*/ 97 h 112"/>
                                      <a:gd name="T16" fmla="*/ 54 w 54"/>
                                      <a:gd name="T17" fmla="*/ 105 h 112"/>
                                      <a:gd name="T18" fmla="*/ 52 w 54"/>
                                      <a:gd name="T19" fmla="*/ 112 h 112"/>
                                      <a:gd name="T20" fmla="*/ 44 w 54"/>
                                      <a:gd name="T21" fmla="*/ 107 h 112"/>
                                      <a:gd name="T22" fmla="*/ 37 w 54"/>
                                      <a:gd name="T23" fmla="*/ 102 h 112"/>
                                      <a:gd name="T24" fmla="*/ 32 w 54"/>
                                      <a:gd name="T25" fmla="*/ 97 h 112"/>
                                      <a:gd name="T26" fmla="*/ 30 w 54"/>
                                      <a:gd name="T27" fmla="*/ 90 h 112"/>
                                      <a:gd name="T28" fmla="*/ 27 w 54"/>
                                      <a:gd name="T29" fmla="*/ 82 h 112"/>
                                      <a:gd name="T30" fmla="*/ 27 w 54"/>
                                      <a:gd name="T31" fmla="*/ 72 h 112"/>
                                      <a:gd name="T32" fmla="*/ 30 w 54"/>
                                      <a:gd name="T33" fmla="*/ 65 h 112"/>
                                      <a:gd name="T34" fmla="*/ 35 w 54"/>
                                      <a:gd name="T35" fmla="*/ 57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54" h="112">
                                        <a:moveTo>
                                          <a:pt x="35" y="5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5" y="57"/>
                                        </a:lnTo>
                                        <a:close/>
                                        <a:moveTo>
                                          <a:pt x="35" y="57"/>
                                        </a:moveTo>
                                        <a:lnTo>
                                          <a:pt x="47" y="70"/>
                                        </a:lnTo>
                                        <a:lnTo>
                                          <a:pt x="52" y="85"/>
                                        </a:lnTo>
                                        <a:lnTo>
                                          <a:pt x="54" y="90"/>
                                        </a:lnTo>
                                        <a:lnTo>
                                          <a:pt x="54" y="97"/>
                                        </a:lnTo>
                                        <a:lnTo>
                                          <a:pt x="54" y="105"/>
                                        </a:lnTo>
                                        <a:lnTo>
                                          <a:pt x="52" y="112"/>
                                        </a:lnTo>
                                        <a:lnTo>
                                          <a:pt x="44" y="107"/>
                                        </a:lnTo>
                                        <a:lnTo>
                                          <a:pt x="37" y="102"/>
                                        </a:lnTo>
                                        <a:lnTo>
                                          <a:pt x="32" y="97"/>
                                        </a:lnTo>
                                        <a:lnTo>
                                          <a:pt x="30" y="90"/>
                                        </a:lnTo>
                                        <a:lnTo>
                                          <a:pt x="27" y="82"/>
                                        </a:lnTo>
                                        <a:lnTo>
                                          <a:pt x="27" y="72"/>
                                        </a:lnTo>
                                        <a:lnTo>
                                          <a:pt x="30" y="65"/>
                                        </a:lnTo>
                                        <a:lnTo>
                                          <a:pt x="35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40" name="Freeform 2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26" y="539"/>
                                    <a:ext cx="35" cy="57"/>
                                  </a:xfrm>
                                  <a:custGeom>
                                    <a:avLst/>
                                    <a:gdLst>
                                      <a:gd name="T0" fmla="*/ 35 w 35"/>
                                      <a:gd name="T1" fmla="*/ 57 h 57"/>
                                      <a:gd name="T2" fmla="*/ 0 w 35"/>
                                      <a:gd name="T3" fmla="*/ 0 h 57"/>
                                      <a:gd name="T4" fmla="*/ 35 w 35"/>
                                      <a:gd name="T5" fmla="*/ 57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5" h="57">
                                        <a:moveTo>
                                          <a:pt x="35" y="5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5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41" name="Freeform 2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53" y="596"/>
                                    <a:ext cx="27" cy="55"/>
                                  </a:xfrm>
                                  <a:custGeom>
                                    <a:avLst/>
                                    <a:gdLst>
                                      <a:gd name="T0" fmla="*/ 8 w 27"/>
                                      <a:gd name="T1" fmla="*/ 0 h 55"/>
                                      <a:gd name="T2" fmla="*/ 20 w 27"/>
                                      <a:gd name="T3" fmla="*/ 13 h 55"/>
                                      <a:gd name="T4" fmla="*/ 25 w 27"/>
                                      <a:gd name="T5" fmla="*/ 28 h 55"/>
                                      <a:gd name="T6" fmla="*/ 27 w 27"/>
                                      <a:gd name="T7" fmla="*/ 33 h 55"/>
                                      <a:gd name="T8" fmla="*/ 27 w 27"/>
                                      <a:gd name="T9" fmla="*/ 40 h 55"/>
                                      <a:gd name="T10" fmla="*/ 27 w 27"/>
                                      <a:gd name="T11" fmla="*/ 48 h 55"/>
                                      <a:gd name="T12" fmla="*/ 25 w 27"/>
                                      <a:gd name="T13" fmla="*/ 55 h 55"/>
                                      <a:gd name="T14" fmla="*/ 17 w 27"/>
                                      <a:gd name="T15" fmla="*/ 50 h 55"/>
                                      <a:gd name="T16" fmla="*/ 10 w 27"/>
                                      <a:gd name="T17" fmla="*/ 45 h 55"/>
                                      <a:gd name="T18" fmla="*/ 5 w 27"/>
                                      <a:gd name="T19" fmla="*/ 40 h 55"/>
                                      <a:gd name="T20" fmla="*/ 3 w 27"/>
                                      <a:gd name="T21" fmla="*/ 33 h 55"/>
                                      <a:gd name="T22" fmla="*/ 0 w 27"/>
                                      <a:gd name="T23" fmla="*/ 25 h 55"/>
                                      <a:gd name="T24" fmla="*/ 0 w 27"/>
                                      <a:gd name="T25" fmla="*/ 15 h 55"/>
                                      <a:gd name="T26" fmla="*/ 3 w 27"/>
                                      <a:gd name="T27" fmla="*/ 8 h 55"/>
                                      <a:gd name="T28" fmla="*/ 8 w 27"/>
                                      <a:gd name="T29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7" h="55">
                                        <a:moveTo>
                                          <a:pt x="8" y="0"/>
                                        </a:moveTo>
                                        <a:lnTo>
                                          <a:pt x="20" y="13"/>
                                        </a:lnTo>
                                        <a:lnTo>
                                          <a:pt x="25" y="28"/>
                                        </a:lnTo>
                                        <a:lnTo>
                                          <a:pt x="27" y="33"/>
                                        </a:lnTo>
                                        <a:lnTo>
                                          <a:pt x="27" y="40"/>
                                        </a:lnTo>
                                        <a:lnTo>
                                          <a:pt x="27" y="48"/>
                                        </a:lnTo>
                                        <a:lnTo>
                                          <a:pt x="25" y="55"/>
                                        </a:lnTo>
                                        <a:lnTo>
                                          <a:pt x="17" y="50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3" y="33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42" name="Freeform 23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86" y="511"/>
                                    <a:ext cx="65" cy="110"/>
                                  </a:xfrm>
                                  <a:custGeom>
                                    <a:avLst/>
                                    <a:gdLst>
                                      <a:gd name="T0" fmla="*/ 45 w 65"/>
                                      <a:gd name="T1" fmla="*/ 55 h 110"/>
                                      <a:gd name="T2" fmla="*/ 0 w 65"/>
                                      <a:gd name="T3" fmla="*/ 0 h 110"/>
                                      <a:gd name="T4" fmla="*/ 45 w 65"/>
                                      <a:gd name="T5" fmla="*/ 55 h 110"/>
                                      <a:gd name="T6" fmla="*/ 45 w 65"/>
                                      <a:gd name="T7" fmla="*/ 55 h 110"/>
                                      <a:gd name="T8" fmla="*/ 57 w 65"/>
                                      <a:gd name="T9" fmla="*/ 68 h 110"/>
                                      <a:gd name="T10" fmla="*/ 65 w 65"/>
                                      <a:gd name="T11" fmla="*/ 80 h 110"/>
                                      <a:gd name="T12" fmla="*/ 65 w 65"/>
                                      <a:gd name="T13" fmla="*/ 88 h 110"/>
                                      <a:gd name="T14" fmla="*/ 65 w 65"/>
                                      <a:gd name="T15" fmla="*/ 95 h 110"/>
                                      <a:gd name="T16" fmla="*/ 65 w 65"/>
                                      <a:gd name="T17" fmla="*/ 103 h 110"/>
                                      <a:gd name="T18" fmla="*/ 62 w 65"/>
                                      <a:gd name="T19" fmla="*/ 110 h 110"/>
                                      <a:gd name="T20" fmla="*/ 55 w 65"/>
                                      <a:gd name="T21" fmla="*/ 105 h 110"/>
                                      <a:gd name="T22" fmla="*/ 47 w 65"/>
                                      <a:gd name="T23" fmla="*/ 100 h 110"/>
                                      <a:gd name="T24" fmla="*/ 45 w 65"/>
                                      <a:gd name="T25" fmla="*/ 93 h 110"/>
                                      <a:gd name="T26" fmla="*/ 40 w 65"/>
                                      <a:gd name="T27" fmla="*/ 85 h 110"/>
                                      <a:gd name="T28" fmla="*/ 37 w 65"/>
                                      <a:gd name="T29" fmla="*/ 78 h 110"/>
                                      <a:gd name="T30" fmla="*/ 37 w 65"/>
                                      <a:gd name="T31" fmla="*/ 70 h 110"/>
                                      <a:gd name="T32" fmla="*/ 40 w 65"/>
                                      <a:gd name="T33" fmla="*/ 63 h 110"/>
                                      <a:gd name="T34" fmla="*/ 45 w 65"/>
                                      <a:gd name="T35" fmla="*/ 55 h 1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65" h="110">
                                        <a:moveTo>
                                          <a:pt x="45" y="5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5" y="55"/>
                                        </a:lnTo>
                                        <a:close/>
                                        <a:moveTo>
                                          <a:pt x="45" y="55"/>
                                        </a:moveTo>
                                        <a:lnTo>
                                          <a:pt x="57" y="68"/>
                                        </a:lnTo>
                                        <a:lnTo>
                                          <a:pt x="65" y="80"/>
                                        </a:lnTo>
                                        <a:lnTo>
                                          <a:pt x="65" y="88"/>
                                        </a:lnTo>
                                        <a:lnTo>
                                          <a:pt x="65" y="95"/>
                                        </a:lnTo>
                                        <a:lnTo>
                                          <a:pt x="65" y="103"/>
                                        </a:lnTo>
                                        <a:lnTo>
                                          <a:pt x="62" y="110"/>
                                        </a:lnTo>
                                        <a:lnTo>
                                          <a:pt x="55" y="105"/>
                                        </a:lnTo>
                                        <a:lnTo>
                                          <a:pt x="47" y="100"/>
                                        </a:lnTo>
                                        <a:lnTo>
                                          <a:pt x="45" y="93"/>
                                        </a:lnTo>
                                        <a:lnTo>
                                          <a:pt x="40" y="85"/>
                                        </a:lnTo>
                                        <a:lnTo>
                                          <a:pt x="37" y="78"/>
                                        </a:lnTo>
                                        <a:lnTo>
                                          <a:pt x="37" y="70"/>
                                        </a:lnTo>
                                        <a:lnTo>
                                          <a:pt x="40" y="63"/>
                                        </a:lnTo>
                                        <a:lnTo>
                                          <a:pt x="45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43" name="Freeform 2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86" y="511"/>
                                    <a:ext cx="45" cy="5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55 h 55"/>
                                      <a:gd name="T2" fmla="*/ 0 w 45"/>
                                      <a:gd name="T3" fmla="*/ 0 h 55"/>
                                      <a:gd name="T4" fmla="*/ 45 w 45"/>
                                      <a:gd name="T5" fmla="*/ 55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5" h="55">
                                        <a:moveTo>
                                          <a:pt x="45" y="5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5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44" name="Freeform 2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23" y="566"/>
                                    <a:ext cx="28" cy="55"/>
                                  </a:xfrm>
                                  <a:custGeom>
                                    <a:avLst/>
                                    <a:gdLst>
                                      <a:gd name="T0" fmla="*/ 8 w 28"/>
                                      <a:gd name="T1" fmla="*/ 0 h 55"/>
                                      <a:gd name="T2" fmla="*/ 20 w 28"/>
                                      <a:gd name="T3" fmla="*/ 13 h 55"/>
                                      <a:gd name="T4" fmla="*/ 28 w 28"/>
                                      <a:gd name="T5" fmla="*/ 25 h 55"/>
                                      <a:gd name="T6" fmla="*/ 28 w 28"/>
                                      <a:gd name="T7" fmla="*/ 33 h 55"/>
                                      <a:gd name="T8" fmla="*/ 28 w 28"/>
                                      <a:gd name="T9" fmla="*/ 40 h 55"/>
                                      <a:gd name="T10" fmla="*/ 28 w 28"/>
                                      <a:gd name="T11" fmla="*/ 48 h 55"/>
                                      <a:gd name="T12" fmla="*/ 25 w 28"/>
                                      <a:gd name="T13" fmla="*/ 55 h 55"/>
                                      <a:gd name="T14" fmla="*/ 18 w 28"/>
                                      <a:gd name="T15" fmla="*/ 50 h 55"/>
                                      <a:gd name="T16" fmla="*/ 10 w 28"/>
                                      <a:gd name="T17" fmla="*/ 45 h 55"/>
                                      <a:gd name="T18" fmla="*/ 8 w 28"/>
                                      <a:gd name="T19" fmla="*/ 38 h 55"/>
                                      <a:gd name="T20" fmla="*/ 3 w 28"/>
                                      <a:gd name="T21" fmla="*/ 30 h 55"/>
                                      <a:gd name="T22" fmla="*/ 0 w 28"/>
                                      <a:gd name="T23" fmla="*/ 23 h 55"/>
                                      <a:gd name="T24" fmla="*/ 0 w 28"/>
                                      <a:gd name="T25" fmla="*/ 15 h 55"/>
                                      <a:gd name="T26" fmla="*/ 3 w 28"/>
                                      <a:gd name="T27" fmla="*/ 8 h 55"/>
                                      <a:gd name="T28" fmla="*/ 8 w 28"/>
                                      <a:gd name="T29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8" h="55">
                                        <a:moveTo>
                                          <a:pt x="8" y="0"/>
                                        </a:moveTo>
                                        <a:lnTo>
                                          <a:pt x="20" y="13"/>
                                        </a:lnTo>
                                        <a:lnTo>
                                          <a:pt x="28" y="25"/>
                                        </a:lnTo>
                                        <a:lnTo>
                                          <a:pt x="28" y="33"/>
                                        </a:lnTo>
                                        <a:lnTo>
                                          <a:pt x="28" y="40"/>
                                        </a:lnTo>
                                        <a:lnTo>
                                          <a:pt x="28" y="48"/>
                                        </a:lnTo>
                                        <a:lnTo>
                                          <a:pt x="25" y="55"/>
                                        </a:lnTo>
                                        <a:lnTo>
                                          <a:pt x="18" y="50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8" y="38"/>
                                        </a:lnTo>
                                        <a:lnTo>
                                          <a:pt x="3" y="3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45" name="Freeform 23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44" y="489"/>
                                    <a:ext cx="79" cy="107"/>
                                  </a:xfrm>
                                  <a:custGeom>
                                    <a:avLst/>
                                    <a:gdLst>
                                      <a:gd name="T0" fmla="*/ 52 w 79"/>
                                      <a:gd name="T1" fmla="*/ 55 h 107"/>
                                      <a:gd name="T2" fmla="*/ 0 w 79"/>
                                      <a:gd name="T3" fmla="*/ 0 h 107"/>
                                      <a:gd name="T4" fmla="*/ 52 w 79"/>
                                      <a:gd name="T5" fmla="*/ 55 h 107"/>
                                      <a:gd name="T6" fmla="*/ 52 w 79"/>
                                      <a:gd name="T7" fmla="*/ 55 h 107"/>
                                      <a:gd name="T8" fmla="*/ 67 w 79"/>
                                      <a:gd name="T9" fmla="*/ 67 h 107"/>
                                      <a:gd name="T10" fmla="*/ 77 w 79"/>
                                      <a:gd name="T11" fmla="*/ 80 h 107"/>
                                      <a:gd name="T12" fmla="*/ 79 w 79"/>
                                      <a:gd name="T13" fmla="*/ 87 h 107"/>
                                      <a:gd name="T14" fmla="*/ 79 w 79"/>
                                      <a:gd name="T15" fmla="*/ 95 h 107"/>
                                      <a:gd name="T16" fmla="*/ 79 w 79"/>
                                      <a:gd name="T17" fmla="*/ 102 h 107"/>
                                      <a:gd name="T18" fmla="*/ 79 w 79"/>
                                      <a:gd name="T19" fmla="*/ 107 h 107"/>
                                      <a:gd name="T20" fmla="*/ 72 w 79"/>
                                      <a:gd name="T21" fmla="*/ 105 h 107"/>
                                      <a:gd name="T22" fmla="*/ 64 w 79"/>
                                      <a:gd name="T23" fmla="*/ 100 h 107"/>
                                      <a:gd name="T24" fmla="*/ 57 w 79"/>
                                      <a:gd name="T25" fmla="*/ 92 h 107"/>
                                      <a:gd name="T26" fmla="*/ 54 w 79"/>
                                      <a:gd name="T27" fmla="*/ 85 h 107"/>
                                      <a:gd name="T28" fmla="*/ 49 w 79"/>
                                      <a:gd name="T29" fmla="*/ 77 h 107"/>
                                      <a:gd name="T30" fmla="*/ 49 w 79"/>
                                      <a:gd name="T31" fmla="*/ 70 h 107"/>
                                      <a:gd name="T32" fmla="*/ 49 w 79"/>
                                      <a:gd name="T33" fmla="*/ 62 h 107"/>
                                      <a:gd name="T34" fmla="*/ 52 w 79"/>
                                      <a:gd name="T35" fmla="*/ 55 h 10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9" h="107">
                                        <a:moveTo>
                                          <a:pt x="52" y="5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2" y="55"/>
                                        </a:lnTo>
                                        <a:close/>
                                        <a:moveTo>
                                          <a:pt x="52" y="55"/>
                                        </a:moveTo>
                                        <a:lnTo>
                                          <a:pt x="67" y="67"/>
                                        </a:lnTo>
                                        <a:lnTo>
                                          <a:pt x="77" y="80"/>
                                        </a:lnTo>
                                        <a:lnTo>
                                          <a:pt x="79" y="87"/>
                                        </a:lnTo>
                                        <a:lnTo>
                                          <a:pt x="79" y="95"/>
                                        </a:lnTo>
                                        <a:lnTo>
                                          <a:pt x="79" y="102"/>
                                        </a:lnTo>
                                        <a:lnTo>
                                          <a:pt x="79" y="107"/>
                                        </a:lnTo>
                                        <a:lnTo>
                                          <a:pt x="72" y="105"/>
                                        </a:lnTo>
                                        <a:lnTo>
                                          <a:pt x="64" y="100"/>
                                        </a:lnTo>
                                        <a:lnTo>
                                          <a:pt x="57" y="92"/>
                                        </a:lnTo>
                                        <a:lnTo>
                                          <a:pt x="54" y="85"/>
                                        </a:lnTo>
                                        <a:lnTo>
                                          <a:pt x="49" y="77"/>
                                        </a:lnTo>
                                        <a:lnTo>
                                          <a:pt x="49" y="70"/>
                                        </a:lnTo>
                                        <a:lnTo>
                                          <a:pt x="49" y="62"/>
                                        </a:lnTo>
                                        <a:lnTo>
                                          <a:pt x="52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46" name="Freeform 2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44" y="489"/>
                                    <a:ext cx="52" cy="55"/>
                                  </a:xfrm>
                                  <a:custGeom>
                                    <a:avLst/>
                                    <a:gdLst>
                                      <a:gd name="T0" fmla="*/ 52 w 52"/>
                                      <a:gd name="T1" fmla="*/ 55 h 55"/>
                                      <a:gd name="T2" fmla="*/ 0 w 52"/>
                                      <a:gd name="T3" fmla="*/ 0 h 55"/>
                                      <a:gd name="T4" fmla="*/ 52 w 52"/>
                                      <a:gd name="T5" fmla="*/ 55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2" h="55">
                                        <a:moveTo>
                                          <a:pt x="52" y="5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2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47" name="Freeform 2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93" y="544"/>
                                    <a:ext cx="30" cy="52"/>
                                  </a:xfrm>
                                  <a:custGeom>
                                    <a:avLst/>
                                    <a:gdLst>
                                      <a:gd name="T0" fmla="*/ 3 w 30"/>
                                      <a:gd name="T1" fmla="*/ 0 h 52"/>
                                      <a:gd name="T2" fmla="*/ 18 w 30"/>
                                      <a:gd name="T3" fmla="*/ 12 h 52"/>
                                      <a:gd name="T4" fmla="*/ 28 w 30"/>
                                      <a:gd name="T5" fmla="*/ 25 h 52"/>
                                      <a:gd name="T6" fmla="*/ 30 w 30"/>
                                      <a:gd name="T7" fmla="*/ 32 h 52"/>
                                      <a:gd name="T8" fmla="*/ 30 w 30"/>
                                      <a:gd name="T9" fmla="*/ 40 h 52"/>
                                      <a:gd name="T10" fmla="*/ 30 w 30"/>
                                      <a:gd name="T11" fmla="*/ 47 h 52"/>
                                      <a:gd name="T12" fmla="*/ 30 w 30"/>
                                      <a:gd name="T13" fmla="*/ 52 h 52"/>
                                      <a:gd name="T14" fmla="*/ 23 w 30"/>
                                      <a:gd name="T15" fmla="*/ 50 h 52"/>
                                      <a:gd name="T16" fmla="*/ 15 w 30"/>
                                      <a:gd name="T17" fmla="*/ 45 h 52"/>
                                      <a:gd name="T18" fmla="*/ 8 w 30"/>
                                      <a:gd name="T19" fmla="*/ 37 h 52"/>
                                      <a:gd name="T20" fmla="*/ 5 w 30"/>
                                      <a:gd name="T21" fmla="*/ 30 h 52"/>
                                      <a:gd name="T22" fmla="*/ 0 w 30"/>
                                      <a:gd name="T23" fmla="*/ 22 h 52"/>
                                      <a:gd name="T24" fmla="*/ 0 w 30"/>
                                      <a:gd name="T25" fmla="*/ 15 h 52"/>
                                      <a:gd name="T26" fmla="*/ 0 w 30"/>
                                      <a:gd name="T27" fmla="*/ 7 h 52"/>
                                      <a:gd name="T28" fmla="*/ 3 w 30"/>
                                      <a:gd name="T29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0" h="52">
                                        <a:moveTo>
                                          <a:pt x="3" y="0"/>
                                        </a:moveTo>
                                        <a:lnTo>
                                          <a:pt x="18" y="12"/>
                                        </a:lnTo>
                                        <a:lnTo>
                                          <a:pt x="28" y="25"/>
                                        </a:lnTo>
                                        <a:lnTo>
                                          <a:pt x="30" y="32"/>
                                        </a:lnTo>
                                        <a:lnTo>
                                          <a:pt x="30" y="40"/>
                                        </a:lnTo>
                                        <a:lnTo>
                                          <a:pt x="30" y="47"/>
                                        </a:lnTo>
                                        <a:lnTo>
                                          <a:pt x="30" y="52"/>
                                        </a:lnTo>
                                        <a:lnTo>
                                          <a:pt x="23" y="50"/>
                                        </a:lnTo>
                                        <a:lnTo>
                                          <a:pt x="15" y="45"/>
                                        </a:lnTo>
                                        <a:lnTo>
                                          <a:pt x="8" y="37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48" name="Freeform 2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83" y="691"/>
                                    <a:ext cx="55" cy="22"/>
                                  </a:xfrm>
                                  <a:custGeom>
                                    <a:avLst/>
                                    <a:gdLst>
                                      <a:gd name="T0" fmla="*/ 0 w 55"/>
                                      <a:gd name="T1" fmla="*/ 2 h 22"/>
                                      <a:gd name="T2" fmla="*/ 15 w 55"/>
                                      <a:gd name="T3" fmla="*/ 0 h 22"/>
                                      <a:gd name="T4" fmla="*/ 30 w 55"/>
                                      <a:gd name="T5" fmla="*/ 2 h 22"/>
                                      <a:gd name="T6" fmla="*/ 42 w 55"/>
                                      <a:gd name="T7" fmla="*/ 10 h 22"/>
                                      <a:gd name="T8" fmla="*/ 55 w 55"/>
                                      <a:gd name="T9" fmla="*/ 20 h 22"/>
                                      <a:gd name="T10" fmla="*/ 47 w 55"/>
                                      <a:gd name="T11" fmla="*/ 22 h 22"/>
                                      <a:gd name="T12" fmla="*/ 42 w 55"/>
                                      <a:gd name="T13" fmla="*/ 22 h 22"/>
                                      <a:gd name="T14" fmla="*/ 35 w 55"/>
                                      <a:gd name="T15" fmla="*/ 22 h 22"/>
                                      <a:gd name="T16" fmla="*/ 25 w 55"/>
                                      <a:gd name="T17" fmla="*/ 20 h 22"/>
                                      <a:gd name="T18" fmla="*/ 17 w 55"/>
                                      <a:gd name="T19" fmla="*/ 17 h 22"/>
                                      <a:gd name="T20" fmla="*/ 10 w 55"/>
                                      <a:gd name="T21" fmla="*/ 15 h 22"/>
                                      <a:gd name="T22" fmla="*/ 5 w 55"/>
                                      <a:gd name="T23" fmla="*/ 10 h 22"/>
                                      <a:gd name="T24" fmla="*/ 0 w 55"/>
                                      <a:gd name="T25" fmla="*/ 2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5" h="22">
                                        <a:moveTo>
                                          <a:pt x="0" y="2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30" y="2"/>
                                        </a:lnTo>
                                        <a:lnTo>
                                          <a:pt x="42" y="10"/>
                                        </a:lnTo>
                                        <a:lnTo>
                                          <a:pt x="55" y="20"/>
                                        </a:lnTo>
                                        <a:lnTo>
                                          <a:pt x="47" y="22"/>
                                        </a:lnTo>
                                        <a:lnTo>
                                          <a:pt x="42" y="22"/>
                                        </a:lnTo>
                                        <a:lnTo>
                                          <a:pt x="35" y="22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0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49" name="Freeform 2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83" y="691"/>
                                    <a:ext cx="55" cy="22"/>
                                  </a:xfrm>
                                  <a:custGeom>
                                    <a:avLst/>
                                    <a:gdLst>
                                      <a:gd name="T0" fmla="*/ 0 w 55"/>
                                      <a:gd name="T1" fmla="*/ 2 h 22"/>
                                      <a:gd name="T2" fmla="*/ 15 w 55"/>
                                      <a:gd name="T3" fmla="*/ 0 h 22"/>
                                      <a:gd name="T4" fmla="*/ 30 w 55"/>
                                      <a:gd name="T5" fmla="*/ 2 h 22"/>
                                      <a:gd name="T6" fmla="*/ 42 w 55"/>
                                      <a:gd name="T7" fmla="*/ 10 h 22"/>
                                      <a:gd name="T8" fmla="*/ 55 w 55"/>
                                      <a:gd name="T9" fmla="*/ 20 h 22"/>
                                      <a:gd name="T10" fmla="*/ 47 w 55"/>
                                      <a:gd name="T11" fmla="*/ 22 h 22"/>
                                      <a:gd name="T12" fmla="*/ 42 w 55"/>
                                      <a:gd name="T13" fmla="*/ 22 h 22"/>
                                      <a:gd name="T14" fmla="*/ 35 w 55"/>
                                      <a:gd name="T15" fmla="*/ 22 h 22"/>
                                      <a:gd name="T16" fmla="*/ 25 w 55"/>
                                      <a:gd name="T17" fmla="*/ 20 h 22"/>
                                      <a:gd name="T18" fmla="*/ 17 w 55"/>
                                      <a:gd name="T19" fmla="*/ 17 h 22"/>
                                      <a:gd name="T20" fmla="*/ 10 w 55"/>
                                      <a:gd name="T21" fmla="*/ 15 h 22"/>
                                      <a:gd name="T22" fmla="*/ 5 w 55"/>
                                      <a:gd name="T23" fmla="*/ 10 h 22"/>
                                      <a:gd name="T24" fmla="*/ 0 w 55"/>
                                      <a:gd name="T25" fmla="*/ 2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5" h="22">
                                        <a:moveTo>
                                          <a:pt x="0" y="2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30" y="2"/>
                                        </a:lnTo>
                                        <a:lnTo>
                                          <a:pt x="42" y="10"/>
                                        </a:lnTo>
                                        <a:lnTo>
                                          <a:pt x="55" y="20"/>
                                        </a:lnTo>
                                        <a:lnTo>
                                          <a:pt x="47" y="22"/>
                                        </a:lnTo>
                                        <a:lnTo>
                                          <a:pt x="42" y="22"/>
                                        </a:lnTo>
                                        <a:lnTo>
                                          <a:pt x="35" y="22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0" y="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50" name="Freeform 24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43" y="683"/>
                                    <a:ext cx="114" cy="60"/>
                                  </a:xfrm>
                                  <a:custGeom>
                                    <a:avLst/>
                                    <a:gdLst>
                                      <a:gd name="T0" fmla="*/ 60 w 114"/>
                                      <a:gd name="T1" fmla="*/ 35 h 60"/>
                                      <a:gd name="T2" fmla="*/ 77 w 114"/>
                                      <a:gd name="T3" fmla="*/ 35 h 60"/>
                                      <a:gd name="T4" fmla="*/ 90 w 114"/>
                                      <a:gd name="T5" fmla="*/ 40 h 60"/>
                                      <a:gd name="T6" fmla="*/ 105 w 114"/>
                                      <a:gd name="T7" fmla="*/ 48 h 60"/>
                                      <a:gd name="T8" fmla="*/ 114 w 114"/>
                                      <a:gd name="T9" fmla="*/ 58 h 60"/>
                                      <a:gd name="T10" fmla="*/ 110 w 114"/>
                                      <a:gd name="T11" fmla="*/ 60 h 60"/>
                                      <a:gd name="T12" fmla="*/ 102 w 114"/>
                                      <a:gd name="T13" fmla="*/ 60 h 60"/>
                                      <a:gd name="T14" fmla="*/ 95 w 114"/>
                                      <a:gd name="T15" fmla="*/ 58 h 60"/>
                                      <a:gd name="T16" fmla="*/ 87 w 114"/>
                                      <a:gd name="T17" fmla="*/ 55 h 60"/>
                                      <a:gd name="T18" fmla="*/ 80 w 114"/>
                                      <a:gd name="T19" fmla="*/ 53 h 60"/>
                                      <a:gd name="T20" fmla="*/ 72 w 114"/>
                                      <a:gd name="T21" fmla="*/ 48 h 60"/>
                                      <a:gd name="T22" fmla="*/ 65 w 114"/>
                                      <a:gd name="T23" fmla="*/ 43 h 60"/>
                                      <a:gd name="T24" fmla="*/ 60 w 114"/>
                                      <a:gd name="T25" fmla="*/ 35 h 60"/>
                                      <a:gd name="T26" fmla="*/ 60 w 114"/>
                                      <a:gd name="T27" fmla="*/ 38 h 60"/>
                                      <a:gd name="T28" fmla="*/ 0 w 114"/>
                                      <a:gd name="T29" fmla="*/ 0 h 60"/>
                                      <a:gd name="T30" fmla="*/ 60 w 114"/>
                                      <a:gd name="T31" fmla="*/ 38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14" h="60">
                                        <a:moveTo>
                                          <a:pt x="60" y="35"/>
                                        </a:moveTo>
                                        <a:lnTo>
                                          <a:pt x="77" y="35"/>
                                        </a:lnTo>
                                        <a:lnTo>
                                          <a:pt x="90" y="40"/>
                                        </a:lnTo>
                                        <a:lnTo>
                                          <a:pt x="105" y="48"/>
                                        </a:lnTo>
                                        <a:lnTo>
                                          <a:pt x="114" y="58"/>
                                        </a:lnTo>
                                        <a:lnTo>
                                          <a:pt x="110" y="60"/>
                                        </a:lnTo>
                                        <a:lnTo>
                                          <a:pt x="102" y="60"/>
                                        </a:lnTo>
                                        <a:lnTo>
                                          <a:pt x="95" y="58"/>
                                        </a:lnTo>
                                        <a:lnTo>
                                          <a:pt x="87" y="55"/>
                                        </a:lnTo>
                                        <a:lnTo>
                                          <a:pt x="80" y="53"/>
                                        </a:lnTo>
                                        <a:lnTo>
                                          <a:pt x="72" y="48"/>
                                        </a:lnTo>
                                        <a:lnTo>
                                          <a:pt x="65" y="43"/>
                                        </a:lnTo>
                                        <a:lnTo>
                                          <a:pt x="60" y="35"/>
                                        </a:lnTo>
                                        <a:close/>
                                        <a:moveTo>
                                          <a:pt x="60" y="3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0" y="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51" name="Freeform 2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03" y="718"/>
                                    <a:ext cx="54" cy="25"/>
                                  </a:xfrm>
                                  <a:custGeom>
                                    <a:avLst/>
                                    <a:gdLst>
                                      <a:gd name="T0" fmla="*/ 0 w 54"/>
                                      <a:gd name="T1" fmla="*/ 0 h 25"/>
                                      <a:gd name="T2" fmla="*/ 17 w 54"/>
                                      <a:gd name="T3" fmla="*/ 0 h 25"/>
                                      <a:gd name="T4" fmla="*/ 30 w 54"/>
                                      <a:gd name="T5" fmla="*/ 5 h 25"/>
                                      <a:gd name="T6" fmla="*/ 45 w 54"/>
                                      <a:gd name="T7" fmla="*/ 13 h 25"/>
                                      <a:gd name="T8" fmla="*/ 54 w 54"/>
                                      <a:gd name="T9" fmla="*/ 23 h 25"/>
                                      <a:gd name="T10" fmla="*/ 50 w 54"/>
                                      <a:gd name="T11" fmla="*/ 25 h 25"/>
                                      <a:gd name="T12" fmla="*/ 42 w 54"/>
                                      <a:gd name="T13" fmla="*/ 25 h 25"/>
                                      <a:gd name="T14" fmla="*/ 35 w 54"/>
                                      <a:gd name="T15" fmla="*/ 23 h 25"/>
                                      <a:gd name="T16" fmla="*/ 27 w 54"/>
                                      <a:gd name="T17" fmla="*/ 20 h 25"/>
                                      <a:gd name="T18" fmla="*/ 20 w 54"/>
                                      <a:gd name="T19" fmla="*/ 18 h 25"/>
                                      <a:gd name="T20" fmla="*/ 12 w 54"/>
                                      <a:gd name="T21" fmla="*/ 13 h 25"/>
                                      <a:gd name="T22" fmla="*/ 5 w 54"/>
                                      <a:gd name="T23" fmla="*/ 8 h 25"/>
                                      <a:gd name="T24" fmla="*/ 0 w 54"/>
                                      <a:gd name="T25" fmla="*/ 0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4" h="25">
                                        <a:moveTo>
                                          <a:pt x="0" y="0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30" y="5"/>
                                        </a:lnTo>
                                        <a:lnTo>
                                          <a:pt x="45" y="13"/>
                                        </a:lnTo>
                                        <a:lnTo>
                                          <a:pt x="54" y="23"/>
                                        </a:lnTo>
                                        <a:lnTo>
                                          <a:pt x="50" y="25"/>
                                        </a:lnTo>
                                        <a:lnTo>
                                          <a:pt x="42" y="25"/>
                                        </a:lnTo>
                                        <a:lnTo>
                                          <a:pt x="35" y="23"/>
                                        </a:lnTo>
                                        <a:lnTo>
                                          <a:pt x="27" y="20"/>
                                        </a:lnTo>
                                        <a:lnTo>
                                          <a:pt x="20" y="18"/>
                                        </a:lnTo>
                                        <a:lnTo>
                                          <a:pt x="12" y="13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52" name="Freeform 2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43" y="683"/>
                                    <a:ext cx="60" cy="38"/>
                                  </a:xfrm>
                                  <a:custGeom>
                                    <a:avLst/>
                                    <a:gdLst>
                                      <a:gd name="T0" fmla="*/ 60 w 60"/>
                                      <a:gd name="T1" fmla="*/ 38 h 38"/>
                                      <a:gd name="T2" fmla="*/ 0 w 60"/>
                                      <a:gd name="T3" fmla="*/ 0 h 38"/>
                                      <a:gd name="T4" fmla="*/ 60 w 60"/>
                                      <a:gd name="T5" fmla="*/ 38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0" h="38">
                                        <a:moveTo>
                                          <a:pt x="60" y="3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0" y="3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53" name="Freeform 2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61" y="666"/>
                                    <a:ext cx="54" cy="22"/>
                                  </a:xfrm>
                                  <a:custGeom>
                                    <a:avLst/>
                                    <a:gdLst>
                                      <a:gd name="T0" fmla="*/ 0 w 54"/>
                                      <a:gd name="T1" fmla="*/ 5 h 22"/>
                                      <a:gd name="T2" fmla="*/ 14 w 54"/>
                                      <a:gd name="T3" fmla="*/ 0 h 22"/>
                                      <a:gd name="T4" fmla="*/ 29 w 54"/>
                                      <a:gd name="T5" fmla="*/ 2 h 22"/>
                                      <a:gd name="T6" fmla="*/ 42 w 54"/>
                                      <a:gd name="T7" fmla="*/ 10 h 22"/>
                                      <a:gd name="T8" fmla="*/ 54 w 54"/>
                                      <a:gd name="T9" fmla="*/ 17 h 22"/>
                                      <a:gd name="T10" fmla="*/ 47 w 54"/>
                                      <a:gd name="T11" fmla="*/ 20 h 22"/>
                                      <a:gd name="T12" fmla="*/ 39 w 54"/>
                                      <a:gd name="T13" fmla="*/ 22 h 22"/>
                                      <a:gd name="T14" fmla="*/ 32 w 54"/>
                                      <a:gd name="T15" fmla="*/ 22 h 22"/>
                                      <a:gd name="T16" fmla="*/ 24 w 54"/>
                                      <a:gd name="T17" fmla="*/ 20 h 22"/>
                                      <a:gd name="T18" fmla="*/ 17 w 54"/>
                                      <a:gd name="T19" fmla="*/ 17 h 22"/>
                                      <a:gd name="T20" fmla="*/ 9 w 54"/>
                                      <a:gd name="T21" fmla="*/ 15 h 22"/>
                                      <a:gd name="T22" fmla="*/ 5 w 54"/>
                                      <a:gd name="T23" fmla="*/ 10 h 22"/>
                                      <a:gd name="T24" fmla="*/ 0 w 54"/>
                                      <a:gd name="T25" fmla="*/ 5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4" h="22">
                                        <a:moveTo>
                                          <a:pt x="0" y="5"/>
                                        </a:moveTo>
                                        <a:lnTo>
                                          <a:pt x="14" y="0"/>
                                        </a:lnTo>
                                        <a:lnTo>
                                          <a:pt x="29" y="2"/>
                                        </a:lnTo>
                                        <a:lnTo>
                                          <a:pt x="42" y="10"/>
                                        </a:lnTo>
                                        <a:lnTo>
                                          <a:pt x="54" y="17"/>
                                        </a:lnTo>
                                        <a:lnTo>
                                          <a:pt x="47" y="20"/>
                                        </a:lnTo>
                                        <a:lnTo>
                                          <a:pt x="39" y="22"/>
                                        </a:lnTo>
                                        <a:lnTo>
                                          <a:pt x="32" y="22"/>
                                        </a:lnTo>
                                        <a:lnTo>
                                          <a:pt x="24" y="20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9" y="1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54" name="Freeform 2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61" y="666"/>
                                    <a:ext cx="54" cy="22"/>
                                  </a:xfrm>
                                  <a:custGeom>
                                    <a:avLst/>
                                    <a:gdLst>
                                      <a:gd name="T0" fmla="*/ 0 w 54"/>
                                      <a:gd name="T1" fmla="*/ 5 h 22"/>
                                      <a:gd name="T2" fmla="*/ 14 w 54"/>
                                      <a:gd name="T3" fmla="*/ 0 h 22"/>
                                      <a:gd name="T4" fmla="*/ 29 w 54"/>
                                      <a:gd name="T5" fmla="*/ 2 h 22"/>
                                      <a:gd name="T6" fmla="*/ 42 w 54"/>
                                      <a:gd name="T7" fmla="*/ 10 h 22"/>
                                      <a:gd name="T8" fmla="*/ 54 w 54"/>
                                      <a:gd name="T9" fmla="*/ 17 h 22"/>
                                      <a:gd name="T10" fmla="*/ 47 w 54"/>
                                      <a:gd name="T11" fmla="*/ 20 h 22"/>
                                      <a:gd name="T12" fmla="*/ 39 w 54"/>
                                      <a:gd name="T13" fmla="*/ 22 h 22"/>
                                      <a:gd name="T14" fmla="*/ 32 w 54"/>
                                      <a:gd name="T15" fmla="*/ 22 h 22"/>
                                      <a:gd name="T16" fmla="*/ 24 w 54"/>
                                      <a:gd name="T17" fmla="*/ 20 h 22"/>
                                      <a:gd name="T18" fmla="*/ 17 w 54"/>
                                      <a:gd name="T19" fmla="*/ 17 h 22"/>
                                      <a:gd name="T20" fmla="*/ 9 w 54"/>
                                      <a:gd name="T21" fmla="*/ 15 h 22"/>
                                      <a:gd name="T22" fmla="*/ 5 w 54"/>
                                      <a:gd name="T23" fmla="*/ 10 h 22"/>
                                      <a:gd name="T24" fmla="*/ 0 w 54"/>
                                      <a:gd name="T25" fmla="*/ 5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4" h="22">
                                        <a:moveTo>
                                          <a:pt x="0" y="5"/>
                                        </a:moveTo>
                                        <a:lnTo>
                                          <a:pt x="14" y="0"/>
                                        </a:lnTo>
                                        <a:lnTo>
                                          <a:pt x="29" y="2"/>
                                        </a:lnTo>
                                        <a:lnTo>
                                          <a:pt x="42" y="10"/>
                                        </a:lnTo>
                                        <a:lnTo>
                                          <a:pt x="54" y="17"/>
                                        </a:lnTo>
                                        <a:lnTo>
                                          <a:pt x="47" y="20"/>
                                        </a:lnTo>
                                        <a:lnTo>
                                          <a:pt x="39" y="22"/>
                                        </a:lnTo>
                                        <a:lnTo>
                                          <a:pt x="32" y="22"/>
                                        </a:lnTo>
                                        <a:lnTo>
                                          <a:pt x="24" y="20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9" y="1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55" name="Freeform 2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98" y="639"/>
                                    <a:ext cx="63" cy="32"/>
                                  </a:xfrm>
                                  <a:custGeom>
                                    <a:avLst/>
                                    <a:gdLst>
                                      <a:gd name="T0" fmla="*/ 63 w 63"/>
                                      <a:gd name="T1" fmla="*/ 32 h 32"/>
                                      <a:gd name="T2" fmla="*/ 0 w 63"/>
                                      <a:gd name="T3" fmla="*/ 0 h 32"/>
                                      <a:gd name="T4" fmla="*/ 63 w 63"/>
                                      <a:gd name="T5" fmla="*/ 32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3" h="32">
                                        <a:moveTo>
                                          <a:pt x="63" y="3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3" y="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56" name="Freeform 2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98" y="639"/>
                                    <a:ext cx="63" cy="32"/>
                                  </a:xfrm>
                                  <a:custGeom>
                                    <a:avLst/>
                                    <a:gdLst>
                                      <a:gd name="T0" fmla="*/ 63 w 63"/>
                                      <a:gd name="T1" fmla="*/ 32 h 32"/>
                                      <a:gd name="T2" fmla="*/ 0 w 63"/>
                                      <a:gd name="T3" fmla="*/ 0 h 32"/>
                                      <a:gd name="T4" fmla="*/ 63 w 63"/>
                                      <a:gd name="T5" fmla="*/ 32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3" h="32">
                                        <a:moveTo>
                                          <a:pt x="63" y="3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3" y="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57" name="Freeform 2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33" y="641"/>
                                    <a:ext cx="55" cy="20"/>
                                  </a:xfrm>
                                  <a:custGeom>
                                    <a:avLst/>
                                    <a:gdLst>
                                      <a:gd name="T0" fmla="*/ 0 w 55"/>
                                      <a:gd name="T1" fmla="*/ 3 h 20"/>
                                      <a:gd name="T2" fmla="*/ 15 w 55"/>
                                      <a:gd name="T3" fmla="*/ 0 h 20"/>
                                      <a:gd name="T4" fmla="*/ 30 w 55"/>
                                      <a:gd name="T5" fmla="*/ 0 h 20"/>
                                      <a:gd name="T6" fmla="*/ 42 w 55"/>
                                      <a:gd name="T7" fmla="*/ 8 h 20"/>
                                      <a:gd name="T8" fmla="*/ 55 w 55"/>
                                      <a:gd name="T9" fmla="*/ 15 h 20"/>
                                      <a:gd name="T10" fmla="*/ 47 w 55"/>
                                      <a:gd name="T11" fmla="*/ 18 h 20"/>
                                      <a:gd name="T12" fmla="*/ 40 w 55"/>
                                      <a:gd name="T13" fmla="*/ 20 h 20"/>
                                      <a:gd name="T14" fmla="*/ 33 w 55"/>
                                      <a:gd name="T15" fmla="*/ 20 h 20"/>
                                      <a:gd name="T16" fmla="*/ 25 w 55"/>
                                      <a:gd name="T17" fmla="*/ 20 h 20"/>
                                      <a:gd name="T18" fmla="*/ 18 w 55"/>
                                      <a:gd name="T19" fmla="*/ 18 h 20"/>
                                      <a:gd name="T20" fmla="*/ 10 w 55"/>
                                      <a:gd name="T21" fmla="*/ 13 h 20"/>
                                      <a:gd name="T22" fmla="*/ 5 w 55"/>
                                      <a:gd name="T23" fmla="*/ 10 h 20"/>
                                      <a:gd name="T24" fmla="*/ 0 w 55"/>
                                      <a:gd name="T25" fmla="*/ 3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5" h="20">
                                        <a:moveTo>
                                          <a:pt x="0" y="3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2" y="8"/>
                                        </a:lnTo>
                                        <a:lnTo>
                                          <a:pt x="55" y="15"/>
                                        </a:lnTo>
                                        <a:lnTo>
                                          <a:pt x="47" y="18"/>
                                        </a:lnTo>
                                        <a:lnTo>
                                          <a:pt x="40" y="20"/>
                                        </a:lnTo>
                                        <a:lnTo>
                                          <a:pt x="33" y="20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18" y="18"/>
                                        </a:lnTo>
                                        <a:lnTo>
                                          <a:pt x="10" y="13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0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58" name="Freeform 2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33" y="641"/>
                                    <a:ext cx="55" cy="20"/>
                                  </a:xfrm>
                                  <a:custGeom>
                                    <a:avLst/>
                                    <a:gdLst>
                                      <a:gd name="T0" fmla="*/ 0 w 55"/>
                                      <a:gd name="T1" fmla="*/ 3 h 20"/>
                                      <a:gd name="T2" fmla="*/ 15 w 55"/>
                                      <a:gd name="T3" fmla="*/ 0 h 20"/>
                                      <a:gd name="T4" fmla="*/ 30 w 55"/>
                                      <a:gd name="T5" fmla="*/ 0 h 20"/>
                                      <a:gd name="T6" fmla="*/ 42 w 55"/>
                                      <a:gd name="T7" fmla="*/ 8 h 20"/>
                                      <a:gd name="T8" fmla="*/ 55 w 55"/>
                                      <a:gd name="T9" fmla="*/ 15 h 20"/>
                                      <a:gd name="T10" fmla="*/ 47 w 55"/>
                                      <a:gd name="T11" fmla="*/ 18 h 20"/>
                                      <a:gd name="T12" fmla="*/ 40 w 55"/>
                                      <a:gd name="T13" fmla="*/ 20 h 20"/>
                                      <a:gd name="T14" fmla="*/ 33 w 55"/>
                                      <a:gd name="T15" fmla="*/ 20 h 20"/>
                                      <a:gd name="T16" fmla="*/ 25 w 55"/>
                                      <a:gd name="T17" fmla="*/ 20 h 20"/>
                                      <a:gd name="T18" fmla="*/ 18 w 55"/>
                                      <a:gd name="T19" fmla="*/ 18 h 20"/>
                                      <a:gd name="T20" fmla="*/ 10 w 55"/>
                                      <a:gd name="T21" fmla="*/ 13 h 20"/>
                                      <a:gd name="T22" fmla="*/ 5 w 55"/>
                                      <a:gd name="T23" fmla="*/ 10 h 20"/>
                                      <a:gd name="T24" fmla="*/ 0 w 55"/>
                                      <a:gd name="T25" fmla="*/ 3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5" h="20">
                                        <a:moveTo>
                                          <a:pt x="0" y="3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2" y="8"/>
                                        </a:lnTo>
                                        <a:lnTo>
                                          <a:pt x="55" y="15"/>
                                        </a:lnTo>
                                        <a:lnTo>
                                          <a:pt x="47" y="18"/>
                                        </a:lnTo>
                                        <a:lnTo>
                                          <a:pt x="40" y="20"/>
                                        </a:lnTo>
                                        <a:lnTo>
                                          <a:pt x="33" y="20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18" y="18"/>
                                        </a:lnTo>
                                        <a:lnTo>
                                          <a:pt x="10" y="13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0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59" name="Freeform 2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71" y="619"/>
                                    <a:ext cx="62" cy="25"/>
                                  </a:xfrm>
                                  <a:custGeom>
                                    <a:avLst/>
                                    <a:gdLst>
                                      <a:gd name="T0" fmla="*/ 62 w 62"/>
                                      <a:gd name="T1" fmla="*/ 25 h 25"/>
                                      <a:gd name="T2" fmla="*/ 0 w 62"/>
                                      <a:gd name="T3" fmla="*/ 0 h 25"/>
                                      <a:gd name="T4" fmla="*/ 62 w 62"/>
                                      <a:gd name="T5" fmla="*/ 25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2" h="25">
                                        <a:moveTo>
                                          <a:pt x="62" y="2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2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60" name="Freeform 2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71" y="619"/>
                                    <a:ext cx="62" cy="25"/>
                                  </a:xfrm>
                                  <a:custGeom>
                                    <a:avLst/>
                                    <a:gdLst>
                                      <a:gd name="T0" fmla="*/ 62 w 62"/>
                                      <a:gd name="T1" fmla="*/ 25 h 25"/>
                                      <a:gd name="T2" fmla="*/ 0 w 62"/>
                                      <a:gd name="T3" fmla="*/ 0 h 25"/>
                                      <a:gd name="T4" fmla="*/ 62 w 62"/>
                                      <a:gd name="T5" fmla="*/ 25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2" h="25">
                                        <a:moveTo>
                                          <a:pt x="62" y="2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2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61" name="Freeform 2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06" y="619"/>
                                    <a:ext cx="57" cy="17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2 h 17"/>
                                      <a:gd name="T2" fmla="*/ 17 w 57"/>
                                      <a:gd name="T3" fmla="*/ 0 h 17"/>
                                      <a:gd name="T4" fmla="*/ 30 w 57"/>
                                      <a:gd name="T5" fmla="*/ 0 h 17"/>
                                      <a:gd name="T6" fmla="*/ 45 w 57"/>
                                      <a:gd name="T7" fmla="*/ 5 h 17"/>
                                      <a:gd name="T8" fmla="*/ 57 w 57"/>
                                      <a:gd name="T9" fmla="*/ 12 h 17"/>
                                      <a:gd name="T10" fmla="*/ 50 w 57"/>
                                      <a:gd name="T11" fmla="*/ 15 h 17"/>
                                      <a:gd name="T12" fmla="*/ 45 w 57"/>
                                      <a:gd name="T13" fmla="*/ 17 h 17"/>
                                      <a:gd name="T14" fmla="*/ 37 w 57"/>
                                      <a:gd name="T15" fmla="*/ 17 h 17"/>
                                      <a:gd name="T16" fmla="*/ 27 w 57"/>
                                      <a:gd name="T17" fmla="*/ 17 h 17"/>
                                      <a:gd name="T18" fmla="*/ 20 w 57"/>
                                      <a:gd name="T19" fmla="*/ 17 h 17"/>
                                      <a:gd name="T20" fmla="*/ 12 w 57"/>
                                      <a:gd name="T21" fmla="*/ 12 h 17"/>
                                      <a:gd name="T22" fmla="*/ 5 w 57"/>
                                      <a:gd name="T23" fmla="*/ 10 h 17"/>
                                      <a:gd name="T24" fmla="*/ 0 w 57"/>
                                      <a:gd name="T25" fmla="*/ 2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7" h="17">
                                        <a:moveTo>
                                          <a:pt x="0" y="2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57" y="12"/>
                                        </a:lnTo>
                                        <a:lnTo>
                                          <a:pt x="50" y="15"/>
                                        </a:lnTo>
                                        <a:lnTo>
                                          <a:pt x="45" y="17"/>
                                        </a:lnTo>
                                        <a:lnTo>
                                          <a:pt x="37" y="17"/>
                                        </a:lnTo>
                                        <a:lnTo>
                                          <a:pt x="27" y="17"/>
                                        </a:lnTo>
                                        <a:lnTo>
                                          <a:pt x="20" y="17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0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62" name="Freeform 2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06" y="619"/>
                                    <a:ext cx="57" cy="17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2 h 17"/>
                                      <a:gd name="T2" fmla="*/ 17 w 57"/>
                                      <a:gd name="T3" fmla="*/ 0 h 17"/>
                                      <a:gd name="T4" fmla="*/ 30 w 57"/>
                                      <a:gd name="T5" fmla="*/ 0 h 17"/>
                                      <a:gd name="T6" fmla="*/ 45 w 57"/>
                                      <a:gd name="T7" fmla="*/ 5 h 17"/>
                                      <a:gd name="T8" fmla="*/ 57 w 57"/>
                                      <a:gd name="T9" fmla="*/ 12 h 17"/>
                                      <a:gd name="T10" fmla="*/ 50 w 57"/>
                                      <a:gd name="T11" fmla="*/ 15 h 17"/>
                                      <a:gd name="T12" fmla="*/ 45 w 57"/>
                                      <a:gd name="T13" fmla="*/ 17 h 17"/>
                                      <a:gd name="T14" fmla="*/ 37 w 57"/>
                                      <a:gd name="T15" fmla="*/ 17 h 17"/>
                                      <a:gd name="T16" fmla="*/ 27 w 57"/>
                                      <a:gd name="T17" fmla="*/ 17 h 17"/>
                                      <a:gd name="T18" fmla="*/ 20 w 57"/>
                                      <a:gd name="T19" fmla="*/ 17 h 17"/>
                                      <a:gd name="T20" fmla="*/ 12 w 57"/>
                                      <a:gd name="T21" fmla="*/ 12 h 17"/>
                                      <a:gd name="T22" fmla="*/ 5 w 57"/>
                                      <a:gd name="T23" fmla="*/ 10 h 17"/>
                                      <a:gd name="T24" fmla="*/ 0 w 57"/>
                                      <a:gd name="T25" fmla="*/ 2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7" h="17">
                                        <a:moveTo>
                                          <a:pt x="0" y="2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57" y="12"/>
                                        </a:lnTo>
                                        <a:lnTo>
                                          <a:pt x="50" y="15"/>
                                        </a:lnTo>
                                        <a:lnTo>
                                          <a:pt x="45" y="17"/>
                                        </a:lnTo>
                                        <a:lnTo>
                                          <a:pt x="37" y="17"/>
                                        </a:lnTo>
                                        <a:lnTo>
                                          <a:pt x="27" y="17"/>
                                        </a:lnTo>
                                        <a:lnTo>
                                          <a:pt x="20" y="17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0" y="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63" name="Freeform 2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41" y="596"/>
                                    <a:ext cx="65" cy="28"/>
                                  </a:xfrm>
                                  <a:custGeom>
                                    <a:avLst/>
                                    <a:gdLst>
                                      <a:gd name="T0" fmla="*/ 65 w 65"/>
                                      <a:gd name="T1" fmla="*/ 28 h 28"/>
                                      <a:gd name="T2" fmla="*/ 0 w 65"/>
                                      <a:gd name="T3" fmla="*/ 0 h 28"/>
                                      <a:gd name="T4" fmla="*/ 65 w 65"/>
                                      <a:gd name="T5" fmla="*/ 28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5" h="28">
                                        <a:moveTo>
                                          <a:pt x="65" y="2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5" y="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64" name="Freeform 2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41" y="596"/>
                                    <a:ext cx="65" cy="28"/>
                                  </a:xfrm>
                                  <a:custGeom>
                                    <a:avLst/>
                                    <a:gdLst>
                                      <a:gd name="T0" fmla="*/ 65 w 65"/>
                                      <a:gd name="T1" fmla="*/ 28 h 28"/>
                                      <a:gd name="T2" fmla="*/ 0 w 65"/>
                                      <a:gd name="T3" fmla="*/ 0 h 28"/>
                                      <a:gd name="T4" fmla="*/ 65 w 65"/>
                                      <a:gd name="T5" fmla="*/ 28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5" h="28">
                                        <a:moveTo>
                                          <a:pt x="65" y="2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5" y="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65" name="Freeform 2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79" y="594"/>
                                    <a:ext cx="54" cy="20"/>
                                  </a:xfrm>
                                  <a:custGeom>
                                    <a:avLst/>
                                    <a:gdLst>
                                      <a:gd name="T0" fmla="*/ 0 w 54"/>
                                      <a:gd name="T1" fmla="*/ 5 h 20"/>
                                      <a:gd name="T2" fmla="*/ 14 w 54"/>
                                      <a:gd name="T3" fmla="*/ 0 h 20"/>
                                      <a:gd name="T4" fmla="*/ 29 w 54"/>
                                      <a:gd name="T5" fmla="*/ 0 h 20"/>
                                      <a:gd name="T6" fmla="*/ 42 w 54"/>
                                      <a:gd name="T7" fmla="*/ 5 h 20"/>
                                      <a:gd name="T8" fmla="*/ 54 w 54"/>
                                      <a:gd name="T9" fmla="*/ 12 h 20"/>
                                      <a:gd name="T10" fmla="*/ 49 w 54"/>
                                      <a:gd name="T11" fmla="*/ 17 h 20"/>
                                      <a:gd name="T12" fmla="*/ 42 w 54"/>
                                      <a:gd name="T13" fmla="*/ 17 h 20"/>
                                      <a:gd name="T14" fmla="*/ 34 w 54"/>
                                      <a:gd name="T15" fmla="*/ 20 h 20"/>
                                      <a:gd name="T16" fmla="*/ 27 w 54"/>
                                      <a:gd name="T17" fmla="*/ 20 h 20"/>
                                      <a:gd name="T18" fmla="*/ 19 w 54"/>
                                      <a:gd name="T19" fmla="*/ 17 h 20"/>
                                      <a:gd name="T20" fmla="*/ 12 w 54"/>
                                      <a:gd name="T21" fmla="*/ 15 h 20"/>
                                      <a:gd name="T22" fmla="*/ 5 w 54"/>
                                      <a:gd name="T23" fmla="*/ 10 h 20"/>
                                      <a:gd name="T24" fmla="*/ 0 w 54"/>
                                      <a:gd name="T25" fmla="*/ 5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4" h="20">
                                        <a:moveTo>
                                          <a:pt x="0" y="5"/>
                                        </a:moveTo>
                                        <a:lnTo>
                                          <a:pt x="14" y="0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42" y="5"/>
                                        </a:lnTo>
                                        <a:lnTo>
                                          <a:pt x="54" y="12"/>
                                        </a:lnTo>
                                        <a:lnTo>
                                          <a:pt x="49" y="17"/>
                                        </a:lnTo>
                                        <a:lnTo>
                                          <a:pt x="42" y="17"/>
                                        </a:lnTo>
                                        <a:lnTo>
                                          <a:pt x="34" y="20"/>
                                        </a:lnTo>
                                        <a:lnTo>
                                          <a:pt x="27" y="20"/>
                                        </a:lnTo>
                                        <a:lnTo>
                                          <a:pt x="19" y="17"/>
                                        </a:lnTo>
                                        <a:lnTo>
                                          <a:pt x="12" y="1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66" name="Freeform 2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79" y="594"/>
                                    <a:ext cx="54" cy="20"/>
                                  </a:xfrm>
                                  <a:custGeom>
                                    <a:avLst/>
                                    <a:gdLst>
                                      <a:gd name="T0" fmla="*/ 0 w 54"/>
                                      <a:gd name="T1" fmla="*/ 5 h 20"/>
                                      <a:gd name="T2" fmla="*/ 14 w 54"/>
                                      <a:gd name="T3" fmla="*/ 0 h 20"/>
                                      <a:gd name="T4" fmla="*/ 29 w 54"/>
                                      <a:gd name="T5" fmla="*/ 0 h 20"/>
                                      <a:gd name="T6" fmla="*/ 42 w 54"/>
                                      <a:gd name="T7" fmla="*/ 5 h 20"/>
                                      <a:gd name="T8" fmla="*/ 54 w 54"/>
                                      <a:gd name="T9" fmla="*/ 12 h 20"/>
                                      <a:gd name="T10" fmla="*/ 49 w 54"/>
                                      <a:gd name="T11" fmla="*/ 17 h 20"/>
                                      <a:gd name="T12" fmla="*/ 42 w 54"/>
                                      <a:gd name="T13" fmla="*/ 17 h 20"/>
                                      <a:gd name="T14" fmla="*/ 34 w 54"/>
                                      <a:gd name="T15" fmla="*/ 20 h 20"/>
                                      <a:gd name="T16" fmla="*/ 27 w 54"/>
                                      <a:gd name="T17" fmla="*/ 20 h 20"/>
                                      <a:gd name="T18" fmla="*/ 19 w 54"/>
                                      <a:gd name="T19" fmla="*/ 17 h 20"/>
                                      <a:gd name="T20" fmla="*/ 12 w 54"/>
                                      <a:gd name="T21" fmla="*/ 15 h 20"/>
                                      <a:gd name="T22" fmla="*/ 5 w 54"/>
                                      <a:gd name="T23" fmla="*/ 10 h 20"/>
                                      <a:gd name="T24" fmla="*/ 0 w 54"/>
                                      <a:gd name="T25" fmla="*/ 5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4" h="20">
                                        <a:moveTo>
                                          <a:pt x="0" y="5"/>
                                        </a:moveTo>
                                        <a:lnTo>
                                          <a:pt x="14" y="0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42" y="5"/>
                                        </a:lnTo>
                                        <a:lnTo>
                                          <a:pt x="54" y="12"/>
                                        </a:lnTo>
                                        <a:lnTo>
                                          <a:pt x="49" y="17"/>
                                        </a:lnTo>
                                        <a:lnTo>
                                          <a:pt x="42" y="17"/>
                                        </a:lnTo>
                                        <a:lnTo>
                                          <a:pt x="34" y="20"/>
                                        </a:lnTo>
                                        <a:lnTo>
                                          <a:pt x="27" y="20"/>
                                        </a:lnTo>
                                        <a:lnTo>
                                          <a:pt x="19" y="17"/>
                                        </a:lnTo>
                                        <a:lnTo>
                                          <a:pt x="12" y="1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0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67" name="Freeform 2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11" y="574"/>
                                    <a:ext cx="68" cy="25"/>
                                  </a:xfrm>
                                  <a:custGeom>
                                    <a:avLst/>
                                    <a:gdLst>
                                      <a:gd name="T0" fmla="*/ 68 w 68"/>
                                      <a:gd name="T1" fmla="*/ 25 h 25"/>
                                      <a:gd name="T2" fmla="*/ 0 w 68"/>
                                      <a:gd name="T3" fmla="*/ 0 h 25"/>
                                      <a:gd name="T4" fmla="*/ 68 w 68"/>
                                      <a:gd name="T5" fmla="*/ 25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8" h="25">
                                        <a:moveTo>
                                          <a:pt x="68" y="2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8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68" name="Freeform 2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11" y="574"/>
                                    <a:ext cx="68" cy="25"/>
                                  </a:xfrm>
                                  <a:custGeom>
                                    <a:avLst/>
                                    <a:gdLst>
                                      <a:gd name="T0" fmla="*/ 68 w 68"/>
                                      <a:gd name="T1" fmla="*/ 25 h 25"/>
                                      <a:gd name="T2" fmla="*/ 0 w 68"/>
                                      <a:gd name="T3" fmla="*/ 0 h 25"/>
                                      <a:gd name="T4" fmla="*/ 68 w 68"/>
                                      <a:gd name="T5" fmla="*/ 25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8" h="25">
                                        <a:moveTo>
                                          <a:pt x="68" y="2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8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69" name="Freeform 2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49" y="566"/>
                                    <a:ext cx="57" cy="25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8 h 25"/>
                                      <a:gd name="T2" fmla="*/ 7 w 57"/>
                                      <a:gd name="T3" fmla="*/ 3 h 25"/>
                                      <a:gd name="T4" fmla="*/ 15 w 57"/>
                                      <a:gd name="T5" fmla="*/ 0 h 25"/>
                                      <a:gd name="T6" fmla="*/ 22 w 57"/>
                                      <a:gd name="T7" fmla="*/ 0 h 25"/>
                                      <a:gd name="T8" fmla="*/ 30 w 57"/>
                                      <a:gd name="T9" fmla="*/ 0 h 25"/>
                                      <a:gd name="T10" fmla="*/ 37 w 57"/>
                                      <a:gd name="T11" fmla="*/ 3 h 25"/>
                                      <a:gd name="T12" fmla="*/ 44 w 57"/>
                                      <a:gd name="T13" fmla="*/ 8 h 25"/>
                                      <a:gd name="T14" fmla="*/ 49 w 57"/>
                                      <a:gd name="T15" fmla="*/ 13 h 25"/>
                                      <a:gd name="T16" fmla="*/ 57 w 57"/>
                                      <a:gd name="T17" fmla="*/ 20 h 25"/>
                                      <a:gd name="T18" fmla="*/ 52 w 57"/>
                                      <a:gd name="T19" fmla="*/ 23 h 25"/>
                                      <a:gd name="T20" fmla="*/ 44 w 57"/>
                                      <a:gd name="T21" fmla="*/ 25 h 25"/>
                                      <a:gd name="T22" fmla="*/ 37 w 57"/>
                                      <a:gd name="T23" fmla="*/ 25 h 25"/>
                                      <a:gd name="T24" fmla="*/ 30 w 57"/>
                                      <a:gd name="T25" fmla="*/ 23 h 25"/>
                                      <a:gd name="T26" fmla="*/ 20 w 57"/>
                                      <a:gd name="T27" fmla="*/ 20 h 25"/>
                                      <a:gd name="T28" fmla="*/ 12 w 57"/>
                                      <a:gd name="T29" fmla="*/ 18 h 25"/>
                                      <a:gd name="T30" fmla="*/ 5 w 57"/>
                                      <a:gd name="T31" fmla="*/ 13 h 25"/>
                                      <a:gd name="T32" fmla="*/ 0 w 57"/>
                                      <a:gd name="T33" fmla="*/ 8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57" h="25">
                                        <a:moveTo>
                                          <a:pt x="0" y="8"/>
                                        </a:moveTo>
                                        <a:lnTo>
                                          <a:pt x="7" y="3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7" y="3"/>
                                        </a:lnTo>
                                        <a:lnTo>
                                          <a:pt x="44" y="8"/>
                                        </a:lnTo>
                                        <a:lnTo>
                                          <a:pt x="49" y="13"/>
                                        </a:lnTo>
                                        <a:lnTo>
                                          <a:pt x="57" y="20"/>
                                        </a:lnTo>
                                        <a:lnTo>
                                          <a:pt x="52" y="23"/>
                                        </a:lnTo>
                                        <a:lnTo>
                                          <a:pt x="44" y="25"/>
                                        </a:lnTo>
                                        <a:lnTo>
                                          <a:pt x="37" y="25"/>
                                        </a:lnTo>
                                        <a:lnTo>
                                          <a:pt x="30" y="23"/>
                                        </a:lnTo>
                                        <a:lnTo>
                                          <a:pt x="20" y="20"/>
                                        </a:lnTo>
                                        <a:lnTo>
                                          <a:pt x="12" y="18"/>
                                        </a:lnTo>
                                        <a:lnTo>
                                          <a:pt x="5" y="13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70" name="Freeform 2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49" y="566"/>
                                    <a:ext cx="57" cy="25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8 h 25"/>
                                      <a:gd name="T2" fmla="*/ 7 w 57"/>
                                      <a:gd name="T3" fmla="*/ 3 h 25"/>
                                      <a:gd name="T4" fmla="*/ 15 w 57"/>
                                      <a:gd name="T5" fmla="*/ 0 h 25"/>
                                      <a:gd name="T6" fmla="*/ 22 w 57"/>
                                      <a:gd name="T7" fmla="*/ 0 h 25"/>
                                      <a:gd name="T8" fmla="*/ 30 w 57"/>
                                      <a:gd name="T9" fmla="*/ 0 h 25"/>
                                      <a:gd name="T10" fmla="*/ 37 w 57"/>
                                      <a:gd name="T11" fmla="*/ 3 h 25"/>
                                      <a:gd name="T12" fmla="*/ 44 w 57"/>
                                      <a:gd name="T13" fmla="*/ 8 h 25"/>
                                      <a:gd name="T14" fmla="*/ 49 w 57"/>
                                      <a:gd name="T15" fmla="*/ 13 h 25"/>
                                      <a:gd name="T16" fmla="*/ 57 w 57"/>
                                      <a:gd name="T17" fmla="*/ 20 h 25"/>
                                      <a:gd name="T18" fmla="*/ 52 w 57"/>
                                      <a:gd name="T19" fmla="*/ 23 h 25"/>
                                      <a:gd name="T20" fmla="*/ 44 w 57"/>
                                      <a:gd name="T21" fmla="*/ 25 h 25"/>
                                      <a:gd name="T22" fmla="*/ 37 w 57"/>
                                      <a:gd name="T23" fmla="*/ 25 h 25"/>
                                      <a:gd name="T24" fmla="*/ 30 w 57"/>
                                      <a:gd name="T25" fmla="*/ 23 h 25"/>
                                      <a:gd name="T26" fmla="*/ 20 w 57"/>
                                      <a:gd name="T27" fmla="*/ 20 h 25"/>
                                      <a:gd name="T28" fmla="*/ 12 w 57"/>
                                      <a:gd name="T29" fmla="*/ 18 h 25"/>
                                      <a:gd name="T30" fmla="*/ 5 w 57"/>
                                      <a:gd name="T31" fmla="*/ 13 h 25"/>
                                      <a:gd name="T32" fmla="*/ 0 w 57"/>
                                      <a:gd name="T33" fmla="*/ 8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57" h="25">
                                        <a:moveTo>
                                          <a:pt x="0" y="8"/>
                                        </a:moveTo>
                                        <a:lnTo>
                                          <a:pt x="7" y="3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7" y="3"/>
                                        </a:lnTo>
                                        <a:lnTo>
                                          <a:pt x="44" y="8"/>
                                        </a:lnTo>
                                        <a:lnTo>
                                          <a:pt x="49" y="13"/>
                                        </a:lnTo>
                                        <a:lnTo>
                                          <a:pt x="57" y="20"/>
                                        </a:lnTo>
                                        <a:lnTo>
                                          <a:pt x="52" y="23"/>
                                        </a:lnTo>
                                        <a:lnTo>
                                          <a:pt x="44" y="25"/>
                                        </a:lnTo>
                                        <a:lnTo>
                                          <a:pt x="37" y="25"/>
                                        </a:lnTo>
                                        <a:lnTo>
                                          <a:pt x="30" y="23"/>
                                        </a:lnTo>
                                        <a:lnTo>
                                          <a:pt x="20" y="20"/>
                                        </a:lnTo>
                                        <a:lnTo>
                                          <a:pt x="12" y="18"/>
                                        </a:lnTo>
                                        <a:lnTo>
                                          <a:pt x="5" y="13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71" name="Freeform 2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82" y="541"/>
                                    <a:ext cx="67" cy="33"/>
                                  </a:xfrm>
                                  <a:custGeom>
                                    <a:avLst/>
                                    <a:gdLst>
                                      <a:gd name="T0" fmla="*/ 67 w 67"/>
                                      <a:gd name="T1" fmla="*/ 33 h 33"/>
                                      <a:gd name="T2" fmla="*/ 0 w 67"/>
                                      <a:gd name="T3" fmla="*/ 0 h 33"/>
                                      <a:gd name="T4" fmla="*/ 67 w 67"/>
                                      <a:gd name="T5" fmla="*/ 33 h 3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7" h="33">
                                        <a:moveTo>
                                          <a:pt x="67" y="3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7" y="3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72" name="Freeform 2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82" y="541"/>
                                    <a:ext cx="67" cy="33"/>
                                  </a:xfrm>
                                  <a:custGeom>
                                    <a:avLst/>
                                    <a:gdLst>
                                      <a:gd name="T0" fmla="*/ 67 w 67"/>
                                      <a:gd name="T1" fmla="*/ 33 h 33"/>
                                      <a:gd name="T2" fmla="*/ 0 w 67"/>
                                      <a:gd name="T3" fmla="*/ 0 h 33"/>
                                      <a:gd name="T4" fmla="*/ 67 w 67"/>
                                      <a:gd name="T5" fmla="*/ 33 h 3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7" h="33">
                                        <a:moveTo>
                                          <a:pt x="67" y="3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7" y="3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73" name="Freeform 2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66" y="703"/>
                                    <a:ext cx="111" cy="70"/>
                                  </a:xfrm>
                                  <a:custGeom>
                                    <a:avLst/>
                                    <a:gdLst>
                                      <a:gd name="T0" fmla="*/ 57 w 111"/>
                                      <a:gd name="T1" fmla="*/ 40 h 70"/>
                                      <a:gd name="T2" fmla="*/ 0 w 111"/>
                                      <a:gd name="T3" fmla="*/ 0 h 70"/>
                                      <a:gd name="T4" fmla="*/ 57 w 111"/>
                                      <a:gd name="T5" fmla="*/ 40 h 70"/>
                                      <a:gd name="T6" fmla="*/ 57 w 111"/>
                                      <a:gd name="T7" fmla="*/ 40 h 70"/>
                                      <a:gd name="T8" fmla="*/ 57 w 111"/>
                                      <a:gd name="T9" fmla="*/ 40 h 70"/>
                                      <a:gd name="T10" fmla="*/ 72 w 111"/>
                                      <a:gd name="T11" fmla="*/ 43 h 70"/>
                                      <a:gd name="T12" fmla="*/ 87 w 111"/>
                                      <a:gd name="T13" fmla="*/ 48 h 70"/>
                                      <a:gd name="T14" fmla="*/ 101 w 111"/>
                                      <a:gd name="T15" fmla="*/ 55 h 70"/>
                                      <a:gd name="T16" fmla="*/ 111 w 111"/>
                                      <a:gd name="T17" fmla="*/ 68 h 70"/>
                                      <a:gd name="T18" fmla="*/ 104 w 111"/>
                                      <a:gd name="T19" fmla="*/ 70 h 70"/>
                                      <a:gd name="T20" fmla="*/ 96 w 111"/>
                                      <a:gd name="T21" fmla="*/ 70 h 70"/>
                                      <a:gd name="T22" fmla="*/ 89 w 111"/>
                                      <a:gd name="T23" fmla="*/ 68 h 70"/>
                                      <a:gd name="T24" fmla="*/ 82 w 111"/>
                                      <a:gd name="T25" fmla="*/ 65 h 70"/>
                                      <a:gd name="T26" fmla="*/ 74 w 111"/>
                                      <a:gd name="T27" fmla="*/ 63 h 70"/>
                                      <a:gd name="T28" fmla="*/ 67 w 111"/>
                                      <a:gd name="T29" fmla="*/ 55 h 70"/>
                                      <a:gd name="T30" fmla="*/ 62 w 111"/>
                                      <a:gd name="T31" fmla="*/ 50 h 70"/>
                                      <a:gd name="T32" fmla="*/ 57 w 111"/>
                                      <a:gd name="T33" fmla="*/ 4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11" h="70">
                                        <a:moveTo>
                                          <a:pt x="57" y="4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7" y="40"/>
                                        </a:lnTo>
                                        <a:lnTo>
                                          <a:pt x="57" y="40"/>
                                        </a:lnTo>
                                        <a:lnTo>
                                          <a:pt x="57" y="40"/>
                                        </a:lnTo>
                                        <a:lnTo>
                                          <a:pt x="72" y="43"/>
                                        </a:lnTo>
                                        <a:lnTo>
                                          <a:pt x="87" y="48"/>
                                        </a:lnTo>
                                        <a:lnTo>
                                          <a:pt x="101" y="55"/>
                                        </a:lnTo>
                                        <a:lnTo>
                                          <a:pt x="111" y="68"/>
                                        </a:lnTo>
                                        <a:lnTo>
                                          <a:pt x="104" y="70"/>
                                        </a:lnTo>
                                        <a:lnTo>
                                          <a:pt x="96" y="70"/>
                                        </a:lnTo>
                                        <a:lnTo>
                                          <a:pt x="89" y="68"/>
                                        </a:lnTo>
                                        <a:lnTo>
                                          <a:pt x="82" y="65"/>
                                        </a:lnTo>
                                        <a:lnTo>
                                          <a:pt x="74" y="63"/>
                                        </a:lnTo>
                                        <a:lnTo>
                                          <a:pt x="67" y="55"/>
                                        </a:lnTo>
                                        <a:lnTo>
                                          <a:pt x="62" y="50"/>
                                        </a:lnTo>
                                        <a:lnTo>
                                          <a:pt x="57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74" name="Freeform 2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66" y="703"/>
                                    <a:ext cx="111" cy="70"/>
                                  </a:xfrm>
                                  <a:custGeom>
                                    <a:avLst/>
                                    <a:gdLst>
                                      <a:gd name="T0" fmla="*/ 57 w 111"/>
                                      <a:gd name="T1" fmla="*/ 40 h 70"/>
                                      <a:gd name="T2" fmla="*/ 0 w 111"/>
                                      <a:gd name="T3" fmla="*/ 0 h 70"/>
                                      <a:gd name="T4" fmla="*/ 57 w 111"/>
                                      <a:gd name="T5" fmla="*/ 40 h 70"/>
                                      <a:gd name="T6" fmla="*/ 57 w 111"/>
                                      <a:gd name="T7" fmla="*/ 40 h 70"/>
                                      <a:gd name="T8" fmla="*/ 57 w 111"/>
                                      <a:gd name="T9" fmla="*/ 40 h 70"/>
                                      <a:gd name="T10" fmla="*/ 72 w 111"/>
                                      <a:gd name="T11" fmla="*/ 43 h 70"/>
                                      <a:gd name="T12" fmla="*/ 87 w 111"/>
                                      <a:gd name="T13" fmla="*/ 48 h 70"/>
                                      <a:gd name="T14" fmla="*/ 101 w 111"/>
                                      <a:gd name="T15" fmla="*/ 55 h 70"/>
                                      <a:gd name="T16" fmla="*/ 111 w 111"/>
                                      <a:gd name="T17" fmla="*/ 68 h 70"/>
                                      <a:gd name="T18" fmla="*/ 104 w 111"/>
                                      <a:gd name="T19" fmla="*/ 70 h 70"/>
                                      <a:gd name="T20" fmla="*/ 96 w 111"/>
                                      <a:gd name="T21" fmla="*/ 70 h 70"/>
                                      <a:gd name="T22" fmla="*/ 89 w 111"/>
                                      <a:gd name="T23" fmla="*/ 68 h 70"/>
                                      <a:gd name="T24" fmla="*/ 82 w 111"/>
                                      <a:gd name="T25" fmla="*/ 65 h 70"/>
                                      <a:gd name="T26" fmla="*/ 74 w 111"/>
                                      <a:gd name="T27" fmla="*/ 63 h 70"/>
                                      <a:gd name="T28" fmla="*/ 67 w 111"/>
                                      <a:gd name="T29" fmla="*/ 55 h 70"/>
                                      <a:gd name="T30" fmla="*/ 62 w 111"/>
                                      <a:gd name="T31" fmla="*/ 50 h 70"/>
                                      <a:gd name="T32" fmla="*/ 57 w 111"/>
                                      <a:gd name="T33" fmla="*/ 4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11" h="70">
                                        <a:moveTo>
                                          <a:pt x="57" y="4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7" y="40"/>
                                        </a:lnTo>
                                        <a:lnTo>
                                          <a:pt x="57" y="40"/>
                                        </a:lnTo>
                                        <a:lnTo>
                                          <a:pt x="57" y="40"/>
                                        </a:lnTo>
                                        <a:lnTo>
                                          <a:pt x="72" y="43"/>
                                        </a:lnTo>
                                        <a:lnTo>
                                          <a:pt x="87" y="48"/>
                                        </a:lnTo>
                                        <a:lnTo>
                                          <a:pt x="101" y="55"/>
                                        </a:lnTo>
                                        <a:lnTo>
                                          <a:pt x="111" y="68"/>
                                        </a:lnTo>
                                        <a:lnTo>
                                          <a:pt x="104" y="70"/>
                                        </a:lnTo>
                                        <a:lnTo>
                                          <a:pt x="96" y="70"/>
                                        </a:lnTo>
                                        <a:lnTo>
                                          <a:pt x="89" y="68"/>
                                        </a:lnTo>
                                        <a:lnTo>
                                          <a:pt x="82" y="65"/>
                                        </a:lnTo>
                                        <a:lnTo>
                                          <a:pt x="74" y="63"/>
                                        </a:lnTo>
                                        <a:lnTo>
                                          <a:pt x="67" y="55"/>
                                        </a:lnTo>
                                        <a:lnTo>
                                          <a:pt x="62" y="50"/>
                                        </a:lnTo>
                                        <a:lnTo>
                                          <a:pt x="57" y="4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75" name="Freeform 2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90" y="738"/>
                                    <a:ext cx="115" cy="63"/>
                                  </a:xfrm>
                                  <a:custGeom>
                                    <a:avLst/>
                                    <a:gdLst>
                                      <a:gd name="T0" fmla="*/ 60 w 115"/>
                                      <a:gd name="T1" fmla="*/ 35 h 63"/>
                                      <a:gd name="T2" fmla="*/ 0 w 115"/>
                                      <a:gd name="T3" fmla="*/ 0 h 63"/>
                                      <a:gd name="T4" fmla="*/ 60 w 115"/>
                                      <a:gd name="T5" fmla="*/ 35 h 63"/>
                                      <a:gd name="T6" fmla="*/ 60 w 115"/>
                                      <a:gd name="T7" fmla="*/ 35 h 63"/>
                                      <a:gd name="T8" fmla="*/ 60 w 115"/>
                                      <a:gd name="T9" fmla="*/ 35 h 63"/>
                                      <a:gd name="T10" fmla="*/ 75 w 115"/>
                                      <a:gd name="T11" fmla="*/ 35 h 63"/>
                                      <a:gd name="T12" fmla="*/ 90 w 115"/>
                                      <a:gd name="T13" fmla="*/ 40 h 63"/>
                                      <a:gd name="T14" fmla="*/ 102 w 115"/>
                                      <a:gd name="T15" fmla="*/ 50 h 63"/>
                                      <a:gd name="T16" fmla="*/ 115 w 115"/>
                                      <a:gd name="T17" fmla="*/ 60 h 63"/>
                                      <a:gd name="T18" fmla="*/ 107 w 115"/>
                                      <a:gd name="T19" fmla="*/ 63 h 63"/>
                                      <a:gd name="T20" fmla="*/ 100 w 115"/>
                                      <a:gd name="T21" fmla="*/ 63 h 63"/>
                                      <a:gd name="T22" fmla="*/ 92 w 115"/>
                                      <a:gd name="T23" fmla="*/ 63 h 63"/>
                                      <a:gd name="T24" fmla="*/ 82 w 115"/>
                                      <a:gd name="T25" fmla="*/ 60 h 63"/>
                                      <a:gd name="T26" fmla="*/ 75 w 115"/>
                                      <a:gd name="T27" fmla="*/ 55 h 63"/>
                                      <a:gd name="T28" fmla="*/ 67 w 115"/>
                                      <a:gd name="T29" fmla="*/ 50 h 63"/>
                                      <a:gd name="T30" fmla="*/ 63 w 115"/>
                                      <a:gd name="T31" fmla="*/ 43 h 63"/>
                                      <a:gd name="T32" fmla="*/ 60 w 115"/>
                                      <a:gd name="T33" fmla="*/ 35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15" h="63">
                                        <a:moveTo>
                                          <a:pt x="60" y="3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0" y="35"/>
                                        </a:lnTo>
                                        <a:lnTo>
                                          <a:pt x="60" y="35"/>
                                        </a:lnTo>
                                        <a:lnTo>
                                          <a:pt x="60" y="35"/>
                                        </a:lnTo>
                                        <a:lnTo>
                                          <a:pt x="75" y="35"/>
                                        </a:lnTo>
                                        <a:lnTo>
                                          <a:pt x="90" y="40"/>
                                        </a:lnTo>
                                        <a:lnTo>
                                          <a:pt x="102" y="50"/>
                                        </a:lnTo>
                                        <a:lnTo>
                                          <a:pt x="115" y="60"/>
                                        </a:lnTo>
                                        <a:lnTo>
                                          <a:pt x="107" y="63"/>
                                        </a:lnTo>
                                        <a:lnTo>
                                          <a:pt x="100" y="63"/>
                                        </a:lnTo>
                                        <a:lnTo>
                                          <a:pt x="92" y="63"/>
                                        </a:lnTo>
                                        <a:lnTo>
                                          <a:pt x="82" y="60"/>
                                        </a:lnTo>
                                        <a:lnTo>
                                          <a:pt x="75" y="55"/>
                                        </a:lnTo>
                                        <a:lnTo>
                                          <a:pt x="67" y="50"/>
                                        </a:lnTo>
                                        <a:lnTo>
                                          <a:pt x="63" y="43"/>
                                        </a:lnTo>
                                        <a:lnTo>
                                          <a:pt x="60" y="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76" name="Freeform 2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90" y="738"/>
                                    <a:ext cx="115" cy="63"/>
                                  </a:xfrm>
                                  <a:custGeom>
                                    <a:avLst/>
                                    <a:gdLst>
                                      <a:gd name="T0" fmla="*/ 60 w 115"/>
                                      <a:gd name="T1" fmla="*/ 35 h 63"/>
                                      <a:gd name="T2" fmla="*/ 0 w 115"/>
                                      <a:gd name="T3" fmla="*/ 0 h 63"/>
                                      <a:gd name="T4" fmla="*/ 60 w 115"/>
                                      <a:gd name="T5" fmla="*/ 35 h 63"/>
                                      <a:gd name="T6" fmla="*/ 60 w 115"/>
                                      <a:gd name="T7" fmla="*/ 35 h 63"/>
                                      <a:gd name="T8" fmla="*/ 60 w 115"/>
                                      <a:gd name="T9" fmla="*/ 35 h 63"/>
                                      <a:gd name="T10" fmla="*/ 75 w 115"/>
                                      <a:gd name="T11" fmla="*/ 35 h 63"/>
                                      <a:gd name="T12" fmla="*/ 90 w 115"/>
                                      <a:gd name="T13" fmla="*/ 40 h 63"/>
                                      <a:gd name="T14" fmla="*/ 102 w 115"/>
                                      <a:gd name="T15" fmla="*/ 50 h 63"/>
                                      <a:gd name="T16" fmla="*/ 115 w 115"/>
                                      <a:gd name="T17" fmla="*/ 60 h 63"/>
                                      <a:gd name="T18" fmla="*/ 107 w 115"/>
                                      <a:gd name="T19" fmla="*/ 63 h 63"/>
                                      <a:gd name="T20" fmla="*/ 100 w 115"/>
                                      <a:gd name="T21" fmla="*/ 63 h 63"/>
                                      <a:gd name="T22" fmla="*/ 92 w 115"/>
                                      <a:gd name="T23" fmla="*/ 63 h 63"/>
                                      <a:gd name="T24" fmla="*/ 82 w 115"/>
                                      <a:gd name="T25" fmla="*/ 60 h 63"/>
                                      <a:gd name="T26" fmla="*/ 75 w 115"/>
                                      <a:gd name="T27" fmla="*/ 55 h 63"/>
                                      <a:gd name="T28" fmla="*/ 67 w 115"/>
                                      <a:gd name="T29" fmla="*/ 50 h 63"/>
                                      <a:gd name="T30" fmla="*/ 63 w 115"/>
                                      <a:gd name="T31" fmla="*/ 43 h 63"/>
                                      <a:gd name="T32" fmla="*/ 60 w 115"/>
                                      <a:gd name="T33" fmla="*/ 35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15" h="63">
                                        <a:moveTo>
                                          <a:pt x="60" y="3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0" y="35"/>
                                        </a:lnTo>
                                        <a:lnTo>
                                          <a:pt x="60" y="35"/>
                                        </a:lnTo>
                                        <a:lnTo>
                                          <a:pt x="60" y="35"/>
                                        </a:lnTo>
                                        <a:lnTo>
                                          <a:pt x="75" y="35"/>
                                        </a:lnTo>
                                        <a:lnTo>
                                          <a:pt x="90" y="40"/>
                                        </a:lnTo>
                                        <a:lnTo>
                                          <a:pt x="102" y="50"/>
                                        </a:lnTo>
                                        <a:lnTo>
                                          <a:pt x="115" y="60"/>
                                        </a:lnTo>
                                        <a:lnTo>
                                          <a:pt x="107" y="63"/>
                                        </a:lnTo>
                                        <a:lnTo>
                                          <a:pt x="100" y="63"/>
                                        </a:lnTo>
                                        <a:lnTo>
                                          <a:pt x="92" y="63"/>
                                        </a:lnTo>
                                        <a:lnTo>
                                          <a:pt x="82" y="60"/>
                                        </a:lnTo>
                                        <a:lnTo>
                                          <a:pt x="75" y="55"/>
                                        </a:lnTo>
                                        <a:lnTo>
                                          <a:pt x="67" y="50"/>
                                        </a:lnTo>
                                        <a:lnTo>
                                          <a:pt x="63" y="43"/>
                                        </a:lnTo>
                                        <a:lnTo>
                                          <a:pt x="60" y="3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77" name="Freeform 2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23" y="661"/>
                                    <a:ext cx="60" cy="32"/>
                                  </a:xfrm>
                                  <a:custGeom>
                                    <a:avLst/>
                                    <a:gdLst>
                                      <a:gd name="T0" fmla="*/ 60 w 60"/>
                                      <a:gd name="T1" fmla="*/ 32 h 32"/>
                                      <a:gd name="T2" fmla="*/ 0 w 60"/>
                                      <a:gd name="T3" fmla="*/ 0 h 32"/>
                                      <a:gd name="T4" fmla="*/ 60 w 60"/>
                                      <a:gd name="T5" fmla="*/ 32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0" h="32">
                                        <a:moveTo>
                                          <a:pt x="60" y="3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0" y="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78" name="Freeform 2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23" y="661"/>
                                    <a:ext cx="60" cy="32"/>
                                  </a:xfrm>
                                  <a:custGeom>
                                    <a:avLst/>
                                    <a:gdLst>
                                      <a:gd name="T0" fmla="*/ 60 w 60"/>
                                      <a:gd name="T1" fmla="*/ 32 h 32"/>
                                      <a:gd name="T2" fmla="*/ 0 w 60"/>
                                      <a:gd name="T3" fmla="*/ 0 h 32"/>
                                      <a:gd name="T4" fmla="*/ 60 w 60"/>
                                      <a:gd name="T5" fmla="*/ 32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0" h="32">
                                        <a:moveTo>
                                          <a:pt x="60" y="3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0" y="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79" name="Freeform 26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23" y="581"/>
                                    <a:ext cx="57" cy="105"/>
                                  </a:xfrm>
                                  <a:custGeom>
                                    <a:avLst/>
                                    <a:gdLst>
                                      <a:gd name="T0" fmla="*/ 39 w 57"/>
                                      <a:gd name="T1" fmla="*/ 55 h 105"/>
                                      <a:gd name="T2" fmla="*/ 0 w 57"/>
                                      <a:gd name="T3" fmla="*/ 0 h 105"/>
                                      <a:gd name="T4" fmla="*/ 39 w 57"/>
                                      <a:gd name="T5" fmla="*/ 55 h 105"/>
                                      <a:gd name="T6" fmla="*/ 39 w 57"/>
                                      <a:gd name="T7" fmla="*/ 55 h 105"/>
                                      <a:gd name="T8" fmla="*/ 49 w 57"/>
                                      <a:gd name="T9" fmla="*/ 65 h 105"/>
                                      <a:gd name="T10" fmla="*/ 57 w 57"/>
                                      <a:gd name="T11" fmla="*/ 78 h 105"/>
                                      <a:gd name="T12" fmla="*/ 57 w 57"/>
                                      <a:gd name="T13" fmla="*/ 85 h 105"/>
                                      <a:gd name="T14" fmla="*/ 57 w 57"/>
                                      <a:gd name="T15" fmla="*/ 90 h 105"/>
                                      <a:gd name="T16" fmla="*/ 57 w 57"/>
                                      <a:gd name="T17" fmla="*/ 97 h 105"/>
                                      <a:gd name="T18" fmla="*/ 54 w 57"/>
                                      <a:gd name="T19" fmla="*/ 105 h 105"/>
                                      <a:gd name="T20" fmla="*/ 47 w 57"/>
                                      <a:gd name="T21" fmla="*/ 100 h 105"/>
                                      <a:gd name="T22" fmla="*/ 39 w 57"/>
                                      <a:gd name="T23" fmla="*/ 95 h 105"/>
                                      <a:gd name="T24" fmla="*/ 37 w 57"/>
                                      <a:gd name="T25" fmla="*/ 90 h 105"/>
                                      <a:gd name="T26" fmla="*/ 32 w 57"/>
                                      <a:gd name="T27" fmla="*/ 83 h 105"/>
                                      <a:gd name="T28" fmla="*/ 32 w 57"/>
                                      <a:gd name="T29" fmla="*/ 75 h 105"/>
                                      <a:gd name="T30" fmla="*/ 32 w 57"/>
                                      <a:gd name="T31" fmla="*/ 68 h 105"/>
                                      <a:gd name="T32" fmla="*/ 34 w 57"/>
                                      <a:gd name="T33" fmla="*/ 60 h 105"/>
                                      <a:gd name="T34" fmla="*/ 39 w 57"/>
                                      <a:gd name="T35" fmla="*/ 55 h 10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57" h="105">
                                        <a:moveTo>
                                          <a:pt x="39" y="5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9" y="55"/>
                                        </a:lnTo>
                                        <a:close/>
                                        <a:moveTo>
                                          <a:pt x="39" y="55"/>
                                        </a:moveTo>
                                        <a:lnTo>
                                          <a:pt x="49" y="65"/>
                                        </a:lnTo>
                                        <a:lnTo>
                                          <a:pt x="57" y="78"/>
                                        </a:lnTo>
                                        <a:lnTo>
                                          <a:pt x="57" y="85"/>
                                        </a:lnTo>
                                        <a:lnTo>
                                          <a:pt x="57" y="90"/>
                                        </a:lnTo>
                                        <a:lnTo>
                                          <a:pt x="57" y="97"/>
                                        </a:lnTo>
                                        <a:lnTo>
                                          <a:pt x="54" y="105"/>
                                        </a:lnTo>
                                        <a:lnTo>
                                          <a:pt x="47" y="100"/>
                                        </a:lnTo>
                                        <a:lnTo>
                                          <a:pt x="39" y="95"/>
                                        </a:lnTo>
                                        <a:lnTo>
                                          <a:pt x="37" y="90"/>
                                        </a:lnTo>
                                        <a:lnTo>
                                          <a:pt x="32" y="83"/>
                                        </a:lnTo>
                                        <a:lnTo>
                                          <a:pt x="32" y="75"/>
                                        </a:lnTo>
                                        <a:lnTo>
                                          <a:pt x="32" y="68"/>
                                        </a:lnTo>
                                        <a:lnTo>
                                          <a:pt x="34" y="60"/>
                                        </a:lnTo>
                                        <a:lnTo>
                                          <a:pt x="39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80" name="Freeform 2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23" y="581"/>
                                    <a:ext cx="39" cy="55"/>
                                  </a:xfrm>
                                  <a:custGeom>
                                    <a:avLst/>
                                    <a:gdLst>
                                      <a:gd name="T0" fmla="*/ 39 w 39"/>
                                      <a:gd name="T1" fmla="*/ 55 h 55"/>
                                      <a:gd name="T2" fmla="*/ 0 w 39"/>
                                      <a:gd name="T3" fmla="*/ 0 h 55"/>
                                      <a:gd name="T4" fmla="*/ 39 w 39"/>
                                      <a:gd name="T5" fmla="*/ 55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9" h="55">
                                        <a:moveTo>
                                          <a:pt x="39" y="5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9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81" name="Freeform 2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5" y="636"/>
                                    <a:ext cx="25" cy="50"/>
                                  </a:xfrm>
                                  <a:custGeom>
                                    <a:avLst/>
                                    <a:gdLst>
                                      <a:gd name="T0" fmla="*/ 7 w 25"/>
                                      <a:gd name="T1" fmla="*/ 0 h 50"/>
                                      <a:gd name="T2" fmla="*/ 17 w 25"/>
                                      <a:gd name="T3" fmla="*/ 10 h 50"/>
                                      <a:gd name="T4" fmla="*/ 25 w 25"/>
                                      <a:gd name="T5" fmla="*/ 23 h 50"/>
                                      <a:gd name="T6" fmla="*/ 25 w 25"/>
                                      <a:gd name="T7" fmla="*/ 30 h 50"/>
                                      <a:gd name="T8" fmla="*/ 25 w 25"/>
                                      <a:gd name="T9" fmla="*/ 35 h 50"/>
                                      <a:gd name="T10" fmla="*/ 25 w 25"/>
                                      <a:gd name="T11" fmla="*/ 42 h 50"/>
                                      <a:gd name="T12" fmla="*/ 22 w 25"/>
                                      <a:gd name="T13" fmla="*/ 50 h 50"/>
                                      <a:gd name="T14" fmla="*/ 15 w 25"/>
                                      <a:gd name="T15" fmla="*/ 45 h 50"/>
                                      <a:gd name="T16" fmla="*/ 7 w 25"/>
                                      <a:gd name="T17" fmla="*/ 40 h 50"/>
                                      <a:gd name="T18" fmla="*/ 5 w 25"/>
                                      <a:gd name="T19" fmla="*/ 35 h 50"/>
                                      <a:gd name="T20" fmla="*/ 0 w 25"/>
                                      <a:gd name="T21" fmla="*/ 28 h 50"/>
                                      <a:gd name="T22" fmla="*/ 0 w 25"/>
                                      <a:gd name="T23" fmla="*/ 20 h 50"/>
                                      <a:gd name="T24" fmla="*/ 0 w 25"/>
                                      <a:gd name="T25" fmla="*/ 13 h 50"/>
                                      <a:gd name="T26" fmla="*/ 2 w 25"/>
                                      <a:gd name="T27" fmla="*/ 5 h 50"/>
                                      <a:gd name="T28" fmla="*/ 7 w 25"/>
                                      <a:gd name="T29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5" h="50">
                                        <a:moveTo>
                                          <a:pt x="7" y="0"/>
                                        </a:moveTo>
                                        <a:lnTo>
                                          <a:pt x="17" y="10"/>
                                        </a:lnTo>
                                        <a:lnTo>
                                          <a:pt x="25" y="23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5" y="35"/>
                                        </a:lnTo>
                                        <a:lnTo>
                                          <a:pt x="25" y="42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15" y="45"/>
                                        </a:lnTo>
                                        <a:lnTo>
                                          <a:pt x="7" y="40"/>
                                        </a:lnTo>
                                        <a:lnTo>
                                          <a:pt x="5" y="35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82" name="Freeform 27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65" y="614"/>
                                    <a:ext cx="37" cy="107"/>
                                  </a:xfrm>
                                  <a:custGeom>
                                    <a:avLst/>
                                    <a:gdLst>
                                      <a:gd name="T0" fmla="*/ 20 w 37"/>
                                      <a:gd name="T1" fmla="*/ 57 h 107"/>
                                      <a:gd name="T2" fmla="*/ 0 w 37"/>
                                      <a:gd name="T3" fmla="*/ 0 h 107"/>
                                      <a:gd name="T4" fmla="*/ 20 w 37"/>
                                      <a:gd name="T5" fmla="*/ 57 h 107"/>
                                      <a:gd name="T6" fmla="*/ 20 w 37"/>
                                      <a:gd name="T7" fmla="*/ 57 h 107"/>
                                      <a:gd name="T8" fmla="*/ 32 w 37"/>
                                      <a:gd name="T9" fmla="*/ 67 h 107"/>
                                      <a:gd name="T10" fmla="*/ 37 w 37"/>
                                      <a:gd name="T11" fmla="*/ 79 h 107"/>
                                      <a:gd name="T12" fmla="*/ 37 w 37"/>
                                      <a:gd name="T13" fmla="*/ 94 h 107"/>
                                      <a:gd name="T14" fmla="*/ 35 w 37"/>
                                      <a:gd name="T15" fmla="*/ 107 h 107"/>
                                      <a:gd name="T16" fmla="*/ 27 w 37"/>
                                      <a:gd name="T17" fmla="*/ 102 h 107"/>
                                      <a:gd name="T18" fmla="*/ 22 w 37"/>
                                      <a:gd name="T19" fmla="*/ 97 h 107"/>
                                      <a:gd name="T20" fmla="*/ 20 w 37"/>
                                      <a:gd name="T21" fmla="*/ 92 h 107"/>
                                      <a:gd name="T22" fmla="*/ 15 w 37"/>
                                      <a:gd name="T23" fmla="*/ 84 h 107"/>
                                      <a:gd name="T24" fmla="*/ 15 w 37"/>
                                      <a:gd name="T25" fmla="*/ 77 h 107"/>
                                      <a:gd name="T26" fmla="*/ 15 w 37"/>
                                      <a:gd name="T27" fmla="*/ 69 h 107"/>
                                      <a:gd name="T28" fmla="*/ 17 w 37"/>
                                      <a:gd name="T29" fmla="*/ 62 h 107"/>
                                      <a:gd name="T30" fmla="*/ 20 w 37"/>
                                      <a:gd name="T31" fmla="*/ 57 h 10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37" h="107">
                                        <a:moveTo>
                                          <a:pt x="20" y="5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0" y="57"/>
                                        </a:lnTo>
                                        <a:close/>
                                        <a:moveTo>
                                          <a:pt x="20" y="57"/>
                                        </a:moveTo>
                                        <a:lnTo>
                                          <a:pt x="32" y="67"/>
                                        </a:lnTo>
                                        <a:lnTo>
                                          <a:pt x="37" y="79"/>
                                        </a:lnTo>
                                        <a:lnTo>
                                          <a:pt x="37" y="94"/>
                                        </a:lnTo>
                                        <a:lnTo>
                                          <a:pt x="35" y="107"/>
                                        </a:lnTo>
                                        <a:lnTo>
                                          <a:pt x="27" y="102"/>
                                        </a:lnTo>
                                        <a:lnTo>
                                          <a:pt x="22" y="97"/>
                                        </a:lnTo>
                                        <a:lnTo>
                                          <a:pt x="20" y="92"/>
                                        </a:lnTo>
                                        <a:lnTo>
                                          <a:pt x="15" y="84"/>
                                        </a:lnTo>
                                        <a:lnTo>
                                          <a:pt x="15" y="77"/>
                                        </a:lnTo>
                                        <a:lnTo>
                                          <a:pt x="15" y="69"/>
                                        </a:lnTo>
                                        <a:lnTo>
                                          <a:pt x="17" y="62"/>
                                        </a:lnTo>
                                        <a:lnTo>
                                          <a:pt x="20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83" name="Freeform 2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65" y="614"/>
                                    <a:ext cx="20" cy="57"/>
                                  </a:xfrm>
                                  <a:custGeom>
                                    <a:avLst/>
                                    <a:gdLst>
                                      <a:gd name="T0" fmla="*/ 20 w 20"/>
                                      <a:gd name="T1" fmla="*/ 57 h 57"/>
                                      <a:gd name="T2" fmla="*/ 0 w 20"/>
                                      <a:gd name="T3" fmla="*/ 0 h 57"/>
                                      <a:gd name="T4" fmla="*/ 20 w 20"/>
                                      <a:gd name="T5" fmla="*/ 57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0" h="57">
                                        <a:moveTo>
                                          <a:pt x="20" y="5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0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84" name="Freeform 2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80" y="671"/>
                                    <a:ext cx="22" cy="50"/>
                                  </a:xfrm>
                                  <a:custGeom>
                                    <a:avLst/>
                                    <a:gdLst>
                                      <a:gd name="T0" fmla="*/ 5 w 22"/>
                                      <a:gd name="T1" fmla="*/ 0 h 50"/>
                                      <a:gd name="T2" fmla="*/ 17 w 22"/>
                                      <a:gd name="T3" fmla="*/ 10 h 50"/>
                                      <a:gd name="T4" fmla="*/ 22 w 22"/>
                                      <a:gd name="T5" fmla="*/ 22 h 50"/>
                                      <a:gd name="T6" fmla="*/ 22 w 22"/>
                                      <a:gd name="T7" fmla="*/ 37 h 50"/>
                                      <a:gd name="T8" fmla="*/ 20 w 22"/>
                                      <a:gd name="T9" fmla="*/ 50 h 50"/>
                                      <a:gd name="T10" fmla="*/ 12 w 22"/>
                                      <a:gd name="T11" fmla="*/ 45 h 50"/>
                                      <a:gd name="T12" fmla="*/ 7 w 22"/>
                                      <a:gd name="T13" fmla="*/ 40 h 50"/>
                                      <a:gd name="T14" fmla="*/ 5 w 22"/>
                                      <a:gd name="T15" fmla="*/ 35 h 50"/>
                                      <a:gd name="T16" fmla="*/ 0 w 22"/>
                                      <a:gd name="T17" fmla="*/ 27 h 50"/>
                                      <a:gd name="T18" fmla="*/ 0 w 22"/>
                                      <a:gd name="T19" fmla="*/ 20 h 50"/>
                                      <a:gd name="T20" fmla="*/ 0 w 22"/>
                                      <a:gd name="T21" fmla="*/ 12 h 50"/>
                                      <a:gd name="T22" fmla="*/ 2 w 22"/>
                                      <a:gd name="T23" fmla="*/ 5 h 50"/>
                                      <a:gd name="T24" fmla="*/ 5 w 22"/>
                                      <a:gd name="T25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2" h="50">
                                        <a:moveTo>
                                          <a:pt x="5" y="0"/>
                                        </a:moveTo>
                                        <a:lnTo>
                                          <a:pt x="17" y="10"/>
                                        </a:lnTo>
                                        <a:lnTo>
                                          <a:pt x="22" y="22"/>
                                        </a:lnTo>
                                        <a:lnTo>
                                          <a:pt x="22" y="37"/>
                                        </a:lnTo>
                                        <a:lnTo>
                                          <a:pt x="20" y="50"/>
                                        </a:lnTo>
                                        <a:lnTo>
                                          <a:pt x="12" y="45"/>
                                        </a:lnTo>
                                        <a:lnTo>
                                          <a:pt x="7" y="40"/>
                                        </a:lnTo>
                                        <a:lnTo>
                                          <a:pt x="5" y="35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85" name="Freeform 27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87" y="641"/>
                                    <a:ext cx="40" cy="107"/>
                                  </a:xfrm>
                                  <a:custGeom>
                                    <a:avLst/>
                                    <a:gdLst>
                                      <a:gd name="T0" fmla="*/ 23 w 40"/>
                                      <a:gd name="T1" fmla="*/ 57 h 107"/>
                                      <a:gd name="T2" fmla="*/ 0 w 40"/>
                                      <a:gd name="T3" fmla="*/ 0 h 107"/>
                                      <a:gd name="T4" fmla="*/ 23 w 40"/>
                                      <a:gd name="T5" fmla="*/ 57 h 107"/>
                                      <a:gd name="T6" fmla="*/ 23 w 40"/>
                                      <a:gd name="T7" fmla="*/ 57 h 107"/>
                                      <a:gd name="T8" fmla="*/ 35 w 40"/>
                                      <a:gd name="T9" fmla="*/ 70 h 107"/>
                                      <a:gd name="T10" fmla="*/ 40 w 40"/>
                                      <a:gd name="T11" fmla="*/ 82 h 107"/>
                                      <a:gd name="T12" fmla="*/ 40 w 40"/>
                                      <a:gd name="T13" fmla="*/ 95 h 107"/>
                                      <a:gd name="T14" fmla="*/ 38 w 40"/>
                                      <a:gd name="T15" fmla="*/ 107 h 107"/>
                                      <a:gd name="T16" fmla="*/ 30 w 40"/>
                                      <a:gd name="T17" fmla="*/ 105 h 107"/>
                                      <a:gd name="T18" fmla="*/ 25 w 40"/>
                                      <a:gd name="T19" fmla="*/ 97 h 107"/>
                                      <a:gd name="T20" fmla="*/ 23 w 40"/>
                                      <a:gd name="T21" fmla="*/ 92 h 107"/>
                                      <a:gd name="T22" fmla="*/ 18 w 40"/>
                                      <a:gd name="T23" fmla="*/ 85 h 107"/>
                                      <a:gd name="T24" fmla="*/ 18 w 40"/>
                                      <a:gd name="T25" fmla="*/ 77 h 107"/>
                                      <a:gd name="T26" fmla="*/ 18 w 40"/>
                                      <a:gd name="T27" fmla="*/ 70 h 107"/>
                                      <a:gd name="T28" fmla="*/ 20 w 40"/>
                                      <a:gd name="T29" fmla="*/ 65 h 107"/>
                                      <a:gd name="T30" fmla="*/ 23 w 40"/>
                                      <a:gd name="T31" fmla="*/ 57 h 10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40" h="107">
                                        <a:moveTo>
                                          <a:pt x="23" y="5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3" y="57"/>
                                        </a:lnTo>
                                        <a:close/>
                                        <a:moveTo>
                                          <a:pt x="23" y="57"/>
                                        </a:moveTo>
                                        <a:lnTo>
                                          <a:pt x="35" y="70"/>
                                        </a:lnTo>
                                        <a:lnTo>
                                          <a:pt x="40" y="82"/>
                                        </a:lnTo>
                                        <a:lnTo>
                                          <a:pt x="40" y="95"/>
                                        </a:lnTo>
                                        <a:lnTo>
                                          <a:pt x="38" y="107"/>
                                        </a:lnTo>
                                        <a:lnTo>
                                          <a:pt x="30" y="105"/>
                                        </a:lnTo>
                                        <a:lnTo>
                                          <a:pt x="25" y="97"/>
                                        </a:lnTo>
                                        <a:lnTo>
                                          <a:pt x="23" y="92"/>
                                        </a:lnTo>
                                        <a:lnTo>
                                          <a:pt x="18" y="85"/>
                                        </a:lnTo>
                                        <a:lnTo>
                                          <a:pt x="18" y="77"/>
                                        </a:lnTo>
                                        <a:lnTo>
                                          <a:pt x="18" y="70"/>
                                        </a:lnTo>
                                        <a:lnTo>
                                          <a:pt x="20" y="65"/>
                                        </a:lnTo>
                                        <a:lnTo>
                                          <a:pt x="23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86" name="Freeform 2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87" y="641"/>
                                    <a:ext cx="23" cy="57"/>
                                  </a:xfrm>
                                  <a:custGeom>
                                    <a:avLst/>
                                    <a:gdLst>
                                      <a:gd name="T0" fmla="*/ 23 w 23"/>
                                      <a:gd name="T1" fmla="*/ 57 h 57"/>
                                      <a:gd name="T2" fmla="*/ 0 w 23"/>
                                      <a:gd name="T3" fmla="*/ 0 h 57"/>
                                      <a:gd name="T4" fmla="*/ 23 w 23"/>
                                      <a:gd name="T5" fmla="*/ 57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3" h="57">
                                        <a:moveTo>
                                          <a:pt x="23" y="5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3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87" name="Freeform 2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05" y="698"/>
                                    <a:ext cx="22" cy="50"/>
                                  </a:xfrm>
                                  <a:custGeom>
                                    <a:avLst/>
                                    <a:gdLst>
                                      <a:gd name="T0" fmla="*/ 5 w 22"/>
                                      <a:gd name="T1" fmla="*/ 0 h 50"/>
                                      <a:gd name="T2" fmla="*/ 17 w 22"/>
                                      <a:gd name="T3" fmla="*/ 13 h 50"/>
                                      <a:gd name="T4" fmla="*/ 22 w 22"/>
                                      <a:gd name="T5" fmla="*/ 25 h 50"/>
                                      <a:gd name="T6" fmla="*/ 22 w 22"/>
                                      <a:gd name="T7" fmla="*/ 38 h 50"/>
                                      <a:gd name="T8" fmla="*/ 20 w 22"/>
                                      <a:gd name="T9" fmla="*/ 50 h 50"/>
                                      <a:gd name="T10" fmla="*/ 12 w 22"/>
                                      <a:gd name="T11" fmla="*/ 48 h 50"/>
                                      <a:gd name="T12" fmla="*/ 7 w 22"/>
                                      <a:gd name="T13" fmla="*/ 40 h 50"/>
                                      <a:gd name="T14" fmla="*/ 5 w 22"/>
                                      <a:gd name="T15" fmla="*/ 35 h 50"/>
                                      <a:gd name="T16" fmla="*/ 0 w 22"/>
                                      <a:gd name="T17" fmla="*/ 28 h 50"/>
                                      <a:gd name="T18" fmla="*/ 0 w 22"/>
                                      <a:gd name="T19" fmla="*/ 20 h 50"/>
                                      <a:gd name="T20" fmla="*/ 0 w 22"/>
                                      <a:gd name="T21" fmla="*/ 13 h 50"/>
                                      <a:gd name="T22" fmla="*/ 2 w 22"/>
                                      <a:gd name="T23" fmla="*/ 8 h 50"/>
                                      <a:gd name="T24" fmla="*/ 5 w 22"/>
                                      <a:gd name="T25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2" h="50">
                                        <a:moveTo>
                                          <a:pt x="5" y="0"/>
                                        </a:moveTo>
                                        <a:lnTo>
                                          <a:pt x="17" y="13"/>
                                        </a:lnTo>
                                        <a:lnTo>
                                          <a:pt x="22" y="25"/>
                                        </a:lnTo>
                                        <a:lnTo>
                                          <a:pt x="22" y="38"/>
                                        </a:lnTo>
                                        <a:lnTo>
                                          <a:pt x="20" y="50"/>
                                        </a:lnTo>
                                        <a:lnTo>
                                          <a:pt x="12" y="48"/>
                                        </a:lnTo>
                                        <a:lnTo>
                                          <a:pt x="7" y="40"/>
                                        </a:lnTo>
                                        <a:lnTo>
                                          <a:pt x="5" y="35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88" name="Freeform 27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90" y="554"/>
                                    <a:ext cx="63" cy="102"/>
                                  </a:xfrm>
                                  <a:custGeom>
                                    <a:avLst/>
                                    <a:gdLst>
                                      <a:gd name="T0" fmla="*/ 43 w 63"/>
                                      <a:gd name="T1" fmla="*/ 52 h 102"/>
                                      <a:gd name="T2" fmla="*/ 0 w 63"/>
                                      <a:gd name="T3" fmla="*/ 0 h 102"/>
                                      <a:gd name="T4" fmla="*/ 43 w 63"/>
                                      <a:gd name="T5" fmla="*/ 52 h 102"/>
                                      <a:gd name="T6" fmla="*/ 43 w 63"/>
                                      <a:gd name="T7" fmla="*/ 52 h 102"/>
                                      <a:gd name="T8" fmla="*/ 55 w 63"/>
                                      <a:gd name="T9" fmla="*/ 65 h 102"/>
                                      <a:gd name="T10" fmla="*/ 60 w 63"/>
                                      <a:gd name="T11" fmla="*/ 77 h 102"/>
                                      <a:gd name="T12" fmla="*/ 63 w 63"/>
                                      <a:gd name="T13" fmla="*/ 85 h 102"/>
                                      <a:gd name="T14" fmla="*/ 63 w 63"/>
                                      <a:gd name="T15" fmla="*/ 90 h 102"/>
                                      <a:gd name="T16" fmla="*/ 60 w 63"/>
                                      <a:gd name="T17" fmla="*/ 97 h 102"/>
                                      <a:gd name="T18" fmla="*/ 58 w 63"/>
                                      <a:gd name="T19" fmla="*/ 102 h 102"/>
                                      <a:gd name="T20" fmla="*/ 50 w 63"/>
                                      <a:gd name="T21" fmla="*/ 100 h 102"/>
                                      <a:gd name="T22" fmla="*/ 45 w 63"/>
                                      <a:gd name="T23" fmla="*/ 95 h 102"/>
                                      <a:gd name="T24" fmla="*/ 40 w 63"/>
                                      <a:gd name="T25" fmla="*/ 87 h 102"/>
                                      <a:gd name="T26" fmla="*/ 38 w 63"/>
                                      <a:gd name="T27" fmla="*/ 82 h 102"/>
                                      <a:gd name="T28" fmla="*/ 35 w 63"/>
                                      <a:gd name="T29" fmla="*/ 75 h 102"/>
                                      <a:gd name="T30" fmla="*/ 35 w 63"/>
                                      <a:gd name="T31" fmla="*/ 67 h 102"/>
                                      <a:gd name="T32" fmla="*/ 38 w 63"/>
                                      <a:gd name="T33" fmla="*/ 60 h 102"/>
                                      <a:gd name="T34" fmla="*/ 43 w 63"/>
                                      <a:gd name="T35" fmla="*/ 52 h 10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63" h="102">
                                        <a:moveTo>
                                          <a:pt x="43" y="5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3" y="52"/>
                                        </a:lnTo>
                                        <a:close/>
                                        <a:moveTo>
                                          <a:pt x="43" y="52"/>
                                        </a:moveTo>
                                        <a:lnTo>
                                          <a:pt x="55" y="65"/>
                                        </a:lnTo>
                                        <a:lnTo>
                                          <a:pt x="60" y="77"/>
                                        </a:lnTo>
                                        <a:lnTo>
                                          <a:pt x="63" y="85"/>
                                        </a:lnTo>
                                        <a:lnTo>
                                          <a:pt x="63" y="90"/>
                                        </a:lnTo>
                                        <a:lnTo>
                                          <a:pt x="60" y="97"/>
                                        </a:lnTo>
                                        <a:lnTo>
                                          <a:pt x="58" y="102"/>
                                        </a:lnTo>
                                        <a:lnTo>
                                          <a:pt x="50" y="100"/>
                                        </a:lnTo>
                                        <a:lnTo>
                                          <a:pt x="45" y="95"/>
                                        </a:lnTo>
                                        <a:lnTo>
                                          <a:pt x="40" y="87"/>
                                        </a:lnTo>
                                        <a:lnTo>
                                          <a:pt x="38" y="82"/>
                                        </a:lnTo>
                                        <a:lnTo>
                                          <a:pt x="35" y="75"/>
                                        </a:lnTo>
                                        <a:lnTo>
                                          <a:pt x="35" y="67"/>
                                        </a:lnTo>
                                        <a:lnTo>
                                          <a:pt x="38" y="60"/>
                                        </a:lnTo>
                                        <a:lnTo>
                                          <a:pt x="43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89" name="Freeform 2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90" y="554"/>
                                    <a:ext cx="43" cy="52"/>
                                  </a:xfrm>
                                  <a:custGeom>
                                    <a:avLst/>
                                    <a:gdLst>
                                      <a:gd name="T0" fmla="*/ 43 w 43"/>
                                      <a:gd name="T1" fmla="*/ 52 h 52"/>
                                      <a:gd name="T2" fmla="*/ 0 w 43"/>
                                      <a:gd name="T3" fmla="*/ 0 h 52"/>
                                      <a:gd name="T4" fmla="*/ 43 w 43"/>
                                      <a:gd name="T5" fmla="*/ 52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" h="52">
                                        <a:moveTo>
                                          <a:pt x="43" y="5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3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90" name="Freeform 2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25" y="606"/>
                                    <a:ext cx="28" cy="50"/>
                                  </a:xfrm>
                                  <a:custGeom>
                                    <a:avLst/>
                                    <a:gdLst>
                                      <a:gd name="T0" fmla="*/ 8 w 28"/>
                                      <a:gd name="T1" fmla="*/ 0 h 50"/>
                                      <a:gd name="T2" fmla="*/ 20 w 28"/>
                                      <a:gd name="T3" fmla="*/ 13 h 50"/>
                                      <a:gd name="T4" fmla="*/ 25 w 28"/>
                                      <a:gd name="T5" fmla="*/ 25 h 50"/>
                                      <a:gd name="T6" fmla="*/ 28 w 28"/>
                                      <a:gd name="T7" fmla="*/ 33 h 50"/>
                                      <a:gd name="T8" fmla="*/ 28 w 28"/>
                                      <a:gd name="T9" fmla="*/ 38 h 50"/>
                                      <a:gd name="T10" fmla="*/ 25 w 28"/>
                                      <a:gd name="T11" fmla="*/ 45 h 50"/>
                                      <a:gd name="T12" fmla="*/ 23 w 28"/>
                                      <a:gd name="T13" fmla="*/ 50 h 50"/>
                                      <a:gd name="T14" fmla="*/ 15 w 28"/>
                                      <a:gd name="T15" fmla="*/ 48 h 50"/>
                                      <a:gd name="T16" fmla="*/ 10 w 28"/>
                                      <a:gd name="T17" fmla="*/ 43 h 50"/>
                                      <a:gd name="T18" fmla="*/ 5 w 28"/>
                                      <a:gd name="T19" fmla="*/ 35 h 50"/>
                                      <a:gd name="T20" fmla="*/ 3 w 28"/>
                                      <a:gd name="T21" fmla="*/ 30 h 50"/>
                                      <a:gd name="T22" fmla="*/ 0 w 28"/>
                                      <a:gd name="T23" fmla="*/ 23 h 50"/>
                                      <a:gd name="T24" fmla="*/ 0 w 28"/>
                                      <a:gd name="T25" fmla="*/ 15 h 50"/>
                                      <a:gd name="T26" fmla="*/ 3 w 28"/>
                                      <a:gd name="T27" fmla="*/ 8 h 50"/>
                                      <a:gd name="T28" fmla="*/ 8 w 28"/>
                                      <a:gd name="T29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8" h="50">
                                        <a:moveTo>
                                          <a:pt x="8" y="0"/>
                                        </a:moveTo>
                                        <a:lnTo>
                                          <a:pt x="20" y="13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28" y="33"/>
                                        </a:lnTo>
                                        <a:lnTo>
                                          <a:pt x="28" y="38"/>
                                        </a:lnTo>
                                        <a:lnTo>
                                          <a:pt x="25" y="45"/>
                                        </a:lnTo>
                                        <a:lnTo>
                                          <a:pt x="23" y="50"/>
                                        </a:lnTo>
                                        <a:lnTo>
                                          <a:pt x="15" y="48"/>
                                        </a:lnTo>
                                        <a:lnTo>
                                          <a:pt x="10" y="43"/>
                                        </a:lnTo>
                                        <a:lnTo>
                                          <a:pt x="5" y="35"/>
                                        </a:lnTo>
                                        <a:lnTo>
                                          <a:pt x="3" y="3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91" name="Freeform 28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68" y="521"/>
                                    <a:ext cx="57" cy="110"/>
                                  </a:xfrm>
                                  <a:custGeom>
                                    <a:avLst/>
                                    <a:gdLst>
                                      <a:gd name="T0" fmla="*/ 37 w 57"/>
                                      <a:gd name="T1" fmla="*/ 60 h 110"/>
                                      <a:gd name="T2" fmla="*/ 0 w 57"/>
                                      <a:gd name="T3" fmla="*/ 0 h 110"/>
                                      <a:gd name="T4" fmla="*/ 37 w 57"/>
                                      <a:gd name="T5" fmla="*/ 60 h 110"/>
                                      <a:gd name="T6" fmla="*/ 37 w 57"/>
                                      <a:gd name="T7" fmla="*/ 60 h 110"/>
                                      <a:gd name="T8" fmla="*/ 50 w 57"/>
                                      <a:gd name="T9" fmla="*/ 73 h 110"/>
                                      <a:gd name="T10" fmla="*/ 55 w 57"/>
                                      <a:gd name="T11" fmla="*/ 83 h 110"/>
                                      <a:gd name="T12" fmla="*/ 57 w 57"/>
                                      <a:gd name="T13" fmla="*/ 90 h 110"/>
                                      <a:gd name="T14" fmla="*/ 57 w 57"/>
                                      <a:gd name="T15" fmla="*/ 98 h 110"/>
                                      <a:gd name="T16" fmla="*/ 55 w 57"/>
                                      <a:gd name="T17" fmla="*/ 103 h 110"/>
                                      <a:gd name="T18" fmla="*/ 52 w 57"/>
                                      <a:gd name="T19" fmla="*/ 110 h 110"/>
                                      <a:gd name="T20" fmla="*/ 45 w 57"/>
                                      <a:gd name="T21" fmla="*/ 105 h 110"/>
                                      <a:gd name="T22" fmla="*/ 40 w 57"/>
                                      <a:gd name="T23" fmla="*/ 100 h 110"/>
                                      <a:gd name="T24" fmla="*/ 35 w 57"/>
                                      <a:gd name="T25" fmla="*/ 95 h 110"/>
                                      <a:gd name="T26" fmla="*/ 32 w 57"/>
                                      <a:gd name="T27" fmla="*/ 88 h 110"/>
                                      <a:gd name="T28" fmla="*/ 30 w 57"/>
                                      <a:gd name="T29" fmla="*/ 80 h 110"/>
                                      <a:gd name="T30" fmla="*/ 30 w 57"/>
                                      <a:gd name="T31" fmla="*/ 73 h 110"/>
                                      <a:gd name="T32" fmla="*/ 32 w 57"/>
                                      <a:gd name="T33" fmla="*/ 65 h 110"/>
                                      <a:gd name="T34" fmla="*/ 37 w 57"/>
                                      <a:gd name="T35" fmla="*/ 60 h 1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57" h="110">
                                        <a:moveTo>
                                          <a:pt x="37" y="6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7" y="60"/>
                                        </a:lnTo>
                                        <a:close/>
                                        <a:moveTo>
                                          <a:pt x="37" y="60"/>
                                        </a:moveTo>
                                        <a:lnTo>
                                          <a:pt x="50" y="73"/>
                                        </a:lnTo>
                                        <a:lnTo>
                                          <a:pt x="55" y="83"/>
                                        </a:lnTo>
                                        <a:lnTo>
                                          <a:pt x="57" y="90"/>
                                        </a:lnTo>
                                        <a:lnTo>
                                          <a:pt x="57" y="98"/>
                                        </a:lnTo>
                                        <a:lnTo>
                                          <a:pt x="55" y="103"/>
                                        </a:lnTo>
                                        <a:lnTo>
                                          <a:pt x="52" y="110"/>
                                        </a:lnTo>
                                        <a:lnTo>
                                          <a:pt x="45" y="105"/>
                                        </a:lnTo>
                                        <a:lnTo>
                                          <a:pt x="40" y="100"/>
                                        </a:lnTo>
                                        <a:lnTo>
                                          <a:pt x="35" y="95"/>
                                        </a:lnTo>
                                        <a:lnTo>
                                          <a:pt x="32" y="88"/>
                                        </a:lnTo>
                                        <a:lnTo>
                                          <a:pt x="30" y="80"/>
                                        </a:lnTo>
                                        <a:lnTo>
                                          <a:pt x="30" y="73"/>
                                        </a:lnTo>
                                        <a:lnTo>
                                          <a:pt x="32" y="65"/>
                                        </a:lnTo>
                                        <a:lnTo>
                                          <a:pt x="37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92" name="Freeform 2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68" y="521"/>
                                    <a:ext cx="37" cy="60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60 h 60"/>
                                      <a:gd name="T2" fmla="*/ 0 w 37"/>
                                      <a:gd name="T3" fmla="*/ 0 h 60"/>
                                      <a:gd name="T4" fmla="*/ 37 w 37"/>
                                      <a:gd name="T5" fmla="*/ 6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60">
                                        <a:moveTo>
                                          <a:pt x="37" y="6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7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93" name="Freeform 2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98" y="581"/>
                                    <a:ext cx="27" cy="50"/>
                                  </a:xfrm>
                                  <a:custGeom>
                                    <a:avLst/>
                                    <a:gdLst>
                                      <a:gd name="T0" fmla="*/ 7 w 27"/>
                                      <a:gd name="T1" fmla="*/ 0 h 50"/>
                                      <a:gd name="T2" fmla="*/ 20 w 27"/>
                                      <a:gd name="T3" fmla="*/ 13 h 50"/>
                                      <a:gd name="T4" fmla="*/ 25 w 27"/>
                                      <a:gd name="T5" fmla="*/ 23 h 50"/>
                                      <a:gd name="T6" fmla="*/ 27 w 27"/>
                                      <a:gd name="T7" fmla="*/ 30 h 50"/>
                                      <a:gd name="T8" fmla="*/ 27 w 27"/>
                                      <a:gd name="T9" fmla="*/ 38 h 50"/>
                                      <a:gd name="T10" fmla="*/ 25 w 27"/>
                                      <a:gd name="T11" fmla="*/ 43 h 50"/>
                                      <a:gd name="T12" fmla="*/ 22 w 27"/>
                                      <a:gd name="T13" fmla="*/ 50 h 50"/>
                                      <a:gd name="T14" fmla="*/ 15 w 27"/>
                                      <a:gd name="T15" fmla="*/ 45 h 50"/>
                                      <a:gd name="T16" fmla="*/ 10 w 27"/>
                                      <a:gd name="T17" fmla="*/ 40 h 50"/>
                                      <a:gd name="T18" fmla="*/ 5 w 27"/>
                                      <a:gd name="T19" fmla="*/ 35 h 50"/>
                                      <a:gd name="T20" fmla="*/ 2 w 27"/>
                                      <a:gd name="T21" fmla="*/ 28 h 50"/>
                                      <a:gd name="T22" fmla="*/ 0 w 27"/>
                                      <a:gd name="T23" fmla="*/ 20 h 50"/>
                                      <a:gd name="T24" fmla="*/ 0 w 27"/>
                                      <a:gd name="T25" fmla="*/ 13 h 50"/>
                                      <a:gd name="T26" fmla="*/ 2 w 27"/>
                                      <a:gd name="T27" fmla="*/ 5 h 50"/>
                                      <a:gd name="T28" fmla="*/ 7 w 27"/>
                                      <a:gd name="T29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7" h="50">
                                        <a:moveTo>
                                          <a:pt x="7" y="0"/>
                                        </a:moveTo>
                                        <a:lnTo>
                                          <a:pt x="20" y="13"/>
                                        </a:lnTo>
                                        <a:lnTo>
                                          <a:pt x="25" y="23"/>
                                        </a:lnTo>
                                        <a:lnTo>
                                          <a:pt x="27" y="30"/>
                                        </a:lnTo>
                                        <a:lnTo>
                                          <a:pt x="27" y="38"/>
                                        </a:lnTo>
                                        <a:lnTo>
                                          <a:pt x="25" y="43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15" y="45"/>
                                        </a:lnTo>
                                        <a:lnTo>
                                          <a:pt x="10" y="40"/>
                                        </a:lnTo>
                                        <a:lnTo>
                                          <a:pt x="5" y="35"/>
                                        </a:lnTo>
                                        <a:lnTo>
                                          <a:pt x="2" y="28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94" name="Freeform 28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46" y="504"/>
                                    <a:ext cx="54" cy="102"/>
                                  </a:xfrm>
                                  <a:custGeom>
                                    <a:avLst/>
                                    <a:gdLst>
                                      <a:gd name="T0" fmla="*/ 34 w 54"/>
                                      <a:gd name="T1" fmla="*/ 52 h 102"/>
                                      <a:gd name="T2" fmla="*/ 0 w 54"/>
                                      <a:gd name="T3" fmla="*/ 0 h 102"/>
                                      <a:gd name="T4" fmla="*/ 34 w 54"/>
                                      <a:gd name="T5" fmla="*/ 52 h 102"/>
                                      <a:gd name="T6" fmla="*/ 34 w 54"/>
                                      <a:gd name="T7" fmla="*/ 52 h 102"/>
                                      <a:gd name="T8" fmla="*/ 47 w 54"/>
                                      <a:gd name="T9" fmla="*/ 65 h 102"/>
                                      <a:gd name="T10" fmla="*/ 52 w 54"/>
                                      <a:gd name="T11" fmla="*/ 77 h 102"/>
                                      <a:gd name="T12" fmla="*/ 54 w 54"/>
                                      <a:gd name="T13" fmla="*/ 82 h 102"/>
                                      <a:gd name="T14" fmla="*/ 54 w 54"/>
                                      <a:gd name="T15" fmla="*/ 90 h 102"/>
                                      <a:gd name="T16" fmla="*/ 52 w 54"/>
                                      <a:gd name="T17" fmla="*/ 97 h 102"/>
                                      <a:gd name="T18" fmla="*/ 49 w 54"/>
                                      <a:gd name="T19" fmla="*/ 102 h 102"/>
                                      <a:gd name="T20" fmla="*/ 44 w 54"/>
                                      <a:gd name="T21" fmla="*/ 100 h 102"/>
                                      <a:gd name="T22" fmla="*/ 37 w 54"/>
                                      <a:gd name="T23" fmla="*/ 95 h 102"/>
                                      <a:gd name="T24" fmla="*/ 32 w 54"/>
                                      <a:gd name="T25" fmla="*/ 87 h 102"/>
                                      <a:gd name="T26" fmla="*/ 29 w 54"/>
                                      <a:gd name="T27" fmla="*/ 82 h 102"/>
                                      <a:gd name="T28" fmla="*/ 27 w 54"/>
                                      <a:gd name="T29" fmla="*/ 75 h 102"/>
                                      <a:gd name="T30" fmla="*/ 27 w 54"/>
                                      <a:gd name="T31" fmla="*/ 67 h 102"/>
                                      <a:gd name="T32" fmla="*/ 29 w 54"/>
                                      <a:gd name="T33" fmla="*/ 60 h 102"/>
                                      <a:gd name="T34" fmla="*/ 34 w 54"/>
                                      <a:gd name="T35" fmla="*/ 52 h 10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54" h="102">
                                        <a:moveTo>
                                          <a:pt x="34" y="5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4" y="52"/>
                                        </a:lnTo>
                                        <a:close/>
                                        <a:moveTo>
                                          <a:pt x="34" y="52"/>
                                        </a:moveTo>
                                        <a:lnTo>
                                          <a:pt x="47" y="65"/>
                                        </a:lnTo>
                                        <a:lnTo>
                                          <a:pt x="52" y="77"/>
                                        </a:lnTo>
                                        <a:lnTo>
                                          <a:pt x="54" y="82"/>
                                        </a:lnTo>
                                        <a:lnTo>
                                          <a:pt x="54" y="90"/>
                                        </a:lnTo>
                                        <a:lnTo>
                                          <a:pt x="52" y="97"/>
                                        </a:lnTo>
                                        <a:lnTo>
                                          <a:pt x="49" y="102"/>
                                        </a:lnTo>
                                        <a:lnTo>
                                          <a:pt x="44" y="100"/>
                                        </a:lnTo>
                                        <a:lnTo>
                                          <a:pt x="37" y="95"/>
                                        </a:lnTo>
                                        <a:lnTo>
                                          <a:pt x="32" y="87"/>
                                        </a:lnTo>
                                        <a:lnTo>
                                          <a:pt x="29" y="82"/>
                                        </a:lnTo>
                                        <a:lnTo>
                                          <a:pt x="27" y="75"/>
                                        </a:lnTo>
                                        <a:lnTo>
                                          <a:pt x="27" y="67"/>
                                        </a:lnTo>
                                        <a:lnTo>
                                          <a:pt x="29" y="60"/>
                                        </a:lnTo>
                                        <a:lnTo>
                                          <a:pt x="34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95" name="Freeform 2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46" y="504"/>
                                    <a:ext cx="34" cy="52"/>
                                  </a:xfrm>
                                  <a:custGeom>
                                    <a:avLst/>
                                    <a:gdLst>
                                      <a:gd name="T0" fmla="*/ 34 w 34"/>
                                      <a:gd name="T1" fmla="*/ 52 h 52"/>
                                      <a:gd name="T2" fmla="*/ 0 w 34"/>
                                      <a:gd name="T3" fmla="*/ 0 h 52"/>
                                      <a:gd name="T4" fmla="*/ 34 w 34"/>
                                      <a:gd name="T5" fmla="*/ 52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4" h="52">
                                        <a:moveTo>
                                          <a:pt x="34" y="5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4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96" name="Freeform 2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73" y="556"/>
                                    <a:ext cx="27" cy="50"/>
                                  </a:xfrm>
                                  <a:custGeom>
                                    <a:avLst/>
                                    <a:gdLst>
                                      <a:gd name="T0" fmla="*/ 7 w 27"/>
                                      <a:gd name="T1" fmla="*/ 0 h 50"/>
                                      <a:gd name="T2" fmla="*/ 20 w 27"/>
                                      <a:gd name="T3" fmla="*/ 13 h 50"/>
                                      <a:gd name="T4" fmla="*/ 25 w 27"/>
                                      <a:gd name="T5" fmla="*/ 25 h 50"/>
                                      <a:gd name="T6" fmla="*/ 27 w 27"/>
                                      <a:gd name="T7" fmla="*/ 30 h 50"/>
                                      <a:gd name="T8" fmla="*/ 27 w 27"/>
                                      <a:gd name="T9" fmla="*/ 38 h 50"/>
                                      <a:gd name="T10" fmla="*/ 25 w 27"/>
                                      <a:gd name="T11" fmla="*/ 45 h 50"/>
                                      <a:gd name="T12" fmla="*/ 22 w 27"/>
                                      <a:gd name="T13" fmla="*/ 50 h 50"/>
                                      <a:gd name="T14" fmla="*/ 17 w 27"/>
                                      <a:gd name="T15" fmla="*/ 48 h 50"/>
                                      <a:gd name="T16" fmla="*/ 10 w 27"/>
                                      <a:gd name="T17" fmla="*/ 43 h 50"/>
                                      <a:gd name="T18" fmla="*/ 5 w 27"/>
                                      <a:gd name="T19" fmla="*/ 35 h 50"/>
                                      <a:gd name="T20" fmla="*/ 2 w 27"/>
                                      <a:gd name="T21" fmla="*/ 30 h 50"/>
                                      <a:gd name="T22" fmla="*/ 0 w 27"/>
                                      <a:gd name="T23" fmla="*/ 23 h 50"/>
                                      <a:gd name="T24" fmla="*/ 0 w 27"/>
                                      <a:gd name="T25" fmla="*/ 15 h 50"/>
                                      <a:gd name="T26" fmla="*/ 2 w 27"/>
                                      <a:gd name="T27" fmla="*/ 8 h 50"/>
                                      <a:gd name="T28" fmla="*/ 7 w 27"/>
                                      <a:gd name="T29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7" h="50">
                                        <a:moveTo>
                                          <a:pt x="7" y="0"/>
                                        </a:moveTo>
                                        <a:lnTo>
                                          <a:pt x="20" y="13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27" y="30"/>
                                        </a:lnTo>
                                        <a:lnTo>
                                          <a:pt x="27" y="38"/>
                                        </a:lnTo>
                                        <a:lnTo>
                                          <a:pt x="25" y="45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17" y="48"/>
                                        </a:lnTo>
                                        <a:lnTo>
                                          <a:pt x="10" y="43"/>
                                        </a:lnTo>
                                        <a:lnTo>
                                          <a:pt x="5" y="35"/>
                                        </a:lnTo>
                                        <a:lnTo>
                                          <a:pt x="2" y="3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97" name="Freeform 28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06" y="476"/>
                                    <a:ext cx="64" cy="103"/>
                                  </a:xfrm>
                                  <a:custGeom>
                                    <a:avLst/>
                                    <a:gdLst>
                                      <a:gd name="T0" fmla="*/ 45 w 64"/>
                                      <a:gd name="T1" fmla="*/ 53 h 103"/>
                                      <a:gd name="T2" fmla="*/ 0 w 64"/>
                                      <a:gd name="T3" fmla="*/ 0 h 103"/>
                                      <a:gd name="T4" fmla="*/ 45 w 64"/>
                                      <a:gd name="T5" fmla="*/ 53 h 103"/>
                                      <a:gd name="T6" fmla="*/ 45 w 64"/>
                                      <a:gd name="T7" fmla="*/ 53 h 103"/>
                                      <a:gd name="T8" fmla="*/ 57 w 64"/>
                                      <a:gd name="T9" fmla="*/ 63 h 103"/>
                                      <a:gd name="T10" fmla="*/ 62 w 64"/>
                                      <a:gd name="T11" fmla="*/ 75 h 103"/>
                                      <a:gd name="T12" fmla="*/ 64 w 64"/>
                                      <a:gd name="T13" fmla="*/ 83 h 103"/>
                                      <a:gd name="T14" fmla="*/ 64 w 64"/>
                                      <a:gd name="T15" fmla="*/ 88 h 103"/>
                                      <a:gd name="T16" fmla="*/ 62 w 64"/>
                                      <a:gd name="T17" fmla="*/ 95 h 103"/>
                                      <a:gd name="T18" fmla="*/ 60 w 64"/>
                                      <a:gd name="T19" fmla="*/ 103 h 103"/>
                                      <a:gd name="T20" fmla="*/ 55 w 64"/>
                                      <a:gd name="T21" fmla="*/ 98 h 103"/>
                                      <a:gd name="T22" fmla="*/ 47 w 64"/>
                                      <a:gd name="T23" fmla="*/ 93 h 103"/>
                                      <a:gd name="T24" fmla="*/ 42 w 64"/>
                                      <a:gd name="T25" fmla="*/ 88 h 103"/>
                                      <a:gd name="T26" fmla="*/ 40 w 64"/>
                                      <a:gd name="T27" fmla="*/ 80 h 103"/>
                                      <a:gd name="T28" fmla="*/ 37 w 64"/>
                                      <a:gd name="T29" fmla="*/ 73 h 103"/>
                                      <a:gd name="T30" fmla="*/ 37 w 64"/>
                                      <a:gd name="T31" fmla="*/ 65 h 103"/>
                                      <a:gd name="T32" fmla="*/ 40 w 64"/>
                                      <a:gd name="T33" fmla="*/ 60 h 103"/>
                                      <a:gd name="T34" fmla="*/ 45 w 64"/>
                                      <a:gd name="T35" fmla="*/ 53 h 10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64" h="103">
                                        <a:moveTo>
                                          <a:pt x="45" y="5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5" y="53"/>
                                        </a:lnTo>
                                        <a:close/>
                                        <a:moveTo>
                                          <a:pt x="45" y="53"/>
                                        </a:moveTo>
                                        <a:lnTo>
                                          <a:pt x="57" y="63"/>
                                        </a:lnTo>
                                        <a:lnTo>
                                          <a:pt x="62" y="75"/>
                                        </a:lnTo>
                                        <a:lnTo>
                                          <a:pt x="64" y="83"/>
                                        </a:lnTo>
                                        <a:lnTo>
                                          <a:pt x="64" y="88"/>
                                        </a:lnTo>
                                        <a:lnTo>
                                          <a:pt x="62" y="95"/>
                                        </a:lnTo>
                                        <a:lnTo>
                                          <a:pt x="60" y="103"/>
                                        </a:lnTo>
                                        <a:lnTo>
                                          <a:pt x="55" y="98"/>
                                        </a:lnTo>
                                        <a:lnTo>
                                          <a:pt x="47" y="93"/>
                                        </a:lnTo>
                                        <a:lnTo>
                                          <a:pt x="42" y="88"/>
                                        </a:lnTo>
                                        <a:lnTo>
                                          <a:pt x="40" y="80"/>
                                        </a:lnTo>
                                        <a:lnTo>
                                          <a:pt x="37" y="73"/>
                                        </a:lnTo>
                                        <a:lnTo>
                                          <a:pt x="37" y="65"/>
                                        </a:lnTo>
                                        <a:lnTo>
                                          <a:pt x="40" y="60"/>
                                        </a:lnTo>
                                        <a:lnTo>
                                          <a:pt x="45" y="5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98" name="Freeform 2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06" y="476"/>
                                    <a:ext cx="45" cy="53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53 h 53"/>
                                      <a:gd name="T2" fmla="*/ 0 w 45"/>
                                      <a:gd name="T3" fmla="*/ 0 h 53"/>
                                      <a:gd name="T4" fmla="*/ 45 w 45"/>
                                      <a:gd name="T5" fmla="*/ 53 h 5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5" h="53">
                                        <a:moveTo>
                                          <a:pt x="45" y="5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5" y="5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99" name="Freeform 2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43" y="529"/>
                                    <a:ext cx="27" cy="50"/>
                                  </a:xfrm>
                                  <a:custGeom>
                                    <a:avLst/>
                                    <a:gdLst>
                                      <a:gd name="T0" fmla="*/ 8 w 27"/>
                                      <a:gd name="T1" fmla="*/ 0 h 50"/>
                                      <a:gd name="T2" fmla="*/ 20 w 27"/>
                                      <a:gd name="T3" fmla="*/ 10 h 50"/>
                                      <a:gd name="T4" fmla="*/ 25 w 27"/>
                                      <a:gd name="T5" fmla="*/ 22 h 50"/>
                                      <a:gd name="T6" fmla="*/ 27 w 27"/>
                                      <a:gd name="T7" fmla="*/ 30 h 50"/>
                                      <a:gd name="T8" fmla="*/ 27 w 27"/>
                                      <a:gd name="T9" fmla="*/ 35 h 50"/>
                                      <a:gd name="T10" fmla="*/ 25 w 27"/>
                                      <a:gd name="T11" fmla="*/ 42 h 50"/>
                                      <a:gd name="T12" fmla="*/ 23 w 27"/>
                                      <a:gd name="T13" fmla="*/ 50 h 50"/>
                                      <a:gd name="T14" fmla="*/ 18 w 27"/>
                                      <a:gd name="T15" fmla="*/ 45 h 50"/>
                                      <a:gd name="T16" fmla="*/ 10 w 27"/>
                                      <a:gd name="T17" fmla="*/ 40 h 50"/>
                                      <a:gd name="T18" fmla="*/ 5 w 27"/>
                                      <a:gd name="T19" fmla="*/ 35 h 50"/>
                                      <a:gd name="T20" fmla="*/ 3 w 27"/>
                                      <a:gd name="T21" fmla="*/ 27 h 50"/>
                                      <a:gd name="T22" fmla="*/ 0 w 27"/>
                                      <a:gd name="T23" fmla="*/ 20 h 50"/>
                                      <a:gd name="T24" fmla="*/ 0 w 27"/>
                                      <a:gd name="T25" fmla="*/ 12 h 50"/>
                                      <a:gd name="T26" fmla="*/ 3 w 27"/>
                                      <a:gd name="T27" fmla="*/ 7 h 50"/>
                                      <a:gd name="T28" fmla="*/ 8 w 27"/>
                                      <a:gd name="T29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7" h="50">
                                        <a:moveTo>
                                          <a:pt x="8" y="0"/>
                                        </a:moveTo>
                                        <a:lnTo>
                                          <a:pt x="20" y="10"/>
                                        </a:lnTo>
                                        <a:lnTo>
                                          <a:pt x="25" y="22"/>
                                        </a:lnTo>
                                        <a:lnTo>
                                          <a:pt x="27" y="30"/>
                                        </a:lnTo>
                                        <a:lnTo>
                                          <a:pt x="27" y="35"/>
                                        </a:lnTo>
                                        <a:lnTo>
                                          <a:pt x="25" y="42"/>
                                        </a:lnTo>
                                        <a:lnTo>
                                          <a:pt x="23" y="50"/>
                                        </a:lnTo>
                                        <a:lnTo>
                                          <a:pt x="18" y="45"/>
                                        </a:lnTo>
                                        <a:lnTo>
                                          <a:pt x="10" y="40"/>
                                        </a:lnTo>
                                        <a:lnTo>
                                          <a:pt x="5" y="35"/>
                                        </a:lnTo>
                                        <a:lnTo>
                                          <a:pt x="3" y="27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00" name="Freeform 29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61" y="459"/>
                                    <a:ext cx="82" cy="97"/>
                                  </a:xfrm>
                                  <a:custGeom>
                                    <a:avLst/>
                                    <a:gdLst>
                                      <a:gd name="T0" fmla="*/ 55 w 82"/>
                                      <a:gd name="T1" fmla="*/ 50 h 97"/>
                                      <a:gd name="T2" fmla="*/ 0 w 82"/>
                                      <a:gd name="T3" fmla="*/ 0 h 97"/>
                                      <a:gd name="T4" fmla="*/ 55 w 82"/>
                                      <a:gd name="T5" fmla="*/ 50 h 97"/>
                                      <a:gd name="T6" fmla="*/ 55 w 82"/>
                                      <a:gd name="T7" fmla="*/ 50 h 97"/>
                                      <a:gd name="T8" fmla="*/ 70 w 82"/>
                                      <a:gd name="T9" fmla="*/ 60 h 97"/>
                                      <a:gd name="T10" fmla="*/ 77 w 82"/>
                                      <a:gd name="T11" fmla="*/ 72 h 97"/>
                                      <a:gd name="T12" fmla="*/ 82 w 82"/>
                                      <a:gd name="T13" fmla="*/ 80 h 97"/>
                                      <a:gd name="T14" fmla="*/ 82 w 82"/>
                                      <a:gd name="T15" fmla="*/ 85 h 97"/>
                                      <a:gd name="T16" fmla="*/ 82 w 82"/>
                                      <a:gd name="T17" fmla="*/ 92 h 97"/>
                                      <a:gd name="T18" fmla="*/ 82 w 82"/>
                                      <a:gd name="T19" fmla="*/ 97 h 97"/>
                                      <a:gd name="T20" fmla="*/ 72 w 82"/>
                                      <a:gd name="T21" fmla="*/ 95 h 97"/>
                                      <a:gd name="T22" fmla="*/ 67 w 82"/>
                                      <a:gd name="T23" fmla="*/ 90 h 97"/>
                                      <a:gd name="T24" fmla="*/ 60 w 82"/>
                                      <a:gd name="T25" fmla="*/ 85 h 97"/>
                                      <a:gd name="T26" fmla="*/ 55 w 82"/>
                                      <a:gd name="T27" fmla="*/ 77 h 97"/>
                                      <a:gd name="T28" fmla="*/ 52 w 82"/>
                                      <a:gd name="T29" fmla="*/ 70 h 97"/>
                                      <a:gd name="T30" fmla="*/ 52 w 82"/>
                                      <a:gd name="T31" fmla="*/ 62 h 97"/>
                                      <a:gd name="T32" fmla="*/ 52 w 82"/>
                                      <a:gd name="T33" fmla="*/ 55 h 97"/>
                                      <a:gd name="T34" fmla="*/ 55 w 82"/>
                                      <a:gd name="T35" fmla="*/ 50 h 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82" h="97">
                                        <a:moveTo>
                                          <a:pt x="55" y="5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5" y="50"/>
                                        </a:lnTo>
                                        <a:close/>
                                        <a:moveTo>
                                          <a:pt x="55" y="50"/>
                                        </a:moveTo>
                                        <a:lnTo>
                                          <a:pt x="70" y="60"/>
                                        </a:lnTo>
                                        <a:lnTo>
                                          <a:pt x="77" y="72"/>
                                        </a:lnTo>
                                        <a:lnTo>
                                          <a:pt x="82" y="80"/>
                                        </a:lnTo>
                                        <a:lnTo>
                                          <a:pt x="82" y="85"/>
                                        </a:lnTo>
                                        <a:lnTo>
                                          <a:pt x="82" y="92"/>
                                        </a:lnTo>
                                        <a:lnTo>
                                          <a:pt x="82" y="97"/>
                                        </a:lnTo>
                                        <a:lnTo>
                                          <a:pt x="72" y="95"/>
                                        </a:lnTo>
                                        <a:lnTo>
                                          <a:pt x="67" y="90"/>
                                        </a:lnTo>
                                        <a:lnTo>
                                          <a:pt x="60" y="85"/>
                                        </a:lnTo>
                                        <a:lnTo>
                                          <a:pt x="55" y="77"/>
                                        </a:lnTo>
                                        <a:lnTo>
                                          <a:pt x="52" y="70"/>
                                        </a:lnTo>
                                        <a:lnTo>
                                          <a:pt x="52" y="62"/>
                                        </a:lnTo>
                                        <a:lnTo>
                                          <a:pt x="52" y="55"/>
                                        </a:lnTo>
                                        <a:lnTo>
                                          <a:pt x="55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01" name="Freeform 2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61" y="459"/>
                                    <a:ext cx="55" cy="50"/>
                                  </a:xfrm>
                                  <a:custGeom>
                                    <a:avLst/>
                                    <a:gdLst>
                                      <a:gd name="T0" fmla="*/ 55 w 55"/>
                                      <a:gd name="T1" fmla="*/ 50 h 50"/>
                                      <a:gd name="T2" fmla="*/ 0 w 55"/>
                                      <a:gd name="T3" fmla="*/ 0 h 50"/>
                                      <a:gd name="T4" fmla="*/ 55 w 55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5" h="50">
                                        <a:moveTo>
                                          <a:pt x="55" y="5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5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02" name="Freeform 2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13" y="509"/>
                                    <a:ext cx="30" cy="47"/>
                                  </a:xfrm>
                                  <a:custGeom>
                                    <a:avLst/>
                                    <a:gdLst>
                                      <a:gd name="T0" fmla="*/ 3 w 30"/>
                                      <a:gd name="T1" fmla="*/ 0 h 47"/>
                                      <a:gd name="T2" fmla="*/ 18 w 30"/>
                                      <a:gd name="T3" fmla="*/ 10 h 47"/>
                                      <a:gd name="T4" fmla="*/ 25 w 30"/>
                                      <a:gd name="T5" fmla="*/ 22 h 47"/>
                                      <a:gd name="T6" fmla="*/ 30 w 30"/>
                                      <a:gd name="T7" fmla="*/ 30 h 47"/>
                                      <a:gd name="T8" fmla="*/ 30 w 30"/>
                                      <a:gd name="T9" fmla="*/ 35 h 47"/>
                                      <a:gd name="T10" fmla="*/ 30 w 30"/>
                                      <a:gd name="T11" fmla="*/ 42 h 47"/>
                                      <a:gd name="T12" fmla="*/ 30 w 30"/>
                                      <a:gd name="T13" fmla="*/ 47 h 47"/>
                                      <a:gd name="T14" fmla="*/ 20 w 30"/>
                                      <a:gd name="T15" fmla="*/ 45 h 47"/>
                                      <a:gd name="T16" fmla="*/ 15 w 30"/>
                                      <a:gd name="T17" fmla="*/ 40 h 47"/>
                                      <a:gd name="T18" fmla="*/ 8 w 30"/>
                                      <a:gd name="T19" fmla="*/ 35 h 47"/>
                                      <a:gd name="T20" fmla="*/ 3 w 30"/>
                                      <a:gd name="T21" fmla="*/ 27 h 47"/>
                                      <a:gd name="T22" fmla="*/ 0 w 30"/>
                                      <a:gd name="T23" fmla="*/ 20 h 47"/>
                                      <a:gd name="T24" fmla="*/ 0 w 30"/>
                                      <a:gd name="T25" fmla="*/ 12 h 47"/>
                                      <a:gd name="T26" fmla="*/ 0 w 30"/>
                                      <a:gd name="T27" fmla="*/ 5 h 47"/>
                                      <a:gd name="T28" fmla="*/ 3 w 30"/>
                                      <a:gd name="T29" fmla="*/ 0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0" h="47">
                                        <a:moveTo>
                                          <a:pt x="3" y="0"/>
                                        </a:moveTo>
                                        <a:lnTo>
                                          <a:pt x="18" y="10"/>
                                        </a:lnTo>
                                        <a:lnTo>
                                          <a:pt x="25" y="22"/>
                                        </a:lnTo>
                                        <a:lnTo>
                                          <a:pt x="30" y="30"/>
                                        </a:lnTo>
                                        <a:lnTo>
                                          <a:pt x="30" y="35"/>
                                        </a:lnTo>
                                        <a:lnTo>
                                          <a:pt x="30" y="42"/>
                                        </a:lnTo>
                                        <a:lnTo>
                                          <a:pt x="30" y="47"/>
                                        </a:lnTo>
                                        <a:lnTo>
                                          <a:pt x="20" y="45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8" y="35"/>
                                        </a:lnTo>
                                        <a:lnTo>
                                          <a:pt x="3" y="27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03" name="Freeform 2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03" y="644"/>
                                    <a:ext cx="54" cy="22"/>
                                  </a:xfrm>
                                  <a:custGeom>
                                    <a:avLst/>
                                    <a:gdLst>
                                      <a:gd name="T0" fmla="*/ 0 w 54"/>
                                      <a:gd name="T1" fmla="*/ 2 h 22"/>
                                      <a:gd name="T2" fmla="*/ 15 w 54"/>
                                      <a:gd name="T3" fmla="*/ 0 h 22"/>
                                      <a:gd name="T4" fmla="*/ 30 w 54"/>
                                      <a:gd name="T5" fmla="*/ 2 h 22"/>
                                      <a:gd name="T6" fmla="*/ 42 w 54"/>
                                      <a:gd name="T7" fmla="*/ 10 h 22"/>
                                      <a:gd name="T8" fmla="*/ 54 w 54"/>
                                      <a:gd name="T9" fmla="*/ 20 h 22"/>
                                      <a:gd name="T10" fmla="*/ 40 w 54"/>
                                      <a:gd name="T11" fmla="*/ 22 h 22"/>
                                      <a:gd name="T12" fmla="*/ 25 w 54"/>
                                      <a:gd name="T13" fmla="*/ 20 h 22"/>
                                      <a:gd name="T14" fmla="*/ 17 w 54"/>
                                      <a:gd name="T15" fmla="*/ 17 h 22"/>
                                      <a:gd name="T16" fmla="*/ 10 w 54"/>
                                      <a:gd name="T17" fmla="*/ 12 h 22"/>
                                      <a:gd name="T18" fmla="*/ 5 w 54"/>
                                      <a:gd name="T19" fmla="*/ 7 h 22"/>
                                      <a:gd name="T20" fmla="*/ 0 w 54"/>
                                      <a:gd name="T21" fmla="*/ 2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4" h="22">
                                        <a:moveTo>
                                          <a:pt x="0" y="2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30" y="2"/>
                                        </a:lnTo>
                                        <a:lnTo>
                                          <a:pt x="42" y="10"/>
                                        </a:lnTo>
                                        <a:lnTo>
                                          <a:pt x="54" y="20"/>
                                        </a:lnTo>
                                        <a:lnTo>
                                          <a:pt x="40" y="22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0" y="12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0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04" name="Freeform 2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03" y="644"/>
                                    <a:ext cx="54" cy="22"/>
                                  </a:xfrm>
                                  <a:custGeom>
                                    <a:avLst/>
                                    <a:gdLst>
                                      <a:gd name="T0" fmla="*/ 0 w 54"/>
                                      <a:gd name="T1" fmla="*/ 2 h 22"/>
                                      <a:gd name="T2" fmla="*/ 15 w 54"/>
                                      <a:gd name="T3" fmla="*/ 0 h 22"/>
                                      <a:gd name="T4" fmla="*/ 30 w 54"/>
                                      <a:gd name="T5" fmla="*/ 2 h 22"/>
                                      <a:gd name="T6" fmla="*/ 42 w 54"/>
                                      <a:gd name="T7" fmla="*/ 10 h 22"/>
                                      <a:gd name="T8" fmla="*/ 54 w 54"/>
                                      <a:gd name="T9" fmla="*/ 20 h 22"/>
                                      <a:gd name="T10" fmla="*/ 40 w 54"/>
                                      <a:gd name="T11" fmla="*/ 22 h 22"/>
                                      <a:gd name="T12" fmla="*/ 25 w 54"/>
                                      <a:gd name="T13" fmla="*/ 20 h 22"/>
                                      <a:gd name="T14" fmla="*/ 17 w 54"/>
                                      <a:gd name="T15" fmla="*/ 17 h 22"/>
                                      <a:gd name="T16" fmla="*/ 10 w 54"/>
                                      <a:gd name="T17" fmla="*/ 12 h 22"/>
                                      <a:gd name="T18" fmla="*/ 5 w 54"/>
                                      <a:gd name="T19" fmla="*/ 7 h 22"/>
                                      <a:gd name="T20" fmla="*/ 0 w 54"/>
                                      <a:gd name="T21" fmla="*/ 2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4" h="22">
                                        <a:moveTo>
                                          <a:pt x="0" y="2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30" y="2"/>
                                        </a:lnTo>
                                        <a:lnTo>
                                          <a:pt x="42" y="10"/>
                                        </a:lnTo>
                                        <a:lnTo>
                                          <a:pt x="54" y="20"/>
                                        </a:lnTo>
                                        <a:lnTo>
                                          <a:pt x="40" y="22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0" y="12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0" y="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05" name="Freeform 29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63" y="636"/>
                                    <a:ext cx="114" cy="55"/>
                                  </a:xfrm>
                                  <a:custGeom>
                                    <a:avLst/>
                                    <a:gdLst>
                                      <a:gd name="T0" fmla="*/ 60 w 114"/>
                                      <a:gd name="T1" fmla="*/ 35 h 55"/>
                                      <a:gd name="T2" fmla="*/ 75 w 114"/>
                                      <a:gd name="T3" fmla="*/ 32 h 55"/>
                                      <a:gd name="T4" fmla="*/ 90 w 114"/>
                                      <a:gd name="T5" fmla="*/ 37 h 55"/>
                                      <a:gd name="T6" fmla="*/ 104 w 114"/>
                                      <a:gd name="T7" fmla="*/ 42 h 55"/>
                                      <a:gd name="T8" fmla="*/ 114 w 114"/>
                                      <a:gd name="T9" fmla="*/ 52 h 55"/>
                                      <a:gd name="T10" fmla="*/ 102 w 114"/>
                                      <a:gd name="T11" fmla="*/ 55 h 55"/>
                                      <a:gd name="T12" fmla="*/ 87 w 114"/>
                                      <a:gd name="T13" fmla="*/ 52 h 55"/>
                                      <a:gd name="T14" fmla="*/ 80 w 114"/>
                                      <a:gd name="T15" fmla="*/ 50 h 55"/>
                                      <a:gd name="T16" fmla="*/ 72 w 114"/>
                                      <a:gd name="T17" fmla="*/ 45 h 55"/>
                                      <a:gd name="T18" fmla="*/ 65 w 114"/>
                                      <a:gd name="T19" fmla="*/ 40 h 55"/>
                                      <a:gd name="T20" fmla="*/ 60 w 114"/>
                                      <a:gd name="T21" fmla="*/ 35 h 55"/>
                                      <a:gd name="T22" fmla="*/ 60 w 114"/>
                                      <a:gd name="T23" fmla="*/ 35 h 55"/>
                                      <a:gd name="T24" fmla="*/ 0 w 114"/>
                                      <a:gd name="T25" fmla="*/ 0 h 55"/>
                                      <a:gd name="T26" fmla="*/ 60 w 114"/>
                                      <a:gd name="T27" fmla="*/ 35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114" h="55">
                                        <a:moveTo>
                                          <a:pt x="60" y="35"/>
                                        </a:moveTo>
                                        <a:lnTo>
                                          <a:pt x="75" y="32"/>
                                        </a:lnTo>
                                        <a:lnTo>
                                          <a:pt x="90" y="37"/>
                                        </a:lnTo>
                                        <a:lnTo>
                                          <a:pt x="104" y="42"/>
                                        </a:lnTo>
                                        <a:lnTo>
                                          <a:pt x="114" y="52"/>
                                        </a:lnTo>
                                        <a:lnTo>
                                          <a:pt x="102" y="55"/>
                                        </a:lnTo>
                                        <a:lnTo>
                                          <a:pt x="87" y="52"/>
                                        </a:lnTo>
                                        <a:lnTo>
                                          <a:pt x="80" y="50"/>
                                        </a:lnTo>
                                        <a:lnTo>
                                          <a:pt x="72" y="45"/>
                                        </a:lnTo>
                                        <a:lnTo>
                                          <a:pt x="65" y="40"/>
                                        </a:lnTo>
                                        <a:lnTo>
                                          <a:pt x="60" y="35"/>
                                        </a:lnTo>
                                        <a:close/>
                                        <a:moveTo>
                                          <a:pt x="60" y="3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0" y="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06" name="Freeform 2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23" y="668"/>
                                    <a:ext cx="54" cy="23"/>
                                  </a:xfrm>
                                  <a:custGeom>
                                    <a:avLst/>
                                    <a:gdLst>
                                      <a:gd name="T0" fmla="*/ 0 w 54"/>
                                      <a:gd name="T1" fmla="*/ 3 h 23"/>
                                      <a:gd name="T2" fmla="*/ 15 w 54"/>
                                      <a:gd name="T3" fmla="*/ 0 h 23"/>
                                      <a:gd name="T4" fmla="*/ 30 w 54"/>
                                      <a:gd name="T5" fmla="*/ 5 h 23"/>
                                      <a:gd name="T6" fmla="*/ 44 w 54"/>
                                      <a:gd name="T7" fmla="*/ 10 h 23"/>
                                      <a:gd name="T8" fmla="*/ 54 w 54"/>
                                      <a:gd name="T9" fmla="*/ 20 h 23"/>
                                      <a:gd name="T10" fmla="*/ 42 w 54"/>
                                      <a:gd name="T11" fmla="*/ 23 h 23"/>
                                      <a:gd name="T12" fmla="*/ 27 w 54"/>
                                      <a:gd name="T13" fmla="*/ 20 h 23"/>
                                      <a:gd name="T14" fmla="*/ 20 w 54"/>
                                      <a:gd name="T15" fmla="*/ 18 h 23"/>
                                      <a:gd name="T16" fmla="*/ 12 w 54"/>
                                      <a:gd name="T17" fmla="*/ 13 h 23"/>
                                      <a:gd name="T18" fmla="*/ 5 w 54"/>
                                      <a:gd name="T19" fmla="*/ 8 h 23"/>
                                      <a:gd name="T20" fmla="*/ 0 w 54"/>
                                      <a:gd name="T21" fmla="*/ 3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4" h="23">
                                        <a:moveTo>
                                          <a:pt x="0" y="3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30" y="5"/>
                                        </a:lnTo>
                                        <a:lnTo>
                                          <a:pt x="44" y="10"/>
                                        </a:lnTo>
                                        <a:lnTo>
                                          <a:pt x="54" y="20"/>
                                        </a:lnTo>
                                        <a:lnTo>
                                          <a:pt x="42" y="23"/>
                                        </a:lnTo>
                                        <a:lnTo>
                                          <a:pt x="27" y="20"/>
                                        </a:lnTo>
                                        <a:lnTo>
                                          <a:pt x="20" y="18"/>
                                        </a:lnTo>
                                        <a:lnTo>
                                          <a:pt x="12" y="13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0" y="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07" name="Freeform 2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63" y="636"/>
                                    <a:ext cx="60" cy="35"/>
                                  </a:xfrm>
                                  <a:custGeom>
                                    <a:avLst/>
                                    <a:gdLst>
                                      <a:gd name="T0" fmla="*/ 60 w 60"/>
                                      <a:gd name="T1" fmla="*/ 35 h 35"/>
                                      <a:gd name="T2" fmla="*/ 0 w 60"/>
                                      <a:gd name="T3" fmla="*/ 0 h 35"/>
                                      <a:gd name="T4" fmla="*/ 60 w 60"/>
                                      <a:gd name="T5" fmla="*/ 35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0" h="35">
                                        <a:moveTo>
                                          <a:pt x="60" y="3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0" y="3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08" name="Freeform 2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78" y="621"/>
                                    <a:ext cx="55" cy="20"/>
                                  </a:xfrm>
                                  <a:custGeom>
                                    <a:avLst/>
                                    <a:gdLst>
                                      <a:gd name="T0" fmla="*/ 0 w 55"/>
                                      <a:gd name="T1" fmla="*/ 3 h 20"/>
                                      <a:gd name="T2" fmla="*/ 17 w 55"/>
                                      <a:gd name="T3" fmla="*/ 0 h 20"/>
                                      <a:gd name="T4" fmla="*/ 32 w 55"/>
                                      <a:gd name="T5" fmla="*/ 3 h 20"/>
                                      <a:gd name="T6" fmla="*/ 45 w 55"/>
                                      <a:gd name="T7" fmla="*/ 8 h 20"/>
                                      <a:gd name="T8" fmla="*/ 55 w 55"/>
                                      <a:gd name="T9" fmla="*/ 18 h 20"/>
                                      <a:gd name="T10" fmla="*/ 42 w 55"/>
                                      <a:gd name="T11" fmla="*/ 20 h 20"/>
                                      <a:gd name="T12" fmla="*/ 27 w 55"/>
                                      <a:gd name="T13" fmla="*/ 20 h 20"/>
                                      <a:gd name="T14" fmla="*/ 20 w 55"/>
                                      <a:gd name="T15" fmla="*/ 18 h 20"/>
                                      <a:gd name="T16" fmla="*/ 12 w 55"/>
                                      <a:gd name="T17" fmla="*/ 13 h 20"/>
                                      <a:gd name="T18" fmla="*/ 7 w 55"/>
                                      <a:gd name="T19" fmla="*/ 10 h 20"/>
                                      <a:gd name="T20" fmla="*/ 0 w 55"/>
                                      <a:gd name="T21" fmla="*/ 3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5" h="20">
                                        <a:moveTo>
                                          <a:pt x="0" y="3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32" y="3"/>
                                        </a:lnTo>
                                        <a:lnTo>
                                          <a:pt x="45" y="8"/>
                                        </a:lnTo>
                                        <a:lnTo>
                                          <a:pt x="55" y="18"/>
                                        </a:lnTo>
                                        <a:lnTo>
                                          <a:pt x="42" y="20"/>
                                        </a:lnTo>
                                        <a:lnTo>
                                          <a:pt x="27" y="20"/>
                                        </a:lnTo>
                                        <a:lnTo>
                                          <a:pt x="20" y="18"/>
                                        </a:lnTo>
                                        <a:lnTo>
                                          <a:pt x="12" y="13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0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09" name="Freeform 2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78" y="621"/>
                                    <a:ext cx="55" cy="20"/>
                                  </a:xfrm>
                                  <a:custGeom>
                                    <a:avLst/>
                                    <a:gdLst>
                                      <a:gd name="T0" fmla="*/ 0 w 55"/>
                                      <a:gd name="T1" fmla="*/ 3 h 20"/>
                                      <a:gd name="T2" fmla="*/ 17 w 55"/>
                                      <a:gd name="T3" fmla="*/ 0 h 20"/>
                                      <a:gd name="T4" fmla="*/ 32 w 55"/>
                                      <a:gd name="T5" fmla="*/ 3 h 20"/>
                                      <a:gd name="T6" fmla="*/ 45 w 55"/>
                                      <a:gd name="T7" fmla="*/ 8 h 20"/>
                                      <a:gd name="T8" fmla="*/ 55 w 55"/>
                                      <a:gd name="T9" fmla="*/ 18 h 20"/>
                                      <a:gd name="T10" fmla="*/ 42 w 55"/>
                                      <a:gd name="T11" fmla="*/ 20 h 20"/>
                                      <a:gd name="T12" fmla="*/ 27 w 55"/>
                                      <a:gd name="T13" fmla="*/ 20 h 20"/>
                                      <a:gd name="T14" fmla="*/ 20 w 55"/>
                                      <a:gd name="T15" fmla="*/ 18 h 20"/>
                                      <a:gd name="T16" fmla="*/ 12 w 55"/>
                                      <a:gd name="T17" fmla="*/ 13 h 20"/>
                                      <a:gd name="T18" fmla="*/ 7 w 55"/>
                                      <a:gd name="T19" fmla="*/ 10 h 20"/>
                                      <a:gd name="T20" fmla="*/ 0 w 55"/>
                                      <a:gd name="T21" fmla="*/ 3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5" h="20">
                                        <a:moveTo>
                                          <a:pt x="0" y="3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32" y="3"/>
                                        </a:lnTo>
                                        <a:lnTo>
                                          <a:pt x="45" y="8"/>
                                        </a:lnTo>
                                        <a:lnTo>
                                          <a:pt x="55" y="18"/>
                                        </a:lnTo>
                                        <a:lnTo>
                                          <a:pt x="42" y="20"/>
                                        </a:lnTo>
                                        <a:lnTo>
                                          <a:pt x="27" y="20"/>
                                        </a:lnTo>
                                        <a:lnTo>
                                          <a:pt x="20" y="18"/>
                                        </a:lnTo>
                                        <a:lnTo>
                                          <a:pt x="12" y="13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0" y="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10" name="Freeform 3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18" y="596"/>
                                    <a:ext cx="60" cy="28"/>
                                  </a:xfrm>
                                  <a:custGeom>
                                    <a:avLst/>
                                    <a:gdLst>
                                      <a:gd name="T0" fmla="*/ 60 w 60"/>
                                      <a:gd name="T1" fmla="*/ 28 h 28"/>
                                      <a:gd name="T2" fmla="*/ 0 w 60"/>
                                      <a:gd name="T3" fmla="*/ 0 h 28"/>
                                      <a:gd name="T4" fmla="*/ 60 w 60"/>
                                      <a:gd name="T5" fmla="*/ 28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0" h="28">
                                        <a:moveTo>
                                          <a:pt x="60" y="2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0" y="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11" name="Freeform 3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18" y="596"/>
                                    <a:ext cx="60" cy="28"/>
                                  </a:xfrm>
                                  <a:custGeom>
                                    <a:avLst/>
                                    <a:gdLst>
                                      <a:gd name="T0" fmla="*/ 60 w 60"/>
                                      <a:gd name="T1" fmla="*/ 28 h 28"/>
                                      <a:gd name="T2" fmla="*/ 0 w 60"/>
                                      <a:gd name="T3" fmla="*/ 0 h 28"/>
                                      <a:gd name="T4" fmla="*/ 60 w 60"/>
                                      <a:gd name="T5" fmla="*/ 28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0" h="28">
                                        <a:moveTo>
                                          <a:pt x="60" y="2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0" y="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12" name="Freeform 3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53" y="599"/>
                                    <a:ext cx="52" cy="17"/>
                                  </a:xfrm>
                                  <a:custGeom>
                                    <a:avLst/>
                                    <a:gdLst>
                                      <a:gd name="T0" fmla="*/ 0 w 52"/>
                                      <a:gd name="T1" fmla="*/ 2 h 17"/>
                                      <a:gd name="T2" fmla="*/ 15 w 52"/>
                                      <a:gd name="T3" fmla="*/ 0 h 17"/>
                                      <a:gd name="T4" fmla="*/ 30 w 52"/>
                                      <a:gd name="T5" fmla="*/ 0 h 17"/>
                                      <a:gd name="T6" fmla="*/ 42 w 52"/>
                                      <a:gd name="T7" fmla="*/ 5 h 17"/>
                                      <a:gd name="T8" fmla="*/ 52 w 52"/>
                                      <a:gd name="T9" fmla="*/ 12 h 17"/>
                                      <a:gd name="T10" fmla="*/ 40 w 52"/>
                                      <a:gd name="T11" fmla="*/ 17 h 17"/>
                                      <a:gd name="T12" fmla="*/ 25 w 52"/>
                                      <a:gd name="T13" fmla="*/ 17 h 17"/>
                                      <a:gd name="T14" fmla="*/ 17 w 52"/>
                                      <a:gd name="T15" fmla="*/ 15 h 17"/>
                                      <a:gd name="T16" fmla="*/ 10 w 52"/>
                                      <a:gd name="T17" fmla="*/ 12 h 17"/>
                                      <a:gd name="T18" fmla="*/ 5 w 52"/>
                                      <a:gd name="T19" fmla="*/ 7 h 17"/>
                                      <a:gd name="T20" fmla="*/ 0 w 52"/>
                                      <a:gd name="T21" fmla="*/ 2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2" h="17">
                                        <a:moveTo>
                                          <a:pt x="0" y="2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2" y="5"/>
                                        </a:lnTo>
                                        <a:lnTo>
                                          <a:pt x="52" y="12"/>
                                        </a:lnTo>
                                        <a:lnTo>
                                          <a:pt x="40" y="17"/>
                                        </a:lnTo>
                                        <a:lnTo>
                                          <a:pt x="25" y="17"/>
                                        </a:lnTo>
                                        <a:lnTo>
                                          <a:pt x="17" y="15"/>
                                        </a:lnTo>
                                        <a:lnTo>
                                          <a:pt x="10" y="12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0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13" name="Freeform 3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53" y="599"/>
                                    <a:ext cx="52" cy="17"/>
                                  </a:xfrm>
                                  <a:custGeom>
                                    <a:avLst/>
                                    <a:gdLst>
                                      <a:gd name="T0" fmla="*/ 0 w 52"/>
                                      <a:gd name="T1" fmla="*/ 2 h 17"/>
                                      <a:gd name="T2" fmla="*/ 15 w 52"/>
                                      <a:gd name="T3" fmla="*/ 0 h 17"/>
                                      <a:gd name="T4" fmla="*/ 30 w 52"/>
                                      <a:gd name="T5" fmla="*/ 0 h 17"/>
                                      <a:gd name="T6" fmla="*/ 42 w 52"/>
                                      <a:gd name="T7" fmla="*/ 5 h 17"/>
                                      <a:gd name="T8" fmla="*/ 52 w 52"/>
                                      <a:gd name="T9" fmla="*/ 12 h 17"/>
                                      <a:gd name="T10" fmla="*/ 40 w 52"/>
                                      <a:gd name="T11" fmla="*/ 17 h 17"/>
                                      <a:gd name="T12" fmla="*/ 25 w 52"/>
                                      <a:gd name="T13" fmla="*/ 17 h 17"/>
                                      <a:gd name="T14" fmla="*/ 17 w 52"/>
                                      <a:gd name="T15" fmla="*/ 15 h 17"/>
                                      <a:gd name="T16" fmla="*/ 10 w 52"/>
                                      <a:gd name="T17" fmla="*/ 12 h 17"/>
                                      <a:gd name="T18" fmla="*/ 5 w 52"/>
                                      <a:gd name="T19" fmla="*/ 7 h 17"/>
                                      <a:gd name="T20" fmla="*/ 0 w 52"/>
                                      <a:gd name="T21" fmla="*/ 2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2" h="17">
                                        <a:moveTo>
                                          <a:pt x="0" y="2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2" y="5"/>
                                        </a:lnTo>
                                        <a:lnTo>
                                          <a:pt x="52" y="12"/>
                                        </a:lnTo>
                                        <a:lnTo>
                                          <a:pt x="40" y="17"/>
                                        </a:lnTo>
                                        <a:lnTo>
                                          <a:pt x="25" y="17"/>
                                        </a:lnTo>
                                        <a:lnTo>
                                          <a:pt x="17" y="15"/>
                                        </a:lnTo>
                                        <a:lnTo>
                                          <a:pt x="10" y="12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0" y="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14" name="Freeform 3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91" y="579"/>
                                    <a:ext cx="62" cy="22"/>
                                  </a:xfrm>
                                  <a:custGeom>
                                    <a:avLst/>
                                    <a:gdLst>
                                      <a:gd name="T0" fmla="*/ 62 w 62"/>
                                      <a:gd name="T1" fmla="*/ 22 h 22"/>
                                      <a:gd name="T2" fmla="*/ 0 w 62"/>
                                      <a:gd name="T3" fmla="*/ 0 h 22"/>
                                      <a:gd name="T4" fmla="*/ 62 w 62"/>
                                      <a:gd name="T5" fmla="*/ 22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2" h="22">
                                        <a:moveTo>
                                          <a:pt x="62" y="2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2" y="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15" name="Freeform 3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91" y="579"/>
                                    <a:ext cx="62" cy="22"/>
                                  </a:xfrm>
                                  <a:custGeom>
                                    <a:avLst/>
                                    <a:gdLst>
                                      <a:gd name="T0" fmla="*/ 62 w 62"/>
                                      <a:gd name="T1" fmla="*/ 22 h 22"/>
                                      <a:gd name="T2" fmla="*/ 0 w 62"/>
                                      <a:gd name="T3" fmla="*/ 0 h 22"/>
                                      <a:gd name="T4" fmla="*/ 62 w 62"/>
                                      <a:gd name="T5" fmla="*/ 22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2" h="22">
                                        <a:moveTo>
                                          <a:pt x="62" y="2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2" y="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16" name="Freeform 3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26" y="576"/>
                                    <a:ext cx="57" cy="18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5 h 18"/>
                                      <a:gd name="T2" fmla="*/ 15 w 57"/>
                                      <a:gd name="T3" fmla="*/ 0 h 18"/>
                                      <a:gd name="T4" fmla="*/ 30 w 57"/>
                                      <a:gd name="T5" fmla="*/ 0 h 18"/>
                                      <a:gd name="T6" fmla="*/ 44 w 57"/>
                                      <a:gd name="T7" fmla="*/ 5 h 18"/>
                                      <a:gd name="T8" fmla="*/ 57 w 57"/>
                                      <a:gd name="T9" fmla="*/ 13 h 18"/>
                                      <a:gd name="T10" fmla="*/ 42 w 57"/>
                                      <a:gd name="T11" fmla="*/ 18 h 18"/>
                                      <a:gd name="T12" fmla="*/ 27 w 57"/>
                                      <a:gd name="T13" fmla="*/ 18 h 18"/>
                                      <a:gd name="T14" fmla="*/ 20 w 57"/>
                                      <a:gd name="T15" fmla="*/ 15 h 18"/>
                                      <a:gd name="T16" fmla="*/ 12 w 57"/>
                                      <a:gd name="T17" fmla="*/ 13 h 18"/>
                                      <a:gd name="T18" fmla="*/ 5 w 57"/>
                                      <a:gd name="T19" fmla="*/ 10 h 18"/>
                                      <a:gd name="T20" fmla="*/ 0 w 57"/>
                                      <a:gd name="T21" fmla="*/ 5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7" h="18">
                                        <a:moveTo>
                                          <a:pt x="0" y="5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4" y="5"/>
                                        </a:lnTo>
                                        <a:lnTo>
                                          <a:pt x="57" y="13"/>
                                        </a:lnTo>
                                        <a:lnTo>
                                          <a:pt x="42" y="18"/>
                                        </a:lnTo>
                                        <a:lnTo>
                                          <a:pt x="27" y="18"/>
                                        </a:lnTo>
                                        <a:lnTo>
                                          <a:pt x="20" y="15"/>
                                        </a:lnTo>
                                        <a:lnTo>
                                          <a:pt x="12" y="13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17" name="Freeform 3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26" y="576"/>
                                    <a:ext cx="57" cy="18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5 h 18"/>
                                      <a:gd name="T2" fmla="*/ 15 w 57"/>
                                      <a:gd name="T3" fmla="*/ 0 h 18"/>
                                      <a:gd name="T4" fmla="*/ 30 w 57"/>
                                      <a:gd name="T5" fmla="*/ 0 h 18"/>
                                      <a:gd name="T6" fmla="*/ 44 w 57"/>
                                      <a:gd name="T7" fmla="*/ 5 h 18"/>
                                      <a:gd name="T8" fmla="*/ 57 w 57"/>
                                      <a:gd name="T9" fmla="*/ 13 h 18"/>
                                      <a:gd name="T10" fmla="*/ 42 w 57"/>
                                      <a:gd name="T11" fmla="*/ 18 h 18"/>
                                      <a:gd name="T12" fmla="*/ 27 w 57"/>
                                      <a:gd name="T13" fmla="*/ 18 h 18"/>
                                      <a:gd name="T14" fmla="*/ 20 w 57"/>
                                      <a:gd name="T15" fmla="*/ 15 h 18"/>
                                      <a:gd name="T16" fmla="*/ 12 w 57"/>
                                      <a:gd name="T17" fmla="*/ 13 h 18"/>
                                      <a:gd name="T18" fmla="*/ 5 w 57"/>
                                      <a:gd name="T19" fmla="*/ 10 h 18"/>
                                      <a:gd name="T20" fmla="*/ 0 w 57"/>
                                      <a:gd name="T21" fmla="*/ 5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7" h="18">
                                        <a:moveTo>
                                          <a:pt x="0" y="5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4" y="5"/>
                                        </a:lnTo>
                                        <a:lnTo>
                                          <a:pt x="57" y="13"/>
                                        </a:lnTo>
                                        <a:lnTo>
                                          <a:pt x="42" y="18"/>
                                        </a:lnTo>
                                        <a:lnTo>
                                          <a:pt x="27" y="18"/>
                                        </a:lnTo>
                                        <a:lnTo>
                                          <a:pt x="20" y="15"/>
                                        </a:lnTo>
                                        <a:lnTo>
                                          <a:pt x="12" y="13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0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18" name="Freeform 3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61" y="556"/>
                                    <a:ext cx="65" cy="25"/>
                                  </a:xfrm>
                                  <a:custGeom>
                                    <a:avLst/>
                                    <a:gdLst>
                                      <a:gd name="T0" fmla="*/ 65 w 65"/>
                                      <a:gd name="T1" fmla="*/ 25 h 25"/>
                                      <a:gd name="T2" fmla="*/ 0 w 65"/>
                                      <a:gd name="T3" fmla="*/ 0 h 25"/>
                                      <a:gd name="T4" fmla="*/ 65 w 65"/>
                                      <a:gd name="T5" fmla="*/ 25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5" h="25">
                                        <a:moveTo>
                                          <a:pt x="65" y="2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5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19" name="Freeform 3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61" y="556"/>
                                    <a:ext cx="65" cy="25"/>
                                  </a:xfrm>
                                  <a:custGeom>
                                    <a:avLst/>
                                    <a:gdLst>
                                      <a:gd name="T0" fmla="*/ 65 w 65"/>
                                      <a:gd name="T1" fmla="*/ 25 h 25"/>
                                      <a:gd name="T2" fmla="*/ 0 w 65"/>
                                      <a:gd name="T3" fmla="*/ 0 h 25"/>
                                      <a:gd name="T4" fmla="*/ 65 w 65"/>
                                      <a:gd name="T5" fmla="*/ 25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5" h="25">
                                        <a:moveTo>
                                          <a:pt x="65" y="2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5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20" name="Freeform 3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96" y="554"/>
                                    <a:ext cx="57" cy="17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5 h 17"/>
                                      <a:gd name="T2" fmla="*/ 17 w 57"/>
                                      <a:gd name="T3" fmla="*/ 0 h 17"/>
                                      <a:gd name="T4" fmla="*/ 32 w 57"/>
                                      <a:gd name="T5" fmla="*/ 0 h 17"/>
                                      <a:gd name="T6" fmla="*/ 45 w 57"/>
                                      <a:gd name="T7" fmla="*/ 5 h 17"/>
                                      <a:gd name="T8" fmla="*/ 57 w 57"/>
                                      <a:gd name="T9" fmla="*/ 12 h 17"/>
                                      <a:gd name="T10" fmla="*/ 45 w 57"/>
                                      <a:gd name="T11" fmla="*/ 17 h 17"/>
                                      <a:gd name="T12" fmla="*/ 30 w 57"/>
                                      <a:gd name="T13" fmla="*/ 17 h 17"/>
                                      <a:gd name="T14" fmla="*/ 20 w 57"/>
                                      <a:gd name="T15" fmla="*/ 17 h 17"/>
                                      <a:gd name="T16" fmla="*/ 12 w 57"/>
                                      <a:gd name="T17" fmla="*/ 15 h 17"/>
                                      <a:gd name="T18" fmla="*/ 7 w 57"/>
                                      <a:gd name="T19" fmla="*/ 10 h 17"/>
                                      <a:gd name="T20" fmla="*/ 0 w 57"/>
                                      <a:gd name="T21" fmla="*/ 5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7" h="17">
                                        <a:moveTo>
                                          <a:pt x="0" y="5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32" y="0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57" y="12"/>
                                        </a:lnTo>
                                        <a:lnTo>
                                          <a:pt x="45" y="17"/>
                                        </a:lnTo>
                                        <a:lnTo>
                                          <a:pt x="30" y="17"/>
                                        </a:lnTo>
                                        <a:lnTo>
                                          <a:pt x="20" y="17"/>
                                        </a:lnTo>
                                        <a:lnTo>
                                          <a:pt x="12" y="15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21" name="Freeform 3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96" y="554"/>
                                    <a:ext cx="57" cy="17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5 h 17"/>
                                      <a:gd name="T2" fmla="*/ 17 w 57"/>
                                      <a:gd name="T3" fmla="*/ 0 h 17"/>
                                      <a:gd name="T4" fmla="*/ 32 w 57"/>
                                      <a:gd name="T5" fmla="*/ 0 h 17"/>
                                      <a:gd name="T6" fmla="*/ 45 w 57"/>
                                      <a:gd name="T7" fmla="*/ 5 h 17"/>
                                      <a:gd name="T8" fmla="*/ 57 w 57"/>
                                      <a:gd name="T9" fmla="*/ 12 h 17"/>
                                      <a:gd name="T10" fmla="*/ 45 w 57"/>
                                      <a:gd name="T11" fmla="*/ 17 h 17"/>
                                      <a:gd name="T12" fmla="*/ 30 w 57"/>
                                      <a:gd name="T13" fmla="*/ 17 h 17"/>
                                      <a:gd name="T14" fmla="*/ 20 w 57"/>
                                      <a:gd name="T15" fmla="*/ 17 h 17"/>
                                      <a:gd name="T16" fmla="*/ 12 w 57"/>
                                      <a:gd name="T17" fmla="*/ 15 h 17"/>
                                      <a:gd name="T18" fmla="*/ 7 w 57"/>
                                      <a:gd name="T19" fmla="*/ 10 h 17"/>
                                      <a:gd name="T20" fmla="*/ 0 w 57"/>
                                      <a:gd name="T21" fmla="*/ 5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7" h="17">
                                        <a:moveTo>
                                          <a:pt x="0" y="5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32" y="0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57" y="12"/>
                                        </a:lnTo>
                                        <a:lnTo>
                                          <a:pt x="45" y="17"/>
                                        </a:lnTo>
                                        <a:lnTo>
                                          <a:pt x="30" y="17"/>
                                        </a:lnTo>
                                        <a:lnTo>
                                          <a:pt x="20" y="17"/>
                                        </a:lnTo>
                                        <a:lnTo>
                                          <a:pt x="12" y="15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0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22" name="Freeform 3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31" y="536"/>
                                    <a:ext cx="67" cy="23"/>
                                  </a:xfrm>
                                  <a:custGeom>
                                    <a:avLst/>
                                    <a:gdLst>
                                      <a:gd name="T0" fmla="*/ 67 w 67"/>
                                      <a:gd name="T1" fmla="*/ 23 h 23"/>
                                      <a:gd name="T2" fmla="*/ 0 w 67"/>
                                      <a:gd name="T3" fmla="*/ 0 h 23"/>
                                      <a:gd name="T4" fmla="*/ 67 w 67"/>
                                      <a:gd name="T5" fmla="*/ 23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7" h="23">
                                        <a:moveTo>
                                          <a:pt x="67" y="2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7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23" name="Freeform 3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31" y="536"/>
                                    <a:ext cx="67" cy="23"/>
                                  </a:xfrm>
                                  <a:custGeom>
                                    <a:avLst/>
                                    <a:gdLst>
                                      <a:gd name="T0" fmla="*/ 67 w 67"/>
                                      <a:gd name="T1" fmla="*/ 23 h 23"/>
                                      <a:gd name="T2" fmla="*/ 0 w 67"/>
                                      <a:gd name="T3" fmla="*/ 0 h 23"/>
                                      <a:gd name="T4" fmla="*/ 67 w 67"/>
                                      <a:gd name="T5" fmla="*/ 23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7" h="23">
                                        <a:moveTo>
                                          <a:pt x="67" y="2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7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24" name="Freeform 3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69" y="529"/>
                                    <a:ext cx="57" cy="22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7 h 22"/>
                                      <a:gd name="T2" fmla="*/ 7 w 57"/>
                                      <a:gd name="T3" fmla="*/ 2 h 22"/>
                                      <a:gd name="T4" fmla="*/ 15 w 57"/>
                                      <a:gd name="T5" fmla="*/ 0 h 22"/>
                                      <a:gd name="T6" fmla="*/ 22 w 57"/>
                                      <a:gd name="T7" fmla="*/ 0 h 22"/>
                                      <a:gd name="T8" fmla="*/ 29 w 57"/>
                                      <a:gd name="T9" fmla="*/ 0 h 22"/>
                                      <a:gd name="T10" fmla="*/ 37 w 57"/>
                                      <a:gd name="T11" fmla="*/ 2 h 22"/>
                                      <a:gd name="T12" fmla="*/ 42 w 57"/>
                                      <a:gd name="T13" fmla="*/ 7 h 22"/>
                                      <a:gd name="T14" fmla="*/ 49 w 57"/>
                                      <a:gd name="T15" fmla="*/ 12 h 22"/>
                                      <a:gd name="T16" fmla="*/ 57 w 57"/>
                                      <a:gd name="T17" fmla="*/ 17 h 22"/>
                                      <a:gd name="T18" fmla="*/ 44 w 57"/>
                                      <a:gd name="T19" fmla="*/ 22 h 22"/>
                                      <a:gd name="T20" fmla="*/ 27 w 57"/>
                                      <a:gd name="T21" fmla="*/ 22 h 22"/>
                                      <a:gd name="T22" fmla="*/ 19 w 57"/>
                                      <a:gd name="T23" fmla="*/ 20 h 22"/>
                                      <a:gd name="T24" fmla="*/ 12 w 57"/>
                                      <a:gd name="T25" fmla="*/ 15 h 22"/>
                                      <a:gd name="T26" fmla="*/ 5 w 57"/>
                                      <a:gd name="T27" fmla="*/ 12 h 22"/>
                                      <a:gd name="T28" fmla="*/ 0 w 57"/>
                                      <a:gd name="T29" fmla="*/ 7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57" h="22">
                                        <a:moveTo>
                                          <a:pt x="0" y="7"/>
                                        </a:moveTo>
                                        <a:lnTo>
                                          <a:pt x="7" y="2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37" y="2"/>
                                        </a:lnTo>
                                        <a:lnTo>
                                          <a:pt x="42" y="7"/>
                                        </a:lnTo>
                                        <a:lnTo>
                                          <a:pt x="49" y="12"/>
                                        </a:lnTo>
                                        <a:lnTo>
                                          <a:pt x="57" y="17"/>
                                        </a:lnTo>
                                        <a:lnTo>
                                          <a:pt x="44" y="22"/>
                                        </a:lnTo>
                                        <a:lnTo>
                                          <a:pt x="27" y="22"/>
                                        </a:lnTo>
                                        <a:lnTo>
                                          <a:pt x="19" y="20"/>
                                        </a:lnTo>
                                        <a:lnTo>
                                          <a:pt x="12" y="15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0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25" name="Freeform 3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69" y="529"/>
                                    <a:ext cx="57" cy="22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7 h 22"/>
                                      <a:gd name="T2" fmla="*/ 7 w 57"/>
                                      <a:gd name="T3" fmla="*/ 2 h 22"/>
                                      <a:gd name="T4" fmla="*/ 15 w 57"/>
                                      <a:gd name="T5" fmla="*/ 0 h 22"/>
                                      <a:gd name="T6" fmla="*/ 22 w 57"/>
                                      <a:gd name="T7" fmla="*/ 0 h 22"/>
                                      <a:gd name="T8" fmla="*/ 29 w 57"/>
                                      <a:gd name="T9" fmla="*/ 0 h 22"/>
                                      <a:gd name="T10" fmla="*/ 37 w 57"/>
                                      <a:gd name="T11" fmla="*/ 2 h 22"/>
                                      <a:gd name="T12" fmla="*/ 42 w 57"/>
                                      <a:gd name="T13" fmla="*/ 7 h 22"/>
                                      <a:gd name="T14" fmla="*/ 49 w 57"/>
                                      <a:gd name="T15" fmla="*/ 12 h 22"/>
                                      <a:gd name="T16" fmla="*/ 57 w 57"/>
                                      <a:gd name="T17" fmla="*/ 17 h 22"/>
                                      <a:gd name="T18" fmla="*/ 44 w 57"/>
                                      <a:gd name="T19" fmla="*/ 22 h 22"/>
                                      <a:gd name="T20" fmla="*/ 27 w 57"/>
                                      <a:gd name="T21" fmla="*/ 22 h 22"/>
                                      <a:gd name="T22" fmla="*/ 19 w 57"/>
                                      <a:gd name="T23" fmla="*/ 20 h 22"/>
                                      <a:gd name="T24" fmla="*/ 12 w 57"/>
                                      <a:gd name="T25" fmla="*/ 15 h 22"/>
                                      <a:gd name="T26" fmla="*/ 5 w 57"/>
                                      <a:gd name="T27" fmla="*/ 12 h 22"/>
                                      <a:gd name="T28" fmla="*/ 0 w 57"/>
                                      <a:gd name="T29" fmla="*/ 7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57" h="22">
                                        <a:moveTo>
                                          <a:pt x="0" y="7"/>
                                        </a:moveTo>
                                        <a:lnTo>
                                          <a:pt x="7" y="2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37" y="2"/>
                                        </a:lnTo>
                                        <a:lnTo>
                                          <a:pt x="42" y="7"/>
                                        </a:lnTo>
                                        <a:lnTo>
                                          <a:pt x="49" y="12"/>
                                        </a:lnTo>
                                        <a:lnTo>
                                          <a:pt x="57" y="17"/>
                                        </a:lnTo>
                                        <a:lnTo>
                                          <a:pt x="44" y="22"/>
                                        </a:lnTo>
                                        <a:lnTo>
                                          <a:pt x="27" y="22"/>
                                        </a:lnTo>
                                        <a:lnTo>
                                          <a:pt x="19" y="20"/>
                                        </a:lnTo>
                                        <a:lnTo>
                                          <a:pt x="12" y="15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0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26" name="Freeform 3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99" y="506"/>
                                    <a:ext cx="70" cy="30"/>
                                  </a:xfrm>
                                  <a:custGeom>
                                    <a:avLst/>
                                    <a:gdLst>
                                      <a:gd name="T0" fmla="*/ 70 w 70"/>
                                      <a:gd name="T1" fmla="*/ 30 h 30"/>
                                      <a:gd name="T2" fmla="*/ 0 w 70"/>
                                      <a:gd name="T3" fmla="*/ 0 h 30"/>
                                      <a:gd name="T4" fmla="*/ 70 w 70"/>
                                      <a:gd name="T5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0" h="30">
                                        <a:moveTo>
                                          <a:pt x="70" y="3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70" y="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27" name="Freeform 3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99" y="506"/>
                                    <a:ext cx="70" cy="30"/>
                                  </a:xfrm>
                                  <a:custGeom>
                                    <a:avLst/>
                                    <a:gdLst>
                                      <a:gd name="T0" fmla="*/ 70 w 70"/>
                                      <a:gd name="T1" fmla="*/ 30 h 30"/>
                                      <a:gd name="T2" fmla="*/ 0 w 70"/>
                                      <a:gd name="T3" fmla="*/ 0 h 30"/>
                                      <a:gd name="T4" fmla="*/ 70 w 70"/>
                                      <a:gd name="T5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0" h="30">
                                        <a:moveTo>
                                          <a:pt x="70" y="3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70" y="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28" name="Freeform 3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85" y="656"/>
                                    <a:ext cx="112" cy="62"/>
                                  </a:xfrm>
                                  <a:custGeom>
                                    <a:avLst/>
                                    <a:gdLst>
                                      <a:gd name="T0" fmla="*/ 58 w 112"/>
                                      <a:gd name="T1" fmla="*/ 37 h 62"/>
                                      <a:gd name="T2" fmla="*/ 0 w 112"/>
                                      <a:gd name="T3" fmla="*/ 0 h 62"/>
                                      <a:gd name="T4" fmla="*/ 58 w 112"/>
                                      <a:gd name="T5" fmla="*/ 37 h 62"/>
                                      <a:gd name="T6" fmla="*/ 58 w 112"/>
                                      <a:gd name="T7" fmla="*/ 37 h 62"/>
                                      <a:gd name="T8" fmla="*/ 58 w 112"/>
                                      <a:gd name="T9" fmla="*/ 37 h 62"/>
                                      <a:gd name="T10" fmla="*/ 72 w 112"/>
                                      <a:gd name="T11" fmla="*/ 37 h 62"/>
                                      <a:gd name="T12" fmla="*/ 87 w 112"/>
                                      <a:gd name="T13" fmla="*/ 42 h 62"/>
                                      <a:gd name="T14" fmla="*/ 102 w 112"/>
                                      <a:gd name="T15" fmla="*/ 50 h 62"/>
                                      <a:gd name="T16" fmla="*/ 112 w 112"/>
                                      <a:gd name="T17" fmla="*/ 62 h 62"/>
                                      <a:gd name="T18" fmla="*/ 105 w 112"/>
                                      <a:gd name="T19" fmla="*/ 62 h 62"/>
                                      <a:gd name="T20" fmla="*/ 97 w 112"/>
                                      <a:gd name="T21" fmla="*/ 62 h 62"/>
                                      <a:gd name="T22" fmla="*/ 90 w 112"/>
                                      <a:gd name="T23" fmla="*/ 62 h 62"/>
                                      <a:gd name="T24" fmla="*/ 82 w 112"/>
                                      <a:gd name="T25" fmla="*/ 60 h 62"/>
                                      <a:gd name="T26" fmla="*/ 72 w 112"/>
                                      <a:gd name="T27" fmla="*/ 55 h 62"/>
                                      <a:gd name="T28" fmla="*/ 68 w 112"/>
                                      <a:gd name="T29" fmla="*/ 50 h 62"/>
                                      <a:gd name="T30" fmla="*/ 60 w 112"/>
                                      <a:gd name="T31" fmla="*/ 45 h 62"/>
                                      <a:gd name="T32" fmla="*/ 58 w 112"/>
                                      <a:gd name="T33" fmla="*/ 37 h 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12" h="62">
                                        <a:moveTo>
                                          <a:pt x="58" y="3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8" y="37"/>
                                        </a:lnTo>
                                        <a:lnTo>
                                          <a:pt x="58" y="37"/>
                                        </a:lnTo>
                                        <a:lnTo>
                                          <a:pt x="58" y="37"/>
                                        </a:lnTo>
                                        <a:lnTo>
                                          <a:pt x="72" y="37"/>
                                        </a:lnTo>
                                        <a:lnTo>
                                          <a:pt x="87" y="42"/>
                                        </a:lnTo>
                                        <a:lnTo>
                                          <a:pt x="102" y="50"/>
                                        </a:lnTo>
                                        <a:lnTo>
                                          <a:pt x="112" y="62"/>
                                        </a:lnTo>
                                        <a:lnTo>
                                          <a:pt x="105" y="62"/>
                                        </a:lnTo>
                                        <a:lnTo>
                                          <a:pt x="97" y="62"/>
                                        </a:lnTo>
                                        <a:lnTo>
                                          <a:pt x="90" y="62"/>
                                        </a:lnTo>
                                        <a:lnTo>
                                          <a:pt x="82" y="60"/>
                                        </a:lnTo>
                                        <a:lnTo>
                                          <a:pt x="72" y="55"/>
                                        </a:lnTo>
                                        <a:lnTo>
                                          <a:pt x="68" y="50"/>
                                        </a:lnTo>
                                        <a:lnTo>
                                          <a:pt x="60" y="45"/>
                                        </a:lnTo>
                                        <a:lnTo>
                                          <a:pt x="58" y="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29" name="Freeform 3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85" y="656"/>
                                    <a:ext cx="112" cy="62"/>
                                  </a:xfrm>
                                  <a:custGeom>
                                    <a:avLst/>
                                    <a:gdLst>
                                      <a:gd name="T0" fmla="*/ 58 w 112"/>
                                      <a:gd name="T1" fmla="*/ 37 h 62"/>
                                      <a:gd name="T2" fmla="*/ 0 w 112"/>
                                      <a:gd name="T3" fmla="*/ 0 h 62"/>
                                      <a:gd name="T4" fmla="*/ 58 w 112"/>
                                      <a:gd name="T5" fmla="*/ 37 h 62"/>
                                      <a:gd name="T6" fmla="*/ 58 w 112"/>
                                      <a:gd name="T7" fmla="*/ 37 h 62"/>
                                      <a:gd name="T8" fmla="*/ 58 w 112"/>
                                      <a:gd name="T9" fmla="*/ 37 h 62"/>
                                      <a:gd name="T10" fmla="*/ 72 w 112"/>
                                      <a:gd name="T11" fmla="*/ 37 h 62"/>
                                      <a:gd name="T12" fmla="*/ 87 w 112"/>
                                      <a:gd name="T13" fmla="*/ 42 h 62"/>
                                      <a:gd name="T14" fmla="*/ 102 w 112"/>
                                      <a:gd name="T15" fmla="*/ 50 h 62"/>
                                      <a:gd name="T16" fmla="*/ 112 w 112"/>
                                      <a:gd name="T17" fmla="*/ 62 h 62"/>
                                      <a:gd name="T18" fmla="*/ 105 w 112"/>
                                      <a:gd name="T19" fmla="*/ 62 h 62"/>
                                      <a:gd name="T20" fmla="*/ 97 w 112"/>
                                      <a:gd name="T21" fmla="*/ 62 h 62"/>
                                      <a:gd name="T22" fmla="*/ 90 w 112"/>
                                      <a:gd name="T23" fmla="*/ 62 h 62"/>
                                      <a:gd name="T24" fmla="*/ 82 w 112"/>
                                      <a:gd name="T25" fmla="*/ 60 h 62"/>
                                      <a:gd name="T26" fmla="*/ 72 w 112"/>
                                      <a:gd name="T27" fmla="*/ 55 h 62"/>
                                      <a:gd name="T28" fmla="*/ 68 w 112"/>
                                      <a:gd name="T29" fmla="*/ 50 h 62"/>
                                      <a:gd name="T30" fmla="*/ 60 w 112"/>
                                      <a:gd name="T31" fmla="*/ 45 h 62"/>
                                      <a:gd name="T32" fmla="*/ 58 w 112"/>
                                      <a:gd name="T33" fmla="*/ 37 h 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12" h="62">
                                        <a:moveTo>
                                          <a:pt x="58" y="3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8" y="37"/>
                                        </a:lnTo>
                                        <a:lnTo>
                                          <a:pt x="58" y="37"/>
                                        </a:lnTo>
                                        <a:lnTo>
                                          <a:pt x="58" y="37"/>
                                        </a:lnTo>
                                        <a:lnTo>
                                          <a:pt x="72" y="37"/>
                                        </a:lnTo>
                                        <a:lnTo>
                                          <a:pt x="87" y="42"/>
                                        </a:lnTo>
                                        <a:lnTo>
                                          <a:pt x="102" y="50"/>
                                        </a:lnTo>
                                        <a:lnTo>
                                          <a:pt x="112" y="62"/>
                                        </a:lnTo>
                                        <a:lnTo>
                                          <a:pt x="105" y="62"/>
                                        </a:lnTo>
                                        <a:lnTo>
                                          <a:pt x="97" y="62"/>
                                        </a:lnTo>
                                        <a:lnTo>
                                          <a:pt x="90" y="62"/>
                                        </a:lnTo>
                                        <a:lnTo>
                                          <a:pt x="82" y="60"/>
                                        </a:lnTo>
                                        <a:lnTo>
                                          <a:pt x="72" y="55"/>
                                        </a:lnTo>
                                        <a:lnTo>
                                          <a:pt x="68" y="50"/>
                                        </a:lnTo>
                                        <a:lnTo>
                                          <a:pt x="60" y="45"/>
                                        </a:lnTo>
                                        <a:lnTo>
                                          <a:pt x="58" y="3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30" name="Freeform 3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10" y="686"/>
                                    <a:ext cx="115" cy="60"/>
                                  </a:xfrm>
                                  <a:custGeom>
                                    <a:avLst/>
                                    <a:gdLst>
                                      <a:gd name="T0" fmla="*/ 57 w 115"/>
                                      <a:gd name="T1" fmla="*/ 32 h 60"/>
                                      <a:gd name="T2" fmla="*/ 0 w 115"/>
                                      <a:gd name="T3" fmla="*/ 0 h 60"/>
                                      <a:gd name="T4" fmla="*/ 57 w 115"/>
                                      <a:gd name="T5" fmla="*/ 32 h 60"/>
                                      <a:gd name="T6" fmla="*/ 57 w 115"/>
                                      <a:gd name="T7" fmla="*/ 32 h 60"/>
                                      <a:gd name="T8" fmla="*/ 57 w 115"/>
                                      <a:gd name="T9" fmla="*/ 32 h 60"/>
                                      <a:gd name="T10" fmla="*/ 75 w 115"/>
                                      <a:gd name="T11" fmla="*/ 35 h 60"/>
                                      <a:gd name="T12" fmla="*/ 90 w 115"/>
                                      <a:gd name="T13" fmla="*/ 40 h 60"/>
                                      <a:gd name="T14" fmla="*/ 102 w 115"/>
                                      <a:gd name="T15" fmla="*/ 47 h 60"/>
                                      <a:gd name="T16" fmla="*/ 115 w 115"/>
                                      <a:gd name="T17" fmla="*/ 57 h 60"/>
                                      <a:gd name="T18" fmla="*/ 107 w 115"/>
                                      <a:gd name="T19" fmla="*/ 60 h 60"/>
                                      <a:gd name="T20" fmla="*/ 100 w 115"/>
                                      <a:gd name="T21" fmla="*/ 60 h 60"/>
                                      <a:gd name="T22" fmla="*/ 90 w 115"/>
                                      <a:gd name="T23" fmla="*/ 60 h 60"/>
                                      <a:gd name="T24" fmla="*/ 82 w 115"/>
                                      <a:gd name="T25" fmla="*/ 55 h 60"/>
                                      <a:gd name="T26" fmla="*/ 75 w 115"/>
                                      <a:gd name="T27" fmla="*/ 52 h 60"/>
                                      <a:gd name="T28" fmla="*/ 67 w 115"/>
                                      <a:gd name="T29" fmla="*/ 47 h 60"/>
                                      <a:gd name="T30" fmla="*/ 62 w 115"/>
                                      <a:gd name="T31" fmla="*/ 40 h 60"/>
                                      <a:gd name="T32" fmla="*/ 57 w 115"/>
                                      <a:gd name="T33" fmla="*/ 32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15" h="60">
                                        <a:moveTo>
                                          <a:pt x="57" y="3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7" y="32"/>
                                        </a:lnTo>
                                        <a:lnTo>
                                          <a:pt x="57" y="32"/>
                                        </a:lnTo>
                                        <a:lnTo>
                                          <a:pt x="57" y="32"/>
                                        </a:lnTo>
                                        <a:lnTo>
                                          <a:pt x="75" y="35"/>
                                        </a:lnTo>
                                        <a:lnTo>
                                          <a:pt x="90" y="40"/>
                                        </a:lnTo>
                                        <a:lnTo>
                                          <a:pt x="102" y="47"/>
                                        </a:lnTo>
                                        <a:lnTo>
                                          <a:pt x="115" y="57"/>
                                        </a:lnTo>
                                        <a:lnTo>
                                          <a:pt x="107" y="60"/>
                                        </a:lnTo>
                                        <a:lnTo>
                                          <a:pt x="100" y="60"/>
                                        </a:lnTo>
                                        <a:lnTo>
                                          <a:pt x="90" y="60"/>
                                        </a:lnTo>
                                        <a:lnTo>
                                          <a:pt x="82" y="55"/>
                                        </a:lnTo>
                                        <a:lnTo>
                                          <a:pt x="75" y="52"/>
                                        </a:lnTo>
                                        <a:lnTo>
                                          <a:pt x="67" y="47"/>
                                        </a:lnTo>
                                        <a:lnTo>
                                          <a:pt x="62" y="40"/>
                                        </a:lnTo>
                                        <a:lnTo>
                                          <a:pt x="57" y="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31" name="Freeform 3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10" y="686"/>
                                    <a:ext cx="115" cy="60"/>
                                  </a:xfrm>
                                  <a:custGeom>
                                    <a:avLst/>
                                    <a:gdLst>
                                      <a:gd name="T0" fmla="*/ 57 w 115"/>
                                      <a:gd name="T1" fmla="*/ 32 h 60"/>
                                      <a:gd name="T2" fmla="*/ 0 w 115"/>
                                      <a:gd name="T3" fmla="*/ 0 h 60"/>
                                      <a:gd name="T4" fmla="*/ 57 w 115"/>
                                      <a:gd name="T5" fmla="*/ 32 h 60"/>
                                      <a:gd name="T6" fmla="*/ 57 w 115"/>
                                      <a:gd name="T7" fmla="*/ 32 h 60"/>
                                      <a:gd name="T8" fmla="*/ 57 w 115"/>
                                      <a:gd name="T9" fmla="*/ 32 h 60"/>
                                      <a:gd name="T10" fmla="*/ 75 w 115"/>
                                      <a:gd name="T11" fmla="*/ 35 h 60"/>
                                      <a:gd name="T12" fmla="*/ 90 w 115"/>
                                      <a:gd name="T13" fmla="*/ 40 h 60"/>
                                      <a:gd name="T14" fmla="*/ 102 w 115"/>
                                      <a:gd name="T15" fmla="*/ 47 h 60"/>
                                      <a:gd name="T16" fmla="*/ 115 w 115"/>
                                      <a:gd name="T17" fmla="*/ 57 h 60"/>
                                      <a:gd name="T18" fmla="*/ 107 w 115"/>
                                      <a:gd name="T19" fmla="*/ 60 h 60"/>
                                      <a:gd name="T20" fmla="*/ 100 w 115"/>
                                      <a:gd name="T21" fmla="*/ 60 h 60"/>
                                      <a:gd name="T22" fmla="*/ 90 w 115"/>
                                      <a:gd name="T23" fmla="*/ 60 h 60"/>
                                      <a:gd name="T24" fmla="*/ 82 w 115"/>
                                      <a:gd name="T25" fmla="*/ 55 h 60"/>
                                      <a:gd name="T26" fmla="*/ 75 w 115"/>
                                      <a:gd name="T27" fmla="*/ 52 h 60"/>
                                      <a:gd name="T28" fmla="*/ 67 w 115"/>
                                      <a:gd name="T29" fmla="*/ 47 h 60"/>
                                      <a:gd name="T30" fmla="*/ 62 w 115"/>
                                      <a:gd name="T31" fmla="*/ 40 h 60"/>
                                      <a:gd name="T32" fmla="*/ 57 w 115"/>
                                      <a:gd name="T33" fmla="*/ 32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15" h="60">
                                        <a:moveTo>
                                          <a:pt x="57" y="3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7" y="32"/>
                                        </a:lnTo>
                                        <a:lnTo>
                                          <a:pt x="57" y="32"/>
                                        </a:lnTo>
                                        <a:lnTo>
                                          <a:pt x="57" y="32"/>
                                        </a:lnTo>
                                        <a:lnTo>
                                          <a:pt x="75" y="35"/>
                                        </a:lnTo>
                                        <a:lnTo>
                                          <a:pt x="90" y="40"/>
                                        </a:lnTo>
                                        <a:lnTo>
                                          <a:pt x="102" y="47"/>
                                        </a:lnTo>
                                        <a:lnTo>
                                          <a:pt x="115" y="57"/>
                                        </a:lnTo>
                                        <a:lnTo>
                                          <a:pt x="107" y="60"/>
                                        </a:lnTo>
                                        <a:lnTo>
                                          <a:pt x="100" y="60"/>
                                        </a:lnTo>
                                        <a:lnTo>
                                          <a:pt x="90" y="60"/>
                                        </a:lnTo>
                                        <a:lnTo>
                                          <a:pt x="82" y="55"/>
                                        </a:lnTo>
                                        <a:lnTo>
                                          <a:pt x="75" y="52"/>
                                        </a:lnTo>
                                        <a:lnTo>
                                          <a:pt x="67" y="47"/>
                                        </a:lnTo>
                                        <a:lnTo>
                                          <a:pt x="62" y="40"/>
                                        </a:lnTo>
                                        <a:lnTo>
                                          <a:pt x="57" y="3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32" name="Freeform 3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43" y="616"/>
                                    <a:ext cx="60" cy="30"/>
                                  </a:xfrm>
                                  <a:custGeom>
                                    <a:avLst/>
                                    <a:gdLst>
                                      <a:gd name="T0" fmla="*/ 60 w 60"/>
                                      <a:gd name="T1" fmla="*/ 30 h 30"/>
                                      <a:gd name="T2" fmla="*/ 0 w 60"/>
                                      <a:gd name="T3" fmla="*/ 0 h 30"/>
                                      <a:gd name="T4" fmla="*/ 60 w 60"/>
                                      <a:gd name="T5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0" h="30">
                                        <a:moveTo>
                                          <a:pt x="60" y="3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0" y="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33" name="Freeform 3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43" y="616"/>
                                    <a:ext cx="60" cy="30"/>
                                  </a:xfrm>
                                  <a:custGeom>
                                    <a:avLst/>
                                    <a:gdLst>
                                      <a:gd name="T0" fmla="*/ 60 w 60"/>
                                      <a:gd name="T1" fmla="*/ 30 h 30"/>
                                      <a:gd name="T2" fmla="*/ 0 w 60"/>
                                      <a:gd name="T3" fmla="*/ 0 h 30"/>
                                      <a:gd name="T4" fmla="*/ 60 w 60"/>
                                      <a:gd name="T5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0" h="30">
                                        <a:moveTo>
                                          <a:pt x="60" y="3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0" y="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34" name="Freeform 32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91" y="506"/>
                                    <a:ext cx="72" cy="88"/>
                                  </a:xfrm>
                                  <a:custGeom>
                                    <a:avLst/>
                                    <a:gdLst>
                                      <a:gd name="T0" fmla="*/ 47 w 72"/>
                                      <a:gd name="T1" fmla="*/ 43 h 88"/>
                                      <a:gd name="T2" fmla="*/ 0 w 72"/>
                                      <a:gd name="T3" fmla="*/ 0 h 88"/>
                                      <a:gd name="T4" fmla="*/ 47 w 72"/>
                                      <a:gd name="T5" fmla="*/ 43 h 88"/>
                                      <a:gd name="T6" fmla="*/ 47 w 72"/>
                                      <a:gd name="T7" fmla="*/ 43 h 88"/>
                                      <a:gd name="T8" fmla="*/ 62 w 72"/>
                                      <a:gd name="T9" fmla="*/ 53 h 88"/>
                                      <a:gd name="T10" fmla="*/ 70 w 72"/>
                                      <a:gd name="T11" fmla="*/ 63 h 88"/>
                                      <a:gd name="T12" fmla="*/ 72 w 72"/>
                                      <a:gd name="T13" fmla="*/ 68 h 88"/>
                                      <a:gd name="T14" fmla="*/ 72 w 72"/>
                                      <a:gd name="T15" fmla="*/ 75 h 88"/>
                                      <a:gd name="T16" fmla="*/ 72 w 72"/>
                                      <a:gd name="T17" fmla="*/ 83 h 88"/>
                                      <a:gd name="T18" fmla="*/ 72 w 72"/>
                                      <a:gd name="T19" fmla="*/ 88 h 88"/>
                                      <a:gd name="T20" fmla="*/ 65 w 72"/>
                                      <a:gd name="T21" fmla="*/ 88 h 88"/>
                                      <a:gd name="T22" fmla="*/ 57 w 72"/>
                                      <a:gd name="T23" fmla="*/ 83 h 88"/>
                                      <a:gd name="T24" fmla="*/ 52 w 72"/>
                                      <a:gd name="T25" fmla="*/ 78 h 88"/>
                                      <a:gd name="T26" fmla="*/ 47 w 72"/>
                                      <a:gd name="T27" fmla="*/ 73 h 88"/>
                                      <a:gd name="T28" fmla="*/ 45 w 72"/>
                                      <a:gd name="T29" fmla="*/ 65 h 88"/>
                                      <a:gd name="T30" fmla="*/ 45 w 72"/>
                                      <a:gd name="T31" fmla="*/ 58 h 88"/>
                                      <a:gd name="T32" fmla="*/ 45 w 72"/>
                                      <a:gd name="T33" fmla="*/ 50 h 88"/>
                                      <a:gd name="T34" fmla="*/ 47 w 72"/>
                                      <a:gd name="T35" fmla="*/ 43 h 8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2" h="88">
                                        <a:moveTo>
                                          <a:pt x="47" y="4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7" y="43"/>
                                        </a:lnTo>
                                        <a:close/>
                                        <a:moveTo>
                                          <a:pt x="47" y="43"/>
                                        </a:moveTo>
                                        <a:lnTo>
                                          <a:pt x="62" y="53"/>
                                        </a:lnTo>
                                        <a:lnTo>
                                          <a:pt x="70" y="63"/>
                                        </a:lnTo>
                                        <a:lnTo>
                                          <a:pt x="72" y="68"/>
                                        </a:lnTo>
                                        <a:lnTo>
                                          <a:pt x="72" y="75"/>
                                        </a:lnTo>
                                        <a:lnTo>
                                          <a:pt x="72" y="83"/>
                                        </a:lnTo>
                                        <a:lnTo>
                                          <a:pt x="72" y="88"/>
                                        </a:lnTo>
                                        <a:lnTo>
                                          <a:pt x="65" y="88"/>
                                        </a:lnTo>
                                        <a:lnTo>
                                          <a:pt x="57" y="83"/>
                                        </a:lnTo>
                                        <a:lnTo>
                                          <a:pt x="52" y="78"/>
                                        </a:lnTo>
                                        <a:lnTo>
                                          <a:pt x="47" y="73"/>
                                        </a:lnTo>
                                        <a:lnTo>
                                          <a:pt x="45" y="65"/>
                                        </a:lnTo>
                                        <a:lnTo>
                                          <a:pt x="45" y="58"/>
                                        </a:lnTo>
                                        <a:lnTo>
                                          <a:pt x="45" y="50"/>
                                        </a:lnTo>
                                        <a:lnTo>
                                          <a:pt x="47" y="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35" name="Freeform 3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91" y="506"/>
                                    <a:ext cx="47" cy="43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43 h 43"/>
                                      <a:gd name="T2" fmla="*/ 0 w 47"/>
                                      <a:gd name="T3" fmla="*/ 0 h 43"/>
                                      <a:gd name="T4" fmla="*/ 47 w 47"/>
                                      <a:gd name="T5" fmla="*/ 43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7" h="43">
                                        <a:moveTo>
                                          <a:pt x="47" y="4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7" y="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36" name="Freeform 3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36" y="549"/>
                                    <a:ext cx="27" cy="45"/>
                                  </a:xfrm>
                                  <a:custGeom>
                                    <a:avLst/>
                                    <a:gdLst>
                                      <a:gd name="T0" fmla="*/ 2 w 27"/>
                                      <a:gd name="T1" fmla="*/ 0 h 45"/>
                                      <a:gd name="T2" fmla="*/ 17 w 27"/>
                                      <a:gd name="T3" fmla="*/ 10 h 45"/>
                                      <a:gd name="T4" fmla="*/ 25 w 27"/>
                                      <a:gd name="T5" fmla="*/ 20 h 45"/>
                                      <a:gd name="T6" fmla="*/ 27 w 27"/>
                                      <a:gd name="T7" fmla="*/ 25 h 45"/>
                                      <a:gd name="T8" fmla="*/ 27 w 27"/>
                                      <a:gd name="T9" fmla="*/ 32 h 45"/>
                                      <a:gd name="T10" fmla="*/ 27 w 27"/>
                                      <a:gd name="T11" fmla="*/ 40 h 45"/>
                                      <a:gd name="T12" fmla="*/ 27 w 27"/>
                                      <a:gd name="T13" fmla="*/ 45 h 45"/>
                                      <a:gd name="T14" fmla="*/ 20 w 27"/>
                                      <a:gd name="T15" fmla="*/ 45 h 45"/>
                                      <a:gd name="T16" fmla="*/ 12 w 27"/>
                                      <a:gd name="T17" fmla="*/ 40 h 45"/>
                                      <a:gd name="T18" fmla="*/ 7 w 27"/>
                                      <a:gd name="T19" fmla="*/ 35 h 45"/>
                                      <a:gd name="T20" fmla="*/ 2 w 27"/>
                                      <a:gd name="T21" fmla="*/ 30 h 45"/>
                                      <a:gd name="T22" fmla="*/ 0 w 27"/>
                                      <a:gd name="T23" fmla="*/ 22 h 45"/>
                                      <a:gd name="T24" fmla="*/ 0 w 27"/>
                                      <a:gd name="T25" fmla="*/ 15 h 45"/>
                                      <a:gd name="T26" fmla="*/ 0 w 27"/>
                                      <a:gd name="T27" fmla="*/ 7 h 45"/>
                                      <a:gd name="T28" fmla="*/ 2 w 27"/>
                                      <a:gd name="T29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7" h="45">
                                        <a:moveTo>
                                          <a:pt x="2" y="0"/>
                                        </a:moveTo>
                                        <a:lnTo>
                                          <a:pt x="17" y="10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27" y="25"/>
                                        </a:lnTo>
                                        <a:lnTo>
                                          <a:pt x="27" y="32"/>
                                        </a:lnTo>
                                        <a:lnTo>
                                          <a:pt x="27" y="40"/>
                                        </a:lnTo>
                                        <a:lnTo>
                                          <a:pt x="27" y="45"/>
                                        </a:lnTo>
                                        <a:lnTo>
                                          <a:pt x="20" y="45"/>
                                        </a:lnTo>
                                        <a:lnTo>
                                          <a:pt x="12" y="40"/>
                                        </a:lnTo>
                                        <a:lnTo>
                                          <a:pt x="7" y="35"/>
                                        </a:lnTo>
                                        <a:lnTo>
                                          <a:pt x="2" y="3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37" name="Freeform 32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38" y="529"/>
                                    <a:ext cx="55" cy="95"/>
                                  </a:xfrm>
                                  <a:custGeom>
                                    <a:avLst/>
                                    <a:gdLst>
                                      <a:gd name="T0" fmla="*/ 32 w 55"/>
                                      <a:gd name="T1" fmla="*/ 50 h 95"/>
                                      <a:gd name="T2" fmla="*/ 0 w 55"/>
                                      <a:gd name="T3" fmla="*/ 0 h 95"/>
                                      <a:gd name="T4" fmla="*/ 32 w 55"/>
                                      <a:gd name="T5" fmla="*/ 50 h 95"/>
                                      <a:gd name="T6" fmla="*/ 30 w 55"/>
                                      <a:gd name="T7" fmla="*/ 50 h 95"/>
                                      <a:gd name="T8" fmla="*/ 42 w 55"/>
                                      <a:gd name="T9" fmla="*/ 57 h 95"/>
                                      <a:gd name="T10" fmla="*/ 52 w 55"/>
                                      <a:gd name="T11" fmla="*/ 70 h 95"/>
                                      <a:gd name="T12" fmla="*/ 55 w 55"/>
                                      <a:gd name="T13" fmla="*/ 82 h 95"/>
                                      <a:gd name="T14" fmla="*/ 52 w 55"/>
                                      <a:gd name="T15" fmla="*/ 95 h 95"/>
                                      <a:gd name="T16" fmla="*/ 47 w 55"/>
                                      <a:gd name="T17" fmla="*/ 92 h 95"/>
                                      <a:gd name="T18" fmla="*/ 40 w 55"/>
                                      <a:gd name="T19" fmla="*/ 90 h 95"/>
                                      <a:gd name="T20" fmla="*/ 35 w 55"/>
                                      <a:gd name="T21" fmla="*/ 85 h 95"/>
                                      <a:gd name="T22" fmla="*/ 32 w 55"/>
                                      <a:gd name="T23" fmla="*/ 77 h 95"/>
                                      <a:gd name="T24" fmla="*/ 28 w 55"/>
                                      <a:gd name="T25" fmla="*/ 72 h 95"/>
                                      <a:gd name="T26" fmla="*/ 28 w 55"/>
                                      <a:gd name="T27" fmla="*/ 65 h 95"/>
                                      <a:gd name="T28" fmla="*/ 28 w 55"/>
                                      <a:gd name="T29" fmla="*/ 57 h 95"/>
                                      <a:gd name="T30" fmla="*/ 30 w 55"/>
                                      <a:gd name="T31" fmla="*/ 5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55" h="95">
                                        <a:moveTo>
                                          <a:pt x="32" y="5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2" y="50"/>
                                        </a:lnTo>
                                        <a:close/>
                                        <a:moveTo>
                                          <a:pt x="30" y="50"/>
                                        </a:moveTo>
                                        <a:lnTo>
                                          <a:pt x="42" y="57"/>
                                        </a:lnTo>
                                        <a:lnTo>
                                          <a:pt x="52" y="70"/>
                                        </a:lnTo>
                                        <a:lnTo>
                                          <a:pt x="55" y="82"/>
                                        </a:lnTo>
                                        <a:lnTo>
                                          <a:pt x="52" y="95"/>
                                        </a:lnTo>
                                        <a:lnTo>
                                          <a:pt x="47" y="92"/>
                                        </a:lnTo>
                                        <a:lnTo>
                                          <a:pt x="40" y="90"/>
                                        </a:lnTo>
                                        <a:lnTo>
                                          <a:pt x="35" y="85"/>
                                        </a:lnTo>
                                        <a:lnTo>
                                          <a:pt x="32" y="77"/>
                                        </a:lnTo>
                                        <a:lnTo>
                                          <a:pt x="28" y="72"/>
                                        </a:lnTo>
                                        <a:lnTo>
                                          <a:pt x="28" y="65"/>
                                        </a:lnTo>
                                        <a:lnTo>
                                          <a:pt x="28" y="57"/>
                                        </a:lnTo>
                                        <a:lnTo>
                                          <a:pt x="3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38" name="Freeform 3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38" y="529"/>
                                    <a:ext cx="32" cy="50"/>
                                  </a:xfrm>
                                  <a:custGeom>
                                    <a:avLst/>
                                    <a:gdLst>
                                      <a:gd name="T0" fmla="*/ 32 w 32"/>
                                      <a:gd name="T1" fmla="*/ 50 h 50"/>
                                      <a:gd name="T2" fmla="*/ 0 w 32"/>
                                      <a:gd name="T3" fmla="*/ 0 h 50"/>
                                      <a:gd name="T4" fmla="*/ 32 w 32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50">
                                        <a:moveTo>
                                          <a:pt x="32" y="5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2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39" name="Freeform 3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66" y="579"/>
                                    <a:ext cx="27" cy="45"/>
                                  </a:xfrm>
                                  <a:custGeom>
                                    <a:avLst/>
                                    <a:gdLst>
                                      <a:gd name="T0" fmla="*/ 2 w 27"/>
                                      <a:gd name="T1" fmla="*/ 0 h 45"/>
                                      <a:gd name="T2" fmla="*/ 14 w 27"/>
                                      <a:gd name="T3" fmla="*/ 7 h 45"/>
                                      <a:gd name="T4" fmla="*/ 24 w 27"/>
                                      <a:gd name="T5" fmla="*/ 20 h 45"/>
                                      <a:gd name="T6" fmla="*/ 27 w 27"/>
                                      <a:gd name="T7" fmla="*/ 32 h 45"/>
                                      <a:gd name="T8" fmla="*/ 24 w 27"/>
                                      <a:gd name="T9" fmla="*/ 45 h 45"/>
                                      <a:gd name="T10" fmla="*/ 19 w 27"/>
                                      <a:gd name="T11" fmla="*/ 42 h 45"/>
                                      <a:gd name="T12" fmla="*/ 12 w 27"/>
                                      <a:gd name="T13" fmla="*/ 40 h 45"/>
                                      <a:gd name="T14" fmla="*/ 7 w 27"/>
                                      <a:gd name="T15" fmla="*/ 35 h 45"/>
                                      <a:gd name="T16" fmla="*/ 4 w 27"/>
                                      <a:gd name="T17" fmla="*/ 27 h 45"/>
                                      <a:gd name="T18" fmla="*/ 0 w 27"/>
                                      <a:gd name="T19" fmla="*/ 22 h 45"/>
                                      <a:gd name="T20" fmla="*/ 0 w 27"/>
                                      <a:gd name="T21" fmla="*/ 15 h 45"/>
                                      <a:gd name="T22" fmla="*/ 0 w 27"/>
                                      <a:gd name="T23" fmla="*/ 7 h 45"/>
                                      <a:gd name="T24" fmla="*/ 2 w 27"/>
                                      <a:gd name="T25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7" h="45">
                                        <a:moveTo>
                                          <a:pt x="2" y="0"/>
                                        </a:moveTo>
                                        <a:lnTo>
                                          <a:pt x="14" y="7"/>
                                        </a:lnTo>
                                        <a:lnTo>
                                          <a:pt x="24" y="20"/>
                                        </a:lnTo>
                                        <a:lnTo>
                                          <a:pt x="27" y="32"/>
                                        </a:lnTo>
                                        <a:lnTo>
                                          <a:pt x="24" y="45"/>
                                        </a:lnTo>
                                        <a:lnTo>
                                          <a:pt x="19" y="42"/>
                                        </a:lnTo>
                                        <a:lnTo>
                                          <a:pt x="12" y="40"/>
                                        </a:lnTo>
                                        <a:lnTo>
                                          <a:pt x="7" y="35"/>
                                        </a:lnTo>
                                        <a:lnTo>
                                          <a:pt x="4" y="27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40" name="Freeform 33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68" y="549"/>
                                    <a:ext cx="55" cy="97"/>
                                  </a:xfrm>
                                  <a:custGeom>
                                    <a:avLst/>
                                    <a:gdLst>
                                      <a:gd name="T0" fmla="*/ 30 w 55"/>
                                      <a:gd name="T1" fmla="*/ 50 h 97"/>
                                      <a:gd name="T2" fmla="*/ 0 w 55"/>
                                      <a:gd name="T3" fmla="*/ 0 h 97"/>
                                      <a:gd name="T4" fmla="*/ 30 w 55"/>
                                      <a:gd name="T5" fmla="*/ 50 h 97"/>
                                      <a:gd name="T6" fmla="*/ 30 w 55"/>
                                      <a:gd name="T7" fmla="*/ 50 h 97"/>
                                      <a:gd name="T8" fmla="*/ 42 w 55"/>
                                      <a:gd name="T9" fmla="*/ 60 h 97"/>
                                      <a:gd name="T10" fmla="*/ 50 w 55"/>
                                      <a:gd name="T11" fmla="*/ 70 h 97"/>
                                      <a:gd name="T12" fmla="*/ 55 w 55"/>
                                      <a:gd name="T13" fmla="*/ 82 h 97"/>
                                      <a:gd name="T14" fmla="*/ 52 w 55"/>
                                      <a:gd name="T15" fmla="*/ 97 h 97"/>
                                      <a:gd name="T16" fmla="*/ 45 w 55"/>
                                      <a:gd name="T17" fmla="*/ 95 h 97"/>
                                      <a:gd name="T18" fmla="*/ 40 w 55"/>
                                      <a:gd name="T19" fmla="*/ 90 h 97"/>
                                      <a:gd name="T20" fmla="*/ 35 w 55"/>
                                      <a:gd name="T21" fmla="*/ 85 h 97"/>
                                      <a:gd name="T22" fmla="*/ 30 w 55"/>
                                      <a:gd name="T23" fmla="*/ 80 h 97"/>
                                      <a:gd name="T24" fmla="*/ 27 w 55"/>
                                      <a:gd name="T25" fmla="*/ 72 h 97"/>
                                      <a:gd name="T26" fmla="*/ 27 w 55"/>
                                      <a:gd name="T27" fmla="*/ 65 h 97"/>
                                      <a:gd name="T28" fmla="*/ 27 w 55"/>
                                      <a:gd name="T29" fmla="*/ 57 h 97"/>
                                      <a:gd name="T30" fmla="*/ 30 w 55"/>
                                      <a:gd name="T31" fmla="*/ 50 h 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55" h="97">
                                        <a:moveTo>
                                          <a:pt x="30" y="5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0" y="50"/>
                                        </a:lnTo>
                                        <a:close/>
                                        <a:moveTo>
                                          <a:pt x="30" y="50"/>
                                        </a:moveTo>
                                        <a:lnTo>
                                          <a:pt x="42" y="60"/>
                                        </a:lnTo>
                                        <a:lnTo>
                                          <a:pt x="50" y="70"/>
                                        </a:lnTo>
                                        <a:lnTo>
                                          <a:pt x="55" y="82"/>
                                        </a:lnTo>
                                        <a:lnTo>
                                          <a:pt x="52" y="97"/>
                                        </a:lnTo>
                                        <a:lnTo>
                                          <a:pt x="45" y="95"/>
                                        </a:lnTo>
                                        <a:lnTo>
                                          <a:pt x="40" y="90"/>
                                        </a:lnTo>
                                        <a:lnTo>
                                          <a:pt x="35" y="85"/>
                                        </a:lnTo>
                                        <a:lnTo>
                                          <a:pt x="30" y="80"/>
                                        </a:lnTo>
                                        <a:lnTo>
                                          <a:pt x="27" y="72"/>
                                        </a:lnTo>
                                        <a:lnTo>
                                          <a:pt x="27" y="65"/>
                                        </a:lnTo>
                                        <a:lnTo>
                                          <a:pt x="27" y="57"/>
                                        </a:lnTo>
                                        <a:lnTo>
                                          <a:pt x="3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41" name="Freeform 3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68" y="549"/>
                                    <a:ext cx="30" cy="50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50 h 50"/>
                                      <a:gd name="T2" fmla="*/ 0 w 30"/>
                                      <a:gd name="T3" fmla="*/ 0 h 50"/>
                                      <a:gd name="T4" fmla="*/ 30 w 30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0" h="50">
                                        <a:moveTo>
                                          <a:pt x="30" y="5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42" name="Freeform 3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95" y="599"/>
                                    <a:ext cx="28" cy="47"/>
                                  </a:xfrm>
                                  <a:custGeom>
                                    <a:avLst/>
                                    <a:gdLst>
                                      <a:gd name="T0" fmla="*/ 3 w 28"/>
                                      <a:gd name="T1" fmla="*/ 0 h 47"/>
                                      <a:gd name="T2" fmla="*/ 15 w 28"/>
                                      <a:gd name="T3" fmla="*/ 10 h 47"/>
                                      <a:gd name="T4" fmla="*/ 23 w 28"/>
                                      <a:gd name="T5" fmla="*/ 20 h 47"/>
                                      <a:gd name="T6" fmla="*/ 28 w 28"/>
                                      <a:gd name="T7" fmla="*/ 32 h 47"/>
                                      <a:gd name="T8" fmla="*/ 25 w 28"/>
                                      <a:gd name="T9" fmla="*/ 47 h 47"/>
                                      <a:gd name="T10" fmla="*/ 18 w 28"/>
                                      <a:gd name="T11" fmla="*/ 45 h 47"/>
                                      <a:gd name="T12" fmla="*/ 13 w 28"/>
                                      <a:gd name="T13" fmla="*/ 40 h 47"/>
                                      <a:gd name="T14" fmla="*/ 8 w 28"/>
                                      <a:gd name="T15" fmla="*/ 35 h 47"/>
                                      <a:gd name="T16" fmla="*/ 3 w 28"/>
                                      <a:gd name="T17" fmla="*/ 30 h 47"/>
                                      <a:gd name="T18" fmla="*/ 0 w 28"/>
                                      <a:gd name="T19" fmla="*/ 22 h 47"/>
                                      <a:gd name="T20" fmla="*/ 0 w 28"/>
                                      <a:gd name="T21" fmla="*/ 15 h 47"/>
                                      <a:gd name="T22" fmla="*/ 0 w 28"/>
                                      <a:gd name="T23" fmla="*/ 7 h 47"/>
                                      <a:gd name="T24" fmla="*/ 3 w 28"/>
                                      <a:gd name="T25" fmla="*/ 0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8" h="47">
                                        <a:moveTo>
                                          <a:pt x="3" y="0"/>
                                        </a:moveTo>
                                        <a:lnTo>
                                          <a:pt x="15" y="10"/>
                                        </a:lnTo>
                                        <a:lnTo>
                                          <a:pt x="23" y="20"/>
                                        </a:lnTo>
                                        <a:lnTo>
                                          <a:pt x="28" y="32"/>
                                        </a:lnTo>
                                        <a:lnTo>
                                          <a:pt x="25" y="47"/>
                                        </a:lnTo>
                                        <a:lnTo>
                                          <a:pt x="18" y="45"/>
                                        </a:lnTo>
                                        <a:lnTo>
                                          <a:pt x="13" y="40"/>
                                        </a:lnTo>
                                        <a:lnTo>
                                          <a:pt x="8" y="35"/>
                                        </a:lnTo>
                                        <a:lnTo>
                                          <a:pt x="3" y="3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43" name="Freeform 33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56" y="489"/>
                                    <a:ext cx="75" cy="85"/>
                                  </a:xfrm>
                                  <a:custGeom>
                                    <a:avLst/>
                                    <a:gdLst>
                                      <a:gd name="T0" fmla="*/ 50 w 75"/>
                                      <a:gd name="T1" fmla="*/ 40 h 85"/>
                                      <a:gd name="T2" fmla="*/ 0 w 75"/>
                                      <a:gd name="T3" fmla="*/ 0 h 85"/>
                                      <a:gd name="T4" fmla="*/ 50 w 75"/>
                                      <a:gd name="T5" fmla="*/ 40 h 85"/>
                                      <a:gd name="T6" fmla="*/ 50 w 75"/>
                                      <a:gd name="T7" fmla="*/ 40 h 85"/>
                                      <a:gd name="T8" fmla="*/ 62 w 75"/>
                                      <a:gd name="T9" fmla="*/ 50 h 85"/>
                                      <a:gd name="T10" fmla="*/ 72 w 75"/>
                                      <a:gd name="T11" fmla="*/ 60 h 85"/>
                                      <a:gd name="T12" fmla="*/ 75 w 75"/>
                                      <a:gd name="T13" fmla="*/ 65 h 85"/>
                                      <a:gd name="T14" fmla="*/ 75 w 75"/>
                                      <a:gd name="T15" fmla="*/ 72 h 85"/>
                                      <a:gd name="T16" fmla="*/ 75 w 75"/>
                                      <a:gd name="T17" fmla="*/ 77 h 85"/>
                                      <a:gd name="T18" fmla="*/ 72 w 75"/>
                                      <a:gd name="T19" fmla="*/ 85 h 85"/>
                                      <a:gd name="T20" fmla="*/ 65 w 75"/>
                                      <a:gd name="T21" fmla="*/ 82 h 85"/>
                                      <a:gd name="T22" fmla="*/ 60 w 75"/>
                                      <a:gd name="T23" fmla="*/ 80 h 85"/>
                                      <a:gd name="T24" fmla="*/ 55 w 75"/>
                                      <a:gd name="T25" fmla="*/ 75 h 85"/>
                                      <a:gd name="T26" fmla="*/ 50 w 75"/>
                                      <a:gd name="T27" fmla="*/ 70 h 85"/>
                                      <a:gd name="T28" fmla="*/ 47 w 75"/>
                                      <a:gd name="T29" fmla="*/ 62 h 85"/>
                                      <a:gd name="T30" fmla="*/ 45 w 75"/>
                                      <a:gd name="T31" fmla="*/ 55 h 85"/>
                                      <a:gd name="T32" fmla="*/ 47 w 75"/>
                                      <a:gd name="T33" fmla="*/ 47 h 85"/>
                                      <a:gd name="T34" fmla="*/ 50 w 75"/>
                                      <a:gd name="T35" fmla="*/ 40 h 8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5" h="85">
                                        <a:moveTo>
                                          <a:pt x="50" y="4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0" y="40"/>
                                        </a:lnTo>
                                        <a:close/>
                                        <a:moveTo>
                                          <a:pt x="50" y="40"/>
                                        </a:moveTo>
                                        <a:lnTo>
                                          <a:pt x="62" y="50"/>
                                        </a:lnTo>
                                        <a:lnTo>
                                          <a:pt x="72" y="60"/>
                                        </a:lnTo>
                                        <a:lnTo>
                                          <a:pt x="75" y="65"/>
                                        </a:lnTo>
                                        <a:lnTo>
                                          <a:pt x="75" y="72"/>
                                        </a:lnTo>
                                        <a:lnTo>
                                          <a:pt x="75" y="77"/>
                                        </a:lnTo>
                                        <a:lnTo>
                                          <a:pt x="72" y="85"/>
                                        </a:lnTo>
                                        <a:lnTo>
                                          <a:pt x="65" y="82"/>
                                        </a:lnTo>
                                        <a:lnTo>
                                          <a:pt x="60" y="80"/>
                                        </a:lnTo>
                                        <a:lnTo>
                                          <a:pt x="55" y="75"/>
                                        </a:lnTo>
                                        <a:lnTo>
                                          <a:pt x="50" y="70"/>
                                        </a:lnTo>
                                        <a:lnTo>
                                          <a:pt x="47" y="62"/>
                                        </a:lnTo>
                                        <a:lnTo>
                                          <a:pt x="45" y="55"/>
                                        </a:lnTo>
                                        <a:lnTo>
                                          <a:pt x="47" y="47"/>
                                        </a:lnTo>
                                        <a:lnTo>
                                          <a:pt x="50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44" name="Freeform 3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56" y="489"/>
                                    <a:ext cx="50" cy="40"/>
                                  </a:xfrm>
                                  <a:custGeom>
                                    <a:avLst/>
                                    <a:gdLst>
                                      <a:gd name="T0" fmla="*/ 50 w 50"/>
                                      <a:gd name="T1" fmla="*/ 40 h 40"/>
                                      <a:gd name="T2" fmla="*/ 0 w 50"/>
                                      <a:gd name="T3" fmla="*/ 0 h 40"/>
                                      <a:gd name="T4" fmla="*/ 50 w 50"/>
                                      <a:gd name="T5" fmla="*/ 4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0" h="40">
                                        <a:moveTo>
                                          <a:pt x="50" y="4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0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45" name="Freeform 3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01" y="529"/>
                                    <a:ext cx="30" cy="45"/>
                                  </a:xfrm>
                                  <a:custGeom>
                                    <a:avLst/>
                                    <a:gdLst>
                                      <a:gd name="T0" fmla="*/ 5 w 30"/>
                                      <a:gd name="T1" fmla="*/ 0 h 45"/>
                                      <a:gd name="T2" fmla="*/ 17 w 30"/>
                                      <a:gd name="T3" fmla="*/ 10 h 45"/>
                                      <a:gd name="T4" fmla="*/ 27 w 30"/>
                                      <a:gd name="T5" fmla="*/ 20 h 45"/>
                                      <a:gd name="T6" fmla="*/ 30 w 30"/>
                                      <a:gd name="T7" fmla="*/ 25 h 45"/>
                                      <a:gd name="T8" fmla="*/ 30 w 30"/>
                                      <a:gd name="T9" fmla="*/ 32 h 45"/>
                                      <a:gd name="T10" fmla="*/ 30 w 30"/>
                                      <a:gd name="T11" fmla="*/ 37 h 45"/>
                                      <a:gd name="T12" fmla="*/ 27 w 30"/>
                                      <a:gd name="T13" fmla="*/ 45 h 45"/>
                                      <a:gd name="T14" fmla="*/ 20 w 30"/>
                                      <a:gd name="T15" fmla="*/ 42 h 45"/>
                                      <a:gd name="T16" fmla="*/ 15 w 30"/>
                                      <a:gd name="T17" fmla="*/ 40 h 45"/>
                                      <a:gd name="T18" fmla="*/ 10 w 30"/>
                                      <a:gd name="T19" fmla="*/ 35 h 45"/>
                                      <a:gd name="T20" fmla="*/ 5 w 30"/>
                                      <a:gd name="T21" fmla="*/ 30 h 45"/>
                                      <a:gd name="T22" fmla="*/ 2 w 30"/>
                                      <a:gd name="T23" fmla="*/ 22 h 45"/>
                                      <a:gd name="T24" fmla="*/ 0 w 30"/>
                                      <a:gd name="T25" fmla="*/ 15 h 45"/>
                                      <a:gd name="T26" fmla="*/ 2 w 30"/>
                                      <a:gd name="T27" fmla="*/ 7 h 45"/>
                                      <a:gd name="T28" fmla="*/ 5 w 30"/>
                                      <a:gd name="T29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0" h="45">
                                        <a:moveTo>
                                          <a:pt x="5" y="0"/>
                                        </a:moveTo>
                                        <a:lnTo>
                                          <a:pt x="17" y="10"/>
                                        </a:lnTo>
                                        <a:lnTo>
                                          <a:pt x="27" y="20"/>
                                        </a:lnTo>
                                        <a:lnTo>
                                          <a:pt x="30" y="25"/>
                                        </a:lnTo>
                                        <a:lnTo>
                                          <a:pt x="30" y="32"/>
                                        </a:lnTo>
                                        <a:lnTo>
                                          <a:pt x="30" y="37"/>
                                        </a:lnTo>
                                        <a:lnTo>
                                          <a:pt x="27" y="45"/>
                                        </a:lnTo>
                                        <a:lnTo>
                                          <a:pt x="20" y="42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2" y="2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46" name="Freeform 33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29" y="461"/>
                                    <a:ext cx="69" cy="95"/>
                                  </a:xfrm>
                                  <a:custGeom>
                                    <a:avLst/>
                                    <a:gdLst>
                                      <a:gd name="T0" fmla="*/ 45 w 69"/>
                                      <a:gd name="T1" fmla="*/ 50 h 95"/>
                                      <a:gd name="T2" fmla="*/ 0 w 69"/>
                                      <a:gd name="T3" fmla="*/ 0 h 95"/>
                                      <a:gd name="T4" fmla="*/ 45 w 69"/>
                                      <a:gd name="T5" fmla="*/ 50 h 95"/>
                                      <a:gd name="T6" fmla="*/ 45 w 69"/>
                                      <a:gd name="T7" fmla="*/ 50 h 95"/>
                                      <a:gd name="T8" fmla="*/ 59 w 69"/>
                                      <a:gd name="T9" fmla="*/ 58 h 95"/>
                                      <a:gd name="T10" fmla="*/ 67 w 69"/>
                                      <a:gd name="T11" fmla="*/ 68 h 95"/>
                                      <a:gd name="T12" fmla="*/ 69 w 69"/>
                                      <a:gd name="T13" fmla="*/ 75 h 95"/>
                                      <a:gd name="T14" fmla="*/ 69 w 69"/>
                                      <a:gd name="T15" fmla="*/ 80 h 95"/>
                                      <a:gd name="T16" fmla="*/ 69 w 69"/>
                                      <a:gd name="T17" fmla="*/ 88 h 95"/>
                                      <a:gd name="T18" fmla="*/ 69 w 69"/>
                                      <a:gd name="T19" fmla="*/ 95 h 95"/>
                                      <a:gd name="T20" fmla="*/ 62 w 69"/>
                                      <a:gd name="T21" fmla="*/ 93 h 95"/>
                                      <a:gd name="T22" fmla="*/ 55 w 69"/>
                                      <a:gd name="T23" fmla="*/ 88 h 95"/>
                                      <a:gd name="T24" fmla="*/ 50 w 69"/>
                                      <a:gd name="T25" fmla="*/ 85 h 95"/>
                                      <a:gd name="T26" fmla="*/ 45 w 69"/>
                                      <a:gd name="T27" fmla="*/ 78 h 95"/>
                                      <a:gd name="T28" fmla="*/ 42 w 69"/>
                                      <a:gd name="T29" fmla="*/ 73 h 95"/>
                                      <a:gd name="T30" fmla="*/ 42 w 69"/>
                                      <a:gd name="T31" fmla="*/ 65 h 95"/>
                                      <a:gd name="T32" fmla="*/ 42 w 69"/>
                                      <a:gd name="T33" fmla="*/ 58 h 95"/>
                                      <a:gd name="T34" fmla="*/ 45 w 69"/>
                                      <a:gd name="T35" fmla="*/ 5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69" h="95">
                                        <a:moveTo>
                                          <a:pt x="45" y="5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5" y="50"/>
                                        </a:lnTo>
                                        <a:close/>
                                        <a:moveTo>
                                          <a:pt x="45" y="50"/>
                                        </a:moveTo>
                                        <a:lnTo>
                                          <a:pt x="59" y="58"/>
                                        </a:lnTo>
                                        <a:lnTo>
                                          <a:pt x="67" y="68"/>
                                        </a:lnTo>
                                        <a:lnTo>
                                          <a:pt x="69" y="75"/>
                                        </a:lnTo>
                                        <a:lnTo>
                                          <a:pt x="69" y="80"/>
                                        </a:lnTo>
                                        <a:lnTo>
                                          <a:pt x="69" y="88"/>
                                        </a:lnTo>
                                        <a:lnTo>
                                          <a:pt x="69" y="95"/>
                                        </a:lnTo>
                                        <a:lnTo>
                                          <a:pt x="62" y="93"/>
                                        </a:lnTo>
                                        <a:lnTo>
                                          <a:pt x="55" y="88"/>
                                        </a:lnTo>
                                        <a:lnTo>
                                          <a:pt x="50" y="85"/>
                                        </a:lnTo>
                                        <a:lnTo>
                                          <a:pt x="45" y="78"/>
                                        </a:lnTo>
                                        <a:lnTo>
                                          <a:pt x="42" y="73"/>
                                        </a:lnTo>
                                        <a:lnTo>
                                          <a:pt x="42" y="65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45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47" name="Freeform 3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29" y="461"/>
                                    <a:ext cx="45" cy="50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50 h 50"/>
                                      <a:gd name="T2" fmla="*/ 0 w 45"/>
                                      <a:gd name="T3" fmla="*/ 0 h 50"/>
                                      <a:gd name="T4" fmla="*/ 45 w 45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5" h="50">
                                        <a:moveTo>
                                          <a:pt x="45" y="5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5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48" name="Freeform 3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71" y="511"/>
                                    <a:ext cx="27" cy="45"/>
                                  </a:xfrm>
                                  <a:custGeom>
                                    <a:avLst/>
                                    <a:gdLst>
                                      <a:gd name="T0" fmla="*/ 3 w 27"/>
                                      <a:gd name="T1" fmla="*/ 0 h 45"/>
                                      <a:gd name="T2" fmla="*/ 17 w 27"/>
                                      <a:gd name="T3" fmla="*/ 8 h 45"/>
                                      <a:gd name="T4" fmla="*/ 25 w 27"/>
                                      <a:gd name="T5" fmla="*/ 18 h 45"/>
                                      <a:gd name="T6" fmla="*/ 27 w 27"/>
                                      <a:gd name="T7" fmla="*/ 25 h 45"/>
                                      <a:gd name="T8" fmla="*/ 27 w 27"/>
                                      <a:gd name="T9" fmla="*/ 30 h 45"/>
                                      <a:gd name="T10" fmla="*/ 27 w 27"/>
                                      <a:gd name="T11" fmla="*/ 38 h 45"/>
                                      <a:gd name="T12" fmla="*/ 27 w 27"/>
                                      <a:gd name="T13" fmla="*/ 45 h 45"/>
                                      <a:gd name="T14" fmla="*/ 20 w 27"/>
                                      <a:gd name="T15" fmla="*/ 43 h 45"/>
                                      <a:gd name="T16" fmla="*/ 13 w 27"/>
                                      <a:gd name="T17" fmla="*/ 38 h 45"/>
                                      <a:gd name="T18" fmla="*/ 8 w 27"/>
                                      <a:gd name="T19" fmla="*/ 35 h 45"/>
                                      <a:gd name="T20" fmla="*/ 3 w 27"/>
                                      <a:gd name="T21" fmla="*/ 28 h 45"/>
                                      <a:gd name="T22" fmla="*/ 0 w 27"/>
                                      <a:gd name="T23" fmla="*/ 23 h 45"/>
                                      <a:gd name="T24" fmla="*/ 0 w 27"/>
                                      <a:gd name="T25" fmla="*/ 15 h 45"/>
                                      <a:gd name="T26" fmla="*/ 0 w 27"/>
                                      <a:gd name="T27" fmla="*/ 8 h 45"/>
                                      <a:gd name="T28" fmla="*/ 3 w 27"/>
                                      <a:gd name="T29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7" h="45">
                                        <a:moveTo>
                                          <a:pt x="3" y="0"/>
                                        </a:moveTo>
                                        <a:lnTo>
                                          <a:pt x="17" y="8"/>
                                        </a:lnTo>
                                        <a:lnTo>
                                          <a:pt x="25" y="18"/>
                                        </a:lnTo>
                                        <a:lnTo>
                                          <a:pt x="27" y="25"/>
                                        </a:lnTo>
                                        <a:lnTo>
                                          <a:pt x="27" y="30"/>
                                        </a:lnTo>
                                        <a:lnTo>
                                          <a:pt x="27" y="38"/>
                                        </a:lnTo>
                                        <a:lnTo>
                                          <a:pt x="27" y="45"/>
                                        </a:lnTo>
                                        <a:lnTo>
                                          <a:pt x="20" y="43"/>
                                        </a:lnTo>
                                        <a:lnTo>
                                          <a:pt x="13" y="38"/>
                                        </a:lnTo>
                                        <a:lnTo>
                                          <a:pt x="8" y="35"/>
                                        </a:lnTo>
                                        <a:lnTo>
                                          <a:pt x="3" y="28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49" name="Freeform 33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04" y="449"/>
                                    <a:ext cx="67" cy="90"/>
                                  </a:xfrm>
                                  <a:custGeom>
                                    <a:avLst/>
                                    <a:gdLst>
                                      <a:gd name="T0" fmla="*/ 42 w 67"/>
                                      <a:gd name="T1" fmla="*/ 45 h 90"/>
                                      <a:gd name="T2" fmla="*/ 0 w 67"/>
                                      <a:gd name="T3" fmla="*/ 0 h 90"/>
                                      <a:gd name="T4" fmla="*/ 42 w 67"/>
                                      <a:gd name="T5" fmla="*/ 45 h 90"/>
                                      <a:gd name="T6" fmla="*/ 42 w 67"/>
                                      <a:gd name="T7" fmla="*/ 45 h 90"/>
                                      <a:gd name="T8" fmla="*/ 55 w 67"/>
                                      <a:gd name="T9" fmla="*/ 52 h 90"/>
                                      <a:gd name="T10" fmla="*/ 65 w 67"/>
                                      <a:gd name="T11" fmla="*/ 62 h 90"/>
                                      <a:gd name="T12" fmla="*/ 67 w 67"/>
                                      <a:gd name="T13" fmla="*/ 67 h 90"/>
                                      <a:gd name="T14" fmla="*/ 67 w 67"/>
                                      <a:gd name="T15" fmla="*/ 75 h 90"/>
                                      <a:gd name="T16" fmla="*/ 67 w 67"/>
                                      <a:gd name="T17" fmla="*/ 82 h 90"/>
                                      <a:gd name="T18" fmla="*/ 67 w 67"/>
                                      <a:gd name="T19" fmla="*/ 90 h 90"/>
                                      <a:gd name="T20" fmla="*/ 60 w 67"/>
                                      <a:gd name="T21" fmla="*/ 87 h 90"/>
                                      <a:gd name="T22" fmla="*/ 52 w 67"/>
                                      <a:gd name="T23" fmla="*/ 82 h 90"/>
                                      <a:gd name="T24" fmla="*/ 47 w 67"/>
                                      <a:gd name="T25" fmla="*/ 80 h 90"/>
                                      <a:gd name="T26" fmla="*/ 42 w 67"/>
                                      <a:gd name="T27" fmla="*/ 72 h 90"/>
                                      <a:gd name="T28" fmla="*/ 40 w 67"/>
                                      <a:gd name="T29" fmla="*/ 67 h 90"/>
                                      <a:gd name="T30" fmla="*/ 37 w 67"/>
                                      <a:gd name="T31" fmla="*/ 60 h 90"/>
                                      <a:gd name="T32" fmla="*/ 37 w 67"/>
                                      <a:gd name="T33" fmla="*/ 52 h 90"/>
                                      <a:gd name="T34" fmla="*/ 42 w 67"/>
                                      <a:gd name="T35" fmla="*/ 45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67" h="90">
                                        <a:moveTo>
                                          <a:pt x="42" y="4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2" y="45"/>
                                        </a:lnTo>
                                        <a:close/>
                                        <a:moveTo>
                                          <a:pt x="42" y="45"/>
                                        </a:moveTo>
                                        <a:lnTo>
                                          <a:pt x="55" y="52"/>
                                        </a:lnTo>
                                        <a:lnTo>
                                          <a:pt x="65" y="62"/>
                                        </a:lnTo>
                                        <a:lnTo>
                                          <a:pt x="67" y="67"/>
                                        </a:lnTo>
                                        <a:lnTo>
                                          <a:pt x="67" y="75"/>
                                        </a:lnTo>
                                        <a:lnTo>
                                          <a:pt x="67" y="82"/>
                                        </a:lnTo>
                                        <a:lnTo>
                                          <a:pt x="67" y="90"/>
                                        </a:lnTo>
                                        <a:lnTo>
                                          <a:pt x="60" y="87"/>
                                        </a:lnTo>
                                        <a:lnTo>
                                          <a:pt x="52" y="82"/>
                                        </a:lnTo>
                                        <a:lnTo>
                                          <a:pt x="47" y="80"/>
                                        </a:lnTo>
                                        <a:lnTo>
                                          <a:pt x="42" y="72"/>
                                        </a:lnTo>
                                        <a:lnTo>
                                          <a:pt x="40" y="67"/>
                                        </a:lnTo>
                                        <a:lnTo>
                                          <a:pt x="37" y="60"/>
                                        </a:lnTo>
                                        <a:lnTo>
                                          <a:pt x="37" y="52"/>
                                        </a:lnTo>
                                        <a:lnTo>
                                          <a:pt x="42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50" name="Freeform 3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04" y="449"/>
                                    <a:ext cx="42" cy="45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45 h 45"/>
                                      <a:gd name="T2" fmla="*/ 0 w 42"/>
                                      <a:gd name="T3" fmla="*/ 0 h 45"/>
                                      <a:gd name="T4" fmla="*/ 42 w 42"/>
                                      <a:gd name="T5" fmla="*/ 45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45">
                                        <a:moveTo>
                                          <a:pt x="42" y="4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2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51" name="Freeform 3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41" y="494"/>
                                    <a:ext cx="30" cy="45"/>
                                  </a:xfrm>
                                  <a:custGeom>
                                    <a:avLst/>
                                    <a:gdLst>
                                      <a:gd name="T0" fmla="*/ 5 w 30"/>
                                      <a:gd name="T1" fmla="*/ 0 h 45"/>
                                      <a:gd name="T2" fmla="*/ 18 w 30"/>
                                      <a:gd name="T3" fmla="*/ 7 h 45"/>
                                      <a:gd name="T4" fmla="*/ 28 w 30"/>
                                      <a:gd name="T5" fmla="*/ 17 h 45"/>
                                      <a:gd name="T6" fmla="*/ 30 w 30"/>
                                      <a:gd name="T7" fmla="*/ 22 h 45"/>
                                      <a:gd name="T8" fmla="*/ 30 w 30"/>
                                      <a:gd name="T9" fmla="*/ 30 h 45"/>
                                      <a:gd name="T10" fmla="*/ 30 w 30"/>
                                      <a:gd name="T11" fmla="*/ 37 h 45"/>
                                      <a:gd name="T12" fmla="*/ 30 w 30"/>
                                      <a:gd name="T13" fmla="*/ 45 h 45"/>
                                      <a:gd name="T14" fmla="*/ 23 w 30"/>
                                      <a:gd name="T15" fmla="*/ 42 h 45"/>
                                      <a:gd name="T16" fmla="*/ 15 w 30"/>
                                      <a:gd name="T17" fmla="*/ 37 h 45"/>
                                      <a:gd name="T18" fmla="*/ 10 w 30"/>
                                      <a:gd name="T19" fmla="*/ 35 h 45"/>
                                      <a:gd name="T20" fmla="*/ 5 w 30"/>
                                      <a:gd name="T21" fmla="*/ 27 h 45"/>
                                      <a:gd name="T22" fmla="*/ 3 w 30"/>
                                      <a:gd name="T23" fmla="*/ 22 h 45"/>
                                      <a:gd name="T24" fmla="*/ 0 w 30"/>
                                      <a:gd name="T25" fmla="*/ 15 h 45"/>
                                      <a:gd name="T26" fmla="*/ 0 w 30"/>
                                      <a:gd name="T27" fmla="*/ 7 h 45"/>
                                      <a:gd name="T28" fmla="*/ 5 w 30"/>
                                      <a:gd name="T29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0" h="45">
                                        <a:moveTo>
                                          <a:pt x="5" y="0"/>
                                        </a:moveTo>
                                        <a:lnTo>
                                          <a:pt x="18" y="7"/>
                                        </a:lnTo>
                                        <a:lnTo>
                                          <a:pt x="28" y="17"/>
                                        </a:lnTo>
                                        <a:lnTo>
                                          <a:pt x="30" y="22"/>
                                        </a:lnTo>
                                        <a:lnTo>
                                          <a:pt x="30" y="30"/>
                                        </a:lnTo>
                                        <a:lnTo>
                                          <a:pt x="30" y="37"/>
                                        </a:lnTo>
                                        <a:lnTo>
                                          <a:pt x="30" y="45"/>
                                        </a:lnTo>
                                        <a:lnTo>
                                          <a:pt x="23" y="42"/>
                                        </a:lnTo>
                                        <a:lnTo>
                                          <a:pt x="15" y="37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5" y="27"/>
                                        </a:lnTo>
                                        <a:lnTo>
                                          <a:pt x="3" y="2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52" name="Freeform 34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59" y="434"/>
                                    <a:ext cx="77" cy="82"/>
                                  </a:xfrm>
                                  <a:custGeom>
                                    <a:avLst/>
                                    <a:gdLst>
                                      <a:gd name="T0" fmla="*/ 52 w 77"/>
                                      <a:gd name="T1" fmla="*/ 40 h 82"/>
                                      <a:gd name="T2" fmla="*/ 0 w 77"/>
                                      <a:gd name="T3" fmla="*/ 0 h 82"/>
                                      <a:gd name="T4" fmla="*/ 52 w 77"/>
                                      <a:gd name="T5" fmla="*/ 40 h 82"/>
                                      <a:gd name="T6" fmla="*/ 52 w 77"/>
                                      <a:gd name="T7" fmla="*/ 37 h 82"/>
                                      <a:gd name="T8" fmla="*/ 65 w 77"/>
                                      <a:gd name="T9" fmla="*/ 47 h 82"/>
                                      <a:gd name="T10" fmla="*/ 75 w 77"/>
                                      <a:gd name="T11" fmla="*/ 57 h 82"/>
                                      <a:gd name="T12" fmla="*/ 77 w 77"/>
                                      <a:gd name="T13" fmla="*/ 62 h 82"/>
                                      <a:gd name="T14" fmla="*/ 77 w 77"/>
                                      <a:gd name="T15" fmla="*/ 70 h 82"/>
                                      <a:gd name="T16" fmla="*/ 77 w 77"/>
                                      <a:gd name="T17" fmla="*/ 75 h 82"/>
                                      <a:gd name="T18" fmla="*/ 77 w 77"/>
                                      <a:gd name="T19" fmla="*/ 82 h 82"/>
                                      <a:gd name="T20" fmla="*/ 70 w 77"/>
                                      <a:gd name="T21" fmla="*/ 82 h 82"/>
                                      <a:gd name="T22" fmla="*/ 62 w 77"/>
                                      <a:gd name="T23" fmla="*/ 77 h 82"/>
                                      <a:gd name="T24" fmla="*/ 57 w 77"/>
                                      <a:gd name="T25" fmla="*/ 72 h 82"/>
                                      <a:gd name="T26" fmla="*/ 52 w 77"/>
                                      <a:gd name="T27" fmla="*/ 67 h 82"/>
                                      <a:gd name="T28" fmla="*/ 50 w 77"/>
                                      <a:gd name="T29" fmla="*/ 60 h 82"/>
                                      <a:gd name="T30" fmla="*/ 47 w 77"/>
                                      <a:gd name="T31" fmla="*/ 55 h 82"/>
                                      <a:gd name="T32" fmla="*/ 50 w 77"/>
                                      <a:gd name="T33" fmla="*/ 47 h 82"/>
                                      <a:gd name="T34" fmla="*/ 52 w 77"/>
                                      <a:gd name="T35" fmla="*/ 37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7" h="82">
                                        <a:moveTo>
                                          <a:pt x="52" y="4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2" y="40"/>
                                        </a:lnTo>
                                        <a:close/>
                                        <a:moveTo>
                                          <a:pt x="52" y="37"/>
                                        </a:moveTo>
                                        <a:lnTo>
                                          <a:pt x="65" y="47"/>
                                        </a:lnTo>
                                        <a:lnTo>
                                          <a:pt x="75" y="57"/>
                                        </a:lnTo>
                                        <a:lnTo>
                                          <a:pt x="77" y="62"/>
                                        </a:lnTo>
                                        <a:lnTo>
                                          <a:pt x="77" y="70"/>
                                        </a:lnTo>
                                        <a:lnTo>
                                          <a:pt x="77" y="75"/>
                                        </a:lnTo>
                                        <a:lnTo>
                                          <a:pt x="77" y="82"/>
                                        </a:lnTo>
                                        <a:lnTo>
                                          <a:pt x="70" y="82"/>
                                        </a:lnTo>
                                        <a:lnTo>
                                          <a:pt x="62" y="77"/>
                                        </a:lnTo>
                                        <a:lnTo>
                                          <a:pt x="57" y="72"/>
                                        </a:lnTo>
                                        <a:lnTo>
                                          <a:pt x="52" y="67"/>
                                        </a:lnTo>
                                        <a:lnTo>
                                          <a:pt x="50" y="60"/>
                                        </a:lnTo>
                                        <a:lnTo>
                                          <a:pt x="47" y="55"/>
                                        </a:lnTo>
                                        <a:lnTo>
                                          <a:pt x="50" y="47"/>
                                        </a:lnTo>
                                        <a:lnTo>
                                          <a:pt x="52" y="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53" name="Freeform 3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59" y="434"/>
                                    <a:ext cx="52" cy="40"/>
                                  </a:xfrm>
                                  <a:custGeom>
                                    <a:avLst/>
                                    <a:gdLst>
                                      <a:gd name="T0" fmla="*/ 52 w 52"/>
                                      <a:gd name="T1" fmla="*/ 40 h 40"/>
                                      <a:gd name="T2" fmla="*/ 0 w 52"/>
                                      <a:gd name="T3" fmla="*/ 0 h 40"/>
                                      <a:gd name="T4" fmla="*/ 52 w 52"/>
                                      <a:gd name="T5" fmla="*/ 4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2" h="40">
                                        <a:moveTo>
                                          <a:pt x="52" y="4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2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54" name="Freeform 3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06" y="471"/>
                                    <a:ext cx="30" cy="45"/>
                                  </a:xfrm>
                                  <a:custGeom>
                                    <a:avLst/>
                                    <a:gdLst>
                                      <a:gd name="T0" fmla="*/ 5 w 30"/>
                                      <a:gd name="T1" fmla="*/ 0 h 45"/>
                                      <a:gd name="T2" fmla="*/ 18 w 30"/>
                                      <a:gd name="T3" fmla="*/ 10 h 45"/>
                                      <a:gd name="T4" fmla="*/ 28 w 30"/>
                                      <a:gd name="T5" fmla="*/ 20 h 45"/>
                                      <a:gd name="T6" fmla="*/ 30 w 30"/>
                                      <a:gd name="T7" fmla="*/ 25 h 45"/>
                                      <a:gd name="T8" fmla="*/ 30 w 30"/>
                                      <a:gd name="T9" fmla="*/ 33 h 45"/>
                                      <a:gd name="T10" fmla="*/ 30 w 30"/>
                                      <a:gd name="T11" fmla="*/ 38 h 45"/>
                                      <a:gd name="T12" fmla="*/ 30 w 30"/>
                                      <a:gd name="T13" fmla="*/ 45 h 45"/>
                                      <a:gd name="T14" fmla="*/ 23 w 30"/>
                                      <a:gd name="T15" fmla="*/ 45 h 45"/>
                                      <a:gd name="T16" fmla="*/ 15 w 30"/>
                                      <a:gd name="T17" fmla="*/ 40 h 45"/>
                                      <a:gd name="T18" fmla="*/ 10 w 30"/>
                                      <a:gd name="T19" fmla="*/ 35 h 45"/>
                                      <a:gd name="T20" fmla="*/ 5 w 30"/>
                                      <a:gd name="T21" fmla="*/ 30 h 45"/>
                                      <a:gd name="T22" fmla="*/ 3 w 30"/>
                                      <a:gd name="T23" fmla="*/ 23 h 45"/>
                                      <a:gd name="T24" fmla="*/ 0 w 30"/>
                                      <a:gd name="T25" fmla="*/ 18 h 45"/>
                                      <a:gd name="T26" fmla="*/ 3 w 30"/>
                                      <a:gd name="T27" fmla="*/ 10 h 45"/>
                                      <a:gd name="T28" fmla="*/ 5 w 30"/>
                                      <a:gd name="T29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0" h="45">
                                        <a:moveTo>
                                          <a:pt x="5" y="0"/>
                                        </a:moveTo>
                                        <a:lnTo>
                                          <a:pt x="18" y="10"/>
                                        </a:lnTo>
                                        <a:lnTo>
                                          <a:pt x="28" y="20"/>
                                        </a:lnTo>
                                        <a:lnTo>
                                          <a:pt x="30" y="25"/>
                                        </a:lnTo>
                                        <a:lnTo>
                                          <a:pt x="30" y="33"/>
                                        </a:lnTo>
                                        <a:lnTo>
                                          <a:pt x="30" y="38"/>
                                        </a:lnTo>
                                        <a:lnTo>
                                          <a:pt x="30" y="45"/>
                                        </a:lnTo>
                                        <a:lnTo>
                                          <a:pt x="23" y="45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3" y="23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55" name="Freeform 34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12" y="426"/>
                                    <a:ext cx="97" cy="75"/>
                                  </a:xfrm>
                                  <a:custGeom>
                                    <a:avLst/>
                                    <a:gdLst>
                                      <a:gd name="T0" fmla="*/ 62 w 97"/>
                                      <a:gd name="T1" fmla="*/ 35 h 75"/>
                                      <a:gd name="T2" fmla="*/ 0 w 97"/>
                                      <a:gd name="T3" fmla="*/ 0 h 75"/>
                                      <a:gd name="T4" fmla="*/ 62 w 97"/>
                                      <a:gd name="T5" fmla="*/ 35 h 75"/>
                                      <a:gd name="T6" fmla="*/ 62 w 97"/>
                                      <a:gd name="T7" fmla="*/ 35 h 75"/>
                                      <a:gd name="T8" fmla="*/ 77 w 97"/>
                                      <a:gd name="T9" fmla="*/ 43 h 75"/>
                                      <a:gd name="T10" fmla="*/ 90 w 97"/>
                                      <a:gd name="T11" fmla="*/ 53 h 75"/>
                                      <a:gd name="T12" fmla="*/ 92 w 97"/>
                                      <a:gd name="T13" fmla="*/ 58 h 75"/>
                                      <a:gd name="T14" fmla="*/ 94 w 97"/>
                                      <a:gd name="T15" fmla="*/ 63 h 75"/>
                                      <a:gd name="T16" fmla="*/ 97 w 97"/>
                                      <a:gd name="T17" fmla="*/ 70 h 75"/>
                                      <a:gd name="T18" fmla="*/ 97 w 97"/>
                                      <a:gd name="T19" fmla="*/ 75 h 75"/>
                                      <a:gd name="T20" fmla="*/ 87 w 97"/>
                                      <a:gd name="T21" fmla="*/ 75 h 75"/>
                                      <a:gd name="T22" fmla="*/ 80 w 97"/>
                                      <a:gd name="T23" fmla="*/ 73 h 75"/>
                                      <a:gd name="T24" fmla="*/ 72 w 97"/>
                                      <a:gd name="T25" fmla="*/ 68 h 75"/>
                                      <a:gd name="T26" fmla="*/ 67 w 97"/>
                                      <a:gd name="T27" fmla="*/ 63 h 75"/>
                                      <a:gd name="T28" fmla="*/ 62 w 97"/>
                                      <a:gd name="T29" fmla="*/ 55 h 75"/>
                                      <a:gd name="T30" fmla="*/ 60 w 97"/>
                                      <a:gd name="T31" fmla="*/ 50 h 75"/>
                                      <a:gd name="T32" fmla="*/ 60 w 97"/>
                                      <a:gd name="T33" fmla="*/ 43 h 75"/>
                                      <a:gd name="T34" fmla="*/ 62 w 97"/>
                                      <a:gd name="T35" fmla="*/ 35 h 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97" h="75">
                                        <a:moveTo>
                                          <a:pt x="62" y="3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2" y="35"/>
                                        </a:lnTo>
                                        <a:close/>
                                        <a:moveTo>
                                          <a:pt x="62" y="35"/>
                                        </a:moveTo>
                                        <a:lnTo>
                                          <a:pt x="77" y="43"/>
                                        </a:lnTo>
                                        <a:lnTo>
                                          <a:pt x="90" y="53"/>
                                        </a:lnTo>
                                        <a:lnTo>
                                          <a:pt x="92" y="58"/>
                                        </a:lnTo>
                                        <a:lnTo>
                                          <a:pt x="94" y="63"/>
                                        </a:lnTo>
                                        <a:lnTo>
                                          <a:pt x="97" y="70"/>
                                        </a:lnTo>
                                        <a:lnTo>
                                          <a:pt x="97" y="75"/>
                                        </a:lnTo>
                                        <a:lnTo>
                                          <a:pt x="87" y="75"/>
                                        </a:lnTo>
                                        <a:lnTo>
                                          <a:pt x="80" y="73"/>
                                        </a:lnTo>
                                        <a:lnTo>
                                          <a:pt x="72" y="68"/>
                                        </a:lnTo>
                                        <a:lnTo>
                                          <a:pt x="67" y="63"/>
                                        </a:lnTo>
                                        <a:lnTo>
                                          <a:pt x="62" y="55"/>
                                        </a:lnTo>
                                        <a:lnTo>
                                          <a:pt x="60" y="50"/>
                                        </a:lnTo>
                                        <a:lnTo>
                                          <a:pt x="60" y="43"/>
                                        </a:lnTo>
                                        <a:lnTo>
                                          <a:pt x="62" y="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56" name="Freeform 3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12" y="426"/>
                                    <a:ext cx="62" cy="35"/>
                                  </a:xfrm>
                                  <a:custGeom>
                                    <a:avLst/>
                                    <a:gdLst>
                                      <a:gd name="T0" fmla="*/ 62 w 62"/>
                                      <a:gd name="T1" fmla="*/ 35 h 35"/>
                                      <a:gd name="T2" fmla="*/ 0 w 62"/>
                                      <a:gd name="T3" fmla="*/ 0 h 35"/>
                                      <a:gd name="T4" fmla="*/ 62 w 62"/>
                                      <a:gd name="T5" fmla="*/ 35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2" h="35">
                                        <a:moveTo>
                                          <a:pt x="62" y="3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2" y="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57" name="Freeform 3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72" y="461"/>
                                    <a:ext cx="37" cy="40"/>
                                  </a:xfrm>
                                  <a:custGeom>
                                    <a:avLst/>
                                    <a:gdLst>
                                      <a:gd name="T0" fmla="*/ 2 w 37"/>
                                      <a:gd name="T1" fmla="*/ 0 h 40"/>
                                      <a:gd name="T2" fmla="*/ 17 w 37"/>
                                      <a:gd name="T3" fmla="*/ 8 h 40"/>
                                      <a:gd name="T4" fmla="*/ 30 w 37"/>
                                      <a:gd name="T5" fmla="*/ 18 h 40"/>
                                      <a:gd name="T6" fmla="*/ 32 w 37"/>
                                      <a:gd name="T7" fmla="*/ 23 h 40"/>
                                      <a:gd name="T8" fmla="*/ 34 w 37"/>
                                      <a:gd name="T9" fmla="*/ 28 h 40"/>
                                      <a:gd name="T10" fmla="*/ 37 w 37"/>
                                      <a:gd name="T11" fmla="*/ 35 h 40"/>
                                      <a:gd name="T12" fmla="*/ 37 w 37"/>
                                      <a:gd name="T13" fmla="*/ 40 h 40"/>
                                      <a:gd name="T14" fmla="*/ 27 w 37"/>
                                      <a:gd name="T15" fmla="*/ 40 h 40"/>
                                      <a:gd name="T16" fmla="*/ 20 w 37"/>
                                      <a:gd name="T17" fmla="*/ 38 h 40"/>
                                      <a:gd name="T18" fmla="*/ 12 w 37"/>
                                      <a:gd name="T19" fmla="*/ 33 h 40"/>
                                      <a:gd name="T20" fmla="*/ 7 w 37"/>
                                      <a:gd name="T21" fmla="*/ 28 h 40"/>
                                      <a:gd name="T22" fmla="*/ 2 w 37"/>
                                      <a:gd name="T23" fmla="*/ 20 h 40"/>
                                      <a:gd name="T24" fmla="*/ 0 w 37"/>
                                      <a:gd name="T25" fmla="*/ 15 h 40"/>
                                      <a:gd name="T26" fmla="*/ 0 w 37"/>
                                      <a:gd name="T27" fmla="*/ 8 h 40"/>
                                      <a:gd name="T28" fmla="*/ 2 w 37"/>
                                      <a:gd name="T29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7" h="40">
                                        <a:moveTo>
                                          <a:pt x="2" y="0"/>
                                        </a:moveTo>
                                        <a:lnTo>
                                          <a:pt x="17" y="8"/>
                                        </a:lnTo>
                                        <a:lnTo>
                                          <a:pt x="30" y="18"/>
                                        </a:lnTo>
                                        <a:lnTo>
                                          <a:pt x="32" y="23"/>
                                        </a:lnTo>
                                        <a:lnTo>
                                          <a:pt x="34" y="28"/>
                                        </a:lnTo>
                                        <a:lnTo>
                                          <a:pt x="37" y="35"/>
                                        </a:lnTo>
                                        <a:lnTo>
                                          <a:pt x="37" y="40"/>
                                        </a:lnTo>
                                        <a:lnTo>
                                          <a:pt x="27" y="40"/>
                                        </a:lnTo>
                                        <a:lnTo>
                                          <a:pt x="20" y="38"/>
                                        </a:lnTo>
                                        <a:lnTo>
                                          <a:pt x="12" y="33"/>
                                        </a:lnTo>
                                        <a:lnTo>
                                          <a:pt x="7" y="28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58" name="Freeform 3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84" y="569"/>
                                    <a:ext cx="54" cy="17"/>
                                  </a:xfrm>
                                  <a:custGeom>
                                    <a:avLst/>
                                    <a:gdLst>
                                      <a:gd name="T0" fmla="*/ 0 w 54"/>
                                      <a:gd name="T1" fmla="*/ 7 h 17"/>
                                      <a:gd name="T2" fmla="*/ 14 w 54"/>
                                      <a:gd name="T3" fmla="*/ 0 h 17"/>
                                      <a:gd name="T4" fmla="*/ 29 w 54"/>
                                      <a:gd name="T5" fmla="*/ 0 h 17"/>
                                      <a:gd name="T6" fmla="*/ 42 w 54"/>
                                      <a:gd name="T7" fmla="*/ 2 h 17"/>
                                      <a:gd name="T8" fmla="*/ 54 w 54"/>
                                      <a:gd name="T9" fmla="*/ 10 h 17"/>
                                      <a:gd name="T10" fmla="*/ 42 w 54"/>
                                      <a:gd name="T11" fmla="*/ 15 h 17"/>
                                      <a:gd name="T12" fmla="*/ 27 w 54"/>
                                      <a:gd name="T13" fmla="*/ 17 h 17"/>
                                      <a:gd name="T14" fmla="*/ 19 w 54"/>
                                      <a:gd name="T15" fmla="*/ 15 h 17"/>
                                      <a:gd name="T16" fmla="*/ 12 w 54"/>
                                      <a:gd name="T17" fmla="*/ 12 h 17"/>
                                      <a:gd name="T18" fmla="*/ 4 w 54"/>
                                      <a:gd name="T19" fmla="*/ 10 h 17"/>
                                      <a:gd name="T20" fmla="*/ 0 w 54"/>
                                      <a:gd name="T21" fmla="*/ 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4" h="17">
                                        <a:moveTo>
                                          <a:pt x="0" y="7"/>
                                        </a:moveTo>
                                        <a:lnTo>
                                          <a:pt x="14" y="0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54" y="10"/>
                                        </a:lnTo>
                                        <a:lnTo>
                                          <a:pt x="42" y="15"/>
                                        </a:lnTo>
                                        <a:lnTo>
                                          <a:pt x="27" y="17"/>
                                        </a:lnTo>
                                        <a:lnTo>
                                          <a:pt x="19" y="15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4" y="10"/>
                                        </a:lnTo>
                                        <a:lnTo>
                                          <a:pt x="0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59" name="Freeform 3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84" y="569"/>
                                    <a:ext cx="54" cy="17"/>
                                  </a:xfrm>
                                  <a:custGeom>
                                    <a:avLst/>
                                    <a:gdLst>
                                      <a:gd name="T0" fmla="*/ 0 w 54"/>
                                      <a:gd name="T1" fmla="*/ 7 h 17"/>
                                      <a:gd name="T2" fmla="*/ 14 w 54"/>
                                      <a:gd name="T3" fmla="*/ 0 h 17"/>
                                      <a:gd name="T4" fmla="*/ 29 w 54"/>
                                      <a:gd name="T5" fmla="*/ 0 h 17"/>
                                      <a:gd name="T6" fmla="*/ 42 w 54"/>
                                      <a:gd name="T7" fmla="*/ 2 h 17"/>
                                      <a:gd name="T8" fmla="*/ 54 w 54"/>
                                      <a:gd name="T9" fmla="*/ 10 h 17"/>
                                      <a:gd name="T10" fmla="*/ 42 w 54"/>
                                      <a:gd name="T11" fmla="*/ 15 h 17"/>
                                      <a:gd name="T12" fmla="*/ 27 w 54"/>
                                      <a:gd name="T13" fmla="*/ 17 h 17"/>
                                      <a:gd name="T14" fmla="*/ 19 w 54"/>
                                      <a:gd name="T15" fmla="*/ 15 h 17"/>
                                      <a:gd name="T16" fmla="*/ 12 w 54"/>
                                      <a:gd name="T17" fmla="*/ 12 h 17"/>
                                      <a:gd name="T18" fmla="*/ 4 w 54"/>
                                      <a:gd name="T19" fmla="*/ 10 h 17"/>
                                      <a:gd name="T20" fmla="*/ 0 w 54"/>
                                      <a:gd name="T21" fmla="*/ 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4" h="17">
                                        <a:moveTo>
                                          <a:pt x="0" y="7"/>
                                        </a:moveTo>
                                        <a:lnTo>
                                          <a:pt x="14" y="0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54" y="10"/>
                                        </a:lnTo>
                                        <a:lnTo>
                                          <a:pt x="42" y="15"/>
                                        </a:lnTo>
                                        <a:lnTo>
                                          <a:pt x="27" y="17"/>
                                        </a:lnTo>
                                        <a:lnTo>
                                          <a:pt x="19" y="15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4" y="10"/>
                                        </a:lnTo>
                                        <a:lnTo>
                                          <a:pt x="0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60" name="Freeform 35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44" y="574"/>
                                    <a:ext cx="122" cy="30"/>
                                  </a:xfrm>
                                  <a:custGeom>
                                    <a:avLst/>
                                    <a:gdLst>
                                      <a:gd name="T0" fmla="*/ 62 w 122"/>
                                      <a:gd name="T1" fmla="*/ 20 h 30"/>
                                      <a:gd name="T2" fmla="*/ 79 w 122"/>
                                      <a:gd name="T3" fmla="*/ 15 h 30"/>
                                      <a:gd name="T4" fmla="*/ 94 w 122"/>
                                      <a:gd name="T5" fmla="*/ 15 h 30"/>
                                      <a:gd name="T6" fmla="*/ 107 w 122"/>
                                      <a:gd name="T7" fmla="*/ 17 h 30"/>
                                      <a:gd name="T8" fmla="*/ 122 w 122"/>
                                      <a:gd name="T9" fmla="*/ 25 h 30"/>
                                      <a:gd name="T10" fmla="*/ 109 w 122"/>
                                      <a:gd name="T11" fmla="*/ 30 h 30"/>
                                      <a:gd name="T12" fmla="*/ 92 w 122"/>
                                      <a:gd name="T13" fmla="*/ 30 h 30"/>
                                      <a:gd name="T14" fmla="*/ 84 w 122"/>
                                      <a:gd name="T15" fmla="*/ 30 h 30"/>
                                      <a:gd name="T16" fmla="*/ 77 w 122"/>
                                      <a:gd name="T17" fmla="*/ 27 h 30"/>
                                      <a:gd name="T18" fmla="*/ 69 w 122"/>
                                      <a:gd name="T19" fmla="*/ 25 h 30"/>
                                      <a:gd name="T20" fmla="*/ 62 w 122"/>
                                      <a:gd name="T21" fmla="*/ 20 h 30"/>
                                      <a:gd name="T22" fmla="*/ 62 w 122"/>
                                      <a:gd name="T23" fmla="*/ 20 h 30"/>
                                      <a:gd name="T24" fmla="*/ 0 w 122"/>
                                      <a:gd name="T25" fmla="*/ 0 h 30"/>
                                      <a:gd name="T26" fmla="*/ 62 w 122"/>
                                      <a:gd name="T27" fmla="*/ 2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122" h="30">
                                        <a:moveTo>
                                          <a:pt x="62" y="20"/>
                                        </a:moveTo>
                                        <a:lnTo>
                                          <a:pt x="79" y="15"/>
                                        </a:lnTo>
                                        <a:lnTo>
                                          <a:pt x="94" y="15"/>
                                        </a:lnTo>
                                        <a:lnTo>
                                          <a:pt x="107" y="17"/>
                                        </a:lnTo>
                                        <a:lnTo>
                                          <a:pt x="122" y="25"/>
                                        </a:lnTo>
                                        <a:lnTo>
                                          <a:pt x="109" y="30"/>
                                        </a:lnTo>
                                        <a:lnTo>
                                          <a:pt x="92" y="30"/>
                                        </a:lnTo>
                                        <a:lnTo>
                                          <a:pt x="84" y="30"/>
                                        </a:lnTo>
                                        <a:lnTo>
                                          <a:pt x="77" y="27"/>
                                        </a:lnTo>
                                        <a:lnTo>
                                          <a:pt x="69" y="25"/>
                                        </a:lnTo>
                                        <a:lnTo>
                                          <a:pt x="62" y="20"/>
                                        </a:lnTo>
                                        <a:close/>
                                        <a:moveTo>
                                          <a:pt x="62" y="2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2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61" name="Freeform 3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06" y="589"/>
                                    <a:ext cx="60" cy="15"/>
                                  </a:xfrm>
                                  <a:custGeom>
                                    <a:avLst/>
                                    <a:gdLst>
                                      <a:gd name="T0" fmla="*/ 0 w 60"/>
                                      <a:gd name="T1" fmla="*/ 5 h 15"/>
                                      <a:gd name="T2" fmla="*/ 17 w 60"/>
                                      <a:gd name="T3" fmla="*/ 0 h 15"/>
                                      <a:gd name="T4" fmla="*/ 32 w 60"/>
                                      <a:gd name="T5" fmla="*/ 0 h 15"/>
                                      <a:gd name="T6" fmla="*/ 45 w 60"/>
                                      <a:gd name="T7" fmla="*/ 2 h 15"/>
                                      <a:gd name="T8" fmla="*/ 60 w 60"/>
                                      <a:gd name="T9" fmla="*/ 10 h 15"/>
                                      <a:gd name="T10" fmla="*/ 47 w 60"/>
                                      <a:gd name="T11" fmla="*/ 15 h 15"/>
                                      <a:gd name="T12" fmla="*/ 30 w 60"/>
                                      <a:gd name="T13" fmla="*/ 15 h 15"/>
                                      <a:gd name="T14" fmla="*/ 22 w 60"/>
                                      <a:gd name="T15" fmla="*/ 15 h 15"/>
                                      <a:gd name="T16" fmla="*/ 15 w 60"/>
                                      <a:gd name="T17" fmla="*/ 12 h 15"/>
                                      <a:gd name="T18" fmla="*/ 7 w 60"/>
                                      <a:gd name="T19" fmla="*/ 10 h 15"/>
                                      <a:gd name="T20" fmla="*/ 0 w 60"/>
                                      <a:gd name="T21" fmla="*/ 5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60" h="15">
                                        <a:moveTo>
                                          <a:pt x="0" y="5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32" y="0"/>
                                        </a:lnTo>
                                        <a:lnTo>
                                          <a:pt x="45" y="2"/>
                                        </a:lnTo>
                                        <a:lnTo>
                                          <a:pt x="60" y="10"/>
                                        </a:lnTo>
                                        <a:lnTo>
                                          <a:pt x="47" y="15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22" y="15"/>
                                        </a:lnTo>
                                        <a:lnTo>
                                          <a:pt x="15" y="12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0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62" name="Freeform 3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44" y="574"/>
                                    <a:ext cx="62" cy="20"/>
                                  </a:xfrm>
                                  <a:custGeom>
                                    <a:avLst/>
                                    <a:gdLst>
                                      <a:gd name="T0" fmla="*/ 62 w 62"/>
                                      <a:gd name="T1" fmla="*/ 20 h 20"/>
                                      <a:gd name="T2" fmla="*/ 0 w 62"/>
                                      <a:gd name="T3" fmla="*/ 0 h 20"/>
                                      <a:gd name="T4" fmla="*/ 62 w 62"/>
                                      <a:gd name="T5" fmla="*/ 2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2" h="20">
                                        <a:moveTo>
                                          <a:pt x="62" y="2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2" y="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63" name="Freeform 3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56" y="551"/>
                                    <a:ext cx="55" cy="18"/>
                                  </a:xfrm>
                                  <a:custGeom>
                                    <a:avLst/>
                                    <a:gdLst>
                                      <a:gd name="T0" fmla="*/ 0 w 55"/>
                                      <a:gd name="T1" fmla="*/ 8 h 18"/>
                                      <a:gd name="T2" fmla="*/ 15 w 55"/>
                                      <a:gd name="T3" fmla="*/ 3 h 18"/>
                                      <a:gd name="T4" fmla="*/ 30 w 55"/>
                                      <a:gd name="T5" fmla="*/ 0 h 18"/>
                                      <a:gd name="T6" fmla="*/ 42 w 55"/>
                                      <a:gd name="T7" fmla="*/ 3 h 18"/>
                                      <a:gd name="T8" fmla="*/ 55 w 55"/>
                                      <a:gd name="T9" fmla="*/ 8 h 18"/>
                                      <a:gd name="T10" fmla="*/ 45 w 55"/>
                                      <a:gd name="T11" fmla="*/ 15 h 18"/>
                                      <a:gd name="T12" fmla="*/ 28 w 55"/>
                                      <a:gd name="T13" fmla="*/ 18 h 18"/>
                                      <a:gd name="T14" fmla="*/ 20 w 55"/>
                                      <a:gd name="T15" fmla="*/ 18 h 18"/>
                                      <a:gd name="T16" fmla="*/ 13 w 55"/>
                                      <a:gd name="T17" fmla="*/ 15 h 18"/>
                                      <a:gd name="T18" fmla="*/ 5 w 55"/>
                                      <a:gd name="T19" fmla="*/ 13 h 18"/>
                                      <a:gd name="T20" fmla="*/ 0 w 55"/>
                                      <a:gd name="T21" fmla="*/ 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5" h="18">
                                        <a:moveTo>
                                          <a:pt x="0" y="8"/>
                                        </a:moveTo>
                                        <a:lnTo>
                                          <a:pt x="15" y="3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2" y="3"/>
                                        </a:lnTo>
                                        <a:lnTo>
                                          <a:pt x="55" y="8"/>
                                        </a:lnTo>
                                        <a:lnTo>
                                          <a:pt x="45" y="15"/>
                                        </a:lnTo>
                                        <a:lnTo>
                                          <a:pt x="28" y="18"/>
                                        </a:lnTo>
                                        <a:lnTo>
                                          <a:pt x="20" y="18"/>
                                        </a:lnTo>
                                        <a:lnTo>
                                          <a:pt x="13" y="15"/>
                                        </a:lnTo>
                                        <a:lnTo>
                                          <a:pt x="5" y="13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64" name="Freeform 3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56" y="551"/>
                                    <a:ext cx="55" cy="18"/>
                                  </a:xfrm>
                                  <a:custGeom>
                                    <a:avLst/>
                                    <a:gdLst>
                                      <a:gd name="T0" fmla="*/ 0 w 55"/>
                                      <a:gd name="T1" fmla="*/ 8 h 18"/>
                                      <a:gd name="T2" fmla="*/ 15 w 55"/>
                                      <a:gd name="T3" fmla="*/ 3 h 18"/>
                                      <a:gd name="T4" fmla="*/ 30 w 55"/>
                                      <a:gd name="T5" fmla="*/ 0 h 18"/>
                                      <a:gd name="T6" fmla="*/ 42 w 55"/>
                                      <a:gd name="T7" fmla="*/ 3 h 18"/>
                                      <a:gd name="T8" fmla="*/ 55 w 55"/>
                                      <a:gd name="T9" fmla="*/ 8 h 18"/>
                                      <a:gd name="T10" fmla="*/ 45 w 55"/>
                                      <a:gd name="T11" fmla="*/ 15 h 18"/>
                                      <a:gd name="T12" fmla="*/ 28 w 55"/>
                                      <a:gd name="T13" fmla="*/ 18 h 18"/>
                                      <a:gd name="T14" fmla="*/ 20 w 55"/>
                                      <a:gd name="T15" fmla="*/ 18 h 18"/>
                                      <a:gd name="T16" fmla="*/ 13 w 55"/>
                                      <a:gd name="T17" fmla="*/ 15 h 18"/>
                                      <a:gd name="T18" fmla="*/ 5 w 55"/>
                                      <a:gd name="T19" fmla="*/ 13 h 18"/>
                                      <a:gd name="T20" fmla="*/ 0 w 55"/>
                                      <a:gd name="T21" fmla="*/ 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5" h="18">
                                        <a:moveTo>
                                          <a:pt x="0" y="8"/>
                                        </a:moveTo>
                                        <a:lnTo>
                                          <a:pt x="15" y="3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2" y="3"/>
                                        </a:lnTo>
                                        <a:lnTo>
                                          <a:pt x="55" y="8"/>
                                        </a:lnTo>
                                        <a:lnTo>
                                          <a:pt x="45" y="15"/>
                                        </a:lnTo>
                                        <a:lnTo>
                                          <a:pt x="28" y="18"/>
                                        </a:lnTo>
                                        <a:lnTo>
                                          <a:pt x="20" y="18"/>
                                        </a:lnTo>
                                        <a:lnTo>
                                          <a:pt x="13" y="15"/>
                                        </a:lnTo>
                                        <a:lnTo>
                                          <a:pt x="5" y="13"/>
                                        </a:lnTo>
                                        <a:lnTo>
                                          <a:pt x="0" y="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65" name="Freeform 3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92" y="546"/>
                                    <a:ext cx="64" cy="13"/>
                                  </a:xfrm>
                                  <a:custGeom>
                                    <a:avLst/>
                                    <a:gdLst>
                                      <a:gd name="T0" fmla="*/ 64 w 64"/>
                                      <a:gd name="T1" fmla="*/ 13 h 13"/>
                                      <a:gd name="T2" fmla="*/ 0 w 64"/>
                                      <a:gd name="T3" fmla="*/ 0 h 13"/>
                                      <a:gd name="T4" fmla="*/ 64 w 64"/>
                                      <a:gd name="T5" fmla="*/ 13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4" h="13">
                                        <a:moveTo>
                                          <a:pt x="64" y="1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4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66" name="Freeform 3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92" y="546"/>
                                    <a:ext cx="64" cy="13"/>
                                  </a:xfrm>
                                  <a:custGeom>
                                    <a:avLst/>
                                    <a:gdLst>
                                      <a:gd name="T0" fmla="*/ 64 w 64"/>
                                      <a:gd name="T1" fmla="*/ 13 h 13"/>
                                      <a:gd name="T2" fmla="*/ 0 w 64"/>
                                      <a:gd name="T3" fmla="*/ 0 h 13"/>
                                      <a:gd name="T4" fmla="*/ 64 w 64"/>
                                      <a:gd name="T5" fmla="*/ 13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4" h="13">
                                        <a:moveTo>
                                          <a:pt x="64" y="1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4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67" name="Freeform 3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26" y="534"/>
                                    <a:ext cx="55" cy="17"/>
                                  </a:xfrm>
                                  <a:custGeom>
                                    <a:avLst/>
                                    <a:gdLst>
                                      <a:gd name="T0" fmla="*/ 0 w 55"/>
                                      <a:gd name="T1" fmla="*/ 7 h 17"/>
                                      <a:gd name="T2" fmla="*/ 15 w 55"/>
                                      <a:gd name="T3" fmla="*/ 2 h 17"/>
                                      <a:gd name="T4" fmla="*/ 28 w 55"/>
                                      <a:gd name="T5" fmla="*/ 0 h 17"/>
                                      <a:gd name="T6" fmla="*/ 43 w 55"/>
                                      <a:gd name="T7" fmla="*/ 0 h 17"/>
                                      <a:gd name="T8" fmla="*/ 55 w 55"/>
                                      <a:gd name="T9" fmla="*/ 7 h 17"/>
                                      <a:gd name="T10" fmla="*/ 43 w 55"/>
                                      <a:gd name="T11" fmla="*/ 12 h 17"/>
                                      <a:gd name="T12" fmla="*/ 28 w 55"/>
                                      <a:gd name="T13" fmla="*/ 17 h 17"/>
                                      <a:gd name="T14" fmla="*/ 20 w 55"/>
                                      <a:gd name="T15" fmla="*/ 17 h 17"/>
                                      <a:gd name="T16" fmla="*/ 13 w 55"/>
                                      <a:gd name="T17" fmla="*/ 15 h 17"/>
                                      <a:gd name="T18" fmla="*/ 5 w 55"/>
                                      <a:gd name="T19" fmla="*/ 12 h 17"/>
                                      <a:gd name="T20" fmla="*/ 0 w 55"/>
                                      <a:gd name="T21" fmla="*/ 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5" h="17">
                                        <a:moveTo>
                                          <a:pt x="0" y="7"/>
                                        </a:moveTo>
                                        <a:lnTo>
                                          <a:pt x="15" y="2"/>
                                        </a:lnTo>
                                        <a:lnTo>
                                          <a:pt x="28" y="0"/>
                                        </a:lnTo>
                                        <a:lnTo>
                                          <a:pt x="43" y="0"/>
                                        </a:lnTo>
                                        <a:lnTo>
                                          <a:pt x="55" y="7"/>
                                        </a:lnTo>
                                        <a:lnTo>
                                          <a:pt x="43" y="12"/>
                                        </a:lnTo>
                                        <a:lnTo>
                                          <a:pt x="28" y="17"/>
                                        </a:lnTo>
                                        <a:lnTo>
                                          <a:pt x="20" y="17"/>
                                        </a:lnTo>
                                        <a:lnTo>
                                          <a:pt x="13" y="15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0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68" name="Freeform 3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26" y="534"/>
                                    <a:ext cx="55" cy="17"/>
                                  </a:xfrm>
                                  <a:custGeom>
                                    <a:avLst/>
                                    <a:gdLst>
                                      <a:gd name="T0" fmla="*/ 0 w 55"/>
                                      <a:gd name="T1" fmla="*/ 7 h 17"/>
                                      <a:gd name="T2" fmla="*/ 15 w 55"/>
                                      <a:gd name="T3" fmla="*/ 2 h 17"/>
                                      <a:gd name="T4" fmla="*/ 28 w 55"/>
                                      <a:gd name="T5" fmla="*/ 0 h 17"/>
                                      <a:gd name="T6" fmla="*/ 43 w 55"/>
                                      <a:gd name="T7" fmla="*/ 0 h 17"/>
                                      <a:gd name="T8" fmla="*/ 55 w 55"/>
                                      <a:gd name="T9" fmla="*/ 7 h 17"/>
                                      <a:gd name="T10" fmla="*/ 43 w 55"/>
                                      <a:gd name="T11" fmla="*/ 12 h 17"/>
                                      <a:gd name="T12" fmla="*/ 28 w 55"/>
                                      <a:gd name="T13" fmla="*/ 17 h 17"/>
                                      <a:gd name="T14" fmla="*/ 20 w 55"/>
                                      <a:gd name="T15" fmla="*/ 17 h 17"/>
                                      <a:gd name="T16" fmla="*/ 13 w 55"/>
                                      <a:gd name="T17" fmla="*/ 15 h 17"/>
                                      <a:gd name="T18" fmla="*/ 5 w 55"/>
                                      <a:gd name="T19" fmla="*/ 12 h 17"/>
                                      <a:gd name="T20" fmla="*/ 0 w 55"/>
                                      <a:gd name="T21" fmla="*/ 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5" h="17">
                                        <a:moveTo>
                                          <a:pt x="0" y="7"/>
                                        </a:moveTo>
                                        <a:lnTo>
                                          <a:pt x="15" y="2"/>
                                        </a:lnTo>
                                        <a:lnTo>
                                          <a:pt x="28" y="0"/>
                                        </a:lnTo>
                                        <a:lnTo>
                                          <a:pt x="43" y="0"/>
                                        </a:lnTo>
                                        <a:lnTo>
                                          <a:pt x="55" y="7"/>
                                        </a:lnTo>
                                        <a:lnTo>
                                          <a:pt x="43" y="12"/>
                                        </a:lnTo>
                                        <a:lnTo>
                                          <a:pt x="28" y="17"/>
                                        </a:lnTo>
                                        <a:lnTo>
                                          <a:pt x="20" y="17"/>
                                        </a:lnTo>
                                        <a:lnTo>
                                          <a:pt x="13" y="15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0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69" name="Freeform 3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62" y="534"/>
                                    <a:ext cx="64" cy="7"/>
                                  </a:xfrm>
                                  <a:custGeom>
                                    <a:avLst/>
                                    <a:gdLst>
                                      <a:gd name="T0" fmla="*/ 64 w 64"/>
                                      <a:gd name="T1" fmla="*/ 7 h 7"/>
                                      <a:gd name="T2" fmla="*/ 0 w 64"/>
                                      <a:gd name="T3" fmla="*/ 0 h 7"/>
                                      <a:gd name="T4" fmla="*/ 64 w 64"/>
                                      <a:gd name="T5" fmla="*/ 7 h 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4" h="7">
                                        <a:moveTo>
                                          <a:pt x="64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4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70" name="Freeform 3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62" y="534"/>
                                    <a:ext cx="64" cy="7"/>
                                  </a:xfrm>
                                  <a:custGeom>
                                    <a:avLst/>
                                    <a:gdLst>
                                      <a:gd name="T0" fmla="*/ 64 w 64"/>
                                      <a:gd name="T1" fmla="*/ 7 h 7"/>
                                      <a:gd name="T2" fmla="*/ 0 w 64"/>
                                      <a:gd name="T3" fmla="*/ 0 h 7"/>
                                      <a:gd name="T4" fmla="*/ 64 w 64"/>
                                      <a:gd name="T5" fmla="*/ 7 h 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4" h="7">
                                        <a:moveTo>
                                          <a:pt x="64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4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71" name="Freeform 3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97" y="519"/>
                                    <a:ext cx="57" cy="17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10 h 17"/>
                                      <a:gd name="T2" fmla="*/ 14 w 57"/>
                                      <a:gd name="T3" fmla="*/ 2 h 17"/>
                                      <a:gd name="T4" fmla="*/ 29 w 57"/>
                                      <a:gd name="T5" fmla="*/ 0 h 17"/>
                                      <a:gd name="T6" fmla="*/ 42 w 57"/>
                                      <a:gd name="T7" fmla="*/ 0 h 17"/>
                                      <a:gd name="T8" fmla="*/ 57 w 57"/>
                                      <a:gd name="T9" fmla="*/ 5 h 17"/>
                                      <a:gd name="T10" fmla="*/ 44 w 57"/>
                                      <a:gd name="T11" fmla="*/ 12 h 17"/>
                                      <a:gd name="T12" fmla="*/ 29 w 57"/>
                                      <a:gd name="T13" fmla="*/ 17 h 17"/>
                                      <a:gd name="T14" fmla="*/ 22 w 57"/>
                                      <a:gd name="T15" fmla="*/ 17 h 17"/>
                                      <a:gd name="T16" fmla="*/ 12 w 57"/>
                                      <a:gd name="T17" fmla="*/ 15 h 17"/>
                                      <a:gd name="T18" fmla="*/ 5 w 57"/>
                                      <a:gd name="T19" fmla="*/ 12 h 17"/>
                                      <a:gd name="T20" fmla="*/ 0 w 57"/>
                                      <a:gd name="T21" fmla="*/ 10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7" h="17">
                                        <a:moveTo>
                                          <a:pt x="0" y="10"/>
                                        </a:moveTo>
                                        <a:lnTo>
                                          <a:pt x="14" y="2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42" y="0"/>
                                        </a:lnTo>
                                        <a:lnTo>
                                          <a:pt x="57" y="5"/>
                                        </a:lnTo>
                                        <a:lnTo>
                                          <a:pt x="44" y="12"/>
                                        </a:lnTo>
                                        <a:lnTo>
                                          <a:pt x="29" y="17"/>
                                        </a:lnTo>
                                        <a:lnTo>
                                          <a:pt x="22" y="17"/>
                                        </a:lnTo>
                                        <a:lnTo>
                                          <a:pt x="12" y="15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72" name="Freeform 3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97" y="519"/>
                                    <a:ext cx="57" cy="17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10 h 17"/>
                                      <a:gd name="T2" fmla="*/ 14 w 57"/>
                                      <a:gd name="T3" fmla="*/ 2 h 17"/>
                                      <a:gd name="T4" fmla="*/ 29 w 57"/>
                                      <a:gd name="T5" fmla="*/ 0 h 17"/>
                                      <a:gd name="T6" fmla="*/ 42 w 57"/>
                                      <a:gd name="T7" fmla="*/ 0 h 17"/>
                                      <a:gd name="T8" fmla="*/ 57 w 57"/>
                                      <a:gd name="T9" fmla="*/ 5 h 17"/>
                                      <a:gd name="T10" fmla="*/ 44 w 57"/>
                                      <a:gd name="T11" fmla="*/ 12 h 17"/>
                                      <a:gd name="T12" fmla="*/ 29 w 57"/>
                                      <a:gd name="T13" fmla="*/ 17 h 17"/>
                                      <a:gd name="T14" fmla="*/ 22 w 57"/>
                                      <a:gd name="T15" fmla="*/ 17 h 17"/>
                                      <a:gd name="T16" fmla="*/ 12 w 57"/>
                                      <a:gd name="T17" fmla="*/ 15 h 17"/>
                                      <a:gd name="T18" fmla="*/ 5 w 57"/>
                                      <a:gd name="T19" fmla="*/ 12 h 17"/>
                                      <a:gd name="T20" fmla="*/ 0 w 57"/>
                                      <a:gd name="T21" fmla="*/ 10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7" h="17">
                                        <a:moveTo>
                                          <a:pt x="0" y="10"/>
                                        </a:moveTo>
                                        <a:lnTo>
                                          <a:pt x="14" y="2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42" y="0"/>
                                        </a:lnTo>
                                        <a:lnTo>
                                          <a:pt x="57" y="5"/>
                                        </a:lnTo>
                                        <a:lnTo>
                                          <a:pt x="44" y="12"/>
                                        </a:lnTo>
                                        <a:lnTo>
                                          <a:pt x="29" y="17"/>
                                        </a:lnTo>
                                        <a:lnTo>
                                          <a:pt x="22" y="17"/>
                                        </a:lnTo>
                                        <a:lnTo>
                                          <a:pt x="12" y="15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0" y="1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73" name="Freeform 3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27" y="521"/>
                                    <a:ext cx="70" cy="8"/>
                                  </a:xfrm>
                                  <a:custGeom>
                                    <a:avLst/>
                                    <a:gdLst>
                                      <a:gd name="T0" fmla="*/ 70 w 70"/>
                                      <a:gd name="T1" fmla="*/ 8 h 8"/>
                                      <a:gd name="T2" fmla="*/ 0 w 70"/>
                                      <a:gd name="T3" fmla="*/ 0 h 8"/>
                                      <a:gd name="T4" fmla="*/ 70 w 70"/>
                                      <a:gd name="T5" fmla="*/ 8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0" h="8">
                                        <a:moveTo>
                                          <a:pt x="70" y="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7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74" name="Freeform 3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27" y="521"/>
                                    <a:ext cx="70" cy="8"/>
                                  </a:xfrm>
                                  <a:custGeom>
                                    <a:avLst/>
                                    <a:gdLst>
                                      <a:gd name="T0" fmla="*/ 70 w 70"/>
                                      <a:gd name="T1" fmla="*/ 8 h 8"/>
                                      <a:gd name="T2" fmla="*/ 0 w 70"/>
                                      <a:gd name="T3" fmla="*/ 0 h 8"/>
                                      <a:gd name="T4" fmla="*/ 70 w 70"/>
                                      <a:gd name="T5" fmla="*/ 8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0" h="8">
                                        <a:moveTo>
                                          <a:pt x="70" y="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7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75" name="Freeform 3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64" y="504"/>
                                    <a:ext cx="57" cy="17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10 h 17"/>
                                      <a:gd name="T2" fmla="*/ 15 w 57"/>
                                      <a:gd name="T3" fmla="*/ 2 h 17"/>
                                      <a:gd name="T4" fmla="*/ 30 w 57"/>
                                      <a:gd name="T5" fmla="*/ 0 h 17"/>
                                      <a:gd name="T6" fmla="*/ 42 w 57"/>
                                      <a:gd name="T7" fmla="*/ 0 h 17"/>
                                      <a:gd name="T8" fmla="*/ 57 w 57"/>
                                      <a:gd name="T9" fmla="*/ 5 h 17"/>
                                      <a:gd name="T10" fmla="*/ 45 w 57"/>
                                      <a:gd name="T11" fmla="*/ 12 h 17"/>
                                      <a:gd name="T12" fmla="*/ 30 w 57"/>
                                      <a:gd name="T13" fmla="*/ 17 h 17"/>
                                      <a:gd name="T14" fmla="*/ 23 w 57"/>
                                      <a:gd name="T15" fmla="*/ 17 h 17"/>
                                      <a:gd name="T16" fmla="*/ 13 w 57"/>
                                      <a:gd name="T17" fmla="*/ 17 h 17"/>
                                      <a:gd name="T18" fmla="*/ 5 w 57"/>
                                      <a:gd name="T19" fmla="*/ 15 h 17"/>
                                      <a:gd name="T20" fmla="*/ 0 w 57"/>
                                      <a:gd name="T21" fmla="*/ 10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7" h="17">
                                        <a:moveTo>
                                          <a:pt x="0" y="10"/>
                                        </a:moveTo>
                                        <a:lnTo>
                                          <a:pt x="15" y="2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2" y="0"/>
                                        </a:lnTo>
                                        <a:lnTo>
                                          <a:pt x="57" y="5"/>
                                        </a:lnTo>
                                        <a:lnTo>
                                          <a:pt x="45" y="12"/>
                                        </a:lnTo>
                                        <a:lnTo>
                                          <a:pt x="30" y="17"/>
                                        </a:lnTo>
                                        <a:lnTo>
                                          <a:pt x="23" y="17"/>
                                        </a:lnTo>
                                        <a:lnTo>
                                          <a:pt x="13" y="17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76" name="Freeform 3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64" y="504"/>
                                    <a:ext cx="57" cy="17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10 h 17"/>
                                      <a:gd name="T2" fmla="*/ 15 w 57"/>
                                      <a:gd name="T3" fmla="*/ 2 h 17"/>
                                      <a:gd name="T4" fmla="*/ 30 w 57"/>
                                      <a:gd name="T5" fmla="*/ 0 h 17"/>
                                      <a:gd name="T6" fmla="*/ 42 w 57"/>
                                      <a:gd name="T7" fmla="*/ 0 h 17"/>
                                      <a:gd name="T8" fmla="*/ 57 w 57"/>
                                      <a:gd name="T9" fmla="*/ 5 h 17"/>
                                      <a:gd name="T10" fmla="*/ 45 w 57"/>
                                      <a:gd name="T11" fmla="*/ 12 h 17"/>
                                      <a:gd name="T12" fmla="*/ 30 w 57"/>
                                      <a:gd name="T13" fmla="*/ 17 h 17"/>
                                      <a:gd name="T14" fmla="*/ 23 w 57"/>
                                      <a:gd name="T15" fmla="*/ 17 h 17"/>
                                      <a:gd name="T16" fmla="*/ 13 w 57"/>
                                      <a:gd name="T17" fmla="*/ 17 h 17"/>
                                      <a:gd name="T18" fmla="*/ 5 w 57"/>
                                      <a:gd name="T19" fmla="*/ 15 h 17"/>
                                      <a:gd name="T20" fmla="*/ 0 w 57"/>
                                      <a:gd name="T21" fmla="*/ 10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7" h="17">
                                        <a:moveTo>
                                          <a:pt x="0" y="10"/>
                                        </a:moveTo>
                                        <a:lnTo>
                                          <a:pt x="15" y="2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2" y="0"/>
                                        </a:lnTo>
                                        <a:lnTo>
                                          <a:pt x="57" y="5"/>
                                        </a:lnTo>
                                        <a:lnTo>
                                          <a:pt x="45" y="12"/>
                                        </a:lnTo>
                                        <a:lnTo>
                                          <a:pt x="30" y="17"/>
                                        </a:lnTo>
                                        <a:lnTo>
                                          <a:pt x="23" y="17"/>
                                        </a:lnTo>
                                        <a:lnTo>
                                          <a:pt x="13" y="17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0" y="1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77" name="Freeform 3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95" y="509"/>
                                    <a:ext cx="69" cy="5"/>
                                  </a:xfrm>
                                  <a:custGeom>
                                    <a:avLst/>
                                    <a:gdLst>
                                      <a:gd name="T0" fmla="*/ 69 w 69"/>
                                      <a:gd name="T1" fmla="*/ 5 h 5"/>
                                      <a:gd name="T2" fmla="*/ 0 w 69"/>
                                      <a:gd name="T3" fmla="*/ 0 h 5"/>
                                      <a:gd name="T4" fmla="*/ 69 w 69"/>
                                      <a:gd name="T5" fmla="*/ 5 h 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9" h="5">
                                        <a:moveTo>
                                          <a:pt x="69" y="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9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78" name="Freeform 3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95" y="509"/>
                                    <a:ext cx="69" cy="5"/>
                                  </a:xfrm>
                                  <a:custGeom>
                                    <a:avLst/>
                                    <a:gdLst>
                                      <a:gd name="T0" fmla="*/ 69 w 69"/>
                                      <a:gd name="T1" fmla="*/ 5 h 5"/>
                                      <a:gd name="T2" fmla="*/ 0 w 69"/>
                                      <a:gd name="T3" fmla="*/ 0 h 5"/>
                                      <a:gd name="T4" fmla="*/ 69 w 69"/>
                                      <a:gd name="T5" fmla="*/ 5 h 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9" h="5">
                                        <a:moveTo>
                                          <a:pt x="69" y="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9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79" name="Freeform 3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32" y="486"/>
                                    <a:ext cx="57" cy="20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13 h 20"/>
                                      <a:gd name="T2" fmla="*/ 5 w 57"/>
                                      <a:gd name="T3" fmla="*/ 8 h 20"/>
                                      <a:gd name="T4" fmla="*/ 12 w 57"/>
                                      <a:gd name="T5" fmla="*/ 3 h 20"/>
                                      <a:gd name="T6" fmla="*/ 20 w 57"/>
                                      <a:gd name="T7" fmla="*/ 0 h 20"/>
                                      <a:gd name="T8" fmla="*/ 27 w 57"/>
                                      <a:gd name="T9" fmla="*/ 0 h 20"/>
                                      <a:gd name="T10" fmla="*/ 35 w 57"/>
                                      <a:gd name="T11" fmla="*/ 0 h 20"/>
                                      <a:gd name="T12" fmla="*/ 42 w 57"/>
                                      <a:gd name="T13" fmla="*/ 3 h 20"/>
                                      <a:gd name="T14" fmla="*/ 50 w 57"/>
                                      <a:gd name="T15" fmla="*/ 5 h 20"/>
                                      <a:gd name="T16" fmla="*/ 57 w 57"/>
                                      <a:gd name="T17" fmla="*/ 10 h 20"/>
                                      <a:gd name="T18" fmla="*/ 47 w 57"/>
                                      <a:gd name="T19" fmla="*/ 18 h 20"/>
                                      <a:gd name="T20" fmla="*/ 30 w 57"/>
                                      <a:gd name="T21" fmla="*/ 20 h 20"/>
                                      <a:gd name="T22" fmla="*/ 22 w 57"/>
                                      <a:gd name="T23" fmla="*/ 20 h 20"/>
                                      <a:gd name="T24" fmla="*/ 15 w 57"/>
                                      <a:gd name="T25" fmla="*/ 20 h 20"/>
                                      <a:gd name="T26" fmla="*/ 5 w 57"/>
                                      <a:gd name="T27" fmla="*/ 18 h 20"/>
                                      <a:gd name="T28" fmla="*/ 0 w 57"/>
                                      <a:gd name="T29" fmla="*/ 13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57" h="20">
                                        <a:moveTo>
                                          <a:pt x="0" y="13"/>
                                        </a:moveTo>
                                        <a:lnTo>
                                          <a:pt x="5" y="8"/>
                                        </a:lnTo>
                                        <a:lnTo>
                                          <a:pt x="12" y="3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2" y="3"/>
                                        </a:lnTo>
                                        <a:lnTo>
                                          <a:pt x="50" y="5"/>
                                        </a:lnTo>
                                        <a:lnTo>
                                          <a:pt x="57" y="10"/>
                                        </a:lnTo>
                                        <a:lnTo>
                                          <a:pt x="47" y="18"/>
                                        </a:lnTo>
                                        <a:lnTo>
                                          <a:pt x="30" y="20"/>
                                        </a:lnTo>
                                        <a:lnTo>
                                          <a:pt x="22" y="20"/>
                                        </a:lnTo>
                                        <a:lnTo>
                                          <a:pt x="15" y="20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0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80" name="Freeform 3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32" y="486"/>
                                    <a:ext cx="57" cy="20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13 h 20"/>
                                      <a:gd name="T2" fmla="*/ 5 w 57"/>
                                      <a:gd name="T3" fmla="*/ 8 h 20"/>
                                      <a:gd name="T4" fmla="*/ 12 w 57"/>
                                      <a:gd name="T5" fmla="*/ 3 h 20"/>
                                      <a:gd name="T6" fmla="*/ 20 w 57"/>
                                      <a:gd name="T7" fmla="*/ 0 h 20"/>
                                      <a:gd name="T8" fmla="*/ 27 w 57"/>
                                      <a:gd name="T9" fmla="*/ 0 h 20"/>
                                      <a:gd name="T10" fmla="*/ 35 w 57"/>
                                      <a:gd name="T11" fmla="*/ 0 h 20"/>
                                      <a:gd name="T12" fmla="*/ 42 w 57"/>
                                      <a:gd name="T13" fmla="*/ 3 h 20"/>
                                      <a:gd name="T14" fmla="*/ 50 w 57"/>
                                      <a:gd name="T15" fmla="*/ 5 h 20"/>
                                      <a:gd name="T16" fmla="*/ 57 w 57"/>
                                      <a:gd name="T17" fmla="*/ 10 h 20"/>
                                      <a:gd name="T18" fmla="*/ 47 w 57"/>
                                      <a:gd name="T19" fmla="*/ 18 h 20"/>
                                      <a:gd name="T20" fmla="*/ 30 w 57"/>
                                      <a:gd name="T21" fmla="*/ 20 h 20"/>
                                      <a:gd name="T22" fmla="*/ 22 w 57"/>
                                      <a:gd name="T23" fmla="*/ 20 h 20"/>
                                      <a:gd name="T24" fmla="*/ 15 w 57"/>
                                      <a:gd name="T25" fmla="*/ 20 h 20"/>
                                      <a:gd name="T26" fmla="*/ 5 w 57"/>
                                      <a:gd name="T27" fmla="*/ 18 h 20"/>
                                      <a:gd name="T28" fmla="*/ 0 w 57"/>
                                      <a:gd name="T29" fmla="*/ 13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57" h="20">
                                        <a:moveTo>
                                          <a:pt x="0" y="13"/>
                                        </a:moveTo>
                                        <a:lnTo>
                                          <a:pt x="5" y="8"/>
                                        </a:lnTo>
                                        <a:lnTo>
                                          <a:pt x="12" y="3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2" y="3"/>
                                        </a:lnTo>
                                        <a:lnTo>
                                          <a:pt x="50" y="5"/>
                                        </a:lnTo>
                                        <a:lnTo>
                                          <a:pt x="57" y="10"/>
                                        </a:lnTo>
                                        <a:lnTo>
                                          <a:pt x="47" y="18"/>
                                        </a:lnTo>
                                        <a:lnTo>
                                          <a:pt x="30" y="20"/>
                                        </a:lnTo>
                                        <a:lnTo>
                                          <a:pt x="22" y="20"/>
                                        </a:lnTo>
                                        <a:lnTo>
                                          <a:pt x="15" y="20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0" y="1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81" name="Freeform 3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60" y="486"/>
                                    <a:ext cx="72" cy="13"/>
                                  </a:xfrm>
                                  <a:custGeom>
                                    <a:avLst/>
                                    <a:gdLst>
                                      <a:gd name="T0" fmla="*/ 72 w 72"/>
                                      <a:gd name="T1" fmla="*/ 13 h 13"/>
                                      <a:gd name="T2" fmla="*/ 0 w 72"/>
                                      <a:gd name="T3" fmla="*/ 0 h 13"/>
                                      <a:gd name="T4" fmla="*/ 72 w 72"/>
                                      <a:gd name="T5" fmla="*/ 13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2" h="13">
                                        <a:moveTo>
                                          <a:pt x="72" y="1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72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82" name="Freeform 3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60" y="486"/>
                                    <a:ext cx="72" cy="13"/>
                                  </a:xfrm>
                                  <a:custGeom>
                                    <a:avLst/>
                                    <a:gdLst>
                                      <a:gd name="T0" fmla="*/ 72 w 72"/>
                                      <a:gd name="T1" fmla="*/ 13 h 13"/>
                                      <a:gd name="T2" fmla="*/ 0 w 72"/>
                                      <a:gd name="T3" fmla="*/ 0 h 13"/>
                                      <a:gd name="T4" fmla="*/ 72 w 72"/>
                                      <a:gd name="T5" fmla="*/ 13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2" h="13">
                                        <a:moveTo>
                                          <a:pt x="72" y="1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72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83" name="Freeform 3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66" y="589"/>
                                    <a:ext cx="122" cy="40"/>
                                  </a:xfrm>
                                  <a:custGeom>
                                    <a:avLst/>
                                    <a:gdLst>
                                      <a:gd name="T0" fmla="*/ 65 w 122"/>
                                      <a:gd name="T1" fmla="*/ 22 h 40"/>
                                      <a:gd name="T2" fmla="*/ 0 w 122"/>
                                      <a:gd name="T3" fmla="*/ 0 h 40"/>
                                      <a:gd name="T4" fmla="*/ 65 w 122"/>
                                      <a:gd name="T5" fmla="*/ 22 h 40"/>
                                      <a:gd name="T6" fmla="*/ 65 w 122"/>
                                      <a:gd name="T7" fmla="*/ 22 h 40"/>
                                      <a:gd name="T8" fmla="*/ 65 w 122"/>
                                      <a:gd name="T9" fmla="*/ 22 h 40"/>
                                      <a:gd name="T10" fmla="*/ 80 w 122"/>
                                      <a:gd name="T11" fmla="*/ 20 h 40"/>
                                      <a:gd name="T12" fmla="*/ 95 w 122"/>
                                      <a:gd name="T13" fmla="*/ 20 h 40"/>
                                      <a:gd name="T14" fmla="*/ 109 w 122"/>
                                      <a:gd name="T15" fmla="*/ 25 h 40"/>
                                      <a:gd name="T16" fmla="*/ 122 w 122"/>
                                      <a:gd name="T17" fmla="*/ 32 h 40"/>
                                      <a:gd name="T18" fmla="*/ 117 w 122"/>
                                      <a:gd name="T19" fmla="*/ 35 h 40"/>
                                      <a:gd name="T20" fmla="*/ 109 w 122"/>
                                      <a:gd name="T21" fmla="*/ 37 h 40"/>
                                      <a:gd name="T22" fmla="*/ 100 w 122"/>
                                      <a:gd name="T23" fmla="*/ 40 h 40"/>
                                      <a:gd name="T24" fmla="*/ 92 w 122"/>
                                      <a:gd name="T25" fmla="*/ 37 h 40"/>
                                      <a:gd name="T26" fmla="*/ 85 w 122"/>
                                      <a:gd name="T27" fmla="*/ 37 h 40"/>
                                      <a:gd name="T28" fmla="*/ 75 w 122"/>
                                      <a:gd name="T29" fmla="*/ 32 h 40"/>
                                      <a:gd name="T30" fmla="*/ 70 w 122"/>
                                      <a:gd name="T31" fmla="*/ 27 h 40"/>
                                      <a:gd name="T32" fmla="*/ 65 w 122"/>
                                      <a:gd name="T33" fmla="*/ 22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22" h="40">
                                        <a:moveTo>
                                          <a:pt x="65" y="2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5" y="22"/>
                                        </a:lnTo>
                                        <a:lnTo>
                                          <a:pt x="65" y="22"/>
                                        </a:lnTo>
                                        <a:lnTo>
                                          <a:pt x="65" y="22"/>
                                        </a:lnTo>
                                        <a:lnTo>
                                          <a:pt x="80" y="20"/>
                                        </a:lnTo>
                                        <a:lnTo>
                                          <a:pt x="95" y="20"/>
                                        </a:lnTo>
                                        <a:lnTo>
                                          <a:pt x="109" y="25"/>
                                        </a:lnTo>
                                        <a:lnTo>
                                          <a:pt x="122" y="32"/>
                                        </a:lnTo>
                                        <a:lnTo>
                                          <a:pt x="117" y="35"/>
                                        </a:lnTo>
                                        <a:lnTo>
                                          <a:pt x="109" y="37"/>
                                        </a:lnTo>
                                        <a:lnTo>
                                          <a:pt x="100" y="40"/>
                                        </a:lnTo>
                                        <a:lnTo>
                                          <a:pt x="92" y="37"/>
                                        </a:lnTo>
                                        <a:lnTo>
                                          <a:pt x="85" y="37"/>
                                        </a:lnTo>
                                        <a:lnTo>
                                          <a:pt x="75" y="32"/>
                                        </a:lnTo>
                                        <a:lnTo>
                                          <a:pt x="70" y="27"/>
                                        </a:lnTo>
                                        <a:lnTo>
                                          <a:pt x="65" y="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84" name="Freeform 3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66" y="589"/>
                                    <a:ext cx="122" cy="40"/>
                                  </a:xfrm>
                                  <a:custGeom>
                                    <a:avLst/>
                                    <a:gdLst>
                                      <a:gd name="T0" fmla="*/ 65 w 122"/>
                                      <a:gd name="T1" fmla="*/ 22 h 40"/>
                                      <a:gd name="T2" fmla="*/ 0 w 122"/>
                                      <a:gd name="T3" fmla="*/ 0 h 40"/>
                                      <a:gd name="T4" fmla="*/ 65 w 122"/>
                                      <a:gd name="T5" fmla="*/ 22 h 40"/>
                                      <a:gd name="T6" fmla="*/ 65 w 122"/>
                                      <a:gd name="T7" fmla="*/ 22 h 40"/>
                                      <a:gd name="T8" fmla="*/ 65 w 122"/>
                                      <a:gd name="T9" fmla="*/ 22 h 40"/>
                                      <a:gd name="T10" fmla="*/ 80 w 122"/>
                                      <a:gd name="T11" fmla="*/ 20 h 40"/>
                                      <a:gd name="T12" fmla="*/ 95 w 122"/>
                                      <a:gd name="T13" fmla="*/ 20 h 40"/>
                                      <a:gd name="T14" fmla="*/ 109 w 122"/>
                                      <a:gd name="T15" fmla="*/ 25 h 40"/>
                                      <a:gd name="T16" fmla="*/ 122 w 122"/>
                                      <a:gd name="T17" fmla="*/ 32 h 40"/>
                                      <a:gd name="T18" fmla="*/ 117 w 122"/>
                                      <a:gd name="T19" fmla="*/ 35 h 40"/>
                                      <a:gd name="T20" fmla="*/ 109 w 122"/>
                                      <a:gd name="T21" fmla="*/ 37 h 40"/>
                                      <a:gd name="T22" fmla="*/ 100 w 122"/>
                                      <a:gd name="T23" fmla="*/ 40 h 40"/>
                                      <a:gd name="T24" fmla="*/ 92 w 122"/>
                                      <a:gd name="T25" fmla="*/ 37 h 40"/>
                                      <a:gd name="T26" fmla="*/ 85 w 122"/>
                                      <a:gd name="T27" fmla="*/ 37 h 40"/>
                                      <a:gd name="T28" fmla="*/ 75 w 122"/>
                                      <a:gd name="T29" fmla="*/ 32 h 40"/>
                                      <a:gd name="T30" fmla="*/ 70 w 122"/>
                                      <a:gd name="T31" fmla="*/ 27 h 40"/>
                                      <a:gd name="T32" fmla="*/ 65 w 122"/>
                                      <a:gd name="T33" fmla="*/ 22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22" h="40">
                                        <a:moveTo>
                                          <a:pt x="65" y="2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5" y="22"/>
                                        </a:lnTo>
                                        <a:lnTo>
                                          <a:pt x="65" y="22"/>
                                        </a:lnTo>
                                        <a:lnTo>
                                          <a:pt x="65" y="22"/>
                                        </a:lnTo>
                                        <a:lnTo>
                                          <a:pt x="80" y="20"/>
                                        </a:lnTo>
                                        <a:lnTo>
                                          <a:pt x="95" y="20"/>
                                        </a:lnTo>
                                        <a:lnTo>
                                          <a:pt x="109" y="25"/>
                                        </a:lnTo>
                                        <a:lnTo>
                                          <a:pt x="122" y="32"/>
                                        </a:lnTo>
                                        <a:lnTo>
                                          <a:pt x="117" y="35"/>
                                        </a:lnTo>
                                        <a:lnTo>
                                          <a:pt x="109" y="37"/>
                                        </a:lnTo>
                                        <a:lnTo>
                                          <a:pt x="100" y="40"/>
                                        </a:lnTo>
                                        <a:lnTo>
                                          <a:pt x="92" y="37"/>
                                        </a:lnTo>
                                        <a:lnTo>
                                          <a:pt x="85" y="37"/>
                                        </a:lnTo>
                                        <a:lnTo>
                                          <a:pt x="75" y="32"/>
                                        </a:lnTo>
                                        <a:lnTo>
                                          <a:pt x="70" y="27"/>
                                        </a:lnTo>
                                        <a:lnTo>
                                          <a:pt x="65" y="2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85" name="Freeform 3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98" y="611"/>
                                    <a:ext cx="122" cy="35"/>
                                  </a:xfrm>
                                  <a:custGeom>
                                    <a:avLst/>
                                    <a:gdLst>
                                      <a:gd name="T0" fmla="*/ 63 w 122"/>
                                      <a:gd name="T1" fmla="*/ 20 h 35"/>
                                      <a:gd name="T2" fmla="*/ 0 w 122"/>
                                      <a:gd name="T3" fmla="*/ 0 h 35"/>
                                      <a:gd name="T4" fmla="*/ 63 w 122"/>
                                      <a:gd name="T5" fmla="*/ 20 h 35"/>
                                      <a:gd name="T6" fmla="*/ 63 w 122"/>
                                      <a:gd name="T7" fmla="*/ 20 h 35"/>
                                      <a:gd name="T8" fmla="*/ 63 w 122"/>
                                      <a:gd name="T9" fmla="*/ 20 h 35"/>
                                      <a:gd name="T10" fmla="*/ 77 w 122"/>
                                      <a:gd name="T11" fmla="*/ 15 h 35"/>
                                      <a:gd name="T12" fmla="*/ 92 w 122"/>
                                      <a:gd name="T13" fmla="*/ 18 h 35"/>
                                      <a:gd name="T14" fmla="*/ 107 w 122"/>
                                      <a:gd name="T15" fmla="*/ 23 h 35"/>
                                      <a:gd name="T16" fmla="*/ 122 w 122"/>
                                      <a:gd name="T17" fmla="*/ 30 h 35"/>
                                      <a:gd name="T18" fmla="*/ 115 w 122"/>
                                      <a:gd name="T19" fmla="*/ 33 h 35"/>
                                      <a:gd name="T20" fmla="*/ 107 w 122"/>
                                      <a:gd name="T21" fmla="*/ 35 h 35"/>
                                      <a:gd name="T22" fmla="*/ 97 w 122"/>
                                      <a:gd name="T23" fmla="*/ 35 h 35"/>
                                      <a:gd name="T24" fmla="*/ 90 w 122"/>
                                      <a:gd name="T25" fmla="*/ 35 h 35"/>
                                      <a:gd name="T26" fmla="*/ 82 w 122"/>
                                      <a:gd name="T27" fmla="*/ 33 h 35"/>
                                      <a:gd name="T28" fmla="*/ 75 w 122"/>
                                      <a:gd name="T29" fmla="*/ 30 h 35"/>
                                      <a:gd name="T30" fmla="*/ 68 w 122"/>
                                      <a:gd name="T31" fmla="*/ 25 h 35"/>
                                      <a:gd name="T32" fmla="*/ 63 w 122"/>
                                      <a:gd name="T33" fmla="*/ 20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22" h="35">
                                        <a:moveTo>
                                          <a:pt x="63" y="2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3" y="20"/>
                                        </a:lnTo>
                                        <a:lnTo>
                                          <a:pt x="63" y="20"/>
                                        </a:lnTo>
                                        <a:lnTo>
                                          <a:pt x="63" y="20"/>
                                        </a:lnTo>
                                        <a:lnTo>
                                          <a:pt x="77" y="15"/>
                                        </a:lnTo>
                                        <a:lnTo>
                                          <a:pt x="92" y="18"/>
                                        </a:lnTo>
                                        <a:lnTo>
                                          <a:pt x="107" y="23"/>
                                        </a:lnTo>
                                        <a:lnTo>
                                          <a:pt x="122" y="30"/>
                                        </a:lnTo>
                                        <a:lnTo>
                                          <a:pt x="115" y="33"/>
                                        </a:lnTo>
                                        <a:lnTo>
                                          <a:pt x="107" y="35"/>
                                        </a:lnTo>
                                        <a:lnTo>
                                          <a:pt x="97" y="35"/>
                                        </a:lnTo>
                                        <a:lnTo>
                                          <a:pt x="90" y="35"/>
                                        </a:lnTo>
                                        <a:lnTo>
                                          <a:pt x="82" y="33"/>
                                        </a:lnTo>
                                        <a:lnTo>
                                          <a:pt x="75" y="30"/>
                                        </a:lnTo>
                                        <a:lnTo>
                                          <a:pt x="68" y="25"/>
                                        </a:lnTo>
                                        <a:lnTo>
                                          <a:pt x="63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86" name="Freeform 3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98" y="611"/>
                                    <a:ext cx="122" cy="35"/>
                                  </a:xfrm>
                                  <a:custGeom>
                                    <a:avLst/>
                                    <a:gdLst>
                                      <a:gd name="T0" fmla="*/ 63 w 122"/>
                                      <a:gd name="T1" fmla="*/ 20 h 35"/>
                                      <a:gd name="T2" fmla="*/ 0 w 122"/>
                                      <a:gd name="T3" fmla="*/ 0 h 35"/>
                                      <a:gd name="T4" fmla="*/ 63 w 122"/>
                                      <a:gd name="T5" fmla="*/ 20 h 35"/>
                                      <a:gd name="T6" fmla="*/ 63 w 122"/>
                                      <a:gd name="T7" fmla="*/ 20 h 35"/>
                                      <a:gd name="T8" fmla="*/ 63 w 122"/>
                                      <a:gd name="T9" fmla="*/ 20 h 35"/>
                                      <a:gd name="T10" fmla="*/ 77 w 122"/>
                                      <a:gd name="T11" fmla="*/ 15 h 35"/>
                                      <a:gd name="T12" fmla="*/ 92 w 122"/>
                                      <a:gd name="T13" fmla="*/ 18 h 35"/>
                                      <a:gd name="T14" fmla="*/ 107 w 122"/>
                                      <a:gd name="T15" fmla="*/ 23 h 35"/>
                                      <a:gd name="T16" fmla="*/ 122 w 122"/>
                                      <a:gd name="T17" fmla="*/ 30 h 35"/>
                                      <a:gd name="T18" fmla="*/ 115 w 122"/>
                                      <a:gd name="T19" fmla="*/ 33 h 35"/>
                                      <a:gd name="T20" fmla="*/ 107 w 122"/>
                                      <a:gd name="T21" fmla="*/ 35 h 35"/>
                                      <a:gd name="T22" fmla="*/ 97 w 122"/>
                                      <a:gd name="T23" fmla="*/ 35 h 35"/>
                                      <a:gd name="T24" fmla="*/ 90 w 122"/>
                                      <a:gd name="T25" fmla="*/ 35 h 35"/>
                                      <a:gd name="T26" fmla="*/ 82 w 122"/>
                                      <a:gd name="T27" fmla="*/ 33 h 35"/>
                                      <a:gd name="T28" fmla="*/ 75 w 122"/>
                                      <a:gd name="T29" fmla="*/ 30 h 35"/>
                                      <a:gd name="T30" fmla="*/ 68 w 122"/>
                                      <a:gd name="T31" fmla="*/ 25 h 35"/>
                                      <a:gd name="T32" fmla="*/ 63 w 122"/>
                                      <a:gd name="T33" fmla="*/ 20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22" h="35">
                                        <a:moveTo>
                                          <a:pt x="63" y="2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3" y="20"/>
                                        </a:lnTo>
                                        <a:lnTo>
                                          <a:pt x="63" y="20"/>
                                        </a:lnTo>
                                        <a:lnTo>
                                          <a:pt x="63" y="20"/>
                                        </a:lnTo>
                                        <a:lnTo>
                                          <a:pt x="77" y="15"/>
                                        </a:lnTo>
                                        <a:lnTo>
                                          <a:pt x="92" y="18"/>
                                        </a:lnTo>
                                        <a:lnTo>
                                          <a:pt x="107" y="23"/>
                                        </a:lnTo>
                                        <a:lnTo>
                                          <a:pt x="122" y="30"/>
                                        </a:lnTo>
                                        <a:lnTo>
                                          <a:pt x="115" y="33"/>
                                        </a:lnTo>
                                        <a:lnTo>
                                          <a:pt x="107" y="35"/>
                                        </a:lnTo>
                                        <a:lnTo>
                                          <a:pt x="97" y="35"/>
                                        </a:lnTo>
                                        <a:lnTo>
                                          <a:pt x="90" y="35"/>
                                        </a:lnTo>
                                        <a:lnTo>
                                          <a:pt x="82" y="33"/>
                                        </a:lnTo>
                                        <a:lnTo>
                                          <a:pt x="75" y="30"/>
                                        </a:lnTo>
                                        <a:lnTo>
                                          <a:pt x="68" y="25"/>
                                        </a:lnTo>
                                        <a:lnTo>
                                          <a:pt x="63" y="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87" name="Freeform 3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19" y="561"/>
                                    <a:ext cx="65" cy="15"/>
                                  </a:xfrm>
                                  <a:custGeom>
                                    <a:avLst/>
                                    <a:gdLst>
                                      <a:gd name="T0" fmla="*/ 65 w 65"/>
                                      <a:gd name="T1" fmla="*/ 15 h 15"/>
                                      <a:gd name="T2" fmla="*/ 0 w 65"/>
                                      <a:gd name="T3" fmla="*/ 0 h 15"/>
                                      <a:gd name="T4" fmla="*/ 65 w 65"/>
                                      <a:gd name="T5" fmla="*/ 15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5" h="15">
                                        <a:moveTo>
                                          <a:pt x="65" y="1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5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88" name="Freeform 3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19" y="561"/>
                                    <a:ext cx="65" cy="15"/>
                                  </a:xfrm>
                                  <a:custGeom>
                                    <a:avLst/>
                                    <a:gdLst>
                                      <a:gd name="T0" fmla="*/ 65 w 65"/>
                                      <a:gd name="T1" fmla="*/ 15 h 15"/>
                                      <a:gd name="T2" fmla="*/ 0 w 65"/>
                                      <a:gd name="T3" fmla="*/ 0 h 15"/>
                                      <a:gd name="T4" fmla="*/ 65 w 65"/>
                                      <a:gd name="T5" fmla="*/ 15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5" h="15">
                                        <a:moveTo>
                                          <a:pt x="65" y="1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5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89" name="Freeform 37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84" y="566"/>
                                    <a:ext cx="72" cy="88"/>
                                  </a:xfrm>
                                  <a:custGeom>
                                    <a:avLst/>
                                    <a:gdLst>
                                      <a:gd name="T0" fmla="*/ 47 w 72"/>
                                      <a:gd name="T1" fmla="*/ 43 h 88"/>
                                      <a:gd name="T2" fmla="*/ 0 w 72"/>
                                      <a:gd name="T3" fmla="*/ 0 h 88"/>
                                      <a:gd name="T4" fmla="*/ 47 w 72"/>
                                      <a:gd name="T5" fmla="*/ 43 h 88"/>
                                      <a:gd name="T6" fmla="*/ 47 w 72"/>
                                      <a:gd name="T7" fmla="*/ 43 h 88"/>
                                      <a:gd name="T8" fmla="*/ 62 w 72"/>
                                      <a:gd name="T9" fmla="*/ 50 h 88"/>
                                      <a:gd name="T10" fmla="*/ 69 w 72"/>
                                      <a:gd name="T11" fmla="*/ 63 h 88"/>
                                      <a:gd name="T12" fmla="*/ 72 w 72"/>
                                      <a:gd name="T13" fmla="*/ 68 h 88"/>
                                      <a:gd name="T14" fmla="*/ 72 w 72"/>
                                      <a:gd name="T15" fmla="*/ 75 h 88"/>
                                      <a:gd name="T16" fmla="*/ 72 w 72"/>
                                      <a:gd name="T17" fmla="*/ 80 h 88"/>
                                      <a:gd name="T18" fmla="*/ 69 w 72"/>
                                      <a:gd name="T19" fmla="*/ 88 h 88"/>
                                      <a:gd name="T20" fmla="*/ 62 w 72"/>
                                      <a:gd name="T21" fmla="*/ 85 h 88"/>
                                      <a:gd name="T22" fmla="*/ 57 w 72"/>
                                      <a:gd name="T23" fmla="*/ 83 h 88"/>
                                      <a:gd name="T24" fmla="*/ 52 w 72"/>
                                      <a:gd name="T25" fmla="*/ 78 h 88"/>
                                      <a:gd name="T26" fmla="*/ 47 w 72"/>
                                      <a:gd name="T27" fmla="*/ 73 h 88"/>
                                      <a:gd name="T28" fmla="*/ 44 w 72"/>
                                      <a:gd name="T29" fmla="*/ 65 h 88"/>
                                      <a:gd name="T30" fmla="*/ 42 w 72"/>
                                      <a:gd name="T31" fmla="*/ 58 h 88"/>
                                      <a:gd name="T32" fmla="*/ 44 w 72"/>
                                      <a:gd name="T33" fmla="*/ 50 h 88"/>
                                      <a:gd name="T34" fmla="*/ 47 w 72"/>
                                      <a:gd name="T35" fmla="*/ 43 h 8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2" h="88">
                                        <a:moveTo>
                                          <a:pt x="47" y="4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7" y="43"/>
                                        </a:lnTo>
                                        <a:close/>
                                        <a:moveTo>
                                          <a:pt x="47" y="43"/>
                                        </a:moveTo>
                                        <a:lnTo>
                                          <a:pt x="62" y="50"/>
                                        </a:lnTo>
                                        <a:lnTo>
                                          <a:pt x="69" y="63"/>
                                        </a:lnTo>
                                        <a:lnTo>
                                          <a:pt x="72" y="68"/>
                                        </a:lnTo>
                                        <a:lnTo>
                                          <a:pt x="72" y="75"/>
                                        </a:lnTo>
                                        <a:lnTo>
                                          <a:pt x="72" y="80"/>
                                        </a:lnTo>
                                        <a:lnTo>
                                          <a:pt x="69" y="88"/>
                                        </a:lnTo>
                                        <a:lnTo>
                                          <a:pt x="62" y="85"/>
                                        </a:lnTo>
                                        <a:lnTo>
                                          <a:pt x="57" y="83"/>
                                        </a:lnTo>
                                        <a:lnTo>
                                          <a:pt x="52" y="78"/>
                                        </a:lnTo>
                                        <a:lnTo>
                                          <a:pt x="47" y="73"/>
                                        </a:lnTo>
                                        <a:lnTo>
                                          <a:pt x="44" y="65"/>
                                        </a:lnTo>
                                        <a:lnTo>
                                          <a:pt x="42" y="58"/>
                                        </a:lnTo>
                                        <a:lnTo>
                                          <a:pt x="44" y="50"/>
                                        </a:lnTo>
                                        <a:lnTo>
                                          <a:pt x="47" y="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90" name="Freeform 3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84" y="566"/>
                                    <a:ext cx="47" cy="43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43 h 43"/>
                                      <a:gd name="T2" fmla="*/ 0 w 47"/>
                                      <a:gd name="T3" fmla="*/ 0 h 43"/>
                                      <a:gd name="T4" fmla="*/ 47 w 47"/>
                                      <a:gd name="T5" fmla="*/ 43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7" h="43">
                                        <a:moveTo>
                                          <a:pt x="47" y="4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7" y="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91" name="Freeform 3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26" y="609"/>
                                    <a:ext cx="30" cy="45"/>
                                  </a:xfrm>
                                  <a:custGeom>
                                    <a:avLst/>
                                    <a:gdLst>
                                      <a:gd name="T0" fmla="*/ 5 w 30"/>
                                      <a:gd name="T1" fmla="*/ 0 h 45"/>
                                      <a:gd name="T2" fmla="*/ 20 w 30"/>
                                      <a:gd name="T3" fmla="*/ 7 h 45"/>
                                      <a:gd name="T4" fmla="*/ 27 w 30"/>
                                      <a:gd name="T5" fmla="*/ 20 h 45"/>
                                      <a:gd name="T6" fmla="*/ 30 w 30"/>
                                      <a:gd name="T7" fmla="*/ 25 h 45"/>
                                      <a:gd name="T8" fmla="*/ 30 w 30"/>
                                      <a:gd name="T9" fmla="*/ 32 h 45"/>
                                      <a:gd name="T10" fmla="*/ 30 w 30"/>
                                      <a:gd name="T11" fmla="*/ 37 h 45"/>
                                      <a:gd name="T12" fmla="*/ 27 w 30"/>
                                      <a:gd name="T13" fmla="*/ 45 h 45"/>
                                      <a:gd name="T14" fmla="*/ 20 w 30"/>
                                      <a:gd name="T15" fmla="*/ 42 h 45"/>
                                      <a:gd name="T16" fmla="*/ 15 w 30"/>
                                      <a:gd name="T17" fmla="*/ 40 h 45"/>
                                      <a:gd name="T18" fmla="*/ 10 w 30"/>
                                      <a:gd name="T19" fmla="*/ 35 h 45"/>
                                      <a:gd name="T20" fmla="*/ 5 w 30"/>
                                      <a:gd name="T21" fmla="*/ 30 h 45"/>
                                      <a:gd name="T22" fmla="*/ 2 w 30"/>
                                      <a:gd name="T23" fmla="*/ 22 h 45"/>
                                      <a:gd name="T24" fmla="*/ 0 w 30"/>
                                      <a:gd name="T25" fmla="*/ 15 h 45"/>
                                      <a:gd name="T26" fmla="*/ 2 w 30"/>
                                      <a:gd name="T27" fmla="*/ 7 h 45"/>
                                      <a:gd name="T28" fmla="*/ 5 w 30"/>
                                      <a:gd name="T29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0" h="45">
                                        <a:moveTo>
                                          <a:pt x="5" y="0"/>
                                        </a:moveTo>
                                        <a:lnTo>
                                          <a:pt x="20" y="7"/>
                                        </a:lnTo>
                                        <a:lnTo>
                                          <a:pt x="27" y="20"/>
                                        </a:lnTo>
                                        <a:lnTo>
                                          <a:pt x="30" y="25"/>
                                        </a:lnTo>
                                        <a:lnTo>
                                          <a:pt x="30" y="32"/>
                                        </a:lnTo>
                                        <a:lnTo>
                                          <a:pt x="30" y="37"/>
                                        </a:lnTo>
                                        <a:lnTo>
                                          <a:pt x="27" y="45"/>
                                        </a:lnTo>
                                        <a:lnTo>
                                          <a:pt x="20" y="42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2" y="2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92" name="Freeform 38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31" y="586"/>
                                    <a:ext cx="54" cy="97"/>
                                  </a:xfrm>
                                  <a:custGeom>
                                    <a:avLst/>
                                    <a:gdLst>
                                      <a:gd name="T0" fmla="*/ 30 w 54"/>
                                      <a:gd name="T1" fmla="*/ 53 h 97"/>
                                      <a:gd name="T2" fmla="*/ 0 w 54"/>
                                      <a:gd name="T3" fmla="*/ 0 h 97"/>
                                      <a:gd name="T4" fmla="*/ 30 w 54"/>
                                      <a:gd name="T5" fmla="*/ 53 h 97"/>
                                      <a:gd name="T6" fmla="*/ 30 w 54"/>
                                      <a:gd name="T7" fmla="*/ 50 h 97"/>
                                      <a:gd name="T8" fmla="*/ 42 w 54"/>
                                      <a:gd name="T9" fmla="*/ 60 h 97"/>
                                      <a:gd name="T10" fmla="*/ 49 w 54"/>
                                      <a:gd name="T11" fmla="*/ 70 h 97"/>
                                      <a:gd name="T12" fmla="*/ 54 w 54"/>
                                      <a:gd name="T13" fmla="*/ 82 h 97"/>
                                      <a:gd name="T14" fmla="*/ 52 w 54"/>
                                      <a:gd name="T15" fmla="*/ 97 h 97"/>
                                      <a:gd name="T16" fmla="*/ 44 w 54"/>
                                      <a:gd name="T17" fmla="*/ 95 h 97"/>
                                      <a:gd name="T18" fmla="*/ 39 w 54"/>
                                      <a:gd name="T19" fmla="*/ 90 h 97"/>
                                      <a:gd name="T20" fmla="*/ 35 w 54"/>
                                      <a:gd name="T21" fmla="*/ 85 h 97"/>
                                      <a:gd name="T22" fmla="*/ 30 w 54"/>
                                      <a:gd name="T23" fmla="*/ 80 h 97"/>
                                      <a:gd name="T24" fmla="*/ 27 w 54"/>
                                      <a:gd name="T25" fmla="*/ 73 h 97"/>
                                      <a:gd name="T26" fmla="*/ 27 w 54"/>
                                      <a:gd name="T27" fmla="*/ 65 h 97"/>
                                      <a:gd name="T28" fmla="*/ 27 w 54"/>
                                      <a:gd name="T29" fmla="*/ 58 h 97"/>
                                      <a:gd name="T30" fmla="*/ 30 w 54"/>
                                      <a:gd name="T31" fmla="*/ 50 h 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54" h="97">
                                        <a:moveTo>
                                          <a:pt x="30" y="5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0" y="53"/>
                                        </a:lnTo>
                                        <a:close/>
                                        <a:moveTo>
                                          <a:pt x="30" y="50"/>
                                        </a:moveTo>
                                        <a:lnTo>
                                          <a:pt x="42" y="60"/>
                                        </a:lnTo>
                                        <a:lnTo>
                                          <a:pt x="49" y="70"/>
                                        </a:lnTo>
                                        <a:lnTo>
                                          <a:pt x="54" y="82"/>
                                        </a:lnTo>
                                        <a:lnTo>
                                          <a:pt x="52" y="97"/>
                                        </a:lnTo>
                                        <a:lnTo>
                                          <a:pt x="44" y="95"/>
                                        </a:lnTo>
                                        <a:lnTo>
                                          <a:pt x="39" y="90"/>
                                        </a:lnTo>
                                        <a:lnTo>
                                          <a:pt x="35" y="85"/>
                                        </a:lnTo>
                                        <a:lnTo>
                                          <a:pt x="30" y="80"/>
                                        </a:lnTo>
                                        <a:lnTo>
                                          <a:pt x="27" y="73"/>
                                        </a:lnTo>
                                        <a:lnTo>
                                          <a:pt x="27" y="65"/>
                                        </a:lnTo>
                                        <a:lnTo>
                                          <a:pt x="27" y="58"/>
                                        </a:lnTo>
                                        <a:lnTo>
                                          <a:pt x="3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93" name="Freeform 3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31" y="586"/>
                                    <a:ext cx="30" cy="53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53 h 53"/>
                                      <a:gd name="T2" fmla="*/ 0 w 30"/>
                                      <a:gd name="T3" fmla="*/ 0 h 53"/>
                                      <a:gd name="T4" fmla="*/ 30 w 30"/>
                                      <a:gd name="T5" fmla="*/ 53 h 5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0" h="53">
                                        <a:moveTo>
                                          <a:pt x="30" y="5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0" y="5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94" name="Freeform 3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58" y="636"/>
                                    <a:ext cx="27" cy="47"/>
                                  </a:xfrm>
                                  <a:custGeom>
                                    <a:avLst/>
                                    <a:gdLst>
                                      <a:gd name="T0" fmla="*/ 3 w 27"/>
                                      <a:gd name="T1" fmla="*/ 0 h 47"/>
                                      <a:gd name="T2" fmla="*/ 15 w 27"/>
                                      <a:gd name="T3" fmla="*/ 10 h 47"/>
                                      <a:gd name="T4" fmla="*/ 22 w 27"/>
                                      <a:gd name="T5" fmla="*/ 20 h 47"/>
                                      <a:gd name="T6" fmla="*/ 27 w 27"/>
                                      <a:gd name="T7" fmla="*/ 32 h 47"/>
                                      <a:gd name="T8" fmla="*/ 25 w 27"/>
                                      <a:gd name="T9" fmla="*/ 47 h 47"/>
                                      <a:gd name="T10" fmla="*/ 17 w 27"/>
                                      <a:gd name="T11" fmla="*/ 45 h 47"/>
                                      <a:gd name="T12" fmla="*/ 12 w 27"/>
                                      <a:gd name="T13" fmla="*/ 40 h 47"/>
                                      <a:gd name="T14" fmla="*/ 8 w 27"/>
                                      <a:gd name="T15" fmla="*/ 35 h 47"/>
                                      <a:gd name="T16" fmla="*/ 3 w 27"/>
                                      <a:gd name="T17" fmla="*/ 30 h 47"/>
                                      <a:gd name="T18" fmla="*/ 0 w 27"/>
                                      <a:gd name="T19" fmla="*/ 23 h 47"/>
                                      <a:gd name="T20" fmla="*/ 0 w 27"/>
                                      <a:gd name="T21" fmla="*/ 15 h 47"/>
                                      <a:gd name="T22" fmla="*/ 0 w 27"/>
                                      <a:gd name="T23" fmla="*/ 8 h 47"/>
                                      <a:gd name="T24" fmla="*/ 3 w 27"/>
                                      <a:gd name="T25" fmla="*/ 0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7" h="47">
                                        <a:moveTo>
                                          <a:pt x="3" y="0"/>
                                        </a:moveTo>
                                        <a:lnTo>
                                          <a:pt x="15" y="10"/>
                                        </a:lnTo>
                                        <a:lnTo>
                                          <a:pt x="22" y="20"/>
                                        </a:lnTo>
                                        <a:lnTo>
                                          <a:pt x="27" y="32"/>
                                        </a:lnTo>
                                        <a:lnTo>
                                          <a:pt x="25" y="47"/>
                                        </a:lnTo>
                                        <a:lnTo>
                                          <a:pt x="17" y="45"/>
                                        </a:lnTo>
                                        <a:lnTo>
                                          <a:pt x="12" y="40"/>
                                        </a:lnTo>
                                        <a:lnTo>
                                          <a:pt x="8" y="35"/>
                                        </a:lnTo>
                                        <a:lnTo>
                                          <a:pt x="3" y="3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95" name="Freeform 38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58" y="609"/>
                                    <a:ext cx="55" cy="94"/>
                                  </a:xfrm>
                                  <a:custGeom>
                                    <a:avLst/>
                                    <a:gdLst>
                                      <a:gd name="T0" fmla="*/ 32 w 55"/>
                                      <a:gd name="T1" fmla="*/ 50 h 94"/>
                                      <a:gd name="T2" fmla="*/ 0 w 55"/>
                                      <a:gd name="T3" fmla="*/ 0 h 94"/>
                                      <a:gd name="T4" fmla="*/ 32 w 55"/>
                                      <a:gd name="T5" fmla="*/ 50 h 94"/>
                                      <a:gd name="T6" fmla="*/ 32 w 55"/>
                                      <a:gd name="T7" fmla="*/ 50 h 94"/>
                                      <a:gd name="T8" fmla="*/ 45 w 55"/>
                                      <a:gd name="T9" fmla="*/ 59 h 94"/>
                                      <a:gd name="T10" fmla="*/ 52 w 55"/>
                                      <a:gd name="T11" fmla="*/ 69 h 94"/>
                                      <a:gd name="T12" fmla="*/ 55 w 55"/>
                                      <a:gd name="T13" fmla="*/ 82 h 94"/>
                                      <a:gd name="T14" fmla="*/ 55 w 55"/>
                                      <a:gd name="T15" fmla="*/ 94 h 94"/>
                                      <a:gd name="T16" fmla="*/ 47 w 55"/>
                                      <a:gd name="T17" fmla="*/ 92 h 94"/>
                                      <a:gd name="T18" fmla="*/ 42 w 55"/>
                                      <a:gd name="T19" fmla="*/ 89 h 94"/>
                                      <a:gd name="T20" fmla="*/ 37 w 55"/>
                                      <a:gd name="T21" fmla="*/ 84 h 94"/>
                                      <a:gd name="T22" fmla="*/ 32 w 55"/>
                                      <a:gd name="T23" fmla="*/ 77 h 94"/>
                                      <a:gd name="T24" fmla="*/ 30 w 55"/>
                                      <a:gd name="T25" fmla="*/ 72 h 94"/>
                                      <a:gd name="T26" fmla="*/ 27 w 55"/>
                                      <a:gd name="T27" fmla="*/ 64 h 94"/>
                                      <a:gd name="T28" fmla="*/ 30 w 55"/>
                                      <a:gd name="T29" fmla="*/ 57 h 94"/>
                                      <a:gd name="T30" fmla="*/ 32 w 55"/>
                                      <a:gd name="T31" fmla="*/ 50 h 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55" h="94">
                                        <a:moveTo>
                                          <a:pt x="32" y="5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2" y="50"/>
                                        </a:lnTo>
                                        <a:close/>
                                        <a:moveTo>
                                          <a:pt x="32" y="50"/>
                                        </a:moveTo>
                                        <a:lnTo>
                                          <a:pt x="45" y="59"/>
                                        </a:lnTo>
                                        <a:lnTo>
                                          <a:pt x="52" y="69"/>
                                        </a:lnTo>
                                        <a:lnTo>
                                          <a:pt x="55" y="82"/>
                                        </a:lnTo>
                                        <a:lnTo>
                                          <a:pt x="55" y="94"/>
                                        </a:lnTo>
                                        <a:lnTo>
                                          <a:pt x="47" y="92"/>
                                        </a:lnTo>
                                        <a:lnTo>
                                          <a:pt x="42" y="89"/>
                                        </a:lnTo>
                                        <a:lnTo>
                                          <a:pt x="37" y="84"/>
                                        </a:lnTo>
                                        <a:lnTo>
                                          <a:pt x="32" y="77"/>
                                        </a:lnTo>
                                        <a:lnTo>
                                          <a:pt x="30" y="72"/>
                                        </a:lnTo>
                                        <a:lnTo>
                                          <a:pt x="27" y="64"/>
                                        </a:lnTo>
                                        <a:lnTo>
                                          <a:pt x="30" y="57"/>
                                        </a:lnTo>
                                        <a:lnTo>
                                          <a:pt x="32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96" name="Freeform 3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58" y="609"/>
                                    <a:ext cx="32" cy="50"/>
                                  </a:xfrm>
                                  <a:custGeom>
                                    <a:avLst/>
                                    <a:gdLst>
                                      <a:gd name="T0" fmla="*/ 32 w 32"/>
                                      <a:gd name="T1" fmla="*/ 50 h 50"/>
                                      <a:gd name="T2" fmla="*/ 0 w 32"/>
                                      <a:gd name="T3" fmla="*/ 0 h 50"/>
                                      <a:gd name="T4" fmla="*/ 32 w 32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50">
                                        <a:moveTo>
                                          <a:pt x="32" y="5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2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97" name="Freeform 3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85" y="659"/>
                                    <a:ext cx="28" cy="44"/>
                                  </a:xfrm>
                                  <a:custGeom>
                                    <a:avLst/>
                                    <a:gdLst>
                                      <a:gd name="T0" fmla="*/ 5 w 28"/>
                                      <a:gd name="T1" fmla="*/ 0 h 44"/>
                                      <a:gd name="T2" fmla="*/ 18 w 28"/>
                                      <a:gd name="T3" fmla="*/ 9 h 44"/>
                                      <a:gd name="T4" fmla="*/ 25 w 28"/>
                                      <a:gd name="T5" fmla="*/ 19 h 44"/>
                                      <a:gd name="T6" fmla="*/ 28 w 28"/>
                                      <a:gd name="T7" fmla="*/ 32 h 44"/>
                                      <a:gd name="T8" fmla="*/ 28 w 28"/>
                                      <a:gd name="T9" fmla="*/ 44 h 44"/>
                                      <a:gd name="T10" fmla="*/ 20 w 28"/>
                                      <a:gd name="T11" fmla="*/ 42 h 44"/>
                                      <a:gd name="T12" fmla="*/ 15 w 28"/>
                                      <a:gd name="T13" fmla="*/ 39 h 44"/>
                                      <a:gd name="T14" fmla="*/ 10 w 28"/>
                                      <a:gd name="T15" fmla="*/ 34 h 44"/>
                                      <a:gd name="T16" fmla="*/ 5 w 28"/>
                                      <a:gd name="T17" fmla="*/ 27 h 44"/>
                                      <a:gd name="T18" fmla="*/ 3 w 28"/>
                                      <a:gd name="T19" fmla="*/ 22 h 44"/>
                                      <a:gd name="T20" fmla="*/ 0 w 28"/>
                                      <a:gd name="T21" fmla="*/ 14 h 44"/>
                                      <a:gd name="T22" fmla="*/ 3 w 28"/>
                                      <a:gd name="T23" fmla="*/ 7 h 44"/>
                                      <a:gd name="T24" fmla="*/ 5 w 28"/>
                                      <a:gd name="T25" fmla="*/ 0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8" h="44">
                                        <a:moveTo>
                                          <a:pt x="5" y="0"/>
                                        </a:moveTo>
                                        <a:lnTo>
                                          <a:pt x="18" y="9"/>
                                        </a:lnTo>
                                        <a:lnTo>
                                          <a:pt x="25" y="19"/>
                                        </a:lnTo>
                                        <a:lnTo>
                                          <a:pt x="28" y="32"/>
                                        </a:lnTo>
                                        <a:lnTo>
                                          <a:pt x="28" y="44"/>
                                        </a:lnTo>
                                        <a:lnTo>
                                          <a:pt x="20" y="42"/>
                                        </a:lnTo>
                                        <a:lnTo>
                                          <a:pt x="15" y="39"/>
                                        </a:lnTo>
                                        <a:lnTo>
                                          <a:pt x="10" y="34"/>
                                        </a:lnTo>
                                        <a:lnTo>
                                          <a:pt x="5" y="27"/>
                                        </a:lnTo>
                                        <a:lnTo>
                                          <a:pt x="3" y="22"/>
                                        </a:lnTo>
                                        <a:lnTo>
                                          <a:pt x="0" y="14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98" name="Freeform 38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49" y="546"/>
                                    <a:ext cx="74" cy="88"/>
                                  </a:xfrm>
                                  <a:custGeom>
                                    <a:avLst/>
                                    <a:gdLst>
                                      <a:gd name="T0" fmla="*/ 49 w 74"/>
                                      <a:gd name="T1" fmla="*/ 43 h 88"/>
                                      <a:gd name="T2" fmla="*/ 0 w 74"/>
                                      <a:gd name="T3" fmla="*/ 0 h 88"/>
                                      <a:gd name="T4" fmla="*/ 49 w 74"/>
                                      <a:gd name="T5" fmla="*/ 43 h 88"/>
                                      <a:gd name="T6" fmla="*/ 49 w 74"/>
                                      <a:gd name="T7" fmla="*/ 43 h 88"/>
                                      <a:gd name="T8" fmla="*/ 62 w 74"/>
                                      <a:gd name="T9" fmla="*/ 50 h 88"/>
                                      <a:gd name="T10" fmla="*/ 72 w 74"/>
                                      <a:gd name="T11" fmla="*/ 63 h 88"/>
                                      <a:gd name="T12" fmla="*/ 72 w 74"/>
                                      <a:gd name="T13" fmla="*/ 68 h 88"/>
                                      <a:gd name="T14" fmla="*/ 74 w 74"/>
                                      <a:gd name="T15" fmla="*/ 73 h 88"/>
                                      <a:gd name="T16" fmla="*/ 74 w 74"/>
                                      <a:gd name="T17" fmla="*/ 80 h 88"/>
                                      <a:gd name="T18" fmla="*/ 72 w 74"/>
                                      <a:gd name="T19" fmla="*/ 88 h 88"/>
                                      <a:gd name="T20" fmla="*/ 64 w 74"/>
                                      <a:gd name="T21" fmla="*/ 85 h 88"/>
                                      <a:gd name="T22" fmla="*/ 57 w 74"/>
                                      <a:gd name="T23" fmla="*/ 83 h 88"/>
                                      <a:gd name="T24" fmla="*/ 52 w 74"/>
                                      <a:gd name="T25" fmla="*/ 78 h 88"/>
                                      <a:gd name="T26" fmla="*/ 49 w 74"/>
                                      <a:gd name="T27" fmla="*/ 70 h 88"/>
                                      <a:gd name="T28" fmla="*/ 44 w 74"/>
                                      <a:gd name="T29" fmla="*/ 65 h 88"/>
                                      <a:gd name="T30" fmla="*/ 44 w 74"/>
                                      <a:gd name="T31" fmla="*/ 58 h 88"/>
                                      <a:gd name="T32" fmla="*/ 44 w 74"/>
                                      <a:gd name="T33" fmla="*/ 50 h 88"/>
                                      <a:gd name="T34" fmla="*/ 49 w 74"/>
                                      <a:gd name="T35" fmla="*/ 43 h 8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4" h="88">
                                        <a:moveTo>
                                          <a:pt x="49" y="4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9" y="43"/>
                                        </a:lnTo>
                                        <a:close/>
                                        <a:moveTo>
                                          <a:pt x="49" y="43"/>
                                        </a:moveTo>
                                        <a:lnTo>
                                          <a:pt x="62" y="50"/>
                                        </a:lnTo>
                                        <a:lnTo>
                                          <a:pt x="72" y="63"/>
                                        </a:lnTo>
                                        <a:lnTo>
                                          <a:pt x="72" y="68"/>
                                        </a:lnTo>
                                        <a:lnTo>
                                          <a:pt x="74" y="73"/>
                                        </a:lnTo>
                                        <a:lnTo>
                                          <a:pt x="74" y="80"/>
                                        </a:lnTo>
                                        <a:lnTo>
                                          <a:pt x="72" y="88"/>
                                        </a:lnTo>
                                        <a:lnTo>
                                          <a:pt x="64" y="85"/>
                                        </a:lnTo>
                                        <a:lnTo>
                                          <a:pt x="57" y="83"/>
                                        </a:lnTo>
                                        <a:lnTo>
                                          <a:pt x="52" y="78"/>
                                        </a:lnTo>
                                        <a:lnTo>
                                          <a:pt x="49" y="70"/>
                                        </a:lnTo>
                                        <a:lnTo>
                                          <a:pt x="44" y="65"/>
                                        </a:lnTo>
                                        <a:lnTo>
                                          <a:pt x="44" y="58"/>
                                        </a:lnTo>
                                        <a:lnTo>
                                          <a:pt x="44" y="50"/>
                                        </a:lnTo>
                                        <a:lnTo>
                                          <a:pt x="49" y="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99" name="Freeform 3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49" y="546"/>
                                    <a:ext cx="49" cy="43"/>
                                  </a:xfrm>
                                  <a:custGeom>
                                    <a:avLst/>
                                    <a:gdLst>
                                      <a:gd name="T0" fmla="*/ 49 w 49"/>
                                      <a:gd name="T1" fmla="*/ 43 h 43"/>
                                      <a:gd name="T2" fmla="*/ 0 w 49"/>
                                      <a:gd name="T3" fmla="*/ 0 h 43"/>
                                      <a:gd name="T4" fmla="*/ 49 w 49"/>
                                      <a:gd name="T5" fmla="*/ 43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9" h="43">
                                        <a:moveTo>
                                          <a:pt x="49" y="4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9" y="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00" name="Freeform 3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93" y="589"/>
                                    <a:ext cx="30" cy="45"/>
                                  </a:xfrm>
                                  <a:custGeom>
                                    <a:avLst/>
                                    <a:gdLst>
                                      <a:gd name="T0" fmla="*/ 5 w 30"/>
                                      <a:gd name="T1" fmla="*/ 0 h 45"/>
                                      <a:gd name="T2" fmla="*/ 18 w 30"/>
                                      <a:gd name="T3" fmla="*/ 7 h 45"/>
                                      <a:gd name="T4" fmla="*/ 28 w 30"/>
                                      <a:gd name="T5" fmla="*/ 20 h 45"/>
                                      <a:gd name="T6" fmla="*/ 28 w 30"/>
                                      <a:gd name="T7" fmla="*/ 25 h 45"/>
                                      <a:gd name="T8" fmla="*/ 30 w 30"/>
                                      <a:gd name="T9" fmla="*/ 30 h 45"/>
                                      <a:gd name="T10" fmla="*/ 30 w 30"/>
                                      <a:gd name="T11" fmla="*/ 37 h 45"/>
                                      <a:gd name="T12" fmla="*/ 28 w 30"/>
                                      <a:gd name="T13" fmla="*/ 45 h 45"/>
                                      <a:gd name="T14" fmla="*/ 20 w 30"/>
                                      <a:gd name="T15" fmla="*/ 42 h 45"/>
                                      <a:gd name="T16" fmla="*/ 13 w 30"/>
                                      <a:gd name="T17" fmla="*/ 40 h 45"/>
                                      <a:gd name="T18" fmla="*/ 8 w 30"/>
                                      <a:gd name="T19" fmla="*/ 35 h 45"/>
                                      <a:gd name="T20" fmla="*/ 5 w 30"/>
                                      <a:gd name="T21" fmla="*/ 27 h 45"/>
                                      <a:gd name="T22" fmla="*/ 0 w 30"/>
                                      <a:gd name="T23" fmla="*/ 22 h 45"/>
                                      <a:gd name="T24" fmla="*/ 0 w 30"/>
                                      <a:gd name="T25" fmla="*/ 15 h 45"/>
                                      <a:gd name="T26" fmla="*/ 0 w 30"/>
                                      <a:gd name="T27" fmla="*/ 7 h 45"/>
                                      <a:gd name="T28" fmla="*/ 5 w 30"/>
                                      <a:gd name="T29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0" h="45">
                                        <a:moveTo>
                                          <a:pt x="5" y="0"/>
                                        </a:moveTo>
                                        <a:lnTo>
                                          <a:pt x="18" y="7"/>
                                        </a:lnTo>
                                        <a:lnTo>
                                          <a:pt x="28" y="20"/>
                                        </a:lnTo>
                                        <a:lnTo>
                                          <a:pt x="28" y="25"/>
                                        </a:lnTo>
                                        <a:lnTo>
                                          <a:pt x="30" y="30"/>
                                        </a:lnTo>
                                        <a:lnTo>
                                          <a:pt x="30" y="37"/>
                                        </a:lnTo>
                                        <a:lnTo>
                                          <a:pt x="28" y="45"/>
                                        </a:lnTo>
                                        <a:lnTo>
                                          <a:pt x="20" y="42"/>
                                        </a:lnTo>
                                        <a:lnTo>
                                          <a:pt x="13" y="40"/>
                                        </a:lnTo>
                                        <a:lnTo>
                                          <a:pt x="8" y="35"/>
                                        </a:lnTo>
                                        <a:lnTo>
                                          <a:pt x="5" y="27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01" name="Freeform 39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19" y="521"/>
                                    <a:ext cx="72" cy="93"/>
                                  </a:xfrm>
                                  <a:custGeom>
                                    <a:avLst/>
                                    <a:gdLst>
                                      <a:gd name="T0" fmla="*/ 47 w 72"/>
                                      <a:gd name="T1" fmla="*/ 48 h 93"/>
                                      <a:gd name="T2" fmla="*/ 0 w 72"/>
                                      <a:gd name="T3" fmla="*/ 0 h 93"/>
                                      <a:gd name="T4" fmla="*/ 47 w 72"/>
                                      <a:gd name="T5" fmla="*/ 48 h 93"/>
                                      <a:gd name="T6" fmla="*/ 47 w 72"/>
                                      <a:gd name="T7" fmla="*/ 48 h 93"/>
                                      <a:gd name="T8" fmla="*/ 60 w 72"/>
                                      <a:gd name="T9" fmla="*/ 58 h 93"/>
                                      <a:gd name="T10" fmla="*/ 69 w 72"/>
                                      <a:gd name="T11" fmla="*/ 68 h 93"/>
                                      <a:gd name="T12" fmla="*/ 72 w 72"/>
                                      <a:gd name="T13" fmla="*/ 73 h 93"/>
                                      <a:gd name="T14" fmla="*/ 72 w 72"/>
                                      <a:gd name="T15" fmla="*/ 80 h 93"/>
                                      <a:gd name="T16" fmla="*/ 72 w 72"/>
                                      <a:gd name="T17" fmla="*/ 88 h 93"/>
                                      <a:gd name="T18" fmla="*/ 69 w 72"/>
                                      <a:gd name="T19" fmla="*/ 93 h 93"/>
                                      <a:gd name="T20" fmla="*/ 62 w 72"/>
                                      <a:gd name="T21" fmla="*/ 93 h 93"/>
                                      <a:gd name="T22" fmla="*/ 57 w 72"/>
                                      <a:gd name="T23" fmla="*/ 88 h 93"/>
                                      <a:gd name="T24" fmla="*/ 50 w 72"/>
                                      <a:gd name="T25" fmla="*/ 83 h 93"/>
                                      <a:gd name="T26" fmla="*/ 47 w 72"/>
                                      <a:gd name="T27" fmla="*/ 78 h 93"/>
                                      <a:gd name="T28" fmla="*/ 45 w 72"/>
                                      <a:gd name="T29" fmla="*/ 70 h 93"/>
                                      <a:gd name="T30" fmla="*/ 42 w 72"/>
                                      <a:gd name="T31" fmla="*/ 63 h 93"/>
                                      <a:gd name="T32" fmla="*/ 45 w 72"/>
                                      <a:gd name="T33" fmla="*/ 55 h 93"/>
                                      <a:gd name="T34" fmla="*/ 47 w 72"/>
                                      <a:gd name="T35" fmla="*/ 48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2" h="93">
                                        <a:moveTo>
                                          <a:pt x="47" y="4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7" y="48"/>
                                        </a:lnTo>
                                        <a:close/>
                                        <a:moveTo>
                                          <a:pt x="47" y="48"/>
                                        </a:moveTo>
                                        <a:lnTo>
                                          <a:pt x="60" y="58"/>
                                        </a:lnTo>
                                        <a:lnTo>
                                          <a:pt x="69" y="68"/>
                                        </a:lnTo>
                                        <a:lnTo>
                                          <a:pt x="72" y="73"/>
                                        </a:lnTo>
                                        <a:lnTo>
                                          <a:pt x="72" y="80"/>
                                        </a:lnTo>
                                        <a:lnTo>
                                          <a:pt x="72" y="88"/>
                                        </a:lnTo>
                                        <a:lnTo>
                                          <a:pt x="69" y="93"/>
                                        </a:lnTo>
                                        <a:lnTo>
                                          <a:pt x="62" y="93"/>
                                        </a:lnTo>
                                        <a:lnTo>
                                          <a:pt x="57" y="88"/>
                                        </a:lnTo>
                                        <a:lnTo>
                                          <a:pt x="50" y="83"/>
                                        </a:lnTo>
                                        <a:lnTo>
                                          <a:pt x="47" y="78"/>
                                        </a:lnTo>
                                        <a:lnTo>
                                          <a:pt x="45" y="70"/>
                                        </a:lnTo>
                                        <a:lnTo>
                                          <a:pt x="42" y="63"/>
                                        </a:lnTo>
                                        <a:lnTo>
                                          <a:pt x="45" y="55"/>
                                        </a:lnTo>
                                        <a:lnTo>
                                          <a:pt x="47" y="4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02" name="Freeform 3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19" y="521"/>
                                    <a:ext cx="47" cy="48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48 h 48"/>
                                      <a:gd name="T2" fmla="*/ 0 w 47"/>
                                      <a:gd name="T3" fmla="*/ 0 h 48"/>
                                      <a:gd name="T4" fmla="*/ 47 w 47"/>
                                      <a:gd name="T5" fmla="*/ 48 h 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7" h="48">
                                        <a:moveTo>
                                          <a:pt x="47" y="4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7" y="4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03" name="Freeform 3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61" y="569"/>
                                    <a:ext cx="30" cy="45"/>
                                  </a:xfrm>
                                  <a:custGeom>
                                    <a:avLst/>
                                    <a:gdLst>
                                      <a:gd name="T0" fmla="*/ 5 w 30"/>
                                      <a:gd name="T1" fmla="*/ 0 h 45"/>
                                      <a:gd name="T2" fmla="*/ 18 w 30"/>
                                      <a:gd name="T3" fmla="*/ 10 h 45"/>
                                      <a:gd name="T4" fmla="*/ 27 w 30"/>
                                      <a:gd name="T5" fmla="*/ 20 h 45"/>
                                      <a:gd name="T6" fmla="*/ 30 w 30"/>
                                      <a:gd name="T7" fmla="*/ 25 h 45"/>
                                      <a:gd name="T8" fmla="*/ 30 w 30"/>
                                      <a:gd name="T9" fmla="*/ 32 h 45"/>
                                      <a:gd name="T10" fmla="*/ 30 w 30"/>
                                      <a:gd name="T11" fmla="*/ 40 h 45"/>
                                      <a:gd name="T12" fmla="*/ 27 w 30"/>
                                      <a:gd name="T13" fmla="*/ 45 h 45"/>
                                      <a:gd name="T14" fmla="*/ 20 w 30"/>
                                      <a:gd name="T15" fmla="*/ 45 h 45"/>
                                      <a:gd name="T16" fmla="*/ 15 w 30"/>
                                      <a:gd name="T17" fmla="*/ 40 h 45"/>
                                      <a:gd name="T18" fmla="*/ 8 w 30"/>
                                      <a:gd name="T19" fmla="*/ 35 h 45"/>
                                      <a:gd name="T20" fmla="*/ 5 w 30"/>
                                      <a:gd name="T21" fmla="*/ 30 h 45"/>
                                      <a:gd name="T22" fmla="*/ 3 w 30"/>
                                      <a:gd name="T23" fmla="*/ 22 h 45"/>
                                      <a:gd name="T24" fmla="*/ 0 w 30"/>
                                      <a:gd name="T25" fmla="*/ 15 h 45"/>
                                      <a:gd name="T26" fmla="*/ 3 w 30"/>
                                      <a:gd name="T27" fmla="*/ 7 h 45"/>
                                      <a:gd name="T28" fmla="*/ 5 w 30"/>
                                      <a:gd name="T29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0" h="45">
                                        <a:moveTo>
                                          <a:pt x="5" y="0"/>
                                        </a:moveTo>
                                        <a:lnTo>
                                          <a:pt x="18" y="10"/>
                                        </a:lnTo>
                                        <a:lnTo>
                                          <a:pt x="27" y="20"/>
                                        </a:lnTo>
                                        <a:lnTo>
                                          <a:pt x="30" y="25"/>
                                        </a:lnTo>
                                        <a:lnTo>
                                          <a:pt x="30" y="32"/>
                                        </a:lnTo>
                                        <a:lnTo>
                                          <a:pt x="30" y="40"/>
                                        </a:lnTo>
                                        <a:lnTo>
                                          <a:pt x="27" y="45"/>
                                        </a:lnTo>
                                        <a:lnTo>
                                          <a:pt x="20" y="45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8" y="35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3" y="2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04" name="Freeform 39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94" y="509"/>
                                    <a:ext cx="70" cy="87"/>
                                  </a:xfrm>
                                  <a:custGeom>
                                    <a:avLst/>
                                    <a:gdLst>
                                      <a:gd name="T0" fmla="*/ 42 w 70"/>
                                      <a:gd name="T1" fmla="*/ 45 h 87"/>
                                      <a:gd name="T2" fmla="*/ 0 w 70"/>
                                      <a:gd name="T3" fmla="*/ 0 h 87"/>
                                      <a:gd name="T4" fmla="*/ 42 w 70"/>
                                      <a:gd name="T5" fmla="*/ 45 h 87"/>
                                      <a:gd name="T6" fmla="*/ 42 w 70"/>
                                      <a:gd name="T7" fmla="*/ 42 h 87"/>
                                      <a:gd name="T8" fmla="*/ 57 w 70"/>
                                      <a:gd name="T9" fmla="*/ 52 h 87"/>
                                      <a:gd name="T10" fmla="*/ 65 w 70"/>
                                      <a:gd name="T11" fmla="*/ 62 h 87"/>
                                      <a:gd name="T12" fmla="*/ 67 w 70"/>
                                      <a:gd name="T13" fmla="*/ 67 h 87"/>
                                      <a:gd name="T14" fmla="*/ 70 w 70"/>
                                      <a:gd name="T15" fmla="*/ 75 h 87"/>
                                      <a:gd name="T16" fmla="*/ 70 w 70"/>
                                      <a:gd name="T17" fmla="*/ 80 h 87"/>
                                      <a:gd name="T18" fmla="*/ 67 w 70"/>
                                      <a:gd name="T19" fmla="*/ 87 h 87"/>
                                      <a:gd name="T20" fmla="*/ 60 w 70"/>
                                      <a:gd name="T21" fmla="*/ 85 h 87"/>
                                      <a:gd name="T22" fmla="*/ 55 w 70"/>
                                      <a:gd name="T23" fmla="*/ 82 h 87"/>
                                      <a:gd name="T24" fmla="*/ 47 w 70"/>
                                      <a:gd name="T25" fmla="*/ 77 h 87"/>
                                      <a:gd name="T26" fmla="*/ 42 w 70"/>
                                      <a:gd name="T27" fmla="*/ 72 h 87"/>
                                      <a:gd name="T28" fmla="*/ 40 w 70"/>
                                      <a:gd name="T29" fmla="*/ 65 h 87"/>
                                      <a:gd name="T30" fmla="*/ 40 w 70"/>
                                      <a:gd name="T31" fmla="*/ 60 h 87"/>
                                      <a:gd name="T32" fmla="*/ 40 w 70"/>
                                      <a:gd name="T33" fmla="*/ 50 h 87"/>
                                      <a:gd name="T34" fmla="*/ 42 w 70"/>
                                      <a:gd name="T35" fmla="*/ 42 h 8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0" h="87">
                                        <a:moveTo>
                                          <a:pt x="42" y="4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2" y="45"/>
                                        </a:lnTo>
                                        <a:close/>
                                        <a:moveTo>
                                          <a:pt x="42" y="42"/>
                                        </a:moveTo>
                                        <a:lnTo>
                                          <a:pt x="57" y="52"/>
                                        </a:lnTo>
                                        <a:lnTo>
                                          <a:pt x="65" y="62"/>
                                        </a:lnTo>
                                        <a:lnTo>
                                          <a:pt x="67" y="67"/>
                                        </a:lnTo>
                                        <a:lnTo>
                                          <a:pt x="70" y="75"/>
                                        </a:lnTo>
                                        <a:lnTo>
                                          <a:pt x="70" y="80"/>
                                        </a:lnTo>
                                        <a:lnTo>
                                          <a:pt x="67" y="87"/>
                                        </a:lnTo>
                                        <a:lnTo>
                                          <a:pt x="60" y="85"/>
                                        </a:lnTo>
                                        <a:lnTo>
                                          <a:pt x="55" y="82"/>
                                        </a:lnTo>
                                        <a:lnTo>
                                          <a:pt x="47" y="77"/>
                                        </a:lnTo>
                                        <a:lnTo>
                                          <a:pt x="42" y="72"/>
                                        </a:lnTo>
                                        <a:lnTo>
                                          <a:pt x="40" y="65"/>
                                        </a:lnTo>
                                        <a:lnTo>
                                          <a:pt x="40" y="60"/>
                                        </a:lnTo>
                                        <a:lnTo>
                                          <a:pt x="40" y="50"/>
                                        </a:lnTo>
                                        <a:lnTo>
                                          <a:pt x="42" y="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05" name="Freeform 3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94" y="509"/>
                                    <a:ext cx="42" cy="45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45 h 45"/>
                                      <a:gd name="T2" fmla="*/ 0 w 42"/>
                                      <a:gd name="T3" fmla="*/ 0 h 45"/>
                                      <a:gd name="T4" fmla="*/ 42 w 42"/>
                                      <a:gd name="T5" fmla="*/ 45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45">
                                        <a:moveTo>
                                          <a:pt x="42" y="4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2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06" name="Freeform 3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34" y="551"/>
                                    <a:ext cx="30" cy="45"/>
                                  </a:xfrm>
                                  <a:custGeom>
                                    <a:avLst/>
                                    <a:gdLst>
                                      <a:gd name="T0" fmla="*/ 2 w 30"/>
                                      <a:gd name="T1" fmla="*/ 0 h 45"/>
                                      <a:gd name="T2" fmla="*/ 17 w 30"/>
                                      <a:gd name="T3" fmla="*/ 10 h 45"/>
                                      <a:gd name="T4" fmla="*/ 25 w 30"/>
                                      <a:gd name="T5" fmla="*/ 20 h 45"/>
                                      <a:gd name="T6" fmla="*/ 27 w 30"/>
                                      <a:gd name="T7" fmla="*/ 25 h 45"/>
                                      <a:gd name="T8" fmla="*/ 30 w 30"/>
                                      <a:gd name="T9" fmla="*/ 33 h 45"/>
                                      <a:gd name="T10" fmla="*/ 30 w 30"/>
                                      <a:gd name="T11" fmla="*/ 38 h 45"/>
                                      <a:gd name="T12" fmla="*/ 27 w 30"/>
                                      <a:gd name="T13" fmla="*/ 45 h 45"/>
                                      <a:gd name="T14" fmla="*/ 20 w 30"/>
                                      <a:gd name="T15" fmla="*/ 43 h 45"/>
                                      <a:gd name="T16" fmla="*/ 15 w 30"/>
                                      <a:gd name="T17" fmla="*/ 40 h 45"/>
                                      <a:gd name="T18" fmla="*/ 7 w 30"/>
                                      <a:gd name="T19" fmla="*/ 35 h 45"/>
                                      <a:gd name="T20" fmla="*/ 2 w 30"/>
                                      <a:gd name="T21" fmla="*/ 30 h 45"/>
                                      <a:gd name="T22" fmla="*/ 0 w 30"/>
                                      <a:gd name="T23" fmla="*/ 23 h 45"/>
                                      <a:gd name="T24" fmla="*/ 0 w 30"/>
                                      <a:gd name="T25" fmla="*/ 18 h 45"/>
                                      <a:gd name="T26" fmla="*/ 0 w 30"/>
                                      <a:gd name="T27" fmla="*/ 8 h 45"/>
                                      <a:gd name="T28" fmla="*/ 2 w 30"/>
                                      <a:gd name="T29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0" h="45">
                                        <a:moveTo>
                                          <a:pt x="2" y="0"/>
                                        </a:moveTo>
                                        <a:lnTo>
                                          <a:pt x="17" y="10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27" y="25"/>
                                        </a:lnTo>
                                        <a:lnTo>
                                          <a:pt x="30" y="33"/>
                                        </a:lnTo>
                                        <a:lnTo>
                                          <a:pt x="30" y="38"/>
                                        </a:lnTo>
                                        <a:lnTo>
                                          <a:pt x="27" y="45"/>
                                        </a:lnTo>
                                        <a:lnTo>
                                          <a:pt x="20" y="43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7" y="35"/>
                                        </a:lnTo>
                                        <a:lnTo>
                                          <a:pt x="2" y="3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07" name="Freeform 39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52" y="491"/>
                                    <a:ext cx="77" cy="85"/>
                                  </a:xfrm>
                                  <a:custGeom>
                                    <a:avLst/>
                                    <a:gdLst>
                                      <a:gd name="T0" fmla="*/ 52 w 77"/>
                                      <a:gd name="T1" fmla="*/ 40 h 85"/>
                                      <a:gd name="T2" fmla="*/ 0 w 77"/>
                                      <a:gd name="T3" fmla="*/ 0 h 85"/>
                                      <a:gd name="T4" fmla="*/ 52 w 77"/>
                                      <a:gd name="T5" fmla="*/ 40 h 85"/>
                                      <a:gd name="T6" fmla="*/ 52 w 77"/>
                                      <a:gd name="T7" fmla="*/ 40 h 85"/>
                                      <a:gd name="T8" fmla="*/ 64 w 77"/>
                                      <a:gd name="T9" fmla="*/ 48 h 85"/>
                                      <a:gd name="T10" fmla="*/ 74 w 77"/>
                                      <a:gd name="T11" fmla="*/ 60 h 85"/>
                                      <a:gd name="T12" fmla="*/ 77 w 77"/>
                                      <a:gd name="T13" fmla="*/ 65 h 85"/>
                                      <a:gd name="T14" fmla="*/ 77 w 77"/>
                                      <a:gd name="T15" fmla="*/ 70 h 85"/>
                                      <a:gd name="T16" fmla="*/ 77 w 77"/>
                                      <a:gd name="T17" fmla="*/ 78 h 85"/>
                                      <a:gd name="T18" fmla="*/ 77 w 77"/>
                                      <a:gd name="T19" fmla="*/ 85 h 85"/>
                                      <a:gd name="T20" fmla="*/ 69 w 77"/>
                                      <a:gd name="T21" fmla="*/ 83 h 85"/>
                                      <a:gd name="T22" fmla="*/ 62 w 77"/>
                                      <a:gd name="T23" fmla="*/ 80 h 85"/>
                                      <a:gd name="T24" fmla="*/ 57 w 77"/>
                                      <a:gd name="T25" fmla="*/ 75 h 85"/>
                                      <a:gd name="T26" fmla="*/ 52 w 77"/>
                                      <a:gd name="T27" fmla="*/ 70 h 85"/>
                                      <a:gd name="T28" fmla="*/ 50 w 77"/>
                                      <a:gd name="T29" fmla="*/ 63 h 85"/>
                                      <a:gd name="T30" fmla="*/ 47 w 77"/>
                                      <a:gd name="T31" fmla="*/ 55 h 85"/>
                                      <a:gd name="T32" fmla="*/ 47 w 77"/>
                                      <a:gd name="T33" fmla="*/ 48 h 85"/>
                                      <a:gd name="T34" fmla="*/ 52 w 77"/>
                                      <a:gd name="T35" fmla="*/ 40 h 8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7" h="85">
                                        <a:moveTo>
                                          <a:pt x="52" y="4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2" y="40"/>
                                        </a:lnTo>
                                        <a:close/>
                                        <a:moveTo>
                                          <a:pt x="52" y="40"/>
                                        </a:moveTo>
                                        <a:lnTo>
                                          <a:pt x="64" y="48"/>
                                        </a:lnTo>
                                        <a:lnTo>
                                          <a:pt x="74" y="60"/>
                                        </a:lnTo>
                                        <a:lnTo>
                                          <a:pt x="77" y="65"/>
                                        </a:lnTo>
                                        <a:lnTo>
                                          <a:pt x="77" y="70"/>
                                        </a:lnTo>
                                        <a:lnTo>
                                          <a:pt x="77" y="78"/>
                                        </a:lnTo>
                                        <a:lnTo>
                                          <a:pt x="77" y="85"/>
                                        </a:lnTo>
                                        <a:lnTo>
                                          <a:pt x="69" y="83"/>
                                        </a:lnTo>
                                        <a:lnTo>
                                          <a:pt x="62" y="80"/>
                                        </a:lnTo>
                                        <a:lnTo>
                                          <a:pt x="57" y="75"/>
                                        </a:lnTo>
                                        <a:lnTo>
                                          <a:pt x="52" y="70"/>
                                        </a:lnTo>
                                        <a:lnTo>
                                          <a:pt x="50" y="63"/>
                                        </a:lnTo>
                                        <a:lnTo>
                                          <a:pt x="47" y="55"/>
                                        </a:lnTo>
                                        <a:lnTo>
                                          <a:pt x="47" y="48"/>
                                        </a:lnTo>
                                        <a:lnTo>
                                          <a:pt x="52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08" name="Freeform 3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52" y="491"/>
                                    <a:ext cx="52" cy="40"/>
                                  </a:xfrm>
                                  <a:custGeom>
                                    <a:avLst/>
                                    <a:gdLst>
                                      <a:gd name="T0" fmla="*/ 52 w 52"/>
                                      <a:gd name="T1" fmla="*/ 40 h 40"/>
                                      <a:gd name="T2" fmla="*/ 0 w 52"/>
                                      <a:gd name="T3" fmla="*/ 0 h 40"/>
                                      <a:gd name="T4" fmla="*/ 52 w 52"/>
                                      <a:gd name="T5" fmla="*/ 4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2" h="40">
                                        <a:moveTo>
                                          <a:pt x="52" y="4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2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09" name="Freeform 3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99" y="531"/>
                                    <a:ext cx="30" cy="45"/>
                                  </a:xfrm>
                                  <a:custGeom>
                                    <a:avLst/>
                                    <a:gdLst>
                                      <a:gd name="T0" fmla="*/ 5 w 30"/>
                                      <a:gd name="T1" fmla="*/ 0 h 45"/>
                                      <a:gd name="T2" fmla="*/ 17 w 30"/>
                                      <a:gd name="T3" fmla="*/ 8 h 45"/>
                                      <a:gd name="T4" fmla="*/ 27 w 30"/>
                                      <a:gd name="T5" fmla="*/ 20 h 45"/>
                                      <a:gd name="T6" fmla="*/ 30 w 30"/>
                                      <a:gd name="T7" fmla="*/ 25 h 45"/>
                                      <a:gd name="T8" fmla="*/ 30 w 30"/>
                                      <a:gd name="T9" fmla="*/ 30 h 45"/>
                                      <a:gd name="T10" fmla="*/ 30 w 30"/>
                                      <a:gd name="T11" fmla="*/ 38 h 45"/>
                                      <a:gd name="T12" fmla="*/ 30 w 30"/>
                                      <a:gd name="T13" fmla="*/ 45 h 45"/>
                                      <a:gd name="T14" fmla="*/ 22 w 30"/>
                                      <a:gd name="T15" fmla="*/ 43 h 45"/>
                                      <a:gd name="T16" fmla="*/ 15 w 30"/>
                                      <a:gd name="T17" fmla="*/ 40 h 45"/>
                                      <a:gd name="T18" fmla="*/ 10 w 30"/>
                                      <a:gd name="T19" fmla="*/ 35 h 45"/>
                                      <a:gd name="T20" fmla="*/ 5 w 30"/>
                                      <a:gd name="T21" fmla="*/ 30 h 45"/>
                                      <a:gd name="T22" fmla="*/ 3 w 30"/>
                                      <a:gd name="T23" fmla="*/ 23 h 45"/>
                                      <a:gd name="T24" fmla="*/ 0 w 30"/>
                                      <a:gd name="T25" fmla="*/ 15 h 45"/>
                                      <a:gd name="T26" fmla="*/ 0 w 30"/>
                                      <a:gd name="T27" fmla="*/ 8 h 45"/>
                                      <a:gd name="T28" fmla="*/ 5 w 30"/>
                                      <a:gd name="T29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0" h="45">
                                        <a:moveTo>
                                          <a:pt x="5" y="0"/>
                                        </a:moveTo>
                                        <a:lnTo>
                                          <a:pt x="17" y="8"/>
                                        </a:lnTo>
                                        <a:lnTo>
                                          <a:pt x="27" y="20"/>
                                        </a:lnTo>
                                        <a:lnTo>
                                          <a:pt x="30" y="25"/>
                                        </a:lnTo>
                                        <a:lnTo>
                                          <a:pt x="30" y="30"/>
                                        </a:lnTo>
                                        <a:lnTo>
                                          <a:pt x="30" y="38"/>
                                        </a:lnTo>
                                        <a:lnTo>
                                          <a:pt x="30" y="45"/>
                                        </a:lnTo>
                                        <a:lnTo>
                                          <a:pt x="22" y="43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3" y="23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10" name="Freeform 40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05" y="484"/>
                                    <a:ext cx="94" cy="77"/>
                                  </a:xfrm>
                                  <a:custGeom>
                                    <a:avLst/>
                                    <a:gdLst>
                                      <a:gd name="T0" fmla="*/ 62 w 94"/>
                                      <a:gd name="T1" fmla="*/ 37 h 77"/>
                                      <a:gd name="T2" fmla="*/ 0 w 94"/>
                                      <a:gd name="T3" fmla="*/ 0 h 77"/>
                                      <a:gd name="T4" fmla="*/ 62 w 94"/>
                                      <a:gd name="T5" fmla="*/ 37 h 77"/>
                                      <a:gd name="T6" fmla="*/ 62 w 94"/>
                                      <a:gd name="T7" fmla="*/ 37 h 77"/>
                                      <a:gd name="T8" fmla="*/ 77 w 94"/>
                                      <a:gd name="T9" fmla="*/ 45 h 77"/>
                                      <a:gd name="T10" fmla="*/ 89 w 94"/>
                                      <a:gd name="T11" fmla="*/ 52 h 77"/>
                                      <a:gd name="T12" fmla="*/ 92 w 94"/>
                                      <a:gd name="T13" fmla="*/ 60 h 77"/>
                                      <a:gd name="T14" fmla="*/ 94 w 94"/>
                                      <a:gd name="T15" fmla="*/ 65 h 77"/>
                                      <a:gd name="T16" fmla="*/ 94 w 94"/>
                                      <a:gd name="T17" fmla="*/ 70 h 77"/>
                                      <a:gd name="T18" fmla="*/ 94 w 94"/>
                                      <a:gd name="T19" fmla="*/ 77 h 77"/>
                                      <a:gd name="T20" fmla="*/ 87 w 94"/>
                                      <a:gd name="T21" fmla="*/ 77 h 77"/>
                                      <a:gd name="T22" fmla="*/ 79 w 94"/>
                                      <a:gd name="T23" fmla="*/ 72 h 77"/>
                                      <a:gd name="T24" fmla="*/ 72 w 94"/>
                                      <a:gd name="T25" fmla="*/ 70 h 77"/>
                                      <a:gd name="T26" fmla="*/ 67 w 94"/>
                                      <a:gd name="T27" fmla="*/ 62 h 77"/>
                                      <a:gd name="T28" fmla="*/ 62 w 94"/>
                                      <a:gd name="T29" fmla="*/ 57 h 77"/>
                                      <a:gd name="T30" fmla="*/ 59 w 94"/>
                                      <a:gd name="T31" fmla="*/ 50 h 77"/>
                                      <a:gd name="T32" fmla="*/ 59 w 94"/>
                                      <a:gd name="T33" fmla="*/ 45 h 77"/>
                                      <a:gd name="T34" fmla="*/ 62 w 94"/>
                                      <a:gd name="T35" fmla="*/ 37 h 7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94" h="77">
                                        <a:moveTo>
                                          <a:pt x="62" y="3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2" y="37"/>
                                        </a:lnTo>
                                        <a:close/>
                                        <a:moveTo>
                                          <a:pt x="62" y="37"/>
                                        </a:moveTo>
                                        <a:lnTo>
                                          <a:pt x="77" y="45"/>
                                        </a:lnTo>
                                        <a:lnTo>
                                          <a:pt x="89" y="52"/>
                                        </a:lnTo>
                                        <a:lnTo>
                                          <a:pt x="92" y="60"/>
                                        </a:lnTo>
                                        <a:lnTo>
                                          <a:pt x="94" y="65"/>
                                        </a:lnTo>
                                        <a:lnTo>
                                          <a:pt x="94" y="70"/>
                                        </a:lnTo>
                                        <a:lnTo>
                                          <a:pt x="94" y="77"/>
                                        </a:lnTo>
                                        <a:lnTo>
                                          <a:pt x="87" y="77"/>
                                        </a:lnTo>
                                        <a:lnTo>
                                          <a:pt x="79" y="72"/>
                                        </a:lnTo>
                                        <a:lnTo>
                                          <a:pt x="72" y="70"/>
                                        </a:lnTo>
                                        <a:lnTo>
                                          <a:pt x="67" y="62"/>
                                        </a:lnTo>
                                        <a:lnTo>
                                          <a:pt x="62" y="57"/>
                                        </a:lnTo>
                                        <a:lnTo>
                                          <a:pt x="59" y="50"/>
                                        </a:lnTo>
                                        <a:lnTo>
                                          <a:pt x="59" y="45"/>
                                        </a:lnTo>
                                        <a:lnTo>
                                          <a:pt x="62" y="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11" name="Freeform 4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05" y="484"/>
                                    <a:ext cx="62" cy="37"/>
                                  </a:xfrm>
                                  <a:custGeom>
                                    <a:avLst/>
                                    <a:gdLst>
                                      <a:gd name="T0" fmla="*/ 62 w 62"/>
                                      <a:gd name="T1" fmla="*/ 37 h 37"/>
                                      <a:gd name="T2" fmla="*/ 0 w 62"/>
                                      <a:gd name="T3" fmla="*/ 0 h 37"/>
                                      <a:gd name="T4" fmla="*/ 62 w 62"/>
                                      <a:gd name="T5" fmla="*/ 37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2" h="37">
                                        <a:moveTo>
                                          <a:pt x="62" y="3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2" y="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12" name="Freeform 4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64" y="521"/>
                                    <a:ext cx="35" cy="40"/>
                                  </a:xfrm>
                                  <a:custGeom>
                                    <a:avLst/>
                                    <a:gdLst>
                                      <a:gd name="T0" fmla="*/ 3 w 35"/>
                                      <a:gd name="T1" fmla="*/ 0 h 40"/>
                                      <a:gd name="T2" fmla="*/ 18 w 35"/>
                                      <a:gd name="T3" fmla="*/ 8 h 40"/>
                                      <a:gd name="T4" fmla="*/ 30 w 35"/>
                                      <a:gd name="T5" fmla="*/ 15 h 40"/>
                                      <a:gd name="T6" fmla="*/ 33 w 35"/>
                                      <a:gd name="T7" fmla="*/ 23 h 40"/>
                                      <a:gd name="T8" fmla="*/ 35 w 35"/>
                                      <a:gd name="T9" fmla="*/ 28 h 40"/>
                                      <a:gd name="T10" fmla="*/ 35 w 35"/>
                                      <a:gd name="T11" fmla="*/ 33 h 40"/>
                                      <a:gd name="T12" fmla="*/ 35 w 35"/>
                                      <a:gd name="T13" fmla="*/ 40 h 40"/>
                                      <a:gd name="T14" fmla="*/ 28 w 35"/>
                                      <a:gd name="T15" fmla="*/ 40 h 40"/>
                                      <a:gd name="T16" fmla="*/ 20 w 35"/>
                                      <a:gd name="T17" fmla="*/ 35 h 40"/>
                                      <a:gd name="T18" fmla="*/ 13 w 35"/>
                                      <a:gd name="T19" fmla="*/ 33 h 40"/>
                                      <a:gd name="T20" fmla="*/ 8 w 35"/>
                                      <a:gd name="T21" fmla="*/ 25 h 40"/>
                                      <a:gd name="T22" fmla="*/ 3 w 35"/>
                                      <a:gd name="T23" fmla="*/ 20 h 40"/>
                                      <a:gd name="T24" fmla="*/ 0 w 35"/>
                                      <a:gd name="T25" fmla="*/ 13 h 40"/>
                                      <a:gd name="T26" fmla="*/ 0 w 35"/>
                                      <a:gd name="T27" fmla="*/ 8 h 40"/>
                                      <a:gd name="T28" fmla="*/ 3 w 35"/>
                                      <a:gd name="T29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5" h="40">
                                        <a:moveTo>
                                          <a:pt x="3" y="0"/>
                                        </a:moveTo>
                                        <a:lnTo>
                                          <a:pt x="18" y="8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33" y="23"/>
                                        </a:lnTo>
                                        <a:lnTo>
                                          <a:pt x="35" y="28"/>
                                        </a:lnTo>
                                        <a:lnTo>
                                          <a:pt x="35" y="33"/>
                                        </a:lnTo>
                                        <a:lnTo>
                                          <a:pt x="35" y="40"/>
                                        </a:lnTo>
                                        <a:lnTo>
                                          <a:pt x="28" y="40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13" y="33"/>
                                        </a:lnTo>
                                        <a:lnTo>
                                          <a:pt x="8" y="25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13" name="Freeform 4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74" y="629"/>
                                    <a:ext cx="57" cy="15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5 h 15"/>
                                      <a:gd name="T2" fmla="*/ 14 w 57"/>
                                      <a:gd name="T3" fmla="*/ 0 h 15"/>
                                      <a:gd name="T4" fmla="*/ 29 w 57"/>
                                      <a:gd name="T5" fmla="*/ 0 h 15"/>
                                      <a:gd name="T6" fmla="*/ 44 w 57"/>
                                      <a:gd name="T7" fmla="*/ 2 h 15"/>
                                      <a:gd name="T8" fmla="*/ 57 w 57"/>
                                      <a:gd name="T9" fmla="*/ 7 h 15"/>
                                      <a:gd name="T10" fmla="*/ 44 w 57"/>
                                      <a:gd name="T11" fmla="*/ 15 h 15"/>
                                      <a:gd name="T12" fmla="*/ 29 w 57"/>
                                      <a:gd name="T13" fmla="*/ 15 h 15"/>
                                      <a:gd name="T14" fmla="*/ 22 w 57"/>
                                      <a:gd name="T15" fmla="*/ 15 h 15"/>
                                      <a:gd name="T16" fmla="*/ 14 w 57"/>
                                      <a:gd name="T17" fmla="*/ 12 h 15"/>
                                      <a:gd name="T18" fmla="*/ 7 w 57"/>
                                      <a:gd name="T19" fmla="*/ 10 h 15"/>
                                      <a:gd name="T20" fmla="*/ 0 w 57"/>
                                      <a:gd name="T21" fmla="*/ 5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7" h="15">
                                        <a:moveTo>
                                          <a:pt x="0" y="5"/>
                                        </a:moveTo>
                                        <a:lnTo>
                                          <a:pt x="14" y="0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44" y="2"/>
                                        </a:lnTo>
                                        <a:lnTo>
                                          <a:pt x="57" y="7"/>
                                        </a:lnTo>
                                        <a:lnTo>
                                          <a:pt x="44" y="15"/>
                                        </a:lnTo>
                                        <a:lnTo>
                                          <a:pt x="29" y="15"/>
                                        </a:lnTo>
                                        <a:lnTo>
                                          <a:pt x="22" y="15"/>
                                        </a:lnTo>
                                        <a:lnTo>
                                          <a:pt x="14" y="12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14" name="Freeform 4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74" y="629"/>
                                    <a:ext cx="57" cy="15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5 h 15"/>
                                      <a:gd name="T2" fmla="*/ 14 w 57"/>
                                      <a:gd name="T3" fmla="*/ 0 h 15"/>
                                      <a:gd name="T4" fmla="*/ 29 w 57"/>
                                      <a:gd name="T5" fmla="*/ 0 h 15"/>
                                      <a:gd name="T6" fmla="*/ 44 w 57"/>
                                      <a:gd name="T7" fmla="*/ 2 h 15"/>
                                      <a:gd name="T8" fmla="*/ 57 w 57"/>
                                      <a:gd name="T9" fmla="*/ 7 h 15"/>
                                      <a:gd name="T10" fmla="*/ 44 w 57"/>
                                      <a:gd name="T11" fmla="*/ 15 h 15"/>
                                      <a:gd name="T12" fmla="*/ 29 w 57"/>
                                      <a:gd name="T13" fmla="*/ 15 h 15"/>
                                      <a:gd name="T14" fmla="*/ 22 w 57"/>
                                      <a:gd name="T15" fmla="*/ 15 h 15"/>
                                      <a:gd name="T16" fmla="*/ 14 w 57"/>
                                      <a:gd name="T17" fmla="*/ 12 h 15"/>
                                      <a:gd name="T18" fmla="*/ 7 w 57"/>
                                      <a:gd name="T19" fmla="*/ 10 h 15"/>
                                      <a:gd name="T20" fmla="*/ 0 w 57"/>
                                      <a:gd name="T21" fmla="*/ 5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7" h="15">
                                        <a:moveTo>
                                          <a:pt x="0" y="5"/>
                                        </a:moveTo>
                                        <a:lnTo>
                                          <a:pt x="14" y="0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44" y="2"/>
                                        </a:lnTo>
                                        <a:lnTo>
                                          <a:pt x="57" y="7"/>
                                        </a:lnTo>
                                        <a:lnTo>
                                          <a:pt x="44" y="15"/>
                                        </a:lnTo>
                                        <a:lnTo>
                                          <a:pt x="29" y="15"/>
                                        </a:lnTo>
                                        <a:lnTo>
                                          <a:pt x="22" y="15"/>
                                        </a:lnTo>
                                        <a:lnTo>
                                          <a:pt x="14" y="12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0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15" name="Freeform 40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34" y="634"/>
                                    <a:ext cx="122" cy="30"/>
                                  </a:xfrm>
                                  <a:custGeom>
                                    <a:avLst/>
                                    <a:gdLst>
                                      <a:gd name="T0" fmla="*/ 64 w 122"/>
                                      <a:gd name="T1" fmla="*/ 20 h 30"/>
                                      <a:gd name="T2" fmla="*/ 79 w 122"/>
                                      <a:gd name="T3" fmla="*/ 15 h 30"/>
                                      <a:gd name="T4" fmla="*/ 94 w 122"/>
                                      <a:gd name="T5" fmla="*/ 15 h 30"/>
                                      <a:gd name="T6" fmla="*/ 109 w 122"/>
                                      <a:gd name="T7" fmla="*/ 17 h 30"/>
                                      <a:gd name="T8" fmla="*/ 122 w 122"/>
                                      <a:gd name="T9" fmla="*/ 25 h 30"/>
                                      <a:gd name="T10" fmla="*/ 109 w 122"/>
                                      <a:gd name="T11" fmla="*/ 30 h 30"/>
                                      <a:gd name="T12" fmla="*/ 94 w 122"/>
                                      <a:gd name="T13" fmla="*/ 30 h 30"/>
                                      <a:gd name="T14" fmla="*/ 87 w 122"/>
                                      <a:gd name="T15" fmla="*/ 30 h 30"/>
                                      <a:gd name="T16" fmla="*/ 77 w 122"/>
                                      <a:gd name="T17" fmla="*/ 27 h 30"/>
                                      <a:gd name="T18" fmla="*/ 72 w 122"/>
                                      <a:gd name="T19" fmla="*/ 22 h 30"/>
                                      <a:gd name="T20" fmla="*/ 64 w 122"/>
                                      <a:gd name="T21" fmla="*/ 20 h 30"/>
                                      <a:gd name="T22" fmla="*/ 64 w 122"/>
                                      <a:gd name="T23" fmla="*/ 20 h 30"/>
                                      <a:gd name="T24" fmla="*/ 0 w 122"/>
                                      <a:gd name="T25" fmla="*/ 0 h 30"/>
                                      <a:gd name="T26" fmla="*/ 64 w 122"/>
                                      <a:gd name="T27" fmla="*/ 2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122" h="30">
                                        <a:moveTo>
                                          <a:pt x="64" y="20"/>
                                        </a:moveTo>
                                        <a:lnTo>
                                          <a:pt x="79" y="15"/>
                                        </a:lnTo>
                                        <a:lnTo>
                                          <a:pt x="94" y="15"/>
                                        </a:lnTo>
                                        <a:lnTo>
                                          <a:pt x="109" y="17"/>
                                        </a:lnTo>
                                        <a:lnTo>
                                          <a:pt x="122" y="25"/>
                                        </a:lnTo>
                                        <a:lnTo>
                                          <a:pt x="109" y="30"/>
                                        </a:lnTo>
                                        <a:lnTo>
                                          <a:pt x="94" y="30"/>
                                        </a:lnTo>
                                        <a:lnTo>
                                          <a:pt x="87" y="30"/>
                                        </a:lnTo>
                                        <a:lnTo>
                                          <a:pt x="77" y="27"/>
                                        </a:lnTo>
                                        <a:lnTo>
                                          <a:pt x="72" y="22"/>
                                        </a:lnTo>
                                        <a:lnTo>
                                          <a:pt x="64" y="20"/>
                                        </a:lnTo>
                                        <a:close/>
                                        <a:moveTo>
                                          <a:pt x="64" y="2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4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wgp>
                            <wpg:wgp>
                              <wpg:cNvPr id="2716" name="Group 40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5285" y="82550"/>
                                  <a:ext cx="404495" cy="630555"/>
                                  <a:chOff x="6252" y="544"/>
                                  <a:chExt cx="637" cy="993"/>
                                </a:xfrm>
                              </wpg:grpSpPr>
                              <wps:wsp>
                                <wps:cNvPr id="2717" name="Freeform 4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98" y="649"/>
                                    <a:ext cx="58" cy="15"/>
                                  </a:xfrm>
                                  <a:custGeom>
                                    <a:avLst/>
                                    <a:gdLst>
                                      <a:gd name="T0" fmla="*/ 0 w 58"/>
                                      <a:gd name="T1" fmla="*/ 5 h 15"/>
                                      <a:gd name="T2" fmla="*/ 15 w 58"/>
                                      <a:gd name="T3" fmla="*/ 0 h 15"/>
                                      <a:gd name="T4" fmla="*/ 30 w 58"/>
                                      <a:gd name="T5" fmla="*/ 0 h 15"/>
                                      <a:gd name="T6" fmla="*/ 45 w 58"/>
                                      <a:gd name="T7" fmla="*/ 2 h 15"/>
                                      <a:gd name="T8" fmla="*/ 58 w 58"/>
                                      <a:gd name="T9" fmla="*/ 10 h 15"/>
                                      <a:gd name="T10" fmla="*/ 45 w 58"/>
                                      <a:gd name="T11" fmla="*/ 15 h 15"/>
                                      <a:gd name="T12" fmla="*/ 30 w 58"/>
                                      <a:gd name="T13" fmla="*/ 15 h 15"/>
                                      <a:gd name="T14" fmla="*/ 23 w 58"/>
                                      <a:gd name="T15" fmla="*/ 15 h 15"/>
                                      <a:gd name="T16" fmla="*/ 13 w 58"/>
                                      <a:gd name="T17" fmla="*/ 12 h 15"/>
                                      <a:gd name="T18" fmla="*/ 8 w 58"/>
                                      <a:gd name="T19" fmla="*/ 7 h 15"/>
                                      <a:gd name="T20" fmla="*/ 0 w 58"/>
                                      <a:gd name="T21" fmla="*/ 5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8" h="15">
                                        <a:moveTo>
                                          <a:pt x="0" y="5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5" y="2"/>
                                        </a:lnTo>
                                        <a:lnTo>
                                          <a:pt x="58" y="10"/>
                                        </a:lnTo>
                                        <a:lnTo>
                                          <a:pt x="45" y="15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23" y="15"/>
                                        </a:lnTo>
                                        <a:lnTo>
                                          <a:pt x="13" y="12"/>
                                        </a:lnTo>
                                        <a:lnTo>
                                          <a:pt x="8" y="7"/>
                                        </a:lnTo>
                                        <a:lnTo>
                                          <a:pt x="0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18" name="Freeform 4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34" y="634"/>
                                    <a:ext cx="64" cy="20"/>
                                  </a:xfrm>
                                  <a:custGeom>
                                    <a:avLst/>
                                    <a:gdLst>
                                      <a:gd name="T0" fmla="*/ 64 w 64"/>
                                      <a:gd name="T1" fmla="*/ 20 h 20"/>
                                      <a:gd name="T2" fmla="*/ 0 w 64"/>
                                      <a:gd name="T3" fmla="*/ 0 h 20"/>
                                      <a:gd name="T4" fmla="*/ 64 w 64"/>
                                      <a:gd name="T5" fmla="*/ 2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4" h="20">
                                        <a:moveTo>
                                          <a:pt x="64" y="2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4" y="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19" name="Freeform 4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49" y="611"/>
                                    <a:ext cx="54" cy="15"/>
                                  </a:xfrm>
                                  <a:custGeom>
                                    <a:avLst/>
                                    <a:gdLst>
                                      <a:gd name="T0" fmla="*/ 0 w 54"/>
                                      <a:gd name="T1" fmla="*/ 8 h 15"/>
                                      <a:gd name="T2" fmla="*/ 15 w 54"/>
                                      <a:gd name="T3" fmla="*/ 0 h 15"/>
                                      <a:gd name="T4" fmla="*/ 30 w 54"/>
                                      <a:gd name="T5" fmla="*/ 0 h 15"/>
                                      <a:gd name="T6" fmla="*/ 42 w 54"/>
                                      <a:gd name="T7" fmla="*/ 0 h 15"/>
                                      <a:gd name="T8" fmla="*/ 54 w 54"/>
                                      <a:gd name="T9" fmla="*/ 8 h 15"/>
                                      <a:gd name="T10" fmla="*/ 42 w 54"/>
                                      <a:gd name="T11" fmla="*/ 13 h 15"/>
                                      <a:gd name="T12" fmla="*/ 27 w 54"/>
                                      <a:gd name="T13" fmla="*/ 15 h 15"/>
                                      <a:gd name="T14" fmla="*/ 20 w 54"/>
                                      <a:gd name="T15" fmla="*/ 15 h 15"/>
                                      <a:gd name="T16" fmla="*/ 12 w 54"/>
                                      <a:gd name="T17" fmla="*/ 15 h 15"/>
                                      <a:gd name="T18" fmla="*/ 5 w 54"/>
                                      <a:gd name="T19" fmla="*/ 10 h 15"/>
                                      <a:gd name="T20" fmla="*/ 0 w 54"/>
                                      <a:gd name="T21" fmla="*/ 8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4" h="15">
                                        <a:moveTo>
                                          <a:pt x="0" y="8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2" y="0"/>
                                        </a:lnTo>
                                        <a:lnTo>
                                          <a:pt x="54" y="8"/>
                                        </a:lnTo>
                                        <a:lnTo>
                                          <a:pt x="42" y="13"/>
                                        </a:lnTo>
                                        <a:lnTo>
                                          <a:pt x="27" y="15"/>
                                        </a:lnTo>
                                        <a:lnTo>
                                          <a:pt x="20" y="15"/>
                                        </a:lnTo>
                                        <a:lnTo>
                                          <a:pt x="12" y="1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20" name="Freeform 4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49" y="611"/>
                                    <a:ext cx="54" cy="15"/>
                                  </a:xfrm>
                                  <a:custGeom>
                                    <a:avLst/>
                                    <a:gdLst>
                                      <a:gd name="T0" fmla="*/ 0 w 54"/>
                                      <a:gd name="T1" fmla="*/ 8 h 15"/>
                                      <a:gd name="T2" fmla="*/ 15 w 54"/>
                                      <a:gd name="T3" fmla="*/ 0 h 15"/>
                                      <a:gd name="T4" fmla="*/ 30 w 54"/>
                                      <a:gd name="T5" fmla="*/ 0 h 15"/>
                                      <a:gd name="T6" fmla="*/ 42 w 54"/>
                                      <a:gd name="T7" fmla="*/ 0 h 15"/>
                                      <a:gd name="T8" fmla="*/ 54 w 54"/>
                                      <a:gd name="T9" fmla="*/ 8 h 15"/>
                                      <a:gd name="T10" fmla="*/ 42 w 54"/>
                                      <a:gd name="T11" fmla="*/ 13 h 15"/>
                                      <a:gd name="T12" fmla="*/ 27 w 54"/>
                                      <a:gd name="T13" fmla="*/ 15 h 15"/>
                                      <a:gd name="T14" fmla="*/ 20 w 54"/>
                                      <a:gd name="T15" fmla="*/ 15 h 15"/>
                                      <a:gd name="T16" fmla="*/ 12 w 54"/>
                                      <a:gd name="T17" fmla="*/ 15 h 15"/>
                                      <a:gd name="T18" fmla="*/ 5 w 54"/>
                                      <a:gd name="T19" fmla="*/ 10 h 15"/>
                                      <a:gd name="T20" fmla="*/ 0 w 54"/>
                                      <a:gd name="T21" fmla="*/ 8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4" h="15">
                                        <a:moveTo>
                                          <a:pt x="0" y="8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2" y="0"/>
                                        </a:lnTo>
                                        <a:lnTo>
                                          <a:pt x="54" y="8"/>
                                        </a:lnTo>
                                        <a:lnTo>
                                          <a:pt x="42" y="13"/>
                                        </a:lnTo>
                                        <a:lnTo>
                                          <a:pt x="27" y="15"/>
                                        </a:lnTo>
                                        <a:lnTo>
                                          <a:pt x="20" y="15"/>
                                        </a:lnTo>
                                        <a:lnTo>
                                          <a:pt x="12" y="1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0" y="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21" name="Freeform 4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84" y="606"/>
                                    <a:ext cx="65" cy="13"/>
                                  </a:xfrm>
                                  <a:custGeom>
                                    <a:avLst/>
                                    <a:gdLst>
                                      <a:gd name="T0" fmla="*/ 65 w 65"/>
                                      <a:gd name="T1" fmla="*/ 13 h 13"/>
                                      <a:gd name="T2" fmla="*/ 0 w 65"/>
                                      <a:gd name="T3" fmla="*/ 0 h 13"/>
                                      <a:gd name="T4" fmla="*/ 65 w 65"/>
                                      <a:gd name="T5" fmla="*/ 13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5" h="13">
                                        <a:moveTo>
                                          <a:pt x="65" y="1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5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22" name="Freeform 4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84" y="606"/>
                                    <a:ext cx="65" cy="13"/>
                                  </a:xfrm>
                                  <a:custGeom>
                                    <a:avLst/>
                                    <a:gdLst>
                                      <a:gd name="T0" fmla="*/ 65 w 65"/>
                                      <a:gd name="T1" fmla="*/ 13 h 13"/>
                                      <a:gd name="T2" fmla="*/ 0 w 65"/>
                                      <a:gd name="T3" fmla="*/ 0 h 13"/>
                                      <a:gd name="T4" fmla="*/ 65 w 65"/>
                                      <a:gd name="T5" fmla="*/ 13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5" h="13">
                                        <a:moveTo>
                                          <a:pt x="65" y="1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5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23" name="Freeform 4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16" y="594"/>
                                    <a:ext cx="58" cy="15"/>
                                  </a:xfrm>
                                  <a:custGeom>
                                    <a:avLst/>
                                    <a:gdLst>
                                      <a:gd name="T0" fmla="*/ 0 w 58"/>
                                      <a:gd name="T1" fmla="*/ 7 h 15"/>
                                      <a:gd name="T2" fmla="*/ 15 w 58"/>
                                      <a:gd name="T3" fmla="*/ 0 h 15"/>
                                      <a:gd name="T4" fmla="*/ 30 w 58"/>
                                      <a:gd name="T5" fmla="*/ 0 h 15"/>
                                      <a:gd name="T6" fmla="*/ 45 w 58"/>
                                      <a:gd name="T7" fmla="*/ 0 h 15"/>
                                      <a:gd name="T8" fmla="*/ 58 w 58"/>
                                      <a:gd name="T9" fmla="*/ 5 h 15"/>
                                      <a:gd name="T10" fmla="*/ 45 w 58"/>
                                      <a:gd name="T11" fmla="*/ 12 h 15"/>
                                      <a:gd name="T12" fmla="*/ 30 w 58"/>
                                      <a:gd name="T13" fmla="*/ 15 h 15"/>
                                      <a:gd name="T14" fmla="*/ 23 w 58"/>
                                      <a:gd name="T15" fmla="*/ 15 h 15"/>
                                      <a:gd name="T16" fmla="*/ 13 w 58"/>
                                      <a:gd name="T17" fmla="*/ 15 h 15"/>
                                      <a:gd name="T18" fmla="*/ 8 w 58"/>
                                      <a:gd name="T19" fmla="*/ 12 h 15"/>
                                      <a:gd name="T20" fmla="*/ 0 w 58"/>
                                      <a:gd name="T21" fmla="*/ 7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8" h="15">
                                        <a:moveTo>
                                          <a:pt x="0" y="7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58" y="5"/>
                                        </a:lnTo>
                                        <a:lnTo>
                                          <a:pt x="45" y="12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23" y="15"/>
                                        </a:lnTo>
                                        <a:lnTo>
                                          <a:pt x="13" y="15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0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24" name="Freeform 4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16" y="594"/>
                                    <a:ext cx="58" cy="15"/>
                                  </a:xfrm>
                                  <a:custGeom>
                                    <a:avLst/>
                                    <a:gdLst>
                                      <a:gd name="T0" fmla="*/ 0 w 58"/>
                                      <a:gd name="T1" fmla="*/ 7 h 15"/>
                                      <a:gd name="T2" fmla="*/ 15 w 58"/>
                                      <a:gd name="T3" fmla="*/ 0 h 15"/>
                                      <a:gd name="T4" fmla="*/ 30 w 58"/>
                                      <a:gd name="T5" fmla="*/ 0 h 15"/>
                                      <a:gd name="T6" fmla="*/ 45 w 58"/>
                                      <a:gd name="T7" fmla="*/ 0 h 15"/>
                                      <a:gd name="T8" fmla="*/ 58 w 58"/>
                                      <a:gd name="T9" fmla="*/ 5 h 15"/>
                                      <a:gd name="T10" fmla="*/ 45 w 58"/>
                                      <a:gd name="T11" fmla="*/ 12 h 15"/>
                                      <a:gd name="T12" fmla="*/ 30 w 58"/>
                                      <a:gd name="T13" fmla="*/ 15 h 15"/>
                                      <a:gd name="T14" fmla="*/ 23 w 58"/>
                                      <a:gd name="T15" fmla="*/ 15 h 15"/>
                                      <a:gd name="T16" fmla="*/ 13 w 58"/>
                                      <a:gd name="T17" fmla="*/ 15 h 15"/>
                                      <a:gd name="T18" fmla="*/ 8 w 58"/>
                                      <a:gd name="T19" fmla="*/ 12 h 15"/>
                                      <a:gd name="T20" fmla="*/ 0 w 58"/>
                                      <a:gd name="T21" fmla="*/ 7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8" h="15">
                                        <a:moveTo>
                                          <a:pt x="0" y="7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58" y="5"/>
                                        </a:lnTo>
                                        <a:lnTo>
                                          <a:pt x="45" y="12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23" y="15"/>
                                        </a:lnTo>
                                        <a:lnTo>
                                          <a:pt x="13" y="15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0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25" name="Freeform 4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54" y="594"/>
                                    <a:ext cx="62" cy="7"/>
                                  </a:xfrm>
                                  <a:custGeom>
                                    <a:avLst/>
                                    <a:gdLst>
                                      <a:gd name="T0" fmla="*/ 62 w 62"/>
                                      <a:gd name="T1" fmla="*/ 7 h 7"/>
                                      <a:gd name="T2" fmla="*/ 0 w 62"/>
                                      <a:gd name="T3" fmla="*/ 0 h 7"/>
                                      <a:gd name="T4" fmla="*/ 62 w 62"/>
                                      <a:gd name="T5" fmla="*/ 7 h 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2" h="7">
                                        <a:moveTo>
                                          <a:pt x="62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2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26" name="Freeform 4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54" y="594"/>
                                    <a:ext cx="62" cy="7"/>
                                  </a:xfrm>
                                  <a:custGeom>
                                    <a:avLst/>
                                    <a:gdLst>
                                      <a:gd name="T0" fmla="*/ 62 w 62"/>
                                      <a:gd name="T1" fmla="*/ 7 h 7"/>
                                      <a:gd name="T2" fmla="*/ 0 w 62"/>
                                      <a:gd name="T3" fmla="*/ 0 h 7"/>
                                      <a:gd name="T4" fmla="*/ 62 w 62"/>
                                      <a:gd name="T5" fmla="*/ 7 h 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2" h="7">
                                        <a:moveTo>
                                          <a:pt x="62" y="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2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27" name="Freeform 4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87" y="576"/>
                                    <a:ext cx="57" cy="18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13 h 18"/>
                                      <a:gd name="T2" fmla="*/ 15 w 57"/>
                                      <a:gd name="T3" fmla="*/ 5 h 18"/>
                                      <a:gd name="T4" fmla="*/ 29 w 57"/>
                                      <a:gd name="T5" fmla="*/ 0 h 18"/>
                                      <a:gd name="T6" fmla="*/ 44 w 57"/>
                                      <a:gd name="T7" fmla="*/ 3 h 18"/>
                                      <a:gd name="T8" fmla="*/ 57 w 57"/>
                                      <a:gd name="T9" fmla="*/ 8 h 18"/>
                                      <a:gd name="T10" fmla="*/ 47 w 57"/>
                                      <a:gd name="T11" fmla="*/ 15 h 18"/>
                                      <a:gd name="T12" fmla="*/ 29 w 57"/>
                                      <a:gd name="T13" fmla="*/ 18 h 18"/>
                                      <a:gd name="T14" fmla="*/ 22 w 57"/>
                                      <a:gd name="T15" fmla="*/ 18 h 18"/>
                                      <a:gd name="T16" fmla="*/ 15 w 57"/>
                                      <a:gd name="T17" fmla="*/ 18 h 18"/>
                                      <a:gd name="T18" fmla="*/ 7 w 57"/>
                                      <a:gd name="T19" fmla="*/ 15 h 18"/>
                                      <a:gd name="T20" fmla="*/ 0 w 57"/>
                                      <a:gd name="T21" fmla="*/ 13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7" h="18">
                                        <a:moveTo>
                                          <a:pt x="0" y="13"/>
                                        </a:moveTo>
                                        <a:lnTo>
                                          <a:pt x="15" y="5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44" y="3"/>
                                        </a:lnTo>
                                        <a:lnTo>
                                          <a:pt x="57" y="8"/>
                                        </a:lnTo>
                                        <a:lnTo>
                                          <a:pt x="47" y="15"/>
                                        </a:lnTo>
                                        <a:lnTo>
                                          <a:pt x="29" y="18"/>
                                        </a:lnTo>
                                        <a:lnTo>
                                          <a:pt x="22" y="18"/>
                                        </a:lnTo>
                                        <a:lnTo>
                                          <a:pt x="15" y="18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0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28" name="Freeform 4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87" y="576"/>
                                    <a:ext cx="57" cy="18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13 h 18"/>
                                      <a:gd name="T2" fmla="*/ 15 w 57"/>
                                      <a:gd name="T3" fmla="*/ 5 h 18"/>
                                      <a:gd name="T4" fmla="*/ 29 w 57"/>
                                      <a:gd name="T5" fmla="*/ 0 h 18"/>
                                      <a:gd name="T6" fmla="*/ 44 w 57"/>
                                      <a:gd name="T7" fmla="*/ 3 h 18"/>
                                      <a:gd name="T8" fmla="*/ 57 w 57"/>
                                      <a:gd name="T9" fmla="*/ 8 h 18"/>
                                      <a:gd name="T10" fmla="*/ 47 w 57"/>
                                      <a:gd name="T11" fmla="*/ 15 h 18"/>
                                      <a:gd name="T12" fmla="*/ 29 w 57"/>
                                      <a:gd name="T13" fmla="*/ 18 h 18"/>
                                      <a:gd name="T14" fmla="*/ 22 w 57"/>
                                      <a:gd name="T15" fmla="*/ 18 h 18"/>
                                      <a:gd name="T16" fmla="*/ 15 w 57"/>
                                      <a:gd name="T17" fmla="*/ 18 h 18"/>
                                      <a:gd name="T18" fmla="*/ 7 w 57"/>
                                      <a:gd name="T19" fmla="*/ 15 h 18"/>
                                      <a:gd name="T20" fmla="*/ 0 w 57"/>
                                      <a:gd name="T21" fmla="*/ 13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7" h="18">
                                        <a:moveTo>
                                          <a:pt x="0" y="13"/>
                                        </a:moveTo>
                                        <a:lnTo>
                                          <a:pt x="15" y="5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44" y="3"/>
                                        </a:lnTo>
                                        <a:lnTo>
                                          <a:pt x="57" y="8"/>
                                        </a:lnTo>
                                        <a:lnTo>
                                          <a:pt x="47" y="15"/>
                                        </a:lnTo>
                                        <a:lnTo>
                                          <a:pt x="29" y="18"/>
                                        </a:lnTo>
                                        <a:lnTo>
                                          <a:pt x="22" y="18"/>
                                        </a:lnTo>
                                        <a:lnTo>
                                          <a:pt x="15" y="18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0" y="1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29" name="Freeform 4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20" y="581"/>
                                    <a:ext cx="69" cy="8"/>
                                  </a:xfrm>
                                  <a:custGeom>
                                    <a:avLst/>
                                    <a:gdLst>
                                      <a:gd name="T0" fmla="*/ 69 w 69"/>
                                      <a:gd name="T1" fmla="*/ 8 h 8"/>
                                      <a:gd name="T2" fmla="*/ 0 w 69"/>
                                      <a:gd name="T3" fmla="*/ 0 h 8"/>
                                      <a:gd name="T4" fmla="*/ 69 w 69"/>
                                      <a:gd name="T5" fmla="*/ 8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9" h="8">
                                        <a:moveTo>
                                          <a:pt x="69" y="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9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30" name="Freeform 4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20" y="581"/>
                                    <a:ext cx="69" cy="8"/>
                                  </a:xfrm>
                                  <a:custGeom>
                                    <a:avLst/>
                                    <a:gdLst>
                                      <a:gd name="T0" fmla="*/ 69 w 69"/>
                                      <a:gd name="T1" fmla="*/ 8 h 8"/>
                                      <a:gd name="T2" fmla="*/ 0 w 69"/>
                                      <a:gd name="T3" fmla="*/ 0 h 8"/>
                                      <a:gd name="T4" fmla="*/ 69 w 69"/>
                                      <a:gd name="T5" fmla="*/ 8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9" h="8">
                                        <a:moveTo>
                                          <a:pt x="69" y="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9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31" name="Freeform 4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57" y="564"/>
                                    <a:ext cx="54" cy="17"/>
                                  </a:xfrm>
                                  <a:custGeom>
                                    <a:avLst/>
                                    <a:gdLst>
                                      <a:gd name="T0" fmla="*/ 0 w 54"/>
                                      <a:gd name="T1" fmla="*/ 10 h 17"/>
                                      <a:gd name="T2" fmla="*/ 15 w 54"/>
                                      <a:gd name="T3" fmla="*/ 2 h 17"/>
                                      <a:gd name="T4" fmla="*/ 27 w 54"/>
                                      <a:gd name="T5" fmla="*/ 0 h 17"/>
                                      <a:gd name="T6" fmla="*/ 42 w 54"/>
                                      <a:gd name="T7" fmla="*/ 0 h 17"/>
                                      <a:gd name="T8" fmla="*/ 54 w 54"/>
                                      <a:gd name="T9" fmla="*/ 5 h 17"/>
                                      <a:gd name="T10" fmla="*/ 45 w 54"/>
                                      <a:gd name="T11" fmla="*/ 12 h 17"/>
                                      <a:gd name="T12" fmla="*/ 30 w 54"/>
                                      <a:gd name="T13" fmla="*/ 15 h 17"/>
                                      <a:gd name="T14" fmla="*/ 20 w 54"/>
                                      <a:gd name="T15" fmla="*/ 17 h 17"/>
                                      <a:gd name="T16" fmla="*/ 12 w 54"/>
                                      <a:gd name="T17" fmla="*/ 15 h 17"/>
                                      <a:gd name="T18" fmla="*/ 5 w 54"/>
                                      <a:gd name="T19" fmla="*/ 15 h 17"/>
                                      <a:gd name="T20" fmla="*/ 0 w 54"/>
                                      <a:gd name="T21" fmla="*/ 10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4" h="17">
                                        <a:moveTo>
                                          <a:pt x="0" y="10"/>
                                        </a:moveTo>
                                        <a:lnTo>
                                          <a:pt x="15" y="2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42" y="0"/>
                                        </a:lnTo>
                                        <a:lnTo>
                                          <a:pt x="54" y="5"/>
                                        </a:lnTo>
                                        <a:lnTo>
                                          <a:pt x="45" y="12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20" y="17"/>
                                        </a:lnTo>
                                        <a:lnTo>
                                          <a:pt x="12" y="15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32" name="Freeform 4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57" y="564"/>
                                    <a:ext cx="54" cy="17"/>
                                  </a:xfrm>
                                  <a:custGeom>
                                    <a:avLst/>
                                    <a:gdLst>
                                      <a:gd name="T0" fmla="*/ 0 w 54"/>
                                      <a:gd name="T1" fmla="*/ 10 h 17"/>
                                      <a:gd name="T2" fmla="*/ 15 w 54"/>
                                      <a:gd name="T3" fmla="*/ 2 h 17"/>
                                      <a:gd name="T4" fmla="*/ 27 w 54"/>
                                      <a:gd name="T5" fmla="*/ 0 h 17"/>
                                      <a:gd name="T6" fmla="*/ 42 w 54"/>
                                      <a:gd name="T7" fmla="*/ 0 h 17"/>
                                      <a:gd name="T8" fmla="*/ 54 w 54"/>
                                      <a:gd name="T9" fmla="*/ 5 h 17"/>
                                      <a:gd name="T10" fmla="*/ 45 w 54"/>
                                      <a:gd name="T11" fmla="*/ 12 h 17"/>
                                      <a:gd name="T12" fmla="*/ 30 w 54"/>
                                      <a:gd name="T13" fmla="*/ 15 h 17"/>
                                      <a:gd name="T14" fmla="*/ 20 w 54"/>
                                      <a:gd name="T15" fmla="*/ 17 h 17"/>
                                      <a:gd name="T16" fmla="*/ 12 w 54"/>
                                      <a:gd name="T17" fmla="*/ 15 h 17"/>
                                      <a:gd name="T18" fmla="*/ 5 w 54"/>
                                      <a:gd name="T19" fmla="*/ 15 h 17"/>
                                      <a:gd name="T20" fmla="*/ 0 w 54"/>
                                      <a:gd name="T21" fmla="*/ 10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4" h="17">
                                        <a:moveTo>
                                          <a:pt x="0" y="10"/>
                                        </a:moveTo>
                                        <a:lnTo>
                                          <a:pt x="15" y="2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42" y="0"/>
                                        </a:lnTo>
                                        <a:lnTo>
                                          <a:pt x="54" y="5"/>
                                        </a:lnTo>
                                        <a:lnTo>
                                          <a:pt x="45" y="12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20" y="17"/>
                                        </a:lnTo>
                                        <a:lnTo>
                                          <a:pt x="12" y="15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0" y="1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33" name="Freeform 4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87" y="566"/>
                                    <a:ext cx="70" cy="8"/>
                                  </a:xfrm>
                                  <a:custGeom>
                                    <a:avLst/>
                                    <a:gdLst>
                                      <a:gd name="T0" fmla="*/ 70 w 70"/>
                                      <a:gd name="T1" fmla="*/ 8 h 8"/>
                                      <a:gd name="T2" fmla="*/ 0 w 70"/>
                                      <a:gd name="T3" fmla="*/ 0 h 8"/>
                                      <a:gd name="T4" fmla="*/ 70 w 70"/>
                                      <a:gd name="T5" fmla="*/ 8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0" h="8">
                                        <a:moveTo>
                                          <a:pt x="70" y="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7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34" name="Freeform 4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87" y="566"/>
                                    <a:ext cx="70" cy="8"/>
                                  </a:xfrm>
                                  <a:custGeom>
                                    <a:avLst/>
                                    <a:gdLst>
                                      <a:gd name="T0" fmla="*/ 70 w 70"/>
                                      <a:gd name="T1" fmla="*/ 8 h 8"/>
                                      <a:gd name="T2" fmla="*/ 0 w 70"/>
                                      <a:gd name="T3" fmla="*/ 0 h 8"/>
                                      <a:gd name="T4" fmla="*/ 70 w 70"/>
                                      <a:gd name="T5" fmla="*/ 8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0" h="8">
                                        <a:moveTo>
                                          <a:pt x="70" y="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7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35" name="Freeform 4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22" y="544"/>
                                    <a:ext cx="60" cy="22"/>
                                  </a:xfrm>
                                  <a:custGeom>
                                    <a:avLst/>
                                    <a:gdLst>
                                      <a:gd name="T0" fmla="*/ 0 w 60"/>
                                      <a:gd name="T1" fmla="*/ 15 h 22"/>
                                      <a:gd name="T2" fmla="*/ 7 w 60"/>
                                      <a:gd name="T3" fmla="*/ 7 h 22"/>
                                      <a:gd name="T4" fmla="*/ 15 w 60"/>
                                      <a:gd name="T5" fmla="*/ 5 h 22"/>
                                      <a:gd name="T6" fmla="*/ 22 w 60"/>
                                      <a:gd name="T7" fmla="*/ 2 h 22"/>
                                      <a:gd name="T8" fmla="*/ 30 w 60"/>
                                      <a:gd name="T9" fmla="*/ 0 h 22"/>
                                      <a:gd name="T10" fmla="*/ 37 w 60"/>
                                      <a:gd name="T11" fmla="*/ 2 h 22"/>
                                      <a:gd name="T12" fmla="*/ 45 w 60"/>
                                      <a:gd name="T13" fmla="*/ 2 h 22"/>
                                      <a:gd name="T14" fmla="*/ 52 w 60"/>
                                      <a:gd name="T15" fmla="*/ 7 h 22"/>
                                      <a:gd name="T16" fmla="*/ 60 w 60"/>
                                      <a:gd name="T17" fmla="*/ 12 h 22"/>
                                      <a:gd name="T18" fmla="*/ 47 w 60"/>
                                      <a:gd name="T19" fmla="*/ 20 h 22"/>
                                      <a:gd name="T20" fmla="*/ 32 w 60"/>
                                      <a:gd name="T21" fmla="*/ 22 h 22"/>
                                      <a:gd name="T22" fmla="*/ 25 w 60"/>
                                      <a:gd name="T23" fmla="*/ 22 h 22"/>
                                      <a:gd name="T24" fmla="*/ 15 w 60"/>
                                      <a:gd name="T25" fmla="*/ 20 h 22"/>
                                      <a:gd name="T26" fmla="*/ 7 w 60"/>
                                      <a:gd name="T27" fmla="*/ 17 h 22"/>
                                      <a:gd name="T28" fmla="*/ 0 w 60"/>
                                      <a:gd name="T29" fmla="*/ 15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60" h="22">
                                        <a:moveTo>
                                          <a:pt x="0" y="15"/>
                                        </a:moveTo>
                                        <a:lnTo>
                                          <a:pt x="7" y="7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22" y="2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7" y="2"/>
                                        </a:lnTo>
                                        <a:lnTo>
                                          <a:pt x="45" y="2"/>
                                        </a:lnTo>
                                        <a:lnTo>
                                          <a:pt x="52" y="7"/>
                                        </a:lnTo>
                                        <a:lnTo>
                                          <a:pt x="60" y="12"/>
                                        </a:lnTo>
                                        <a:lnTo>
                                          <a:pt x="47" y="20"/>
                                        </a:lnTo>
                                        <a:lnTo>
                                          <a:pt x="32" y="22"/>
                                        </a:lnTo>
                                        <a:lnTo>
                                          <a:pt x="25" y="22"/>
                                        </a:lnTo>
                                        <a:lnTo>
                                          <a:pt x="15" y="20"/>
                                        </a:lnTo>
                                        <a:lnTo>
                                          <a:pt x="7" y="17"/>
                                        </a:lnTo>
                                        <a:lnTo>
                                          <a:pt x="0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36" name="Freeform 4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22" y="544"/>
                                    <a:ext cx="60" cy="22"/>
                                  </a:xfrm>
                                  <a:custGeom>
                                    <a:avLst/>
                                    <a:gdLst>
                                      <a:gd name="T0" fmla="*/ 0 w 60"/>
                                      <a:gd name="T1" fmla="*/ 15 h 22"/>
                                      <a:gd name="T2" fmla="*/ 7 w 60"/>
                                      <a:gd name="T3" fmla="*/ 7 h 22"/>
                                      <a:gd name="T4" fmla="*/ 15 w 60"/>
                                      <a:gd name="T5" fmla="*/ 5 h 22"/>
                                      <a:gd name="T6" fmla="*/ 22 w 60"/>
                                      <a:gd name="T7" fmla="*/ 2 h 22"/>
                                      <a:gd name="T8" fmla="*/ 30 w 60"/>
                                      <a:gd name="T9" fmla="*/ 0 h 22"/>
                                      <a:gd name="T10" fmla="*/ 37 w 60"/>
                                      <a:gd name="T11" fmla="*/ 2 h 22"/>
                                      <a:gd name="T12" fmla="*/ 45 w 60"/>
                                      <a:gd name="T13" fmla="*/ 2 h 22"/>
                                      <a:gd name="T14" fmla="*/ 52 w 60"/>
                                      <a:gd name="T15" fmla="*/ 7 h 22"/>
                                      <a:gd name="T16" fmla="*/ 60 w 60"/>
                                      <a:gd name="T17" fmla="*/ 12 h 22"/>
                                      <a:gd name="T18" fmla="*/ 47 w 60"/>
                                      <a:gd name="T19" fmla="*/ 20 h 22"/>
                                      <a:gd name="T20" fmla="*/ 32 w 60"/>
                                      <a:gd name="T21" fmla="*/ 22 h 22"/>
                                      <a:gd name="T22" fmla="*/ 25 w 60"/>
                                      <a:gd name="T23" fmla="*/ 22 h 22"/>
                                      <a:gd name="T24" fmla="*/ 15 w 60"/>
                                      <a:gd name="T25" fmla="*/ 20 h 22"/>
                                      <a:gd name="T26" fmla="*/ 7 w 60"/>
                                      <a:gd name="T27" fmla="*/ 17 h 22"/>
                                      <a:gd name="T28" fmla="*/ 0 w 60"/>
                                      <a:gd name="T29" fmla="*/ 15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60" h="22">
                                        <a:moveTo>
                                          <a:pt x="0" y="15"/>
                                        </a:moveTo>
                                        <a:lnTo>
                                          <a:pt x="7" y="7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22" y="2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7" y="2"/>
                                        </a:lnTo>
                                        <a:lnTo>
                                          <a:pt x="45" y="2"/>
                                        </a:lnTo>
                                        <a:lnTo>
                                          <a:pt x="52" y="7"/>
                                        </a:lnTo>
                                        <a:lnTo>
                                          <a:pt x="60" y="12"/>
                                        </a:lnTo>
                                        <a:lnTo>
                                          <a:pt x="47" y="20"/>
                                        </a:lnTo>
                                        <a:lnTo>
                                          <a:pt x="32" y="22"/>
                                        </a:lnTo>
                                        <a:lnTo>
                                          <a:pt x="25" y="22"/>
                                        </a:lnTo>
                                        <a:lnTo>
                                          <a:pt x="15" y="20"/>
                                        </a:lnTo>
                                        <a:lnTo>
                                          <a:pt x="7" y="17"/>
                                        </a:lnTo>
                                        <a:lnTo>
                                          <a:pt x="0" y="1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37" name="Freeform 4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52" y="546"/>
                                    <a:ext cx="72" cy="13"/>
                                  </a:xfrm>
                                  <a:custGeom>
                                    <a:avLst/>
                                    <a:gdLst>
                                      <a:gd name="T0" fmla="*/ 72 w 72"/>
                                      <a:gd name="T1" fmla="*/ 13 h 13"/>
                                      <a:gd name="T2" fmla="*/ 0 w 72"/>
                                      <a:gd name="T3" fmla="*/ 0 h 13"/>
                                      <a:gd name="T4" fmla="*/ 72 w 72"/>
                                      <a:gd name="T5" fmla="*/ 13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2" h="13">
                                        <a:moveTo>
                                          <a:pt x="72" y="1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72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38" name="Freeform 4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52" y="546"/>
                                    <a:ext cx="72" cy="13"/>
                                  </a:xfrm>
                                  <a:custGeom>
                                    <a:avLst/>
                                    <a:gdLst>
                                      <a:gd name="T0" fmla="*/ 72 w 72"/>
                                      <a:gd name="T1" fmla="*/ 13 h 13"/>
                                      <a:gd name="T2" fmla="*/ 0 w 72"/>
                                      <a:gd name="T3" fmla="*/ 0 h 13"/>
                                      <a:gd name="T4" fmla="*/ 72 w 72"/>
                                      <a:gd name="T5" fmla="*/ 13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2" h="13">
                                        <a:moveTo>
                                          <a:pt x="72" y="1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72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39" name="Freeform 4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59" y="646"/>
                                    <a:ext cx="121" cy="40"/>
                                  </a:xfrm>
                                  <a:custGeom>
                                    <a:avLst/>
                                    <a:gdLst>
                                      <a:gd name="T0" fmla="*/ 62 w 121"/>
                                      <a:gd name="T1" fmla="*/ 25 h 40"/>
                                      <a:gd name="T2" fmla="*/ 0 w 121"/>
                                      <a:gd name="T3" fmla="*/ 0 h 40"/>
                                      <a:gd name="T4" fmla="*/ 62 w 121"/>
                                      <a:gd name="T5" fmla="*/ 25 h 40"/>
                                      <a:gd name="T6" fmla="*/ 62 w 121"/>
                                      <a:gd name="T7" fmla="*/ 25 h 40"/>
                                      <a:gd name="T8" fmla="*/ 62 w 121"/>
                                      <a:gd name="T9" fmla="*/ 25 h 40"/>
                                      <a:gd name="T10" fmla="*/ 79 w 121"/>
                                      <a:gd name="T11" fmla="*/ 20 h 40"/>
                                      <a:gd name="T12" fmla="*/ 94 w 121"/>
                                      <a:gd name="T13" fmla="*/ 22 h 40"/>
                                      <a:gd name="T14" fmla="*/ 109 w 121"/>
                                      <a:gd name="T15" fmla="*/ 27 h 40"/>
                                      <a:gd name="T16" fmla="*/ 121 w 121"/>
                                      <a:gd name="T17" fmla="*/ 35 h 40"/>
                                      <a:gd name="T18" fmla="*/ 114 w 121"/>
                                      <a:gd name="T19" fmla="*/ 37 h 40"/>
                                      <a:gd name="T20" fmla="*/ 107 w 121"/>
                                      <a:gd name="T21" fmla="*/ 40 h 40"/>
                                      <a:gd name="T22" fmla="*/ 99 w 121"/>
                                      <a:gd name="T23" fmla="*/ 40 h 40"/>
                                      <a:gd name="T24" fmla="*/ 92 w 121"/>
                                      <a:gd name="T25" fmla="*/ 40 h 40"/>
                                      <a:gd name="T26" fmla="*/ 82 w 121"/>
                                      <a:gd name="T27" fmla="*/ 37 h 40"/>
                                      <a:gd name="T28" fmla="*/ 74 w 121"/>
                                      <a:gd name="T29" fmla="*/ 35 h 40"/>
                                      <a:gd name="T30" fmla="*/ 69 w 121"/>
                                      <a:gd name="T31" fmla="*/ 30 h 40"/>
                                      <a:gd name="T32" fmla="*/ 62 w 121"/>
                                      <a:gd name="T33" fmla="*/ 25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21" h="40">
                                        <a:moveTo>
                                          <a:pt x="62" y="2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2" y="25"/>
                                        </a:lnTo>
                                        <a:lnTo>
                                          <a:pt x="62" y="25"/>
                                        </a:lnTo>
                                        <a:lnTo>
                                          <a:pt x="62" y="25"/>
                                        </a:lnTo>
                                        <a:lnTo>
                                          <a:pt x="79" y="20"/>
                                        </a:lnTo>
                                        <a:lnTo>
                                          <a:pt x="94" y="22"/>
                                        </a:lnTo>
                                        <a:lnTo>
                                          <a:pt x="109" y="27"/>
                                        </a:lnTo>
                                        <a:lnTo>
                                          <a:pt x="121" y="35"/>
                                        </a:lnTo>
                                        <a:lnTo>
                                          <a:pt x="114" y="37"/>
                                        </a:lnTo>
                                        <a:lnTo>
                                          <a:pt x="107" y="40"/>
                                        </a:lnTo>
                                        <a:lnTo>
                                          <a:pt x="99" y="40"/>
                                        </a:lnTo>
                                        <a:lnTo>
                                          <a:pt x="92" y="40"/>
                                        </a:lnTo>
                                        <a:lnTo>
                                          <a:pt x="82" y="37"/>
                                        </a:lnTo>
                                        <a:lnTo>
                                          <a:pt x="74" y="35"/>
                                        </a:lnTo>
                                        <a:lnTo>
                                          <a:pt x="69" y="30"/>
                                        </a:lnTo>
                                        <a:lnTo>
                                          <a:pt x="62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40" name="Freeform 4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59" y="646"/>
                                    <a:ext cx="121" cy="40"/>
                                  </a:xfrm>
                                  <a:custGeom>
                                    <a:avLst/>
                                    <a:gdLst>
                                      <a:gd name="T0" fmla="*/ 62 w 121"/>
                                      <a:gd name="T1" fmla="*/ 25 h 40"/>
                                      <a:gd name="T2" fmla="*/ 0 w 121"/>
                                      <a:gd name="T3" fmla="*/ 0 h 40"/>
                                      <a:gd name="T4" fmla="*/ 62 w 121"/>
                                      <a:gd name="T5" fmla="*/ 25 h 40"/>
                                      <a:gd name="T6" fmla="*/ 62 w 121"/>
                                      <a:gd name="T7" fmla="*/ 25 h 40"/>
                                      <a:gd name="T8" fmla="*/ 62 w 121"/>
                                      <a:gd name="T9" fmla="*/ 25 h 40"/>
                                      <a:gd name="T10" fmla="*/ 79 w 121"/>
                                      <a:gd name="T11" fmla="*/ 20 h 40"/>
                                      <a:gd name="T12" fmla="*/ 94 w 121"/>
                                      <a:gd name="T13" fmla="*/ 22 h 40"/>
                                      <a:gd name="T14" fmla="*/ 109 w 121"/>
                                      <a:gd name="T15" fmla="*/ 27 h 40"/>
                                      <a:gd name="T16" fmla="*/ 121 w 121"/>
                                      <a:gd name="T17" fmla="*/ 35 h 40"/>
                                      <a:gd name="T18" fmla="*/ 114 w 121"/>
                                      <a:gd name="T19" fmla="*/ 37 h 40"/>
                                      <a:gd name="T20" fmla="*/ 107 w 121"/>
                                      <a:gd name="T21" fmla="*/ 40 h 40"/>
                                      <a:gd name="T22" fmla="*/ 99 w 121"/>
                                      <a:gd name="T23" fmla="*/ 40 h 40"/>
                                      <a:gd name="T24" fmla="*/ 92 w 121"/>
                                      <a:gd name="T25" fmla="*/ 40 h 40"/>
                                      <a:gd name="T26" fmla="*/ 82 w 121"/>
                                      <a:gd name="T27" fmla="*/ 37 h 40"/>
                                      <a:gd name="T28" fmla="*/ 74 w 121"/>
                                      <a:gd name="T29" fmla="*/ 35 h 40"/>
                                      <a:gd name="T30" fmla="*/ 69 w 121"/>
                                      <a:gd name="T31" fmla="*/ 30 h 40"/>
                                      <a:gd name="T32" fmla="*/ 62 w 121"/>
                                      <a:gd name="T33" fmla="*/ 25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21" h="40">
                                        <a:moveTo>
                                          <a:pt x="62" y="2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2" y="25"/>
                                        </a:lnTo>
                                        <a:lnTo>
                                          <a:pt x="62" y="25"/>
                                        </a:lnTo>
                                        <a:lnTo>
                                          <a:pt x="62" y="25"/>
                                        </a:lnTo>
                                        <a:lnTo>
                                          <a:pt x="79" y="20"/>
                                        </a:lnTo>
                                        <a:lnTo>
                                          <a:pt x="94" y="22"/>
                                        </a:lnTo>
                                        <a:lnTo>
                                          <a:pt x="109" y="27"/>
                                        </a:lnTo>
                                        <a:lnTo>
                                          <a:pt x="121" y="35"/>
                                        </a:lnTo>
                                        <a:lnTo>
                                          <a:pt x="114" y="37"/>
                                        </a:lnTo>
                                        <a:lnTo>
                                          <a:pt x="107" y="40"/>
                                        </a:lnTo>
                                        <a:lnTo>
                                          <a:pt x="99" y="40"/>
                                        </a:lnTo>
                                        <a:lnTo>
                                          <a:pt x="92" y="40"/>
                                        </a:lnTo>
                                        <a:lnTo>
                                          <a:pt x="82" y="37"/>
                                        </a:lnTo>
                                        <a:lnTo>
                                          <a:pt x="74" y="35"/>
                                        </a:lnTo>
                                        <a:lnTo>
                                          <a:pt x="69" y="30"/>
                                        </a:lnTo>
                                        <a:lnTo>
                                          <a:pt x="62" y="2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41" name="Freeform 4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88" y="671"/>
                                    <a:ext cx="122" cy="35"/>
                                  </a:xfrm>
                                  <a:custGeom>
                                    <a:avLst/>
                                    <a:gdLst>
                                      <a:gd name="T0" fmla="*/ 65 w 122"/>
                                      <a:gd name="T1" fmla="*/ 17 h 35"/>
                                      <a:gd name="T2" fmla="*/ 0 w 122"/>
                                      <a:gd name="T3" fmla="*/ 0 h 35"/>
                                      <a:gd name="T4" fmla="*/ 65 w 122"/>
                                      <a:gd name="T5" fmla="*/ 17 h 35"/>
                                      <a:gd name="T6" fmla="*/ 65 w 122"/>
                                      <a:gd name="T7" fmla="*/ 17 h 35"/>
                                      <a:gd name="T8" fmla="*/ 65 w 122"/>
                                      <a:gd name="T9" fmla="*/ 17 h 35"/>
                                      <a:gd name="T10" fmla="*/ 80 w 122"/>
                                      <a:gd name="T11" fmla="*/ 15 h 35"/>
                                      <a:gd name="T12" fmla="*/ 95 w 122"/>
                                      <a:gd name="T13" fmla="*/ 15 h 35"/>
                                      <a:gd name="T14" fmla="*/ 110 w 122"/>
                                      <a:gd name="T15" fmla="*/ 20 h 35"/>
                                      <a:gd name="T16" fmla="*/ 122 w 122"/>
                                      <a:gd name="T17" fmla="*/ 27 h 35"/>
                                      <a:gd name="T18" fmla="*/ 117 w 122"/>
                                      <a:gd name="T19" fmla="*/ 32 h 35"/>
                                      <a:gd name="T20" fmla="*/ 110 w 122"/>
                                      <a:gd name="T21" fmla="*/ 35 h 35"/>
                                      <a:gd name="T22" fmla="*/ 100 w 122"/>
                                      <a:gd name="T23" fmla="*/ 35 h 35"/>
                                      <a:gd name="T24" fmla="*/ 92 w 122"/>
                                      <a:gd name="T25" fmla="*/ 35 h 35"/>
                                      <a:gd name="T26" fmla="*/ 82 w 122"/>
                                      <a:gd name="T27" fmla="*/ 32 h 35"/>
                                      <a:gd name="T28" fmla="*/ 75 w 122"/>
                                      <a:gd name="T29" fmla="*/ 30 h 35"/>
                                      <a:gd name="T30" fmla="*/ 70 w 122"/>
                                      <a:gd name="T31" fmla="*/ 25 h 35"/>
                                      <a:gd name="T32" fmla="*/ 65 w 122"/>
                                      <a:gd name="T33" fmla="*/ 17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22" h="35">
                                        <a:moveTo>
                                          <a:pt x="65" y="1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5" y="17"/>
                                        </a:lnTo>
                                        <a:lnTo>
                                          <a:pt x="65" y="17"/>
                                        </a:lnTo>
                                        <a:lnTo>
                                          <a:pt x="65" y="17"/>
                                        </a:lnTo>
                                        <a:lnTo>
                                          <a:pt x="80" y="15"/>
                                        </a:lnTo>
                                        <a:lnTo>
                                          <a:pt x="95" y="15"/>
                                        </a:lnTo>
                                        <a:lnTo>
                                          <a:pt x="110" y="20"/>
                                        </a:lnTo>
                                        <a:lnTo>
                                          <a:pt x="122" y="27"/>
                                        </a:lnTo>
                                        <a:lnTo>
                                          <a:pt x="117" y="32"/>
                                        </a:lnTo>
                                        <a:lnTo>
                                          <a:pt x="110" y="35"/>
                                        </a:lnTo>
                                        <a:lnTo>
                                          <a:pt x="100" y="35"/>
                                        </a:lnTo>
                                        <a:lnTo>
                                          <a:pt x="92" y="35"/>
                                        </a:lnTo>
                                        <a:lnTo>
                                          <a:pt x="82" y="32"/>
                                        </a:lnTo>
                                        <a:lnTo>
                                          <a:pt x="75" y="30"/>
                                        </a:lnTo>
                                        <a:lnTo>
                                          <a:pt x="70" y="25"/>
                                        </a:lnTo>
                                        <a:lnTo>
                                          <a:pt x="65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42" name="Freeform 4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88" y="671"/>
                                    <a:ext cx="122" cy="35"/>
                                  </a:xfrm>
                                  <a:custGeom>
                                    <a:avLst/>
                                    <a:gdLst>
                                      <a:gd name="T0" fmla="*/ 65 w 122"/>
                                      <a:gd name="T1" fmla="*/ 17 h 35"/>
                                      <a:gd name="T2" fmla="*/ 0 w 122"/>
                                      <a:gd name="T3" fmla="*/ 0 h 35"/>
                                      <a:gd name="T4" fmla="*/ 65 w 122"/>
                                      <a:gd name="T5" fmla="*/ 17 h 35"/>
                                      <a:gd name="T6" fmla="*/ 65 w 122"/>
                                      <a:gd name="T7" fmla="*/ 17 h 35"/>
                                      <a:gd name="T8" fmla="*/ 65 w 122"/>
                                      <a:gd name="T9" fmla="*/ 17 h 35"/>
                                      <a:gd name="T10" fmla="*/ 80 w 122"/>
                                      <a:gd name="T11" fmla="*/ 15 h 35"/>
                                      <a:gd name="T12" fmla="*/ 95 w 122"/>
                                      <a:gd name="T13" fmla="*/ 15 h 35"/>
                                      <a:gd name="T14" fmla="*/ 110 w 122"/>
                                      <a:gd name="T15" fmla="*/ 20 h 35"/>
                                      <a:gd name="T16" fmla="*/ 122 w 122"/>
                                      <a:gd name="T17" fmla="*/ 27 h 35"/>
                                      <a:gd name="T18" fmla="*/ 117 w 122"/>
                                      <a:gd name="T19" fmla="*/ 32 h 35"/>
                                      <a:gd name="T20" fmla="*/ 110 w 122"/>
                                      <a:gd name="T21" fmla="*/ 35 h 35"/>
                                      <a:gd name="T22" fmla="*/ 100 w 122"/>
                                      <a:gd name="T23" fmla="*/ 35 h 35"/>
                                      <a:gd name="T24" fmla="*/ 92 w 122"/>
                                      <a:gd name="T25" fmla="*/ 35 h 35"/>
                                      <a:gd name="T26" fmla="*/ 82 w 122"/>
                                      <a:gd name="T27" fmla="*/ 32 h 35"/>
                                      <a:gd name="T28" fmla="*/ 75 w 122"/>
                                      <a:gd name="T29" fmla="*/ 30 h 35"/>
                                      <a:gd name="T30" fmla="*/ 70 w 122"/>
                                      <a:gd name="T31" fmla="*/ 25 h 35"/>
                                      <a:gd name="T32" fmla="*/ 65 w 122"/>
                                      <a:gd name="T33" fmla="*/ 17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22" h="35">
                                        <a:moveTo>
                                          <a:pt x="65" y="1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5" y="17"/>
                                        </a:lnTo>
                                        <a:lnTo>
                                          <a:pt x="65" y="17"/>
                                        </a:lnTo>
                                        <a:lnTo>
                                          <a:pt x="65" y="17"/>
                                        </a:lnTo>
                                        <a:lnTo>
                                          <a:pt x="80" y="15"/>
                                        </a:lnTo>
                                        <a:lnTo>
                                          <a:pt x="95" y="15"/>
                                        </a:lnTo>
                                        <a:lnTo>
                                          <a:pt x="110" y="20"/>
                                        </a:lnTo>
                                        <a:lnTo>
                                          <a:pt x="122" y="27"/>
                                        </a:lnTo>
                                        <a:lnTo>
                                          <a:pt x="117" y="32"/>
                                        </a:lnTo>
                                        <a:lnTo>
                                          <a:pt x="110" y="35"/>
                                        </a:lnTo>
                                        <a:lnTo>
                                          <a:pt x="100" y="35"/>
                                        </a:lnTo>
                                        <a:lnTo>
                                          <a:pt x="92" y="35"/>
                                        </a:lnTo>
                                        <a:lnTo>
                                          <a:pt x="82" y="32"/>
                                        </a:lnTo>
                                        <a:lnTo>
                                          <a:pt x="75" y="30"/>
                                        </a:lnTo>
                                        <a:lnTo>
                                          <a:pt x="70" y="25"/>
                                        </a:lnTo>
                                        <a:lnTo>
                                          <a:pt x="65" y="1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43" name="Freeform 4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11" y="619"/>
                                    <a:ext cx="63" cy="15"/>
                                  </a:xfrm>
                                  <a:custGeom>
                                    <a:avLst/>
                                    <a:gdLst>
                                      <a:gd name="T0" fmla="*/ 63 w 63"/>
                                      <a:gd name="T1" fmla="*/ 15 h 15"/>
                                      <a:gd name="T2" fmla="*/ 0 w 63"/>
                                      <a:gd name="T3" fmla="*/ 0 h 15"/>
                                      <a:gd name="T4" fmla="*/ 63 w 63"/>
                                      <a:gd name="T5" fmla="*/ 15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3" h="15">
                                        <a:moveTo>
                                          <a:pt x="63" y="1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3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44" name="Freeform 4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11" y="619"/>
                                    <a:ext cx="63" cy="15"/>
                                  </a:xfrm>
                                  <a:custGeom>
                                    <a:avLst/>
                                    <a:gdLst>
                                      <a:gd name="T0" fmla="*/ 63 w 63"/>
                                      <a:gd name="T1" fmla="*/ 15 h 15"/>
                                      <a:gd name="T2" fmla="*/ 0 w 63"/>
                                      <a:gd name="T3" fmla="*/ 0 h 15"/>
                                      <a:gd name="T4" fmla="*/ 63 w 63"/>
                                      <a:gd name="T5" fmla="*/ 15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3" h="15">
                                        <a:moveTo>
                                          <a:pt x="63" y="1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3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45" name="Freeform 43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35" y="1242"/>
                                    <a:ext cx="80" cy="95"/>
                                  </a:xfrm>
                                  <a:custGeom>
                                    <a:avLst/>
                                    <a:gdLst>
                                      <a:gd name="T0" fmla="*/ 42 w 80"/>
                                      <a:gd name="T1" fmla="*/ 60 h 95"/>
                                      <a:gd name="T2" fmla="*/ 80 w 80"/>
                                      <a:gd name="T3" fmla="*/ 0 h 95"/>
                                      <a:gd name="T4" fmla="*/ 42 w 80"/>
                                      <a:gd name="T5" fmla="*/ 60 h 95"/>
                                      <a:gd name="T6" fmla="*/ 42 w 80"/>
                                      <a:gd name="T7" fmla="*/ 60 h 95"/>
                                      <a:gd name="T8" fmla="*/ 35 w 80"/>
                                      <a:gd name="T9" fmla="*/ 75 h 95"/>
                                      <a:gd name="T10" fmla="*/ 27 w 80"/>
                                      <a:gd name="T11" fmla="*/ 88 h 95"/>
                                      <a:gd name="T12" fmla="*/ 20 w 80"/>
                                      <a:gd name="T13" fmla="*/ 90 h 95"/>
                                      <a:gd name="T14" fmla="*/ 15 w 80"/>
                                      <a:gd name="T15" fmla="*/ 95 h 95"/>
                                      <a:gd name="T16" fmla="*/ 8 w 80"/>
                                      <a:gd name="T17" fmla="*/ 95 h 95"/>
                                      <a:gd name="T18" fmla="*/ 0 w 80"/>
                                      <a:gd name="T19" fmla="*/ 95 h 95"/>
                                      <a:gd name="T20" fmla="*/ 0 w 80"/>
                                      <a:gd name="T21" fmla="*/ 88 h 95"/>
                                      <a:gd name="T22" fmla="*/ 3 w 80"/>
                                      <a:gd name="T23" fmla="*/ 80 h 95"/>
                                      <a:gd name="T24" fmla="*/ 8 w 80"/>
                                      <a:gd name="T25" fmla="*/ 75 h 95"/>
                                      <a:gd name="T26" fmla="*/ 13 w 80"/>
                                      <a:gd name="T27" fmla="*/ 68 h 95"/>
                                      <a:gd name="T28" fmla="*/ 18 w 80"/>
                                      <a:gd name="T29" fmla="*/ 63 h 95"/>
                                      <a:gd name="T30" fmla="*/ 25 w 80"/>
                                      <a:gd name="T31" fmla="*/ 60 h 95"/>
                                      <a:gd name="T32" fmla="*/ 35 w 80"/>
                                      <a:gd name="T33" fmla="*/ 58 h 95"/>
                                      <a:gd name="T34" fmla="*/ 42 w 80"/>
                                      <a:gd name="T35" fmla="*/ 6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80" h="95">
                                        <a:moveTo>
                                          <a:pt x="42" y="60"/>
                                        </a:moveTo>
                                        <a:lnTo>
                                          <a:pt x="80" y="0"/>
                                        </a:lnTo>
                                        <a:lnTo>
                                          <a:pt x="42" y="60"/>
                                        </a:lnTo>
                                        <a:close/>
                                        <a:moveTo>
                                          <a:pt x="42" y="60"/>
                                        </a:moveTo>
                                        <a:lnTo>
                                          <a:pt x="35" y="75"/>
                                        </a:lnTo>
                                        <a:lnTo>
                                          <a:pt x="27" y="88"/>
                                        </a:lnTo>
                                        <a:lnTo>
                                          <a:pt x="20" y="90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8" y="95"/>
                                        </a:lnTo>
                                        <a:lnTo>
                                          <a:pt x="0" y="95"/>
                                        </a:lnTo>
                                        <a:lnTo>
                                          <a:pt x="0" y="88"/>
                                        </a:lnTo>
                                        <a:lnTo>
                                          <a:pt x="3" y="80"/>
                                        </a:lnTo>
                                        <a:lnTo>
                                          <a:pt x="8" y="75"/>
                                        </a:lnTo>
                                        <a:lnTo>
                                          <a:pt x="13" y="68"/>
                                        </a:lnTo>
                                        <a:lnTo>
                                          <a:pt x="18" y="63"/>
                                        </a:lnTo>
                                        <a:lnTo>
                                          <a:pt x="25" y="60"/>
                                        </a:lnTo>
                                        <a:lnTo>
                                          <a:pt x="35" y="58"/>
                                        </a:lnTo>
                                        <a:lnTo>
                                          <a:pt x="42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46" name="Freeform 4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7" y="1242"/>
                                    <a:ext cx="38" cy="60"/>
                                  </a:xfrm>
                                  <a:custGeom>
                                    <a:avLst/>
                                    <a:gdLst>
                                      <a:gd name="T0" fmla="*/ 0 w 38"/>
                                      <a:gd name="T1" fmla="*/ 60 h 60"/>
                                      <a:gd name="T2" fmla="*/ 38 w 38"/>
                                      <a:gd name="T3" fmla="*/ 0 h 60"/>
                                      <a:gd name="T4" fmla="*/ 0 w 38"/>
                                      <a:gd name="T5" fmla="*/ 6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8" h="60">
                                        <a:moveTo>
                                          <a:pt x="0" y="60"/>
                                        </a:moveTo>
                                        <a:lnTo>
                                          <a:pt x="38" y="0"/>
                                        </a:lnTo>
                                        <a:lnTo>
                                          <a:pt x="0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47" name="Freeform 4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35" y="1300"/>
                                    <a:ext cx="42" cy="37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2 h 37"/>
                                      <a:gd name="T2" fmla="*/ 35 w 42"/>
                                      <a:gd name="T3" fmla="*/ 17 h 37"/>
                                      <a:gd name="T4" fmla="*/ 27 w 42"/>
                                      <a:gd name="T5" fmla="*/ 30 h 37"/>
                                      <a:gd name="T6" fmla="*/ 20 w 42"/>
                                      <a:gd name="T7" fmla="*/ 32 h 37"/>
                                      <a:gd name="T8" fmla="*/ 15 w 42"/>
                                      <a:gd name="T9" fmla="*/ 37 h 37"/>
                                      <a:gd name="T10" fmla="*/ 8 w 42"/>
                                      <a:gd name="T11" fmla="*/ 37 h 37"/>
                                      <a:gd name="T12" fmla="*/ 0 w 42"/>
                                      <a:gd name="T13" fmla="*/ 37 h 37"/>
                                      <a:gd name="T14" fmla="*/ 0 w 42"/>
                                      <a:gd name="T15" fmla="*/ 30 h 37"/>
                                      <a:gd name="T16" fmla="*/ 3 w 42"/>
                                      <a:gd name="T17" fmla="*/ 22 h 37"/>
                                      <a:gd name="T18" fmla="*/ 8 w 42"/>
                                      <a:gd name="T19" fmla="*/ 17 h 37"/>
                                      <a:gd name="T20" fmla="*/ 13 w 42"/>
                                      <a:gd name="T21" fmla="*/ 10 h 37"/>
                                      <a:gd name="T22" fmla="*/ 18 w 42"/>
                                      <a:gd name="T23" fmla="*/ 5 h 37"/>
                                      <a:gd name="T24" fmla="*/ 25 w 42"/>
                                      <a:gd name="T25" fmla="*/ 2 h 37"/>
                                      <a:gd name="T26" fmla="*/ 35 w 42"/>
                                      <a:gd name="T27" fmla="*/ 0 h 37"/>
                                      <a:gd name="T28" fmla="*/ 42 w 42"/>
                                      <a:gd name="T29" fmla="*/ 2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2" h="37">
                                        <a:moveTo>
                                          <a:pt x="42" y="2"/>
                                        </a:moveTo>
                                        <a:lnTo>
                                          <a:pt x="35" y="17"/>
                                        </a:lnTo>
                                        <a:lnTo>
                                          <a:pt x="27" y="30"/>
                                        </a:lnTo>
                                        <a:lnTo>
                                          <a:pt x="20" y="32"/>
                                        </a:lnTo>
                                        <a:lnTo>
                                          <a:pt x="15" y="37"/>
                                        </a:lnTo>
                                        <a:lnTo>
                                          <a:pt x="8" y="37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22"/>
                                        </a:lnTo>
                                        <a:lnTo>
                                          <a:pt x="8" y="17"/>
                                        </a:lnTo>
                                        <a:lnTo>
                                          <a:pt x="13" y="10"/>
                                        </a:lnTo>
                                        <a:lnTo>
                                          <a:pt x="18" y="5"/>
                                        </a:lnTo>
                                        <a:lnTo>
                                          <a:pt x="25" y="2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2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48" name="Freeform 43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10" y="1295"/>
                                    <a:ext cx="90" cy="80"/>
                                  </a:xfrm>
                                  <a:custGeom>
                                    <a:avLst/>
                                    <a:gdLst>
                                      <a:gd name="T0" fmla="*/ 43 w 90"/>
                                      <a:gd name="T1" fmla="*/ 45 h 80"/>
                                      <a:gd name="T2" fmla="*/ 90 w 90"/>
                                      <a:gd name="T3" fmla="*/ 0 h 80"/>
                                      <a:gd name="T4" fmla="*/ 43 w 90"/>
                                      <a:gd name="T5" fmla="*/ 45 h 80"/>
                                      <a:gd name="T6" fmla="*/ 43 w 90"/>
                                      <a:gd name="T7" fmla="*/ 45 h 80"/>
                                      <a:gd name="T8" fmla="*/ 35 w 90"/>
                                      <a:gd name="T9" fmla="*/ 60 h 80"/>
                                      <a:gd name="T10" fmla="*/ 25 w 90"/>
                                      <a:gd name="T11" fmla="*/ 72 h 80"/>
                                      <a:gd name="T12" fmla="*/ 13 w 90"/>
                                      <a:gd name="T13" fmla="*/ 77 h 80"/>
                                      <a:gd name="T14" fmla="*/ 0 w 90"/>
                                      <a:gd name="T15" fmla="*/ 80 h 80"/>
                                      <a:gd name="T16" fmla="*/ 0 w 90"/>
                                      <a:gd name="T17" fmla="*/ 75 h 80"/>
                                      <a:gd name="T18" fmla="*/ 3 w 90"/>
                                      <a:gd name="T19" fmla="*/ 67 h 80"/>
                                      <a:gd name="T20" fmla="*/ 8 w 90"/>
                                      <a:gd name="T21" fmla="*/ 60 h 80"/>
                                      <a:gd name="T22" fmla="*/ 13 w 90"/>
                                      <a:gd name="T23" fmla="*/ 55 h 80"/>
                                      <a:gd name="T24" fmla="*/ 20 w 90"/>
                                      <a:gd name="T25" fmla="*/ 50 h 80"/>
                                      <a:gd name="T26" fmla="*/ 28 w 90"/>
                                      <a:gd name="T27" fmla="*/ 47 h 80"/>
                                      <a:gd name="T28" fmla="*/ 35 w 90"/>
                                      <a:gd name="T29" fmla="*/ 45 h 80"/>
                                      <a:gd name="T30" fmla="*/ 43 w 90"/>
                                      <a:gd name="T31" fmla="*/ 45 h 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90" h="80">
                                        <a:moveTo>
                                          <a:pt x="43" y="45"/>
                                        </a:moveTo>
                                        <a:lnTo>
                                          <a:pt x="90" y="0"/>
                                        </a:lnTo>
                                        <a:lnTo>
                                          <a:pt x="43" y="45"/>
                                        </a:lnTo>
                                        <a:close/>
                                        <a:moveTo>
                                          <a:pt x="43" y="45"/>
                                        </a:moveTo>
                                        <a:lnTo>
                                          <a:pt x="35" y="60"/>
                                        </a:lnTo>
                                        <a:lnTo>
                                          <a:pt x="25" y="72"/>
                                        </a:lnTo>
                                        <a:lnTo>
                                          <a:pt x="13" y="77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3" y="67"/>
                                        </a:lnTo>
                                        <a:lnTo>
                                          <a:pt x="8" y="60"/>
                                        </a:lnTo>
                                        <a:lnTo>
                                          <a:pt x="13" y="55"/>
                                        </a:lnTo>
                                        <a:lnTo>
                                          <a:pt x="20" y="50"/>
                                        </a:lnTo>
                                        <a:lnTo>
                                          <a:pt x="28" y="47"/>
                                        </a:lnTo>
                                        <a:lnTo>
                                          <a:pt x="35" y="45"/>
                                        </a:lnTo>
                                        <a:lnTo>
                                          <a:pt x="43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49" name="Freeform 4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3" y="1295"/>
                                    <a:ext cx="47" cy="45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45 h 45"/>
                                      <a:gd name="T2" fmla="*/ 47 w 47"/>
                                      <a:gd name="T3" fmla="*/ 0 h 45"/>
                                      <a:gd name="T4" fmla="*/ 0 w 47"/>
                                      <a:gd name="T5" fmla="*/ 45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7" h="45">
                                        <a:moveTo>
                                          <a:pt x="0" y="45"/>
                                        </a:moveTo>
                                        <a:lnTo>
                                          <a:pt x="47" y="0"/>
                                        </a:lnTo>
                                        <a:lnTo>
                                          <a:pt x="0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50" name="Freeform 4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10" y="1340"/>
                                    <a:ext cx="43" cy="35"/>
                                  </a:xfrm>
                                  <a:custGeom>
                                    <a:avLst/>
                                    <a:gdLst>
                                      <a:gd name="T0" fmla="*/ 43 w 43"/>
                                      <a:gd name="T1" fmla="*/ 0 h 35"/>
                                      <a:gd name="T2" fmla="*/ 35 w 43"/>
                                      <a:gd name="T3" fmla="*/ 15 h 35"/>
                                      <a:gd name="T4" fmla="*/ 25 w 43"/>
                                      <a:gd name="T5" fmla="*/ 27 h 35"/>
                                      <a:gd name="T6" fmla="*/ 13 w 43"/>
                                      <a:gd name="T7" fmla="*/ 32 h 35"/>
                                      <a:gd name="T8" fmla="*/ 0 w 43"/>
                                      <a:gd name="T9" fmla="*/ 35 h 35"/>
                                      <a:gd name="T10" fmla="*/ 0 w 43"/>
                                      <a:gd name="T11" fmla="*/ 30 h 35"/>
                                      <a:gd name="T12" fmla="*/ 3 w 43"/>
                                      <a:gd name="T13" fmla="*/ 22 h 35"/>
                                      <a:gd name="T14" fmla="*/ 8 w 43"/>
                                      <a:gd name="T15" fmla="*/ 15 h 35"/>
                                      <a:gd name="T16" fmla="*/ 13 w 43"/>
                                      <a:gd name="T17" fmla="*/ 10 h 35"/>
                                      <a:gd name="T18" fmla="*/ 20 w 43"/>
                                      <a:gd name="T19" fmla="*/ 5 h 35"/>
                                      <a:gd name="T20" fmla="*/ 28 w 43"/>
                                      <a:gd name="T21" fmla="*/ 2 h 35"/>
                                      <a:gd name="T22" fmla="*/ 35 w 43"/>
                                      <a:gd name="T23" fmla="*/ 0 h 35"/>
                                      <a:gd name="T24" fmla="*/ 43 w 43"/>
                                      <a:gd name="T25" fmla="*/ 0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3" h="35">
                                        <a:moveTo>
                                          <a:pt x="43" y="0"/>
                                        </a:moveTo>
                                        <a:lnTo>
                                          <a:pt x="35" y="15"/>
                                        </a:lnTo>
                                        <a:lnTo>
                                          <a:pt x="25" y="27"/>
                                        </a:lnTo>
                                        <a:lnTo>
                                          <a:pt x="13" y="32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22"/>
                                        </a:lnTo>
                                        <a:lnTo>
                                          <a:pt x="8" y="15"/>
                                        </a:lnTo>
                                        <a:lnTo>
                                          <a:pt x="13" y="10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28" y="2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51" name="Freeform 44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93" y="1330"/>
                                    <a:ext cx="89" cy="80"/>
                                  </a:xfrm>
                                  <a:custGeom>
                                    <a:avLst/>
                                    <a:gdLst>
                                      <a:gd name="T0" fmla="*/ 42 w 89"/>
                                      <a:gd name="T1" fmla="*/ 45 h 80"/>
                                      <a:gd name="T2" fmla="*/ 89 w 89"/>
                                      <a:gd name="T3" fmla="*/ 0 h 80"/>
                                      <a:gd name="T4" fmla="*/ 42 w 89"/>
                                      <a:gd name="T5" fmla="*/ 45 h 80"/>
                                      <a:gd name="T6" fmla="*/ 42 w 89"/>
                                      <a:gd name="T7" fmla="*/ 45 h 80"/>
                                      <a:gd name="T8" fmla="*/ 35 w 89"/>
                                      <a:gd name="T9" fmla="*/ 60 h 80"/>
                                      <a:gd name="T10" fmla="*/ 27 w 89"/>
                                      <a:gd name="T11" fmla="*/ 70 h 80"/>
                                      <a:gd name="T12" fmla="*/ 15 w 89"/>
                                      <a:gd name="T13" fmla="*/ 77 h 80"/>
                                      <a:gd name="T14" fmla="*/ 0 w 89"/>
                                      <a:gd name="T15" fmla="*/ 80 h 80"/>
                                      <a:gd name="T16" fmla="*/ 0 w 89"/>
                                      <a:gd name="T17" fmla="*/ 75 h 80"/>
                                      <a:gd name="T18" fmla="*/ 2 w 89"/>
                                      <a:gd name="T19" fmla="*/ 67 h 80"/>
                                      <a:gd name="T20" fmla="*/ 7 w 89"/>
                                      <a:gd name="T21" fmla="*/ 60 h 80"/>
                                      <a:gd name="T22" fmla="*/ 12 w 89"/>
                                      <a:gd name="T23" fmla="*/ 55 h 80"/>
                                      <a:gd name="T24" fmla="*/ 20 w 89"/>
                                      <a:gd name="T25" fmla="*/ 50 h 80"/>
                                      <a:gd name="T26" fmla="*/ 27 w 89"/>
                                      <a:gd name="T27" fmla="*/ 47 h 80"/>
                                      <a:gd name="T28" fmla="*/ 35 w 89"/>
                                      <a:gd name="T29" fmla="*/ 45 h 80"/>
                                      <a:gd name="T30" fmla="*/ 42 w 89"/>
                                      <a:gd name="T31" fmla="*/ 45 h 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89" h="80">
                                        <a:moveTo>
                                          <a:pt x="42" y="45"/>
                                        </a:moveTo>
                                        <a:lnTo>
                                          <a:pt x="89" y="0"/>
                                        </a:lnTo>
                                        <a:lnTo>
                                          <a:pt x="42" y="45"/>
                                        </a:lnTo>
                                        <a:close/>
                                        <a:moveTo>
                                          <a:pt x="42" y="45"/>
                                        </a:moveTo>
                                        <a:lnTo>
                                          <a:pt x="35" y="60"/>
                                        </a:lnTo>
                                        <a:lnTo>
                                          <a:pt x="27" y="70"/>
                                        </a:lnTo>
                                        <a:lnTo>
                                          <a:pt x="15" y="77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2" y="67"/>
                                        </a:lnTo>
                                        <a:lnTo>
                                          <a:pt x="7" y="60"/>
                                        </a:lnTo>
                                        <a:lnTo>
                                          <a:pt x="12" y="55"/>
                                        </a:lnTo>
                                        <a:lnTo>
                                          <a:pt x="20" y="50"/>
                                        </a:lnTo>
                                        <a:lnTo>
                                          <a:pt x="27" y="47"/>
                                        </a:lnTo>
                                        <a:lnTo>
                                          <a:pt x="35" y="45"/>
                                        </a:lnTo>
                                        <a:lnTo>
                                          <a:pt x="42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52" name="Freeform 4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35" y="1330"/>
                                    <a:ext cx="47" cy="45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45 h 45"/>
                                      <a:gd name="T2" fmla="*/ 47 w 47"/>
                                      <a:gd name="T3" fmla="*/ 0 h 45"/>
                                      <a:gd name="T4" fmla="*/ 0 w 47"/>
                                      <a:gd name="T5" fmla="*/ 45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7" h="45">
                                        <a:moveTo>
                                          <a:pt x="0" y="45"/>
                                        </a:moveTo>
                                        <a:lnTo>
                                          <a:pt x="47" y="0"/>
                                        </a:lnTo>
                                        <a:lnTo>
                                          <a:pt x="0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53" name="Freeform 4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93" y="1375"/>
                                    <a:ext cx="42" cy="35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0 h 35"/>
                                      <a:gd name="T2" fmla="*/ 35 w 42"/>
                                      <a:gd name="T3" fmla="*/ 15 h 35"/>
                                      <a:gd name="T4" fmla="*/ 27 w 42"/>
                                      <a:gd name="T5" fmla="*/ 25 h 35"/>
                                      <a:gd name="T6" fmla="*/ 15 w 42"/>
                                      <a:gd name="T7" fmla="*/ 32 h 35"/>
                                      <a:gd name="T8" fmla="*/ 0 w 42"/>
                                      <a:gd name="T9" fmla="*/ 35 h 35"/>
                                      <a:gd name="T10" fmla="*/ 0 w 42"/>
                                      <a:gd name="T11" fmla="*/ 30 h 35"/>
                                      <a:gd name="T12" fmla="*/ 2 w 42"/>
                                      <a:gd name="T13" fmla="*/ 22 h 35"/>
                                      <a:gd name="T14" fmla="*/ 7 w 42"/>
                                      <a:gd name="T15" fmla="*/ 15 h 35"/>
                                      <a:gd name="T16" fmla="*/ 12 w 42"/>
                                      <a:gd name="T17" fmla="*/ 10 h 35"/>
                                      <a:gd name="T18" fmla="*/ 20 w 42"/>
                                      <a:gd name="T19" fmla="*/ 5 h 35"/>
                                      <a:gd name="T20" fmla="*/ 27 w 42"/>
                                      <a:gd name="T21" fmla="*/ 2 h 35"/>
                                      <a:gd name="T22" fmla="*/ 35 w 42"/>
                                      <a:gd name="T23" fmla="*/ 0 h 35"/>
                                      <a:gd name="T24" fmla="*/ 42 w 42"/>
                                      <a:gd name="T25" fmla="*/ 0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2" h="35">
                                        <a:moveTo>
                                          <a:pt x="42" y="0"/>
                                        </a:moveTo>
                                        <a:lnTo>
                                          <a:pt x="35" y="15"/>
                                        </a:lnTo>
                                        <a:lnTo>
                                          <a:pt x="27" y="25"/>
                                        </a:lnTo>
                                        <a:lnTo>
                                          <a:pt x="15" y="32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22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2" y="10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27" y="2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54" name="Freeform 44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50" y="1202"/>
                                    <a:ext cx="77" cy="98"/>
                                  </a:xfrm>
                                  <a:custGeom>
                                    <a:avLst/>
                                    <a:gdLst>
                                      <a:gd name="T0" fmla="*/ 42 w 77"/>
                                      <a:gd name="T1" fmla="*/ 60 h 98"/>
                                      <a:gd name="T2" fmla="*/ 77 w 77"/>
                                      <a:gd name="T3" fmla="*/ 0 h 98"/>
                                      <a:gd name="T4" fmla="*/ 42 w 77"/>
                                      <a:gd name="T5" fmla="*/ 60 h 98"/>
                                      <a:gd name="T6" fmla="*/ 42 w 77"/>
                                      <a:gd name="T7" fmla="*/ 60 h 98"/>
                                      <a:gd name="T8" fmla="*/ 35 w 77"/>
                                      <a:gd name="T9" fmla="*/ 78 h 98"/>
                                      <a:gd name="T10" fmla="*/ 27 w 77"/>
                                      <a:gd name="T11" fmla="*/ 88 h 98"/>
                                      <a:gd name="T12" fmla="*/ 20 w 77"/>
                                      <a:gd name="T13" fmla="*/ 93 h 98"/>
                                      <a:gd name="T14" fmla="*/ 15 w 77"/>
                                      <a:gd name="T15" fmla="*/ 95 h 98"/>
                                      <a:gd name="T16" fmla="*/ 7 w 77"/>
                                      <a:gd name="T17" fmla="*/ 98 h 98"/>
                                      <a:gd name="T18" fmla="*/ 0 w 77"/>
                                      <a:gd name="T19" fmla="*/ 98 h 98"/>
                                      <a:gd name="T20" fmla="*/ 0 w 77"/>
                                      <a:gd name="T21" fmla="*/ 90 h 98"/>
                                      <a:gd name="T22" fmla="*/ 3 w 77"/>
                                      <a:gd name="T23" fmla="*/ 83 h 98"/>
                                      <a:gd name="T24" fmla="*/ 7 w 77"/>
                                      <a:gd name="T25" fmla="*/ 75 h 98"/>
                                      <a:gd name="T26" fmla="*/ 12 w 77"/>
                                      <a:gd name="T27" fmla="*/ 70 h 98"/>
                                      <a:gd name="T28" fmla="*/ 17 w 77"/>
                                      <a:gd name="T29" fmla="*/ 65 h 98"/>
                                      <a:gd name="T30" fmla="*/ 25 w 77"/>
                                      <a:gd name="T31" fmla="*/ 63 h 98"/>
                                      <a:gd name="T32" fmla="*/ 35 w 77"/>
                                      <a:gd name="T33" fmla="*/ 60 h 98"/>
                                      <a:gd name="T34" fmla="*/ 42 w 77"/>
                                      <a:gd name="T35" fmla="*/ 60 h 9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7" h="98">
                                        <a:moveTo>
                                          <a:pt x="42" y="60"/>
                                        </a:moveTo>
                                        <a:lnTo>
                                          <a:pt x="77" y="0"/>
                                        </a:lnTo>
                                        <a:lnTo>
                                          <a:pt x="42" y="60"/>
                                        </a:lnTo>
                                        <a:close/>
                                        <a:moveTo>
                                          <a:pt x="42" y="60"/>
                                        </a:moveTo>
                                        <a:lnTo>
                                          <a:pt x="35" y="78"/>
                                        </a:lnTo>
                                        <a:lnTo>
                                          <a:pt x="27" y="88"/>
                                        </a:lnTo>
                                        <a:lnTo>
                                          <a:pt x="20" y="93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7" y="98"/>
                                        </a:lnTo>
                                        <a:lnTo>
                                          <a:pt x="0" y="98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3" y="83"/>
                                        </a:lnTo>
                                        <a:lnTo>
                                          <a:pt x="7" y="75"/>
                                        </a:lnTo>
                                        <a:lnTo>
                                          <a:pt x="12" y="70"/>
                                        </a:lnTo>
                                        <a:lnTo>
                                          <a:pt x="17" y="65"/>
                                        </a:lnTo>
                                        <a:lnTo>
                                          <a:pt x="25" y="63"/>
                                        </a:lnTo>
                                        <a:lnTo>
                                          <a:pt x="35" y="60"/>
                                        </a:lnTo>
                                        <a:lnTo>
                                          <a:pt x="42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55" name="Freeform 4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92" y="1202"/>
                                    <a:ext cx="35" cy="60"/>
                                  </a:xfrm>
                                  <a:custGeom>
                                    <a:avLst/>
                                    <a:gdLst>
                                      <a:gd name="T0" fmla="*/ 0 w 35"/>
                                      <a:gd name="T1" fmla="*/ 60 h 60"/>
                                      <a:gd name="T2" fmla="*/ 35 w 35"/>
                                      <a:gd name="T3" fmla="*/ 0 h 60"/>
                                      <a:gd name="T4" fmla="*/ 0 w 35"/>
                                      <a:gd name="T5" fmla="*/ 6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5" h="60">
                                        <a:moveTo>
                                          <a:pt x="0" y="60"/>
                                        </a:moveTo>
                                        <a:lnTo>
                                          <a:pt x="35" y="0"/>
                                        </a:lnTo>
                                        <a:lnTo>
                                          <a:pt x="0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56" name="Freeform 4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0" y="1262"/>
                                    <a:ext cx="42" cy="38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0 h 38"/>
                                      <a:gd name="T2" fmla="*/ 35 w 42"/>
                                      <a:gd name="T3" fmla="*/ 18 h 38"/>
                                      <a:gd name="T4" fmla="*/ 27 w 42"/>
                                      <a:gd name="T5" fmla="*/ 28 h 38"/>
                                      <a:gd name="T6" fmla="*/ 20 w 42"/>
                                      <a:gd name="T7" fmla="*/ 33 h 38"/>
                                      <a:gd name="T8" fmla="*/ 15 w 42"/>
                                      <a:gd name="T9" fmla="*/ 35 h 38"/>
                                      <a:gd name="T10" fmla="*/ 7 w 42"/>
                                      <a:gd name="T11" fmla="*/ 38 h 38"/>
                                      <a:gd name="T12" fmla="*/ 0 w 42"/>
                                      <a:gd name="T13" fmla="*/ 38 h 38"/>
                                      <a:gd name="T14" fmla="*/ 0 w 42"/>
                                      <a:gd name="T15" fmla="*/ 30 h 38"/>
                                      <a:gd name="T16" fmla="*/ 3 w 42"/>
                                      <a:gd name="T17" fmla="*/ 23 h 38"/>
                                      <a:gd name="T18" fmla="*/ 7 w 42"/>
                                      <a:gd name="T19" fmla="*/ 15 h 38"/>
                                      <a:gd name="T20" fmla="*/ 12 w 42"/>
                                      <a:gd name="T21" fmla="*/ 10 h 38"/>
                                      <a:gd name="T22" fmla="*/ 17 w 42"/>
                                      <a:gd name="T23" fmla="*/ 5 h 38"/>
                                      <a:gd name="T24" fmla="*/ 25 w 42"/>
                                      <a:gd name="T25" fmla="*/ 3 h 38"/>
                                      <a:gd name="T26" fmla="*/ 35 w 42"/>
                                      <a:gd name="T27" fmla="*/ 0 h 38"/>
                                      <a:gd name="T28" fmla="*/ 42 w 42"/>
                                      <a:gd name="T29" fmla="*/ 0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2" h="38">
                                        <a:moveTo>
                                          <a:pt x="42" y="0"/>
                                        </a:moveTo>
                                        <a:lnTo>
                                          <a:pt x="35" y="18"/>
                                        </a:lnTo>
                                        <a:lnTo>
                                          <a:pt x="27" y="28"/>
                                        </a:lnTo>
                                        <a:lnTo>
                                          <a:pt x="20" y="33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7" y="38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23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2" y="10"/>
                                        </a:lnTo>
                                        <a:lnTo>
                                          <a:pt x="17" y="5"/>
                                        </a:lnTo>
                                        <a:lnTo>
                                          <a:pt x="25" y="3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57" name="Freeform 44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62" y="1168"/>
                                    <a:ext cx="87" cy="94"/>
                                  </a:xfrm>
                                  <a:custGeom>
                                    <a:avLst/>
                                    <a:gdLst>
                                      <a:gd name="T0" fmla="*/ 45 w 87"/>
                                      <a:gd name="T1" fmla="*/ 59 h 94"/>
                                      <a:gd name="T2" fmla="*/ 87 w 87"/>
                                      <a:gd name="T3" fmla="*/ 0 h 94"/>
                                      <a:gd name="T4" fmla="*/ 45 w 87"/>
                                      <a:gd name="T5" fmla="*/ 59 h 94"/>
                                      <a:gd name="T6" fmla="*/ 45 w 87"/>
                                      <a:gd name="T7" fmla="*/ 59 h 94"/>
                                      <a:gd name="T8" fmla="*/ 38 w 87"/>
                                      <a:gd name="T9" fmla="*/ 74 h 94"/>
                                      <a:gd name="T10" fmla="*/ 28 w 87"/>
                                      <a:gd name="T11" fmla="*/ 84 h 94"/>
                                      <a:gd name="T12" fmla="*/ 23 w 87"/>
                                      <a:gd name="T13" fmla="*/ 89 h 94"/>
                                      <a:gd name="T14" fmla="*/ 15 w 87"/>
                                      <a:gd name="T15" fmla="*/ 92 h 94"/>
                                      <a:gd name="T16" fmla="*/ 8 w 87"/>
                                      <a:gd name="T17" fmla="*/ 94 h 94"/>
                                      <a:gd name="T18" fmla="*/ 0 w 87"/>
                                      <a:gd name="T19" fmla="*/ 94 h 94"/>
                                      <a:gd name="T20" fmla="*/ 3 w 87"/>
                                      <a:gd name="T21" fmla="*/ 87 h 94"/>
                                      <a:gd name="T22" fmla="*/ 5 w 87"/>
                                      <a:gd name="T23" fmla="*/ 79 h 94"/>
                                      <a:gd name="T24" fmla="*/ 8 w 87"/>
                                      <a:gd name="T25" fmla="*/ 72 h 94"/>
                                      <a:gd name="T26" fmla="*/ 13 w 87"/>
                                      <a:gd name="T27" fmla="*/ 67 h 94"/>
                                      <a:gd name="T28" fmla="*/ 20 w 87"/>
                                      <a:gd name="T29" fmla="*/ 62 h 94"/>
                                      <a:gd name="T30" fmla="*/ 28 w 87"/>
                                      <a:gd name="T31" fmla="*/ 59 h 94"/>
                                      <a:gd name="T32" fmla="*/ 35 w 87"/>
                                      <a:gd name="T33" fmla="*/ 57 h 94"/>
                                      <a:gd name="T34" fmla="*/ 45 w 87"/>
                                      <a:gd name="T35" fmla="*/ 59 h 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87" h="94">
                                        <a:moveTo>
                                          <a:pt x="45" y="59"/>
                                        </a:moveTo>
                                        <a:lnTo>
                                          <a:pt x="87" y="0"/>
                                        </a:lnTo>
                                        <a:lnTo>
                                          <a:pt x="45" y="59"/>
                                        </a:lnTo>
                                        <a:close/>
                                        <a:moveTo>
                                          <a:pt x="45" y="59"/>
                                        </a:moveTo>
                                        <a:lnTo>
                                          <a:pt x="38" y="74"/>
                                        </a:lnTo>
                                        <a:lnTo>
                                          <a:pt x="28" y="84"/>
                                        </a:lnTo>
                                        <a:lnTo>
                                          <a:pt x="23" y="89"/>
                                        </a:lnTo>
                                        <a:lnTo>
                                          <a:pt x="15" y="92"/>
                                        </a:lnTo>
                                        <a:lnTo>
                                          <a:pt x="8" y="94"/>
                                        </a:lnTo>
                                        <a:lnTo>
                                          <a:pt x="0" y="94"/>
                                        </a:lnTo>
                                        <a:lnTo>
                                          <a:pt x="3" y="87"/>
                                        </a:lnTo>
                                        <a:lnTo>
                                          <a:pt x="5" y="79"/>
                                        </a:lnTo>
                                        <a:lnTo>
                                          <a:pt x="8" y="72"/>
                                        </a:lnTo>
                                        <a:lnTo>
                                          <a:pt x="13" y="67"/>
                                        </a:lnTo>
                                        <a:lnTo>
                                          <a:pt x="20" y="62"/>
                                        </a:lnTo>
                                        <a:lnTo>
                                          <a:pt x="28" y="59"/>
                                        </a:lnTo>
                                        <a:lnTo>
                                          <a:pt x="35" y="57"/>
                                        </a:lnTo>
                                        <a:lnTo>
                                          <a:pt x="45" y="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58" name="Freeform 4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07" y="1168"/>
                                    <a:ext cx="42" cy="59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59 h 59"/>
                                      <a:gd name="T2" fmla="*/ 42 w 42"/>
                                      <a:gd name="T3" fmla="*/ 0 h 59"/>
                                      <a:gd name="T4" fmla="*/ 0 w 42"/>
                                      <a:gd name="T5" fmla="*/ 59 h 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59">
                                        <a:moveTo>
                                          <a:pt x="0" y="59"/>
                                        </a:moveTo>
                                        <a:lnTo>
                                          <a:pt x="42" y="0"/>
                                        </a:lnTo>
                                        <a:lnTo>
                                          <a:pt x="0" y="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59" name="Freeform 4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62" y="1225"/>
                                    <a:ext cx="45" cy="37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2 h 37"/>
                                      <a:gd name="T2" fmla="*/ 38 w 45"/>
                                      <a:gd name="T3" fmla="*/ 17 h 37"/>
                                      <a:gd name="T4" fmla="*/ 28 w 45"/>
                                      <a:gd name="T5" fmla="*/ 27 h 37"/>
                                      <a:gd name="T6" fmla="*/ 23 w 45"/>
                                      <a:gd name="T7" fmla="*/ 32 h 37"/>
                                      <a:gd name="T8" fmla="*/ 15 w 45"/>
                                      <a:gd name="T9" fmla="*/ 35 h 37"/>
                                      <a:gd name="T10" fmla="*/ 8 w 45"/>
                                      <a:gd name="T11" fmla="*/ 37 h 37"/>
                                      <a:gd name="T12" fmla="*/ 0 w 45"/>
                                      <a:gd name="T13" fmla="*/ 37 h 37"/>
                                      <a:gd name="T14" fmla="*/ 3 w 45"/>
                                      <a:gd name="T15" fmla="*/ 30 h 37"/>
                                      <a:gd name="T16" fmla="*/ 5 w 45"/>
                                      <a:gd name="T17" fmla="*/ 22 h 37"/>
                                      <a:gd name="T18" fmla="*/ 8 w 45"/>
                                      <a:gd name="T19" fmla="*/ 15 h 37"/>
                                      <a:gd name="T20" fmla="*/ 13 w 45"/>
                                      <a:gd name="T21" fmla="*/ 10 h 37"/>
                                      <a:gd name="T22" fmla="*/ 20 w 45"/>
                                      <a:gd name="T23" fmla="*/ 5 h 37"/>
                                      <a:gd name="T24" fmla="*/ 28 w 45"/>
                                      <a:gd name="T25" fmla="*/ 2 h 37"/>
                                      <a:gd name="T26" fmla="*/ 35 w 45"/>
                                      <a:gd name="T27" fmla="*/ 0 h 37"/>
                                      <a:gd name="T28" fmla="*/ 45 w 45"/>
                                      <a:gd name="T29" fmla="*/ 2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5" h="37">
                                        <a:moveTo>
                                          <a:pt x="45" y="2"/>
                                        </a:moveTo>
                                        <a:lnTo>
                                          <a:pt x="38" y="17"/>
                                        </a:lnTo>
                                        <a:lnTo>
                                          <a:pt x="28" y="27"/>
                                        </a:lnTo>
                                        <a:lnTo>
                                          <a:pt x="23" y="32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8" y="37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3" y="30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8" y="15"/>
                                        </a:lnTo>
                                        <a:lnTo>
                                          <a:pt x="13" y="10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28" y="2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5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60" name="Freeform 45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77" y="1138"/>
                                    <a:ext cx="80" cy="92"/>
                                  </a:xfrm>
                                  <a:custGeom>
                                    <a:avLst/>
                                    <a:gdLst>
                                      <a:gd name="T0" fmla="*/ 43 w 80"/>
                                      <a:gd name="T1" fmla="*/ 54 h 92"/>
                                      <a:gd name="T2" fmla="*/ 80 w 80"/>
                                      <a:gd name="T3" fmla="*/ 0 h 92"/>
                                      <a:gd name="T4" fmla="*/ 43 w 80"/>
                                      <a:gd name="T5" fmla="*/ 54 h 92"/>
                                      <a:gd name="T6" fmla="*/ 43 w 80"/>
                                      <a:gd name="T7" fmla="*/ 54 h 92"/>
                                      <a:gd name="T8" fmla="*/ 35 w 80"/>
                                      <a:gd name="T9" fmla="*/ 69 h 92"/>
                                      <a:gd name="T10" fmla="*/ 28 w 80"/>
                                      <a:gd name="T11" fmla="*/ 82 h 92"/>
                                      <a:gd name="T12" fmla="*/ 20 w 80"/>
                                      <a:gd name="T13" fmla="*/ 87 h 92"/>
                                      <a:gd name="T14" fmla="*/ 15 w 80"/>
                                      <a:gd name="T15" fmla="*/ 89 h 92"/>
                                      <a:gd name="T16" fmla="*/ 8 w 80"/>
                                      <a:gd name="T17" fmla="*/ 92 h 92"/>
                                      <a:gd name="T18" fmla="*/ 0 w 80"/>
                                      <a:gd name="T19" fmla="*/ 92 h 92"/>
                                      <a:gd name="T20" fmla="*/ 0 w 80"/>
                                      <a:gd name="T21" fmla="*/ 84 h 92"/>
                                      <a:gd name="T22" fmla="*/ 3 w 80"/>
                                      <a:gd name="T23" fmla="*/ 77 h 92"/>
                                      <a:gd name="T24" fmla="*/ 8 w 80"/>
                                      <a:gd name="T25" fmla="*/ 69 h 92"/>
                                      <a:gd name="T26" fmla="*/ 13 w 80"/>
                                      <a:gd name="T27" fmla="*/ 64 h 92"/>
                                      <a:gd name="T28" fmla="*/ 18 w 80"/>
                                      <a:gd name="T29" fmla="*/ 59 h 92"/>
                                      <a:gd name="T30" fmla="*/ 25 w 80"/>
                                      <a:gd name="T31" fmla="*/ 57 h 92"/>
                                      <a:gd name="T32" fmla="*/ 33 w 80"/>
                                      <a:gd name="T33" fmla="*/ 54 h 92"/>
                                      <a:gd name="T34" fmla="*/ 43 w 80"/>
                                      <a:gd name="T35" fmla="*/ 54 h 9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80" h="92">
                                        <a:moveTo>
                                          <a:pt x="43" y="54"/>
                                        </a:moveTo>
                                        <a:lnTo>
                                          <a:pt x="80" y="0"/>
                                        </a:lnTo>
                                        <a:lnTo>
                                          <a:pt x="43" y="54"/>
                                        </a:lnTo>
                                        <a:close/>
                                        <a:moveTo>
                                          <a:pt x="43" y="54"/>
                                        </a:moveTo>
                                        <a:lnTo>
                                          <a:pt x="35" y="69"/>
                                        </a:lnTo>
                                        <a:lnTo>
                                          <a:pt x="28" y="82"/>
                                        </a:lnTo>
                                        <a:lnTo>
                                          <a:pt x="20" y="87"/>
                                        </a:lnTo>
                                        <a:lnTo>
                                          <a:pt x="15" y="89"/>
                                        </a:lnTo>
                                        <a:lnTo>
                                          <a:pt x="8" y="92"/>
                                        </a:lnTo>
                                        <a:lnTo>
                                          <a:pt x="0" y="92"/>
                                        </a:lnTo>
                                        <a:lnTo>
                                          <a:pt x="0" y="84"/>
                                        </a:lnTo>
                                        <a:lnTo>
                                          <a:pt x="3" y="77"/>
                                        </a:lnTo>
                                        <a:lnTo>
                                          <a:pt x="8" y="69"/>
                                        </a:lnTo>
                                        <a:lnTo>
                                          <a:pt x="13" y="64"/>
                                        </a:lnTo>
                                        <a:lnTo>
                                          <a:pt x="18" y="59"/>
                                        </a:lnTo>
                                        <a:lnTo>
                                          <a:pt x="25" y="57"/>
                                        </a:lnTo>
                                        <a:lnTo>
                                          <a:pt x="33" y="54"/>
                                        </a:lnTo>
                                        <a:lnTo>
                                          <a:pt x="43" y="5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61" name="Freeform 4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20" y="1138"/>
                                    <a:ext cx="37" cy="54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54 h 54"/>
                                      <a:gd name="T2" fmla="*/ 37 w 37"/>
                                      <a:gd name="T3" fmla="*/ 0 h 54"/>
                                      <a:gd name="T4" fmla="*/ 0 w 37"/>
                                      <a:gd name="T5" fmla="*/ 54 h 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54">
                                        <a:moveTo>
                                          <a:pt x="0" y="54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0" y="5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62" name="Freeform 4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7" y="1192"/>
                                    <a:ext cx="43" cy="38"/>
                                  </a:xfrm>
                                  <a:custGeom>
                                    <a:avLst/>
                                    <a:gdLst>
                                      <a:gd name="T0" fmla="*/ 43 w 43"/>
                                      <a:gd name="T1" fmla="*/ 0 h 38"/>
                                      <a:gd name="T2" fmla="*/ 35 w 43"/>
                                      <a:gd name="T3" fmla="*/ 15 h 38"/>
                                      <a:gd name="T4" fmla="*/ 28 w 43"/>
                                      <a:gd name="T5" fmla="*/ 28 h 38"/>
                                      <a:gd name="T6" fmla="*/ 20 w 43"/>
                                      <a:gd name="T7" fmla="*/ 33 h 38"/>
                                      <a:gd name="T8" fmla="*/ 15 w 43"/>
                                      <a:gd name="T9" fmla="*/ 35 h 38"/>
                                      <a:gd name="T10" fmla="*/ 8 w 43"/>
                                      <a:gd name="T11" fmla="*/ 38 h 38"/>
                                      <a:gd name="T12" fmla="*/ 0 w 43"/>
                                      <a:gd name="T13" fmla="*/ 38 h 38"/>
                                      <a:gd name="T14" fmla="*/ 0 w 43"/>
                                      <a:gd name="T15" fmla="*/ 30 h 38"/>
                                      <a:gd name="T16" fmla="*/ 3 w 43"/>
                                      <a:gd name="T17" fmla="*/ 23 h 38"/>
                                      <a:gd name="T18" fmla="*/ 8 w 43"/>
                                      <a:gd name="T19" fmla="*/ 15 h 38"/>
                                      <a:gd name="T20" fmla="*/ 13 w 43"/>
                                      <a:gd name="T21" fmla="*/ 10 h 38"/>
                                      <a:gd name="T22" fmla="*/ 18 w 43"/>
                                      <a:gd name="T23" fmla="*/ 5 h 38"/>
                                      <a:gd name="T24" fmla="*/ 25 w 43"/>
                                      <a:gd name="T25" fmla="*/ 3 h 38"/>
                                      <a:gd name="T26" fmla="*/ 33 w 43"/>
                                      <a:gd name="T27" fmla="*/ 0 h 38"/>
                                      <a:gd name="T28" fmla="*/ 43 w 43"/>
                                      <a:gd name="T29" fmla="*/ 0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3" h="38">
                                        <a:moveTo>
                                          <a:pt x="43" y="0"/>
                                        </a:moveTo>
                                        <a:lnTo>
                                          <a:pt x="35" y="15"/>
                                        </a:lnTo>
                                        <a:lnTo>
                                          <a:pt x="28" y="28"/>
                                        </a:lnTo>
                                        <a:lnTo>
                                          <a:pt x="20" y="33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8" y="38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23"/>
                                        </a:lnTo>
                                        <a:lnTo>
                                          <a:pt x="8" y="15"/>
                                        </a:lnTo>
                                        <a:lnTo>
                                          <a:pt x="13" y="10"/>
                                        </a:lnTo>
                                        <a:lnTo>
                                          <a:pt x="18" y="5"/>
                                        </a:lnTo>
                                        <a:lnTo>
                                          <a:pt x="25" y="3"/>
                                        </a:lnTo>
                                        <a:lnTo>
                                          <a:pt x="33" y="0"/>
                                        </a:lnTo>
                                        <a:lnTo>
                                          <a:pt x="4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63" name="Freeform 45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92" y="1090"/>
                                    <a:ext cx="75" cy="100"/>
                                  </a:xfrm>
                                  <a:custGeom>
                                    <a:avLst/>
                                    <a:gdLst>
                                      <a:gd name="T0" fmla="*/ 43 w 75"/>
                                      <a:gd name="T1" fmla="*/ 63 h 100"/>
                                      <a:gd name="T2" fmla="*/ 75 w 75"/>
                                      <a:gd name="T3" fmla="*/ 0 h 100"/>
                                      <a:gd name="T4" fmla="*/ 43 w 75"/>
                                      <a:gd name="T5" fmla="*/ 63 h 100"/>
                                      <a:gd name="T6" fmla="*/ 43 w 75"/>
                                      <a:gd name="T7" fmla="*/ 63 h 100"/>
                                      <a:gd name="T8" fmla="*/ 38 w 75"/>
                                      <a:gd name="T9" fmla="*/ 80 h 100"/>
                                      <a:gd name="T10" fmla="*/ 28 w 75"/>
                                      <a:gd name="T11" fmla="*/ 90 h 100"/>
                                      <a:gd name="T12" fmla="*/ 23 w 75"/>
                                      <a:gd name="T13" fmla="*/ 95 h 100"/>
                                      <a:gd name="T14" fmla="*/ 15 w 75"/>
                                      <a:gd name="T15" fmla="*/ 97 h 100"/>
                                      <a:gd name="T16" fmla="*/ 8 w 75"/>
                                      <a:gd name="T17" fmla="*/ 100 h 100"/>
                                      <a:gd name="T18" fmla="*/ 0 w 75"/>
                                      <a:gd name="T19" fmla="*/ 100 h 100"/>
                                      <a:gd name="T20" fmla="*/ 0 w 75"/>
                                      <a:gd name="T21" fmla="*/ 92 h 100"/>
                                      <a:gd name="T22" fmla="*/ 3 w 75"/>
                                      <a:gd name="T23" fmla="*/ 85 h 100"/>
                                      <a:gd name="T24" fmla="*/ 8 w 75"/>
                                      <a:gd name="T25" fmla="*/ 78 h 100"/>
                                      <a:gd name="T26" fmla="*/ 13 w 75"/>
                                      <a:gd name="T27" fmla="*/ 73 h 100"/>
                                      <a:gd name="T28" fmla="*/ 18 w 75"/>
                                      <a:gd name="T29" fmla="*/ 68 h 100"/>
                                      <a:gd name="T30" fmla="*/ 25 w 75"/>
                                      <a:gd name="T31" fmla="*/ 65 h 100"/>
                                      <a:gd name="T32" fmla="*/ 35 w 75"/>
                                      <a:gd name="T33" fmla="*/ 63 h 100"/>
                                      <a:gd name="T34" fmla="*/ 43 w 75"/>
                                      <a:gd name="T35" fmla="*/ 63 h 1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5" h="100">
                                        <a:moveTo>
                                          <a:pt x="43" y="63"/>
                                        </a:moveTo>
                                        <a:lnTo>
                                          <a:pt x="75" y="0"/>
                                        </a:lnTo>
                                        <a:lnTo>
                                          <a:pt x="43" y="63"/>
                                        </a:lnTo>
                                        <a:close/>
                                        <a:moveTo>
                                          <a:pt x="43" y="63"/>
                                        </a:moveTo>
                                        <a:lnTo>
                                          <a:pt x="38" y="80"/>
                                        </a:lnTo>
                                        <a:lnTo>
                                          <a:pt x="28" y="90"/>
                                        </a:lnTo>
                                        <a:lnTo>
                                          <a:pt x="23" y="95"/>
                                        </a:lnTo>
                                        <a:lnTo>
                                          <a:pt x="15" y="97"/>
                                        </a:lnTo>
                                        <a:lnTo>
                                          <a:pt x="8" y="100"/>
                                        </a:lnTo>
                                        <a:lnTo>
                                          <a:pt x="0" y="100"/>
                                        </a:lnTo>
                                        <a:lnTo>
                                          <a:pt x="0" y="92"/>
                                        </a:lnTo>
                                        <a:lnTo>
                                          <a:pt x="3" y="85"/>
                                        </a:lnTo>
                                        <a:lnTo>
                                          <a:pt x="8" y="78"/>
                                        </a:lnTo>
                                        <a:lnTo>
                                          <a:pt x="13" y="73"/>
                                        </a:lnTo>
                                        <a:lnTo>
                                          <a:pt x="18" y="68"/>
                                        </a:lnTo>
                                        <a:lnTo>
                                          <a:pt x="25" y="65"/>
                                        </a:lnTo>
                                        <a:lnTo>
                                          <a:pt x="35" y="63"/>
                                        </a:lnTo>
                                        <a:lnTo>
                                          <a:pt x="43" y="6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64" name="Freeform 4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35" y="1090"/>
                                    <a:ext cx="32" cy="63"/>
                                  </a:xfrm>
                                  <a:custGeom>
                                    <a:avLst/>
                                    <a:gdLst>
                                      <a:gd name="T0" fmla="*/ 0 w 32"/>
                                      <a:gd name="T1" fmla="*/ 63 h 63"/>
                                      <a:gd name="T2" fmla="*/ 32 w 32"/>
                                      <a:gd name="T3" fmla="*/ 0 h 63"/>
                                      <a:gd name="T4" fmla="*/ 0 w 32"/>
                                      <a:gd name="T5" fmla="*/ 63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63">
                                        <a:moveTo>
                                          <a:pt x="0" y="63"/>
                                        </a:moveTo>
                                        <a:lnTo>
                                          <a:pt x="32" y="0"/>
                                        </a:lnTo>
                                        <a:lnTo>
                                          <a:pt x="0" y="6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65" name="Freeform 4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92" y="1153"/>
                                    <a:ext cx="43" cy="37"/>
                                  </a:xfrm>
                                  <a:custGeom>
                                    <a:avLst/>
                                    <a:gdLst>
                                      <a:gd name="T0" fmla="*/ 43 w 43"/>
                                      <a:gd name="T1" fmla="*/ 0 h 37"/>
                                      <a:gd name="T2" fmla="*/ 38 w 43"/>
                                      <a:gd name="T3" fmla="*/ 17 h 37"/>
                                      <a:gd name="T4" fmla="*/ 28 w 43"/>
                                      <a:gd name="T5" fmla="*/ 27 h 37"/>
                                      <a:gd name="T6" fmla="*/ 23 w 43"/>
                                      <a:gd name="T7" fmla="*/ 32 h 37"/>
                                      <a:gd name="T8" fmla="*/ 15 w 43"/>
                                      <a:gd name="T9" fmla="*/ 34 h 37"/>
                                      <a:gd name="T10" fmla="*/ 8 w 43"/>
                                      <a:gd name="T11" fmla="*/ 37 h 37"/>
                                      <a:gd name="T12" fmla="*/ 0 w 43"/>
                                      <a:gd name="T13" fmla="*/ 37 h 37"/>
                                      <a:gd name="T14" fmla="*/ 0 w 43"/>
                                      <a:gd name="T15" fmla="*/ 29 h 37"/>
                                      <a:gd name="T16" fmla="*/ 3 w 43"/>
                                      <a:gd name="T17" fmla="*/ 22 h 37"/>
                                      <a:gd name="T18" fmla="*/ 8 w 43"/>
                                      <a:gd name="T19" fmla="*/ 15 h 37"/>
                                      <a:gd name="T20" fmla="*/ 13 w 43"/>
                                      <a:gd name="T21" fmla="*/ 10 h 37"/>
                                      <a:gd name="T22" fmla="*/ 18 w 43"/>
                                      <a:gd name="T23" fmla="*/ 5 h 37"/>
                                      <a:gd name="T24" fmla="*/ 25 w 43"/>
                                      <a:gd name="T25" fmla="*/ 2 h 37"/>
                                      <a:gd name="T26" fmla="*/ 35 w 43"/>
                                      <a:gd name="T27" fmla="*/ 0 h 37"/>
                                      <a:gd name="T28" fmla="*/ 43 w 43"/>
                                      <a:gd name="T29" fmla="*/ 0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3" h="37">
                                        <a:moveTo>
                                          <a:pt x="43" y="0"/>
                                        </a:moveTo>
                                        <a:lnTo>
                                          <a:pt x="38" y="17"/>
                                        </a:lnTo>
                                        <a:lnTo>
                                          <a:pt x="28" y="27"/>
                                        </a:lnTo>
                                        <a:lnTo>
                                          <a:pt x="23" y="32"/>
                                        </a:lnTo>
                                        <a:lnTo>
                                          <a:pt x="15" y="34"/>
                                        </a:lnTo>
                                        <a:lnTo>
                                          <a:pt x="8" y="37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3" y="22"/>
                                        </a:lnTo>
                                        <a:lnTo>
                                          <a:pt x="8" y="15"/>
                                        </a:lnTo>
                                        <a:lnTo>
                                          <a:pt x="13" y="10"/>
                                        </a:lnTo>
                                        <a:lnTo>
                                          <a:pt x="18" y="5"/>
                                        </a:lnTo>
                                        <a:lnTo>
                                          <a:pt x="25" y="2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66" name="Freeform 45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02" y="1043"/>
                                    <a:ext cx="65" cy="117"/>
                                  </a:xfrm>
                                  <a:custGeom>
                                    <a:avLst/>
                                    <a:gdLst>
                                      <a:gd name="T0" fmla="*/ 37 w 65"/>
                                      <a:gd name="T1" fmla="*/ 70 h 117"/>
                                      <a:gd name="T2" fmla="*/ 65 w 65"/>
                                      <a:gd name="T3" fmla="*/ 0 h 117"/>
                                      <a:gd name="T4" fmla="*/ 37 w 65"/>
                                      <a:gd name="T5" fmla="*/ 70 h 117"/>
                                      <a:gd name="T6" fmla="*/ 37 w 65"/>
                                      <a:gd name="T7" fmla="*/ 70 h 117"/>
                                      <a:gd name="T8" fmla="*/ 33 w 65"/>
                                      <a:gd name="T9" fmla="*/ 87 h 117"/>
                                      <a:gd name="T10" fmla="*/ 25 w 65"/>
                                      <a:gd name="T11" fmla="*/ 102 h 117"/>
                                      <a:gd name="T12" fmla="*/ 20 w 65"/>
                                      <a:gd name="T13" fmla="*/ 107 h 117"/>
                                      <a:gd name="T14" fmla="*/ 15 w 65"/>
                                      <a:gd name="T15" fmla="*/ 112 h 117"/>
                                      <a:gd name="T16" fmla="*/ 8 w 65"/>
                                      <a:gd name="T17" fmla="*/ 115 h 117"/>
                                      <a:gd name="T18" fmla="*/ 0 w 65"/>
                                      <a:gd name="T19" fmla="*/ 117 h 117"/>
                                      <a:gd name="T20" fmla="*/ 0 w 65"/>
                                      <a:gd name="T21" fmla="*/ 107 h 117"/>
                                      <a:gd name="T22" fmla="*/ 3 w 65"/>
                                      <a:gd name="T23" fmla="*/ 100 h 117"/>
                                      <a:gd name="T24" fmla="*/ 5 w 65"/>
                                      <a:gd name="T25" fmla="*/ 92 h 117"/>
                                      <a:gd name="T26" fmla="*/ 10 w 65"/>
                                      <a:gd name="T27" fmla="*/ 85 h 117"/>
                                      <a:gd name="T28" fmla="*/ 15 w 65"/>
                                      <a:gd name="T29" fmla="*/ 77 h 117"/>
                                      <a:gd name="T30" fmla="*/ 23 w 65"/>
                                      <a:gd name="T31" fmla="*/ 75 h 117"/>
                                      <a:gd name="T32" fmla="*/ 30 w 65"/>
                                      <a:gd name="T33" fmla="*/ 72 h 117"/>
                                      <a:gd name="T34" fmla="*/ 37 w 65"/>
                                      <a:gd name="T35" fmla="*/ 70 h 1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65" h="117">
                                        <a:moveTo>
                                          <a:pt x="37" y="70"/>
                                        </a:moveTo>
                                        <a:lnTo>
                                          <a:pt x="65" y="0"/>
                                        </a:lnTo>
                                        <a:lnTo>
                                          <a:pt x="37" y="70"/>
                                        </a:lnTo>
                                        <a:close/>
                                        <a:moveTo>
                                          <a:pt x="37" y="70"/>
                                        </a:moveTo>
                                        <a:lnTo>
                                          <a:pt x="33" y="87"/>
                                        </a:lnTo>
                                        <a:lnTo>
                                          <a:pt x="25" y="102"/>
                                        </a:lnTo>
                                        <a:lnTo>
                                          <a:pt x="20" y="107"/>
                                        </a:lnTo>
                                        <a:lnTo>
                                          <a:pt x="15" y="112"/>
                                        </a:lnTo>
                                        <a:lnTo>
                                          <a:pt x="8" y="115"/>
                                        </a:lnTo>
                                        <a:lnTo>
                                          <a:pt x="0" y="117"/>
                                        </a:lnTo>
                                        <a:lnTo>
                                          <a:pt x="0" y="107"/>
                                        </a:lnTo>
                                        <a:lnTo>
                                          <a:pt x="3" y="100"/>
                                        </a:lnTo>
                                        <a:lnTo>
                                          <a:pt x="5" y="92"/>
                                        </a:lnTo>
                                        <a:lnTo>
                                          <a:pt x="10" y="85"/>
                                        </a:lnTo>
                                        <a:lnTo>
                                          <a:pt x="15" y="77"/>
                                        </a:lnTo>
                                        <a:lnTo>
                                          <a:pt x="23" y="75"/>
                                        </a:lnTo>
                                        <a:lnTo>
                                          <a:pt x="30" y="72"/>
                                        </a:lnTo>
                                        <a:lnTo>
                                          <a:pt x="37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67" name="Freeform 4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39" y="1043"/>
                                    <a:ext cx="28" cy="70"/>
                                  </a:xfrm>
                                  <a:custGeom>
                                    <a:avLst/>
                                    <a:gdLst>
                                      <a:gd name="T0" fmla="*/ 0 w 28"/>
                                      <a:gd name="T1" fmla="*/ 70 h 70"/>
                                      <a:gd name="T2" fmla="*/ 28 w 28"/>
                                      <a:gd name="T3" fmla="*/ 0 h 70"/>
                                      <a:gd name="T4" fmla="*/ 0 w 28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8" h="70">
                                        <a:moveTo>
                                          <a:pt x="0" y="70"/>
                                        </a:moveTo>
                                        <a:lnTo>
                                          <a:pt x="28" y="0"/>
                                        </a:lnTo>
                                        <a:lnTo>
                                          <a:pt x="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68" name="Freeform 4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02" y="1113"/>
                                    <a:ext cx="37" cy="47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0 h 47"/>
                                      <a:gd name="T2" fmla="*/ 33 w 37"/>
                                      <a:gd name="T3" fmla="*/ 17 h 47"/>
                                      <a:gd name="T4" fmla="*/ 25 w 37"/>
                                      <a:gd name="T5" fmla="*/ 32 h 47"/>
                                      <a:gd name="T6" fmla="*/ 20 w 37"/>
                                      <a:gd name="T7" fmla="*/ 37 h 47"/>
                                      <a:gd name="T8" fmla="*/ 15 w 37"/>
                                      <a:gd name="T9" fmla="*/ 42 h 47"/>
                                      <a:gd name="T10" fmla="*/ 8 w 37"/>
                                      <a:gd name="T11" fmla="*/ 45 h 47"/>
                                      <a:gd name="T12" fmla="*/ 0 w 37"/>
                                      <a:gd name="T13" fmla="*/ 47 h 47"/>
                                      <a:gd name="T14" fmla="*/ 0 w 37"/>
                                      <a:gd name="T15" fmla="*/ 37 h 47"/>
                                      <a:gd name="T16" fmla="*/ 3 w 37"/>
                                      <a:gd name="T17" fmla="*/ 30 h 47"/>
                                      <a:gd name="T18" fmla="*/ 5 w 37"/>
                                      <a:gd name="T19" fmla="*/ 22 h 47"/>
                                      <a:gd name="T20" fmla="*/ 10 w 37"/>
                                      <a:gd name="T21" fmla="*/ 15 h 47"/>
                                      <a:gd name="T22" fmla="*/ 15 w 37"/>
                                      <a:gd name="T23" fmla="*/ 7 h 47"/>
                                      <a:gd name="T24" fmla="*/ 23 w 37"/>
                                      <a:gd name="T25" fmla="*/ 5 h 47"/>
                                      <a:gd name="T26" fmla="*/ 30 w 37"/>
                                      <a:gd name="T27" fmla="*/ 2 h 47"/>
                                      <a:gd name="T28" fmla="*/ 37 w 37"/>
                                      <a:gd name="T29" fmla="*/ 0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7" h="47">
                                        <a:moveTo>
                                          <a:pt x="37" y="0"/>
                                        </a:moveTo>
                                        <a:lnTo>
                                          <a:pt x="33" y="17"/>
                                        </a:lnTo>
                                        <a:lnTo>
                                          <a:pt x="25" y="32"/>
                                        </a:lnTo>
                                        <a:lnTo>
                                          <a:pt x="20" y="37"/>
                                        </a:lnTo>
                                        <a:lnTo>
                                          <a:pt x="15" y="42"/>
                                        </a:lnTo>
                                        <a:lnTo>
                                          <a:pt x="8" y="45"/>
                                        </a:lnTo>
                                        <a:lnTo>
                                          <a:pt x="0" y="47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3" y="30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23" y="5"/>
                                        </a:lnTo>
                                        <a:lnTo>
                                          <a:pt x="30" y="2"/>
                                        </a:lnTo>
                                        <a:lnTo>
                                          <a:pt x="3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69" name="Freeform 4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35" y="1255"/>
                                    <a:ext cx="18" cy="55"/>
                                  </a:xfrm>
                                  <a:custGeom>
                                    <a:avLst/>
                                    <a:gdLst>
                                      <a:gd name="T0" fmla="*/ 5 w 18"/>
                                      <a:gd name="T1" fmla="*/ 0 h 55"/>
                                      <a:gd name="T2" fmla="*/ 13 w 18"/>
                                      <a:gd name="T3" fmla="*/ 12 h 55"/>
                                      <a:gd name="T4" fmla="*/ 18 w 18"/>
                                      <a:gd name="T5" fmla="*/ 27 h 55"/>
                                      <a:gd name="T6" fmla="*/ 18 w 18"/>
                                      <a:gd name="T7" fmla="*/ 40 h 55"/>
                                      <a:gd name="T8" fmla="*/ 13 w 18"/>
                                      <a:gd name="T9" fmla="*/ 55 h 55"/>
                                      <a:gd name="T10" fmla="*/ 8 w 18"/>
                                      <a:gd name="T11" fmla="*/ 52 h 55"/>
                                      <a:gd name="T12" fmla="*/ 5 w 18"/>
                                      <a:gd name="T13" fmla="*/ 45 h 55"/>
                                      <a:gd name="T14" fmla="*/ 3 w 18"/>
                                      <a:gd name="T15" fmla="*/ 37 h 55"/>
                                      <a:gd name="T16" fmla="*/ 0 w 18"/>
                                      <a:gd name="T17" fmla="*/ 30 h 55"/>
                                      <a:gd name="T18" fmla="*/ 0 w 18"/>
                                      <a:gd name="T19" fmla="*/ 22 h 55"/>
                                      <a:gd name="T20" fmla="*/ 0 w 18"/>
                                      <a:gd name="T21" fmla="*/ 15 h 55"/>
                                      <a:gd name="T22" fmla="*/ 3 w 18"/>
                                      <a:gd name="T23" fmla="*/ 7 h 55"/>
                                      <a:gd name="T24" fmla="*/ 5 w 18"/>
                                      <a:gd name="T2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8" h="55">
                                        <a:moveTo>
                                          <a:pt x="5" y="0"/>
                                        </a:moveTo>
                                        <a:lnTo>
                                          <a:pt x="13" y="12"/>
                                        </a:lnTo>
                                        <a:lnTo>
                                          <a:pt x="18" y="27"/>
                                        </a:lnTo>
                                        <a:lnTo>
                                          <a:pt x="18" y="40"/>
                                        </a:lnTo>
                                        <a:lnTo>
                                          <a:pt x="13" y="55"/>
                                        </a:lnTo>
                                        <a:lnTo>
                                          <a:pt x="8" y="52"/>
                                        </a:lnTo>
                                        <a:lnTo>
                                          <a:pt x="5" y="45"/>
                                        </a:lnTo>
                                        <a:lnTo>
                                          <a:pt x="3" y="3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70" name="Freeform 4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35" y="1255"/>
                                    <a:ext cx="18" cy="55"/>
                                  </a:xfrm>
                                  <a:custGeom>
                                    <a:avLst/>
                                    <a:gdLst>
                                      <a:gd name="T0" fmla="*/ 5 w 18"/>
                                      <a:gd name="T1" fmla="*/ 0 h 55"/>
                                      <a:gd name="T2" fmla="*/ 13 w 18"/>
                                      <a:gd name="T3" fmla="*/ 12 h 55"/>
                                      <a:gd name="T4" fmla="*/ 18 w 18"/>
                                      <a:gd name="T5" fmla="*/ 27 h 55"/>
                                      <a:gd name="T6" fmla="*/ 18 w 18"/>
                                      <a:gd name="T7" fmla="*/ 40 h 55"/>
                                      <a:gd name="T8" fmla="*/ 13 w 18"/>
                                      <a:gd name="T9" fmla="*/ 55 h 55"/>
                                      <a:gd name="T10" fmla="*/ 8 w 18"/>
                                      <a:gd name="T11" fmla="*/ 52 h 55"/>
                                      <a:gd name="T12" fmla="*/ 5 w 18"/>
                                      <a:gd name="T13" fmla="*/ 45 h 55"/>
                                      <a:gd name="T14" fmla="*/ 3 w 18"/>
                                      <a:gd name="T15" fmla="*/ 37 h 55"/>
                                      <a:gd name="T16" fmla="*/ 0 w 18"/>
                                      <a:gd name="T17" fmla="*/ 30 h 55"/>
                                      <a:gd name="T18" fmla="*/ 0 w 18"/>
                                      <a:gd name="T19" fmla="*/ 22 h 55"/>
                                      <a:gd name="T20" fmla="*/ 0 w 18"/>
                                      <a:gd name="T21" fmla="*/ 15 h 55"/>
                                      <a:gd name="T22" fmla="*/ 3 w 18"/>
                                      <a:gd name="T23" fmla="*/ 7 h 55"/>
                                      <a:gd name="T24" fmla="*/ 5 w 18"/>
                                      <a:gd name="T2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8" h="55">
                                        <a:moveTo>
                                          <a:pt x="5" y="0"/>
                                        </a:moveTo>
                                        <a:lnTo>
                                          <a:pt x="13" y="12"/>
                                        </a:lnTo>
                                        <a:lnTo>
                                          <a:pt x="18" y="27"/>
                                        </a:lnTo>
                                        <a:lnTo>
                                          <a:pt x="18" y="40"/>
                                        </a:lnTo>
                                        <a:lnTo>
                                          <a:pt x="13" y="55"/>
                                        </a:lnTo>
                                        <a:lnTo>
                                          <a:pt x="8" y="52"/>
                                        </a:lnTo>
                                        <a:lnTo>
                                          <a:pt x="5" y="45"/>
                                        </a:lnTo>
                                        <a:lnTo>
                                          <a:pt x="3" y="3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71" name="Freeform 46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18" y="1215"/>
                                    <a:ext cx="17" cy="127"/>
                                  </a:xfrm>
                                  <a:custGeom>
                                    <a:avLst/>
                                    <a:gdLst>
                                      <a:gd name="T0" fmla="*/ 7 w 17"/>
                                      <a:gd name="T1" fmla="*/ 70 h 127"/>
                                      <a:gd name="T2" fmla="*/ 15 w 17"/>
                                      <a:gd name="T3" fmla="*/ 82 h 127"/>
                                      <a:gd name="T4" fmla="*/ 17 w 17"/>
                                      <a:gd name="T5" fmla="*/ 97 h 127"/>
                                      <a:gd name="T6" fmla="*/ 17 w 17"/>
                                      <a:gd name="T7" fmla="*/ 112 h 127"/>
                                      <a:gd name="T8" fmla="*/ 12 w 17"/>
                                      <a:gd name="T9" fmla="*/ 127 h 127"/>
                                      <a:gd name="T10" fmla="*/ 7 w 17"/>
                                      <a:gd name="T11" fmla="*/ 122 h 127"/>
                                      <a:gd name="T12" fmla="*/ 5 w 17"/>
                                      <a:gd name="T13" fmla="*/ 117 h 127"/>
                                      <a:gd name="T14" fmla="*/ 2 w 17"/>
                                      <a:gd name="T15" fmla="*/ 110 h 127"/>
                                      <a:gd name="T16" fmla="*/ 0 w 17"/>
                                      <a:gd name="T17" fmla="*/ 102 h 127"/>
                                      <a:gd name="T18" fmla="*/ 0 w 17"/>
                                      <a:gd name="T19" fmla="*/ 92 h 127"/>
                                      <a:gd name="T20" fmla="*/ 2 w 17"/>
                                      <a:gd name="T21" fmla="*/ 85 h 127"/>
                                      <a:gd name="T22" fmla="*/ 5 w 17"/>
                                      <a:gd name="T23" fmla="*/ 77 h 127"/>
                                      <a:gd name="T24" fmla="*/ 7 w 17"/>
                                      <a:gd name="T25" fmla="*/ 70 h 127"/>
                                      <a:gd name="T26" fmla="*/ 7 w 17"/>
                                      <a:gd name="T27" fmla="*/ 70 h 127"/>
                                      <a:gd name="T28" fmla="*/ 15 w 17"/>
                                      <a:gd name="T29" fmla="*/ 0 h 127"/>
                                      <a:gd name="T30" fmla="*/ 7 w 17"/>
                                      <a:gd name="T31" fmla="*/ 70 h 1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7" h="127">
                                        <a:moveTo>
                                          <a:pt x="7" y="70"/>
                                        </a:moveTo>
                                        <a:lnTo>
                                          <a:pt x="15" y="82"/>
                                        </a:lnTo>
                                        <a:lnTo>
                                          <a:pt x="17" y="97"/>
                                        </a:lnTo>
                                        <a:lnTo>
                                          <a:pt x="17" y="112"/>
                                        </a:lnTo>
                                        <a:lnTo>
                                          <a:pt x="12" y="127"/>
                                        </a:lnTo>
                                        <a:lnTo>
                                          <a:pt x="7" y="122"/>
                                        </a:lnTo>
                                        <a:lnTo>
                                          <a:pt x="5" y="117"/>
                                        </a:lnTo>
                                        <a:lnTo>
                                          <a:pt x="2" y="110"/>
                                        </a:lnTo>
                                        <a:lnTo>
                                          <a:pt x="0" y="102"/>
                                        </a:lnTo>
                                        <a:lnTo>
                                          <a:pt x="0" y="92"/>
                                        </a:lnTo>
                                        <a:lnTo>
                                          <a:pt x="2" y="85"/>
                                        </a:lnTo>
                                        <a:lnTo>
                                          <a:pt x="5" y="77"/>
                                        </a:lnTo>
                                        <a:lnTo>
                                          <a:pt x="7" y="70"/>
                                        </a:lnTo>
                                        <a:close/>
                                        <a:moveTo>
                                          <a:pt x="7" y="70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7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72" name="Freeform 4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18" y="1285"/>
                                    <a:ext cx="17" cy="57"/>
                                  </a:xfrm>
                                  <a:custGeom>
                                    <a:avLst/>
                                    <a:gdLst>
                                      <a:gd name="T0" fmla="*/ 7 w 17"/>
                                      <a:gd name="T1" fmla="*/ 0 h 57"/>
                                      <a:gd name="T2" fmla="*/ 15 w 17"/>
                                      <a:gd name="T3" fmla="*/ 12 h 57"/>
                                      <a:gd name="T4" fmla="*/ 17 w 17"/>
                                      <a:gd name="T5" fmla="*/ 27 h 57"/>
                                      <a:gd name="T6" fmla="*/ 17 w 17"/>
                                      <a:gd name="T7" fmla="*/ 42 h 57"/>
                                      <a:gd name="T8" fmla="*/ 12 w 17"/>
                                      <a:gd name="T9" fmla="*/ 57 h 57"/>
                                      <a:gd name="T10" fmla="*/ 7 w 17"/>
                                      <a:gd name="T11" fmla="*/ 52 h 57"/>
                                      <a:gd name="T12" fmla="*/ 5 w 17"/>
                                      <a:gd name="T13" fmla="*/ 47 h 57"/>
                                      <a:gd name="T14" fmla="*/ 2 w 17"/>
                                      <a:gd name="T15" fmla="*/ 40 h 57"/>
                                      <a:gd name="T16" fmla="*/ 0 w 17"/>
                                      <a:gd name="T17" fmla="*/ 32 h 57"/>
                                      <a:gd name="T18" fmla="*/ 0 w 17"/>
                                      <a:gd name="T19" fmla="*/ 22 h 57"/>
                                      <a:gd name="T20" fmla="*/ 2 w 17"/>
                                      <a:gd name="T21" fmla="*/ 15 h 57"/>
                                      <a:gd name="T22" fmla="*/ 5 w 17"/>
                                      <a:gd name="T23" fmla="*/ 7 h 57"/>
                                      <a:gd name="T24" fmla="*/ 7 w 17"/>
                                      <a:gd name="T25" fmla="*/ 0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7" h="57">
                                        <a:moveTo>
                                          <a:pt x="7" y="0"/>
                                        </a:moveTo>
                                        <a:lnTo>
                                          <a:pt x="15" y="12"/>
                                        </a:lnTo>
                                        <a:lnTo>
                                          <a:pt x="17" y="27"/>
                                        </a:lnTo>
                                        <a:lnTo>
                                          <a:pt x="17" y="42"/>
                                        </a:lnTo>
                                        <a:lnTo>
                                          <a:pt x="12" y="57"/>
                                        </a:lnTo>
                                        <a:lnTo>
                                          <a:pt x="7" y="52"/>
                                        </a:lnTo>
                                        <a:lnTo>
                                          <a:pt x="5" y="47"/>
                                        </a:lnTo>
                                        <a:lnTo>
                                          <a:pt x="2" y="40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2" y="15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73" name="Freeform 4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25" y="1215"/>
                                    <a:ext cx="8" cy="70"/>
                                  </a:xfrm>
                                  <a:custGeom>
                                    <a:avLst/>
                                    <a:gdLst>
                                      <a:gd name="T0" fmla="*/ 0 w 8"/>
                                      <a:gd name="T1" fmla="*/ 70 h 70"/>
                                      <a:gd name="T2" fmla="*/ 8 w 8"/>
                                      <a:gd name="T3" fmla="*/ 0 h 70"/>
                                      <a:gd name="T4" fmla="*/ 0 w 8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8" h="70">
                                        <a:moveTo>
                                          <a:pt x="0" y="70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0" y="7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74" name="Freeform 4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48" y="1225"/>
                                    <a:ext cx="19" cy="52"/>
                                  </a:xfrm>
                                  <a:custGeom>
                                    <a:avLst/>
                                    <a:gdLst>
                                      <a:gd name="T0" fmla="*/ 5 w 19"/>
                                      <a:gd name="T1" fmla="*/ 0 h 52"/>
                                      <a:gd name="T2" fmla="*/ 14 w 19"/>
                                      <a:gd name="T3" fmla="*/ 12 h 52"/>
                                      <a:gd name="T4" fmla="*/ 17 w 19"/>
                                      <a:gd name="T5" fmla="*/ 25 h 52"/>
                                      <a:gd name="T6" fmla="*/ 19 w 19"/>
                                      <a:gd name="T7" fmla="*/ 40 h 52"/>
                                      <a:gd name="T8" fmla="*/ 14 w 19"/>
                                      <a:gd name="T9" fmla="*/ 52 h 52"/>
                                      <a:gd name="T10" fmla="*/ 9 w 19"/>
                                      <a:gd name="T11" fmla="*/ 50 h 52"/>
                                      <a:gd name="T12" fmla="*/ 5 w 19"/>
                                      <a:gd name="T13" fmla="*/ 45 h 52"/>
                                      <a:gd name="T14" fmla="*/ 2 w 19"/>
                                      <a:gd name="T15" fmla="*/ 37 h 52"/>
                                      <a:gd name="T16" fmla="*/ 0 w 19"/>
                                      <a:gd name="T17" fmla="*/ 30 h 52"/>
                                      <a:gd name="T18" fmla="*/ 0 w 19"/>
                                      <a:gd name="T19" fmla="*/ 22 h 52"/>
                                      <a:gd name="T20" fmla="*/ 0 w 19"/>
                                      <a:gd name="T21" fmla="*/ 15 h 52"/>
                                      <a:gd name="T22" fmla="*/ 0 w 19"/>
                                      <a:gd name="T23" fmla="*/ 7 h 52"/>
                                      <a:gd name="T24" fmla="*/ 5 w 19"/>
                                      <a:gd name="T25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9" h="52">
                                        <a:moveTo>
                                          <a:pt x="5" y="0"/>
                                        </a:moveTo>
                                        <a:lnTo>
                                          <a:pt x="14" y="12"/>
                                        </a:lnTo>
                                        <a:lnTo>
                                          <a:pt x="17" y="25"/>
                                        </a:lnTo>
                                        <a:lnTo>
                                          <a:pt x="19" y="40"/>
                                        </a:lnTo>
                                        <a:lnTo>
                                          <a:pt x="14" y="52"/>
                                        </a:lnTo>
                                        <a:lnTo>
                                          <a:pt x="9" y="50"/>
                                        </a:lnTo>
                                        <a:lnTo>
                                          <a:pt x="5" y="45"/>
                                        </a:lnTo>
                                        <a:lnTo>
                                          <a:pt x="2" y="3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75" name="Freeform 4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48" y="1225"/>
                                    <a:ext cx="19" cy="52"/>
                                  </a:xfrm>
                                  <a:custGeom>
                                    <a:avLst/>
                                    <a:gdLst>
                                      <a:gd name="T0" fmla="*/ 5 w 19"/>
                                      <a:gd name="T1" fmla="*/ 0 h 52"/>
                                      <a:gd name="T2" fmla="*/ 14 w 19"/>
                                      <a:gd name="T3" fmla="*/ 12 h 52"/>
                                      <a:gd name="T4" fmla="*/ 17 w 19"/>
                                      <a:gd name="T5" fmla="*/ 25 h 52"/>
                                      <a:gd name="T6" fmla="*/ 19 w 19"/>
                                      <a:gd name="T7" fmla="*/ 40 h 52"/>
                                      <a:gd name="T8" fmla="*/ 14 w 19"/>
                                      <a:gd name="T9" fmla="*/ 52 h 52"/>
                                      <a:gd name="T10" fmla="*/ 9 w 19"/>
                                      <a:gd name="T11" fmla="*/ 50 h 52"/>
                                      <a:gd name="T12" fmla="*/ 5 w 19"/>
                                      <a:gd name="T13" fmla="*/ 45 h 52"/>
                                      <a:gd name="T14" fmla="*/ 2 w 19"/>
                                      <a:gd name="T15" fmla="*/ 37 h 52"/>
                                      <a:gd name="T16" fmla="*/ 0 w 19"/>
                                      <a:gd name="T17" fmla="*/ 30 h 52"/>
                                      <a:gd name="T18" fmla="*/ 0 w 19"/>
                                      <a:gd name="T19" fmla="*/ 22 h 52"/>
                                      <a:gd name="T20" fmla="*/ 0 w 19"/>
                                      <a:gd name="T21" fmla="*/ 15 h 52"/>
                                      <a:gd name="T22" fmla="*/ 0 w 19"/>
                                      <a:gd name="T23" fmla="*/ 7 h 52"/>
                                      <a:gd name="T24" fmla="*/ 5 w 19"/>
                                      <a:gd name="T25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9" h="52">
                                        <a:moveTo>
                                          <a:pt x="5" y="0"/>
                                        </a:moveTo>
                                        <a:lnTo>
                                          <a:pt x="14" y="12"/>
                                        </a:lnTo>
                                        <a:lnTo>
                                          <a:pt x="17" y="25"/>
                                        </a:lnTo>
                                        <a:lnTo>
                                          <a:pt x="19" y="40"/>
                                        </a:lnTo>
                                        <a:lnTo>
                                          <a:pt x="14" y="52"/>
                                        </a:lnTo>
                                        <a:lnTo>
                                          <a:pt x="9" y="50"/>
                                        </a:lnTo>
                                        <a:lnTo>
                                          <a:pt x="5" y="45"/>
                                        </a:lnTo>
                                        <a:lnTo>
                                          <a:pt x="2" y="3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76" name="Freeform 4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3" y="1158"/>
                                    <a:ext cx="1" cy="67"/>
                                  </a:xfrm>
                                  <a:custGeom>
                                    <a:avLst/>
                                    <a:gdLst>
                                      <a:gd name="T0" fmla="*/ 67 h 67"/>
                                      <a:gd name="T1" fmla="*/ 0 h 67"/>
                                      <a:gd name="T2" fmla="*/ 67 h 67"/>
                                    </a:gdLst>
                                    <a:ahLst/>
                                    <a:cxnLst>
                                      <a:cxn ang="0">
                                        <a:pos x="0" y="T0"/>
                                      </a:cxn>
                                      <a:cxn ang="0">
                                        <a:pos x="0" y="T1"/>
                                      </a:cxn>
                                      <a:cxn ang="0">
                                        <a:pos x="0" y="T2"/>
                                      </a:cxn>
                                    </a:cxnLst>
                                    <a:rect l="0" t="0" r="r" b="b"/>
                                    <a:pathLst>
                                      <a:path h="67">
                                        <a:moveTo>
                                          <a:pt x="0" y="6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77" name="Freeform 4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3" y="1158"/>
                                    <a:ext cx="1" cy="67"/>
                                  </a:xfrm>
                                  <a:custGeom>
                                    <a:avLst/>
                                    <a:gdLst>
                                      <a:gd name="T0" fmla="*/ 67 h 67"/>
                                      <a:gd name="T1" fmla="*/ 0 h 67"/>
                                      <a:gd name="T2" fmla="*/ 67 h 67"/>
                                    </a:gdLst>
                                    <a:ahLst/>
                                    <a:cxnLst>
                                      <a:cxn ang="0">
                                        <a:pos x="0" y="T0"/>
                                      </a:cxn>
                                      <a:cxn ang="0">
                                        <a:pos x="0" y="T1"/>
                                      </a:cxn>
                                      <a:cxn ang="0">
                                        <a:pos x="0" y="T2"/>
                                      </a:cxn>
                                    </a:cxnLst>
                                    <a:rect l="0" t="0" r="r" b="b"/>
                                    <a:pathLst>
                                      <a:path h="67">
                                        <a:moveTo>
                                          <a:pt x="0" y="6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78" name="Freeform 4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60" y="1190"/>
                                    <a:ext cx="20" cy="52"/>
                                  </a:xfrm>
                                  <a:custGeom>
                                    <a:avLst/>
                                    <a:gdLst>
                                      <a:gd name="T0" fmla="*/ 5 w 20"/>
                                      <a:gd name="T1" fmla="*/ 0 h 52"/>
                                      <a:gd name="T2" fmla="*/ 12 w 20"/>
                                      <a:gd name="T3" fmla="*/ 12 h 52"/>
                                      <a:gd name="T4" fmla="*/ 17 w 20"/>
                                      <a:gd name="T5" fmla="*/ 25 h 52"/>
                                      <a:gd name="T6" fmla="*/ 20 w 20"/>
                                      <a:gd name="T7" fmla="*/ 37 h 52"/>
                                      <a:gd name="T8" fmla="*/ 15 w 20"/>
                                      <a:gd name="T9" fmla="*/ 52 h 52"/>
                                      <a:gd name="T10" fmla="*/ 10 w 20"/>
                                      <a:gd name="T11" fmla="*/ 47 h 52"/>
                                      <a:gd name="T12" fmla="*/ 7 w 20"/>
                                      <a:gd name="T13" fmla="*/ 42 h 52"/>
                                      <a:gd name="T14" fmla="*/ 2 w 20"/>
                                      <a:gd name="T15" fmla="*/ 35 h 52"/>
                                      <a:gd name="T16" fmla="*/ 0 w 20"/>
                                      <a:gd name="T17" fmla="*/ 30 h 52"/>
                                      <a:gd name="T18" fmla="*/ 0 w 20"/>
                                      <a:gd name="T19" fmla="*/ 22 h 52"/>
                                      <a:gd name="T20" fmla="*/ 0 w 20"/>
                                      <a:gd name="T21" fmla="*/ 12 h 52"/>
                                      <a:gd name="T22" fmla="*/ 0 w 20"/>
                                      <a:gd name="T23" fmla="*/ 5 h 52"/>
                                      <a:gd name="T24" fmla="*/ 5 w 20"/>
                                      <a:gd name="T25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2">
                                        <a:moveTo>
                                          <a:pt x="5" y="0"/>
                                        </a:moveTo>
                                        <a:lnTo>
                                          <a:pt x="12" y="12"/>
                                        </a:lnTo>
                                        <a:lnTo>
                                          <a:pt x="17" y="25"/>
                                        </a:lnTo>
                                        <a:lnTo>
                                          <a:pt x="20" y="37"/>
                                        </a:lnTo>
                                        <a:lnTo>
                                          <a:pt x="15" y="52"/>
                                        </a:lnTo>
                                        <a:lnTo>
                                          <a:pt x="10" y="4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2" y="35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79" name="Freeform 4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60" y="1190"/>
                                    <a:ext cx="20" cy="52"/>
                                  </a:xfrm>
                                  <a:custGeom>
                                    <a:avLst/>
                                    <a:gdLst>
                                      <a:gd name="T0" fmla="*/ 5 w 20"/>
                                      <a:gd name="T1" fmla="*/ 0 h 52"/>
                                      <a:gd name="T2" fmla="*/ 12 w 20"/>
                                      <a:gd name="T3" fmla="*/ 12 h 52"/>
                                      <a:gd name="T4" fmla="*/ 17 w 20"/>
                                      <a:gd name="T5" fmla="*/ 25 h 52"/>
                                      <a:gd name="T6" fmla="*/ 20 w 20"/>
                                      <a:gd name="T7" fmla="*/ 37 h 52"/>
                                      <a:gd name="T8" fmla="*/ 15 w 20"/>
                                      <a:gd name="T9" fmla="*/ 52 h 52"/>
                                      <a:gd name="T10" fmla="*/ 10 w 20"/>
                                      <a:gd name="T11" fmla="*/ 47 h 52"/>
                                      <a:gd name="T12" fmla="*/ 7 w 20"/>
                                      <a:gd name="T13" fmla="*/ 42 h 52"/>
                                      <a:gd name="T14" fmla="*/ 2 w 20"/>
                                      <a:gd name="T15" fmla="*/ 35 h 52"/>
                                      <a:gd name="T16" fmla="*/ 0 w 20"/>
                                      <a:gd name="T17" fmla="*/ 30 h 52"/>
                                      <a:gd name="T18" fmla="*/ 0 w 20"/>
                                      <a:gd name="T19" fmla="*/ 22 h 52"/>
                                      <a:gd name="T20" fmla="*/ 0 w 20"/>
                                      <a:gd name="T21" fmla="*/ 12 h 52"/>
                                      <a:gd name="T22" fmla="*/ 0 w 20"/>
                                      <a:gd name="T23" fmla="*/ 5 h 52"/>
                                      <a:gd name="T24" fmla="*/ 5 w 20"/>
                                      <a:gd name="T25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2">
                                        <a:moveTo>
                                          <a:pt x="5" y="0"/>
                                        </a:moveTo>
                                        <a:lnTo>
                                          <a:pt x="12" y="12"/>
                                        </a:lnTo>
                                        <a:lnTo>
                                          <a:pt x="17" y="25"/>
                                        </a:lnTo>
                                        <a:lnTo>
                                          <a:pt x="20" y="37"/>
                                        </a:lnTo>
                                        <a:lnTo>
                                          <a:pt x="15" y="52"/>
                                        </a:lnTo>
                                        <a:lnTo>
                                          <a:pt x="10" y="4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2" y="35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80" name="Freeform 4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60" y="1125"/>
                                    <a:ext cx="2" cy="65"/>
                                  </a:xfrm>
                                  <a:custGeom>
                                    <a:avLst/>
                                    <a:gdLst>
                                      <a:gd name="T0" fmla="*/ 2 w 2"/>
                                      <a:gd name="T1" fmla="*/ 65 h 65"/>
                                      <a:gd name="T2" fmla="*/ 0 w 2"/>
                                      <a:gd name="T3" fmla="*/ 0 h 65"/>
                                      <a:gd name="T4" fmla="*/ 2 w 2"/>
                                      <a:gd name="T5" fmla="*/ 65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" h="65">
                                        <a:moveTo>
                                          <a:pt x="2" y="6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81" name="Freeform 4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60" y="1125"/>
                                    <a:ext cx="2" cy="65"/>
                                  </a:xfrm>
                                  <a:custGeom>
                                    <a:avLst/>
                                    <a:gdLst>
                                      <a:gd name="T0" fmla="*/ 2 w 2"/>
                                      <a:gd name="T1" fmla="*/ 65 h 65"/>
                                      <a:gd name="T2" fmla="*/ 0 w 2"/>
                                      <a:gd name="T3" fmla="*/ 0 h 65"/>
                                      <a:gd name="T4" fmla="*/ 2 w 2"/>
                                      <a:gd name="T5" fmla="*/ 65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" h="65">
                                        <a:moveTo>
                                          <a:pt x="2" y="6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82" name="Freeform 4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0" y="1155"/>
                                    <a:ext cx="20" cy="55"/>
                                  </a:xfrm>
                                  <a:custGeom>
                                    <a:avLst/>
                                    <a:gdLst>
                                      <a:gd name="T0" fmla="*/ 2 w 20"/>
                                      <a:gd name="T1" fmla="*/ 0 h 55"/>
                                      <a:gd name="T2" fmla="*/ 12 w 20"/>
                                      <a:gd name="T3" fmla="*/ 13 h 55"/>
                                      <a:gd name="T4" fmla="*/ 20 w 20"/>
                                      <a:gd name="T5" fmla="*/ 27 h 55"/>
                                      <a:gd name="T6" fmla="*/ 20 w 20"/>
                                      <a:gd name="T7" fmla="*/ 40 h 55"/>
                                      <a:gd name="T8" fmla="*/ 17 w 20"/>
                                      <a:gd name="T9" fmla="*/ 55 h 55"/>
                                      <a:gd name="T10" fmla="*/ 12 w 20"/>
                                      <a:gd name="T11" fmla="*/ 50 h 55"/>
                                      <a:gd name="T12" fmla="*/ 7 w 20"/>
                                      <a:gd name="T13" fmla="*/ 45 h 55"/>
                                      <a:gd name="T14" fmla="*/ 5 w 20"/>
                                      <a:gd name="T15" fmla="*/ 40 h 55"/>
                                      <a:gd name="T16" fmla="*/ 2 w 20"/>
                                      <a:gd name="T17" fmla="*/ 32 h 55"/>
                                      <a:gd name="T18" fmla="*/ 0 w 20"/>
                                      <a:gd name="T19" fmla="*/ 25 h 55"/>
                                      <a:gd name="T20" fmla="*/ 0 w 20"/>
                                      <a:gd name="T21" fmla="*/ 17 h 55"/>
                                      <a:gd name="T22" fmla="*/ 0 w 20"/>
                                      <a:gd name="T23" fmla="*/ 8 h 55"/>
                                      <a:gd name="T24" fmla="*/ 2 w 20"/>
                                      <a:gd name="T2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5">
                                        <a:moveTo>
                                          <a:pt x="2" y="0"/>
                                        </a:moveTo>
                                        <a:lnTo>
                                          <a:pt x="12" y="13"/>
                                        </a:lnTo>
                                        <a:lnTo>
                                          <a:pt x="20" y="27"/>
                                        </a:lnTo>
                                        <a:lnTo>
                                          <a:pt x="20" y="40"/>
                                        </a:lnTo>
                                        <a:lnTo>
                                          <a:pt x="17" y="55"/>
                                        </a:lnTo>
                                        <a:lnTo>
                                          <a:pt x="12" y="50"/>
                                        </a:lnTo>
                                        <a:lnTo>
                                          <a:pt x="7" y="45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2" y="32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83" name="Freeform 4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0" y="1155"/>
                                    <a:ext cx="20" cy="55"/>
                                  </a:xfrm>
                                  <a:custGeom>
                                    <a:avLst/>
                                    <a:gdLst>
                                      <a:gd name="T0" fmla="*/ 2 w 20"/>
                                      <a:gd name="T1" fmla="*/ 0 h 55"/>
                                      <a:gd name="T2" fmla="*/ 12 w 20"/>
                                      <a:gd name="T3" fmla="*/ 13 h 55"/>
                                      <a:gd name="T4" fmla="*/ 20 w 20"/>
                                      <a:gd name="T5" fmla="*/ 27 h 55"/>
                                      <a:gd name="T6" fmla="*/ 20 w 20"/>
                                      <a:gd name="T7" fmla="*/ 40 h 55"/>
                                      <a:gd name="T8" fmla="*/ 17 w 20"/>
                                      <a:gd name="T9" fmla="*/ 55 h 55"/>
                                      <a:gd name="T10" fmla="*/ 12 w 20"/>
                                      <a:gd name="T11" fmla="*/ 50 h 55"/>
                                      <a:gd name="T12" fmla="*/ 7 w 20"/>
                                      <a:gd name="T13" fmla="*/ 45 h 55"/>
                                      <a:gd name="T14" fmla="*/ 5 w 20"/>
                                      <a:gd name="T15" fmla="*/ 40 h 55"/>
                                      <a:gd name="T16" fmla="*/ 2 w 20"/>
                                      <a:gd name="T17" fmla="*/ 32 h 55"/>
                                      <a:gd name="T18" fmla="*/ 0 w 20"/>
                                      <a:gd name="T19" fmla="*/ 25 h 55"/>
                                      <a:gd name="T20" fmla="*/ 0 w 20"/>
                                      <a:gd name="T21" fmla="*/ 17 h 55"/>
                                      <a:gd name="T22" fmla="*/ 0 w 20"/>
                                      <a:gd name="T23" fmla="*/ 8 h 55"/>
                                      <a:gd name="T24" fmla="*/ 2 w 20"/>
                                      <a:gd name="T2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5">
                                        <a:moveTo>
                                          <a:pt x="2" y="0"/>
                                        </a:moveTo>
                                        <a:lnTo>
                                          <a:pt x="12" y="13"/>
                                        </a:lnTo>
                                        <a:lnTo>
                                          <a:pt x="20" y="27"/>
                                        </a:lnTo>
                                        <a:lnTo>
                                          <a:pt x="20" y="40"/>
                                        </a:lnTo>
                                        <a:lnTo>
                                          <a:pt x="17" y="55"/>
                                        </a:lnTo>
                                        <a:lnTo>
                                          <a:pt x="12" y="50"/>
                                        </a:lnTo>
                                        <a:lnTo>
                                          <a:pt x="7" y="45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2" y="32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84" name="Freeform 4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67" y="1088"/>
                                    <a:ext cx="5" cy="70"/>
                                  </a:xfrm>
                                  <a:custGeom>
                                    <a:avLst/>
                                    <a:gdLst>
                                      <a:gd name="T0" fmla="*/ 5 w 5"/>
                                      <a:gd name="T1" fmla="*/ 70 h 70"/>
                                      <a:gd name="T2" fmla="*/ 0 w 5"/>
                                      <a:gd name="T3" fmla="*/ 0 h 70"/>
                                      <a:gd name="T4" fmla="*/ 5 w 5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70">
                                        <a:moveTo>
                                          <a:pt x="5" y="7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85" name="Freeform 4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67" y="1088"/>
                                    <a:ext cx="5" cy="70"/>
                                  </a:xfrm>
                                  <a:custGeom>
                                    <a:avLst/>
                                    <a:gdLst>
                                      <a:gd name="T0" fmla="*/ 5 w 5"/>
                                      <a:gd name="T1" fmla="*/ 70 h 70"/>
                                      <a:gd name="T2" fmla="*/ 0 w 5"/>
                                      <a:gd name="T3" fmla="*/ 0 h 70"/>
                                      <a:gd name="T4" fmla="*/ 5 w 5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70">
                                        <a:moveTo>
                                          <a:pt x="5" y="7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86" name="Freeform 4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7" y="1120"/>
                                    <a:ext cx="23" cy="52"/>
                                  </a:xfrm>
                                  <a:custGeom>
                                    <a:avLst/>
                                    <a:gdLst>
                                      <a:gd name="T0" fmla="*/ 3 w 23"/>
                                      <a:gd name="T1" fmla="*/ 0 h 52"/>
                                      <a:gd name="T2" fmla="*/ 15 w 23"/>
                                      <a:gd name="T3" fmla="*/ 13 h 52"/>
                                      <a:gd name="T4" fmla="*/ 20 w 23"/>
                                      <a:gd name="T5" fmla="*/ 25 h 52"/>
                                      <a:gd name="T6" fmla="*/ 23 w 23"/>
                                      <a:gd name="T7" fmla="*/ 40 h 52"/>
                                      <a:gd name="T8" fmla="*/ 20 w 23"/>
                                      <a:gd name="T9" fmla="*/ 52 h 52"/>
                                      <a:gd name="T10" fmla="*/ 15 w 23"/>
                                      <a:gd name="T11" fmla="*/ 50 h 52"/>
                                      <a:gd name="T12" fmla="*/ 10 w 23"/>
                                      <a:gd name="T13" fmla="*/ 45 h 52"/>
                                      <a:gd name="T14" fmla="*/ 8 w 23"/>
                                      <a:gd name="T15" fmla="*/ 38 h 52"/>
                                      <a:gd name="T16" fmla="*/ 3 w 23"/>
                                      <a:gd name="T17" fmla="*/ 30 h 52"/>
                                      <a:gd name="T18" fmla="*/ 0 w 23"/>
                                      <a:gd name="T19" fmla="*/ 23 h 52"/>
                                      <a:gd name="T20" fmla="*/ 0 w 23"/>
                                      <a:gd name="T21" fmla="*/ 15 h 52"/>
                                      <a:gd name="T22" fmla="*/ 3 w 23"/>
                                      <a:gd name="T23" fmla="*/ 8 h 52"/>
                                      <a:gd name="T24" fmla="*/ 3 w 23"/>
                                      <a:gd name="T25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3" h="52">
                                        <a:moveTo>
                                          <a:pt x="3" y="0"/>
                                        </a:moveTo>
                                        <a:lnTo>
                                          <a:pt x="15" y="13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23" y="40"/>
                                        </a:lnTo>
                                        <a:lnTo>
                                          <a:pt x="20" y="52"/>
                                        </a:lnTo>
                                        <a:lnTo>
                                          <a:pt x="15" y="50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8" y="38"/>
                                        </a:lnTo>
                                        <a:lnTo>
                                          <a:pt x="3" y="3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87" name="Freeform 4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7" y="1120"/>
                                    <a:ext cx="23" cy="52"/>
                                  </a:xfrm>
                                  <a:custGeom>
                                    <a:avLst/>
                                    <a:gdLst>
                                      <a:gd name="T0" fmla="*/ 3 w 23"/>
                                      <a:gd name="T1" fmla="*/ 0 h 52"/>
                                      <a:gd name="T2" fmla="*/ 15 w 23"/>
                                      <a:gd name="T3" fmla="*/ 13 h 52"/>
                                      <a:gd name="T4" fmla="*/ 20 w 23"/>
                                      <a:gd name="T5" fmla="*/ 25 h 52"/>
                                      <a:gd name="T6" fmla="*/ 23 w 23"/>
                                      <a:gd name="T7" fmla="*/ 40 h 52"/>
                                      <a:gd name="T8" fmla="*/ 20 w 23"/>
                                      <a:gd name="T9" fmla="*/ 52 h 52"/>
                                      <a:gd name="T10" fmla="*/ 15 w 23"/>
                                      <a:gd name="T11" fmla="*/ 50 h 52"/>
                                      <a:gd name="T12" fmla="*/ 10 w 23"/>
                                      <a:gd name="T13" fmla="*/ 45 h 52"/>
                                      <a:gd name="T14" fmla="*/ 8 w 23"/>
                                      <a:gd name="T15" fmla="*/ 38 h 52"/>
                                      <a:gd name="T16" fmla="*/ 3 w 23"/>
                                      <a:gd name="T17" fmla="*/ 30 h 52"/>
                                      <a:gd name="T18" fmla="*/ 0 w 23"/>
                                      <a:gd name="T19" fmla="*/ 23 h 52"/>
                                      <a:gd name="T20" fmla="*/ 0 w 23"/>
                                      <a:gd name="T21" fmla="*/ 15 h 52"/>
                                      <a:gd name="T22" fmla="*/ 3 w 23"/>
                                      <a:gd name="T23" fmla="*/ 8 h 52"/>
                                      <a:gd name="T24" fmla="*/ 3 w 23"/>
                                      <a:gd name="T25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3" h="52">
                                        <a:moveTo>
                                          <a:pt x="3" y="0"/>
                                        </a:moveTo>
                                        <a:lnTo>
                                          <a:pt x="15" y="13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23" y="40"/>
                                        </a:lnTo>
                                        <a:lnTo>
                                          <a:pt x="20" y="52"/>
                                        </a:lnTo>
                                        <a:lnTo>
                                          <a:pt x="15" y="50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8" y="38"/>
                                        </a:lnTo>
                                        <a:lnTo>
                                          <a:pt x="3" y="3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88" name="Freeform 4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5" y="1050"/>
                                    <a:ext cx="7" cy="70"/>
                                  </a:xfrm>
                                  <a:custGeom>
                                    <a:avLst/>
                                    <a:gdLst>
                                      <a:gd name="T0" fmla="*/ 7 w 7"/>
                                      <a:gd name="T1" fmla="*/ 70 h 70"/>
                                      <a:gd name="T2" fmla="*/ 0 w 7"/>
                                      <a:gd name="T3" fmla="*/ 0 h 70"/>
                                      <a:gd name="T4" fmla="*/ 7 w 7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" h="70">
                                        <a:moveTo>
                                          <a:pt x="7" y="7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7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89" name="Freeform 4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5" y="1050"/>
                                    <a:ext cx="7" cy="70"/>
                                  </a:xfrm>
                                  <a:custGeom>
                                    <a:avLst/>
                                    <a:gdLst>
                                      <a:gd name="T0" fmla="*/ 7 w 7"/>
                                      <a:gd name="T1" fmla="*/ 70 h 70"/>
                                      <a:gd name="T2" fmla="*/ 0 w 7"/>
                                      <a:gd name="T3" fmla="*/ 0 h 70"/>
                                      <a:gd name="T4" fmla="*/ 7 w 7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" h="70">
                                        <a:moveTo>
                                          <a:pt x="7" y="7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7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90" name="Freeform 4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87" y="1083"/>
                                    <a:ext cx="25" cy="57"/>
                                  </a:xfrm>
                                  <a:custGeom>
                                    <a:avLst/>
                                    <a:gdLst>
                                      <a:gd name="T0" fmla="*/ 5 w 25"/>
                                      <a:gd name="T1" fmla="*/ 0 h 57"/>
                                      <a:gd name="T2" fmla="*/ 13 w 25"/>
                                      <a:gd name="T3" fmla="*/ 5 h 57"/>
                                      <a:gd name="T4" fmla="*/ 18 w 25"/>
                                      <a:gd name="T5" fmla="*/ 12 h 57"/>
                                      <a:gd name="T6" fmla="*/ 23 w 25"/>
                                      <a:gd name="T7" fmla="*/ 17 h 57"/>
                                      <a:gd name="T8" fmla="*/ 25 w 25"/>
                                      <a:gd name="T9" fmla="*/ 25 h 57"/>
                                      <a:gd name="T10" fmla="*/ 25 w 25"/>
                                      <a:gd name="T11" fmla="*/ 32 h 57"/>
                                      <a:gd name="T12" fmla="*/ 25 w 25"/>
                                      <a:gd name="T13" fmla="*/ 40 h 57"/>
                                      <a:gd name="T14" fmla="*/ 23 w 25"/>
                                      <a:gd name="T15" fmla="*/ 47 h 57"/>
                                      <a:gd name="T16" fmla="*/ 18 w 25"/>
                                      <a:gd name="T17" fmla="*/ 57 h 57"/>
                                      <a:gd name="T18" fmla="*/ 13 w 25"/>
                                      <a:gd name="T19" fmla="*/ 52 h 57"/>
                                      <a:gd name="T20" fmla="*/ 8 w 25"/>
                                      <a:gd name="T21" fmla="*/ 47 h 57"/>
                                      <a:gd name="T22" fmla="*/ 5 w 25"/>
                                      <a:gd name="T23" fmla="*/ 42 h 57"/>
                                      <a:gd name="T24" fmla="*/ 3 w 25"/>
                                      <a:gd name="T25" fmla="*/ 35 h 57"/>
                                      <a:gd name="T26" fmla="*/ 0 w 25"/>
                                      <a:gd name="T27" fmla="*/ 25 h 57"/>
                                      <a:gd name="T28" fmla="*/ 0 w 25"/>
                                      <a:gd name="T29" fmla="*/ 17 h 57"/>
                                      <a:gd name="T30" fmla="*/ 3 w 25"/>
                                      <a:gd name="T31" fmla="*/ 10 h 57"/>
                                      <a:gd name="T32" fmla="*/ 5 w 25"/>
                                      <a:gd name="T33" fmla="*/ 0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5" h="57">
                                        <a:moveTo>
                                          <a:pt x="5" y="0"/>
                                        </a:moveTo>
                                        <a:lnTo>
                                          <a:pt x="13" y="5"/>
                                        </a:lnTo>
                                        <a:lnTo>
                                          <a:pt x="18" y="12"/>
                                        </a:lnTo>
                                        <a:lnTo>
                                          <a:pt x="23" y="17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25" y="32"/>
                                        </a:lnTo>
                                        <a:lnTo>
                                          <a:pt x="25" y="40"/>
                                        </a:lnTo>
                                        <a:lnTo>
                                          <a:pt x="23" y="47"/>
                                        </a:lnTo>
                                        <a:lnTo>
                                          <a:pt x="18" y="57"/>
                                        </a:lnTo>
                                        <a:lnTo>
                                          <a:pt x="13" y="52"/>
                                        </a:lnTo>
                                        <a:lnTo>
                                          <a:pt x="8" y="47"/>
                                        </a:lnTo>
                                        <a:lnTo>
                                          <a:pt x="5" y="42"/>
                                        </a:lnTo>
                                        <a:lnTo>
                                          <a:pt x="3" y="35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91" name="Freeform 4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87" y="1083"/>
                                    <a:ext cx="25" cy="57"/>
                                  </a:xfrm>
                                  <a:custGeom>
                                    <a:avLst/>
                                    <a:gdLst>
                                      <a:gd name="T0" fmla="*/ 5 w 25"/>
                                      <a:gd name="T1" fmla="*/ 0 h 57"/>
                                      <a:gd name="T2" fmla="*/ 13 w 25"/>
                                      <a:gd name="T3" fmla="*/ 5 h 57"/>
                                      <a:gd name="T4" fmla="*/ 18 w 25"/>
                                      <a:gd name="T5" fmla="*/ 12 h 57"/>
                                      <a:gd name="T6" fmla="*/ 23 w 25"/>
                                      <a:gd name="T7" fmla="*/ 17 h 57"/>
                                      <a:gd name="T8" fmla="*/ 25 w 25"/>
                                      <a:gd name="T9" fmla="*/ 25 h 57"/>
                                      <a:gd name="T10" fmla="*/ 25 w 25"/>
                                      <a:gd name="T11" fmla="*/ 32 h 57"/>
                                      <a:gd name="T12" fmla="*/ 25 w 25"/>
                                      <a:gd name="T13" fmla="*/ 40 h 57"/>
                                      <a:gd name="T14" fmla="*/ 23 w 25"/>
                                      <a:gd name="T15" fmla="*/ 47 h 57"/>
                                      <a:gd name="T16" fmla="*/ 18 w 25"/>
                                      <a:gd name="T17" fmla="*/ 57 h 57"/>
                                      <a:gd name="T18" fmla="*/ 13 w 25"/>
                                      <a:gd name="T19" fmla="*/ 52 h 57"/>
                                      <a:gd name="T20" fmla="*/ 8 w 25"/>
                                      <a:gd name="T21" fmla="*/ 47 h 57"/>
                                      <a:gd name="T22" fmla="*/ 5 w 25"/>
                                      <a:gd name="T23" fmla="*/ 42 h 57"/>
                                      <a:gd name="T24" fmla="*/ 3 w 25"/>
                                      <a:gd name="T25" fmla="*/ 35 h 57"/>
                                      <a:gd name="T26" fmla="*/ 0 w 25"/>
                                      <a:gd name="T27" fmla="*/ 25 h 57"/>
                                      <a:gd name="T28" fmla="*/ 0 w 25"/>
                                      <a:gd name="T29" fmla="*/ 17 h 57"/>
                                      <a:gd name="T30" fmla="*/ 3 w 25"/>
                                      <a:gd name="T31" fmla="*/ 10 h 57"/>
                                      <a:gd name="T32" fmla="*/ 5 w 25"/>
                                      <a:gd name="T33" fmla="*/ 0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5" h="57">
                                        <a:moveTo>
                                          <a:pt x="5" y="0"/>
                                        </a:moveTo>
                                        <a:lnTo>
                                          <a:pt x="13" y="5"/>
                                        </a:lnTo>
                                        <a:lnTo>
                                          <a:pt x="18" y="12"/>
                                        </a:lnTo>
                                        <a:lnTo>
                                          <a:pt x="23" y="17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25" y="32"/>
                                        </a:lnTo>
                                        <a:lnTo>
                                          <a:pt x="25" y="40"/>
                                        </a:lnTo>
                                        <a:lnTo>
                                          <a:pt x="23" y="47"/>
                                        </a:lnTo>
                                        <a:lnTo>
                                          <a:pt x="18" y="57"/>
                                        </a:lnTo>
                                        <a:lnTo>
                                          <a:pt x="13" y="52"/>
                                        </a:lnTo>
                                        <a:lnTo>
                                          <a:pt x="8" y="47"/>
                                        </a:lnTo>
                                        <a:lnTo>
                                          <a:pt x="5" y="42"/>
                                        </a:lnTo>
                                        <a:lnTo>
                                          <a:pt x="3" y="35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92" name="Freeform 4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90" y="1010"/>
                                    <a:ext cx="2" cy="75"/>
                                  </a:xfrm>
                                  <a:custGeom>
                                    <a:avLst/>
                                    <a:gdLst>
                                      <a:gd name="T0" fmla="*/ 2 w 2"/>
                                      <a:gd name="T1" fmla="*/ 75 h 75"/>
                                      <a:gd name="T2" fmla="*/ 0 w 2"/>
                                      <a:gd name="T3" fmla="*/ 0 h 75"/>
                                      <a:gd name="T4" fmla="*/ 2 w 2"/>
                                      <a:gd name="T5" fmla="*/ 75 h 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" h="75">
                                        <a:moveTo>
                                          <a:pt x="2" y="7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" y="7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93" name="Freeform 4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90" y="1010"/>
                                    <a:ext cx="2" cy="75"/>
                                  </a:xfrm>
                                  <a:custGeom>
                                    <a:avLst/>
                                    <a:gdLst>
                                      <a:gd name="T0" fmla="*/ 2 w 2"/>
                                      <a:gd name="T1" fmla="*/ 75 h 75"/>
                                      <a:gd name="T2" fmla="*/ 0 w 2"/>
                                      <a:gd name="T3" fmla="*/ 0 h 75"/>
                                      <a:gd name="T4" fmla="*/ 2 w 2"/>
                                      <a:gd name="T5" fmla="*/ 75 h 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" h="75">
                                        <a:moveTo>
                                          <a:pt x="2" y="7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" y="7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94" name="Freeform 4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00" y="1242"/>
                                    <a:ext cx="23" cy="130"/>
                                  </a:xfrm>
                                  <a:custGeom>
                                    <a:avLst/>
                                    <a:gdLst>
                                      <a:gd name="T0" fmla="*/ 10 w 23"/>
                                      <a:gd name="T1" fmla="*/ 70 h 130"/>
                                      <a:gd name="T2" fmla="*/ 23 w 23"/>
                                      <a:gd name="T3" fmla="*/ 0 h 130"/>
                                      <a:gd name="T4" fmla="*/ 10 w 23"/>
                                      <a:gd name="T5" fmla="*/ 70 h 130"/>
                                      <a:gd name="T6" fmla="*/ 10 w 23"/>
                                      <a:gd name="T7" fmla="*/ 70 h 130"/>
                                      <a:gd name="T8" fmla="*/ 10 w 23"/>
                                      <a:gd name="T9" fmla="*/ 70 h 130"/>
                                      <a:gd name="T10" fmla="*/ 18 w 23"/>
                                      <a:gd name="T11" fmla="*/ 85 h 130"/>
                                      <a:gd name="T12" fmla="*/ 20 w 23"/>
                                      <a:gd name="T13" fmla="*/ 100 h 130"/>
                                      <a:gd name="T14" fmla="*/ 18 w 23"/>
                                      <a:gd name="T15" fmla="*/ 115 h 130"/>
                                      <a:gd name="T16" fmla="*/ 10 w 23"/>
                                      <a:gd name="T17" fmla="*/ 130 h 130"/>
                                      <a:gd name="T18" fmla="*/ 5 w 23"/>
                                      <a:gd name="T19" fmla="*/ 125 h 130"/>
                                      <a:gd name="T20" fmla="*/ 3 w 23"/>
                                      <a:gd name="T21" fmla="*/ 118 h 130"/>
                                      <a:gd name="T22" fmla="*/ 0 w 23"/>
                                      <a:gd name="T23" fmla="*/ 110 h 130"/>
                                      <a:gd name="T24" fmla="*/ 0 w 23"/>
                                      <a:gd name="T25" fmla="*/ 103 h 130"/>
                                      <a:gd name="T26" fmla="*/ 0 w 23"/>
                                      <a:gd name="T27" fmla="*/ 93 h 130"/>
                                      <a:gd name="T28" fmla="*/ 3 w 23"/>
                                      <a:gd name="T29" fmla="*/ 85 h 130"/>
                                      <a:gd name="T30" fmla="*/ 5 w 23"/>
                                      <a:gd name="T31" fmla="*/ 78 h 130"/>
                                      <a:gd name="T32" fmla="*/ 10 w 23"/>
                                      <a:gd name="T33" fmla="*/ 70 h 1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3" h="130">
                                        <a:moveTo>
                                          <a:pt x="10" y="70"/>
                                        </a:moveTo>
                                        <a:lnTo>
                                          <a:pt x="23" y="0"/>
                                        </a:lnTo>
                                        <a:lnTo>
                                          <a:pt x="10" y="70"/>
                                        </a:lnTo>
                                        <a:lnTo>
                                          <a:pt x="10" y="70"/>
                                        </a:lnTo>
                                        <a:lnTo>
                                          <a:pt x="10" y="70"/>
                                        </a:lnTo>
                                        <a:lnTo>
                                          <a:pt x="18" y="85"/>
                                        </a:lnTo>
                                        <a:lnTo>
                                          <a:pt x="20" y="100"/>
                                        </a:lnTo>
                                        <a:lnTo>
                                          <a:pt x="18" y="115"/>
                                        </a:lnTo>
                                        <a:lnTo>
                                          <a:pt x="10" y="130"/>
                                        </a:lnTo>
                                        <a:lnTo>
                                          <a:pt x="5" y="125"/>
                                        </a:lnTo>
                                        <a:lnTo>
                                          <a:pt x="3" y="118"/>
                                        </a:lnTo>
                                        <a:lnTo>
                                          <a:pt x="0" y="110"/>
                                        </a:lnTo>
                                        <a:lnTo>
                                          <a:pt x="0" y="103"/>
                                        </a:lnTo>
                                        <a:lnTo>
                                          <a:pt x="0" y="93"/>
                                        </a:lnTo>
                                        <a:lnTo>
                                          <a:pt x="3" y="85"/>
                                        </a:lnTo>
                                        <a:lnTo>
                                          <a:pt x="5" y="78"/>
                                        </a:lnTo>
                                        <a:lnTo>
                                          <a:pt x="1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95" name="Freeform 4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00" y="1242"/>
                                    <a:ext cx="23" cy="130"/>
                                  </a:xfrm>
                                  <a:custGeom>
                                    <a:avLst/>
                                    <a:gdLst>
                                      <a:gd name="T0" fmla="*/ 10 w 23"/>
                                      <a:gd name="T1" fmla="*/ 70 h 130"/>
                                      <a:gd name="T2" fmla="*/ 23 w 23"/>
                                      <a:gd name="T3" fmla="*/ 0 h 130"/>
                                      <a:gd name="T4" fmla="*/ 10 w 23"/>
                                      <a:gd name="T5" fmla="*/ 70 h 130"/>
                                      <a:gd name="T6" fmla="*/ 10 w 23"/>
                                      <a:gd name="T7" fmla="*/ 70 h 130"/>
                                      <a:gd name="T8" fmla="*/ 10 w 23"/>
                                      <a:gd name="T9" fmla="*/ 70 h 130"/>
                                      <a:gd name="T10" fmla="*/ 18 w 23"/>
                                      <a:gd name="T11" fmla="*/ 85 h 130"/>
                                      <a:gd name="T12" fmla="*/ 20 w 23"/>
                                      <a:gd name="T13" fmla="*/ 100 h 130"/>
                                      <a:gd name="T14" fmla="*/ 18 w 23"/>
                                      <a:gd name="T15" fmla="*/ 115 h 130"/>
                                      <a:gd name="T16" fmla="*/ 10 w 23"/>
                                      <a:gd name="T17" fmla="*/ 130 h 130"/>
                                      <a:gd name="T18" fmla="*/ 5 w 23"/>
                                      <a:gd name="T19" fmla="*/ 125 h 130"/>
                                      <a:gd name="T20" fmla="*/ 3 w 23"/>
                                      <a:gd name="T21" fmla="*/ 118 h 130"/>
                                      <a:gd name="T22" fmla="*/ 0 w 23"/>
                                      <a:gd name="T23" fmla="*/ 110 h 130"/>
                                      <a:gd name="T24" fmla="*/ 0 w 23"/>
                                      <a:gd name="T25" fmla="*/ 103 h 130"/>
                                      <a:gd name="T26" fmla="*/ 0 w 23"/>
                                      <a:gd name="T27" fmla="*/ 93 h 130"/>
                                      <a:gd name="T28" fmla="*/ 3 w 23"/>
                                      <a:gd name="T29" fmla="*/ 85 h 130"/>
                                      <a:gd name="T30" fmla="*/ 5 w 23"/>
                                      <a:gd name="T31" fmla="*/ 78 h 130"/>
                                      <a:gd name="T32" fmla="*/ 10 w 23"/>
                                      <a:gd name="T33" fmla="*/ 70 h 1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3" h="130">
                                        <a:moveTo>
                                          <a:pt x="10" y="70"/>
                                        </a:moveTo>
                                        <a:lnTo>
                                          <a:pt x="23" y="0"/>
                                        </a:lnTo>
                                        <a:lnTo>
                                          <a:pt x="10" y="70"/>
                                        </a:lnTo>
                                        <a:lnTo>
                                          <a:pt x="10" y="70"/>
                                        </a:lnTo>
                                        <a:lnTo>
                                          <a:pt x="10" y="70"/>
                                        </a:lnTo>
                                        <a:lnTo>
                                          <a:pt x="18" y="85"/>
                                        </a:lnTo>
                                        <a:lnTo>
                                          <a:pt x="20" y="100"/>
                                        </a:lnTo>
                                        <a:lnTo>
                                          <a:pt x="18" y="115"/>
                                        </a:lnTo>
                                        <a:lnTo>
                                          <a:pt x="10" y="130"/>
                                        </a:lnTo>
                                        <a:lnTo>
                                          <a:pt x="5" y="125"/>
                                        </a:lnTo>
                                        <a:lnTo>
                                          <a:pt x="3" y="118"/>
                                        </a:lnTo>
                                        <a:lnTo>
                                          <a:pt x="0" y="110"/>
                                        </a:lnTo>
                                        <a:lnTo>
                                          <a:pt x="0" y="103"/>
                                        </a:lnTo>
                                        <a:lnTo>
                                          <a:pt x="0" y="93"/>
                                        </a:lnTo>
                                        <a:lnTo>
                                          <a:pt x="3" y="85"/>
                                        </a:lnTo>
                                        <a:lnTo>
                                          <a:pt x="5" y="78"/>
                                        </a:lnTo>
                                        <a:lnTo>
                                          <a:pt x="10" y="7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96" name="Freeform 4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85" y="1280"/>
                                    <a:ext cx="20" cy="127"/>
                                  </a:xfrm>
                                  <a:custGeom>
                                    <a:avLst/>
                                    <a:gdLst>
                                      <a:gd name="T0" fmla="*/ 10 w 20"/>
                                      <a:gd name="T1" fmla="*/ 67 h 127"/>
                                      <a:gd name="T2" fmla="*/ 18 w 20"/>
                                      <a:gd name="T3" fmla="*/ 0 h 127"/>
                                      <a:gd name="T4" fmla="*/ 10 w 20"/>
                                      <a:gd name="T5" fmla="*/ 67 h 127"/>
                                      <a:gd name="T6" fmla="*/ 10 w 20"/>
                                      <a:gd name="T7" fmla="*/ 67 h 127"/>
                                      <a:gd name="T8" fmla="*/ 10 w 20"/>
                                      <a:gd name="T9" fmla="*/ 67 h 127"/>
                                      <a:gd name="T10" fmla="*/ 18 w 20"/>
                                      <a:gd name="T11" fmla="*/ 82 h 127"/>
                                      <a:gd name="T12" fmla="*/ 20 w 20"/>
                                      <a:gd name="T13" fmla="*/ 97 h 127"/>
                                      <a:gd name="T14" fmla="*/ 18 w 20"/>
                                      <a:gd name="T15" fmla="*/ 112 h 127"/>
                                      <a:gd name="T16" fmla="*/ 10 w 20"/>
                                      <a:gd name="T17" fmla="*/ 127 h 127"/>
                                      <a:gd name="T18" fmla="*/ 8 w 20"/>
                                      <a:gd name="T19" fmla="*/ 122 h 127"/>
                                      <a:gd name="T20" fmla="*/ 3 w 20"/>
                                      <a:gd name="T21" fmla="*/ 117 h 127"/>
                                      <a:gd name="T22" fmla="*/ 0 w 20"/>
                                      <a:gd name="T23" fmla="*/ 107 h 127"/>
                                      <a:gd name="T24" fmla="*/ 0 w 20"/>
                                      <a:gd name="T25" fmla="*/ 100 h 127"/>
                                      <a:gd name="T26" fmla="*/ 0 w 20"/>
                                      <a:gd name="T27" fmla="*/ 92 h 127"/>
                                      <a:gd name="T28" fmla="*/ 3 w 20"/>
                                      <a:gd name="T29" fmla="*/ 82 h 127"/>
                                      <a:gd name="T30" fmla="*/ 5 w 20"/>
                                      <a:gd name="T31" fmla="*/ 75 h 127"/>
                                      <a:gd name="T32" fmla="*/ 10 w 20"/>
                                      <a:gd name="T33" fmla="*/ 67 h 1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0" h="127">
                                        <a:moveTo>
                                          <a:pt x="10" y="67"/>
                                        </a:moveTo>
                                        <a:lnTo>
                                          <a:pt x="18" y="0"/>
                                        </a:lnTo>
                                        <a:lnTo>
                                          <a:pt x="10" y="67"/>
                                        </a:lnTo>
                                        <a:lnTo>
                                          <a:pt x="10" y="67"/>
                                        </a:lnTo>
                                        <a:lnTo>
                                          <a:pt x="10" y="67"/>
                                        </a:lnTo>
                                        <a:lnTo>
                                          <a:pt x="18" y="82"/>
                                        </a:lnTo>
                                        <a:lnTo>
                                          <a:pt x="20" y="97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10" y="127"/>
                                        </a:lnTo>
                                        <a:lnTo>
                                          <a:pt x="8" y="122"/>
                                        </a:lnTo>
                                        <a:lnTo>
                                          <a:pt x="3" y="117"/>
                                        </a:lnTo>
                                        <a:lnTo>
                                          <a:pt x="0" y="107"/>
                                        </a:lnTo>
                                        <a:lnTo>
                                          <a:pt x="0" y="100"/>
                                        </a:lnTo>
                                        <a:lnTo>
                                          <a:pt x="0" y="92"/>
                                        </a:lnTo>
                                        <a:lnTo>
                                          <a:pt x="3" y="82"/>
                                        </a:lnTo>
                                        <a:lnTo>
                                          <a:pt x="5" y="75"/>
                                        </a:lnTo>
                                        <a:lnTo>
                                          <a:pt x="10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97" name="Freeform 4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85" y="1280"/>
                                    <a:ext cx="20" cy="127"/>
                                  </a:xfrm>
                                  <a:custGeom>
                                    <a:avLst/>
                                    <a:gdLst>
                                      <a:gd name="T0" fmla="*/ 10 w 20"/>
                                      <a:gd name="T1" fmla="*/ 67 h 127"/>
                                      <a:gd name="T2" fmla="*/ 18 w 20"/>
                                      <a:gd name="T3" fmla="*/ 0 h 127"/>
                                      <a:gd name="T4" fmla="*/ 10 w 20"/>
                                      <a:gd name="T5" fmla="*/ 67 h 127"/>
                                      <a:gd name="T6" fmla="*/ 10 w 20"/>
                                      <a:gd name="T7" fmla="*/ 67 h 127"/>
                                      <a:gd name="T8" fmla="*/ 10 w 20"/>
                                      <a:gd name="T9" fmla="*/ 67 h 127"/>
                                      <a:gd name="T10" fmla="*/ 18 w 20"/>
                                      <a:gd name="T11" fmla="*/ 82 h 127"/>
                                      <a:gd name="T12" fmla="*/ 20 w 20"/>
                                      <a:gd name="T13" fmla="*/ 97 h 127"/>
                                      <a:gd name="T14" fmla="*/ 18 w 20"/>
                                      <a:gd name="T15" fmla="*/ 112 h 127"/>
                                      <a:gd name="T16" fmla="*/ 10 w 20"/>
                                      <a:gd name="T17" fmla="*/ 127 h 127"/>
                                      <a:gd name="T18" fmla="*/ 8 w 20"/>
                                      <a:gd name="T19" fmla="*/ 122 h 127"/>
                                      <a:gd name="T20" fmla="*/ 3 w 20"/>
                                      <a:gd name="T21" fmla="*/ 117 h 127"/>
                                      <a:gd name="T22" fmla="*/ 0 w 20"/>
                                      <a:gd name="T23" fmla="*/ 107 h 127"/>
                                      <a:gd name="T24" fmla="*/ 0 w 20"/>
                                      <a:gd name="T25" fmla="*/ 100 h 127"/>
                                      <a:gd name="T26" fmla="*/ 0 w 20"/>
                                      <a:gd name="T27" fmla="*/ 92 h 127"/>
                                      <a:gd name="T28" fmla="*/ 3 w 20"/>
                                      <a:gd name="T29" fmla="*/ 82 h 127"/>
                                      <a:gd name="T30" fmla="*/ 5 w 20"/>
                                      <a:gd name="T31" fmla="*/ 75 h 127"/>
                                      <a:gd name="T32" fmla="*/ 10 w 20"/>
                                      <a:gd name="T33" fmla="*/ 67 h 1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0" h="127">
                                        <a:moveTo>
                                          <a:pt x="10" y="67"/>
                                        </a:moveTo>
                                        <a:lnTo>
                                          <a:pt x="18" y="0"/>
                                        </a:lnTo>
                                        <a:lnTo>
                                          <a:pt x="10" y="67"/>
                                        </a:lnTo>
                                        <a:lnTo>
                                          <a:pt x="10" y="67"/>
                                        </a:lnTo>
                                        <a:lnTo>
                                          <a:pt x="10" y="67"/>
                                        </a:lnTo>
                                        <a:lnTo>
                                          <a:pt x="18" y="82"/>
                                        </a:lnTo>
                                        <a:lnTo>
                                          <a:pt x="20" y="97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10" y="127"/>
                                        </a:lnTo>
                                        <a:lnTo>
                                          <a:pt x="8" y="122"/>
                                        </a:lnTo>
                                        <a:lnTo>
                                          <a:pt x="3" y="117"/>
                                        </a:lnTo>
                                        <a:lnTo>
                                          <a:pt x="0" y="107"/>
                                        </a:lnTo>
                                        <a:lnTo>
                                          <a:pt x="0" y="100"/>
                                        </a:lnTo>
                                        <a:lnTo>
                                          <a:pt x="0" y="92"/>
                                        </a:lnTo>
                                        <a:lnTo>
                                          <a:pt x="3" y="82"/>
                                        </a:lnTo>
                                        <a:lnTo>
                                          <a:pt x="5" y="75"/>
                                        </a:lnTo>
                                        <a:lnTo>
                                          <a:pt x="10" y="6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98" name="Freeform 4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40" y="1187"/>
                                    <a:ext cx="3" cy="68"/>
                                  </a:xfrm>
                                  <a:custGeom>
                                    <a:avLst/>
                                    <a:gdLst>
                                      <a:gd name="T0" fmla="*/ 0 w 3"/>
                                      <a:gd name="T1" fmla="*/ 68 h 68"/>
                                      <a:gd name="T2" fmla="*/ 3 w 3"/>
                                      <a:gd name="T3" fmla="*/ 0 h 68"/>
                                      <a:gd name="T4" fmla="*/ 0 w 3"/>
                                      <a:gd name="T5" fmla="*/ 68 h 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" h="68">
                                        <a:moveTo>
                                          <a:pt x="0" y="68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0" y="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99" name="Freeform 4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40" y="1187"/>
                                    <a:ext cx="3" cy="68"/>
                                  </a:xfrm>
                                  <a:custGeom>
                                    <a:avLst/>
                                    <a:gdLst>
                                      <a:gd name="T0" fmla="*/ 0 w 3"/>
                                      <a:gd name="T1" fmla="*/ 68 h 68"/>
                                      <a:gd name="T2" fmla="*/ 3 w 3"/>
                                      <a:gd name="T3" fmla="*/ 0 h 68"/>
                                      <a:gd name="T4" fmla="*/ 0 w 3"/>
                                      <a:gd name="T5" fmla="*/ 68 h 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" h="68">
                                        <a:moveTo>
                                          <a:pt x="0" y="68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0" y="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00" name="Freeform 49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27" y="1242"/>
                                    <a:ext cx="90" cy="88"/>
                                  </a:xfrm>
                                  <a:custGeom>
                                    <a:avLst/>
                                    <a:gdLst>
                                      <a:gd name="T0" fmla="*/ 47 w 90"/>
                                      <a:gd name="T1" fmla="*/ 55 h 88"/>
                                      <a:gd name="T2" fmla="*/ 90 w 90"/>
                                      <a:gd name="T3" fmla="*/ 0 h 88"/>
                                      <a:gd name="T4" fmla="*/ 47 w 90"/>
                                      <a:gd name="T5" fmla="*/ 55 h 88"/>
                                      <a:gd name="T6" fmla="*/ 47 w 90"/>
                                      <a:gd name="T7" fmla="*/ 55 h 88"/>
                                      <a:gd name="T8" fmla="*/ 37 w 90"/>
                                      <a:gd name="T9" fmla="*/ 70 h 88"/>
                                      <a:gd name="T10" fmla="*/ 27 w 90"/>
                                      <a:gd name="T11" fmla="*/ 83 h 88"/>
                                      <a:gd name="T12" fmla="*/ 20 w 90"/>
                                      <a:gd name="T13" fmla="*/ 85 h 88"/>
                                      <a:gd name="T14" fmla="*/ 15 w 90"/>
                                      <a:gd name="T15" fmla="*/ 88 h 88"/>
                                      <a:gd name="T16" fmla="*/ 8 w 90"/>
                                      <a:gd name="T17" fmla="*/ 88 h 88"/>
                                      <a:gd name="T18" fmla="*/ 0 w 90"/>
                                      <a:gd name="T19" fmla="*/ 88 h 88"/>
                                      <a:gd name="T20" fmla="*/ 0 w 90"/>
                                      <a:gd name="T21" fmla="*/ 80 h 88"/>
                                      <a:gd name="T22" fmla="*/ 5 w 90"/>
                                      <a:gd name="T23" fmla="*/ 73 h 88"/>
                                      <a:gd name="T24" fmla="*/ 10 w 90"/>
                                      <a:gd name="T25" fmla="*/ 68 h 88"/>
                                      <a:gd name="T26" fmla="*/ 15 w 90"/>
                                      <a:gd name="T27" fmla="*/ 63 h 88"/>
                                      <a:gd name="T28" fmla="*/ 22 w 90"/>
                                      <a:gd name="T29" fmla="*/ 58 h 88"/>
                                      <a:gd name="T30" fmla="*/ 30 w 90"/>
                                      <a:gd name="T31" fmla="*/ 55 h 88"/>
                                      <a:gd name="T32" fmla="*/ 37 w 90"/>
                                      <a:gd name="T33" fmla="*/ 55 h 88"/>
                                      <a:gd name="T34" fmla="*/ 47 w 90"/>
                                      <a:gd name="T35" fmla="*/ 55 h 8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90" h="88">
                                        <a:moveTo>
                                          <a:pt x="47" y="55"/>
                                        </a:moveTo>
                                        <a:lnTo>
                                          <a:pt x="90" y="0"/>
                                        </a:lnTo>
                                        <a:lnTo>
                                          <a:pt x="47" y="55"/>
                                        </a:lnTo>
                                        <a:close/>
                                        <a:moveTo>
                                          <a:pt x="47" y="55"/>
                                        </a:moveTo>
                                        <a:lnTo>
                                          <a:pt x="37" y="70"/>
                                        </a:lnTo>
                                        <a:lnTo>
                                          <a:pt x="27" y="83"/>
                                        </a:lnTo>
                                        <a:lnTo>
                                          <a:pt x="20" y="85"/>
                                        </a:lnTo>
                                        <a:lnTo>
                                          <a:pt x="15" y="88"/>
                                        </a:lnTo>
                                        <a:lnTo>
                                          <a:pt x="8" y="88"/>
                                        </a:lnTo>
                                        <a:lnTo>
                                          <a:pt x="0" y="88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5" y="73"/>
                                        </a:lnTo>
                                        <a:lnTo>
                                          <a:pt x="10" y="68"/>
                                        </a:lnTo>
                                        <a:lnTo>
                                          <a:pt x="15" y="63"/>
                                        </a:lnTo>
                                        <a:lnTo>
                                          <a:pt x="22" y="58"/>
                                        </a:lnTo>
                                        <a:lnTo>
                                          <a:pt x="30" y="55"/>
                                        </a:lnTo>
                                        <a:lnTo>
                                          <a:pt x="37" y="55"/>
                                        </a:lnTo>
                                        <a:lnTo>
                                          <a:pt x="47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01" name="Freeform 4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74" y="1242"/>
                                    <a:ext cx="43" cy="55"/>
                                  </a:xfrm>
                                  <a:custGeom>
                                    <a:avLst/>
                                    <a:gdLst>
                                      <a:gd name="T0" fmla="*/ 0 w 43"/>
                                      <a:gd name="T1" fmla="*/ 55 h 55"/>
                                      <a:gd name="T2" fmla="*/ 43 w 43"/>
                                      <a:gd name="T3" fmla="*/ 0 h 55"/>
                                      <a:gd name="T4" fmla="*/ 0 w 43"/>
                                      <a:gd name="T5" fmla="*/ 55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" h="55">
                                        <a:moveTo>
                                          <a:pt x="0" y="55"/>
                                        </a:moveTo>
                                        <a:lnTo>
                                          <a:pt x="43" y="0"/>
                                        </a:lnTo>
                                        <a:lnTo>
                                          <a:pt x="0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02" name="Freeform 4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27" y="1297"/>
                                    <a:ext cx="47" cy="33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0 h 33"/>
                                      <a:gd name="T2" fmla="*/ 37 w 47"/>
                                      <a:gd name="T3" fmla="*/ 15 h 33"/>
                                      <a:gd name="T4" fmla="*/ 27 w 47"/>
                                      <a:gd name="T5" fmla="*/ 28 h 33"/>
                                      <a:gd name="T6" fmla="*/ 20 w 47"/>
                                      <a:gd name="T7" fmla="*/ 30 h 33"/>
                                      <a:gd name="T8" fmla="*/ 15 w 47"/>
                                      <a:gd name="T9" fmla="*/ 33 h 33"/>
                                      <a:gd name="T10" fmla="*/ 8 w 47"/>
                                      <a:gd name="T11" fmla="*/ 33 h 33"/>
                                      <a:gd name="T12" fmla="*/ 0 w 47"/>
                                      <a:gd name="T13" fmla="*/ 33 h 33"/>
                                      <a:gd name="T14" fmla="*/ 0 w 47"/>
                                      <a:gd name="T15" fmla="*/ 25 h 33"/>
                                      <a:gd name="T16" fmla="*/ 5 w 47"/>
                                      <a:gd name="T17" fmla="*/ 18 h 33"/>
                                      <a:gd name="T18" fmla="*/ 10 w 47"/>
                                      <a:gd name="T19" fmla="*/ 13 h 33"/>
                                      <a:gd name="T20" fmla="*/ 15 w 47"/>
                                      <a:gd name="T21" fmla="*/ 8 h 33"/>
                                      <a:gd name="T22" fmla="*/ 22 w 47"/>
                                      <a:gd name="T23" fmla="*/ 3 h 33"/>
                                      <a:gd name="T24" fmla="*/ 30 w 47"/>
                                      <a:gd name="T25" fmla="*/ 0 h 33"/>
                                      <a:gd name="T26" fmla="*/ 37 w 47"/>
                                      <a:gd name="T27" fmla="*/ 0 h 33"/>
                                      <a:gd name="T28" fmla="*/ 47 w 47"/>
                                      <a:gd name="T29" fmla="*/ 0 h 3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7" h="33">
                                        <a:moveTo>
                                          <a:pt x="47" y="0"/>
                                        </a:moveTo>
                                        <a:lnTo>
                                          <a:pt x="37" y="15"/>
                                        </a:lnTo>
                                        <a:lnTo>
                                          <a:pt x="27" y="28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15" y="33"/>
                                        </a:lnTo>
                                        <a:lnTo>
                                          <a:pt x="8" y="33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10" y="13"/>
                                        </a:lnTo>
                                        <a:lnTo>
                                          <a:pt x="15" y="8"/>
                                        </a:lnTo>
                                        <a:lnTo>
                                          <a:pt x="22" y="3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4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03" name="Freeform 49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97" y="1292"/>
                                    <a:ext cx="100" cy="73"/>
                                  </a:xfrm>
                                  <a:custGeom>
                                    <a:avLst/>
                                    <a:gdLst>
                                      <a:gd name="T0" fmla="*/ 47 w 100"/>
                                      <a:gd name="T1" fmla="*/ 43 h 73"/>
                                      <a:gd name="T2" fmla="*/ 100 w 100"/>
                                      <a:gd name="T3" fmla="*/ 0 h 73"/>
                                      <a:gd name="T4" fmla="*/ 47 w 100"/>
                                      <a:gd name="T5" fmla="*/ 43 h 73"/>
                                      <a:gd name="T6" fmla="*/ 47 w 100"/>
                                      <a:gd name="T7" fmla="*/ 43 h 73"/>
                                      <a:gd name="T8" fmla="*/ 40 w 100"/>
                                      <a:gd name="T9" fmla="*/ 55 h 73"/>
                                      <a:gd name="T10" fmla="*/ 28 w 100"/>
                                      <a:gd name="T11" fmla="*/ 65 h 73"/>
                                      <a:gd name="T12" fmla="*/ 15 w 100"/>
                                      <a:gd name="T13" fmla="*/ 73 h 73"/>
                                      <a:gd name="T14" fmla="*/ 0 w 100"/>
                                      <a:gd name="T15" fmla="*/ 73 h 73"/>
                                      <a:gd name="T16" fmla="*/ 3 w 100"/>
                                      <a:gd name="T17" fmla="*/ 65 h 73"/>
                                      <a:gd name="T18" fmla="*/ 5 w 100"/>
                                      <a:gd name="T19" fmla="*/ 58 h 73"/>
                                      <a:gd name="T20" fmla="*/ 10 w 100"/>
                                      <a:gd name="T21" fmla="*/ 53 h 73"/>
                                      <a:gd name="T22" fmla="*/ 18 w 100"/>
                                      <a:gd name="T23" fmla="*/ 48 h 73"/>
                                      <a:gd name="T24" fmla="*/ 23 w 100"/>
                                      <a:gd name="T25" fmla="*/ 43 h 73"/>
                                      <a:gd name="T26" fmla="*/ 33 w 100"/>
                                      <a:gd name="T27" fmla="*/ 40 h 73"/>
                                      <a:gd name="T28" fmla="*/ 40 w 100"/>
                                      <a:gd name="T29" fmla="*/ 40 h 73"/>
                                      <a:gd name="T30" fmla="*/ 47 w 100"/>
                                      <a:gd name="T31" fmla="*/ 43 h 7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0" h="73">
                                        <a:moveTo>
                                          <a:pt x="47" y="43"/>
                                        </a:moveTo>
                                        <a:lnTo>
                                          <a:pt x="100" y="0"/>
                                        </a:lnTo>
                                        <a:lnTo>
                                          <a:pt x="47" y="43"/>
                                        </a:lnTo>
                                        <a:close/>
                                        <a:moveTo>
                                          <a:pt x="47" y="43"/>
                                        </a:moveTo>
                                        <a:lnTo>
                                          <a:pt x="40" y="55"/>
                                        </a:lnTo>
                                        <a:lnTo>
                                          <a:pt x="28" y="65"/>
                                        </a:lnTo>
                                        <a:lnTo>
                                          <a:pt x="15" y="73"/>
                                        </a:lnTo>
                                        <a:lnTo>
                                          <a:pt x="0" y="73"/>
                                        </a:lnTo>
                                        <a:lnTo>
                                          <a:pt x="3" y="65"/>
                                        </a:lnTo>
                                        <a:lnTo>
                                          <a:pt x="5" y="58"/>
                                        </a:lnTo>
                                        <a:lnTo>
                                          <a:pt x="10" y="53"/>
                                        </a:lnTo>
                                        <a:lnTo>
                                          <a:pt x="18" y="48"/>
                                        </a:lnTo>
                                        <a:lnTo>
                                          <a:pt x="23" y="43"/>
                                        </a:lnTo>
                                        <a:lnTo>
                                          <a:pt x="33" y="40"/>
                                        </a:lnTo>
                                        <a:lnTo>
                                          <a:pt x="40" y="40"/>
                                        </a:lnTo>
                                        <a:lnTo>
                                          <a:pt x="47" y="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04" name="Freeform 4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44" y="1292"/>
                                    <a:ext cx="53" cy="43"/>
                                  </a:xfrm>
                                  <a:custGeom>
                                    <a:avLst/>
                                    <a:gdLst>
                                      <a:gd name="T0" fmla="*/ 0 w 53"/>
                                      <a:gd name="T1" fmla="*/ 43 h 43"/>
                                      <a:gd name="T2" fmla="*/ 53 w 53"/>
                                      <a:gd name="T3" fmla="*/ 0 h 43"/>
                                      <a:gd name="T4" fmla="*/ 0 w 53"/>
                                      <a:gd name="T5" fmla="*/ 43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3" h="43">
                                        <a:moveTo>
                                          <a:pt x="0" y="43"/>
                                        </a:moveTo>
                                        <a:lnTo>
                                          <a:pt x="53" y="0"/>
                                        </a:lnTo>
                                        <a:lnTo>
                                          <a:pt x="0" y="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05" name="Freeform 4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97" y="1332"/>
                                    <a:ext cx="47" cy="33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3 h 33"/>
                                      <a:gd name="T2" fmla="*/ 40 w 47"/>
                                      <a:gd name="T3" fmla="*/ 15 h 33"/>
                                      <a:gd name="T4" fmla="*/ 28 w 47"/>
                                      <a:gd name="T5" fmla="*/ 25 h 33"/>
                                      <a:gd name="T6" fmla="*/ 15 w 47"/>
                                      <a:gd name="T7" fmla="*/ 33 h 33"/>
                                      <a:gd name="T8" fmla="*/ 0 w 47"/>
                                      <a:gd name="T9" fmla="*/ 33 h 33"/>
                                      <a:gd name="T10" fmla="*/ 3 w 47"/>
                                      <a:gd name="T11" fmla="*/ 25 h 33"/>
                                      <a:gd name="T12" fmla="*/ 5 w 47"/>
                                      <a:gd name="T13" fmla="*/ 18 h 33"/>
                                      <a:gd name="T14" fmla="*/ 10 w 47"/>
                                      <a:gd name="T15" fmla="*/ 13 h 33"/>
                                      <a:gd name="T16" fmla="*/ 18 w 47"/>
                                      <a:gd name="T17" fmla="*/ 8 h 33"/>
                                      <a:gd name="T18" fmla="*/ 23 w 47"/>
                                      <a:gd name="T19" fmla="*/ 3 h 33"/>
                                      <a:gd name="T20" fmla="*/ 33 w 47"/>
                                      <a:gd name="T21" fmla="*/ 0 h 33"/>
                                      <a:gd name="T22" fmla="*/ 40 w 47"/>
                                      <a:gd name="T23" fmla="*/ 0 h 33"/>
                                      <a:gd name="T24" fmla="*/ 47 w 47"/>
                                      <a:gd name="T25" fmla="*/ 3 h 3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33">
                                        <a:moveTo>
                                          <a:pt x="47" y="3"/>
                                        </a:moveTo>
                                        <a:lnTo>
                                          <a:pt x="40" y="15"/>
                                        </a:lnTo>
                                        <a:lnTo>
                                          <a:pt x="28" y="25"/>
                                        </a:lnTo>
                                        <a:lnTo>
                                          <a:pt x="15" y="33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10" y="13"/>
                                        </a:lnTo>
                                        <a:lnTo>
                                          <a:pt x="18" y="8"/>
                                        </a:lnTo>
                                        <a:lnTo>
                                          <a:pt x="23" y="3"/>
                                        </a:lnTo>
                                        <a:lnTo>
                                          <a:pt x="33" y="0"/>
                                        </a:lnTo>
                                        <a:lnTo>
                                          <a:pt x="40" y="0"/>
                                        </a:lnTo>
                                        <a:lnTo>
                                          <a:pt x="47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06" name="Freeform 49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77" y="1325"/>
                                    <a:ext cx="100" cy="72"/>
                                  </a:xfrm>
                                  <a:custGeom>
                                    <a:avLst/>
                                    <a:gdLst>
                                      <a:gd name="T0" fmla="*/ 48 w 100"/>
                                      <a:gd name="T1" fmla="*/ 42 h 72"/>
                                      <a:gd name="T2" fmla="*/ 100 w 100"/>
                                      <a:gd name="T3" fmla="*/ 0 h 72"/>
                                      <a:gd name="T4" fmla="*/ 48 w 100"/>
                                      <a:gd name="T5" fmla="*/ 42 h 72"/>
                                      <a:gd name="T6" fmla="*/ 48 w 100"/>
                                      <a:gd name="T7" fmla="*/ 42 h 72"/>
                                      <a:gd name="T8" fmla="*/ 38 w 100"/>
                                      <a:gd name="T9" fmla="*/ 55 h 72"/>
                                      <a:gd name="T10" fmla="*/ 28 w 100"/>
                                      <a:gd name="T11" fmla="*/ 65 h 72"/>
                                      <a:gd name="T12" fmla="*/ 15 w 100"/>
                                      <a:gd name="T13" fmla="*/ 72 h 72"/>
                                      <a:gd name="T14" fmla="*/ 0 w 100"/>
                                      <a:gd name="T15" fmla="*/ 72 h 72"/>
                                      <a:gd name="T16" fmla="*/ 0 w 100"/>
                                      <a:gd name="T17" fmla="*/ 65 h 72"/>
                                      <a:gd name="T18" fmla="*/ 5 w 100"/>
                                      <a:gd name="T19" fmla="*/ 60 h 72"/>
                                      <a:gd name="T20" fmla="*/ 10 w 100"/>
                                      <a:gd name="T21" fmla="*/ 52 h 72"/>
                                      <a:gd name="T22" fmla="*/ 15 w 100"/>
                                      <a:gd name="T23" fmla="*/ 47 h 72"/>
                                      <a:gd name="T24" fmla="*/ 23 w 100"/>
                                      <a:gd name="T25" fmla="*/ 45 h 72"/>
                                      <a:gd name="T26" fmla="*/ 30 w 100"/>
                                      <a:gd name="T27" fmla="*/ 42 h 72"/>
                                      <a:gd name="T28" fmla="*/ 38 w 100"/>
                                      <a:gd name="T29" fmla="*/ 40 h 72"/>
                                      <a:gd name="T30" fmla="*/ 48 w 100"/>
                                      <a:gd name="T31" fmla="*/ 42 h 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0" h="72">
                                        <a:moveTo>
                                          <a:pt x="48" y="42"/>
                                        </a:moveTo>
                                        <a:lnTo>
                                          <a:pt x="100" y="0"/>
                                        </a:lnTo>
                                        <a:lnTo>
                                          <a:pt x="48" y="42"/>
                                        </a:lnTo>
                                        <a:close/>
                                        <a:moveTo>
                                          <a:pt x="48" y="42"/>
                                        </a:moveTo>
                                        <a:lnTo>
                                          <a:pt x="38" y="55"/>
                                        </a:lnTo>
                                        <a:lnTo>
                                          <a:pt x="28" y="65"/>
                                        </a:lnTo>
                                        <a:lnTo>
                                          <a:pt x="15" y="72"/>
                                        </a:lnTo>
                                        <a:lnTo>
                                          <a:pt x="0" y="72"/>
                                        </a:lnTo>
                                        <a:lnTo>
                                          <a:pt x="0" y="65"/>
                                        </a:lnTo>
                                        <a:lnTo>
                                          <a:pt x="5" y="60"/>
                                        </a:lnTo>
                                        <a:lnTo>
                                          <a:pt x="10" y="52"/>
                                        </a:lnTo>
                                        <a:lnTo>
                                          <a:pt x="15" y="47"/>
                                        </a:lnTo>
                                        <a:lnTo>
                                          <a:pt x="23" y="45"/>
                                        </a:lnTo>
                                        <a:lnTo>
                                          <a:pt x="30" y="42"/>
                                        </a:lnTo>
                                        <a:lnTo>
                                          <a:pt x="38" y="40"/>
                                        </a:lnTo>
                                        <a:lnTo>
                                          <a:pt x="48" y="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07" name="Freeform 4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25" y="1325"/>
                                    <a:ext cx="52" cy="42"/>
                                  </a:xfrm>
                                  <a:custGeom>
                                    <a:avLst/>
                                    <a:gdLst>
                                      <a:gd name="T0" fmla="*/ 0 w 52"/>
                                      <a:gd name="T1" fmla="*/ 42 h 42"/>
                                      <a:gd name="T2" fmla="*/ 52 w 52"/>
                                      <a:gd name="T3" fmla="*/ 0 h 42"/>
                                      <a:gd name="T4" fmla="*/ 0 w 52"/>
                                      <a:gd name="T5" fmla="*/ 42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2" h="42">
                                        <a:moveTo>
                                          <a:pt x="0" y="42"/>
                                        </a:moveTo>
                                        <a:lnTo>
                                          <a:pt x="52" y="0"/>
                                        </a:lnTo>
                                        <a:lnTo>
                                          <a:pt x="0" y="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08" name="Freeform 4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7" y="1365"/>
                                    <a:ext cx="48" cy="32"/>
                                  </a:xfrm>
                                  <a:custGeom>
                                    <a:avLst/>
                                    <a:gdLst>
                                      <a:gd name="T0" fmla="*/ 48 w 48"/>
                                      <a:gd name="T1" fmla="*/ 2 h 32"/>
                                      <a:gd name="T2" fmla="*/ 38 w 48"/>
                                      <a:gd name="T3" fmla="*/ 15 h 32"/>
                                      <a:gd name="T4" fmla="*/ 28 w 48"/>
                                      <a:gd name="T5" fmla="*/ 25 h 32"/>
                                      <a:gd name="T6" fmla="*/ 15 w 48"/>
                                      <a:gd name="T7" fmla="*/ 32 h 32"/>
                                      <a:gd name="T8" fmla="*/ 0 w 48"/>
                                      <a:gd name="T9" fmla="*/ 32 h 32"/>
                                      <a:gd name="T10" fmla="*/ 0 w 48"/>
                                      <a:gd name="T11" fmla="*/ 25 h 32"/>
                                      <a:gd name="T12" fmla="*/ 5 w 48"/>
                                      <a:gd name="T13" fmla="*/ 20 h 32"/>
                                      <a:gd name="T14" fmla="*/ 10 w 48"/>
                                      <a:gd name="T15" fmla="*/ 12 h 32"/>
                                      <a:gd name="T16" fmla="*/ 15 w 48"/>
                                      <a:gd name="T17" fmla="*/ 7 h 32"/>
                                      <a:gd name="T18" fmla="*/ 23 w 48"/>
                                      <a:gd name="T19" fmla="*/ 5 h 32"/>
                                      <a:gd name="T20" fmla="*/ 30 w 48"/>
                                      <a:gd name="T21" fmla="*/ 2 h 32"/>
                                      <a:gd name="T22" fmla="*/ 38 w 48"/>
                                      <a:gd name="T23" fmla="*/ 0 h 32"/>
                                      <a:gd name="T24" fmla="*/ 48 w 48"/>
                                      <a:gd name="T25" fmla="*/ 2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8" h="32">
                                        <a:moveTo>
                                          <a:pt x="48" y="2"/>
                                        </a:moveTo>
                                        <a:lnTo>
                                          <a:pt x="38" y="15"/>
                                        </a:lnTo>
                                        <a:lnTo>
                                          <a:pt x="28" y="25"/>
                                        </a:lnTo>
                                        <a:lnTo>
                                          <a:pt x="15" y="32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10" y="12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23" y="5"/>
                                        </a:lnTo>
                                        <a:lnTo>
                                          <a:pt x="30" y="2"/>
                                        </a:lnTo>
                                        <a:lnTo>
                                          <a:pt x="38" y="0"/>
                                        </a:lnTo>
                                        <a:lnTo>
                                          <a:pt x="48" y="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09" name="Freeform 49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44" y="1202"/>
                                    <a:ext cx="90" cy="93"/>
                                  </a:xfrm>
                                  <a:custGeom>
                                    <a:avLst/>
                                    <a:gdLst>
                                      <a:gd name="T0" fmla="*/ 48 w 90"/>
                                      <a:gd name="T1" fmla="*/ 60 h 93"/>
                                      <a:gd name="T2" fmla="*/ 90 w 90"/>
                                      <a:gd name="T3" fmla="*/ 0 h 93"/>
                                      <a:gd name="T4" fmla="*/ 48 w 90"/>
                                      <a:gd name="T5" fmla="*/ 60 h 93"/>
                                      <a:gd name="T6" fmla="*/ 48 w 90"/>
                                      <a:gd name="T7" fmla="*/ 60 h 93"/>
                                      <a:gd name="T8" fmla="*/ 40 w 90"/>
                                      <a:gd name="T9" fmla="*/ 75 h 93"/>
                                      <a:gd name="T10" fmla="*/ 30 w 90"/>
                                      <a:gd name="T11" fmla="*/ 85 h 93"/>
                                      <a:gd name="T12" fmla="*/ 23 w 90"/>
                                      <a:gd name="T13" fmla="*/ 88 h 93"/>
                                      <a:gd name="T14" fmla="*/ 18 w 90"/>
                                      <a:gd name="T15" fmla="*/ 90 h 93"/>
                                      <a:gd name="T16" fmla="*/ 10 w 90"/>
                                      <a:gd name="T17" fmla="*/ 93 h 93"/>
                                      <a:gd name="T18" fmla="*/ 0 w 90"/>
                                      <a:gd name="T19" fmla="*/ 90 h 93"/>
                                      <a:gd name="T20" fmla="*/ 3 w 90"/>
                                      <a:gd name="T21" fmla="*/ 83 h 93"/>
                                      <a:gd name="T22" fmla="*/ 5 w 90"/>
                                      <a:gd name="T23" fmla="*/ 75 h 93"/>
                                      <a:gd name="T24" fmla="*/ 10 w 90"/>
                                      <a:gd name="T25" fmla="*/ 70 h 93"/>
                                      <a:gd name="T26" fmla="*/ 18 w 90"/>
                                      <a:gd name="T27" fmla="*/ 65 h 93"/>
                                      <a:gd name="T28" fmla="*/ 25 w 90"/>
                                      <a:gd name="T29" fmla="*/ 60 h 93"/>
                                      <a:gd name="T30" fmla="*/ 33 w 90"/>
                                      <a:gd name="T31" fmla="*/ 58 h 93"/>
                                      <a:gd name="T32" fmla="*/ 40 w 90"/>
                                      <a:gd name="T33" fmla="*/ 58 h 93"/>
                                      <a:gd name="T34" fmla="*/ 48 w 90"/>
                                      <a:gd name="T35" fmla="*/ 6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90" h="93">
                                        <a:moveTo>
                                          <a:pt x="48" y="60"/>
                                        </a:moveTo>
                                        <a:lnTo>
                                          <a:pt x="90" y="0"/>
                                        </a:lnTo>
                                        <a:lnTo>
                                          <a:pt x="48" y="60"/>
                                        </a:lnTo>
                                        <a:close/>
                                        <a:moveTo>
                                          <a:pt x="48" y="60"/>
                                        </a:moveTo>
                                        <a:lnTo>
                                          <a:pt x="40" y="75"/>
                                        </a:lnTo>
                                        <a:lnTo>
                                          <a:pt x="30" y="85"/>
                                        </a:lnTo>
                                        <a:lnTo>
                                          <a:pt x="23" y="88"/>
                                        </a:lnTo>
                                        <a:lnTo>
                                          <a:pt x="18" y="90"/>
                                        </a:lnTo>
                                        <a:lnTo>
                                          <a:pt x="10" y="93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3" y="83"/>
                                        </a:lnTo>
                                        <a:lnTo>
                                          <a:pt x="5" y="75"/>
                                        </a:lnTo>
                                        <a:lnTo>
                                          <a:pt x="10" y="70"/>
                                        </a:lnTo>
                                        <a:lnTo>
                                          <a:pt x="18" y="65"/>
                                        </a:lnTo>
                                        <a:lnTo>
                                          <a:pt x="25" y="60"/>
                                        </a:lnTo>
                                        <a:lnTo>
                                          <a:pt x="33" y="58"/>
                                        </a:lnTo>
                                        <a:lnTo>
                                          <a:pt x="40" y="58"/>
                                        </a:lnTo>
                                        <a:lnTo>
                                          <a:pt x="48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10" name="Freeform 5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92" y="1202"/>
                                    <a:ext cx="42" cy="60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60 h 60"/>
                                      <a:gd name="T2" fmla="*/ 42 w 42"/>
                                      <a:gd name="T3" fmla="*/ 0 h 60"/>
                                      <a:gd name="T4" fmla="*/ 0 w 42"/>
                                      <a:gd name="T5" fmla="*/ 6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60">
                                        <a:moveTo>
                                          <a:pt x="0" y="60"/>
                                        </a:moveTo>
                                        <a:lnTo>
                                          <a:pt x="42" y="0"/>
                                        </a:lnTo>
                                        <a:lnTo>
                                          <a:pt x="0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11" name="Freeform 5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44" y="1260"/>
                                    <a:ext cx="48" cy="35"/>
                                  </a:xfrm>
                                  <a:custGeom>
                                    <a:avLst/>
                                    <a:gdLst>
                                      <a:gd name="T0" fmla="*/ 48 w 48"/>
                                      <a:gd name="T1" fmla="*/ 2 h 35"/>
                                      <a:gd name="T2" fmla="*/ 40 w 48"/>
                                      <a:gd name="T3" fmla="*/ 17 h 35"/>
                                      <a:gd name="T4" fmla="*/ 30 w 48"/>
                                      <a:gd name="T5" fmla="*/ 27 h 35"/>
                                      <a:gd name="T6" fmla="*/ 23 w 48"/>
                                      <a:gd name="T7" fmla="*/ 30 h 35"/>
                                      <a:gd name="T8" fmla="*/ 18 w 48"/>
                                      <a:gd name="T9" fmla="*/ 32 h 35"/>
                                      <a:gd name="T10" fmla="*/ 10 w 48"/>
                                      <a:gd name="T11" fmla="*/ 35 h 35"/>
                                      <a:gd name="T12" fmla="*/ 0 w 48"/>
                                      <a:gd name="T13" fmla="*/ 32 h 35"/>
                                      <a:gd name="T14" fmla="*/ 3 w 48"/>
                                      <a:gd name="T15" fmla="*/ 25 h 35"/>
                                      <a:gd name="T16" fmla="*/ 5 w 48"/>
                                      <a:gd name="T17" fmla="*/ 17 h 35"/>
                                      <a:gd name="T18" fmla="*/ 10 w 48"/>
                                      <a:gd name="T19" fmla="*/ 12 h 35"/>
                                      <a:gd name="T20" fmla="*/ 18 w 48"/>
                                      <a:gd name="T21" fmla="*/ 7 h 35"/>
                                      <a:gd name="T22" fmla="*/ 25 w 48"/>
                                      <a:gd name="T23" fmla="*/ 2 h 35"/>
                                      <a:gd name="T24" fmla="*/ 33 w 48"/>
                                      <a:gd name="T25" fmla="*/ 0 h 35"/>
                                      <a:gd name="T26" fmla="*/ 40 w 48"/>
                                      <a:gd name="T27" fmla="*/ 0 h 35"/>
                                      <a:gd name="T28" fmla="*/ 48 w 48"/>
                                      <a:gd name="T29" fmla="*/ 2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8" h="35">
                                        <a:moveTo>
                                          <a:pt x="48" y="2"/>
                                        </a:moveTo>
                                        <a:lnTo>
                                          <a:pt x="40" y="17"/>
                                        </a:lnTo>
                                        <a:lnTo>
                                          <a:pt x="30" y="27"/>
                                        </a:lnTo>
                                        <a:lnTo>
                                          <a:pt x="23" y="30"/>
                                        </a:lnTo>
                                        <a:lnTo>
                                          <a:pt x="18" y="32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10" y="12"/>
                                        </a:lnTo>
                                        <a:lnTo>
                                          <a:pt x="18" y="7"/>
                                        </a:lnTo>
                                        <a:lnTo>
                                          <a:pt x="25" y="2"/>
                                        </a:lnTo>
                                        <a:lnTo>
                                          <a:pt x="33" y="0"/>
                                        </a:lnTo>
                                        <a:lnTo>
                                          <a:pt x="40" y="0"/>
                                        </a:lnTo>
                                        <a:lnTo>
                                          <a:pt x="48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12" name="Freeform 50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64" y="1170"/>
                                    <a:ext cx="95" cy="87"/>
                                  </a:xfrm>
                                  <a:custGeom>
                                    <a:avLst/>
                                    <a:gdLst>
                                      <a:gd name="T0" fmla="*/ 48 w 95"/>
                                      <a:gd name="T1" fmla="*/ 57 h 87"/>
                                      <a:gd name="T2" fmla="*/ 95 w 95"/>
                                      <a:gd name="T3" fmla="*/ 0 h 87"/>
                                      <a:gd name="T4" fmla="*/ 48 w 95"/>
                                      <a:gd name="T5" fmla="*/ 57 h 87"/>
                                      <a:gd name="T6" fmla="*/ 48 w 95"/>
                                      <a:gd name="T7" fmla="*/ 57 h 87"/>
                                      <a:gd name="T8" fmla="*/ 38 w 95"/>
                                      <a:gd name="T9" fmla="*/ 72 h 87"/>
                                      <a:gd name="T10" fmla="*/ 28 w 95"/>
                                      <a:gd name="T11" fmla="*/ 82 h 87"/>
                                      <a:gd name="T12" fmla="*/ 20 w 95"/>
                                      <a:gd name="T13" fmla="*/ 85 h 87"/>
                                      <a:gd name="T14" fmla="*/ 15 w 95"/>
                                      <a:gd name="T15" fmla="*/ 87 h 87"/>
                                      <a:gd name="T16" fmla="*/ 8 w 95"/>
                                      <a:gd name="T17" fmla="*/ 87 h 87"/>
                                      <a:gd name="T18" fmla="*/ 0 w 95"/>
                                      <a:gd name="T19" fmla="*/ 87 h 87"/>
                                      <a:gd name="T20" fmla="*/ 0 w 95"/>
                                      <a:gd name="T21" fmla="*/ 80 h 87"/>
                                      <a:gd name="T22" fmla="*/ 5 w 95"/>
                                      <a:gd name="T23" fmla="*/ 72 h 87"/>
                                      <a:gd name="T24" fmla="*/ 10 w 95"/>
                                      <a:gd name="T25" fmla="*/ 67 h 87"/>
                                      <a:gd name="T26" fmla="*/ 15 w 95"/>
                                      <a:gd name="T27" fmla="*/ 62 h 87"/>
                                      <a:gd name="T28" fmla="*/ 23 w 95"/>
                                      <a:gd name="T29" fmla="*/ 57 h 87"/>
                                      <a:gd name="T30" fmla="*/ 30 w 95"/>
                                      <a:gd name="T31" fmla="*/ 55 h 87"/>
                                      <a:gd name="T32" fmla="*/ 38 w 95"/>
                                      <a:gd name="T33" fmla="*/ 55 h 87"/>
                                      <a:gd name="T34" fmla="*/ 48 w 95"/>
                                      <a:gd name="T35" fmla="*/ 57 h 8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95" h="87">
                                        <a:moveTo>
                                          <a:pt x="48" y="57"/>
                                        </a:moveTo>
                                        <a:lnTo>
                                          <a:pt x="95" y="0"/>
                                        </a:lnTo>
                                        <a:lnTo>
                                          <a:pt x="48" y="57"/>
                                        </a:lnTo>
                                        <a:close/>
                                        <a:moveTo>
                                          <a:pt x="48" y="57"/>
                                        </a:moveTo>
                                        <a:lnTo>
                                          <a:pt x="38" y="72"/>
                                        </a:lnTo>
                                        <a:lnTo>
                                          <a:pt x="28" y="82"/>
                                        </a:lnTo>
                                        <a:lnTo>
                                          <a:pt x="20" y="85"/>
                                        </a:lnTo>
                                        <a:lnTo>
                                          <a:pt x="15" y="87"/>
                                        </a:lnTo>
                                        <a:lnTo>
                                          <a:pt x="8" y="87"/>
                                        </a:lnTo>
                                        <a:lnTo>
                                          <a:pt x="0" y="87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5" y="72"/>
                                        </a:lnTo>
                                        <a:lnTo>
                                          <a:pt x="10" y="67"/>
                                        </a:lnTo>
                                        <a:lnTo>
                                          <a:pt x="15" y="62"/>
                                        </a:lnTo>
                                        <a:lnTo>
                                          <a:pt x="23" y="57"/>
                                        </a:lnTo>
                                        <a:lnTo>
                                          <a:pt x="30" y="55"/>
                                        </a:lnTo>
                                        <a:lnTo>
                                          <a:pt x="38" y="55"/>
                                        </a:lnTo>
                                        <a:lnTo>
                                          <a:pt x="48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13" name="Freeform 5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12" y="1170"/>
                                    <a:ext cx="47" cy="57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57 h 57"/>
                                      <a:gd name="T2" fmla="*/ 47 w 47"/>
                                      <a:gd name="T3" fmla="*/ 0 h 57"/>
                                      <a:gd name="T4" fmla="*/ 0 w 47"/>
                                      <a:gd name="T5" fmla="*/ 57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7" h="57">
                                        <a:moveTo>
                                          <a:pt x="0" y="57"/>
                                        </a:moveTo>
                                        <a:lnTo>
                                          <a:pt x="47" y="0"/>
                                        </a:lnTo>
                                        <a:lnTo>
                                          <a:pt x="0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14" name="Freeform 5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64" y="1225"/>
                                    <a:ext cx="48" cy="32"/>
                                  </a:xfrm>
                                  <a:custGeom>
                                    <a:avLst/>
                                    <a:gdLst>
                                      <a:gd name="T0" fmla="*/ 48 w 48"/>
                                      <a:gd name="T1" fmla="*/ 2 h 32"/>
                                      <a:gd name="T2" fmla="*/ 38 w 48"/>
                                      <a:gd name="T3" fmla="*/ 17 h 32"/>
                                      <a:gd name="T4" fmla="*/ 28 w 48"/>
                                      <a:gd name="T5" fmla="*/ 27 h 32"/>
                                      <a:gd name="T6" fmla="*/ 20 w 48"/>
                                      <a:gd name="T7" fmla="*/ 30 h 32"/>
                                      <a:gd name="T8" fmla="*/ 15 w 48"/>
                                      <a:gd name="T9" fmla="*/ 32 h 32"/>
                                      <a:gd name="T10" fmla="*/ 8 w 48"/>
                                      <a:gd name="T11" fmla="*/ 32 h 32"/>
                                      <a:gd name="T12" fmla="*/ 0 w 48"/>
                                      <a:gd name="T13" fmla="*/ 32 h 32"/>
                                      <a:gd name="T14" fmla="*/ 0 w 48"/>
                                      <a:gd name="T15" fmla="*/ 25 h 32"/>
                                      <a:gd name="T16" fmla="*/ 5 w 48"/>
                                      <a:gd name="T17" fmla="*/ 17 h 32"/>
                                      <a:gd name="T18" fmla="*/ 10 w 48"/>
                                      <a:gd name="T19" fmla="*/ 12 h 32"/>
                                      <a:gd name="T20" fmla="*/ 15 w 48"/>
                                      <a:gd name="T21" fmla="*/ 7 h 32"/>
                                      <a:gd name="T22" fmla="*/ 23 w 48"/>
                                      <a:gd name="T23" fmla="*/ 2 h 32"/>
                                      <a:gd name="T24" fmla="*/ 30 w 48"/>
                                      <a:gd name="T25" fmla="*/ 0 h 32"/>
                                      <a:gd name="T26" fmla="*/ 38 w 48"/>
                                      <a:gd name="T27" fmla="*/ 0 h 32"/>
                                      <a:gd name="T28" fmla="*/ 48 w 48"/>
                                      <a:gd name="T29" fmla="*/ 2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8" h="32">
                                        <a:moveTo>
                                          <a:pt x="48" y="2"/>
                                        </a:moveTo>
                                        <a:lnTo>
                                          <a:pt x="38" y="17"/>
                                        </a:lnTo>
                                        <a:lnTo>
                                          <a:pt x="28" y="27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15" y="32"/>
                                        </a:lnTo>
                                        <a:lnTo>
                                          <a:pt x="8" y="32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10" y="12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23" y="2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8" y="0"/>
                                        </a:lnTo>
                                        <a:lnTo>
                                          <a:pt x="48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15" name="Freeform 50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82" y="1143"/>
                                    <a:ext cx="89" cy="84"/>
                                  </a:xfrm>
                                  <a:custGeom>
                                    <a:avLst/>
                                    <a:gdLst>
                                      <a:gd name="T0" fmla="*/ 44 w 89"/>
                                      <a:gd name="T1" fmla="*/ 52 h 84"/>
                                      <a:gd name="T2" fmla="*/ 89 w 89"/>
                                      <a:gd name="T3" fmla="*/ 0 h 84"/>
                                      <a:gd name="T4" fmla="*/ 44 w 89"/>
                                      <a:gd name="T5" fmla="*/ 52 h 84"/>
                                      <a:gd name="T6" fmla="*/ 44 w 89"/>
                                      <a:gd name="T7" fmla="*/ 52 h 84"/>
                                      <a:gd name="T8" fmla="*/ 37 w 89"/>
                                      <a:gd name="T9" fmla="*/ 67 h 84"/>
                                      <a:gd name="T10" fmla="*/ 27 w 89"/>
                                      <a:gd name="T11" fmla="*/ 77 h 84"/>
                                      <a:gd name="T12" fmla="*/ 20 w 89"/>
                                      <a:gd name="T13" fmla="*/ 82 h 84"/>
                                      <a:gd name="T14" fmla="*/ 15 w 89"/>
                                      <a:gd name="T15" fmla="*/ 84 h 84"/>
                                      <a:gd name="T16" fmla="*/ 7 w 89"/>
                                      <a:gd name="T17" fmla="*/ 84 h 84"/>
                                      <a:gd name="T18" fmla="*/ 0 w 89"/>
                                      <a:gd name="T19" fmla="*/ 84 h 84"/>
                                      <a:gd name="T20" fmla="*/ 0 w 89"/>
                                      <a:gd name="T21" fmla="*/ 77 h 84"/>
                                      <a:gd name="T22" fmla="*/ 2 w 89"/>
                                      <a:gd name="T23" fmla="*/ 69 h 84"/>
                                      <a:gd name="T24" fmla="*/ 7 w 89"/>
                                      <a:gd name="T25" fmla="*/ 62 h 84"/>
                                      <a:gd name="T26" fmla="*/ 15 w 89"/>
                                      <a:gd name="T27" fmla="*/ 57 h 84"/>
                                      <a:gd name="T28" fmla="*/ 20 w 89"/>
                                      <a:gd name="T29" fmla="*/ 54 h 84"/>
                                      <a:gd name="T30" fmla="*/ 27 w 89"/>
                                      <a:gd name="T31" fmla="*/ 49 h 84"/>
                                      <a:gd name="T32" fmla="*/ 37 w 89"/>
                                      <a:gd name="T33" fmla="*/ 49 h 84"/>
                                      <a:gd name="T34" fmla="*/ 44 w 89"/>
                                      <a:gd name="T35" fmla="*/ 52 h 8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89" h="84">
                                        <a:moveTo>
                                          <a:pt x="44" y="52"/>
                                        </a:moveTo>
                                        <a:lnTo>
                                          <a:pt x="89" y="0"/>
                                        </a:lnTo>
                                        <a:lnTo>
                                          <a:pt x="44" y="52"/>
                                        </a:lnTo>
                                        <a:close/>
                                        <a:moveTo>
                                          <a:pt x="44" y="52"/>
                                        </a:moveTo>
                                        <a:lnTo>
                                          <a:pt x="37" y="67"/>
                                        </a:lnTo>
                                        <a:lnTo>
                                          <a:pt x="27" y="77"/>
                                        </a:lnTo>
                                        <a:lnTo>
                                          <a:pt x="20" y="82"/>
                                        </a:lnTo>
                                        <a:lnTo>
                                          <a:pt x="15" y="84"/>
                                        </a:lnTo>
                                        <a:lnTo>
                                          <a:pt x="7" y="84"/>
                                        </a:lnTo>
                                        <a:lnTo>
                                          <a:pt x="0" y="84"/>
                                        </a:lnTo>
                                        <a:lnTo>
                                          <a:pt x="0" y="77"/>
                                        </a:lnTo>
                                        <a:lnTo>
                                          <a:pt x="2" y="69"/>
                                        </a:lnTo>
                                        <a:lnTo>
                                          <a:pt x="7" y="62"/>
                                        </a:lnTo>
                                        <a:lnTo>
                                          <a:pt x="15" y="57"/>
                                        </a:lnTo>
                                        <a:lnTo>
                                          <a:pt x="20" y="54"/>
                                        </a:lnTo>
                                        <a:lnTo>
                                          <a:pt x="27" y="49"/>
                                        </a:lnTo>
                                        <a:lnTo>
                                          <a:pt x="37" y="49"/>
                                        </a:lnTo>
                                        <a:lnTo>
                                          <a:pt x="44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16" name="Freeform 5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26" y="1143"/>
                                    <a:ext cx="45" cy="52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52 h 52"/>
                                      <a:gd name="T2" fmla="*/ 45 w 45"/>
                                      <a:gd name="T3" fmla="*/ 0 h 52"/>
                                      <a:gd name="T4" fmla="*/ 0 w 45"/>
                                      <a:gd name="T5" fmla="*/ 52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5" h="52">
                                        <a:moveTo>
                                          <a:pt x="0" y="52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0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17" name="Freeform 5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82" y="1192"/>
                                    <a:ext cx="44" cy="35"/>
                                  </a:xfrm>
                                  <a:custGeom>
                                    <a:avLst/>
                                    <a:gdLst>
                                      <a:gd name="T0" fmla="*/ 44 w 44"/>
                                      <a:gd name="T1" fmla="*/ 3 h 35"/>
                                      <a:gd name="T2" fmla="*/ 37 w 44"/>
                                      <a:gd name="T3" fmla="*/ 18 h 35"/>
                                      <a:gd name="T4" fmla="*/ 27 w 44"/>
                                      <a:gd name="T5" fmla="*/ 28 h 35"/>
                                      <a:gd name="T6" fmla="*/ 20 w 44"/>
                                      <a:gd name="T7" fmla="*/ 33 h 35"/>
                                      <a:gd name="T8" fmla="*/ 15 w 44"/>
                                      <a:gd name="T9" fmla="*/ 35 h 35"/>
                                      <a:gd name="T10" fmla="*/ 7 w 44"/>
                                      <a:gd name="T11" fmla="*/ 35 h 35"/>
                                      <a:gd name="T12" fmla="*/ 0 w 44"/>
                                      <a:gd name="T13" fmla="*/ 35 h 35"/>
                                      <a:gd name="T14" fmla="*/ 0 w 44"/>
                                      <a:gd name="T15" fmla="*/ 28 h 35"/>
                                      <a:gd name="T16" fmla="*/ 2 w 44"/>
                                      <a:gd name="T17" fmla="*/ 20 h 35"/>
                                      <a:gd name="T18" fmla="*/ 7 w 44"/>
                                      <a:gd name="T19" fmla="*/ 13 h 35"/>
                                      <a:gd name="T20" fmla="*/ 15 w 44"/>
                                      <a:gd name="T21" fmla="*/ 8 h 35"/>
                                      <a:gd name="T22" fmla="*/ 20 w 44"/>
                                      <a:gd name="T23" fmla="*/ 5 h 35"/>
                                      <a:gd name="T24" fmla="*/ 27 w 44"/>
                                      <a:gd name="T25" fmla="*/ 0 h 35"/>
                                      <a:gd name="T26" fmla="*/ 37 w 44"/>
                                      <a:gd name="T27" fmla="*/ 0 h 35"/>
                                      <a:gd name="T28" fmla="*/ 44 w 44"/>
                                      <a:gd name="T29" fmla="*/ 3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4" h="35">
                                        <a:moveTo>
                                          <a:pt x="44" y="3"/>
                                        </a:moveTo>
                                        <a:lnTo>
                                          <a:pt x="37" y="18"/>
                                        </a:lnTo>
                                        <a:lnTo>
                                          <a:pt x="27" y="28"/>
                                        </a:lnTo>
                                        <a:lnTo>
                                          <a:pt x="20" y="33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7" y="35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7" y="13"/>
                                        </a:lnTo>
                                        <a:lnTo>
                                          <a:pt x="15" y="8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44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18" name="Freeform 50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99" y="1098"/>
                                    <a:ext cx="85" cy="92"/>
                                  </a:xfrm>
                                  <a:custGeom>
                                    <a:avLst/>
                                    <a:gdLst>
                                      <a:gd name="T0" fmla="*/ 47 w 85"/>
                                      <a:gd name="T1" fmla="*/ 60 h 92"/>
                                      <a:gd name="T2" fmla="*/ 85 w 85"/>
                                      <a:gd name="T3" fmla="*/ 0 h 92"/>
                                      <a:gd name="T4" fmla="*/ 47 w 85"/>
                                      <a:gd name="T5" fmla="*/ 60 h 92"/>
                                      <a:gd name="T6" fmla="*/ 47 w 85"/>
                                      <a:gd name="T7" fmla="*/ 60 h 92"/>
                                      <a:gd name="T8" fmla="*/ 40 w 85"/>
                                      <a:gd name="T9" fmla="*/ 74 h 92"/>
                                      <a:gd name="T10" fmla="*/ 30 w 85"/>
                                      <a:gd name="T11" fmla="*/ 84 h 92"/>
                                      <a:gd name="T12" fmla="*/ 22 w 85"/>
                                      <a:gd name="T13" fmla="*/ 87 h 92"/>
                                      <a:gd name="T14" fmla="*/ 18 w 85"/>
                                      <a:gd name="T15" fmla="*/ 89 h 92"/>
                                      <a:gd name="T16" fmla="*/ 10 w 85"/>
                                      <a:gd name="T17" fmla="*/ 92 h 92"/>
                                      <a:gd name="T18" fmla="*/ 0 w 85"/>
                                      <a:gd name="T19" fmla="*/ 92 h 92"/>
                                      <a:gd name="T20" fmla="*/ 3 w 85"/>
                                      <a:gd name="T21" fmla="*/ 84 h 92"/>
                                      <a:gd name="T22" fmla="*/ 5 w 85"/>
                                      <a:gd name="T23" fmla="*/ 77 h 92"/>
                                      <a:gd name="T24" fmla="*/ 10 w 85"/>
                                      <a:gd name="T25" fmla="*/ 70 h 92"/>
                                      <a:gd name="T26" fmla="*/ 15 w 85"/>
                                      <a:gd name="T27" fmla="*/ 65 h 92"/>
                                      <a:gd name="T28" fmla="*/ 22 w 85"/>
                                      <a:gd name="T29" fmla="*/ 60 h 92"/>
                                      <a:gd name="T30" fmla="*/ 30 w 85"/>
                                      <a:gd name="T31" fmla="*/ 57 h 92"/>
                                      <a:gd name="T32" fmla="*/ 40 w 85"/>
                                      <a:gd name="T33" fmla="*/ 57 h 92"/>
                                      <a:gd name="T34" fmla="*/ 47 w 85"/>
                                      <a:gd name="T35" fmla="*/ 60 h 9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85" h="92">
                                        <a:moveTo>
                                          <a:pt x="47" y="60"/>
                                        </a:moveTo>
                                        <a:lnTo>
                                          <a:pt x="85" y="0"/>
                                        </a:lnTo>
                                        <a:lnTo>
                                          <a:pt x="47" y="60"/>
                                        </a:lnTo>
                                        <a:close/>
                                        <a:moveTo>
                                          <a:pt x="47" y="60"/>
                                        </a:moveTo>
                                        <a:lnTo>
                                          <a:pt x="40" y="74"/>
                                        </a:lnTo>
                                        <a:lnTo>
                                          <a:pt x="30" y="84"/>
                                        </a:lnTo>
                                        <a:lnTo>
                                          <a:pt x="22" y="87"/>
                                        </a:lnTo>
                                        <a:lnTo>
                                          <a:pt x="18" y="89"/>
                                        </a:lnTo>
                                        <a:lnTo>
                                          <a:pt x="10" y="92"/>
                                        </a:lnTo>
                                        <a:lnTo>
                                          <a:pt x="0" y="92"/>
                                        </a:lnTo>
                                        <a:lnTo>
                                          <a:pt x="3" y="84"/>
                                        </a:lnTo>
                                        <a:lnTo>
                                          <a:pt x="5" y="77"/>
                                        </a:lnTo>
                                        <a:lnTo>
                                          <a:pt x="10" y="70"/>
                                        </a:lnTo>
                                        <a:lnTo>
                                          <a:pt x="15" y="65"/>
                                        </a:lnTo>
                                        <a:lnTo>
                                          <a:pt x="22" y="60"/>
                                        </a:lnTo>
                                        <a:lnTo>
                                          <a:pt x="30" y="57"/>
                                        </a:lnTo>
                                        <a:lnTo>
                                          <a:pt x="40" y="57"/>
                                        </a:lnTo>
                                        <a:lnTo>
                                          <a:pt x="47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19" name="Freeform 5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46" y="1098"/>
                                    <a:ext cx="38" cy="60"/>
                                  </a:xfrm>
                                  <a:custGeom>
                                    <a:avLst/>
                                    <a:gdLst>
                                      <a:gd name="T0" fmla="*/ 0 w 38"/>
                                      <a:gd name="T1" fmla="*/ 60 h 60"/>
                                      <a:gd name="T2" fmla="*/ 38 w 38"/>
                                      <a:gd name="T3" fmla="*/ 0 h 60"/>
                                      <a:gd name="T4" fmla="*/ 0 w 38"/>
                                      <a:gd name="T5" fmla="*/ 6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8" h="60">
                                        <a:moveTo>
                                          <a:pt x="0" y="60"/>
                                        </a:moveTo>
                                        <a:lnTo>
                                          <a:pt x="38" y="0"/>
                                        </a:lnTo>
                                        <a:lnTo>
                                          <a:pt x="0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20" name="Freeform 5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99" y="1155"/>
                                    <a:ext cx="47" cy="35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3 h 35"/>
                                      <a:gd name="T2" fmla="*/ 40 w 47"/>
                                      <a:gd name="T3" fmla="*/ 17 h 35"/>
                                      <a:gd name="T4" fmla="*/ 30 w 47"/>
                                      <a:gd name="T5" fmla="*/ 27 h 35"/>
                                      <a:gd name="T6" fmla="*/ 22 w 47"/>
                                      <a:gd name="T7" fmla="*/ 30 h 35"/>
                                      <a:gd name="T8" fmla="*/ 18 w 47"/>
                                      <a:gd name="T9" fmla="*/ 32 h 35"/>
                                      <a:gd name="T10" fmla="*/ 10 w 47"/>
                                      <a:gd name="T11" fmla="*/ 35 h 35"/>
                                      <a:gd name="T12" fmla="*/ 0 w 47"/>
                                      <a:gd name="T13" fmla="*/ 35 h 35"/>
                                      <a:gd name="T14" fmla="*/ 3 w 47"/>
                                      <a:gd name="T15" fmla="*/ 27 h 35"/>
                                      <a:gd name="T16" fmla="*/ 5 w 47"/>
                                      <a:gd name="T17" fmla="*/ 20 h 35"/>
                                      <a:gd name="T18" fmla="*/ 10 w 47"/>
                                      <a:gd name="T19" fmla="*/ 13 h 35"/>
                                      <a:gd name="T20" fmla="*/ 15 w 47"/>
                                      <a:gd name="T21" fmla="*/ 8 h 35"/>
                                      <a:gd name="T22" fmla="*/ 22 w 47"/>
                                      <a:gd name="T23" fmla="*/ 3 h 35"/>
                                      <a:gd name="T24" fmla="*/ 30 w 47"/>
                                      <a:gd name="T25" fmla="*/ 0 h 35"/>
                                      <a:gd name="T26" fmla="*/ 40 w 47"/>
                                      <a:gd name="T27" fmla="*/ 0 h 35"/>
                                      <a:gd name="T28" fmla="*/ 47 w 47"/>
                                      <a:gd name="T29" fmla="*/ 3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7" h="35">
                                        <a:moveTo>
                                          <a:pt x="47" y="3"/>
                                        </a:moveTo>
                                        <a:lnTo>
                                          <a:pt x="40" y="17"/>
                                        </a:lnTo>
                                        <a:lnTo>
                                          <a:pt x="30" y="27"/>
                                        </a:lnTo>
                                        <a:lnTo>
                                          <a:pt x="22" y="30"/>
                                        </a:lnTo>
                                        <a:lnTo>
                                          <a:pt x="18" y="32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3" y="27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10" y="13"/>
                                        </a:lnTo>
                                        <a:lnTo>
                                          <a:pt x="15" y="8"/>
                                        </a:lnTo>
                                        <a:lnTo>
                                          <a:pt x="22" y="3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40" y="0"/>
                                        </a:lnTo>
                                        <a:lnTo>
                                          <a:pt x="47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21" name="Freeform 51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814" y="1050"/>
                                    <a:ext cx="75" cy="110"/>
                                  </a:xfrm>
                                  <a:custGeom>
                                    <a:avLst/>
                                    <a:gdLst>
                                      <a:gd name="T0" fmla="*/ 42 w 75"/>
                                      <a:gd name="T1" fmla="*/ 68 h 110"/>
                                      <a:gd name="T2" fmla="*/ 75 w 75"/>
                                      <a:gd name="T3" fmla="*/ 0 h 110"/>
                                      <a:gd name="T4" fmla="*/ 42 w 75"/>
                                      <a:gd name="T5" fmla="*/ 68 h 110"/>
                                      <a:gd name="T6" fmla="*/ 42 w 75"/>
                                      <a:gd name="T7" fmla="*/ 68 h 110"/>
                                      <a:gd name="T8" fmla="*/ 35 w 75"/>
                                      <a:gd name="T9" fmla="*/ 85 h 110"/>
                                      <a:gd name="T10" fmla="*/ 25 w 75"/>
                                      <a:gd name="T11" fmla="*/ 98 h 110"/>
                                      <a:gd name="T12" fmla="*/ 20 w 75"/>
                                      <a:gd name="T13" fmla="*/ 103 h 110"/>
                                      <a:gd name="T14" fmla="*/ 15 w 75"/>
                                      <a:gd name="T15" fmla="*/ 105 h 110"/>
                                      <a:gd name="T16" fmla="*/ 7 w 75"/>
                                      <a:gd name="T17" fmla="*/ 108 h 110"/>
                                      <a:gd name="T18" fmla="*/ 0 w 75"/>
                                      <a:gd name="T19" fmla="*/ 110 h 110"/>
                                      <a:gd name="T20" fmla="*/ 0 w 75"/>
                                      <a:gd name="T21" fmla="*/ 100 h 110"/>
                                      <a:gd name="T22" fmla="*/ 3 w 75"/>
                                      <a:gd name="T23" fmla="*/ 93 h 110"/>
                                      <a:gd name="T24" fmla="*/ 7 w 75"/>
                                      <a:gd name="T25" fmla="*/ 85 h 110"/>
                                      <a:gd name="T26" fmla="*/ 12 w 75"/>
                                      <a:gd name="T27" fmla="*/ 78 h 110"/>
                                      <a:gd name="T28" fmla="*/ 20 w 75"/>
                                      <a:gd name="T29" fmla="*/ 73 h 110"/>
                                      <a:gd name="T30" fmla="*/ 27 w 75"/>
                                      <a:gd name="T31" fmla="*/ 70 h 110"/>
                                      <a:gd name="T32" fmla="*/ 35 w 75"/>
                                      <a:gd name="T33" fmla="*/ 68 h 110"/>
                                      <a:gd name="T34" fmla="*/ 42 w 75"/>
                                      <a:gd name="T35" fmla="*/ 68 h 1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5" h="110">
                                        <a:moveTo>
                                          <a:pt x="42" y="68"/>
                                        </a:moveTo>
                                        <a:lnTo>
                                          <a:pt x="75" y="0"/>
                                        </a:lnTo>
                                        <a:lnTo>
                                          <a:pt x="42" y="68"/>
                                        </a:lnTo>
                                        <a:close/>
                                        <a:moveTo>
                                          <a:pt x="42" y="68"/>
                                        </a:moveTo>
                                        <a:lnTo>
                                          <a:pt x="35" y="85"/>
                                        </a:lnTo>
                                        <a:lnTo>
                                          <a:pt x="25" y="98"/>
                                        </a:lnTo>
                                        <a:lnTo>
                                          <a:pt x="20" y="103"/>
                                        </a:lnTo>
                                        <a:lnTo>
                                          <a:pt x="15" y="105"/>
                                        </a:lnTo>
                                        <a:lnTo>
                                          <a:pt x="7" y="108"/>
                                        </a:lnTo>
                                        <a:lnTo>
                                          <a:pt x="0" y="110"/>
                                        </a:lnTo>
                                        <a:lnTo>
                                          <a:pt x="0" y="100"/>
                                        </a:lnTo>
                                        <a:lnTo>
                                          <a:pt x="3" y="93"/>
                                        </a:lnTo>
                                        <a:lnTo>
                                          <a:pt x="7" y="85"/>
                                        </a:lnTo>
                                        <a:lnTo>
                                          <a:pt x="12" y="78"/>
                                        </a:lnTo>
                                        <a:lnTo>
                                          <a:pt x="20" y="73"/>
                                        </a:lnTo>
                                        <a:lnTo>
                                          <a:pt x="27" y="70"/>
                                        </a:lnTo>
                                        <a:lnTo>
                                          <a:pt x="35" y="68"/>
                                        </a:lnTo>
                                        <a:lnTo>
                                          <a:pt x="42" y="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22" name="Freeform 5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56" y="1050"/>
                                    <a:ext cx="33" cy="6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68 h 68"/>
                                      <a:gd name="T2" fmla="*/ 33 w 33"/>
                                      <a:gd name="T3" fmla="*/ 0 h 68"/>
                                      <a:gd name="T4" fmla="*/ 0 w 33"/>
                                      <a:gd name="T5" fmla="*/ 68 h 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3" h="68">
                                        <a:moveTo>
                                          <a:pt x="0" y="68"/>
                                        </a:moveTo>
                                        <a:lnTo>
                                          <a:pt x="33" y="0"/>
                                        </a:lnTo>
                                        <a:lnTo>
                                          <a:pt x="0" y="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23" name="Freeform 5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14" y="1118"/>
                                    <a:ext cx="42" cy="42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0 h 42"/>
                                      <a:gd name="T2" fmla="*/ 35 w 42"/>
                                      <a:gd name="T3" fmla="*/ 17 h 42"/>
                                      <a:gd name="T4" fmla="*/ 25 w 42"/>
                                      <a:gd name="T5" fmla="*/ 30 h 42"/>
                                      <a:gd name="T6" fmla="*/ 20 w 42"/>
                                      <a:gd name="T7" fmla="*/ 35 h 42"/>
                                      <a:gd name="T8" fmla="*/ 15 w 42"/>
                                      <a:gd name="T9" fmla="*/ 37 h 42"/>
                                      <a:gd name="T10" fmla="*/ 7 w 42"/>
                                      <a:gd name="T11" fmla="*/ 40 h 42"/>
                                      <a:gd name="T12" fmla="*/ 0 w 42"/>
                                      <a:gd name="T13" fmla="*/ 42 h 42"/>
                                      <a:gd name="T14" fmla="*/ 0 w 42"/>
                                      <a:gd name="T15" fmla="*/ 32 h 42"/>
                                      <a:gd name="T16" fmla="*/ 3 w 42"/>
                                      <a:gd name="T17" fmla="*/ 25 h 42"/>
                                      <a:gd name="T18" fmla="*/ 7 w 42"/>
                                      <a:gd name="T19" fmla="*/ 17 h 42"/>
                                      <a:gd name="T20" fmla="*/ 12 w 42"/>
                                      <a:gd name="T21" fmla="*/ 10 h 42"/>
                                      <a:gd name="T22" fmla="*/ 20 w 42"/>
                                      <a:gd name="T23" fmla="*/ 5 h 42"/>
                                      <a:gd name="T24" fmla="*/ 27 w 42"/>
                                      <a:gd name="T25" fmla="*/ 2 h 42"/>
                                      <a:gd name="T26" fmla="*/ 35 w 42"/>
                                      <a:gd name="T27" fmla="*/ 0 h 42"/>
                                      <a:gd name="T28" fmla="*/ 42 w 42"/>
                                      <a:gd name="T29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2" h="42">
                                        <a:moveTo>
                                          <a:pt x="42" y="0"/>
                                        </a:moveTo>
                                        <a:lnTo>
                                          <a:pt x="35" y="17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15" y="37"/>
                                        </a:lnTo>
                                        <a:lnTo>
                                          <a:pt x="7" y="40"/>
                                        </a:lnTo>
                                        <a:lnTo>
                                          <a:pt x="0" y="42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7" y="17"/>
                                        </a:lnTo>
                                        <a:lnTo>
                                          <a:pt x="12" y="10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27" y="2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24" name="Freeform 5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32" y="1247"/>
                                    <a:ext cx="20" cy="58"/>
                                  </a:xfrm>
                                  <a:custGeom>
                                    <a:avLst/>
                                    <a:gdLst>
                                      <a:gd name="T0" fmla="*/ 10 w 20"/>
                                      <a:gd name="T1" fmla="*/ 0 h 58"/>
                                      <a:gd name="T2" fmla="*/ 17 w 20"/>
                                      <a:gd name="T3" fmla="*/ 15 h 58"/>
                                      <a:gd name="T4" fmla="*/ 20 w 20"/>
                                      <a:gd name="T5" fmla="*/ 28 h 58"/>
                                      <a:gd name="T6" fmla="*/ 17 w 20"/>
                                      <a:gd name="T7" fmla="*/ 43 h 58"/>
                                      <a:gd name="T8" fmla="*/ 10 w 20"/>
                                      <a:gd name="T9" fmla="*/ 58 h 58"/>
                                      <a:gd name="T10" fmla="*/ 7 w 20"/>
                                      <a:gd name="T11" fmla="*/ 53 h 58"/>
                                      <a:gd name="T12" fmla="*/ 3 w 20"/>
                                      <a:gd name="T13" fmla="*/ 45 h 58"/>
                                      <a:gd name="T14" fmla="*/ 3 w 20"/>
                                      <a:gd name="T15" fmla="*/ 38 h 58"/>
                                      <a:gd name="T16" fmla="*/ 0 w 20"/>
                                      <a:gd name="T17" fmla="*/ 30 h 58"/>
                                      <a:gd name="T18" fmla="*/ 0 w 20"/>
                                      <a:gd name="T19" fmla="*/ 23 h 58"/>
                                      <a:gd name="T20" fmla="*/ 3 w 20"/>
                                      <a:gd name="T21" fmla="*/ 15 h 58"/>
                                      <a:gd name="T22" fmla="*/ 5 w 20"/>
                                      <a:gd name="T23" fmla="*/ 8 h 58"/>
                                      <a:gd name="T24" fmla="*/ 10 w 20"/>
                                      <a:gd name="T25" fmla="*/ 0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8">
                                        <a:moveTo>
                                          <a:pt x="10" y="0"/>
                                        </a:moveTo>
                                        <a:lnTo>
                                          <a:pt x="17" y="15"/>
                                        </a:lnTo>
                                        <a:lnTo>
                                          <a:pt x="20" y="28"/>
                                        </a:lnTo>
                                        <a:lnTo>
                                          <a:pt x="17" y="43"/>
                                        </a:lnTo>
                                        <a:lnTo>
                                          <a:pt x="10" y="58"/>
                                        </a:lnTo>
                                        <a:lnTo>
                                          <a:pt x="7" y="53"/>
                                        </a:lnTo>
                                        <a:lnTo>
                                          <a:pt x="3" y="45"/>
                                        </a:lnTo>
                                        <a:lnTo>
                                          <a:pt x="3" y="3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3" y="15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1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25" name="Freeform 5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32" y="1247"/>
                                    <a:ext cx="20" cy="58"/>
                                  </a:xfrm>
                                  <a:custGeom>
                                    <a:avLst/>
                                    <a:gdLst>
                                      <a:gd name="T0" fmla="*/ 10 w 20"/>
                                      <a:gd name="T1" fmla="*/ 0 h 58"/>
                                      <a:gd name="T2" fmla="*/ 17 w 20"/>
                                      <a:gd name="T3" fmla="*/ 15 h 58"/>
                                      <a:gd name="T4" fmla="*/ 20 w 20"/>
                                      <a:gd name="T5" fmla="*/ 28 h 58"/>
                                      <a:gd name="T6" fmla="*/ 17 w 20"/>
                                      <a:gd name="T7" fmla="*/ 43 h 58"/>
                                      <a:gd name="T8" fmla="*/ 10 w 20"/>
                                      <a:gd name="T9" fmla="*/ 58 h 58"/>
                                      <a:gd name="T10" fmla="*/ 7 w 20"/>
                                      <a:gd name="T11" fmla="*/ 53 h 58"/>
                                      <a:gd name="T12" fmla="*/ 3 w 20"/>
                                      <a:gd name="T13" fmla="*/ 45 h 58"/>
                                      <a:gd name="T14" fmla="*/ 3 w 20"/>
                                      <a:gd name="T15" fmla="*/ 38 h 58"/>
                                      <a:gd name="T16" fmla="*/ 0 w 20"/>
                                      <a:gd name="T17" fmla="*/ 30 h 58"/>
                                      <a:gd name="T18" fmla="*/ 0 w 20"/>
                                      <a:gd name="T19" fmla="*/ 23 h 58"/>
                                      <a:gd name="T20" fmla="*/ 3 w 20"/>
                                      <a:gd name="T21" fmla="*/ 15 h 58"/>
                                      <a:gd name="T22" fmla="*/ 5 w 20"/>
                                      <a:gd name="T23" fmla="*/ 8 h 58"/>
                                      <a:gd name="T24" fmla="*/ 10 w 20"/>
                                      <a:gd name="T25" fmla="*/ 0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8">
                                        <a:moveTo>
                                          <a:pt x="10" y="0"/>
                                        </a:moveTo>
                                        <a:lnTo>
                                          <a:pt x="17" y="15"/>
                                        </a:lnTo>
                                        <a:lnTo>
                                          <a:pt x="20" y="28"/>
                                        </a:lnTo>
                                        <a:lnTo>
                                          <a:pt x="17" y="43"/>
                                        </a:lnTo>
                                        <a:lnTo>
                                          <a:pt x="10" y="58"/>
                                        </a:lnTo>
                                        <a:lnTo>
                                          <a:pt x="7" y="53"/>
                                        </a:lnTo>
                                        <a:lnTo>
                                          <a:pt x="3" y="45"/>
                                        </a:lnTo>
                                        <a:lnTo>
                                          <a:pt x="3" y="3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3" y="15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1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26" name="Freeform 51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12" y="1207"/>
                                    <a:ext cx="27" cy="125"/>
                                  </a:xfrm>
                                  <a:custGeom>
                                    <a:avLst/>
                                    <a:gdLst>
                                      <a:gd name="T0" fmla="*/ 13 w 27"/>
                                      <a:gd name="T1" fmla="*/ 68 h 125"/>
                                      <a:gd name="T2" fmla="*/ 18 w 27"/>
                                      <a:gd name="T3" fmla="*/ 83 h 125"/>
                                      <a:gd name="T4" fmla="*/ 20 w 27"/>
                                      <a:gd name="T5" fmla="*/ 98 h 125"/>
                                      <a:gd name="T6" fmla="*/ 18 w 27"/>
                                      <a:gd name="T7" fmla="*/ 113 h 125"/>
                                      <a:gd name="T8" fmla="*/ 10 w 27"/>
                                      <a:gd name="T9" fmla="*/ 125 h 125"/>
                                      <a:gd name="T10" fmla="*/ 5 w 27"/>
                                      <a:gd name="T11" fmla="*/ 120 h 125"/>
                                      <a:gd name="T12" fmla="*/ 3 w 27"/>
                                      <a:gd name="T13" fmla="*/ 115 h 125"/>
                                      <a:gd name="T14" fmla="*/ 3 w 27"/>
                                      <a:gd name="T15" fmla="*/ 108 h 125"/>
                                      <a:gd name="T16" fmla="*/ 0 w 27"/>
                                      <a:gd name="T17" fmla="*/ 100 h 125"/>
                                      <a:gd name="T18" fmla="*/ 3 w 27"/>
                                      <a:gd name="T19" fmla="*/ 90 h 125"/>
                                      <a:gd name="T20" fmla="*/ 5 w 27"/>
                                      <a:gd name="T21" fmla="*/ 83 h 125"/>
                                      <a:gd name="T22" fmla="*/ 8 w 27"/>
                                      <a:gd name="T23" fmla="*/ 75 h 125"/>
                                      <a:gd name="T24" fmla="*/ 13 w 27"/>
                                      <a:gd name="T25" fmla="*/ 68 h 125"/>
                                      <a:gd name="T26" fmla="*/ 10 w 27"/>
                                      <a:gd name="T27" fmla="*/ 68 h 125"/>
                                      <a:gd name="T28" fmla="*/ 27 w 27"/>
                                      <a:gd name="T29" fmla="*/ 0 h 125"/>
                                      <a:gd name="T30" fmla="*/ 10 w 27"/>
                                      <a:gd name="T31" fmla="*/ 68 h 1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27" h="125">
                                        <a:moveTo>
                                          <a:pt x="13" y="68"/>
                                        </a:moveTo>
                                        <a:lnTo>
                                          <a:pt x="18" y="83"/>
                                        </a:lnTo>
                                        <a:lnTo>
                                          <a:pt x="20" y="98"/>
                                        </a:lnTo>
                                        <a:lnTo>
                                          <a:pt x="18" y="113"/>
                                        </a:lnTo>
                                        <a:lnTo>
                                          <a:pt x="10" y="125"/>
                                        </a:lnTo>
                                        <a:lnTo>
                                          <a:pt x="5" y="120"/>
                                        </a:lnTo>
                                        <a:lnTo>
                                          <a:pt x="3" y="115"/>
                                        </a:lnTo>
                                        <a:lnTo>
                                          <a:pt x="3" y="108"/>
                                        </a:lnTo>
                                        <a:lnTo>
                                          <a:pt x="0" y="100"/>
                                        </a:lnTo>
                                        <a:lnTo>
                                          <a:pt x="3" y="90"/>
                                        </a:lnTo>
                                        <a:lnTo>
                                          <a:pt x="5" y="83"/>
                                        </a:lnTo>
                                        <a:lnTo>
                                          <a:pt x="8" y="75"/>
                                        </a:lnTo>
                                        <a:lnTo>
                                          <a:pt x="13" y="68"/>
                                        </a:lnTo>
                                        <a:close/>
                                        <a:moveTo>
                                          <a:pt x="10" y="68"/>
                                        </a:moveTo>
                                        <a:lnTo>
                                          <a:pt x="27" y="0"/>
                                        </a:lnTo>
                                        <a:lnTo>
                                          <a:pt x="10" y="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27" name="Freeform 5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12" y="1275"/>
                                    <a:ext cx="20" cy="57"/>
                                  </a:xfrm>
                                  <a:custGeom>
                                    <a:avLst/>
                                    <a:gdLst>
                                      <a:gd name="T0" fmla="*/ 13 w 20"/>
                                      <a:gd name="T1" fmla="*/ 0 h 57"/>
                                      <a:gd name="T2" fmla="*/ 18 w 20"/>
                                      <a:gd name="T3" fmla="*/ 15 h 57"/>
                                      <a:gd name="T4" fmla="*/ 20 w 20"/>
                                      <a:gd name="T5" fmla="*/ 30 h 57"/>
                                      <a:gd name="T6" fmla="*/ 18 w 20"/>
                                      <a:gd name="T7" fmla="*/ 45 h 57"/>
                                      <a:gd name="T8" fmla="*/ 10 w 20"/>
                                      <a:gd name="T9" fmla="*/ 57 h 57"/>
                                      <a:gd name="T10" fmla="*/ 5 w 20"/>
                                      <a:gd name="T11" fmla="*/ 52 h 57"/>
                                      <a:gd name="T12" fmla="*/ 3 w 20"/>
                                      <a:gd name="T13" fmla="*/ 47 h 57"/>
                                      <a:gd name="T14" fmla="*/ 3 w 20"/>
                                      <a:gd name="T15" fmla="*/ 40 h 57"/>
                                      <a:gd name="T16" fmla="*/ 0 w 20"/>
                                      <a:gd name="T17" fmla="*/ 32 h 57"/>
                                      <a:gd name="T18" fmla="*/ 3 w 20"/>
                                      <a:gd name="T19" fmla="*/ 22 h 57"/>
                                      <a:gd name="T20" fmla="*/ 5 w 20"/>
                                      <a:gd name="T21" fmla="*/ 15 h 57"/>
                                      <a:gd name="T22" fmla="*/ 8 w 20"/>
                                      <a:gd name="T23" fmla="*/ 7 h 57"/>
                                      <a:gd name="T24" fmla="*/ 13 w 20"/>
                                      <a:gd name="T25" fmla="*/ 0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7">
                                        <a:moveTo>
                                          <a:pt x="13" y="0"/>
                                        </a:moveTo>
                                        <a:lnTo>
                                          <a:pt x="18" y="15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18" y="45"/>
                                        </a:lnTo>
                                        <a:lnTo>
                                          <a:pt x="10" y="57"/>
                                        </a:lnTo>
                                        <a:lnTo>
                                          <a:pt x="5" y="52"/>
                                        </a:lnTo>
                                        <a:lnTo>
                                          <a:pt x="3" y="47"/>
                                        </a:lnTo>
                                        <a:lnTo>
                                          <a:pt x="3" y="40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3" y="22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8" y="7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28" name="Freeform 5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22" y="1207"/>
                                    <a:ext cx="17" cy="68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68 h 68"/>
                                      <a:gd name="T2" fmla="*/ 17 w 17"/>
                                      <a:gd name="T3" fmla="*/ 0 h 68"/>
                                      <a:gd name="T4" fmla="*/ 0 w 17"/>
                                      <a:gd name="T5" fmla="*/ 68 h 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7" h="68">
                                        <a:moveTo>
                                          <a:pt x="0" y="68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0" y="6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29" name="Freeform 5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49" y="1217"/>
                                    <a:ext cx="18" cy="55"/>
                                  </a:xfrm>
                                  <a:custGeom>
                                    <a:avLst/>
                                    <a:gdLst>
                                      <a:gd name="T0" fmla="*/ 8 w 18"/>
                                      <a:gd name="T1" fmla="*/ 0 h 55"/>
                                      <a:gd name="T2" fmla="*/ 15 w 18"/>
                                      <a:gd name="T3" fmla="*/ 15 h 55"/>
                                      <a:gd name="T4" fmla="*/ 18 w 18"/>
                                      <a:gd name="T5" fmla="*/ 28 h 55"/>
                                      <a:gd name="T6" fmla="*/ 18 w 18"/>
                                      <a:gd name="T7" fmla="*/ 43 h 55"/>
                                      <a:gd name="T8" fmla="*/ 13 w 18"/>
                                      <a:gd name="T9" fmla="*/ 55 h 55"/>
                                      <a:gd name="T10" fmla="*/ 8 w 18"/>
                                      <a:gd name="T11" fmla="*/ 53 h 55"/>
                                      <a:gd name="T12" fmla="*/ 3 w 18"/>
                                      <a:gd name="T13" fmla="*/ 45 h 55"/>
                                      <a:gd name="T14" fmla="*/ 0 w 18"/>
                                      <a:gd name="T15" fmla="*/ 38 h 55"/>
                                      <a:gd name="T16" fmla="*/ 0 w 18"/>
                                      <a:gd name="T17" fmla="*/ 30 h 55"/>
                                      <a:gd name="T18" fmla="*/ 0 w 18"/>
                                      <a:gd name="T19" fmla="*/ 23 h 55"/>
                                      <a:gd name="T20" fmla="*/ 0 w 18"/>
                                      <a:gd name="T21" fmla="*/ 15 h 55"/>
                                      <a:gd name="T22" fmla="*/ 3 w 18"/>
                                      <a:gd name="T23" fmla="*/ 8 h 55"/>
                                      <a:gd name="T24" fmla="*/ 8 w 18"/>
                                      <a:gd name="T2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8" h="55">
                                        <a:moveTo>
                                          <a:pt x="8" y="0"/>
                                        </a:moveTo>
                                        <a:lnTo>
                                          <a:pt x="15" y="15"/>
                                        </a:lnTo>
                                        <a:lnTo>
                                          <a:pt x="18" y="28"/>
                                        </a:lnTo>
                                        <a:lnTo>
                                          <a:pt x="18" y="43"/>
                                        </a:lnTo>
                                        <a:lnTo>
                                          <a:pt x="13" y="55"/>
                                        </a:lnTo>
                                        <a:lnTo>
                                          <a:pt x="8" y="53"/>
                                        </a:lnTo>
                                        <a:lnTo>
                                          <a:pt x="3" y="45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30" name="Freeform 5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49" y="1217"/>
                                    <a:ext cx="18" cy="55"/>
                                  </a:xfrm>
                                  <a:custGeom>
                                    <a:avLst/>
                                    <a:gdLst>
                                      <a:gd name="T0" fmla="*/ 8 w 18"/>
                                      <a:gd name="T1" fmla="*/ 0 h 55"/>
                                      <a:gd name="T2" fmla="*/ 15 w 18"/>
                                      <a:gd name="T3" fmla="*/ 15 h 55"/>
                                      <a:gd name="T4" fmla="*/ 18 w 18"/>
                                      <a:gd name="T5" fmla="*/ 28 h 55"/>
                                      <a:gd name="T6" fmla="*/ 18 w 18"/>
                                      <a:gd name="T7" fmla="*/ 43 h 55"/>
                                      <a:gd name="T8" fmla="*/ 13 w 18"/>
                                      <a:gd name="T9" fmla="*/ 55 h 55"/>
                                      <a:gd name="T10" fmla="*/ 8 w 18"/>
                                      <a:gd name="T11" fmla="*/ 53 h 55"/>
                                      <a:gd name="T12" fmla="*/ 3 w 18"/>
                                      <a:gd name="T13" fmla="*/ 45 h 55"/>
                                      <a:gd name="T14" fmla="*/ 0 w 18"/>
                                      <a:gd name="T15" fmla="*/ 38 h 55"/>
                                      <a:gd name="T16" fmla="*/ 0 w 18"/>
                                      <a:gd name="T17" fmla="*/ 30 h 55"/>
                                      <a:gd name="T18" fmla="*/ 0 w 18"/>
                                      <a:gd name="T19" fmla="*/ 23 h 55"/>
                                      <a:gd name="T20" fmla="*/ 0 w 18"/>
                                      <a:gd name="T21" fmla="*/ 15 h 55"/>
                                      <a:gd name="T22" fmla="*/ 3 w 18"/>
                                      <a:gd name="T23" fmla="*/ 8 h 55"/>
                                      <a:gd name="T24" fmla="*/ 8 w 18"/>
                                      <a:gd name="T2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8" h="55">
                                        <a:moveTo>
                                          <a:pt x="8" y="0"/>
                                        </a:moveTo>
                                        <a:lnTo>
                                          <a:pt x="15" y="15"/>
                                        </a:lnTo>
                                        <a:lnTo>
                                          <a:pt x="18" y="28"/>
                                        </a:lnTo>
                                        <a:lnTo>
                                          <a:pt x="18" y="43"/>
                                        </a:lnTo>
                                        <a:lnTo>
                                          <a:pt x="13" y="55"/>
                                        </a:lnTo>
                                        <a:lnTo>
                                          <a:pt x="8" y="53"/>
                                        </a:lnTo>
                                        <a:lnTo>
                                          <a:pt x="3" y="45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31" name="Freeform 5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57" y="1153"/>
                                    <a:ext cx="7" cy="64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64 h 64"/>
                                      <a:gd name="T2" fmla="*/ 7 w 7"/>
                                      <a:gd name="T3" fmla="*/ 0 h 64"/>
                                      <a:gd name="T4" fmla="*/ 0 w 7"/>
                                      <a:gd name="T5" fmla="*/ 64 h 6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" h="64">
                                        <a:moveTo>
                                          <a:pt x="0" y="64"/>
                                        </a:moveTo>
                                        <a:lnTo>
                                          <a:pt x="7" y="0"/>
                                        </a:lnTo>
                                        <a:lnTo>
                                          <a:pt x="0" y="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32" name="Freeform 5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57" y="1153"/>
                                    <a:ext cx="7" cy="64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64 h 64"/>
                                      <a:gd name="T2" fmla="*/ 7 w 7"/>
                                      <a:gd name="T3" fmla="*/ 0 h 64"/>
                                      <a:gd name="T4" fmla="*/ 0 w 7"/>
                                      <a:gd name="T5" fmla="*/ 64 h 6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" h="64">
                                        <a:moveTo>
                                          <a:pt x="0" y="64"/>
                                        </a:moveTo>
                                        <a:lnTo>
                                          <a:pt x="7" y="0"/>
                                        </a:lnTo>
                                        <a:lnTo>
                                          <a:pt x="0" y="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33" name="Freeform 5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64" y="1185"/>
                                    <a:ext cx="20" cy="55"/>
                                  </a:xfrm>
                                  <a:custGeom>
                                    <a:avLst/>
                                    <a:gdLst>
                                      <a:gd name="T0" fmla="*/ 8 w 20"/>
                                      <a:gd name="T1" fmla="*/ 0 h 55"/>
                                      <a:gd name="T2" fmla="*/ 15 w 20"/>
                                      <a:gd name="T3" fmla="*/ 12 h 55"/>
                                      <a:gd name="T4" fmla="*/ 20 w 20"/>
                                      <a:gd name="T5" fmla="*/ 27 h 55"/>
                                      <a:gd name="T6" fmla="*/ 20 w 20"/>
                                      <a:gd name="T7" fmla="*/ 40 h 55"/>
                                      <a:gd name="T8" fmla="*/ 15 w 20"/>
                                      <a:gd name="T9" fmla="*/ 55 h 55"/>
                                      <a:gd name="T10" fmla="*/ 10 w 20"/>
                                      <a:gd name="T11" fmla="*/ 50 h 55"/>
                                      <a:gd name="T12" fmla="*/ 5 w 20"/>
                                      <a:gd name="T13" fmla="*/ 42 h 55"/>
                                      <a:gd name="T14" fmla="*/ 3 w 20"/>
                                      <a:gd name="T15" fmla="*/ 37 h 55"/>
                                      <a:gd name="T16" fmla="*/ 3 w 20"/>
                                      <a:gd name="T17" fmla="*/ 30 h 55"/>
                                      <a:gd name="T18" fmla="*/ 0 w 20"/>
                                      <a:gd name="T19" fmla="*/ 22 h 55"/>
                                      <a:gd name="T20" fmla="*/ 3 w 20"/>
                                      <a:gd name="T21" fmla="*/ 12 h 55"/>
                                      <a:gd name="T22" fmla="*/ 5 w 20"/>
                                      <a:gd name="T23" fmla="*/ 7 h 55"/>
                                      <a:gd name="T24" fmla="*/ 8 w 20"/>
                                      <a:gd name="T2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5">
                                        <a:moveTo>
                                          <a:pt x="8" y="0"/>
                                        </a:moveTo>
                                        <a:lnTo>
                                          <a:pt x="15" y="12"/>
                                        </a:lnTo>
                                        <a:lnTo>
                                          <a:pt x="20" y="27"/>
                                        </a:lnTo>
                                        <a:lnTo>
                                          <a:pt x="20" y="40"/>
                                        </a:lnTo>
                                        <a:lnTo>
                                          <a:pt x="15" y="55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5" y="42"/>
                                        </a:lnTo>
                                        <a:lnTo>
                                          <a:pt x="3" y="37"/>
                                        </a:lnTo>
                                        <a:lnTo>
                                          <a:pt x="3" y="3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3" y="12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34" name="Freeform 5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64" y="1185"/>
                                    <a:ext cx="20" cy="55"/>
                                  </a:xfrm>
                                  <a:custGeom>
                                    <a:avLst/>
                                    <a:gdLst>
                                      <a:gd name="T0" fmla="*/ 8 w 20"/>
                                      <a:gd name="T1" fmla="*/ 0 h 55"/>
                                      <a:gd name="T2" fmla="*/ 15 w 20"/>
                                      <a:gd name="T3" fmla="*/ 12 h 55"/>
                                      <a:gd name="T4" fmla="*/ 20 w 20"/>
                                      <a:gd name="T5" fmla="*/ 27 h 55"/>
                                      <a:gd name="T6" fmla="*/ 20 w 20"/>
                                      <a:gd name="T7" fmla="*/ 40 h 55"/>
                                      <a:gd name="T8" fmla="*/ 15 w 20"/>
                                      <a:gd name="T9" fmla="*/ 55 h 55"/>
                                      <a:gd name="T10" fmla="*/ 10 w 20"/>
                                      <a:gd name="T11" fmla="*/ 50 h 55"/>
                                      <a:gd name="T12" fmla="*/ 5 w 20"/>
                                      <a:gd name="T13" fmla="*/ 42 h 55"/>
                                      <a:gd name="T14" fmla="*/ 3 w 20"/>
                                      <a:gd name="T15" fmla="*/ 37 h 55"/>
                                      <a:gd name="T16" fmla="*/ 3 w 20"/>
                                      <a:gd name="T17" fmla="*/ 30 h 55"/>
                                      <a:gd name="T18" fmla="*/ 0 w 20"/>
                                      <a:gd name="T19" fmla="*/ 22 h 55"/>
                                      <a:gd name="T20" fmla="*/ 3 w 20"/>
                                      <a:gd name="T21" fmla="*/ 12 h 55"/>
                                      <a:gd name="T22" fmla="*/ 5 w 20"/>
                                      <a:gd name="T23" fmla="*/ 7 h 55"/>
                                      <a:gd name="T24" fmla="*/ 8 w 20"/>
                                      <a:gd name="T2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5">
                                        <a:moveTo>
                                          <a:pt x="8" y="0"/>
                                        </a:moveTo>
                                        <a:lnTo>
                                          <a:pt x="15" y="12"/>
                                        </a:lnTo>
                                        <a:lnTo>
                                          <a:pt x="20" y="27"/>
                                        </a:lnTo>
                                        <a:lnTo>
                                          <a:pt x="20" y="40"/>
                                        </a:lnTo>
                                        <a:lnTo>
                                          <a:pt x="15" y="55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5" y="42"/>
                                        </a:lnTo>
                                        <a:lnTo>
                                          <a:pt x="3" y="37"/>
                                        </a:lnTo>
                                        <a:lnTo>
                                          <a:pt x="3" y="3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3" y="12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35" name="Freeform 5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72" y="1120"/>
                                    <a:ext cx="5" cy="65"/>
                                  </a:xfrm>
                                  <a:custGeom>
                                    <a:avLst/>
                                    <a:gdLst>
                                      <a:gd name="T0" fmla="*/ 0 w 5"/>
                                      <a:gd name="T1" fmla="*/ 65 h 65"/>
                                      <a:gd name="T2" fmla="*/ 5 w 5"/>
                                      <a:gd name="T3" fmla="*/ 0 h 65"/>
                                      <a:gd name="T4" fmla="*/ 0 w 5"/>
                                      <a:gd name="T5" fmla="*/ 65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65">
                                        <a:moveTo>
                                          <a:pt x="0" y="65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0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36" name="Freeform 5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72" y="1120"/>
                                    <a:ext cx="5" cy="65"/>
                                  </a:xfrm>
                                  <a:custGeom>
                                    <a:avLst/>
                                    <a:gdLst>
                                      <a:gd name="T0" fmla="*/ 0 w 5"/>
                                      <a:gd name="T1" fmla="*/ 65 h 65"/>
                                      <a:gd name="T2" fmla="*/ 5 w 5"/>
                                      <a:gd name="T3" fmla="*/ 0 h 65"/>
                                      <a:gd name="T4" fmla="*/ 0 w 5"/>
                                      <a:gd name="T5" fmla="*/ 65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65">
                                        <a:moveTo>
                                          <a:pt x="0" y="65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0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37" name="Freeform 5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79" y="1153"/>
                                    <a:ext cx="20" cy="54"/>
                                  </a:xfrm>
                                  <a:custGeom>
                                    <a:avLst/>
                                    <a:gdLst>
                                      <a:gd name="T0" fmla="*/ 5 w 20"/>
                                      <a:gd name="T1" fmla="*/ 0 h 54"/>
                                      <a:gd name="T2" fmla="*/ 15 w 20"/>
                                      <a:gd name="T3" fmla="*/ 12 h 54"/>
                                      <a:gd name="T4" fmla="*/ 20 w 20"/>
                                      <a:gd name="T5" fmla="*/ 27 h 54"/>
                                      <a:gd name="T6" fmla="*/ 20 w 20"/>
                                      <a:gd name="T7" fmla="*/ 42 h 54"/>
                                      <a:gd name="T8" fmla="*/ 15 w 20"/>
                                      <a:gd name="T9" fmla="*/ 54 h 54"/>
                                      <a:gd name="T10" fmla="*/ 10 w 20"/>
                                      <a:gd name="T11" fmla="*/ 49 h 54"/>
                                      <a:gd name="T12" fmla="*/ 5 w 20"/>
                                      <a:gd name="T13" fmla="*/ 44 h 54"/>
                                      <a:gd name="T14" fmla="*/ 3 w 20"/>
                                      <a:gd name="T15" fmla="*/ 37 h 54"/>
                                      <a:gd name="T16" fmla="*/ 0 w 20"/>
                                      <a:gd name="T17" fmla="*/ 29 h 54"/>
                                      <a:gd name="T18" fmla="*/ 0 w 20"/>
                                      <a:gd name="T19" fmla="*/ 22 h 54"/>
                                      <a:gd name="T20" fmla="*/ 0 w 20"/>
                                      <a:gd name="T21" fmla="*/ 15 h 54"/>
                                      <a:gd name="T22" fmla="*/ 3 w 20"/>
                                      <a:gd name="T23" fmla="*/ 7 h 54"/>
                                      <a:gd name="T24" fmla="*/ 5 w 20"/>
                                      <a:gd name="T25" fmla="*/ 0 h 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4">
                                        <a:moveTo>
                                          <a:pt x="5" y="0"/>
                                        </a:moveTo>
                                        <a:lnTo>
                                          <a:pt x="15" y="12"/>
                                        </a:lnTo>
                                        <a:lnTo>
                                          <a:pt x="20" y="27"/>
                                        </a:lnTo>
                                        <a:lnTo>
                                          <a:pt x="20" y="42"/>
                                        </a:lnTo>
                                        <a:lnTo>
                                          <a:pt x="15" y="54"/>
                                        </a:lnTo>
                                        <a:lnTo>
                                          <a:pt x="10" y="49"/>
                                        </a:lnTo>
                                        <a:lnTo>
                                          <a:pt x="5" y="44"/>
                                        </a:lnTo>
                                        <a:lnTo>
                                          <a:pt x="3" y="37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38" name="Freeform 5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79" y="1153"/>
                                    <a:ext cx="20" cy="54"/>
                                  </a:xfrm>
                                  <a:custGeom>
                                    <a:avLst/>
                                    <a:gdLst>
                                      <a:gd name="T0" fmla="*/ 5 w 20"/>
                                      <a:gd name="T1" fmla="*/ 0 h 54"/>
                                      <a:gd name="T2" fmla="*/ 15 w 20"/>
                                      <a:gd name="T3" fmla="*/ 12 h 54"/>
                                      <a:gd name="T4" fmla="*/ 20 w 20"/>
                                      <a:gd name="T5" fmla="*/ 27 h 54"/>
                                      <a:gd name="T6" fmla="*/ 20 w 20"/>
                                      <a:gd name="T7" fmla="*/ 42 h 54"/>
                                      <a:gd name="T8" fmla="*/ 15 w 20"/>
                                      <a:gd name="T9" fmla="*/ 54 h 54"/>
                                      <a:gd name="T10" fmla="*/ 10 w 20"/>
                                      <a:gd name="T11" fmla="*/ 49 h 54"/>
                                      <a:gd name="T12" fmla="*/ 5 w 20"/>
                                      <a:gd name="T13" fmla="*/ 44 h 54"/>
                                      <a:gd name="T14" fmla="*/ 3 w 20"/>
                                      <a:gd name="T15" fmla="*/ 37 h 54"/>
                                      <a:gd name="T16" fmla="*/ 0 w 20"/>
                                      <a:gd name="T17" fmla="*/ 29 h 54"/>
                                      <a:gd name="T18" fmla="*/ 0 w 20"/>
                                      <a:gd name="T19" fmla="*/ 22 h 54"/>
                                      <a:gd name="T20" fmla="*/ 0 w 20"/>
                                      <a:gd name="T21" fmla="*/ 15 h 54"/>
                                      <a:gd name="T22" fmla="*/ 3 w 20"/>
                                      <a:gd name="T23" fmla="*/ 7 h 54"/>
                                      <a:gd name="T24" fmla="*/ 5 w 20"/>
                                      <a:gd name="T25" fmla="*/ 0 h 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4">
                                        <a:moveTo>
                                          <a:pt x="5" y="0"/>
                                        </a:moveTo>
                                        <a:lnTo>
                                          <a:pt x="15" y="12"/>
                                        </a:lnTo>
                                        <a:lnTo>
                                          <a:pt x="20" y="27"/>
                                        </a:lnTo>
                                        <a:lnTo>
                                          <a:pt x="20" y="42"/>
                                        </a:lnTo>
                                        <a:lnTo>
                                          <a:pt x="15" y="54"/>
                                        </a:lnTo>
                                        <a:lnTo>
                                          <a:pt x="10" y="49"/>
                                        </a:lnTo>
                                        <a:lnTo>
                                          <a:pt x="5" y="44"/>
                                        </a:lnTo>
                                        <a:lnTo>
                                          <a:pt x="3" y="37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39" name="Freeform 5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84" y="1085"/>
                                    <a:ext cx="3" cy="68"/>
                                  </a:xfrm>
                                  <a:custGeom>
                                    <a:avLst/>
                                    <a:gdLst>
                                      <a:gd name="T0" fmla="*/ 0 w 3"/>
                                      <a:gd name="T1" fmla="*/ 68 h 68"/>
                                      <a:gd name="T2" fmla="*/ 3 w 3"/>
                                      <a:gd name="T3" fmla="*/ 0 h 68"/>
                                      <a:gd name="T4" fmla="*/ 0 w 3"/>
                                      <a:gd name="T5" fmla="*/ 68 h 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" h="68">
                                        <a:moveTo>
                                          <a:pt x="0" y="68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0" y="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40" name="Freeform 5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84" y="1085"/>
                                    <a:ext cx="3" cy="68"/>
                                  </a:xfrm>
                                  <a:custGeom>
                                    <a:avLst/>
                                    <a:gdLst>
                                      <a:gd name="T0" fmla="*/ 0 w 3"/>
                                      <a:gd name="T1" fmla="*/ 68 h 68"/>
                                      <a:gd name="T2" fmla="*/ 3 w 3"/>
                                      <a:gd name="T3" fmla="*/ 0 h 68"/>
                                      <a:gd name="T4" fmla="*/ 0 w 3"/>
                                      <a:gd name="T5" fmla="*/ 68 h 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" h="68">
                                        <a:moveTo>
                                          <a:pt x="0" y="68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0" y="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41" name="Freeform 5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92" y="1118"/>
                                    <a:ext cx="20" cy="54"/>
                                  </a:xfrm>
                                  <a:custGeom>
                                    <a:avLst/>
                                    <a:gdLst>
                                      <a:gd name="T0" fmla="*/ 5 w 20"/>
                                      <a:gd name="T1" fmla="*/ 0 h 54"/>
                                      <a:gd name="T2" fmla="*/ 15 w 20"/>
                                      <a:gd name="T3" fmla="*/ 15 h 54"/>
                                      <a:gd name="T4" fmla="*/ 20 w 20"/>
                                      <a:gd name="T5" fmla="*/ 27 h 54"/>
                                      <a:gd name="T6" fmla="*/ 20 w 20"/>
                                      <a:gd name="T7" fmla="*/ 42 h 54"/>
                                      <a:gd name="T8" fmla="*/ 17 w 20"/>
                                      <a:gd name="T9" fmla="*/ 54 h 54"/>
                                      <a:gd name="T10" fmla="*/ 12 w 20"/>
                                      <a:gd name="T11" fmla="*/ 52 h 54"/>
                                      <a:gd name="T12" fmla="*/ 7 w 20"/>
                                      <a:gd name="T13" fmla="*/ 45 h 54"/>
                                      <a:gd name="T14" fmla="*/ 2 w 20"/>
                                      <a:gd name="T15" fmla="*/ 40 h 54"/>
                                      <a:gd name="T16" fmla="*/ 2 w 20"/>
                                      <a:gd name="T17" fmla="*/ 32 h 54"/>
                                      <a:gd name="T18" fmla="*/ 0 w 20"/>
                                      <a:gd name="T19" fmla="*/ 22 h 54"/>
                                      <a:gd name="T20" fmla="*/ 0 w 20"/>
                                      <a:gd name="T21" fmla="*/ 15 h 54"/>
                                      <a:gd name="T22" fmla="*/ 2 w 20"/>
                                      <a:gd name="T23" fmla="*/ 7 h 54"/>
                                      <a:gd name="T24" fmla="*/ 5 w 20"/>
                                      <a:gd name="T25" fmla="*/ 0 h 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4">
                                        <a:moveTo>
                                          <a:pt x="5" y="0"/>
                                        </a:moveTo>
                                        <a:lnTo>
                                          <a:pt x="15" y="15"/>
                                        </a:lnTo>
                                        <a:lnTo>
                                          <a:pt x="20" y="27"/>
                                        </a:lnTo>
                                        <a:lnTo>
                                          <a:pt x="20" y="42"/>
                                        </a:lnTo>
                                        <a:lnTo>
                                          <a:pt x="17" y="54"/>
                                        </a:lnTo>
                                        <a:lnTo>
                                          <a:pt x="12" y="52"/>
                                        </a:lnTo>
                                        <a:lnTo>
                                          <a:pt x="7" y="45"/>
                                        </a:lnTo>
                                        <a:lnTo>
                                          <a:pt x="2" y="40"/>
                                        </a:lnTo>
                                        <a:lnTo>
                                          <a:pt x="2" y="32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42" name="Freeform 5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92" y="1118"/>
                                    <a:ext cx="20" cy="54"/>
                                  </a:xfrm>
                                  <a:custGeom>
                                    <a:avLst/>
                                    <a:gdLst>
                                      <a:gd name="T0" fmla="*/ 5 w 20"/>
                                      <a:gd name="T1" fmla="*/ 0 h 54"/>
                                      <a:gd name="T2" fmla="*/ 15 w 20"/>
                                      <a:gd name="T3" fmla="*/ 15 h 54"/>
                                      <a:gd name="T4" fmla="*/ 20 w 20"/>
                                      <a:gd name="T5" fmla="*/ 27 h 54"/>
                                      <a:gd name="T6" fmla="*/ 20 w 20"/>
                                      <a:gd name="T7" fmla="*/ 42 h 54"/>
                                      <a:gd name="T8" fmla="*/ 17 w 20"/>
                                      <a:gd name="T9" fmla="*/ 54 h 54"/>
                                      <a:gd name="T10" fmla="*/ 12 w 20"/>
                                      <a:gd name="T11" fmla="*/ 52 h 54"/>
                                      <a:gd name="T12" fmla="*/ 7 w 20"/>
                                      <a:gd name="T13" fmla="*/ 45 h 54"/>
                                      <a:gd name="T14" fmla="*/ 2 w 20"/>
                                      <a:gd name="T15" fmla="*/ 40 h 54"/>
                                      <a:gd name="T16" fmla="*/ 2 w 20"/>
                                      <a:gd name="T17" fmla="*/ 32 h 54"/>
                                      <a:gd name="T18" fmla="*/ 0 w 20"/>
                                      <a:gd name="T19" fmla="*/ 22 h 54"/>
                                      <a:gd name="T20" fmla="*/ 0 w 20"/>
                                      <a:gd name="T21" fmla="*/ 15 h 54"/>
                                      <a:gd name="T22" fmla="*/ 2 w 20"/>
                                      <a:gd name="T23" fmla="*/ 7 h 54"/>
                                      <a:gd name="T24" fmla="*/ 5 w 20"/>
                                      <a:gd name="T25" fmla="*/ 0 h 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4">
                                        <a:moveTo>
                                          <a:pt x="5" y="0"/>
                                        </a:moveTo>
                                        <a:lnTo>
                                          <a:pt x="15" y="15"/>
                                        </a:lnTo>
                                        <a:lnTo>
                                          <a:pt x="20" y="27"/>
                                        </a:lnTo>
                                        <a:lnTo>
                                          <a:pt x="20" y="42"/>
                                        </a:lnTo>
                                        <a:lnTo>
                                          <a:pt x="17" y="54"/>
                                        </a:lnTo>
                                        <a:lnTo>
                                          <a:pt x="12" y="52"/>
                                        </a:lnTo>
                                        <a:lnTo>
                                          <a:pt x="7" y="45"/>
                                        </a:lnTo>
                                        <a:lnTo>
                                          <a:pt x="2" y="40"/>
                                        </a:lnTo>
                                        <a:lnTo>
                                          <a:pt x="2" y="32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43" name="Freeform 5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97" y="1048"/>
                                    <a:ext cx="2" cy="70"/>
                                  </a:xfrm>
                                  <a:custGeom>
                                    <a:avLst/>
                                    <a:gdLst>
                                      <a:gd name="T0" fmla="*/ 0 w 2"/>
                                      <a:gd name="T1" fmla="*/ 70 h 70"/>
                                      <a:gd name="T2" fmla="*/ 2 w 2"/>
                                      <a:gd name="T3" fmla="*/ 0 h 70"/>
                                      <a:gd name="T4" fmla="*/ 0 w 2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" h="70">
                                        <a:moveTo>
                                          <a:pt x="0" y="70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44" name="Freeform 5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97" y="1048"/>
                                    <a:ext cx="2" cy="70"/>
                                  </a:xfrm>
                                  <a:custGeom>
                                    <a:avLst/>
                                    <a:gdLst>
                                      <a:gd name="T0" fmla="*/ 0 w 2"/>
                                      <a:gd name="T1" fmla="*/ 70 h 70"/>
                                      <a:gd name="T2" fmla="*/ 2 w 2"/>
                                      <a:gd name="T3" fmla="*/ 0 h 70"/>
                                      <a:gd name="T4" fmla="*/ 0 w 2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" h="70">
                                        <a:moveTo>
                                          <a:pt x="0" y="70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45" name="Freeform 5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04" y="1083"/>
                                    <a:ext cx="25" cy="57"/>
                                  </a:xfrm>
                                  <a:custGeom>
                                    <a:avLst/>
                                    <a:gdLst>
                                      <a:gd name="T0" fmla="*/ 8 w 25"/>
                                      <a:gd name="T1" fmla="*/ 0 h 57"/>
                                      <a:gd name="T2" fmla="*/ 15 w 25"/>
                                      <a:gd name="T3" fmla="*/ 5 h 57"/>
                                      <a:gd name="T4" fmla="*/ 20 w 25"/>
                                      <a:gd name="T5" fmla="*/ 12 h 57"/>
                                      <a:gd name="T6" fmla="*/ 22 w 25"/>
                                      <a:gd name="T7" fmla="*/ 20 h 57"/>
                                      <a:gd name="T8" fmla="*/ 25 w 25"/>
                                      <a:gd name="T9" fmla="*/ 25 h 57"/>
                                      <a:gd name="T10" fmla="*/ 25 w 25"/>
                                      <a:gd name="T11" fmla="*/ 32 h 57"/>
                                      <a:gd name="T12" fmla="*/ 22 w 25"/>
                                      <a:gd name="T13" fmla="*/ 40 h 57"/>
                                      <a:gd name="T14" fmla="*/ 20 w 25"/>
                                      <a:gd name="T15" fmla="*/ 50 h 57"/>
                                      <a:gd name="T16" fmla="*/ 15 w 25"/>
                                      <a:gd name="T17" fmla="*/ 57 h 57"/>
                                      <a:gd name="T18" fmla="*/ 10 w 25"/>
                                      <a:gd name="T19" fmla="*/ 52 h 57"/>
                                      <a:gd name="T20" fmla="*/ 5 w 25"/>
                                      <a:gd name="T21" fmla="*/ 47 h 57"/>
                                      <a:gd name="T22" fmla="*/ 3 w 25"/>
                                      <a:gd name="T23" fmla="*/ 40 h 57"/>
                                      <a:gd name="T24" fmla="*/ 3 w 25"/>
                                      <a:gd name="T25" fmla="*/ 32 h 57"/>
                                      <a:gd name="T26" fmla="*/ 0 w 25"/>
                                      <a:gd name="T27" fmla="*/ 25 h 57"/>
                                      <a:gd name="T28" fmla="*/ 3 w 25"/>
                                      <a:gd name="T29" fmla="*/ 15 h 57"/>
                                      <a:gd name="T30" fmla="*/ 5 w 25"/>
                                      <a:gd name="T31" fmla="*/ 7 h 57"/>
                                      <a:gd name="T32" fmla="*/ 8 w 25"/>
                                      <a:gd name="T33" fmla="*/ 0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5" h="57">
                                        <a:moveTo>
                                          <a:pt x="8" y="0"/>
                                        </a:moveTo>
                                        <a:lnTo>
                                          <a:pt x="15" y="5"/>
                                        </a:lnTo>
                                        <a:lnTo>
                                          <a:pt x="20" y="12"/>
                                        </a:lnTo>
                                        <a:lnTo>
                                          <a:pt x="22" y="20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25" y="32"/>
                                        </a:lnTo>
                                        <a:lnTo>
                                          <a:pt x="22" y="40"/>
                                        </a:lnTo>
                                        <a:lnTo>
                                          <a:pt x="20" y="50"/>
                                        </a:lnTo>
                                        <a:lnTo>
                                          <a:pt x="15" y="57"/>
                                        </a:lnTo>
                                        <a:lnTo>
                                          <a:pt x="10" y="52"/>
                                        </a:lnTo>
                                        <a:lnTo>
                                          <a:pt x="5" y="47"/>
                                        </a:lnTo>
                                        <a:lnTo>
                                          <a:pt x="3" y="40"/>
                                        </a:lnTo>
                                        <a:lnTo>
                                          <a:pt x="3" y="32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3" y="15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46" name="Freeform 5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04" y="1083"/>
                                    <a:ext cx="25" cy="57"/>
                                  </a:xfrm>
                                  <a:custGeom>
                                    <a:avLst/>
                                    <a:gdLst>
                                      <a:gd name="T0" fmla="*/ 8 w 25"/>
                                      <a:gd name="T1" fmla="*/ 0 h 57"/>
                                      <a:gd name="T2" fmla="*/ 15 w 25"/>
                                      <a:gd name="T3" fmla="*/ 5 h 57"/>
                                      <a:gd name="T4" fmla="*/ 20 w 25"/>
                                      <a:gd name="T5" fmla="*/ 12 h 57"/>
                                      <a:gd name="T6" fmla="*/ 22 w 25"/>
                                      <a:gd name="T7" fmla="*/ 20 h 57"/>
                                      <a:gd name="T8" fmla="*/ 25 w 25"/>
                                      <a:gd name="T9" fmla="*/ 25 h 57"/>
                                      <a:gd name="T10" fmla="*/ 25 w 25"/>
                                      <a:gd name="T11" fmla="*/ 32 h 57"/>
                                      <a:gd name="T12" fmla="*/ 22 w 25"/>
                                      <a:gd name="T13" fmla="*/ 40 h 57"/>
                                      <a:gd name="T14" fmla="*/ 20 w 25"/>
                                      <a:gd name="T15" fmla="*/ 50 h 57"/>
                                      <a:gd name="T16" fmla="*/ 15 w 25"/>
                                      <a:gd name="T17" fmla="*/ 57 h 57"/>
                                      <a:gd name="T18" fmla="*/ 10 w 25"/>
                                      <a:gd name="T19" fmla="*/ 52 h 57"/>
                                      <a:gd name="T20" fmla="*/ 5 w 25"/>
                                      <a:gd name="T21" fmla="*/ 47 h 57"/>
                                      <a:gd name="T22" fmla="*/ 3 w 25"/>
                                      <a:gd name="T23" fmla="*/ 40 h 57"/>
                                      <a:gd name="T24" fmla="*/ 3 w 25"/>
                                      <a:gd name="T25" fmla="*/ 32 h 57"/>
                                      <a:gd name="T26" fmla="*/ 0 w 25"/>
                                      <a:gd name="T27" fmla="*/ 25 h 57"/>
                                      <a:gd name="T28" fmla="*/ 3 w 25"/>
                                      <a:gd name="T29" fmla="*/ 15 h 57"/>
                                      <a:gd name="T30" fmla="*/ 5 w 25"/>
                                      <a:gd name="T31" fmla="*/ 7 h 57"/>
                                      <a:gd name="T32" fmla="*/ 8 w 25"/>
                                      <a:gd name="T33" fmla="*/ 0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5" h="57">
                                        <a:moveTo>
                                          <a:pt x="8" y="0"/>
                                        </a:moveTo>
                                        <a:lnTo>
                                          <a:pt x="15" y="5"/>
                                        </a:lnTo>
                                        <a:lnTo>
                                          <a:pt x="20" y="12"/>
                                        </a:lnTo>
                                        <a:lnTo>
                                          <a:pt x="22" y="20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25" y="32"/>
                                        </a:lnTo>
                                        <a:lnTo>
                                          <a:pt x="22" y="40"/>
                                        </a:lnTo>
                                        <a:lnTo>
                                          <a:pt x="20" y="50"/>
                                        </a:lnTo>
                                        <a:lnTo>
                                          <a:pt x="15" y="57"/>
                                        </a:lnTo>
                                        <a:lnTo>
                                          <a:pt x="10" y="52"/>
                                        </a:lnTo>
                                        <a:lnTo>
                                          <a:pt x="5" y="47"/>
                                        </a:lnTo>
                                        <a:lnTo>
                                          <a:pt x="3" y="40"/>
                                        </a:lnTo>
                                        <a:lnTo>
                                          <a:pt x="3" y="32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3" y="15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47" name="Freeform 5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12" y="1010"/>
                                    <a:ext cx="7" cy="7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73 h 73"/>
                                      <a:gd name="T2" fmla="*/ 7 w 7"/>
                                      <a:gd name="T3" fmla="*/ 0 h 73"/>
                                      <a:gd name="T4" fmla="*/ 0 w 7"/>
                                      <a:gd name="T5" fmla="*/ 73 h 7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" h="73">
                                        <a:moveTo>
                                          <a:pt x="0" y="73"/>
                                        </a:moveTo>
                                        <a:lnTo>
                                          <a:pt x="7" y="0"/>
                                        </a:lnTo>
                                        <a:lnTo>
                                          <a:pt x="0" y="7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48" name="Freeform 5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12" y="1010"/>
                                    <a:ext cx="7" cy="7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73 h 73"/>
                                      <a:gd name="T2" fmla="*/ 7 w 7"/>
                                      <a:gd name="T3" fmla="*/ 0 h 73"/>
                                      <a:gd name="T4" fmla="*/ 0 w 7"/>
                                      <a:gd name="T5" fmla="*/ 73 h 7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" h="73">
                                        <a:moveTo>
                                          <a:pt x="0" y="73"/>
                                        </a:moveTo>
                                        <a:lnTo>
                                          <a:pt x="7" y="0"/>
                                        </a:lnTo>
                                        <a:lnTo>
                                          <a:pt x="0" y="7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49" name="Freeform 5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90" y="1235"/>
                                    <a:ext cx="37" cy="127"/>
                                  </a:xfrm>
                                  <a:custGeom>
                                    <a:avLst/>
                                    <a:gdLst>
                                      <a:gd name="T0" fmla="*/ 17 w 37"/>
                                      <a:gd name="T1" fmla="*/ 67 h 127"/>
                                      <a:gd name="T2" fmla="*/ 37 w 37"/>
                                      <a:gd name="T3" fmla="*/ 0 h 127"/>
                                      <a:gd name="T4" fmla="*/ 17 w 37"/>
                                      <a:gd name="T5" fmla="*/ 67 h 127"/>
                                      <a:gd name="T6" fmla="*/ 17 w 37"/>
                                      <a:gd name="T7" fmla="*/ 67 h 127"/>
                                      <a:gd name="T8" fmla="*/ 17 w 37"/>
                                      <a:gd name="T9" fmla="*/ 67 h 127"/>
                                      <a:gd name="T10" fmla="*/ 22 w 37"/>
                                      <a:gd name="T11" fmla="*/ 82 h 127"/>
                                      <a:gd name="T12" fmla="*/ 22 w 37"/>
                                      <a:gd name="T13" fmla="*/ 97 h 127"/>
                                      <a:gd name="T14" fmla="*/ 17 w 37"/>
                                      <a:gd name="T15" fmla="*/ 112 h 127"/>
                                      <a:gd name="T16" fmla="*/ 10 w 37"/>
                                      <a:gd name="T17" fmla="*/ 127 h 127"/>
                                      <a:gd name="T18" fmla="*/ 5 w 37"/>
                                      <a:gd name="T19" fmla="*/ 120 h 127"/>
                                      <a:gd name="T20" fmla="*/ 2 w 37"/>
                                      <a:gd name="T21" fmla="*/ 115 h 127"/>
                                      <a:gd name="T22" fmla="*/ 2 w 37"/>
                                      <a:gd name="T23" fmla="*/ 105 h 127"/>
                                      <a:gd name="T24" fmla="*/ 0 w 37"/>
                                      <a:gd name="T25" fmla="*/ 97 h 127"/>
                                      <a:gd name="T26" fmla="*/ 2 w 37"/>
                                      <a:gd name="T27" fmla="*/ 90 h 127"/>
                                      <a:gd name="T28" fmla="*/ 5 w 37"/>
                                      <a:gd name="T29" fmla="*/ 80 h 127"/>
                                      <a:gd name="T30" fmla="*/ 10 w 37"/>
                                      <a:gd name="T31" fmla="*/ 72 h 127"/>
                                      <a:gd name="T32" fmla="*/ 17 w 37"/>
                                      <a:gd name="T33" fmla="*/ 67 h 1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37" h="127">
                                        <a:moveTo>
                                          <a:pt x="17" y="67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17" y="67"/>
                                        </a:lnTo>
                                        <a:lnTo>
                                          <a:pt x="17" y="67"/>
                                        </a:lnTo>
                                        <a:lnTo>
                                          <a:pt x="17" y="67"/>
                                        </a:lnTo>
                                        <a:lnTo>
                                          <a:pt x="22" y="82"/>
                                        </a:lnTo>
                                        <a:lnTo>
                                          <a:pt x="22" y="97"/>
                                        </a:lnTo>
                                        <a:lnTo>
                                          <a:pt x="17" y="112"/>
                                        </a:lnTo>
                                        <a:lnTo>
                                          <a:pt x="10" y="127"/>
                                        </a:lnTo>
                                        <a:lnTo>
                                          <a:pt x="5" y="120"/>
                                        </a:lnTo>
                                        <a:lnTo>
                                          <a:pt x="2" y="115"/>
                                        </a:lnTo>
                                        <a:lnTo>
                                          <a:pt x="2" y="105"/>
                                        </a:lnTo>
                                        <a:lnTo>
                                          <a:pt x="0" y="97"/>
                                        </a:lnTo>
                                        <a:lnTo>
                                          <a:pt x="2" y="90"/>
                                        </a:lnTo>
                                        <a:lnTo>
                                          <a:pt x="5" y="80"/>
                                        </a:lnTo>
                                        <a:lnTo>
                                          <a:pt x="10" y="72"/>
                                        </a:lnTo>
                                        <a:lnTo>
                                          <a:pt x="17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50" name="Freeform 5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90" y="1235"/>
                                    <a:ext cx="37" cy="127"/>
                                  </a:xfrm>
                                  <a:custGeom>
                                    <a:avLst/>
                                    <a:gdLst>
                                      <a:gd name="T0" fmla="*/ 17 w 37"/>
                                      <a:gd name="T1" fmla="*/ 67 h 127"/>
                                      <a:gd name="T2" fmla="*/ 37 w 37"/>
                                      <a:gd name="T3" fmla="*/ 0 h 127"/>
                                      <a:gd name="T4" fmla="*/ 17 w 37"/>
                                      <a:gd name="T5" fmla="*/ 67 h 127"/>
                                      <a:gd name="T6" fmla="*/ 17 w 37"/>
                                      <a:gd name="T7" fmla="*/ 67 h 127"/>
                                      <a:gd name="T8" fmla="*/ 17 w 37"/>
                                      <a:gd name="T9" fmla="*/ 67 h 127"/>
                                      <a:gd name="T10" fmla="*/ 22 w 37"/>
                                      <a:gd name="T11" fmla="*/ 82 h 127"/>
                                      <a:gd name="T12" fmla="*/ 22 w 37"/>
                                      <a:gd name="T13" fmla="*/ 97 h 127"/>
                                      <a:gd name="T14" fmla="*/ 17 w 37"/>
                                      <a:gd name="T15" fmla="*/ 112 h 127"/>
                                      <a:gd name="T16" fmla="*/ 10 w 37"/>
                                      <a:gd name="T17" fmla="*/ 127 h 127"/>
                                      <a:gd name="T18" fmla="*/ 5 w 37"/>
                                      <a:gd name="T19" fmla="*/ 120 h 127"/>
                                      <a:gd name="T20" fmla="*/ 2 w 37"/>
                                      <a:gd name="T21" fmla="*/ 115 h 127"/>
                                      <a:gd name="T22" fmla="*/ 2 w 37"/>
                                      <a:gd name="T23" fmla="*/ 105 h 127"/>
                                      <a:gd name="T24" fmla="*/ 0 w 37"/>
                                      <a:gd name="T25" fmla="*/ 97 h 127"/>
                                      <a:gd name="T26" fmla="*/ 2 w 37"/>
                                      <a:gd name="T27" fmla="*/ 90 h 127"/>
                                      <a:gd name="T28" fmla="*/ 5 w 37"/>
                                      <a:gd name="T29" fmla="*/ 80 h 127"/>
                                      <a:gd name="T30" fmla="*/ 10 w 37"/>
                                      <a:gd name="T31" fmla="*/ 72 h 127"/>
                                      <a:gd name="T32" fmla="*/ 17 w 37"/>
                                      <a:gd name="T33" fmla="*/ 67 h 1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37" h="127">
                                        <a:moveTo>
                                          <a:pt x="17" y="67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17" y="67"/>
                                        </a:lnTo>
                                        <a:lnTo>
                                          <a:pt x="17" y="67"/>
                                        </a:lnTo>
                                        <a:lnTo>
                                          <a:pt x="17" y="67"/>
                                        </a:lnTo>
                                        <a:lnTo>
                                          <a:pt x="22" y="82"/>
                                        </a:lnTo>
                                        <a:lnTo>
                                          <a:pt x="22" y="97"/>
                                        </a:lnTo>
                                        <a:lnTo>
                                          <a:pt x="17" y="112"/>
                                        </a:lnTo>
                                        <a:lnTo>
                                          <a:pt x="10" y="127"/>
                                        </a:lnTo>
                                        <a:lnTo>
                                          <a:pt x="5" y="120"/>
                                        </a:lnTo>
                                        <a:lnTo>
                                          <a:pt x="2" y="115"/>
                                        </a:lnTo>
                                        <a:lnTo>
                                          <a:pt x="2" y="105"/>
                                        </a:lnTo>
                                        <a:lnTo>
                                          <a:pt x="0" y="97"/>
                                        </a:lnTo>
                                        <a:lnTo>
                                          <a:pt x="2" y="90"/>
                                        </a:lnTo>
                                        <a:lnTo>
                                          <a:pt x="5" y="80"/>
                                        </a:lnTo>
                                        <a:lnTo>
                                          <a:pt x="10" y="72"/>
                                        </a:lnTo>
                                        <a:lnTo>
                                          <a:pt x="17" y="6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51" name="Freeform 5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2" y="1270"/>
                                    <a:ext cx="30" cy="125"/>
                                  </a:xfrm>
                                  <a:custGeom>
                                    <a:avLst/>
                                    <a:gdLst>
                                      <a:gd name="T0" fmla="*/ 15 w 30"/>
                                      <a:gd name="T1" fmla="*/ 65 h 125"/>
                                      <a:gd name="T2" fmla="*/ 30 w 30"/>
                                      <a:gd name="T3" fmla="*/ 0 h 125"/>
                                      <a:gd name="T4" fmla="*/ 15 w 30"/>
                                      <a:gd name="T5" fmla="*/ 65 h 125"/>
                                      <a:gd name="T6" fmla="*/ 15 w 30"/>
                                      <a:gd name="T7" fmla="*/ 65 h 125"/>
                                      <a:gd name="T8" fmla="*/ 15 w 30"/>
                                      <a:gd name="T9" fmla="*/ 65 h 125"/>
                                      <a:gd name="T10" fmla="*/ 20 w 30"/>
                                      <a:gd name="T11" fmla="*/ 80 h 125"/>
                                      <a:gd name="T12" fmla="*/ 20 w 30"/>
                                      <a:gd name="T13" fmla="*/ 95 h 125"/>
                                      <a:gd name="T14" fmla="*/ 18 w 30"/>
                                      <a:gd name="T15" fmla="*/ 112 h 125"/>
                                      <a:gd name="T16" fmla="*/ 10 w 30"/>
                                      <a:gd name="T17" fmla="*/ 125 h 125"/>
                                      <a:gd name="T18" fmla="*/ 5 w 30"/>
                                      <a:gd name="T19" fmla="*/ 120 h 125"/>
                                      <a:gd name="T20" fmla="*/ 3 w 30"/>
                                      <a:gd name="T21" fmla="*/ 112 h 125"/>
                                      <a:gd name="T22" fmla="*/ 0 w 30"/>
                                      <a:gd name="T23" fmla="*/ 105 h 125"/>
                                      <a:gd name="T24" fmla="*/ 0 w 30"/>
                                      <a:gd name="T25" fmla="*/ 97 h 125"/>
                                      <a:gd name="T26" fmla="*/ 3 w 30"/>
                                      <a:gd name="T27" fmla="*/ 87 h 125"/>
                                      <a:gd name="T28" fmla="*/ 5 w 30"/>
                                      <a:gd name="T29" fmla="*/ 80 h 125"/>
                                      <a:gd name="T30" fmla="*/ 10 w 30"/>
                                      <a:gd name="T31" fmla="*/ 72 h 125"/>
                                      <a:gd name="T32" fmla="*/ 15 w 30"/>
                                      <a:gd name="T33" fmla="*/ 65 h 1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30" h="125">
                                        <a:moveTo>
                                          <a:pt x="15" y="65"/>
                                        </a:moveTo>
                                        <a:lnTo>
                                          <a:pt x="30" y="0"/>
                                        </a:lnTo>
                                        <a:lnTo>
                                          <a:pt x="15" y="65"/>
                                        </a:lnTo>
                                        <a:lnTo>
                                          <a:pt x="15" y="65"/>
                                        </a:lnTo>
                                        <a:lnTo>
                                          <a:pt x="15" y="65"/>
                                        </a:lnTo>
                                        <a:lnTo>
                                          <a:pt x="20" y="80"/>
                                        </a:lnTo>
                                        <a:lnTo>
                                          <a:pt x="20" y="95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10" y="125"/>
                                        </a:lnTo>
                                        <a:lnTo>
                                          <a:pt x="5" y="120"/>
                                        </a:lnTo>
                                        <a:lnTo>
                                          <a:pt x="3" y="112"/>
                                        </a:lnTo>
                                        <a:lnTo>
                                          <a:pt x="0" y="105"/>
                                        </a:lnTo>
                                        <a:lnTo>
                                          <a:pt x="0" y="97"/>
                                        </a:lnTo>
                                        <a:lnTo>
                                          <a:pt x="3" y="87"/>
                                        </a:lnTo>
                                        <a:lnTo>
                                          <a:pt x="5" y="80"/>
                                        </a:lnTo>
                                        <a:lnTo>
                                          <a:pt x="10" y="72"/>
                                        </a:lnTo>
                                        <a:lnTo>
                                          <a:pt x="15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52" name="Freeform 5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2" y="1270"/>
                                    <a:ext cx="30" cy="125"/>
                                  </a:xfrm>
                                  <a:custGeom>
                                    <a:avLst/>
                                    <a:gdLst>
                                      <a:gd name="T0" fmla="*/ 15 w 30"/>
                                      <a:gd name="T1" fmla="*/ 65 h 125"/>
                                      <a:gd name="T2" fmla="*/ 30 w 30"/>
                                      <a:gd name="T3" fmla="*/ 0 h 125"/>
                                      <a:gd name="T4" fmla="*/ 15 w 30"/>
                                      <a:gd name="T5" fmla="*/ 65 h 125"/>
                                      <a:gd name="T6" fmla="*/ 15 w 30"/>
                                      <a:gd name="T7" fmla="*/ 65 h 125"/>
                                      <a:gd name="T8" fmla="*/ 15 w 30"/>
                                      <a:gd name="T9" fmla="*/ 65 h 125"/>
                                      <a:gd name="T10" fmla="*/ 20 w 30"/>
                                      <a:gd name="T11" fmla="*/ 80 h 125"/>
                                      <a:gd name="T12" fmla="*/ 20 w 30"/>
                                      <a:gd name="T13" fmla="*/ 95 h 125"/>
                                      <a:gd name="T14" fmla="*/ 18 w 30"/>
                                      <a:gd name="T15" fmla="*/ 112 h 125"/>
                                      <a:gd name="T16" fmla="*/ 10 w 30"/>
                                      <a:gd name="T17" fmla="*/ 125 h 125"/>
                                      <a:gd name="T18" fmla="*/ 5 w 30"/>
                                      <a:gd name="T19" fmla="*/ 120 h 125"/>
                                      <a:gd name="T20" fmla="*/ 3 w 30"/>
                                      <a:gd name="T21" fmla="*/ 112 h 125"/>
                                      <a:gd name="T22" fmla="*/ 0 w 30"/>
                                      <a:gd name="T23" fmla="*/ 105 h 125"/>
                                      <a:gd name="T24" fmla="*/ 0 w 30"/>
                                      <a:gd name="T25" fmla="*/ 97 h 125"/>
                                      <a:gd name="T26" fmla="*/ 3 w 30"/>
                                      <a:gd name="T27" fmla="*/ 87 h 125"/>
                                      <a:gd name="T28" fmla="*/ 5 w 30"/>
                                      <a:gd name="T29" fmla="*/ 80 h 125"/>
                                      <a:gd name="T30" fmla="*/ 10 w 30"/>
                                      <a:gd name="T31" fmla="*/ 72 h 125"/>
                                      <a:gd name="T32" fmla="*/ 15 w 30"/>
                                      <a:gd name="T33" fmla="*/ 65 h 1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30" h="125">
                                        <a:moveTo>
                                          <a:pt x="15" y="65"/>
                                        </a:moveTo>
                                        <a:lnTo>
                                          <a:pt x="30" y="0"/>
                                        </a:lnTo>
                                        <a:lnTo>
                                          <a:pt x="15" y="65"/>
                                        </a:lnTo>
                                        <a:lnTo>
                                          <a:pt x="15" y="65"/>
                                        </a:lnTo>
                                        <a:lnTo>
                                          <a:pt x="15" y="65"/>
                                        </a:lnTo>
                                        <a:lnTo>
                                          <a:pt x="20" y="80"/>
                                        </a:lnTo>
                                        <a:lnTo>
                                          <a:pt x="20" y="95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10" y="125"/>
                                        </a:lnTo>
                                        <a:lnTo>
                                          <a:pt x="5" y="120"/>
                                        </a:lnTo>
                                        <a:lnTo>
                                          <a:pt x="3" y="112"/>
                                        </a:lnTo>
                                        <a:lnTo>
                                          <a:pt x="0" y="105"/>
                                        </a:lnTo>
                                        <a:lnTo>
                                          <a:pt x="0" y="97"/>
                                        </a:lnTo>
                                        <a:lnTo>
                                          <a:pt x="3" y="87"/>
                                        </a:lnTo>
                                        <a:lnTo>
                                          <a:pt x="5" y="80"/>
                                        </a:lnTo>
                                        <a:lnTo>
                                          <a:pt x="10" y="72"/>
                                        </a:lnTo>
                                        <a:lnTo>
                                          <a:pt x="15" y="6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53" name="Freeform 5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42" y="1182"/>
                                    <a:ext cx="10" cy="65"/>
                                  </a:xfrm>
                                  <a:custGeom>
                                    <a:avLst/>
                                    <a:gdLst>
                                      <a:gd name="T0" fmla="*/ 0 w 10"/>
                                      <a:gd name="T1" fmla="*/ 65 h 65"/>
                                      <a:gd name="T2" fmla="*/ 10 w 10"/>
                                      <a:gd name="T3" fmla="*/ 0 h 65"/>
                                      <a:gd name="T4" fmla="*/ 0 w 10"/>
                                      <a:gd name="T5" fmla="*/ 65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0" h="65">
                                        <a:moveTo>
                                          <a:pt x="0" y="65"/>
                                        </a:moveTo>
                                        <a:lnTo>
                                          <a:pt x="10" y="0"/>
                                        </a:lnTo>
                                        <a:lnTo>
                                          <a:pt x="0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54" name="Freeform 5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42" y="1182"/>
                                    <a:ext cx="10" cy="65"/>
                                  </a:xfrm>
                                  <a:custGeom>
                                    <a:avLst/>
                                    <a:gdLst>
                                      <a:gd name="T0" fmla="*/ 0 w 10"/>
                                      <a:gd name="T1" fmla="*/ 65 h 65"/>
                                      <a:gd name="T2" fmla="*/ 10 w 10"/>
                                      <a:gd name="T3" fmla="*/ 0 h 65"/>
                                      <a:gd name="T4" fmla="*/ 0 w 10"/>
                                      <a:gd name="T5" fmla="*/ 65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0" h="65">
                                        <a:moveTo>
                                          <a:pt x="0" y="65"/>
                                        </a:moveTo>
                                        <a:lnTo>
                                          <a:pt x="10" y="0"/>
                                        </a:lnTo>
                                        <a:lnTo>
                                          <a:pt x="0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55" name="Freeform 54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95" y="1235"/>
                                    <a:ext cx="79" cy="95"/>
                                  </a:xfrm>
                                  <a:custGeom>
                                    <a:avLst/>
                                    <a:gdLst>
                                      <a:gd name="T0" fmla="*/ 42 w 79"/>
                                      <a:gd name="T1" fmla="*/ 60 h 95"/>
                                      <a:gd name="T2" fmla="*/ 79 w 79"/>
                                      <a:gd name="T3" fmla="*/ 0 h 95"/>
                                      <a:gd name="T4" fmla="*/ 42 w 79"/>
                                      <a:gd name="T5" fmla="*/ 60 h 95"/>
                                      <a:gd name="T6" fmla="*/ 42 w 79"/>
                                      <a:gd name="T7" fmla="*/ 60 h 95"/>
                                      <a:gd name="T8" fmla="*/ 37 w 79"/>
                                      <a:gd name="T9" fmla="*/ 75 h 95"/>
                                      <a:gd name="T10" fmla="*/ 27 w 79"/>
                                      <a:gd name="T11" fmla="*/ 87 h 95"/>
                                      <a:gd name="T12" fmla="*/ 20 w 79"/>
                                      <a:gd name="T13" fmla="*/ 90 h 95"/>
                                      <a:gd name="T14" fmla="*/ 15 w 79"/>
                                      <a:gd name="T15" fmla="*/ 92 h 95"/>
                                      <a:gd name="T16" fmla="*/ 7 w 79"/>
                                      <a:gd name="T17" fmla="*/ 95 h 95"/>
                                      <a:gd name="T18" fmla="*/ 0 w 79"/>
                                      <a:gd name="T19" fmla="*/ 95 h 95"/>
                                      <a:gd name="T20" fmla="*/ 0 w 79"/>
                                      <a:gd name="T21" fmla="*/ 87 h 95"/>
                                      <a:gd name="T22" fmla="*/ 2 w 79"/>
                                      <a:gd name="T23" fmla="*/ 80 h 95"/>
                                      <a:gd name="T24" fmla="*/ 7 w 79"/>
                                      <a:gd name="T25" fmla="*/ 75 h 95"/>
                                      <a:gd name="T26" fmla="*/ 12 w 79"/>
                                      <a:gd name="T27" fmla="*/ 67 h 95"/>
                                      <a:gd name="T28" fmla="*/ 20 w 79"/>
                                      <a:gd name="T29" fmla="*/ 62 h 95"/>
                                      <a:gd name="T30" fmla="*/ 27 w 79"/>
                                      <a:gd name="T31" fmla="*/ 60 h 95"/>
                                      <a:gd name="T32" fmla="*/ 35 w 79"/>
                                      <a:gd name="T33" fmla="*/ 57 h 95"/>
                                      <a:gd name="T34" fmla="*/ 42 w 79"/>
                                      <a:gd name="T35" fmla="*/ 6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9" h="95">
                                        <a:moveTo>
                                          <a:pt x="42" y="60"/>
                                        </a:moveTo>
                                        <a:lnTo>
                                          <a:pt x="79" y="0"/>
                                        </a:lnTo>
                                        <a:lnTo>
                                          <a:pt x="42" y="60"/>
                                        </a:lnTo>
                                        <a:close/>
                                        <a:moveTo>
                                          <a:pt x="42" y="60"/>
                                        </a:moveTo>
                                        <a:lnTo>
                                          <a:pt x="37" y="75"/>
                                        </a:lnTo>
                                        <a:lnTo>
                                          <a:pt x="27" y="87"/>
                                        </a:lnTo>
                                        <a:lnTo>
                                          <a:pt x="20" y="90"/>
                                        </a:lnTo>
                                        <a:lnTo>
                                          <a:pt x="15" y="92"/>
                                        </a:lnTo>
                                        <a:lnTo>
                                          <a:pt x="7" y="95"/>
                                        </a:lnTo>
                                        <a:lnTo>
                                          <a:pt x="0" y="95"/>
                                        </a:lnTo>
                                        <a:lnTo>
                                          <a:pt x="0" y="87"/>
                                        </a:lnTo>
                                        <a:lnTo>
                                          <a:pt x="2" y="80"/>
                                        </a:lnTo>
                                        <a:lnTo>
                                          <a:pt x="7" y="75"/>
                                        </a:lnTo>
                                        <a:lnTo>
                                          <a:pt x="12" y="67"/>
                                        </a:lnTo>
                                        <a:lnTo>
                                          <a:pt x="20" y="62"/>
                                        </a:lnTo>
                                        <a:lnTo>
                                          <a:pt x="27" y="60"/>
                                        </a:lnTo>
                                        <a:lnTo>
                                          <a:pt x="35" y="57"/>
                                        </a:lnTo>
                                        <a:lnTo>
                                          <a:pt x="42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56" name="Freeform 5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37" y="1235"/>
                                    <a:ext cx="37" cy="6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60 h 60"/>
                                      <a:gd name="T2" fmla="*/ 37 w 37"/>
                                      <a:gd name="T3" fmla="*/ 0 h 60"/>
                                      <a:gd name="T4" fmla="*/ 0 w 37"/>
                                      <a:gd name="T5" fmla="*/ 6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60">
                                        <a:moveTo>
                                          <a:pt x="0" y="60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0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57" name="Freeform 5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95" y="1292"/>
                                    <a:ext cx="42" cy="38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3 h 38"/>
                                      <a:gd name="T2" fmla="*/ 37 w 42"/>
                                      <a:gd name="T3" fmla="*/ 18 h 38"/>
                                      <a:gd name="T4" fmla="*/ 27 w 42"/>
                                      <a:gd name="T5" fmla="*/ 30 h 38"/>
                                      <a:gd name="T6" fmla="*/ 20 w 42"/>
                                      <a:gd name="T7" fmla="*/ 33 h 38"/>
                                      <a:gd name="T8" fmla="*/ 15 w 42"/>
                                      <a:gd name="T9" fmla="*/ 35 h 38"/>
                                      <a:gd name="T10" fmla="*/ 7 w 42"/>
                                      <a:gd name="T11" fmla="*/ 38 h 38"/>
                                      <a:gd name="T12" fmla="*/ 0 w 42"/>
                                      <a:gd name="T13" fmla="*/ 38 h 38"/>
                                      <a:gd name="T14" fmla="*/ 0 w 42"/>
                                      <a:gd name="T15" fmla="*/ 30 h 38"/>
                                      <a:gd name="T16" fmla="*/ 2 w 42"/>
                                      <a:gd name="T17" fmla="*/ 23 h 38"/>
                                      <a:gd name="T18" fmla="*/ 7 w 42"/>
                                      <a:gd name="T19" fmla="*/ 18 h 38"/>
                                      <a:gd name="T20" fmla="*/ 12 w 42"/>
                                      <a:gd name="T21" fmla="*/ 10 h 38"/>
                                      <a:gd name="T22" fmla="*/ 20 w 42"/>
                                      <a:gd name="T23" fmla="*/ 5 h 38"/>
                                      <a:gd name="T24" fmla="*/ 27 w 42"/>
                                      <a:gd name="T25" fmla="*/ 3 h 38"/>
                                      <a:gd name="T26" fmla="*/ 35 w 42"/>
                                      <a:gd name="T27" fmla="*/ 0 h 38"/>
                                      <a:gd name="T28" fmla="*/ 42 w 42"/>
                                      <a:gd name="T29" fmla="*/ 3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2" h="38">
                                        <a:moveTo>
                                          <a:pt x="42" y="3"/>
                                        </a:moveTo>
                                        <a:lnTo>
                                          <a:pt x="37" y="18"/>
                                        </a:lnTo>
                                        <a:lnTo>
                                          <a:pt x="27" y="30"/>
                                        </a:lnTo>
                                        <a:lnTo>
                                          <a:pt x="20" y="33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7" y="38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23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10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27" y="3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2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58" name="Freeform 54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70" y="1285"/>
                                    <a:ext cx="89" cy="82"/>
                                  </a:xfrm>
                                  <a:custGeom>
                                    <a:avLst/>
                                    <a:gdLst>
                                      <a:gd name="T0" fmla="*/ 42 w 89"/>
                                      <a:gd name="T1" fmla="*/ 47 h 82"/>
                                      <a:gd name="T2" fmla="*/ 89 w 89"/>
                                      <a:gd name="T3" fmla="*/ 0 h 82"/>
                                      <a:gd name="T4" fmla="*/ 42 w 89"/>
                                      <a:gd name="T5" fmla="*/ 47 h 82"/>
                                      <a:gd name="T6" fmla="*/ 42 w 89"/>
                                      <a:gd name="T7" fmla="*/ 47 h 82"/>
                                      <a:gd name="T8" fmla="*/ 37 w 89"/>
                                      <a:gd name="T9" fmla="*/ 62 h 82"/>
                                      <a:gd name="T10" fmla="*/ 27 w 89"/>
                                      <a:gd name="T11" fmla="*/ 72 h 82"/>
                                      <a:gd name="T12" fmla="*/ 15 w 89"/>
                                      <a:gd name="T13" fmla="*/ 80 h 82"/>
                                      <a:gd name="T14" fmla="*/ 0 w 89"/>
                                      <a:gd name="T15" fmla="*/ 82 h 82"/>
                                      <a:gd name="T16" fmla="*/ 0 w 89"/>
                                      <a:gd name="T17" fmla="*/ 75 h 82"/>
                                      <a:gd name="T18" fmla="*/ 2 w 89"/>
                                      <a:gd name="T19" fmla="*/ 70 h 82"/>
                                      <a:gd name="T20" fmla="*/ 7 w 89"/>
                                      <a:gd name="T21" fmla="*/ 62 h 82"/>
                                      <a:gd name="T22" fmla="*/ 12 w 89"/>
                                      <a:gd name="T23" fmla="*/ 57 h 82"/>
                                      <a:gd name="T24" fmla="*/ 20 w 89"/>
                                      <a:gd name="T25" fmla="*/ 52 h 82"/>
                                      <a:gd name="T26" fmla="*/ 27 w 89"/>
                                      <a:gd name="T27" fmla="*/ 50 h 82"/>
                                      <a:gd name="T28" fmla="*/ 35 w 89"/>
                                      <a:gd name="T29" fmla="*/ 47 h 82"/>
                                      <a:gd name="T30" fmla="*/ 42 w 89"/>
                                      <a:gd name="T31" fmla="*/ 47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89" h="82">
                                        <a:moveTo>
                                          <a:pt x="42" y="47"/>
                                        </a:moveTo>
                                        <a:lnTo>
                                          <a:pt x="89" y="0"/>
                                        </a:lnTo>
                                        <a:lnTo>
                                          <a:pt x="42" y="47"/>
                                        </a:lnTo>
                                        <a:close/>
                                        <a:moveTo>
                                          <a:pt x="42" y="47"/>
                                        </a:moveTo>
                                        <a:lnTo>
                                          <a:pt x="37" y="62"/>
                                        </a:lnTo>
                                        <a:lnTo>
                                          <a:pt x="27" y="72"/>
                                        </a:lnTo>
                                        <a:lnTo>
                                          <a:pt x="15" y="80"/>
                                        </a:lnTo>
                                        <a:lnTo>
                                          <a:pt x="0" y="82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2" y="70"/>
                                        </a:lnTo>
                                        <a:lnTo>
                                          <a:pt x="7" y="62"/>
                                        </a:lnTo>
                                        <a:lnTo>
                                          <a:pt x="12" y="57"/>
                                        </a:lnTo>
                                        <a:lnTo>
                                          <a:pt x="20" y="52"/>
                                        </a:lnTo>
                                        <a:lnTo>
                                          <a:pt x="27" y="50"/>
                                        </a:lnTo>
                                        <a:lnTo>
                                          <a:pt x="35" y="47"/>
                                        </a:lnTo>
                                        <a:lnTo>
                                          <a:pt x="42" y="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59" name="Freeform 5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12" y="1285"/>
                                    <a:ext cx="47" cy="47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47 h 47"/>
                                      <a:gd name="T2" fmla="*/ 47 w 47"/>
                                      <a:gd name="T3" fmla="*/ 0 h 47"/>
                                      <a:gd name="T4" fmla="*/ 0 w 47"/>
                                      <a:gd name="T5" fmla="*/ 47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7" h="47">
                                        <a:moveTo>
                                          <a:pt x="0" y="47"/>
                                        </a:moveTo>
                                        <a:lnTo>
                                          <a:pt x="47" y="0"/>
                                        </a:lnTo>
                                        <a:lnTo>
                                          <a:pt x="0" y="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60" name="Freeform 5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0" y="1332"/>
                                    <a:ext cx="42" cy="35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0 h 35"/>
                                      <a:gd name="T2" fmla="*/ 37 w 42"/>
                                      <a:gd name="T3" fmla="*/ 15 h 35"/>
                                      <a:gd name="T4" fmla="*/ 27 w 42"/>
                                      <a:gd name="T5" fmla="*/ 25 h 35"/>
                                      <a:gd name="T6" fmla="*/ 15 w 42"/>
                                      <a:gd name="T7" fmla="*/ 33 h 35"/>
                                      <a:gd name="T8" fmla="*/ 0 w 42"/>
                                      <a:gd name="T9" fmla="*/ 35 h 35"/>
                                      <a:gd name="T10" fmla="*/ 0 w 42"/>
                                      <a:gd name="T11" fmla="*/ 28 h 35"/>
                                      <a:gd name="T12" fmla="*/ 2 w 42"/>
                                      <a:gd name="T13" fmla="*/ 23 h 35"/>
                                      <a:gd name="T14" fmla="*/ 7 w 42"/>
                                      <a:gd name="T15" fmla="*/ 15 h 35"/>
                                      <a:gd name="T16" fmla="*/ 12 w 42"/>
                                      <a:gd name="T17" fmla="*/ 10 h 35"/>
                                      <a:gd name="T18" fmla="*/ 20 w 42"/>
                                      <a:gd name="T19" fmla="*/ 5 h 35"/>
                                      <a:gd name="T20" fmla="*/ 27 w 42"/>
                                      <a:gd name="T21" fmla="*/ 3 h 35"/>
                                      <a:gd name="T22" fmla="*/ 35 w 42"/>
                                      <a:gd name="T23" fmla="*/ 0 h 35"/>
                                      <a:gd name="T24" fmla="*/ 42 w 42"/>
                                      <a:gd name="T25" fmla="*/ 0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2" h="35">
                                        <a:moveTo>
                                          <a:pt x="42" y="0"/>
                                        </a:moveTo>
                                        <a:lnTo>
                                          <a:pt x="37" y="15"/>
                                        </a:lnTo>
                                        <a:lnTo>
                                          <a:pt x="27" y="25"/>
                                        </a:lnTo>
                                        <a:lnTo>
                                          <a:pt x="15" y="33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2" y="23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2" y="10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27" y="3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61" name="Freeform 55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53" y="1320"/>
                                    <a:ext cx="89" cy="82"/>
                                  </a:xfrm>
                                  <a:custGeom>
                                    <a:avLst/>
                                    <a:gdLst>
                                      <a:gd name="T0" fmla="*/ 44 w 89"/>
                                      <a:gd name="T1" fmla="*/ 47 h 82"/>
                                      <a:gd name="T2" fmla="*/ 89 w 89"/>
                                      <a:gd name="T3" fmla="*/ 0 h 82"/>
                                      <a:gd name="T4" fmla="*/ 44 w 89"/>
                                      <a:gd name="T5" fmla="*/ 47 h 82"/>
                                      <a:gd name="T6" fmla="*/ 44 w 89"/>
                                      <a:gd name="T7" fmla="*/ 47 h 82"/>
                                      <a:gd name="T8" fmla="*/ 37 w 89"/>
                                      <a:gd name="T9" fmla="*/ 62 h 82"/>
                                      <a:gd name="T10" fmla="*/ 27 w 89"/>
                                      <a:gd name="T11" fmla="*/ 72 h 82"/>
                                      <a:gd name="T12" fmla="*/ 14 w 89"/>
                                      <a:gd name="T13" fmla="*/ 80 h 82"/>
                                      <a:gd name="T14" fmla="*/ 0 w 89"/>
                                      <a:gd name="T15" fmla="*/ 82 h 82"/>
                                      <a:gd name="T16" fmla="*/ 0 w 89"/>
                                      <a:gd name="T17" fmla="*/ 75 h 82"/>
                                      <a:gd name="T18" fmla="*/ 4 w 89"/>
                                      <a:gd name="T19" fmla="*/ 70 h 82"/>
                                      <a:gd name="T20" fmla="*/ 7 w 89"/>
                                      <a:gd name="T21" fmla="*/ 62 h 82"/>
                                      <a:gd name="T22" fmla="*/ 12 w 89"/>
                                      <a:gd name="T23" fmla="*/ 57 h 82"/>
                                      <a:gd name="T24" fmla="*/ 19 w 89"/>
                                      <a:gd name="T25" fmla="*/ 52 h 82"/>
                                      <a:gd name="T26" fmla="*/ 27 w 89"/>
                                      <a:gd name="T27" fmla="*/ 47 h 82"/>
                                      <a:gd name="T28" fmla="*/ 34 w 89"/>
                                      <a:gd name="T29" fmla="*/ 47 h 82"/>
                                      <a:gd name="T30" fmla="*/ 44 w 89"/>
                                      <a:gd name="T31" fmla="*/ 47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89" h="82">
                                        <a:moveTo>
                                          <a:pt x="44" y="47"/>
                                        </a:moveTo>
                                        <a:lnTo>
                                          <a:pt x="89" y="0"/>
                                        </a:lnTo>
                                        <a:lnTo>
                                          <a:pt x="44" y="47"/>
                                        </a:lnTo>
                                        <a:close/>
                                        <a:moveTo>
                                          <a:pt x="44" y="47"/>
                                        </a:moveTo>
                                        <a:lnTo>
                                          <a:pt x="37" y="62"/>
                                        </a:lnTo>
                                        <a:lnTo>
                                          <a:pt x="27" y="72"/>
                                        </a:lnTo>
                                        <a:lnTo>
                                          <a:pt x="14" y="80"/>
                                        </a:lnTo>
                                        <a:lnTo>
                                          <a:pt x="0" y="82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4" y="70"/>
                                        </a:lnTo>
                                        <a:lnTo>
                                          <a:pt x="7" y="62"/>
                                        </a:lnTo>
                                        <a:lnTo>
                                          <a:pt x="12" y="57"/>
                                        </a:lnTo>
                                        <a:lnTo>
                                          <a:pt x="19" y="52"/>
                                        </a:lnTo>
                                        <a:lnTo>
                                          <a:pt x="27" y="47"/>
                                        </a:lnTo>
                                        <a:lnTo>
                                          <a:pt x="34" y="47"/>
                                        </a:lnTo>
                                        <a:lnTo>
                                          <a:pt x="44" y="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62" name="Freeform 5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97" y="1320"/>
                                    <a:ext cx="45" cy="47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47 h 47"/>
                                      <a:gd name="T2" fmla="*/ 45 w 45"/>
                                      <a:gd name="T3" fmla="*/ 0 h 47"/>
                                      <a:gd name="T4" fmla="*/ 0 w 45"/>
                                      <a:gd name="T5" fmla="*/ 47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5" h="47">
                                        <a:moveTo>
                                          <a:pt x="0" y="47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0" y="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63" name="Freeform 5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3" y="1367"/>
                                    <a:ext cx="44" cy="35"/>
                                  </a:xfrm>
                                  <a:custGeom>
                                    <a:avLst/>
                                    <a:gdLst>
                                      <a:gd name="T0" fmla="*/ 44 w 44"/>
                                      <a:gd name="T1" fmla="*/ 0 h 35"/>
                                      <a:gd name="T2" fmla="*/ 37 w 44"/>
                                      <a:gd name="T3" fmla="*/ 15 h 35"/>
                                      <a:gd name="T4" fmla="*/ 27 w 44"/>
                                      <a:gd name="T5" fmla="*/ 25 h 35"/>
                                      <a:gd name="T6" fmla="*/ 14 w 44"/>
                                      <a:gd name="T7" fmla="*/ 33 h 35"/>
                                      <a:gd name="T8" fmla="*/ 0 w 44"/>
                                      <a:gd name="T9" fmla="*/ 35 h 35"/>
                                      <a:gd name="T10" fmla="*/ 0 w 44"/>
                                      <a:gd name="T11" fmla="*/ 28 h 35"/>
                                      <a:gd name="T12" fmla="*/ 4 w 44"/>
                                      <a:gd name="T13" fmla="*/ 23 h 35"/>
                                      <a:gd name="T14" fmla="*/ 7 w 44"/>
                                      <a:gd name="T15" fmla="*/ 15 h 35"/>
                                      <a:gd name="T16" fmla="*/ 12 w 44"/>
                                      <a:gd name="T17" fmla="*/ 10 h 35"/>
                                      <a:gd name="T18" fmla="*/ 19 w 44"/>
                                      <a:gd name="T19" fmla="*/ 5 h 35"/>
                                      <a:gd name="T20" fmla="*/ 27 w 44"/>
                                      <a:gd name="T21" fmla="*/ 0 h 35"/>
                                      <a:gd name="T22" fmla="*/ 34 w 44"/>
                                      <a:gd name="T23" fmla="*/ 0 h 35"/>
                                      <a:gd name="T24" fmla="*/ 44 w 44"/>
                                      <a:gd name="T25" fmla="*/ 0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4" h="35">
                                        <a:moveTo>
                                          <a:pt x="44" y="0"/>
                                        </a:moveTo>
                                        <a:lnTo>
                                          <a:pt x="37" y="15"/>
                                        </a:lnTo>
                                        <a:lnTo>
                                          <a:pt x="27" y="25"/>
                                        </a:lnTo>
                                        <a:lnTo>
                                          <a:pt x="14" y="33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4" y="23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2" y="10"/>
                                        </a:lnTo>
                                        <a:lnTo>
                                          <a:pt x="19" y="5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34" y="0"/>
                                        </a:lnTo>
                                        <a:lnTo>
                                          <a:pt x="4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64" name="Freeform 55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10" y="1192"/>
                                    <a:ext cx="77" cy="100"/>
                                  </a:xfrm>
                                  <a:custGeom>
                                    <a:avLst/>
                                    <a:gdLst>
                                      <a:gd name="T0" fmla="*/ 42 w 77"/>
                                      <a:gd name="T1" fmla="*/ 63 h 100"/>
                                      <a:gd name="T2" fmla="*/ 77 w 77"/>
                                      <a:gd name="T3" fmla="*/ 0 h 100"/>
                                      <a:gd name="T4" fmla="*/ 42 w 77"/>
                                      <a:gd name="T5" fmla="*/ 63 h 100"/>
                                      <a:gd name="T6" fmla="*/ 42 w 77"/>
                                      <a:gd name="T7" fmla="*/ 63 h 100"/>
                                      <a:gd name="T8" fmla="*/ 37 w 77"/>
                                      <a:gd name="T9" fmla="*/ 80 h 100"/>
                                      <a:gd name="T10" fmla="*/ 27 w 77"/>
                                      <a:gd name="T11" fmla="*/ 90 h 100"/>
                                      <a:gd name="T12" fmla="*/ 22 w 77"/>
                                      <a:gd name="T13" fmla="*/ 95 h 100"/>
                                      <a:gd name="T14" fmla="*/ 15 w 77"/>
                                      <a:gd name="T15" fmla="*/ 98 h 100"/>
                                      <a:gd name="T16" fmla="*/ 7 w 77"/>
                                      <a:gd name="T17" fmla="*/ 100 h 100"/>
                                      <a:gd name="T18" fmla="*/ 0 w 77"/>
                                      <a:gd name="T19" fmla="*/ 100 h 100"/>
                                      <a:gd name="T20" fmla="*/ 0 w 77"/>
                                      <a:gd name="T21" fmla="*/ 93 h 100"/>
                                      <a:gd name="T22" fmla="*/ 2 w 77"/>
                                      <a:gd name="T23" fmla="*/ 85 h 100"/>
                                      <a:gd name="T24" fmla="*/ 7 w 77"/>
                                      <a:gd name="T25" fmla="*/ 78 h 100"/>
                                      <a:gd name="T26" fmla="*/ 12 w 77"/>
                                      <a:gd name="T27" fmla="*/ 73 h 100"/>
                                      <a:gd name="T28" fmla="*/ 20 w 77"/>
                                      <a:gd name="T29" fmla="*/ 68 h 100"/>
                                      <a:gd name="T30" fmla="*/ 27 w 77"/>
                                      <a:gd name="T31" fmla="*/ 63 h 100"/>
                                      <a:gd name="T32" fmla="*/ 34 w 77"/>
                                      <a:gd name="T33" fmla="*/ 63 h 100"/>
                                      <a:gd name="T34" fmla="*/ 42 w 77"/>
                                      <a:gd name="T35" fmla="*/ 63 h 1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7" h="100">
                                        <a:moveTo>
                                          <a:pt x="42" y="63"/>
                                        </a:moveTo>
                                        <a:lnTo>
                                          <a:pt x="77" y="0"/>
                                        </a:lnTo>
                                        <a:lnTo>
                                          <a:pt x="42" y="63"/>
                                        </a:lnTo>
                                        <a:close/>
                                        <a:moveTo>
                                          <a:pt x="42" y="63"/>
                                        </a:moveTo>
                                        <a:lnTo>
                                          <a:pt x="37" y="80"/>
                                        </a:lnTo>
                                        <a:lnTo>
                                          <a:pt x="27" y="90"/>
                                        </a:lnTo>
                                        <a:lnTo>
                                          <a:pt x="22" y="95"/>
                                        </a:lnTo>
                                        <a:lnTo>
                                          <a:pt x="15" y="98"/>
                                        </a:lnTo>
                                        <a:lnTo>
                                          <a:pt x="7" y="100"/>
                                        </a:lnTo>
                                        <a:lnTo>
                                          <a:pt x="0" y="100"/>
                                        </a:lnTo>
                                        <a:lnTo>
                                          <a:pt x="0" y="93"/>
                                        </a:lnTo>
                                        <a:lnTo>
                                          <a:pt x="2" y="85"/>
                                        </a:lnTo>
                                        <a:lnTo>
                                          <a:pt x="7" y="78"/>
                                        </a:lnTo>
                                        <a:lnTo>
                                          <a:pt x="12" y="73"/>
                                        </a:lnTo>
                                        <a:lnTo>
                                          <a:pt x="20" y="68"/>
                                        </a:lnTo>
                                        <a:lnTo>
                                          <a:pt x="27" y="63"/>
                                        </a:lnTo>
                                        <a:lnTo>
                                          <a:pt x="34" y="63"/>
                                        </a:lnTo>
                                        <a:lnTo>
                                          <a:pt x="42" y="6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65" name="Freeform 5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52" y="1192"/>
                                    <a:ext cx="35" cy="63"/>
                                  </a:xfrm>
                                  <a:custGeom>
                                    <a:avLst/>
                                    <a:gdLst>
                                      <a:gd name="T0" fmla="*/ 0 w 35"/>
                                      <a:gd name="T1" fmla="*/ 63 h 63"/>
                                      <a:gd name="T2" fmla="*/ 35 w 35"/>
                                      <a:gd name="T3" fmla="*/ 0 h 63"/>
                                      <a:gd name="T4" fmla="*/ 0 w 35"/>
                                      <a:gd name="T5" fmla="*/ 63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5" h="63">
                                        <a:moveTo>
                                          <a:pt x="0" y="63"/>
                                        </a:moveTo>
                                        <a:lnTo>
                                          <a:pt x="35" y="0"/>
                                        </a:lnTo>
                                        <a:lnTo>
                                          <a:pt x="0" y="6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66" name="Freeform 5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10" y="1255"/>
                                    <a:ext cx="42" cy="37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0 h 37"/>
                                      <a:gd name="T2" fmla="*/ 37 w 42"/>
                                      <a:gd name="T3" fmla="*/ 17 h 37"/>
                                      <a:gd name="T4" fmla="*/ 27 w 42"/>
                                      <a:gd name="T5" fmla="*/ 27 h 37"/>
                                      <a:gd name="T6" fmla="*/ 22 w 42"/>
                                      <a:gd name="T7" fmla="*/ 32 h 37"/>
                                      <a:gd name="T8" fmla="*/ 15 w 42"/>
                                      <a:gd name="T9" fmla="*/ 35 h 37"/>
                                      <a:gd name="T10" fmla="*/ 7 w 42"/>
                                      <a:gd name="T11" fmla="*/ 37 h 37"/>
                                      <a:gd name="T12" fmla="*/ 0 w 42"/>
                                      <a:gd name="T13" fmla="*/ 37 h 37"/>
                                      <a:gd name="T14" fmla="*/ 0 w 42"/>
                                      <a:gd name="T15" fmla="*/ 30 h 37"/>
                                      <a:gd name="T16" fmla="*/ 2 w 42"/>
                                      <a:gd name="T17" fmla="*/ 22 h 37"/>
                                      <a:gd name="T18" fmla="*/ 7 w 42"/>
                                      <a:gd name="T19" fmla="*/ 15 h 37"/>
                                      <a:gd name="T20" fmla="*/ 12 w 42"/>
                                      <a:gd name="T21" fmla="*/ 10 h 37"/>
                                      <a:gd name="T22" fmla="*/ 20 w 42"/>
                                      <a:gd name="T23" fmla="*/ 5 h 37"/>
                                      <a:gd name="T24" fmla="*/ 27 w 42"/>
                                      <a:gd name="T25" fmla="*/ 0 h 37"/>
                                      <a:gd name="T26" fmla="*/ 34 w 42"/>
                                      <a:gd name="T27" fmla="*/ 0 h 37"/>
                                      <a:gd name="T28" fmla="*/ 42 w 42"/>
                                      <a:gd name="T29" fmla="*/ 0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2" h="37">
                                        <a:moveTo>
                                          <a:pt x="42" y="0"/>
                                        </a:moveTo>
                                        <a:lnTo>
                                          <a:pt x="37" y="17"/>
                                        </a:lnTo>
                                        <a:lnTo>
                                          <a:pt x="27" y="27"/>
                                        </a:lnTo>
                                        <a:lnTo>
                                          <a:pt x="22" y="32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7" y="37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22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2" y="10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34" y="0"/>
                                        </a:lnTo>
                                        <a:lnTo>
                                          <a:pt x="4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67" name="Freeform 55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25" y="1158"/>
                                    <a:ext cx="84" cy="97"/>
                                  </a:xfrm>
                                  <a:custGeom>
                                    <a:avLst/>
                                    <a:gdLst>
                                      <a:gd name="T0" fmla="*/ 42 w 84"/>
                                      <a:gd name="T1" fmla="*/ 62 h 97"/>
                                      <a:gd name="T2" fmla="*/ 84 w 84"/>
                                      <a:gd name="T3" fmla="*/ 0 h 97"/>
                                      <a:gd name="T4" fmla="*/ 42 w 84"/>
                                      <a:gd name="T5" fmla="*/ 62 h 97"/>
                                      <a:gd name="T6" fmla="*/ 42 w 84"/>
                                      <a:gd name="T7" fmla="*/ 62 h 97"/>
                                      <a:gd name="T8" fmla="*/ 34 w 84"/>
                                      <a:gd name="T9" fmla="*/ 77 h 97"/>
                                      <a:gd name="T10" fmla="*/ 27 w 84"/>
                                      <a:gd name="T11" fmla="*/ 87 h 97"/>
                                      <a:gd name="T12" fmla="*/ 19 w 84"/>
                                      <a:gd name="T13" fmla="*/ 92 h 97"/>
                                      <a:gd name="T14" fmla="*/ 14 w 84"/>
                                      <a:gd name="T15" fmla="*/ 94 h 97"/>
                                      <a:gd name="T16" fmla="*/ 7 w 84"/>
                                      <a:gd name="T17" fmla="*/ 97 h 97"/>
                                      <a:gd name="T18" fmla="*/ 0 w 84"/>
                                      <a:gd name="T19" fmla="*/ 97 h 97"/>
                                      <a:gd name="T20" fmla="*/ 0 w 84"/>
                                      <a:gd name="T21" fmla="*/ 89 h 97"/>
                                      <a:gd name="T22" fmla="*/ 2 w 84"/>
                                      <a:gd name="T23" fmla="*/ 82 h 97"/>
                                      <a:gd name="T24" fmla="*/ 7 w 84"/>
                                      <a:gd name="T25" fmla="*/ 74 h 97"/>
                                      <a:gd name="T26" fmla="*/ 12 w 84"/>
                                      <a:gd name="T27" fmla="*/ 69 h 97"/>
                                      <a:gd name="T28" fmla="*/ 17 w 84"/>
                                      <a:gd name="T29" fmla="*/ 64 h 97"/>
                                      <a:gd name="T30" fmla="*/ 24 w 84"/>
                                      <a:gd name="T31" fmla="*/ 62 h 97"/>
                                      <a:gd name="T32" fmla="*/ 34 w 84"/>
                                      <a:gd name="T33" fmla="*/ 59 h 97"/>
                                      <a:gd name="T34" fmla="*/ 42 w 84"/>
                                      <a:gd name="T35" fmla="*/ 62 h 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84" h="97">
                                        <a:moveTo>
                                          <a:pt x="42" y="62"/>
                                        </a:moveTo>
                                        <a:lnTo>
                                          <a:pt x="84" y="0"/>
                                        </a:lnTo>
                                        <a:lnTo>
                                          <a:pt x="42" y="62"/>
                                        </a:lnTo>
                                        <a:close/>
                                        <a:moveTo>
                                          <a:pt x="42" y="62"/>
                                        </a:moveTo>
                                        <a:lnTo>
                                          <a:pt x="34" y="77"/>
                                        </a:lnTo>
                                        <a:lnTo>
                                          <a:pt x="27" y="87"/>
                                        </a:lnTo>
                                        <a:lnTo>
                                          <a:pt x="19" y="92"/>
                                        </a:lnTo>
                                        <a:lnTo>
                                          <a:pt x="14" y="94"/>
                                        </a:lnTo>
                                        <a:lnTo>
                                          <a:pt x="7" y="97"/>
                                        </a:lnTo>
                                        <a:lnTo>
                                          <a:pt x="0" y="97"/>
                                        </a:lnTo>
                                        <a:lnTo>
                                          <a:pt x="0" y="89"/>
                                        </a:lnTo>
                                        <a:lnTo>
                                          <a:pt x="2" y="82"/>
                                        </a:lnTo>
                                        <a:lnTo>
                                          <a:pt x="7" y="74"/>
                                        </a:lnTo>
                                        <a:lnTo>
                                          <a:pt x="12" y="69"/>
                                        </a:lnTo>
                                        <a:lnTo>
                                          <a:pt x="17" y="64"/>
                                        </a:lnTo>
                                        <a:lnTo>
                                          <a:pt x="24" y="62"/>
                                        </a:lnTo>
                                        <a:lnTo>
                                          <a:pt x="34" y="59"/>
                                        </a:lnTo>
                                        <a:lnTo>
                                          <a:pt x="42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68" name="Freeform 5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67" y="1158"/>
                                    <a:ext cx="42" cy="62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62 h 62"/>
                                      <a:gd name="T2" fmla="*/ 42 w 42"/>
                                      <a:gd name="T3" fmla="*/ 0 h 62"/>
                                      <a:gd name="T4" fmla="*/ 0 w 42"/>
                                      <a:gd name="T5" fmla="*/ 62 h 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62">
                                        <a:moveTo>
                                          <a:pt x="0" y="62"/>
                                        </a:moveTo>
                                        <a:lnTo>
                                          <a:pt x="42" y="0"/>
                                        </a:lnTo>
                                        <a:lnTo>
                                          <a:pt x="0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69" name="Freeform 5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25" y="1217"/>
                                    <a:ext cx="42" cy="38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3 h 38"/>
                                      <a:gd name="T2" fmla="*/ 34 w 42"/>
                                      <a:gd name="T3" fmla="*/ 18 h 38"/>
                                      <a:gd name="T4" fmla="*/ 27 w 42"/>
                                      <a:gd name="T5" fmla="*/ 28 h 38"/>
                                      <a:gd name="T6" fmla="*/ 19 w 42"/>
                                      <a:gd name="T7" fmla="*/ 33 h 38"/>
                                      <a:gd name="T8" fmla="*/ 14 w 42"/>
                                      <a:gd name="T9" fmla="*/ 35 h 38"/>
                                      <a:gd name="T10" fmla="*/ 7 w 42"/>
                                      <a:gd name="T11" fmla="*/ 38 h 38"/>
                                      <a:gd name="T12" fmla="*/ 0 w 42"/>
                                      <a:gd name="T13" fmla="*/ 38 h 38"/>
                                      <a:gd name="T14" fmla="*/ 0 w 42"/>
                                      <a:gd name="T15" fmla="*/ 30 h 38"/>
                                      <a:gd name="T16" fmla="*/ 2 w 42"/>
                                      <a:gd name="T17" fmla="*/ 23 h 38"/>
                                      <a:gd name="T18" fmla="*/ 7 w 42"/>
                                      <a:gd name="T19" fmla="*/ 15 h 38"/>
                                      <a:gd name="T20" fmla="*/ 12 w 42"/>
                                      <a:gd name="T21" fmla="*/ 10 h 38"/>
                                      <a:gd name="T22" fmla="*/ 17 w 42"/>
                                      <a:gd name="T23" fmla="*/ 5 h 38"/>
                                      <a:gd name="T24" fmla="*/ 24 w 42"/>
                                      <a:gd name="T25" fmla="*/ 3 h 38"/>
                                      <a:gd name="T26" fmla="*/ 34 w 42"/>
                                      <a:gd name="T27" fmla="*/ 0 h 38"/>
                                      <a:gd name="T28" fmla="*/ 42 w 42"/>
                                      <a:gd name="T29" fmla="*/ 3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2" h="38">
                                        <a:moveTo>
                                          <a:pt x="42" y="3"/>
                                        </a:moveTo>
                                        <a:lnTo>
                                          <a:pt x="34" y="18"/>
                                        </a:lnTo>
                                        <a:lnTo>
                                          <a:pt x="27" y="28"/>
                                        </a:lnTo>
                                        <a:lnTo>
                                          <a:pt x="19" y="33"/>
                                        </a:lnTo>
                                        <a:lnTo>
                                          <a:pt x="14" y="35"/>
                                        </a:lnTo>
                                        <a:lnTo>
                                          <a:pt x="7" y="38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23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2" y="10"/>
                                        </a:lnTo>
                                        <a:lnTo>
                                          <a:pt x="17" y="5"/>
                                        </a:lnTo>
                                        <a:lnTo>
                                          <a:pt x="24" y="3"/>
                                        </a:lnTo>
                                        <a:lnTo>
                                          <a:pt x="34" y="0"/>
                                        </a:lnTo>
                                        <a:lnTo>
                                          <a:pt x="42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70" name="Freeform 56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37" y="1130"/>
                                    <a:ext cx="80" cy="92"/>
                                  </a:xfrm>
                                  <a:custGeom>
                                    <a:avLst/>
                                    <a:gdLst>
                                      <a:gd name="T0" fmla="*/ 42 w 80"/>
                                      <a:gd name="T1" fmla="*/ 55 h 92"/>
                                      <a:gd name="T2" fmla="*/ 80 w 80"/>
                                      <a:gd name="T3" fmla="*/ 0 h 92"/>
                                      <a:gd name="T4" fmla="*/ 42 w 80"/>
                                      <a:gd name="T5" fmla="*/ 55 h 92"/>
                                      <a:gd name="T6" fmla="*/ 42 w 80"/>
                                      <a:gd name="T7" fmla="*/ 55 h 92"/>
                                      <a:gd name="T8" fmla="*/ 37 w 80"/>
                                      <a:gd name="T9" fmla="*/ 70 h 92"/>
                                      <a:gd name="T10" fmla="*/ 27 w 80"/>
                                      <a:gd name="T11" fmla="*/ 82 h 92"/>
                                      <a:gd name="T12" fmla="*/ 22 w 80"/>
                                      <a:gd name="T13" fmla="*/ 87 h 92"/>
                                      <a:gd name="T14" fmla="*/ 15 w 80"/>
                                      <a:gd name="T15" fmla="*/ 90 h 92"/>
                                      <a:gd name="T16" fmla="*/ 7 w 80"/>
                                      <a:gd name="T17" fmla="*/ 92 h 92"/>
                                      <a:gd name="T18" fmla="*/ 0 w 80"/>
                                      <a:gd name="T19" fmla="*/ 92 h 92"/>
                                      <a:gd name="T20" fmla="*/ 0 w 80"/>
                                      <a:gd name="T21" fmla="*/ 85 h 92"/>
                                      <a:gd name="T22" fmla="*/ 2 w 80"/>
                                      <a:gd name="T23" fmla="*/ 77 h 92"/>
                                      <a:gd name="T24" fmla="*/ 7 w 80"/>
                                      <a:gd name="T25" fmla="*/ 70 h 92"/>
                                      <a:gd name="T26" fmla="*/ 12 w 80"/>
                                      <a:gd name="T27" fmla="*/ 65 h 92"/>
                                      <a:gd name="T28" fmla="*/ 17 w 80"/>
                                      <a:gd name="T29" fmla="*/ 60 h 92"/>
                                      <a:gd name="T30" fmla="*/ 25 w 80"/>
                                      <a:gd name="T31" fmla="*/ 55 h 92"/>
                                      <a:gd name="T32" fmla="*/ 35 w 80"/>
                                      <a:gd name="T33" fmla="*/ 55 h 92"/>
                                      <a:gd name="T34" fmla="*/ 42 w 80"/>
                                      <a:gd name="T35" fmla="*/ 55 h 9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80" h="92">
                                        <a:moveTo>
                                          <a:pt x="42" y="55"/>
                                        </a:moveTo>
                                        <a:lnTo>
                                          <a:pt x="80" y="0"/>
                                        </a:lnTo>
                                        <a:lnTo>
                                          <a:pt x="42" y="55"/>
                                        </a:lnTo>
                                        <a:close/>
                                        <a:moveTo>
                                          <a:pt x="42" y="55"/>
                                        </a:moveTo>
                                        <a:lnTo>
                                          <a:pt x="37" y="70"/>
                                        </a:lnTo>
                                        <a:lnTo>
                                          <a:pt x="27" y="82"/>
                                        </a:lnTo>
                                        <a:lnTo>
                                          <a:pt x="22" y="87"/>
                                        </a:lnTo>
                                        <a:lnTo>
                                          <a:pt x="15" y="90"/>
                                        </a:lnTo>
                                        <a:lnTo>
                                          <a:pt x="7" y="92"/>
                                        </a:lnTo>
                                        <a:lnTo>
                                          <a:pt x="0" y="92"/>
                                        </a:lnTo>
                                        <a:lnTo>
                                          <a:pt x="0" y="85"/>
                                        </a:lnTo>
                                        <a:lnTo>
                                          <a:pt x="2" y="77"/>
                                        </a:lnTo>
                                        <a:lnTo>
                                          <a:pt x="7" y="70"/>
                                        </a:lnTo>
                                        <a:lnTo>
                                          <a:pt x="12" y="65"/>
                                        </a:lnTo>
                                        <a:lnTo>
                                          <a:pt x="17" y="60"/>
                                        </a:lnTo>
                                        <a:lnTo>
                                          <a:pt x="25" y="55"/>
                                        </a:lnTo>
                                        <a:lnTo>
                                          <a:pt x="35" y="55"/>
                                        </a:lnTo>
                                        <a:lnTo>
                                          <a:pt x="42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71" name="Freeform 5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79" y="1130"/>
                                    <a:ext cx="38" cy="55"/>
                                  </a:xfrm>
                                  <a:custGeom>
                                    <a:avLst/>
                                    <a:gdLst>
                                      <a:gd name="T0" fmla="*/ 0 w 38"/>
                                      <a:gd name="T1" fmla="*/ 55 h 55"/>
                                      <a:gd name="T2" fmla="*/ 38 w 38"/>
                                      <a:gd name="T3" fmla="*/ 0 h 55"/>
                                      <a:gd name="T4" fmla="*/ 0 w 38"/>
                                      <a:gd name="T5" fmla="*/ 55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8" h="55">
                                        <a:moveTo>
                                          <a:pt x="0" y="55"/>
                                        </a:moveTo>
                                        <a:lnTo>
                                          <a:pt x="38" y="0"/>
                                        </a:lnTo>
                                        <a:lnTo>
                                          <a:pt x="0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72" name="Freeform 5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37" y="1185"/>
                                    <a:ext cx="42" cy="37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0 h 37"/>
                                      <a:gd name="T2" fmla="*/ 37 w 42"/>
                                      <a:gd name="T3" fmla="*/ 15 h 37"/>
                                      <a:gd name="T4" fmla="*/ 27 w 42"/>
                                      <a:gd name="T5" fmla="*/ 27 h 37"/>
                                      <a:gd name="T6" fmla="*/ 22 w 42"/>
                                      <a:gd name="T7" fmla="*/ 32 h 37"/>
                                      <a:gd name="T8" fmla="*/ 15 w 42"/>
                                      <a:gd name="T9" fmla="*/ 35 h 37"/>
                                      <a:gd name="T10" fmla="*/ 7 w 42"/>
                                      <a:gd name="T11" fmla="*/ 37 h 37"/>
                                      <a:gd name="T12" fmla="*/ 0 w 42"/>
                                      <a:gd name="T13" fmla="*/ 37 h 37"/>
                                      <a:gd name="T14" fmla="*/ 0 w 42"/>
                                      <a:gd name="T15" fmla="*/ 30 h 37"/>
                                      <a:gd name="T16" fmla="*/ 2 w 42"/>
                                      <a:gd name="T17" fmla="*/ 22 h 37"/>
                                      <a:gd name="T18" fmla="*/ 7 w 42"/>
                                      <a:gd name="T19" fmla="*/ 15 h 37"/>
                                      <a:gd name="T20" fmla="*/ 12 w 42"/>
                                      <a:gd name="T21" fmla="*/ 10 h 37"/>
                                      <a:gd name="T22" fmla="*/ 17 w 42"/>
                                      <a:gd name="T23" fmla="*/ 5 h 37"/>
                                      <a:gd name="T24" fmla="*/ 25 w 42"/>
                                      <a:gd name="T25" fmla="*/ 0 h 37"/>
                                      <a:gd name="T26" fmla="*/ 35 w 42"/>
                                      <a:gd name="T27" fmla="*/ 0 h 37"/>
                                      <a:gd name="T28" fmla="*/ 42 w 42"/>
                                      <a:gd name="T29" fmla="*/ 0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2" h="37">
                                        <a:moveTo>
                                          <a:pt x="42" y="0"/>
                                        </a:moveTo>
                                        <a:lnTo>
                                          <a:pt x="37" y="15"/>
                                        </a:lnTo>
                                        <a:lnTo>
                                          <a:pt x="27" y="27"/>
                                        </a:lnTo>
                                        <a:lnTo>
                                          <a:pt x="22" y="32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7" y="37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22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2" y="10"/>
                                        </a:lnTo>
                                        <a:lnTo>
                                          <a:pt x="17" y="5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73" name="Freeform 56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52" y="1083"/>
                                    <a:ext cx="74" cy="99"/>
                                  </a:xfrm>
                                  <a:custGeom>
                                    <a:avLst/>
                                    <a:gdLst>
                                      <a:gd name="T0" fmla="*/ 42 w 74"/>
                                      <a:gd name="T1" fmla="*/ 62 h 99"/>
                                      <a:gd name="T2" fmla="*/ 74 w 74"/>
                                      <a:gd name="T3" fmla="*/ 0 h 99"/>
                                      <a:gd name="T4" fmla="*/ 42 w 74"/>
                                      <a:gd name="T5" fmla="*/ 62 h 99"/>
                                      <a:gd name="T6" fmla="*/ 42 w 74"/>
                                      <a:gd name="T7" fmla="*/ 62 h 99"/>
                                      <a:gd name="T8" fmla="*/ 37 w 74"/>
                                      <a:gd name="T9" fmla="*/ 80 h 99"/>
                                      <a:gd name="T10" fmla="*/ 27 w 74"/>
                                      <a:gd name="T11" fmla="*/ 89 h 99"/>
                                      <a:gd name="T12" fmla="*/ 22 w 74"/>
                                      <a:gd name="T13" fmla="*/ 94 h 99"/>
                                      <a:gd name="T14" fmla="*/ 15 w 74"/>
                                      <a:gd name="T15" fmla="*/ 97 h 99"/>
                                      <a:gd name="T16" fmla="*/ 7 w 74"/>
                                      <a:gd name="T17" fmla="*/ 99 h 99"/>
                                      <a:gd name="T18" fmla="*/ 0 w 74"/>
                                      <a:gd name="T19" fmla="*/ 99 h 99"/>
                                      <a:gd name="T20" fmla="*/ 2 w 74"/>
                                      <a:gd name="T21" fmla="*/ 92 h 99"/>
                                      <a:gd name="T22" fmla="*/ 2 w 74"/>
                                      <a:gd name="T23" fmla="*/ 85 h 99"/>
                                      <a:gd name="T24" fmla="*/ 7 w 74"/>
                                      <a:gd name="T25" fmla="*/ 77 h 99"/>
                                      <a:gd name="T26" fmla="*/ 12 w 74"/>
                                      <a:gd name="T27" fmla="*/ 72 h 99"/>
                                      <a:gd name="T28" fmla="*/ 20 w 74"/>
                                      <a:gd name="T29" fmla="*/ 67 h 99"/>
                                      <a:gd name="T30" fmla="*/ 27 w 74"/>
                                      <a:gd name="T31" fmla="*/ 65 h 99"/>
                                      <a:gd name="T32" fmla="*/ 35 w 74"/>
                                      <a:gd name="T33" fmla="*/ 62 h 99"/>
                                      <a:gd name="T34" fmla="*/ 42 w 74"/>
                                      <a:gd name="T35" fmla="*/ 62 h 9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4" h="99">
                                        <a:moveTo>
                                          <a:pt x="42" y="62"/>
                                        </a:moveTo>
                                        <a:lnTo>
                                          <a:pt x="74" y="0"/>
                                        </a:lnTo>
                                        <a:lnTo>
                                          <a:pt x="42" y="62"/>
                                        </a:lnTo>
                                        <a:close/>
                                        <a:moveTo>
                                          <a:pt x="42" y="62"/>
                                        </a:moveTo>
                                        <a:lnTo>
                                          <a:pt x="37" y="80"/>
                                        </a:lnTo>
                                        <a:lnTo>
                                          <a:pt x="27" y="89"/>
                                        </a:lnTo>
                                        <a:lnTo>
                                          <a:pt x="22" y="94"/>
                                        </a:lnTo>
                                        <a:lnTo>
                                          <a:pt x="15" y="97"/>
                                        </a:lnTo>
                                        <a:lnTo>
                                          <a:pt x="7" y="99"/>
                                        </a:lnTo>
                                        <a:lnTo>
                                          <a:pt x="0" y="99"/>
                                        </a:lnTo>
                                        <a:lnTo>
                                          <a:pt x="2" y="92"/>
                                        </a:lnTo>
                                        <a:lnTo>
                                          <a:pt x="2" y="85"/>
                                        </a:lnTo>
                                        <a:lnTo>
                                          <a:pt x="7" y="77"/>
                                        </a:lnTo>
                                        <a:lnTo>
                                          <a:pt x="12" y="72"/>
                                        </a:lnTo>
                                        <a:lnTo>
                                          <a:pt x="20" y="67"/>
                                        </a:lnTo>
                                        <a:lnTo>
                                          <a:pt x="27" y="65"/>
                                        </a:lnTo>
                                        <a:lnTo>
                                          <a:pt x="35" y="62"/>
                                        </a:lnTo>
                                        <a:lnTo>
                                          <a:pt x="42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74" name="Freeform 5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94" y="1083"/>
                                    <a:ext cx="32" cy="62"/>
                                  </a:xfrm>
                                  <a:custGeom>
                                    <a:avLst/>
                                    <a:gdLst>
                                      <a:gd name="T0" fmla="*/ 0 w 32"/>
                                      <a:gd name="T1" fmla="*/ 62 h 62"/>
                                      <a:gd name="T2" fmla="*/ 32 w 32"/>
                                      <a:gd name="T3" fmla="*/ 0 h 62"/>
                                      <a:gd name="T4" fmla="*/ 0 w 32"/>
                                      <a:gd name="T5" fmla="*/ 62 h 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62">
                                        <a:moveTo>
                                          <a:pt x="0" y="62"/>
                                        </a:moveTo>
                                        <a:lnTo>
                                          <a:pt x="32" y="0"/>
                                        </a:lnTo>
                                        <a:lnTo>
                                          <a:pt x="0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75" name="Freeform 5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52" y="1145"/>
                                    <a:ext cx="42" cy="37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0 h 37"/>
                                      <a:gd name="T2" fmla="*/ 37 w 42"/>
                                      <a:gd name="T3" fmla="*/ 18 h 37"/>
                                      <a:gd name="T4" fmla="*/ 27 w 42"/>
                                      <a:gd name="T5" fmla="*/ 27 h 37"/>
                                      <a:gd name="T6" fmla="*/ 22 w 42"/>
                                      <a:gd name="T7" fmla="*/ 32 h 37"/>
                                      <a:gd name="T8" fmla="*/ 15 w 42"/>
                                      <a:gd name="T9" fmla="*/ 35 h 37"/>
                                      <a:gd name="T10" fmla="*/ 7 w 42"/>
                                      <a:gd name="T11" fmla="*/ 37 h 37"/>
                                      <a:gd name="T12" fmla="*/ 0 w 42"/>
                                      <a:gd name="T13" fmla="*/ 37 h 37"/>
                                      <a:gd name="T14" fmla="*/ 2 w 42"/>
                                      <a:gd name="T15" fmla="*/ 30 h 37"/>
                                      <a:gd name="T16" fmla="*/ 2 w 42"/>
                                      <a:gd name="T17" fmla="*/ 23 h 37"/>
                                      <a:gd name="T18" fmla="*/ 7 w 42"/>
                                      <a:gd name="T19" fmla="*/ 15 h 37"/>
                                      <a:gd name="T20" fmla="*/ 12 w 42"/>
                                      <a:gd name="T21" fmla="*/ 10 h 37"/>
                                      <a:gd name="T22" fmla="*/ 20 w 42"/>
                                      <a:gd name="T23" fmla="*/ 5 h 37"/>
                                      <a:gd name="T24" fmla="*/ 27 w 42"/>
                                      <a:gd name="T25" fmla="*/ 3 h 37"/>
                                      <a:gd name="T26" fmla="*/ 35 w 42"/>
                                      <a:gd name="T27" fmla="*/ 0 h 37"/>
                                      <a:gd name="T28" fmla="*/ 42 w 42"/>
                                      <a:gd name="T29" fmla="*/ 0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2" h="37">
                                        <a:moveTo>
                                          <a:pt x="42" y="0"/>
                                        </a:moveTo>
                                        <a:lnTo>
                                          <a:pt x="37" y="18"/>
                                        </a:lnTo>
                                        <a:lnTo>
                                          <a:pt x="27" y="27"/>
                                        </a:lnTo>
                                        <a:lnTo>
                                          <a:pt x="22" y="32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7" y="37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2" y="30"/>
                                        </a:lnTo>
                                        <a:lnTo>
                                          <a:pt x="2" y="23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2" y="10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27" y="3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76" name="Freeform 56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62" y="1035"/>
                                    <a:ext cx="64" cy="118"/>
                                  </a:xfrm>
                                  <a:custGeom>
                                    <a:avLst/>
                                    <a:gdLst>
                                      <a:gd name="T0" fmla="*/ 37 w 64"/>
                                      <a:gd name="T1" fmla="*/ 70 h 118"/>
                                      <a:gd name="T2" fmla="*/ 64 w 64"/>
                                      <a:gd name="T3" fmla="*/ 0 h 118"/>
                                      <a:gd name="T4" fmla="*/ 37 w 64"/>
                                      <a:gd name="T5" fmla="*/ 70 h 118"/>
                                      <a:gd name="T6" fmla="*/ 37 w 64"/>
                                      <a:gd name="T7" fmla="*/ 70 h 118"/>
                                      <a:gd name="T8" fmla="*/ 32 w 64"/>
                                      <a:gd name="T9" fmla="*/ 88 h 118"/>
                                      <a:gd name="T10" fmla="*/ 25 w 64"/>
                                      <a:gd name="T11" fmla="*/ 103 h 118"/>
                                      <a:gd name="T12" fmla="*/ 20 w 64"/>
                                      <a:gd name="T13" fmla="*/ 108 h 118"/>
                                      <a:gd name="T14" fmla="*/ 15 w 64"/>
                                      <a:gd name="T15" fmla="*/ 113 h 118"/>
                                      <a:gd name="T16" fmla="*/ 7 w 64"/>
                                      <a:gd name="T17" fmla="*/ 115 h 118"/>
                                      <a:gd name="T18" fmla="*/ 0 w 64"/>
                                      <a:gd name="T19" fmla="*/ 118 h 118"/>
                                      <a:gd name="T20" fmla="*/ 0 w 64"/>
                                      <a:gd name="T21" fmla="*/ 108 h 118"/>
                                      <a:gd name="T22" fmla="*/ 2 w 64"/>
                                      <a:gd name="T23" fmla="*/ 100 h 118"/>
                                      <a:gd name="T24" fmla="*/ 5 w 64"/>
                                      <a:gd name="T25" fmla="*/ 93 h 118"/>
                                      <a:gd name="T26" fmla="*/ 10 w 64"/>
                                      <a:gd name="T27" fmla="*/ 85 h 118"/>
                                      <a:gd name="T28" fmla="*/ 15 w 64"/>
                                      <a:gd name="T29" fmla="*/ 78 h 118"/>
                                      <a:gd name="T30" fmla="*/ 22 w 64"/>
                                      <a:gd name="T31" fmla="*/ 75 h 118"/>
                                      <a:gd name="T32" fmla="*/ 30 w 64"/>
                                      <a:gd name="T33" fmla="*/ 70 h 118"/>
                                      <a:gd name="T34" fmla="*/ 37 w 64"/>
                                      <a:gd name="T35" fmla="*/ 7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64" h="118">
                                        <a:moveTo>
                                          <a:pt x="37" y="70"/>
                                        </a:moveTo>
                                        <a:lnTo>
                                          <a:pt x="64" y="0"/>
                                        </a:lnTo>
                                        <a:lnTo>
                                          <a:pt x="37" y="70"/>
                                        </a:lnTo>
                                        <a:close/>
                                        <a:moveTo>
                                          <a:pt x="37" y="70"/>
                                        </a:moveTo>
                                        <a:lnTo>
                                          <a:pt x="32" y="88"/>
                                        </a:lnTo>
                                        <a:lnTo>
                                          <a:pt x="25" y="103"/>
                                        </a:lnTo>
                                        <a:lnTo>
                                          <a:pt x="20" y="108"/>
                                        </a:lnTo>
                                        <a:lnTo>
                                          <a:pt x="15" y="113"/>
                                        </a:lnTo>
                                        <a:lnTo>
                                          <a:pt x="7" y="115"/>
                                        </a:lnTo>
                                        <a:lnTo>
                                          <a:pt x="0" y="118"/>
                                        </a:lnTo>
                                        <a:lnTo>
                                          <a:pt x="0" y="108"/>
                                        </a:lnTo>
                                        <a:lnTo>
                                          <a:pt x="2" y="100"/>
                                        </a:lnTo>
                                        <a:lnTo>
                                          <a:pt x="5" y="93"/>
                                        </a:lnTo>
                                        <a:lnTo>
                                          <a:pt x="10" y="85"/>
                                        </a:lnTo>
                                        <a:lnTo>
                                          <a:pt x="15" y="78"/>
                                        </a:lnTo>
                                        <a:lnTo>
                                          <a:pt x="22" y="75"/>
                                        </a:lnTo>
                                        <a:lnTo>
                                          <a:pt x="30" y="70"/>
                                        </a:lnTo>
                                        <a:lnTo>
                                          <a:pt x="37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77" name="Freeform 5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99" y="1035"/>
                                    <a:ext cx="27" cy="70"/>
                                  </a:xfrm>
                                  <a:custGeom>
                                    <a:avLst/>
                                    <a:gdLst>
                                      <a:gd name="T0" fmla="*/ 0 w 27"/>
                                      <a:gd name="T1" fmla="*/ 70 h 70"/>
                                      <a:gd name="T2" fmla="*/ 27 w 27"/>
                                      <a:gd name="T3" fmla="*/ 0 h 70"/>
                                      <a:gd name="T4" fmla="*/ 0 w 27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7" h="70">
                                        <a:moveTo>
                                          <a:pt x="0" y="70"/>
                                        </a:moveTo>
                                        <a:lnTo>
                                          <a:pt x="27" y="0"/>
                                        </a:lnTo>
                                        <a:lnTo>
                                          <a:pt x="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78" name="Freeform 5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62" y="1105"/>
                                    <a:ext cx="37" cy="48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0 h 48"/>
                                      <a:gd name="T2" fmla="*/ 32 w 37"/>
                                      <a:gd name="T3" fmla="*/ 18 h 48"/>
                                      <a:gd name="T4" fmla="*/ 25 w 37"/>
                                      <a:gd name="T5" fmla="*/ 33 h 48"/>
                                      <a:gd name="T6" fmla="*/ 20 w 37"/>
                                      <a:gd name="T7" fmla="*/ 38 h 48"/>
                                      <a:gd name="T8" fmla="*/ 15 w 37"/>
                                      <a:gd name="T9" fmla="*/ 43 h 48"/>
                                      <a:gd name="T10" fmla="*/ 7 w 37"/>
                                      <a:gd name="T11" fmla="*/ 45 h 48"/>
                                      <a:gd name="T12" fmla="*/ 0 w 37"/>
                                      <a:gd name="T13" fmla="*/ 48 h 48"/>
                                      <a:gd name="T14" fmla="*/ 0 w 37"/>
                                      <a:gd name="T15" fmla="*/ 38 h 48"/>
                                      <a:gd name="T16" fmla="*/ 2 w 37"/>
                                      <a:gd name="T17" fmla="*/ 30 h 48"/>
                                      <a:gd name="T18" fmla="*/ 5 w 37"/>
                                      <a:gd name="T19" fmla="*/ 23 h 48"/>
                                      <a:gd name="T20" fmla="*/ 10 w 37"/>
                                      <a:gd name="T21" fmla="*/ 15 h 48"/>
                                      <a:gd name="T22" fmla="*/ 15 w 37"/>
                                      <a:gd name="T23" fmla="*/ 8 h 48"/>
                                      <a:gd name="T24" fmla="*/ 22 w 37"/>
                                      <a:gd name="T25" fmla="*/ 5 h 48"/>
                                      <a:gd name="T26" fmla="*/ 30 w 37"/>
                                      <a:gd name="T27" fmla="*/ 0 h 48"/>
                                      <a:gd name="T28" fmla="*/ 37 w 37"/>
                                      <a:gd name="T29" fmla="*/ 0 h 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7" h="48">
                                        <a:moveTo>
                                          <a:pt x="37" y="0"/>
                                        </a:moveTo>
                                        <a:lnTo>
                                          <a:pt x="32" y="18"/>
                                        </a:lnTo>
                                        <a:lnTo>
                                          <a:pt x="25" y="33"/>
                                        </a:lnTo>
                                        <a:lnTo>
                                          <a:pt x="20" y="38"/>
                                        </a:lnTo>
                                        <a:lnTo>
                                          <a:pt x="15" y="43"/>
                                        </a:lnTo>
                                        <a:lnTo>
                                          <a:pt x="7" y="45"/>
                                        </a:lnTo>
                                        <a:lnTo>
                                          <a:pt x="0" y="48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2" y="30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15" y="8"/>
                                        </a:lnTo>
                                        <a:lnTo>
                                          <a:pt x="22" y="5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79" name="Freeform 5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95" y="1247"/>
                                    <a:ext cx="17" cy="55"/>
                                  </a:xfrm>
                                  <a:custGeom>
                                    <a:avLst/>
                                    <a:gdLst>
                                      <a:gd name="T0" fmla="*/ 5 w 17"/>
                                      <a:gd name="T1" fmla="*/ 0 h 55"/>
                                      <a:gd name="T2" fmla="*/ 15 w 17"/>
                                      <a:gd name="T3" fmla="*/ 13 h 55"/>
                                      <a:gd name="T4" fmla="*/ 17 w 17"/>
                                      <a:gd name="T5" fmla="*/ 28 h 55"/>
                                      <a:gd name="T6" fmla="*/ 17 w 17"/>
                                      <a:gd name="T7" fmla="*/ 40 h 55"/>
                                      <a:gd name="T8" fmla="*/ 12 w 17"/>
                                      <a:gd name="T9" fmla="*/ 55 h 55"/>
                                      <a:gd name="T10" fmla="*/ 10 w 17"/>
                                      <a:gd name="T11" fmla="*/ 50 h 55"/>
                                      <a:gd name="T12" fmla="*/ 5 w 17"/>
                                      <a:gd name="T13" fmla="*/ 45 h 55"/>
                                      <a:gd name="T14" fmla="*/ 2 w 17"/>
                                      <a:gd name="T15" fmla="*/ 38 h 55"/>
                                      <a:gd name="T16" fmla="*/ 0 w 17"/>
                                      <a:gd name="T17" fmla="*/ 30 h 55"/>
                                      <a:gd name="T18" fmla="*/ 0 w 17"/>
                                      <a:gd name="T19" fmla="*/ 23 h 55"/>
                                      <a:gd name="T20" fmla="*/ 0 w 17"/>
                                      <a:gd name="T21" fmla="*/ 15 h 55"/>
                                      <a:gd name="T22" fmla="*/ 2 w 17"/>
                                      <a:gd name="T23" fmla="*/ 8 h 55"/>
                                      <a:gd name="T24" fmla="*/ 5 w 17"/>
                                      <a:gd name="T2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7" h="55">
                                        <a:moveTo>
                                          <a:pt x="5" y="0"/>
                                        </a:moveTo>
                                        <a:lnTo>
                                          <a:pt x="15" y="13"/>
                                        </a:lnTo>
                                        <a:lnTo>
                                          <a:pt x="17" y="28"/>
                                        </a:lnTo>
                                        <a:lnTo>
                                          <a:pt x="17" y="40"/>
                                        </a:lnTo>
                                        <a:lnTo>
                                          <a:pt x="12" y="55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5" y="45"/>
                                        </a:lnTo>
                                        <a:lnTo>
                                          <a:pt x="2" y="3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80" name="Freeform 5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95" y="1247"/>
                                    <a:ext cx="17" cy="55"/>
                                  </a:xfrm>
                                  <a:custGeom>
                                    <a:avLst/>
                                    <a:gdLst>
                                      <a:gd name="T0" fmla="*/ 5 w 17"/>
                                      <a:gd name="T1" fmla="*/ 0 h 55"/>
                                      <a:gd name="T2" fmla="*/ 15 w 17"/>
                                      <a:gd name="T3" fmla="*/ 13 h 55"/>
                                      <a:gd name="T4" fmla="*/ 17 w 17"/>
                                      <a:gd name="T5" fmla="*/ 28 h 55"/>
                                      <a:gd name="T6" fmla="*/ 17 w 17"/>
                                      <a:gd name="T7" fmla="*/ 40 h 55"/>
                                      <a:gd name="T8" fmla="*/ 12 w 17"/>
                                      <a:gd name="T9" fmla="*/ 55 h 55"/>
                                      <a:gd name="T10" fmla="*/ 10 w 17"/>
                                      <a:gd name="T11" fmla="*/ 50 h 55"/>
                                      <a:gd name="T12" fmla="*/ 5 w 17"/>
                                      <a:gd name="T13" fmla="*/ 45 h 55"/>
                                      <a:gd name="T14" fmla="*/ 2 w 17"/>
                                      <a:gd name="T15" fmla="*/ 38 h 55"/>
                                      <a:gd name="T16" fmla="*/ 0 w 17"/>
                                      <a:gd name="T17" fmla="*/ 30 h 55"/>
                                      <a:gd name="T18" fmla="*/ 0 w 17"/>
                                      <a:gd name="T19" fmla="*/ 23 h 55"/>
                                      <a:gd name="T20" fmla="*/ 0 w 17"/>
                                      <a:gd name="T21" fmla="*/ 15 h 55"/>
                                      <a:gd name="T22" fmla="*/ 2 w 17"/>
                                      <a:gd name="T23" fmla="*/ 8 h 55"/>
                                      <a:gd name="T24" fmla="*/ 5 w 17"/>
                                      <a:gd name="T2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7" h="55">
                                        <a:moveTo>
                                          <a:pt x="5" y="0"/>
                                        </a:moveTo>
                                        <a:lnTo>
                                          <a:pt x="15" y="13"/>
                                        </a:lnTo>
                                        <a:lnTo>
                                          <a:pt x="17" y="28"/>
                                        </a:lnTo>
                                        <a:lnTo>
                                          <a:pt x="17" y="40"/>
                                        </a:lnTo>
                                        <a:lnTo>
                                          <a:pt x="12" y="55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5" y="45"/>
                                        </a:lnTo>
                                        <a:lnTo>
                                          <a:pt x="2" y="3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81" name="Freeform 57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80" y="1207"/>
                                    <a:ext cx="17" cy="128"/>
                                  </a:xfrm>
                                  <a:custGeom>
                                    <a:avLst/>
                                    <a:gdLst>
                                      <a:gd name="T0" fmla="*/ 5 w 17"/>
                                      <a:gd name="T1" fmla="*/ 70 h 128"/>
                                      <a:gd name="T2" fmla="*/ 12 w 17"/>
                                      <a:gd name="T3" fmla="*/ 83 h 128"/>
                                      <a:gd name="T4" fmla="*/ 17 w 17"/>
                                      <a:gd name="T5" fmla="*/ 98 h 128"/>
                                      <a:gd name="T6" fmla="*/ 15 w 17"/>
                                      <a:gd name="T7" fmla="*/ 113 h 128"/>
                                      <a:gd name="T8" fmla="*/ 10 w 17"/>
                                      <a:gd name="T9" fmla="*/ 128 h 128"/>
                                      <a:gd name="T10" fmla="*/ 7 w 17"/>
                                      <a:gd name="T11" fmla="*/ 123 h 128"/>
                                      <a:gd name="T12" fmla="*/ 2 w 17"/>
                                      <a:gd name="T13" fmla="*/ 118 h 128"/>
                                      <a:gd name="T14" fmla="*/ 0 w 17"/>
                                      <a:gd name="T15" fmla="*/ 110 h 128"/>
                                      <a:gd name="T16" fmla="*/ 0 w 17"/>
                                      <a:gd name="T17" fmla="*/ 103 h 128"/>
                                      <a:gd name="T18" fmla="*/ 0 w 17"/>
                                      <a:gd name="T19" fmla="*/ 93 h 128"/>
                                      <a:gd name="T20" fmla="*/ 0 w 17"/>
                                      <a:gd name="T21" fmla="*/ 85 h 128"/>
                                      <a:gd name="T22" fmla="*/ 2 w 17"/>
                                      <a:gd name="T23" fmla="*/ 78 h 128"/>
                                      <a:gd name="T24" fmla="*/ 5 w 17"/>
                                      <a:gd name="T25" fmla="*/ 70 h 128"/>
                                      <a:gd name="T26" fmla="*/ 5 w 17"/>
                                      <a:gd name="T27" fmla="*/ 70 h 128"/>
                                      <a:gd name="T28" fmla="*/ 12 w 17"/>
                                      <a:gd name="T29" fmla="*/ 0 h 128"/>
                                      <a:gd name="T30" fmla="*/ 5 w 17"/>
                                      <a:gd name="T31" fmla="*/ 70 h 1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7" h="128">
                                        <a:moveTo>
                                          <a:pt x="5" y="70"/>
                                        </a:moveTo>
                                        <a:lnTo>
                                          <a:pt x="12" y="83"/>
                                        </a:lnTo>
                                        <a:lnTo>
                                          <a:pt x="17" y="98"/>
                                        </a:lnTo>
                                        <a:lnTo>
                                          <a:pt x="15" y="113"/>
                                        </a:lnTo>
                                        <a:lnTo>
                                          <a:pt x="10" y="128"/>
                                        </a:lnTo>
                                        <a:lnTo>
                                          <a:pt x="7" y="123"/>
                                        </a:lnTo>
                                        <a:lnTo>
                                          <a:pt x="2" y="118"/>
                                        </a:lnTo>
                                        <a:lnTo>
                                          <a:pt x="0" y="110"/>
                                        </a:lnTo>
                                        <a:lnTo>
                                          <a:pt x="0" y="103"/>
                                        </a:lnTo>
                                        <a:lnTo>
                                          <a:pt x="0" y="93"/>
                                        </a:lnTo>
                                        <a:lnTo>
                                          <a:pt x="0" y="85"/>
                                        </a:lnTo>
                                        <a:lnTo>
                                          <a:pt x="2" y="78"/>
                                        </a:lnTo>
                                        <a:lnTo>
                                          <a:pt x="5" y="70"/>
                                        </a:lnTo>
                                        <a:close/>
                                        <a:moveTo>
                                          <a:pt x="5" y="70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5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82" name="Freeform 5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80" y="1277"/>
                                    <a:ext cx="17" cy="58"/>
                                  </a:xfrm>
                                  <a:custGeom>
                                    <a:avLst/>
                                    <a:gdLst>
                                      <a:gd name="T0" fmla="*/ 5 w 17"/>
                                      <a:gd name="T1" fmla="*/ 0 h 58"/>
                                      <a:gd name="T2" fmla="*/ 12 w 17"/>
                                      <a:gd name="T3" fmla="*/ 13 h 58"/>
                                      <a:gd name="T4" fmla="*/ 17 w 17"/>
                                      <a:gd name="T5" fmla="*/ 28 h 58"/>
                                      <a:gd name="T6" fmla="*/ 15 w 17"/>
                                      <a:gd name="T7" fmla="*/ 43 h 58"/>
                                      <a:gd name="T8" fmla="*/ 10 w 17"/>
                                      <a:gd name="T9" fmla="*/ 58 h 58"/>
                                      <a:gd name="T10" fmla="*/ 7 w 17"/>
                                      <a:gd name="T11" fmla="*/ 53 h 58"/>
                                      <a:gd name="T12" fmla="*/ 2 w 17"/>
                                      <a:gd name="T13" fmla="*/ 48 h 58"/>
                                      <a:gd name="T14" fmla="*/ 0 w 17"/>
                                      <a:gd name="T15" fmla="*/ 40 h 58"/>
                                      <a:gd name="T16" fmla="*/ 0 w 17"/>
                                      <a:gd name="T17" fmla="*/ 33 h 58"/>
                                      <a:gd name="T18" fmla="*/ 0 w 17"/>
                                      <a:gd name="T19" fmla="*/ 23 h 58"/>
                                      <a:gd name="T20" fmla="*/ 0 w 17"/>
                                      <a:gd name="T21" fmla="*/ 15 h 58"/>
                                      <a:gd name="T22" fmla="*/ 2 w 17"/>
                                      <a:gd name="T23" fmla="*/ 8 h 58"/>
                                      <a:gd name="T24" fmla="*/ 5 w 17"/>
                                      <a:gd name="T25" fmla="*/ 0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7" h="58">
                                        <a:moveTo>
                                          <a:pt x="5" y="0"/>
                                        </a:moveTo>
                                        <a:lnTo>
                                          <a:pt x="12" y="13"/>
                                        </a:lnTo>
                                        <a:lnTo>
                                          <a:pt x="17" y="28"/>
                                        </a:lnTo>
                                        <a:lnTo>
                                          <a:pt x="15" y="43"/>
                                        </a:lnTo>
                                        <a:lnTo>
                                          <a:pt x="10" y="58"/>
                                        </a:lnTo>
                                        <a:lnTo>
                                          <a:pt x="7" y="53"/>
                                        </a:lnTo>
                                        <a:lnTo>
                                          <a:pt x="2" y="48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83" name="Freeform 5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85" y="1207"/>
                                    <a:ext cx="7" cy="70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70 h 70"/>
                                      <a:gd name="T2" fmla="*/ 7 w 7"/>
                                      <a:gd name="T3" fmla="*/ 0 h 70"/>
                                      <a:gd name="T4" fmla="*/ 0 w 7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" h="70">
                                        <a:moveTo>
                                          <a:pt x="0" y="70"/>
                                        </a:moveTo>
                                        <a:lnTo>
                                          <a:pt x="7" y="0"/>
                                        </a:lnTo>
                                        <a:lnTo>
                                          <a:pt x="0" y="7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84" name="Freeform 5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07" y="1217"/>
                                    <a:ext cx="20" cy="53"/>
                                  </a:xfrm>
                                  <a:custGeom>
                                    <a:avLst/>
                                    <a:gdLst>
                                      <a:gd name="T0" fmla="*/ 5 w 20"/>
                                      <a:gd name="T1" fmla="*/ 0 h 53"/>
                                      <a:gd name="T2" fmla="*/ 15 w 20"/>
                                      <a:gd name="T3" fmla="*/ 13 h 53"/>
                                      <a:gd name="T4" fmla="*/ 20 w 20"/>
                                      <a:gd name="T5" fmla="*/ 25 h 53"/>
                                      <a:gd name="T6" fmla="*/ 20 w 20"/>
                                      <a:gd name="T7" fmla="*/ 40 h 53"/>
                                      <a:gd name="T8" fmla="*/ 15 w 20"/>
                                      <a:gd name="T9" fmla="*/ 53 h 53"/>
                                      <a:gd name="T10" fmla="*/ 10 w 20"/>
                                      <a:gd name="T11" fmla="*/ 50 h 53"/>
                                      <a:gd name="T12" fmla="*/ 8 w 20"/>
                                      <a:gd name="T13" fmla="*/ 43 h 53"/>
                                      <a:gd name="T14" fmla="*/ 3 w 20"/>
                                      <a:gd name="T15" fmla="*/ 38 h 53"/>
                                      <a:gd name="T16" fmla="*/ 0 w 20"/>
                                      <a:gd name="T17" fmla="*/ 30 h 53"/>
                                      <a:gd name="T18" fmla="*/ 0 w 20"/>
                                      <a:gd name="T19" fmla="*/ 23 h 53"/>
                                      <a:gd name="T20" fmla="*/ 0 w 20"/>
                                      <a:gd name="T21" fmla="*/ 15 h 53"/>
                                      <a:gd name="T22" fmla="*/ 3 w 20"/>
                                      <a:gd name="T23" fmla="*/ 5 h 53"/>
                                      <a:gd name="T24" fmla="*/ 5 w 20"/>
                                      <a:gd name="T25" fmla="*/ 0 h 5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3">
                                        <a:moveTo>
                                          <a:pt x="5" y="0"/>
                                        </a:moveTo>
                                        <a:lnTo>
                                          <a:pt x="15" y="13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20" y="40"/>
                                        </a:lnTo>
                                        <a:lnTo>
                                          <a:pt x="15" y="53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8" y="43"/>
                                        </a:lnTo>
                                        <a:lnTo>
                                          <a:pt x="3" y="3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85" name="Freeform 5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07" y="1217"/>
                                    <a:ext cx="20" cy="53"/>
                                  </a:xfrm>
                                  <a:custGeom>
                                    <a:avLst/>
                                    <a:gdLst>
                                      <a:gd name="T0" fmla="*/ 5 w 20"/>
                                      <a:gd name="T1" fmla="*/ 0 h 53"/>
                                      <a:gd name="T2" fmla="*/ 15 w 20"/>
                                      <a:gd name="T3" fmla="*/ 13 h 53"/>
                                      <a:gd name="T4" fmla="*/ 20 w 20"/>
                                      <a:gd name="T5" fmla="*/ 25 h 53"/>
                                      <a:gd name="T6" fmla="*/ 20 w 20"/>
                                      <a:gd name="T7" fmla="*/ 40 h 53"/>
                                      <a:gd name="T8" fmla="*/ 15 w 20"/>
                                      <a:gd name="T9" fmla="*/ 53 h 53"/>
                                      <a:gd name="T10" fmla="*/ 10 w 20"/>
                                      <a:gd name="T11" fmla="*/ 50 h 53"/>
                                      <a:gd name="T12" fmla="*/ 8 w 20"/>
                                      <a:gd name="T13" fmla="*/ 43 h 53"/>
                                      <a:gd name="T14" fmla="*/ 3 w 20"/>
                                      <a:gd name="T15" fmla="*/ 38 h 53"/>
                                      <a:gd name="T16" fmla="*/ 0 w 20"/>
                                      <a:gd name="T17" fmla="*/ 30 h 53"/>
                                      <a:gd name="T18" fmla="*/ 0 w 20"/>
                                      <a:gd name="T19" fmla="*/ 23 h 53"/>
                                      <a:gd name="T20" fmla="*/ 0 w 20"/>
                                      <a:gd name="T21" fmla="*/ 15 h 53"/>
                                      <a:gd name="T22" fmla="*/ 3 w 20"/>
                                      <a:gd name="T23" fmla="*/ 5 h 53"/>
                                      <a:gd name="T24" fmla="*/ 5 w 20"/>
                                      <a:gd name="T25" fmla="*/ 0 h 5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3">
                                        <a:moveTo>
                                          <a:pt x="5" y="0"/>
                                        </a:moveTo>
                                        <a:lnTo>
                                          <a:pt x="15" y="13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20" y="40"/>
                                        </a:lnTo>
                                        <a:lnTo>
                                          <a:pt x="15" y="53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8" y="43"/>
                                        </a:lnTo>
                                        <a:lnTo>
                                          <a:pt x="3" y="3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86" name="Freeform 5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12" y="1150"/>
                                    <a:ext cx="3" cy="67"/>
                                  </a:xfrm>
                                  <a:custGeom>
                                    <a:avLst/>
                                    <a:gdLst>
                                      <a:gd name="T0" fmla="*/ 0 w 3"/>
                                      <a:gd name="T1" fmla="*/ 67 h 67"/>
                                      <a:gd name="T2" fmla="*/ 3 w 3"/>
                                      <a:gd name="T3" fmla="*/ 0 h 67"/>
                                      <a:gd name="T4" fmla="*/ 0 w 3"/>
                                      <a:gd name="T5" fmla="*/ 67 h 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" h="67">
                                        <a:moveTo>
                                          <a:pt x="0" y="67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0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87" name="Freeform 5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12" y="1150"/>
                                    <a:ext cx="3" cy="67"/>
                                  </a:xfrm>
                                  <a:custGeom>
                                    <a:avLst/>
                                    <a:gdLst>
                                      <a:gd name="T0" fmla="*/ 0 w 3"/>
                                      <a:gd name="T1" fmla="*/ 67 h 67"/>
                                      <a:gd name="T2" fmla="*/ 3 w 3"/>
                                      <a:gd name="T3" fmla="*/ 0 h 67"/>
                                      <a:gd name="T4" fmla="*/ 0 w 3"/>
                                      <a:gd name="T5" fmla="*/ 67 h 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" h="67">
                                        <a:moveTo>
                                          <a:pt x="0" y="67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0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88" name="Freeform 5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20" y="1180"/>
                                    <a:ext cx="19" cy="55"/>
                                  </a:xfrm>
                                  <a:custGeom>
                                    <a:avLst/>
                                    <a:gdLst>
                                      <a:gd name="T0" fmla="*/ 5 w 19"/>
                                      <a:gd name="T1" fmla="*/ 0 h 55"/>
                                      <a:gd name="T2" fmla="*/ 15 w 19"/>
                                      <a:gd name="T3" fmla="*/ 12 h 55"/>
                                      <a:gd name="T4" fmla="*/ 19 w 19"/>
                                      <a:gd name="T5" fmla="*/ 27 h 55"/>
                                      <a:gd name="T6" fmla="*/ 19 w 19"/>
                                      <a:gd name="T7" fmla="*/ 40 h 55"/>
                                      <a:gd name="T8" fmla="*/ 17 w 19"/>
                                      <a:gd name="T9" fmla="*/ 55 h 55"/>
                                      <a:gd name="T10" fmla="*/ 12 w 19"/>
                                      <a:gd name="T11" fmla="*/ 50 h 55"/>
                                      <a:gd name="T12" fmla="*/ 7 w 19"/>
                                      <a:gd name="T13" fmla="*/ 45 h 55"/>
                                      <a:gd name="T14" fmla="*/ 2 w 19"/>
                                      <a:gd name="T15" fmla="*/ 37 h 55"/>
                                      <a:gd name="T16" fmla="*/ 0 w 19"/>
                                      <a:gd name="T17" fmla="*/ 32 h 55"/>
                                      <a:gd name="T18" fmla="*/ 0 w 19"/>
                                      <a:gd name="T19" fmla="*/ 22 h 55"/>
                                      <a:gd name="T20" fmla="*/ 0 w 19"/>
                                      <a:gd name="T21" fmla="*/ 15 h 55"/>
                                      <a:gd name="T22" fmla="*/ 2 w 19"/>
                                      <a:gd name="T23" fmla="*/ 7 h 55"/>
                                      <a:gd name="T24" fmla="*/ 5 w 19"/>
                                      <a:gd name="T2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9" h="55">
                                        <a:moveTo>
                                          <a:pt x="5" y="0"/>
                                        </a:moveTo>
                                        <a:lnTo>
                                          <a:pt x="15" y="12"/>
                                        </a:lnTo>
                                        <a:lnTo>
                                          <a:pt x="19" y="27"/>
                                        </a:lnTo>
                                        <a:lnTo>
                                          <a:pt x="19" y="40"/>
                                        </a:lnTo>
                                        <a:lnTo>
                                          <a:pt x="17" y="55"/>
                                        </a:lnTo>
                                        <a:lnTo>
                                          <a:pt x="12" y="50"/>
                                        </a:lnTo>
                                        <a:lnTo>
                                          <a:pt x="7" y="45"/>
                                        </a:lnTo>
                                        <a:lnTo>
                                          <a:pt x="2" y="37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89" name="Freeform 5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20" y="1180"/>
                                    <a:ext cx="19" cy="55"/>
                                  </a:xfrm>
                                  <a:custGeom>
                                    <a:avLst/>
                                    <a:gdLst>
                                      <a:gd name="T0" fmla="*/ 5 w 19"/>
                                      <a:gd name="T1" fmla="*/ 0 h 55"/>
                                      <a:gd name="T2" fmla="*/ 15 w 19"/>
                                      <a:gd name="T3" fmla="*/ 12 h 55"/>
                                      <a:gd name="T4" fmla="*/ 19 w 19"/>
                                      <a:gd name="T5" fmla="*/ 27 h 55"/>
                                      <a:gd name="T6" fmla="*/ 19 w 19"/>
                                      <a:gd name="T7" fmla="*/ 40 h 55"/>
                                      <a:gd name="T8" fmla="*/ 17 w 19"/>
                                      <a:gd name="T9" fmla="*/ 55 h 55"/>
                                      <a:gd name="T10" fmla="*/ 12 w 19"/>
                                      <a:gd name="T11" fmla="*/ 50 h 55"/>
                                      <a:gd name="T12" fmla="*/ 7 w 19"/>
                                      <a:gd name="T13" fmla="*/ 45 h 55"/>
                                      <a:gd name="T14" fmla="*/ 2 w 19"/>
                                      <a:gd name="T15" fmla="*/ 37 h 55"/>
                                      <a:gd name="T16" fmla="*/ 0 w 19"/>
                                      <a:gd name="T17" fmla="*/ 32 h 55"/>
                                      <a:gd name="T18" fmla="*/ 0 w 19"/>
                                      <a:gd name="T19" fmla="*/ 22 h 55"/>
                                      <a:gd name="T20" fmla="*/ 0 w 19"/>
                                      <a:gd name="T21" fmla="*/ 15 h 55"/>
                                      <a:gd name="T22" fmla="*/ 2 w 19"/>
                                      <a:gd name="T23" fmla="*/ 7 h 55"/>
                                      <a:gd name="T24" fmla="*/ 5 w 19"/>
                                      <a:gd name="T2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9" h="55">
                                        <a:moveTo>
                                          <a:pt x="5" y="0"/>
                                        </a:moveTo>
                                        <a:lnTo>
                                          <a:pt x="15" y="12"/>
                                        </a:lnTo>
                                        <a:lnTo>
                                          <a:pt x="19" y="27"/>
                                        </a:lnTo>
                                        <a:lnTo>
                                          <a:pt x="19" y="40"/>
                                        </a:lnTo>
                                        <a:lnTo>
                                          <a:pt x="17" y="55"/>
                                        </a:lnTo>
                                        <a:lnTo>
                                          <a:pt x="12" y="50"/>
                                        </a:lnTo>
                                        <a:lnTo>
                                          <a:pt x="7" y="45"/>
                                        </a:lnTo>
                                        <a:lnTo>
                                          <a:pt x="2" y="37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90" name="Freeform 5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20" y="1118"/>
                                    <a:ext cx="5" cy="64"/>
                                  </a:xfrm>
                                  <a:custGeom>
                                    <a:avLst/>
                                    <a:gdLst>
                                      <a:gd name="T0" fmla="*/ 5 w 5"/>
                                      <a:gd name="T1" fmla="*/ 64 h 64"/>
                                      <a:gd name="T2" fmla="*/ 0 w 5"/>
                                      <a:gd name="T3" fmla="*/ 0 h 64"/>
                                      <a:gd name="T4" fmla="*/ 5 w 5"/>
                                      <a:gd name="T5" fmla="*/ 64 h 6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64">
                                        <a:moveTo>
                                          <a:pt x="5" y="64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" y="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91" name="Freeform 5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20" y="1118"/>
                                    <a:ext cx="5" cy="64"/>
                                  </a:xfrm>
                                  <a:custGeom>
                                    <a:avLst/>
                                    <a:gdLst>
                                      <a:gd name="T0" fmla="*/ 5 w 5"/>
                                      <a:gd name="T1" fmla="*/ 64 h 64"/>
                                      <a:gd name="T2" fmla="*/ 0 w 5"/>
                                      <a:gd name="T3" fmla="*/ 0 h 64"/>
                                      <a:gd name="T4" fmla="*/ 5 w 5"/>
                                      <a:gd name="T5" fmla="*/ 64 h 6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64">
                                        <a:moveTo>
                                          <a:pt x="5" y="64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" y="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92" name="Freeform 5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30" y="1148"/>
                                    <a:ext cx="22" cy="54"/>
                                  </a:xfrm>
                                  <a:custGeom>
                                    <a:avLst/>
                                    <a:gdLst>
                                      <a:gd name="T0" fmla="*/ 2 w 22"/>
                                      <a:gd name="T1" fmla="*/ 0 h 54"/>
                                      <a:gd name="T2" fmla="*/ 12 w 22"/>
                                      <a:gd name="T3" fmla="*/ 12 h 54"/>
                                      <a:gd name="T4" fmla="*/ 19 w 22"/>
                                      <a:gd name="T5" fmla="*/ 24 h 54"/>
                                      <a:gd name="T6" fmla="*/ 22 w 22"/>
                                      <a:gd name="T7" fmla="*/ 39 h 54"/>
                                      <a:gd name="T8" fmla="*/ 19 w 22"/>
                                      <a:gd name="T9" fmla="*/ 54 h 54"/>
                                      <a:gd name="T10" fmla="*/ 14 w 22"/>
                                      <a:gd name="T11" fmla="*/ 49 h 54"/>
                                      <a:gd name="T12" fmla="*/ 9 w 22"/>
                                      <a:gd name="T13" fmla="*/ 44 h 54"/>
                                      <a:gd name="T14" fmla="*/ 5 w 22"/>
                                      <a:gd name="T15" fmla="*/ 39 h 54"/>
                                      <a:gd name="T16" fmla="*/ 2 w 22"/>
                                      <a:gd name="T17" fmla="*/ 32 h 54"/>
                                      <a:gd name="T18" fmla="*/ 0 w 22"/>
                                      <a:gd name="T19" fmla="*/ 24 h 54"/>
                                      <a:gd name="T20" fmla="*/ 0 w 22"/>
                                      <a:gd name="T21" fmla="*/ 15 h 54"/>
                                      <a:gd name="T22" fmla="*/ 0 w 22"/>
                                      <a:gd name="T23" fmla="*/ 7 h 54"/>
                                      <a:gd name="T24" fmla="*/ 2 w 22"/>
                                      <a:gd name="T25" fmla="*/ 0 h 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2" h="54">
                                        <a:moveTo>
                                          <a:pt x="2" y="0"/>
                                        </a:moveTo>
                                        <a:lnTo>
                                          <a:pt x="12" y="12"/>
                                        </a:lnTo>
                                        <a:lnTo>
                                          <a:pt x="19" y="24"/>
                                        </a:lnTo>
                                        <a:lnTo>
                                          <a:pt x="22" y="39"/>
                                        </a:lnTo>
                                        <a:lnTo>
                                          <a:pt x="19" y="54"/>
                                        </a:lnTo>
                                        <a:lnTo>
                                          <a:pt x="14" y="49"/>
                                        </a:lnTo>
                                        <a:lnTo>
                                          <a:pt x="9" y="44"/>
                                        </a:lnTo>
                                        <a:lnTo>
                                          <a:pt x="5" y="39"/>
                                        </a:lnTo>
                                        <a:lnTo>
                                          <a:pt x="2" y="32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93" name="Freeform 5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30" y="1148"/>
                                    <a:ext cx="22" cy="54"/>
                                  </a:xfrm>
                                  <a:custGeom>
                                    <a:avLst/>
                                    <a:gdLst>
                                      <a:gd name="T0" fmla="*/ 2 w 22"/>
                                      <a:gd name="T1" fmla="*/ 0 h 54"/>
                                      <a:gd name="T2" fmla="*/ 12 w 22"/>
                                      <a:gd name="T3" fmla="*/ 12 h 54"/>
                                      <a:gd name="T4" fmla="*/ 19 w 22"/>
                                      <a:gd name="T5" fmla="*/ 24 h 54"/>
                                      <a:gd name="T6" fmla="*/ 22 w 22"/>
                                      <a:gd name="T7" fmla="*/ 39 h 54"/>
                                      <a:gd name="T8" fmla="*/ 19 w 22"/>
                                      <a:gd name="T9" fmla="*/ 54 h 54"/>
                                      <a:gd name="T10" fmla="*/ 14 w 22"/>
                                      <a:gd name="T11" fmla="*/ 49 h 54"/>
                                      <a:gd name="T12" fmla="*/ 9 w 22"/>
                                      <a:gd name="T13" fmla="*/ 44 h 54"/>
                                      <a:gd name="T14" fmla="*/ 5 w 22"/>
                                      <a:gd name="T15" fmla="*/ 39 h 54"/>
                                      <a:gd name="T16" fmla="*/ 2 w 22"/>
                                      <a:gd name="T17" fmla="*/ 32 h 54"/>
                                      <a:gd name="T18" fmla="*/ 0 w 22"/>
                                      <a:gd name="T19" fmla="*/ 24 h 54"/>
                                      <a:gd name="T20" fmla="*/ 0 w 22"/>
                                      <a:gd name="T21" fmla="*/ 15 h 54"/>
                                      <a:gd name="T22" fmla="*/ 0 w 22"/>
                                      <a:gd name="T23" fmla="*/ 7 h 54"/>
                                      <a:gd name="T24" fmla="*/ 2 w 22"/>
                                      <a:gd name="T25" fmla="*/ 0 h 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2" h="54">
                                        <a:moveTo>
                                          <a:pt x="2" y="0"/>
                                        </a:moveTo>
                                        <a:lnTo>
                                          <a:pt x="12" y="12"/>
                                        </a:lnTo>
                                        <a:lnTo>
                                          <a:pt x="19" y="24"/>
                                        </a:lnTo>
                                        <a:lnTo>
                                          <a:pt x="22" y="39"/>
                                        </a:lnTo>
                                        <a:lnTo>
                                          <a:pt x="19" y="54"/>
                                        </a:lnTo>
                                        <a:lnTo>
                                          <a:pt x="14" y="49"/>
                                        </a:lnTo>
                                        <a:lnTo>
                                          <a:pt x="9" y="44"/>
                                        </a:lnTo>
                                        <a:lnTo>
                                          <a:pt x="5" y="39"/>
                                        </a:lnTo>
                                        <a:lnTo>
                                          <a:pt x="2" y="32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94" name="Freeform 5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27" y="1080"/>
                                    <a:ext cx="5" cy="68"/>
                                  </a:xfrm>
                                  <a:custGeom>
                                    <a:avLst/>
                                    <a:gdLst>
                                      <a:gd name="T0" fmla="*/ 5 w 5"/>
                                      <a:gd name="T1" fmla="*/ 68 h 68"/>
                                      <a:gd name="T2" fmla="*/ 0 w 5"/>
                                      <a:gd name="T3" fmla="*/ 0 h 68"/>
                                      <a:gd name="T4" fmla="*/ 5 w 5"/>
                                      <a:gd name="T5" fmla="*/ 68 h 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68">
                                        <a:moveTo>
                                          <a:pt x="5" y="6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" y="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95" name="Freeform 5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27" y="1080"/>
                                    <a:ext cx="5" cy="68"/>
                                  </a:xfrm>
                                  <a:custGeom>
                                    <a:avLst/>
                                    <a:gdLst>
                                      <a:gd name="T0" fmla="*/ 5 w 5"/>
                                      <a:gd name="T1" fmla="*/ 68 h 68"/>
                                      <a:gd name="T2" fmla="*/ 0 w 5"/>
                                      <a:gd name="T3" fmla="*/ 0 h 68"/>
                                      <a:gd name="T4" fmla="*/ 5 w 5"/>
                                      <a:gd name="T5" fmla="*/ 68 h 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68">
                                        <a:moveTo>
                                          <a:pt x="5" y="6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" y="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96" name="Freeform 5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37" y="1113"/>
                                    <a:ext cx="25" cy="52"/>
                                  </a:xfrm>
                                  <a:custGeom>
                                    <a:avLst/>
                                    <a:gdLst>
                                      <a:gd name="T0" fmla="*/ 5 w 25"/>
                                      <a:gd name="T1" fmla="*/ 0 h 52"/>
                                      <a:gd name="T2" fmla="*/ 15 w 25"/>
                                      <a:gd name="T3" fmla="*/ 12 h 52"/>
                                      <a:gd name="T4" fmla="*/ 22 w 25"/>
                                      <a:gd name="T5" fmla="*/ 25 h 52"/>
                                      <a:gd name="T6" fmla="*/ 25 w 25"/>
                                      <a:gd name="T7" fmla="*/ 40 h 52"/>
                                      <a:gd name="T8" fmla="*/ 22 w 25"/>
                                      <a:gd name="T9" fmla="*/ 52 h 52"/>
                                      <a:gd name="T10" fmla="*/ 15 w 25"/>
                                      <a:gd name="T11" fmla="*/ 50 h 52"/>
                                      <a:gd name="T12" fmla="*/ 10 w 25"/>
                                      <a:gd name="T13" fmla="*/ 45 h 52"/>
                                      <a:gd name="T14" fmla="*/ 7 w 25"/>
                                      <a:gd name="T15" fmla="*/ 37 h 52"/>
                                      <a:gd name="T16" fmla="*/ 5 w 25"/>
                                      <a:gd name="T17" fmla="*/ 30 h 52"/>
                                      <a:gd name="T18" fmla="*/ 2 w 25"/>
                                      <a:gd name="T19" fmla="*/ 22 h 52"/>
                                      <a:gd name="T20" fmla="*/ 0 w 25"/>
                                      <a:gd name="T21" fmla="*/ 15 h 52"/>
                                      <a:gd name="T22" fmla="*/ 2 w 25"/>
                                      <a:gd name="T23" fmla="*/ 7 h 52"/>
                                      <a:gd name="T24" fmla="*/ 5 w 25"/>
                                      <a:gd name="T25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5" h="52">
                                        <a:moveTo>
                                          <a:pt x="5" y="0"/>
                                        </a:moveTo>
                                        <a:lnTo>
                                          <a:pt x="15" y="12"/>
                                        </a:lnTo>
                                        <a:lnTo>
                                          <a:pt x="22" y="25"/>
                                        </a:lnTo>
                                        <a:lnTo>
                                          <a:pt x="25" y="40"/>
                                        </a:lnTo>
                                        <a:lnTo>
                                          <a:pt x="22" y="52"/>
                                        </a:lnTo>
                                        <a:lnTo>
                                          <a:pt x="15" y="50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7" y="37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2" y="2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97" name="Freeform 5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37" y="1113"/>
                                    <a:ext cx="25" cy="52"/>
                                  </a:xfrm>
                                  <a:custGeom>
                                    <a:avLst/>
                                    <a:gdLst>
                                      <a:gd name="T0" fmla="*/ 5 w 25"/>
                                      <a:gd name="T1" fmla="*/ 0 h 52"/>
                                      <a:gd name="T2" fmla="*/ 15 w 25"/>
                                      <a:gd name="T3" fmla="*/ 12 h 52"/>
                                      <a:gd name="T4" fmla="*/ 22 w 25"/>
                                      <a:gd name="T5" fmla="*/ 25 h 52"/>
                                      <a:gd name="T6" fmla="*/ 25 w 25"/>
                                      <a:gd name="T7" fmla="*/ 40 h 52"/>
                                      <a:gd name="T8" fmla="*/ 22 w 25"/>
                                      <a:gd name="T9" fmla="*/ 52 h 52"/>
                                      <a:gd name="T10" fmla="*/ 15 w 25"/>
                                      <a:gd name="T11" fmla="*/ 50 h 52"/>
                                      <a:gd name="T12" fmla="*/ 10 w 25"/>
                                      <a:gd name="T13" fmla="*/ 45 h 52"/>
                                      <a:gd name="T14" fmla="*/ 7 w 25"/>
                                      <a:gd name="T15" fmla="*/ 37 h 52"/>
                                      <a:gd name="T16" fmla="*/ 5 w 25"/>
                                      <a:gd name="T17" fmla="*/ 30 h 52"/>
                                      <a:gd name="T18" fmla="*/ 2 w 25"/>
                                      <a:gd name="T19" fmla="*/ 22 h 52"/>
                                      <a:gd name="T20" fmla="*/ 0 w 25"/>
                                      <a:gd name="T21" fmla="*/ 15 h 52"/>
                                      <a:gd name="T22" fmla="*/ 2 w 25"/>
                                      <a:gd name="T23" fmla="*/ 7 h 52"/>
                                      <a:gd name="T24" fmla="*/ 5 w 25"/>
                                      <a:gd name="T25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5" h="52">
                                        <a:moveTo>
                                          <a:pt x="5" y="0"/>
                                        </a:moveTo>
                                        <a:lnTo>
                                          <a:pt x="15" y="12"/>
                                        </a:lnTo>
                                        <a:lnTo>
                                          <a:pt x="22" y="25"/>
                                        </a:lnTo>
                                        <a:lnTo>
                                          <a:pt x="25" y="40"/>
                                        </a:lnTo>
                                        <a:lnTo>
                                          <a:pt x="22" y="52"/>
                                        </a:lnTo>
                                        <a:lnTo>
                                          <a:pt x="15" y="50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7" y="37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2" y="2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98" name="Freeform 5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35" y="1043"/>
                                    <a:ext cx="7" cy="70"/>
                                  </a:xfrm>
                                  <a:custGeom>
                                    <a:avLst/>
                                    <a:gdLst>
                                      <a:gd name="T0" fmla="*/ 7 w 7"/>
                                      <a:gd name="T1" fmla="*/ 70 h 70"/>
                                      <a:gd name="T2" fmla="*/ 0 w 7"/>
                                      <a:gd name="T3" fmla="*/ 0 h 70"/>
                                      <a:gd name="T4" fmla="*/ 7 w 7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" h="70">
                                        <a:moveTo>
                                          <a:pt x="7" y="7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7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99" name="Freeform 5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35" y="1043"/>
                                    <a:ext cx="7" cy="70"/>
                                  </a:xfrm>
                                  <a:custGeom>
                                    <a:avLst/>
                                    <a:gdLst>
                                      <a:gd name="T0" fmla="*/ 7 w 7"/>
                                      <a:gd name="T1" fmla="*/ 70 h 70"/>
                                      <a:gd name="T2" fmla="*/ 0 w 7"/>
                                      <a:gd name="T3" fmla="*/ 0 h 70"/>
                                      <a:gd name="T4" fmla="*/ 7 w 7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" h="70">
                                        <a:moveTo>
                                          <a:pt x="7" y="7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7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00" name="Freeform 5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49" y="1075"/>
                                    <a:ext cx="23" cy="58"/>
                                  </a:xfrm>
                                  <a:custGeom>
                                    <a:avLst/>
                                    <a:gdLst>
                                      <a:gd name="T0" fmla="*/ 3 w 23"/>
                                      <a:gd name="T1" fmla="*/ 0 h 58"/>
                                      <a:gd name="T2" fmla="*/ 10 w 23"/>
                                      <a:gd name="T3" fmla="*/ 5 h 58"/>
                                      <a:gd name="T4" fmla="*/ 15 w 23"/>
                                      <a:gd name="T5" fmla="*/ 13 h 58"/>
                                      <a:gd name="T6" fmla="*/ 20 w 23"/>
                                      <a:gd name="T7" fmla="*/ 18 h 58"/>
                                      <a:gd name="T8" fmla="*/ 23 w 23"/>
                                      <a:gd name="T9" fmla="*/ 25 h 58"/>
                                      <a:gd name="T10" fmla="*/ 23 w 23"/>
                                      <a:gd name="T11" fmla="*/ 33 h 58"/>
                                      <a:gd name="T12" fmla="*/ 23 w 23"/>
                                      <a:gd name="T13" fmla="*/ 40 h 58"/>
                                      <a:gd name="T14" fmla="*/ 20 w 23"/>
                                      <a:gd name="T15" fmla="*/ 48 h 58"/>
                                      <a:gd name="T16" fmla="*/ 15 w 23"/>
                                      <a:gd name="T17" fmla="*/ 58 h 58"/>
                                      <a:gd name="T18" fmla="*/ 10 w 23"/>
                                      <a:gd name="T19" fmla="*/ 53 h 58"/>
                                      <a:gd name="T20" fmla="*/ 8 w 23"/>
                                      <a:gd name="T21" fmla="*/ 48 h 58"/>
                                      <a:gd name="T22" fmla="*/ 3 w 23"/>
                                      <a:gd name="T23" fmla="*/ 40 h 58"/>
                                      <a:gd name="T24" fmla="*/ 0 w 23"/>
                                      <a:gd name="T25" fmla="*/ 33 h 58"/>
                                      <a:gd name="T26" fmla="*/ 0 w 23"/>
                                      <a:gd name="T27" fmla="*/ 25 h 58"/>
                                      <a:gd name="T28" fmla="*/ 0 w 23"/>
                                      <a:gd name="T29" fmla="*/ 18 h 58"/>
                                      <a:gd name="T30" fmla="*/ 0 w 23"/>
                                      <a:gd name="T31" fmla="*/ 8 h 58"/>
                                      <a:gd name="T32" fmla="*/ 3 w 23"/>
                                      <a:gd name="T33" fmla="*/ 0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3" h="58">
                                        <a:moveTo>
                                          <a:pt x="3" y="0"/>
                                        </a:moveTo>
                                        <a:lnTo>
                                          <a:pt x="10" y="5"/>
                                        </a:lnTo>
                                        <a:lnTo>
                                          <a:pt x="15" y="13"/>
                                        </a:lnTo>
                                        <a:lnTo>
                                          <a:pt x="20" y="18"/>
                                        </a:lnTo>
                                        <a:lnTo>
                                          <a:pt x="23" y="25"/>
                                        </a:lnTo>
                                        <a:lnTo>
                                          <a:pt x="23" y="33"/>
                                        </a:lnTo>
                                        <a:lnTo>
                                          <a:pt x="23" y="40"/>
                                        </a:lnTo>
                                        <a:lnTo>
                                          <a:pt x="20" y="48"/>
                                        </a:lnTo>
                                        <a:lnTo>
                                          <a:pt x="15" y="58"/>
                                        </a:lnTo>
                                        <a:lnTo>
                                          <a:pt x="10" y="53"/>
                                        </a:lnTo>
                                        <a:lnTo>
                                          <a:pt x="8" y="48"/>
                                        </a:lnTo>
                                        <a:lnTo>
                                          <a:pt x="3" y="40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01" name="Freeform 5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49" y="1075"/>
                                    <a:ext cx="23" cy="58"/>
                                  </a:xfrm>
                                  <a:custGeom>
                                    <a:avLst/>
                                    <a:gdLst>
                                      <a:gd name="T0" fmla="*/ 3 w 23"/>
                                      <a:gd name="T1" fmla="*/ 0 h 58"/>
                                      <a:gd name="T2" fmla="*/ 10 w 23"/>
                                      <a:gd name="T3" fmla="*/ 5 h 58"/>
                                      <a:gd name="T4" fmla="*/ 15 w 23"/>
                                      <a:gd name="T5" fmla="*/ 13 h 58"/>
                                      <a:gd name="T6" fmla="*/ 20 w 23"/>
                                      <a:gd name="T7" fmla="*/ 18 h 58"/>
                                      <a:gd name="T8" fmla="*/ 23 w 23"/>
                                      <a:gd name="T9" fmla="*/ 25 h 58"/>
                                      <a:gd name="T10" fmla="*/ 23 w 23"/>
                                      <a:gd name="T11" fmla="*/ 33 h 58"/>
                                      <a:gd name="T12" fmla="*/ 23 w 23"/>
                                      <a:gd name="T13" fmla="*/ 40 h 58"/>
                                      <a:gd name="T14" fmla="*/ 20 w 23"/>
                                      <a:gd name="T15" fmla="*/ 48 h 58"/>
                                      <a:gd name="T16" fmla="*/ 15 w 23"/>
                                      <a:gd name="T17" fmla="*/ 58 h 58"/>
                                      <a:gd name="T18" fmla="*/ 10 w 23"/>
                                      <a:gd name="T19" fmla="*/ 53 h 58"/>
                                      <a:gd name="T20" fmla="*/ 8 w 23"/>
                                      <a:gd name="T21" fmla="*/ 48 h 58"/>
                                      <a:gd name="T22" fmla="*/ 3 w 23"/>
                                      <a:gd name="T23" fmla="*/ 40 h 58"/>
                                      <a:gd name="T24" fmla="*/ 0 w 23"/>
                                      <a:gd name="T25" fmla="*/ 33 h 58"/>
                                      <a:gd name="T26" fmla="*/ 0 w 23"/>
                                      <a:gd name="T27" fmla="*/ 25 h 58"/>
                                      <a:gd name="T28" fmla="*/ 0 w 23"/>
                                      <a:gd name="T29" fmla="*/ 18 h 58"/>
                                      <a:gd name="T30" fmla="*/ 0 w 23"/>
                                      <a:gd name="T31" fmla="*/ 8 h 58"/>
                                      <a:gd name="T32" fmla="*/ 3 w 23"/>
                                      <a:gd name="T33" fmla="*/ 0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3" h="58">
                                        <a:moveTo>
                                          <a:pt x="3" y="0"/>
                                        </a:moveTo>
                                        <a:lnTo>
                                          <a:pt x="10" y="5"/>
                                        </a:lnTo>
                                        <a:lnTo>
                                          <a:pt x="15" y="13"/>
                                        </a:lnTo>
                                        <a:lnTo>
                                          <a:pt x="20" y="18"/>
                                        </a:lnTo>
                                        <a:lnTo>
                                          <a:pt x="23" y="25"/>
                                        </a:lnTo>
                                        <a:lnTo>
                                          <a:pt x="23" y="33"/>
                                        </a:lnTo>
                                        <a:lnTo>
                                          <a:pt x="23" y="40"/>
                                        </a:lnTo>
                                        <a:lnTo>
                                          <a:pt x="20" y="48"/>
                                        </a:lnTo>
                                        <a:lnTo>
                                          <a:pt x="15" y="58"/>
                                        </a:lnTo>
                                        <a:lnTo>
                                          <a:pt x="10" y="53"/>
                                        </a:lnTo>
                                        <a:lnTo>
                                          <a:pt x="8" y="48"/>
                                        </a:lnTo>
                                        <a:lnTo>
                                          <a:pt x="3" y="40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02" name="Freeform 5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52" y="1003"/>
                                    <a:ext cx="1" cy="72"/>
                                  </a:xfrm>
                                  <a:custGeom>
                                    <a:avLst/>
                                    <a:gdLst>
                                      <a:gd name="T0" fmla="*/ 72 h 72"/>
                                      <a:gd name="T1" fmla="*/ 0 h 72"/>
                                      <a:gd name="T2" fmla="*/ 72 h 72"/>
                                    </a:gdLst>
                                    <a:ahLst/>
                                    <a:cxnLst>
                                      <a:cxn ang="0">
                                        <a:pos x="0" y="T0"/>
                                      </a:cxn>
                                      <a:cxn ang="0">
                                        <a:pos x="0" y="T1"/>
                                      </a:cxn>
                                      <a:cxn ang="0">
                                        <a:pos x="0" y="T2"/>
                                      </a:cxn>
                                    </a:cxnLst>
                                    <a:rect l="0" t="0" r="r" b="b"/>
                                    <a:pathLst>
                                      <a:path h="72">
                                        <a:moveTo>
                                          <a:pt x="0" y="7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7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03" name="Freeform 5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52" y="1003"/>
                                    <a:ext cx="1" cy="72"/>
                                  </a:xfrm>
                                  <a:custGeom>
                                    <a:avLst/>
                                    <a:gdLst>
                                      <a:gd name="T0" fmla="*/ 72 h 72"/>
                                      <a:gd name="T1" fmla="*/ 0 h 72"/>
                                      <a:gd name="T2" fmla="*/ 72 h 72"/>
                                    </a:gdLst>
                                    <a:ahLst/>
                                    <a:cxnLst>
                                      <a:cxn ang="0">
                                        <a:pos x="0" y="T0"/>
                                      </a:cxn>
                                      <a:cxn ang="0">
                                        <a:pos x="0" y="T1"/>
                                      </a:cxn>
                                      <a:cxn ang="0">
                                        <a:pos x="0" y="T2"/>
                                      </a:cxn>
                                    </a:cxnLst>
                                    <a:rect l="0" t="0" r="r" b="b"/>
                                    <a:pathLst>
                                      <a:path h="72">
                                        <a:moveTo>
                                          <a:pt x="0" y="7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7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04" name="Freeform 5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60" y="1235"/>
                                    <a:ext cx="25" cy="130"/>
                                  </a:xfrm>
                                  <a:custGeom>
                                    <a:avLst/>
                                    <a:gdLst>
                                      <a:gd name="T0" fmla="*/ 12 w 25"/>
                                      <a:gd name="T1" fmla="*/ 70 h 130"/>
                                      <a:gd name="T2" fmla="*/ 25 w 25"/>
                                      <a:gd name="T3" fmla="*/ 0 h 130"/>
                                      <a:gd name="T4" fmla="*/ 12 w 25"/>
                                      <a:gd name="T5" fmla="*/ 70 h 130"/>
                                      <a:gd name="T6" fmla="*/ 12 w 25"/>
                                      <a:gd name="T7" fmla="*/ 70 h 130"/>
                                      <a:gd name="T8" fmla="*/ 12 w 25"/>
                                      <a:gd name="T9" fmla="*/ 70 h 130"/>
                                      <a:gd name="T10" fmla="*/ 17 w 25"/>
                                      <a:gd name="T11" fmla="*/ 85 h 130"/>
                                      <a:gd name="T12" fmla="*/ 20 w 25"/>
                                      <a:gd name="T13" fmla="*/ 100 h 130"/>
                                      <a:gd name="T14" fmla="*/ 17 w 25"/>
                                      <a:gd name="T15" fmla="*/ 115 h 130"/>
                                      <a:gd name="T16" fmla="*/ 12 w 25"/>
                                      <a:gd name="T17" fmla="*/ 130 h 130"/>
                                      <a:gd name="T18" fmla="*/ 7 w 25"/>
                                      <a:gd name="T19" fmla="*/ 125 h 130"/>
                                      <a:gd name="T20" fmla="*/ 2 w 25"/>
                                      <a:gd name="T21" fmla="*/ 117 h 130"/>
                                      <a:gd name="T22" fmla="*/ 0 w 25"/>
                                      <a:gd name="T23" fmla="*/ 110 h 130"/>
                                      <a:gd name="T24" fmla="*/ 0 w 25"/>
                                      <a:gd name="T25" fmla="*/ 102 h 130"/>
                                      <a:gd name="T26" fmla="*/ 0 w 25"/>
                                      <a:gd name="T27" fmla="*/ 92 h 130"/>
                                      <a:gd name="T28" fmla="*/ 2 w 25"/>
                                      <a:gd name="T29" fmla="*/ 85 h 130"/>
                                      <a:gd name="T30" fmla="*/ 5 w 25"/>
                                      <a:gd name="T31" fmla="*/ 77 h 130"/>
                                      <a:gd name="T32" fmla="*/ 12 w 25"/>
                                      <a:gd name="T33" fmla="*/ 70 h 1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5" h="130">
                                        <a:moveTo>
                                          <a:pt x="12" y="70"/>
                                        </a:moveTo>
                                        <a:lnTo>
                                          <a:pt x="25" y="0"/>
                                        </a:lnTo>
                                        <a:lnTo>
                                          <a:pt x="12" y="70"/>
                                        </a:lnTo>
                                        <a:lnTo>
                                          <a:pt x="12" y="70"/>
                                        </a:lnTo>
                                        <a:lnTo>
                                          <a:pt x="12" y="70"/>
                                        </a:lnTo>
                                        <a:lnTo>
                                          <a:pt x="17" y="85"/>
                                        </a:lnTo>
                                        <a:lnTo>
                                          <a:pt x="20" y="100"/>
                                        </a:lnTo>
                                        <a:lnTo>
                                          <a:pt x="17" y="115"/>
                                        </a:lnTo>
                                        <a:lnTo>
                                          <a:pt x="12" y="130"/>
                                        </a:lnTo>
                                        <a:lnTo>
                                          <a:pt x="7" y="125"/>
                                        </a:lnTo>
                                        <a:lnTo>
                                          <a:pt x="2" y="117"/>
                                        </a:lnTo>
                                        <a:lnTo>
                                          <a:pt x="0" y="110"/>
                                        </a:lnTo>
                                        <a:lnTo>
                                          <a:pt x="0" y="102"/>
                                        </a:lnTo>
                                        <a:lnTo>
                                          <a:pt x="0" y="92"/>
                                        </a:lnTo>
                                        <a:lnTo>
                                          <a:pt x="2" y="85"/>
                                        </a:lnTo>
                                        <a:lnTo>
                                          <a:pt x="5" y="77"/>
                                        </a:lnTo>
                                        <a:lnTo>
                                          <a:pt x="12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05" name="Freeform 5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60" y="1235"/>
                                    <a:ext cx="25" cy="130"/>
                                  </a:xfrm>
                                  <a:custGeom>
                                    <a:avLst/>
                                    <a:gdLst>
                                      <a:gd name="T0" fmla="*/ 12 w 25"/>
                                      <a:gd name="T1" fmla="*/ 70 h 130"/>
                                      <a:gd name="T2" fmla="*/ 25 w 25"/>
                                      <a:gd name="T3" fmla="*/ 0 h 130"/>
                                      <a:gd name="T4" fmla="*/ 12 w 25"/>
                                      <a:gd name="T5" fmla="*/ 70 h 130"/>
                                      <a:gd name="T6" fmla="*/ 12 w 25"/>
                                      <a:gd name="T7" fmla="*/ 70 h 130"/>
                                      <a:gd name="T8" fmla="*/ 12 w 25"/>
                                      <a:gd name="T9" fmla="*/ 70 h 130"/>
                                      <a:gd name="T10" fmla="*/ 17 w 25"/>
                                      <a:gd name="T11" fmla="*/ 85 h 130"/>
                                      <a:gd name="T12" fmla="*/ 20 w 25"/>
                                      <a:gd name="T13" fmla="*/ 100 h 130"/>
                                      <a:gd name="T14" fmla="*/ 17 w 25"/>
                                      <a:gd name="T15" fmla="*/ 115 h 130"/>
                                      <a:gd name="T16" fmla="*/ 12 w 25"/>
                                      <a:gd name="T17" fmla="*/ 130 h 130"/>
                                      <a:gd name="T18" fmla="*/ 7 w 25"/>
                                      <a:gd name="T19" fmla="*/ 125 h 130"/>
                                      <a:gd name="T20" fmla="*/ 2 w 25"/>
                                      <a:gd name="T21" fmla="*/ 117 h 130"/>
                                      <a:gd name="T22" fmla="*/ 0 w 25"/>
                                      <a:gd name="T23" fmla="*/ 110 h 130"/>
                                      <a:gd name="T24" fmla="*/ 0 w 25"/>
                                      <a:gd name="T25" fmla="*/ 102 h 130"/>
                                      <a:gd name="T26" fmla="*/ 0 w 25"/>
                                      <a:gd name="T27" fmla="*/ 92 h 130"/>
                                      <a:gd name="T28" fmla="*/ 2 w 25"/>
                                      <a:gd name="T29" fmla="*/ 85 h 130"/>
                                      <a:gd name="T30" fmla="*/ 5 w 25"/>
                                      <a:gd name="T31" fmla="*/ 77 h 130"/>
                                      <a:gd name="T32" fmla="*/ 12 w 25"/>
                                      <a:gd name="T33" fmla="*/ 70 h 1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5" h="130">
                                        <a:moveTo>
                                          <a:pt x="12" y="70"/>
                                        </a:moveTo>
                                        <a:lnTo>
                                          <a:pt x="25" y="0"/>
                                        </a:lnTo>
                                        <a:lnTo>
                                          <a:pt x="12" y="70"/>
                                        </a:lnTo>
                                        <a:lnTo>
                                          <a:pt x="12" y="70"/>
                                        </a:lnTo>
                                        <a:lnTo>
                                          <a:pt x="12" y="70"/>
                                        </a:lnTo>
                                        <a:lnTo>
                                          <a:pt x="17" y="85"/>
                                        </a:lnTo>
                                        <a:lnTo>
                                          <a:pt x="20" y="100"/>
                                        </a:lnTo>
                                        <a:lnTo>
                                          <a:pt x="17" y="115"/>
                                        </a:lnTo>
                                        <a:lnTo>
                                          <a:pt x="12" y="130"/>
                                        </a:lnTo>
                                        <a:lnTo>
                                          <a:pt x="7" y="125"/>
                                        </a:lnTo>
                                        <a:lnTo>
                                          <a:pt x="2" y="117"/>
                                        </a:lnTo>
                                        <a:lnTo>
                                          <a:pt x="0" y="110"/>
                                        </a:lnTo>
                                        <a:lnTo>
                                          <a:pt x="0" y="102"/>
                                        </a:lnTo>
                                        <a:lnTo>
                                          <a:pt x="0" y="92"/>
                                        </a:lnTo>
                                        <a:lnTo>
                                          <a:pt x="2" y="85"/>
                                        </a:lnTo>
                                        <a:lnTo>
                                          <a:pt x="5" y="77"/>
                                        </a:lnTo>
                                        <a:lnTo>
                                          <a:pt x="12" y="7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06" name="Freeform 5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45" y="1272"/>
                                    <a:ext cx="20" cy="128"/>
                                  </a:xfrm>
                                  <a:custGeom>
                                    <a:avLst/>
                                    <a:gdLst>
                                      <a:gd name="T0" fmla="*/ 12 w 20"/>
                                      <a:gd name="T1" fmla="*/ 68 h 128"/>
                                      <a:gd name="T2" fmla="*/ 20 w 20"/>
                                      <a:gd name="T3" fmla="*/ 0 h 128"/>
                                      <a:gd name="T4" fmla="*/ 12 w 20"/>
                                      <a:gd name="T5" fmla="*/ 68 h 128"/>
                                      <a:gd name="T6" fmla="*/ 12 w 20"/>
                                      <a:gd name="T7" fmla="*/ 68 h 128"/>
                                      <a:gd name="T8" fmla="*/ 12 w 20"/>
                                      <a:gd name="T9" fmla="*/ 68 h 128"/>
                                      <a:gd name="T10" fmla="*/ 17 w 20"/>
                                      <a:gd name="T11" fmla="*/ 83 h 128"/>
                                      <a:gd name="T12" fmla="*/ 20 w 20"/>
                                      <a:gd name="T13" fmla="*/ 98 h 128"/>
                                      <a:gd name="T14" fmla="*/ 17 w 20"/>
                                      <a:gd name="T15" fmla="*/ 113 h 128"/>
                                      <a:gd name="T16" fmla="*/ 12 w 20"/>
                                      <a:gd name="T17" fmla="*/ 128 h 128"/>
                                      <a:gd name="T18" fmla="*/ 8 w 20"/>
                                      <a:gd name="T19" fmla="*/ 123 h 128"/>
                                      <a:gd name="T20" fmla="*/ 3 w 20"/>
                                      <a:gd name="T21" fmla="*/ 115 h 128"/>
                                      <a:gd name="T22" fmla="*/ 0 w 20"/>
                                      <a:gd name="T23" fmla="*/ 108 h 128"/>
                                      <a:gd name="T24" fmla="*/ 0 w 20"/>
                                      <a:gd name="T25" fmla="*/ 100 h 128"/>
                                      <a:gd name="T26" fmla="*/ 0 w 20"/>
                                      <a:gd name="T27" fmla="*/ 93 h 128"/>
                                      <a:gd name="T28" fmla="*/ 3 w 20"/>
                                      <a:gd name="T29" fmla="*/ 83 h 128"/>
                                      <a:gd name="T30" fmla="*/ 8 w 20"/>
                                      <a:gd name="T31" fmla="*/ 75 h 128"/>
                                      <a:gd name="T32" fmla="*/ 12 w 20"/>
                                      <a:gd name="T33" fmla="*/ 68 h 1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0" h="128">
                                        <a:moveTo>
                                          <a:pt x="12" y="68"/>
                                        </a:moveTo>
                                        <a:lnTo>
                                          <a:pt x="20" y="0"/>
                                        </a:lnTo>
                                        <a:lnTo>
                                          <a:pt x="12" y="68"/>
                                        </a:lnTo>
                                        <a:lnTo>
                                          <a:pt x="12" y="68"/>
                                        </a:lnTo>
                                        <a:lnTo>
                                          <a:pt x="12" y="68"/>
                                        </a:lnTo>
                                        <a:lnTo>
                                          <a:pt x="17" y="83"/>
                                        </a:lnTo>
                                        <a:lnTo>
                                          <a:pt x="20" y="98"/>
                                        </a:lnTo>
                                        <a:lnTo>
                                          <a:pt x="17" y="113"/>
                                        </a:lnTo>
                                        <a:lnTo>
                                          <a:pt x="12" y="128"/>
                                        </a:lnTo>
                                        <a:lnTo>
                                          <a:pt x="8" y="123"/>
                                        </a:lnTo>
                                        <a:lnTo>
                                          <a:pt x="3" y="115"/>
                                        </a:lnTo>
                                        <a:lnTo>
                                          <a:pt x="0" y="108"/>
                                        </a:lnTo>
                                        <a:lnTo>
                                          <a:pt x="0" y="100"/>
                                        </a:lnTo>
                                        <a:lnTo>
                                          <a:pt x="0" y="93"/>
                                        </a:lnTo>
                                        <a:lnTo>
                                          <a:pt x="3" y="83"/>
                                        </a:lnTo>
                                        <a:lnTo>
                                          <a:pt x="8" y="75"/>
                                        </a:lnTo>
                                        <a:lnTo>
                                          <a:pt x="12" y="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07" name="Freeform 5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45" y="1272"/>
                                    <a:ext cx="20" cy="128"/>
                                  </a:xfrm>
                                  <a:custGeom>
                                    <a:avLst/>
                                    <a:gdLst>
                                      <a:gd name="T0" fmla="*/ 12 w 20"/>
                                      <a:gd name="T1" fmla="*/ 68 h 128"/>
                                      <a:gd name="T2" fmla="*/ 20 w 20"/>
                                      <a:gd name="T3" fmla="*/ 0 h 128"/>
                                      <a:gd name="T4" fmla="*/ 12 w 20"/>
                                      <a:gd name="T5" fmla="*/ 68 h 128"/>
                                      <a:gd name="T6" fmla="*/ 12 w 20"/>
                                      <a:gd name="T7" fmla="*/ 68 h 128"/>
                                      <a:gd name="T8" fmla="*/ 12 w 20"/>
                                      <a:gd name="T9" fmla="*/ 68 h 128"/>
                                      <a:gd name="T10" fmla="*/ 17 w 20"/>
                                      <a:gd name="T11" fmla="*/ 83 h 128"/>
                                      <a:gd name="T12" fmla="*/ 20 w 20"/>
                                      <a:gd name="T13" fmla="*/ 98 h 128"/>
                                      <a:gd name="T14" fmla="*/ 17 w 20"/>
                                      <a:gd name="T15" fmla="*/ 113 h 128"/>
                                      <a:gd name="T16" fmla="*/ 12 w 20"/>
                                      <a:gd name="T17" fmla="*/ 128 h 128"/>
                                      <a:gd name="T18" fmla="*/ 8 w 20"/>
                                      <a:gd name="T19" fmla="*/ 123 h 128"/>
                                      <a:gd name="T20" fmla="*/ 3 w 20"/>
                                      <a:gd name="T21" fmla="*/ 115 h 128"/>
                                      <a:gd name="T22" fmla="*/ 0 w 20"/>
                                      <a:gd name="T23" fmla="*/ 108 h 128"/>
                                      <a:gd name="T24" fmla="*/ 0 w 20"/>
                                      <a:gd name="T25" fmla="*/ 100 h 128"/>
                                      <a:gd name="T26" fmla="*/ 0 w 20"/>
                                      <a:gd name="T27" fmla="*/ 93 h 128"/>
                                      <a:gd name="T28" fmla="*/ 3 w 20"/>
                                      <a:gd name="T29" fmla="*/ 83 h 128"/>
                                      <a:gd name="T30" fmla="*/ 8 w 20"/>
                                      <a:gd name="T31" fmla="*/ 75 h 128"/>
                                      <a:gd name="T32" fmla="*/ 12 w 20"/>
                                      <a:gd name="T33" fmla="*/ 68 h 1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0" h="128">
                                        <a:moveTo>
                                          <a:pt x="12" y="68"/>
                                        </a:moveTo>
                                        <a:lnTo>
                                          <a:pt x="20" y="0"/>
                                        </a:lnTo>
                                        <a:lnTo>
                                          <a:pt x="12" y="68"/>
                                        </a:lnTo>
                                        <a:lnTo>
                                          <a:pt x="12" y="68"/>
                                        </a:lnTo>
                                        <a:lnTo>
                                          <a:pt x="12" y="68"/>
                                        </a:lnTo>
                                        <a:lnTo>
                                          <a:pt x="17" y="83"/>
                                        </a:lnTo>
                                        <a:lnTo>
                                          <a:pt x="20" y="98"/>
                                        </a:lnTo>
                                        <a:lnTo>
                                          <a:pt x="17" y="113"/>
                                        </a:lnTo>
                                        <a:lnTo>
                                          <a:pt x="12" y="128"/>
                                        </a:lnTo>
                                        <a:lnTo>
                                          <a:pt x="8" y="123"/>
                                        </a:lnTo>
                                        <a:lnTo>
                                          <a:pt x="3" y="115"/>
                                        </a:lnTo>
                                        <a:lnTo>
                                          <a:pt x="0" y="108"/>
                                        </a:lnTo>
                                        <a:lnTo>
                                          <a:pt x="0" y="100"/>
                                        </a:lnTo>
                                        <a:lnTo>
                                          <a:pt x="0" y="93"/>
                                        </a:lnTo>
                                        <a:lnTo>
                                          <a:pt x="3" y="83"/>
                                        </a:lnTo>
                                        <a:lnTo>
                                          <a:pt x="8" y="75"/>
                                        </a:lnTo>
                                        <a:lnTo>
                                          <a:pt x="12" y="6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08" name="Freeform 5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00" y="1180"/>
                                    <a:ext cx="5" cy="67"/>
                                  </a:xfrm>
                                  <a:custGeom>
                                    <a:avLst/>
                                    <a:gdLst>
                                      <a:gd name="T0" fmla="*/ 0 w 5"/>
                                      <a:gd name="T1" fmla="*/ 67 h 67"/>
                                      <a:gd name="T2" fmla="*/ 5 w 5"/>
                                      <a:gd name="T3" fmla="*/ 0 h 67"/>
                                      <a:gd name="T4" fmla="*/ 0 w 5"/>
                                      <a:gd name="T5" fmla="*/ 67 h 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67">
                                        <a:moveTo>
                                          <a:pt x="0" y="67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0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09" name="Freeform 5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00" y="1180"/>
                                    <a:ext cx="5" cy="67"/>
                                  </a:xfrm>
                                  <a:custGeom>
                                    <a:avLst/>
                                    <a:gdLst>
                                      <a:gd name="T0" fmla="*/ 0 w 5"/>
                                      <a:gd name="T1" fmla="*/ 67 h 67"/>
                                      <a:gd name="T2" fmla="*/ 5 w 5"/>
                                      <a:gd name="T3" fmla="*/ 0 h 67"/>
                                      <a:gd name="T4" fmla="*/ 0 w 5"/>
                                      <a:gd name="T5" fmla="*/ 67 h 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67">
                                        <a:moveTo>
                                          <a:pt x="0" y="67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0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10" name="Freeform 60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87" y="1477"/>
                                    <a:ext cx="104" cy="32"/>
                                  </a:xfrm>
                                  <a:custGeom>
                                    <a:avLst/>
                                    <a:gdLst>
                                      <a:gd name="T0" fmla="*/ 47 w 104"/>
                                      <a:gd name="T1" fmla="*/ 22 h 32"/>
                                      <a:gd name="T2" fmla="*/ 104 w 104"/>
                                      <a:gd name="T3" fmla="*/ 0 h 32"/>
                                      <a:gd name="T4" fmla="*/ 47 w 104"/>
                                      <a:gd name="T5" fmla="*/ 22 h 32"/>
                                      <a:gd name="T6" fmla="*/ 49 w 104"/>
                                      <a:gd name="T7" fmla="*/ 22 h 32"/>
                                      <a:gd name="T8" fmla="*/ 34 w 104"/>
                                      <a:gd name="T9" fmla="*/ 30 h 32"/>
                                      <a:gd name="T10" fmla="*/ 24 w 104"/>
                                      <a:gd name="T11" fmla="*/ 32 h 32"/>
                                      <a:gd name="T12" fmla="*/ 12 w 104"/>
                                      <a:gd name="T13" fmla="*/ 30 h 32"/>
                                      <a:gd name="T14" fmla="*/ 0 w 104"/>
                                      <a:gd name="T15" fmla="*/ 25 h 32"/>
                                      <a:gd name="T16" fmla="*/ 5 w 104"/>
                                      <a:gd name="T17" fmla="*/ 20 h 32"/>
                                      <a:gd name="T18" fmla="*/ 10 w 104"/>
                                      <a:gd name="T19" fmla="*/ 17 h 32"/>
                                      <a:gd name="T20" fmla="*/ 17 w 104"/>
                                      <a:gd name="T21" fmla="*/ 15 h 32"/>
                                      <a:gd name="T22" fmla="*/ 22 w 104"/>
                                      <a:gd name="T23" fmla="*/ 12 h 32"/>
                                      <a:gd name="T24" fmla="*/ 29 w 104"/>
                                      <a:gd name="T25" fmla="*/ 12 h 32"/>
                                      <a:gd name="T26" fmla="*/ 37 w 104"/>
                                      <a:gd name="T27" fmla="*/ 15 h 32"/>
                                      <a:gd name="T28" fmla="*/ 42 w 104"/>
                                      <a:gd name="T29" fmla="*/ 17 h 32"/>
                                      <a:gd name="T30" fmla="*/ 49 w 104"/>
                                      <a:gd name="T31" fmla="*/ 22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4" h="32">
                                        <a:moveTo>
                                          <a:pt x="47" y="22"/>
                                        </a:moveTo>
                                        <a:lnTo>
                                          <a:pt x="104" y="0"/>
                                        </a:lnTo>
                                        <a:lnTo>
                                          <a:pt x="47" y="22"/>
                                        </a:lnTo>
                                        <a:close/>
                                        <a:moveTo>
                                          <a:pt x="49" y="22"/>
                                        </a:moveTo>
                                        <a:lnTo>
                                          <a:pt x="34" y="30"/>
                                        </a:lnTo>
                                        <a:lnTo>
                                          <a:pt x="24" y="32"/>
                                        </a:lnTo>
                                        <a:lnTo>
                                          <a:pt x="12" y="3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10" y="17"/>
                                        </a:lnTo>
                                        <a:lnTo>
                                          <a:pt x="17" y="15"/>
                                        </a:lnTo>
                                        <a:lnTo>
                                          <a:pt x="22" y="12"/>
                                        </a:lnTo>
                                        <a:lnTo>
                                          <a:pt x="29" y="12"/>
                                        </a:lnTo>
                                        <a:lnTo>
                                          <a:pt x="37" y="15"/>
                                        </a:lnTo>
                                        <a:lnTo>
                                          <a:pt x="42" y="17"/>
                                        </a:lnTo>
                                        <a:lnTo>
                                          <a:pt x="49" y="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11" name="Freeform 6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34" y="1477"/>
                                    <a:ext cx="57" cy="22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22 h 22"/>
                                      <a:gd name="T2" fmla="*/ 57 w 57"/>
                                      <a:gd name="T3" fmla="*/ 0 h 22"/>
                                      <a:gd name="T4" fmla="*/ 0 w 57"/>
                                      <a:gd name="T5" fmla="*/ 22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7" h="22">
                                        <a:moveTo>
                                          <a:pt x="0" y="22"/>
                                        </a:moveTo>
                                        <a:lnTo>
                                          <a:pt x="57" y="0"/>
                                        </a:lnTo>
                                        <a:lnTo>
                                          <a:pt x="0" y="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12" name="Freeform 6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87" y="1489"/>
                                    <a:ext cx="49" cy="20"/>
                                  </a:xfrm>
                                  <a:custGeom>
                                    <a:avLst/>
                                    <a:gdLst>
                                      <a:gd name="T0" fmla="*/ 49 w 49"/>
                                      <a:gd name="T1" fmla="*/ 10 h 20"/>
                                      <a:gd name="T2" fmla="*/ 34 w 49"/>
                                      <a:gd name="T3" fmla="*/ 18 h 20"/>
                                      <a:gd name="T4" fmla="*/ 24 w 49"/>
                                      <a:gd name="T5" fmla="*/ 20 h 20"/>
                                      <a:gd name="T6" fmla="*/ 12 w 49"/>
                                      <a:gd name="T7" fmla="*/ 18 h 20"/>
                                      <a:gd name="T8" fmla="*/ 0 w 49"/>
                                      <a:gd name="T9" fmla="*/ 13 h 20"/>
                                      <a:gd name="T10" fmla="*/ 5 w 49"/>
                                      <a:gd name="T11" fmla="*/ 8 h 20"/>
                                      <a:gd name="T12" fmla="*/ 10 w 49"/>
                                      <a:gd name="T13" fmla="*/ 5 h 20"/>
                                      <a:gd name="T14" fmla="*/ 17 w 49"/>
                                      <a:gd name="T15" fmla="*/ 3 h 20"/>
                                      <a:gd name="T16" fmla="*/ 22 w 49"/>
                                      <a:gd name="T17" fmla="*/ 0 h 20"/>
                                      <a:gd name="T18" fmla="*/ 29 w 49"/>
                                      <a:gd name="T19" fmla="*/ 0 h 20"/>
                                      <a:gd name="T20" fmla="*/ 37 w 49"/>
                                      <a:gd name="T21" fmla="*/ 3 h 20"/>
                                      <a:gd name="T22" fmla="*/ 42 w 49"/>
                                      <a:gd name="T23" fmla="*/ 5 h 20"/>
                                      <a:gd name="T24" fmla="*/ 49 w 49"/>
                                      <a:gd name="T25" fmla="*/ 1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9" h="20">
                                        <a:moveTo>
                                          <a:pt x="49" y="10"/>
                                        </a:moveTo>
                                        <a:lnTo>
                                          <a:pt x="34" y="18"/>
                                        </a:lnTo>
                                        <a:lnTo>
                                          <a:pt x="24" y="20"/>
                                        </a:lnTo>
                                        <a:lnTo>
                                          <a:pt x="12" y="18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17" y="3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37" y="3"/>
                                        </a:lnTo>
                                        <a:lnTo>
                                          <a:pt x="42" y="5"/>
                                        </a:lnTo>
                                        <a:lnTo>
                                          <a:pt x="49" y="1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13" name="Freeform 60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52" y="1504"/>
                                    <a:ext cx="102" cy="18"/>
                                  </a:xfrm>
                                  <a:custGeom>
                                    <a:avLst/>
                                    <a:gdLst>
                                      <a:gd name="T0" fmla="*/ 47 w 102"/>
                                      <a:gd name="T1" fmla="*/ 8 h 18"/>
                                      <a:gd name="T2" fmla="*/ 102 w 102"/>
                                      <a:gd name="T3" fmla="*/ 0 h 18"/>
                                      <a:gd name="T4" fmla="*/ 47 w 102"/>
                                      <a:gd name="T5" fmla="*/ 8 h 18"/>
                                      <a:gd name="T6" fmla="*/ 47 w 102"/>
                                      <a:gd name="T7" fmla="*/ 8 h 18"/>
                                      <a:gd name="T8" fmla="*/ 35 w 102"/>
                                      <a:gd name="T9" fmla="*/ 15 h 18"/>
                                      <a:gd name="T10" fmla="*/ 22 w 102"/>
                                      <a:gd name="T11" fmla="*/ 18 h 18"/>
                                      <a:gd name="T12" fmla="*/ 10 w 102"/>
                                      <a:gd name="T13" fmla="*/ 15 h 18"/>
                                      <a:gd name="T14" fmla="*/ 0 w 102"/>
                                      <a:gd name="T15" fmla="*/ 10 h 18"/>
                                      <a:gd name="T16" fmla="*/ 2 w 102"/>
                                      <a:gd name="T17" fmla="*/ 5 h 18"/>
                                      <a:gd name="T18" fmla="*/ 10 w 102"/>
                                      <a:gd name="T19" fmla="*/ 3 h 18"/>
                                      <a:gd name="T20" fmla="*/ 15 w 102"/>
                                      <a:gd name="T21" fmla="*/ 0 h 18"/>
                                      <a:gd name="T22" fmla="*/ 22 w 102"/>
                                      <a:gd name="T23" fmla="*/ 0 h 18"/>
                                      <a:gd name="T24" fmla="*/ 30 w 102"/>
                                      <a:gd name="T25" fmla="*/ 0 h 18"/>
                                      <a:gd name="T26" fmla="*/ 35 w 102"/>
                                      <a:gd name="T27" fmla="*/ 0 h 18"/>
                                      <a:gd name="T28" fmla="*/ 42 w 102"/>
                                      <a:gd name="T29" fmla="*/ 5 h 18"/>
                                      <a:gd name="T30" fmla="*/ 47 w 102"/>
                                      <a:gd name="T31" fmla="*/ 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2" h="18">
                                        <a:moveTo>
                                          <a:pt x="47" y="8"/>
                                        </a:moveTo>
                                        <a:lnTo>
                                          <a:pt x="102" y="0"/>
                                        </a:lnTo>
                                        <a:lnTo>
                                          <a:pt x="47" y="8"/>
                                        </a:lnTo>
                                        <a:close/>
                                        <a:moveTo>
                                          <a:pt x="47" y="8"/>
                                        </a:moveTo>
                                        <a:lnTo>
                                          <a:pt x="35" y="15"/>
                                        </a:lnTo>
                                        <a:lnTo>
                                          <a:pt x="22" y="18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2" y="5"/>
                                        </a:lnTo>
                                        <a:lnTo>
                                          <a:pt x="47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14" name="Freeform 6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99" y="1504"/>
                                    <a:ext cx="55" cy="8"/>
                                  </a:xfrm>
                                  <a:custGeom>
                                    <a:avLst/>
                                    <a:gdLst>
                                      <a:gd name="T0" fmla="*/ 0 w 55"/>
                                      <a:gd name="T1" fmla="*/ 8 h 8"/>
                                      <a:gd name="T2" fmla="*/ 55 w 55"/>
                                      <a:gd name="T3" fmla="*/ 0 h 8"/>
                                      <a:gd name="T4" fmla="*/ 0 w 55"/>
                                      <a:gd name="T5" fmla="*/ 8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5" h="8">
                                        <a:moveTo>
                                          <a:pt x="0" y="8"/>
                                        </a:moveTo>
                                        <a:lnTo>
                                          <a:pt x="55" y="0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15" name="Freeform 6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52" y="1504"/>
                                    <a:ext cx="47" cy="18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8 h 18"/>
                                      <a:gd name="T2" fmla="*/ 35 w 47"/>
                                      <a:gd name="T3" fmla="*/ 15 h 18"/>
                                      <a:gd name="T4" fmla="*/ 22 w 47"/>
                                      <a:gd name="T5" fmla="*/ 18 h 18"/>
                                      <a:gd name="T6" fmla="*/ 10 w 47"/>
                                      <a:gd name="T7" fmla="*/ 15 h 18"/>
                                      <a:gd name="T8" fmla="*/ 0 w 47"/>
                                      <a:gd name="T9" fmla="*/ 10 h 18"/>
                                      <a:gd name="T10" fmla="*/ 2 w 47"/>
                                      <a:gd name="T11" fmla="*/ 5 h 18"/>
                                      <a:gd name="T12" fmla="*/ 10 w 47"/>
                                      <a:gd name="T13" fmla="*/ 3 h 18"/>
                                      <a:gd name="T14" fmla="*/ 15 w 47"/>
                                      <a:gd name="T15" fmla="*/ 0 h 18"/>
                                      <a:gd name="T16" fmla="*/ 22 w 47"/>
                                      <a:gd name="T17" fmla="*/ 0 h 18"/>
                                      <a:gd name="T18" fmla="*/ 30 w 47"/>
                                      <a:gd name="T19" fmla="*/ 0 h 18"/>
                                      <a:gd name="T20" fmla="*/ 35 w 47"/>
                                      <a:gd name="T21" fmla="*/ 0 h 18"/>
                                      <a:gd name="T22" fmla="*/ 42 w 47"/>
                                      <a:gd name="T23" fmla="*/ 5 h 18"/>
                                      <a:gd name="T24" fmla="*/ 47 w 47"/>
                                      <a:gd name="T25" fmla="*/ 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18">
                                        <a:moveTo>
                                          <a:pt x="47" y="8"/>
                                        </a:moveTo>
                                        <a:lnTo>
                                          <a:pt x="35" y="15"/>
                                        </a:lnTo>
                                        <a:lnTo>
                                          <a:pt x="22" y="18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2" y="5"/>
                                        </a:lnTo>
                                        <a:lnTo>
                                          <a:pt x="47" y="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16" name="Freeform 60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22" y="1519"/>
                                    <a:ext cx="102" cy="18"/>
                                  </a:xfrm>
                                  <a:custGeom>
                                    <a:avLst/>
                                    <a:gdLst>
                                      <a:gd name="T0" fmla="*/ 47 w 102"/>
                                      <a:gd name="T1" fmla="*/ 8 h 18"/>
                                      <a:gd name="T2" fmla="*/ 102 w 102"/>
                                      <a:gd name="T3" fmla="*/ 0 h 18"/>
                                      <a:gd name="T4" fmla="*/ 47 w 102"/>
                                      <a:gd name="T5" fmla="*/ 8 h 18"/>
                                      <a:gd name="T6" fmla="*/ 47 w 102"/>
                                      <a:gd name="T7" fmla="*/ 8 h 18"/>
                                      <a:gd name="T8" fmla="*/ 35 w 102"/>
                                      <a:gd name="T9" fmla="*/ 15 h 18"/>
                                      <a:gd name="T10" fmla="*/ 22 w 102"/>
                                      <a:gd name="T11" fmla="*/ 18 h 18"/>
                                      <a:gd name="T12" fmla="*/ 10 w 102"/>
                                      <a:gd name="T13" fmla="*/ 15 h 18"/>
                                      <a:gd name="T14" fmla="*/ 0 w 102"/>
                                      <a:gd name="T15" fmla="*/ 10 h 18"/>
                                      <a:gd name="T16" fmla="*/ 5 w 102"/>
                                      <a:gd name="T17" fmla="*/ 5 h 18"/>
                                      <a:gd name="T18" fmla="*/ 10 w 102"/>
                                      <a:gd name="T19" fmla="*/ 3 h 18"/>
                                      <a:gd name="T20" fmla="*/ 15 w 102"/>
                                      <a:gd name="T21" fmla="*/ 0 h 18"/>
                                      <a:gd name="T22" fmla="*/ 22 w 102"/>
                                      <a:gd name="T23" fmla="*/ 0 h 18"/>
                                      <a:gd name="T24" fmla="*/ 30 w 102"/>
                                      <a:gd name="T25" fmla="*/ 0 h 18"/>
                                      <a:gd name="T26" fmla="*/ 35 w 102"/>
                                      <a:gd name="T27" fmla="*/ 0 h 18"/>
                                      <a:gd name="T28" fmla="*/ 42 w 102"/>
                                      <a:gd name="T29" fmla="*/ 5 h 18"/>
                                      <a:gd name="T30" fmla="*/ 47 w 102"/>
                                      <a:gd name="T31" fmla="*/ 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2" h="18">
                                        <a:moveTo>
                                          <a:pt x="47" y="8"/>
                                        </a:moveTo>
                                        <a:lnTo>
                                          <a:pt x="102" y="0"/>
                                        </a:lnTo>
                                        <a:lnTo>
                                          <a:pt x="47" y="8"/>
                                        </a:lnTo>
                                        <a:close/>
                                        <a:moveTo>
                                          <a:pt x="47" y="8"/>
                                        </a:moveTo>
                                        <a:lnTo>
                                          <a:pt x="35" y="15"/>
                                        </a:lnTo>
                                        <a:lnTo>
                                          <a:pt x="22" y="18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2" y="5"/>
                                        </a:lnTo>
                                        <a:lnTo>
                                          <a:pt x="47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wgp>
                            <wpg:wgp>
                              <wpg:cNvPr id="2917" name="Group 60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19735" y="185420"/>
                                  <a:ext cx="287020" cy="549910"/>
                                  <a:chOff x="6322" y="706"/>
                                  <a:chExt cx="452" cy="866"/>
                                </a:xfrm>
                              </wpg:grpSpPr>
                              <wps:wsp>
                                <wps:cNvPr id="2918" name="Freeform 6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69" y="1519"/>
                                    <a:ext cx="55" cy="8"/>
                                  </a:xfrm>
                                  <a:custGeom>
                                    <a:avLst/>
                                    <a:gdLst>
                                      <a:gd name="T0" fmla="*/ 0 w 55"/>
                                      <a:gd name="T1" fmla="*/ 8 h 8"/>
                                      <a:gd name="T2" fmla="*/ 55 w 55"/>
                                      <a:gd name="T3" fmla="*/ 0 h 8"/>
                                      <a:gd name="T4" fmla="*/ 0 w 55"/>
                                      <a:gd name="T5" fmla="*/ 8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5" h="8">
                                        <a:moveTo>
                                          <a:pt x="0" y="8"/>
                                        </a:moveTo>
                                        <a:lnTo>
                                          <a:pt x="55" y="0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19" name="Freeform 6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22" y="1519"/>
                                    <a:ext cx="47" cy="18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8 h 18"/>
                                      <a:gd name="T2" fmla="*/ 35 w 47"/>
                                      <a:gd name="T3" fmla="*/ 15 h 18"/>
                                      <a:gd name="T4" fmla="*/ 22 w 47"/>
                                      <a:gd name="T5" fmla="*/ 18 h 18"/>
                                      <a:gd name="T6" fmla="*/ 10 w 47"/>
                                      <a:gd name="T7" fmla="*/ 15 h 18"/>
                                      <a:gd name="T8" fmla="*/ 0 w 47"/>
                                      <a:gd name="T9" fmla="*/ 10 h 18"/>
                                      <a:gd name="T10" fmla="*/ 5 w 47"/>
                                      <a:gd name="T11" fmla="*/ 5 h 18"/>
                                      <a:gd name="T12" fmla="*/ 10 w 47"/>
                                      <a:gd name="T13" fmla="*/ 3 h 18"/>
                                      <a:gd name="T14" fmla="*/ 15 w 47"/>
                                      <a:gd name="T15" fmla="*/ 0 h 18"/>
                                      <a:gd name="T16" fmla="*/ 22 w 47"/>
                                      <a:gd name="T17" fmla="*/ 0 h 18"/>
                                      <a:gd name="T18" fmla="*/ 30 w 47"/>
                                      <a:gd name="T19" fmla="*/ 0 h 18"/>
                                      <a:gd name="T20" fmla="*/ 35 w 47"/>
                                      <a:gd name="T21" fmla="*/ 0 h 18"/>
                                      <a:gd name="T22" fmla="*/ 42 w 47"/>
                                      <a:gd name="T23" fmla="*/ 5 h 18"/>
                                      <a:gd name="T24" fmla="*/ 47 w 47"/>
                                      <a:gd name="T25" fmla="*/ 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18">
                                        <a:moveTo>
                                          <a:pt x="47" y="8"/>
                                        </a:moveTo>
                                        <a:lnTo>
                                          <a:pt x="35" y="15"/>
                                        </a:lnTo>
                                        <a:lnTo>
                                          <a:pt x="22" y="18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2" y="5"/>
                                        </a:lnTo>
                                        <a:lnTo>
                                          <a:pt x="47" y="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20" name="Freeform 61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16" y="1457"/>
                                    <a:ext cx="105" cy="35"/>
                                  </a:xfrm>
                                  <a:custGeom>
                                    <a:avLst/>
                                    <a:gdLst>
                                      <a:gd name="T0" fmla="*/ 50 w 105"/>
                                      <a:gd name="T1" fmla="*/ 25 h 35"/>
                                      <a:gd name="T2" fmla="*/ 105 w 105"/>
                                      <a:gd name="T3" fmla="*/ 0 h 35"/>
                                      <a:gd name="T4" fmla="*/ 50 w 105"/>
                                      <a:gd name="T5" fmla="*/ 25 h 35"/>
                                      <a:gd name="T6" fmla="*/ 50 w 105"/>
                                      <a:gd name="T7" fmla="*/ 25 h 35"/>
                                      <a:gd name="T8" fmla="*/ 38 w 105"/>
                                      <a:gd name="T9" fmla="*/ 30 h 35"/>
                                      <a:gd name="T10" fmla="*/ 25 w 105"/>
                                      <a:gd name="T11" fmla="*/ 35 h 35"/>
                                      <a:gd name="T12" fmla="*/ 13 w 105"/>
                                      <a:gd name="T13" fmla="*/ 32 h 35"/>
                                      <a:gd name="T14" fmla="*/ 0 w 105"/>
                                      <a:gd name="T15" fmla="*/ 27 h 35"/>
                                      <a:gd name="T16" fmla="*/ 5 w 105"/>
                                      <a:gd name="T17" fmla="*/ 22 h 35"/>
                                      <a:gd name="T18" fmla="*/ 10 w 105"/>
                                      <a:gd name="T19" fmla="*/ 17 h 35"/>
                                      <a:gd name="T20" fmla="*/ 18 w 105"/>
                                      <a:gd name="T21" fmla="*/ 15 h 35"/>
                                      <a:gd name="T22" fmla="*/ 25 w 105"/>
                                      <a:gd name="T23" fmla="*/ 15 h 35"/>
                                      <a:gd name="T24" fmla="*/ 30 w 105"/>
                                      <a:gd name="T25" fmla="*/ 15 h 35"/>
                                      <a:gd name="T26" fmla="*/ 38 w 105"/>
                                      <a:gd name="T27" fmla="*/ 15 h 35"/>
                                      <a:gd name="T28" fmla="*/ 45 w 105"/>
                                      <a:gd name="T29" fmla="*/ 20 h 35"/>
                                      <a:gd name="T30" fmla="*/ 50 w 105"/>
                                      <a:gd name="T31" fmla="*/ 25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5" h="35">
                                        <a:moveTo>
                                          <a:pt x="50" y="25"/>
                                        </a:moveTo>
                                        <a:lnTo>
                                          <a:pt x="105" y="0"/>
                                        </a:lnTo>
                                        <a:lnTo>
                                          <a:pt x="50" y="25"/>
                                        </a:lnTo>
                                        <a:close/>
                                        <a:moveTo>
                                          <a:pt x="50" y="25"/>
                                        </a:moveTo>
                                        <a:lnTo>
                                          <a:pt x="38" y="30"/>
                                        </a:lnTo>
                                        <a:lnTo>
                                          <a:pt x="25" y="35"/>
                                        </a:lnTo>
                                        <a:lnTo>
                                          <a:pt x="13" y="32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10" y="17"/>
                                        </a:lnTo>
                                        <a:lnTo>
                                          <a:pt x="18" y="15"/>
                                        </a:lnTo>
                                        <a:lnTo>
                                          <a:pt x="25" y="15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38" y="15"/>
                                        </a:lnTo>
                                        <a:lnTo>
                                          <a:pt x="45" y="20"/>
                                        </a:lnTo>
                                        <a:lnTo>
                                          <a:pt x="50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21" name="Freeform 6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66" y="1457"/>
                                    <a:ext cx="55" cy="25"/>
                                  </a:xfrm>
                                  <a:custGeom>
                                    <a:avLst/>
                                    <a:gdLst>
                                      <a:gd name="T0" fmla="*/ 0 w 55"/>
                                      <a:gd name="T1" fmla="*/ 25 h 25"/>
                                      <a:gd name="T2" fmla="*/ 55 w 55"/>
                                      <a:gd name="T3" fmla="*/ 0 h 25"/>
                                      <a:gd name="T4" fmla="*/ 0 w 55"/>
                                      <a:gd name="T5" fmla="*/ 25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5" h="25">
                                        <a:moveTo>
                                          <a:pt x="0" y="25"/>
                                        </a:moveTo>
                                        <a:lnTo>
                                          <a:pt x="55" y="0"/>
                                        </a:lnTo>
                                        <a:lnTo>
                                          <a:pt x="0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22" name="Freeform 6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16" y="1472"/>
                                    <a:ext cx="50" cy="20"/>
                                  </a:xfrm>
                                  <a:custGeom>
                                    <a:avLst/>
                                    <a:gdLst>
                                      <a:gd name="T0" fmla="*/ 50 w 50"/>
                                      <a:gd name="T1" fmla="*/ 10 h 20"/>
                                      <a:gd name="T2" fmla="*/ 38 w 50"/>
                                      <a:gd name="T3" fmla="*/ 15 h 20"/>
                                      <a:gd name="T4" fmla="*/ 25 w 50"/>
                                      <a:gd name="T5" fmla="*/ 20 h 20"/>
                                      <a:gd name="T6" fmla="*/ 13 w 50"/>
                                      <a:gd name="T7" fmla="*/ 17 h 20"/>
                                      <a:gd name="T8" fmla="*/ 0 w 50"/>
                                      <a:gd name="T9" fmla="*/ 12 h 20"/>
                                      <a:gd name="T10" fmla="*/ 5 w 50"/>
                                      <a:gd name="T11" fmla="*/ 7 h 20"/>
                                      <a:gd name="T12" fmla="*/ 10 w 50"/>
                                      <a:gd name="T13" fmla="*/ 2 h 20"/>
                                      <a:gd name="T14" fmla="*/ 18 w 50"/>
                                      <a:gd name="T15" fmla="*/ 0 h 20"/>
                                      <a:gd name="T16" fmla="*/ 25 w 50"/>
                                      <a:gd name="T17" fmla="*/ 0 h 20"/>
                                      <a:gd name="T18" fmla="*/ 30 w 50"/>
                                      <a:gd name="T19" fmla="*/ 0 h 20"/>
                                      <a:gd name="T20" fmla="*/ 38 w 50"/>
                                      <a:gd name="T21" fmla="*/ 0 h 20"/>
                                      <a:gd name="T22" fmla="*/ 45 w 50"/>
                                      <a:gd name="T23" fmla="*/ 5 h 20"/>
                                      <a:gd name="T24" fmla="*/ 50 w 50"/>
                                      <a:gd name="T25" fmla="*/ 1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0" h="20">
                                        <a:moveTo>
                                          <a:pt x="50" y="10"/>
                                        </a:moveTo>
                                        <a:lnTo>
                                          <a:pt x="38" y="15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13" y="17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18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8" y="0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5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23" name="Freeform 61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46" y="1444"/>
                                    <a:ext cx="107" cy="28"/>
                                  </a:xfrm>
                                  <a:custGeom>
                                    <a:avLst/>
                                    <a:gdLst>
                                      <a:gd name="T0" fmla="*/ 47 w 107"/>
                                      <a:gd name="T1" fmla="*/ 18 h 28"/>
                                      <a:gd name="T2" fmla="*/ 107 w 107"/>
                                      <a:gd name="T3" fmla="*/ 0 h 28"/>
                                      <a:gd name="T4" fmla="*/ 47 w 107"/>
                                      <a:gd name="T5" fmla="*/ 18 h 28"/>
                                      <a:gd name="T6" fmla="*/ 47 w 107"/>
                                      <a:gd name="T7" fmla="*/ 18 h 28"/>
                                      <a:gd name="T8" fmla="*/ 35 w 107"/>
                                      <a:gd name="T9" fmla="*/ 25 h 28"/>
                                      <a:gd name="T10" fmla="*/ 23 w 107"/>
                                      <a:gd name="T11" fmla="*/ 28 h 28"/>
                                      <a:gd name="T12" fmla="*/ 10 w 107"/>
                                      <a:gd name="T13" fmla="*/ 28 h 28"/>
                                      <a:gd name="T14" fmla="*/ 0 w 107"/>
                                      <a:gd name="T15" fmla="*/ 23 h 28"/>
                                      <a:gd name="T16" fmla="*/ 5 w 107"/>
                                      <a:gd name="T17" fmla="*/ 18 h 28"/>
                                      <a:gd name="T18" fmla="*/ 10 w 107"/>
                                      <a:gd name="T19" fmla="*/ 13 h 28"/>
                                      <a:gd name="T20" fmla="*/ 15 w 107"/>
                                      <a:gd name="T21" fmla="*/ 10 h 28"/>
                                      <a:gd name="T22" fmla="*/ 23 w 107"/>
                                      <a:gd name="T23" fmla="*/ 10 h 28"/>
                                      <a:gd name="T24" fmla="*/ 30 w 107"/>
                                      <a:gd name="T25" fmla="*/ 10 h 28"/>
                                      <a:gd name="T26" fmla="*/ 35 w 107"/>
                                      <a:gd name="T27" fmla="*/ 10 h 28"/>
                                      <a:gd name="T28" fmla="*/ 42 w 107"/>
                                      <a:gd name="T29" fmla="*/ 13 h 28"/>
                                      <a:gd name="T30" fmla="*/ 47 w 107"/>
                                      <a:gd name="T31" fmla="*/ 18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7" h="28">
                                        <a:moveTo>
                                          <a:pt x="47" y="18"/>
                                        </a:moveTo>
                                        <a:lnTo>
                                          <a:pt x="107" y="0"/>
                                        </a:lnTo>
                                        <a:lnTo>
                                          <a:pt x="47" y="18"/>
                                        </a:lnTo>
                                        <a:close/>
                                        <a:moveTo>
                                          <a:pt x="47" y="18"/>
                                        </a:moveTo>
                                        <a:lnTo>
                                          <a:pt x="35" y="25"/>
                                        </a:lnTo>
                                        <a:lnTo>
                                          <a:pt x="23" y="28"/>
                                        </a:lnTo>
                                        <a:lnTo>
                                          <a:pt x="10" y="28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10" y="13"/>
                                        </a:lnTo>
                                        <a:lnTo>
                                          <a:pt x="15" y="10"/>
                                        </a:lnTo>
                                        <a:lnTo>
                                          <a:pt x="23" y="10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35" y="10"/>
                                        </a:lnTo>
                                        <a:lnTo>
                                          <a:pt x="42" y="13"/>
                                        </a:lnTo>
                                        <a:lnTo>
                                          <a:pt x="47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24" name="Freeform 6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93" y="1444"/>
                                    <a:ext cx="60" cy="18"/>
                                  </a:xfrm>
                                  <a:custGeom>
                                    <a:avLst/>
                                    <a:gdLst>
                                      <a:gd name="T0" fmla="*/ 0 w 60"/>
                                      <a:gd name="T1" fmla="*/ 18 h 18"/>
                                      <a:gd name="T2" fmla="*/ 60 w 60"/>
                                      <a:gd name="T3" fmla="*/ 0 h 18"/>
                                      <a:gd name="T4" fmla="*/ 0 w 60"/>
                                      <a:gd name="T5" fmla="*/ 1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0" h="18">
                                        <a:moveTo>
                                          <a:pt x="0" y="18"/>
                                        </a:moveTo>
                                        <a:lnTo>
                                          <a:pt x="60" y="0"/>
                                        </a:lnTo>
                                        <a:lnTo>
                                          <a:pt x="0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25" name="Freeform 6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46" y="1454"/>
                                    <a:ext cx="47" cy="18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8 h 18"/>
                                      <a:gd name="T2" fmla="*/ 35 w 47"/>
                                      <a:gd name="T3" fmla="*/ 15 h 18"/>
                                      <a:gd name="T4" fmla="*/ 23 w 47"/>
                                      <a:gd name="T5" fmla="*/ 18 h 18"/>
                                      <a:gd name="T6" fmla="*/ 10 w 47"/>
                                      <a:gd name="T7" fmla="*/ 18 h 18"/>
                                      <a:gd name="T8" fmla="*/ 0 w 47"/>
                                      <a:gd name="T9" fmla="*/ 13 h 18"/>
                                      <a:gd name="T10" fmla="*/ 5 w 47"/>
                                      <a:gd name="T11" fmla="*/ 8 h 18"/>
                                      <a:gd name="T12" fmla="*/ 10 w 47"/>
                                      <a:gd name="T13" fmla="*/ 3 h 18"/>
                                      <a:gd name="T14" fmla="*/ 15 w 47"/>
                                      <a:gd name="T15" fmla="*/ 0 h 18"/>
                                      <a:gd name="T16" fmla="*/ 23 w 47"/>
                                      <a:gd name="T17" fmla="*/ 0 h 18"/>
                                      <a:gd name="T18" fmla="*/ 30 w 47"/>
                                      <a:gd name="T19" fmla="*/ 0 h 18"/>
                                      <a:gd name="T20" fmla="*/ 35 w 47"/>
                                      <a:gd name="T21" fmla="*/ 0 h 18"/>
                                      <a:gd name="T22" fmla="*/ 42 w 47"/>
                                      <a:gd name="T23" fmla="*/ 3 h 18"/>
                                      <a:gd name="T24" fmla="*/ 47 w 47"/>
                                      <a:gd name="T25" fmla="*/ 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18">
                                        <a:moveTo>
                                          <a:pt x="47" y="8"/>
                                        </a:moveTo>
                                        <a:lnTo>
                                          <a:pt x="35" y="15"/>
                                        </a:lnTo>
                                        <a:lnTo>
                                          <a:pt x="23" y="18"/>
                                        </a:lnTo>
                                        <a:lnTo>
                                          <a:pt x="10" y="18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2" y="3"/>
                                        </a:lnTo>
                                        <a:lnTo>
                                          <a:pt x="47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26" name="Freeform 61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71" y="1429"/>
                                    <a:ext cx="102" cy="28"/>
                                  </a:xfrm>
                                  <a:custGeom>
                                    <a:avLst/>
                                    <a:gdLst>
                                      <a:gd name="T0" fmla="*/ 47 w 102"/>
                                      <a:gd name="T1" fmla="*/ 18 h 28"/>
                                      <a:gd name="T2" fmla="*/ 102 w 102"/>
                                      <a:gd name="T3" fmla="*/ 0 h 28"/>
                                      <a:gd name="T4" fmla="*/ 47 w 102"/>
                                      <a:gd name="T5" fmla="*/ 18 h 28"/>
                                      <a:gd name="T6" fmla="*/ 50 w 102"/>
                                      <a:gd name="T7" fmla="*/ 18 h 28"/>
                                      <a:gd name="T8" fmla="*/ 37 w 102"/>
                                      <a:gd name="T9" fmla="*/ 25 h 28"/>
                                      <a:gd name="T10" fmla="*/ 25 w 102"/>
                                      <a:gd name="T11" fmla="*/ 28 h 28"/>
                                      <a:gd name="T12" fmla="*/ 13 w 102"/>
                                      <a:gd name="T13" fmla="*/ 28 h 28"/>
                                      <a:gd name="T14" fmla="*/ 0 w 102"/>
                                      <a:gd name="T15" fmla="*/ 23 h 28"/>
                                      <a:gd name="T16" fmla="*/ 5 w 102"/>
                                      <a:gd name="T17" fmla="*/ 18 h 28"/>
                                      <a:gd name="T18" fmla="*/ 10 w 102"/>
                                      <a:gd name="T19" fmla="*/ 13 h 28"/>
                                      <a:gd name="T20" fmla="*/ 17 w 102"/>
                                      <a:gd name="T21" fmla="*/ 10 h 28"/>
                                      <a:gd name="T22" fmla="*/ 22 w 102"/>
                                      <a:gd name="T23" fmla="*/ 8 h 28"/>
                                      <a:gd name="T24" fmla="*/ 30 w 102"/>
                                      <a:gd name="T25" fmla="*/ 8 h 28"/>
                                      <a:gd name="T26" fmla="*/ 37 w 102"/>
                                      <a:gd name="T27" fmla="*/ 10 h 28"/>
                                      <a:gd name="T28" fmla="*/ 42 w 102"/>
                                      <a:gd name="T29" fmla="*/ 13 h 28"/>
                                      <a:gd name="T30" fmla="*/ 50 w 102"/>
                                      <a:gd name="T31" fmla="*/ 18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2" h="28">
                                        <a:moveTo>
                                          <a:pt x="47" y="18"/>
                                        </a:moveTo>
                                        <a:lnTo>
                                          <a:pt x="102" y="0"/>
                                        </a:lnTo>
                                        <a:lnTo>
                                          <a:pt x="47" y="18"/>
                                        </a:lnTo>
                                        <a:close/>
                                        <a:moveTo>
                                          <a:pt x="50" y="18"/>
                                        </a:moveTo>
                                        <a:lnTo>
                                          <a:pt x="37" y="25"/>
                                        </a:lnTo>
                                        <a:lnTo>
                                          <a:pt x="25" y="28"/>
                                        </a:lnTo>
                                        <a:lnTo>
                                          <a:pt x="13" y="28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10" y="13"/>
                                        </a:lnTo>
                                        <a:lnTo>
                                          <a:pt x="17" y="10"/>
                                        </a:lnTo>
                                        <a:lnTo>
                                          <a:pt x="22" y="8"/>
                                        </a:lnTo>
                                        <a:lnTo>
                                          <a:pt x="30" y="8"/>
                                        </a:lnTo>
                                        <a:lnTo>
                                          <a:pt x="37" y="10"/>
                                        </a:lnTo>
                                        <a:lnTo>
                                          <a:pt x="42" y="13"/>
                                        </a:lnTo>
                                        <a:lnTo>
                                          <a:pt x="50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27" name="Freeform 6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18" y="1429"/>
                                    <a:ext cx="55" cy="18"/>
                                  </a:xfrm>
                                  <a:custGeom>
                                    <a:avLst/>
                                    <a:gdLst>
                                      <a:gd name="T0" fmla="*/ 0 w 55"/>
                                      <a:gd name="T1" fmla="*/ 18 h 18"/>
                                      <a:gd name="T2" fmla="*/ 55 w 55"/>
                                      <a:gd name="T3" fmla="*/ 0 h 18"/>
                                      <a:gd name="T4" fmla="*/ 0 w 55"/>
                                      <a:gd name="T5" fmla="*/ 1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5" h="18">
                                        <a:moveTo>
                                          <a:pt x="0" y="18"/>
                                        </a:moveTo>
                                        <a:lnTo>
                                          <a:pt x="55" y="0"/>
                                        </a:lnTo>
                                        <a:lnTo>
                                          <a:pt x="0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28" name="Freeform 6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71" y="1437"/>
                                    <a:ext cx="50" cy="20"/>
                                  </a:xfrm>
                                  <a:custGeom>
                                    <a:avLst/>
                                    <a:gdLst>
                                      <a:gd name="T0" fmla="*/ 50 w 50"/>
                                      <a:gd name="T1" fmla="*/ 10 h 20"/>
                                      <a:gd name="T2" fmla="*/ 37 w 50"/>
                                      <a:gd name="T3" fmla="*/ 17 h 20"/>
                                      <a:gd name="T4" fmla="*/ 25 w 50"/>
                                      <a:gd name="T5" fmla="*/ 20 h 20"/>
                                      <a:gd name="T6" fmla="*/ 13 w 50"/>
                                      <a:gd name="T7" fmla="*/ 20 h 20"/>
                                      <a:gd name="T8" fmla="*/ 0 w 50"/>
                                      <a:gd name="T9" fmla="*/ 15 h 20"/>
                                      <a:gd name="T10" fmla="*/ 5 w 50"/>
                                      <a:gd name="T11" fmla="*/ 10 h 20"/>
                                      <a:gd name="T12" fmla="*/ 10 w 50"/>
                                      <a:gd name="T13" fmla="*/ 5 h 20"/>
                                      <a:gd name="T14" fmla="*/ 17 w 50"/>
                                      <a:gd name="T15" fmla="*/ 2 h 20"/>
                                      <a:gd name="T16" fmla="*/ 22 w 50"/>
                                      <a:gd name="T17" fmla="*/ 0 h 20"/>
                                      <a:gd name="T18" fmla="*/ 30 w 50"/>
                                      <a:gd name="T19" fmla="*/ 0 h 20"/>
                                      <a:gd name="T20" fmla="*/ 37 w 50"/>
                                      <a:gd name="T21" fmla="*/ 2 h 20"/>
                                      <a:gd name="T22" fmla="*/ 42 w 50"/>
                                      <a:gd name="T23" fmla="*/ 5 h 20"/>
                                      <a:gd name="T24" fmla="*/ 50 w 50"/>
                                      <a:gd name="T25" fmla="*/ 1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0" h="20">
                                        <a:moveTo>
                                          <a:pt x="50" y="10"/>
                                        </a:moveTo>
                                        <a:lnTo>
                                          <a:pt x="37" y="17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13" y="20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17" y="2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7" y="2"/>
                                        </a:lnTo>
                                        <a:lnTo>
                                          <a:pt x="42" y="5"/>
                                        </a:lnTo>
                                        <a:lnTo>
                                          <a:pt x="50" y="1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29" name="Freeform 61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03" y="1402"/>
                                    <a:ext cx="102" cy="37"/>
                                  </a:xfrm>
                                  <a:custGeom>
                                    <a:avLst/>
                                    <a:gdLst>
                                      <a:gd name="T0" fmla="*/ 48 w 102"/>
                                      <a:gd name="T1" fmla="*/ 25 h 37"/>
                                      <a:gd name="T2" fmla="*/ 102 w 102"/>
                                      <a:gd name="T3" fmla="*/ 0 h 37"/>
                                      <a:gd name="T4" fmla="*/ 48 w 102"/>
                                      <a:gd name="T5" fmla="*/ 25 h 37"/>
                                      <a:gd name="T6" fmla="*/ 48 w 102"/>
                                      <a:gd name="T7" fmla="*/ 25 h 37"/>
                                      <a:gd name="T8" fmla="*/ 35 w 102"/>
                                      <a:gd name="T9" fmla="*/ 32 h 37"/>
                                      <a:gd name="T10" fmla="*/ 23 w 102"/>
                                      <a:gd name="T11" fmla="*/ 37 h 37"/>
                                      <a:gd name="T12" fmla="*/ 10 w 102"/>
                                      <a:gd name="T13" fmla="*/ 35 h 37"/>
                                      <a:gd name="T14" fmla="*/ 0 w 102"/>
                                      <a:gd name="T15" fmla="*/ 30 h 37"/>
                                      <a:gd name="T16" fmla="*/ 3 w 102"/>
                                      <a:gd name="T17" fmla="*/ 25 h 37"/>
                                      <a:gd name="T18" fmla="*/ 10 w 102"/>
                                      <a:gd name="T19" fmla="*/ 20 h 37"/>
                                      <a:gd name="T20" fmla="*/ 15 w 102"/>
                                      <a:gd name="T21" fmla="*/ 18 h 37"/>
                                      <a:gd name="T22" fmla="*/ 23 w 102"/>
                                      <a:gd name="T23" fmla="*/ 18 h 37"/>
                                      <a:gd name="T24" fmla="*/ 28 w 102"/>
                                      <a:gd name="T25" fmla="*/ 18 h 37"/>
                                      <a:gd name="T26" fmla="*/ 35 w 102"/>
                                      <a:gd name="T27" fmla="*/ 18 h 37"/>
                                      <a:gd name="T28" fmla="*/ 43 w 102"/>
                                      <a:gd name="T29" fmla="*/ 20 h 37"/>
                                      <a:gd name="T30" fmla="*/ 48 w 102"/>
                                      <a:gd name="T31" fmla="*/ 25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2" h="37">
                                        <a:moveTo>
                                          <a:pt x="48" y="25"/>
                                        </a:moveTo>
                                        <a:lnTo>
                                          <a:pt x="102" y="0"/>
                                        </a:lnTo>
                                        <a:lnTo>
                                          <a:pt x="48" y="25"/>
                                        </a:lnTo>
                                        <a:close/>
                                        <a:moveTo>
                                          <a:pt x="48" y="25"/>
                                        </a:moveTo>
                                        <a:lnTo>
                                          <a:pt x="35" y="32"/>
                                        </a:lnTo>
                                        <a:lnTo>
                                          <a:pt x="23" y="37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10" y="20"/>
                                        </a:lnTo>
                                        <a:lnTo>
                                          <a:pt x="15" y="18"/>
                                        </a:lnTo>
                                        <a:lnTo>
                                          <a:pt x="23" y="18"/>
                                        </a:lnTo>
                                        <a:lnTo>
                                          <a:pt x="28" y="18"/>
                                        </a:lnTo>
                                        <a:lnTo>
                                          <a:pt x="35" y="18"/>
                                        </a:lnTo>
                                        <a:lnTo>
                                          <a:pt x="43" y="20"/>
                                        </a:lnTo>
                                        <a:lnTo>
                                          <a:pt x="48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30" name="Freeform 6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51" y="1402"/>
                                    <a:ext cx="54" cy="25"/>
                                  </a:xfrm>
                                  <a:custGeom>
                                    <a:avLst/>
                                    <a:gdLst>
                                      <a:gd name="T0" fmla="*/ 0 w 54"/>
                                      <a:gd name="T1" fmla="*/ 25 h 25"/>
                                      <a:gd name="T2" fmla="*/ 54 w 54"/>
                                      <a:gd name="T3" fmla="*/ 0 h 25"/>
                                      <a:gd name="T4" fmla="*/ 0 w 54"/>
                                      <a:gd name="T5" fmla="*/ 25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4" h="25">
                                        <a:moveTo>
                                          <a:pt x="0" y="25"/>
                                        </a:moveTo>
                                        <a:lnTo>
                                          <a:pt x="54" y="0"/>
                                        </a:lnTo>
                                        <a:lnTo>
                                          <a:pt x="0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31" name="Freeform 6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03" y="1420"/>
                                    <a:ext cx="48" cy="19"/>
                                  </a:xfrm>
                                  <a:custGeom>
                                    <a:avLst/>
                                    <a:gdLst>
                                      <a:gd name="T0" fmla="*/ 48 w 48"/>
                                      <a:gd name="T1" fmla="*/ 7 h 19"/>
                                      <a:gd name="T2" fmla="*/ 35 w 48"/>
                                      <a:gd name="T3" fmla="*/ 14 h 19"/>
                                      <a:gd name="T4" fmla="*/ 23 w 48"/>
                                      <a:gd name="T5" fmla="*/ 19 h 19"/>
                                      <a:gd name="T6" fmla="*/ 10 w 48"/>
                                      <a:gd name="T7" fmla="*/ 17 h 19"/>
                                      <a:gd name="T8" fmla="*/ 0 w 48"/>
                                      <a:gd name="T9" fmla="*/ 12 h 19"/>
                                      <a:gd name="T10" fmla="*/ 3 w 48"/>
                                      <a:gd name="T11" fmla="*/ 7 h 19"/>
                                      <a:gd name="T12" fmla="*/ 10 w 48"/>
                                      <a:gd name="T13" fmla="*/ 2 h 19"/>
                                      <a:gd name="T14" fmla="*/ 15 w 48"/>
                                      <a:gd name="T15" fmla="*/ 0 h 19"/>
                                      <a:gd name="T16" fmla="*/ 23 w 48"/>
                                      <a:gd name="T17" fmla="*/ 0 h 19"/>
                                      <a:gd name="T18" fmla="*/ 28 w 48"/>
                                      <a:gd name="T19" fmla="*/ 0 h 19"/>
                                      <a:gd name="T20" fmla="*/ 35 w 48"/>
                                      <a:gd name="T21" fmla="*/ 0 h 19"/>
                                      <a:gd name="T22" fmla="*/ 43 w 48"/>
                                      <a:gd name="T23" fmla="*/ 2 h 19"/>
                                      <a:gd name="T24" fmla="*/ 48 w 48"/>
                                      <a:gd name="T25" fmla="*/ 7 h 1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8" h="19">
                                        <a:moveTo>
                                          <a:pt x="48" y="7"/>
                                        </a:moveTo>
                                        <a:lnTo>
                                          <a:pt x="35" y="14"/>
                                        </a:lnTo>
                                        <a:lnTo>
                                          <a:pt x="23" y="19"/>
                                        </a:lnTo>
                                        <a:lnTo>
                                          <a:pt x="10" y="17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28" y="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3" y="2"/>
                                        </a:lnTo>
                                        <a:lnTo>
                                          <a:pt x="48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32" name="Freeform 62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26" y="1367"/>
                                    <a:ext cx="102" cy="53"/>
                                  </a:xfrm>
                                  <a:custGeom>
                                    <a:avLst/>
                                    <a:gdLst>
                                      <a:gd name="T0" fmla="*/ 47 w 102"/>
                                      <a:gd name="T1" fmla="*/ 38 h 53"/>
                                      <a:gd name="T2" fmla="*/ 102 w 102"/>
                                      <a:gd name="T3" fmla="*/ 0 h 53"/>
                                      <a:gd name="T4" fmla="*/ 47 w 102"/>
                                      <a:gd name="T5" fmla="*/ 38 h 53"/>
                                      <a:gd name="T6" fmla="*/ 49 w 102"/>
                                      <a:gd name="T7" fmla="*/ 38 h 53"/>
                                      <a:gd name="T8" fmla="*/ 35 w 102"/>
                                      <a:gd name="T9" fmla="*/ 45 h 53"/>
                                      <a:gd name="T10" fmla="*/ 22 w 102"/>
                                      <a:gd name="T11" fmla="*/ 50 h 53"/>
                                      <a:gd name="T12" fmla="*/ 12 w 102"/>
                                      <a:gd name="T13" fmla="*/ 53 h 53"/>
                                      <a:gd name="T14" fmla="*/ 0 w 102"/>
                                      <a:gd name="T15" fmla="*/ 50 h 53"/>
                                      <a:gd name="T16" fmla="*/ 5 w 102"/>
                                      <a:gd name="T17" fmla="*/ 43 h 53"/>
                                      <a:gd name="T18" fmla="*/ 10 w 102"/>
                                      <a:gd name="T19" fmla="*/ 38 h 53"/>
                                      <a:gd name="T20" fmla="*/ 15 w 102"/>
                                      <a:gd name="T21" fmla="*/ 35 h 53"/>
                                      <a:gd name="T22" fmla="*/ 22 w 102"/>
                                      <a:gd name="T23" fmla="*/ 33 h 53"/>
                                      <a:gd name="T24" fmla="*/ 30 w 102"/>
                                      <a:gd name="T25" fmla="*/ 30 h 53"/>
                                      <a:gd name="T26" fmla="*/ 37 w 102"/>
                                      <a:gd name="T27" fmla="*/ 30 h 53"/>
                                      <a:gd name="T28" fmla="*/ 42 w 102"/>
                                      <a:gd name="T29" fmla="*/ 33 h 53"/>
                                      <a:gd name="T30" fmla="*/ 49 w 102"/>
                                      <a:gd name="T31" fmla="*/ 38 h 5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2" h="53">
                                        <a:moveTo>
                                          <a:pt x="47" y="38"/>
                                        </a:moveTo>
                                        <a:lnTo>
                                          <a:pt x="102" y="0"/>
                                        </a:lnTo>
                                        <a:lnTo>
                                          <a:pt x="47" y="38"/>
                                        </a:lnTo>
                                        <a:close/>
                                        <a:moveTo>
                                          <a:pt x="49" y="38"/>
                                        </a:moveTo>
                                        <a:lnTo>
                                          <a:pt x="35" y="45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12" y="53"/>
                                        </a:lnTo>
                                        <a:lnTo>
                                          <a:pt x="0" y="50"/>
                                        </a:lnTo>
                                        <a:lnTo>
                                          <a:pt x="5" y="43"/>
                                        </a:lnTo>
                                        <a:lnTo>
                                          <a:pt x="10" y="38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22" y="33"/>
                                        </a:lnTo>
                                        <a:lnTo>
                                          <a:pt x="30" y="30"/>
                                        </a:lnTo>
                                        <a:lnTo>
                                          <a:pt x="37" y="30"/>
                                        </a:lnTo>
                                        <a:lnTo>
                                          <a:pt x="42" y="33"/>
                                        </a:lnTo>
                                        <a:lnTo>
                                          <a:pt x="49" y="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33" name="Freeform 6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73" y="1367"/>
                                    <a:ext cx="55" cy="38"/>
                                  </a:xfrm>
                                  <a:custGeom>
                                    <a:avLst/>
                                    <a:gdLst>
                                      <a:gd name="T0" fmla="*/ 0 w 55"/>
                                      <a:gd name="T1" fmla="*/ 38 h 38"/>
                                      <a:gd name="T2" fmla="*/ 55 w 55"/>
                                      <a:gd name="T3" fmla="*/ 0 h 38"/>
                                      <a:gd name="T4" fmla="*/ 0 w 55"/>
                                      <a:gd name="T5" fmla="*/ 38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5" h="38">
                                        <a:moveTo>
                                          <a:pt x="0" y="38"/>
                                        </a:moveTo>
                                        <a:lnTo>
                                          <a:pt x="55" y="0"/>
                                        </a:lnTo>
                                        <a:lnTo>
                                          <a:pt x="0" y="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34" name="Freeform 6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26" y="1397"/>
                                    <a:ext cx="49" cy="23"/>
                                  </a:xfrm>
                                  <a:custGeom>
                                    <a:avLst/>
                                    <a:gdLst>
                                      <a:gd name="T0" fmla="*/ 49 w 49"/>
                                      <a:gd name="T1" fmla="*/ 8 h 23"/>
                                      <a:gd name="T2" fmla="*/ 35 w 49"/>
                                      <a:gd name="T3" fmla="*/ 15 h 23"/>
                                      <a:gd name="T4" fmla="*/ 22 w 49"/>
                                      <a:gd name="T5" fmla="*/ 20 h 23"/>
                                      <a:gd name="T6" fmla="*/ 12 w 49"/>
                                      <a:gd name="T7" fmla="*/ 23 h 23"/>
                                      <a:gd name="T8" fmla="*/ 0 w 49"/>
                                      <a:gd name="T9" fmla="*/ 20 h 23"/>
                                      <a:gd name="T10" fmla="*/ 5 w 49"/>
                                      <a:gd name="T11" fmla="*/ 13 h 23"/>
                                      <a:gd name="T12" fmla="*/ 10 w 49"/>
                                      <a:gd name="T13" fmla="*/ 8 h 23"/>
                                      <a:gd name="T14" fmla="*/ 15 w 49"/>
                                      <a:gd name="T15" fmla="*/ 5 h 23"/>
                                      <a:gd name="T16" fmla="*/ 22 w 49"/>
                                      <a:gd name="T17" fmla="*/ 3 h 23"/>
                                      <a:gd name="T18" fmla="*/ 30 w 49"/>
                                      <a:gd name="T19" fmla="*/ 0 h 23"/>
                                      <a:gd name="T20" fmla="*/ 37 w 49"/>
                                      <a:gd name="T21" fmla="*/ 0 h 23"/>
                                      <a:gd name="T22" fmla="*/ 42 w 49"/>
                                      <a:gd name="T23" fmla="*/ 3 h 23"/>
                                      <a:gd name="T24" fmla="*/ 49 w 49"/>
                                      <a:gd name="T25" fmla="*/ 8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9" h="23">
                                        <a:moveTo>
                                          <a:pt x="49" y="8"/>
                                        </a:moveTo>
                                        <a:lnTo>
                                          <a:pt x="35" y="15"/>
                                        </a:lnTo>
                                        <a:lnTo>
                                          <a:pt x="22" y="20"/>
                                        </a:lnTo>
                                        <a:lnTo>
                                          <a:pt x="12" y="23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5" y="13"/>
                                        </a:lnTo>
                                        <a:lnTo>
                                          <a:pt x="10" y="8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22" y="3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42" y="3"/>
                                        </a:lnTo>
                                        <a:lnTo>
                                          <a:pt x="49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35" name="Freeform 6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11" y="1449"/>
                                    <a:ext cx="23" cy="40"/>
                                  </a:xfrm>
                                  <a:custGeom>
                                    <a:avLst/>
                                    <a:gdLst>
                                      <a:gd name="T0" fmla="*/ 23 w 23"/>
                                      <a:gd name="T1" fmla="*/ 0 h 40"/>
                                      <a:gd name="T2" fmla="*/ 23 w 23"/>
                                      <a:gd name="T3" fmla="*/ 13 h 40"/>
                                      <a:gd name="T4" fmla="*/ 18 w 23"/>
                                      <a:gd name="T5" fmla="*/ 23 h 40"/>
                                      <a:gd name="T6" fmla="*/ 10 w 23"/>
                                      <a:gd name="T7" fmla="*/ 33 h 40"/>
                                      <a:gd name="T8" fmla="*/ 0 w 23"/>
                                      <a:gd name="T9" fmla="*/ 40 h 40"/>
                                      <a:gd name="T10" fmla="*/ 0 w 23"/>
                                      <a:gd name="T11" fmla="*/ 30 h 40"/>
                                      <a:gd name="T12" fmla="*/ 3 w 23"/>
                                      <a:gd name="T13" fmla="*/ 18 h 40"/>
                                      <a:gd name="T14" fmla="*/ 13 w 23"/>
                                      <a:gd name="T15" fmla="*/ 8 h 40"/>
                                      <a:gd name="T16" fmla="*/ 23 w 23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3" h="40">
                                        <a:moveTo>
                                          <a:pt x="23" y="0"/>
                                        </a:moveTo>
                                        <a:lnTo>
                                          <a:pt x="23" y="13"/>
                                        </a:lnTo>
                                        <a:lnTo>
                                          <a:pt x="18" y="23"/>
                                        </a:lnTo>
                                        <a:lnTo>
                                          <a:pt x="10" y="33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13" y="8"/>
                                        </a:lnTo>
                                        <a:lnTo>
                                          <a:pt x="2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36" name="Freeform 6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11" y="1449"/>
                                    <a:ext cx="23" cy="40"/>
                                  </a:xfrm>
                                  <a:custGeom>
                                    <a:avLst/>
                                    <a:gdLst>
                                      <a:gd name="T0" fmla="*/ 23 w 23"/>
                                      <a:gd name="T1" fmla="*/ 0 h 40"/>
                                      <a:gd name="T2" fmla="*/ 23 w 23"/>
                                      <a:gd name="T3" fmla="*/ 13 h 40"/>
                                      <a:gd name="T4" fmla="*/ 18 w 23"/>
                                      <a:gd name="T5" fmla="*/ 23 h 40"/>
                                      <a:gd name="T6" fmla="*/ 10 w 23"/>
                                      <a:gd name="T7" fmla="*/ 33 h 40"/>
                                      <a:gd name="T8" fmla="*/ 0 w 23"/>
                                      <a:gd name="T9" fmla="*/ 40 h 40"/>
                                      <a:gd name="T10" fmla="*/ 0 w 23"/>
                                      <a:gd name="T11" fmla="*/ 30 h 40"/>
                                      <a:gd name="T12" fmla="*/ 3 w 23"/>
                                      <a:gd name="T13" fmla="*/ 18 h 40"/>
                                      <a:gd name="T14" fmla="*/ 13 w 23"/>
                                      <a:gd name="T15" fmla="*/ 8 h 40"/>
                                      <a:gd name="T16" fmla="*/ 23 w 23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3" h="40">
                                        <a:moveTo>
                                          <a:pt x="23" y="0"/>
                                        </a:moveTo>
                                        <a:lnTo>
                                          <a:pt x="23" y="13"/>
                                        </a:lnTo>
                                        <a:lnTo>
                                          <a:pt x="18" y="23"/>
                                        </a:lnTo>
                                        <a:lnTo>
                                          <a:pt x="10" y="33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13" y="8"/>
                                        </a:lnTo>
                                        <a:lnTo>
                                          <a:pt x="2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37" name="Freeform 62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82" y="1420"/>
                                    <a:ext cx="67" cy="82"/>
                                  </a:xfrm>
                                  <a:custGeom>
                                    <a:avLst/>
                                    <a:gdLst>
                                      <a:gd name="T0" fmla="*/ 27 w 67"/>
                                      <a:gd name="T1" fmla="*/ 42 h 82"/>
                                      <a:gd name="T2" fmla="*/ 24 w 67"/>
                                      <a:gd name="T3" fmla="*/ 54 h 82"/>
                                      <a:gd name="T4" fmla="*/ 20 w 67"/>
                                      <a:gd name="T5" fmla="*/ 64 h 82"/>
                                      <a:gd name="T6" fmla="*/ 12 w 67"/>
                                      <a:gd name="T7" fmla="*/ 74 h 82"/>
                                      <a:gd name="T8" fmla="*/ 0 w 67"/>
                                      <a:gd name="T9" fmla="*/ 82 h 82"/>
                                      <a:gd name="T10" fmla="*/ 2 w 67"/>
                                      <a:gd name="T11" fmla="*/ 72 h 82"/>
                                      <a:gd name="T12" fmla="*/ 7 w 67"/>
                                      <a:gd name="T13" fmla="*/ 59 h 82"/>
                                      <a:gd name="T14" fmla="*/ 15 w 67"/>
                                      <a:gd name="T15" fmla="*/ 49 h 82"/>
                                      <a:gd name="T16" fmla="*/ 27 w 67"/>
                                      <a:gd name="T17" fmla="*/ 42 h 82"/>
                                      <a:gd name="T18" fmla="*/ 27 w 67"/>
                                      <a:gd name="T19" fmla="*/ 42 h 82"/>
                                      <a:gd name="T20" fmla="*/ 67 w 67"/>
                                      <a:gd name="T21" fmla="*/ 0 h 82"/>
                                      <a:gd name="T22" fmla="*/ 27 w 67"/>
                                      <a:gd name="T23" fmla="*/ 42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67" h="82">
                                        <a:moveTo>
                                          <a:pt x="27" y="42"/>
                                        </a:moveTo>
                                        <a:lnTo>
                                          <a:pt x="24" y="54"/>
                                        </a:lnTo>
                                        <a:lnTo>
                                          <a:pt x="20" y="64"/>
                                        </a:lnTo>
                                        <a:lnTo>
                                          <a:pt x="12" y="74"/>
                                        </a:lnTo>
                                        <a:lnTo>
                                          <a:pt x="0" y="82"/>
                                        </a:lnTo>
                                        <a:lnTo>
                                          <a:pt x="2" y="72"/>
                                        </a:lnTo>
                                        <a:lnTo>
                                          <a:pt x="7" y="59"/>
                                        </a:lnTo>
                                        <a:lnTo>
                                          <a:pt x="15" y="49"/>
                                        </a:lnTo>
                                        <a:lnTo>
                                          <a:pt x="27" y="42"/>
                                        </a:lnTo>
                                        <a:close/>
                                        <a:moveTo>
                                          <a:pt x="27" y="42"/>
                                        </a:moveTo>
                                        <a:lnTo>
                                          <a:pt x="67" y="0"/>
                                        </a:lnTo>
                                        <a:lnTo>
                                          <a:pt x="27" y="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38" name="Freeform 6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82" y="1462"/>
                                    <a:ext cx="27" cy="40"/>
                                  </a:xfrm>
                                  <a:custGeom>
                                    <a:avLst/>
                                    <a:gdLst>
                                      <a:gd name="T0" fmla="*/ 27 w 27"/>
                                      <a:gd name="T1" fmla="*/ 0 h 40"/>
                                      <a:gd name="T2" fmla="*/ 24 w 27"/>
                                      <a:gd name="T3" fmla="*/ 12 h 40"/>
                                      <a:gd name="T4" fmla="*/ 20 w 27"/>
                                      <a:gd name="T5" fmla="*/ 22 h 40"/>
                                      <a:gd name="T6" fmla="*/ 12 w 27"/>
                                      <a:gd name="T7" fmla="*/ 32 h 40"/>
                                      <a:gd name="T8" fmla="*/ 0 w 27"/>
                                      <a:gd name="T9" fmla="*/ 40 h 40"/>
                                      <a:gd name="T10" fmla="*/ 2 w 27"/>
                                      <a:gd name="T11" fmla="*/ 30 h 40"/>
                                      <a:gd name="T12" fmla="*/ 7 w 27"/>
                                      <a:gd name="T13" fmla="*/ 17 h 40"/>
                                      <a:gd name="T14" fmla="*/ 15 w 27"/>
                                      <a:gd name="T15" fmla="*/ 7 h 40"/>
                                      <a:gd name="T16" fmla="*/ 27 w 27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7" h="40">
                                        <a:moveTo>
                                          <a:pt x="27" y="0"/>
                                        </a:moveTo>
                                        <a:lnTo>
                                          <a:pt x="24" y="12"/>
                                        </a:lnTo>
                                        <a:lnTo>
                                          <a:pt x="20" y="22"/>
                                        </a:lnTo>
                                        <a:lnTo>
                                          <a:pt x="12" y="32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2" y="30"/>
                                        </a:lnTo>
                                        <a:lnTo>
                                          <a:pt x="7" y="17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2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39" name="Freeform 6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09" y="1420"/>
                                    <a:ext cx="40" cy="42"/>
                                  </a:xfrm>
                                  <a:custGeom>
                                    <a:avLst/>
                                    <a:gdLst>
                                      <a:gd name="T0" fmla="*/ 0 w 40"/>
                                      <a:gd name="T1" fmla="*/ 42 h 42"/>
                                      <a:gd name="T2" fmla="*/ 40 w 40"/>
                                      <a:gd name="T3" fmla="*/ 0 h 42"/>
                                      <a:gd name="T4" fmla="*/ 0 w 40"/>
                                      <a:gd name="T5" fmla="*/ 42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0" h="42">
                                        <a:moveTo>
                                          <a:pt x="0" y="42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0" y="4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40" name="Freeform 6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36" y="1434"/>
                                    <a:ext cx="23" cy="43"/>
                                  </a:xfrm>
                                  <a:custGeom>
                                    <a:avLst/>
                                    <a:gdLst>
                                      <a:gd name="T0" fmla="*/ 23 w 23"/>
                                      <a:gd name="T1" fmla="*/ 0 h 43"/>
                                      <a:gd name="T2" fmla="*/ 23 w 23"/>
                                      <a:gd name="T3" fmla="*/ 13 h 43"/>
                                      <a:gd name="T4" fmla="*/ 18 w 23"/>
                                      <a:gd name="T5" fmla="*/ 25 h 43"/>
                                      <a:gd name="T6" fmla="*/ 10 w 23"/>
                                      <a:gd name="T7" fmla="*/ 35 h 43"/>
                                      <a:gd name="T8" fmla="*/ 0 w 23"/>
                                      <a:gd name="T9" fmla="*/ 43 h 43"/>
                                      <a:gd name="T10" fmla="*/ 0 w 23"/>
                                      <a:gd name="T11" fmla="*/ 30 h 43"/>
                                      <a:gd name="T12" fmla="*/ 3 w 23"/>
                                      <a:gd name="T13" fmla="*/ 18 h 43"/>
                                      <a:gd name="T14" fmla="*/ 10 w 23"/>
                                      <a:gd name="T15" fmla="*/ 8 h 43"/>
                                      <a:gd name="T16" fmla="*/ 23 w 23"/>
                                      <a:gd name="T17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3" h="43">
                                        <a:moveTo>
                                          <a:pt x="23" y="0"/>
                                        </a:moveTo>
                                        <a:lnTo>
                                          <a:pt x="23" y="13"/>
                                        </a:lnTo>
                                        <a:lnTo>
                                          <a:pt x="18" y="25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0" y="43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10" y="8"/>
                                        </a:lnTo>
                                        <a:lnTo>
                                          <a:pt x="2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41" name="Freeform 6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36" y="1434"/>
                                    <a:ext cx="23" cy="43"/>
                                  </a:xfrm>
                                  <a:custGeom>
                                    <a:avLst/>
                                    <a:gdLst>
                                      <a:gd name="T0" fmla="*/ 23 w 23"/>
                                      <a:gd name="T1" fmla="*/ 0 h 43"/>
                                      <a:gd name="T2" fmla="*/ 23 w 23"/>
                                      <a:gd name="T3" fmla="*/ 13 h 43"/>
                                      <a:gd name="T4" fmla="*/ 18 w 23"/>
                                      <a:gd name="T5" fmla="*/ 25 h 43"/>
                                      <a:gd name="T6" fmla="*/ 10 w 23"/>
                                      <a:gd name="T7" fmla="*/ 35 h 43"/>
                                      <a:gd name="T8" fmla="*/ 0 w 23"/>
                                      <a:gd name="T9" fmla="*/ 43 h 43"/>
                                      <a:gd name="T10" fmla="*/ 0 w 23"/>
                                      <a:gd name="T11" fmla="*/ 30 h 43"/>
                                      <a:gd name="T12" fmla="*/ 3 w 23"/>
                                      <a:gd name="T13" fmla="*/ 18 h 43"/>
                                      <a:gd name="T14" fmla="*/ 10 w 23"/>
                                      <a:gd name="T15" fmla="*/ 8 h 43"/>
                                      <a:gd name="T16" fmla="*/ 23 w 23"/>
                                      <a:gd name="T17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3" h="43">
                                        <a:moveTo>
                                          <a:pt x="23" y="0"/>
                                        </a:moveTo>
                                        <a:lnTo>
                                          <a:pt x="23" y="13"/>
                                        </a:lnTo>
                                        <a:lnTo>
                                          <a:pt x="18" y="25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0" y="43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10" y="8"/>
                                        </a:lnTo>
                                        <a:lnTo>
                                          <a:pt x="2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42" name="Freeform 6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59" y="1390"/>
                                    <a:ext cx="34" cy="44"/>
                                  </a:xfrm>
                                  <a:custGeom>
                                    <a:avLst/>
                                    <a:gdLst>
                                      <a:gd name="T0" fmla="*/ 0 w 34"/>
                                      <a:gd name="T1" fmla="*/ 44 h 44"/>
                                      <a:gd name="T2" fmla="*/ 34 w 34"/>
                                      <a:gd name="T3" fmla="*/ 0 h 44"/>
                                      <a:gd name="T4" fmla="*/ 0 w 34"/>
                                      <a:gd name="T5" fmla="*/ 44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4" h="44">
                                        <a:moveTo>
                                          <a:pt x="0" y="44"/>
                                        </a:moveTo>
                                        <a:lnTo>
                                          <a:pt x="34" y="0"/>
                                        </a:lnTo>
                                        <a:lnTo>
                                          <a:pt x="0" y="4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43" name="Freeform 6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59" y="1390"/>
                                    <a:ext cx="34" cy="44"/>
                                  </a:xfrm>
                                  <a:custGeom>
                                    <a:avLst/>
                                    <a:gdLst>
                                      <a:gd name="T0" fmla="*/ 0 w 34"/>
                                      <a:gd name="T1" fmla="*/ 44 h 44"/>
                                      <a:gd name="T2" fmla="*/ 34 w 34"/>
                                      <a:gd name="T3" fmla="*/ 0 h 44"/>
                                      <a:gd name="T4" fmla="*/ 0 w 34"/>
                                      <a:gd name="T5" fmla="*/ 44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4" h="44">
                                        <a:moveTo>
                                          <a:pt x="0" y="44"/>
                                        </a:moveTo>
                                        <a:lnTo>
                                          <a:pt x="34" y="0"/>
                                        </a:lnTo>
                                        <a:lnTo>
                                          <a:pt x="0" y="4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44" name="Freeform 6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64" y="1417"/>
                                    <a:ext cx="20" cy="40"/>
                                  </a:xfrm>
                                  <a:custGeom>
                                    <a:avLst/>
                                    <a:gdLst>
                                      <a:gd name="T0" fmla="*/ 20 w 20"/>
                                      <a:gd name="T1" fmla="*/ 0 h 40"/>
                                      <a:gd name="T2" fmla="*/ 20 w 20"/>
                                      <a:gd name="T3" fmla="*/ 12 h 40"/>
                                      <a:gd name="T4" fmla="*/ 17 w 20"/>
                                      <a:gd name="T5" fmla="*/ 25 h 40"/>
                                      <a:gd name="T6" fmla="*/ 10 w 20"/>
                                      <a:gd name="T7" fmla="*/ 32 h 40"/>
                                      <a:gd name="T8" fmla="*/ 0 w 20"/>
                                      <a:gd name="T9" fmla="*/ 40 h 40"/>
                                      <a:gd name="T10" fmla="*/ 0 w 20"/>
                                      <a:gd name="T11" fmla="*/ 30 h 40"/>
                                      <a:gd name="T12" fmla="*/ 2 w 20"/>
                                      <a:gd name="T13" fmla="*/ 17 h 40"/>
                                      <a:gd name="T14" fmla="*/ 10 w 20"/>
                                      <a:gd name="T15" fmla="*/ 7 h 40"/>
                                      <a:gd name="T16" fmla="*/ 20 w 20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0" h="40">
                                        <a:moveTo>
                                          <a:pt x="20" y="0"/>
                                        </a:moveTo>
                                        <a:lnTo>
                                          <a:pt x="20" y="12"/>
                                        </a:lnTo>
                                        <a:lnTo>
                                          <a:pt x="17" y="25"/>
                                        </a:lnTo>
                                        <a:lnTo>
                                          <a:pt x="10" y="32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17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45" name="Freeform 6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64" y="1417"/>
                                    <a:ext cx="20" cy="40"/>
                                  </a:xfrm>
                                  <a:custGeom>
                                    <a:avLst/>
                                    <a:gdLst>
                                      <a:gd name="T0" fmla="*/ 20 w 20"/>
                                      <a:gd name="T1" fmla="*/ 0 h 40"/>
                                      <a:gd name="T2" fmla="*/ 20 w 20"/>
                                      <a:gd name="T3" fmla="*/ 12 h 40"/>
                                      <a:gd name="T4" fmla="*/ 17 w 20"/>
                                      <a:gd name="T5" fmla="*/ 25 h 40"/>
                                      <a:gd name="T6" fmla="*/ 10 w 20"/>
                                      <a:gd name="T7" fmla="*/ 32 h 40"/>
                                      <a:gd name="T8" fmla="*/ 0 w 20"/>
                                      <a:gd name="T9" fmla="*/ 40 h 40"/>
                                      <a:gd name="T10" fmla="*/ 0 w 20"/>
                                      <a:gd name="T11" fmla="*/ 30 h 40"/>
                                      <a:gd name="T12" fmla="*/ 2 w 20"/>
                                      <a:gd name="T13" fmla="*/ 17 h 40"/>
                                      <a:gd name="T14" fmla="*/ 10 w 20"/>
                                      <a:gd name="T15" fmla="*/ 7 h 40"/>
                                      <a:gd name="T16" fmla="*/ 20 w 20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0" h="40">
                                        <a:moveTo>
                                          <a:pt x="20" y="0"/>
                                        </a:moveTo>
                                        <a:lnTo>
                                          <a:pt x="20" y="12"/>
                                        </a:lnTo>
                                        <a:lnTo>
                                          <a:pt x="17" y="25"/>
                                        </a:lnTo>
                                        <a:lnTo>
                                          <a:pt x="10" y="32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17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46" name="Freeform 6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84" y="1372"/>
                                    <a:ext cx="32" cy="45"/>
                                  </a:xfrm>
                                  <a:custGeom>
                                    <a:avLst/>
                                    <a:gdLst>
                                      <a:gd name="T0" fmla="*/ 0 w 32"/>
                                      <a:gd name="T1" fmla="*/ 45 h 45"/>
                                      <a:gd name="T2" fmla="*/ 32 w 32"/>
                                      <a:gd name="T3" fmla="*/ 0 h 45"/>
                                      <a:gd name="T4" fmla="*/ 0 w 32"/>
                                      <a:gd name="T5" fmla="*/ 45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45">
                                        <a:moveTo>
                                          <a:pt x="0" y="45"/>
                                        </a:moveTo>
                                        <a:lnTo>
                                          <a:pt x="32" y="0"/>
                                        </a:lnTo>
                                        <a:lnTo>
                                          <a:pt x="0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47" name="Freeform 6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84" y="1372"/>
                                    <a:ext cx="32" cy="45"/>
                                  </a:xfrm>
                                  <a:custGeom>
                                    <a:avLst/>
                                    <a:gdLst>
                                      <a:gd name="T0" fmla="*/ 0 w 32"/>
                                      <a:gd name="T1" fmla="*/ 45 h 45"/>
                                      <a:gd name="T2" fmla="*/ 32 w 32"/>
                                      <a:gd name="T3" fmla="*/ 0 h 45"/>
                                      <a:gd name="T4" fmla="*/ 0 w 32"/>
                                      <a:gd name="T5" fmla="*/ 45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45">
                                        <a:moveTo>
                                          <a:pt x="0" y="45"/>
                                        </a:moveTo>
                                        <a:lnTo>
                                          <a:pt x="32" y="0"/>
                                        </a:lnTo>
                                        <a:lnTo>
                                          <a:pt x="0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48" name="Freeform 6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88" y="1400"/>
                                    <a:ext cx="20" cy="42"/>
                                  </a:xfrm>
                                  <a:custGeom>
                                    <a:avLst/>
                                    <a:gdLst>
                                      <a:gd name="T0" fmla="*/ 18 w 20"/>
                                      <a:gd name="T1" fmla="*/ 0 h 42"/>
                                      <a:gd name="T2" fmla="*/ 20 w 20"/>
                                      <a:gd name="T3" fmla="*/ 12 h 42"/>
                                      <a:gd name="T4" fmla="*/ 18 w 20"/>
                                      <a:gd name="T5" fmla="*/ 24 h 42"/>
                                      <a:gd name="T6" fmla="*/ 10 w 20"/>
                                      <a:gd name="T7" fmla="*/ 34 h 42"/>
                                      <a:gd name="T8" fmla="*/ 3 w 20"/>
                                      <a:gd name="T9" fmla="*/ 42 h 42"/>
                                      <a:gd name="T10" fmla="*/ 0 w 20"/>
                                      <a:gd name="T11" fmla="*/ 32 h 42"/>
                                      <a:gd name="T12" fmla="*/ 3 w 20"/>
                                      <a:gd name="T13" fmla="*/ 20 h 42"/>
                                      <a:gd name="T14" fmla="*/ 8 w 20"/>
                                      <a:gd name="T15" fmla="*/ 7 h 42"/>
                                      <a:gd name="T16" fmla="*/ 18 w 20"/>
                                      <a:gd name="T17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0" h="42">
                                        <a:moveTo>
                                          <a:pt x="18" y="0"/>
                                        </a:moveTo>
                                        <a:lnTo>
                                          <a:pt x="20" y="12"/>
                                        </a:lnTo>
                                        <a:lnTo>
                                          <a:pt x="18" y="24"/>
                                        </a:lnTo>
                                        <a:lnTo>
                                          <a:pt x="10" y="34"/>
                                        </a:lnTo>
                                        <a:lnTo>
                                          <a:pt x="3" y="42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8" y="7"/>
                                        </a:lnTo>
                                        <a:lnTo>
                                          <a:pt x="1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49" name="Freeform 6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88" y="1400"/>
                                    <a:ext cx="20" cy="42"/>
                                  </a:xfrm>
                                  <a:custGeom>
                                    <a:avLst/>
                                    <a:gdLst>
                                      <a:gd name="T0" fmla="*/ 18 w 20"/>
                                      <a:gd name="T1" fmla="*/ 0 h 42"/>
                                      <a:gd name="T2" fmla="*/ 20 w 20"/>
                                      <a:gd name="T3" fmla="*/ 12 h 42"/>
                                      <a:gd name="T4" fmla="*/ 18 w 20"/>
                                      <a:gd name="T5" fmla="*/ 24 h 42"/>
                                      <a:gd name="T6" fmla="*/ 10 w 20"/>
                                      <a:gd name="T7" fmla="*/ 34 h 42"/>
                                      <a:gd name="T8" fmla="*/ 3 w 20"/>
                                      <a:gd name="T9" fmla="*/ 42 h 42"/>
                                      <a:gd name="T10" fmla="*/ 0 w 20"/>
                                      <a:gd name="T11" fmla="*/ 32 h 42"/>
                                      <a:gd name="T12" fmla="*/ 3 w 20"/>
                                      <a:gd name="T13" fmla="*/ 20 h 42"/>
                                      <a:gd name="T14" fmla="*/ 8 w 20"/>
                                      <a:gd name="T15" fmla="*/ 7 h 42"/>
                                      <a:gd name="T16" fmla="*/ 18 w 20"/>
                                      <a:gd name="T17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0" h="42">
                                        <a:moveTo>
                                          <a:pt x="18" y="0"/>
                                        </a:moveTo>
                                        <a:lnTo>
                                          <a:pt x="20" y="12"/>
                                        </a:lnTo>
                                        <a:lnTo>
                                          <a:pt x="18" y="24"/>
                                        </a:lnTo>
                                        <a:lnTo>
                                          <a:pt x="10" y="34"/>
                                        </a:lnTo>
                                        <a:lnTo>
                                          <a:pt x="3" y="42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8" y="7"/>
                                        </a:lnTo>
                                        <a:lnTo>
                                          <a:pt x="1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50" name="Freeform 6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06" y="1350"/>
                                    <a:ext cx="32" cy="50"/>
                                  </a:xfrm>
                                  <a:custGeom>
                                    <a:avLst/>
                                    <a:gdLst>
                                      <a:gd name="T0" fmla="*/ 0 w 32"/>
                                      <a:gd name="T1" fmla="*/ 50 h 50"/>
                                      <a:gd name="T2" fmla="*/ 32 w 32"/>
                                      <a:gd name="T3" fmla="*/ 0 h 50"/>
                                      <a:gd name="T4" fmla="*/ 0 w 32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50">
                                        <a:moveTo>
                                          <a:pt x="0" y="50"/>
                                        </a:moveTo>
                                        <a:lnTo>
                                          <a:pt x="32" y="0"/>
                                        </a:lnTo>
                                        <a:lnTo>
                                          <a:pt x="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51" name="Freeform 6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06" y="1350"/>
                                    <a:ext cx="32" cy="50"/>
                                  </a:xfrm>
                                  <a:custGeom>
                                    <a:avLst/>
                                    <a:gdLst>
                                      <a:gd name="T0" fmla="*/ 0 w 32"/>
                                      <a:gd name="T1" fmla="*/ 50 h 50"/>
                                      <a:gd name="T2" fmla="*/ 32 w 32"/>
                                      <a:gd name="T3" fmla="*/ 0 h 50"/>
                                      <a:gd name="T4" fmla="*/ 0 w 32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50">
                                        <a:moveTo>
                                          <a:pt x="0" y="50"/>
                                        </a:moveTo>
                                        <a:lnTo>
                                          <a:pt x="32" y="0"/>
                                        </a:lnTo>
                                        <a:lnTo>
                                          <a:pt x="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52" name="Freeform 6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13" y="1380"/>
                                    <a:ext cx="20" cy="42"/>
                                  </a:xfrm>
                                  <a:custGeom>
                                    <a:avLst/>
                                    <a:gdLst>
                                      <a:gd name="T0" fmla="*/ 18 w 20"/>
                                      <a:gd name="T1" fmla="*/ 0 h 42"/>
                                      <a:gd name="T2" fmla="*/ 20 w 20"/>
                                      <a:gd name="T3" fmla="*/ 12 h 42"/>
                                      <a:gd name="T4" fmla="*/ 18 w 20"/>
                                      <a:gd name="T5" fmla="*/ 25 h 42"/>
                                      <a:gd name="T6" fmla="*/ 10 w 20"/>
                                      <a:gd name="T7" fmla="*/ 35 h 42"/>
                                      <a:gd name="T8" fmla="*/ 3 w 20"/>
                                      <a:gd name="T9" fmla="*/ 42 h 42"/>
                                      <a:gd name="T10" fmla="*/ 0 w 20"/>
                                      <a:gd name="T11" fmla="*/ 32 h 42"/>
                                      <a:gd name="T12" fmla="*/ 3 w 20"/>
                                      <a:gd name="T13" fmla="*/ 20 h 42"/>
                                      <a:gd name="T14" fmla="*/ 8 w 20"/>
                                      <a:gd name="T15" fmla="*/ 7 h 42"/>
                                      <a:gd name="T16" fmla="*/ 18 w 20"/>
                                      <a:gd name="T17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0" h="42">
                                        <a:moveTo>
                                          <a:pt x="18" y="0"/>
                                        </a:moveTo>
                                        <a:lnTo>
                                          <a:pt x="20" y="12"/>
                                        </a:lnTo>
                                        <a:lnTo>
                                          <a:pt x="18" y="25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3" y="42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8" y="7"/>
                                        </a:lnTo>
                                        <a:lnTo>
                                          <a:pt x="1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53" name="Freeform 6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13" y="1380"/>
                                    <a:ext cx="20" cy="42"/>
                                  </a:xfrm>
                                  <a:custGeom>
                                    <a:avLst/>
                                    <a:gdLst>
                                      <a:gd name="T0" fmla="*/ 18 w 20"/>
                                      <a:gd name="T1" fmla="*/ 0 h 42"/>
                                      <a:gd name="T2" fmla="*/ 20 w 20"/>
                                      <a:gd name="T3" fmla="*/ 12 h 42"/>
                                      <a:gd name="T4" fmla="*/ 18 w 20"/>
                                      <a:gd name="T5" fmla="*/ 25 h 42"/>
                                      <a:gd name="T6" fmla="*/ 10 w 20"/>
                                      <a:gd name="T7" fmla="*/ 35 h 42"/>
                                      <a:gd name="T8" fmla="*/ 3 w 20"/>
                                      <a:gd name="T9" fmla="*/ 42 h 42"/>
                                      <a:gd name="T10" fmla="*/ 0 w 20"/>
                                      <a:gd name="T11" fmla="*/ 32 h 42"/>
                                      <a:gd name="T12" fmla="*/ 3 w 20"/>
                                      <a:gd name="T13" fmla="*/ 20 h 42"/>
                                      <a:gd name="T14" fmla="*/ 8 w 20"/>
                                      <a:gd name="T15" fmla="*/ 7 h 42"/>
                                      <a:gd name="T16" fmla="*/ 18 w 20"/>
                                      <a:gd name="T17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0" h="42">
                                        <a:moveTo>
                                          <a:pt x="18" y="0"/>
                                        </a:moveTo>
                                        <a:lnTo>
                                          <a:pt x="20" y="12"/>
                                        </a:lnTo>
                                        <a:lnTo>
                                          <a:pt x="18" y="25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3" y="42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8" y="7"/>
                                        </a:lnTo>
                                        <a:lnTo>
                                          <a:pt x="1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54" name="Freeform 6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31" y="1330"/>
                                    <a:ext cx="32" cy="50"/>
                                  </a:xfrm>
                                  <a:custGeom>
                                    <a:avLst/>
                                    <a:gdLst>
                                      <a:gd name="T0" fmla="*/ 0 w 32"/>
                                      <a:gd name="T1" fmla="*/ 50 h 50"/>
                                      <a:gd name="T2" fmla="*/ 32 w 32"/>
                                      <a:gd name="T3" fmla="*/ 0 h 50"/>
                                      <a:gd name="T4" fmla="*/ 0 w 32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50">
                                        <a:moveTo>
                                          <a:pt x="0" y="50"/>
                                        </a:moveTo>
                                        <a:lnTo>
                                          <a:pt x="32" y="0"/>
                                        </a:lnTo>
                                        <a:lnTo>
                                          <a:pt x="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55" name="Freeform 6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31" y="1330"/>
                                    <a:ext cx="32" cy="50"/>
                                  </a:xfrm>
                                  <a:custGeom>
                                    <a:avLst/>
                                    <a:gdLst>
                                      <a:gd name="T0" fmla="*/ 0 w 32"/>
                                      <a:gd name="T1" fmla="*/ 50 h 50"/>
                                      <a:gd name="T2" fmla="*/ 32 w 32"/>
                                      <a:gd name="T3" fmla="*/ 0 h 50"/>
                                      <a:gd name="T4" fmla="*/ 0 w 32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50">
                                        <a:moveTo>
                                          <a:pt x="0" y="50"/>
                                        </a:moveTo>
                                        <a:lnTo>
                                          <a:pt x="32" y="0"/>
                                        </a:lnTo>
                                        <a:lnTo>
                                          <a:pt x="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56" name="Freeform 6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36" y="1360"/>
                                    <a:ext cx="25" cy="45"/>
                                  </a:xfrm>
                                  <a:custGeom>
                                    <a:avLst/>
                                    <a:gdLst>
                                      <a:gd name="T0" fmla="*/ 22 w 25"/>
                                      <a:gd name="T1" fmla="*/ 0 h 45"/>
                                      <a:gd name="T2" fmla="*/ 25 w 25"/>
                                      <a:gd name="T3" fmla="*/ 7 h 45"/>
                                      <a:gd name="T4" fmla="*/ 25 w 25"/>
                                      <a:gd name="T5" fmla="*/ 12 h 45"/>
                                      <a:gd name="T6" fmla="*/ 25 w 25"/>
                                      <a:gd name="T7" fmla="*/ 20 h 45"/>
                                      <a:gd name="T8" fmla="*/ 22 w 25"/>
                                      <a:gd name="T9" fmla="*/ 25 h 45"/>
                                      <a:gd name="T10" fmla="*/ 15 w 25"/>
                                      <a:gd name="T11" fmla="*/ 35 h 45"/>
                                      <a:gd name="T12" fmla="*/ 2 w 25"/>
                                      <a:gd name="T13" fmla="*/ 45 h 45"/>
                                      <a:gd name="T14" fmla="*/ 0 w 25"/>
                                      <a:gd name="T15" fmla="*/ 32 h 45"/>
                                      <a:gd name="T16" fmla="*/ 2 w 25"/>
                                      <a:gd name="T17" fmla="*/ 20 h 45"/>
                                      <a:gd name="T18" fmla="*/ 10 w 25"/>
                                      <a:gd name="T19" fmla="*/ 10 h 45"/>
                                      <a:gd name="T20" fmla="*/ 22 w 25"/>
                                      <a:gd name="T21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5" h="45">
                                        <a:moveTo>
                                          <a:pt x="22" y="0"/>
                                        </a:moveTo>
                                        <a:lnTo>
                                          <a:pt x="25" y="7"/>
                                        </a:lnTo>
                                        <a:lnTo>
                                          <a:pt x="25" y="12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22" y="25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2" y="45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2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57" name="Freeform 6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36" y="1360"/>
                                    <a:ext cx="25" cy="45"/>
                                  </a:xfrm>
                                  <a:custGeom>
                                    <a:avLst/>
                                    <a:gdLst>
                                      <a:gd name="T0" fmla="*/ 22 w 25"/>
                                      <a:gd name="T1" fmla="*/ 0 h 45"/>
                                      <a:gd name="T2" fmla="*/ 25 w 25"/>
                                      <a:gd name="T3" fmla="*/ 7 h 45"/>
                                      <a:gd name="T4" fmla="*/ 25 w 25"/>
                                      <a:gd name="T5" fmla="*/ 12 h 45"/>
                                      <a:gd name="T6" fmla="*/ 25 w 25"/>
                                      <a:gd name="T7" fmla="*/ 20 h 45"/>
                                      <a:gd name="T8" fmla="*/ 22 w 25"/>
                                      <a:gd name="T9" fmla="*/ 25 h 45"/>
                                      <a:gd name="T10" fmla="*/ 15 w 25"/>
                                      <a:gd name="T11" fmla="*/ 35 h 45"/>
                                      <a:gd name="T12" fmla="*/ 2 w 25"/>
                                      <a:gd name="T13" fmla="*/ 45 h 45"/>
                                      <a:gd name="T14" fmla="*/ 0 w 25"/>
                                      <a:gd name="T15" fmla="*/ 32 h 45"/>
                                      <a:gd name="T16" fmla="*/ 2 w 25"/>
                                      <a:gd name="T17" fmla="*/ 20 h 45"/>
                                      <a:gd name="T18" fmla="*/ 10 w 25"/>
                                      <a:gd name="T19" fmla="*/ 10 h 45"/>
                                      <a:gd name="T20" fmla="*/ 22 w 25"/>
                                      <a:gd name="T21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5" h="45">
                                        <a:moveTo>
                                          <a:pt x="22" y="0"/>
                                        </a:moveTo>
                                        <a:lnTo>
                                          <a:pt x="25" y="7"/>
                                        </a:lnTo>
                                        <a:lnTo>
                                          <a:pt x="25" y="12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22" y="25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2" y="45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2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58" name="Freeform 6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58" y="1310"/>
                                    <a:ext cx="37" cy="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50 h 50"/>
                                      <a:gd name="T2" fmla="*/ 37 w 37"/>
                                      <a:gd name="T3" fmla="*/ 0 h 50"/>
                                      <a:gd name="T4" fmla="*/ 0 w 37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50">
                                        <a:moveTo>
                                          <a:pt x="0" y="50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59" name="Freeform 6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58" y="1310"/>
                                    <a:ext cx="37" cy="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50 h 50"/>
                                      <a:gd name="T2" fmla="*/ 37 w 37"/>
                                      <a:gd name="T3" fmla="*/ 0 h 50"/>
                                      <a:gd name="T4" fmla="*/ 0 w 37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50">
                                        <a:moveTo>
                                          <a:pt x="0" y="50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60" name="Freeform 6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54" y="1432"/>
                                    <a:ext cx="75" cy="82"/>
                                  </a:xfrm>
                                  <a:custGeom>
                                    <a:avLst/>
                                    <a:gdLst>
                                      <a:gd name="T0" fmla="*/ 30 w 75"/>
                                      <a:gd name="T1" fmla="*/ 40 h 82"/>
                                      <a:gd name="T2" fmla="*/ 75 w 75"/>
                                      <a:gd name="T3" fmla="*/ 0 h 82"/>
                                      <a:gd name="T4" fmla="*/ 30 w 75"/>
                                      <a:gd name="T5" fmla="*/ 40 h 82"/>
                                      <a:gd name="T6" fmla="*/ 30 w 75"/>
                                      <a:gd name="T7" fmla="*/ 40 h 82"/>
                                      <a:gd name="T8" fmla="*/ 30 w 75"/>
                                      <a:gd name="T9" fmla="*/ 40 h 82"/>
                                      <a:gd name="T10" fmla="*/ 28 w 75"/>
                                      <a:gd name="T11" fmla="*/ 55 h 82"/>
                                      <a:gd name="T12" fmla="*/ 20 w 75"/>
                                      <a:gd name="T13" fmla="*/ 65 h 82"/>
                                      <a:gd name="T14" fmla="*/ 13 w 75"/>
                                      <a:gd name="T15" fmla="*/ 75 h 82"/>
                                      <a:gd name="T16" fmla="*/ 0 w 75"/>
                                      <a:gd name="T17" fmla="*/ 82 h 82"/>
                                      <a:gd name="T18" fmla="*/ 0 w 75"/>
                                      <a:gd name="T19" fmla="*/ 75 h 82"/>
                                      <a:gd name="T20" fmla="*/ 0 w 75"/>
                                      <a:gd name="T21" fmla="*/ 70 h 82"/>
                                      <a:gd name="T22" fmla="*/ 3 w 75"/>
                                      <a:gd name="T23" fmla="*/ 62 h 82"/>
                                      <a:gd name="T24" fmla="*/ 8 w 75"/>
                                      <a:gd name="T25" fmla="*/ 57 h 82"/>
                                      <a:gd name="T26" fmla="*/ 10 w 75"/>
                                      <a:gd name="T27" fmla="*/ 52 h 82"/>
                                      <a:gd name="T28" fmla="*/ 18 w 75"/>
                                      <a:gd name="T29" fmla="*/ 47 h 82"/>
                                      <a:gd name="T30" fmla="*/ 23 w 75"/>
                                      <a:gd name="T31" fmla="*/ 42 h 82"/>
                                      <a:gd name="T32" fmla="*/ 30 w 75"/>
                                      <a:gd name="T33" fmla="*/ 40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75" h="82">
                                        <a:moveTo>
                                          <a:pt x="30" y="40"/>
                                        </a:moveTo>
                                        <a:lnTo>
                                          <a:pt x="75" y="0"/>
                                        </a:lnTo>
                                        <a:lnTo>
                                          <a:pt x="30" y="40"/>
                                        </a:lnTo>
                                        <a:lnTo>
                                          <a:pt x="30" y="40"/>
                                        </a:lnTo>
                                        <a:lnTo>
                                          <a:pt x="30" y="40"/>
                                        </a:lnTo>
                                        <a:lnTo>
                                          <a:pt x="28" y="55"/>
                                        </a:lnTo>
                                        <a:lnTo>
                                          <a:pt x="20" y="65"/>
                                        </a:lnTo>
                                        <a:lnTo>
                                          <a:pt x="13" y="75"/>
                                        </a:lnTo>
                                        <a:lnTo>
                                          <a:pt x="0" y="82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3" y="62"/>
                                        </a:lnTo>
                                        <a:lnTo>
                                          <a:pt x="8" y="57"/>
                                        </a:lnTo>
                                        <a:lnTo>
                                          <a:pt x="10" y="52"/>
                                        </a:lnTo>
                                        <a:lnTo>
                                          <a:pt x="18" y="47"/>
                                        </a:lnTo>
                                        <a:lnTo>
                                          <a:pt x="23" y="42"/>
                                        </a:lnTo>
                                        <a:lnTo>
                                          <a:pt x="30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61" name="Freeform 6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54" y="1432"/>
                                    <a:ext cx="75" cy="82"/>
                                  </a:xfrm>
                                  <a:custGeom>
                                    <a:avLst/>
                                    <a:gdLst>
                                      <a:gd name="T0" fmla="*/ 30 w 75"/>
                                      <a:gd name="T1" fmla="*/ 40 h 82"/>
                                      <a:gd name="T2" fmla="*/ 75 w 75"/>
                                      <a:gd name="T3" fmla="*/ 0 h 82"/>
                                      <a:gd name="T4" fmla="*/ 30 w 75"/>
                                      <a:gd name="T5" fmla="*/ 40 h 82"/>
                                      <a:gd name="T6" fmla="*/ 30 w 75"/>
                                      <a:gd name="T7" fmla="*/ 40 h 82"/>
                                      <a:gd name="T8" fmla="*/ 30 w 75"/>
                                      <a:gd name="T9" fmla="*/ 40 h 82"/>
                                      <a:gd name="T10" fmla="*/ 28 w 75"/>
                                      <a:gd name="T11" fmla="*/ 55 h 82"/>
                                      <a:gd name="T12" fmla="*/ 20 w 75"/>
                                      <a:gd name="T13" fmla="*/ 65 h 82"/>
                                      <a:gd name="T14" fmla="*/ 13 w 75"/>
                                      <a:gd name="T15" fmla="*/ 75 h 82"/>
                                      <a:gd name="T16" fmla="*/ 0 w 75"/>
                                      <a:gd name="T17" fmla="*/ 82 h 82"/>
                                      <a:gd name="T18" fmla="*/ 0 w 75"/>
                                      <a:gd name="T19" fmla="*/ 75 h 82"/>
                                      <a:gd name="T20" fmla="*/ 0 w 75"/>
                                      <a:gd name="T21" fmla="*/ 70 h 82"/>
                                      <a:gd name="T22" fmla="*/ 3 w 75"/>
                                      <a:gd name="T23" fmla="*/ 62 h 82"/>
                                      <a:gd name="T24" fmla="*/ 8 w 75"/>
                                      <a:gd name="T25" fmla="*/ 57 h 82"/>
                                      <a:gd name="T26" fmla="*/ 10 w 75"/>
                                      <a:gd name="T27" fmla="*/ 52 h 82"/>
                                      <a:gd name="T28" fmla="*/ 18 w 75"/>
                                      <a:gd name="T29" fmla="*/ 47 h 82"/>
                                      <a:gd name="T30" fmla="*/ 23 w 75"/>
                                      <a:gd name="T31" fmla="*/ 42 h 82"/>
                                      <a:gd name="T32" fmla="*/ 30 w 75"/>
                                      <a:gd name="T33" fmla="*/ 40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75" h="82">
                                        <a:moveTo>
                                          <a:pt x="30" y="40"/>
                                        </a:moveTo>
                                        <a:lnTo>
                                          <a:pt x="75" y="0"/>
                                        </a:lnTo>
                                        <a:lnTo>
                                          <a:pt x="30" y="40"/>
                                        </a:lnTo>
                                        <a:lnTo>
                                          <a:pt x="30" y="40"/>
                                        </a:lnTo>
                                        <a:lnTo>
                                          <a:pt x="30" y="40"/>
                                        </a:lnTo>
                                        <a:lnTo>
                                          <a:pt x="28" y="55"/>
                                        </a:lnTo>
                                        <a:lnTo>
                                          <a:pt x="20" y="65"/>
                                        </a:lnTo>
                                        <a:lnTo>
                                          <a:pt x="13" y="75"/>
                                        </a:lnTo>
                                        <a:lnTo>
                                          <a:pt x="0" y="82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3" y="62"/>
                                        </a:lnTo>
                                        <a:lnTo>
                                          <a:pt x="8" y="57"/>
                                        </a:lnTo>
                                        <a:lnTo>
                                          <a:pt x="10" y="52"/>
                                        </a:lnTo>
                                        <a:lnTo>
                                          <a:pt x="18" y="47"/>
                                        </a:lnTo>
                                        <a:lnTo>
                                          <a:pt x="23" y="42"/>
                                        </a:lnTo>
                                        <a:lnTo>
                                          <a:pt x="30" y="4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62" name="Freeform 6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24" y="1449"/>
                                    <a:ext cx="73" cy="80"/>
                                  </a:xfrm>
                                  <a:custGeom>
                                    <a:avLst/>
                                    <a:gdLst>
                                      <a:gd name="T0" fmla="*/ 33 w 73"/>
                                      <a:gd name="T1" fmla="*/ 40 h 80"/>
                                      <a:gd name="T2" fmla="*/ 73 w 73"/>
                                      <a:gd name="T3" fmla="*/ 0 h 80"/>
                                      <a:gd name="T4" fmla="*/ 33 w 73"/>
                                      <a:gd name="T5" fmla="*/ 40 h 80"/>
                                      <a:gd name="T6" fmla="*/ 33 w 73"/>
                                      <a:gd name="T7" fmla="*/ 40 h 80"/>
                                      <a:gd name="T8" fmla="*/ 33 w 73"/>
                                      <a:gd name="T9" fmla="*/ 40 h 80"/>
                                      <a:gd name="T10" fmla="*/ 30 w 73"/>
                                      <a:gd name="T11" fmla="*/ 53 h 80"/>
                                      <a:gd name="T12" fmla="*/ 23 w 73"/>
                                      <a:gd name="T13" fmla="*/ 65 h 80"/>
                                      <a:gd name="T14" fmla="*/ 13 w 73"/>
                                      <a:gd name="T15" fmla="*/ 73 h 80"/>
                                      <a:gd name="T16" fmla="*/ 3 w 73"/>
                                      <a:gd name="T17" fmla="*/ 80 h 80"/>
                                      <a:gd name="T18" fmla="*/ 0 w 73"/>
                                      <a:gd name="T19" fmla="*/ 75 h 80"/>
                                      <a:gd name="T20" fmla="*/ 3 w 73"/>
                                      <a:gd name="T21" fmla="*/ 68 h 80"/>
                                      <a:gd name="T22" fmla="*/ 5 w 73"/>
                                      <a:gd name="T23" fmla="*/ 63 h 80"/>
                                      <a:gd name="T24" fmla="*/ 8 w 73"/>
                                      <a:gd name="T25" fmla="*/ 55 h 80"/>
                                      <a:gd name="T26" fmla="*/ 13 w 73"/>
                                      <a:gd name="T27" fmla="*/ 50 h 80"/>
                                      <a:gd name="T28" fmla="*/ 18 w 73"/>
                                      <a:gd name="T29" fmla="*/ 45 h 80"/>
                                      <a:gd name="T30" fmla="*/ 25 w 73"/>
                                      <a:gd name="T31" fmla="*/ 43 h 80"/>
                                      <a:gd name="T32" fmla="*/ 33 w 73"/>
                                      <a:gd name="T33" fmla="*/ 40 h 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73" h="80">
                                        <a:moveTo>
                                          <a:pt x="33" y="40"/>
                                        </a:moveTo>
                                        <a:lnTo>
                                          <a:pt x="73" y="0"/>
                                        </a:lnTo>
                                        <a:lnTo>
                                          <a:pt x="33" y="40"/>
                                        </a:lnTo>
                                        <a:lnTo>
                                          <a:pt x="33" y="40"/>
                                        </a:lnTo>
                                        <a:lnTo>
                                          <a:pt x="33" y="40"/>
                                        </a:lnTo>
                                        <a:lnTo>
                                          <a:pt x="30" y="53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13" y="73"/>
                                        </a:lnTo>
                                        <a:lnTo>
                                          <a:pt x="3" y="80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3" y="68"/>
                                        </a:lnTo>
                                        <a:lnTo>
                                          <a:pt x="5" y="63"/>
                                        </a:lnTo>
                                        <a:lnTo>
                                          <a:pt x="8" y="55"/>
                                        </a:lnTo>
                                        <a:lnTo>
                                          <a:pt x="13" y="50"/>
                                        </a:lnTo>
                                        <a:lnTo>
                                          <a:pt x="18" y="45"/>
                                        </a:lnTo>
                                        <a:lnTo>
                                          <a:pt x="25" y="43"/>
                                        </a:lnTo>
                                        <a:lnTo>
                                          <a:pt x="33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63" name="Freeform 6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24" y="1449"/>
                                    <a:ext cx="73" cy="80"/>
                                  </a:xfrm>
                                  <a:custGeom>
                                    <a:avLst/>
                                    <a:gdLst>
                                      <a:gd name="T0" fmla="*/ 33 w 73"/>
                                      <a:gd name="T1" fmla="*/ 40 h 80"/>
                                      <a:gd name="T2" fmla="*/ 73 w 73"/>
                                      <a:gd name="T3" fmla="*/ 0 h 80"/>
                                      <a:gd name="T4" fmla="*/ 33 w 73"/>
                                      <a:gd name="T5" fmla="*/ 40 h 80"/>
                                      <a:gd name="T6" fmla="*/ 33 w 73"/>
                                      <a:gd name="T7" fmla="*/ 40 h 80"/>
                                      <a:gd name="T8" fmla="*/ 33 w 73"/>
                                      <a:gd name="T9" fmla="*/ 40 h 80"/>
                                      <a:gd name="T10" fmla="*/ 30 w 73"/>
                                      <a:gd name="T11" fmla="*/ 53 h 80"/>
                                      <a:gd name="T12" fmla="*/ 23 w 73"/>
                                      <a:gd name="T13" fmla="*/ 65 h 80"/>
                                      <a:gd name="T14" fmla="*/ 13 w 73"/>
                                      <a:gd name="T15" fmla="*/ 73 h 80"/>
                                      <a:gd name="T16" fmla="*/ 3 w 73"/>
                                      <a:gd name="T17" fmla="*/ 80 h 80"/>
                                      <a:gd name="T18" fmla="*/ 0 w 73"/>
                                      <a:gd name="T19" fmla="*/ 75 h 80"/>
                                      <a:gd name="T20" fmla="*/ 3 w 73"/>
                                      <a:gd name="T21" fmla="*/ 68 h 80"/>
                                      <a:gd name="T22" fmla="*/ 5 w 73"/>
                                      <a:gd name="T23" fmla="*/ 63 h 80"/>
                                      <a:gd name="T24" fmla="*/ 8 w 73"/>
                                      <a:gd name="T25" fmla="*/ 55 h 80"/>
                                      <a:gd name="T26" fmla="*/ 13 w 73"/>
                                      <a:gd name="T27" fmla="*/ 50 h 80"/>
                                      <a:gd name="T28" fmla="*/ 18 w 73"/>
                                      <a:gd name="T29" fmla="*/ 45 h 80"/>
                                      <a:gd name="T30" fmla="*/ 25 w 73"/>
                                      <a:gd name="T31" fmla="*/ 43 h 80"/>
                                      <a:gd name="T32" fmla="*/ 33 w 73"/>
                                      <a:gd name="T33" fmla="*/ 40 h 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73" h="80">
                                        <a:moveTo>
                                          <a:pt x="33" y="40"/>
                                        </a:moveTo>
                                        <a:lnTo>
                                          <a:pt x="73" y="0"/>
                                        </a:lnTo>
                                        <a:lnTo>
                                          <a:pt x="33" y="40"/>
                                        </a:lnTo>
                                        <a:lnTo>
                                          <a:pt x="33" y="40"/>
                                        </a:lnTo>
                                        <a:lnTo>
                                          <a:pt x="33" y="40"/>
                                        </a:lnTo>
                                        <a:lnTo>
                                          <a:pt x="30" y="53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13" y="73"/>
                                        </a:lnTo>
                                        <a:lnTo>
                                          <a:pt x="3" y="80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3" y="68"/>
                                        </a:lnTo>
                                        <a:lnTo>
                                          <a:pt x="5" y="63"/>
                                        </a:lnTo>
                                        <a:lnTo>
                                          <a:pt x="8" y="55"/>
                                        </a:lnTo>
                                        <a:lnTo>
                                          <a:pt x="13" y="50"/>
                                        </a:lnTo>
                                        <a:lnTo>
                                          <a:pt x="18" y="45"/>
                                        </a:lnTo>
                                        <a:lnTo>
                                          <a:pt x="25" y="43"/>
                                        </a:lnTo>
                                        <a:lnTo>
                                          <a:pt x="33" y="4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64" name="Freeform 6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34" y="1407"/>
                                    <a:ext cx="37" cy="42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42 h 42"/>
                                      <a:gd name="T2" fmla="*/ 37 w 37"/>
                                      <a:gd name="T3" fmla="*/ 0 h 42"/>
                                      <a:gd name="T4" fmla="*/ 0 w 37"/>
                                      <a:gd name="T5" fmla="*/ 42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42">
                                        <a:moveTo>
                                          <a:pt x="0" y="42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0" y="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65" name="Freeform 6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34" y="1407"/>
                                    <a:ext cx="37" cy="42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42 h 42"/>
                                      <a:gd name="T2" fmla="*/ 37 w 37"/>
                                      <a:gd name="T3" fmla="*/ 0 h 42"/>
                                      <a:gd name="T4" fmla="*/ 0 w 37"/>
                                      <a:gd name="T5" fmla="*/ 42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42">
                                        <a:moveTo>
                                          <a:pt x="0" y="42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0" y="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66" name="Freeform 65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54" y="1529"/>
                                    <a:ext cx="104" cy="23"/>
                                  </a:xfrm>
                                  <a:custGeom>
                                    <a:avLst/>
                                    <a:gdLst>
                                      <a:gd name="T0" fmla="*/ 47 w 104"/>
                                      <a:gd name="T1" fmla="*/ 15 h 23"/>
                                      <a:gd name="T2" fmla="*/ 104 w 104"/>
                                      <a:gd name="T3" fmla="*/ 0 h 23"/>
                                      <a:gd name="T4" fmla="*/ 47 w 104"/>
                                      <a:gd name="T5" fmla="*/ 15 h 23"/>
                                      <a:gd name="T6" fmla="*/ 47 w 104"/>
                                      <a:gd name="T7" fmla="*/ 15 h 23"/>
                                      <a:gd name="T8" fmla="*/ 34 w 104"/>
                                      <a:gd name="T9" fmla="*/ 20 h 23"/>
                                      <a:gd name="T10" fmla="*/ 22 w 104"/>
                                      <a:gd name="T11" fmla="*/ 23 h 23"/>
                                      <a:gd name="T12" fmla="*/ 10 w 104"/>
                                      <a:gd name="T13" fmla="*/ 20 h 23"/>
                                      <a:gd name="T14" fmla="*/ 0 w 104"/>
                                      <a:gd name="T15" fmla="*/ 13 h 23"/>
                                      <a:gd name="T16" fmla="*/ 5 w 104"/>
                                      <a:gd name="T17" fmla="*/ 10 h 23"/>
                                      <a:gd name="T18" fmla="*/ 10 w 104"/>
                                      <a:gd name="T19" fmla="*/ 5 h 23"/>
                                      <a:gd name="T20" fmla="*/ 17 w 104"/>
                                      <a:gd name="T21" fmla="*/ 3 h 23"/>
                                      <a:gd name="T22" fmla="*/ 25 w 104"/>
                                      <a:gd name="T23" fmla="*/ 3 h 23"/>
                                      <a:gd name="T24" fmla="*/ 30 w 104"/>
                                      <a:gd name="T25" fmla="*/ 5 h 23"/>
                                      <a:gd name="T26" fmla="*/ 37 w 104"/>
                                      <a:gd name="T27" fmla="*/ 5 h 23"/>
                                      <a:gd name="T28" fmla="*/ 42 w 104"/>
                                      <a:gd name="T29" fmla="*/ 10 h 23"/>
                                      <a:gd name="T30" fmla="*/ 47 w 104"/>
                                      <a:gd name="T31" fmla="*/ 15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4" h="23">
                                        <a:moveTo>
                                          <a:pt x="47" y="15"/>
                                        </a:moveTo>
                                        <a:lnTo>
                                          <a:pt x="104" y="0"/>
                                        </a:lnTo>
                                        <a:lnTo>
                                          <a:pt x="47" y="15"/>
                                        </a:lnTo>
                                        <a:close/>
                                        <a:moveTo>
                                          <a:pt x="47" y="15"/>
                                        </a:moveTo>
                                        <a:lnTo>
                                          <a:pt x="34" y="20"/>
                                        </a:lnTo>
                                        <a:lnTo>
                                          <a:pt x="22" y="23"/>
                                        </a:lnTo>
                                        <a:lnTo>
                                          <a:pt x="10" y="20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17" y="3"/>
                                        </a:lnTo>
                                        <a:lnTo>
                                          <a:pt x="25" y="3"/>
                                        </a:lnTo>
                                        <a:lnTo>
                                          <a:pt x="30" y="5"/>
                                        </a:lnTo>
                                        <a:lnTo>
                                          <a:pt x="37" y="5"/>
                                        </a:lnTo>
                                        <a:lnTo>
                                          <a:pt x="42" y="10"/>
                                        </a:lnTo>
                                        <a:lnTo>
                                          <a:pt x="47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67" name="Freeform 6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01" y="1529"/>
                                    <a:ext cx="57" cy="15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15 h 15"/>
                                      <a:gd name="T2" fmla="*/ 57 w 57"/>
                                      <a:gd name="T3" fmla="*/ 0 h 15"/>
                                      <a:gd name="T4" fmla="*/ 0 w 57"/>
                                      <a:gd name="T5" fmla="*/ 15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7" h="15">
                                        <a:moveTo>
                                          <a:pt x="0" y="15"/>
                                        </a:moveTo>
                                        <a:lnTo>
                                          <a:pt x="57" y="0"/>
                                        </a:lnTo>
                                        <a:lnTo>
                                          <a:pt x="0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68" name="Freeform 6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54" y="1532"/>
                                    <a:ext cx="47" cy="20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12 h 20"/>
                                      <a:gd name="T2" fmla="*/ 34 w 47"/>
                                      <a:gd name="T3" fmla="*/ 17 h 20"/>
                                      <a:gd name="T4" fmla="*/ 22 w 47"/>
                                      <a:gd name="T5" fmla="*/ 20 h 20"/>
                                      <a:gd name="T6" fmla="*/ 10 w 47"/>
                                      <a:gd name="T7" fmla="*/ 17 h 20"/>
                                      <a:gd name="T8" fmla="*/ 0 w 47"/>
                                      <a:gd name="T9" fmla="*/ 10 h 20"/>
                                      <a:gd name="T10" fmla="*/ 5 w 47"/>
                                      <a:gd name="T11" fmla="*/ 7 h 20"/>
                                      <a:gd name="T12" fmla="*/ 10 w 47"/>
                                      <a:gd name="T13" fmla="*/ 2 h 20"/>
                                      <a:gd name="T14" fmla="*/ 17 w 47"/>
                                      <a:gd name="T15" fmla="*/ 0 h 20"/>
                                      <a:gd name="T16" fmla="*/ 25 w 47"/>
                                      <a:gd name="T17" fmla="*/ 0 h 20"/>
                                      <a:gd name="T18" fmla="*/ 30 w 47"/>
                                      <a:gd name="T19" fmla="*/ 2 h 20"/>
                                      <a:gd name="T20" fmla="*/ 37 w 47"/>
                                      <a:gd name="T21" fmla="*/ 2 h 20"/>
                                      <a:gd name="T22" fmla="*/ 42 w 47"/>
                                      <a:gd name="T23" fmla="*/ 7 h 20"/>
                                      <a:gd name="T24" fmla="*/ 47 w 47"/>
                                      <a:gd name="T25" fmla="*/ 12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20">
                                        <a:moveTo>
                                          <a:pt x="47" y="12"/>
                                        </a:moveTo>
                                        <a:lnTo>
                                          <a:pt x="34" y="17"/>
                                        </a:lnTo>
                                        <a:lnTo>
                                          <a:pt x="22" y="20"/>
                                        </a:lnTo>
                                        <a:lnTo>
                                          <a:pt x="10" y="17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30" y="2"/>
                                        </a:lnTo>
                                        <a:lnTo>
                                          <a:pt x="37" y="2"/>
                                        </a:lnTo>
                                        <a:lnTo>
                                          <a:pt x="42" y="7"/>
                                        </a:lnTo>
                                        <a:lnTo>
                                          <a:pt x="47" y="1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69" name="Freeform 65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16" y="1542"/>
                                    <a:ext cx="105" cy="17"/>
                                  </a:xfrm>
                                  <a:custGeom>
                                    <a:avLst/>
                                    <a:gdLst>
                                      <a:gd name="T0" fmla="*/ 48 w 105"/>
                                      <a:gd name="T1" fmla="*/ 12 h 17"/>
                                      <a:gd name="T2" fmla="*/ 105 w 105"/>
                                      <a:gd name="T3" fmla="*/ 10 h 17"/>
                                      <a:gd name="T4" fmla="*/ 48 w 105"/>
                                      <a:gd name="T5" fmla="*/ 12 h 17"/>
                                      <a:gd name="T6" fmla="*/ 48 w 105"/>
                                      <a:gd name="T7" fmla="*/ 12 h 17"/>
                                      <a:gd name="T8" fmla="*/ 35 w 105"/>
                                      <a:gd name="T9" fmla="*/ 17 h 17"/>
                                      <a:gd name="T10" fmla="*/ 23 w 105"/>
                                      <a:gd name="T11" fmla="*/ 17 h 17"/>
                                      <a:gd name="T12" fmla="*/ 10 w 105"/>
                                      <a:gd name="T13" fmla="*/ 15 h 17"/>
                                      <a:gd name="T14" fmla="*/ 0 w 105"/>
                                      <a:gd name="T15" fmla="*/ 10 h 17"/>
                                      <a:gd name="T16" fmla="*/ 5 w 105"/>
                                      <a:gd name="T17" fmla="*/ 5 h 17"/>
                                      <a:gd name="T18" fmla="*/ 10 w 105"/>
                                      <a:gd name="T19" fmla="*/ 2 h 17"/>
                                      <a:gd name="T20" fmla="*/ 18 w 105"/>
                                      <a:gd name="T21" fmla="*/ 0 h 17"/>
                                      <a:gd name="T22" fmla="*/ 23 w 105"/>
                                      <a:gd name="T23" fmla="*/ 0 h 17"/>
                                      <a:gd name="T24" fmla="*/ 30 w 105"/>
                                      <a:gd name="T25" fmla="*/ 2 h 17"/>
                                      <a:gd name="T26" fmla="*/ 38 w 105"/>
                                      <a:gd name="T27" fmla="*/ 2 h 17"/>
                                      <a:gd name="T28" fmla="*/ 43 w 105"/>
                                      <a:gd name="T29" fmla="*/ 7 h 17"/>
                                      <a:gd name="T30" fmla="*/ 48 w 105"/>
                                      <a:gd name="T31" fmla="*/ 12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5" h="17">
                                        <a:moveTo>
                                          <a:pt x="48" y="12"/>
                                        </a:moveTo>
                                        <a:lnTo>
                                          <a:pt x="105" y="10"/>
                                        </a:lnTo>
                                        <a:lnTo>
                                          <a:pt x="48" y="12"/>
                                        </a:lnTo>
                                        <a:close/>
                                        <a:moveTo>
                                          <a:pt x="48" y="12"/>
                                        </a:moveTo>
                                        <a:lnTo>
                                          <a:pt x="35" y="17"/>
                                        </a:lnTo>
                                        <a:lnTo>
                                          <a:pt x="23" y="17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18" y="0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30" y="2"/>
                                        </a:lnTo>
                                        <a:lnTo>
                                          <a:pt x="38" y="2"/>
                                        </a:lnTo>
                                        <a:lnTo>
                                          <a:pt x="43" y="7"/>
                                        </a:lnTo>
                                        <a:lnTo>
                                          <a:pt x="48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70" name="Freeform 6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64" y="1552"/>
                                    <a:ext cx="57" cy="2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2 h 2"/>
                                      <a:gd name="T2" fmla="*/ 57 w 57"/>
                                      <a:gd name="T3" fmla="*/ 0 h 2"/>
                                      <a:gd name="T4" fmla="*/ 0 w 57"/>
                                      <a:gd name="T5" fmla="*/ 2 h 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7" h="2">
                                        <a:moveTo>
                                          <a:pt x="0" y="2"/>
                                        </a:moveTo>
                                        <a:lnTo>
                                          <a:pt x="57" y="0"/>
                                        </a:lnTo>
                                        <a:lnTo>
                                          <a:pt x="0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71" name="Freeform 6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16" y="1542"/>
                                    <a:ext cx="48" cy="17"/>
                                  </a:xfrm>
                                  <a:custGeom>
                                    <a:avLst/>
                                    <a:gdLst>
                                      <a:gd name="T0" fmla="*/ 48 w 48"/>
                                      <a:gd name="T1" fmla="*/ 12 h 17"/>
                                      <a:gd name="T2" fmla="*/ 35 w 48"/>
                                      <a:gd name="T3" fmla="*/ 17 h 17"/>
                                      <a:gd name="T4" fmla="*/ 23 w 48"/>
                                      <a:gd name="T5" fmla="*/ 17 h 17"/>
                                      <a:gd name="T6" fmla="*/ 10 w 48"/>
                                      <a:gd name="T7" fmla="*/ 15 h 17"/>
                                      <a:gd name="T8" fmla="*/ 0 w 48"/>
                                      <a:gd name="T9" fmla="*/ 10 h 17"/>
                                      <a:gd name="T10" fmla="*/ 5 w 48"/>
                                      <a:gd name="T11" fmla="*/ 5 h 17"/>
                                      <a:gd name="T12" fmla="*/ 10 w 48"/>
                                      <a:gd name="T13" fmla="*/ 2 h 17"/>
                                      <a:gd name="T14" fmla="*/ 18 w 48"/>
                                      <a:gd name="T15" fmla="*/ 0 h 17"/>
                                      <a:gd name="T16" fmla="*/ 23 w 48"/>
                                      <a:gd name="T17" fmla="*/ 0 h 17"/>
                                      <a:gd name="T18" fmla="*/ 30 w 48"/>
                                      <a:gd name="T19" fmla="*/ 2 h 17"/>
                                      <a:gd name="T20" fmla="*/ 38 w 48"/>
                                      <a:gd name="T21" fmla="*/ 2 h 17"/>
                                      <a:gd name="T22" fmla="*/ 43 w 48"/>
                                      <a:gd name="T23" fmla="*/ 7 h 17"/>
                                      <a:gd name="T24" fmla="*/ 48 w 48"/>
                                      <a:gd name="T25" fmla="*/ 12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8" h="17">
                                        <a:moveTo>
                                          <a:pt x="48" y="12"/>
                                        </a:moveTo>
                                        <a:lnTo>
                                          <a:pt x="35" y="17"/>
                                        </a:lnTo>
                                        <a:lnTo>
                                          <a:pt x="23" y="17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18" y="0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30" y="2"/>
                                        </a:lnTo>
                                        <a:lnTo>
                                          <a:pt x="38" y="2"/>
                                        </a:lnTo>
                                        <a:lnTo>
                                          <a:pt x="43" y="7"/>
                                        </a:lnTo>
                                        <a:lnTo>
                                          <a:pt x="48" y="1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72" name="Freeform 66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84" y="1554"/>
                                    <a:ext cx="104" cy="18"/>
                                  </a:xfrm>
                                  <a:custGeom>
                                    <a:avLst/>
                                    <a:gdLst>
                                      <a:gd name="T0" fmla="*/ 50 w 104"/>
                                      <a:gd name="T1" fmla="*/ 13 h 18"/>
                                      <a:gd name="T2" fmla="*/ 104 w 104"/>
                                      <a:gd name="T3" fmla="*/ 10 h 18"/>
                                      <a:gd name="T4" fmla="*/ 50 w 104"/>
                                      <a:gd name="T5" fmla="*/ 13 h 18"/>
                                      <a:gd name="T6" fmla="*/ 50 w 104"/>
                                      <a:gd name="T7" fmla="*/ 13 h 18"/>
                                      <a:gd name="T8" fmla="*/ 35 w 104"/>
                                      <a:gd name="T9" fmla="*/ 18 h 18"/>
                                      <a:gd name="T10" fmla="*/ 22 w 104"/>
                                      <a:gd name="T11" fmla="*/ 18 h 18"/>
                                      <a:gd name="T12" fmla="*/ 13 w 104"/>
                                      <a:gd name="T13" fmla="*/ 15 h 18"/>
                                      <a:gd name="T14" fmla="*/ 0 w 104"/>
                                      <a:gd name="T15" fmla="*/ 10 h 18"/>
                                      <a:gd name="T16" fmla="*/ 5 w 104"/>
                                      <a:gd name="T17" fmla="*/ 5 h 18"/>
                                      <a:gd name="T18" fmla="*/ 13 w 104"/>
                                      <a:gd name="T19" fmla="*/ 3 h 18"/>
                                      <a:gd name="T20" fmla="*/ 18 w 104"/>
                                      <a:gd name="T21" fmla="*/ 0 h 18"/>
                                      <a:gd name="T22" fmla="*/ 25 w 104"/>
                                      <a:gd name="T23" fmla="*/ 0 h 18"/>
                                      <a:gd name="T24" fmla="*/ 32 w 104"/>
                                      <a:gd name="T25" fmla="*/ 0 h 18"/>
                                      <a:gd name="T26" fmla="*/ 37 w 104"/>
                                      <a:gd name="T27" fmla="*/ 3 h 18"/>
                                      <a:gd name="T28" fmla="*/ 45 w 104"/>
                                      <a:gd name="T29" fmla="*/ 8 h 18"/>
                                      <a:gd name="T30" fmla="*/ 50 w 104"/>
                                      <a:gd name="T31" fmla="*/ 13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4" h="18">
                                        <a:moveTo>
                                          <a:pt x="50" y="13"/>
                                        </a:moveTo>
                                        <a:lnTo>
                                          <a:pt x="104" y="10"/>
                                        </a:lnTo>
                                        <a:lnTo>
                                          <a:pt x="50" y="13"/>
                                        </a:lnTo>
                                        <a:close/>
                                        <a:moveTo>
                                          <a:pt x="50" y="13"/>
                                        </a:moveTo>
                                        <a:lnTo>
                                          <a:pt x="35" y="18"/>
                                        </a:lnTo>
                                        <a:lnTo>
                                          <a:pt x="22" y="18"/>
                                        </a:lnTo>
                                        <a:lnTo>
                                          <a:pt x="13" y="1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13" y="3"/>
                                        </a:lnTo>
                                        <a:lnTo>
                                          <a:pt x="18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32" y="0"/>
                                        </a:lnTo>
                                        <a:lnTo>
                                          <a:pt x="37" y="3"/>
                                        </a:lnTo>
                                        <a:lnTo>
                                          <a:pt x="45" y="8"/>
                                        </a:lnTo>
                                        <a:lnTo>
                                          <a:pt x="50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73" name="Freeform 6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34" y="1564"/>
                                    <a:ext cx="54" cy="3"/>
                                  </a:xfrm>
                                  <a:custGeom>
                                    <a:avLst/>
                                    <a:gdLst>
                                      <a:gd name="T0" fmla="*/ 0 w 54"/>
                                      <a:gd name="T1" fmla="*/ 3 h 3"/>
                                      <a:gd name="T2" fmla="*/ 54 w 54"/>
                                      <a:gd name="T3" fmla="*/ 0 h 3"/>
                                      <a:gd name="T4" fmla="*/ 0 w 54"/>
                                      <a:gd name="T5" fmla="*/ 3 h 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4" h="3">
                                        <a:moveTo>
                                          <a:pt x="0" y="3"/>
                                        </a:moveTo>
                                        <a:lnTo>
                                          <a:pt x="54" y="0"/>
                                        </a:lnTo>
                                        <a:lnTo>
                                          <a:pt x="0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74" name="Freeform 6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84" y="1554"/>
                                    <a:ext cx="50" cy="18"/>
                                  </a:xfrm>
                                  <a:custGeom>
                                    <a:avLst/>
                                    <a:gdLst>
                                      <a:gd name="T0" fmla="*/ 50 w 50"/>
                                      <a:gd name="T1" fmla="*/ 13 h 18"/>
                                      <a:gd name="T2" fmla="*/ 35 w 50"/>
                                      <a:gd name="T3" fmla="*/ 18 h 18"/>
                                      <a:gd name="T4" fmla="*/ 22 w 50"/>
                                      <a:gd name="T5" fmla="*/ 18 h 18"/>
                                      <a:gd name="T6" fmla="*/ 13 w 50"/>
                                      <a:gd name="T7" fmla="*/ 15 h 18"/>
                                      <a:gd name="T8" fmla="*/ 0 w 50"/>
                                      <a:gd name="T9" fmla="*/ 10 h 18"/>
                                      <a:gd name="T10" fmla="*/ 5 w 50"/>
                                      <a:gd name="T11" fmla="*/ 5 h 18"/>
                                      <a:gd name="T12" fmla="*/ 13 w 50"/>
                                      <a:gd name="T13" fmla="*/ 3 h 18"/>
                                      <a:gd name="T14" fmla="*/ 18 w 50"/>
                                      <a:gd name="T15" fmla="*/ 0 h 18"/>
                                      <a:gd name="T16" fmla="*/ 25 w 50"/>
                                      <a:gd name="T17" fmla="*/ 0 h 18"/>
                                      <a:gd name="T18" fmla="*/ 32 w 50"/>
                                      <a:gd name="T19" fmla="*/ 0 h 18"/>
                                      <a:gd name="T20" fmla="*/ 37 w 50"/>
                                      <a:gd name="T21" fmla="*/ 3 h 18"/>
                                      <a:gd name="T22" fmla="*/ 45 w 50"/>
                                      <a:gd name="T23" fmla="*/ 8 h 18"/>
                                      <a:gd name="T24" fmla="*/ 50 w 50"/>
                                      <a:gd name="T25" fmla="*/ 13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0" h="18">
                                        <a:moveTo>
                                          <a:pt x="50" y="13"/>
                                        </a:moveTo>
                                        <a:lnTo>
                                          <a:pt x="35" y="18"/>
                                        </a:lnTo>
                                        <a:lnTo>
                                          <a:pt x="22" y="18"/>
                                        </a:lnTo>
                                        <a:lnTo>
                                          <a:pt x="13" y="1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13" y="3"/>
                                        </a:lnTo>
                                        <a:lnTo>
                                          <a:pt x="18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32" y="0"/>
                                        </a:lnTo>
                                        <a:lnTo>
                                          <a:pt x="37" y="3"/>
                                        </a:lnTo>
                                        <a:lnTo>
                                          <a:pt x="45" y="8"/>
                                        </a:lnTo>
                                        <a:lnTo>
                                          <a:pt x="50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75" name="Freeform 66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86" y="1509"/>
                                    <a:ext cx="104" cy="28"/>
                                  </a:xfrm>
                                  <a:custGeom>
                                    <a:avLst/>
                                    <a:gdLst>
                                      <a:gd name="T0" fmla="*/ 47 w 104"/>
                                      <a:gd name="T1" fmla="*/ 20 h 28"/>
                                      <a:gd name="T2" fmla="*/ 104 w 104"/>
                                      <a:gd name="T3" fmla="*/ 0 h 28"/>
                                      <a:gd name="T4" fmla="*/ 47 w 104"/>
                                      <a:gd name="T5" fmla="*/ 20 h 28"/>
                                      <a:gd name="T6" fmla="*/ 47 w 104"/>
                                      <a:gd name="T7" fmla="*/ 20 h 28"/>
                                      <a:gd name="T8" fmla="*/ 35 w 104"/>
                                      <a:gd name="T9" fmla="*/ 25 h 28"/>
                                      <a:gd name="T10" fmla="*/ 22 w 104"/>
                                      <a:gd name="T11" fmla="*/ 28 h 28"/>
                                      <a:gd name="T12" fmla="*/ 10 w 104"/>
                                      <a:gd name="T13" fmla="*/ 25 h 28"/>
                                      <a:gd name="T14" fmla="*/ 0 w 104"/>
                                      <a:gd name="T15" fmla="*/ 18 h 28"/>
                                      <a:gd name="T16" fmla="*/ 5 w 104"/>
                                      <a:gd name="T17" fmla="*/ 13 h 28"/>
                                      <a:gd name="T18" fmla="*/ 10 w 104"/>
                                      <a:gd name="T19" fmla="*/ 10 h 28"/>
                                      <a:gd name="T20" fmla="*/ 17 w 104"/>
                                      <a:gd name="T21" fmla="*/ 8 h 28"/>
                                      <a:gd name="T22" fmla="*/ 25 w 104"/>
                                      <a:gd name="T23" fmla="*/ 8 h 28"/>
                                      <a:gd name="T24" fmla="*/ 30 w 104"/>
                                      <a:gd name="T25" fmla="*/ 8 h 28"/>
                                      <a:gd name="T26" fmla="*/ 37 w 104"/>
                                      <a:gd name="T27" fmla="*/ 10 h 28"/>
                                      <a:gd name="T28" fmla="*/ 42 w 104"/>
                                      <a:gd name="T29" fmla="*/ 15 h 28"/>
                                      <a:gd name="T30" fmla="*/ 47 w 104"/>
                                      <a:gd name="T31" fmla="*/ 20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4" h="28">
                                        <a:moveTo>
                                          <a:pt x="47" y="20"/>
                                        </a:moveTo>
                                        <a:lnTo>
                                          <a:pt x="104" y="0"/>
                                        </a:lnTo>
                                        <a:lnTo>
                                          <a:pt x="47" y="20"/>
                                        </a:lnTo>
                                        <a:close/>
                                        <a:moveTo>
                                          <a:pt x="47" y="20"/>
                                        </a:moveTo>
                                        <a:lnTo>
                                          <a:pt x="35" y="25"/>
                                        </a:lnTo>
                                        <a:lnTo>
                                          <a:pt x="22" y="28"/>
                                        </a:lnTo>
                                        <a:lnTo>
                                          <a:pt x="10" y="25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5" y="13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17" y="8"/>
                                        </a:lnTo>
                                        <a:lnTo>
                                          <a:pt x="25" y="8"/>
                                        </a:lnTo>
                                        <a:lnTo>
                                          <a:pt x="30" y="8"/>
                                        </a:lnTo>
                                        <a:lnTo>
                                          <a:pt x="37" y="10"/>
                                        </a:lnTo>
                                        <a:lnTo>
                                          <a:pt x="42" y="15"/>
                                        </a:lnTo>
                                        <a:lnTo>
                                          <a:pt x="47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76" name="Freeform 6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33" y="1509"/>
                                    <a:ext cx="57" cy="20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20 h 20"/>
                                      <a:gd name="T2" fmla="*/ 57 w 57"/>
                                      <a:gd name="T3" fmla="*/ 0 h 20"/>
                                      <a:gd name="T4" fmla="*/ 0 w 57"/>
                                      <a:gd name="T5" fmla="*/ 2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7" h="20">
                                        <a:moveTo>
                                          <a:pt x="0" y="20"/>
                                        </a:moveTo>
                                        <a:lnTo>
                                          <a:pt x="57" y="0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77" name="Freeform 6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86" y="1517"/>
                                    <a:ext cx="47" cy="20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12 h 20"/>
                                      <a:gd name="T2" fmla="*/ 35 w 47"/>
                                      <a:gd name="T3" fmla="*/ 17 h 20"/>
                                      <a:gd name="T4" fmla="*/ 22 w 47"/>
                                      <a:gd name="T5" fmla="*/ 20 h 20"/>
                                      <a:gd name="T6" fmla="*/ 10 w 47"/>
                                      <a:gd name="T7" fmla="*/ 17 h 20"/>
                                      <a:gd name="T8" fmla="*/ 0 w 47"/>
                                      <a:gd name="T9" fmla="*/ 10 h 20"/>
                                      <a:gd name="T10" fmla="*/ 5 w 47"/>
                                      <a:gd name="T11" fmla="*/ 5 h 20"/>
                                      <a:gd name="T12" fmla="*/ 10 w 47"/>
                                      <a:gd name="T13" fmla="*/ 2 h 20"/>
                                      <a:gd name="T14" fmla="*/ 17 w 47"/>
                                      <a:gd name="T15" fmla="*/ 0 h 20"/>
                                      <a:gd name="T16" fmla="*/ 25 w 47"/>
                                      <a:gd name="T17" fmla="*/ 0 h 20"/>
                                      <a:gd name="T18" fmla="*/ 30 w 47"/>
                                      <a:gd name="T19" fmla="*/ 0 h 20"/>
                                      <a:gd name="T20" fmla="*/ 37 w 47"/>
                                      <a:gd name="T21" fmla="*/ 2 h 20"/>
                                      <a:gd name="T22" fmla="*/ 42 w 47"/>
                                      <a:gd name="T23" fmla="*/ 7 h 20"/>
                                      <a:gd name="T24" fmla="*/ 47 w 47"/>
                                      <a:gd name="T25" fmla="*/ 12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20">
                                        <a:moveTo>
                                          <a:pt x="47" y="12"/>
                                        </a:moveTo>
                                        <a:lnTo>
                                          <a:pt x="35" y="17"/>
                                        </a:lnTo>
                                        <a:lnTo>
                                          <a:pt x="22" y="20"/>
                                        </a:lnTo>
                                        <a:lnTo>
                                          <a:pt x="10" y="17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7" y="2"/>
                                        </a:lnTo>
                                        <a:lnTo>
                                          <a:pt x="42" y="7"/>
                                        </a:lnTo>
                                        <a:lnTo>
                                          <a:pt x="47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78" name="Freeform 66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16" y="1502"/>
                                    <a:ext cx="109" cy="20"/>
                                  </a:xfrm>
                                  <a:custGeom>
                                    <a:avLst/>
                                    <a:gdLst>
                                      <a:gd name="T0" fmla="*/ 47 w 109"/>
                                      <a:gd name="T1" fmla="*/ 12 h 20"/>
                                      <a:gd name="T2" fmla="*/ 109 w 109"/>
                                      <a:gd name="T3" fmla="*/ 0 h 20"/>
                                      <a:gd name="T4" fmla="*/ 47 w 109"/>
                                      <a:gd name="T5" fmla="*/ 12 h 20"/>
                                      <a:gd name="T6" fmla="*/ 47 w 109"/>
                                      <a:gd name="T7" fmla="*/ 12 h 20"/>
                                      <a:gd name="T8" fmla="*/ 35 w 109"/>
                                      <a:gd name="T9" fmla="*/ 17 h 20"/>
                                      <a:gd name="T10" fmla="*/ 22 w 109"/>
                                      <a:gd name="T11" fmla="*/ 20 h 20"/>
                                      <a:gd name="T12" fmla="*/ 10 w 109"/>
                                      <a:gd name="T13" fmla="*/ 17 h 20"/>
                                      <a:gd name="T14" fmla="*/ 0 w 109"/>
                                      <a:gd name="T15" fmla="*/ 10 h 20"/>
                                      <a:gd name="T16" fmla="*/ 5 w 109"/>
                                      <a:gd name="T17" fmla="*/ 7 h 20"/>
                                      <a:gd name="T18" fmla="*/ 10 w 109"/>
                                      <a:gd name="T19" fmla="*/ 2 h 20"/>
                                      <a:gd name="T20" fmla="*/ 17 w 109"/>
                                      <a:gd name="T21" fmla="*/ 2 h 20"/>
                                      <a:gd name="T22" fmla="*/ 25 w 109"/>
                                      <a:gd name="T23" fmla="*/ 0 h 20"/>
                                      <a:gd name="T24" fmla="*/ 30 w 109"/>
                                      <a:gd name="T25" fmla="*/ 2 h 20"/>
                                      <a:gd name="T26" fmla="*/ 37 w 109"/>
                                      <a:gd name="T27" fmla="*/ 2 h 20"/>
                                      <a:gd name="T28" fmla="*/ 42 w 109"/>
                                      <a:gd name="T29" fmla="*/ 7 h 20"/>
                                      <a:gd name="T30" fmla="*/ 47 w 109"/>
                                      <a:gd name="T31" fmla="*/ 12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9" h="20">
                                        <a:moveTo>
                                          <a:pt x="47" y="12"/>
                                        </a:moveTo>
                                        <a:lnTo>
                                          <a:pt x="109" y="0"/>
                                        </a:lnTo>
                                        <a:lnTo>
                                          <a:pt x="47" y="12"/>
                                        </a:lnTo>
                                        <a:close/>
                                        <a:moveTo>
                                          <a:pt x="47" y="12"/>
                                        </a:moveTo>
                                        <a:lnTo>
                                          <a:pt x="35" y="17"/>
                                        </a:lnTo>
                                        <a:lnTo>
                                          <a:pt x="22" y="20"/>
                                        </a:lnTo>
                                        <a:lnTo>
                                          <a:pt x="10" y="17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17" y="2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30" y="2"/>
                                        </a:lnTo>
                                        <a:lnTo>
                                          <a:pt x="37" y="2"/>
                                        </a:lnTo>
                                        <a:lnTo>
                                          <a:pt x="42" y="7"/>
                                        </a:lnTo>
                                        <a:lnTo>
                                          <a:pt x="47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79" name="Freeform 6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63" y="1502"/>
                                    <a:ext cx="62" cy="12"/>
                                  </a:xfrm>
                                  <a:custGeom>
                                    <a:avLst/>
                                    <a:gdLst>
                                      <a:gd name="T0" fmla="*/ 0 w 62"/>
                                      <a:gd name="T1" fmla="*/ 12 h 12"/>
                                      <a:gd name="T2" fmla="*/ 62 w 62"/>
                                      <a:gd name="T3" fmla="*/ 0 h 12"/>
                                      <a:gd name="T4" fmla="*/ 0 w 62"/>
                                      <a:gd name="T5" fmla="*/ 12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2" h="12">
                                        <a:moveTo>
                                          <a:pt x="0" y="12"/>
                                        </a:moveTo>
                                        <a:lnTo>
                                          <a:pt x="62" y="0"/>
                                        </a:lnTo>
                                        <a:lnTo>
                                          <a:pt x="0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80" name="Freeform 6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16" y="1502"/>
                                    <a:ext cx="47" cy="20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12 h 20"/>
                                      <a:gd name="T2" fmla="*/ 35 w 47"/>
                                      <a:gd name="T3" fmla="*/ 17 h 20"/>
                                      <a:gd name="T4" fmla="*/ 22 w 47"/>
                                      <a:gd name="T5" fmla="*/ 20 h 20"/>
                                      <a:gd name="T6" fmla="*/ 10 w 47"/>
                                      <a:gd name="T7" fmla="*/ 17 h 20"/>
                                      <a:gd name="T8" fmla="*/ 0 w 47"/>
                                      <a:gd name="T9" fmla="*/ 10 h 20"/>
                                      <a:gd name="T10" fmla="*/ 5 w 47"/>
                                      <a:gd name="T11" fmla="*/ 7 h 20"/>
                                      <a:gd name="T12" fmla="*/ 10 w 47"/>
                                      <a:gd name="T13" fmla="*/ 2 h 20"/>
                                      <a:gd name="T14" fmla="*/ 17 w 47"/>
                                      <a:gd name="T15" fmla="*/ 2 h 20"/>
                                      <a:gd name="T16" fmla="*/ 25 w 47"/>
                                      <a:gd name="T17" fmla="*/ 0 h 20"/>
                                      <a:gd name="T18" fmla="*/ 30 w 47"/>
                                      <a:gd name="T19" fmla="*/ 2 h 20"/>
                                      <a:gd name="T20" fmla="*/ 37 w 47"/>
                                      <a:gd name="T21" fmla="*/ 2 h 20"/>
                                      <a:gd name="T22" fmla="*/ 42 w 47"/>
                                      <a:gd name="T23" fmla="*/ 7 h 20"/>
                                      <a:gd name="T24" fmla="*/ 47 w 47"/>
                                      <a:gd name="T25" fmla="*/ 12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20">
                                        <a:moveTo>
                                          <a:pt x="47" y="12"/>
                                        </a:moveTo>
                                        <a:lnTo>
                                          <a:pt x="35" y="17"/>
                                        </a:lnTo>
                                        <a:lnTo>
                                          <a:pt x="22" y="20"/>
                                        </a:lnTo>
                                        <a:lnTo>
                                          <a:pt x="10" y="17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17" y="2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30" y="2"/>
                                        </a:lnTo>
                                        <a:lnTo>
                                          <a:pt x="37" y="2"/>
                                        </a:lnTo>
                                        <a:lnTo>
                                          <a:pt x="42" y="7"/>
                                        </a:lnTo>
                                        <a:lnTo>
                                          <a:pt x="47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81" name="Freeform 67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43" y="1489"/>
                                    <a:ext cx="105" cy="20"/>
                                  </a:xfrm>
                                  <a:custGeom>
                                    <a:avLst/>
                                    <a:gdLst>
                                      <a:gd name="T0" fmla="*/ 47 w 105"/>
                                      <a:gd name="T1" fmla="*/ 13 h 20"/>
                                      <a:gd name="T2" fmla="*/ 105 w 105"/>
                                      <a:gd name="T3" fmla="*/ 0 h 20"/>
                                      <a:gd name="T4" fmla="*/ 47 w 105"/>
                                      <a:gd name="T5" fmla="*/ 13 h 20"/>
                                      <a:gd name="T6" fmla="*/ 47 w 105"/>
                                      <a:gd name="T7" fmla="*/ 13 h 20"/>
                                      <a:gd name="T8" fmla="*/ 35 w 105"/>
                                      <a:gd name="T9" fmla="*/ 18 h 20"/>
                                      <a:gd name="T10" fmla="*/ 23 w 105"/>
                                      <a:gd name="T11" fmla="*/ 20 h 20"/>
                                      <a:gd name="T12" fmla="*/ 10 w 105"/>
                                      <a:gd name="T13" fmla="*/ 18 h 20"/>
                                      <a:gd name="T14" fmla="*/ 0 w 105"/>
                                      <a:gd name="T15" fmla="*/ 10 h 20"/>
                                      <a:gd name="T16" fmla="*/ 5 w 105"/>
                                      <a:gd name="T17" fmla="*/ 8 h 20"/>
                                      <a:gd name="T18" fmla="*/ 10 w 105"/>
                                      <a:gd name="T19" fmla="*/ 3 h 20"/>
                                      <a:gd name="T20" fmla="*/ 18 w 105"/>
                                      <a:gd name="T21" fmla="*/ 0 h 20"/>
                                      <a:gd name="T22" fmla="*/ 25 w 105"/>
                                      <a:gd name="T23" fmla="*/ 0 h 20"/>
                                      <a:gd name="T24" fmla="*/ 30 w 105"/>
                                      <a:gd name="T25" fmla="*/ 0 h 20"/>
                                      <a:gd name="T26" fmla="*/ 37 w 105"/>
                                      <a:gd name="T27" fmla="*/ 3 h 20"/>
                                      <a:gd name="T28" fmla="*/ 42 w 105"/>
                                      <a:gd name="T29" fmla="*/ 8 h 20"/>
                                      <a:gd name="T30" fmla="*/ 47 w 105"/>
                                      <a:gd name="T31" fmla="*/ 13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5" h="20">
                                        <a:moveTo>
                                          <a:pt x="47" y="13"/>
                                        </a:moveTo>
                                        <a:lnTo>
                                          <a:pt x="105" y="0"/>
                                        </a:lnTo>
                                        <a:lnTo>
                                          <a:pt x="47" y="13"/>
                                        </a:lnTo>
                                        <a:close/>
                                        <a:moveTo>
                                          <a:pt x="47" y="13"/>
                                        </a:moveTo>
                                        <a:lnTo>
                                          <a:pt x="35" y="18"/>
                                        </a:lnTo>
                                        <a:lnTo>
                                          <a:pt x="23" y="20"/>
                                        </a:lnTo>
                                        <a:lnTo>
                                          <a:pt x="10" y="18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18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7" y="3"/>
                                        </a:lnTo>
                                        <a:lnTo>
                                          <a:pt x="42" y="8"/>
                                        </a:lnTo>
                                        <a:lnTo>
                                          <a:pt x="47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82" name="Freeform 6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90" y="1489"/>
                                    <a:ext cx="58" cy="13"/>
                                  </a:xfrm>
                                  <a:custGeom>
                                    <a:avLst/>
                                    <a:gdLst>
                                      <a:gd name="T0" fmla="*/ 0 w 58"/>
                                      <a:gd name="T1" fmla="*/ 13 h 13"/>
                                      <a:gd name="T2" fmla="*/ 58 w 58"/>
                                      <a:gd name="T3" fmla="*/ 0 h 13"/>
                                      <a:gd name="T4" fmla="*/ 0 w 58"/>
                                      <a:gd name="T5" fmla="*/ 13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8" h="13">
                                        <a:moveTo>
                                          <a:pt x="0" y="13"/>
                                        </a:moveTo>
                                        <a:lnTo>
                                          <a:pt x="58" y="0"/>
                                        </a:lnTo>
                                        <a:lnTo>
                                          <a:pt x="0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83" name="Freeform 6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43" y="1489"/>
                                    <a:ext cx="47" cy="20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13 h 20"/>
                                      <a:gd name="T2" fmla="*/ 35 w 47"/>
                                      <a:gd name="T3" fmla="*/ 18 h 20"/>
                                      <a:gd name="T4" fmla="*/ 23 w 47"/>
                                      <a:gd name="T5" fmla="*/ 20 h 20"/>
                                      <a:gd name="T6" fmla="*/ 10 w 47"/>
                                      <a:gd name="T7" fmla="*/ 18 h 20"/>
                                      <a:gd name="T8" fmla="*/ 0 w 47"/>
                                      <a:gd name="T9" fmla="*/ 10 h 20"/>
                                      <a:gd name="T10" fmla="*/ 5 w 47"/>
                                      <a:gd name="T11" fmla="*/ 8 h 20"/>
                                      <a:gd name="T12" fmla="*/ 10 w 47"/>
                                      <a:gd name="T13" fmla="*/ 3 h 20"/>
                                      <a:gd name="T14" fmla="*/ 18 w 47"/>
                                      <a:gd name="T15" fmla="*/ 0 h 20"/>
                                      <a:gd name="T16" fmla="*/ 25 w 47"/>
                                      <a:gd name="T17" fmla="*/ 0 h 20"/>
                                      <a:gd name="T18" fmla="*/ 30 w 47"/>
                                      <a:gd name="T19" fmla="*/ 0 h 20"/>
                                      <a:gd name="T20" fmla="*/ 37 w 47"/>
                                      <a:gd name="T21" fmla="*/ 3 h 20"/>
                                      <a:gd name="T22" fmla="*/ 42 w 47"/>
                                      <a:gd name="T23" fmla="*/ 8 h 20"/>
                                      <a:gd name="T24" fmla="*/ 47 w 47"/>
                                      <a:gd name="T25" fmla="*/ 13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20">
                                        <a:moveTo>
                                          <a:pt x="47" y="13"/>
                                        </a:moveTo>
                                        <a:lnTo>
                                          <a:pt x="35" y="18"/>
                                        </a:lnTo>
                                        <a:lnTo>
                                          <a:pt x="23" y="20"/>
                                        </a:lnTo>
                                        <a:lnTo>
                                          <a:pt x="10" y="18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18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7" y="3"/>
                                        </a:lnTo>
                                        <a:lnTo>
                                          <a:pt x="42" y="8"/>
                                        </a:lnTo>
                                        <a:lnTo>
                                          <a:pt x="47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84" name="Freeform 67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75" y="1464"/>
                                    <a:ext cx="105" cy="30"/>
                                  </a:xfrm>
                                  <a:custGeom>
                                    <a:avLst/>
                                    <a:gdLst>
                                      <a:gd name="T0" fmla="*/ 48 w 105"/>
                                      <a:gd name="T1" fmla="*/ 20 h 30"/>
                                      <a:gd name="T2" fmla="*/ 105 w 105"/>
                                      <a:gd name="T3" fmla="*/ 0 h 30"/>
                                      <a:gd name="T4" fmla="*/ 48 w 105"/>
                                      <a:gd name="T5" fmla="*/ 20 h 30"/>
                                      <a:gd name="T6" fmla="*/ 48 w 105"/>
                                      <a:gd name="T7" fmla="*/ 20 h 30"/>
                                      <a:gd name="T8" fmla="*/ 35 w 105"/>
                                      <a:gd name="T9" fmla="*/ 28 h 30"/>
                                      <a:gd name="T10" fmla="*/ 23 w 105"/>
                                      <a:gd name="T11" fmla="*/ 30 h 30"/>
                                      <a:gd name="T12" fmla="*/ 10 w 105"/>
                                      <a:gd name="T13" fmla="*/ 28 h 30"/>
                                      <a:gd name="T14" fmla="*/ 0 w 105"/>
                                      <a:gd name="T15" fmla="*/ 20 h 30"/>
                                      <a:gd name="T16" fmla="*/ 5 w 105"/>
                                      <a:gd name="T17" fmla="*/ 15 h 30"/>
                                      <a:gd name="T18" fmla="*/ 10 w 105"/>
                                      <a:gd name="T19" fmla="*/ 13 h 30"/>
                                      <a:gd name="T20" fmla="*/ 18 w 105"/>
                                      <a:gd name="T21" fmla="*/ 10 h 30"/>
                                      <a:gd name="T22" fmla="*/ 25 w 105"/>
                                      <a:gd name="T23" fmla="*/ 10 h 30"/>
                                      <a:gd name="T24" fmla="*/ 30 w 105"/>
                                      <a:gd name="T25" fmla="*/ 10 h 30"/>
                                      <a:gd name="T26" fmla="*/ 38 w 105"/>
                                      <a:gd name="T27" fmla="*/ 13 h 30"/>
                                      <a:gd name="T28" fmla="*/ 43 w 105"/>
                                      <a:gd name="T29" fmla="*/ 15 h 30"/>
                                      <a:gd name="T30" fmla="*/ 48 w 105"/>
                                      <a:gd name="T31" fmla="*/ 2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5" h="30">
                                        <a:moveTo>
                                          <a:pt x="48" y="20"/>
                                        </a:moveTo>
                                        <a:lnTo>
                                          <a:pt x="105" y="0"/>
                                        </a:lnTo>
                                        <a:lnTo>
                                          <a:pt x="48" y="20"/>
                                        </a:lnTo>
                                        <a:close/>
                                        <a:moveTo>
                                          <a:pt x="48" y="20"/>
                                        </a:moveTo>
                                        <a:lnTo>
                                          <a:pt x="35" y="28"/>
                                        </a:lnTo>
                                        <a:lnTo>
                                          <a:pt x="23" y="30"/>
                                        </a:lnTo>
                                        <a:lnTo>
                                          <a:pt x="10" y="28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10" y="13"/>
                                        </a:lnTo>
                                        <a:lnTo>
                                          <a:pt x="18" y="10"/>
                                        </a:lnTo>
                                        <a:lnTo>
                                          <a:pt x="25" y="10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38" y="13"/>
                                        </a:lnTo>
                                        <a:lnTo>
                                          <a:pt x="43" y="15"/>
                                        </a:lnTo>
                                        <a:lnTo>
                                          <a:pt x="48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85" name="Freeform 6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23" y="1464"/>
                                    <a:ext cx="57" cy="20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20 h 20"/>
                                      <a:gd name="T2" fmla="*/ 57 w 57"/>
                                      <a:gd name="T3" fmla="*/ 0 h 20"/>
                                      <a:gd name="T4" fmla="*/ 0 w 57"/>
                                      <a:gd name="T5" fmla="*/ 2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7" h="20">
                                        <a:moveTo>
                                          <a:pt x="0" y="20"/>
                                        </a:moveTo>
                                        <a:lnTo>
                                          <a:pt x="57" y="0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86" name="Freeform 6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75" y="1474"/>
                                    <a:ext cx="48" cy="20"/>
                                  </a:xfrm>
                                  <a:custGeom>
                                    <a:avLst/>
                                    <a:gdLst>
                                      <a:gd name="T0" fmla="*/ 48 w 48"/>
                                      <a:gd name="T1" fmla="*/ 10 h 20"/>
                                      <a:gd name="T2" fmla="*/ 35 w 48"/>
                                      <a:gd name="T3" fmla="*/ 18 h 20"/>
                                      <a:gd name="T4" fmla="*/ 23 w 48"/>
                                      <a:gd name="T5" fmla="*/ 20 h 20"/>
                                      <a:gd name="T6" fmla="*/ 10 w 48"/>
                                      <a:gd name="T7" fmla="*/ 18 h 20"/>
                                      <a:gd name="T8" fmla="*/ 0 w 48"/>
                                      <a:gd name="T9" fmla="*/ 10 h 20"/>
                                      <a:gd name="T10" fmla="*/ 5 w 48"/>
                                      <a:gd name="T11" fmla="*/ 5 h 20"/>
                                      <a:gd name="T12" fmla="*/ 10 w 48"/>
                                      <a:gd name="T13" fmla="*/ 3 h 20"/>
                                      <a:gd name="T14" fmla="*/ 18 w 48"/>
                                      <a:gd name="T15" fmla="*/ 0 h 20"/>
                                      <a:gd name="T16" fmla="*/ 25 w 48"/>
                                      <a:gd name="T17" fmla="*/ 0 h 20"/>
                                      <a:gd name="T18" fmla="*/ 30 w 48"/>
                                      <a:gd name="T19" fmla="*/ 0 h 20"/>
                                      <a:gd name="T20" fmla="*/ 38 w 48"/>
                                      <a:gd name="T21" fmla="*/ 3 h 20"/>
                                      <a:gd name="T22" fmla="*/ 43 w 48"/>
                                      <a:gd name="T23" fmla="*/ 5 h 20"/>
                                      <a:gd name="T24" fmla="*/ 48 w 48"/>
                                      <a:gd name="T25" fmla="*/ 1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8" h="20">
                                        <a:moveTo>
                                          <a:pt x="48" y="10"/>
                                        </a:moveTo>
                                        <a:lnTo>
                                          <a:pt x="35" y="18"/>
                                        </a:lnTo>
                                        <a:lnTo>
                                          <a:pt x="23" y="20"/>
                                        </a:lnTo>
                                        <a:lnTo>
                                          <a:pt x="10" y="18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18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8" y="3"/>
                                        </a:lnTo>
                                        <a:lnTo>
                                          <a:pt x="43" y="5"/>
                                        </a:lnTo>
                                        <a:lnTo>
                                          <a:pt x="48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87" name="Freeform 67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00" y="1434"/>
                                    <a:ext cx="107" cy="43"/>
                                  </a:xfrm>
                                  <a:custGeom>
                                    <a:avLst/>
                                    <a:gdLst>
                                      <a:gd name="T0" fmla="*/ 50 w 107"/>
                                      <a:gd name="T1" fmla="*/ 30 h 43"/>
                                      <a:gd name="T2" fmla="*/ 107 w 107"/>
                                      <a:gd name="T3" fmla="*/ 0 h 43"/>
                                      <a:gd name="T4" fmla="*/ 50 w 107"/>
                                      <a:gd name="T5" fmla="*/ 30 h 43"/>
                                      <a:gd name="T6" fmla="*/ 50 w 107"/>
                                      <a:gd name="T7" fmla="*/ 30 h 43"/>
                                      <a:gd name="T8" fmla="*/ 38 w 107"/>
                                      <a:gd name="T9" fmla="*/ 38 h 43"/>
                                      <a:gd name="T10" fmla="*/ 23 w 107"/>
                                      <a:gd name="T11" fmla="*/ 43 h 43"/>
                                      <a:gd name="T12" fmla="*/ 13 w 107"/>
                                      <a:gd name="T13" fmla="*/ 43 h 43"/>
                                      <a:gd name="T14" fmla="*/ 0 w 107"/>
                                      <a:gd name="T15" fmla="*/ 38 h 43"/>
                                      <a:gd name="T16" fmla="*/ 5 w 107"/>
                                      <a:gd name="T17" fmla="*/ 33 h 43"/>
                                      <a:gd name="T18" fmla="*/ 10 w 107"/>
                                      <a:gd name="T19" fmla="*/ 28 h 43"/>
                                      <a:gd name="T20" fmla="*/ 18 w 107"/>
                                      <a:gd name="T21" fmla="*/ 25 h 43"/>
                                      <a:gd name="T22" fmla="*/ 25 w 107"/>
                                      <a:gd name="T23" fmla="*/ 23 h 43"/>
                                      <a:gd name="T24" fmla="*/ 33 w 107"/>
                                      <a:gd name="T25" fmla="*/ 23 h 43"/>
                                      <a:gd name="T26" fmla="*/ 40 w 107"/>
                                      <a:gd name="T27" fmla="*/ 23 h 43"/>
                                      <a:gd name="T28" fmla="*/ 45 w 107"/>
                                      <a:gd name="T29" fmla="*/ 25 h 43"/>
                                      <a:gd name="T30" fmla="*/ 50 w 107"/>
                                      <a:gd name="T31" fmla="*/ 3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7" h="43">
                                        <a:moveTo>
                                          <a:pt x="50" y="30"/>
                                        </a:moveTo>
                                        <a:lnTo>
                                          <a:pt x="107" y="0"/>
                                        </a:lnTo>
                                        <a:lnTo>
                                          <a:pt x="50" y="30"/>
                                        </a:lnTo>
                                        <a:close/>
                                        <a:moveTo>
                                          <a:pt x="50" y="30"/>
                                        </a:moveTo>
                                        <a:lnTo>
                                          <a:pt x="38" y="38"/>
                                        </a:lnTo>
                                        <a:lnTo>
                                          <a:pt x="23" y="43"/>
                                        </a:lnTo>
                                        <a:lnTo>
                                          <a:pt x="13" y="43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5" y="33"/>
                                        </a:lnTo>
                                        <a:lnTo>
                                          <a:pt x="10" y="28"/>
                                        </a:lnTo>
                                        <a:lnTo>
                                          <a:pt x="18" y="25"/>
                                        </a:lnTo>
                                        <a:lnTo>
                                          <a:pt x="25" y="23"/>
                                        </a:lnTo>
                                        <a:lnTo>
                                          <a:pt x="33" y="23"/>
                                        </a:lnTo>
                                        <a:lnTo>
                                          <a:pt x="40" y="23"/>
                                        </a:lnTo>
                                        <a:lnTo>
                                          <a:pt x="45" y="25"/>
                                        </a:lnTo>
                                        <a:lnTo>
                                          <a:pt x="50" y="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88" name="Freeform 6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0" y="1434"/>
                                    <a:ext cx="57" cy="30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30 h 30"/>
                                      <a:gd name="T2" fmla="*/ 57 w 57"/>
                                      <a:gd name="T3" fmla="*/ 0 h 30"/>
                                      <a:gd name="T4" fmla="*/ 0 w 57"/>
                                      <a:gd name="T5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7" h="30">
                                        <a:moveTo>
                                          <a:pt x="0" y="30"/>
                                        </a:moveTo>
                                        <a:lnTo>
                                          <a:pt x="57" y="0"/>
                                        </a:lnTo>
                                        <a:lnTo>
                                          <a:pt x="0" y="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89" name="Freeform 6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00" y="1457"/>
                                    <a:ext cx="50" cy="20"/>
                                  </a:xfrm>
                                  <a:custGeom>
                                    <a:avLst/>
                                    <a:gdLst>
                                      <a:gd name="T0" fmla="*/ 50 w 50"/>
                                      <a:gd name="T1" fmla="*/ 7 h 20"/>
                                      <a:gd name="T2" fmla="*/ 38 w 50"/>
                                      <a:gd name="T3" fmla="*/ 15 h 20"/>
                                      <a:gd name="T4" fmla="*/ 23 w 50"/>
                                      <a:gd name="T5" fmla="*/ 20 h 20"/>
                                      <a:gd name="T6" fmla="*/ 13 w 50"/>
                                      <a:gd name="T7" fmla="*/ 20 h 20"/>
                                      <a:gd name="T8" fmla="*/ 0 w 50"/>
                                      <a:gd name="T9" fmla="*/ 15 h 20"/>
                                      <a:gd name="T10" fmla="*/ 5 w 50"/>
                                      <a:gd name="T11" fmla="*/ 10 h 20"/>
                                      <a:gd name="T12" fmla="*/ 10 w 50"/>
                                      <a:gd name="T13" fmla="*/ 5 h 20"/>
                                      <a:gd name="T14" fmla="*/ 18 w 50"/>
                                      <a:gd name="T15" fmla="*/ 2 h 20"/>
                                      <a:gd name="T16" fmla="*/ 25 w 50"/>
                                      <a:gd name="T17" fmla="*/ 0 h 20"/>
                                      <a:gd name="T18" fmla="*/ 33 w 50"/>
                                      <a:gd name="T19" fmla="*/ 0 h 20"/>
                                      <a:gd name="T20" fmla="*/ 40 w 50"/>
                                      <a:gd name="T21" fmla="*/ 0 h 20"/>
                                      <a:gd name="T22" fmla="*/ 45 w 50"/>
                                      <a:gd name="T23" fmla="*/ 2 h 20"/>
                                      <a:gd name="T24" fmla="*/ 50 w 50"/>
                                      <a:gd name="T25" fmla="*/ 7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0" h="20">
                                        <a:moveTo>
                                          <a:pt x="50" y="7"/>
                                        </a:moveTo>
                                        <a:lnTo>
                                          <a:pt x="38" y="15"/>
                                        </a:lnTo>
                                        <a:lnTo>
                                          <a:pt x="23" y="20"/>
                                        </a:lnTo>
                                        <a:lnTo>
                                          <a:pt x="13" y="20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18" y="2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33" y="0"/>
                                        </a:lnTo>
                                        <a:lnTo>
                                          <a:pt x="40" y="0"/>
                                        </a:lnTo>
                                        <a:lnTo>
                                          <a:pt x="45" y="2"/>
                                        </a:lnTo>
                                        <a:lnTo>
                                          <a:pt x="50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90" name="Freeform 6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79" y="1494"/>
                                    <a:ext cx="27" cy="38"/>
                                  </a:xfrm>
                                  <a:custGeom>
                                    <a:avLst/>
                                    <a:gdLst>
                                      <a:gd name="T0" fmla="*/ 27 w 27"/>
                                      <a:gd name="T1" fmla="*/ 0 h 38"/>
                                      <a:gd name="T2" fmla="*/ 24 w 27"/>
                                      <a:gd name="T3" fmla="*/ 13 h 38"/>
                                      <a:gd name="T4" fmla="*/ 19 w 27"/>
                                      <a:gd name="T5" fmla="*/ 23 h 38"/>
                                      <a:gd name="T6" fmla="*/ 9 w 27"/>
                                      <a:gd name="T7" fmla="*/ 33 h 38"/>
                                      <a:gd name="T8" fmla="*/ 0 w 27"/>
                                      <a:gd name="T9" fmla="*/ 38 h 38"/>
                                      <a:gd name="T10" fmla="*/ 0 w 27"/>
                                      <a:gd name="T11" fmla="*/ 28 h 38"/>
                                      <a:gd name="T12" fmla="*/ 5 w 27"/>
                                      <a:gd name="T13" fmla="*/ 15 h 38"/>
                                      <a:gd name="T14" fmla="*/ 14 w 27"/>
                                      <a:gd name="T15" fmla="*/ 5 h 38"/>
                                      <a:gd name="T16" fmla="*/ 27 w 27"/>
                                      <a:gd name="T17" fmla="*/ 0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7" h="38">
                                        <a:moveTo>
                                          <a:pt x="27" y="0"/>
                                        </a:moveTo>
                                        <a:lnTo>
                                          <a:pt x="24" y="13"/>
                                        </a:lnTo>
                                        <a:lnTo>
                                          <a:pt x="19" y="23"/>
                                        </a:lnTo>
                                        <a:lnTo>
                                          <a:pt x="9" y="33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14" y="5"/>
                                        </a:lnTo>
                                        <a:lnTo>
                                          <a:pt x="2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91" name="Freeform 6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79" y="1494"/>
                                    <a:ext cx="27" cy="38"/>
                                  </a:xfrm>
                                  <a:custGeom>
                                    <a:avLst/>
                                    <a:gdLst>
                                      <a:gd name="T0" fmla="*/ 27 w 27"/>
                                      <a:gd name="T1" fmla="*/ 0 h 38"/>
                                      <a:gd name="T2" fmla="*/ 24 w 27"/>
                                      <a:gd name="T3" fmla="*/ 13 h 38"/>
                                      <a:gd name="T4" fmla="*/ 19 w 27"/>
                                      <a:gd name="T5" fmla="*/ 23 h 38"/>
                                      <a:gd name="T6" fmla="*/ 9 w 27"/>
                                      <a:gd name="T7" fmla="*/ 33 h 38"/>
                                      <a:gd name="T8" fmla="*/ 0 w 27"/>
                                      <a:gd name="T9" fmla="*/ 38 h 38"/>
                                      <a:gd name="T10" fmla="*/ 0 w 27"/>
                                      <a:gd name="T11" fmla="*/ 28 h 38"/>
                                      <a:gd name="T12" fmla="*/ 5 w 27"/>
                                      <a:gd name="T13" fmla="*/ 15 h 38"/>
                                      <a:gd name="T14" fmla="*/ 14 w 27"/>
                                      <a:gd name="T15" fmla="*/ 5 h 38"/>
                                      <a:gd name="T16" fmla="*/ 27 w 27"/>
                                      <a:gd name="T17" fmla="*/ 0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7" h="38">
                                        <a:moveTo>
                                          <a:pt x="27" y="0"/>
                                        </a:moveTo>
                                        <a:lnTo>
                                          <a:pt x="24" y="13"/>
                                        </a:lnTo>
                                        <a:lnTo>
                                          <a:pt x="19" y="23"/>
                                        </a:lnTo>
                                        <a:lnTo>
                                          <a:pt x="9" y="33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14" y="5"/>
                                        </a:lnTo>
                                        <a:lnTo>
                                          <a:pt x="2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92" name="Freeform 68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49" y="1467"/>
                                    <a:ext cx="74" cy="75"/>
                                  </a:xfrm>
                                  <a:custGeom>
                                    <a:avLst/>
                                    <a:gdLst>
                                      <a:gd name="T0" fmla="*/ 30 w 74"/>
                                      <a:gd name="T1" fmla="*/ 37 h 75"/>
                                      <a:gd name="T2" fmla="*/ 27 w 74"/>
                                      <a:gd name="T3" fmla="*/ 50 h 75"/>
                                      <a:gd name="T4" fmla="*/ 22 w 74"/>
                                      <a:gd name="T5" fmla="*/ 60 h 75"/>
                                      <a:gd name="T6" fmla="*/ 12 w 74"/>
                                      <a:gd name="T7" fmla="*/ 70 h 75"/>
                                      <a:gd name="T8" fmla="*/ 0 w 74"/>
                                      <a:gd name="T9" fmla="*/ 75 h 75"/>
                                      <a:gd name="T10" fmla="*/ 2 w 74"/>
                                      <a:gd name="T11" fmla="*/ 65 h 75"/>
                                      <a:gd name="T12" fmla="*/ 7 w 74"/>
                                      <a:gd name="T13" fmla="*/ 52 h 75"/>
                                      <a:gd name="T14" fmla="*/ 17 w 74"/>
                                      <a:gd name="T15" fmla="*/ 42 h 75"/>
                                      <a:gd name="T16" fmla="*/ 30 w 74"/>
                                      <a:gd name="T17" fmla="*/ 37 h 75"/>
                                      <a:gd name="T18" fmla="*/ 30 w 74"/>
                                      <a:gd name="T19" fmla="*/ 37 h 75"/>
                                      <a:gd name="T20" fmla="*/ 74 w 74"/>
                                      <a:gd name="T21" fmla="*/ 0 h 75"/>
                                      <a:gd name="T22" fmla="*/ 30 w 74"/>
                                      <a:gd name="T23" fmla="*/ 37 h 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74" h="75">
                                        <a:moveTo>
                                          <a:pt x="30" y="37"/>
                                        </a:moveTo>
                                        <a:lnTo>
                                          <a:pt x="27" y="50"/>
                                        </a:lnTo>
                                        <a:lnTo>
                                          <a:pt x="22" y="60"/>
                                        </a:lnTo>
                                        <a:lnTo>
                                          <a:pt x="12" y="70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2" y="65"/>
                                        </a:lnTo>
                                        <a:lnTo>
                                          <a:pt x="7" y="52"/>
                                        </a:lnTo>
                                        <a:lnTo>
                                          <a:pt x="17" y="42"/>
                                        </a:lnTo>
                                        <a:lnTo>
                                          <a:pt x="30" y="37"/>
                                        </a:lnTo>
                                        <a:close/>
                                        <a:moveTo>
                                          <a:pt x="30" y="37"/>
                                        </a:moveTo>
                                        <a:lnTo>
                                          <a:pt x="74" y="0"/>
                                        </a:lnTo>
                                        <a:lnTo>
                                          <a:pt x="30" y="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93" name="Freeform 6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49" y="1504"/>
                                    <a:ext cx="30" cy="38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38"/>
                                      <a:gd name="T2" fmla="*/ 27 w 30"/>
                                      <a:gd name="T3" fmla="*/ 13 h 38"/>
                                      <a:gd name="T4" fmla="*/ 22 w 30"/>
                                      <a:gd name="T5" fmla="*/ 23 h 38"/>
                                      <a:gd name="T6" fmla="*/ 12 w 30"/>
                                      <a:gd name="T7" fmla="*/ 33 h 38"/>
                                      <a:gd name="T8" fmla="*/ 0 w 30"/>
                                      <a:gd name="T9" fmla="*/ 38 h 38"/>
                                      <a:gd name="T10" fmla="*/ 2 w 30"/>
                                      <a:gd name="T11" fmla="*/ 28 h 38"/>
                                      <a:gd name="T12" fmla="*/ 7 w 30"/>
                                      <a:gd name="T13" fmla="*/ 15 h 38"/>
                                      <a:gd name="T14" fmla="*/ 17 w 30"/>
                                      <a:gd name="T15" fmla="*/ 5 h 38"/>
                                      <a:gd name="T16" fmla="*/ 30 w 30"/>
                                      <a:gd name="T17" fmla="*/ 0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30" h="38">
                                        <a:moveTo>
                                          <a:pt x="30" y="0"/>
                                        </a:moveTo>
                                        <a:lnTo>
                                          <a:pt x="27" y="13"/>
                                        </a:lnTo>
                                        <a:lnTo>
                                          <a:pt x="22" y="23"/>
                                        </a:lnTo>
                                        <a:lnTo>
                                          <a:pt x="12" y="33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2" y="28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7" y="5"/>
                                        </a:lnTo>
                                        <a:lnTo>
                                          <a:pt x="3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94" name="Freeform 6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79" y="1467"/>
                                    <a:ext cx="44" cy="37"/>
                                  </a:xfrm>
                                  <a:custGeom>
                                    <a:avLst/>
                                    <a:gdLst>
                                      <a:gd name="T0" fmla="*/ 0 w 44"/>
                                      <a:gd name="T1" fmla="*/ 37 h 37"/>
                                      <a:gd name="T2" fmla="*/ 44 w 44"/>
                                      <a:gd name="T3" fmla="*/ 0 h 37"/>
                                      <a:gd name="T4" fmla="*/ 0 w 44"/>
                                      <a:gd name="T5" fmla="*/ 37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4" h="37">
                                        <a:moveTo>
                                          <a:pt x="0" y="37"/>
                                        </a:moveTo>
                                        <a:lnTo>
                                          <a:pt x="44" y="0"/>
                                        </a:lnTo>
                                        <a:lnTo>
                                          <a:pt x="0" y="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95" name="Freeform 6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06" y="1482"/>
                                    <a:ext cx="25" cy="40"/>
                                  </a:xfrm>
                                  <a:custGeom>
                                    <a:avLst/>
                                    <a:gdLst>
                                      <a:gd name="T0" fmla="*/ 25 w 25"/>
                                      <a:gd name="T1" fmla="*/ 0 h 40"/>
                                      <a:gd name="T2" fmla="*/ 25 w 25"/>
                                      <a:gd name="T3" fmla="*/ 12 h 40"/>
                                      <a:gd name="T4" fmla="*/ 20 w 25"/>
                                      <a:gd name="T5" fmla="*/ 25 h 40"/>
                                      <a:gd name="T6" fmla="*/ 10 w 25"/>
                                      <a:gd name="T7" fmla="*/ 32 h 40"/>
                                      <a:gd name="T8" fmla="*/ 0 w 25"/>
                                      <a:gd name="T9" fmla="*/ 40 h 40"/>
                                      <a:gd name="T10" fmla="*/ 0 w 25"/>
                                      <a:gd name="T11" fmla="*/ 27 h 40"/>
                                      <a:gd name="T12" fmla="*/ 5 w 25"/>
                                      <a:gd name="T13" fmla="*/ 17 h 40"/>
                                      <a:gd name="T14" fmla="*/ 15 w 25"/>
                                      <a:gd name="T15" fmla="*/ 7 h 40"/>
                                      <a:gd name="T16" fmla="*/ 25 w 25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5" h="40">
                                        <a:moveTo>
                                          <a:pt x="25" y="0"/>
                                        </a:moveTo>
                                        <a:lnTo>
                                          <a:pt x="25" y="12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10" y="32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2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96" name="Freeform 6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06" y="1482"/>
                                    <a:ext cx="25" cy="40"/>
                                  </a:xfrm>
                                  <a:custGeom>
                                    <a:avLst/>
                                    <a:gdLst>
                                      <a:gd name="T0" fmla="*/ 25 w 25"/>
                                      <a:gd name="T1" fmla="*/ 0 h 40"/>
                                      <a:gd name="T2" fmla="*/ 25 w 25"/>
                                      <a:gd name="T3" fmla="*/ 12 h 40"/>
                                      <a:gd name="T4" fmla="*/ 20 w 25"/>
                                      <a:gd name="T5" fmla="*/ 25 h 40"/>
                                      <a:gd name="T6" fmla="*/ 10 w 25"/>
                                      <a:gd name="T7" fmla="*/ 32 h 40"/>
                                      <a:gd name="T8" fmla="*/ 0 w 25"/>
                                      <a:gd name="T9" fmla="*/ 40 h 40"/>
                                      <a:gd name="T10" fmla="*/ 0 w 25"/>
                                      <a:gd name="T11" fmla="*/ 27 h 40"/>
                                      <a:gd name="T12" fmla="*/ 5 w 25"/>
                                      <a:gd name="T13" fmla="*/ 17 h 40"/>
                                      <a:gd name="T14" fmla="*/ 15 w 25"/>
                                      <a:gd name="T15" fmla="*/ 7 h 40"/>
                                      <a:gd name="T16" fmla="*/ 25 w 25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5" h="40">
                                        <a:moveTo>
                                          <a:pt x="25" y="0"/>
                                        </a:moveTo>
                                        <a:lnTo>
                                          <a:pt x="25" y="12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10" y="32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2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97" name="Freeform 6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31" y="1442"/>
                                    <a:ext cx="42" cy="40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40 h 40"/>
                                      <a:gd name="T2" fmla="*/ 42 w 42"/>
                                      <a:gd name="T3" fmla="*/ 0 h 40"/>
                                      <a:gd name="T4" fmla="*/ 0 w 42"/>
                                      <a:gd name="T5" fmla="*/ 4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40">
                                        <a:moveTo>
                                          <a:pt x="0" y="40"/>
                                        </a:moveTo>
                                        <a:lnTo>
                                          <a:pt x="42" y="0"/>
                                        </a:lnTo>
                                        <a:lnTo>
                                          <a:pt x="0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98" name="Freeform 6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31" y="1442"/>
                                    <a:ext cx="42" cy="40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40 h 40"/>
                                      <a:gd name="T2" fmla="*/ 42 w 42"/>
                                      <a:gd name="T3" fmla="*/ 0 h 40"/>
                                      <a:gd name="T4" fmla="*/ 0 w 42"/>
                                      <a:gd name="T5" fmla="*/ 4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40">
                                        <a:moveTo>
                                          <a:pt x="0" y="40"/>
                                        </a:moveTo>
                                        <a:lnTo>
                                          <a:pt x="42" y="0"/>
                                        </a:lnTo>
                                        <a:lnTo>
                                          <a:pt x="0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99" name="Freeform 6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36" y="1467"/>
                                    <a:ext cx="25" cy="40"/>
                                  </a:xfrm>
                                  <a:custGeom>
                                    <a:avLst/>
                                    <a:gdLst>
                                      <a:gd name="T0" fmla="*/ 25 w 25"/>
                                      <a:gd name="T1" fmla="*/ 0 h 40"/>
                                      <a:gd name="T2" fmla="*/ 22 w 25"/>
                                      <a:gd name="T3" fmla="*/ 12 h 40"/>
                                      <a:gd name="T4" fmla="*/ 17 w 25"/>
                                      <a:gd name="T5" fmla="*/ 25 h 40"/>
                                      <a:gd name="T6" fmla="*/ 10 w 25"/>
                                      <a:gd name="T7" fmla="*/ 32 h 40"/>
                                      <a:gd name="T8" fmla="*/ 0 w 25"/>
                                      <a:gd name="T9" fmla="*/ 40 h 40"/>
                                      <a:gd name="T10" fmla="*/ 0 w 25"/>
                                      <a:gd name="T11" fmla="*/ 30 h 40"/>
                                      <a:gd name="T12" fmla="*/ 5 w 25"/>
                                      <a:gd name="T13" fmla="*/ 17 h 40"/>
                                      <a:gd name="T14" fmla="*/ 12 w 25"/>
                                      <a:gd name="T15" fmla="*/ 7 h 40"/>
                                      <a:gd name="T16" fmla="*/ 25 w 25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5" h="40">
                                        <a:moveTo>
                                          <a:pt x="25" y="0"/>
                                        </a:moveTo>
                                        <a:lnTo>
                                          <a:pt x="22" y="12"/>
                                        </a:lnTo>
                                        <a:lnTo>
                                          <a:pt x="17" y="25"/>
                                        </a:lnTo>
                                        <a:lnTo>
                                          <a:pt x="10" y="32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12" y="7"/>
                                        </a:lnTo>
                                        <a:lnTo>
                                          <a:pt x="2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00" name="Freeform 6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36" y="1467"/>
                                    <a:ext cx="25" cy="40"/>
                                  </a:xfrm>
                                  <a:custGeom>
                                    <a:avLst/>
                                    <a:gdLst>
                                      <a:gd name="T0" fmla="*/ 25 w 25"/>
                                      <a:gd name="T1" fmla="*/ 0 h 40"/>
                                      <a:gd name="T2" fmla="*/ 22 w 25"/>
                                      <a:gd name="T3" fmla="*/ 12 h 40"/>
                                      <a:gd name="T4" fmla="*/ 17 w 25"/>
                                      <a:gd name="T5" fmla="*/ 25 h 40"/>
                                      <a:gd name="T6" fmla="*/ 10 w 25"/>
                                      <a:gd name="T7" fmla="*/ 32 h 40"/>
                                      <a:gd name="T8" fmla="*/ 0 w 25"/>
                                      <a:gd name="T9" fmla="*/ 40 h 40"/>
                                      <a:gd name="T10" fmla="*/ 0 w 25"/>
                                      <a:gd name="T11" fmla="*/ 30 h 40"/>
                                      <a:gd name="T12" fmla="*/ 5 w 25"/>
                                      <a:gd name="T13" fmla="*/ 17 h 40"/>
                                      <a:gd name="T14" fmla="*/ 12 w 25"/>
                                      <a:gd name="T15" fmla="*/ 7 h 40"/>
                                      <a:gd name="T16" fmla="*/ 25 w 25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5" h="40">
                                        <a:moveTo>
                                          <a:pt x="25" y="0"/>
                                        </a:moveTo>
                                        <a:lnTo>
                                          <a:pt x="22" y="12"/>
                                        </a:lnTo>
                                        <a:lnTo>
                                          <a:pt x="17" y="25"/>
                                        </a:lnTo>
                                        <a:lnTo>
                                          <a:pt x="10" y="32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12" y="7"/>
                                        </a:lnTo>
                                        <a:lnTo>
                                          <a:pt x="2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01" name="Freeform 6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58" y="1427"/>
                                    <a:ext cx="37" cy="4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40 h 40"/>
                                      <a:gd name="T2" fmla="*/ 37 w 37"/>
                                      <a:gd name="T3" fmla="*/ 0 h 40"/>
                                      <a:gd name="T4" fmla="*/ 0 w 37"/>
                                      <a:gd name="T5" fmla="*/ 4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40">
                                        <a:moveTo>
                                          <a:pt x="0" y="40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0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02" name="Freeform 6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58" y="1427"/>
                                    <a:ext cx="37" cy="4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40 h 40"/>
                                      <a:gd name="T2" fmla="*/ 37 w 37"/>
                                      <a:gd name="T3" fmla="*/ 0 h 40"/>
                                      <a:gd name="T4" fmla="*/ 0 w 37"/>
                                      <a:gd name="T5" fmla="*/ 4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40">
                                        <a:moveTo>
                                          <a:pt x="0" y="40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0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03" name="Freeform 6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61" y="1452"/>
                                    <a:ext cx="22" cy="42"/>
                                  </a:xfrm>
                                  <a:custGeom>
                                    <a:avLst/>
                                    <a:gdLst>
                                      <a:gd name="T0" fmla="*/ 22 w 22"/>
                                      <a:gd name="T1" fmla="*/ 0 h 42"/>
                                      <a:gd name="T2" fmla="*/ 22 w 22"/>
                                      <a:gd name="T3" fmla="*/ 12 h 42"/>
                                      <a:gd name="T4" fmla="*/ 19 w 22"/>
                                      <a:gd name="T5" fmla="*/ 25 h 42"/>
                                      <a:gd name="T6" fmla="*/ 12 w 22"/>
                                      <a:gd name="T7" fmla="*/ 35 h 42"/>
                                      <a:gd name="T8" fmla="*/ 2 w 22"/>
                                      <a:gd name="T9" fmla="*/ 42 h 42"/>
                                      <a:gd name="T10" fmla="*/ 0 w 22"/>
                                      <a:gd name="T11" fmla="*/ 30 h 42"/>
                                      <a:gd name="T12" fmla="*/ 5 w 22"/>
                                      <a:gd name="T13" fmla="*/ 17 h 42"/>
                                      <a:gd name="T14" fmla="*/ 12 w 22"/>
                                      <a:gd name="T15" fmla="*/ 7 h 42"/>
                                      <a:gd name="T16" fmla="*/ 22 w 22"/>
                                      <a:gd name="T17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2" h="42">
                                        <a:moveTo>
                                          <a:pt x="22" y="0"/>
                                        </a:moveTo>
                                        <a:lnTo>
                                          <a:pt x="22" y="12"/>
                                        </a:lnTo>
                                        <a:lnTo>
                                          <a:pt x="19" y="25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12" y="7"/>
                                        </a:lnTo>
                                        <a:lnTo>
                                          <a:pt x="2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04" name="Freeform 6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61" y="1452"/>
                                    <a:ext cx="22" cy="42"/>
                                  </a:xfrm>
                                  <a:custGeom>
                                    <a:avLst/>
                                    <a:gdLst>
                                      <a:gd name="T0" fmla="*/ 22 w 22"/>
                                      <a:gd name="T1" fmla="*/ 0 h 42"/>
                                      <a:gd name="T2" fmla="*/ 22 w 22"/>
                                      <a:gd name="T3" fmla="*/ 12 h 42"/>
                                      <a:gd name="T4" fmla="*/ 19 w 22"/>
                                      <a:gd name="T5" fmla="*/ 25 h 42"/>
                                      <a:gd name="T6" fmla="*/ 12 w 22"/>
                                      <a:gd name="T7" fmla="*/ 35 h 42"/>
                                      <a:gd name="T8" fmla="*/ 2 w 22"/>
                                      <a:gd name="T9" fmla="*/ 42 h 42"/>
                                      <a:gd name="T10" fmla="*/ 0 w 22"/>
                                      <a:gd name="T11" fmla="*/ 30 h 42"/>
                                      <a:gd name="T12" fmla="*/ 5 w 22"/>
                                      <a:gd name="T13" fmla="*/ 17 h 42"/>
                                      <a:gd name="T14" fmla="*/ 12 w 22"/>
                                      <a:gd name="T15" fmla="*/ 7 h 42"/>
                                      <a:gd name="T16" fmla="*/ 22 w 22"/>
                                      <a:gd name="T17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2" h="42">
                                        <a:moveTo>
                                          <a:pt x="22" y="0"/>
                                        </a:moveTo>
                                        <a:lnTo>
                                          <a:pt x="22" y="12"/>
                                        </a:lnTo>
                                        <a:lnTo>
                                          <a:pt x="19" y="25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12" y="7"/>
                                        </a:lnTo>
                                        <a:lnTo>
                                          <a:pt x="2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05" name="Freeform 6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83" y="1407"/>
                                    <a:ext cx="37" cy="45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45 h 45"/>
                                      <a:gd name="T2" fmla="*/ 37 w 37"/>
                                      <a:gd name="T3" fmla="*/ 0 h 45"/>
                                      <a:gd name="T4" fmla="*/ 0 w 37"/>
                                      <a:gd name="T5" fmla="*/ 45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45">
                                        <a:moveTo>
                                          <a:pt x="0" y="45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0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06" name="Freeform 6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83" y="1407"/>
                                    <a:ext cx="37" cy="45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45 h 45"/>
                                      <a:gd name="T2" fmla="*/ 37 w 37"/>
                                      <a:gd name="T3" fmla="*/ 0 h 45"/>
                                      <a:gd name="T4" fmla="*/ 0 w 37"/>
                                      <a:gd name="T5" fmla="*/ 45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45">
                                        <a:moveTo>
                                          <a:pt x="0" y="45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0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07" name="Freeform 6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88" y="1434"/>
                                    <a:ext cx="22" cy="43"/>
                                  </a:xfrm>
                                  <a:custGeom>
                                    <a:avLst/>
                                    <a:gdLst>
                                      <a:gd name="T0" fmla="*/ 22 w 22"/>
                                      <a:gd name="T1" fmla="*/ 0 h 43"/>
                                      <a:gd name="T2" fmla="*/ 22 w 22"/>
                                      <a:gd name="T3" fmla="*/ 15 h 43"/>
                                      <a:gd name="T4" fmla="*/ 17 w 22"/>
                                      <a:gd name="T5" fmla="*/ 25 h 43"/>
                                      <a:gd name="T6" fmla="*/ 12 w 22"/>
                                      <a:gd name="T7" fmla="*/ 35 h 43"/>
                                      <a:gd name="T8" fmla="*/ 2 w 22"/>
                                      <a:gd name="T9" fmla="*/ 43 h 43"/>
                                      <a:gd name="T10" fmla="*/ 0 w 22"/>
                                      <a:gd name="T11" fmla="*/ 33 h 43"/>
                                      <a:gd name="T12" fmla="*/ 5 w 22"/>
                                      <a:gd name="T13" fmla="*/ 20 h 43"/>
                                      <a:gd name="T14" fmla="*/ 12 w 22"/>
                                      <a:gd name="T15" fmla="*/ 8 h 43"/>
                                      <a:gd name="T16" fmla="*/ 22 w 22"/>
                                      <a:gd name="T17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2" h="43">
                                        <a:moveTo>
                                          <a:pt x="22" y="0"/>
                                        </a:moveTo>
                                        <a:lnTo>
                                          <a:pt x="22" y="15"/>
                                        </a:lnTo>
                                        <a:lnTo>
                                          <a:pt x="17" y="25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2" y="43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2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08" name="Freeform 6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88" y="1434"/>
                                    <a:ext cx="22" cy="43"/>
                                  </a:xfrm>
                                  <a:custGeom>
                                    <a:avLst/>
                                    <a:gdLst>
                                      <a:gd name="T0" fmla="*/ 22 w 22"/>
                                      <a:gd name="T1" fmla="*/ 0 h 43"/>
                                      <a:gd name="T2" fmla="*/ 22 w 22"/>
                                      <a:gd name="T3" fmla="*/ 15 h 43"/>
                                      <a:gd name="T4" fmla="*/ 17 w 22"/>
                                      <a:gd name="T5" fmla="*/ 25 h 43"/>
                                      <a:gd name="T6" fmla="*/ 12 w 22"/>
                                      <a:gd name="T7" fmla="*/ 35 h 43"/>
                                      <a:gd name="T8" fmla="*/ 2 w 22"/>
                                      <a:gd name="T9" fmla="*/ 43 h 43"/>
                                      <a:gd name="T10" fmla="*/ 0 w 22"/>
                                      <a:gd name="T11" fmla="*/ 33 h 43"/>
                                      <a:gd name="T12" fmla="*/ 5 w 22"/>
                                      <a:gd name="T13" fmla="*/ 20 h 43"/>
                                      <a:gd name="T14" fmla="*/ 12 w 22"/>
                                      <a:gd name="T15" fmla="*/ 8 h 43"/>
                                      <a:gd name="T16" fmla="*/ 22 w 22"/>
                                      <a:gd name="T17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2" h="43">
                                        <a:moveTo>
                                          <a:pt x="22" y="0"/>
                                        </a:moveTo>
                                        <a:lnTo>
                                          <a:pt x="22" y="15"/>
                                        </a:lnTo>
                                        <a:lnTo>
                                          <a:pt x="17" y="25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2" y="43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2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09" name="Freeform 6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10" y="1390"/>
                                    <a:ext cx="38" cy="44"/>
                                  </a:xfrm>
                                  <a:custGeom>
                                    <a:avLst/>
                                    <a:gdLst>
                                      <a:gd name="T0" fmla="*/ 0 w 38"/>
                                      <a:gd name="T1" fmla="*/ 44 h 44"/>
                                      <a:gd name="T2" fmla="*/ 38 w 38"/>
                                      <a:gd name="T3" fmla="*/ 0 h 44"/>
                                      <a:gd name="T4" fmla="*/ 0 w 38"/>
                                      <a:gd name="T5" fmla="*/ 44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8" h="44">
                                        <a:moveTo>
                                          <a:pt x="0" y="44"/>
                                        </a:moveTo>
                                        <a:lnTo>
                                          <a:pt x="38" y="0"/>
                                        </a:lnTo>
                                        <a:lnTo>
                                          <a:pt x="0" y="4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10" name="Freeform 7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10" y="1390"/>
                                    <a:ext cx="38" cy="44"/>
                                  </a:xfrm>
                                  <a:custGeom>
                                    <a:avLst/>
                                    <a:gdLst>
                                      <a:gd name="T0" fmla="*/ 0 w 38"/>
                                      <a:gd name="T1" fmla="*/ 44 h 44"/>
                                      <a:gd name="T2" fmla="*/ 38 w 38"/>
                                      <a:gd name="T3" fmla="*/ 0 h 44"/>
                                      <a:gd name="T4" fmla="*/ 0 w 38"/>
                                      <a:gd name="T5" fmla="*/ 44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8" h="44">
                                        <a:moveTo>
                                          <a:pt x="0" y="44"/>
                                        </a:moveTo>
                                        <a:lnTo>
                                          <a:pt x="38" y="0"/>
                                        </a:lnTo>
                                        <a:lnTo>
                                          <a:pt x="0" y="4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11" name="Freeform 7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13" y="1420"/>
                                    <a:ext cx="27" cy="39"/>
                                  </a:xfrm>
                                  <a:custGeom>
                                    <a:avLst/>
                                    <a:gdLst>
                                      <a:gd name="T0" fmla="*/ 25 w 27"/>
                                      <a:gd name="T1" fmla="*/ 0 h 39"/>
                                      <a:gd name="T2" fmla="*/ 27 w 27"/>
                                      <a:gd name="T3" fmla="*/ 7 h 39"/>
                                      <a:gd name="T4" fmla="*/ 27 w 27"/>
                                      <a:gd name="T5" fmla="*/ 12 h 39"/>
                                      <a:gd name="T6" fmla="*/ 27 w 27"/>
                                      <a:gd name="T7" fmla="*/ 19 h 39"/>
                                      <a:gd name="T8" fmla="*/ 25 w 27"/>
                                      <a:gd name="T9" fmla="*/ 24 h 39"/>
                                      <a:gd name="T10" fmla="*/ 15 w 27"/>
                                      <a:gd name="T11" fmla="*/ 34 h 39"/>
                                      <a:gd name="T12" fmla="*/ 0 w 27"/>
                                      <a:gd name="T13" fmla="*/ 39 h 39"/>
                                      <a:gd name="T14" fmla="*/ 0 w 27"/>
                                      <a:gd name="T15" fmla="*/ 29 h 39"/>
                                      <a:gd name="T16" fmla="*/ 5 w 27"/>
                                      <a:gd name="T17" fmla="*/ 17 h 39"/>
                                      <a:gd name="T18" fmla="*/ 15 w 27"/>
                                      <a:gd name="T19" fmla="*/ 7 h 39"/>
                                      <a:gd name="T20" fmla="*/ 25 w 27"/>
                                      <a:gd name="T21" fmla="*/ 0 h 3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7" h="39">
                                        <a:moveTo>
                                          <a:pt x="25" y="0"/>
                                        </a:moveTo>
                                        <a:lnTo>
                                          <a:pt x="27" y="7"/>
                                        </a:lnTo>
                                        <a:lnTo>
                                          <a:pt x="27" y="12"/>
                                        </a:lnTo>
                                        <a:lnTo>
                                          <a:pt x="27" y="19"/>
                                        </a:lnTo>
                                        <a:lnTo>
                                          <a:pt x="25" y="24"/>
                                        </a:lnTo>
                                        <a:lnTo>
                                          <a:pt x="15" y="34"/>
                                        </a:lnTo>
                                        <a:lnTo>
                                          <a:pt x="0" y="39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2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12" name="Freeform 7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13" y="1420"/>
                                    <a:ext cx="27" cy="39"/>
                                  </a:xfrm>
                                  <a:custGeom>
                                    <a:avLst/>
                                    <a:gdLst>
                                      <a:gd name="T0" fmla="*/ 25 w 27"/>
                                      <a:gd name="T1" fmla="*/ 0 h 39"/>
                                      <a:gd name="T2" fmla="*/ 27 w 27"/>
                                      <a:gd name="T3" fmla="*/ 7 h 39"/>
                                      <a:gd name="T4" fmla="*/ 27 w 27"/>
                                      <a:gd name="T5" fmla="*/ 12 h 39"/>
                                      <a:gd name="T6" fmla="*/ 27 w 27"/>
                                      <a:gd name="T7" fmla="*/ 19 h 39"/>
                                      <a:gd name="T8" fmla="*/ 25 w 27"/>
                                      <a:gd name="T9" fmla="*/ 24 h 39"/>
                                      <a:gd name="T10" fmla="*/ 15 w 27"/>
                                      <a:gd name="T11" fmla="*/ 34 h 39"/>
                                      <a:gd name="T12" fmla="*/ 0 w 27"/>
                                      <a:gd name="T13" fmla="*/ 39 h 39"/>
                                      <a:gd name="T14" fmla="*/ 0 w 27"/>
                                      <a:gd name="T15" fmla="*/ 29 h 39"/>
                                      <a:gd name="T16" fmla="*/ 5 w 27"/>
                                      <a:gd name="T17" fmla="*/ 17 h 39"/>
                                      <a:gd name="T18" fmla="*/ 15 w 27"/>
                                      <a:gd name="T19" fmla="*/ 7 h 39"/>
                                      <a:gd name="T20" fmla="*/ 25 w 27"/>
                                      <a:gd name="T21" fmla="*/ 0 h 3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7" h="39">
                                        <a:moveTo>
                                          <a:pt x="25" y="0"/>
                                        </a:moveTo>
                                        <a:lnTo>
                                          <a:pt x="27" y="7"/>
                                        </a:lnTo>
                                        <a:lnTo>
                                          <a:pt x="27" y="12"/>
                                        </a:lnTo>
                                        <a:lnTo>
                                          <a:pt x="27" y="19"/>
                                        </a:lnTo>
                                        <a:lnTo>
                                          <a:pt x="25" y="24"/>
                                        </a:lnTo>
                                        <a:lnTo>
                                          <a:pt x="15" y="34"/>
                                        </a:lnTo>
                                        <a:lnTo>
                                          <a:pt x="0" y="39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2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13" name="Freeform 7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38" y="1372"/>
                                    <a:ext cx="42" cy="48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48 h 48"/>
                                      <a:gd name="T2" fmla="*/ 42 w 42"/>
                                      <a:gd name="T3" fmla="*/ 0 h 48"/>
                                      <a:gd name="T4" fmla="*/ 0 w 42"/>
                                      <a:gd name="T5" fmla="*/ 48 h 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48">
                                        <a:moveTo>
                                          <a:pt x="0" y="48"/>
                                        </a:moveTo>
                                        <a:lnTo>
                                          <a:pt x="42" y="0"/>
                                        </a:lnTo>
                                        <a:lnTo>
                                          <a:pt x="0" y="4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14" name="Freeform 7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38" y="1372"/>
                                    <a:ext cx="42" cy="48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48 h 48"/>
                                      <a:gd name="T2" fmla="*/ 42 w 42"/>
                                      <a:gd name="T3" fmla="*/ 0 h 48"/>
                                      <a:gd name="T4" fmla="*/ 0 w 42"/>
                                      <a:gd name="T5" fmla="*/ 48 h 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48">
                                        <a:moveTo>
                                          <a:pt x="0" y="48"/>
                                        </a:moveTo>
                                        <a:lnTo>
                                          <a:pt x="42" y="0"/>
                                        </a:lnTo>
                                        <a:lnTo>
                                          <a:pt x="0" y="4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15" name="Freeform 7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19" y="1477"/>
                                    <a:ext cx="84" cy="72"/>
                                  </a:xfrm>
                                  <a:custGeom>
                                    <a:avLst/>
                                    <a:gdLst>
                                      <a:gd name="T0" fmla="*/ 35 w 84"/>
                                      <a:gd name="T1" fmla="*/ 37 h 72"/>
                                      <a:gd name="T2" fmla="*/ 84 w 84"/>
                                      <a:gd name="T3" fmla="*/ 0 h 72"/>
                                      <a:gd name="T4" fmla="*/ 35 w 84"/>
                                      <a:gd name="T5" fmla="*/ 37 h 72"/>
                                      <a:gd name="T6" fmla="*/ 35 w 84"/>
                                      <a:gd name="T7" fmla="*/ 37 h 72"/>
                                      <a:gd name="T8" fmla="*/ 35 w 84"/>
                                      <a:gd name="T9" fmla="*/ 37 h 72"/>
                                      <a:gd name="T10" fmla="*/ 30 w 84"/>
                                      <a:gd name="T11" fmla="*/ 50 h 72"/>
                                      <a:gd name="T12" fmla="*/ 22 w 84"/>
                                      <a:gd name="T13" fmla="*/ 60 h 72"/>
                                      <a:gd name="T14" fmla="*/ 12 w 84"/>
                                      <a:gd name="T15" fmla="*/ 67 h 72"/>
                                      <a:gd name="T16" fmla="*/ 0 w 84"/>
                                      <a:gd name="T17" fmla="*/ 72 h 72"/>
                                      <a:gd name="T18" fmla="*/ 0 w 84"/>
                                      <a:gd name="T19" fmla="*/ 67 h 72"/>
                                      <a:gd name="T20" fmla="*/ 2 w 84"/>
                                      <a:gd name="T21" fmla="*/ 62 h 72"/>
                                      <a:gd name="T22" fmla="*/ 5 w 84"/>
                                      <a:gd name="T23" fmla="*/ 55 h 72"/>
                                      <a:gd name="T24" fmla="*/ 10 w 84"/>
                                      <a:gd name="T25" fmla="*/ 50 h 72"/>
                                      <a:gd name="T26" fmla="*/ 15 w 84"/>
                                      <a:gd name="T27" fmla="*/ 45 h 72"/>
                                      <a:gd name="T28" fmla="*/ 22 w 84"/>
                                      <a:gd name="T29" fmla="*/ 40 h 72"/>
                                      <a:gd name="T30" fmla="*/ 27 w 84"/>
                                      <a:gd name="T31" fmla="*/ 37 h 72"/>
                                      <a:gd name="T32" fmla="*/ 35 w 84"/>
                                      <a:gd name="T33" fmla="*/ 37 h 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84" h="72">
                                        <a:moveTo>
                                          <a:pt x="35" y="37"/>
                                        </a:moveTo>
                                        <a:lnTo>
                                          <a:pt x="84" y="0"/>
                                        </a:lnTo>
                                        <a:lnTo>
                                          <a:pt x="35" y="37"/>
                                        </a:lnTo>
                                        <a:lnTo>
                                          <a:pt x="35" y="37"/>
                                        </a:lnTo>
                                        <a:lnTo>
                                          <a:pt x="35" y="37"/>
                                        </a:lnTo>
                                        <a:lnTo>
                                          <a:pt x="30" y="50"/>
                                        </a:lnTo>
                                        <a:lnTo>
                                          <a:pt x="22" y="60"/>
                                        </a:lnTo>
                                        <a:lnTo>
                                          <a:pt x="12" y="67"/>
                                        </a:lnTo>
                                        <a:lnTo>
                                          <a:pt x="0" y="72"/>
                                        </a:lnTo>
                                        <a:lnTo>
                                          <a:pt x="0" y="67"/>
                                        </a:lnTo>
                                        <a:lnTo>
                                          <a:pt x="2" y="62"/>
                                        </a:lnTo>
                                        <a:lnTo>
                                          <a:pt x="5" y="55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15" y="45"/>
                                        </a:lnTo>
                                        <a:lnTo>
                                          <a:pt x="22" y="40"/>
                                        </a:lnTo>
                                        <a:lnTo>
                                          <a:pt x="27" y="37"/>
                                        </a:lnTo>
                                        <a:lnTo>
                                          <a:pt x="35" y="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16" name="Freeform 7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19" y="1477"/>
                                    <a:ext cx="84" cy="72"/>
                                  </a:xfrm>
                                  <a:custGeom>
                                    <a:avLst/>
                                    <a:gdLst>
                                      <a:gd name="T0" fmla="*/ 35 w 84"/>
                                      <a:gd name="T1" fmla="*/ 37 h 72"/>
                                      <a:gd name="T2" fmla="*/ 84 w 84"/>
                                      <a:gd name="T3" fmla="*/ 0 h 72"/>
                                      <a:gd name="T4" fmla="*/ 35 w 84"/>
                                      <a:gd name="T5" fmla="*/ 37 h 72"/>
                                      <a:gd name="T6" fmla="*/ 35 w 84"/>
                                      <a:gd name="T7" fmla="*/ 37 h 72"/>
                                      <a:gd name="T8" fmla="*/ 35 w 84"/>
                                      <a:gd name="T9" fmla="*/ 37 h 72"/>
                                      <a:gd name="T10" fmla="*/ 30 w 84"/>
                                      <a:gd name="T11" fmla="*/ 50 h 72"/>
                                      <a:gd name="T12" fmla="*/ 22 w 84"/>
                                      <a:gd name="T13" fmla="*/ 60 h 72"/>
                                      <a:gd name="T14" fmla="*/ 12 w 84"/>
                                      <a:gd name="T15" fmla="*/ 67 h 72"/>
                                      <a:gd name="T16" fmla="*/ 0 w 84"/>
                                      <a:gd name="T17" fmla="*/ 72 h 72"/>
                                      <a:gd name="T18" fmla="*/ 0 w 84"/>
                                      <a:gd name="T19" fmla="*/ 67 h 72"/>
                                      <a:gd name="T20" fmla="*/ 2 w 84"/>
                                      <a:gd name="T21" fmla="*/ 62 h 72"/>
                                      <a:gd name="T22" fmla="*/ 5 w 84"/>
                                      <a:gd name="T23" fmla="*/ 55 h 72"/>
                                      <a:gd name="T24" fmla="*/ 10 w 84"/>
                                      <a:gd name="T25" fmla="*/ 50 h 72"/>
                                      <a:gd name="T26" fmla="*/ 15 w 84"/>
                                      <a:gd name="T27" fmla="*/ 45 h 72"/>
                                      <a:gd name="T28" fmla="*/ 22 w 84"/>
                                      <a:gd name="T29" fmla="*/ 40 h 72"/>
                                      <a:gd name="T30" fmla="*/ 27 w 84"/>
                                      <a:gd name="T31" fmla="*/ 37 h 72"/>
                                      <a:gd name="T32" fmla="*/ 35 w 84"/>
                                      <a:gd name="T33" fmla="*/ 37 h 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84" h="72">
                                        <a:moveTo>
                                          <a:pt x="35" y="37"/>
                                        </a:moveTo>
                                        <a:lnTo>
                                          <a:pt x="84" y="0"/>
                                        </a:lnTo>
                                        <a:lnTo>
                                          <a:pt x="35" y="37"/>
                                        </a:lnTo>
                                        <a:lnTo>
                                          <a:pt x="35" y="37"/>
                                        </a:lnTo>
                                        <a:lnTo>
                                          <a:pt x="35" y="37"/>
                                        </a:lnTo>
                                        <a:lnTo>
                                          <a:pt x="30" y="50"/>
                                        </a:lnTo>
                                        <a:lnTo>
                                          <a:pt x="22" y="60"/>
                                        </a:lnTo>
                                        <a:lnTo>
                                          <a:pt x="12" y="67"/>
                                        </a:lnTo>
                                        <a:lnTo>
                                          <a:pt x="0" y="72"/>
                                        </a:lnTo>
                                        <a:lnTo>
                                          <a:pt x="0" y="67"/>
                                        </a:lnTo>
                                        <a:lnTo>
                                          <a:pt x="2" y="62"/>
                                        </a:lnTo>
                                        <a:lnTo>
                                          <a:pt x="5" y="55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15" y="45"/>
                                        </a:lnTo>
                                        <a:lnTo>
                                          <a:pt x="22" y="40"/>
                                        </a:lnTo>
                                        <a:lnTo>
                                          <a:pt x="27" y="37"/>
                                        </a:lnTo>
                                        <a:lnTo>
                                          <a:pt x="35" y="3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17" name="Freeform 7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89" y="1489"/>
                                    <a:ext cx="80" cy="75"/>
                                  </a:xfrm>
                                  <a:custGeom>
                                    <a:avLst/>
                                    <a:gdLst>
                                      <a:gd name="T0" fmla="*/ 35 w 80"/>
                                      <a:gd name="T1" fmla="*/ 38 h 75"/>
                                      <a:gd name="T2" fmla="*/ 80 w 80"/>
                                      <a:gd name="T3" fmla="*/ 0 h 75"/>
                                      <a:gd name="T4" fmla="*/ 35 w 80"/>
                                      <a:gd name="T5" fmla="*/ 38 h 75"/>
                                      <a:gd name="T6" fmla="*/ 35 w 80"/>
                                      <a:gd name="T7" fmla="*/ 38 h 75"/>
                                      <a:gd name="T8" fmla="*/ 35 w 80"/>
                                      <a:gd name="T9" fmla="*/ 38 h 75"/>
                                      <a:gd name="T10" fmla="*/ 30 w 80"/>
                                      <a:gd name="T11" fmla="*/ 50 h 75"/>
                                      <a:gd name="T12" fmla="*/ 22 w 80"/>
                                      <a:gd name="T13" fmla="*/ 60 h 75"/>
                                      <a:gd name="T14" fmla="*/ 13 w 80"/>
                                      <a:gd name="T15" fmla="*/ 68 h 75"/>
                                      <a:gd name="T16" fmla="*/ 0 w 80"/>
                                      <a:gd name="T17" fmla="*/ 75 h 75"/>
                                      <a:gd name="T18" fmla="*/ 0 w 80"/>
                                      <a:gd name="T19" fmla="*/ 68 h 75"/>
                                      <a:gd name="T20" fmla="*/ 3 w 80"/>
                                      <a:gd name="T21" fmla="*/ 63 h 75"/>
                                      <a:gd name="T22" fmla="*/ 5 w 80"/>
                                      <a:gd name="T23" fmla="*/ 58 h 75"/>
                                      <a:gd name="T24" fmla="*/ 10 w 80"/>
                                      <a:gd name="T25" fmla="*/ 50 h 75"/>
                                      <a:gd name="T26" fmla="*/ 15 w 80"/>
                                      <a:gd name="T27" fmla="*/ 45 h 75"/>
                                      <a:gd name="T28" fmla="*/ 22 w 80"/>
                                      <a:gd name="T29" fmla="*/ 43 h 75"/>
                                      <a:gd name="T30" fmla="*/ 27 w 80"/>
                                      <a:gd name="T31" fmla="*/ 40 h 75"/>
                                      <a:gd name="T32" fmla="*/ 35 w 80"/>
                                      <a:gd name="T33" fmla="*/ 38 h 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80" h="75">
                                        <a:moveTo>
                                          <a:pt x="35" y="38"/>
                                        </a:moveTo>
                                        <a:lnTo>
                                          <a:pt x="80" y="0"/>
                                        </a:lnTo>
                                        <a:lnTo>
                                          <a:pt x="35" y="38"/>
                                        </a:lnTo>
                                        <a:lnTo>
                                          <a:pt x="35" y="38"/>
                                        </a:lnTo>
                                        <a:lnTo>
                                          <a:pt x="35" y="38"/>
                                        </a:lnTo>
                                        <a:lnTo>
                                          <a:pt x="30" y="50"/>
                                        </a:lnTo>
                                        <a:lnTo>
                                          <a:pt x="22" y="60"/>
                                        </a:lnTo>
                                        <a:lnTo>
                                          <a:pt x="13" y="68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0" y="68"/>
                                        </a:lnTo>
                                        <a:lnTo>
                                          <a:pt x="3" y="63"/>
                                        </a:lnTo>
                                        <a:lnTo>
                                          <a:pt x="5" y="58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15" y="45"/>
                                        </a:lnTo>
                                        <a:lnTo>
                                          <a:pt x="22" y="43"/>
                                        </a:lnTo>
                                        <a:lnTo>
                                          <a:pt x="27" y="40"/>
                                        </a:lnTo>
                                        <a:lnTo>
                                          <a:pt x="35" y="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18" name="Freeform 7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89" y="1489"/>
                                    <a:ext cx="80" cy="75"/>
                                  </a:xfrm>
                                  <a:custGeom>
                                    <a:avLst/>
                                    <a:gdLst>
                                      <a:gd name="T0" fmla="*/ 35 w 80"/>
                                      <a:gd name="T1" fmla="*/ 38 h 75"/>
                                      <a:gd name="T2" fmla="*/ 80 w 80"/>
                                      <a:gd name="T3" fmla="*/ 0 h 75"/>
                                      <a:gd name="T4" fmla="*/ 35 w 80"/>
                                      <a:gd name="T5" fmla="*/ 38 h 75"/>
                                      <a:gd name="T6" fmla="*/ 35 w 80"/>
                                      <a:gd name="T7" fmla="*/ 38 h 75"/>
                                      <a:gd name="T8" fmla="*/ 35 w 80"/>
                                      <a:gd name="T9" fmla="*/ 38 h 75"/>
                                      <a:gd name="T10" fmla="*/ 30 w 80"/>
                                      <a:gd name="T11" fmla="*/ 50 h 75"/>
                                      <a:gd name="T12" fmla="*/ 22 w 80"/>
                                      <a:gd name="T13" fmla="*/ 60 h 75"/>
                                      <a:gd name="T14" fmla="*/ 13 w 80"/>
                                      <a:gd name="T15" fmla="*/ 68 h 75"/>
                                      <a:gd name="T16" fmla="*/ 0 w 80"/>
                                      <a:gd name="T17" fmla="*/ 75 h 75"/>
                                      <a:gd name="T18" fmla="*/ 0 w 80"/>
                                      <a:gd name="T19" fmla="*/ 68 h 75"/>
                                      <a:gd name="T20" fmla="*/ 3 w 80"/>
                                      <a:gd name="T21" fmla="*/ 63 h 75"/>
                                      <a:gd name="T22" fmla="*/ 5 w 80"/>
                                      <a:gd name="T23" fmla="*/ 58 h 75"/>
                                      <a:gd name="T24" fmla="*/ 10 w 80"/>
                                      <a:gd name="T25" fmla="*/ 50 h 75"/>
                                      <a:gd name="T26" fmla="*/ 15 w 80"/>
                                      <a:gd name="T27" fmla="*/ 45 h 75"/>
                                      <a:gd name="T28" fmla="*/ 22 w 80"/>
                                      <a:gd name="T29" fmla="*/ 43 h 75"/>
                                      <a:gd name="T30" fmla="*/ 27 w 80"/>
                                      <a:gd name="T31" fmla="*/ 40 h 75"/>
                                      <a:gd name="T32" fmla="*/ 35 w 80"/>
                                      <a:gd name="T33" fmla="*/ 38 h 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80" h="75">
                                        <a:moveTo>
                                          <a:pt x="35" y="38"/>
                                        </a:moveTo>
                                        <a:lnTo>
                                          <a:pt x="80" y="0"/>
                                        </a:lnTo>
                                        <a:lnTo>
                                          <a:pt x="35" y="38"/>
                                        </a:lnTo>
                                        <a:lnTo>
                                          <a:pt x="35" y="38"/>
                                        </a:lnTo>
                                        <a:lnTo>
                                          <a:pt x="35" y="38"/>
                                        </a:lnTo>
                                        <a:lnTo>
                                          <a:pt x="30" y="50"/>
                                        </a:lnTo>
                                        <a:lnTo>
                                          <a:pt x="22" y="60"/>
                                        </a:lnTo>
                                        <a:lnTo>
                                          <a:pt x="13" y="68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0" y="68"/>
                                        </a:lnTo>
                                        <a:lnTo>
                                          <a:pt x="3" y="63"/>
                                        </a:lnTo>
                                        <a:lnTo>
                                          <a:pt x="5" y="58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15" y="45"/>
                                        </a:lnTo>
                                        <a:lnTo>
                                          <a:pt x="22" y="43"/>
                                        </a:lnTo>
                                        <a:lnTo>
                                          <a:pt x="27" y="40"/>
                                        </a:lnTo>
                                        <a:lnTo>
                                          <a:pt x="35" y="3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19" name="Freeform 7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06" y="1457"/>
                                    <a:ext cx="42" cy="37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37 h 37"/>
                                      <a:gd name="T2" fmla="*/ 42 w 42"/>
                                      <a:gd name="T3" fmla="*/ 0 h 37"/>
                                      <a:gd name="T4" fmla="*/ 0 w 42"/>
                                      <a:gd name="T5" fmla="*/ 37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37">
                                        <a:moveTo>
                                          <a:pt x="0" y="37"/>
                                        </a:moveTo>
                                        <a:lnTo>
                                          <a:pt x="42" y="0"/>
                                        </a:lnTo>
                                        <a:lnTo>
                                          <a:pt x="0" y="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20" name="Freeform 7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06" y="1457"/>
                                    <a:ext cx="42" cy="37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37 h 37"/>
                                      <a:gd name="T2" fmla="*/ 42 w 42"/>
                                      <a:gd name="T3" fmla="*/ 0 h 37"/>
                                      <a:gd name="T4" fmla="*/ 0 w 42"/>
                                      <a:gd name="T5" fmla="*/ 37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37">
                                        <a:moveTo>
                                          <a:pt x="0" y="37"/>
                                        </a:moveTo>
                                        <a:lnTo>
                                          <a:pt x="42" y="0"/>
                                        </a:lnTo>
                                        <a:lnTo>
                                          <a:pt x="0" y="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21" name="Freeform 71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31" y="1502"/>
                                    <a:ext cx="105" cy="32"/>
                                  </a:xfrm>
                                  <a:custGeom>
                                    <a:avLst/>
                                    <a:gdLst>
                                      <a:gd name="T0" fmla="*/ 48 w 105"/>
                                      <a:gd name="T1" fmla="*/ 22 h 32"/>
                                      <a:gd name="T2" fmla="*/ 105 w 105"/>
                                      <a:gd name="T3" fmla="*/ 0 h 32"/>
                                      <a:gd name="T4" fmla="*/ 48 w 105"/>
                                      <a:gd name="T5" fmla="*/ 22 h 32"/>
                                      <a:gd name="T6" fmla="*/ 48 w 105"/>
                                      <a:gd name="T7" fmla="*/ 22 h 32"/>
                                      <a:gd name="T8" fmla="*/ 35 w 105"/>
                                      <a:gd name="T9" fmla="*/ 30 h 32"/>
                                      <a:gd name="T10" fmla="*/ 23 w 105"/>
                                      <a:gd name="T11" fmla="*/ 32 h 32"/>
                                      <a:gd name="T12" fmla="*/ 13 w 105"/>
                                      <a:gd name="T13" fmla="*/ 30 h 32"/>
                                      <a:gd name="T14" fmla="*/ 0 w 105"/>
                                      <a:gd name="T15" fmla="*/ 25 h 32"/>
                                      <a:gd name="T16" fmla="*/ 5 w 105"/>
                                      <a:gd name="T17" fmla="*/ 20 h 32"/>
                                      <a:gd name="T18" fmla="*/ 10 w 105"/>
                                      <a:gd name="T19" fmla="*/ 17 h 32"/>
                                      <a:gd name="T20" fmla="*/ 18 w 105"/>
                                      <a:gd name="T21" fmla="*/ 15 h 32"/>
                                      <a:gd name="T22" fmla="*/ 23 w 105"/>
                                      <a:gd name="T23" fmla="*/ 12 h 32"/>
                                      <a:gd name="T24" fmla="*/ 30 w 105"/>
                                      <a:gd name="T25" fmla="*/ 12 h 32"/>
                                      <a:gd name="T26" fmla="*/ 38 w 105"/>
                                      <a:gd name="T27" fmla="*/ 15 h 32"/>
                                      <a:gd name="T28" fmla="*/ 43 w 105"/>
                                      <a:gd name="T29" fmla="*/ 17 h 32"/>
                                      <a:gd name="T30" fmla="*/ 48 w 105"/>
                                      <a:gd name="T31" fmla="*/ 22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5" h="32">
                                        <a:moveTo>
                                          <a:pt x="48" y="22"/>
                                        </a:moveTo>
                                        <a:lnTo>
                                          <a:pt x="105" y="0"/>
                                        </a:lnTo>
                                        <a:lnTo>
                                          <a:pt x="48" y="22"/>
                                        </a:lnTo>
                                        <a:close/>
                                        <a:moveTo>
                                          <a:pt x="48" y="22"/>
                                        </a:moveTo>
                                        <a:lnTo>
                                          <a:pt x="35" y="30"/>
                                        </a:lnTo>
                                        <a:lnTo>
                                          <a:pt x="23" y="32"/>
                                        </a:lnTo>
                                        <a:lnTo>
                                          <a:pt x="13" y="3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10" y="17"/>
                                        </a:lnTo>
                                        <a:lnTo>
                                          <a:pt x="18" y="15"/>
                                        </a:lnTo>
                                        <a:lnTo>
                                          <a:pt x="23" y="12"/>
                                        </a:lnTo>
                                        <a:lnTo>
                                          <a:pt x="30" y="12"/>
                                        </a:lnTo>
                                        <a:lnTo>
                                          <a:pt x="38" y="15"/>
                                        </a:lnTo>
                                        <a:lnTo>
                                          <a:pt x="43" y="17"/>
                                        </a:lnTo>
                                        <a:lnTo>
                                          <a:pt x="48" y="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22" name="Freeform 7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79" y="1502"/>
                                    <a:ext cx="57" cy="22"/>
                                  </a:xfrm>
                                  <a:custGeom>
                                    <a:avLst/>
                                    <a:gdLst>
                                      <a:gd name="T0" fmla="*/ 0 w 57"/>
                                      <a:gd name="T1" fmla="*/ 22 h 22"/>
                                      <a:gd name="T2" fmla="*/ 57 w 57"/>
                                      <a:gd name="T3" fmla="*/ 0 h 22"/>
                                      <a:gd name="T4" fmla="*/ 0 w 57"/>
                                      <a:gd name="T5" fmla="*/ 22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7" h="22">
                                        <a:moveTo>
                                          <a:pt x="0" y="22"/>
                                        </a:moveTo>
                                        <a:lnTo>
                                          <a:pt x="57" y="0"/>
                                        </a:lnTo>
                                        <a:lnTo>
                                          <a:pt x="0" y="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23" name="Freeform 7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31" y="1514"/>
                                    <a:ext cx="48" cy="20"/>
                                  </a:xfrm>
                                  <a:custGeom>
                                    <a:avLst/>
                                    <a:gdLst>
                                      <a:gd name="T0" fmla="*/ 48 w 48"/>
                                      <a:gd name="T1" fmla="*/ 10 h 20"/>
                                      <a:gd name="T2" fmla="*/ 35 w 48"/>
                                      <a:gd name="T3" fmla="*/ 18 h 20"/>
                                      <a:gd name="T4" fmla="*/ 23 w 48"/>
                                      <a:gd name="T5" fmla="*/ 20 h 20"/>
                                      <a:gd name="T6" fmla="*/ 13 w 48"/>
                                      <a:gd name="T7" fmla="*/ 18 h 20"/>
                                      <a:gd name="T8" fmla="*/ 0 w 48"/>
                                      <a:gd name="T9" fmla="*/ 13 h 20"/>
                                      <a:gd name="T10" fmla="*/ 5 w 48"/>
                                      <a:gd name="T11" fmla="*/ 8 h 20"/>
                                      <a:gd name="T12" fmla="*/ 10 w 48"/>
                                      <a:gd name="T13" fmla="*/ 5 h 20"/>
                                      <a:gd name="T14" fmla="*/ 18 w 48"/>
                                      <a:gd name="T15" fmla="*/ 3 h 20"/>
                                      <a:gd name="T16" fmla="*/ 23 w 48"/>
                                      <a:gd name="T17" fmla="*/ 0 h 20"/>
                                      <a:gd name="T18" fmla="*/ 30 w 48"/>
                                      <a:gd name="T19" fmla="*/ 0 h 20"/>
                                      <a:gd name="T20" fmla="*/ 38 w 48"/>
                                      <a:gd name="T21" fmla="*/ 3 h 20"/>
                                      <a:gd name="T22" fmla="*/ 43 w 48"/>
                                      <a:gd name="T23" fmla="*/ 5 h 20"/>
                                      <a:gd name="T24" fmla="*/ 48 w 48"/>
                                      <a:gd name="T25" fmla="*/ 1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8" h="20">
                                        <a:moveTo>
                                          <a:pt x="48" y="10"/>
                                        </a:moveTo>
                                        <a:lnTo>
                                          <a:pt x="35" y="18"/>
                                        </a:lnTo>
                                        <a:lnTo>
                                          <a:pt x="23" y="20"/>
                                        </a:lnTo>
                                        <a:lnTo>
                                          <a:pt x="13" y="18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18" y="3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8" y="3"/>
                                        </a:lnTo>
                                        <a:lnTo>
                                          <a:pt x="43" y="5"/>
                                        </a:lnTo>
                                        <a:lnTo>
                                          <a:pt x="48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24" name="Freeform 71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97" y="1529"/>
                                    <a:ext cx="101" cy="18"/>
                                  </a:xfrm>
                                  <a:custGeom>
                                    <a:avLst/>
                                    <a:gdLst>
                                      <a:gd name="T0" fmla="*/ 47 w 101"/>
                                      <a:gd name="T1" fmla="*/ 8 h 18"/>
                                      <a:gd name="T2" fmla="*/ 101 w 101"/>
                                      <a:gd name="T3" fmla="*/ 0 h 18"/>
                                      <a:gd name="T4" fmla="*/ 47 w 101"/>
                                      <a:gd name="T5" fmla="*/ 8 h 18"/>
                                      <a:gd name="T6" fmla="*/ 47 w 101"/>
                                      <a:gd name="T7" fmla="*/ 8 h 18"/>
                                      <a:gd name="T8" fmla="*/ 34 w 101"/>
                                      <a:gd name="T9" fmla="*/ 15 h 18"/>
                                      <a:gd name="T10" fmla="*/ 22 w 101"/>
                                      <a:gd name="T11" fmla="*/ 18 h 18"/>
                                      <a:gd name="T12" fmla="*/ 9 w 101"/>
                                      <a:gd name="T13" fmla="*/ 15 h 18"/>
                                      <a:gd name="T14" fmla="*/ 0 w 101"/>
                                      <a:gd name="T15" fmla="*/ 10 h 18"/>
                                      <a:gd name="T16" fmla="*/ 2 w 101"/>
                                      <a:gd name="T17" fmla="*/ 5 h 18"/>
                                      <a:gd name="T18" fmla="*/ 9 w 101"/>
                                      <a:gd name="T19" fmla="*/ 3 h 18"/>
                                      <a:gd name="T20" fmla="*/ 14 w 101"/>
                                      <a:gd name="T21" fmla="*/ 0 h 18"/>
                                      <a:gd name="T22" fmla="*/ 22 w 101"/>
                                      <a:gd name="T23" fmla="*/ 0 h 18"/>
                                      <a:gd name="T24" fmla="*/ 29 w 101"/>
                                      <a:gd name="T25" fmla="*/ 0 h 18"/>
                                      <a:gd name="T26" fmla="*/ 34 w 101"/>
                                      <a:gd name="T27" fmla="*/ 0 h 18"/>
                                      <a:gd name="T28" fmla="*/ 42 w 101"/>
                                      <a:gd name="T29" fmla="*/ 3 h 18"/>
                                      <a:gd name="T30" fmla="*/ 47 w 101"/>
                                      <a:gd name="T31" fmla="*/ 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1" h="18">
                                        <a:moveTo>
                                          <a:pt x="47" y="8"/>
                                        </a:moveTo>
                                        <a:lnTo>
                                          <a:pt x="101" y="0"/>
                                        </a:lnTo>
                                        <a:lnTo>
                                          <a:pt x="47" y="8"/>
                                        </a:lnTo>
                                        <a:close/>
                                        <a:moveTo>
                                          <a:pt x="47" y="8"/>
                                        </a:moveTo>
                                        <a:lnTo>
                                          <a:pt x="34" y="15"/>
                                        </a:lnTo>
                                        <a:lnTo>
                                          <a:pt x="22" y="18"/>
                                        </a:lnTo>
                                        <a:lnTo>
                                          <a:pt x="9" y="1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9" y="3"/>
                                        </a:lnTo>
                                        <a:lnTo>
                                          <a:pt x="14" y="0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34" y="0"/>
                                        </a:lnTo>
                                        <a:lnTo>
                                          <a:pt x="42" y="3"/>
                                        </a:lnTo>
                                        <a:lnTo>
                                          <a:pt x="47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25" name="Freeform 7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44" y="1529"/>
                                    <a:ext cx="54" cy="8"/>
                                  </a:xfrm>
                                  <a:custGeom>
                                    <a:avLst/>
                                    <a:gdLst>
                                      <a:gd name="T0" fmla="*/ 0 w 54"/>
                                      <a:gd name="T1" fmla="*/ 8 h 8"/>
                                      <a:gd name="T2" fmla="*/ 54 w 54"/>
                                      <a:gd name="T3" fmla="*/ 0 h 8"/>
                                      <a:gd name="T4" fmla="*/ 0 w 54"/>
                                      <a:gd name="T5" fmla="*/ 8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4" h="8">
                                        <a:moveTo>
                                          <a:pt x="0" y="8"/>
                                        </a:moveTo>
                                        <a:lnTo>
                                          <a:pt x="54" y="0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26" name="Freeform 7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97" y="1529"/>
                                    <a:ext cx="47" cy="18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8 h 18"/>
                                      <a:gd name="T2" fmla="*/ 34 w 47"/>
                                      <a:gd name="T3" fmla="*/ 15 h 18"/>
                                      <a:gd name="T4" fmla="*/ 22 w 47"/>
                                      <a:gd name="T5" fmla="*/ 18 h 18"/>
                                      <a:gd name="T6" fmla="*/ 9 w 47"/>
                                      <a:gd name="T7" fmla="*/ 15 h 18"/>
                                      <a:gd name="T8" fmla="*/ 0 w 47"/>
                                      <a:gd name="T9" fmla="*/ 10 h 18"/>
                                      <a:gd name="T10" fmla="*/ 2 w 47"/>
                                      <a:gd name="T11" fmla="*/ 5 h 18"/>
                                      <a:gd name="T12" fmla="*/ 9 w 47"/>
                                      <a:gd name="T13" fmla="*/ 3 h 18"/>
                                      <a:gd name="T14" fmla="*/ 14 w 47"/>
                                      <a:gd name="T15" fmla="*/ 0 h 18"/>
                                      <a:gd name="T16" fmla="*/ 22 w 47"/>
                                      <a:gd name="T17" fmla="*/ 0 h 18"/>
                                      <a:gd name="T18" fmla="*/ 29 w 47"/>
                                      <a:gd name="T19" fmla="*/ 0 h 18"/>
                                      <a:gd name="T20" fmla="*/ 34 w 47"/>
                                      <a:gd name="T21" fmla="*/ 0 h 18"/>
                                      <a:gd name="T22" fmla="*/ 42 w 47"/>
                                      <a:gd name="T23" fmla="*/ 3 h 18"/>
                                      <a:gd name="T24" fmla="*/ 47 w 47"/>
                                      <a:gd name="T25" fmla="*/ 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18">
                                        <a:moveTo>
                                          <a:pt x="47" y="8"/>
                                        </a:moveTo>
                                        <a:lnTo>
                                          <a:pt x="34" y="15"/>
                                        </a:lnTo>
                                        <a:lnTo>
                                          <a:pt x="22" y="18"/>
                                        </a:lnTo>
                                        <a:lnTo>
                                          <a:pt x="9" y="1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9" y="3"/>
                                        </a:lnTo>
                                        <a:lnTo>
                                          <a:pt x="14" y="0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34" y="0"/>
                                        </a:lnTo>
                                        <a:lnTo>
                                          <a:pt x="42" y="3"/>
                                        </a:lnTo>
                                        <a:lnTo>
                                          <a:pt x="47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27" name="Freeform 71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67" y="1544"/>
                                    <a:ext cx="102" cy="18"/>
                                  </a:xfrm>
                                  <a:custGeom>
                                    <a:avLst/>
                                    <a:gdLst>
                                      <a:gd name="T0" fmla="*/ 47 w 102"/>
                                      <a:gd name="T1" fmla="*/ 8 h 18"/>
                                      <a:gd name="T2" fmla="*/ 102 w 102"/>
                                      <a:gd name="T3" fmla="*/ 0 h 18"/>
                                      <a:gd name="T4" fmla="*/ 47 w 102"/>
                                      <a:gd name="T5" fmla="*/ 8 h 18"/>
                                      <a:gd name="T6" fmla="*/ 47 w 102"/>
                                      <a:gd name="T7" fmla="*/ 8 h 18"/>
                                      <a:gd name="T8" fmla="*/ 35 w 102"/>
                                      <a:gd name="T9" fmla="*/ 15 h 18"/>
                                      <a:gd name="T10" fmla="*/ 22 w 102"/>
                                      <a:gd name="T11" fmla="*/ 18 h 18"/>
                                      <a:gd name="T12" fmla="*/ 10 w 102"/>
                                      <a:gd name="T13" fmla="*/ 15 h 18"/>
                                      <a:gd name="T14" fmla="*/ 0 w 102"/>
                                      <a:gd name="T15" fmla="*/ 10 h 18"/>
                                      <a:gd name="T16" fmla="*/ 5 w 102"/>
                                      <a:gd name="T17" fmla="*/ 5 h 18"/>
                                      <a:gd name="T18" fmla="*/ 10 w 102"/>
                                      <a:gd name="T19" fmla="*/ 3 h 18"/>
                                      <a:gd name="T20" fmla="*/ 15 w 102"/>
                                      <a:gd name="T21" fmla="*/ 0 h 18"/>
                                      <a:gd name="T22" fmla="*/ 22 w 102"/>
                                      <a:gd name="T23" fmla="*/ 0 h 18"/>
                                      <a:gd name="T24" fmla="*/ 30 w 102"/>
                                      <a:gd name="T25" fmla="*/ 0 h 18"/>
                                      <a:gd name="T26" fmla="*/ 35 w 102"/>
                                      <a:gd name="T27" fmla="*/ 0 h 18"/>
                                      <a:gd name="T28" fmla="*/ 42 w 102"/>
                                      <a:gd name="T29" fmla="*/ 3 h 18"/>
                                      <a:gd name="T30" fmla="*/ 47 w 102"/>
                                      <a:gd name="T31" fmla="*/ 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2" h="18">
                                        <a:moveTo>
                                          <a:pt x="47" y="8"/>
                                        </a:moveTo>
                                        <a:lnTo>
                                          <a:pt x="102" y="0"/>
                                        </a:lnTo>
                                        <a:lnTo>
                                          <a:pt x="47" y="8"/>
                                        </a:lnTo>
                                        <a:close/>
                                        <a:moveTo>
                                          <a:pt x="47" y="8"/>
                                        </a:moveTo>
                                        <a:lnTo>
                                          <a:pt x="35" y="15"/>
                                        </a:lnTo>
                                        <a:lnTo>
                                          <a:pt x="22" y="18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2" y="3"/>
                                        </a:lnTo>
                                        <a:lnTo>
                                          <a:pt x="47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28" name="Freeform 7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14" y="1544"/>
                                    <a:ext cx="55" cy="8"/>
                                  </a:xfrm>
                                  <a:custGeom>
                                    <a:avLst/>
                                    <a:gdLst>
                                      <a:gd name="T0" fmla="*/ 0 w 55"/>
                                      <a:gd name="T1" fmla="*/ 8 h 8"/>
                                      <a:gd name="T2" fmla="*/ 55 w 55"/>
                                      <a:gd name="T3" fmla="*/ 0 h 8"/>
                                      <a:gd name="T4" fmla="*/ 0 w 55"/>
                                      <a:gd name="T5" fmla="*/ 8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5" h="8">
                                        <a:moveTo>
                                          <a:pt x="0" y="8"/>
                                        </a:moveTo>
                                        <a:lnTo>
                                          <a:pt x="55" y="0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29" name="Freeform 7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67" y="1544"/>
                                    <a:ext cx="47" cy="18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8 h 18"/>
                                      <a:gd name="T2" fmla="*/ 35 w 47"/>
                                      <a:gd name="T3" fmla="*/ 15 h 18"/>
                                      <a:gd name="T4" fmla="*/ 22 w 47"/>
                                      <a:gd name="T5" fmla="*/ 18 h 18"/>
                                      <a:gd name="T6" fmla="*/ 10 w 47"/>
                                      <a:gd name="T7" fmla="*/ 15 h 18"/>
                                      <a:gd name="T8" fmla="*/ 0 w 47"/>
                                      <a:gd name="T9" fmla="*/ 10 h 18"/>
                                      <a:gd name="T10" fmla="*/ 5 w 47"/>
                                      <a:gd name="T11" fmla="*/ 5 h 18"/>
                                      <a:gd name="T12" fmla="*/ 10 w 47"/>
                                      <a:gd name="T13" fmla="*/ 3 h 18"/>
                                      <a:gd name="T14" fmla="*/ 15 w 47"/>
                                      <a:gd name="T15" fmla="*/ 0 h 18"/>
                                      <a:gd name="T16" fmla="*/ 22 w 47"/>
                                      <a:gd name="T17" fmla="*/ 0 h 18"/>
                                      <a:gd name="T18" fmla="*/ 30 w 47"/>
                                      <a:gd name="T19" fmla="*/ 0 h 18"/>
                                      <a:gd name="T20" fmla="*/ 35 w 47"/>
                                      <a:gd name="T21" fmla="*/ 0 h 18"/>
                                      <a:gd name="T22" fmla="*/ 42 w 47"/>
                                      <a:gd name="T23" fmla="*/ 3 h 18"/>
                                      <a:gd name="T24" fmla="*/ 47 w 47"/>
                                      <a:gd name="T25" fmla="*/ 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18">
                                        <a:moveTo>
                                          <a:pt x="47" y="8"/>
                                        </a:moveTo>
                                        <a:lnTo>
                                          <a:pt x="35" y="15"/>
                                        </a:lnTo>
                                        <a:lnTo>
                                          <a:pt x="22" y="18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2" y="3"/>
                                        </a:lnTo>
                                        <a:lnTo>
                                          <a:pt x="47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30" name="Freeform 72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61" y="1479"/>
                                    <a:ext cx="105" cy="38"/>
                                  </a:xfrm>
                                  <a:custGeom>
                                    <a:avLst/>
                                    <a:gdLst>
                                      <a:gd name="T0" fmla="*/ 47 w 105"/>
                                      <a:gd name="T1" fmla="*/ 25 h 38"/>
                                      <a:gd name="T2" fmla="*/ 105 w 105"/>
                                      <a:gd name="T3" fmla="*/ 0 h 38"/>
                                      <a:gd name="T4" fmla="*/ 47 w 105"/>
                                      <a:gd name="T5" fmla="*/ 25 h 38"/>
                                      <a:gd name="T6" fmla="*/ 50 w 105"/>
                                      <a:gd name="T7" fmla="*/ 25 h 38"/>
                                      <a:gd name="T8" fmla="*/ 37 w 105"/>
                                      <a:gd name="T9" fmla="*/ 33 h 38"/>
                                      <a:gd name="T10" fmla="*/ 25 w 105"/>
                                      <a:gd name="T11" fmla="*/ 38 h 38"/>
                                      <a:gd name="T12" fmla="*/ 13 w 105"/>
                                      <a:gd name="T13" fmla="*/ 35 h 38"/>
                                      <a:gd name="T14" fmla="*/ 0 w 105"/>
                                      <a:gd name="T15" fmla="*/ 30 h 38"/>
                                      <a:gd name="T16" fmla="*/ 5 w 105"/>
                                      <a:gd name="T17" fmla="*/ 25 h 38"/>
                                      <a:gd name="T18" fmla="*/ 10 w 105"/>
                                      <a:gd name="T19" fmla="*/ 20 h 38"/>
                                      <a:gd name="T20" fmla="*/ 18 w 105"/>
                                      <a:gd name="T21" fmla="*/ 18 h 38"/>
                                      <a:gd name="T22" fmla="*/ 25 w 105"/>
                                      <a:gd name="T23" fmla="*/ 18 h 38"/>
                                      <a:gd name="T24" fmla="*/ 30 w 105"/>
                                      <a:gd name="T25" fmla="*/ 18 h 38"/>
                                      <a:gd name="T26" fmla="*/ 37 w 105"/>
                                      <a:gd name="T27" fmla="*/ 18 h 38"/>
                                      <a:gd name="T28" fmla="*/ 42 w 105"/>
                                      <a:gd name="T29" fmla="*/ 23 h 38"/>
                                      <a:gd name="T30" fmla="*/ 50 w 105"/>
                                      <a:gd name="T31" fmla="*/ 25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5" h="38">
                                        <a:moveTo>
                                          <a:pt x="47" y="25"/>
                                        </a:moveTo>
                                        <a:lnTo>
                                          <a:pt x="105" y="0"/>
                                        </a:lnTo>
                                        <a:lnTo>
                                          <a:pt x="47" y="25"/>
                                        </a:lnTo>
                                        <a:close/>
                                        <a:moveTo>
                                          <a:pt x="50" y="25"/>
                                        </a:moveTo>
                                        <a:lnTo>
                                          <a:pt x="37" y="33"/>
                                        </a:lnTo>
                                        <a:lnTo>
                                          <a:pt x="25" y="38"/>
                                        </a:lnTo>
                                        <a:lnTo>
                                          <a:pt x="13" y="35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10" y="20"/>
                                        </a:lnTo>
                                        <a:lnTo>
                                          <a:pt x="18" y="18"/>
                                        </a:lnTo>
                                        <a:lnTo>
                                          <a:pt x="25" y="18"/>
                                        </a:lnTo>
                                        <a:lnTo>
                                          <a:pt x="30" y="18"/>
                                        </a:lnTo>
                                        <a:lnTo>
                                          <a:pt x="37" y="18"/>
                                        </a:lnTo>
                                        <a:lnTo>
                                          <a:pt x="42" y="23"/>
                                        </a:lnTo>
                                        <a:lnTo>
                                          <a:pt x="50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31" name="Freeform 7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08" y="1479"/>
                                    <a:ext cx="58" cy="25"/>
                                  </a:xfrm>
                                  <a:custGeom>
                                    <a:avLst/>
                                    <a:gdLst>
                                      <a:gd name="T0" fmla="*/ 0 w 58"/>
                                      <a:gd name="T1" fmla="*/ 25 h 25"/>
                                      <a:gd name="T2" fmla="*/ 58 w 58"/>
                                      <a:gd name="T3" fmla="*/ 0 h 25"/>
                                      <a:gd name="T4" fmla="*/ 0 w 58"/>
                                      <a:gd name="T5" fmla="*/ 25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8" h="25">
                                        <a:moveTo>
                                          <a:pt x="0" y="25"/>
                                        </a:moveTo>
                                        <a:lnTo>
                                          <a:pt x="58" y="0"/>
                                        </a:lnTo>
                                        <a:lnTo>
                                          <a:pt x="0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32" name="Freeform 7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61" y="1497"/>
                                    <a:ext cx="50" cy="20"/>
                                  </a:xfrm>
                                  <a:custGeom>
                                    <a:avLst/>
                                    <a:gdLst>
                                      <a:gd name="T0" fmla="*/ 50 w 50"/>
                                      <a:gd name="T1" fmla="*/ 7 h 20"/>
                                      <a:gd name="T2" fmla="*/ 37 w 50"/>
                                      <a:gd name="T3" fmla="*/ 15 h 20"/>
                                      <a:gd name="T4" fmla="*/ 25 w 50"/>
                                      <a:gd name="T5" fmla="*/ 20 h 20"/>
                                      <a:gd name="T6" fmla="*/ 13 w 50"/>
                                      <a:gd name="T7" fmla="*/ 17 h 20"/>
                                      <a:gd name="T8" fmla="*/ 0 w 50"/>
                                      <a:gd name="T9" fmla="*/ 12 h 20"/>
                                      <a:gd name="T10" fmla="*/ 5 w 50"/>
                                      <a:gd name="T11" fmla="*/ 7 h 20"/>
                                      <a:gd name="T12" fmla="*/ 10 w 50"/>
                                      <a:gd name="T13" fmla="*/ 2 h 20"/>
                                      <a:gd name="T14" fmla="*/ 18 w 50"/>
                                      <a:gd name="T15" fmla="*/ 0 h 20"/>
                                      <a:gd name="T16" fmla="*/ 25 w 50"/>
                                      <a:gd name="T17" fmla="*/ 0 h 20"/>
                                      <a:gd name="T18" fmla="*/ 30 w 50"/>
                                      <a:gd name="T19" fmla="*/ 0 h 20"/>
                                      <a:gd name="T20" fmla="*/ 37 w 50"/>
                                      <a:gd name="T21" fmla="*/ 0 h 20"/>
                                      <a:gd name="T22" fmla="*/ 42 w 50"/>
                                      <a:gd name="T23" fmla="*/ 5 h 20"/>
                                      <a:gd name="T24" fmla="*/ 50 w 50"/>
                                      <a:gd name="T25" fmla="*/ 7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0" h="20">
                                        <a:moveTo>
                                          <a:pt x="50" y="7"/>
                                        </a:moveTo>
                                        <a:lnTo>
                                          <a:pt x="37" y="15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13" y="17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18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42" y="5"/>
                                        </a:lnTo>
                                        <a:lnTo>
                                          <a:pt x="50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33" name="Freeform 72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91" y="1467"/>
                                    <a:ext cx="107" cy="30"/>
                                  </a:xfrm>
                                  <a:custGeom>
                                    <a:avLst/>
                                    <a:gdLst>
                                      <a:gd name="T0" fmla="*/ 47 w 107"/>
                                      <a:gd name="T1" fmla="*/ 20 h 30"/>
                                      <a:gd name="T2" fmla="*/ 107 w 107"/>
                                      <a:gd name="T3" fmla="*/ 0 h 30"/>
                                      <a:gd name="T4" fmla="*/ 47 w 107"/>
                                      <a:gd name="T5" fmla="*/ 20 h 30"/>
                                      <a:gd name="T6" fmla="*/ 47 w 107"/>
                                      <a:gd name="T7" fmla="*/ 20 h 30"/>
                                      <a:gd name="T8" fmla="*/ 35 w 107"/>
                                      <a:gd name="T9" fmla="*/ 27 h 30"/>
                                      <a:gd name="T10" fmla="*/ 22 w 107"/>
                                      <a:gd name="T11" fmla="*/ 30 h 30"/>
                                      <a:gd name="T12" fmla="*/ 10 w 107"/>
                                      <a:gd name="T13" fmla="*/ 30 h 30"/>
                                      <a:gd name="T14" fmla="*/ 0 w 107"/>
                                      <a:gd name="T15" fmla="*/ 25 h 30"/>
                                      <a:gd name="T16" fmla="*/ 5 w 107"/>
                                      <a:gd name="T17" fmla="*/ 20 h 30"/>
                                      <a:gd name="T18" fmla="*/ 10 w 107"/>
                                      <a:gd name="T19" fmla="*/ 15 h 30"/>
                                      <a:gd name="T20" fmla="*/ 15 w 107"/>
                                      <a:gd name="T21" fmla="*/ 12 h 30"/>
                                      <a:gd name="T22" fmla="*/ 22 w 107"/>
                                      <a:gd name="T23" fmla="*/ 12 h 30"/>
                                      <a:gd name="T24" fmla="*/ 30 w 107"/>
                                      <a:gd name="T25" fmla="*/ 12 h 30"/>
                                      <a:gd name="T26" fmla="*/ 35 w 107"/>
                                      <a:gd name="T27" fmla="*/ 12 h 30"/>
                                      <a:gd name="T28" fmla="*/ 42 w 107"/>
                                      <a:gd name="T29" fmla="*/ 15 h 30"/>
                                      <a:gd name="T30" fmla="*/ 47 w 107"/>
                                      <a:gd name="T31" fmla="*/ 2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7" h="30">
                                        <a:moveTo>
                                          <a:pt x="47" y="20"/>
                                        </a:moveTo>
                                        <a:lnTo>
                                          <a:pt x="107" y="0"/>
                                        </a:lnTo>
                                        <a:lnTo>
                                          <a:pt x="47" y="20"/>
                                        </a:lnTo>
                                        <a:close/>
                                        <a:moveTo>
                                          <a:pt x="47" y="20"/>
                                        </a:moveTo>
                                        <a:lnTo>
                                          <a:pt x="35" y="27"/>
                                        </a:lnTo>
                                        <a:lnTo>
                                          <a:pt x="22" y="30"/>
                                        </a:lnTo>
                                        <a:lnTo>
                                          <a:pt x="10" y="3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15" y="12"/>
                                        </a:lnTo>
                                        <a:lnTo>
                                          <a:pt x="22" y="12"/>
                                        </a:lnTo>
                                        <a:lnTo>
                                          <a:pt x="30" y="12"/>
                                        </a:lnTo>
                                        <a:lnTo>
                                          <a:pt x="35" y="12"/>
                                        </a:lnTo>
                                        <a:lnTo>
                                          <a:pt x="42" y="15"/>
                                        </a:lnTo>
                                        <a:lnTo>
                                          <a:pt x="47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34" name="Freeform 7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38" y="1467"/>
                                    <a:ext cx="60" cy="20"/>
                                  </a:xfrm>
                                  <a:custGeom>
                                    <a:avLst/>
                                    <a:gdLst>
                                      <a:gd name="T0" fmla="*/ 0 w 60"/>
                                      <a:gd name="T1" fmla="*/ 20 h 20"/>
                                      <a:gd name="T2" fmla="*/ 60 w 60"/>
                                      <a:gd name="T3" fmla="*/ 0 h 20"/>
                                      <a:gd name="T4" fmla="*/ 0 w 60"/>
                                      <a:gd name="T5" fmla="*/ 2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0" h="20">
                                        <a:moveTo>
                                          <a:pt x="0" y="20"/>
                                        </a:moveTo>
                                        <a:lnTo>
                                          <a:pt x="60" y="0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35" name="Freeform 7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91" y="1479"/>
                                    <a:ext cx="47" cy="18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8 h 18"/>
                                      <a:gd name="T2" fmla="*/ 35 w 47"/>
                                      <a:gd name="T3" fmla="*/ 15 h 18"/>
                                      <a:gd name="T4" fmla="*/ 22 w 47"/>
                                      <a:gd name="T5" fmla="*/ 18 h 18"/>
                                      <a:gd name="T6" fmla="*/ 10 w 47"/>
                                      <a:gd name="T7" fmla="*/ 18 h 18"/>
                                      <a:gd name="T8" fmla="*/ 0 w 47"/>
                                      <a:gd name="T9" fmla="*/ 13 h 18"/>
                                      <a:gd name="T10" fmla="*/ 5 w 47"/>
                                      <a:gd name="T11" fmla="*/ 8 h 18"/>
                                      <a:gd name="T12" fmla="*/ 10 w 47"/>
                                      <a:gd name="T13" fmla="*/ 3 h 18"/>
                                      <a:gd name="T14" fmla="*/ 15 w 47"/>
                                      <a:gd name="T15" fmla="*/ 0 h 18"/>
                                      <a:gd name="T16" fmla="*/ 22 w 47"/>
                                      <a:gd name="T17" fmla="*/ 0 h 18"/>
                                      <a:gd name="T18" fmla="*/ 30 w 47"/>
                                      <a:gd name="T19" fmla="*/ 0 h 18"/>
                                      <a:gd name="T20" fmla="*/ 35 w 47"/>
                                      <a:gd name="T21" fmla="*/ 0 h 18"/>
                                      <a:gd name="T22" fmla="*/ 42 w 47"/>
                                      <a:gd name="T23" fmla="*/ 3 h 18"/>
                                      <a:gd name="T24" fmla="*/ 47 w 47"/>
                                      <a:gd name="T25" fmla="*/ 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18">
                                        <a:moveTo>
                                          <a:pt x="47" y="8"/>
                                        </a:moveTo>
                                        <a:lnTo>
                                          <a:pt x="35" y="15"/>
                                        </a:lnTo>
                                        <a:lnTo>
                                          <a:pt x="22" y="18"/>
                                        </a:lnTo>
                                        <a:lnTo>
                                          <a:pt x="10" y="18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2" y="3"/>
                                        </a:lnTo>
                                        <a:lnTo>
                                          <a:pt x="47" y="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36" name="Freeform 72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16" y="1454"/>
                                    <a:ext cx="102" cy="28"/>
                                  </a:xfrm>
                                  <a:custGeom>
                                    <a:avLst/>
                                    <a:gdLst>
                                      <a:gd name="T0" fmla="*/ 47 w 102"/>
                                      <a:gd name="T1" fmla="*/ 18 h 28"/>
                                      <a:gd name="T2" fmla="*/ 102 w 102"/>
                                      <a:gd name="T3" fmla="*/ 0 h 28"/>
                                      <a:gd name="T4" fmla="*/ 47 w 102"/>
                                      <a:gd name="T5" fmla="*/ 18 h 28"/>
                                      <a:gd name="T6" fmla="*/ 47 w 102"/>
                                      <a:gd name="T7" fmla="*/ 18 h 28"/>
                                      <a:gd name="T8" fmla="*/ 35 w 102"/>
                                      <a:gd name="T9" fmla="*/ 25 h 28"/>
                                      <a:gd name="T10" fmla="*/ 25 w 102"/>
                                      <a:gd name="T11" fmla="*/ 28 h 28"/>
                                      <a:gd name="T12" fmla="*/ 12 w 102"/>
                                      <a:gd name="T13" fmla="*/ 28 h 28"/>
                                      <a:gd name="T14" fmla="*/ 0 w 102"/>
                                      <a:gd name="T15" fmla="*/ 23 h 28"/>
                                      <a:gd name="T16" fmla="*/ 5 w 102"/>
                                      <a:gd name="T17" fmla="*/ 18 h 28"/>
                                      <a:gd name="T18" fmla="*/ 10 w 102"/>
                                      <a:gd name="T19" fmla="*/ 13 h 28"/>
                                      <a:gd name="T20" fmla="*/ 17 w 102"/>
                                      <a:gd name="T21" fmla="*/ 10 h 28"/>
                                      <a:gd name="T22" fmla="*/ 22 w 102"/>
                                      <a:gd name="T23" fmla="*/ 8 h 28"/>
                                      <a:gd name="T24" fmla="*/ 30 w 102"/>
                                      <a:gd name="T25" fmla="*/ 8 h 28"/>
                                      <a:gd name="T26" fmla="*/ 37 w 102"/>
                                      <a:gd name="T27" fmla="*/ 10 h 28"/>
                                      <a:gd name="T28" fmla="*/ 42 w 102"/>
                                      <a:gd name="T29" fmla="*/ 13 h 28"/>
                                      <a:gd name="T30" fmla="*/ 47 w 102"/>
                                      <a:gd name="T31" fmla="*/ 18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2" h="28">
                                        <a:moveTo>
                                          <a:pt x="47" y="18"/>
                                        </a:moveTo>
                                        <a:lnTo>
                                          <a:pt x="102" y="0"/>
                                        </a:lnTo>
                                        <a:lnTo>
                                          <a:pt x="47" y="18"/>
                                        </a:lnTo>
                                        <a:close/>
                                        <a:moveTo>
                                          <a:pt x="47" y="18"/>
                                        </a:moveTo>
                                        <a:lnTo>
                                          <a:pt x="35" y="25"/>
                                        </a:lnTo>
                                        <a:lnTo>
                                          <a:pt x="25" y="28"/>
                                        </a:lnTo>
                                        <a:lnTo>
                                          <a:pt x="12" y="28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10" y="13"/>
                                        </a:lnTo>
                                        <a:lnTo>
                                          <a:pt x="17" y="10"/>
                                        </a:lnTo>
                                        <a:lnTo>
                                          <a:pt x="22" y="8"/>
                                        </a:lnTo>
                                        <a:lnTo>
                                          <a:pt x="30" y="8"/>
                                        </a:lnTo>
                                        <a:lnTo>
                                          <a:pt x="37" y="10"/>
                                        </a:lnTo>
                                        <a:lnTo>
                                          <a:pt x="42" y="13"/>
                                        </a:lnTo>
                                        <a:lnTo>
                                          <a:pt x="47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37" name="Freeform 7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63" y="1454"/>
                                    <a:ext cx="55" cy="18"/>
                                  </a:xfrm>
                                  <a:custGeom>
                                    <a:avLst/>
                                    <a:gdLst>
                                      <a:gd name="T0" fmla="*/ 0 w 55"/>
                                      <a:gd name="T1" fmla="*/ 18 h 18"/>
                                      <a:gd name="T2" fmla="*/ 55 w 55"/>
                                      <a:gd name="T3" fmla="*/ 0 h 18"/>
                                      <a:gd name="T4" fmla="*/ 0 w 55"/>
                                      <a:gd name="T5" fmla="*/ 1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5" h="18">
                                        <a:moveTo>
                                          <a:pt x="0" y="18"/>
                                        </a:moveTo>
                                        <a:lnTo>
                                          <a:pt x="55" y="0"/>
                                        </a:lnTo>
                                        <a:lnTo>
                                          <a:pt x="0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38" name="Freeform 7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16" y="1462"/>
                                    <a:ext cx="47" cy="20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10 h 20"/>
                                      <a:gd name="T2" fmla="*/ 35 w 47"/>
                                      <a:gd name="T3" fmla="*/ 17 h 20"/>
                                      <a:gd name="T4" fmla="*/ 25 w 47"/>
                                      <a:gd name="T5" fmla="*/ 20 h 20"/>
                                      <a:gd name="T6" fmla="*/ 12 w 47"/>
                                      <a:gd name="T7" fmla="*/ 20 h 20"/>
                                      <a:gd name="T8" fmla="*/ 0 w 47"/>
                                      <a:gd name="T9" fmla="*/ 15 h 20"/>
                                      <a:gd name="T10" fmla="*/ 5 w 47"/>
                                      <a:gd name="T11" fmla="*/ 10 h 20"/>
                                      <a:gd name="T12" fmla="*/ 10 w 47"/>
                                      <a:gd name="T13" fmla="*/ 5 h 20"/>
                                      <a:gd name="T14" fmla="*/ 17 w 47"/>
                                      <a:gd name="T15" fmla="*/ 2 h 20"/>
                                      <a:gd name="T16" fmla="*/ 22 w 47"/>
                                      <a:gd name="T17" fmla="*/ 0 h 20"/>
                                      <a:gd name="T18" fmla="*/ 30 w 47"/>
                                      <a:gd name="T19" fmla="*/ 0 h 20"/>
                                      <a:gd name="T20" fmla="*/ 37 w 47"/>
                                      <a:gd name="T21" fmla="*/ 2 h 20"/>
                                      <a:gd name="T22" fmla="*/ 42 w 47"/>
                                      <a:gd name="T23" fmla="*/ 5 h 20"/>
                                      <a:gd name="T24" fmla="*/ 47 w 47"/>
                                      <a:gd name="T25" fmla="*/ 1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20">
                                        <a:moveTo>
                                          <a:pt x="47" y="10"/>
                                        </a:moveTo>
                                        <a:lnTo>
                                          <a:pt x="35" y="17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12" y="20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17" y="2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7" y="2"/>
                                        </a:lnTo>
                                        <a:lnTo>
                                          <a:pt x="42" y="5"/>
                                        </a:lnTo>
                                        <a:lnTo>
                                          <a:pt x="47" y="1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39" name="Freeform 72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46" y="1427"/>
                                    <a:ext cx="102" cy="37"/>
                                  </a:xfrm>
                                  <a:custGeom>
                                    <a:avLst/>
                                    <a:gdLst>
                                      <a:gd name="T0" fmla="*/ 49 w 102"/>
                                      <a:gd name="T1" fmla="*/ 25 h 37"/>
                                      <a:gd name="T2" fmla="*/ 102 w 102"/>
                                      <a:gd name="T3" fmla="*/ 0 h 37"/>
                                      <a:gd name="T4" fmla="*/ 49 w 102"/>
                                      <a:gd name="T5" fmla="*/ 25 h 37"/>
                                      <a:gd name="T6" fmla="*/ 49 w 102"/>
                                      <a:gd name="T7" fmla="*/ 25 h 37"/>
                                      <a:gd name="T8" fmla="*/ 37 w 102"/>
                                      <a:gd name="T9" fmla="*/ 32 h 37"/>
                                      <a:gd name="T10" fmla="*/ 24 w 102"/>
                                      <a:gd name="T11" fmla="*/ 37 h 37"/>
                                      <a:gd name="T12" fmla="*/ 12 w 102"/>
                                      <a:gd name="T13" fmla="*/ 35 h 37"/>
                                      <a:gd name="T14" fmla="*/ 0 w 102"/>
                                      <a:gd name="T15" fmla="*/ 30 h 37"/>
                                      <a:gd name="T16" fmla="*/ 5 w 102"/>
                                      <a:gd name="T17" fmla="*/ 25 h 37"/>
                                      <a:gd name="T18" fmla="*/ 10 w 102"/>
                                      <a:gd name="T19" fmla="*/ 20 h 37"/>
                                      <a:gd name="T20" fmla="*/ 17 w 102"/>
                                      <a:gd name="T21" fmla="*/ 17 h 37"/>
                                      <a:gd name="T22" fmla="*/ 24 w 102"/>
                                      <a:gd name="T23" fmla="*/ 17 h 37"/>
                                      <a:gd name="T24" fmla="*/ 29 w 102"/>
                                      <a:gd name="T25" fmla="*/ 17 h 37"/>
                                      <a:gd name="T26" fmla="*/ 37 w 102"/>
                                      <a:gd name="T27" fmla="*/ 17 h 37"/>
                                      <a:gd name="T28" fmla="*/ 44 w 102"/>
                                      <a:gd name="T29" fmla="*/ 20 h 37"/>
                                      <a:gd name="T30" fmla="*/ 49 w 102"/>
                                      <a:gd name="T31" fmla="*/ 25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2" h="37">
                                        <a:moveTo>
                                          <a:pt x="49" y="25"/>
                                        </a:moveTo>
                                        <a:lnTo>
                                          <a:pt x="102" y="0"/>
                                        </a:lnTo>
                                        <a:lnTo>
                                          <a:pt x="49" y="25"/>
                                        </a:lnTo>
                                        <a:close/>
                                        <a:moveTo>
                                          <a:pt x="49" y="25"/>
                                        </a:moveTo>
                                        <a:lnTo>
                                          <a:pt x="37" y="32"/>
                                        </a:lnTo>
                                        <a:lnTo>
                                          <a:pt x="24" y="37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10" y="20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24" y="17"/>
                                        </a:lnTo>
                                        <a:lnTo>
                                          <a:pt x="29" y="17"/>
                                        </a:lnTo>
                                        <a:lnTo>
                                          <a:pt x="37" y="17"/>
                                        </a:lnTo>
                                        <a:lnTo>
                                          <a:pt x="44" y="20"/>
                                        </a:lnTo>
                                        <a:lnTo>
                                          <a:pt x="49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40" name="Freeform 7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95" y="1427"/>
                                    <a:ext cx="53" cy="25"/>
                                  </a:xfrm>
                                  <a:custGeom>
                                    <a:avLst/>
                                    <a:gdLst>
                                      <a:gd name="T0" fmla="*/ 0 w 53"/>
                                      <a:gd name="T1" fmla="*/ 25 h 25"/>
                                      <a:gd name="T2" fmla="*/ 53 w 53"/>
                                      <a:gd name="T3" fmla="*/ 0 h 25"/>
                                      <a:gd name="T4" fmla="*/ 0 w 53"/>
                                      <a:gd name="T5" fmla="*/ 25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3" h="25">
                                        <a:moveTo>
                                          <a:pt x="0" y="25"/>
                                        </a:moveTo>
                                        <a:lnTo>
                                          <a:pt x="53" y="0"/>
                                        </a:lnTo>
                                        <a:lnTo>
                                          <a:pt x="0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41" name="Freeform 7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46" y="1444"/>
                                    <a:ext cx="49" cy="20"/>
                                  </a:xfrm>
                                  <a:custGeom>
                                    <a:avLst/>
                                    <a:gdLst>
                                      <a:gd name="T0" fmla="*/ 49 w 49"/>
                                      <a:gd name="T1" fmla="*/ 8 h 20"/>
                                      <a:gd name="T2" fmla="*/ 37 w 49"/>
                                      <a:gd name="T3" fmla="*/ 15 h 20"/>
                                      <a:gd name="T4" fmla="*/ 24 w 49"/>
                                      <a:gd name="T5" fmla="*/ 20 h 20"/>
                                      <a:gd name="T6" fmla="*/ 12 w 49"/>
                                      <a:gd name="T7" fmla="*/ 18 h 20"/>
                                      <a:gd name="T8" fmla="*/ 0 w 49"/>
                                      <a:gd name="T9" fmla="*/ 13 h 20"/>
                                      <a:gd name="T10" fmla="*/ 5 w 49"/>
                                      <a:gd name="T11" fmla="*/ 8 h 20"/>
                                      <a:gd name="T12" fmla="*/ 10 w 49"/>
                                      <a:gd name="T13" fmla="*/ 3 h 20"/>
                                      <a:gd name="T14" fmla="*/ 17 w 49"/>
                                      <a:gd name="T15" fmla="*/ 0 h 20"/>
                                      <a:gd name="T16" fmla="*/ 24 w 49"/>
                                      <a:gd name="T17" fmla="*/ 0 h 20"/>
                                      <a:gd name="T18" fmla="*/ 29 w 49"/>
                                      <a:gd name="T19" fmla="*/ 0 h 20"/>
                                      <a:gd name="T20" fmla="*/ 37 w 49"/>
                                      <a:gd name="T21" fmla="*/ 0 h 20"/>
                                      <a:gd name="T22" fmla="*/ 44 w 49"/>
                                      <a:gd name="T23" fmla="*/ 3 h 20"/>
                                      <a:gd name="T24" fmla="*/ 49 w 49"/>
                                      <a:gd name="T25" fmla="*/ 8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9" h="20">
                                        <a:moveTo>
                                          <a:pt x="49" y="8"/>
                                        </a:moveTo>
                                        <a:lnTo>
                                          <a:pt x="37" y="15"/>
                                        </a:lnTo>
                                        <a:lnTo>
                                          <a:pt x="24" y="20"/>
                                        </a:lnTo>
                                        <a:lnTo>
                                          <a:pt x="12" y="18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44" y="3"/>
                                        </a:lnTo>
                                        <a:lnTo>
                                          <a:pt x="49" y="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42" name="Freeform 73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70" y="1392"/>
                                    <a:ext cx="102" cy="52"/>
                                  </a:xfrm>
                                  <a:custGeom>
                                    <a:avLst/>
                                    <a:gdLst>
                                      <a:gd name="T0" fmla="*/ 48 w 102"/>
                                      <a:gd name="T1" fmla="*/ 35 h 52"/>
                                      <a:gd name="T2" fmla="*/ 102 w 102"/>
                                      <a:gd name="T3" fmla="*/ 0 h 52"/>
                                      <a:gd name="T4" fmla="*/ 48 w 102"/>
                                      <a:gd name="T5" fmla="*/ 35 h 52"/>
                                      <a:gd name="T6" fmla="*/ 48 w 102"/>
                                      <a:gd name="T7" fmla="*/ 35 h 52"/>
                                      <a:gd name="T8" fmla="*/ 35 w 102"/>
                                      <a:gd name="T9" fmla="*/ 45 h 52"/>
                                      <a:gd name="T10" fmla="*/ 23 w 102"/>
                                      <a:gd name="T11" fmla="*/ 50 h 52"/>
                                      <a:gd name="T12" fmla="*/ 13 w 102"/>
                                      <a:gd name="T13" fmla="*/ 52 h 52"/>
                                      <a:gd name="T14" fmla="*/ 0 w 102"/>
                                      <a:gd name="T15" fmla="*/ 47 h 52"/>
                                      <a:gd name="T16" fmla="*/ 5 w 102"/>
                                      <a:gd name="T17" fmla="*/ 42 h 52"/>
                                      <a:gd name="T18" fmla="*/ 10 w 102"/>
                                      <a:gd name="T19" fmla="*/ 37 h 52"/>
                                      <a:gd name="T20" fmla="*/ 15 w 102"/>
                                      <a:gd name="T21" fmla="*/ 35 h 52"/>
                                      <a:gd name="T22" fmla="*/ 23 w 102"/>
                                      <a:gd name="T23" fmla="*/ 32 h 52"/>
                                      <a:gd name="T24" fmla="*/ 30 w 102"/>
                                      <a:gd name="T25" fmla="*/ 30 h 52"/>
                                      <a:gd name="T26" fmla="*/ 38 w 102"/>
                                      <a:gd name="T27" fmla="*/ 30 h 52"/>
                                      <a:gd name="T28" fmla="*/ 43 w 102"/>
                                      <a:gd name="T29" fmla="*/ 32 h 52"/>
                                      <a:gd name="T30" fmla="*/ 48 w 102"/>
                                      <a:gd name="T31" fmla="*/ 35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2" h="52">
                                        <a:moveTo>
                                          <a:pt x="48" y="35"/>
                                        </a:moveTo>
                                        <a:lnTo>
                                          <a:pt x="102" y="0"/>
                                        </a:lnTo>
                                        <a:lnTo>
                                          <a:pt x="48" y="35"/>
                                        </a:lnTo>
                                        <a:close/>
                                        <a:moveTo>
                                          <a:pt x="48" y="35"/>
                                        </a:moveTo>
                                        <a:lnTo>
                                          <a:pt x="35" y="45"/>
                                        </a:lnTo>
                                        <a:lnTo>
                                          <a:pt x="23" y="50"/>
                                        </a:lnTo>
                                        <a:lnTo>
                                          <a:pt x="13" y="52"/>
                                        </a:lnTo>
                                        <a:lnTo>
                                          <a:pt x="0" y="47"/>
                                        </a:lnTo>
                                        <a:lnTo>
                                          <a:pt x="5" y="42"/>
                                        </a:lnTo>
                                        <a:lnTo>
                                          <a:pt x="10" y="37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23" y="32"/>
                                        </a:lnTo>
                                        <a:lnTo>
                                          <a:pt x="30" y="30"/>
                                        </a:lnTo>
                                        <a:lnTo>
                                          <a:pt x="38" y="30"/>
                                        </a:lnTo>
                                        <a:lnTo>
                                          <a:pt x="43" y="32"/>
                                        </a:lnTo>
                                        <a:lnTo>
                                          <a:pt x="48" y="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43" name="Freeform 7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18" y="1392"/>
                                    <a:ext cx="54" cy="35"/>
                                  </a:xfrm>
                                  <a:custGeom>
                                    <a:avLst/>
                                    <a:gdLst>
                                      <a:gd name="T0" fmla="*/ 0 w 54"/>
                                      <a:gd name="T1" fmla="*/ 35 h 35"/>
                                      <a:gd name="T2" fmla="*/ 54 w 54"/>
                                      <a:gd name="T3" fmla="*/ 0 h 35"/>
                                      <a:gd name="T4" fmla="*/ 0 w 54"/>
                                      <a:gd name="T5" fmla="*/ 35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4" h="35">
                                        <a:moveTo>
                                          <a:pt x="0" y="35"/>
                                        </a:moveTo>
                                        <a:lnTo>
                                          <a:pt x="54" y="0"/>
                                        </a:lnTo>
                                        <a:lnTo>
                                          <a:pt x="0" y="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44" name="Freeform 7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70" y="1422"/>
                                    <a:ext cx="48" cy="22"/>
                                  </a:xfrm>
                                  <a:custGeom>
                                    <a:avLst/>
                                    <a:gdLst>
                                      <a:gd name="T0" fmla="*/ 48 w 48"/>
                                      <a:gd name="T1" fmla="*/ 5 h 22"/>
                                      <a:gd name="T2" fmla="*/ 35 w 48"/>
                                      <a:gd name="T3" fmla="*/ 15 h 22"/>
                                      <a:gd name="T4" fmla="*/ 23 w 48"/>
                                      <a:gd name="T5" fmla="*/ 20 h 22"/>
                                      <a:gd name="T6" fmla="*/ 13 w 48"/>
                                      <a:gd name="T7" fmla="*/ 22 h 22"/>
                                      <a:gd name="T8" fmla="*/ 0 w 48"/>
                                      <a:gd name="T9" fmla="*/ 17 h 22"/>
                                      <a:gd name="T10" fmla="*/ 5 w 48"/>
                                      <a:gd name="T11" fmla="*/ 12 h 22"/>
                                      <a:gd name="T12" fmla="*/ 10 w 48"/>
                                      <a:gd name="T13" fmla="*/ 7 h 22"/>
                                      <a:gd name="T14" fmla="*/ 15 w 48"/>
                                      <a:gd name="T15" fmla="*/ 5 h 22"/>
                                      <a:gd name="T16" fmla="*/ 23 w 48"/>
                                      <a:gd name="T17" fmla="*/ 2 h 22"/>
                                      <a:gd name="T18" fmla="*/ 30 w 48"/>
                                      <a:gd name="T19" fmla="*/ 0 h 22"/>
                                      <a:gd name="T20" fmla="*/ 38 w 48"/>
                                      <a:gd name="T21" fmla="*/ 0 h 22"/>
                                      <a:gd name="T22" fmla="*/ 43 w 48"/>
                                      <a:gd name="T23" fmla="*/ 2 h 22"/>
                                      <a:gd name="T24" fmla="*/ 48 w 48"/>
                                      <a:gd name="T25" fmla="*/ 5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8" h="22">
                                        <a:moveTo>
                                          <a:pt x="48" y="5"/>
                                        </a:moveTo>
                                        <a:lnTo>
                                          <a:pt x="35" y="15"/>
                                        </a:lnTo>
                                        <a:lnTo>
                                          <a:pt x="23" y="20"/>
                                        </a:lnTo>
                                        <a:lnTo>
                                          <a:pt x="13" y="22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23" y="2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8" y="0"/>
                                        </a:lnTo>
                                        <a:lnTo>
                                          <a:pt x="43" y="2"/>
                                        </a:lnTo>
                                        <a:lnTo>
                                          <a:pt x="48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45" name="Freeform 7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54" y="1474"/>
                                    <a:ext cx="25" cy="40"/>
                                  </a:xfrm>
                                  <a:custGeom>
                                    <a:avLst/>
                                    <a:gdLst>
                                      <a:gd name="T0" fmla="*/ 25 w 25"/>
                                      <a:gd name="T1" fmla="*/ 0 h 40"/>
                                      <a:gd name="T2" fmla="*/ 25 w 25"/>
                                      <a:gd name="T3" fmla="*/ 13 h 40"/>
                                      <a:gd name="T4" fmla="*/ 20 w 25"/>
                                      <a:gd name="T5" fmla="*/ 23 h 40"/>
                                      <a:gd name="T6" fmla="*/ 12 w 25"/>
                                      <a:gd name="T7" fmla="*/ 33 h 40"/>
                                      <a:gd name="T8" fmla="*/ 2 w 25"/>
                                      <a:gd name="T9" fmla="*/ 40 h 40"/>
                                      <a:gd name="T10" fmla="*/ 0 w 25"/>
                                      <a:gd name="T11" fmla="*/ 30 h 40"/>
                                      <a:gd name="T12" fmla="*/ 5 w 25"/>
                                      <a:gd name="T13" fmla="*/ 18 h 40"/>
                                      <a:gd name="T14" fmla="*/ 15 w 25"/>
                                      <a:gd name="T15" fmla="*/ 8 h 40"/>
                                      <a:gd name="T16" fmla="*/ 25 w 25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5" h="40">
                                        <a:moveTo>
                                          <a:pt x="25" y="0"/>
                                        </a:moveTo>
                                        <a:lnTo>
                                          <a:pt x="25" y="13"/>
                                        </a:lnTo>
                                        <a:lnTo>
                                          <a:pt x="20" y="23"/>
                                        </a:lnTo>
                                        <a:lnTo>
                                          <a:pt x="12" y="33"/>
                                        </a:lnTo>
                                        <a:lnTo>
                                          <a:pt x="2" y="40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15" y="8"/>
                                        </a:lnTo>
                                        <a:lnTo>
                                          <a:pt x="2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46" name="Freeform 7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54" y="1474"/>
                                    <a:ext cx="25" cy="40"/>
                                  </a:xfrm>
                                  <a:custGeom>
                                    <a:avLst/>
                                    <a:gdLst>
                                      <a:gd name="T0" fmla="*/ 25 w 25"/>
                                      <a:gd name="T1" fmla="*/ 0 h 40"/>
                                      <a:gd name="T2" fmla="*/ 25 w 25"/>
                                      <a:gd name="T3" fmla="*/ 13 h 40"/>
                                      <a:gd name="T4" fmla="*/ 20 w 25"/>
                                      <a:gd name="T5" fmla="*/ 23 h 40"/>
                                      <a:gd name="T6" fmla="*/ 12 w 25"/>
                                      <a:gd name="T7" fmla="*/ 33 h 40"/>
                                      <a:gd name="T8" fmla="*/ 2 w 25"/>
                                      <a:gd name="T9" fmla="*/ 40 h 40"/>
                                      <a:gd name="T10" fmla="*/ 0 w 25"/>
                                      <a:gd name="T11" fmla="*/ 30 h 40"/>
                                      <a:gd name="T12" fmla="*/ 5 w 25"/>
                                      <a:gd name="T13" fmla="*/ 18 h 40"/>
                                      <a:gd name="T14" fmla="*/ 15 w 25"/>
                                      <a:gd name="T15" fmla="*/ 8 h 40"/>
                                      <a:gd name="T16" fmla="*/ 25 w 25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5" h="40">
                                        <a:moveTo>
                                          <a:pt x="25" y="0"/>
                                        </a:moveTo>
                                        <a:lnTo>
                                          <a:pt x="25" y="13"/>
                                        </a:lnTo>
                                        <a:lnTo>
                                          <a:pt x="20" y="23"/>
                                        </a:lnTo>
                                        <a:lnTo>
                                          <a:pt x="12" y="33"/>
                                        </a:lnTo>
                                        <a:lnTo>
                                          <a:pt x="2" y="40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15" y="8"/>
                                        </a:lnTo>
                                        <a:lnTo>
                                          <a:pt x="2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47" name="Freeform 73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26" y="1444"/>
                                    <a:ext cx="67" cy="83"/>
                                  </a:xfrm>
                                  <a:custGeom>
                                    <a:avLst/>
                                    <a:gdLst>
                                      <a:gd name="T0" fmla="*/ 28 w 67"/>
                                      <a:gd name="T1" fmla="*/ 43 h 83"/>
                                      <a:gd name="T2" fmla="*/ 25 w 67"/>
                                      <a:gd name="T3" fmla="*/ 55 h 83"/>
                                      <a:gd name="T4" fmla="*/ 20 w 67"/>
                                      <a:gd name="T5" fmla="*/ 65 h 83"/>
                                      <a:gd name="T6" fmla="*/ 13 w 67"/>
                                      <a:gd name="T7" fmla="*/ 75 h 83"/>
                                      <a:gd name="T8" fmla="*/ 0 w 67"/>
                                      <a:gd name="T9" fmla="*/ 83 h 83"/>
                                      <a:gd name="T10" fmla="*/ 0 w 67"/>
                                      <a:gd name="T11" fmla="*/ 73 h 83"/>
                                      <a:gd name="T12" fmla="*/ 8 w 67"/>
                                      <a:gd name="T13" fmla="*/ 60 h 83"/>
                                      <a:gd name="T14" fmla="*/ 15 w 67"/>
                                      <a:gd name="T15" fmla="*/ 50 h 83"/>
                                      <a:gd name="T16" fmla="*/ 28 w 67"/>
                                      <a:gd name="T17" fmla="*/ 43 h 83"/>
                                      <a:gd name="T18" fmla="*/ 28 w 67"/>
                                      <a:gd name="T19" fmla="*/ 43 h 83"/>
                                      <a:gd name="T20" fmla="*/ 67 w 67"/>
                                      <a:gd name="T21" fmla="*/ 0 h 83"/>
                                      <a:gd name="T22" fmla="*/ 28 w 67"/>
                                      <a:gd name="T23" fmla="*/ 43 h 8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67" h="83">
                                        <a:moveTo>
                                          <a:pt x="28" y="43"/>
                                        </a:moveTo>
                                        <a:lnTo>
                                          <a:pt x="25" y="55"/>
                                        </a:lnTo>
                                        <a:lnTo>
                                          <a:pt x="20" y="65"/>
                                        </a:lnTo>
                                        <a:lnTo>
                                          <a:pt x="13" y="75"/>
                                        </a:lnTo>
                                        <a:lnTo>
                                          <a:pt x="0" y="83"/>
                                        </a:lnTo>
                                        <a:lnTo>
                                          <a:pt x="0" y="73"/>
                                        </a:lnTo>
                                        <a:lnTo>
                                          <a:pt x="8" y="60"/>
                                        </a:lnTo>
                                        <a:lnTo>
                                          <a:pt x="15" y="50"/>
                                        </a:lnTo>
                                        <a:lnTo>
                                          <a:pt x="28" y="43"/>
                                        </a:lnTo>
                                        <a:close/>
                                        <a:moveTo>
                                          <a:pt x="28" y="43"/>
                                        </a:moveTo>
                                        <a:lnTo>
                                          <a:pt x="67" y="0"/>
                                        </a:lnTo>
                                        <a:lnTo>
                                          <a:pt x="28" y="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48" name="Freeform 7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26" y="1487"/>
                                    <a:ext cx="28" cy="40"/>
                                  </a:xfrm>
                                  <a:custGeom>
                                    <a:avLst/>
                                    <a:gdLst>
                                      <a:gd name="T0" fmla="*/ 28 w 28"/>
                                      <a:gd name="T1" fmla="*/ 0 h 40"/>
                                      <a:gd name="T2" fmla="*/ 25 w 28"/>
                                      <a:gd name="T3" fmla="*/ 12 h 40"/>
                                      <a:gd name="T4" fmla="*/ 20 w 28"/>
                                      <a:gd name="T5" fmla="*/ 22 h 40"/>
                                      <a:gd name="T6" fmla="*/ 13 w 28"/>
                                      <a:gd name="T7" fmla="*/ 32 h 40"/>
                                      <a:gd name="T8" fmla="*/ 0 w 28"/>
                                      <a:gd name="T9" fmla="*/ 40 h 40"/>
                                      <a:gd name="T10" fmla="*/ 0 w 28"/>
                                      <a:gd name="T11" fmla="*/ 30 h 40"/>
                                      <a:gd name="T12" fmla="*/ 8 w 28"/>
                                      <a:gd name="T13" fmla="*/ 17 h 40"/>
                                      <a:gd name="T14" fmla="*/ 15 w 28"/>
                                      <a:gd name="T15" fmla="*/ 7 h 40"/>
                                      <a:gd name="T16" fmla="*/ 28 w 28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8" h="40">
                                        <a:moveTo>
                                          <a:pt x="28" y="0"/>
                                        </a:moveTo>
                                        <a:lnTo>
                                          <a:pt x="25" y="12"/>
                                        </a:lnTo>
                                        <a:lnTo>
                                          <a:pt x="20" y="22"/>
                                        </a:lnTo>
                                        <a:lnTo>
                                          <a:pt x="13" y="32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8" y="17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2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49" name="Freeform 7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54" y="1444"/>
                                    <a:ext cx="39" cy="43"/>
                                  </a:xfrm>
                                  <a:custGeom>
                                    <a:avLst/>
                                    <a:gdLst>
                                      <a:gd name="T0" fmla="*/ 0 w 39"/>
                                      <a:gd name="T1" fmla="*/ 43 h 43"/>
                                      <a:gd name="T2" fmla="*/ 39 w 39"/>
                                      <a:gd name="T3" fmla="*/ 0 h 43"/>
                                      <a:gd name="T4" fmla="*/ 0 w 39"/>
                                      <a:gd name="T5" fmla="*/ 43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9" h="43">
                                        <a:moveTo>
                                          <a:pt x="0" y="43"/>
                                        </a:moveTo>
                                        <a:lnTo>
                                          <a:pt x="39" y="0"/>
                                        </a:lnTo>
                                        <a:lnTo>
                                          <a:pt x="0" y="4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50" name="Freeform 7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81" y="1459"/>
                                    <a:ext cx="22" cy="43"/>
                                  </a:xfrm>
                                  <a:custGeom>
                                    <a:avLst/>
                                    <a:gdLst>
                                      <a:gd name="T0" fmla="*/ 22 w 22"/>
                                      <a:gd name="T1" fmla="*/ 0 h 43"/>
                                      <a:gd name="T2" fmla="*/ 22 w 22"/>
                                      <a:gd name="T3" fmla="*/ 13 h 43"/>
                                      <a:gd name="T4" fmla="*/ 17 w 22"/>
                                      <a:gd name="T5" fmla="*/ 25 h 43"/>
                                      <a:gd name="T6" fmla="*/ 10 w 22"/>
                                      <a:gd name="T7" fmla="*/ 33 h 43"/>
                                      <a:gd name="T8" fmla="*/ 0 w 22"/>
                                      <a:gd name="T9" fmla="*/ 43 h 43"/>
                                      <a:gd name="T10" fmla="*/ 0 w 22"/>
                                      <a:gd name="T11" fmla="*/ 30 h 43"/>
                                      <a:gd name="T12" fmla="*/ 3 w 22"/>
                                      <a:gd name="T13" fmla="*/ 18 h 43"/>
                                      <a:gd name="T14" fmla="*/ 10 w 22"/>
                                      <a:gd name="T15" fmla="*/ 8 h 43"/>
                                      <a:gd name="T16" fmla="*/ 22 w 22"/>
                                      <a:gd name="T17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2" h="43">
                                        <a:moveTo>
                                          <a:pt x="22" y="0"/>
                                        </a:moveTo>
                                        <a:lnTo>
                                          <a:pt x="22" y="13"/>
                                        </a:lnTo>
                                        <a:lnTo>
                                          <a:pt x="17" y="25"/>
                                        </a:lnTo>
                                        <a:lnTo>
                                          <a:pt x="10" y="33"/>
                                        </a:lnTo>
                                        <a:lnTo>
                                          <a:pt x="0" y="43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10" y="8"/>
                                        </a:lnTo>
                                        <a:lnTo>
                                          <a:pt x="2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51" name="Freeform 7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81" y="1459"/>
                                    <a:ext cx="22" cy="43"/>
                                  </a:xfrm>
                                  <a:custGeom>
                                    <a:avLst/>
                                    <a:gdLst>
                                      <a:gd name="T0" fmla="*/ 22 w 22"/>
                                      <a:gd name="T1" fmla="*/ 0 h 43"/>
                                      <a:gd name="T2" fmla="*/ 22 w 22"/>
                                      <a:gd name="T3" fmla="*/ 13 h 43"/>
                                      <a:gd name="T4" fmla="*/ 17 w 22"/>
                                      <a:gd name="T5" fmla="*/ 25 h 43"/>
                                      <a:gd name="T6" fmla="*/ 10 w 22"/>
                                      <a:gd name="T7" fmla="*/ 33 h 43"/>
                                      <a:gd name="T8" fmla="*/ 0 w 22"/>
                                      <a:gd name="T9" fmla="*/ 43 h 43"/>
                                      <a:gd name="T10" fmla="*/ 0 w 22"/>
                                      <a:gd name="T11" fmla="*/ 30 h 43"/>
                                      <a:gd name="T12" fmla="*/ 3 w 22"/>
                                      <a:gd name="T13" fmla="*/ 18 h 43"/>
                                      <a:gd name="T14" fmla="*/ 10 w 22"/>
                                      <a:gd name="T15" fmla="*/ 8 h 43"/>
                                      <a:gd name="T16" fmla="*/ 22 w 22"/>
                                      <a:gd name="T17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2" h="43">
                                        <a:moveTo>
                                          <a:pt x="22" y="0"/>
                                        </a:moveTo>
                                        <a:lnTo>
                                          <a:pt x="22" y="13"/>
                                        </a:lnTo>
                                        <a:lnTo>
                                          <a:pt x="17" y="25"/>
                                        </a:lnTo>
                                        <a:lnTo>
                                          <a:pt x="10" y="33"/>
                                        </a:lnTo>
                                        <a:lnTo>
                                          <a:pt x="0" y="43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10" y="8"/>
                                        </a:lnTo>
                                        <a:lnTo>
                                          <a:pt x="2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52" name="Freeform 7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03" y="1415"/>
                                    <a:ext cx="35" cy="44"/>
                                  </a:xfrm>
                                  <a:custGeom>
                                    <a:avLst/>
                                    <a:gdLst>
                                      <a:gd name="T0" fmla="*/ 0 w 35"/>
                                      <a:gd name="T1" fmla="*/ 44 h 44"/>
                                      <a:gd name="T2" fmla="*/ 35 w 35"/>
                                      <a:gd name="T3" fmla="*/ 0 h 44"/>
                                      <a:gd name="T4" fmla="*/ 0 w 35"/>
                                      <a:gd name="T5" fmla="*/ 44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5" h="44">
                                        <a:moveTo>
                                          <a:pt x="0" y="44"/>
                                        </a:moveTo>
                                        <a:lnTo>
                                          <a:pt x="35" y="0"/>
                                        </a:lnTo>
                                        <a:lnTo>
                                          <a:pt x="0" y="4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53" name="Freeform 7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03" y="1415"/>
                                    <a:ext cx="35" cy="44"/>
                                  </a:xfrm>
                                  <a:custGeom>
                                    <a:avLst/>
                                    <a:gdLst>
                                      <a:gd name="T0" fmla="*/ 0 w 35"/>
                                      <a:gd name="T1" fmla="*/ 44 h 44"/>
                                      <a:gd name="T2" fmla="*/ 35 w 35"/>
                                      <a:gd name="T3" fmla="*/ 0 h 44"/>
                                      <a:gd name="T4" fmla="*/ 0 w 35"/>
                                      <a:gd name="T5" fmla="*/ 44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5" h="44">
                                        <a:moveTo>
                                          <a:pt x="0" y="44"/>
                                        </a:moveTo>
                                        <a:lnTo>
                                          <a:pt x="35" y="0"/>
                                        </a:lnTo>
                                        <a:lnTo>
                                          <a:pt x="0" y="4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54" name="Freeform 7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08" y="1442"/>
                                    <a:ext cx="20" cy="40"/>
                                  </a:xfrm>
                                  <a:custGeom>
                                    <a:avLst/>
                                    <a:gdLst>
                                      <a:gd name="T0" fmla="*/ 20 w 20"/>
                                      <a:gd name="T1" fmla="*/ 0 h 40"/>
                                      <a:gd name="T2" fmla="*/ 20 w 20"/>
                                      <a:gd name="T3" fmla="*/ 12 h 40"/>
                                      <a:gd name="T4" fmla="*/ 18 w 20"/>
                                      <a:gd name="T5" fmla="*/ 25 h 40"/>
                                      <a:gd name="T6" fmla="*/ 10 w 20"/>
                                      <a:gd name="T7" fmla="*/ 32 h 40"/>
                                      <a:gd name="T8" fmla="*/ 0 w 20"/>
                                      <a:gd name="T9" fmla="*/ 40 h 40"/>
                                      <a:gd name="T10" fmla="*/ 0 w 20"/>
                                      <a:gd name="T11" fmla="*/ 30 h 40"/>
                                      <a:gd name="T12" fmla="*/ 3 w 20"/>
                                      <a:gd name="T13" fmla="*/ 17 h 40"/>
                                      <a:gd name="T14" fmla="*/ 10 w 20"/>
                                      <a:gd name="T15" fmla="*/ 7 h 40"/>
                                      <a:gd name="T16" fmla="*/ 20 w 20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0" h="40">
                                        <a:moveTo>
                                          <a:pt x="20" y="0"/>
                                        </a:moveTo>
                                        <a:lnTo>
                                          <a:pt x="20" y="12"/>
                                        </a:lnTo>
                                        <a:lnTo>
                                          <a:pt x="18" y="25"/>
                                        </a:lnTo>
                                        <a:lnTo>
                                          <a:pt x="10" y="32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17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55" name="Freeform 7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08" y="1442"/>
                                    <a:ext cx="20" cy="40"/>
                                  </a:xfrm>
                                  <a:custGeom>
                                    <a:avLst/>
                                    <a:gdLst>
                                      <a:gd name="T0" fmla="*/ 20 w 20"/>
                                      <a:gd name="T1" fmla="*/ 0 h 40"/>
                                      <a:gd name="T2" fmla="*/ 20 w 20"/>
                                      <a:gd name="T3" fmla="*/ 12 h 40"/>
                                      <a:gd name="T4" fmla="*/ 18 w 20"/>
                                      <a:gd name="T5" fmla="*/ 25 h 40"/>
                                      <a:gd name="T6" fmla="*/ 10 w 20"/>
                                      <a:gd name="T7" fmla="*/ 32 h 40"/>
                                      <a:gd name="T8" fmla="*/ 0 w 20"/>
                                      <a:gd name="T9" fmla="*/ 40 h 40"/>
                                      <a:gd name="T10" fmla="*/ 0 w 20"/>
                                      <a:gd name="T11" fmla="*/ 30 h 40"/>
                                      <a:gd name="T12" fmla="*/ 3 w 20"/>
                                      <a:gd name="T13" fmla="*/ 17 h 40"/>
                                      <a:gd name="T14" fmla="*/ 10 w 20"/>
                                      <a:gd name="T15" fmla="*/ 7 h 40"/>
                                      <a:gd name="T16" fmla="*/ 20 w 20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0" h="40">
                                        <a:moveTo>
                                          <a:pt x="20" y="0"/>
                                        </a:moveTo>
                                        <a:lnTo>
                                          <a:pt x="20" y="12"/>
                                        </a:lnTo>
                                        <a:lnTo>
                                          <a:pt x="18" y="25"/>
                                        </a:lnTo>
                                        <a:lnTo>
                                          <a:pt x="10" y="32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17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56" name="Freeform 7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28" y="1397"/>
                                    <a:ext cx="33" cy="45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45 h 45"/>
                                      <a:gd name="T2" fmla="*/ 33 w 33"/>
                                      <a:gd name="T3" fmla="*/ 0 h 45"/>
                                      <a:gd name="T4" fmla="*/ 0 w 33"/>
                                      <a:gd name="T5" fmla="*/ 45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3" h="45">
                                        <a:moveTo>
                                          <a:pt x="0" y="45"/>
                                        </a:moveTo>
                                        <a:lnTo>
                                          <a:pt x="33" y="0"/>
                                        </a:lnTo>
                                        <a:lnTo>
                                          <a:pt x="0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57" name="Freeform 7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28" y="1397"/>
                                    <a:ext cx="33" cy="45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45 h 45"/>
                                      <a:gd name="T2" fmla="*/ 33 w 33"/>
                                      <a:gd name="T3" fmla="*/ 0 h 45"/>
                                      <a:gd name="T4" fmla="*/ 0 w 33"/>
                                      <a:gd name="T5" fmla="*/ 45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3" h="45">
                                        <a:moveTo>
                                          <a:pt x="0" y="45"/>
                                        </a:moveTo>
                                        <a:lnTo>
                                          <a:pt x="33" y="0"/>
                                        </a:lnTo>
                                        <a:lnTo>
                                          <a:pt x="0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58" name="Freeform 7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33" y="1424"/>
                                    <a:ext cx="20" cy="43"/>
                                  </a:xfrm>
                                  <a:custGeom>
                                    <a:avLst/>
                                    <a:gdLst>
                                      <a:gd name="T0" fmla="*/ 18 w 20"/>
                                      <a:gd name="T1" fmla="*/ 0 h 43"/>
                                      <a:gd name="T2" fmla="*/ 20 w 20"/>
                                      <a:gd name="T3" fmla="*/ 13 h 43"/>
                                      <a:gd name="T4" fmla="*/ 18 w 20"/>
                                      <a:gd name="T5" fmla="*/ 25 h 43"/>
                                      <a:gd name="T6" fmla="*/ 10 w 20"/>
                                      <a:gd name="T7" fmla="*/ 35 h 43"/>
                                      <a:gd name="T8" fmla="*/ 3 w 20"/>
                                      <a:gd name="T9" fmla="*/ 43 h 43"/>
                                      <a:gd name="T10" fmla="*/ 0 w 20"/>
                                      <a:gd name="T11" fmla="*/ 33 h 43"/>
                                      <a:gd name="T12" fmla="*/ 3 w 20"/>
                                      <a:gd name="T13" fmla="*/ 20 h 43"/>
                                      <a:gd name="T14" fmla="*/ 8 w 20"/>
                                      <a:gd name="T15" fmla="*/ 8 h 43"/>
                                      <a:gd name="T16" fmla="*/ 18 w 20"/>
                                      <a:gd name="T17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0" h="43">
                                        <a:moveTo>
                                          <a:pt x="18" y="0"/>
                                        </a:moveTo>
                                        <a:lnTo>
                                          <a:pt x="20" y="13"/>
                                        </a:lnTo>
                                        <a:lnTo>
                                          <a:pt x="18" y="25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3" y="43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59" name="Freeform 7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33" y="1424"/>
                                    <a:ext cx="20" cy="43"/>
                                  </a:xfrm>
                                  <a:custGeom>
                                    <a:avLst/>
                                    <a:gdLst>
                                      <a:gd name="T0" fmla="*/ 18 w 20"/>
                                      <a:gd name="T1" fmla="*/ 0 h 43"/>
                                      <a:gd name="T2" fmla="*/ 20 w 20"/>
                                      <a:gd name="T3" fmla="*/ 13 h 43"/>
                                      <a:gd name="T4" fmla="*/ 18 w 20"/>
                                      <a:gd name="T5" fmla="*/ 25 h 43"/>
                                      <a:gd name="T6" fmla="*/ 10 w 20"/>
                                      <a:gd name="T7" fmla="*/ 35 h 43"/>
                                      <a:gd name="T8" fmla="*/ 3 w 20"/>
                                      <a:gd name="T9" fmla="*/ 43 h 43"/>
                                      <a:gd name="T10" fmla="*/ 0 w 20"/>
                                      <a:gd name="T11" fmla="*/ 33 h 43"/>
                                      <a:gd name="T12" fmla="*/ 3 w 20"/>
                                      <a:gd name="T13" fmla="*/ 20 h 43"/>
                                      <a:gd name="T14" fmla="*/ 8 w 20"/>
                                      <a:gd name="T15" fmla="*/ 8 h 43"/>
                                      <a:gd name="T16" fmla="*/ 18 w 20"/>
                                      <a:gd name="T17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0" h="43">
                                        <a:moveTo>
                                          <a:pt x="18" y="0"/>
                                        </a:moveTo>
                                        <a:lnTo>
                                          <a:pt x="20" y="13"/>
                                        </a:lnTo>
                                        <a:lnTo>
                                          <a:pt x="18" y="25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3" y="43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60" name="Freeform 7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51" y="1375"/>
                                    <a:ext cx="32" cy="49"/>
                                  </a:xfrm>
                                  <a:custGeom>
                                    <a:avLst/>
                                    <a:gdLst>
                                      <a:gd name="T0" fmla="*/ 0 w 32"/>
                                      <a:gd name="T1" fmla="*/ 49 h 49"/>
                                      <a:gd name="T2" fmla="*/ 32 w 32"/>
                                      <a:gd name="T3" fmla="*/ 0 h 49"/>
                                      <a:gd name="T4" fmla="*/ 0 w 32"/>
                                      <a:gd name="T5" fmla="*/ 49 h 4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49">
                                        <a:moveTo>
                                          <a:pt x="0" y="49"/>
                                        </a:moveTo>
                                        <a:lnTo>
                                          <a:pt x="32" y="0"/>
                                        </a:lnTo>
                                        <a:lnTo>
                                          <a:pt x="0" y="4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61" name="Freeform 7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51" y="1375"/>
                                    <a:ext cx="32" cy="49"/>
                                  </a:xfrm>
                                  <a:custGeom>
                                    <a:avLst/>
                                    <a:gdLst>
                                      <a:gd name="T0" fmla="*/ 0 w 32"/>
                                      <a:gd name="T1" fmla="*/ 49 h 49"/>
                                      <a:gd name="T2" fmla="*/ 32 w 32"/>
                                      <a:gd name="T3" fmla="*/ 0 h 49"/>
                                      <a:gd name="T4" fmla="*/ 0 w 32"/>
                                      <a:gd name="T5" fmla="*/ 49 h 4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49">
                                        <a:moveTo>
                                          <a:pt x="0" y="49"/>
                                        </a:moveTo>
                                        <a:lnTo>
                                          <a:pt x="32" y="0"/>
                                        </a:lnTo>
                                        <a:lnTo>
                                          <a:pt x="0" y="4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62" name="Freeform 7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58" y="1405"/>
                                    <a:ext cx="20" cy="42"/>
                                  </a:xfrm>
                                  <a:custGeom>
                                    <a:avLst/>
                                    <a:gdLst>
                                      <a:gd name="T0" fmla="*/ 17 w 20"/>
                                      <a:gd name="T1" fmla="*/ 0 h 42"/>
                                      <a:gd name="T2" fmla="*/ 20 w 20"/>
                                      <a:gd name="T3" fmla="*/ 12 h 42"/>
                                      <a:gd name="T4" fmla="*/ 17 w 20"/>
                                      <a:gd name="T5" fmla="*/ 24 h 42"/>
                                      <a:gd name="T6" fmla="*/ 10 w 20"/>
                                      <a:gd name="T7" fmla="*/ 34 h 42"/>
                                      <a:gd name="T8" fmla="*/ 3 w 20"/>
                                      <a:gd name="T9" fmla="*/ 42 h 42"/>
                                      <a:gd name="T10" fmla="*/ 0 w 20"/>
                                      <a:gd name="T11" fmla="*/ 32 h 42"/>
                                      <a:gd name="T12" fmla="*/ 3 w 20"/>
                                      <a:gd name="T13" fmla="*/ 19 h 42"/>
                                      <a:gd name="T14" fmla="*/ 8 w 20"/>
                                      <a:gd name="T15" fmla="*/ 7 h 42"/>
                                      <a:gd name="T16" fmla="*/ 17 w 20"/>
                                      <a:gd name="T17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0" h="42">
                                        <a:moveTo>
                                          <a:pt x="17" y="0"/>
                                        </a:moveTo>
                                        <a:lnTo>
                                          <a:pt x="20" y="12"/>
                                        </a:lnTo>
                                        <a:lnTo>
                                          <a:pt x="17" y="24"/>
                                        </a:lnTo>
                                        <a:lnTo>
                                          <a:pt x="10" y="34"/>
                                        </a:lnTo>
                                        <a:lnTo>
                                          <a:pt x="3" y="42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3" y="19"/>
                                        </a:lnTo>
                                        <a:lnTo>
                                          <a:pt x="8" y="7"/>
                                        </a:lnTo>
                                        <a:lnTo>
                                          <a:pt x="1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63" name="Freeform 7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58" y="1405"/>
                                    <a:ext cx="20" cy="42"/>
                                  </a:xfrm>
                                  <a:custGeom>
                                    <a:avLst/>
                                    <a:gdLst>
                                      <a:gd name="T0" fmla="*/ 17 w 20"/>
                                      <a:gd name="T1" fmla="*/ 0 h 42"/>
                                      <a:gd name="T2" fmla="*/ 20 w 20"/>
                                      <a:gd name="T3" fmla="*/ 12 h 42"/>
                                      <a:gd name="T4" fmla="*/ 17 w 20"/>
                                      <a:gd name="T5" fmla="*/ 24 h 42"/>
                                      <a:gd name="T6" fmla="*/ 10 w 20"/>
                                      <a:gd name="T7" fmla="*/ 34 h 42"/>
                                      <a:gd name="T8" fmla="*/ 3 w 20"/>
                                      <a:gd name="T9" fmla="*/ 42 h 42"/>
                                      <a:gd name="T10" fmla="*/ 0 w 20"/>
                                      <a:gd name="T11" fmla="*/ 32 h 42"/>
                                      <a:gd name="T12" fmla="*/ 3 w 20"/>
                                      <a:gd name="T13" fmla="*/ 19 h 42"/>
                                      <a:gd name="T14" fmla="*/ 8 w 20"/>
                                      <a:gd name="T15" fmla="*/ 7 h 42"/>
                                      <a:gd name="T16" fmla="*/ 17 w 20"/>
                                      <a:gd name="T17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0" h="42">
                                        <a:moveTo>
                                          <a:pt x="17" y="0"/>
                                        </a:moveTo>
                                        <a:lnTo>
                                          <a:pt x="20" y="12"/>
                                        </a:lnTo>
                                        <a:lnTo>
                                          <a:pt x="17" y="24"/>
                                        </a:lnTo>
                                        <a:lnTo>
                                          <a:pt x="10" y="34"/>
                                        </a:lnTo>
                                        <a:lnTo>
                                          <a:pt x="3" y="42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3" y="19"/>
                                        </a:lnTo>
                                        <a:lnTo>
                                          <a:pt x="8" y="7"/>
                                        </a:lnTo>
                                        <a:lnTo>
                                          <a:pt x="1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64" name="Freeform 7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75" y="1355"/>
                                    <a:ext cx="33" cy="50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50 h 50"/>
                                      <a:gd name="T2" fmla="*/ 33 w 33"/>
                                      <a:gd name="T3" fmla="*/ 0 h 50"/>
                                      <a:gd name="T4" fmla="*/ 0 w 33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3" h="50">
                                        <a:moveTo>
                                          <a:pt x="0" y="50"/>
                                        </a:moveTo>
                                        <a:lnTo>
                                          <a:pt x="33" y="0"/>
                                        </a:lnTo>
                                        <a:lnTo>
                                          <a:pt x="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65" name="Freeform 7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75" y="1355"/>
                                    <a:ext cx="33" cy="50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50 h 50"/>
                                      <a:gd name="T2" fmla="*/ 33 w 33"/>
                                      <a:gd name="T3" fmla="*/ 0 h 50"/>
                                      <a:gd name="T4" fmla="*/ 0 w 33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3" h="50">
                                        <a:moveTo>
                                          <a:pt x="0" y="50"/>
                                        </a:moveTo>
                                        <a:lnTo>
                                          <a:pt x="33" y="0"/>
                                        </a:lnTo>
                                        <a:lnTo>
                                          <a:pt x="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66" name="Freeform 7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80" y="1385"/>
                                    <a:ext cx="25" cy="44"/>
                                  </a:xfrm>
                                  <a:custGeom>
                                    <a:avLst/>
                                    <a:gdLst>
                                      <a:gd name="T0" fmla="*/ 23 w 25"/>
                                      <a:gd name="T1" fmla="*/ 0 h 44"/>
                                      <a:gd name="T2" fmla="*/ 25 w 25"/>
                                      <a:gd name="T3" fmla="*/ 7 h 44"/>
                                      <a:gd name="T4" fmla="*/ 25 w 25"/>
                                      <a:gd name="T5" fmla="*/ 12 h 44"/>
                                      <a:gd name="T6" fmla="*/ 25 w 25"/>
                                      <a:gd name="T7" fmla="*/ 20 h 44"/>
                                      <a:gd name="T8" fmla="*/ 23 w 25"/>
                                      <a:gd name="T9" fmla="*/ 25 h 44"/>
                                      <a:gd name="T10" fmla="*/ 15 w 25"/>
                                      <a:gd name="T11" fmla="*/ 35 h 44"/>
                                      <a:gd name="T12" fmla="*/ 0 w 25"/>
                                      <a:gd name="T13" fmla="*/ 44 h 44"/>
                                      <a:gd name="T14" fmla="*/ 0 w 25"/>
                                      <a:gd name="T15" fmla="*/ 32 h 44"/>
                                      <a:gd name="T16" fmla="*/ 3 w 25"/>
                                      <a:gd name="T17" fmla="*/ 20 h 44"/>
                                      <a:gd name="T18" fmla="*/ 10 w 25"/>
                                      <a:gd name="T19" fmla="*/ 10 h 44"/>
                                      <a:gd name="T20" fmla="*/ 23 w 25"/>
                                      <a:gd name="T21" fmla="*/ 0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5" h="44">
                                        <a:moveTo>
                                          <a:pt x="23" y="0"/>
                                        </a:moveTo>
                                        <a:lnTo>
                                          <a:pt x="25" y="7"/>
                                        </a:lnTo>
                                        <a:lnTo>
                                          <a:pt x="25" y="12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23" y="25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0" y="44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2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67" name="Freeform 7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80" y="1385"/>
                                    <a:ext cx="25" cy="44"/>
                                  </a:xfrm>
                                  <a:custGeom>
                                    <a:avLst/>
                                    <a:gdLst>
                                      <a:gd name="T0" fmla="*/ 23 w 25"/>
                                      <a:gd name="T1" fmla="*/ 0 h 44"/>
                                      <a:gd name="T2" fmla="*/ 25 w 25"/>
                                      <a:gd name="T3" fmla="*/ 7 h 44"/>
                                      <a:gd name="T4" fmla="*/ 25 w 25"/>
                                      <a:gd name="T5" fmla="*/ 12 h 44"/>
                                      <a:gd name="T6" fmla="*/ 25 w 25"/>
                                      <a:gd name="T7" fmla="*/ 20 h 44"/>
                                      <a:gd name="T8" fmla="*/ 23 w 25"/>
                                      <a:gd name="T9" fmla="*/ 25 h 44"/>
                                      <a:gd name="T10" fmla="*/ 15 w 25"/>
                                      <a:gd name="T11" fmla="*/ 35 h 44"/>
                                      <a:gd name="T12" fmla="*/ 0 w 25"/>
                                      <a:gd name="T13" fmla="*/ 44 h 44"/>
                                      <a:gd name="T14" fmla="*/ 0 w 25"/>
                                      <a:gd name="T15" fmla="*/ 32 h 44"/>
                                      <a:gd name="T16" fmla="*/ 3 w 25"/>
                                      <a:gd name="T17" fmla="*/ 20 h 44"/>
                                      <a:gd name="T18" fmla="*/ 10 w 25"/>
                                      <a:gd name="T19" fmla="*/ 10 h 44"/>
                                      <a:gd name="T20" fmla="*/ 23 w 25"/>
                                      <a:gd name="T21" fmla="*/ 0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5" h="44">
                                        <a:moveTo>
                                          <a:pt x="23" y="0"/>
                                        </a:moveTo>
                                        <a:lnTo>
                                          <a:pt x="25" y="7"/>
                                        </a:lnTo>
                                        <a:lnTo>
                                          <a:pt x="25" y="12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23" y="25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0" y="44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2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68" name="Freeform 7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03" y="1335"/>
                                    <a:ext cx="37" cy="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50 h 50"/>
                                      <a:gd name="T2" fmla="*/ 37 w 37"/>
                                      <a:gd name="T3" fmla="*/ 0 h 50"/>
                                      <a:gd name="T4" fmla="*/ 0 w 37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50">
                                        <a:moveTo>
                                          <a:pt x="0" y="50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69" name="Freeform 7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03" y="1335"/>
                                    <a:ext cx="37" cy="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50 h 50"/>
                                      <a:gd name="T2" fmla="*/ 37 w 37"/>
                                      <a:gd name="T3" fmla="*/ 0 h 50"/>
                                      <a:gd name="T4" fmla="*/ 0 w 37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50">
                                        <a:moveTo>
                                          <a:pt x="0" y="50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70" name="Freeform 7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99" y="1457"/>
                                    <a:ext cx="75" cy="82"/>
                                  </a:xfrm>
                                  <a:custGeom>
                                    <a:avLst/>
                                    <a:gdLst>
                                      <a:gd name="T0" fmla="*/ 30 w 75"/>
                                      <a:gd name="T1" fmla="*/ 40 h 82"/>
                                      <a:gd name="T2" fmla="*/ 75 w 75"/>
                                      <a:gd name="T3" fmla="*/ 0 h 82"/>
                                      <a:gd name="T4" fmla="*/ 30 w 75"/>
                                      <a:gd name="T5" fmla="*/ 40 h 82"/>
                                      <a:gd name="T6" fmla="*/ 30 w 75"/>
                                      <a:gd name="T7" fmla="*/ 40 h 82"/>
                                      <a:gd name="T8" fmla="*/ 30 w 75"/>
                                      <a:gd name="T9" fmla="*/ 40 h 82"/>
                                      <a:gd name="T10" fmla="*/ 27 w 75"/>
                                      <a:gd name="T11" fmla="*/ 55 h 82"/>
                                      <a:gd name="T12" fmla="*/ 20 w 75"/>
                                      <a:gd name="T13" fmla="*/ 65 h 82"/>
                                      <a:gd name="T14" fmla="*/ 12 w 75"/>
                                      <a:gd name="T15" fmla="*/ 75 h 82"/>
                                      <a:gd name="T16" fmla="*/ 0 w 75"/>
                                      <a:gd name="T17" fmla="*/ 82 h 82"/>
                                      <a:gd name="T18" fmla="*/ 0 w 75"/>
                                      <a:gd name="T19" fmla="*/ 75 h 82"/>
                                      <a:gd name="T20" fmla="*/ 0 w 75"/>
                                      <a:gd name="T21" fmla="*/ 70 h 82"/>
                                      <a:gd name="T22" fmla="*/ 3 w 75"/>
                                      <a:gd name="T23" fmla="*/ 62 h 82"/>
                                      <a:gd name="T24" fmla="*/ 5 w 75"/>
                                      <a:gd name="T25" fmla="*/ 57 h 82"/>
                                      <a:gd name="T26" fmla="*/ 10 w 75"/>
                                      <a:gd name="T27" fmla="*/ 52 h 82"/>
                                      <a:gd name="T28" fmla="*/ 17 w 75"/>
                                      <a:gd name="T29" fmla="*/ 47 h 82"/>
                                      <a:gd name="T30" fmla="*/ 22 w 75"/>
                                      <a:gd name="T31" fmla="*/ 42 h 82"/>
                                      <a:gd name="T32" fmla="*/ 30 w 75"/>
                                      <a:gd name="T33" fmla="*/ 40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75" h="82">
                                        <a:moveTo>
                                          <a:pt x="30" y="40"/>
                                        </a:moveTo>
                                        <a:lnTo>
                                          <a:pt x="75" y="0"/>
                                        </a:lnTo>
                                        <a:lnTo>
                                          <a:pt x="30" y="40"/>
                                        </a:lnTo>
                                        <a:lnTo>
                                          <a:pt x="30" y="40"/>
                                        </a:lnTo>
                                        <a:lnTo>
                                          <a:pt x="30" y="40"/>
                                        </a:lnTo>
                                        <a:lnTo>
                                          <a:pt x="27" y="55"/>
                                        </a:lnTo>
                                        <a:lnTo>
                                          <a:pt x="20" y="65"/>
                                        </a:lnTo>
                                        <a:lnTo>
                                          <a:pt x="12" y="75"/>
                                        </a:lnTo>
                                        <a:lnTo>
                                          <a:pt x="0" y="82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3" y="62"/>
                                        </a:lnTo>
                                        <a:lnTo>
                                          <a:pt x="5" y="57"/>
                                        </a:lnTo>
                                        <a:lnTo>
                                          <a:pt x="10" y="52"/>
                                        </a:lnTo>
                                        <a:lnTo>
                                          <a:pt x="17" y="47"/>
                                        </a:lnTo>
                                        <a:lnTo>
                                          <a:pt x="22" y="42"/>
                                        </a:lnTo>
                                        <a:lnTo>
                                          <a:pt x="30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71" name="Freeform 7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99" y="1457"/>
                                    <a:ext cx="75" cy="82"/>
                                  </a:xfrm>
                                  <a:custGeom>
                                    <a:avLst/>
                                    <a:gdLst>
                                      <a:gd name="T0" fmla="*/ 30 w 75"/>
                                      <a:gd name="T1" fmla="*/ 40 h 82"/>
                                      <a:gd name="T2" fmla="*/ 75 w 75"/>
                                      <a:gd name="T3" fmla="*/ 0 h 82"/>
                                      <a:gd name="T4" fmla="*/ 30 w 75"/>
                                      <a:gd name="T5" fmla="*/ 40 h 82"/>
                                      <a:gd name="T6" fmla="*/ 30 w 75"/>
                                      <a:gd name="T7" fmla="*/ 40 h 82"/>
                                      <a:gd name="T8" fmla="*/ 30 w 75"/>
                                      <a:gd name="T9" fmla="*/ 40 h 82"/>
                                      <a:gd name="T10" fmla="*/ 27 w 75"/>
                                      <a:gd name="T11" fmla="*/ 55 h 82"/>
                                      <a:gd name="T12" fmla="*/ 20 w 75"/>
                                      <a:gd name="T13" fmla="*/ 65 h 82"/>
                                      <a:gd name="T14" fmla="*/ 12 w 75"/>
                                      <a:gd name="T15" fmla="*/ 75 h 82"/>
                                      <a:gd name="T16" fmla="*/ 0 w 75"/>
                                      <a:gd name="T17" fmla="*/ 82 h 82"/>
                                      <a:gd name="T18" fmla="*/ 0 w 75"/>
                                      <a:gd name="T19" fmla="*/ 75 h 82"/>
                                      <a:gd name="T20" fmla="*/ 0 w 75"/>
                                      <a:gd name="T21" fmla="*/ 70 h 82"/>
                                      <a:gd name="T22" fmla="*/ 3 w 75"/>
                                      <a:gd name="T23" fmla="*/ 62 h 82"/>
                                      <a:gd name="T24" fmla="*/ 5 w 75"/>
                                      <a:gd name="T25" fmla="*/ 57 h 82"/>
                                      <a:gd name="T26" fmla="*/ 10 w 75"/>
                                      <a:gd name="T27" fmla="*/ 52 h 82"/>
                                      <a:gd name="T28" fmla="*/ 17 w 75"/>
                                      <a:gd name="T29" fmla="*/ 47 h 82"/>
                                      <a:gd name="T30" fmla="*/ 22 w 75"/>
                                      <a:gd name="T31" fmla="*/ 42 h 82"/>
                                      <a:gd name="T32" fmla="*/ 30 w 75"/>
                                      <a:gd name="T33" fmla="*/ 40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75" h="82">
                                        <a:moveTo>
                                          <a:pt x="30" y="40"/>
                                        </a:moveTo>
                                        <a:lnTo>
                                          <a:pt x="75" y="0"/>
                                        </a:lnTo>
                                        <a:lnTo>
                                          <a:pt x="30" y="40"/>
                                        </a:lnTo>
                                        <a:lnTo>
                                          <a:pt x="30" y="40"/>
                                        </a:lnTo>
                                        <a:lnTo>
                                          <a:pt x="30" y="40"/>
                                        </a:lnTo>
                                        <a:lnTo>
                                          <a:pt x="27" y="55"/>
                                        </a:lnTo>
                                        <a:lnTo>
                                          <a:pt x="20" y="65"/>
                                        </a:lnTo>
                                        <a:lnTo>
                                          <a:pt x="12" y="75"/>
                                        </a:lnTo>
                                        <a:lnTo>
                                          <a:pt x="0" y="82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3" y="62"/>
                                        </a:lnTo>
                                        <a:lnTo>
                                          <a:pt x="5" y="57"/>
                                        </a:lnTo>
                                        <a:lnTo>
                                          <a:pt x="10" y="52"/>
                                        </a:lnTo>
                                        <a:lnTo>
                                          <a:pt x="17" y="47"/>
                                        </a:lnTo>
                                        <a:lnTo>
                                          <a:pt x="22" y="42"/>
                                        </a:lnTo>
                                        <a:lnTo>
                                          <a:pt x="30" y="4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72" name="Freeform 7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69" y="1474"/>
                                    <a:ext cx="72" cy="80"/>
                                  </a:xfrm>
                                  <a:custGeom>
                                    <a:avLst/>
                                    <a:gdLst>
                                      <a:gd name="T0" fmla="*/ 33 w 72"/>
                                      <a:gd name="T1" fmla="*/ 40 h 80"/>
                                      <a:gd name="T2" fmla="*/ 72 w 72"/>
                                      <a:gd name="T3" fmla="*/ 0 h 80"/>
                                      <a:gd name="T4" fmla="*/ 33 w 72"/>
                                      <a:gd name="T5" fmla="*/ 40 h 80"/>
                                      <a:gd name="T6" fmla="*/ 33 w 72"/>
                                      <a:gd name="T7" fmla="*/ 40 h 80"/>
                                      <a:gd name="T8" fmla="*/ 33 w 72"/>
                                      <a:gd name="T9" fmla="*/ 40 h 80"/>
                                      <a:gd name="T10" fmla="*/ 30 w 72"/>
                                      <a:gd name="T11" fmla="*/ 53 h 80"/>
                                      <a:gd name="T12" fmla="*/ 23 w 72"/>
                                      <a:gd name="T13" fmla="*/ 65 h 80"/>
                                      <a:gd name="T14" fmla="*/ 13 w 72"/>
                                      <a:gd name="T15" fmla="*/ 73 h 80"/>
                                      <a:gd name="T16" fmla="*/ 0 w 72"/>
                                      <a:gd name="T17" fmla="*/ 80 h 80"/>
                                      <a:gd name="T18" fmla="*/ 0 w 72"/>
                                      <a:gd name="T19" fmla="*/ 75 h 80"/>
                                      <a:gd name="T20" fmla="*/ 3 w 72"/>
                                      <a:gd name="T21" fmla="*/ 68 h 80"/>
                                      <a:gd name="T22" fmla="*/ 5 w 72"/>
                                      <a:gd name="T23" fmla="*/ 63 h 80"/>
                                      <a:gd name="T24" fmla="*/ 8 w 72"/>
                                      <a:gd name="T25" fmla="*/ 55 h 80"/>
                                      <a:gd name="T26" fmla="*/ 13 w 72"/>
                                      <a:gd name="T27" fmla="*/ 50 h 80"/>
                                      <a:gd name="T28" fmla="*/ 18 w 72"/>
                                      <a:gd name="T29" fmla="*/ 45 h 80"/>
                                      <a:gd name="T30" fmla="*/ 25 w 72"/>
                                      <a:gd name="T31" fmla="*/ 43 h 80"/>
                                      <a:gd name="T32" fmla="*/ 33 w 72"/>
                                      <a:gd name="T33" fmla="*/ 40 h 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72" h="80">
                                        <a:moveTo>
                                          <a:pt x="33" y="40"/>
                                        </a:moveTo>
                                        <a:lnTo>
                                          <a:pt x="72" y="0"/>
                                        </a:lnTo>
                                        <a:lnTo>
                                          <a:pt x="33" y="40"/>
                                        </a:lnTo>
                                        <a:lnTo>
                                          <a:pt x="33" y="40"/>
                                        </a:lnTo>
                                        <a:lnTo>
                                          <a:pt x="33" y="40"/>
                                        </a:lnTo>
                                        <a:lnTo>
                                          <a:pt x="30" y="53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13" y="73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3" y="68"/>
                                        </a:lnTo>
                                        <a:lnTo>
                                          <a:pt x="5" y="63"/>
                                        </a:lnTo>
                                        <a:lnTo>
                                          <a:pt x="8" y="55"/>
                                        </a:lnTo>
                                        <a:lnTo>
                                          <a:pt x="13" y="50"/>
                                        </a:lnTo>
                                        <a:lnTo>
                                          <a:pt x="18" y="45"/>
                                        </a:lnTo>
                                        <a:lnTo>
                                          <a:pt x="25" y="43"/>
                                        </a:lnTo>
                                        <a:lnTo>
                                          <a:pt x="33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73" name="Freeform 7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69" y="1474"/>
                                    <a:ext cx="72" cy="80"/>
                                  </a:xfrm>
                                  <a:custGeom>
                                    <a:avLst/>
                                    <a:gdLst>
                                      <a:gd name="T0" fmla="*/ 33 w 72"/>
                                      <a:gd name="T1" fmla="*/ 40 h 80"/>
                                      <a:gd name="T2" fmla="*/ 72 w 72"/>
                                      <a:gd name="T3" fmla="*/ 0 h 80"/>
                                      <a:gd name="T4" fmla="*/ 33 w 72"/>
                                      <a:gd name="T5" fmla="*/ 40 h 80"/>
                                      <a:gd name="T6" fmla="*/ 33 w 72"/>
                                      <a:gd name="T7" fmla="*/ 40 h 80"/>
                                      <a:gd name="T8" fmla="*/ 33 w 72"/>
                                      <a:gd name="T9" fmla="*/ 40 h 80"/>
                                      <a:gd name="T10" fmla="*/ 30 w 72"/>
                                      <a:gd name="T11" fmla="*/ 53 h 80"/>
                                      <a:gd name="T12" fmla="*/ 23 w 72"/>
                                      <a:gd name="T13" fmla="*/ 65 h 80"/>
                                      <a:gd name="T14" fmla="*/ 13 w 72"/>
                                      <a:gd name="T15" fmla="*/ 73 h 80"/>
                                      <a:gd name="T16" fmla="*/ 0 w 72"/>
                                      <a:gd name="T17" fmla="*/ 80 h 80"/>
                                      <a:gd name="T18" fmla="*/ 0 w 72"/>
                                      <a:gd name="T19" fmla="*/ 75 h 80"/>
                                      <a:gd name="T20" fmla="*/ 3 w 72"/>
                                      <a:gd name="T21" fmla="*/ 68 h 80"/>
                                      <a:gd name="T22" fmla="*/ 5 w 72"/>
                                      <a:gd name="T23" fmla="*/ 63 h 80"/>
                                      <a:gd name="T24" fmla="*/ 8 w 72"/>
                                      <a:gd name="T25" fmla="*/ 55 h 80"/>
                                      <a:gd name="T26" fmla="*/ 13 w 72"/>
                                      <a:gd name="T27" fmla="*/ 50 h 80"/>
                                      <a:gd name="T28" fmla="*/ 18 w 72"/>
                                      <a:gd name="T29" fmla="*/ 45 h 80"/>
                                      <a:gd name="T30" fmla="*/ 25 w 72"/>
                                      <a:gd name="T31" fmla="*/ 43 h 80"/>
                                      <a:gd name="T32" fmla="*/ 33 w 72"/>
                                      <a:gd name="T33" fmla="*/ 40 h 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72" h="80">
                                        <a:moveTo>
                                          <a:pt x="33" y="40"/>
                                        </a:moveTo>
                                        <a:lnTo>
                                          <a:pt x="72" y="0"/>
                                        </a:lnTo>
                                        <a:lnTo>
                                          <a:pt x="33" y="40"/>
                                        </a:lnTo>
                                        <a:lnTo>
                                          <a:pt x="33" y="40"/>
                                        </a:lnTo>
                                        <a:lnTo>
                                          <a:pt x="33" y="40"/>
                                        </a:lnTo>
                                        <a:lnTo>
                                          <a:pt x="30" y="53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13" y="73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3" y="68"/>
                                        </a:lnTo>
                                        <a:lnTo>
                                          <a:pt x="5" y="63"/>
                                        </a:lnTo>
                                        <a:lnTo>
                                          <a:pt x="8" y="55"/>
                                        </a:lnTo>
                                        <a:lnTo>
                                          <a:pt x="13" y="50"/>
                                        </a:lnTo>
                                        <a:lnTo>
                                          <a:pt x="18" y="45"/>
                                        </a:lnTo>
                                        <a:lnTo>
                                          <a:pt x="25" y="43"/>
                                        </a:lnTo>
                                        <a:lnTo>
                                          <a:pt x="33" y="4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74" name="Freeform 7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79" y="1432"/>
                                    <a:ext cx="37" cy="42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42 h 42"/>
                                      <a:gd name="T2" fmla="*/ 37 w 37"/>
                                      <a:gd name="T3" fmla="*/ 0 h 42"/>
                                      <a:gd name="T4" fmla="*/ 0 w 37"/>
                                      <a:gd name="T5" fmla="*/ 42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42">
                                        <a:moveTo>
                                          <a:pt x="0" y="42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0" y="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75" name="Freeform 7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79" y="1432"/>
                                    <a:ext cx="37" cy="42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42 h 42"/>
                                      <a:gd name="T2" fmla="*/ 37 w 37"/>
                                      <a:gd name="T3" fmla="*/ 0 h 42"/>
                                      <a:gd name="T4" fmla="*/ 0 w 37"/>
                                      <a:gd name="T5" fmla="*/ 42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42">
                                        <a:moveTo>
                                          <a:pt x="0" y="42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0" y="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76" name="Freeform 76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32" y="908"/>
                                    <a:ext cx="25" cy="132"/>
                                  </a:xfrm>
                                  <a:custGeom>
                                    <a:avLst/>
                                    <a:gdLst>
                                      <a:gd name="T0" fmla="*/ 22 w 25"/>
                                      <a:gd name="T1" fmla="*/ 75 h 132"/>
                                      <a:gd name="T2" fmla="*/ 17 w 25"/>
                                      <a:gd name="T3" fmla="*/ 0 h 132"/>
                                      <a:gd name="T4" fmla="*/ 22 w 25"/>
                                      <a:gd name="T5" fmla="*/ 75 h 132"/>
                                      <a:gd name="T6" fmla="*/ 22 w 25"/>
                                      <a:gd name="T7" fmla="*/ 75 h 132"/>
                                      <a:gd name="T8" fmla="*/ 25 w 25"/>
                                      <a:gd name="T9" fmla="*/ 92 h 132"/>
                                      <a:gd name="T10" fmla="*/ 25 w 25"/>
                                      <a:gd name="T11" fmla="*/ 107 h 132"/>
                                      <a:gd name="T12" fmla="*/ 22 w 25"/>
                                      <a:gd name="T13" fmla="*/ 115 h 132"/>
                                      <a:gd name="T14" fmla="*/ 17 w 25"/>
                                      <a:gd name="T15" fmla="*/ 120 h 132"/>
                                      <a:gd name="T16" fmla="*/ 12 w 25"/>
                                      <a:gd name="T17" fmla="*/ 125 h 132"/>
                                      <a:gd name="T18" fmla="*/ 7 w 25"/>
                                      <a:gd name="T19" fmla="*/ 132 h 132"/>
                                      <a:gd name="T20" fmla="*/ 3 w 25"/>
                                      <a:gd name="T21" fmla="*/ 125 h 132"/>
                                      <a:gd name="T22" fmla="*/ 0 w 25"/>
                                      <a:gd name="T23" fmla="*/ 115 h 132"/>
                                      <a:gd name="T24" fmla="*/ 0 w 25"/>
                                      <a:gd name="T25" fmla="*/ 107 h 132"/>
                                      <a:gd name="T26" fmla="*/ 0 w 25"/>
                                      <a:gd name="T27" fmla="*/ 100 h 132"/>
                                      <a:gd name="T28" fmla="*/ 3 w 25"/>
                                      <a:gd name="T29" fmla="*/ 92 h 132"/>
                                      <a:gd name="T30" fmla="*/ 7 w 25"/>
                                      <a:gd name="T31" fmla="*/ 85 h 132"/>
                                      <a:gd name="T32" fmla="*/ 12 w 25"/>
                                      <a:gd name="T33" fmla="*/ 77 h 132"/>
                                      <a:gd name="T34" fmla="*/ 22 w 25"/>
                                      <a:gd name="T35" fmla="*/ 75 h 1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25" h="132">
                                        <a:moveTo>
                                          <a:pt x="22" y="75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22" y="75"/>
                                        </a:lnTo>
                                        <a:close/>
                                        <a:moveTo>
                                          <a:pt x="22" y="75"/>
                                        </a:moveTo>
                                        <a:lnTo>
                                          <a:pt x="25" y="92"/>
                                        </a:lnTo>
                                        <a:lnTo>
                                          <a:pt x="25" y="107"/>
                                        </a:lnTo>
                                        <a:lnTo>
                                          <a:pt x="22" y="115"/>
                                        </a:lnTo>
                                        <a:lnTo>
                                          <a:pt x="17" y="120"/>
                                        </a:lnTo>
                                        <a:lnTo>
                                          <a:pt x="12" y="125"/>
                                        </a:lnTo>
                                        <a:lnTo>
                                          <a:pt x="7" y="132"/>
                                        </a:lnTo>
                                        <a:lnTo>
                                          <a:pt x="3" y="125"/>
                                        </a:lnTo>
                                        <a:lnTo>
                                          <a:pt x="0" y="115"/>
                                        </a:lnTo>
                                        <a:lnTo>
                                          <a:pt x="0" y="107"/>
                                        </a:lnTo>
                                        <a:lnTo>
                                          <a:pt x="0" y="100"/>
                                        </a:lnTo>
                                        <a:lnTo>
                                          <a:pt x="3" y="92"/>
                                        </a:lnTo>
                                        <a:lnTo>
                                          <a:pt x="7" y="85"/>
                                        </a:lnTo>
                                        <a:lnTo>
                                          <a:pt x="12" y="77"/>
                                        </a:lnTo>
                                        <a:lnTo>
                                          <a:pt x="22" y="7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77" name="Freeform 7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49" y="908"/>
                                    <a:ext cx="5" cy="75"/>
                                  </a:xfrm>
                                  <a:custGeom>
                                    <a:avLst/>
                                    <a:gdLst>
                                      <a:gd name="T0" fmla="*/ 5 w 5"/>
                                      <a:gd name="T1" fmla="*/ 75 h 75"/>
                                      <a:gd name="T2" fmla="*/ 0 w 5"/>
                                      <a:gd name="T3" fmla="*/ 0 h 75"/>
                                      <a:gd name="T4" fmla="*/ 5 w 5"/>
                                      <a:gd name="T5" fmla="*/ 75 h 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75">
                                        <a:moveTo>
                                          <a:pt x="5" y="7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" y="7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78" name="Freeform 7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32" y="983"/>
                                    <a:ext cx="25" cy="57"/>
                                  </a:xfrm>
                                  <a:custGeom>
                                    <a:avLst/>
                                    <a:gdLst>
                                      <a:gd name="T0" fmla="*/ 22 w 25"/>
                                      <a:gd name="T1" fmla="*/ 0 h 57"/>
                                      <a:gd name="T2" fmla="*/ 25 w 25"/>
                                      <a:gd name="T3" fmla="*/ 17 h 57"/>
                                      <a:gd name="T4" fmla="*/ 25 w 25"/>
                                      <a:gd name="T5" fmla="*/ 32 h 57"/>
                                      <a:gd name="T6" fmla="*/ 22 w 25"/>
                                      <a:gd name="T7" fmla="*/ 40 h 57"/>
                                      <a:gd name="T8" fmla="*/ 17 w 25"/>
                                      <a:gd name="T9" fmla="*/ 45 h 57"/>
                                      <a:gd name="T10" fmla="*/ 12 w 25"/>
                                      <a:gd name="T11" fmla="*/ 50 h 57"/>
                                      <a:gd name="T12" fmla="*/ 7 w 25"/>
                                      <a:gd name="T13" fmla="*/ 57 h 57"/>
                                      <a:gd name="T14" fmla="*/ 3 w 25"/>
                                      <a:gd name="T15" fmla="*/ 50 h 57"/>
                                      <a:gd name="T16" fmla="*/ 0 w 25"/>
                                      <a:gd name="T17" fmla="*/ 40 h 57"/>
                                      <a:gd name="T18" fmla="*/ 0 w 25"/>
                                      <a:gd name="T19" fmla="*/ 32 h 57"/>
                                      <a:gd name="T20" fmla="*/ 0 w 25"/>
                                      <a:gd name="T21" fmla="*/ 25 h 57"/>
                                      <a:gd name="T22" fmla="*/ 3 w 25"/>
                                      <a:gd name="T23" fmla="*/ 17 h 57"/>
                                      <a:gd name="T24" fmla="*/ 7 w 25"/>
                                      <a:gd name="T25" fmla="*/ 10 h 57"/>
                                      <a:gd name="T26" fmla="*/ 12 w 25"/>
                                      <a:gd name="T27" fmla="*/ 2 h 57"/>
                                      <a:gd name="T28" fmla="*/ 22 w 25"/>
                                      <a:gd name="T29" fmla="*/ 0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5" h="57">
                                        <a:moveTo>
                                          <a:pt x="22" y="0"/>
                                        </a:moveTo>
                                        <a:lnTo>
                                          <a:pt x="25" y="17"/>
                                        </a:lnTo>
                                        <a:lnTo>
                                          <a:pt x="25" y="32"/>
                                        </a:lnTo>
                                        <a:lnTo>
                                          <a:pt x="22" y="40"/>
                                        </a:lnTo>
                                        <a:lnTo>
                                          <a:pt x="17" y="45"/>
                                        </a:lnTo>
                                        <a:lnTo>
                                          <a:pt x="12" y="50"/>
                                        </a:lnTo>
                                        <a:lnTo>
                                          <a:pt x="7" y="57"/>
                                        </a:lnTo>
                                        <a:lnTo>
                                          <a:pt x="3" y="50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3" y="17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12" y="2"/>
                                        </a:lnTo>
                                        <a:lnTo>
                                          <a:pt x="2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79" name="Freeform 76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35" y="963"/>
                                    <a:ext cx="32" cy="122"/>
                                  </a:xfrm>
                                  <a:custGeom>
                                    <a:avLst/>
                                    <a:gdLst>
                                      <a:gd name="T0" fmla="*/ 19 w 32"/>
                                      <a:gd name="T1" fmla="*/ 67 h 122"/>
                                      <a:gd name="T2" fmla="*/ 32 w 32"/>
                                      <a:gd name="T3" fmla="*/ 0 h 122"/>
                                      <a:gd name="T4" fmla="*/ 19 w 32"/>
                                      <a:gd name="T5" fmla="*/ 67 h 122"/>
                                      <a:gd name="T6" fmla="*/ 19 w 32"/>
                                      <a:gd name="T7" fmla="*/ 67 h 122"/>
                                      <a:gd name="T8" fmla="*/ 24 w 32"/>
                                      <a:gd name="T9" fmla="*/ 82 h 122"/>
                                      <a:gd name="T10" fmla="*/ 22 w 32"/>
                                      <a:gd name="T11" fmla="*/ 100 h 122"/>
                                      <a:gd name="T12" fmla="*/ 19 w 32"/>
                                      <a:gd name="T13" fmla="*/ 105 h 122"/>
                                      <a:gd name="T14" fmla="*/ 17 w 32"/>
                                      <a:gd name="T15" fmla="*/ 112 h 122"/>
                                      <a:gd name="T16" fmla="*/ 12 w 32"/>
                                      <a:gd name="T17" fmla="*/ 117 h 122"/>
                                      <a:gd name="T18" fmla="*/ 4 w 32"/>
                                      <a:gd name="T19" fmla="*/ 122 h 122"/>
                                      <a:gd name="T20" fmla="*/ 2 w 32"/>
                                      <a:gd name="T21" fmla="*/ 117 h 122"/>
                                      <a:gd name="T22" fmla="*/ 0 w 32"/>
                                      <a:gd name="T23" fmla="*/ 107 h 122"/>
                                      <a:gd name="T24" fmla="*/ 0 w 32"/>
                                      <a:gd name="T25" fmla="*/ 100 h 122"/>
                                      <a:gd name="T26" fmla="*/ 0 w 32"/>
                                      <a:gd name="T27" fmla="*/ 92 h 122"/>
                                      <a:gd name="T28" fmla="*/ 2 w 32"/>
                                      <a:gd name="T29" fmla="*/ 85 h 122"/>
                                      <a:gd name="T30" fmla="*/ 7 w 32"/>
                                      <a:gd name="T31" fmla="*/ 77 h 122"/>
                                      <a:gd name="T32" fmla="*/ 12 w 32"/>
                                      <a:gd name="T33" fmla="*/ 70 h 122"/>
                                      <a:gd name="T34" fmla="*/ 19 w 32"/>
                                      <a:gd name="T35" fmla="*/ 67 h 1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32" h="122">
                                        <a:moveTo>
                                          <a:pt x="19" y="67"/>
                                        </a:moveTo>
                                        <a:lnTo>
                                          <a:pt x="32" y="0"/>
                                        </a:lnTo>
                                        <a:lnTo>
                                          <a:pt x="19" y="67"/>
                                        </a:lnTo>
                                        <a:close/>
                                        <a:moveTo>
                                          <a:pt x="19" y="67"/>
                                        </a:moveTo>
                                        <a:lnTo>
                                          <a:pt x="24" y="82"/>
                                        </a:lnTo>
                                        <a:lnTo>
                                          <a:pt x="22" y="100"/>
                                        </a:lnTo>
                                        <a:lnTo>
                                          <a:pt x="19" y="105"/>
                                        </a:lnTo>
                                        <a:lnTo>
                                          <a:pt x="17" y="112"/>
                                        </a:lnTo>
                                        <a:lnTo>
                                          <a:pt x="12" y="117"/>
                                        </a:lnTo>
                                        <a:lnTo>
                                          <a:pt x="4" y="122"/>
                                        </a:lnTo>
                                        <a:lnTo>
                                          <a:pt x="2" y="117"/>
                                        </a:lnTo>
                                        <a:lnTo>
                                          <a:pt x="0" y="107"/>
                                        </a:lnTo>
                                        <a:lnTo>
                                          <a:pt x="0" y="100"/>
                                        </a:lnTo>
                                        <a:lnTo>
                                          <a:pt x="0" y="92"/>
                                        </a:lnTo>
                                        <a:lnTo>
                                          <a:pt x="2" y="85"/>
                                        </a:lnTo>
                                        <a:lnTo>
                                          <a:pt x="7" y="77"/>
                                        </a:lnTo>
                                        <a:lnTo>
                                          <a:pt x="12" y="70"/>
                                        </a:lnTo>
                                        <a:lnTo>
                                          <a:pt x="19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80" name="Freeform 7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54" y="963"/>
                                    <a:ext cx="13" cy="67"/>
                                  </a:xfrm>
                                  <a:custGeom>
                                    <a:avLst/>
                                    <a:gdLst>
                                      <a:gd name="T0" fmla="*/ 0 w 13"/>
                                      <a:gd name="T1" fmla="*/ 67 h 67"/>
                                      <a:gd name="T2" fmla="*/ 13 w 13"/>
                                      <a:gd name="T3" fmla="*/ 0 h 67"/>
                                      <a:gd name="T4" fmla="*/ 0 w 13"/>
                                      <a:gd name="T5" fmla="*/ 67 h 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3" h="67">
                                        <a:moveTo>
                                          <a:pt x="0" y="67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0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81" name="Freeform 7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35" y="1030"/>
                                    <a:ext cx="24" cy="55"/>
                                  </a:xfrm>
                                  <a:custGeom>
                                    <a:avLst/>
                                    <a:gdLst>
                                      <a:gd name="T0" fmla="*/ 19 w 24"/>
                                      <a:gd name="T1" fmla="*/ 0 h 55"/>
                                      <a:gd name="T2" fmla="*/ 24 w 24"/>
                                      <a:gd name="T3" fmla="*/ 15 h 55"/>
                                      <a:gd name="T4" fmla="*/ 22 w 24"/>
                                      <a:gd name="T5" fmla="*/ 33 h 55"/>
                                      <a:gd name="T6" fmla="*/ 19 w 24"/>
                                      <a:gd name="T7" fmla="*/ 38 h 55"/>
                                      <a:gd name="T8" fmla="*/ 17 w 24"/>
                                      <a:gd name="T9" fmla="*/ 45 h 55"/>
                                      <a:gd name="T10" fmla="*/ 12 w 24"/>
                                      <a:gd name="T11" fmla="*/ 50 h 55"/>
                                      <a:gd name="T12" fmla="*/ 4 w 24"/>
                                      <a:gd name="T13" fmla="*/ 55 h 55"/>
                                      <a:gd name="T14" fmla="*/ 2 w 24"/>
                                      <a:gd name="T15" fmla="*/ 50 h 55"/>
                                      <a:gd name="T16" fmla="*/ 0 w 24"/>
                                      <a:gd name="T17" fmla="*/ 40 h 55"/>
                                      <a:gd name="T18" fmla="*/ 0 w 24"/>
                                      <a:gd name="T19" fmla="*/ 33 h 55"/>
                                      <a:gd name="T20" fmla="*/ 0 w 24"/>
                                      <a:gd name="T21" fmla="*/ 25 h 55"/>
                                      <a:gd name="T22" fmla="*/ 2 w 24"/>
                                      <a:gd name="T23" fmla="*/ 18 h 55"/>
                                      <a:gd name="T24" fmla="*/ 7 w 24"/>
                                      <a:gd name="T25" fmla="*/ 10 h 55"/>
                                      <a:gd name="T26" fmla="*/ 12 w 24"/>
                                      <a:gd name="T27" fmla="*/ 3 h 55"/>
                                      <a:gd name="T28" fmla="*/ 19 w 24"/>
                                      <a:gd name="T29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4" h="55">
                                        <a:moveTo>
                                          <a:pt x="19" y="0"/>
                                        </a:moveTo>
                                        <a:lnTo>
                                          <a:pt x="24" y="15"/>
                                        </a:lnTo>
                                        <a:lnTo>
                                          <a:pt x="22" y="33"/>
                                        </a:lnTo>
                                        <a:lnTo>
                                          <a:pt x="19" y="38"/>
                                        </a:lnTo>
                                        <a:lnTo>
                                          <a:pt x="17" y="45"/>
                                        </a:lnTo>
                                        <a:lnTo>
                                          <a:pt x="12" y="50"/>
                                        </a:lnTo>
                                        <a:lnTo>
                                          <a:pt x="4" y="55"/>
                                        </a:lnTo>
                                        <a:lnTo>
                                          <a:pt x="2" y="50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12" y="3"/>
                                        </a:lnTo>
                                        <a:lnTo>
                                          <a:pt x="19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82" name="Freeform 77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39" y="1003"/>
                                    <a:ext cx="35" cy="122"/>
                                  </a:xfrm>
                                  <a:custGeom>
                                    <a:avLst/>
                                    <a:gdLst>
                                      <a:gd name="T0" fmla="*/ 23 w 35"/>
                                      <a:gd name="T1" fmla="*/ 67 h 122"/>
                                      <a:gd name="T2" fmla="*/ 35 w 35"/>
                                      <a:gd name="T3" fmla="*/ 0 h 122"/>
                                      <a:gd name="T4" fmla="*/ 23 w 35"/>
                                      <a:gd name="T5" fmla="*/ 67 h 122"/>
                                      <a:gd name="T6" fmla="*/ 23 w 35"/>
                                      <a:gd name="T7" fmla="*/ 67 h 122"/>
                                      <a:gd name="T8" fmla="*/ 25 w 35"/>
                                      <a:gd name="T9" fmla="*/ 82 h 122"/>
                                      <a:gd name="T10" fmla="*/ 25 w 35"/>
                                      <a:gd name="T11" fmla="*/ 100 h 122"/>
                                      <a:gd name="T12" fmla="*/ 23 w 35"/>
                                      <a:gd name="T13" fmla="*/ 105 h 122"/>
                                      <a:gd name="T14" fmla="*/ 18 w 35"/>
                                      <a:gd name="T15" fmla="*/ 112 h 122"/>
                                      <a:gd name="T16" fmla="*/ 13 w 35"/>
                                      <a:gd name="T17" fmla="*/ 117 h 122"/>
                                      <a:gd name="T18" fmla="*/ 8 w 35"/>
                                      <a:gd name="T19" fmla="*/ 122 h 122"/>
                                      <a:gd name="T20" fmla="*/ 3 w 35"/>
                                      <a:gd name="T21" fmla="*/ 117 h 122"/>
                                      <a:gd name="T22" fmla="*/ 3 w 35"/>
                                      <a:gd name="T23" fmla="*/ 110 h 122"/>
                                      <a:gd name="T24" fmla="*/ 0 w 35"/>
                                      <a:gd name="T25" fmla="*/ 100 h 122"/>
                                      <a:gd name="T26" fmla="*/ 3 w 35"/>
                                      <a:gd name="T27" fmla="*/ 92 h 122"/>
                                      <a:gd name="T28" fmla="*/ 5 w 35"/>
                                      <a:gd name="T29" fmla="*/ 85 h 122"/>
                                      <a:gd name="T30" fmla="*/ 10 w 35"/>
                                      <a:gd name="T31" fmla="*/ 77 h 122"/>
                                      <a:gd name="T32" fmla="*/ 15 w 35"/>
                                      <a:gd name="T33" fmla="*/ 70 h 122"/>
                                      <a:gd name="T34" fmla="*/ 23 w 35"/>
                                      <a:gd name="T35" fmla="*/ 67 h 1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35" h="122">
                                        <a:moveTo>
                                          <a:pt x="23" y="67"/>
                                        </a:moveTo>
                                        <a:lnTo>
                                          <a:pt x="35" y="0"/>
                                        </a:lnTo>
                                        <a:lnTo>
                                          <a:pt x="23" y="67"/>
                                        </a:lnTo>
                                        <a:close/>
                                        <a:moveTo>
                                          <a:pt x="23" y="67"/>
                                        </a:moveTo>
                                        <a:lnTo>
                                          <a:pt x="25" y="82"/>
                                        </a:lnTo>
                                        <a:lnTo>
                                          <a:pt x="25" y="100"/>
                                        </a:lnTo>
                                        <a:lnTo>
                                          <a:pt x="23" y="105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13" y="117"/>
                                        </a:lnTo>
                                        <a:lnTo>
                                          <a:pt x="8" y="122"/>
                                        </a:lnTo>
                                        <a:lnTo>
                                          <a:pt x="3" y="117"/>
                                        </a:lnTo>
                                        <a:lnTo>
                                          <a:pt x="3" y="110"/>
                                        </a:lnTo>
                                        <a:lnTo>
                                          <a:pt x="0" y="100"/>
                                        </a:lnTo>
                                        <a:lnTo>
                                          <a:pt x="3" y="92"/>
                                        </a:lnTo>
                                        <a:lnTo>
                                          <a:pt x="5" y="85"/>
                                        </a:lnTo>
                                        <a:lnTo>
                                          <a:pt x="10" y="77"/>
                                        </a:lnTo>
                                        <a:lnTo>
                                          <a:pt x="15" y="70"/>
                                        </a:lnTo>
                                        <a:lnTo>
                                          <a:pt x="23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83" name="Freeform 7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62" y="1003"/>
                                    <a:ext cx="12" cy="67"/>
                                  </a:xfrm>
                                  <a:custGeom>
                                    <a:avLst/>
                                    <a:gdLst>
                                      <a:gd name="T0" fmla="*/ 0 w 12"/>
                                      <a:gd name="T1" fmla="*/ 67 h 67"/>
                                      <a:gd name="T2" fmla="*/ 12 w 12"/>
                                      <a:gd name="T3" fmla="*/ 0 h 67"/>
                                      <a:gd name="T4" fmla="*/ 0 w 12"/>
                                      <a:gd name="T5" fmla="*/ 67 h 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2" h="67">
                                        <a:moveTo>
                                          <a:pt x="0" y="67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0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84" name="Freeform 7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39" y="1070"/>
                                    <a:ext cx="25" cy="55"/>
                                  </a:xfrm>
                                  <a:custGeom>
                                    <a:avLst/>
                                    <a:gdLst>
                                      <a:gd name="T0" fmla="*/ 23 w 25"/>
                                      <a:gd name="T1" fmla="*/ 0 h 55"/>
                                      <a:gd name="T2" fmla="*/ 25 w 25"/>
                                      <a:gd name="T3" fmla="*/ 15 h 55"/>
                                      <a:gd name="T4" fmla="*/ 25 w 25"/>
                                      <a:gd name="T5" fmla="*/ 33 h 55"/>
                                      <a:gd name="T6" fmla="*/ 23 w 25"/>
                                      <a:gd name="T7" fmla="*/ 38 h 55"/>
                                      <a:gd name="T8" fmla="*/ 18 w 25"/>
                                      <a:gd name="T9" fmla="*/ 45 h 55"/>
                                      <a:gd name="T10" fmla="*/ 13 w 25"/>
                                      <a:gd name="T11" fmla="*/ 50 h 55"/>
                                      <a:gd name="T12" fmla="*/ 8 w 25"/>
                                      <a:gd name="T13" fmla="*/ 55 h 55"/>
                                      <a:gd name="T14" fmla="*/ 3 w 25"/>
                                      <a:gd name="T15" fmla="*/ 50 h 55"/>
                                      <a:gd name="T16" fmla="*/ 3 w 25"/>
                                      <a:gd name="T17" fmla="*/ 43 h 55"/>
                                      <a:gd name="T18" fmla="*/ 0 w 25"/>
                                      <a:gd name="T19" fmla="*/ 33 h 55"/>
                                      <a:gd name="T20" fmla="*/ 3 w 25"/>
                                      <a:gd name="T21" fmla="*/ 25 h 55"/>
                                      <a:gd name="T22" fmla="*/ 5 w 25"/>
                                      <a:gd name="T23" fmla="*/ 18 h 55"/>
                                      <a:gd name="T24" fmla="*/ 10 w 25"/>
                                      <a:gd name="T25" fmla="*/ 10 h 55"/>
                                      <a:gd name="T26" fmla="*/ 15 w 25"/>
                                      <a:gd name="T27" fmla="*/ 3 h 55"/>
                                      <a:gd name="T28" fmla="*/ 23 w 25"/>
                                      <a:gd name="T29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5" h="55">
                                        <a:moveTo>
                                          <a:pt x="23" y="0"/>
                                        </a:moveTo>
                                        <a:lnTo>
                                          <a:pt x="25" y="15"/>
                                        </a:lnTo>
                                        <a:lnTo>
                                          <a:pt x="25" y="33"/>
                                        </a:lnTo>
                                        <a:lnTo>
                                          <a:pt x="23" y="38"/>
                                        </a:lnTo>
                                        <a:lnTo>
                                          <a:pt x="18" y="45"/>
                                        </a:lnTo>
                                        <a:lnTo>
                                          <a:pt x="13" y="50"/>
                                        </a:lnTo>
                                        <a:lnTo>
                                          <a:pt x="8" y="55"/>
                                        </a:lnTo>
                                        <a:lnTo>
                                          <a:pt x="3" y="50"/>
                                        </a:lnTo>
                                        <a:lnTo>
                                          <a:pt x="3" y="43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15" y="3"/>
                                        </a:lnTo>
                                        <a:lnTo>
                                          <a:pt x="2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85" name="Freeform 77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20" y="866"/>
                                    <a:ext cx="27" cy="132"/>
                                  </a:xfrm>
                                  <a:custGeom>
                                    <a:avLst/>
                                    <a:gdLst>
                                      <a:gd name="T0" fmla="*/ 22 w 27"/>
                                      <a:gd name="T1" fmla="*/ 74 h 132"/>
                                      <a:gd name="T2" fmla="*/ 15 w 27"/>
                                      <a:gd name="T3" fmla="*/ 0 h 132"/>
                                      <a:gd name="T4" fmla="*/ 22 w 27"/>
                                      <a:gd name="T5" fmla="*/ 74 h 132"/>
                                      <a:gd name="T6" fmla="*/ 22 w 27"/>
                                      <a:gd name="T7" fmla="*/ 74 h 132"/>
                                      <a:gd name="T8" fmla="*/ 27 w 27"/>
                                      <a:gd name="T9" fmla="*/ 92 h 132"/>
                                      <a:gd name="T10" fmla="*/ 24 w 27"/>
                                      <a:gd name="T11" fmla="*/ 107 h 132"/>
                                      <a:gd name="T12" fmla="*/ 22 w 27"/>
                                      <a:gd name="T13" fmla="*/ 114 h 132"/>
                                      <a:gd name="T14" fmla="*/ 19 w 27"/>
                                      <a:gd name="T15" fmla="*/ 119 h 132"/>
                                      <a:gd name="T16" fmla="*/ 15 w 27"/>
                                      <a:gd name="T17" fmla="*/ 127 h 132"/>
                                      <a:gd name="T18" fmla="*/ 7 w 27"/>
                                      <a:gd name="T19" fmla="*/ 132 h 132"/>
                                      <a:gd name="T20" fmla="*/ 5 w 27"/>
                                      <a:gd name="T21" fmla="*/ 124 h 132"/>
                                      <a:gd name="T22" fmla="*/ 2 w 27"/>
                                      <a:gd name="T23" fmla="*/ 117 h 132"/>
                                      <a:gd name="T24" fmla="*/ 0 w 27"/>
                                      <a:gd name="T25" fmla="*/ 107 h 132"/>
                                      <a:gd name="T26" fmla="*/ 2 w 27"/>
                                      <a:gd name="T27" fmla="*/ 99 h 132"/>
                                      <a:gd name="T28" fmla="*/ 5 w 27"/>
                                      <a:gd name="T29" fmla="*/ 92 h 132"/>
                                      <a:gd name="T30" fmla="*/ 10 w 27"/>
                                      <a:gd name="T31" fmla="*/ 84 h 132"/>
                                      <a:gd name="T32" fmla="*/ 15 w 27"/>
                                      <a:gd name="T33" fmla="*/ 77 h 132"/>
                                      <a:gd name="T34" fmla="*/ 22 w 27"/>
                                      <a:gd name="T35" fmla="*/ 74 h 1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27" h="132">
                                        <a:moveTo>
                                          <a:pt x="22" y="74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22" y="74"/>
                                        </a:lnTo>
                                        <a:close/>
                                        <a:moveTo>
                                          <a:pt x="22" y="74"/>
                                        </a:moveTo>
                                        <a:lnTo>
                                          <a:pt x="27" y="92"/>
                                        </a:lnTo>
                                        <a:lnTo>
                                          <a:pt x="24" y="107"/>
                                        </a:lnTo>
                                        <a:lnTo>
                                          <a:pt x="22" y="114"/>
                                        </a:lnTo>
                                        <a:lnTo>
                                          <a:pt x="19" y="119"/>
                                        </a:lnTo>
                                        <a:lnTo>
                                          <a:pt x="15" y="127"/>
                                        </a:lnTo>
                                        <a:lnTo>
                                          <a:pt x="7" y="132"/>
                                        </a:lnTo>
                                        <a:lnTo>
                                          <a:pt x="5" y="124"/>
                                        </a:lnTo>
                                        <a:lnTo>
                                          <a:pt x="2" y="117"/>
                                        </a:lnTo>
                                        <a:lnTo>
                                          <a:pt x="0" y="107"/>
                                        </a:lnTo>
                                        <a:lnTo>
                                          <a:pt x="2" y="99"/>
                                        </a:lnTo>
                                        <a:lnTo>
                                          <a:pt x="5" y="92"/>
                                        </a:lnTo>
                                        <a:lnTo>
                                          <a:pt x="10" y="84"/>
                                        </a:lnTo>
                                        <a:lnTo>
                                          <a:pt x="15" y="77"/>
                                        </a:lnTo>
                                        <a:lnTo>
                                          <a:pt x="22" y="7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86" name="Freeform 7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35" y="866"/>
                                    <a:ext cx="7" cy="74"/>
                                  </a:xfrm>
                                  <a:custGeom>
                                    <a:avLst/>
                                    <a:gdLst>
                                      <a:gd name="T0" fmla="*/ 7 w 7"/>
                                      <a:gd name="T1" fmla="*/ 74 h 74"/>
                                      <a:gd name="T2" fmla="*/ 0 w 7"/>
                                      <a:gd name="T3" fmla="*/ 0 h 74"/>
                                      <a:gd name="T4" fmla="*/ 7 w 7"/>
                                      <a:gd name="T5" fmla="*/ 74 h 7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" h="74">
                                        <a:moveTo>
                                          <a:pt x="7" y="74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7" y="7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87" name="Freeform 7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20" y="940"/>
                                    <a:ext cx="27" cy="58"/>
                                  </a:xfrm>
                                  <a:custGeom>
                                    <a:avLst/>
                                    <a:gdLst>
                                      <a:gd name="T0" fmla="*/ 22 w 27"/>
                                      <a:gd name="T1" fmla="*/ 0 h 58"/>
                                      <a:gd name="T2" fmla="*/ 27 w 27"/>
                                      <a:gd name="T3" fmla="*/ 18 h 58"/>
                                      <a:gd name="T4" fmla="*/ 24 w 27"/>
                                      <a:gd name="T5" fmla="*/ 33 h 58"/>
                                      <a:gd name="T6" fmla="*/ 22 w 27"/>
                                      <a:gd name="T7" fmla="*/ 40 h 58"/>
                                      <a:gd name="T8" fmla="*/ 19 w 27"/>
                                      <a:gd name="T9" fmla="*/ 45 h 58"/>
                                      <a:gd name="T10" fmla="*/ 15 w 27"/>
                                      <a:gd name="T11" fmla="*/ 53 h 58"/>
                                      <a:gd name="T12" fmla="*/ 7 w 27"/>
                                      <a:gd name="T13" fmla="*/ 58 h 58"/>
                                      <a:gd name="T14" fmla="*/ 5 w 27"/>
                                      <a:gd name="T15" fmla="*/ 50 h 58"/>
                                      <a:gd name="T16" fmla="*/ 2 w 27"/>
                                      <a:gd name="T17" fmla="*/ 43 h 58"/>
                                      <a:gd name="T18" fmla="*/ 0 w 27"/>
                                      <a:gd name="T19" fmla="*/ 33 h 58"/>
                                      <a:gd name="T20" fmla="*/ 2 w 27"/>
                                      <a:gd name="T21" fmla="*/ 25 h 58"/>
                                      <a:gd name="T22" fmla="*/ 5 w 27"/>
                                      <a:gd name="T23" fmla="*/ 18 h 58"/>
                                      <a:gd name="T24" fmla="*/ 10 w 27"/>
                                      <a:gd name="T25" fmla="*/ 10 h 58"/>
                                      <a:gd name="T26" fmla="*/ 15 w 27"/>
                                      <a:gd name="T27" fmla="*/ 3 h 58"/>
                                      <a:gd name="T28" fmla="*/ 22 w 27"/>
                                      <a:gd name="T29" fmla="*/ 0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7" h="58">
                                        <a:moveTo>
                                          <a:pt x="22" y="0"/>
                                        </a:moveTo>
                                        <a:lnTo>
                                          <a:pt x="27" y="18"/>
                                        </a:lnTo>
                                        <a:lnTo>
                                          <a:pt x="24" y="33"/>
                                        </a:lnTo>
                                        <a:lnTo>
                                          <a:pt x="22" y="40"/>
                                        </a:lnTo>
                                        <a:lnTo>
                                          <a:pt x="19" y="45"/>
                                        </a:lnTo>
                                        <a:lnTo>
                                          <a:pt x="15" y="53"/>
                                        </a:lnTo>
                                        <a:lnTo>
                                          <a:pt x="7" y="58"/>
                                        </a:lnTo>
                                        <a:lnTo>
                                          <a:pt x="5" y="50"/>
                                        </a:lnTo>
                                        <a:lnTo>
                                          <a:pt x="2" y="43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2" y="25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15" y="3"/>
                                        </a:lnTo>
                                        <a:lnTo>
                                          <a:pt x="2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88" name="Freeform 77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10" y="823"/>
                                    <a:ext cx="27" cy="135"/>
                                  </a:xfrm>
                                  <a:custGeom>
                                    <a:avLst/>
                                    <a:gdLst>
                                      <a:gd name="T0" fmla="*/ 22 w 27"/>
                                      <a:gd name="T1" fmla="*/ 78 h 135"/>
                                      <a:gd name="T2" fmla="*/ 22 w 27"/>
                                      <a:gd name="T3" fmla="*/ 0 h 135"/>
                                      <a:gd name="T4" fmla="*/ 22 w 27"/>
                                      <a:gd name="T5" fmla="*/ 78 h 135"/>
                                      <a:gd name="T6" fmla="*/ 22 w 27"/>
                                      <a:gd name="T7" fmla="*/ 78 h 135"/>
                                      <a:gd name="T8" fmla="*/ 27 w 27"/>
                                      <a:gd name="T9" fmla="*/ 95 h 135"/>
                                      <a:gd name="T10" fmla="*/ 25 w 27"/>
                                      <a:gd name="T11" fmla="*/ 110 h 135"/>
                                      <a:gd name="T12" fmla="*/ 22 w 27"/>
                                      <a:gd name="T13" fmla="*/ 117 h 135"/>
                                      <a:gd name="T14" fmla="*/ 20 w 27"/>
                                      <a:gd name="T15" fmla="*/ 122 h 135"/>
                                      <a:gd name="T16" fmla="*/ 15 w 27"/>
                                      <a:gd name="T17" fmla="*/ 130 h 135"/>
                                      <a:gd name="T18" fmla="*/ 7 w 27"/>
                                      <a:gd name="T19" fmla="*/ 135 h 135"/>
                                      <a:gd name="T20" fmla="*/ 2 w 27"/>
                                      <a:gd name="T21" fmla="*/ 127 h 135"/>
                                      <a:gd name="T22" fmla="*/ 0 w 27"/>
                                      <a:gd name="T23" fmla="*/ 120 h 135"/>
                                      <a:gd name="T24" fmla="*/ 0 w 27"/>
                                      <a:gd name="T25" fmla="*/ 110 h 135"/>
                                      <a:gd name="T26" fmla="*/ 2 w 27"/>
                                      <a:gd name="T27" fmla="*/ 102 h 135"/>
                                      <a:gd name="T28" fmla="*/ 5 w 27"/>
                                      <a:gd name="T29" fmla="*/ 95 h 135"/>
                                      <a:gd name="T30" fmla="*/ 7 w 27"/>
                                      <a:gd name="T31" fmla="*/ 88 h 135"/>
                                      <a:gd name="T32" fmla="*/ 15 w 27"/>
                                      <a:gd name="T33" fmla="*/ 80 h 135"/>
                                      <a:gd name="T34" fmla="*/ 22 w 27"/>
                                      <a:gd name="T35" fmla="*/ 78 h 1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27" h="135">
                                        <a:moveTo>
                                          <a:pt x="22" y="78"/>
                                        </a:moveTo>
                                        <a:lnTo>
                                          <a:pt x="22" y="0"/>
                                        </a:lnTo>
                                        <a:lnTo>
                                          <a:pt x="22" y="78"/>
                                        </a:lnTo>
                                        <a:close/>
                                        <a:moveTo>
                                          <a:pt x="22" y="78"/>
                                        </a:moveTo>
                                        <a:lnTo>
                                          <a:pt x="27" y="95"/>
                                        </a:lnTo>
                                        <a:lnTo>
                                          <a:pt x="25" y="110"/>
                                        </a:lnTo>
                                        <a:lnTo>
                                          <a:pt x="22" y="117"/>
                                        </a:lnTo>
                                        <a:lnTo>
                                          <a:pt x="20" y="122"/>
                                        </a:lnTo>
                                        <a:lnTo>
                                          <a:pt x="15" y="130"/>
                                        </a:lnTo>
                                        <a:lnTo>
                                          <a:pt x="7" y="135"/>
                                        </a:lnTo>
                                        <a:lnTo>
                                          <a:pt x="2" y="127"/>
                                        </a:lnTo>
                                        <a:lnTo>
                                          <a:pt x="0" y="120"/>
                                        </a:lnTo>
                                        <a:lnTo>
                                          <a:pt x="0" y="110"/>
                                        </a:lnTo>
                                        <a:lnTo>
                                          <a:pt x="2" y="102"/>
                                        </a:lnTo>
                                        <a:lnTo>
                                          <a:pt x="5" y="95"/>
                                        </a:lnTo>
                                        <a:lnTo>
                                          <a:pt x="7" y="88"/>
                                        </a:lnTo>
                                        <a:lnTo>
                                          <a:pt x="15" y="80"/>
                                        </a:lnTo>
                                        <a:lnTo>
                                          <a:pt x="22" y="7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89" name="Freeform 7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32" y="823"/>
                                    <a:ext cx="1" cy="78"/>
                                  </a:xfrm>
                                  <a:custGeom>
                                    <a:avLst/>
                                    <a:gdLst>
                                      <a:gd name="T0" fmla="*/ 78 h 78"/>
                                      <a:gd name="T1" fmla="*/ 0 h 78"/>
                                      <a:gd name="T2" fmla="*/ 78 h 78"/>
                                    </a:gdLst>
                                    <a:ahLst/>
                                    <a:cxnLst>
                                      <a:cxn ang="0">
                                        <a:pos x="0" y="T0"/>
                                      </a:cxn>
                                      <a:cxn ang="0">
                                        <a:pos x="0" y="T1"/>
                                      </a:cxn>
                                      <a:cxn ang="0">
                                        <a:pos x="0" y="T2"/>
                                      </a:cxn>
                                    </a:cxnLst>
                                    <a:rect l="0" t="0" r="r" b="b"/>
                                    <a:pathLst>
                                      <a:path h="78">
                                        <a:moveTo>
                                          <a:pt x="0" y="7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7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90" name="Freeform 7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10" y="901"/>
                                    <a:ext cx="27" cy="57"/>
                                  </a:xfrm>
                                  <a:custGeom>
                                    <a:avLst/>
                                    <a:gdLst>
                                      <a:gd name="T0" fmla="*/ 22 w 27"/>
                                      <a:gd name="T1" fmla="*/ 0 h 57"/>
                                      <a:gd name="T2" fmla="*/ 27 w 27"/>
                                      <a:gd name="T3" fmla="*/ 17 h 57"/>
                                      <a:gd name="T4" fmla="*/ 25 w 27"/>
                                      <a:gd name="T5" fmla="*/ 32 h 57"/>
                                      <a:gd name="T6" fmla="*/ 22 w 27"/>
                                      <a:gd name="T7" fmla="*/ 39 h 57"/>
                                      <a:gd name="T8" fmla="*/ 20 w 27"/>
                                      <a:gd name="T9" fmla="*/ 44 h 57"/>
                                      <a:gd name="T10" fmla="*/ 15 w 27"/>
                                      <a:gd name="T11" fmla="*/ 52 h 57"/>
                                      <a:gd name="T12" fmla="*/ 7 w 27"/>
                                      <a:gd name="T13" fmla="*/ 57 h 57"/>
                                      <a:gd name="T14" fmla="*/ 2 w 27"/>
                                      <a:gd name="T15" fmla="*/ 49 h 57"/>
                                      <a:gd name="T16" fmla="*/ 0 w 27"/>
                                      <a:gd name="T17" fmla="*/ 42 h 57"/>
                                      <a:gd name="T18" fmla="*/ 0 w 27"/>
                                      <a:gd name="T19" fmla="*/ 32 h 57"/>
                                      <a:gd name="T20" fmla="*/ 2 w 27"/>
                                      <a:gd name="T21" fmla="*/ 24 h 57"/>
                                      <a:gd name="T22" fmla="*/ 5 w 27"/>
                                      <a:gd name="T23" fmla="*/ 17 h 57"/>
                                      <a:gd name="T24" fmla="*/ 7 w 27"/>
                                      <a:gd name="T25" fmla="*/ 10 h 57"/>
                                      <a:gd name="T26" fmla="*/ 15 w 27"/>
                                      <a:gd name="T27" fmla="*/ 2 h 57"/>
                                      <a:gd name="T28" fmla="*/ 22 w 27"/>
                                      <a:gd name="T29" fmla="*/ 0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7" h="57">
                                        <a:moveTo>
                                          <a:pt x="22" y="0"/>
                                        </a:moveTo>
                                        <a:lnTo>
                                          <a:pt x="27" y="17"/>
                                        </a:lnTo>
                                        <a:lnTo>
                                          <a:pt x="25" y="32"/>
                                        </a:lnTo>
                                        <a:lnTo>
                                          <a:pt x="22" y="39"/>
                                        </a:lnTo>
                                        <a:lnTo>
                                          <a:pt x="20" y="44"/>
                                        </a:lnTo>
                                        <a:lnTo>
                                          <a:pt x="15" y="52"/>
                                        </a:lnTo>
                                        <a:lnTo>
                                          <a:pt x="7" y="57"/>
                                        </a:lnTo>
                                        <a:lnTo>
                                          <a:pt x="2" y="49"/>
                                        </a:lnTo>
                                        <a:lnTo>
                                          <a:pt x="0" y="42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2" y="24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15" y="2"/>
                                        </a:lnTo>
                                        <a:lnTo>
                                          <a:pt x="2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91" name="Freeform 78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02" y="793"/>
                                    <a:ext cx="25" cy="127"/>
                                  </a:xfrm>
                                  <a:custGeom>
                                    <a:avLst/>
                                    <a:gdLst>
                                      <a:gd name="T0" fmla="*/ 20 w 25"/>
                                      <a:gd name="T1" fmla="*/ 70 h 127"/>
                                      <a:gd name="T2" fmla="*/ 20 w 25"/>
                                      <a:gd name="T3" fmla="*/ 0 h 127"/>
                                      <a:gd name="T4" fmla="*/ 20 w 25"/>
                                      <a:gd name="T5" fmla="*/ 70 h 127"/>
                                      <a:gd name="T6" fmla="*/ 20 w 25"/>
                                      <a:gd name="T7" fmla="*/ 70 h 127"/>
                                      <a:gd name="T8" fmla="*/ 25 w 25"/>
                                      <a:gd name="T9" fmla="*/ 88 h 127"/>
                                      <a:gd name="T10" fmla="*/ 25 w 25"/>
                                      <a:gd name="T11" fmla="*/ 103 h 127"/>
                                      <a:gd name="T12" fmla="*/ 23 w 25"/>
                                      <a:gd name="T13" fmla="*/ 110 h 127"/>
                                      <a:gd name="T14" fmla="*/ 18 w 25"/>
                                      <a:gd name="T15" fmla="*/ 118 h 127"/>
                                      <a:gd name="T16" fmla="*/ 13 w 25"/>
                                      <a:gd name="T17" fmla="*/ 123 h 127"/>
                                      <a:gd name="T18" fmla="*/ 8 w 25"/>
                                      <a:gd name="T19" fmla="*/ 127 h 127"/>
                                      <a:gd name="T20" fmla="*/ 3 w 25"/>
                                      <a:gd name="T21" fmla="*/ 120 h 127"/>
                                      <a:gd name="T22" fmla="*/ 0 w 25"/>
                                      <a:gd name="T23" fmla="*/ 113 h 127"/>
                                      <a:gd name="T24" fmla="*/ 0 w 25"/>
                                      <a:gd name="T25" fmla="*/ 105 h 127"/>
                                      <a:gd name="T26" fmla="*/ 0 w 25"/>
                                      <a:gd name="T27" fmla="*/ 98 h 127"/>
                                      <a:gd name="T28" fmla="*/ 3 w 25"/>
                                      <a:gd name="T29" fmla="*/ 88 h 127"/>
                                      <a:gd name="T30" fmla="*/ 8 w 25"/>
                                      <a:gd name="T31" fmla="*/ 80 h 127"/>
                                      <a:gd name="T32" fmla="*/ 13 w 25"/>
                                      <a:gd name="T33" fmla="*/ 75 h 127"/>
                                      <a:gd name="T34" fmla="*/ 20 w 25"/>
                                      <a:gd name="T35" fmla="*/ 70 h 1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25" h="127">
                                        <a:moveTo>
                                          <a:pt x="20" y="70"/>
                                        </a:moveTo>
                                        <a:lnTo>
                                          <a:pt x="20" y="0"/>
                                        </a:lnTo>
                                        <a:lnTo>
                                          <a:pt x="20" y="70"/>
                                        </a:lnTo>
                                        <a:close/>
                                        <a:moveTo>
                                          <a:pt x="20" y="70"/>
                                        </a:moveTo>
                                        <a:lnTo>
                                          <a:pt x="25" y="88"/>
                                        </a:lnTo>
                                        <a:lnTo>
                                          <a:pt x="25" y="103"/>
                                        </a:lnTo>
                                        <a:lnTo>
                                          <a:pt x="23" y="110"/>
                                        </a:lnTo>
                                        <a:lnTo>
                                          <a:pt x="18" y="118"/>
                                        </a:lnTo>
                                        <a:lnTo>
                                          <a:pt x="13" y="123"/>
                                        </a:lnTo>
                                        <a:lnTo>
                                          <a:pt x="8" y="127"/>
                                        </a:lnTo>
                                        <a:lnTo>
                                          <a:pt x="3" y="120"/>
                                        </a:lnTo>
                                        <a:lnTo>
                                          <a:pt x="0" y="113"/>
                                        </a:lnTo>
                                        <a:lnTo>
                                          <a:pt x="0" y="105"/>
                                        </a:lnTo>
                                        <a:lnTo>
                                          <a:pt x="0" y="98"/>
                                        </a:lnTo>
                                        <a:lnTo>
                                          <a:pt x="3" y="88"/>
                                        </a:lnTo>
                                        <a:lnTo>
                                          <a:pt x="8" y="80"/>
                                        </a:lnTo>
                                        <a:lnTo>
                                          <a:pt x="13" y="75"/>
                                        </a:lnTo>
                                        <a:lnTo>
                                          <a:pt x="2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92" name="Freeform 7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22" y="793"/>
                                    <a:ext cx="1" cy="70"/>
                                  </a:xfrm>
                                  <a:custGeom>
                                    <a:avLst/>
                                    <a:gdLst>
                                      <a:gd name="T0" fmla="*/ 70 h 70"/>
                                      <a:gd name="T1" fmla="*/ 0 h 70"/>
                                      <a:gd name="T2" fmla="*/ 70 h 70"/>
                                    </a:gdLst>
                                    <a:ahLst/>
                                    <a:cxnLst>
                                      <a:cxn ang="0">
                                        <a:pos x="0" y="T0"/>
                                      </a:cxn>
                                      <a:cxn ang="0">
                                        <a:pos x="0" y="T1"/>
                                      </a:cxn>
                                      <a:cxn ang="0">
                                        <a:pos x="0" y="T2"/>
                                      </a:cxn>
                                    </a:cxnLst>
                                    <a:rect l="0" t="0" r="r" b="b"/>
                                    <a:pathLst>
                                      <a:path h="70">
                                        <a:moveTo>
                                          <a:pt x="0" y="7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93" name="Freeform 7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02" y="863"/>
                                    <a:ext cx="25" cy="57"/>
                                  </a:xfrm>
                                  <a:custGeom>
                                    <a:avLst/>
                                    <a:gdLst>
                                      <a:gd name="T0" fmla="*/ 20 w 25"/>
                                      <a:gd name="T1" fmla="*/ 0 h 57"/>
                                      <a:gd name="T2" fmla="*/ 25 w 25"/>
                                      <a:gd name="T3" fmla="*/ 18 h 57"/>
                                      <a:gd name="T4" fmla="*/ 25 w 25"/>
                                      <a:gd name="T5" fmla="*/ 33 h 57"/>
                                      <a:gd name="T6" fmla="*/ 23 w 25"/>
                                      <a:gd name="T7" fmla="*/ 40 h 57"/>
                                      <a:gd name="T8" fmla="*/ 18 w 25"/>
                                      <a:gd name="T9" fmla="*/ 48 h 57"/>
                                      <a:gd name="T10" fmla="*/ 13 w 25"/>
                                      <a:gd name="T11" fmla="*/ 53 h 57"/>
                                      <a:gd name="T12" fmla="*/ 8 w 25"/>
                                      <a:gd name="T13" fmla="*/ 57 h 57"/>
                                      <a:gd name="T14" fmla="*/ 3 w 25"/>
                                      <a:gd name="T15" fmla="*/ 50 h 57"/>
                                      <a:gd name="T16" fmla="*/ 0 w 25"/>
                                      <a:gd name="T17" fmla="*/ 43 h 57"/>
                                      <a:gd name="T18" fmla="*/ 0 w 25"/>
                                      <a:gd name="T19" fmla="*/ 35 h 57"/>
                                      <a:gd name="T20" fmla="*/ 0 w 25"/>
                                      <a:gd name="T21" fmla="*/ 28 h 57"/>
                                      <a:gd name="T22" fmla="*/ 3 w 25"/>
                                      <a:gd name="T23" fmla="*/ 18 h 57"/>
                                      <a:gd name="T24" fmla="*/ 8 w 25"/>
                                      <a:gd name="T25" fmla="*/ 10 h 57"/>
                                      <a:gd name="T26" fmla="*/ 13 w 25"/>
                                      <a:gd name="T27" fmla="*/ 5 h 57"/>
                                      <a:gd name="T28" fmla="*/ 20 w 25"/>
                                      <a:gd name="T29" fmla="*/ 0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5" h="57">
                                        <a:moveTo>
                                          <a:pt x="20" y="0"/>
                                        </a:moveTo>
                                        <a:lnTo>
                                          <a:pt x="25" y="18"/>
                                        </a:lnTo>
                                        <a:lnTo>
                                          <a:pt x="25" y="33"/>
                                        </a:lnTo>
                                        <a:lnTo>
                                          <a:pt x="23" y="40"/>
                                        </a:lnTo>
                                        <a:lnTo>
                                          <a:pt x="18" y="4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8" y="57"/>
                                        </a:lnTo>
                                        <a:lnTo>
                                          <a:pt x="3" y="50"/>
                                        </a:lnTo>
                                        <a:lnTo>
                                          <a:pt x="0" y="43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8" y="10"/>
                                        </a:lnTo>
                                        <a:lnTo>
                                          <a:pt x="13" y="5"/>
                                        </a:lnTo>
                                        <a:lnTo>
                                          <a:pt x="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94" name="Freeform 78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90" y="748"/>
                                    <a:ext cx="25" cy="130"/>
                                  </a:xfrm>
                                  <a:custGeom>
                                    <a:avLst/>
                                    <a:gdLst>
                                      <a:gd name="T0" fmla="*/ 22 w 25"/>
                                      <a:gd name="T1" fmla="*/ 73 h 130"/>
                                      <a:gd name="T2" fmla="*/ 10 w 25"/>
                                      <a:gd name="T3" fmla="*/ 0 h 130"/>
                                      <a:gd name="T4" fmla="*/ 22 w 25"/>
                                      <a:gd name="T5" fmla="*/ 73 h 130"/>
                                      <a:gd name="T6" fmla="*/ 22 w 25"/>
                                      <a:gd name="T7" fmla="*/ 73 h 130"/>
                                      <a:gd name="T8" fmla="*/ 25 w 25"/>
                                      <a:gd name="T9" fmla="*/ 90 h 130"/>
                                      <a:gd name="T10" fmla="*/ 25 w 25"/>
                                      <a:gd name="T11" fmla="*/ 105 h 130"/>
                                      <a:gd name="T12" fmla="*/ 22 w 25"/>
                                      <a:gd name="T13" fmla="*/ 113 h 130"/>
                                      <a:gd name="T14" fmla="*/ 20 w 25"/>
                                      <a:gd name="T15" fmla="*/ 118 h 130"/>
                                      <a:gd name="T16" fmla="*/ 15 w 25"/>
                                      <a:gd name="T17" fmla="*/ 125 h 130"/>
                                      <a:gd name="T18" fmla="*/ 7 w 25"/>
                                      <a:gd name="T19" fmla="*/ 130 h 130"/>
                                      <a:gd name="T20" fmla="*/ 5 w 25"/>
                                      <a:gd name="T21" fmla="*/ 123 h 130"/>
                                      <a:gd name="T22" fmla="*/ 2 w 25"/>
                                      <a:gd name="T23" fmla="*/ 115 h 130"/>
                                      <a:gd name="T24" fmla="*/ 0 w 25"/>
                                      <a:gd name="T25" fmla="*/ 108 h 130"/>
                                      <a:gd name="T26" fmla="*/ 0 w 25"/>
                                      <a:gd name="T27" fmla="*/ 98 h 130"/>
                                      <a:gd name="T28" fmla="*/ 2 w 25"/>
                                      <a:gd name="T29" fmla="*/ 90 h 130"/>
                                      <a:gd name="T30" fmla="*/ 7 w 25"/>
                                      <a:gd name="T31" fmla="*/ 83 h 130"/>
                                      <a:gd name="T32" fmla="*/ 15 w 25"/>
                                      <a:gd name="T33" fmla="*/ 78 h 130"/>
                                      <a:gd name="T34" fmla="*/ 22 w 25"/>
                                      <a:gd name="T35" fmla="*/ 73 h 1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25" h="130">
                                        <a:moveTo>
                                          <a:pt x="22" y="73"/>
                                        </a:moveTo>
                                        <a:lnTo>
                                          <a:pt x="10" y="0"/>
                                        </a:lnTo>
                                        <a:lnTo>
                                          <a:pt x="22" y="73"/>
                                        </a:lnTo>
                                        <a:close/>
                                        <a:moveTo>
                                          <a:pt x="22" y="73"/>
                                        </a:moveTo>
                                        <a:lnTo>
                                          <a:pt x="25" y="90"/>
                                        </a:lnTo>
                                        <a:lnTo>
                                          <a:pt x="25" y="105"/>
                                        </a:lnTo>
                                        <a:lnTo>
                                          <a:pt x="22" y="113"/>
                                        </a:lnTo>
                                        <a:lnTo>
                                          <a:pt x="20" y="118"/>
                                        </a:lnTo>
                                        <a:lnTo>
                                          <a:pt x="15" y="125"/>
                                        </a:lnTo>
                                        <a:lnTo>
                                          <a:pt x="7" y="130"/>
                                        </a:lnTo>
                                        <a:lnTo>
                                          <a:pt x="5" y="123"/>
                                        </a:lnTo>
                                        <a:lnTo>
                                          <a:pt x="2" y="115"/>
                                        </a:lnTo>
                                        <a:lnTo>
                                          <a:pt x="0" y="108"/>
                                        </a:lnTo>
                                        <a:lnTo>
                                          <a:pt x="0" y="98"/>
                                        </a:lnTo>
                                        <a:lnTo>
                                          <a:pt x="2" y="90"/>
                                        </a:lnTo>
                                        <a:lnTo>
                                          <a:pt x="7" y="83"/>
                                        </a:lnTo>
                                        <a:lnTo>
                                          <a:pt x="15" y="78"/>
                                        </a:lnTo>
                                        <a:lnTo>
                                          <a:pt x="22" y="7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95" name="Freeform 7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00" y="748"/>
                                    <a:ext cx="12" cy="73"/>
                                  </a:xfrm>
                                  <a:custGeom>
                                    <a:avLst/>
                                    <a:gdLst>
                                      <a:gd name="T0" fmla="*/ 12 w 12"/>
                                      <a:gd name="T1" fmla="*/ 73 h 73"/>
                                      <a:gd name="T2" fmla="*/ 0 w 12"/>
                                      <a:gd name="T3" fmla="*/ 0 h 73"/>
                                      <a:gd name="T4" fmla="*/ 12 w 12"/>
                                      <a:gd name="T5" fmla="*/ 73 h 7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2" h="73">
                                        <a:moveTo>
                                          <a:pt x="12" y="7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2" y="7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96" name="Freeform 7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90" y="821"/>
                                    <a:ext cx="25" cy="57"/>
                                  </a:xfrm>
                                  <a:custGeom>
                                    <a:avLst/>
                                    <a:gdLst>
                                      <a:gd name="T0" fmla="*/ 22 w 25"/>
                                      <a:gd name="T1" fmla="*/ 0 h 57"/>
                                      <a:gd name="T2" fmla="*/ 25 w 25"/>
                                      <a:gd name="T3" fmla="*/ 17 h 57"/>
                                      <a:gd name="T4" fmla="*/ 25 w 25"/>
                                      <a:gd name="T5" fmla="*/ 32 h 57"/>
                                      <a:gd name="T6" fmla="*/ 22 w 25"/>
                                      <a:gd name="T7" fmla="*/ 40 h 57"/>
                                      <a:gd name="T8" fmla="*/ 20 w 25"/>
                                      <a:gd name="T9" fmla="*/ 45 h 57"/>
                                      <a:gd name="T10" fmla="*/ 15 w 25"/>
                                      <a:gd name="T11" fmla="*/ 52 h 57"/>
                                      <a:gd name="T12" fmla="*/ 7 w 25"/>
                                      <a:gd name="T13" fmla="*/ 57 h 57"/>
                                      <a:gd name="T14" fmla="*/ 5 w 25"/>
                                      <a:gd name="T15" fmla="*/ 50 h 57"/>
                                      <a:gd name="T16" fmla="*/ 2 w 25"/>
                                      <a:gd name="T17" fmla="*/ 42 h 57"/>
                                      <a:gd name="T18" fmla="*/ 0 w 25"/>
                                      <a:gd name="T19" fmla="*/ 35 h 57"/>
                                      <a:gd name="T20" fmla="*/ 0 w 25"/>
                                      <a:gd name="T21" fmla="*/ 25 h 57"/>
                                      <a:gd name="T22" fmla="*/ 2 w 25"/>
                                      <a:gd name="T23" fmla="*/ 17 h 57"/>
                                      <a:gd name="T24" fmla="*/ 7 w 25"/>
                                      <a:gd name="T25" fmla="*/ 10 h 57"/>
                                      <a:gd name="T26" fmla="*/ 15 w 25"/>
                                      <a:gd name="T27" fmla="*/ 5 h 57"/>
                                      <a:gd name="T28" fmla="*/ 22 w 25"/>
                                      <a:gd name="T29" fmla="*/ 0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5" h="57">
                                        <a:moveTo>
                                          <a:pt x="22" y="0"/>
                                        </a:moveTo>
                                        <a:lnTo>
                                          <a:pt x="25" y="17"/>
                                        </a:lnTo>
                                        <a:lnTo>
                                          <a:pt x="25" y="32"/>
                                        </a:lnTo>
                                        <a:lnTo>
                                          <a:pt x="22" y="40"/>
                                        </a:lnTo>
                                        <a:lnTo>
                                          <a:pt x="20" y="45"/>
                                        </a:lnTo>
                                        <a:lnTo>
                                          <a:pt x="15" y="52"/>
                                        </a:lnTo>
                                        <a:lnTo>
                                          <a:pt x="7" y="57"/>
                                        </a:lnTo>
                                        <a:lnTo>
                                          <a:pt x="5" y="50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2" y="17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2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97" name="Freeform 78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70" y="706"/>
                                    <a:ext cx="30" cy="140"/>
                                  </a:xfrm>
                                  <a:custGeom>
                                    <a:avLst/>
                                    <a:gdLst>
                                      <a:gd name="T0" fmla="*/ 22 w 30"/>
                                      <a:gd name="T1" fmla="*/ 77 h 140"/>
                                      <a:gd name="T2" fmla="*/ 0 w 30"/>
                                      <a:gd name="T3" fmla="*/ 0 h 140"/>
                                      <a:gd name="T4" fmla="*/ 22 w 30"/>
                                      <a:gd name="T5" fmla="*/ 77 h 140"/>
                                      <a:gd name="T6" fmla="*/ 22 w 30"/>
                                      <a:gd name="T7" fmla="*/ 77 h 140"/>
                                      <a:gd name="T8" fmla="*/ 27 w 30"/>
                                      <a:gd name="T9" fmla="*/ 95 h 140"/>
                                      <a:gd name="T10" fmla="*/ 30 w 30"/>
                                      <a:gd name="T11" fmla="*/ 112 h 140"/>
                                      <a:gd name="T12" fmla="*/ 30 w 30"/>
                                      <a:gd name="T13" fmla="*/ 120 h 140"/>
                                      <a:gd name="T14" fmla="*/ 27 w 30"/>
                                      <a:gd name="T15" fmla="*/ 127 h 140"/>
                                      <a:gd name="T16" fmla="*/ 22 w 30"/>
                                      <a:gd name="T17" fmla="*/ 132 h 140"/>
                                      <a:gd name="T18" fmla="*/ 17 w 30"/>
                                      <a:gd name="T19" fmla="*/ 140 h 140"/>
                                      <a:gd name="T20" fmla="*/ 12 w 30"/>
                                      <a:gd name="T21" fmla="*/ 132 h 140"/>
                                      <a:gd name="T22" fmla="*/ 10 w 30"/>
                                      <a:gd name="T23" fmla="*/ 122 h 140"/>
                                      <a:gd name="T24" fmla="*/ 7 w 30"/>
                                      <a:gd name="T25" fmla="*/ 115 h 140"/>
                                      <a:gd name="T26" fmla="*/ 7 w 30"/>
                                      <a:gd name="T27" fmla="*/ 105 h 140"/>
                                      <a:gd name="T28" fmla="*/ 7 w 30"/>
                                      <a:gd name="T29" fmla="*/ 97 h 140"/>
                                      <a:gd name="T30" fmla="*/ 10 w 30"/>
                                      <a:gd name="T31" fmla="*/ 90 h 140"/>
                                      <a:gd name="T32" fmla="*/ 15 w 30"/>
                                      <a:gd name="T33" fmla="*/ 82 h 140"/>
                                      <a:gd name="T34" fmla="*/ 22 w 30"/>
                                      <a:gd name="T35" fmla="*/ 77 h 1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30" h="140">
                                        <a:moveTo>
                                          <a:pt x="22" y="7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2" y="77"/>
                                        </a:lnTo>
                                        <a:close/>
                                        <a:moveTo>
                                          <a:pt x="22" y="77"/>
                                        </a:moveTo>
                                        <a:lnTo>
                                          <a:pt x="27" y="95"/>
                                        </a:lnTo>
                                        <a:lnTo>
                                          <a:pt x="30" y="112"/>
                                        </a:lnTo>
                                        <a:lnTo>
                                          <a:pt x="30" y="120"/>
                                        </a:lnTo>
                                        <a:lnTo>
                                          <a:pt x="27" y="127"/>
                                        </a:lnTo>
                                        <a:lnTo>
                                          <a:pt x="22" y="132"/>
                                        </a:lnTo>
                                        <a:lnTo>
                                          <a:pt x="17" y="140"/>
                                        </a:lnTo>
                                        <a:lnTo>
                                          <a:pt x="12" y="132"/>
                                        </a:lnTo>
                                        <a:lnTo>
                                          <a:pt x="10" y="122"/>
                                        </a:lnTo>
                                        <a:lnTo>
                                          <a:pt x="7" y="115"/>
                                        </a:lnTo>
                                        <a:lnTo>
                                          <a:pt x="7" y="105"/>
                                        </a:lnTo>
                                        <a:lnTo>
                                          <a:pt x="7" y="97"/>
                                        </a:lnTo>
                                        <a:lnTo>
                                          <a:pt x="10" y="90"/>
                                        </a:lnTo>
                                        <a:lnTo>
                                          <a:pt x="15" y="82"/>
                                        </a:lnTo>
                                        <a:lnTo>
                                          <a:pt x="22" y="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98" name="Freeform 7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0" y="706"/>
                                    <a:ext cx="22" cy="77"/>
                                  </a:xfrm>
                                  <a:custGeom>
                                    <a:avLst/>
                                    <a:gdLst>
                                      <a:gd name="T0" fmla="*/ 22 w 22"/>
                                      <a:gd name="T1" fmla="*/ 77 h 77"/>
                                      <a:gd name="T2" fmla="*/ 0 w 22"/>
                                      <a:gd name="T3" fmla="*/ 0 h 77"/>
                                      <a:gd name="T4" fmla="*/ 22 w 22"/>
                                      <a:gd name="T5" fmla="*/ 77 h 7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2" h="77">
                                        <a:moveTo>
                                          <a:pt x="22" y="7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2" y="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099" name="Freeform 7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7" y="783"/>
                                    <a:ext cx="23" cy="63"/>
                                  </a:xfrm>
                                  <a:custGeom>
                                    <a:avLst/>
                                    <a:gdLst>
                                      <a:gd name="T0" fmla="*/ 15 w 23"/>
                                      <a:gd name="T1" fmla="*/ 0 h 63"/>
                                      <a:gd name="T2" fmla="*/ 20 w 23"/>
                                      <a:gd name="T3" fmla="*/ 18 h 63"/>
                                      <a:gd name="T4" fmla="*/ 23 w 23"/>
                                      <a:gd name="T5" fmla="*/ 35 h 63"/>
                                      <a:gd name="T6" fmla="*/ 23 w 23"/>
                                      <a:gd name="T7" fmla="*/ 43 h 63"/>
                                      <a:gd name="T8" fmla="*/ 20 w 23"/>
                                      <a:gd name="T9" fmla="*/ 50 h 63"/>
                                      <a:gd name="T10" fmla="*/ 15 w 23"/>
                                      <a:gd name="T11" fmla="*/ 55 h 63"/>
                                      <a:gd name="T12" fmla="*/ 10 w 23"/>
                                      <a:gd name="T13" fmla="*/ 63 h 63"/>
                                      <a:gd name="T14" fmla="*/ 5 w 23"/>
                                      <a:gd name="T15" fmla="*/ 55 h 63"/>
                                      <a:gd name="T16" fmla="*/ 3 w 23"/>
                                      <a:gd name="T17" fmla="*/ 45 h 63"/>
                                      <a:gd name="T18" fmla="*/ 0 w 23"/>
                                      <a:gd name="T19" fmla="*/ 38 h 63"/>
                                      <a:gd name="T20" fmla="*/ 0 w 23"/>
                                      <a:gd name="T21" fmla="*/ 28 h 63"/>
                                      <a:gd name="T22" fmla="*/ 0 w 23"/>
                                      <a:gd name="T23" fmla="*/ 20 h 63"/>
                                      <a:gd name="T24" fmla="*/ 3 w 23"/>
                                      <a:gd name="T25" fmla="*/ 13 h 63"/>
                                      <a:gd name="T26" fmla="*/ 8 w 23"/>
                                      <a:gd name="T27" fmla="*/ 5 h 63"/>
                                      <a:gd name="T28" fmla="*/ 15 w 23"/>
                                      <a:gd name="T29" fmla="*/ 0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3" h="63">
                                        <a:moveTo>
                                          <a:pt x="15" y="0"/>
                                        </a:moveTo>
                                        <a:lnTo>
                                          <a:pt x="20" y="18"/>
                                        </a:lnTo>
                                        <a:lnTo>
                                          <a:pt x="23" y="35"/>
                                        </a:lnTo>
                                        <a:lnTo>
                                          <a:pt x="23" y="43"/>
                                        </a:lnTo>
                                        <a:lnTo>
                                          <a:pt x="20" y="50"/>
                                        </a:lnTo>
                                        <a:lnTo>
                                          <a:pt x="15" y="55"/>
                                        </a:lnTo>
                                        <a:lnTo>
                                          <a:pt x="10" y="63"/>
                                        </a:lnTo>
                                        <a:lnTo>
                                          <a:pt x="5" y="55"/>
                                        </a:lnTo>
                                        <a:lnTo>
                                          <a:pt x="3" y="45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3" y="13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1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00" name="Freeform 7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92" y="963"/>
                                    <a:ext cx="40" cy="45"/>
                                  </a:xfrm>
                                  <a:custGeom>
                                    <a:avLst/>
                                    <a:gdLst>
                                      <a:gd name="T0" fmla="*/ 0 w 40"/>
                                      <a:gd name="T1" fmla="*/ 0 h 45"/>
                                      <a:gd name="T2" fmla="*/ 15 w 40"/>
                                      <a:gd name="T3" fmla="*/ 7 h 45"/>
                                      <a:gd name="T4" fmla="*/ 28 w 40"/>
                                      <a:gd name="T5" fmla="*/ 17 h 45"/>
                                      <a:gd name="T6" fmla="*/ 35 w 40"/>
                                      <a:gd name="T7" fmla="*/ 30 h 45"/>
                                      <a:gd name="T8" fmla="*/ 40 w 40"/>
                                      <a:gd name="T9" fmla="*/ 45 h 45"/>
                                      <a:gd name="T10" fmla="*/ 35 w 40"/>
                                      <a:gd name="T11" fmla="*/ 42 h 45"/>
                                      <a:gd name="T12" fmla="*/ 28 w 40"/>
                                      <a:gd name="T13" fmla="*/ 40 h 45"/>
                                      <a:gd name="T14" fmla="*/ 20 w 40"/>
                                      <a:gd name="T15" fmla="*/ 35 h 45"/>
                                      <a:gd name="T16" fmla="*/ 15 w 40"/>
                                      <a:gd name="T17" fmla="*/ 30 h 45"/>
                                      <a:gd name="T18" fmla="*/ 10 w 40"/>
                                      <a:gd name="T19" fmla="*/ 25 h 45"/>
                                      <a:gd name="T20" fmla="*/ 5 w 40"/>
                                      <a:gd name="T21" fmla="*/ 17 h 45"/>
                                      <a:gd name="T22" fmla="*/ 3 w 40"/>
                                      <a:gd name="T23" fmla="*/ 10 h 45"/>
                                      <a:gd name="T24" fmla="*/ 0 w 40"/>
                                      <a:gd name="T25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0" h="45">
                                        <a:moveTo>
                                          <a:pt x="0" y="0"/>
                                        </a:moveTo>
                                        <a:lnTo>
                                          <a:pt x="15" y="7"/>
                                        </a:lnTo>
                                        <a:lnTo>
                                          <a:pt x="28" y="17"/>
                                        </a:lnTo>
                                        <a:lnTo>
                                          <a:pt x="35" y="30"/>
                                        </a:lnTo>
                                        <a:lnTo>
                                          <a:pt x="40" y="45"/>
                                        </a:lnTo>
                                        <a:lnTo>
                                          <a:pt x="35" y="42"/>
                                        </a:lnTo>
                                        <a:lnTo>
                                          <a:pt x="28" y="40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15" y="30"/>
                                        </a:lnTo>
                                        <a:lnTo>
                                          <a:pt x="10" y="25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01" name="Freeform 7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92" y="963"/>
                                    <a:ext cx="40" cy="45"/>
                                  </a:xfrm>
                                  <a:custGeom>
                                    <a:avLst/>
                                    <a:gdLst>
                                      <a:gd name="T0" fmla="*/ 0 w 40"/>
                                      <a:gd name="T1" fmla="*/ 0 h 45"/>
                                      <a:gd name="T2" fmla="*/ 15 w 40"/>
                                      <a:gd name="T3" fmla="*/ 7 h 45"/>
                                      <a:gd name="T4" fmla="*/ 28 w 40"/>
                                      <a:gd name="T5" fmla="*/ 17 h 45"/>
                                      <a:gd name="T6" fmla="*/ 35 w 40"/>
                                      <a:gd name="T7" fmla="*/ 30 h 45"/>
                                      <a:gd name="T8" fmla="*/ 40 w 40"/>
                                      <a:gd name="T9" fmla="*/ 45 h 45"/>
                                      <a:gd name="T10" fmla="*/ 35 w 40"/>
                                      <a:gd name="T11" fmla="*/ 42 h 45"/>
                                      <a:gd name="T12" fmla="*/ 28 w 40"/>
                                      <a:gd name="T13" fmla="*/ 40 h 45"/>
                                      <a:gd name="T14" fmla="*/ 20 w 40"/>
                                      <a:gd name="T15" fmla="*/ 35 h 45"/>
                                      <a:gd name="T16" fmla="*/ 15 w 40"/>
                                      <a:gd name="T17" fmla="*/ 30 h 45"/>
                                      <a:gd name="T18" fmla="*/ 10 w 40"/>
                                      <a:gd name="T19" fmla="*/ 25 h 45"/>
                                      <a:gd name="T20" fmla="*/ 5 w 40"/>
                                      <a:gd name="T21" fmla="*/ 17 h 45"/>
                                      <a:gd name="T22" fmla="*/ 3 w 40"/>
                                      <a:gd name="T23" fmla="*/ 10 h 45"/>
                                      <a:gd name="T24" fmla="*/ 0 w 40"/>
                                      <a:gd name="T25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0" h="45">
                                        <a:moveTo>
                                          <a:pt x="0" y="0"/>
                                        </a:moveTo>
                                        <a:lnTo>
                                          <a:pt x="15" y="7"/>
                                        </a:lnTo>
                                        <a:lnTo>
                                          <a:pt x="28" y="17"/>
                                        </a:lnTo>
                                        <a:lnTo>
                                          <a:pt x="35" y="30"/>
                                        </a:lnTo>
                                        <a:lnTo>
                                          <a:pt x="40" y="45"/>
                                        </a:lnTo>
                                        <a:lnTo>
                                          <a:pt x="35" y="42"/>
                                        </a:lnTo>
                                        <a:lnTo>
                                          <a:pt x="28" y="40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15" y="30"/>
                                        </a:lnTo>
                                        <a:lnTo>
                                          <a:pt x="10" y="25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02" name="Freeform 79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62" y="935"/>
                                    <a:ext cx="75" cy="110"/>
                                  </a:xfrm>
                                  <a:custGeom>
                                    <a:avLst/>
                                    <a:gdLst>
                                      <a:gd name="T0" fmla="*/ 35 w 75"/>
                                      <a:gd name="T1" fmla="*/ 63 h 110"/>
                                      <a:gd name="T2" fmla="*/ 50 w 75"/>
                                      <a:gd name="T3" fmla="*/ 70 h 110"/>
                                      <a:gd name="T4" fmla="*/ 63 w 75"/>
                                      <a:gd name="T5" fmla="*/ 80 h 110"/>
                                      <a:gd name="T6" fmla="*/ 70 w 75"/>
                                      <a:gd name="T7" fmla="*/ 93 h 110"/>
                                      <a:gd name="T8" fmla="*/ 75 w 75"/>
                                      <a:gd name="T9" fmla="*/ 110 h 110"/>
                                      <a:gd name="T10" fmla="*/ 68 w 75"/>
                                      <a:gd name="T11" fmla="*/ 108 h 110"/>
                                      <a:gd name="T12" fmla="*/ 63 w 75"/>
                                      <a:gd name="T13" fmla="*/ 105 h 110"/>
                                      <a:gd name="T14" fmla="*/ 55 w 75"/>
                                      <a:gd name="T15" fmla="*/ 100 h 110"/>
                                      <a:gd name="T16" fmla="*/ 50 w 75"/>
                                      <a:gd name="T17" fmla="*/ 95 h 110"/>
                                      <a:gd name="T18" fmla="*/ 45 w 75"/>
                                      <a:gd name="T19" fmla="*/ 88 h 110"/>
                                      <a:gd name="T20" fmla="*/ 40 w 75"/>
                                      <a:gd name="T21" fmla="*/ 80 h 110"/>
                                      <a:gd name="T22" fmla="*/ 38 w 75"/>
                                      <a:gd name="T23" fmla="*/ 70 h 110"/>
                                      <a:gd name="T24" fmla="*/ 35 w 75"/>
                                      <a:gd name="T25" fmla="*/ 63 h 110"/>
                                      <a:gd name="T26" fmla="*/ 35 w 75"/>
                                      <a:gd name="T27" fmla="*/ 63 h 110"/>
                                      <a:gd name="T28" fmla="*/ 0 w 75"/>
                                      <a:gd name="T29" fmla="*/ 0 h 110"/>
                                      <a:gd name="T30" fmla="*/ 35 w 75"/>
                                      <a:gd name="T31" fmla="*/ 63 h 1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75" h="110">
                                        <a:moveTo>
                                          <a:pt x="35" y="63"/>
                                        </a:moveTo>
                                        <a:lnTo>
                                          <a:pt x="50" y="70"/>
                                        </a:lnTo>
                                        <a:lnTo>
                                          <a:pt x="63" y="80"/>
                                        </a:lnTo>
                                        <a:lnTo>
                                          <a:pt x="70" y="93"/>
                                        </a:lnTo>
                                        <a:lnTo>
                                          <a:pt x="75" y="110"/>
                                        </a:lnTo>
                                        <a:lnTo>
                                          <a:pt x="68" y="108"/>
                                        </a:lnTo>
                                        <a:lnTo>
                                          <a:pt x="63" y="105"/>
                                        </a:lnTo>
                                        <a:lnTo>
                                          <a:pt x="55" y="100"/>
                                        </a:lnTo>
                                        <a:lnTo>
                                          <a:pt x="50" y="95"/>
                                        </a:lnTo>
                                        <a:lnTo>
                                          <a:pt x="45" y="88"/>
                                        </a:lnTo>
                                        <a:lnTo>
                                          <a:pt x="40" y="80"/>
                                        </a:lnTo>
                                        <a:lnTo>
                                          <a:pt x="38" y="70"/>
                                        </a:lnTo>
                                        <a:lnTo>
                                          <a:pt x="35" y="63"/>
                                        </a:lnTo>
                                        <a:close/>
                                        <a:moveTo>
                                          <a:pt x="35" y="6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5" y="6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03" name="Freeform 7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97" y="998"/>
                                    <a:ext cx="40" cy="47"/>
                                  </a:xfrm>
                                  <a:custGeom>
                                    <a:avLst/>
                                    <a:gdLst>
                                      <a:gd name="T0" fmla="*/ 0 w 40"/>
                                      <a:gd name="T1" fmla="*/ 0 h 47"/>
                                      <a:gd name="T2" fmla="*/ 15 w 40"/>
                                      <a:gd name="T3" fmla="*/ 7 h 47"/>
                                      <a:gd name="T4" fmla="*/ 28 w 40"/>
                                      <a:gd name="T5" fmla="*/ 17 h 47"/>
                                      <a:gd name="T6" fmla="*/ 35 w 40"/>
                                      <a:gd name="T7" fmla="*/ 30 h 47"/>
                                      <a:gd name="T8" fmla="*/ 40 w 40"/>
                                      <a:gd name="T9" fmla="*/ 47 h 47"/>
                                      <a:gd name="T10" fmla="*/ 33 w 40"/>
                                      <a:gd name="T11" fmla="*/ 45 h 47"/>
                                      <a:gd name="T12" fmla="*/ 28 w 40"/>
                                      <a:gd name="T13" fmla="*/ 42 h 47"/>
                                      <a:gd name="T14" fmla="*/ 20 w 40"/>
                                      <a:gd name="T15" fmla="*/ 37 h 47"/>
                                      <a:gd name="T16" fmla="*/ 15 w 40"/>
                                      <a:gd name="T17" fmla="*/ 32 h 47"/>
                                      <a:gd name="T18" fmla="*/ 10 w 40"/>
                                      <a:gd name="T19" fmla="*/ 25 h 47"/>
                                      <a:gd name="T20" fmla="*/ 5 w 40"/>
                                      <a:gd name="T21" fmla="*/ 17 h 47"/>
                                      <a:gd name="T22" fmla="*/ 3 w 40"/>
                                      <a:gd name="T23" fmla="*/ 7 h 47"/>
                                      <a:gd name="T24" fmla="*/ 0 w 40"/>
                                      <a:gd name="T25" fmla="*/ 0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0" h="47">
                                        <a:moveTo>
                                          <a:pt x="0" y="0"/>
                                        </a:moveTo>
                                        <a:lnTo>
                                          <a:pt x="15" y="7"/>
                                        </a:lnTo>
                                        <a:lnTo>
                                          <a:pt x="28" y="17"/>
                                        </a:lnTo>
                                        <a:lnTo>
                                          <a:pt x="35" y="30"/>
                                        </a:lnTo>
                                        <a:lnTo>
                                          <a:pt x="40" y="47"/>
                                        </a:lnTo>
                                        <a:lnTo>
                                          <a:pt x="33" y="45"/>
                                        </a:lnTo>
                                        <a:lnTo>
                                          <a:pt x="28" y="42"/>
                                        </a:lnTo>
                                        <a:lnTo>
                                          <a:pt x="20" y="37"/>
                                        </a:lnTo>
                                        <a:lnTo>
                                          <a:pt x="15" y="32"/>
                                        </a:lnTo>
                                        <a:lnTo>
                                          <a:pt x="10" y="25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04" name="Freeform 7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62" y="935"/>
                                    <a:ext cx="35" cy="63"/>
                                  </a:xfrm>
                                  <a:custGeom>
                                    <a:avLst/>
                                    <a:gdLst>
                                      <a:gd name="T0" fmla="*/ 35 w 35"/>
                                      <a:gd name="T1" fmla="*/ 63 h 63"/>
                                      <a:gd name="T2" fmla="*/ 0 w 35"/>
                                      <a:gd name="T3" fmla="*/ 0 h 63"/>
                                      <a:gd name="T4" fmla="*/ 35 w 35"/>
                                      <a:gd name="T5" fmla="*/ 63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5" h="63">
                                        <a:moveTo>
                                          <a:pt x="35" y="6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5" y="6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05" name="Freeform 7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85" y="930"/>
                                    <a:ext cx="42" cy="40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0 h 40"/>
                                      <a:gd name="T2" fmla="*/ 15 w 42"/>
                                      <a:gd name="T3" fmla="*/ 5 h 40"/>
                                      <a:gd name="T4" fmla="*/ 27 w 42"/>
                                      <a:gd name="T5" fmla="*/ 15 h 40"/>
                                      <a:gd name="T6" fmla="*/ 35 w 42"/>
                                      <a:gd name="T7" fmla="*/ 25 h 40"/>
                                      <a:gd name="T8" fmla="*/ 42 w 42"/>
                                      <a:gd name="T9" fmla="*/ 40 h 40"/>
                                      <a:gd name="T10" fmla="*/ 35 w 42"/>
                                      <a:gd name="T11" fmla="*/ 40 h 40"/>
                                      <a:gd name="T12" fmla="*/ 27 w 42"/>
                                      <a:gd name="T13" fmla="*/ 38 h 40"/>
                                      <a:gd name="T14" fmla="*/ 20 w 42"/>
                                      <a:gd name="T15" fmla="*/ 33 h 40"/>
                                      <a:gd name="T16" fmla="*/ 15 w 42"/>
                                      <a:gd name="T17" fmla="*/ 28 h 40"/>
                                      <a:gd name="T18" fmla="*/ 7 w 42"/>
                                      <a:gd name="T19" fmla="*/ 23 h 40"/>
                                      <a:gd name="T20" fmla="*/ 5 w 42"/>
                                      <a:gd name="T21" fmla="*/ 15 h 40"/>
                                      <a:gd name="T22" fmla="*/ 0 w 42"/>
                                      <a:gd name="T23" fmla="*/ 8 h 40"/>
                                      <a:gd name="T24" fmla="*/ 0 w 42"/>
                                      <a:gd name="T25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2" h="40">
                                        <a:moveTo>
                                          <a:pt x="0" y="0"/>
                                        </a:moveTo>
                                        <a:lnTo>
                                          <a:pt x="15" y="5"/>
                                        </a:lnTo>
                                        <a:lnTo>
                                          <a:pt x="27" y="15"/>
                                        </a:lnTo>
                                        <a:lnTo>
                                          <a:pt x="35" y="25"/>
                                        </a:lnTo>
                                        <a:lnTo>
                                          <a:pt x="42" y="40"/>
                                        </a:lnTo>
                                        <a:lnTo>
                                          <a:pt x="35" y="40"/>
                                        </a:lnTo>
                                        <a:lnTo>
                                          <a:pt x="27" y="38"/>
                                        </a:lnTo>
                                        <a:lnTo>
                                          <a:pt x="20" y="33"/>
                                        </a:lnTo>
                                        <a:lnTo>
                                          <a:pt x="15" y="28"/>
                                        </a:lnTo>
                                        <a:lnTo>
                                          <a:pt x="7" y="23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06" name="Freeform 7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85" y="930"/>
                                    <a:ext cx="42" cy="40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0 h 40"/>
                                      <a:gd name="T2" fmla="*/ 15 w 42"/>
                                      <a:gd name="T3" fmla="*/ 5 h 40"/>
                                      <a:gd name="T4" fmla="*/ 27 w 42"/>
                                      <a:gd name="T5" fmla="*/ 15 h 40"/>
                                      <a:gd name="T6" fmla="*/ 35 w 42"/>
                                      <a:gd name="T7" fmla="*/ 25 h 40"/>
                                      <a:gd name="T8" fmla="*/ 42 w 42"/>
                                      <a:gd name="T9" fmla="*/ 40 h 40"/>
                                      <a:gd name="T10" fmla="*/ 35 w 42"/>
                                      <a:gd name="T11" fmla="*/ 40 h 40"/>
                                      <a:gd name="T12" fmla="*/ 27 w 42"/>
                                      <a:gd name="T13" fmla="*/ 38 h 40"/>
                                      <a:gd name="T14" fmla="*/ 20 w 42"/>
                                      <a:gd name="T15" fmla="*/ 33 h 40"/>
                                      <a:gd name="T16" fmla="*/ 15 w 42"/>
                                      <a:gd name="T17" fmla="*/ 28 h 40"/>
                                      <a:gd name="T18" fmla="*/ 7 w 42"/>
                                      <a:gd name="T19" fmla="*/ 23 h 40"/>
                                      <a:gd name="T20" fmla="*/ 5 w 42"/>
                                      <a:gd name="T21" fmla="*/ 15 h 40"/>
                                      <a:gd name="T22" fmla="*/ 0 w 42"/>
                                      <a:gd name="T23" fmla="*/ 8 h 40"/>
                                      <a:gd name="T24" fmla="*/ 0 w 42"/>
                                      <a:gd name="T25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2" h="40">
                                        <a:moveTo>
                                          <a:pt x="0" y="0"/>
                                        </a:moveTo>
                                        <a:lnTo>
                                          <a:pt x="15" y="5"/>
                                        </a:lnTo>
                                        <a:lnTo>
                                          <a:pt x="27" y="15"/>
                                        </a:lnTo>
                                        <a:lnTo>
                                          <a:pt x="35" y="25"/>
                                        </a:lnTo>
                                        <a:lnTo>
                                          <a:pt x="42" y="40"/>
                                        </a:lnTo>
                                        <a:lnTo>
                                          <a:pt x="35" y="40"/>
                                        </a:lnTo>
                                        <a:lnTo>
                                          <a:pt x="27" y="38"/>
                                        </a:lnTo>
                                        <a:lnTo>
                                          <a:pt x="20" y="33"/>
                                        </a:lnTo>
                                        <a:lnTo>
                                          <a:pt x="15" y="28"/>
                                        </a:lnTo>
                                        <a:lnTo>
                                          <a:pt x="7" y="23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07" name="Freeform 7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45" y="871"/>
                                    <a:ext cx="40" cy="59"/>
                                  </a:xfrm>
                                  <a:custGeom>
                                    <a:avLst/>
                                    <a:gdLst>
                                      <a:gd name="T0" fmla="*/ 40 w 40"/>
                                      <a:gd name="T1" fmla="*/ 59 h 59"/>
                                      <a:gd name="T2" fmla="*/ 0 w 40"/>
                                      <a:gd name="T3" fmla="*/ 0 h 59"/>
                                      <a:gd name="T4" fmla="*/ 40 w 40"/>
                                      <a:gd name="T5" fmla="*/ 59 h 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0" h="59">
                                        <a:moveTo>
                                          <a:pt x="40" y="59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0" y="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08" name="Freeform 7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45" y="871"/>
                                    <a:ext cx="40" cy="59"/>
                                  </a:xfrm>
                                  <a:custGeom>
                                    <a:avLst/>
                                    <a:gdLst>
                                      <a:gd name="T0" fmla="*/ 40 w 40"/>
                                      <a:gd name="T1" fmla="*/ 59 h 59"/>
                                      <a:gd name="T2" fmla="*/ 0 w 40"/>
                                      <a:gd name="T3" fmla="*/ 0 h 59"/>
                                      <a:gd name="T4" fmla="*/ 40 w 40"/>
                                      <a:gd name="T5" fmla="*/ 59 h 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0" h="59">
                                        <a:moveTo>
                                          <a:pt x="40" y="59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0" y="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09" name="Freeform 7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2" y="893"/>
                                    <a:ext cx="43" cy="37"/>
                                  </a:xfrm>
                                  <a:custGeom>
                                    <a:avLst/>
                                    <a:gdLst>
                                      <a:gd name="T0" fmla="*/ 0 w 43"/>
                                      <a:gd name="T1" fmla="*/ 0 h 37"/>
                                      <a:gd name="T2" fmla="*/ 15 w 43"/>
                                      <a:gd name="T3" fmla="*/ 5 h 37"/>
                                      <a:gd name="T4" fmla="*/ 28 w 43"/>
                                      <a:gd name="T5" fmla="*/ 13 h 37"/>
                                      <a:gd name="T6" fmla="*/ 38 w 43"/>
                                      <a:gd name="T7" fmla="*/ 25 h 37"/>
                                      <a:gd name="T8" fmla="*/ 43 w 43"/>
                                      <a:gd name="T9" fmla="*/ 37 h 37"/>
                                      <a:gd name="T10" fmla="*/ 38 w 43"/>
                                      <a:gd name="T11" fmla="*/ 37 h 37"/>
                                      <a:gd name="T12" fmla="*/ 30 w 43"/>
                                      <a:gd name="T13" fmla="*/ 35 h 37"/>
                                      <a:gd name="T14" fmla="*/ 23 w 43"/>
                                      <a:gd name="T15" fmla="*/ 32 h 37"/>
                                      <a:gd name="T16" fmla="*/ 15 w 43"/>
                                      <a:gd name="T17" fmla="*/ 27 h 37"/>
                                      <a:gd name="T18" fmla="*/ 10 w 43"/>
                                      <a:gd name="T19" fmla="*/ 23 h 37"/>
                                      <a:gd name="T20" fmla="*/ 5 w 43"/>
                                      <a:gd name="T21" fmla="*/ 15 h 37"/>
                                      <a:gd name="T22" fmla="*/ 3 w 43"/>
                                      <a:gd name="T23" fmla="*/ 8 h 37"/>
                                      <a:gd name="T24" fmla="*/ 0 w 43"/>
                                      <a:gd name="T25" fmla="*/ 0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3" h="37">
                                        <a:moveTo>
                                          <a:pt x="0" y="0"/>
                                        </a:moveTo>
                                        <a:lnTo>
                                          <a:pt x="15" y="5"/>
                                        </a:lnTo>
                                        <a:lnTo>
                                          <a:pt x="28" y="13"/>
                                        </a:lnTo>
                                        <a:lnTo>
                                          <a:pt x="38" y="25"/>
                                        </a:lnTo>
                                        <a:lnTo>
                                          <a:pt x="43" y="37"/>
                                        </a:lnTo>
                                        <a:lnTo>
                                          <a:pt x="38" y="37"/>
                                        </a:lnTo>
                                        <a:lnTo>
                                          <a:pt x="30" y="35"/>
                                        </a:lnTo>
                                        <a:lnTo>
                                          <a:pt x="23" y="32"/>
                                        </a:lnTo>
                                        <a:lnTo>
                                          <a:pt x="15" y="27"/>
                                        </a:lnTo>
                                        <a:lnTo>
                                          <a:pt x="10" y="23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10" name="Freeform 8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2" y="893"/>
                                    <a:ext cx="43" cy="37"/>
                                  </a:xfrm>
                                  <a:custGeom>
                                    <a:avLst/>
                                    <a:gdLst>
                                      <a:gd name="T0" fmla="*/ 0 w 43"/>
                                      <a:gd name="T1" fmla="*/ 0 h 37"/>
                                      <a:gd name="T2" fmla="*/ 15 w 43"/>
                                      <a:gd name="T3" fmla="*/ 5 h 37"/>
                                      <a:gd name="T4" fmla="*/ 28 w 43"/>
                                      <a:gd name="T5" fmla="*/ 13 h 37"/>
                                      <a:gd name="T6" fmla="*/ 38 w 43"/>
                                      <a:gd name="T7" fmla="*/ 25 h 37"/>
                                      <a:gd name="T8" fmla="*/ 43 w 43"/>
                                      <a:gd name="T9" fmla="*/ 37 h 37"/>
                                      <a:gd name="T10" fmla="*/ 38 w 43"/>
                                      <a:gd name="T11" fmla="*/ 37 h 37"/>
                                      <a:gd name="T12" fmla="*/ 30 w 43"/>
                                      <a:gd name="T13" fmla="*/ 35 h 37"/>
                                      <a:gd name="T14" fmla="*/ 23 w 43"/>
                                      <a:gd name="T15" fmla="*/ 32 h 37"/>
                                      <a:gd name="T16" fmla="*/ 15 w 43"/>
                                      <a:gd name="T17" fmla="*/ 27 h 37"/>
                                      <a:gd name="T18" fmla="*/ 10 w 43"/>
                                      <a:gd name="T19" fmla="*/ 23 h 37"/>
                                      <a:gd name="T20" fmla="*/ 5 w 43"/>
                                      <a:gd name="T21" fmla="*/ 15 h 37"/>
                                      <a:gd name="T22" fmla="*/ 3 w 43"/>
                                      <a:gd name="T23" fmla="*/ 8 h 37"/>
                                      <a:gd name="T24" fmla="*/ 0 w 43"/>
                                      <a:gd name="T25" fmla="*/ 0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3" h="37">
                                        <a:moveTo>
                                          <a:pt x="0" y="0"/>
                                        </a:moveTo>
                                        <a:lnTo>
                                          <a:pt x="15" y="5"/>
                                        </a:lnTo>
                                        <a:lnTo>
                                          <a:pt x="28" y="13"/>
                                        </a:lnTo>
                                        <a:lnTo>
                                          <a:pt x="38" y="25"/>
                                        </a:lnTo>
                                        <a:lnTo>
                                          <a:pt x="43" y="37"/>
                                        </a:lnTo>
                                        <a:lnTo>
                                          <a:pt x="38" y="37"/>
                                        </a:lnTo>
                                        <a:lnTo>
                                          <a:pt x="30" y="35"/>
                                        </a:lnTo>
                                        <a:lnTo>
                                          <a:pt x="23" y="32"/>
                                        </a:lnTo>
                                        <a:lnTo>
                                          <a:pt x="15" y="27"/>
                                        </a:lnTo>
                                        <a:lnTo>
                                          <a:pt x="10" y="23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11" name="Freeform 8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30" y="841"/>
                                    <a:ext cx="42" cy="52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52 h 52"/>
                                      <a:gd name="T2" fmla="*/ 0 w 42"/>
                                      <a:gd name="T3" fmla="*/ 0 h 52"/>
                                      <a:gd name="T4" fmla="*/ 42 w 42"/>
                                      <a:gd name="T5" fmla="*/ 52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52">
                                        <a:moveTo>
                                          <a:pt x="42" y="5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2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12" name="Freeform 8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30" y="841"/>
                                    <a:ext cx="42" cy="52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52 h 52"/>
                                      <a:gd name="T2" fmla="*/ 0 w 42"/>
                                      <a:gd name="T3" fmla="*/ 0 h 52"/>
                                      <a:gd name="T4" fmla="*/ 42 w 42"/>
                                      <a:gd name="T5" fmla="*/ 52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52">
                                        <a:moveTo>
                                          <a:pt x="42" y="5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2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13" name="Freeform 8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60" y="861"/>
                                    <a:ext cx="47" cy="35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0 h 35"/>
                                      <a:gd name="T2" fmla="*/ 17 w 47"/>
                                      <a:gd name="T3" fmla="*/ 2 h 35"/>
                                      <a:gd name="T4" fmla="*/ 30 w 47"/>
                                      <a:gd name="T5" fmla="*/ 10 h 35"/>
                                      <a:gd name="T6" fmla="*/ 40 w 47"/>
                                      <a:gd name="T7" fmla="*/ 22 h 35"/>
                                      <a:gd name="T8" fmla="*/ 47 w 47"/>
                                      <a:gd name="T9" fmla="*/ 35 h 35"/>
                                      <a:gd name="T10" fmla="*/ 40 w 47"/>
                                      <a:gd name="T11" fmla="*/ 35 h 35"/>
                                      <a:gd name="T12" fmla="*/ 32 w 47"/>
                                      <a:gd name="T13" fmla="*/ 35 h 35"/>
                                      <a:gd name="T14" fmla="*/ 25 w 47"/>
                                      <a:gd name="T15" fmla="*/ 30 h 35"/>
                                      <a:gd name="T16" fmla="*/ 17 w 47"/>
                                      <a:gd name="T17" fmla="*/ 25 h 35"/>
                                      <a:gd name="T18" fmla="*/ 12 w 47"/>
                                      <a:gd name="T19" fmla="*/ 20 h 35"/>
                                      <a:gd name="T20" fmla="*/ 5 w 47"/>
                                      <a:gd name="T21" fmla="*/ 15 h 35"/>
                                      <a:gd name="T22" fmla="*/ 2 w 47"/>
                                      <a:gd name="T23" fmla="*/ 7 h 35"/>
                                      <a:gd name="T24" fmla="*/ 0 w 47"/>
                                      <a:gd name="T25" fmla="*/ 0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35">
                                        <a:moveTo>
                                          <a:pt x="0" y="0"/>
                                        </a:moveTo>
                                        <a:lnTo>
                                          <a:pt x="17" y="2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40" y="22"/>
                                        </a:lnTo>
                                        <a:lnTo>
                                          <a:pt x="47" y="35"/>
                                        </a:lnTo>
                                        <a:lnTo>
                                          <a:pt x="40" y="35"/>
                                        </a:lnTo>
                                        <a:lnTo>
                                          <a:pt x="32" y="35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17" y="25"/>
                                        </a:lnTo>
                                        <a:lnTo>
                                          <a:pt x="12" y="20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14" name="Freeform 8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60" y="861"/>
                                    <a:ext cx="47" cy="35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0 h 35"/>
                                      <a:gd name="T2" fmla="*/ 17 w 47"/>
                                      <a:gd name="T3" fmla="*/ 2 h 35"/>
                                      <a:gd name="T4" fmla="*/ 30 w 47"/>
                                      <a:gd name="T5" fmla="*/ 10 h 35"/>
                                      <a:gd name="T6" fmla="*/ 40 w 47"/>
                                      <a:gd name="T7" fmla="*/ 22 h 35"/>
                                      <a:gd name="T8" fmla="*/ 47 w 47"/>
                                      <a:gd name="T9" fmla="*/ 35 h 35"/>
                                      <a:gd name="T10" fmla="*/ 40 w 47"/>
                                      <a:gd name="T11" fmla="*/ 35 h 35"/>
                                      <a:gd name="T12" fmla="*/ 32 w 47"/>
                                      <a:gd name="T13" fmla="*/ 35 h 35"/>
                                      <a:gd name="T14" fmla="*/ 25 w 47"/>
                                      <a:gd name="T15" fmla="*/ 30 h 35"/>
                                      <a:gd name="T16" fmla="*/ 17 w 47"/>
                                      <a:gd name="T17" fmla="*/ 25 h 35"/>
                                      <a:gd name="T18" fmla="*/ 12 w 47"/>
                                      <a:gd name="T19" fmla="*/ 20 h 35"/>
                                      <a:gd name="T20" fmla="*/ 5 w 47"/>
                                      <a:gd name="T21" fmla="*/ 15 h 35"/>
                                      <a:gd name="T22" fmla="*/ 2 w 47"/>
                                      <a:gd name="T23" fmla="*/ 7 h 35"/>
                                      <a:gd name="T24" fmla="*/ 0 w 47"/>
                                      <a:gd name="T25" fmla="*/ 0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35">
                                        <a:moveTo>
                                          <a:pt x="0" y="0"/>
                                        </a:moveTo>
                                        <a:lnTo>
                                          <a:pt x="17" y="2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40" y="22"/>
                                        </a:lnTo>
                                        <a:lnTo>
                                          <a:pt x="47" y="35"/>
                                        </a:lnTo>
                                        <a:lnTo>
                                          <a:pt x="40" y="35"/>
                                        </a:lnTo>
                                        <a:lnTo>
                                          <a:pt x="32" y="35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17" y="25"/>
                                        </a:lnTo>
                                        <a:lnTo>
                                          <a:pt x="12" y="20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15" name="Freeform 8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13" y="803"/>
                                    <a:ext cx="47" cy="58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58 h 58"/>
                                      <a:gd name="T2" fmla="*/ 0 w 47"/>
                                      <a:gd name="T3" fmla="*/ 0 h 58"/>
                                      <a:gd name="T4" fmla="*/ 47 w 47"/>
                                      <a:gd name="T5" fmla="*/ 58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7" h="58">
                                        <a:moveTo>
                                          <a:pt x="47" y="5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7" y="5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16" name="Freeform 8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13" y="803"/>
                                    <a:ext cx="47" cy="58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58 h 58"/>
                                      <a:gd name="T2" fmla="*/ 0 w 47"/>
                                      <a:gd name="T3" fmla="*/ 0 h 58"/>
                                      <a:gd name="T4" fmla="*/ 47 w 47"/>
                                      <a:gd name="T5" fmla="*/ 58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7" h="58">
                                        <a:moveTo>
                                          <a:pt x="47" y="5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7" y="5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17" name="Freeform 8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45" y="823"/>
                                    <a:ext cx="47" cy="38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0 h 38"/>
                                      <a:gd name="T2" fmla="*/ 17 w 47"/>
                                      <a:gd name="T3" fmla="*/ 5 h 38"/>
                                      <a:gd name="T4" fmla="*/ 30 w 47"/>
                                      <a:gd name="T5" fmla="*/ 13 h 38"/>
                                      <a:gd name="T6" fmla="*/ 40 w 47"/>
                                      <a:gd name="T7" fmla="*/ 23 h 38"/>
                                      <a:gd name="T8" fmla="*/ 47 w 47"/>
                                      <a:gd name="T9" fmla="*/ 38 h 38"/>
                                      <a:gd name="T10" fmla="*/ 40 w 47"/>
                                      <a:gd name="T11" fmla="*/ 38 h 38"/>
                                      <a:gd name="T12" fmla="*/ 32 w 47"/>
                                      <a:gd name="T13" fmla="*/ 35 h 38"/>
                                      <a:gd name="T14" fmla="*/ 25 w 47"/>
                                      <a:gd name="T15" fmla="*/ 33 h 38"/>
                                      <a:gd name="T16" fmla="*/ 20 w 47"/>
                                      <a:gd name="T17" fmla="*/ 28 h 38"/>
                                      <a:gd name="T18" fmla="*/ 12 w 47"/>
                                      <a:gd name="T19" fmla="*/ 23 h 38"/>
                                      <a:gd name="T20" fmla="*/ 8 w 47"/>
                                      <a:gd name="T21" fmla="*/ 15 h 38"/>
                                      <a:gd name="T22" fmla="*/ 3 w 47"/>
                                      <a:gd name="T23" fmla="*/ 8 h 38"/>
                                      <a:gd name="T24" fmla="*/ 0 w 47"/>
                                      <a:gd name="T25" fmla="*/ 0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38">
                                        <a:moveTo>
                                          <a:pt x="0" y="0"/>
                                        </a:moveTo>
                                        <a:lnTo>
                                          <a:pt x="17" y="5"/>
                                        </a:lnTo>
                                        <a:lnTo>
                                          <a:pt x="30" y="13"/>
                                        </a:lnTo>
                                        <a:lnTo>
                                          <a:pt x="40" y="23"/>
                                        </a:lnTo>
                                        <a:lnTo>
                                          <a:pt x="47" y="38"/>
                                        </a:lnTo>
                                        <a:lnTo>
                                          <a:pt x="40" y="38"/>
                                        </a:lnTo>
                                        <a:lnTo>
                                          <a:pt x="32" y="35"/>
                                        </a:lnTo>
                                        <a:lnTo>
                                          <a:pt x="25" y="33"/>
                                        </a:lnTo>
                                        <a:lnTo>
                                          <a:pt x="20" y="28"/>
                                        </a:lnTo>
                                        <a:lnTo>
                                          <a:pt x="12" y="23"/>
                                        </a:lnTo>
                                        <a:lnTo>
                                          <a:pt x="8" y="15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wgp>
                            <wpg:wgp>
                              <wpg:cNvPr id="3118" name="Group 80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0055" y="45720"/>
                                  <a:ext cx="323850" cy="661035"/>
                                  <a:chOff x="6354" y="486"/>
                                  <a:chExt cx="510" cy="1041"/>
                                </a:xfrm>
                              </wpg:grpSpPr>
                              <wps:wsp>
                                <wps:cNvPr id="3119" name="Freeform 8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45" y="823"/>
                                    <a:ext cx="47" cy="38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0 h 38"/>
                                      <a:gd name="T2" fmla="*/ 17 w 47"/>
                                      <a:gd name="T3" fmla="*/ 5 h 38"/>
                                      <a:gd name="T4" fmla="*/ 30 w 47"/>
                                      <a:gd name="T5" fmla="*/ 13 h 38"/>
                                      <a:gd name="T6" fmla="*/ 40 w 47"/>
                                      <a:gd name="T7" fmla="*/ 23 h 38"/>
                                      <a:gd name="T8" fmla="*/ 47 w 47"/>
                                      <a:gd name="T9" fmla="*/ 38 h 38"/>
                                      <a:gd name="T10" fmla="*/ 40 w 47"/>
                                      <a:gd name="T11" fmla="*/ 38 h 38"/>
                                      <a:gd name="T12" fmla="*/ 32 w 47"/>
                                      <a:gd name="T13" fmla="*/ 35 h 38"/>
                                      <a:gd name="T14" fmla="*/ 25 w 47"/>
                                      <a:gd name="T15" fmla="*/ 33 h 38"/>
                                      <a:gd name="T16" fmla="*/ 20 w 47"/>
                                      <a:gd name="T17" fmla="*/ 28 h 38"/>
                                      <a:gd name="T18" fmla="*/ 12 w 47"/>
                                      <a:gd name="T19" fmla="*/ 23 h 38"/>
                                      <a:gd name="T20" fmla="*/ 8 w 47"/>
                                      <a:gd name="T21" fmla="*/ 15 h 38"/>
                                      <a:gd name="T22" fmla="*/ 3 w 47"/>
                                      <a:gd name="T23" fmla="*/ 8 h 38"/>
                                      <a:gd name="T24" fmla="*/ 0 w 47"/>
                                      <a:gd name="T25" fmla="*/ 0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38">
                                        <a:moveTo>
                                          <a:pt x="0" y="0"/>
                                        </a:moveTo>
                                        <a:lnTo>
                                          <a:pt x="17" y="5"/>
                                        </a:lnTo>
                                        <a:lnTo>
                                          <a:pt x="30" y="13"/>
                                        </a:lnTo>
                                        <a:lnTo>
                                          <a:pt x="40" y="23"/>
                                        </a:lnTo>
                                        <a:lnTo>
                                          <a:pt x="47" y="38"/>
                                        </a:lnTo>
                                        <a:lnTo>
                                          <a:pt x="40" y="38"/>
                                        </a:lnTo>
                                        <a:lnTo>
                                          <a:pt x="32" y="35"/>
                                        </a:lnTo>
                                        <a:lnTo>
                                          <a:pt x="25" y="33"/>
                                        </a:lnTo>
                                        <a:lnTo>
                                          <a:pt x="20" y="28"/>
                                        </a:lnTo>
                                        <a:lnTo>
                                          <a:pt x="12" y="23"/>
                                        </a:lnTo>
                                        <a:lnTo>
                                          <a:pt x="8" y="15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20" name="Freeform 8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98" y="768"/>
                                    <a:ext cx="47" cy="55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55 h 55"/>
                                      <a:gd name="T2" fmla="*/ 0 w 47"/>
                                      <a:gd name="T3" fmla="*/ 0 h 55"/>
                                      <a:gd name="T4" fmla="*/ 47 w 47"/>
                                      <a:gd name="T5" fmla="*/ 55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7" h="55">
                                        <a:moveTo>
                                          <a:pt x="47" y="5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7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21" name="Freeform 8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98" y="768"/>
                                    <a:ext cx="47" cy="55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55 h 55"/>
                                      <a:gd name="T2" fmla="*/ 0 w 47"/>
                                      <a:gd name="T3" fmla="*/ 0 h 55"/>
                                      <a:gd name="T4" fmla="*/ 47 w 47"/>
                                      <a:gd name="T5" fmla="*/ 55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7" h="55">
                                        <a:moveTo>
                                          <a:pt x="47" y="5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7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22" name="Freeform 8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33" y="786"/>
                                    <a:ext cx="44" cy="40"/>
                                  </a:xfrm>
                                  <a:custGeom>
                                    <a:avLst/>
                                    <a:gdLst>
                                      <a:gd name="T0" fmla="*/ 0 w 44"/>
                                      <a:gd name="T1" fmla="*/ 0 h 40"/>
                                      <a:gd name="T2" fmla="*/ 10 w 44"/>
                                      <a:gd name="T3" fmla="*/ 0 h 40"/>
                                      <a:gd name="T4" fmla="*/ 17 w 44"/>
                                      <a:gd name="T5" fmla="*/ 2 h 40"/>
                                      <a:gd name="T6" fmla="*/ 24 w 44"/>
                                      <a:gd name="T7" fmla="*/ 5 h 40"/>
                                      <a:gd name="T8" fmla="*/ 29 w 44"/>
                                      <a:gd name="T9" fmla="*/ 10 h 40"/>
                                      <a:gd name="T10" fmla="*/ 34 w 44"/>
                                      <a:gd name="T11" fmla="*/ 15 h 40"/>
                                      <a:gd name="T12" fmla="*/ 39 w 44"/>
                                      <a:gd name="T13" fmla="*/ 22 h 40"/>
                                      <a:gd name="T14" fmla="*/ 42 w 44"/>
                                      <a:gd name="T15" fmla="*/ 30 h 40"/>
                                      <a:gd name="T16" fmla="*/ 44 w 44"/>
                                      <a:gd name="T17" fmla="*/ 40 h 40"/>
                                      <a:gd name="T18" fmla="*/ 39 w 44"/>
                                      <a:gd name="T19" fmla="*/ 40 h 40"/>
                                      <a:gd name="T20" fmla="*/ 32 w 44"/>
                                      <a:gd name="T21" fmla="*/ 37 h 40"/>
                                      <a:gd name="T22" fmla="*/ 24 w 44"/>
                                      <a:gd name="T23" fmla="*/ 35 h 40"/>
                                      <a:gd name="T24" fmla="*/ 17 w 44"/>
                                      <a:gd name="T25" fmla="*/ 30 h 40"/>
                                      <a:gd name="T26" fmla="*/ 12 w 44"/>
                                      <a:gd name="T27" fmla="*/ 22 h 40"/>
                                      <a:gd name="T28" fmla="*/ 5 w 44"/>
                                      <a:gd name="T29" fmla="*/ 15 h 40"/>
                                      <a:gd name="T30" fmla="*/ 2 w 44"/>
                                      <a:gd name="T31" fmla="*/ 7 h 40"/>
                                      <a:gd name="T32" fmla="*/ 0 w 44"/>
                                      <a:gd name="T33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44" h="40">
                                        <a:moveTo>
                                          <a:pt x="0" y="0"/>
                                        </a:moveTo>
                                        <a:lnTo>
                                          <a:pt x="10" y="0"/>
                                        </a:lnTo>
                                        <a:lnTo>
                                          <a:pt x="17" y="2"/>
                                        </a:lnTo>
                                        <a:lnTo>
                                          <a:pt x="24" y="5"/>
                                        </a:lnTo>
                                        <a:lnTo>
                                          <a:pt x="29" y="10"/>
                                        </a:lnTo>
                                        <a:lnTo>
                                          <a:pt x="34" y="15"/>
                                        </a:lnTo>
                                        <a:lnTo>
                                          <a:pt x="39" y="22"/>
                                        </a:lnTo>
                                        <a:lnTo>
                                          <a:pt x="42" y="30"/>
                                        </a:lnTo>
                                        <a:lnTo>
                                          <a:pt x="44" y="40"/>
                                        </a:lnTo>
                                        <a:lnTo>
                                          <a:pt x="39" y="40"/>
                                        </a:lnTo>
                                        <a:lnTo>
                                          <a:pt x="32" y="37"/>
                                        </a:lnTo>
                                        <a:lnTo>
                                          <a:pt x="24" y="35"/>
                                        </a:lnTo>
                                        <a:lnTo>
                                          <a:pt x="17" y="30"/>
                                        </a:lnTo>
                                        <a:lnTo>
                                          <a:pt x="12" y="22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23" name="Freeform 8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33" y="786"/>
                                    <a:ext cx="44" cy="40"/>
                                  </a:xfrm>
                                  <a:custGeom>
                                    <a:avLst/>
                                    <a:gdLst>
                                      <a:gd name="T0" fmla="*/ 0 w 44"/>
                                      <a:gd name="T1" fmla="*/ 0 h 40"/>
                                      <a:gd name="T2" fmla="*/ 10 w 44"/>
                                      <a:gd name="T3" fmla="*/ 0 h 40"/>
                                      <a:gd name="T4" fmla="*/ 17 w 44"/>
                                      <a:gd name="T5" fmla="*/ 2 h 40"/>
                                      <a:gd name="T6" fmla="*/ 24 w 44"/>
                                      <a:gd name="T7" fmla="*/ 5 h 40"/>
                                      <a:gd name="T8" fmla="*/ 29 w 44"/>
                                      <a:gd name="T9" fmla="*/ 10 h 40"/>
                                      <a:gd name="T10" fmla="*/ 34 w 44"/>
                                      <a:gd name="T11" fmla="*/ 15 h 40"/>
                                      <a:gd name="T12" fmla="*/ 39 w 44"/>
                                      <a:gd name="T13" fmla="*/ 22 h 40"/>
                                      <a:gd name="T14" fmla="*/ 42 w 44"/>
                                      <a:gd name="T15" fmla="*/ 30 h 40"/>
                                      <a:gd name="T16" fmla="*/ 44 w 44"/>
                                      <a:gd name="T17" fmla="*/ 40 h 40"/>
                                      <a:gd name="T18" fmla="*/ 39 w 44"/>
                                      <a:gd name="T19" fmla="*/ 40 h 40"/>
                                      <a:gd name="T20" fmla="*/ 32 w 44"/>
                                      <a:gd name="T21" fmla="*/ 37 h 40"/>
                                      <a:gd name="T22" fmla="*/ 24 w 44"/>
                                      <a:gd name="T23" fmla="*/ 35 h 40"/>
                                      <a:gd name="T24" fmla="*/ 17 w 44"/>
                                      <a:gd name="T25" fmla="*/ 30 h 40"/>
                                      <a:gd name="T26" fmla="*/ 12 w 44"/>
                                      <a:gd name="T27" fmla="*/ 22 h 40"/>
                                      <a:gd name="T28" fmla="*/ 5 w 44"/>
                                      <a:gd name="T29" fmla="*/ 15 h 40"/>
                                      <a:gd name="T30" fmla="*/ 2 w 44"/>
                                      <a:gd name="T31" fmla="*/ 7 h 40"/>
                                      <a:gd name="T32" fmla="*/ 0 w 44"/>
                                      <a:gd name="T33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44" h="40">
                                        <a:moveTo>
                                          <a:pt x="0" y="0"/>
                                        </a:moveTo>
                                        <a:lnTo>
                                          <a:pt x="10" y="0"/>
                                        </a:lnTo>
                                        <a:lnTo>
                                          <a:pt x="17" y="2"/>
                                        </a:lnTo>
                                        <a:lnTo>
                                          <a:pt x="24" y="5"/>
                                        </a:lnTo>
                                        <a:lnTo>
                                          <a:pt x="29" y="10"/>
                                        </a:lnTo>
                                        <a:lnTo>
                                          <a:pt x="34" y="15"/>
                                        </a:lnTo>
                                        <a:lnTo>
                                          <a:pt x="39" y="22"/>
                                        </a:lnTo>
                                        <a:lnTo>
                                          <a:pt x="42" y="30"/>
                                        </a:lnTo>
                                        <a:lnTo>
                                          <a:pt x="44" y="40"/>
                                        </a:lnTo>
                                        <a:lnTo>
                                          <a:pt x="39" y="40"/>
                                        </a:lnTo>
                                        <a:lnTo>
                                          <a:pt x="32" y="37"/>
                                        </a:lnTo>
                                        <a:lnTo>
                                          <a:pt x="24" y="35"/>
                                        </a:lnTo>
                                        <a:lnTo>
                                          <a:pt x="17" y="30"/>
                                        </a:lnTo>
                                        <a:lnTo>
                                          <a:pt x="12" y="22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24" name="Freeform 8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85" y="723"/>
                                    <a:ext cx="48" cy="63"/>
                                  </a:xfrm>
                                  <a:custGeom>
                                    <a:avLst/>
                                    <a:gdLst>
                                      <a:gd name="T0" fmla="*/ 48 w 48"/>
                                      <a:gd name="T1" fmla="*/ 63 h 63"/>
                                      <a:gd name="T2" fmla="*/ 0 w 48"/>
                                      <a:gd name="T3" fmla="*/ 0 h 63"/>
                                      <a:gd name="T4" fmla="*/ 48 w 48"/>
                                      <a:gd name="T5" fmla="*/ 63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8" h="63">
                                        <a:moveTo>
                                          <a:pt x="48" y="6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8" y="6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25" name="Freeform 8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85" y="723"/>
                                    <a:ext cx="48" cy="63"/>
                                  </a:xfrm>
                                  <a:custGeom>
                                    <a:avLst/>
                                    <a:gdLst>
                                      <a:gd name="T0" fmla="*/ 48 w 48"/>
                                      <a:gd name="T1" fmla="*/ 63 h 63"/>
                                      <a:gd name="T2" fmla="*/ 0 w 48"/>
                                      <a:gd name="T3" fmla="*/ 0 h 63"/>
                                      <a:gd name="T4" fmla="*/ 48 w 48"/>
                                      <a:gd name="T5" fmla="*/ 63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8" h="63">
                                        <a:moveTo>
                                          <a:pt x="48" y="6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8" y="6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26" name="Freeform 8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0" y="963"/>
                                    <a:ext cx="69" cy="120"/>
                                  </a:xfrm>
                                  <a:custGeom>
                                    <a:avLst/>
                                    <a:gdLst>
                                      <a:gd name="T0" fmla="*/ 32 w 69"/>
                                      <a:gd name="T1" fmla="*/ 67 h 120"/>
                                      <a:gd name="T2" fmla="*/ 0 w 69"/>
                                      <a:gd name="T3" fmla="*/ 0 h 120"/>
                                      <a:gd name="T4" fmla="*/ 32 w 69"/>
                                      <a:gd name="T5" fmla="*/ 67 h 120"/>
                                      <a:gd name="T6" fmla="*/ 32 w 69"/>
                                      <a:gd name="T7" fmla="*/ 67 h 120"/>
                                      <a:gd name="T8" fmla="*/ 32 w 69"/>
                                      <a:gd name="T9" fmla="*/ 67 h 120"/>
                                      <a:gd name="T10" fmla="*/ 47 w 69"/>
                                      <a:gd name="T11" fmla="*/ 75 h 120"/>
                                      <a:gd name="T12" fmla="*/ 57 w 69"/>
                                      <a:gd name="T13" fmla="*/ 87 h 120"/>
                                      <a:gd name="T14" fmla="*/ 65 w 69"/>
                                      <a:gd name="T15" fmla="*/ 102 h 120"/>
                                      <a:gd name="T16" fmla="*/ 69 w 69"/>
                                      <a:gd name="T17" fmla="*/ 120 h 120"/>
                                      <a:gd name="T18" fmla="*/ 62 w 69"/>
                                      <a:gd name="T19" fmla="*/ 117 h 120"/>
                                      <a:gd name="T20" fmla="*/ 55 w 69"/>
                                      <a:gd name="T21" fmla="*/ 115 h 120"/>
                                      <a:gd name="T22" fmla="*/ 47 w 69"/>
                                      <a:gd name="T23" fmla="*/ 107 h 120"/>
                                      <a:gd name="T24" fmla="*/ 42 w 69"/>
                                      <a:gd name="T25" fmla="*/ 102 h 120"/>
                                      <a:gd name="T26" fmla="*/ 37 w 69"/>
                                      <a:gd name="T27" fmla="*/ 95 h 120"/>
                                      <a:gd name="T28" fmla="*/ 35 w 69"/>
                                      <a:gd name="T29" fmla="*/ 85 h 120"/>
                                      <a:gd name="T30" fmla="*/ 32 w 69"/>
                                      <a:gd name="T31" fmla="*/ 77 h 120"/>
                                      <a:gd name="T32" fmla="*/ 32 w 69"/>
                                      <a:gd name="T33" fmla="*/ 67 h 1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69" h="120">
                                        <a:moveTo>
                                          <a:pt x="32" y="6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2" y="67"/>
                                        </a:lnTo>
                                        <a:lnTo>
                                          <a:pt x="32" y="67"/>
                                        </a:lnTo>
                                        <a:lnTo>
                                          <a:pt x="32" y="67"/>
                                        </a:lnTo>
                                        <a:lnTo>
                                          <a:pt x="47" y="75"/>
                                        </a:lnTo>
                                        <a:lnTo>
                                          <a:pt x="57" y="87"/>
                                        </a:lnTo>
                                        <a:lnTo>
                                          <a:pt x="65" y="102"/>
                                        </a:lnTo>
                                        <a:lnTo>
                                          <a:pt x="69" y="120"/>
                                        </a:lnTo>
                                        <a:lnTo>
                                          <a:pt x="62" y="117"/>
                                        </a:lnTo>
                                        <a:lnTo>
                                          <a:pt x="55" y="115"/>
                                        </a:lnTo>
                                        <a:lnTo>
                                          <a:pt x="47" y="107"/>
                                        </a:lnTo>
                                        <a:lnTo>
                                          <a:pt x="42" y="102"/>
                                        </a:lnTo>
                                        <a:lnTo>
                                          <a:pt x="37" y="95"/>
                                        </a:lnTo>
                                        <a:lnTo>
                                          <a:pt x="35" y="85"/>
                                        </a:lnTo>
                                        <a:lnTo>
                                          <a:pt x="32" y="77"/>
                                        </a:lnTo>
                                        <a:lnTo>
                                          <a:pt x="32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27" name="Freeform 8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0" y="963"/>
                                    <a:ext cx="69" cy="120"/>
                                  </a:xfrm>
                                  <a:custGeom>
                                    <a:avLst/>
                                    <a:gdLst>
                                      <a:gd name="T0" fmla="*/ 32 w 69"/>
                                      <a:gd name="T1" fmla="*/ 67 h 120"/>
                                      <a:gd name="T2" fmla="*/ 0 w 69"/>
                                      <a:gd name="T3" fmla="*/ 0 h 120"/>
                                      <a:gd name="T4" fmla="*/ 32 w 69"/>
                                      <a:gd name="T5" fmla="*/ 67 h 120"/>
                                      <a:gd name="T6" fmla="*/ 32 w 69"/>
                                      <a:gd name="T7" fmla="*/ 67 h 120"/>
                                      <a:gd name="T8" fmla="*/ 32 w 69"/>
                                      <a:gd name="T9" fmla="*/ 67 h 120"/>
                                      <a:gd name="T10" fmla="*/ 47 w 69"/>
                                      <a:gd name="T11" fmla="*/ 75 h 120"/>
                                      <a:gd name="T12" fmla="*/ 57 w 69"/>
                                      <a:gd name="T13" fmla="*/ 87 h 120"/>
                                      <a:gd name="T14" fmla="*/ 65 w 69"/>
                                      <a:gd name="T15" fmla="*/ 102 h 120"/>
                                      <a:gd name="T16" fmla="*/ 69 w 69"/>
                                      <a:gd name="T17" fmla="*/ 120 h 120"/>
                                      <a:gd name="T18" fmla="*/ 62 w 69"/>
                                      <a:gd name="T19" fmla="*/ 117 h 120"/>
                                      <a:gd name="T20" fmla="*/ 55 w 69"/>
                                      <a:gd name="T21" fmla="*/ 115 h 120"/>
                                      <a:gd name="T22" fmla="*/ 47 w 69"/>
                                      <a:gd name="T23" fmla="*/ 107 h 120"/>
                                      <a:gd name="T24" fmla="*/ 42 w 69"/>
                                      <a:gd name="T25" fmla="*/ 102 h 120"/>
                                      <a:gd name="T26" fmla="*/ 37 w 69"/>
                                      <a:gd name="T27" fmla="*/ 95 h 120"/>
                                      <a:gd name="T28" fmla="*/ 35 w 69"/>
                                      <a:gd name="T29" fmla="*/ 85 h 120"/>
                                      <a:gd name="T30" fmla="*/ 32 w 69"/>
                                      <a:gd name="T31" fmla="*/ 77 h 120"/>
                                      <a:gd name="T32" fmla="*/ 32 w 69"/>
                                      <a:gd name="T33" fmla="*/ 67 h 1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69" h="120">
                                        <a:moveTo>
                                          <a:pt x="32" y="6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2" y="67"/>
                                        </a:lnTo>
                                        <a:lnTo>
                                          <a:pt x="32" y="67"/>
                                        </a:lnTo>
                                        <a:lnTo>
                                          <a:pt x="32" y="67"/>
                                        </a:lnTo>
                                        <a:lnTo>
                                          <a:pt x="47" y="75"/>
                                        </a:lnTo>
                                        <a:lnTo>
                                          <a:pt x="57" y="87"/>
                                        </a:lnTo>
                                        <a:lnTo>
                                          <a:pt x="65" y="102"/>
                                        </a:lnTo>
                                        <a:lnTo>
                                          <a:pt x="69" y="120"/>
                                        </a:lnTo>
                                        <a:lnTo>
                                          <a:pt x="62" y="117"/>
                                        </a:lnTo>
                                        <a:lnTo>
                                          <a:pt x="55" y="115"/>
                                        </a:lnTo>
                                        <a:lnTo>
                                          <a:pt x="47" y="107"/>
                                        </a:lnTo>
                                        <a:lnTo>
                                          <a:pt x="42" y="102"/>
                                        </a:lnTo>
                                        <a:lnTo>
                                          <a:pt x="37" y="95"/>
                                        </a:lnTo>
                                        <a:lnTo>
                                          <a:pt x="35" y="85"/>
                                        </a:lnTo>
                                        <a:lnTo>
                                          <a:pt x="32" y="77"/>
                                        </a:lnTo>
                                        <a:lnTo>
                                          <a:pt x="32" y="6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28" name="Freeform 8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7" y="1008"/>
                                    <a:ext cx="72" cy="112"/>
                                  </a:xfrm>
                                  <a:custGeom>
                                    <a:avLst/>
                                    <a:gdLst>
                                      <a:gd name="T0" fmla="*/ 35 w 72"/>
                                      <a:gd name="T1" fmla="*/ 62 h 112"/>
                                      <a:gd name="T2" fmla="*/ 0 w 72"/>
                                      <a:gd name="T3" fmla="*/ 0 h 112"/>
                                      <a:gd name="T4" fmla="*/ 35 w 72"/>
                                      <a:gd name="T5" fmla="*/ 62 h 112"/>
                                      <a:gd name="T6" fmla="*/ 35 w 72"/>
                                      <a:gd name="T7" fmla="*/ 62 h 112"/>
                                      <a:gd name="T8" fmla="*/ 35 w 72"/>
                                      <a:gd name="T9" fmla="*/ 62 h 112"/>
                                      <a:gd name="T10" fmla="*/ 50 w 72"/>
                                      <a:gd name="T11" fmla="*/ 70 h 112"/>
                                      <a:gd name="T12" fmla="*/ 60 w 72"/>
                                      <a:gd name="T13" fmla="*/ 82 h 112"/>
                                      <a:gd name="T14" fmla="*/ 67 w 72"/>
                                      <a:gd name="T15" fmla="*/ 97 h 112"/>
                                      <a:gd name="T16" fmla="*/ 72 w 72"/>
                                      <a:gd name="T17" fmla="*/ 112 h 112"/>
                                      <a:gd name="T18" fmla="*/ 65 w 72"/>
                                      <a:gd name="T19" fmla="*/ 112 h 112"/>
                                      <a:gd name="T20" fmla="*/ 58 w 72"/>
                                      <a:gd name="T21" fmla="*/ 107 h 112"/>
                                      <a:gd name="T22" fmla="*/ 50 w 72"/>
                                      <a:gd name="T23" fmla="*/ 102 h 112"/>
                                      <a:gd name="T24" fmla="*/ 45 w 72"/>
                                      <a:gd name="T25" fmla="*/ 95 h 112"/>
                                      <a:gd name="T26" fmla="*/ 40 w 72"/>
                                      <a:gd name="T27" fmla="*/ 87 h 112"/>
                                      <a:gd name="T28" fmla="*/ 35 w 72"/>
                                      <a:gd name="T29" fmla="*/ 80 h 112"/>
                                      <a:gd name="T30" fmla="*/ 35 w 72"/>
                                      <a:gd name="T31" fmla="*/ 70 h 112"/>
                                      <a:gd name="T32" fmla="*/ 35 w 72"/>
                                      <a:gd name="T33" fmla="*/ 62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72" h="112">
                                        <a:moveTo>
                                          <a:pt x="35" y="6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5" y="62"/>
                                        </a:lnTo>
                                        <a:lnTo>
                                          <a:pt x="35" y="62"/>
                                        </a:lnTo>
                                        <a:lnTo>
                                          <a:pt x="35" y="62"/>
                                        </a:lnTo>
                                        <a:lnTo>
                                          <a:pt x="50" y="70"/>
                                        </a:lnTo>
                                        <a:lnTo>
                                          <a:pt x="60" y="82"/>
                                        </a:lnTo>
                                        <a:lnTo>
                                          <a:pt x="67" y="97"/>
                                        </a:lnTo>
                                        <a:lnTo>
                                          <a:pt x="72" y="112"/>
                                        </a:lnTo>
                                        <a:lnTo>
                                          <a:pt x="65" y="112"/>
                                        </a:lnTo>
                                        <a:lnTo>
                                          <a:pt x="58" y="107"/>
                                        </a:lnTo>
                                        <a:lnTo>
                                          <a:pt x="50" y="102"/>
                                        </a:lnTo>
                                        <a:lnTo>
                                          <a:pt x="45" y="95"/>
                                        </a:lnTo>
                                        <a:lnTo>
                                          <a:pt x="40" y="87"/>
                                        </a:lnTo>
                                        <a:lnTo>
                                          <a:pt x="35" y="80"/>
                                        </a:lnTo>
                                        <a:lnTo>
                                          <a:pt x="35" y="70"/>
                                        </a:lnTo>
                                        <a:lnTo>
                                          <a:pt x="35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29" name="Freeform 8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7" y="1008"/>
                                    <a:ext cx="72" cy="112"/>
                                  </a:xfrm>
                                  <a:custGeom>
                                    <a:avLst/>
                                    <a:gdLst>
                                      <a:gd name="T0" fmla="*/ 35 w 72"/>
                                      <a:gd name="T1" fmla="*/ 62 h 112"/>
                                      <a:gd name="T2" fmla="*/ 0 w 72"/>
                                      <a:gd name="T3" fmla="*/ 0 h 112"/>
                                      <a:gd name="T4" fmla="*/ 35 w 72"/>
                                      <a:gd name="T5" fmla="*/ 62 h 112"/>
                                      <a:gd name="T6" fmla="*/ 35 w 72"/>
                                      <a:gd name="T7" fmla="*/ 62 h 112"/>
                                      <a:gd name="T8" fmla="*/ 35 w 72"/>
                                      <a:gd name="T9" fmla="*/ 62 h 112"/>
                                      <a:gd name="T10" fmla="*/ 50 w 72"/>
                                      <a:gd name="T11" fmla="*/ 70 h 112"/>
                                      <a:gd name="T12" fmla="*/ 60 w 72"/>
                                      <a:gd name="T13" fmla="*/ 82 h 112"/>
                                      <a:gd name="T14" fmla="*/ 67 w 72"/>
                                      <a:gd name="T15" fmla="*/ 97 h 112"/>
                                      <a:gd name="T16" fmla="*/ 72 w 72"/>
                                      <a:gd name="T17" fmla="*/ 112 h 112"/>
                                      <a:gd name="T18" fmla="*/ 65 w 72"/>
                                      <a:gd name="T19" fmla="*/ 112 h 112"/>
                                      <a:gd name="T20" fmla="*/ 58 w 72"/>
                                      <a:gd name="T21" fmla="*/ 107 h 112"/>
                                      <a:gd name="T22" fmla="*/ 50 w 72"/>
                                      <a:gd name="T23" fmla="*/ 102 h 112"/>
                                      <a:gd name="T24" fmla="*/ 45 w 72"/>
                                      <a:gd name="T25" fmla="*/ 95 h 112"/>
                                      <a:gd name="T26" fmla="*/ 40 w 72"/>
                                      <a:gd name="T27" fmla="*/ 87 h 112"/>
                                      <a:gd name="T28" fmla="*/ 35 w 72"/>
                                      <a:gd name="T29" fmla="*/ 80 h 112"/>
                                      <a:gd name="T30" fmla="*/ 35 w 72"/>
                                      <a:gd name="T31" fmla="*/ 70 h 112"/>
                                      <a:gd name="T32" fmla="*/ 35 w 72"/>
                                      <a:gd name="T33" fmla="*/ 62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72" h="112">
                                        <a:moveTo>
                                          <a:pt x="35" y="6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5" y="62"/>
                                        </a:lnTo>
                                        <a:lnTo>
                                          <a:pt x="35" y="62"/>
                                        </a:lnTo>
                                        <a:lnTo>
                                          <a:pt x="35" y="62"/>
                                        </a:lnTo>
                                        <a:lnTo>
                                          <a:pt x="50" y="70"/>
                                        </a:lnTo>
                                        <a:lnTo>
                                          <a:pt x="60" y="82"/>
                                        </a:lnTo>
                                        <a:lnTo>
                                          <a:pt x="67" y="97"/>
                                        </a:lnTo>
                                        <a:lnTo>
                                          <a:pt x="72" y="112"/>
                                        </a:lnTo>
                                        <a:lnTo>
                                          <a:pt x="65" y="112"/>
                                        </a:lnTo>
                                        <a:lnTo>
                                          <a:pt x="58" y="107"/>
                                        </a:lnTo>
                                        <a:lnTo>
                                          <a:pt x="50" y="102"/>
                                        </a:lnTo>
                                        <a:lnTo>
                                          <a:pt x="45" y="95"/>
                                        </a:lnTo>
                                        <a:lnTo>
                                          <a:pt x="40" y="87"/>
                                        </a:lnTo>
                                        <a:lnTo>
                                          <a:pt x="35" y="80"/>
                                        </a:lnTo>
                                        <a:lnTo>
                                          <a:pt x="35" y="70"/>
                                        </a:lnTo>
                                        <a:lnTo>
                                          <a:pt x="35" y="6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30" name="Freeform 8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5" y="906"/>
                                    <a:ext cx="37" cy="57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57 h 57"/>
                                      <a:gd name="T2" fmla="*/ 0 w 37"/>
                                      <a:gd name="T3" fmla="*/ 0 h 57"/>
                                      <a:gd name="T4" fmla="*/ 37 w 37"/>
                                      <a:gd name="T5" fmla="*/ 57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57">
                                        <a:moveTo>
                                          <a:pt x="37" y="5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7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31" name="Freeform 8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5" y="906"/>
                                    <a:ext cx="37" cy="57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57 h 57"/>
                                      <a:gd name="T2" fmla="*/ 0 w 37"/>
                                      <a:gd name="T3" fmla="*/ 0 h 57"/>
                                      <a:gd name="T4" fmla="*/ 37 w 37"/>
                                      <a:gd name="T5" fmla="*/ 57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57">
                                        <a:moveTo>
                                          <a:pt x="37" y="5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7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32" name="Freeform 82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804" y="871"/>
                                    <a:ext cx="27" cy="122"/>
                                  </a:xfrm>
                                  <a:custGeom>
                                    <a:avLst/>
                                    <a:gdLst>
                                      <a:gd name="T0" fmla="*/ 25 w 27"/>
                                      <a:gd name="T1" fmla="*/ 69 h 122"/>
                                      <a:gd name="T2" fmla="*/ 27 w 27"/>
                                      <a:gd name="T3" fmla="*/ 0 h 122"/>
                                      <a:gd name="T4" fmla="*/ 25 w 27"/>
                                      <a:gd name="T5" fmla="*/ 69 h 122"/>
                                      <a:gd name="T6" fmla="*/ 25 w 27"/>
                                      <a:gd name="T7" fmla="*/ 69 h 122"/>
                                      <a:gd name="T8" fmla="*/ 27 w 27"/>
                                      <a:gd name="T9" fmla="*/ 87 h 122"/>
                                      <a:gd name="T10" fmla="*/ 25 w 27"/>
                                      <a:gd name="T11" fmla="*/ 102 h 122"/>
                                      <a:gd name="T12" fmla="*/ 20 w 27"/>
                                      <a:gd name="T13" fmla="*/ 109 h 122"/>
                                      <a:gd name="T14" fmla="*/ 17 w 27"/>
                                      <a:gd name="T15" fmla="*/ 114 h 122"/>
                                      <a:gd name="T16" fmla="*/ 10 w 27"/>
                                      <a:gd name="T17" fmla="*/ 119 h 122"/>
                                      <a:gd name="T18" fmla="*/ 5 w 27"/>
                                      <a:gd name="T19" fmla="*/ 122 h 122"/>
                                      <a:gd name="T20" fmla="*/ 3 w 27"/>
                                      <a:gd name="T21" fmla="*/ 117 h 122"/>
                                      <a:gd name="T22" fmla="*/ 0 w 27"/>
                                      <a:gd name="T23" fmla="*/ 107 h 122"/>
                                      <a:gd name="T24" fmla="*/ 0 w 27"/>
                                      <a:gd name="T25" fmla="*/ 99 h 122"/>
                                      <a:gd name="T26" fmla="*/ 3 w 27"/>
                                      <a:gd name="T27" fmla="*/ 92 h 122"/>
                                      <a:gd name="T28" fmla="*/ 5 w 27"/>
                                      <a:gd name="T29" fmla="*/ 84 h 122"/>
                                      <a:gd name="T30" fmla="*/ 10 w 27"/>
                                      <a:gd name="T31" fmla="*/ 79 h 122"/>
                                      <a:gd name="T32" fmla="*/ 17 w 27"/>
                                      <a:gd name="T33" fmla="*/ 74 h 122"/>
                                      <a:gd name="T34" fmla="*/ 25 w 27"/>
                                      <a:gd name="T35" fmla="*/ 69 h 1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27" h="122">
                                        <a:moveTo>
                                          <a:pt x="25" y="69"/>
                                        </a:moveTo>
                                        <a:lnTo>
                                          <a:pt x="27" y="0"/>
                                        </a:lnTo>
                                        <a:lnTo>
                                          <a:pt x="25" y="69"/>
                                        </a:lnTo>
                                        <a:close/>
                                        <a:moveTo>
                                          <a:pt x="25" y="69"/>
                                        </a:moveTo>
                                        <a:lnTo>
                                          <a:pt x="27" y="87"/>
                                        </a:lnTo>
                                        <a:lnTo>
                                          <a:pt x="25" y="102"/>
                                        </a:lnTo>
                                        <a:lnTo>
                                          <a:pt x="20" y="109"/>
                                        </a:lnTo>
                                        <a:lnTo>
                                          <a:pt x="17" y="114"/>
                                        </a:lnTo>
                                        <a:lnTo>
                                          <a:pt x="10" y="119"/>
                                        </a:lnTo>
                                        <a:lnTo>
                                          <a:pt x="5" y="122"/>
                                        </a:lnTo>
                                        <a:lnTo>
                                          <a:pt x="3" y="117"/>
                                        </a:lnTo>
                                        <a:lnTo>
                                          <a:pt x="0" y="107"/>
                                        </a:lnTo>
                                        <a:lnTo>
                                          <a:pt x="0" y="99"/>
                                        </a:lnTo>
                                        <a:lnTo>
                                          <a:pt x="3" y="92"/>
                                        </a:lnTo>
                                        <a:lnTo>
                                          <a:pt x="5" y="84"/>
                                        </a:lnTo>
                                        <a:lnTo>
                                          <a:pt x="10" y="79"/>
                                        </a:lnTo>
                                        <a:lnTo>
                                          <a:pt x="17" y="74"/>
                                        </a:lnTo>
                                        <a:lnTo>
                                          <a:pt x="25" y="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33" name="Freeform 8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29" y="871"/>
                                    <a:ext cx="2" cy="69"/>
                                  </a:xfrm>
                                  <a:custGeom>
                                    <a:avLst/>
                                    <a:gdLst>
                                      <a:gd name="T0" fmla="*/ 0 w 2"/>
                                      <a:gd name="T1" fmla="*/ 69 h 69"/>
                                      <a:gd name="T2" fmla="*/ 2 w 2"/>
                                      <a:gd name="T3" fmla="*/ 0 h 69"/>
                                      <a:gd name="T4" fmla="*/ 0 w 2"/>
                                      <a:gd name="T5" fmla="*/ 69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" h="69">
                                        <a:moveTo>
                                          <a:pt x="0" y="69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0" y="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34" name="Freeform 8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04" y="940"/>
                                    <a:ext cx="27" cy="53"/>
                                  </a:xfrm>
                                  <a:custGeom>
                                    <a:avLst/>
                                    <a:gdLst>
                                      <a:gd name="T0" fmla="*/ 25 w 27"/>
                                      <a:gd name="T1" fmla="*/ 0 h 53"/>
                                      <a:gd name="T2" fmla="*/ 27 w 27"/>
                                      <a:gd name="T3" fmla="*/ 18 h 53"/>
                                      <a:gd name="T4" fmla="*/ 25 w 27"/>
                                      <a:gd name="T5" fmla="*/ 33 h 53"/>
                                      <a:gd name="T6" fmla="*/ 20 w 27"/>
                                      <a:gd name="T7" fmla="*/ 40 h 53"/>
                                      <a:gd name="T8" fmla="*/ 17 w 27"/>
                                      <a:gd name="T9" fmla="*/ 45 h 53"/>
                                      <a:gd name="T10" fmla="*/ 10 w 27"/>
                                      <a:gd name="T11" fmla="*/ 50 h 53"/>
                                      <a:gd name="T12" fmla="*/ 5 w 27"/>
                                      <a:gd name="T13" fmla="*/ 53 h 53"/>
                                      <a:gd name="T14" fmla="*/ 3 w 27"/>
                                      <a:gd name="T15" fmla="*/ 48 h 53"/>
                                      <a:gd name="T16" fmla="*/ 0 w 27"/>
                                      <a:gd name="T17" fmla="*/ 38 h 53"/>
                                      <a:gd name="T18" fmla="*/ 0 w 27"/>
                                      <a:gd name="T19" fmla="*/ 30 h 53"/>
                                      <a:gd name="T20" fmla="*/ 3 w 27"/>
                                      <a:gd name="T21" fmla="*/ 23 h 53"/>
                                      <a:gd name="T22" fmla="*/ 5 w 27"/>
                                      <a:gd name="T23" fmla="*/ 15 h 53"/>
                                      <a:gd name="T24" fmla="*/ 10 w 27"/>
                                      <a:gd name="T25" fmla="*/ 10 h 53"/>
                                      <a:gd name="T26" fmla="*/ 17 w 27"/>
                                      <a:gd name="T27" fmla="*/ 5 h 53"/>
                                      <a:gd name="T28" fmla="*/ 25 w 27"/>
                                      <a:gd name="T29" fmla="*/ 0 h 5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7" h="53">
                                        <a:moveTo>
                                          <a:pt x="25" y="0"/>
                                        </a:moveTo>
                                        <a:lnTo>
                                          <a:pt x="27" y="18"/>
                                        </a:lnTo>
                                        <a:lnTo>
                                          <a:pt x="25" y="33"/>
                                        </a:lnTo>
                                        <a:lnTo>
                                          <a:pt x="20" y="40"/>
                                        </a:lnTo>
                                        <a:lnTo>
                                          <a:pt x="17" y="45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5" y="53"/>
                                        </a:lnTo>
                                        <a:lnTo>
                                          <a:pt x="3" y="48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23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17" y="5"/>
                                        </a:lnTo>
                                        <a:lnTo>
                                          <a:pt x="2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35" name="Freeform 82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802" y="923"/>
                                    <a:ext cx="42" cy="115"/>
                                  </a:xfrm>
                                  <a:custGeom>
                                    <a:avLst/>
                                    <a:gdLst>
                                      <a:gd name="T0" fmla="*/ 24 w 42"/>
                                      <a:gd name="T1" fmla="*/ 65 h 115"/>
                                      <a:gd name="T2" fmla="*/ 42 w 42"/>
                                      <a:gd name="T3" fmla="*/ 0 h 115"/>
                                      <a:gd name="T4" fmla="*/ 24 w 42"/>
                                      <a:gd name="T5" fmla="*/ 65 h 115"/>
                                      <a:gd name="T6" fmla="*/ 24 w 42"/>
                                      <a:gd name="T7" fmla="*/ 62 h 115"/>
                                      <a:gd name="T8" fmla="*/ 24 w 42"/>
                                      <a:gd name="T9" fmla="*/ 80 h 115"/>
                                      <a:gd name="T10" fmla="*/ 22 w 42"/>
                                      <a:gd name="T11" fmla="*/ 95 h 115"/>
                                      <a:gd name="T12" fmla="*/ 15 w 42"/>
                                      <a:gd name="T13" fmla="*/ 107 h 115"/>
                                      <a:gd name="T14" fmla="*/ 2 w 42"/>
                                      <a:gd name="T15" fmla="*/ 115 h 115"/>
                                      <a:gd name="T16" fmla="*/ 0 w 42"/>
                                      <a:gd name="T17" fmla="*/ 110 h 115"/>
                                      <a:gd name="T18" fmla="*/ 0 w 42"/>
                                      <a:gd name="T19" fmla="*/ 102 h 115"/>
                                      <a:gd name="T20" fmla="*/ 0 w 42"/>
                                      <a:gd name="T21" fmla="*/ 92 h 115"/>
                                      <a:gd name="T22" fmla="*/ 2 w 42"/>
                                      <a:gd name="T23" fmla="*/ 85 h 115"/>
                                      <a:gd name="T24" fmla="*/ 5 w 42"/>
                                      <a:gd name="T25" fmla="*/ 77 h 115"/>
                                      <a:gd name="T26" fmla="*/ 10 w 42"/>
                                      <a:gd name="T27" fmla="*/ 72 h 115"/>
                                      <a:gd name="T28" fmla="*/ 17 w 42"/>
                                      <a:gd name="T29" fmla="*/ 67 h 115"/>
                                      <a:gd name="T30" fmla="*/ 24 w 42"/>
                                      <a:gd name="T31" fmla="*/ 62 h 1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42" h="115">
                                        <a:moveTo>
                                          <a:pt x="24" y="65"/>
                                        </a:moveTo>
                                        <a:lnTo>
                                          <a:pt x="42" y="0"/>
                                        </a:lnTo>
                                        <a:lnTo>
                                          <a:pt x="24" y="65"/>
                                        </a:lnTo>
                                        <a:close/>
                                        <a:moveTo>
                                          <a:pt x="24" y="62"/>
                                        </a:moveTo>
                                        <a:lnTo>
                                          <a:pt x="24" y="80"/>
                                        </a:lnTo>
                                        <a:lnTo>
                                          <a:pt x="22" y="95"/>
                                        </a:lnTo>
                                        <a:lnTo>
                                          <a:pt x="15" y="107"/>
                                        </a:lnTo>
                                        <a:lnTo>
                                          <a:pt x="2" y="115"/>
                                        </a:lnTo>
                                        <a:lnTo>
                                          <a:pt x="0" y="110"/>
                                        </a:lnTo>
                                        <a:lnTo>
                                          <a:pt x="0" y="102"/>
                                        </a:lnTo>
                                        <a:lnTo>
                                          <a:pt x="0" y="92"/>
                                        </a:lnTo>
                                        <a:lnTo>
                                          <a:pt x="2" y="85"/>
                                        </a:lnTo>
                                        <a:lnTo>
                                          <a:pt x="5" y="77"/>
                                        </a:lnTo>
                                        <a:lnTo>
                                          <a:pt x="10" y="72"/>
                                        </a:lnTo>
                                        <a:lnTo>
                                          <a:pt x="17" y="67"/>
                                        </a:lnTo>
                                        <a:lnTo>
                                          <a:pt x="24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36" name="Freeform 8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26" y="923"/>
                                    <a:ext cx="18" cy="65"/>
                                  </a:xfrm>
                                  <a:custGeom>
                                    <a:avLst/>
                                    <a:gdLst>
                                      <a:gd name="T0" fmla="*/ 0 w 18"/>
                                      <a:gd name="T1" fmla="*/ 65 h 65"/>
                                      <a:gd name="T2" fmla="*/ 18 w 18"/>
                                      <a:gd name="T3" fmla="*/ 0 h 65"/>
                                      <a:gd name="T4" fmla="*/ 0 w 18"/>
                                      <a:gd name="T5" fmla="*/ 65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8" h="65">
                                        <a:moveTo>
                                          <a:pt x="0" y="65"/>
                                        </a:moveTo>
                                        <a:lnTo>
                                          <a:pt x="18" y="0"/>
                                        </a:lnTo>
                                        <a:lnTo>
                                          <a:pt x="0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37" name="Freeform 8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02" y="985"/>
                                    <a:ext cx="24" cy="53"/>
                                  </a:xfrm>
                                  <a:custGeom>
                                    <a:avLst/>
                                    <a:gdLst>
                                      <a:gd name="T0" fmla="*/ 24 w 24"/>
                                      <a:gd name="T1" fmla="*/ 0 h 53"/>
                                      <a:gd name="T2" fmla="*/ 24 w 24"/>
                                      <a:gd name="T3" fmla="*/ 18 h 53"/>
                                      <a:gd name="T4" fmla="*/ 22 w 24"/>
                                      <a:gd name="T5" fmla="*/ 33 h 53"/>
                                      <a:gd name="T6" fmla="*/ 15 w 24"/>
                                      <a:gd name="T7" fmla="*/ 45 h 53"/>
                                      <a:gd name="T8" fmla="*/ 2 w 24"/>
                                      <a:gd name="T9" fmla="*/ 53 h 53"/>
                                      <a:gd name="T10" fmla="*/ 0 w 24"/>
                                      <a:gd name="T11" fmla="*/ 48 h 53"/>
                                      <a:gd name="T12" fmla="*/ 0 w 24"/>
                                      <a:gd name="T13" fmla="*/ 40 h 53"/>
                                      <a:gd name="T14" fmla="*/ 0 w 24"/>
                                      <a:gd name="T15" fmla="*/ 30 h 53"/>
                                      <a:gd name="T16" fmla="*/ 2 w 24"/>
                                      <a:gd name="T17" fmla="*/ 23 h 53"/>
                                      <a:gd name="T18" fmla="*/ 5 w 24"/>
                                      <a:gd name="T19" fmla="*/ 15 h 53"/>
                                      <a:gd name="T20" fmla="*/ 10 w 24"/>
                                      <a:gd name="T21" fmla="*/ 10 h 53"/>
                                      <a:gd name="T22" fmla="*/ 17 w 24"/>
                                      <a:gd name="T23" fmla="*/ 5 h 53"/>
                                      <a:gd name="T24" fmla="*/ 24 w 24"/>
                                      <a:gd name="T25" fmla="*/ 0 h 5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4" h="53">
                                        <a:moveTo>
                                          <a:pt x="24" y="0"/>
                                        </a:moveTo>
                                        <a:lnTo>
                                          <a:pt x="24" y="18"/>
                                        </a:lnTo>
                                        <a:lnTo>
                                          <a:pt x="22" y="33"/>
                                        </a:lnTo>
                                        <a:lnTo>
                                          <a:pt x="15" y="45"/>
                                        </a:lnTo>
                                        <a:lnTo>
                                          <a:pt x="2" y="53"/>
                                        </a:lnTo>
                                        <a:lnTo>
                                          <a:pt x="0" y="48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23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17" y="5"/>
                                        </a:lnTo>
                                        <a:lnTo>
                                          <a:pt x="2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38" name="Freeform 82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804" y="963"/>
                                    <a:ext cx="42" cy="115"/>
                                  </a:xfrm>
                                  <a:custGeom>
                                    <a:avLst/>
                                    <a:gdLst>
                                      <a:gd name="T0" fmla="*/ 25 w 42"/>
                                      <a:gd name="T1" fmla="*/ 62 h 115"/>
                                      <a:gd name="T2" fmla="*/ 42 w 42"/>
                                      <a:gd name="T3" fmla="*/ 0 h 115"/>
                                      <a:gd name="T4" fmla="*/ 25 w 42"/>
                                      <a:gd name="T5" fmla="*/ 62 h 115"/>
                                      <a:gd name="T6" fmla="*/ 25 w 42"/>
                                      <a:gd name="T7" fmla="*/ 62 h 115"/>
                                      <a:gd name="T8" fmla="*/ 25 w 42"/>
                                      <a:gd name="T9" fmla="*/ 77 h 115"/>
                                      <a:gd name="T10" fmla="*/ 22 w 42"/>
                                      <a:gd name="T11" fmla="*/ 92 h 115"/>
                                      <a:gd name="T12" fmla="*/ 15 w 42"/>
                                      <a:gd name="T13" fmla="*/ 105 h 115"/>
                                      <a:gd name="T14" fmla="*/ 3 w 42"/>
                                      <a:gd name="T15" fmla="*/ 115 h 115"/>
                                      <a:gd name="T16" fmla="*/ 0 w 42"/>
                                      <a:gd name="T17" fmla="*/ 107 h 115"/>
                                      <a:gd name="T18" fmla="*/ 0 w 42"/>
                                      <a:gd name="T19" fmla="*/ 100 h 115"/>
                                      <a:gd name="T20" fmla="*/ 0 w 42"/>
                                      <a:gd name="T21" fmla="*/ 92 h 115"/>
                                      <a:gd name="T22" fmla="*/ 3 w 42"/>
                                      <a:gd name="T23" fmla="*/ 85 h 115"/>
                                      <a:gd name="T24" fmla="*/ 5 w 42"/>
                                      <a:gd name="T25" fmla="*/ 77 h 115"/>
                                      <a:gd name="T26" fmla="*/ 10 w 42"/>
                                      <a:gd name="T27" fmla="*/ 70 h 115"/>
                                      <a:gd name="T28" fmla="*/ 17 w 42"/>
                                      <a:gd name="T29" fmla="*/ 65 h 115"/>
                                      <a:gd name="T30" fmla="*/ 25 w 42"/>
                                      <a:gd name="T31" fmla="*/ 62 h 1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42" h="115">
                                        <a:moveTo>
                                          <a:pt x="25" y="62"/>
                                        </a:moveTo>
                                        <a:lnTo>
                                          <a:pt x="42" y="0"/>
                                        </a:lnTo>
                                        <a:lnTo>
                                          <a:pt x="25" y="62"/>
                                        </a:lnTo>
                                        <a:close/>
                                        <a:moveTo>
                                          <a:pt x="25" y="62"/>
                                        </a:moveTo>
                                        <a:lnTo>
                                          <a:pt x="25" y="77"/>
                                        </a:lnTo>
                                        <a:lnTo>
                                          <a:pt x="22" y="92"/>
                                        </a:lnTo>
                                        <a:lnTo>
                                          <a:pt x="15" y="105"/>
                                        </a:lnTo>
                                        <a:lnTo>
                                          <a:pt x="3" y="115"/>
                                        </a:lnTo>
                                        <a:lnTo>
                                          <a:pt x="0" y="107"/>
                                        </a:lnTo>
                                        <a:lnTo>
                                          <a:pt x="0" y="100"/>
                                        </a:lnTo>
                                        <a:lnTo>
                                          <a:pt x="0" y="92"/>
                                        </a:lnTo>
                                        <a:lnTo>
                                          <a:pt x="3" y="85"/>
                                        </a:lnTo>
                                        <a:lnTo>
                                          <a:pt x="5" y="77"/>
                                        </a:lnTo>
                                        <a:lnTo>
                                          <a:pt x="10" y="70"/>
                                        </a:lnTo>
                                        <a:lnTo>
                                          <a:pt x="17" y="65"/>
                                        </a:lnTo>
                                        <a:lnTo>
                                          <a:pt x="25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39" name="Freeform 8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29" y="963"/>
                                    <a:ext cx="17" cy="62"/>
                                  </a:xfrm>
                                  <a:custGeom>
                                    <a:avLst/>
                                    <a:gdLst>
                                      <a:gd name="T0" fmla="*/ 0 w 17"/>
                                      <a:gd name="T1" fmla="*/ 62 h 62"/>
                                      <a:gd name="T2" fmla="*/ 17 w 17"/>
                                      <a:gd name="T3" fmla="*/ 0 h 62"/>
                                      <a:gd name="T4" fmla="*/ 0 w 17"/>
                                      <a:gd name="T5" fmla="*/ 62 h 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7" h="62">
                                        <a:moveTo>
                                          <a:pt x="0" y="62"/>
                                        </a:moveTo>
                                        <a:lnTo>
                                          <a:pt x="17" y="0"/>
                                        </a:lnTo>
                                        <a:lnTo>
                                          <a:pt x="0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40" name="Freeform 8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04" y="1025"/>
                                    <a:ext cx="25" cy="53"/>
                                  </a:xfrm>
                                  <a:custGeom>
                                    <a:avLst/>
                                    <a:gdLst>
                                      <a:gd name="T0" fmla="*/ 25 w 25"/>
                                      <a:gd name="T1" fmla="*/ 0 h 53"/>
                                      <a:gd name="T2" fmla="*/ 25 w 25"/>
                                      <a:gd name="T3" fmla="*/ 15 h 53"/>
                                      <a:gd name="T4" fmla="*/ 22 w 25"/>
                                      <a:gd name="T5" fmla="*/ 30 h 53"/>
                                      <a:gd name="T6" fmla="*/ 15 w 25"/>
                                      <a:gd name="T7" fmla="*/ 43 h 53"/>
                                      <a:gd name="T8" fmla="*/ 3 w 25"/>
                                      <a:gd name="T9" fmla="*/ 53 h 53"/>
                                      <a:gd name="T10" fmla="*/ 0 w 25"/>
                                      <a:gd name="T11" fmla="*/ 45 h 53"/>
                                      <a:gd name="T12" fmla="*/ 0 w 25"/>
                                      <a:gd name="T13" fmla="*/ 38 h 53"/>
                                      <a:gd name="T14" fmla="*/ 0 w 25"/>
                                      <a:gd name="T15" fmla="*/ 30 h 53"/>
                                      <a:gd name="T16" fmla="*/ 3 w 25"/>
                                      <a:gd name="T17" fmla="*/ 23 h 53"/>
                                      <a:gd name="T18" fmla="*/ 5 w 25"/>
                                      <a:gd name="T19" fmla="*/ 15 h 53"/>
                                      <a:gd name="T20" fmla="*/ 10 w 25"/>
                                      <a:gd name="T21" fmla="*/ 8 h 53"/>
                                      <a:gd name="T22" fmla="*/ 17 w 25"/>
                                      <a:gd name="T23" fmla="*/ 3 h 53"/>
                                      <a:gd name="T24" fmla="*/ 25 w 25"/>
                                      <a:gd name="T25" fmla="*/ 0 h 5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5" h="53">
                                        <a:moveTo>
                                          <a:pt x="25" y="0"/>
                                        </a:moveTo>
                                        <a:lnTo>
                                          <a:pt x="25" y="15"/>
                                        </a:lnTo>
                                        <a:lnTo>
                                          <a:pt x="22" y="30"/>
                                        </a:lnTo>
                                        <a:lnTo>
                                          <a:pt x="15" y="43"/>
                                        </a:lnTo>
                                        <a:lnTo>
                                          <a:pt x="3" y="53"/>
                                        </a:lnTo>
                                        <a:lnTo>
                                          <a:pt x="0" y="45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23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10" y="8"/>
                                        </a:lnTo>
                                        <a:lnTo>
                                          <a:pt x="17" y="3"/>
                                        </a:lnTo>
                                        <a:lnTo>
                                          <a:pt x="2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41" name="Freeform 83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99" y="831"/>
                                    <a:ext cx="25" cy="122"/>
                                  </a:xfrm>
                                  <a:custGeom>
                                    <a:avLst/>
                                    <a:gdLst>
                                      <a:gd name="T0" fmla="*/ 25 w 25"/>
                                      <a:gd name="T1" fmla="*/ 70 h 122"/>
                                      <a:gd name="T2" fmla="*/ 22 w 25"/>
                                      <a:gd name="T3" fmla="*/ 0 h 122"/>
                                      <a:gd name="T4" fmla="*/ 25 w 25"/>
                                      <a:gd name="T5" fmla="*/ 70 h 122"/>
                                      <a:gd name="T6" fmla="*/ 25 w 25"/>
                                      <a:gd name="T7" fmla="*/ 70 h 122"/>
                                      <a:gd name="T8" fmla="*/ 25 w 25"/>
                                      <a:gd name="T9" fmla="*/ 87 h 122"/>
                                      <a:gd name="T10" fmla="*/ 22 w 25"/>
                                      <a:gd name="T11" fmla="*/ 102 h 122"/>
                                      <a:gd name="T12" fmla="*/ 20 w 25"/>
                                      <a:gd name="T13" fmla="*/ 107 h 122"/>
                                      <a:gd name="T14" fmla="*/ 15 w 25"/>
                                      <a:gd name="T15" fmla="*/ 112 h 122"/>
                                      <a:gd name="T16" fmla="*/ 10 w 25"/>
                                      <a:gd name="T17" fmla="*/ 117 h 122"/>
                                      <a:gd name="T18" fmla="*/ 5 w 25"/>
                                      <a:gd name="T19" fmla="*/ 122 h 122"/>
                                      <a:gd name="T20" fmla="*/ 0 w 25"/>
                                      <a:gd name="T21" fmla="*/ 114 h 122"/>
                                      <a:gd name="T22" fmla="*/ 0 w 25"/>
                                      <a:gd name="T23" fmla="*/ 107 h 122"/>
                                      <a:gd name="T24" fmla="*/ 0 w 25"/>
                                      <a:gd name="T25" fmla="*/ 99 h 122"/>
                                      <a:gd name="T26" fmla="*/ 3 w 25"/>
                                      <a:gd name="T27" fmla="*/ 92 h 122"/>
                                      <a:gd name="T28" fmla="*/ 5 w 25"/>
                                      <a:gd name="T29" fmla="*/ 85 h 122"/>
                                      <a:gd name="T30" fmla="*/ 10 w 25"/>
                                      <a:gd name="T31" fmla="*/ 77 h 122"/>
                                      <a:gd name="T32" fmla="*/ 15 w 25"/>
                                      <a:gd name="T33" fmla="*/ 72 h 122"/>
                                      <a:gd name="T34" fmla="*/ 25 w 25"/>
                                      <a:gd name="T35" fmla="*/ 70 h 1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25" h="122">
                                        <a:moveTo>
                                          <a:pt x="25" y="70"/>
                                        </a:moveTo>
                                        <a:lnTo>
                                          <a:pt x="22" y="0"/>
                                        </a:lnTo>
                                        <a:lnTo>
                                          <a:pt x="25" y="70"/>
                                        </a:lnTo>
                                        <a:close/>
                                        <a:moveTo>
                                          <a:pt x="25" y="70"/>
                                        </a:moveTo>
                                        <a:lnTo>
                                          <a:pt x="25" y="87"/>
                                        </a:lnTo>
                                        <a:lnTo>
                                          <a:pt x="22" y="102"/>
                                        </a:lnTo>
                                        <a:lnTo>
                                          <a:pt x="20" y="107"/>
                                        </a:lnTo>
                                        <a:lnTo>
                                          <a:pt x="15" y="112"/>
                                        </a:lnTo>
                                        <a:lnTo>
                                          <a:pt x="10" y="117"/>
                                        </a:lnTo>
                                        <a:lnTo>
                                          <a:pt x="5" y="122"/>
                                        </a:lnTo>
                                        <a:lnTo>
                                          <a:pt x="0" y="114"/>
                                        </a:lnTo>
                                        <a:lnTo>
                                          <a:pt x="0" y="107"/>
                                        </a:lnTo>
                                        <a:lnTo>
                                          <a:pt x="0" y="99"/>
                                        </a:lnTo>
                                        <a:lnTo>
                                          <a:pt x="3" y="92"/>
                                        </a:lnTo>
                                        <a:lnTo>
                                          <a:pt x="5" y="85"/>
                                        </a:lnTo>
                                        <a:lnTo>
                                          <a:pt x="10" y="77"/>
                                        </a:lnTo>
                                        <a:lnTo>
                                          <a:pt x="15" y="72"/>
                                        </a:lnTo>
                                        <a:lnTo>
                                          <a:pt x="25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42" name="Freeform 8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21" y="831"/>
                                    <a:ext cx="3" cy="70"/>
                                  </a:xfrm>
                                  <a:custGeom>
                                    <a:avLst/>
                                    <a:gdLst>
                                      <a:gd name="T0" fmla="*/ 3 w 3"/>
                                      <a:gd name="T1" fmla="*/ 70 h 70"/>
                                      <a:gd name="T2" fmla="*/ 0 w 3"/>
                                      <a:gd name="T3" fmla="*/ 0 h 70"/>
                                      <a:gd name="T4" fmla="*/ 3 w 3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" h="70">
                                        <a:moveTo>
                                          <a:pt x="3" y="7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43" name="Freeform 8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99" y="901"/>
                                    <a:ext cx="25" cy="52"/>
                                  </a:xfrm>
                                  <a:custGeom>
                                    <a:avLst/>
                                    <a:gdLst>
                                      <a:gd name="T0" fmla="*/ 25 w 25"/>
                                      <a:gd name="T1" fmla="*/ 0 h 52"/>
                                      <a:gd name="T2" fmla="*/ 25 w 25"/>
                                      <a:gd name="T3" fmla="*/ 17 h 52"/>
                                      <a:gd name="T4" fmla="*/ 22 w 25"/>
                                      <a:gd name="T5" fmla="*/ 32 h 52"/>
                                      <a:gd name="T6" fmla="*/ 20 w 25"/>
                                      <a:gd name="T7" fmla="*/ 37 h 52"/>
                                      <a:gd name="T8" fmla="*/ 15 w 25"/>
                                      <a:gd name="T9" fmla="*/ 42 h 52"/>
                                      <a:gd name="T10" fmla="*/ 10 w 25"/>
                                      <a:gd name="T11" fmla="*/ 47 h 52"/>
                                      <a:gd name="T12" fmla="*/ 5 w 25"/>
                                      <a:gd name="T13" fmla="*/ 52 h 52"/>
                                      <a:gd name="T14" fmla="*/ 0 w 25"/>
                                      <a:gd name="T15" fmla="*/ 44 h 52"/>
                                      <a:gd name="T16" fmla="*/ 0 w 25"/>
                                      <a:gd name="T17" fmla="*/ 37 h 52"/>
                                      <a:gd name="T18" fmla="*/ 0 w 25"/>
                                      <a:gd name="T19" fmla="*/ 29 h 52"/>
                                      <a:gd name="T20" fmla="*/ 3 w 25"/>
                                      <a:gd name="T21" fmla="*/ 22 h 52"/>
                                      <a:gd name="T22" fmla="*/ 5 w 25"/>
                                      <a:gd name="T23" fmla="*/ 15 h 52"/>
                                      <a:gd name="T24" fmla="*/ 10 w 25"/>
                                      <a:gd name="T25" fmla="*/ 7 h 52"/>
                                      <a:gd name="T26" fmla="*/ 15 w 25"/>
                                      <a:gd name="T27" fmla="*/ 2 h 52"/>
                                      <a:gd name="T28" fmla="*/ 25 w 25"/>
                                      <a:gd name="T29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5" h="52">
                                        <a:moveTo>
                                          <a:pt x="25" y="0"/>
                                        </a:moveTo>
                                        <a:lnTo>
                                          <a:pt x="25" y="17"/>
                                        </a:lnTo>
                                        <a:lnTo>
                                          <a:pt x="22" y="32"/>
                                        </a:lnTo>
                                        <a:lnTo>
                                          <a:pt x="20" y="37"/>
                                        </a:lnTo>
                                        <a:lnTo>
                                          <a:pt x="15" y="42"/>
                                        </a:lnTo>
                                        <a:lnTo>
                                          <a:pt x="10" y="47"/>
                                        </a:lnTo>
                                        <a:lnTo>
                                          <a:pt x="5" y="52"/>
                                        </a:lnTo>
                                        <a:lnTo>
                                          <a:pt x="0" y="44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0" y="29"/>
                                        </a:lnTo>
                                        <a:lnTo>
                                          <a:pt x="3" y="22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15" y="2"/>
                                        </a:lnTo>
                                        <a:lnTo>
                                          <a:pt x="2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44" name="Freeform 83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92" y="788"/>
                                    <a:ext cx="32" cy="125"/>
                                  </a:xfrm>
                                  <a:custGeom>
                                    <a:avLst/>
                                    <a:gdLst>
                                      <a:gd name="T0" fmla="*/ 25 w 32"/>
                                      <a:gd name="T1" fmla="*/ 73 h 125"/>
                                      <a:gd name="T2" fmla="*/ 32 w 32"/>
                                      <a:gd name="T3" fmla="*/ 0 h 125"/>
                                      <a:gd name="T4" fmla="*/ 25 w 32"/>
                                      <a:gd name="T5" fmla="*/ 73 h 125"/>
                                      <a:gd name="T6" fmla="*/ 25 w 32"/>
                                      <a:gd name="T7" fmla="*/ 73 h 125"/>
                                      <a:gd name="T8" fmla="*/ 27 w 32"/>
                                      <a:gd name="T9" fmla="*/ 90 h 125"/>
                                      <a:gd name="T10" fmla="*/ 25 w 32"/>
                                      <a:gd name="T11" fmla="*/ 105 h 125"/>
                                      <a:gd name="T12" fmla="*/ 22 w 32"/>
                                      <a:gd name="T13" fmla="*/ 110 h 125"/>
                                      <a:gd name="T14" fmla="*/ 17 w 32"/>
                                      <a:gd name="T15" fmla="*/ 118 h 125"/>
                                      <a:gd name="T16" fmla="*/ 12 w 32"/>
                                      <a:gd name="T17" fmla="*/ 123 h 125"/>
                                      <a:gd name="T18" fmla="*/ 5 w 32"/>
                                      <a:gd name="T19" fmla="*/ 125 h 125"/>
                                      <a:gd name="T20" fmla="*/ 2 w 32"/>
                                      <a:gd name="T21" fmla="*/ 120 h 125"/>
                                      <a:gd name="T22" fmla="*/ 0 w 32"/>
                                      <a:gd name="T23" fmla="*/ 110 h 125"/>
                                      <a:gd name="T24" fmla="*/ 0 w 32"/>
                                      <a:gd name="T25" fmla="*/ 103 h 125"/>
                                      <a:gd name="T26" fmla="*/ 2 w 32"/>
                                      <a:gd name="T27" fmla="*/ 95 h 125"/>
                                      <a:gd name="T28" fmla="*/ 7 w 32"/>
                                      <a:gd name="T29" fmla="*/ 88 h 125"/>
                                      <a:gd name="T30" fmla="*/ 12 w 32"/>
                                      <a:gd name="T31" fmla="*/ 83 h 125"/>
                                      <a:gd name="T32" fmla="*/ 17 w 32"/>
                                      <a:gd name="T33" fmla="*/ 78 h 125"/>
                                      <a:gd name="T34" fmla="*/ 25 w 32"/>
                                      <a:gd name="T35" fmla="*/ 73 h 1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32" h="125">
                                        <a:moveTo>
                                          <a:pt x="25" y="73"/>
                                        </a:moveTo>
                                        <a:lnTo>
                                          <a:pt x="32" y="0"/>
                                        </a:lnTo>
                                        <a:lnTo>
                                          <a:pt x="25" y="73"/>
                                        </a:lnTo>
                                        <a:close/>
                                        <a:moveTo>
                                          <a:pt x="25" y="73"/>
                                        </a:moveTo>
                                        <a:lnTo>
                                          <a:pt x="27" y="90"/>
                                        </a:lnTo>
                                        <a:lnTo>
                                          <a:pt x="25" y="105"/>
                                        </a:lnTo>
                                        <a:lnTo>
                                          <a:pt x="22" y="110"/>
                                        </a:lnTo>
                                        <a:lnTo>
                                          <a:pt x="17" y="118"/>
                                        </a:lnTo>
                                        <a:lnTo>
                                          <a:pt x="12" y="123"/>
                                        </a:lnTo>
                                        <a:lnTo>
                                          <a:pt x="5" y="125"/>
                                        </a:lnTo>
                                        <a:lnTo>
                                          <a:pt x="2" y="120"/>
                                        </a:lnTo>
                                        <a:lnTo>
                                          <a:pt x="0" y="110"/>
                                        </a:lnTo>
                                        <a:lnTo>
                                          <a:pt x="0" y="103"/>
                                        </a:lnTo>
                                        <a:lnTo>
                                          <a:pt x="2" y="95"/>
                                        </a:lnTo>
                                        <a:lnTo>
                                          <a:pt x="7" y="88"/>
                                        </a:lnTo>
                                        <a:lnTo>
                                          <a:pt x="12" y="83"/>
                                        </a:lnTo>
                                        <a:lnTo>
                                          <a:pt x="17" y="78"/>
                                        </a:lnTo>
                                        <a:lnTo>
                                          <a:pt x="25" y="7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45" name="Freeform 8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17" y="788"/>
                                    <a:ext cx="7" cy="7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73 h 73"/>
                                      <a:gd name="T2" fmla="*/ 7 w 7"/>
                                      <a:gd name="T3" fmla="*/ 0 h 73"/>
                                      <a:gd name="T4" fmla="*/ 0 w 7"/>
                                      <a:gd name="T5" fmla="*/ 73 h 7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" h="73">
                                        <a:moveTo>
                                          <a:pt x="0" y="73"/>
                                        </a:moveTo>
                                        <a:lnTo>
                                          <a:pt x="7" y="0"/>
                                        </a:lnTo>
                                        <a:lnTo>
                                          <a:pt x="0" y="7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46" name="Freeform 8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92" y="861"/>
                                    <a:ext cx="27" cy="52"/>
                                  </a:xfrm>
                                  <a:custGeom>
                                    <a:avLst/>
                                    <a:gdLst>
                                      <a:gd name="T0" fmla="*/ 25 w 27"/>
                                      <a:gd name="T1" fmla="*/ 0 h 52"/>
                                      <a:gd name="T2" fmla="*/ 27 w 27"/>
                                      <a:gd name="T3" fmla="*/ 17 h 52"/>
                                      <a:gd name="T4" fmla="*/ 25 w 27"/>
                                      <a:gd name="T5" fmla="*/ 32 h 52"/>
                                      <a:gd name="T6" fmla="*/ 22 w 27"/>
                                      <a:gd name="T7" fmla="*/ 37 h 52"/>
                                      <a:gd name="T8" fmla="*/ 17 w 27"/>
                                      <a:gd name="T9" fmla="*/ 45 h 52"/>
                                      <a:gd name="T10" fmla="*/ 12 w 27"/>
                                      <a:gd name="T11" fmla="*/ 50 h 52"/>
                                      <a:gd name="T12" fmla="*/ 5 w 27"/>
                                      <a:gd name="T13" fmla="*/ 52 h 52"/>
                                      <a:gd name="T14" fmla="*/ 2 w 27"/>
                                      <a:gd name="T15" fmla="*/ 47 h 52"/>
                                      <a:gd name="T16" fmla="*/ 0 w 27"/>
                                      <a:gd name="T17" fmla="*/ 37 h 52"/>
                                      <a:gd name="T18" fmla="*/ 0 w 27"/>
                                      <a:gd name="T19" fmla="*/ 30 h 52"/>
                                      <a:gd name="T20" fmla="*/ 2 w 27"/>
                                      <a:gd name="T21" fmla="*/ 22 h 52"/>
                                      <a:gd name="T22" fmla="*/ 7 w 27"/>
                                      <a:gd name="T23" fmla="*/ 15 h 52"/>
                                      <a:gd name="T24" fmla="*/ 12 w 27"/>
                                      <a:gd name="T25" fmla="*/ 10 h 52"/>
                                      <a:gd name="T26" fmla="*/ 17 w 27"/>
                                      <a:gd name="T27" fmla="*/ 5 h 52"/>
                                      <a:gd name="T28" fmla="*/ 25 w 27"/>
                                      <a:gd name="T29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7" h="52">
                                        <a:moveTo>
                                          <a:pt x="25" y="0"/>
                                        </a:moveTo>
                                        <a:lnTo>
                                          <a:pt x="27" y="17"/>
                                        </a:lnTo>
                                        <a:lnTo>
                                          <a:pt x="25" y="32"/>
                                        </a:lnTo>
                                        <a:lnTo>
                                          <a:pt x="22" y="37"/>
                                        </a:lnTo>
                                        <a:lnTo>
                                          <a:pt x="17" y="45"/>
                                        </a:lnTo>
                                        <a:lnTo>
                                          <a:pt x="12" y="50"/>
                                        </a:lnTo>
                                        <a:lnTo>
                                          <a:pt x="5" y="52"/>
                                        </a:lnTo>
                                        <a:lnTo>
                                          <a:pt x="2" y="47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22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2" y="10"/>
                                        </a:lnTo>
                                        <a:lnTo>
                                          <a:pt x="17" y="5"/>
                                        </a:lnTo>
                                        <a:lnTo>
                                          <a:pt x="2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47" name="Freeform 83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89" y="761"/>
                                    <a:ext cx="30" cy="117"/>
                                  </a:xfrm>
                                  <a:custGeom>
                                    <a:avLst/>
                                    <a:gdLst>
                                      <a:gd name="T0" fmla="*/ 23 w 30"/>
                                      <a:gd name="T1" fmla="*/ 65 h 117"/>
                                      <a:gd name="T2" fmla="*/ 30 w 30"/>
                                      <a:gd name="T3" fmla="*/ 0 h 117"/>
                                      <a:gd name="T4" fmla="*/ 23 w 30"/>
                                      <a:gd name="T5" fmla="*/ 65 h 117"/>
                                      <a:gd name="T6" fmla="*/ 23 w 30"/>
                                      <a:gd name="T7" fmla="*/ 65 h 117"/>
                                      <a:gd name="T8" fmla="*/ 25 w 30"/>
                                      <a:gd name="T9" fmla="*/ 82 h 117"/>
                                      <a:gd name="T10" fmla="*/ 23 w 30"/>
                                      <a:gd name="T11" fmla="*/ 97 h 117"/>
                                      <a:gd name="T12" fmla="*/ 20 w 30"/>
                                      <a:gd name="T13" fmla="*/ 102 h 117"/>
                                      <a:gd name="T14" fmla="*/ 15 w 30"/>
                                      <a:gd name="T15" fmla="*/ 110 h 117"/>
                                      <a:gd name="T16" fmla="*/ 10 w 30"/>
                                      <a:gd name="T17" fmla="*/ 115 h 117"/>
                                      <a:gd name="T18" fmla="*/ 5 w 30"/>
                                      <a:gd name="T19" fmla="*/ 117 h 117"/>
                                      <a:gd name="T20" fmla="*/ 0 w 30"/>
                                      <a:gd name="T21" fmla="*/ 112 h 117"/>
                                      <a:gd name="T22" fmla="*/ 0 w 30"/>
                                      <a:gd name="T23" fmla="*/ 105 h 117"/>
                                      <a:gd name="T24" fmla="*/ 0 w 30"/>
                                      <a:gd name="T25" fmla="*/ 95 h 117"/>
                                      <a:gd name="T26" fmla="*/ 0 w 30"/>
                                      <a:gd name="T27" fmla="*/ 87 h 117"/>
                                      <a:gd name="T28" fmla="*/ 5 w 30"/>
                                      <a:gd name="T29" fmla="*/ 80 h 117"/>
                                      <a:gd name="T30" fmla="*/ 8 w 30"/>
                                      <a:gd name="T31" fmla="*/ 75 h 117"/>
                                      <a:gd name="T32" fmla="*/ 15 w 30"/>
                                      <a:gd name="T33" fmla="*/ 70 h 117"/>
                                      <a:gd name="T34" fmla="*/ 23 w 30"/>
                                      <a:gd name="T35" fmla="*/ 65 h 1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30" h="117">
                                        <a:moveTo>
                                          <a:pt x="23" y="65"/>
                                        </a:moveTo>
                                        <a:lnTo>
                                          <a:pt x="30" y="0"/>
                                        </a:lnTo>
                                        <a:lnTo>
                                          <a:pt x="23" y="65"/>
                                        </a:lnTo>
                                        <a:close/>
                                        <a:moveTo>
                                          <a:pt x="23" y="65"/>
                                        </a:moveTo>
                                        <a:lnTo>
                                          <a:pt x="25" y="82"/>
                                        </a:lnTo>
                                        <a:lnTo>
                                          <a:pt x="23" y="97"/>
                                        </a:lnTo>
                                        <a:lnTo>
                                          <a:pt x="20" y="102"/>
                                        </a:lnTo>
                                        <a:lnTo>
                                          <a:pt x="15" y="110"/>
                                        </a:lnTo>
                                        <a:lnTo>
                                          <a:pt x="10" y="115"/>
                                        </a:lnTo>
                                        <a:lnTo>
                                          <a:pt x="5" y="117"/>
                                        </a:lnTo>
                                        <a:lnTo>
                                          <a:pt x="0" y="112"/>
                                        </a:lnTo>
                                        <a:lnTo>
                                          <a:pt x="0" y="105"/>
                                        </a:lnTo>
                                        <a:lnTo>
                                          <a:pt x="0" y="95"/>
                                        </a:lnTo>
                                        <a:lnTo>
                                          <a:pt x="0" y="87"/>
                                        </a:lnTo>
                                        <a:lnTo>
                                          <a:pt x="5" y="80"/>
                                        </a:lnTo>
                                        <a:lnTo>
                                          <a:pt x="8" y="75"/>
                                        </a:lnTo>
                                        <a:lnTo>
                                          <a:pt x="15" y="70"/>
                                        </a:lnTo>
                                        <a:lnTo>
                                          <a:pt x="23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48" name="Freeform 8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12" y="761"/>
                                    <a:ext cx="7" cy="6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65 h 65"/>
                                      <a:gd name="T2" fmla="*/ 7 w 7"/>
                                      <a:gd name="T3" fmla="*/ 0 h 65"/>
                                      <a:gd name="T4" fmla="*/ 0 w 7"/>
                                      <a:gd name="T5" fmla="*/ 65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" h="65">
                                        <a:moveTo>
                                          <a:pt x="0" y="65"/>
                                        </a:moveTo>
                                        <a:lnTo>
                                          <a:pt x="7" y="0"/>
                                        </a:lnTo>
                                        <a:lnTo>
                                          <a:pt x="0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49" name="Freeform 8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89" y="826"/>
                                    <a:ext cx="25" cy="52"/>
                                  </a:xfrm>
                                  <a:custGeom>
                                    <a:avLst/>
                                    <a:gdLst>
                                      <a:gd name="T0" fmla="*/ 23 w 25"/>
                                      <a:gd name="T1" fmla="*/ 0 h 52"/>
                                      <a:gd name="T2" fmla="*/ 25 w 25"/>
                                      <a:gd name="T3" fmla="*/ 17 h 52"/>
                                      <a:gd name="T4" fmla="*/ 23 w 25"/>
                                      <a:gd name="T5" fmla="*/ 32 h 52"/>
                                      <a:gd name="T6" fmla="*/ 20 w 25"/>
                                      <a:gd name="T7" fmla="*/ 37 h 52"/>
                                      <a:gd name="T8" fmla="*/ 15 w 25"/>
                                      <a:gd name="T9" fmla="*/ 45 h 52"/>
                                      <a:gd name="T10" fmla="*/ 10 w 25"/>
                                      <a:gd name="T11" fmla="*/ 50 h 52"/>
                                      <a:gd name="T12" fmla="*/ 5 w 25"/>
                                      <a:gd name="T13" fmla="*/ 52 h 52"/>
                                      <a:gd name="T14" fmla="*/ 0 w 25"/>
                                      <a:gd name="T15" fmla="*/ 47 h 52"/>
                                      <a:gd name="T16" fmla="*/ 0 w 25"/>
                                      <a:gd name="T17" fmla="*/ 40 h 52"/>
                                      <a:gd name="T18" fmla="*/ 0 w 25"/>
                                      <a:gd name="T19" fmla="*/ 30 h 52"/>
                                      <a:gd name="T20" fmla="*/ 0 w 25"/>
                                      <a:gd name="T21" fmla="*/ 22 h 52"/>
                                      <a:gd name="T22" fmla="*/ 5 w 25"/>
                                      <a:gd name="T23" fmla="*/ 15 h 52"/>
                                      <a:gd name="T24" fmla="*/ 8 w 25"/>
                                      <a:gd name="T25" fmla="*/ 10 h 52"/>
                                      <a:gd name="T26" fmla="*/ 15 w 25"/>
                                      <a:gd name="T27" fmla="*/ 5 h 52"/>
                                      <a:gd name="T28" fmla="*/ 23 w 25"/>
                                      <a:gd name="T29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5" h="52">
                                        <a:moveTo>
                                          <a:pt x="23" y="0"/>
                                        </a:moveTo>
                                        <a:lnTo>
                                          <a:pt x="25" y="17"/>
                                        </a:lnTo>
                                        <a:lnTo>
                                          <a:pt x="23" y="32"/>
                                        </a:lnTo>
                                        <a:lnTo>
                                          <a:pt x="20" y="37"/>
                                        </a:lnTo>
                                        <a:lnTo>
                                          <a:pt x="15" y="45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5" y="52"/>
                                        </a:lnTo>
                                        <a:lnTo>
                                          <a:pt x="0" y="47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8" y="10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2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50" name="Freeform 84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82" y="713"/>
                                    <a:ext cx="27" cy="125"/>
                                  </a:xfrm>
                                  <a:custGeom>
                                    <a:avLst/>
                                    <a:gdLst>
                                      <a:gd name="T0" fmla="*/ 25 w 27"/>
                                      <a:gd name="T1" fmla="*/ 70 h 125"/>
                                      <a:gd name="T2" fmla="*/ 20 w 27"/>
                                      <a:gd name="T3" fmla="*/ 0 h 125"/>
                                      <a:gd name="T4" fmla="*/ 25 w 27"/>
                                      <a:gd name="T5" fmla="*/ 70 h 125"/>
                                      <a:gd name="T6" fmla="*/ 25 w 27"/>
                                      <a:gd name="T7" fmla="*/ 70 h 125"/>
                                      <a:gd name="T8" fmla="*/ 27 w 27"/>
                                      <a:gd name="T9" fmla="*/ 88 h 125"/>
                                      <a:gd name="T10" fmla="*/ 25 w 27"/>
                                      <a:gd name="T11" fmla="*/ 103 h 125"/>
                                      <a:gd name="T12" fmla="*/ 22 w 27"/>
                                      <a:gd name="T13" fmla="*/ 110 h 125"/>
                                      <a:gd name="T14" fmla="*/ 17 w 27"/>
                                      <a:gd name="T15" fmla="*/ 115 h 125"/>
                                      <a:gd name="T16" fmla="*/ 12 w 27"/>
                                      <a:gd name="T17" fmla="*/ 120 h 125"/>
                                      <a:gd name="T18" fmla="*/ 5 w 27"/>
                                      <a:gd name="T19" fmla="*/ 125 h 125"/>
                                      <a:gd name="T20" fmla="*/ 2 w 27"/>
                                      <a:gd name="T21" fmla="*/ 118 h 125"/>
                                      <a:gd name="T22" fmla="*/ 0 w 27"/>
                                      <a:gd name="T23" fmla="*/ 110 h 125"/>
                                      <a:gd name="T24" fmla="*/ 0 w 27"/>
                                      <a:gd name="T25" fmla="*/ 103 h 125"/>
                                      <a:gd name="T26" fmla="*/ 2 w 27"/>
                                      <a:gd name="T27" fmla="*/ 93 h 125"/>
                                      <a:gd name="T28" fmla="*/ 5 w 27"/>
                                      <a:gd name="T29" fmla="*/ 85 h 125"/>
                                      <a:gd name="T30" fmla="*/ 10 w 27"/>
                                      <a:gd name="T31" fmla="*/ 80 h 125"/>
                                      <a:gd name="T32" fmla="*/ 17 w 27"/>
                                      <a:gd name="T33" fmla="*/ 75 h 125"/>
                                      <a:gd name="T34" fmla="*/ 25 w 27"/>
                                      <a:gd name="T35" fmla="*/ 70 h 1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27" h="125">
                                        <a:moveTo>
                                          <a:pt x="25" y="70"/>
                                        </a:moveTo>
                                        <a:lnTo>
                                          <a:pt x="20" y="0"/>
                                        </a:lnTo>
                                        <a:lnTo>
                                          <a:pt x="25" y="70"/>
                                        </a:lnTo>
                                        <a:close/>
                                        <a:moveTo>
                                          <a:pt x="25" y="70"/>
                                        </a:moveTo>
                                        <a:lnTo>
                                          <a:pt x="27" y="88"/>
                                        </a:lnTo>
                                        <a:lnTo>
                                          <a:pt x="25" y="103"/>
                                        </a:lnTo>
                                        <a:lnTo>
                                          <a:pt x="22" y="110"/>
                                        </a:lnTo>
                                        <a:lnTo>
                                          <a:pt x="17" y="115"/>
                                        </a:lnTo>
                                        <a:lnTo>
                                          <a:pt x="12" y="120"/>
                                        </a:lnTo>
                                        <a:lnTo>
                                          <a:pt x="5" y="125"/>
                                        </a:lnTo>
                                        <a:lnTo>
                                          <a:pt x="2" y="118"/>
                                        </a:lnTo>
                                        <a:lnTo>
                                          <a:pt x="0" y="110"/>
                                        </a:lnTo>
                                        <a:lnTo>
                                          <a:pt x="0" y="103"/>
                                        </a:lnTo>
                                        <a:lnTo>
                                          <a:pt x="2" y="93"/>
                                        </a:lnTo>
                                        <a:lnTo>
                                          <a:pt x="5" y="85"/>
                                        </a:lnTo>
                                        <a:lnTo>
                                          <a:pt x="10" y="80"/>
                                        </a:lnTo>
                                        <a:lnTo>
                                          <a:pt x="17" y="75"/>
                                        </a:lnTo>
                                        <a:lnTo>
                                          <a:pt x="25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51" name="Freeform 8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02" y="713"/>
                                    <a:ext cx="5" cy="70"/>
                                  </a:xfrm>
                                  <a:custGeom>
                                    <a:avLst/>
                                    <a:gdLst>
                                      <a:gd name="T0" fmla="*/ 5 w 5"/>
                                      <a:gd name="T1" fmla="*/ 70 h 70"/>
                                      <a:gd name="T2" fmla="*/ 0 w 5"/>
                                      <a:gd name="T3" fmla="*/ 0 h 70"/>
                                      <a:gd name="T4" fmla="*/ 5 w 5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70">
                                        <a:moveTo>
                                          <a:pt x="5" y="7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52" name="Freeform 8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82" y="783"/>
                                    <a:ext cx="27" cy="55"/>
                                  </a:xfrm>
                                  <a:custGeom>
                                    <a:avLst/>
                                    <a:gdLst>
                                      <a:gd name="T0" fmla="*/ 25 w 27"/>
                                      <a:gd name="T1" fmla="*/ 0 h 55"/>
                                      <a:gd name="T2" fmla="*/ 27 w 27"/>
                                      <a:gd name="T3" fmla="*/ 18 h 55"/>
                                      <a:gd name="T4" fmla="*/ 25 w 27"/>
                                      <a:gd name="T5" fmla="*/ 33 h 55"/>
                                      <a:gd name="T6" fmla="*/ 22 w 27"/>
                                      <a:gd name="T7" fmla="*/ 40 h 55"/>
                                      <a:gd name="T8" fmla="*/ 17 w 27"/>
                                      <a:gd name="T9" fmla="*/ 45 h 55"/>
                                      <a:gd name="T10" fmla="*/ 12 w 27"/>
                                      <a:gd name="T11" fmla="*/ 50 h 55"/>
                                      <a:gd name="T12" fmla="*/ 5 w 27"/>
                                      <a:gd name="T13" fmla="*/ 55 h 55"/>
                                      <a:gd name="T14" fmla="*/ 2 w 27"/>
                                      <a:gd name="T15" fmla="*/ 48 h 55"/>
                                      <a:gd name="T16" fmla="*/ 0 w 27"/>
                                      <a:gd name="T17" fmla="*/ 40 h 55"/>
                                      <a:gd name="T18" fmla="*/ 0 w 27"/>
                                      <a:gd name="T19" fmla="*/ 33 h 55"/>
                                      <a:gd name="T20" fmla="*/ 2 w 27"/>
                                      <a:gd name="T21" fmla="*/ 23 h 55"/>
                                      <a:gd name="T22" fmla="*/ 5 w 27"/>
                                      <a:gd name="T23" fmla="*/ 15 h 55"/>
                                      <a:gd name="T24" fmla="*/ 10 w 27"/>
                                      <a:gd name="T25" fmla="*/ 10 h 55"/>
                                      <a:gd name="T26" fmla="*/ 17 w 27"/>
                                      <a:gd name="T27" fmla="*/ 5 h 55"/>
                                      <a:gd name="T28" fmla="*/ 25 w 27"/>
                                      <a:gd name="T29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7" h="55">
                                        <a:moveTo>
                                          <a:pt x="25" y="0"/>
                                        </a:moveTo>
                                        <a:lnTo>
                                          <a:pt x="27" y="18"/>
                                        </a:lnTo>
                                        <a:lnTo>
                                          <a:pt x="25" y="33"/>
                                        </a:lnTo>
                                        <a:lnTo>
                                          <a:pt x="22" y="40"/>
                                        </a:lnTo>
                                        <a:lnTo>
                                          <a:pt x="17" y="45"/>
                                        </a:lnTo>
                                        <a:lnTo>
                                          <a:pt x="12" y="50"/>
                                        </a:lnTo>
                                        <a:lnTo>
                                          <a:pt x="5" y="55"/>
                                        </a:lnTo>
                                        <a:lnTo>
                                          <a:pt x="2" y="48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2" y="23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17" y="5"/>
                                        </a:lnTo>
                                        <a:lnTo>
                                          <a:pt x="2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53" name="Freeform 84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74" y="671"/>
                                    <a:ext cx="20" cy="135"/>
                                  </a:xfrm>
                                  <a:custGeom>
                                    <a:avLst/>
                                    <a:gdLst>
                                      <a:gd name="T0" fmla="*/ 18 w 20"/>
                                      <a:gd name="T1" fmla="*/ 77 h 135"/>
                                      <a:gd name="T2" fmla="*/ 5 w 20"/>
                                      <a:gd name="T3" fmla="*/ 0 h 135"/>
                                      <a:gd name="T4" fmla="*/ 18 w 20"/>
                                      <a:gd name="T5" fmla="*/ 77 h 135"/>
                                      <a:gd name="T6" fmla="*/ 18 w 20"/>
                                      <a:gd name="T7" fmla="*/ 75 h 135"/>
                                      <a:gd name="T8" fmla="*/ 20 w 20"/>
                                      <a:gd name="T9" fmla="*/ 95 h 135"/>
                                      <a:gd name="T10" fmla="*/ 20 w 20"/>
                                      <a:gd name="T11" fmla="*/ 110 h 135"/>
                                      <a:gd name="T12" fmla="*/ 20 w 20"/>
                                      <a:gd name="T13" fmla="*/ 117 h 135"/>
                                      <a:gd name="T14" fmla="*/ 15 w 20"/>
                                      <a:gd name="T15" fmla="*/ 122 h 135"/>
                                      <a:gd name="T16" fmla="*/ 13 w 20"/>
                                      <a:gd name="T17" fmla="*/ 130 h 135"/>
                                      <a:gd name="T18" fmla="*/ 8 w 20"/>
                                      <a:gd name="T19" fmla="*/ 135 h 135"/>
                                      <a:gd name="T20" fmla="*/ 3 w 20"/>
                                      <a:gd name="T21" fmla="*/ 127 h 135"/>
                                      <a:gd name="T22" fmla="*/ 0 w 20"/>
                                      <a:gd name="T23" fmla="*/ 117 h 135"/>
                                      <a:gd name="T24" fmla="*/ 0 w 20"/>
                                      <a:gd name="T25" fmla="*/ 110 h 135"/>
                                      <a:gd name="T26" fmla="*/ 0 w 20"/>
                                      <a:gd name="T27" fmla="*/ 102 h 135"/>
                                      <a:gd name="T28" fmla="*/ 0 w 20"/>
                                      <a:gd name="T29" fmla="*/ 92 h 135"/>
                                      <a:gd name="T30" fmla="*/ 5 w 20"/>
                                      <a:gd name="T31" fmla="*/ 85 h 135"/>
                                      <a:gd name="T32" fmla="*/ 10 w 20"/>
                                      <a:gd name="T33" fmla="*/ 80 h 135"/>
                                      <a:gd name="T34" fmla="*/ 18 w 20"/>
                                      <a:gd name="T35" fmla="*/ 75 h 1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20" h="135">
                                        <a:moveTo>
                                          <a:pt x="18" y="77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18" y="77"/>
                                        </a:lnTo>
                                        <a:close/>
                                        <a:moveTo>
                                          <a:pt x="18" y="75"/>
                                        </a:moveTo>
                                        <a:lnTo>
                                          <a:pt x="20" y="95"/>
                                        </a:lnTo>
                                        <a:lnTo>
                                          <a:pt x="20" y="110"/>
                                        </a:lnTo>
                                        <a:lnTo>
                                          <a:pt x="20" y="117"/>
                                        </a:lnTo>
                                        <a:lnTo>
                                          <a:pt x="15" y="122"/>
                                        </a:lnTo>
                                        <a:lnTo>
                                          <a:pt x="13" y="130"/>
                                        </a:lnTo>
                                        <a:lnTo>
                                          <a:pt x="8" y="135"/>
                                        </a:lnTo>
                                        <a:lnTo>
                                          <a:pt x="3" y="127"/>
                                        </a:lnTo>
                                        <a:lnTo>
                                          <a:pt x="0" y="117"/>
                                        </a:lnTo>
                                        <a:lnTo>
                                          <a:pt x="0" y="110"/>
                                        </a:lnTo>
                                        <a:lnTo>
                                          <a:pt x="0" y="102"/>
                                        </a:lnTo>
                                        <a:lnTo>
                                          <a:pt x="0" y="92"/>
                                        </a:lnTo>
                                        <a:lnTo>
                                          <a:pt x="5" y="85"/>
                                        </a:lnTo>
                                        <a:lnTo>
                                          <a:pt x="10" y="80"/>
                                        </a:lnTo>
                                        <a:lnTo>
                                          <a:pt x="18" y="7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54" name="Freeform 8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79" y="671"/>
                                    <a:ext cx="13" cy="77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77 h 77"/>
                                      <a:gd name="T2" fmla="*/ 0 w 13"/>
                                      <a:gd name="T3" fmla="*/ 0 h 77"/>
                                      <a:gd name="T4" fmla="*/ 13 w 13"/>
                                      <a:gd name="T5" fmla="*/ 77 h 7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3" h="77">
                                        <a:moveTo>
                                          <a:pt x="13" y="7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3" y="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55" name="Freeform 8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74" y="746"/>
                                    <a:ext cx="20" cy="60"/>
                                  </a:xfrm>
                                  <a:custGeom>
                                    <a:avLst/>
                                    <a:gdLst>
                                      <a:gd name="T0" fmla="*/ 18 w 20"/>
                                      <a:gd name="T1" fmla="*/ 0 h 60"/>
                                      <a:gd name="T2" fmla="*/ 20 w 20"/>
                                      <a:gd name="T3" fmla="*/ 20 h 60"/>
                                      <a:gd name="T4" fmla="*/ 20 w 20"/>
                                      <a:gd name="T5" fmla="*/ 35 h 60"/>
                                      <a:gd name="T6" fmla="*/ 20 w 20"/>
                                      <a:gd name="T7" fmla="*/ 42 h 60"/>
                                      <a:gd name="T8" fmla="*/ 15 w 20"/>
                                      <a:gd name="T9" fmla="*/ 47 h 60"/>
                                      <a:gd name="T10" fmla="*/ 13 w 20"/>
                                      <a:gd name="T11" fmla="*/ 55 h 60"/>
                                      <a:gd name="T12" fmla="*/ 8 w 20"/>
                                      <a:gd name="T13" fmla="*/ 60 h 60"/>
                                      <a:gd name="T14" fmla="*/ 3 w 20"/>
                                      <a:gd name="T15" fmla="*/ 52 h 60"/>
                                      <a:gd name="T16" fmla="*/ 0 w 20"/>
                                      <a:gd name="T17" fmla="*/ 42 h 60"/>
                                      <a:gd name="T18" fmla="*/ 0 w 20"/>
                                      <a:gd name="T19" fmla="*/ 35 h 60"/>
                                      <a:gd name="T20" fmla="*/ 0 w 20"/>
                                      <a:gd name="T21" fmla="*/ 27 h 60"/>
                                      <a:gd name="T22" fmla="*/ 0 w 20"/>
                                      <a:gd name="T23" fmla="*/ 17 h 60"/>
                                      <a:gd name="T24" fmla="*/ 5 w 20"/>
                                      <a:gd name="T25" fmla="*/ 10 h 60"/>
                                      <a:gd name="T26" fmla="*/ 10 w 20"/>
                                      <a:gd name="T27" fmla="*/ 5 h 60"/>
                                      <a:gd name="T28" fmla="*/ 18 w 20"/>
                                      <a:gd name="T29" fmla="*/ 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0" h="60">
                                        <a:moveTo>
                                          <a:pt x="18" y="0"/>
                                        </a:moveTo>
                                        <a:lnTo>
                                          <a:pt x="20" y="20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20" y="42"/>
                                        </a:lnTo>
                                        <a:lnTo>
                                          <a:pt x="15" y="47"/>
                                        </a:lnTo>
                                        <a:lnTo>
                                          <a:pt x="13" y="55"/>
                                        </a:lnTo>
                                        <a:lnTo>
                                          <a:pt x="8" y="60"/>
                                        </a:lnTo>
                                        <a:lnTo>
                                          <a:pt x="3" y="52"/>
                                        </a:lnTo>
                                        <a:lnTo>
                                          <a:pt x="0" y="42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1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56" name="Freeform 8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72" y="918"/>
                                    <a:ext cx="35" cy="45"/>
                                  </a:xfrm>
                                  <a:custGeom>
                                    <a:avLst/>
                                    <a:gdLst>
                                      <a:gd name="T0" fmla="*/ 0 w 35"/>
                                      <a:gd name="T1" fmla="*/ 0 h 45"/>
                                      <a:gd name="T2" fmla="*/ 15 w 35"/>
                                      <a:gd name="T3" fmla="*/ 7 h 45"/>
                                      <a:gd name="T4" fmla="*/ 25 w 35"/>
                                      <a:gd name="T5" fmla="*/ 17 h 45"/>
                                      <a:gd name="T6" fmla="*/ 32 w 35"/>
                                      <a:gd name="T7" fmla="*/ 30 h 45"/>
                                      <a:gd name="T8" fmla="*/ 35 w 35"/>
                                      <a:gd name="T9" fmla="*/ 45 h 45"/>
                                      <a:gd name="T10" fmla="*/ 30 w 35"/>
                                      <a:gd name="T11" fmla="*/ 42 h 45"/>
                                      <a:gd name="T12" fmla="*/ 22 w 35"/>
                                      <a:gd name="T13" fmla="*/ 40 h 45"/>
                                      <a:gd name="T14" fmla="*/ 17 w 35"/>
                                      <a:gd name="T15" fmla="*/ 35 h 45"/>
                                      <a:gd name="T16" fmla="*/ 12 w 35"/>
                                      <a:gd name="T17" fmla="*/ 30 h 45"/>
                                      <a:gd name="T18" fmla="*/ 7 w 35"/>
                                      <a:gd name="T19" fmla="*/ 22 h 45"/>
                                      <a:gd name="T20" fmla="*/ 2 w 35"/>
                                      <a:gd name="T21" fmla="*/ 15 h 45"/>
                                      <a:gd name="T22" fmla="*/ 2 w 35"/>
                                      <a:gd name="T23" fmla="*/ 7 h 45"/>
                                      <a:gd name="T24" fmla="*/ 0 w 35"/>
                                      <a:gd name="T25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35" h="45">
                                        <a:moveTo>
                                          <a:pt x="0" y="0"/>
                                        </a:moveTo>
                                        <a:lnTo>
                                          <a:pt x="15" y="7"/>
                                        </a:lnTo>
                                        <a:lnTo>
                                          <a:pt x="25" y="17"/>
                                        </a:lnTo>
                                        <a:lnTo>
                                          <a:pt x="32" y="30"/>
                                        </a:lnTo>
                                        <a:lnTo>
                                          <a:pt x="35" y="45"/>
                                        </a:lnTo>
                                        <a:lnTo>
                                          <a:pt x="30" y="42"/>
                                        </a:lnTo>
                                        <a:lnTo>
                                          <a:pt x="22" y="40"/>
                                        </a:lnTo>
                                        <a:lnTo>
                                          <a:pt x="17" y="35"/>
                                        </a:lnTo>
                                        <a:lnTo>
                                          <a:pt x="12" y="30"/>
                                        </a:lnTo>
                                        <a:lnTo>
                                          <a:pt x="7" y="22"/>
                                        </a:lnTo>
                                        <a:lnTo>
                                          <a:pt x="2" y="15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57" name="Freeform 8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72" y="918"/>
                                    <a:ext cx="35" cy="45"/>
                                  </a:xfrm>
                                  <a:custGeom>
                                    <a:avLst/>
                                    <a:gdLst>
                                      <a:gd name="T0" fmla="*/ 0 w 35"/>
                                      <a:gd name="T1" fmla="*/ 0 h 45"/>
                                      <a:gd name="T2" fmla="*/ 15 w 35"/>
                                      <a:gd name="T3" fmla="*/ 7 h 45"/>
                                      <a:gd name="T4" fmla="*/ 25 w 35"/>
                                      <a:gd name="T5" fmla="*/ 17 h 45"/>
                                      <a:gd name="T6" fmla="*/ 32 w 35"/>
                                      <a:gd name="T7" fmla="*/ 30 h 45"/>
                                      <a:gd name="T8" fmla="*/ 35 w 35"/>
                                      <a:gd name="T9" fmla="*/ 45 h 45"/>
                                      <a:gd name="T10" fmla="*/ 30 w 35"/>
                                      <a:gd name="T11" fmla="*/ 42 h 45"/>
                                      <a:gd name="T12" fmla="*/ 22 w 35"/>
                                      <a:gd name="T13" fmla="*/ 40 h 45"/>
                                      <a:gd name="T14" fmla="*/ 17 w 35"/>
                                      <a:gd name="T15" fmla="*/ 35 h 45"/>
                                      <a:gd name="T16" fmla="*/ 12 w 35"/>
                                      <a:gd name="T17" fmla="*/ 30 h 45"/>
                                      <a:gd name="T18" fmla="*/ 7 w 35"/>
                                      <a:gd name="T19" fmla="*/ 22 h 45"/>
                                      <a:gd name="T20" fmla="*/ 2 w 35"/>
                                      <a:gd name="T21" fmla="*/ 15 h 45"/>
                                      <a:gd name="T22" fmla="*/ 2 w 35"/>
                                      <a:gd name="T23" fmla="*/ 7 h 45"/>
                                      <a:gd name="T24" fmla="*/ 0 w 35"/>
                                      <a:gd name="T25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35" h="45">
                                        <a:moveTo>
                                          <a:pt x="0" y="0"/>
                                        </a:moveTo>
                                        <a:lnTo>
                                          <a:pt x="15" y="7"/>
                                        </a:lnTo>
                                        <a:lnTo>
                                          <a:pt x="25" y="17"/>
                                        </a:lnTo>
                                        <a:lnTo>
                                          <a:pt x="32" y="30"/>
                                        </a:lnTo>
                                        <a:lnTo>
                                          <a:pt x="35" y="45"/>
                                        </a:lnTo>
                                        <a:lnTo>
                                          <a:pt x="30" y="42"/>
                                        </a:lnTo>
                                        <a:lnTo>
                                          <a:pt x="22" y="40"/>
                                        </a:lnTo>
                                        <a:lnTo>
                                          <a:pt x="17" y="35"/>
                                        </a:lnTo>
                                        <a:lnTo>
                                          <a:pt x="12" y="30"/>
                                        </a:lnTo>
                                        <a:lnTo>
                                          <a:pt x="7" y="22"/>
                                        </a:lnTo>
                                        <a:lnTo>
                                          <a:pt x="2" y="15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58" name="Freeform 84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47" y="888"/>
                                    <a:ext cx="60" cy="110"/>
                                  </a:xfrm>
                                  <a:custGeom>
                                    <a:avLst/>
                                    <a:gdLst>
                                      <a:gd name="T0" fmla="*/ 27 w 60"/>
                                      <a:gd name="T1" fmla="*/ 62 h 110"/>
                                      <a:gd name="T2" fmla="*/ 40 w 60"/>
                                      <a:gd name="T3" fmla="*/ 70 h 110"/>
                                      <a:gd name="T4" fmla="*/ 50 w 60"/>
                                      <a:gd name="T5" fmla="*/ 82 h 110"/>
                                      <a:gd name="T6" fmla="*/ 57 w 60"/>
                                      <a:gd name="T7" fmla="*/ 95 h 110"/>
                                      <a:gd name="T8" fmla="*/ 60 w 60"/>
                                      <a:gd name="T9" fmla="*/ 110 h 110"/>
                                      <a:gd name="T10" fmla="*/ 55 w 60"/>
                                      <a:gd name="T11" fmla="*/ 110 h 110"/>
                                      <a:gd name="T12" fmla="*/ 47 w 60"/>
                                      <a:gd name="T13" fmla="*/ 105 h 110"/>
                                      <a:gd name="T14" fmla="*/ 42 w 60"/>
                                      <a:gd name="T15" fmla="*/ 100 h 110"/>
                                      <a:gd name="T16" fmla="*/ 37 w 60"/>
                                      <a:gd name="T17" fmla="*/ 95 h 110"/>
                                      <a:gd name="T18" fmla="*/ 32 w 60"/>
                                      <a:gd name="T19" fmla="*/ 87 h 110"/>
                                      <a:gd name="T20" fmla="*/ 30 w 60"/>
                                      <a:gd name="T21" fmla="*/ 80 h 110"/>
                                      <a:gd name="T22" fmla="*/ 27 w 60"/>
                                      <a:gd name="T23" fmla="*/ 70 h 110"/>
                                      <a:gd name="T24" fmla="*/ 27 w 60"/>
                                      <a:gd name="T25" fmla="*/ 62 h 110"/>
                                      <a:gd name="T26" fmla="*/ 27 w 60"/>
                                      <a:gd name="T27" fmla="*/ 62 h 110"/>
                                      <a:gd name="T28" fmla="*/ 0 w 60"/>
                                      <a:gd name="T29" fmla="*/ 0 h 110"/>
                                      <a:gd name="T30" fmla="*/ 27 w 60"/>
                                      <a:gd name="T31" fmla="*/ 62 h 1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60" h="110">
                                        <a:moveTo>
                                          <a:pt x="27" y="62"/>
                                        </a:moveTo>
                                        <a:lnTo>
                                          <a:pt x="40" y="70"/>
                                        </a:lnTo>
                                        <a:lnTo>
                                          <a:pt x="50" y="82"/>
                                        </a:lnTo>
                                        <a:lnTo>
                                          <a:pt x="57" y="95"/>
                                        </a:lnTo>
                                        <a:lnTo>
                                          <a:pt x="60" y="110"/>
                                        </a:lnTo>
                                        <a:lnTo>
                                          <a:pt x="55" y="110"/>
                                        </a:lnTo>
                                        <a:lnTo>
                                          <a:pt x="47" y="105"/>
                                        </a:lnTo>
                                        <a:lnTo>
                                          <a:pt x="42" y="100"/>
                                        </a:lnTo>
                                        <a:lnTo>
                                          <a:pt x="37" y="95"/>
                                        </a:lnTo>
                                        <a:lnTo>
                                          <a:pt x="32" y="87"/>
                                        </a:lnTo>
                                        <a:lnTo>
                                          <a:pt x="30" y="80"/>
                                        </a:lnTo>
                                        <a:lnTo>
                                          <a:pt x="27" y="70"/>
                                        </a:lnTo>
                                        <a:lnTo>
                                          <a:pt x="27" y="62"/>
                                        </a:lnTo>
                                        <a:close/>
                                        <a:moveTo>
                                          <a:pt x="27" y="6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7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59" name="Freeform 8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74" y="950"/>
                                    <a:ext cx="33" cy="4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48"/>
                                      <a:gd name="T2" fmla="*/ 13 w 33"/>
                                      <a:gd name="T3" fmla="*/ 8 h 48"/>
                                      <a:gd name="T4" fmla="*/ 23 w 33"/>
                                      <a:gd name="T5" fmla="*/ 20 h 48"/>
                                      <a:gd name="T6" fmla="*/ 30 w 33"/>
                                      <a:gd name="T7" fmla="*/ 33 h 48"/>
                                      <a:gd name="T8" fmla="*/ 33 w 33"/>
                                      <a:gd name="T9" fmla="*/ 48 h 48"/>
                                      <a:gd name="T10" fmla="*/ 28 w 33"/>
                                      <a:gd name="T11" fmla="*/ 48 h 48"/>
                                      <a:gd name="T12" fmla="*/ 20 w 33"/>
                                      <a:gd name="T13" fmla="*/ 43 h 48"/>
                                      <a:gd name="T14" fmla="*/ 15 w 33"/>
                                      <a:gd name="T15" fmla="*/ 38 h 48"/>
                                      <a:gd name="T16" fmla="*/ 10 w 33"/>
                                      <a:gd name="T17" fmla="*/ 33 h 48"/>
                                      <a:gd name="T18" fmla="*/ 5 w 33"/>
                                      <a:gd name="T19" fmla="*/ 25 h 48"/>
                                      <a:gd name="T20" fmla="*/ 3 w 33"/>
                                      <a:gd name="T21" fmla="*/ 18 h 48"/>
                                      <a:gd name="T22" fmla="*/ 0 w 33"/>
                                      <a:gd name="T23" fmla="*/ 8 h 48"/>
                                      <a:gd name="T24" fmla="*/ 0 w 33"/>
                                      <a:gd name="T25" fmla="*/ 0 h 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33" h="48">
                                        <a:moveTo>
                                          <a:pt x="0" y="0"/>
                                        </a:moveTo>
                                        <a:lnTo>
                                          <a:pt x="13" y="8"/>
                                        </a:lnTo>
                                        <a:lnTo>
                                          <a:pt x="23" y="20"/>
                                        </a:lnTo>
                                        <a:lnTo>
                                          <a:pt x="30" y="33"/>
                                        </a:lnTo>
                                        <a:lnTo>
                                          <a:pt x="33" y="48"/>
                                        </a:lnTo>
                                        <a:lnTo>
                                          <a:pt x="28" y="48"/>
                                        </a:lnTo>
                                        <a:lnTo>
                                          <a:pt x="20" y="43"/>
                                        </a:lnTo>
                                        <a:lnTo>
                                          <a:pt x="15" y="38"/>
                                        </a:lnTo>
                                        <a:lnTo>
                                          <a:pt x="10" y="33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60" name="Freeform 8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47" y="888"/>
                                    <a:ext cx="27" cy="62"/>
                                  </a:xfrm>
                                  <a:custGeom>
                                    <a:avLst/>
                                    <a:gdLst>
                                      <a:gd name="T0" fmla="*/ 27 w 27"/>
                                      <a:gd name="T1" fmla="*/ 62 h 62"/>
                                      <a:gd name="T2" fmla="*/ 0 w 27"/>
                                      <a:gd name="T3" fmla="*/ 0 h 62"/>
                                      <a:gd name="T4" fmla="*/ 27 w 27"/>
                                      <a:gd name="T5" fmla="*/ 62 h 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7" h="62">
                                        <a:moveTo>
                                          <a:pt x="27" y="6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7" y="6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61" name="Freeform 8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69" y="886"/>
                                    <a:ext cx="35" cy="42"/>
                                  </a:xfrm>
                                  <a:custGeom>
                                    <a:avLst/>
                                    <a:gdLst>
                                      <a:gd name="T0" fmla="*/ 0 w 35"/>
                                      <a:gd name="T1" fmla="*/ 0 h 42"/>
                                      <a:gd name="T2" fmla="*/ 13 w 35"/>
                                      <a:gd name="T3" fmla="*/ 7 h 42"/>
                                      <a:gd name="T4" fmla="*/ 25 w 35"/>
                                      <a:gd name="T5" fmla="*/ 15 h 42"/>
                                      <a:gd name="T6" fmla="*/ 33 w 35"/>
                                      <a:gd name="T7" fmla="*/ 27 h 42"/>
                                      <a:gd name="T8" fmla="*/ 35 w 35"/>
                                      <a:gd name="T9" fmla="*/ 42 h 42"/>
                                      <a:gd name="T10" fmla="*/ 28 w 35"/>
                                      <a:gd name="T11" fmla="*/ 39 h 42"/>
                                      <a:gd name="T12" fmla="*/ 23 w 35"/>
                                      <a:gd name="T13" fmla="*/ 37 h 42"/>
                                      <a:gd name="T14" fmla="*/ 15 w 35"/>
                                      <a:gd name="T15" fmla="*/ 34 h 42"/>
                                      <a:gd name="T16" fmla="*/ 10 w 35"/>
                                      <a:gd name="T17" fmla="*/ 27 h 42"/>
                                      <a:gd name="T18" fmla="*/ 5 w 35"/>
                                      <a:gd name="T19" fmla="*/ 22 h 42"/>
                                      <a:gd name="T20" fmla="*/ 3 w 35"/>
                                      <a:gd name="T21" fmla="*/ 15 h 42"/>
                                      <a:gd name="T22" fmla="*/ 0 w 35"/>
                                      <a:gd name="T23" fmla="*/ 7 h 42"/>
                                      <a:gd name="T24" fmla="*/ 0 w 35"/>
                                      <a:gd name="T25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35" h="42">
                                        <a:moveTo>
                                          <a:pt x="0" y="0"/>
                                        </a:moveTo>
                                        <a:lnTo>
                                          <a:pt x="13" y="7"/>
                                        </a:lnTo>
                                        <a:lnTo>
                                          <a:pt x="25" y="15"/>
                                        </a:lnTo>
                                        <a:lnTo>
                                          <a:pt x="33" y="27"/>
                                        </a:lnTo>
                                        <a:lnTo>
                                          <a:pt x="35" y="42"/>
                                        </a:lnTo>
                                        <a:lnTo>
                                          <a:pt x="28" y="39"/>
                                        </a:lnTo>
                                        <a:lnTo>
                                          <a:pt x="23" y="37"/>
                                        </a:lnTo>
                                        <a:lnTo>
                                          <a:pt x="15" y="34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3" y="15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62" name="Freeform 8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69" y="886"/>
                                    <a:ext cx="35" cy="42"/>
                                  </a:xfrm>
                                  <a:custGeom>
                                    <a:avLst/>
                                    <a:gdLst>
                                      <a:gd name="T0" fmla="*/ 0 w 35"/>
                                      <a:gd name="T1" fmla="*/ 0 h 42"/>
                                      <a:gd name="T2" fmla="*/ 13 w 35"/>
                                      <a:gd name="T3" fmla="*/ 7 h 42"/>
                                      <a:gd name="T4" fmla="*/ 25 w 35"/>
                                      <a:gd name="T5" fmla="*/ 15 h 42"/>
                                      <a:gd name="T6" fmla="*/ 33 w 35"/>
                                      <a:gd name="T7" fmla="*/ 27 h 42"/>
                                      <a:gd name="T8" fmla="*/ 35 w 35"/>
                                      <a:gd name="T9" fmla="*/ 42 h 42"/>
                                      <a:gd name="T10" fmla="*/ 28 w 35"/>
                                      <a:gd name="T11" fmla="*/ 39 h 42"/>
                                      <a:gd name="T12" fmla="*/ 23 w 35"/>
                                      <a:gd name="T13" fmla="*/ 37 h 42"/>
                                      <a:gd name="T14" fmla="*/ 15 w 35"/>
                                      <a:gd name="T15" fmla="*/ 34 h 42"/>
                                      <a:gd name="T16" fmla="*/ 10 w 35"/>
                                      <a:gd name="T17" fmla="*/ 27 h 42"/>
                                      <a:gd name="T18" fmla="*/ 5 w 35"/>
                                      <a:gd name="T19" fmla="*/ 22 h 42"/>
                                      <a:gd name="T20" fmla="*/ 3 w 35"/>
                                      <a:gd name="T21" fmla="*/ 15 h 42"/>
                                      <a:gd name="T22" fmla="*/ 0 w 35"/>
                                      <a:gd name="T23" fmla="*/ 7 h 42"/>
                                      <a:gd name="T24" fmla="*/ 0 w 35"/>
                                      <a:gd name="T25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35" h="42">
                                        <a:moveTo>
                                          <a:pt x="0" y="0"/>
                                        </a:moveTo>
                                        <a:lnTo>
                                          <a:pt x="13" y="7"/>
                                        </a:lnTo>
                                        <a:lnTo>
                                          <a:pt x="25" y="15"/>
                                        </a:lnTo>
                                        <a:lnTo>
                                          <a:pt x="33" y="27"/>
                                        </a:lnTo>
                                        <a:lnTo>
                                          <a:pt x="35" y="42"/>
                                        </a:lnTo>
                                        <a:lnTo>
                                          <a:pt x="28" y="39"/>
                                        </a:lnTo>
                                        <a:lnTo>
                                          <a:pt x="23" y="37"/>
                                        </a:lnTo>
                                        <a:lnTo>
                                          <a:pt x="15" y="34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3" y="15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63" name="Freeform 8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37" y="826"/>
                                    <a:ext cx="32" cy="60"/>
                                  </a:xfrm>
                                  <a:custGeom>
                                    <a:avLst/>
                                    <a:gdLst>
                                      <a:gd name="T0" fmla="*/ 32 w 32"/>
                                      <a:gd name="T1" fmla="*/ 60 h 60"/>
                                      <a:gd name="T2" fmla="*/ 0 w 32"/>
                                      <a:gd name="T3" fmla="*/ 0 h 60"/>
                                      <a:gd name="T4" fmla="*/ 32 w 32"/>
                                      <a:gd name="T5" fmla="*/ 6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60">
                                        <a:moveTo>
                                          <a:pt x="32" y="6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2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64" name="Freeform 8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37" y="826"/>
                                    <a:ext cx="32" cy="60"/>
                                  </a:xfrm>
                                  <a:custGeom>
                                    <a:avLst/>
                                    <a:gdLst>
                                      <a:gd name="T0" fmla="*/ 32 w 32"/>
                                      <a:gd name="T1" fmla="*/ 60 h 60"/>
                                      <a:gd name="T2" fmla="*/ 0 w 32"/>
                                      <a:gd name="T3" fmla="*/ 0 h 60"/>
                                      <a:gd name="T4" fmla="*/ 32 w 32"/>
                                      <a:gd name="T5" fmla="*/ 6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60">
                                        <a:moveTo>
                                          <a:pt x="32" y="6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2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65" name="Freeform 8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62" y="848"/>
                                    <a:ext cx="37" cy="43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43"/>
                                      <a:gd name="T2" fmla="*/ 15 w 37"/>
                                      <a:gd name="T3" fmla="*/ 8 h 43"/>
                                      <a:gd name="T4" fmla="*/ 25 w 37"/>
                                      <a:gd name="T5" fmla="*/ 15 h 43"/>
                                      <a:gd name="T6" fmla="*/ 32 w 37"/>
                                      <a:gd name="T7" fmla="*/ 28 h 43"/>
                                      <a:gd name="T8" fmla="*/ 37 w 37"/>
                                      <a:gd name="T9" fmla="*/ 43 h 43"/>
                                      <a:gd name="T10" fmla="*/ 30 w 37"/>
                                      <a:gd name="T11" fmla="*/ 40 h 43"/>
                                      <a:gd name="T12" fmla="*/ 22 w 37"/>
                                      <a:gd name="T13" fmla="*/ 38 h 43"/>
                                      <a:gd name="T14" fmla="*/ 17 w 37"/>
                                      <a:gd name="T15" fmla="*/ 35 h 43"/>
                                      <a:gd name="T16" fmla="*/ 12 w 37"/>
                                      <a:gd name="T17" fmla="*/ 28 h 43"/>
                                      <a:gd name="T18" fmla="*/ 7 w 37"/>
                                      <a:gd name="T19" fmla="*/ 23 h 43"/>
                                      <a:gd name="T20" fmla="*/ 2 w 37"/>
                                      <a:gd name="T21" fmla="*/ 15 h 43"/>
                                      <a:gd name="T22" fmla="*/ 0 w 37"/>
                                      <a:gd name="T23" fmla="*/ 8 h 43"/>
                                      <a:gd name="T24" fmla="*/ 0 w 37"/>
                                      <a:gd name="T25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37" h="43">
                                        <a:moveTo>
                                          <a:pt x="0" y="0"/>
                                        </a:moveTo>
                                        <a:lnTo>
                                          <a:pt x="15" y="8"/>
                                        </a:lnTo>
                                        <a:lnTo>
                                          <a:pt x="25" y="15"/>
                                        </a:lnTo>
                                        <a:lnTo>
                                          <a:pt x="32" y="28"/>
                                        </a:lnTo>
                                        <a:lnTo>
                                          <a:pt x="37" y="43"/>
                                        </a:lnTo>
                                        <a:lnTo>
                                          <a:pt x="30" y="40"/>
                                        </a:lnTo>
                                        <a:lnTo>
                                          <a:pt x="22" y="38"/>
                                        </a:lnTo>
                                        <a:lnTo>
                                          <a:pt x="17" y="35"/>
                                        </a:lnTo>
                                        <a:lnTo>
                                          <a:pt x="12" y="28"/>
                                        </a:lnTo>
                                        <a:lnTo>
                                          <a:pt x="7" y="23"/>
                                        </a:lnTo>
                                        <a:lnTo>
                                          <a:pt x="2" y="15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66" name="Freeform 8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62" y="848"/>
                                    <a:ext cx="37" cy="43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43"/>
                                      <a:gd name="T2" fmla="*/ 15 w 37"/>
                                      <a:gd name="T3" fmla="*/ 8 h 43"/>
                                      <a:gd name="T4" fmla="*/ 25 w 37"/>
                                      <a:gd name="T5" fmla="*/ 15 h 43"/>
                                      <a:gd name="T6" fmla="*/ 32 w 37"/>
                                      <a:gd name="T7" fmla="*/ 28 h 43"/>
                                      <a:gd name="T8" fmla="*/ 37 w 37"/>
                                      <a:gd name="T9" fmla="*/ 43 h 43"/>
                                      <a:gd name="T10" fmla="*/ 30 w 37"/>
                                      <a:gd name="T11" fmla="*/ 40 h 43"/>
                                      <a:gd name="T12" fmla="*/ 22 w 37"/>
                                      <a:gd name="T13" fmla="*/ 38 h 43"/>
                                      <a:gd name="T14" fmla="*/ 17 w 37"/>
                                      <a:gd name="T15" fmla="*/ 35 h 43"/>
                                      <a:gd name="T16" fmla="*/ 12 w 37"/>
                                      <a:gd name="T17" fmla="*/ 28 h 43"/>
                                      <a:gd name="T18" fmla="*/ 7 w 37"/>
                                      <a:gd name="T19" fmla="*/ 23 h 43"/>
                                      <a:gd name="T20" fmla="*/ 2 w 37"/>
                                      <a:gd name="T21" fmla="*/ 15 h 43"/>
                                      <a:gd name="T22" fmla="*/ 0 w 37"/>
                                      <a:gd name="T23" fmla="*/ 8 h 43"/>
                                      <a:gd name="T24" fmla="*/ 0 w 37"/>
                                      <a:gd name="T25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37" h="43">
                                        <a:moveTo>
                                          <a:pt x="0" y="0"/>
                                        </a:moveTo>
                                        <a:lnTo>
                                          <a:pt x="15" y="8"/>
                                        </a:lnTo>
                                        <a:lnTo>
                                          <a:pt x="25" y="15"/>
                                        </a:lnTo>
                                        <a:lnTo>
                                          <a:pt x="32" y="28"/>
                                        </a:lnTo>
                                        <a:lnTo>
                                          <a:pt x="37" y="43"/>
                                        </a:lnTo>
                                        <a:lnTo>
                                          <a:pt x="30" y="40"/>
                                        </a:lnTo>
                                        <a:lnTo>
                                          <a:pt x="22" y="38"/>
                                        </a:lnTo>
                                        <a:lnTo>
                                          <a:pt x="17" y="35"/>
                                        </a:lnTo>
                                        <a:lnTo>
                                          <a:pt x="12" y="28"/>
                                        </a:lnTo>
                                        <a:lnTo>
                                          <a:pt x="7" y="23"/>
                                        </a:lnTo>
                                        <a:lnTo>
                                          <a:pt x="2" y="15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67" name="Freeform 8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27" y="793"/>
                                    <a:ext cx="35" cy="55"/>
                                  </a:xfrm>
                                  <a:custGeom>
                                    <a:avLst/>
                                    <a:gdLst>
                                      <a:gd name="T0" fmla="*/ 35 w 35"/>
                                      <a:gd name="T1" fmla="*/ 55 h 55"/>
                                      <a:gd name="T2" fmla="*/ 0 w 35"/>
                                      <a:gd name="T3" fmla="*/ 0 h 55"/>
                                      <a:gd name="T4" fmla="*/ 35 w 35"/>
                                      <a:gd name="T5" fmla="*/ 55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5" h="55">
                                        <a:moveTo>
                                          <a:pt x="35" y="5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5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68" name="Freeform 8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27" y="793"/>
                                    <a:ext cx="35" cy="55"/>
                                  </a:xfrm>
                                  <a:custGeom>
                                    <a:avLst/>
                                    <a:gdLst>
                                      <a:gd name="T0" fmla="*/ 35 w 35"/>
                                      <a:gd name="T1" fmla="*/ 55 h 55"/>
                                      <a:gd name="T2" fmla="*/ 0 w 35"/>
                                      <a:gd name="T3" fmla="*/ 0 h 55"/>
                                      <a:gd name="T4" fmla="*/ 35 w 35"/>
                                      <a:gd name="T5" fmla="*/ 55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5" h="55">
                                        <a:moveTo>
                                          <a:pt x="35" y="5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5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69" name="Freeform 8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52" y="816"/>
                                    <a:ext cx="42" cy="40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0 h 40"/>
                                      <a:gd name="T2" fmla="*/ 15 w 42"/>
                                      <a:gd name="T3" fmla="*/ 5 h 40"/>
                                      <a:gd name="T4" fmla="*/ 27 w 42"/>
                                      <a:gd name="T5" fmla="*/ 15 h 40"/>
                                      <a:gd name="T6" fmla="*/ 37 w 42"/>
                                      <a:gd name="T7" fmla="*/ 25 h 40"/>
                                      <a:gd name="T8" fmla="*/ 42 w 42"/>
                                      <a:gd name="T9" fmla="*/ 40 h 40"/>
                                      <a:gd name="T10" fmla="*/ 35 w 42"/>
                                      <a:gd name="T11" fmla="*/ 40 h 40"/>
                                      <a:gd name="T12" fmla="*/ 27 w 42"/>
                                      <a:gd name="T13" fmla="*/ 37 h 40"/>
                                      <a:gd name="T14" fmla="*/ 22 w 42"/>
                                      <a:gd name="T15" fmla="*/ 32 h 40"/>
                                      <a:gd name="T16" fmla="*/ 15 w 42"/>
                                      <a:gd name="T17" fmla="*/ 27 h 40"/>
                                      <a:gd name="T18" fmla="*/ 10 w 42"/>
                                      <a:gd name="T19" fmla="*/ 22 h 40"/>
                                      <a:gd name="T20" fmla="*/ 5 w 42"/>
                                      <a:gd name="T21" fmla="*/ 15 h 40"/>
                                      <a:gd name="T22" fmla="*/ 2 w 42"/>
                                      <a:gd name="T23" fmla="*/ 7 h 40"/>
                                      <a:gd name="T24" fmla="*/ 0 w 42"/>
                                      <a:gd name="T25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2" h="40">
                                        <a:moveTo>
                                          <a:pt x="0" y="0"/>
                                        </a:moveTo>
                                        <a:lnTo>
                                          <a:pt x="15" y="5"/>
                                        </a:lnTo>
                                        <a:lnTo>
                                          <a:pt x="27" y="15"/>
                                        </a:lnTo>
                                        <a:lnTo>
                                          <a:pt x="37" y="25"/>
                                        </a:lnTo>
                                        <a:lnTo>
                                          <a:pt x="42" y="40"/>
                                        </a:lnTo>
                                        <a:lnTo>
                                          <a:pt x="35" y="40"/>
                                        </a:lnTo>
                                        <a:lnTo>
                                          <a:pt x="27" y="37"/>
                                        </a:lnTo>
                                        <a:lnTo>
                                          <a:pt x="22" y="32"/>
                                        </a:lnTo>
                                        <a:lnTo>
                                          <a:pt x="15" y="27"/>
                                        </a:lnTo>
                                        <a:lnTo>
                                          <a:pt x="10" y="22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70" name="Freeform 8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52" y="816"/>
                                    <a:ext cx="42" cy="40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0 h 40"/>
                                      <a:gd name="T2" fmla="*/ 15 w 42"/>
                                      <a:gd name="T3" fmla="*/ 5 h 40"/>
                                      <a:gd name="T4" fmla="*/ 27 w 42"/>
                                      <a:gd name="T5" fmla="*/ 15 h 40"/>
                                      <a:gd name="T6" fmla="*/ 37 w 42"/>
                                      <a:gd name="T7" fmla="*/ 25 h 40"/>
                                      <a:gd name="T8" fmla="*/ 42 w 42"/>
                                      <a:gd name="T9" fmla="*/ 40 h 40"/>
                                      <a:gd name="T10" fmla="*/ 35 w 42"/>
                                      <a:gd name="T11" fmla="*/ 40 h 40"/>
                                      <a:gd name="T12" fmla="*/ 27 w 42"/>
                                      <a:gd name="T13" fmla="*/ 37 h 40"/>
                                      <a:gd name="T14" fmla="*/ 22 w 42"/>
                                      <a:gd name="T15" fmla="*/ 32 h 40"/>
                                      <a:gd name="T16" fmla="*/ 15 w 42"/>
                                      <a:gd name="T17" fmla="*/ 27 h 40"/>
                                      <a:gd name="T18" fmla="*/ 10 w 42"/>
                                      <a:gd name="T19" fmla="*/ 22 h 40"/>
                                      <a:gd name="T20" fmla="*/ 5 w 42"/>
                                      <a:gd name="T21" fmla="*/ 15 h 40"/>
                                      <a:gd name="T22" fmla="*/ 2 w 42"/>
                                      <a:gd name="T23" fmla="*/ 7 h 40"/>
                                      <a:gd name="T24" fmla="*/ 0 w 42"/>
                                      <a:gd name="T25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2" h="40">
                                        <a:moveTo>
                                          <a:pt x="0" y="0"/>
                                        </a:moveTo>
                                        <a:lnTo>
                                          <a:pt x="15" y="5"/>
                                        </a:lnTo>
                                        <a:lnTo>
                                          <a:pt x="27" y="15"/>
                                        </a:lnTo>
                                        <a:lnTo>
                                          <a:pt x="37" y="25"/>
                                        </a:lnTo>
                                        <a:lnTo>
                                          <a:pt x="42" y="40"/>
                                        </a:lnTo>
                                        <a:lnTo>
                                          <a:pt x="35" y="40"/>
                                        </a:lnTo>
                                        <a:lnTo>
                                          <a:pt x="27" y="37"/>
                                        </a:lnTo>
                                        <a:lnTo>
                                          <a:pt x="22" y="32"/>
                                        </a:lnTo>
                                        <a:lnTo>
                                          <a:pt x="15" y="27"/>
                                        </a:lnTo>
                                        <a:lnTo>
                                          <a:pt x="10" y="22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71" name="Freeform 8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15" y="758"/>
                                    <a:ext cx="37" cy="58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58 h 58"/>
                                      <a:gd name="T2" fmla="*/ 0 w 37"/>
                                      <a:gd name="T3" fmla="*/ 0 h 58"/>
                                      <a:gd name="T4" fmla="*/ 37 w 37"/>
                                      <a:gd name="T5" fmla="*/ 58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58">
                                        <a:moveTo>
                                          <a:pt x="37" y="5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7" y="5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72" name="Freeform 8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15" y="758"/>
                                    <a:ext cx="37" cy="58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58 h 58"/>
                                      <a:gd name="T2" fmla="*/ 0 w 37"/>
                                      <a:gd name="T3" fmla="*/ 0 h 58"/>
                                      <a:gd name="T4" fmla="*/ 37 w 37"/>
                                      <a:gd name="T5" fmla="*/ 58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58">
                                        <a:moveTo>
                                          <a:pt x="37" y="5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7" y="5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73" name="Freeform 8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42" y="781"/>
                                    <a:ext cx="42" cy="37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0 h 37"/>
                                      <a:gd name="T2" fmla="*/ 17 w 42"/>
                                      <a:gd name="T3" fmla="*/ 5 h 37"/>
                                      <a:gd name="T4" fmla="*/ 27 w 42"/>
                                      <a:gd name="T5" fmla="*/ 15 h 37"/>
                                      <a:gd name="T6" fmla="*/ 37 w 42"/>
                                      <a:gd name="T7" fmla="*/ 25 h 37"/>
                                      <a:gd name="T8" fmla="*/ 42 w 42"/>
                                      <a:gd name="T9" fmla="*/ 37 h 37"/>
                                      <a:gd name="T10" fmla="*/ 35 w 42"/>
                                      <a:gd name="T11" fmla="*/ 37 h 37"/>
                                      <a:gd name="T12" fmla="*/ 27 w 42"/>
                                      <a:gd name="T13" fmla="*/ 35 h 37"/>
                                      <a:gd name="T14" fmla="*/ 22 w 42"/>
                                      <a:gd name="T15" fmla="*/ 32 h 37"/>
                                      <a:gd name="T16" fmla="*/ 15 w 42"/>
                                      <a:gd name="T17" fmla="*/ 27 h 37"/>
                                      <a:gd name="T18" fmla="*/ 10 w 42"/>
                                      <a:gd name="T19" fmla="*/ 22 h 37"/>
                                      <a:gd name="T20" fmla="*/ 5 w 42"/>
                                      <a:gd name="T21" fmla="*/ 15 h 37"/>
                                      <a:gd name="T22" fmla="*/ 2 w 42"/>
                                      <a:gd name="T23" fmla="*/ 7 h 37"/>
                                      <a:gd name="T24" fmla="*/ 0 w 42"/>
                                      <a:gd name="T25" fmla="*/ 0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2" h="37">
                                        <a:moveTo>
                                          <a:pt x="0" y="0"/>
                                        </a:moveTo>
                                        <a:lnTo>
                                          <a:pt x="17" y="5"/>
                                        </a:lnTo>
                                        <a:lnTo>
                                          <a:pt x="27" y="15"/>
                                        </a:lnTo>
                                        <a:lnTo>
                                          <a:pt x="37" y="25"/>
                                        </a:lnTo>
                                        <a:lnTo>
                                          <a:pt x="42" y="37"/>
                                        </a:lnTo>
                                        <a:lnTo>
                                          <a:pt x="35" y="37"/>
                                        </a:lnTo>
                                        <a:lnTo>
                                          <a:pt x="27" y="35"/>
                                        </a:lnTo>
                                        <a:lnTo>
                                          <a:pt x="22" y="32"/>
                                        </a:lnTo>
                                        <a:lnTo>
                                          <a:pt x="15" y="27"/>
                                        </a:lnTo>
                                        <a:lnTo>
                                          <a:pt x="10" y="22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74" name="Freeform 8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42" y="781"/>
                                    <a:ext cx="42" cy="37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0 h 37"/>
                                      <a:gd name="T2" fmla="*/ 17 w 42"/>
                                      <a:gd name="T3" fmla="*/ 5 h 37"/>
                                      <a:gd name="T4" fmla="*/ 27 w 42"/>
                                      <a:gd name="T5" fmla="*/ 15 h 37"/>
                                      <a:gd name="T6" fmla="*/ 37 w 42"/>
                                      <a:gd name="T7" fmla="*/ 25 h 37"/>
                                      <a:gd name="T8" fmla="*/ 42 w 42"/>
                                      <a:gd name="T9" fmla="*/ 37 h 37"/>
                                      <a:gd name="T10" fmla="*/ 35 w 42"/>
                                      <a:gd name="T11" fmla="*/ 37 h 37"/>
                                      <a:gd name="T12" fmla="*/ 27 w 42"/>
                                      <a:gd name="T13" fmla="*/ 35 h 37"/>
                                      <a:gd name="T14" fmla="*/ 22 w 42"/>
                                      <a:gd name="T15" fmla="*/ 32 h 37"/>
                                      <a:gd name="T16" fmla="*/ 15 w 42"/>
                                      <a:gd name="T17" fmla="*/ 27 h 37"/>
                                      <a:gd name="T18" fmla="*/ 10 w 42"/>
                                      <a:gd name="T19" fmla="*/ 22 h 37"/>
                                      <a:gd name="T20" fmla="*/ 5 w 42"/>
                                      <a:gd name="T21" fmla="*/ 15 h 37"/>
                                      <a:gd name="T22" fmla="*/ 2 w 42"/>
                                      <a:gd name="T23" fmla="*/ 7 h 37"/>
                                      <a:gd name="T24" fmla="*/ 0 w 42"/>
                                      <a:gd name="T25" fmla="*/ 0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2" h="37">
                                        <a:moveTo>
                                          <a:pt x="0" y="0"/>
                                        </a:moveTo>
                                        <a:lnTo>
                                          <a:pt x="17" y="5"/>
                                        </a:lnTo>
                                        <a:lnTo>
                                          <a:pt x="27" y="15"/>
                                        </a:lnTo>
                                        <a:lnTo>
                                          <a:pt x="37" y="25"/>
                                        </a:lnTo>
                                        <a:lnTo>
                                          <a:pt x="42" y="37"/>
                                        </a:lnTo>
                                        <a:lnTo>
                                          <a:pt x="35" y="37"/>
                                        </a:lnTo>
                                        <a:lnTo>
                                          <a:pt x="27" y="35"/>
                                        </a:lnTo>
                                        <a:lnTo>
                                          <a:pt x="22" y="32"/>
                                        </a:lnTo>
                                        <a:lnTo>
                                          <a:pt x="15" y="27"/>
                                        </a:lnTo>
                                        <a:lnTo>
                                          <a:pt x="10" y="22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75" name="Freeform 8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05" y="723"/>
                                    <a:ext cx="39" cy="58"/>
                                  </a:xfrm>
                                  <a:custGeom>
                                    <a:avLst/>
                                    <a:gdLst>
                                      <a:gd name="T0" fmla="*/ 39 w 39"/>
                                      <a:gd name="T1" fmla="*/ 58 h 58"/>
                                      <a:gd name="T2" fmla="*/ 0 w 39"/>
                                      <a:gd name="T3" fmla="*/ 0 h 58"/>
                                      <a:gd name="T4" fmla="*/ 39 w 39"/>
                                      <a:gd name="T5" fmla="*/ 58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9" h="58">
                                        <a:moveTo>
                                          <a:pt x="39" y="5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9" y="5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76" name="Freeform 8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05" y="723"/>
                                    <a:ext cx="39" cy="58"/>
                                  </a:xfrm>
                                  <a:custGeom>
                                    <a:avLst/>
                                    <a:gdLst>
                                      <a:gd name="T0" fmla="*/ 39 w 39"/>
                                      <a:gd name="T1" fmla="*/ 58 h 58"/>
                                      <a:gd name="T2" fmla="*/ 0 w 39"/>
                                      <a:gd name="T3" fmla="*/ 0 h 58"/>
                                      <a:gd name="T4" fmla="*/ 39 w 39"/>
                                      <a:gd name="T5" fmla="*/ 58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9" h="58">
                                        <a:moveTo>
                                          <a:pt x="39" y="5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9" y="5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77" name="Freeform 8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35" y="743"/>
                                    <a:ext cx="39" cy="43"/>
                                  </a:xfrm>
                                  <a:custGeom>
                                    <a:avLst/>
                                    <a:gdLst>
                                      <a:gd name="T0" fmla="*/ 0 w 39"/>
                                      <a:gd name="T1" fmla="*/ 0 h 43"/>
                                      <a:gd name="T2" fmla="*/ 7 w 39"/>
                                      <a:gd name="T3" fmla="*/ 0 h 43"/>
                                      <a:gd name="T4" fmla="*/ 17 w 39"/>
                                      <a:gd name="T5" fmla="*/ 3 h 43"/>
                                      <a:gd name="T6" fmla="*/ 22 w 39"/>
                                      <a:gd name="T7" fmla="*/ 8 h 43"/>
                                      <a:gd name="T8" fmla="*/ 27 w 39"/>
                                      <a:gd name="T9" fmla="*/ 13 h 43"/>
                                      <a:gd name="T10" fmla="*/ 32 w 39"/>
                                      <a:gd name="T11" fmla="*/ 18 h 43"/>
                                      <a:gd name="T12" fmla="*/ 34 w 39"/>
                                      <a:gd name="T13" fmla="*/ 25 h 43"/>
                                      <a:gd name="T14" fmla="*/ 37 w 39"/>
                                      <a:gd name="T15" fmla="*/ 33 h 43"/>
                                      <a:gd name="T16" fmla="*/ 39 w 39"/>
                                      <a:gd name="T17" fmla="*/ 43 h 43"/>
                                      <a:gd name="T18" fmla="*/ 32 w 39"/>
                                      <a:gd name="T19" fmla="*/ 43 h 43"/>
                                      <a:gd name="T20" fmla="*/ 27 w 39"/>
                                      <a:gd name="T21" fmla="*/ 40 h 43"/>
                                      <a:gd name="T22" fmla="*/ 19 w 39"/>
                                      <a:gd name="T23" fmla="*/ 35 h 43"/>
                                      <a:gd name="T24" fmla="*/ 14 w 39"/>
                                      <a:gd name="T25" fmla="*/ 30 h 43"/>
                                      <a:gd name="T26" fmla="*/ 9 w 39"/>
                                      <a:gd name="T27" fmla="*/ 23 h 43"/>
                                      <a:gd name="T28" fmla="*/ 4 w 39"/>
                                      <a:gd name="T29" fmla="*/ 15 h 43"/>
                                      <a:gd name="T30" fmla="*/ 2 w 39"/>
                                      <a:gd name="T31" fmla="*/ 8 h 43"/>
                                      <a:gd name="T32" fmla="*/ 0 w 39"/>
                                      <a:gd name="T33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39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0"/>
                                        </a:lnTo>
                                        <a:lnTo>
                                          <a:pt x="17" y="3"/>
                                        </a:lnTo>
                                        <a:lnTo>
                                          <a:pt x="22" y="8"/>
                                        </a:lnTo>
                                        <a:lnTo>
                                          <a:pt x="27" y="13"/>
                                        </a:lnTo>
                                        <a:lnTo>
                                          <a:pt x="32" y="18"/>
                                        </a:lnTo>
                                        <a:lnTo>
                                          <a:pt x="34" y="25"/>
                                        </a:lnTo>
                                        <a:lnTo>
                                          <a:pt x="37" y="33"/>
                                        </a:lnTo>
                                        <a:lnTo>
                                          <a:pt x="39" y="43"/>
                                        </a:lnTo>
                                        <a:lnTo>
                                          <a:pt x="32" y="43"/>
                                        </a:lnTo>
                                        <a:lnTo>
                                          <a:pt x="27" y="40"/>
                                        </a:lnTo>
                                        <a:lnTo>
                                          <a:pt x="19" y="35"/>
                                        </a:lnTo>
                                        <a:lnTo>
                                          <a:pt x="14" y="30"/>
                                        </a:lnTo>
                                        <a:lnTo>
                                          <a:pt x="9" y="23"/>
                                        </a:lnTo>
                                        <a:lnTo>
                                          <a:pt x="4" y="15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78" name="Freeform 8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35" y="743"/>
                                    <a:ext cx="39" cy="43"/>
                                  </a:xfrm>
                                  <a:custGeom>
                                    <a:avLst/>
                                    <a:gdLst>
                                      <a:gd name="T0" fmla="*/ 0 w 39"/>
                                      <a:gd name="T1" fmla="*/ 0 h 43"/>
                                      <a:gd name="T2" fmla="*/ 7 w 39"/>
                                      <a:gd name="T3" fmla="*/ 0 h 43"/>
                                      <a:gd name="T4" fmla="*/ 17 w 39"/>
                                      <a:gd name="T5" fmla="*/ 3 h 43"/>
                                      <a:gd name="T6" fmla="*/ 22 w 39"/>
                                      <a:gd name="T7" fmla="*/ 8 h 43"/>
                                      <a:gd name="T8" fmla="*/ 27 w 39"/>
                                      <a:gd name="T9" fmla="*/ 13 h 43"/>
                                      <a:gd name="T10" fmla="*/ 32 w 39"/>
                                      <a:gd name="T11" fmla="*/ 18 h 43"/>
                                      <a:gd name="T12" fmla="*/ 34 w 39"/>
                                      <a:gd name="T13" fmla="*/ 25 h 43"/>
                                      <a:gd name="T14" fmla="*/ 37 w 39"/>
                                      <a:gd name="T15" fmla="*/ 33 h 43"/>
                                      <a:gd name="T16" fmla="*/ 39 w 39"/>
                                      <a:gd name="T17" fmla="*/ 43 h 43"/>
                                      <a:gd name="T18" fmla="*/ 32 w 39"/>
                                      <a:gd name="T19" fmla="*/ 43 h 43"/>
                                      <a:gd name="T20" fmla="*/ 27 w 39"/>
                                      <a:gd name="T21" fmla="*/ 40 h 43"/>
                                      <a:gd name="T22" fmla="*/ 19 w 39"/>
                                      <a:gd name="T23" fmla="*/ 35 h 43"/>
                                      <a:gd name="T24" fmla="*/ 14 w 39"/>
                                      <a:gd name="T25" fmla="*/ 30 h 43"/>
                                      <a:gd name="T26" fmla="*/ 9 w 39"/>
                                      <a:gd name="T27" fmla="*/ 23 h 43"/>
                                      <a:gd name="T28" fmla="*/ 4 w 39"/>
                                      <a:gd name="T29" fmla="*/ 15 h 43"/>
                                      <a:gd name="T30" fmla="*/ 2 w 39"/>
                                      <a:gd name="T31" fmla="*/ 8 h 43"/>
                                      <a:gd name="T32" fmla="*/ 0 w 39"/>
                                      <a:gd name="T33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39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0"/>
                                        </a:lnTo>
                                        <a:lnTo>
                                          <a:pt x="17" y="3"/>
                                        </a:lnTo>
                                        <a:lnTo>
                                          <a:pt x="22" y="8"/>
                                        </a:lnTo>
                                        <a:lnTo>
                                          <a:pt x="27" y="13"/>
                                        </a:lnTo>
                                        <a:lnTo>
                                          <a:pt x="32" y="18"/>
                                        </a:lnTo>
                                        <a:lnTo>
                                          <a:pt x="34" y="25"/>
                                        </a:lnTo>
                                        <a:lnTo>
                                          <a:pt x="37" y="33"/>
                                        </a:lnTo>
                                        <a:lnTo>
                                          <a:pt x="39" y="43"/>
                                        </a:lnTo>
                                        <a:lnTo>
                                          <a:pt x="32" y="43"/>
                                        </a:lnTo>
                                        <a:lnTo>
                                          <a:pt x="27" y="40"/>
                                        </a:lnTo>
                                        <a:lnTo>
                                          <a:pt x="19" y="35"/>
                                        </a:lnTo>
                                        <a:lnTo>
                                          <a:pt x="14" y="30"/>
                                        </a:lnTo>
                                        <a:lnTo>
                                          <a:pt x="9" y="23"/>
                                        </a:lnTo>
                                        <a:lnTo>
                                          <a:pt x="4" y="15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79" name="Freeform 8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97" y="678"/>
                                    <a:ext cx="38" cy="65"/>
                                  </a:xfrm>
                                  <a:custGeom>
                                    <a:avLst/>
                                    <a:gdLst>
                                      <a:gd name="T0" fmla="*/ 38 w 38"/>
                                      <a:gd name="T1" fmla="*/ 65 h 65"/>
                                      <a:gd name="T2" fmla="*/ 0 w 38"/>
                                      <a:gd name="T3" fmla="*/ 0 h 65"/>
                                      <a:gd name="T4" fmla="*/ 38 w 38"/>
                                      <a:gd name="T5" fmla="*/ 65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8" h="65">
                                        <a:moveTo>
                                          <a:pt x="38" y="6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8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80" name="Freeform 8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97" y="678"/>
                                    <a:ext cx="38" cy="65"/>
                                  </a:xfrm>
                                  <a:custGeom>
                                    <a:avLst/>
                                    <a:gdLst>
                                      <a:gd name="T0" fmla="*/ 38 w 38"/>
                                      <a:gd name="T1" fmla="*/ 65 h 65"/>
                                      <a:gd name="T2" fmla="*/ 0 w 38"/>
                                      <a:gd name="T3" fmla="*/ 0 h 65"/>
                                      <a:gd name="T4" fmla="*/ 38 w 38"/>
                                      <a:gd name="T5" fmla="*/ 65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8" h="65">
                                        <a:moveTo>
                                          <a:pt x="38" y="6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8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81" name="Freeform 8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52" y="916"/>
                                    <a:ext cx="52" cy="119"/>
                                  </a:xfrm>
                                  <a:custGeom>
                                    <a:avLst/>
                                    <a:gdLst>
                                      <a:gd name="T0" fmla="*/ 25 w 52"/>
                                      <a:gd name="T1" fmla="*/ 67 h 119"/>
                                      <a:gd name="T2" fmla="*/ 0 w 52"/>
                                      <a:gd name="T3" fmla="*/ 0 h 119"/>
                                      <a:gd name="T4" fmla="*/ 25 w 52"/>
                                      <a:gd name="T5" fmla="*/ 67 h 119"/>
                                      <a:gd name="T6" fmla="*/ 25 w 52"/>
                                      <a:gd name="T7" fmla="*/ 67 h 119"/>
                                      <a:gd name="T8" fmla="*/ 25 w 52"/>
                                      <a:gd name="T9" fmla="*/ 64 h 119"/>
                                      <a:gd name="T10" fmla="*/ 37 w 52"/>
                                      <a:gd name="T11" fmla="*/ 74 h 119"/>
                                      <a:gd name="T12" fmla="*/ 45 w 52"/>
                                      <a:gd name="T13" fmla="*/ 87 h 119"/>
                                      <a:gd name="T14" fmla="*/ 52 w 52"/>
                                      <a:gd name="T15" fmla="*/ 102 h 119"/>
                                      <a:gd name="T16" fmla="*/ 52 w 52"/>
                                      <a:gd name="T17" fmla="*/ 119 h 119"/>
                                      <a:gd name="T18" fmla="*/ 47 w 52"/>
                                      <a:gd name="T19" fmla="*/ 117 h 119"/>
                                      <a:gd name="T20" fmla="*/ 40 w 52"/>
                                      <a:gd name="T21" fmla="*/ 112 h 119"/>
                                      <a:gd name="T22" fmla="*/ 35 w 52"/>
                                      <a:gd name="T23" fmla="*/ 107 h 119"/>
                                      <a:gd name="T24" fmla="*/ 30 w 52"/>
                                      <a:gd name="T25" fmla="*/ 99 h 119"/>
                                      <a:gd name="T26" fmla="*/ 25 w 52"/>
                                      <a:gd name="T27" fmla="*/ 92 h 119"/>
                                      <a:gd name="T28" fmla="*/ 22 w 52"/>
                                      <a:gd name="T29" fmla="*/ 84 h 119"/>
                                      <a:gd name="T30" fmla="*/ 22 w 52"/>
                                      <a:gd name="T31" fmla="*/ 74 h 119"/>
                                      <a:gd name="T32" fmla="*/ 25 w 52"/>
                                      <a:gd name="T33" fmla="*/ 67 h 11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52" h="119">
                                        <a:moveTo>
                                          <a:pt x="25" y="6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5" y="67"/>
                                        </a:lnTo>
                                        <a:lnTo>
                                          <a:pt x="25" y="67"/>
                                        </a:lnTo>
                                        <a:lnTo>
                                          <a:pt x="25" y="64"/>
                                        </a:lnTo>
                                        <a:lnTo>
                                          <a:pt x="37" y="74"/>
                                        </a:lnTo>
                                        <a:lnTo>
                                          <a:pt x="45" y="87"/>
                                        </a:lnTo>
                                        <a:lnTo>
                                          <a:pt x="52" y="102"/>
                                        </a:lnTo>
                                        <a:lnTo>
                                          <a:pt x="52" y="119"/>
                                        </a:lnTo>
                                        <a:lnTo>
                                          <a:pt x="47" y="117"/>
                                        </a:lnTo>
                                        <a:lnTo>
                                          <a:pt x="40" y="112"/>
                                        </a:lnTo>
                                        <a:lnTo>
                                          <a:pt x="35" y="107"/>
                                        </a:lnTo>
                                        <a:lnTo>
                                          <a:pt x="30" y="99"/>
                                        </a:lnTo>
                                        <a:lnTo>
                                          <a:pt x="25" y="92"/>
                                        </a:lnTo>
                                        <a:lnTo>
                                          <a:pt x="22" y="84"/>
                                        </a:lnTo>
                                        <a:lnTo>
                                          <a:pt x="22" y="74"/>
                                        </a:lnTo>
                                        <a:lnTo>
                                          <a:pt x="25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82" name="Freeform 8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52" y="916"/>
                                    <a:ext cx="52" cy="119"/>
                                  </a:xfrm>
                                  <a:custGeom>
                                    <a:avLst/>
                                    <a:gdLst>
                                      <a:gd name="T0" fmla="*/ 25 w 52"/>
                                      <a:gd name="T1" fmla="*/ 67 h 119"/>
                                      <a:gd name="T2" fmla="*/ 0 w 52"/>
                                      <a:gd name="T3" fmla="*/ 0 h 119"/>
                                      <a:gd name="T4" fmla="*/ 25 w 52"/>
                                      <a:gd name="T5" fmla="*/ 67 h 119"/>
                                      <a:gd name="T6" fmla="*/ 25 w 52"/>
                                      <a:gd name="T7" fmla="*/ 67 h 119"/>
                                      <a:gd name="T8" fmla="*/ 25 w 52"/>
                                      <a:gd name="T9" fmla="*/ 64 h 119"/>
                                      <a:gd name="T10" fmla="*/ 37 w 52"/>
                                      <a:gd name="T11" fmla="*/ 74 h 119"/>
                                      <a:gd name="T12" fmla="*/ 45 w 52"/>
                                      <a:gd name="T13" fmla="*/ 87 h 119"/>
                                      <a:gd name="T14" fmla="*/ 52 w 52"/>
                                      <a:gd name="T15" fmla="*/ 102 h 119"/>
                                      <a:gd name="T16" fmla="*/ 52 w 52"/>
                                      <a:gd name="T17" fmla="*/ 119 h 119"/>
                                      <a:gd name="T18" fmla="*/ 47 w 52"/>
                                      <a:gd name="T19" fmla="*/ 117 h 119"/>
                                      <a:gd name="T20" fmla="*/ 40 w 52"/>
                                      <a:gd name="T21" fmla="*/ 112 h 119"/>
                                      <a:gd name="T22" fmla="*/ 35 w 52"/>
                                      <a:gd name="T23" fmla="*/ 107 h 119"/>
                                      <a:gd name="T24" fmla="*/ 30 w 52"/>
                                      <a:gd name="T25" fmla="*/ 99 h 119"/>
                                      <a:gd name="T26" fmla="*/ 25 w 52"/>
                                      <a:gd name="T27" fmla="*/ 92 h 119"/>
                                      <a:gd name="T28" fmla="*/ 22 w 52"/>
                                      <a:gd name="T29" fmla="*/ 84 h 119"/>
                                      <a:gd name="T30" fmla="*/ 22 w 52"/>
                                      <a:gd name="T31" fmla="*/ 74 h 119"/>
                                      <a:gd name="T32" fmla="*/ 25 w 52"/>
                                      <a:gd name="T33" fmla="*/ 67 h 11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52" h="119">
                                        <a:moveTo>
                                          <a:pt x="25" y="6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5" y="67"/>
                                        </a:lnTo>
                                        <a:lnTo>
                                          <a:pt x="25" y="67"/>
                                        </a:lnTo>
                                        <a:lnTo>
                                          <a:pt x="25" y="64"/>
                                        </a:lnTo>
                                        <a:lnTo>
                                          <a:pt x="37" y="74"/>
                                        </a:lnTo>
                                        <a:lnTo>
                                          <a:pt x="45" y="87"/>
                                        </a:lnTo>
                                        <a:lnTo>
                                          <a:pt x="52" y="102"/>
                                        </a:lnTo>
                                        <a:lnTo>
                                          <a:pt x="52" y="119"/>
                                        </a:lnTo>
                                        <a:lnTo>
                                          <a:pt x="47" y="117"/>
                                        </a:lnTo>
                                        <a:lnTo>
                                          <a:pt x="40" y="112"/>
                                        </a:lnTo>
                                        <a:lnTo>
                                          <a:pt x="35" y="107"/>
                                        </a:lnTo>
                                        <a:lnTo>
                                          <a:pt x="30" y="99"/>
                                        </a:lnTo>
                                        <a:lnTo>
                                          <a:pt x="25" y="92"/>
                                        </a:lnTo>
                                        <a:lnTo>
                                          <a:pt x="22" y="84"/>
                                        </a:lnTo>
                                        <a:lnTo>
                                          <a:pt x="22" y="74"/>
                                        </a:lnTo>
                                        <a:lnTo>
                                          <a:pt x="25" y="6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83" name="Freeform 8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54" y="958"/>
                                    <a:ext cx="55" cy="115"/>
                                  </a:xfrm>
                                  <a:custGeom>
                                    <a:avLst/>
                                    <a:gdLst>
                                      <a:gd name="T0" fmla="*/ 25 w 55"/>
                                      <a:gd name="T1" fmla="*/ 62 h 115"/>
                                      <a:gd name="T2" fmla="*/ 0 w 55"/>
                                      <a:gd name="T3" fmla="*/ 0 h 115"/>
                                      <a:gd name="T4" fmla="*/ 25 w 55"/>
                                      <a:gd name="T5" fmla="*/ 62 h 115"/>
                                      <a:gd name="T6" fmla="*/ 25 w 55"/>
                                      <a:gd name="T7" fmla="*/ 62 h 115"/>
                                      <a:gd name="T8" fmla="*/ 25 w 55"/>
                                      <a:gd name="T9" fmla="*/ 62 h 115"/>
                                      <a:gd name="T10" fmla="*/ 38 w 55"/>
                                      <a:gd name="T11" fmla="*/ 72 h 115"/>
                                      <a:gd name="T12" fmla="*/ 48 w 55"/>
                                      <a:gd name="T13" fmla="*/ 85 h 115"/>
                                      <a:gd name="T14" fmla="*/ 53 w 55"/>
                                      <a:gd name="T15" fmla="*/ 100 h 115"/>
                                      <a:gd name="T16" fmla="*/ 55 w 55"/>
                                      <a:gd name="T17" fmla="*/ 115 h 115"/>
                                      <a:gd name="T18" fmla="*/ 50 w 55"/>
                                      <a:gd name="T19" fmla="*/ 112 h 115"/>
                                      <a:gd name="T20" fmla="*/ 43 w 55"/>
                                      <a:gd name="T21" fmla="*/ 107 h 115"/>
                                      <a:gd name="T22" fmla="*/ 38 w 55"/>
                                      <a:gd name="T23" fmla="*/ 102 h 115"/>
                                      <a:gd name="T24" fmla="*/ 33 w 55"/>
                                      <a:gd name="T25" fmla="*/ 95 h 115"/>
                                      <a:gd name="T26" fmla="*/ 28 w 55"/>
                                      <a:gd name="T27" fmla="*/ 87 h 115"/>
                                      <a:gd name="T28" fmla="*/ 25 w 55"/>
                                      <a:gd name="T29" fmla="*/ 80 h 115"/>
                                      <a:gd name="T30" fmla="*/ 25 w 55"/>
                                      <a:gd name="T31" fmla="*/ 70 h 115"/>
                                      <a:gd name="T32" fmla="*/ 25 w 55"/>
                                      <a:gd name="T33" fmla="*/ 62 h 1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55" h="115">
                                        <a:moveTo>
                                          <a:pt x="25" y="6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5" y="62"/>
                                        </a:lnTo>
                                        <a:lnTo>
                                          <a:pt x="25" y="62"/>
                                        </a:lnTo>
                                        <a:lnTo>
                                          <a:pt x="25" y="62"/>
                                        </a:lnTo>
                                        <a:lnTo>
                                          <a:pt x="38" y="72"/>
                                        </a:lnTo>
                                        <a:lnTo>
                                          <a:pt x="48" y="85"/>
                                        </a:lnTo>
                                        <a:lnTo>
                                          <a:pt x="53" y="100"/>
                                        </a:lnTo>
                                        <a:lnTo>
                                          <a:pt x="55" y="115"/>
                                        </a:lnTo>
                                        <a:lnTo>
                                          <a:pt x="50" y="112"/>
                                        </a:lnTo>
                                        <a:lnTo>
                                          <a:pt x="43" y="107"/>
                                        </a:lnTo>
                                        <a:lnTo>
                                          <a:pt x="38" y="102"/>
                                        </a:lnTo>
                                        <a:lnTo>
                                          <a:pt x="33" y="95"/>
                                        </a:lnTo>
                                        <a:lnTo>
                                          <a:pt x="28" y="87"/>
                                        </a:lnTo>
                                        <a:lnTo>
                                          <a:pt x="25" y="80"/>
                                        </a:lnTo>
                                        <a:lnTo>
                                          <a:pt x="25" y="70"/>
                                        </a:lnTo>
                                        <a:lnTo>
                                          <a:pt x="25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84" name="Freeform 8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54" y="958"/>
                                    <a:ext cx="55" cy="115"/>
                                  </a:xfrm>
                                  <a:custGeom>
                                    <a:avLst/>
                                    <a:gdLst>
                                      <a:gd name="T0" fmla="*/ 25 w 55"/>
                                      <a:gd name="T1" fmla="*/ 62 h 115"/>
                                      <a:gd name="T2" fmla="*/ 0 w 55"/>
                                      <a:gd name="T3" fmla="*/ 0 h 115"/>
                                      <a:gd name="T4" fmla="*/ 25 w 55"/>
                                      <a:gd name="T5" fmla="*/ 62 h 115"/>
                                      <a:gd name="T6" fmla="*/ 25 w 55"/>
                                      <a:gd name="T7" fmla="*/ 62 h 115"/>
                                      <a:gd name="T8" fmla="*/ 25 w 55"/>
                                      <a:gd name="T9" fmla="*/ 62 h 115"/>
                                      <a:gd name="T10" fmla="*/ 38 w 55"/>
                                      <a:gd name="T11" fmla="*/ 72 h 115"/>
                                      <a:gd name="T12" fmla="*/ 48 w 55"/>
                                      <a:gd name="T13" fmla="*/ 85 h 115"/>
                                      <a:gd name="T14" fmla="*/ 53 w 55"/>
                                      <a:gd name="T15" fmla="*/ 100 h 115"/>
                                      <a:gd name="T16" fmla="*/ 55 w 55"/>
                                      <a:gd name="T17" fmla="*/ 115 h 115"/>
                                      <a:gd name="T18" fmla="*/ 50 w 55"/>
                                      <a:gd name="T19" fmla="*/ 112 h 115"/>
                                      <a:gd name="T20" fmla="*/ 43 w 55"/>
                                      <a:gd name="T21" fmla="*/ 107 h 115"/>
                                      <a:gd name="T22" fmla="*/ 38 w 55"/>
                                      <a:gd name="T23" fmla="*/ 102 h 115"/>
                                      <a:gd name="T24" fmla="*/ 33 w 55"/>
                                      <a:gd name="T25" fmla="*/ 95 h 115"/>
                                      <a:gd name="T26" fmla="*/ 28 w 55"/>
                                      <a:gd name="T27" fmla="*/ 87 h 115"/>
                                      <a:gd name="T28" fmla="*/ 25 w 55"/>
                                      <a:gd name="T29" fmla="*/ 80 h 115"/>
                                      <a:gd name="T30" fmla="*/ 25 w 55"/>
                                      <a:gd name="T31" fmla="*/ 70 h 115"/>
                                      <a:gd name="T32" fmla="*/ 25 w 55"/>
                                      <a:gd name="T33" fmla="*/ 62 h 1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55" h="115">
                                        <a:moveTo>
                                          <a:pt x="25" y="6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5" y="62"/>
                                        </a:lnTo>
                                        <a:lnTo>
                                          <a:pt x="25" y="62"/>
                                        </a:lnTo>
                                        <a:lnTo>
                                          <a:pt x="25" y="62"/>
                                        </a:lnTo>
                                        <a:lnTo>
                                          <a:pt x="38" y="72"/>
                                        </a:lnTo>
                                        <a:lnTo>
                                          <a:pt x="48" y="85"/>
                                        </a:lnTo>
                                        <a:lnTo>
                                          <a:pt x="53" y="100"/>
                                        </a:lnTo>
                                        <a:lnTo>
                                          <a:pt x="55" y="115"/>
                                        </a:lnTo>
                                        <a:lnTo>
                                          <a:pt x="50" y="112"/>
                                        </a:lnTo>
                                        <a:lnTo>
                                          <a:pt x="43" y="107"/>
                                        </a:lnTo>
                                        <a:lnTo>
                                          <a:pt x="38" y="102"/>
                                        </a:lnTo>
                                        <a:lnTo>
                                          <a:pt x="33" y="95"/>
                                        </a:lnTo>
                                        <a:lnTo>
                                          <a:pt x="28" y="87"/>
                                        </a:lnTo>
                                        <a:lnTo>
                                          <a:pt x="25" y="80"/>
                                        </a:lnTo>
                                        <a:lnTo>
                                          <a:pt x="25" y="70"/>
                                        </a:lnTo>
                                        <a:lnTo>
                                          <a:pt x="25" y="6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85" name="Freeform 8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44" y="858"/>
                                    <a:ext cx="28" cy="60"/>
                                  </a:xfrm>
                                  <a:custGeom>
                                    <a:avLst/>
                                    <a:gdLst>
                                      <a:gd name="T0" fmla="*/ 28 w 28"/>
                                      <a:gd name="T1" fmla="*/ 60 h 60"/>
                                      <a:gd name="T2" fmla="*/ 0 w 28"/>
                                      <a:gd name="T3" fmla="*/ 0 h 60"/>
                                      <a:gd name="T4" fmla="*/ 28 w 28"/>
                                      <a:gd name="T5" fmla="*/ 6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8" h="60">
                                        <a:moveTo>
                                          <a:pt x="28" y="6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8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86" name="Freeform 8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44" y="858"/>
                                    <a:ext cx="28" cy="60"/>
                                  </a:xfrm>
                                  <a:custGeom>
                                    <a:avLst/>
                                    <a:gdLst>
                                      <a:gd name="T0" fmla="*/ 28 w 28"/>
                                      <a:gd name="T1" fmla="*/ 60 h 60"/>
                                      <a:gd name="T2" fmla="*/ 0 w 28"/>
                                      <a:gd name="T3" fmla="*/ 0 h 60"/>
                                      <a:gd name="T4" fmla="*/ 28 w 28"/>
                                      <a:gd name="T5" fmla="*/ 6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8" h="60">
                                        <a:moveTo>
                                          <a:pt x="28" y="6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8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87" name="Freeform 8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54" y="1407"/>
                                    <a:ext cx="294" cy="120"/>
                                  </a:xfrm>
                                  <a:custGeom>
                                    <a:avLst/>
                                    <a:gdLst>
                                      <a:gd name="T0" fmla="*/ 3 w 294"/>
                                      <a:gd name="T1" fmla="*/ 80 h 120"/>
                                      <a:gd name="T2" fmla="*/ 0 w 294"/>
                                      <a:gd name="T3" fmla="*/ 70 h 120"/>
                                      <a:gd name="T4" fmla="*/ 3 w 294"/>
                                      <a:gd name="T5" fmla="*/ 60 h 120"/>
                                      <a:gd name="T6" fmla="*/ 5 w 294"/>
                                      <a:gd name="T7" fmla="*/ 50 h 120"/>
                                      <a:gd name="T8" fmla="*/ 13 w 294"/>
                                      <a:gd name="T9" fmla="*/ 42 h 120"/>
                                      <a:gd name="T10" fmla="*/ 23 w 294"/>
                                      <a:gd name="T11" fmla="*/ 37 h 120"/>
                                      <a:gd name="T12" fmla="*/ 38 w 294"/>
                                      <a:gd name="T13" fmla="*/ 32 h 120"/>
                                      <a:gd name="T14" fmla="*/ 52 w 294"/>
                                      <a:gd name="T15" fmla="*/ 27 h 120"/>
                                      <a:gd name="T16" fmla="*/ 72 w 294"/>
                                      <a:gd name="T17" fmla="*/ 27 h 120"/>
                                      <a:gd name="T18" fmla="*/ 80 w 294"/>
                                      <a:gd name="T19" fmla="*/ 22 h 120"/>
                                      <a:gd name="T20" fmla="*/ 87 w 294"/>
                                      <a:gd name="T21" fmla="*/ 20 h 120"/>
                                      <a:gd name="T22" fmla="*/ 92 w 294"/>
                                      <a:gd name="T23" fmla="*/ 13 h 120"/>
                                      <a:gd name="T24" fmla="*/ 100 w 294"/>
                                      <a:gd name="T25" fmla="*/ 8 h 120"/>
                                      <a:gd name="T26" fmla="*/ 107 w 294"/>
                                      <a:gd name="T27" fmla="*/ 3 h 120"/>
                                      <a:gd name="T28" fmla="*/ 115 w 294"/>
                                      <a:gd name="T29" fmla="*/ 0 h 120"/>
                                      <a:gd name="T30" fmla="*/ 125 w 294"/>
                                      <a:gd name="T31" fmla="*/ 0 h 120"/>
                                      <a:gd name="T32" fmla="*/ 134 w 294"/>
                                      <a:gd name="T33" fmla="*/ 3 h 120"/>
                                      <a:gd name="T34" fmla="*/ 144 w 294"/>
                                      <a:gd name="T35" fmla="*/ 5 h 120"/>
                                      <a:gd name="T36" fmla="*/ 157 w 294"/>
                                      <a:gd name="T37" fmla="*/ 10 h 120"/>
                                      <a:gd name="T38" fmla="*/ 182 w 294"/>
                                      <a:gd name="T39" fmla="*/ 22 h 120"/>
                                      <a:gd name="T40" fmla="*/ 209 w 294"/>
                                      <a:gd name="T41" fmla="*/ 35 h 120"/>
                                      <a:gd name="T42" fmla="*/ 236 w 294"/>
                                      <a:gd name="T43" fmla="*/ 47 h 120"/>
                                      <a:gd name="T44" fmla="*/ 264 w 294"/>
                                      <a:gd name="T45" fmla="*/ 57 h 120"/>
                                      <a:gd name="T46" fmla="*/ 271 w 294"/>
                                      <a:gd name="T47" fmla="*/ 60 h 120"/>
                                      <a:gd name="T48" fmla="*/ 279 w 294"/>
                                      <a:gd name="T49" fmla="*/ 57 h 120"/>
                                      <a:gd name="T50" fmla="*/ 281 w 294"/>
                                      <a:gd name="T51" fmla="*/ 57 h 120"/>
                                      <a:gd name="T52" fmla="*/ 286 w 294"/>
                                      <a:gd name="T53" fmla="*/ 55 h 120"/>
                                      <a:gd name="T54" fmla="*/ 286 w 294"/>
                                      <a:gd name="T55" fmla="*/ 45 h 120"/>
                                      <a:gd name="T56" fmla="*/ 281 w 294"/>
                                      <a:gd name="T57" fmla="*/ 30 h 120"/>
                                      <a:gd name="T58" fmla="*/ 286 w 294"/>
                                      <a:gd name="T59" fmla="*/ 35 h 120"/>
                                      <a:gd name="T60" fmla="*/ 291 w 294"/>
                                      <a:gd name="T61" fmla="*/ 40 h 120"/>
                                      <a:gd name="T62" fmla="*/ 291 w 294"/>
                                      <a:gd name="T63" fmla="*/ 45 h 120"/>
                                      <a:gd name="T64" fmla="*/ 294 w 294"/>
                                      <a:gd name="T65" fmla="*/ 52 h 120"/>
                                      <a:gd name="T66" fmla="*/ 291 w 294"/>
                                      <a:gd name="T67" fmla="*/ 57 h 120"/>
                                      <a:gd name="T68" fmla="*/ 286 w 294"/>
                                      <a:gd name="T69" fmla="*/ 62 h 120"/>
                                      <a:gd name="T70" fmla="*/ 279 w 294"/>
                                      <a:gd name="T71" fmla="*/ 67 h 120"/>
                                      <a:gd name="T72" fmla="*/ 271 w 294"/>
                                      <a:gd name="T73" fmla="*/ 72 h 120"/>
                                      <a:gd name="T74" fmla="*/ 259 w 294"/>
                                      <a:gd name="T75" fmla="*/ 80 h 120"/>
                                      <a:gd name="T76" fmla="*/ 249 w 294"/>
                                      <a:gd name="T77" fmla="*/ 87 h 120"/>
                                      <a:gd name="T78" fmla="*/ 239 w 294"/>
                                      <a:gd name="T79" fmla="*/ 97 h 120"/>
                                      <a:gd name="T80" fmla="*/ 229 w 294"/>
                                      <a:gd name="T81" fmla="*/ 112 h 120"/>
                                      <a:gd name="T82" fmla="*/ 224 w 294"/>
                                      <a:gd name="T83" fmla="*/ 115 h 120"/>
                                      <a:gd name="T84" fmla="*/ 219 w 294"/>
                                      <a:gd name="T85" fmla="*/ 120 h 120"/>
                                      <a:gd name="T86" fmla="*/ 209 w 294"/>
                                      <a:gd name="T87" fmla="*/ 120 h 120"/>
                                      <a:gd name="T88" fmla="*/ 194 w 294"/>
                                      <a:gd name="T89" fmla="*/ 117 h 120"/>
                                      <a:gd name="T90" fmla="*/ 177 w 294"/>
                                      <a:gd name="T91" fmla="*/ 112 h 120"/>
                                      <a:gd name="T92" fmla="*/ 159 w 294"/>
                                      <a:gd name="T93" fmla="*/ 105 h 120"/>
                                      <a:gd name="T94" fmla="*/ 144 w 294"/>
                                      <a:gd name="T95" fmla="*/ 95 h 120"/>
                                      <a:gd name="T96" fmla="*/ 130 w 294"/>
                                      <a:gd name="T97" fmla="*/ 85 h 120"/>
                                      <a:gd name="T98" fmla="*/ 112 w 294"/>
                                      <a:gd name="T99" fmla="*/ 75 h 120"/>
                                      <a:gd name="T100" fmla="*/ 97 w 294"/>
                                      <a:gd name="T101" fmla="*/ 62 h 120"/>
                                      <a:gd name="T102" fmla="*/ 80 w 294"/>
                                      <a:gd name="T103" fmla="*/ 55 h 120"/>
                                      <a:gd name="T104" fmla="*/ 62 w 294"/>
                                      <a:gd name="T105" fmla="*/ 47 h 120"/>
                                      <a:gd name="T106" fmla="*/ 52 w 294"/>
                                      <a:gd name="T107" fmla="*/ 45 h 120"/>
                                      <a:gd name="T108" fmla="*/ 43 w 294"/>
                                      <a:gd name="T109" fmla="*/ 45 h 120"/>
                                      <a:gd name="T110" fmla="*/ 35 w 294"/>
                                      <a:gd name="T111" fmla="*/ 45 h 120"/>
                                      <a:gd name="T112" fmla="*/ 28 w 294"/>
                                      <a:gd name="T113" fmla="*/ 50 h 120"/>
                                      <a:gd name="T114" fmla="*/ 20 w 294"/>
                                      <a:gd name="T115" fmla="*/ 55 h 120"/>
                                      <a:gd name="T116" fmla="*/ 13 w 294"/>
                                      <a:gd name="T117" fmla="*/ 62 h 120"/>
                                      <a:gd name="T118" fmla="*/ 8 w 294"/>
                                      <a:gd name="T119" fmla="*/ 70 h 120"/>
                                      <a:gd name="T120" fmla="*/ 3 w 294"/>
                                      <a:gd name="T121" fmla="*/ 80 h 1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</a:cxnLst>
                                    <a:rect l="0" t="0" r="r" b="b"/>
                                    <a:pathLst>
                                      <a:path w="294" h="120">
                                        <a:moveTo>
                                          <a:pt x="3" y="80"/>
                                        </a:moveTo>
                                        <a:lnTo>
                                          <a:pt x="0" y="70"/>
                                        </a:lnTo>
                                        <a:lnTo>
                                          <a:pt x="3" y="60"/>
                                        </a:lnTo>
                                        <a:lnTo>
                                          <a:pt x="5" y="50"/>
                                        </a:lnTo>
                                        <a:lnTo>
                                          <a:pt x="13" y="42"/>
                                        </a:lnTo>
                                        <a:lnTo>
                                          <a:pt x="23" y="37"/>
                                        </a:lnTo>
                                        <a:lnTo>
                                          <a:pt x="38" y="32"/>
                                        </a:lnTo>
                                        <a:lnTo>
                                          <a:pt x="52" y="27"/>
                                        </a:lnTo>
                                        <a:lnTo>
                                          <a:pt x="72" y="27"/>
                                        </a:lnTo>
                                        <a:lnTo>
                                          <a:pt x="80" y="22"/>
                                        </a:lnTo>
                                        <a:lnTo>
                                          <a:pt x="87" y="20"/>
                                        </a:lnTo>
                                        <a:lnTo>
                                          <a:pt x="92" y="13"/>
                                        </a:lnTo>
                                        <a:lnTo>
                                          <a:pt x="100" y="8"/>
                                        </a:lnTo>
                                        <a:lnTo>
                                          <a:pt x="107" y="3"/>
                                        </a:lnTo>
                                        <a:lnTo>
                                          <a:pt x="115" y="0"/>
                                        </a:lnTo>
                                        <a:lnTo>
                                          <a:pt x="125" y="0"/>
                                        </a:lnTo>
                                        <a:lnTo>
                                          <a:pt x="134" y="3"/>
                                        </a:lnTo>
                                        <a:lnTo>
                                          <a:pt x="144" y="5"/>
                                        </a:lnTo>
                                        <a:lnTo>
                                          <a:pt x="157" y="10"/>
                                        </a:lnTo>
                                        <a:lnTo>
                                          <a:pt x="182" y="22"/>
                                        </a:lnTo>
                                        <a:lnTo>
                                          <a:pt x="209" y="35"/>
                                        </a:lnTo>
                                        <a:lnTo>
                                          <a:pt x="236" y="47"/>
                                        </a:lnTo>
                                        <a:lnTo>
                                          <a:pt x="264" y="57"/>
                                        </a:lnTo>
                                        <a:lnTo>
                                          <a:pt x="271" y="60"/>
                                        </a:lnTo>
                                        <a:lnTo>
                                          <a:pt x="279" y="57"/>
                                        </a:lnTo>
                                        <a:lnTo>
                                          <a:pt x="281" y="57"/>
                                        </a:lnTo>
                                        <a:lnTo>
                                          <a:pt x="286" y="55"/>
                                        </a:lnTo>
                                        <a:lnTo>
                                          <a:pt x="286" y="45"/>
                                        </a:lnTo>
                                        <a:lnTo>
                                          <a:pt x="281" y="30"/>
                                        </a:lnTo>
                                        <a:lnTo>
                                          <a:pt x="286" y="35"/>
                                        </a:lnTo>
                                        <a:lnTo>
                                          <a:pt x="291" y="40"/>
                                        </a:lnTo>
                                        <a:lnTo>
                                          <a:pt x="291" y="45"/>
                                        </a:lnTo>
                                        <a:lnTo>
                                          <a:pt x="294" y="52"/>
                                        </a:lnTo>
                                        <a:lnTo>
                                          <a:pt x="291" y="57"/>
                                        </a:lnTo>
                                        <a:lnTo>
                                          <a:pt x="286" y="62"/>
                                        </a:lnTo>
                                        <a:lnTo>
                                          <a:pt x="279" y="67"/>
                                        </a:lnTo>
                                        <a:lnTo>
                                          <a:pt x="271" y="72"/>
                                        </a:lnTo>
                                        <a:lnTo>
                                          <a:pt x="259" y="80"/>
                                        </a:lnTo>
                                        <a:lnTo>
                                          <a:pt x="249" y="87"/>
                                        </a:lnTo>
                                        <a:lnTo>
                                          <a:pt x="239" y="97"/>
                                        </a:lnTo>
                                        <a:lnTo>
                                          <a:pt x="229" y="112"/>
                                        </a:lnTo>
                                        <a:lnTo>
                                          <a:pt x="224" y="115"/>
                                        </a:lnTo>
                                        <a:lnTo>
                                          <a:pt x="219" y="120"/>
                                        </a:lnTo>
                                        <a:lnTo>
                                          <a:pt x="209" y="120"/>
                                        </a:lnTo>
                                        <a:lnTo>
                                          <a:pt x="194" y="117"/>
                                        </a:lnTo>
                                        <a:lnTo>
                                          <a:pt x="177" y="112"/>
                                        </a:lnTo>
                                        <a:lnTo>
                                          <a:pt x="159" y="105"/>
                                        </a:lnTo>
                                        <a:lnTo>
                                          <a:pt x="144" y="95"/>
                                        </a:lnTo>
                                        <a:lnTo>
                                          <a:pt x="130" y="85"/>
                                        </a:lnTo>
                                        <a:lnTo>
                                          <a:pt x="112" y="75"/>
                                        </a:lnTo>
                                        <a:lnTo>
                                          <a:pt x="97" y="62"/>
                                        </a:lnTo>
                                        <a:lnTo>
                                          <a:pt x="80" y="55"/>
                                        </a:lnTo>
                                        <a:lnTo>
                                          <a:pt x="62" y="47"/>
                                        </a:lnTo>
                                        <a:lnTo>
                                          <a:pt x="52" y="45"/>
                                        </a:lnTo>
                                        <a:lnTo>
                                          <a:pt x="43" y="45"/>
                                        </a:lnTo>
                                        <a:lnTo>
                                          <a:pt x="35" y="45"/>
                                        </a:lnTo>
                                        <a:lnTo>
                                          <a:pt x="28" y="50"/>
                                        </a:lnTo>
                                        <a:lnTo>
                                          <a:pt x="20" y="55"/>
                                        </a:lnTo>
                                        <a:lnTo>
                                          <a:pt x="13" y="62"/>
                                        </a:lnTo>
                                        <a:lnTo>
                                          <a:pt x="8" y="70"/>
                                        </a:lnTo>
                                        <a:lnTo>
                                          <a:pt x="3" y="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A3D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88" name="Freeform 8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54" y="1407"/>
                                    <a:ext cx="294" cy="120"/>
                                  </a:xfrm>
                                  <a:custGeom>
                                    <a:avLst/>
                                    <a:gdLst>
                                      <a:gd name="T0" fmla="*/ 3 w 294"/>
                                      <a:gd name="T1" fmla="*/ 80 h 120"/>
                                      <a:gd name="T2" fmla="*/ 0 w 294"/>
                                      <a:gd name="T3" fmla="*/ 70 h 120"/>
                                      <a:gd name="T4" fmla="*/ 3 w 294"/>
                                      <a:gd name="T5" fmla="*/ 60 h 120"/>
                                      <a:gd name="T6" fmla="*/ 5 w 294"/>
                                      <a:gd name="T7" fmla="*/ 50 h 120"/>
                                      <a:gd name="T8" fmla="*/ 13 w 294"/>
                                      <a:gd name="T9" fmla="*/ 42 h 120"/>
                                      <a:gd name="T10" fmla="*/ 23 w 294"/>
                                      <a:gd name="T11" fmla="*/ 37 h 120"/>
                                      <a:gd name="T12" fmla="*/ 38 w 294"/>
                                      <a:gd name="T13" fmla="*/ 32 h 120"/>
                                      <a:gd name="T14" fmla="*/ 52 w 294"/>
                                      <a:gd name="T15" fmla="*/ 27 h 120"/>
                                      <a:gd name="T16" fmla="*/ 72 w 294"/>
                                      <a:gd name="T17" fmla="*/ 27 h 120"/>
                                      <a:gd name="T18" fmla="*/ 80 w 294"/>
                                      <a:gd name="T19" fmla="*/ 22 h 120"/>
                                      <a:gd name="T20" fmla="*/ 87 w 294"/>
                                      <a:gd name="T21" fmla="*/ 20 h 120"/>
                                      <a:gd name="T22" fmla="*/ 92 w 294"/>
                                      <a:gd name="T23" fmla="*/ 13 h 120"/>
                                      <a:gd name="T24" fmla="*/ 100 w 294"/>
                                      <a:gd name="T25" fmla="*/ 8 h 120"/>
                                      <a:gd name="T26" fmla="*/ 107 w 294"/>
                                      <a:gd name="T27" fmla="*/ 3 h 120"/>
                                      <a:gd name="T28" fmla="*/ 115 w 294"/>
                                      <a:gd name="T29" fmla="*/ 0 h 120"/>
                                      <a:gd name="T30" fmla="*/ 125 w 294"/>
                                      <a:gd name="T31" fmla="*/ 0 h 120"/>
                                      <a:gd name="T32" fmla="*/ 134 w 294"/>
                                      <a:gd name="T33" fmla="*/ 3 h 120"/>
                                      <a:gd name="T34" fmla="*/ 144 w 294"/>
                                      <a:gd name="T35" fmla="*/ 5 h 120"/>
                                      <a:gd name="T36" fmla="*/ 157 w 294"/>
                                      <a:gd name="T37" fmla="*/ 10 h 120"/>
                                      <a:gd name="T38" fmla="*/ 182 w 294"/>
                                      <a:gd name="T39" fmla="*/ 22 h 120"/>
                                      <a:gd name="T40" fmla="*/ 209 w 294"/>
                                      <a:gd name="T41" fmla="*/ 35 h 120"/>
                                      <a:gd name="T42" fmla="*/ 236 w 294"/>
                                      <a:gd name="T43" fmla="*/ 47 h 120"/>
                                      <a:gd name="T44" fmla="*/ 264 w 294"/>
                                      <a:gd name="T45" fmla="*/ 57 h 120"/>
                                      <a:gd name="T46" fmla="*/ 271 w 294"/>
                                      <a:gd name="T47" fmla="*/ 60 h 120"/>
                                      <a:gd name="T48" fmla="*/ 279 w 294"/>
                                      <a:gd name="T49" fmla="*/ 57 h 120"/>
                                      <a:gd name="T50" fmla="*/ 281 w 294"/>
                                      <a:gd name="T51" fmla="*/ 57 h 120"/>
                                      <a:gd name="T52" fmla="*/ 286 w 294"/>
                                      <a:gd name="T53" fmla="*/ 55 h 120"/>
                                      <a:gd name="T54" fmla="*/ 286 w 294"/>
                                      <a:gd name="T55" fmla="*/ 45 h 120"/>
                                      <a:gd name="T56" fmla="*/ 281 w 294"/>
                                      <a:gd name="T57" fmla="*/ 30 h 120"/>
                                      <a:gd name="T58" fmla="*/ 286 w 294"/>
                                      <a:gd name="T59" fmla="*/ 35 h 120"/>
                                      <a:gd name="T60" fmla="*/ 291 w 294"/>
                                      <a:gd name="T61" fmla="*/ 40 h 120"/>
                                      <a:gd name="T62" fmla="*/ 291 w 294"/>
                                      <a:gd name="T63" fmla="*/ 45 h 120"/>
                                      <a:gd name="T64" fmla="*/ 294 w 294"/>
                                      <a:gd name="T65" fmla="*/ 52 h 120"/>
                                      <a:gd name="T66" fmla="*/ 291 w 294"/>
                                      <a:gd name="T67" fmla="*/ 57 h 120"/>
                                      <a:gd name="T68" fmla="*/ 286 w 294"/>
                                      <a:gd name="T69" fmla="*/ 62 h 120"/>
                                      <a:gd name="T70" fmla="*/ 279 w 294"/>
                                      <a:gd name="T71" fmla="*/ 67 h 120"/>
                                      <a:gd name="T72" fmla="*/ 271 w 294"/>
                                      <a:gd name="T73" fmla="*/ 72 h 120"/>
                                      <a:gd name="T74" fmla="*/ 259 w 294"/>
                                      <a:gd name="T75" fmla="*/ 80 h 120"/>
                                      <a:gd name="T76" fmla="*/ 249 w 294"/>
                                      <a:gd name="T77" fmla="*/ 87 h 120"/>
                                      <a:gd name="T78" fmla="*/ 239 w 294"/>
                                      <a:gd name="T79" fmla="*/ 97 h 120"/>
                                      <a:gd name="T80" fmla="*/ 229 w 294"/>
                                      <a:gd name="T81" fmla="*/ 112 h 120"/>
                                      <a:gd name="T82" fmla="*/ 224 w 294"/>
                                      <a:gd name="T83" fmla="*/ 115 h 120"/>
                                      <a:gd name="T84" fmla="*/ 219 w 294"/>
                                      <a:gd name="T85" fmla="*/ 120 h 120"/>
                                      <a:gd name="T86" fmla="*/ 209 w 294"/>
                                      <a:gd name="T87" fmla="*/ 120 h 120"/>
                                      <a:gd name="T88" fmla="*/ 194 w 294"/>
                                      <a:gd name="T89" fmla="*/ 117 h 120"/>
                                      <a:gd name="T90" fmla="*/ 177 w 294"/>
                                      <a:gd name="T91" fmla="*/ 112 h 120"/>
                                      <a:gd name="T92" fmla="*/ 159 w 294"/>
                                      <a:gd name="T93" fmla="*/ 105 h 120"/>
                                      <a:gd name="T94" fmla="*/ 144 w 294"/>
                                      <a:gd name="T95" fmla="*/ 95 h 120"/>
                                      <a:gd name="T96" fmla="*/ 130 w 294"/>
                                      <a:gd name="T97" fmla="*/ 85 h 120"/>
                                      <a:gd name="T98" fmla="*/ 112 w 294"/>
                                      <a:gd name="T99" fmla="*/ 75 h 120"/>
                                      <a:gd name="T100" fmla="*/ 97 w 294"/>
                                      <a:gd name="T101" fmla="*/ 62 h 120"/>
                                      <a:gd name="T102" fmla="*/ 80 w 294"/>
                                      <a:gd name="T103" fmla="*/ 55 h 120"/>
                                      <a:gd name="T104" fmla="*/ 62 w 294"/>
                                      <a:gd name="T105" fmla="*/ 47 h 120"/>
                                      <a:gd name="T106" fmla="*/ 52 w 294"/>
                                      <a:gd name="T107" fmla="*/ 45 h 120"/>
                                      <a:gd name="T108" fmla="*/ 43 w 294"/>
                                      <a:gd name="T109" fmla="*/ 45 h 120"/>
                                      <a:gd name="T110" fmla="*/ 35 w 294"/>
                                      <a:gd name="T111" fmla="*/ 45 h 120"/>
                                      <a:gd name="T112" fmla="*/ 28 w 294"/>
                                      <a:gd name="T113" fmla="*/ 50 h 120"/>
                                      <a:gd name="T114" fmla="*/ 20 w 294"/>
                                      <a:gd name="T115" fmla="*/ 55 h 120"/>
                                      <a:gd name="T116" fmla="*/ 13 w 294"/>
                                      <a:gd name="T117" fmla="*/ 62 h 120"/>
                                      <a:gd name="T118" fmla="*/ 8 w 294"/>
                                      <a:gd name="T119" fmla="*/ 70 h 120"/>
                                      <a:gd name="T120" fmla="*/ 3 w 294"/>
                                      <a:gd name="T121" fmla="*/ 80 h 1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</a:cxnLst>
                                    <a:rect l="0" t="0" r="r" b="b"/>
                                    <a:pathLst>
                                      <a:path w="294" h="120">
                                        <a:moveTo>
                                          <a:pt x="3" y="80"/>
                                        </a:moveTo>
                                        <a:lnTo>
                                          <a:pt x="0" y="70"/>
                                        </a:lnTo>
                                        <a:lnTo>
                                          <a:pt x="3" y="60"/>
                                        </a:lnTo>
                                        <a:lnTo>
                                          <a:pt x="5" y="50"/>
                                        </a:lnTo>
                                        <a:lnTo>
                                          <a:pt x="13" y="42"/>
                                        </a:lnTo>
                                        <a:lnTo>
                                          <a:pt x="23" y="37"/>
                                        </a:lnTo>
                                        <a:lnTo>
                                          <a:pt x="38" y="32"/>
                                        </a:lnTo>
                                        <a:lnTo>
                                          <a:pt x="52" y="27"/>
                                        </a:lnTo>
                                        <a:lnTo>
                                          <a:pt x="72" y="27"/>
                                        </a:lnTo>
                                        <a:lnTo>
                                          <a:pt x="80" y="22"/>
                                        </a:lnTo>
                                        <a:lnTo>
                                          <a:pt x="87" y="20"/>
                                        </a:lnTo>
                                        <a:lnTo>
                                          <a:pt x="92" y="13"/>
                                        </a:lnTo>
                                        <a:lnTo>
                                          <a:pt x="100" y="8"/>
                                        </a:lnTo>
                                        <a:lnTo>
                                          <a:pt x="107" y="3"/>
                                        </a:lnTo>
                                        <a:lnTo>
                                          <a:pt x="115" y="0"/>
                                        </a:lnTo>
                                        <a:lnTo>
                                          <a:pt x="125" y="0"/>
                                        </a:lnTo>
                                        <a:lnTo>
                                          <a:pt x="134" y="3"/>
                                        </a:lnTo>
                                        <a:lnTo>
                                          <a:pt x="144" y="5"/>
                                        </a:lnTo>
                                        <a:lnTo>
                                          <a:pt x="157" y="10"/>
                                        </a:lnTo>
                                        <a:lnTo>
                                          <a:pt x="182" y="22"/>
                                        </a:lnTo>
                                        <a:lnTo>
                                          <a:pt x="209" y="35"/>
                                        </a:lnTo>
                                        <a:lnTo>
                                          <a:pt x="236" y="47"/>
                                        </a:lnTo>
                                        <a:lnTo>
                                          <a:pt x="264" y="57"/>
                                        </a:lnTo>
                                        <a:lnTo>
                                          <a:pt x="271" y="60"/>
                                        </a:lnTo>
                                        <a:lnTo>
                                          <a:pt x="279" y="57"/>
                                        </a:lnTo>
                                        <a:lnTo>
                                          <a:pt x="281" y="57"/>
                                        </a:lnTo>
                                        <a:lnTo>
                                          <a:pt x="286" y="55"/>
                                        </a:lnTo>
                                        <a:lnTo>
                                          <a:pt x="286" y="45"/>
                                        </a:lnTo>
                                        <a:lnTo>
                                          <a:pt x="281" y="30"/>
                                        </a:lnTo>
                                        <a:lnTo>
                                          <a:pt x="286" y="35"/>
                                        </a:lnTo>
                                        <a:lnTo>
                                          <a:pt x="291" y="40"/>
                                        </a:lnTo>
                                        <a:lnTo>
                                          <a:pt x="291" y="45"/>
                                        </a:lnTo>
                                        <a:lnTo>
                                          <a:pt x="294" y="52"/>
                                        </a:lnTo>
                                        <a:lnTo>
                                          <a:pt x="291" y="57"/>
                                        </a:lnTo>
                                        <a:lnTo>
                                          <a:pt x="286" y="62"/>
                                        </a:lnTo>
                                        <a:lnTo>
                                          <a:pt x="279" y="67"/>
                                        </a:lnTo>
                                        <a:lnTo>
                                          <a:pt x="271" y="72"/>
                                        </a:lnTo>
                                        <a:lnTo>
                                          <a:pt x="259" y="80"/>
                                        </a:lnTo>
                                        <a:lnTo>
                                          <a:pt x="249" y="87"/>
                                        </a:lnTo>
                                        <a:lnTo>
                                          <a:pt x="239" y="97"/>
                                        </a:lnTo>
                                        <a:lnTo>
                                          <a:pt x="229" y="112"/>
                                        </a:lnTo>
                                        <a:lnTo>
                                          <a:pt x="224" y="115"/>
                                        </a:lnTo>
                                        <a:lnTo>
                                          <a:pt x="219" y="120"/>
                                        </a:lnTo>
                                        <a:lnTo>
                                          <a:pt x="209" y="120"/>
                                        </a:lnTo>
                                        <a:lnTo>
                                          <a:pt x="194" y="117"/>
                                        </a:lnTo>
                                        <a:lnTo>
                                          <a:pt x="177" y="112"/>
                                        </a:lnTo>
                                        <a:lnTo>
                                          <a:pt x="159" y="105"/>
                                        </a:lnTo>
                                        <a:lnTo>
                                          <a:pt x="144" y="95"/>
                                        </a:lnTo>
                                        <a:lnTo>
                                          <a:pt x="130" y="85"/>
                                        </a:lnTo>
                                        <a:lnTo>
                                          <a:pt x="112" y="75"/>
                                        </a:lnTo>
                                        <a:lnTo>
                                          <a:pt x="97" y="62"/>
                                        </a:lnTo>
                                        <a:lnTo>
                                          <a:pt x="80" y="55"/>
                                        </a:lnTo>
                                        <a:lnTo>
                                          <a:pt x="62" y="47"/>
                                        </a:lnTo>
                                        <a:lnTo>
                                          <a:pt x="52" y="45"/>
                                        </a:lnTo>
                                        <a:lnTo>
                                          <a:pt x="43" y="45"/>
                                        </a:lnTo>
                                        <a:lnTo>
                                          <a:pt x="35" y="45"/>
                                        </a:lnTo>
                                        <a:lnTo>
                                          <a:pt x="28" y="50"/>
                                        </a:lnTo>
                                        <a:lnTo>
                                          <a:pt x="20" y="55"/>
                                        </a:lnTo>
                                        <a:lnTo>
                                          <a:pt x="13" y="62"/>
                                        </a:lnTo>
                                        <a:lnTo>
                                          <a:pt x="8" y="70"/>
                                        </a:lnTo>
                                        <a:lnTo>
                                          <a:pt x="3" y="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333FF"/>
                                  </a:solidFill>
                                  <a:ln w="127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89" name="Freeform 8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01" y="1297"/>
                                    <a:ext cx="268" cy="115"/>
                                  </a:xfrm>
                                  <a:custGeom>
                                    <a:avLst/>
                                    <a:gdLst>
                                      <a:gd name="T0" fmla="*/ 2 w 268"/>
                                      <a:gd name="T1" fmla="*/ 115 h 115"/>
                                      <a:gd name="T2" fmla="*/ 0 w 268"/>
                                      <a:gd name="T3" fmla="*/ 113 h 115"/>
                                      <a:gd name="T4" fmla="*/ 0 w 268"/>
                                      <a:gd name="T5" fmla="*/ 108 h 115"/>
                                      <a:gd name="T6" fmla="*/ 0 w 268"/>
                                      <a:gd name="T7" fmla="*/ 103 h 115"/>
                                      <a:gd name="T8" fmla="*/ 2 w 268"/>
                                      <a:gd name="T9" fmla="*/ 98 h 115"/>
                                      <a:gd name="T10" fmla="*/ 5 w 268"/>
                                      <a:gd name="T11" fmla="*/ 93 h 115"/>
                                      <a:gd name="T12" fmla="*/ 10 w 268"/>
                                      <a:gd name="T13" fmla="*/ 85 h 115"/>
                                      <a:gd name="T14" fmla="*/ 15 w 268"/>
                                      <a:gd name="T15" fmla="*/ 83 h 115"/>
                                      <a:gd name="T16" fmla="*/ 22 w 268"/>
                                      <a:gd name="T17" fmla="*/ 78 h 115"/>
                                      <a:gd name="T18" fmla="*/ 37 w 268"/>
                                      <a:gd name="T19" fmla="*/ 75 h 115"/>
                                      <a:gd name="T20" fmla="*/ 45 w 268"/>
                                      <a:gd name="T21" fmla="*/ 70 h 115"/>
                                      <a:gd name="T22" fmla="*/ 52 w 268"/>
                                      <a:gd name="T23" fmla="*/ 63 h 115"/>
                                      <a:gd name="T24" fmla="*/ 57 w 268"/>
                                      <a:gd name="T25" fmla="*/ 58 h 115"/>
                                      <a:gd name="T26" fmla="*/ 65 w 268"/>
                                      <a:gd name="T27" fmla="*/ 45 h 115"/>
                                      <a:gd name="T28" fmla="*/ 72 w 268"/>
                                      <a:gd name="T29" fmla="*/ 35 h 115"/>
                                      <a:gd name="T30" fmla="*/ 79 w 268"/>
                                      <a:gd name="T31" fmla="*/ 30 h 115"/>
                                      <a:gd name="T32" fmla="*/ 87 w 268"/>
                                      <a:gd name="T33" fmla="*/ 25 h 115"/>
                                      <a:gd name="T34" fmla="*/ 97 w 268"/>
                                      <a:gd name="T35" fmla="*/ 23 h 115"/>
                                      <a:gd name="T36" fmla="*/ 107 w 268"/>
                                      <a:gd name="T37" fmla="*/ 20 h 115"/>
                                      <a:gd name="T38" fmla="*/ 132 w 268"/>
                                      <a:gd name="T39" fmla="*/ 20 h 115"/>
                                      <a:gd name="T40" fmla="*/ 156 w 268"/>
                                      <a:gd name="T41" fmla="*/ 23 h 115"/>
                                      <a:gd name="T42" fmla="*/ 206 w 268"/>
                                      <a:gd name="T43" fmla="*/ 30 h 115"/>
                                      <a:gd name="T44" fmla="*/ 243 w 268"/>
                                      <a:gd name="T45" fmla="*/ 33 h 115"/>
                                      <a:gd name="T46" fmla="*/ 248 w 268"/>
                                      <a:gd name="T47" fmla="*/ 30 h 115"/>
                                      <a:gd name="T48" fmla="*/ 256 w 268"/>
                                      <a:gd name="T49" fmla="*/ 30 h 115"/>
                                      <a:gd name="T50" fmla="*/ 258 w 268"/>
                                      <a:gd name="T51" fmla="*/ 28 h 115"/>
                                      <a:gd name="T52" fmla="*/ 261 w 268"/>
                                      <a:gd name="T53" fmla="*/ 23 h 115"/>
                                      <a:gd name="T54" fmla="*/ 261 w 268"/>
                                      <a:gd name="T55" fmla="*/ 13 h 115"/>
                                      <a:gd name="T56" fmla="*/ 253 w 268"/>
                                      <a:gd name="T57" fmla="*/ 0 h 115"/>
                                      <a:gd name="T58" fmla="*/ 258 w 268"/>
                                      <a:gd name="T59" fmla="*/ 5 h 115"/>
                                      <a:gd name="T60" fmla="*/ 263 w 268"/>
                                      <a:gd name="T61" fmla="*/ 8 h 115"/>
                                      <a:gd name="T62" fmla="*/ 266 w 268"/>
                                      <a:gd name="T63" fmla="*/ 13 h 115"/>
                                      <a:gd name="T64" fmla="*/ 268 w 268"/>
                                      <a:gd name="T65" fmla="*/ 20 h 115"/>
                                      <a:gd name="T66" fmla="*/ 268 w 268"/>
                                      <a:gd name="T67" fmla="*/ 25 h 115"/>
                                      <a:gd name="T68" fmla="*/ 263 w 268"/>
                                      <a:gd name="T69" fmla="*/ 30 h 115"/>
                                      <a:gd name="T70" fmla="*/ 258 w 268"/>
                                      <a:gd name="T71" fmla="*/ 38 h 115"/>
                                      <a:gd name="T72" fmla="*/ 251 w 268"/>
                                      <a:gd name="T73" fmla="*/ 43 h 115"/>
                                      <a:gd name="T74" fmla="*/ 243 w 268"/>
                                      <a:gd name="T75" fmla="*/ 55 h 115"/>
                                      <a:gd name="T76" fmla="*/ 236 w 268"/>
                                      <a:gd name="T77" fmla="*/ 63 h 115"/>
                                      <a:gd name="T78" fmla="*/ 229 w 268"/>
                                      <a:gd name="T79" fmla="*/ 75 h 115"/>
                                      <a:gd name="T80" fmla="*/ 221 w 268"/>
                                      <a:gd name="T81" fmla="*/ 93 h 115"/>
                                      <a:gd name="T82" fmla="*/ 219 w 268"/>
                                      <a:gd name="T83" fmla="*/ 95 h 115"/>
                                      <a:gd name="T84" fmla="*/ 219 w 268"/>
                                      <a:gd name="T85" fmla="*/ 100 h 115"/>
                                      <a:gd name="T86" fmla="*/ 211 w 268"/>
                                      <a:gd name="T87" fmla="*/ 105 h 115"/>
                                      <a:gd name="T88" fmla="*/ 196 w 268"/>
                                      <a:gd name="T89" fmla="*/ 110 h 115"/>
                                      <a:gd name="T90" fmla="*/ 166 w 268"/>
                                      <a:gd name="T91" fmla="*/ 110 h 115"/>
                                      <a:gd name="T92" fmla="*/ 139 w 268"/>
                                      <a:gd name="T93" fmla="*/ 108 h 115"/>
                                      <a:gd name="T94" fmla="*/ 107 w 268"/>
                                      <a:gd name="T95" fmla="*/ 100 h 115"/>
                                      <a:gd name="T96" fmla="*/ 65 w 268"/>
                                      <a:gd name="T97" fmla="*/ 88 h 115"/>
                                      <a:gd name="T98" fmla="*/ 50 w 268"/>
                                      <a:gd name="T99" fmla="*/ 85 h 115"/>
                                      <a:gd name="T100" fmla="*/ 35 w 268"/>
                                      <a:gd name="T101" fmla="*/ 88 h 115"/>
                                      <a:gd name="T102" fmla="*/ 27 w 268"/>
                                      <a:gd name="T103" fmla="*/ 90 h 115"/>
                                      <a:gd name="T104" fmla="*/ 20 w 268"/>
                                      <a:gd name="T105" fmla="*/ 95 h 115"/>
                                      <a:gd name="T106" fmla="*/ 12 w 268"/>
                                      <a:gd name="T107" fmla="*/ 105 h 115"/>
                                      <a:gd name="T108" fmla="*/ 2 w 268"/>
                                      <a:gd name="T109" fmla="*/ 115 h 1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</a:cxnLst>
                                    <a:rect l="0" t="0" r="r" b="b"/>
                                    <a:pathLst>
                                      <a:path w="268" h="115">
                                        <a:moveTo>
                                          <a:pt x="2" y="115"/>
                                        </a:moveTo>
                                        <a:lnTo>
                                          <a:pt x="0" y="113"/>
                                        </a:lnTo>
                                        <a:lnTo>
                                          <a:pt x="0" y="108"/>
                                        </a:lnTo>
                                        <a:lnTo>
                                          <a:pt x="0" y="103"/>
                                        </a:lnTo>
                                        <a:lnTo>
                                          <a:pt x="2" y="98"/>
                                        </a:lnTo>
                                        <a:lnTo>
                                          <a:pt x="5" y="93"/>
                                        </a:lnTo>
                                        <a:lnTo>
                                          <a:pt x="10" y="85"/>
                                        </a:lnTo>
                                        <a:lnTo>
                                          <a:pt x="15" y="83"/>
                                        </a:lnTo>
                                        <a:lnTo>
                                          <a:pt x="22" y="78"/>
                                        </a:lnTo>
                                        <a:lnTo>
                                          <a:pt x="37" y="75"/>
                                        </a:lnTo>
                                        <a:lnTo>
                                          <a:pt x="45" y="70"/>
                                        </a:lnTo>
                                        <a:lnTo>
                                          <a:pt x="52" y="63"/>
                                        </a:lnTo>
                                        <a:lnTo>
                                          <a:pt x="57" y="58"/>
                                        </a:lnTo>
                                        <a:lnTo>
                                          <a:pt x="65" y="45"/>
                                        </a:lnTo>
                                        <a:lnTo>
                                          <a:pt x="72" y="35"/>
                                        </a:lnTo>
                                        <a:lnTo>
                                          <a:pt x="79" y="30"/>
                                        </a:lnTo>
                                        <a:lnTo>
                                          <a:pt x="87" y="25"/>
                                        </a:lnTo>
                                        <a:lnTo>
                                          <a:pt x="97" y="23"/>
                                        </a:lnTo>
                                        <a:lnTo>
                                          <a:pt x="107" y="20"/>
                                        </a:lnTo>
                                        <a:lnTo>
                                          <a:pt x="132" y="20"/>
                                        </a:lnTo>
                                        <a:lnTo>
                                          <a:pt x="156" y="23"/>
                                        </a:lnTo>
                                        <a:lnTo>
                                          <a:pt x="206" y="30"/>
                                        </a:lnTo>
                                        <a:lnTo>
                                          <a:pt x="243" y="33"/>
                                        </a:lnTo>
                                        <a:lnTo>
                                          <a:pt x="248" y="30"/>
                                        </a:lnTo>
                                        <a:lnTo>
                                          <a:pt x="256" y="30"/>
                                        </a:lnTo>
                                        <a:lnTo>
                                          <a:pt x="258" y="28"/>
                                        </a:lnTo>
                                        <a:lnTo>
                                          <a:pt x="261" y="23"/>
                                        </a:lnTo>
                                        <a:lnTo>
                                          <a:pt x="261" y="13"/>
                                        </a:lnTo>
                                        <a:lnTo>
                                          <a:pt x="253" y="0"/>
                                        </a:lnTo>
                                        <a:lnTo>
                                          <a:pt x="258" y="5"/>
                                        </a:lnTo>
                                        <a:lnTo>
                                          <a:pt x="263" y="8"/>
                                        </a:lnTo>
                                        <a:lnTo>
                                          <a:pt x="266" y="13"/>
                                        </a:lnTo>
                                        <a:lnTo>
                                          <a:pt x="268" y="20"/>
                                        </a:lnTo>
                                        <a:lnTo>
                                          <a:pt x="268" y="25"/>
                                        </a:lnTo>
                                        <a:lnTo>
                                          <a:pt x="263" y="30"/>
                                        </a:lnTo>
                                        <a:lnTo>
                                          <a:pt x="258" y="38"/>
                                        </a:lnTo>
                                        <a:lnTo>
                                          <a:pt x="251" y="43"/>
                                        </a:lnTo>
                                        <a:lnTo>
                                          <a:pt x="243" y="55"/>
                                        </a:lnTo>
                                        <a:lnTo>
                                          <a:pt x="236" y="63"/>
                                        </a:lnTo>
                                        <a:lnTo>
                                          <a:pt x="229" y="75"/>
                                        </a:lnTo>
                                        <a:lnTo>
                                          <a:pt x="221" y="93"/>
                                        </a:lnTo>
                                        <a:lnTo>
                                          <a:pt x="219" y="95"/>
                                        </a:lnTo>
                                        <a:lnTo>
                                          <a:pt x="219" y="100"/>
                                        </a:lnTo>
                                        <a:lnTo>
                                          <a:pt x="211" y="105"/>
                                        </a:lnTo>
                                        <a:lnTo>
                                          <a:pt x="196" y="110"/>
                                        </a:lnTo>
                                        <a:lnTo>
                                          <a:pt x="166" y="110"/>
                                        </a:lnTo>
                                        <a:lnTo>
                                          <a:pt x="139" y="108"/>
                                        </a:lnTo>
                                        <a:lnTo>
                                          <a:pt x="107" y="100"/>
                                        </a:lnTo>
                                        <a:lnTo>
                                          <a:pt x="65" y="88"/>
                                        </a:lnTo>
                                        <a:lnTo>
                                          <a:pt x="50" y="85"/>
                                        </a:lnTo>
                                        <a:lnTo>
                                          <a:pt x="35" y="88"/>
                                        </a:lnTo>
                                        <a:lnTo>
                                          <a:pt x="27" y="90"/>
                                        </a:lnTo>
                                        <a:lnTo>
                                          <a:pt x="20" y="95"/>
                                        </a:lnTo>
                                        <a:lnTo>
                                          <a:pt x="12" y="105"/>
                                        </a:lnTo>
                                        <a:lnTo>
                                          <a:pt x="2" y="1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A3D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90" name="Freeform 8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01" y="1297"/>
                                    <a:ext cx="268" cy="115"/>
                                  </a:xfrm>
                                  <a:custGeom>
                                    <a:avLst/>
                                    <a:gdLst>
                                      <a:gd name="T0" fmla="*/ 2 w 268"/>
                                      <a:gd name="T1" fmla="*/ 115 h 115"/>
                                      <a:gd name="T2" fmla="*/ 0 w 268"/>
                                      <a:gd name="T3" fmla="*/ 113 h 115"/>
                                      <a:gd name="T4" fmla="*/ 0 w 268"/>
                                      <a:gd name="T5" fmla="*/ 108 h 115"/>
                                      <a:gd name="T6" fmla="*/ 0 w 268"/>
                                      <a:gd name="T7" fmla="*/ 103 h 115"/>
                                      <a:gd name="T8" fmla="*/ 2 w 268"/>
                                      <a:gd name="T9" fmla="*/ 98 h 115"/>
                                      <a:gd name="T10" fmla="*/ 5 w 268"/>
                                      <a:gd name="T11" fmla="*/ 93 h 115"/>
                                      <a:gd name="T12" fmla="*/ 10 w 268"/>
                                      <a:gd name="T13" fmla="*/ 85 h 115"/>
                                      <a:gd name="T14" fmla="*/ 15 w 268"/>
                                      <a:gd name="T15" fmla="*/ 83 h 115"/>
                                      <a:gd name="T16" fmla="*/ 22 w 268"/>
                                      <a:gd name="T17" fmla="*/ 78 h 115"/>
                                      <a:gd name="T18" fmla="*/ 37 w 268"/>
                                      <a:gd name="T19" fmla="*/ 75 h 115"/>
                                      <a:gd name="T20" fmla="*/ 45 w 268"/>
                                      <a:gd name="T21" fmla="*/ 70 h 115"/>
                                      <a:gd name="T22" fmla="*/ 52 w 268"/>
                                      <a:gd name="T23" fmla="*/ 63 h 115"/>
                                      <a:gd name="T24" fmla="*/ 57 w 268"/>
                                      <a:gd name="T25" fmla="*/ 58 h 115"/>
                                      <a:gd name="T26" fmla="*/ 65 w 268"/>
                                      <a:gd name="T27" fmla="*/ 45 h 115"/>
                                      <a:gd name="T28" fmla="*/ 72 w 268"/>
                                      <a:gd name="T29" fmla="*/ 35 h 115"/>
                                      <a:gd name="T30" fmla="*/ 79 w 268"/>
                                      <a:gd name="T31" fmla="*/ 30 h 115"/>
                                      <a:gd name="T32" fmla="*/ 87 w 268"/>
                                      <a:gd name="T33" fmla="*/ 25 h 115"/>
                                      <a:gd name="T34" fmla="*/ 97 w 268"/>
                                      <a:gd name="T35" fmla="*/ 23 h 115"/>
                                      <a:gd name="T36" fmla="*/ 107 w 268"/>
                                      <a:gd name="T37" fmla="*/ 20 h 115"/>
                                      <a:gd name="T38" fmla="*/ 132 w 268"/>
                                      <a:gd name="T39" fmla="*/ 20 h 115"/>
                                      <a:gd name="T40" fmla="*/ 156 w 268"/>
                                      <a:gd name="T41" fmla="*/ 23 h 115"/>
                                      <a:gd name="T42" fmla="*/ 206 w 268"/>
                                      <a:gd name="T43" fmla="*/ 30 h 115"/>
                                      <a:gd name="T44" fmla="*/ 243 w 268"/>
                                      <a:gd name="T45" fmla="*/ 33 h 115"/>
                                      <a:gd name="T46" fmla="*/ 248 w 268"/>
                                      <a:gd name="T47" fmla="*/ 30 h 115"/>
                                      <a:gd name="T48" fmla="*/ 256 w 268"/>
                                      <a:gd name="T49" fmla="*/ 30 h 115"/>
                                      <a:gd name="T50" fmla="*/ 258 w 268"/>
                                      <a:gd name="T51" fmla="*/ 28 h 115"/>
                                      <a:gd name="T52" fmla="*/ 261 w 268"/>
                                      <a:gd name="T53" fmla="*/ 23 h 115"/>
                                      <a:gd name="T54" fmla="*/ 261 w 268"/>
                                      <a:gd name="T55" fmla="*/ 13 h 115"/>
                                      <a:gd name="T56" fmla="*/ 253 w 268"/>
                                      <a:gd name="T57" fmla="*/ 0 h 115"/>
                                      <a:gd name="T58" fmla="*/ 258 w 268"/>
                                      <a:gd name="T59" fmla="*/ 5 h 115"/>
                                      <a:gd name="T60" fmla="*/ 263 w 268"/>
                                      <a:gd name="T61" fmla="*/ 8 h 115"/>
                                      <a:gd name="T62" fmla="*/ 266 w 268"/>
                                      <a:gd name="T63" fmla="*/ 13 h 115"/>
                                      <a:gd name="T64" fmla="*/ 268 w 268"/>
                                      <a:gd name="T65" fmla="*/ 20 h 115"/>
                                      <a:gd name="T66" fmla="*/ 268 w 268"/>
                                      <a:gd name="T67" fmla="*/ 25 h 115"/>
                                      <a:gd name="T68" fmla="*/ 263 w 268"/>
                                      <a:gd name="T69" fmla="*/ 30 h 115"/>
                                      <a:gd name="T70" fmla="*/ 258 w 268"/>
                                      <a:gd name="T71" fmla="*/ 38 h 115"/>
                                      <a:gd name="T72" fmla="*/ 251 w 268"/>
                                      <a:gd name="T73" fmla="*/ 43 h 115"/>
                                      <a:gd name="T74" fmla="*/ 243 w 268"/>
                                      <a:gd name="T75" fmla="*/ 55 h 115"/>
                                      <a:gd name="T76" fmla="*/ 236 w 268"/>
                                      <a:gd name="T77" fmla="*/ 63 h 115"/>
                                      <a:gd name="T78" fmla="*/ 229 w 268"/>
                                      <a:gd name="T79" fmla="*/ 75 h 115"/>
                                      <a:gd name="T80" fmla="*/ 221 w 268"/>
                                      <a:gd name="T81" fmla="*/ 93 h 115"/>
                                      <a:gd name="T82" fmla="*/ 219 w 268"/>
                                      <a:gd name="T83" fmla="*/ 95 h 115"/>
                                      <a:gd name="T84" fmla="*/ 219 w 268"/>
                                      <a:gd name="T85" fmla="*/ 100 h 115"/>
                                      <a:gd name="T86" fmla="*/ 211 w 268"/>
                                      <a:gd name="T87" fmla="*/ 105 h 115"/>
                                      <a:gd name="T88" fmla="*/ 196 w 268"/>
                                      <a:gd name="T89" fmla="*/ 110 h 115"/>
                                      <a:gd name="T90" fmla="*/ 166 w 268"/>
                                      <a:gd name="T91" fmla="*/ 110 h 115"/>
                                      <a:gd name="T92" fmla="*/ 139 w 268"/>
                                      <a:gd name="T93" fmla="*/ 108 h 115"/>
                                      <a:gd name="T94" fmla="*/ 107 w 268"/>
                                      <a:gd name="T95" fmla="*/ 100 h 115"/>
                                      <a:gd name="T96" fmla="*/ 65 w 268"/>
                                      <a:gd name="T97" fmla="*/ 88 h 115"/>
                                      <a:gd name="T98" fmla="*/ 50 w 268"/>
                                      <a:gd name="T99" fmla="*/ 85 h 115"/>
                                      <a:gd name="T100" fmla="*/ 35 w 268"/>
                                      <a:gd name="T101" fmla="*/ 88 h 115"/>
                                      <a:gd name="T102" fmla="*/ 27 w 268"/>
                                      <a:gd name="T103" fmla="*/ 90 h 115"/>
                                      <a:gd name="T104" fmla="*/ 20 w 268"/>
                                      <a:gd name="T105" fmla="*/ 95 h 115"/>
                                      <a:gd name="T106" fmla="*/ 12 w 268"/>
                                      <a:gd name="T107" fmla="*/ 105 h 115"/>
                                      <a:gd name="T108" fmla="*/ 2 w 268"/>
                                      <a:gd name="T109" fmla="*/ 115 h 1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</a:cxnLst>
                                    <a:rect l="0" t="0" r="r" b="b"/>
                                    <a:pathLst>
                                      <a:path w="268" h="115">
                                        <a:moveTo>
                                          <a:pt x="2" y="115"/>
                                        </a:moveTo>
                                        <a:lnTo>
                                          <a:pt x="0" y="113"/>
                                        </a:lnTo>
                                        <a:lnTo>
                                          <a:pt x="0" y="108"/>
                                        </a:lnTo>
                                        <a:lnTo>
                                          <a:pt x="0" y="103"/>
                                        </a:lnTo>
                                        <a:lnTo>
                                          <a:pt x="2" y="98"/>
                                        </a:lnTo>
                                        <a:lnTo>
                                          <a:pt x="5" y="93"/>
                                        </a:lnTo>
                                        <a:lnTo>
                                          <a:pt x="10" y="85"/>
                                        </a:lnTo>
                                        <a:lnTo>
                                          <a:pt x="15" y="83"/>
                                        </a:lnTo>
                                        <a:lnTo>
                                          <a:pt x="22" y="78"/>
                                        </a:lnTo>
                                        <a:lnTo>
                                          <a:pt x="37" y="75"/>
                                        </a:lnTo>
                                        <a:lnTo>
                                          <a:pt x="45" y="70"/>
                                        </a:lnTo>
                                        <a:lnTo>
                                          <a:pt x="52" y="63"/>
                                        </a:lnTo>
                                        <a:lnTo>
                                          <a:pt x="57" y="58"/>
                                        </a:lnTo>
                                        <a:lnTo>
                                          <a:pt x="65" y="45"/>
                                        </a:lnTo>
                                        <a:lnTo>
                                          <a:pt x="72" y="35"/>
                                        </a:lnTo>
                                        <a:lnTo>
                                          <a:pt x="79" y="30"/>
                                        </a:lnTo>
                                        <a:lnTo>
                                          <a:pt x="87" y="25"/>
                                        </a:lnTo>
                                        <a:lnTo>
                                          <a:pt x="97" y="23"/>
                                        </a:lnTo>
                                        <a:lnTo>
                                          <a:pt x="107" y="20"/>
                                        </a:lnTo>
                                        <a:lnTo>
                                          <a:pt x="132" y="20"/>
                                        </a:lnTo>
                                        <a:lnTo>
                                          <a:pt x="156" y="23"/>
                                        </a:lnTo>
                                        <a:lnTo>
                                          <a:pt x="206" y="30"/>
                                        </a:lnTo>
                                        <a:lnTo>
                                          <a:pt x="243" y="33"/>
                                        </a:lnTo>
                                        <a:lnTo>
                                          <a:pt x="248" y="30"/>
                                        </a:lnTo>
                                        <a:lnTo>
                                          <a:pt x="256" y="30"/>
                                        </a:lnTo>
                                        <a:lnTo>
                                          <a:pt x="258" y="28"/>
                                        </a:lnTo>
                                        <a:lnTo>
                                          <a:pt x="261" y="23"/>
                                        </a:lnTo>
                                        <a:lnTo>
                                          <a:pt x="261" y="13"/>
                                        </a:lnTo>
                                        <a:lnTo>
                                          <a:pt x="253" y="0"/>
                                        </a:lnTo>
                                        <a:lnTo>
                                          <a:pt x="258" y="5"/>
                                        </a:lnTo>
                                        <a:lnTo>
                                          <a:pt x="263" y="8"/>
                                        </a:lnTo>
                                        <a:lnTo>
                                          <a:pt x="266" y="13"/>
                                        </a:lnTo>
                                        <a:lnTo>
                                          <a:pt x="268" y="20"/>
                                        </a:lnTo>
                                        <a:lnTo>
                                          <a:pt x="268" y="25"/>
                                        </a:lnTo>
                                        <a:lnTo>
                                          <a:pt x="263" y="30"/>
                                        </a:lnTo>
                                        <a:lnTo>
                                          <a:pt x="258" y="38"/>
                                        </a:lnTo>
                                        <a:lnTo>
                                          <a:pt x="251" y="43"/>
                                        </a:lnTo>
                                        <a:lnTo>
                                          <a:pt x="243" y="55"/>
                                        </a:lnTo>
                                        <a:lnTo>
                                          <a:pt x="236" y="63"/>
                                        </a:lnTo>
                                        <a:lnTo>
                                          <a:pt x="229" y="75"/>
                                        </a:lnTo>
                                        <a:lnTo>
                                          <a:pt x="221" y="93"/>
                                        </a:lnTo>
                                        <a:lnTo>
                                          <a:pt x="219" y="95"/>
                                        </a:lnTo>
                                        <a:lnTo>
                                          <a:pt x="219" y="100"/>
                                        </a:lnTo>
                                        <a:lnTo>
                                          <a:pt x="211" y="105"/>
                                        </a:lnTo>
                                        <a:lnTo>
                                          <a:pt x="196" y="110"/>
                                        </a:lnTo>
                                        <a:lnTo>
                                          <a:pt x="166" y="110"/>
                                        </a:lnTo>
                                        <a:lnTo>
                                          <a:pt x="139" y="108"/>
                                        </a:lnTo>
                                        <a:lnTo>
                                          <a:pt x="107" y="100"/>
                                        </a:lnTo>
                                        <a:lnTo>
                                          <a:pt x="65" y="88"/>
                                        </a:lnTo>
                                        <a:lnTo>
                                          <a:pt x="50" y="85"/>
                                        </a:lnTo>
                                        <a:lnTo>
                                          <a:pt x="35" y="88"/>
                                        </a:lnTo>
                                        <a:lnTo>
                                          <a:pt x="27" y="90"/>
                                        </a:lnTo>
                                        <a:lnTo>
                                          <a:pt x="20" y="95"/>
                                        </a:lnTo>
                                        <a:lnTo>
                                          <a:pt x="12" y="105"/>
                                        </a:lnTo>
                                        <a:lnTo>
                                          <a:pt x="2" y="115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3333FF"/>
                                  </a:solidFill>
                                  <a:ln w="127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91" name="Freeform 8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93" y="1148"/>
                                    <a:ext cx="241" cy="169"/>
                                  </a:xfrm>
                                  <a:custGeom>
                                    <a:avLst/>
                                    <a:gdLst>
                                      <a:gd name="T0" fmla="*/ 7 w 241"/>
                                      <a:gd name="T1" fmla="*/ 169 h 169"/>
                                      <a:gd name="T2" fmla="*/ 2 w 241"/>
                                      <a:gd name="T3" fmla="*/ 167 h 169"/>
                                      <a:gd name="T4" fmla="*/ 2 w 241"/>
                                      <a:gd name="T5" fmla="*/ 162 h 169"/>
                                      <a:gd name="T6" fmla="*/ 0 w 241"/>
                                      <a:gd name="T7" fmla="*/ 157 h 169"/>
                                      <a:gd name="T8" fmla="*/ 0 w 241"/>
                                      <a:gd name="T9" fmla="*/ 152 h 169"/>
                                      <a:gd name="T10" fmla="*/ 2 w 241"/>
                                      <a:gd name="T11" fmla="*/ 144 h 169"/>
                                      <a:gd name="T12" fmla="*/ 5 w 241"/>
                                      <a:gd name="T13" fmla="*/ 137 h 169"/>
                                      <a:gd name="T14" fmla="*/ 10 w 241"/>
                                      <a:gd name="T15" fmla="*/ 132 h 169"/>
                                      <a:gd name="T16" fmla="*/ 17 w 241"/>
                                      <a:gd name="T17" fmla="*/ 127 h 169"/>
                                      <a:gd name="T18" fmla="*/ 30 w 241"/>
                                      <a:gd name="T19" fmla="*/ 119 h 169"/>
                                      <a:gd name="T20" fmla="*/ 37 w 241"/>
                                      <a:gd name="T21" fmla="*/ 114 h 169"/>
                                      <a:gd name="T22" fmla="*/ 42 w 241"/>
                                      <a:gd name="T23" fmla="*/ 107 h 169"/>
                                      <a:gd name="T24" fmla="*/ 47 w 241"/>
                                      <a:gd name="T25" fmla="*/ 99 h 169"/>
                                      <a:gd name="T26" fmla="*/ 50 w 241"/>
                                      <a:gd name="T27" fmla="*/ 87 h 169"/>
                                      <a:gd name="T28" fmla="*/ 55 w 241"/>
                                      <a:gd name="T29" fmla="*/ 74 h 169"/>
                                      <a:gd name="T30" fmla="*/ 60 w 241"/>
                                      <a:gd name="T31" fmla="*/ 67 h 169"/>
                                      <a:gd name="T32" fmla="*/ 67 w 241"/>
                                      <a:gd name="T33" fmla="*/ 62 h 169"/>
                                      <a:gd name="T34" fmla="*/ 77 w 241"/>
                                      <a:gd name="T35" fmla="*/ 57 h 169"/>
                                      <a:gd name="T36" fmla="*/ 87 w 241"/>
                                      <a:gd name="T37" fmla="*/ 52 h 169"/>
                                      <a:gd name="T38" fmla="*/ 109 w 241"/>
                                      <a:gd name="T39" fmla="*/ 44 h 169"/>
                                      <a:gd name="T40" fmla="*/ 134 w 241"/>
                                      <a:gd name="T41" fmla="*/ 42 h 169"/>
                                      <a:gd name="T42" fmla="*/ 184 w 241"/>
                                      <a:gd name="T43" fmla="*/ 37 h 169"/>
                                      <a:gd name="T44" fmla="*/ 219 w 241"/>
                                      <a:gd name="T45" fmla="*/ 32 h 169"/>
                                      <a:gd name="T46" fmla="*/ 226 w 241"/>
                                      <a:gd name="T47" fmla="*/ 29 h 169"/>
                                      <a:gd name="T48" fmla="*/ 231 w 241"/>
                                      <a:gd name="T49" fmla="*/ 27 h 169"/>
                                      <a:gd name="T50" fmla="*/ 233 w 241"/>
                                      <a:gd name="T51" fmla="*/ 22 h 169"/>
                                      <a:gd name="T52" fmla="*/ 236 w 241"/>
                                      <a:gd name="T53" fmla="*/ 20 h 169"/>
                                      <a:gd name="T54" fmla="*/ 233 w 241"/>
                                      <a:gd name="T55" fmla="*/ 10 h 169"/>
                                      <a:gd name="T56" fmla="*/ 224 w 241"/>
                                      <a:gd name="T57" fmla="*/ 0 h 169"/>
                                      <a:gd name="T58" fmla="*/ 228 w 241"/>
                                      <a:gd name="T59" fmla="*/ 2 h 169"/>
                                      <a:gd name="T60" fmla="*/ 233 w 241"/>
                                      <a:gd name="T61" fmla="*/ 5 h 169"/>
                                      <a:gd name="T62" fmla="*/ 238 w 241"/>
                                      <a:gd name="T63" fmla="*/ 10 h 169"/>
                                      <a:gd name="T64" fmla="*/ 241 w 241"/>
                                      <a:gd name="T65" fmla="*/ 15 h 169"/>
                                      <a:gd name="T66" fmla="*/ 241 w 241"/>
                                      <a:gd name="T67" fmla="*/ 20 h 169"/>
                                      <a:gd name="T68" fmla="*/ 241 w 241"/>
                                      <a:gd name="T69" fmla="*/ 27 h 169"/>
                                      <a:gd name="T70" fmla="*/ 238 w 241"/>
                                      <a:gd name="T71" fmla="*/ 34 h 169"/>
                                      <a:gd name="T72" fmla="*/ 231 w 241"/>
                                      <a:gd name="T73" fmla="*/ 42 h 169"/>
                                      <a:gd name="T74" fmla="*/ 226 w 241"/>
                                      <a:gd name="T75" fmla="*/ 52 h 169"/>
                                      <a:gd name="T76" fmla="*/ 221 w 241"/>
                                      <a:gd name="T77" fmla="*/ 64 h 169"/>
                                      <a:gd name="T78" fmla="*/ 216 w 241"/>
                                      <a:gd name="T79" fmla="*/ 77 h 169"/>
                                      <a:gd name="T80" fmla="*/ 214 w 241"/>
                                      <a:gd name="T81" fmla="*/ 94 h 169"/>
                                      <a:gd name="T82" fmla="*/ 214 w 241"/>
                                      <a:gd name="T83" fmla="*/ 99 h 169"/>
                                      <a:gd name="T84" fmla="*/ 214 w 241"/>
                                      <a:gd name="T85" fmla="*/ 104 h 169"/>
                                      <a:gd name="T86" fmla="*/ 209 w 241"/>
                                      <a:gd name="T87" fmla="*/ 109 h 169"/>
                                      <a:gd name="T88" fmla="*/ 194 w 241"/>
                                      <a:gd name="T89" fmla="*/ 119 h 169"/>
                                      <a:gd name="T90" fmla="*/ 164 w 241"/>
                                      <a:gd name="T91" fmla="*/ 127 h 169"/>
                                      <a:gd name="T92" fmla="*/ 137 w 241"/>
                                      <a:gd name="T93" fmla="*/ 129 h 169"/>
                                      <a:gd name="T94" fmla="*/ 104 w 241"/>
                                      <a:gd name="T95" fmla="*/ 127 h 169"/>
                                      <a:gd name="T96" fmla="*/ 60 w 241"/>
                                      <a:gd name="T97" fmla="*/ 127 h 169"/>
                                      <a:gd name="T98" fmla="*/ 47 w 241"/>
                                      <a:gd name="T99" fmla="*/ 129 h 169"/>
                                      <a:gd name="T100" fmla="*/ 32 w 241"/>
                                      <a:gd name="T101" fmla="*/ 134 h 169"/>
                                      <a:gd name="T102" fmla="*/ 25 w 241"/>
                                      <a:gd name="T103" fmla="*/ 139 h 169"/>
                                      <a:gd name="T104" fmla="*/ 20 w 241"/>
                                      <a:gd name="T105" fmla="*/ 144 h 169"/>
                                      <a:gd name="T106" fmla="*/ 12 w 241"/>
                                      <a:gd name="T107" fmla="*/ 154 h 169"/>
                                      <a:gd name="T108" fmla="*/ 7 w 241"/>
                                      <a:gd name="T109" fmla="*/ 169 h 1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</a:cxnLst>
                                    <a:rect l="0" t="0" r="r" b="b"/>
                                    <a:pathLst>
                                      <a:path w="241" h="169">
                                        <a:moveTo>
                                          <a:pt x="7" y="169"/>
                                        </a:moveTo>
                                        <a:lnTo>
                                          <a:pt x="2" y="167"/>
                                        </a:lnTo>
                                        <a:lnTo>
                                          <a:pt x="2" y="162"/>
                                        </a:lnTo>
                                        <a:lnTo>
                                          <a:pt x="0" y="157"/>
                                        </a:lnTo>
                                        <a:lnTo>
                                          <a:pt x="0" y="152"/>
                                        </a:lnTo>
                                        <a:lnTo>
                                          <a:pt x="2" y="144"/>
                                        </a:lnTo>
                                        <a:lnTo>
                                          <a:pt x="5" y="137"/>
                                        </a:lnTo>
                                        <a:lnTo>
                                          <a:pt x="10" y="132"/>
                                        </a:lnTo>
                                        <a:lnTo>
                                          <a:pt x="17" y="127"/>
                                        </a:lnTo>
                                        <a:lnTo>
                                          <a:pt x="30" y="119"/>
                                        </a:lnTo>
                                        <a:lnTo>
                                          <a:pt x="37" y="114"/>
                                        </a:lnTo>
                                        <a:lnTo>
                                          <a:pt x="42" y="107"/>
                                        </a:lnTo>
                                        <a:lnTo>
                                          <a:pt x="47" y="99"/>
                                        </a:lnTo>
                                        <a:lnTo>
                                          <a:pt x="50" y="87"/>
                                        </a:lnTo>
                                        <a:lnTo>
                                          <a:pt x="55" y="74"/>
                                        </a:lnTo>
                                        <a:lnTo>
                                          <a:pt x="60" y="67"/>
                                        </a:lnTo>
                                        <a:lnTo>
                                          <a:pt x="67" y="62"/>
                                        </a:lnTo>
                                        <a:lnTo>
                                          <a:pt x="77" y="57"/>
                                        </a:lnTo>
                                        <a:lnTo>
                                          <a:pt x="87" y="52"/>
                                        </a:lnTo>
                                        <a:lnTo>
                                          <a:pt x="109" y="44"/>
                                        </a:lnTo>
                                        <a:lnTo>
                                          <a:pt x="134" y="42"/>
                                        </a:lnTo>
                                        <a:lnTo>
                                          <a:pt x="184" y="37"/>
                                        </a:lnTo>
                                        <a:lnTo>
                                          <a:pt x="219" y="32"/>
                                        </a:lnTo>
                                        <a:lnTo>
                                          <a:pt x="226" y="29"/>
                                        </a:lnTo>
                                        <a:lnTo>
                                          <a:pt x="231" y="27"/>
                                        </a:lnTo>
                                        <a:lnTo>
                                          <a:pt x="233" y="22"/>
                                        </a:lnTo>
                                        <a:lnTo>
                                          <a:pt x="236" y="20"/>
                                        </a:lnTo>
                                        <a:lnTo>
                                          <a:pt x="233" y="10"/>
                                        </a:lnTo>
                                        <a:lnTo>
                                          <a:pt x="224" y="0"/>
                                        </a:lnTo>
                                        <a:lnTo>
                                          <a:pt x="228" y="2"/>
                                        </a:lnTo>
                                        <a:lnTo>
                                          <a:pt x="233" y="5"/>
                                        </a:lnTo>
                                        <a:lnTo>
                                          <a:pt x="238" y="10"/>
                                        </a:lnTo>
                                        <a:lnTo>
                                          <a:pt x="241" y="15"/>
                                        </a:lnTo>
                                        <a:lnTo>
                                          <a:pt x="241" y="20"/>
                                        </a:lnTo>
                                        <a:lnTo>
                                          <a:pt x="241" y="27"/>
                                        </a:lnTo>
                                        <a:lnTo>
                                          <a:pt x="238" y="34"/>
                                        </a:lnTo>
                                        <a:lnTo>
                                          <a:pt x="231" y="42"/>
                                        </a:lnTo>
                                        <a:lnTo>
                                          <a:pt x="226" y="52"/>
                                        </a:lnTo>
                                        <a:lnTo>
                                          <a:pt x="221" y="64"/>
                                        </a:lnTo>
                                        <a:lnTo>
                                          <a:pt x="216" y="77"/>
                                        </a:lnTo>
                                        <a:lnTo>
                                          <a:pt x="214" y="94"/>
                                        </a:lnTo>
                                        <a:lnTo>
                                          <a:pt x="214" y="99"/>
                                        </a:lnTo>
                                        <a:lnTo>
                                          <a:pt x="214" y="104"/>
                                        </a:lnTo>
                                        <a:lnTo>
                                          <a:pt x="209" y="109"/>
                                        </a:lnTo>
                                        <a:lnTo>
                                          <a:pt x="194" y="119"/>
                                        </a:lnTo>
                                        <a:lnTo>
                                          <a:pt x="164" y="127"/>
                                        </a:lnTo>
                                        <a:lnTo>
                                          <a:pt x="137" y="129"/>
                                        </a:lnTo>
                                        <a:lnTo>
                                          <a:pt x="104" y="127"/>
                                        </a:lnTo>
                                        <a:lnTo>
                                          <a:pt x="60" y="127"/>
                                        </a:lnTo>
                                        <a:lnTo>
                                          <a:pt x="47" y="129"/>
                                        </a:lnTo>
                                        <a:lnTo>
                                          <a:pt x="32" y="134"/>
                                        </a:lnTo>
                                        <a:lnTo>
                                          <a:pt x="25" y="139"/>
                                        </a:lnTo>
                                        <a:lnTo>
                                          <a:pt x="20" y="144"/>
                                        </a:lnTo>
                                        <a:lnTo>
                                          <a:pt x="12" y="154"/>
                                        </a:lnTo>
                                        <a:lnTo>
                                          <a:pt x="7" y="1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A3D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92" name="Freeform 8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93" y="1148"/>
                                    <a:ext cx="241" cy="169"/>
                                  </a:xfrm>
                                  <a:custGeom>
                                    <a:avLst/>
                                    <a:gdLst>
                                      <a:gd name="T0" fmla="*/ 7 w 241"/>
                                      <a:gd name="T1" fmla="*/ 169 h 169"/>
                                      <a:gd name="T2" fmla="*/ 2 w 241"/>
                                      <a:gd name="T3" fmla="*/ 167 h 169"/>
                                      <a:gd name="T4" fmla="*/ 2 w 241"/>
                                      <a:gd name="T5" fmla="*/ 162 h 169"/>
                                      <a:gd name="T6" fmla="*/ 0 w 241"/>
                                      <a:gd name="T7" fmla="*/ 157 h 169"/>
                                      <a:gd name="T8" fmla="*/ 0 w 241"/>
                                      <a:gd name="T9" fmla="*/ 152 h 169"/>
                                      <a:gd name="T10" fmla="*/ 2 w 241"/>
                                      <a:gd name="T11" fmla="*/ 144 h 169"/>
                                      <a:gd name="T12" fmla="*/ 5 w 241"/>
                                      <a:gd name="T13" fmla="*/ 137 h 169"/>
                                      <a:gd name="T14" fmla="*/ 10 w 241"/>
                                      <a:gd name="T15" fmla="*/ 132 h 169"/>
                                      <a:gd name="T16" fmla="*/ 17 w 241"/>
                                      <a:gd name="T17" fmla="*/ 127 h 169"/>
                                      <a:gd name="T18" fmla="*/ 30 w 241"/>
                                      <a:gd name="T19" fmla="*/ 119 h 169"/>
                                      <a:gd name="T20" fmla="*/ 37 w 241"/>
                                      <a:gd name="T21" fmla="*/ 114 h 169"/>
                                      <a:gd name="T22" fmla="*/ 42 w 241"/>
                                      <a:gd name="T23" fmla="*/ 107 h 169"/>
                                      <a:gd name="T24" fmla="*/ 47 w 241"/>
                                      <a:gd name="T25" fmla="*/ 99 h 169"/>
                                      <a:gd name="T26" fmla="*/ 50 w 241"/>
                                      <a:gd name="T27" fmla="*/ 87 h 169"/>
                                      <a:gd name="T28" fmla="*/ 55 w 241"/>
                                      <a:gd name="T29" fmla="*/ 74 h 169"/>
                                      <a:gd name="T30" fmla="*/ 60 w 241"/>
                                      <a:gd name="T31" fmla="*/ 67 h 169"/>
                                      <a:gd name="T32" fmla="*/ 67 w 241"/>
                                      <a:gd name="T33" fmla="*/ 62 h 169"/>
                                      <a:gd name="T34" fmla="*/ 77 w 241"/>
                                      <a:gd name="T35" fmla="*/ 57 h 169"/>
                                      <a:gd name="T36" fmla="*/ 87 w 241"/>
                                      <a:gd name="T37" fmla="*/ 52 h 169"/>
                                      <a:gd name="T38" fmla="*/ 109 w 241"/>
                                      <a:gd name="T39" fmla="*/ 44 h 169"/>
                                      <a:gd name="T40" fmla="*/ 134 w 241"/>
                                      <a:gd name="T41" fmla="*/ 42 h 169"/>
                                      <a:gd name="T42" fmla="*/ 184 w 241"/>
                                      <a:gd name="T43" fmla="*/ 37 h 169"/>
                                      <a:gd name="T44" fmla="*/ 219 w 241"/>
                                      <a:gd name="T45" fmla="*/ 32 h 169"/>
                                      <a:gd name="T46" fmla="*/ 226 w 241"/>
                                      <a:gd name="T47" fmla="*/ 29 h 169"/>
                                      <a:gd name="T48" fmla="*/ 231 w 241"/>
                                      <a:gd name="T49" fmla="*/ 27 h 169"/>
                                      <a:gd name="T50" fmla="*/ 233 w 241"/>
                                      <a:gd name="T51" fmla="*/ 22 h 169"/>
                                      <a:gd name="T52" fmla="*/ 236 w 241"/>
                                      <a:gd name="T53" fmla="*/ 20 h 169"/>
                                      <a:gd name="T54" fmla="*/ 233 w 241"/>
                                      <a:gd name="T55" fmla="*/ 10 h 169"/>
                                      <a:gd name="T56" fmla="*/ 224 w 241"/>
                                      <a:gd name="T57" fmla="*/ 0 h 169"/>
                                      <a:gd name="T58" fmla="*/ 228 w 241"/>
                                      <a:gd name="T59" fmla="*/ 2 h 169"/>
                                      <a:gd name="T60" fmla="*/ 233 w 241"/>
                                      <a:gd name="T61" fmla="*/ 5 h 169"/>
                                      <a:gd name="T62" fmla="*/ 238 w 241"/>
                                      <a:gd name="T63" fmla="*/ 10 h 169"/>
                                      <a:gd name="T64" fmla="*/ 241 w 241"/>
                                      <a:gd name="T65" fmla="*/ 15 h 169"/>
                                      <a:gd name="T66" fmla="*/ 241 w 241"/>
                                      <a:gd name="T67" fmla="*/ 20 h 169"/>
                                      <a:gd name="T68" fmla="*/ 241 w 241"/>
                                      <a:gd name="T69" fmla="*/ 27 h 169"/>
                                      <a:gd name="T70" fmla="*/ 238 w 241"/>
                                      <a:gd name="T71" fmla="*/ 34 h 169"/>
                                      <a:gd name="T72" fmla="*/ 231 w 241"/>
                                      <a:gd name="T73" fmla="*/ 42 h 169"/>
                                      <a:gd name="T74" fmla="*/ 226 w 241"/>
                                      <a:gd name="T75" fmla="*/ 52 h 169"/>
                                      <a:gd name="T76" fmla="*/ 221 w 241"/>
                                      <a:gd name="T77" fmla="*/ 64 h 169"/>
                                      <a:gd name="T78" fmla="*/ 216 w 241"/>
                                      <a:gd name="T79" fmla="*/ 77 h 169"/>
                                      <a:gd name="T80" fmla="*/ 214 w 241"/>
                                      <a:gd name="T81" fmla="*/ 94 h 169"/>
                                      <a:gd name="T82" fmla="*/ 214 w 241"/>
                                      <a:gd name="T83" fmla="*/ 99 h 169"/>
                                      <a:gd name="T84" fmla="*/ 214 w 241"/>
                                      <a:gd name="T85" fmla="*/ 104 h 169"/>
                                      <a:gd name="T86" fmla="*/ 209 w 241"/>
                                      <a:gd name="T87" fmla="*/ 109 h 169"/>
                                      <a:gd name="T88" fmla="*/ 194 w 241"/>
                                      <a:gd name="T89" fmla="*/ 119 h 169"/>
                                      <a:gd name="T90" fmla="*/ 164 w 241"/>
                                      <a:gd name="T91" fmla="*/ 127 h 169"/>
                                      <a:gd name="T92" fmla="*/ 137 w 241"/>
                                      <a:gd name="T93" fmla="*/ 129 h 169"/>
                                      <a:gd name="T94" fmla="*/ 104 w 241"/>
                                      <a:gd name="T95" fmla="*/ 127 h 169"/>
                                      <a:gd name="T96" fmla="*/ 60 w 241"/>
                                      <a:gd name="T97" fmla="*/ 127 h 169"/>
                                      <a:gd name="T98" fmla="*/ 47 w 241"/>
                                      <a:gd name="T99" fmla="*/ 129 h 169"/>
                                      <a:gd name="T100" fmla="*/ 32 w 241"/>
                                      <a:gd name="T101" fmla="*/ 134 h 169"/>
                                      <a:gd name="T102" fmla="*/ 25 w 241"/>
                                      <a:gd name="T103" fmla="*/ 139 h 169"/>
                                      <a:gd name="T104" fmla="*/ 20 w 241"/>
                                      <a:gd name="T105" fmla="*/ 144 h 169"/>
                                      <a:gd name="T106" fmla="*/ 12 w 241"/>
                                      <a:gd name="T107" fmla="*/ 154 h 169"/>
                                      <a:gd name="T108" fmla="*/ 7 w 241"/>
                                      <a:gd name="T109" fmla="*/ 169 h 1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</a:cxnLst>
                                    <a:rect l="0" t="0" r="r" b="b"/>
                                    <a:pathLst>
                                      <a:path w="241" h="169">
                                        <a:moveTo>
                                          <a:pt x="7" y="169"/>
                                        </a:moveTo>
                                        <a:lnTo>
                                          <a:pt x="2" y="167"/>
                                        </a:lnTo>
                                        <a:lnTo>
                                          <a:pt x="2" y="162"/>
                                        </a:lnTo>
                                        <a:lnTo>
                                          <a:pt x="0" y="157"/>
                                        </a:lnTo>
                                        <a:lnTo>
                                          <a:pt x="0" y="152"/>
                                        </a:lnTo>
                                        <a:lnTo>
                                          <a:pt x="2" y="144"/>
                                        </a:lnTo>
                                        <a:lnTo>
                                          <a:pt x="5" y="137"/>
                                        </a:lnTo>
                                        <a:lnTo>
                                          <a:pt x="10" y="132"/>
                                        </a:lnTo>
                                        <a:lnTo>
                                          <a:pt x="17" y="127"/>
                                        </a:lnTo>
                                        <a:lnTo>
                                          <a:pt x="30" y="119"/>
                                        </a:lnTo>
                                        <a:lnTo>
                                          <a:pt x="37" y="114"/>
                                        </a:lnTo>
                                        <a:lnTo>
                                          <a:pt x="42" y="107"/>
                                        </a:lnTo>
                                        <a:lnTo>
                                          <a:pt x="47" y="99"/>
                                        </a:lnTo>
                                        <a:lnTo>
                                          <a:pt x="50" y="87"/>
                                        </a:lnTo>
                                        <a:lnTo>
                                          <a:pt x="55" y="74"/>
                                        </a:lnTo>
                                        <a:lnTo>
                                          <a:pt x="60" y="67"/>
                                        </a:lnTo>
                                        <a:lnTo>
                                          <a:pt x="67" y="62"/>
                                        </a:lnTo>
                                        <a:lnTo>
                                          <a:pt x="77" y="57"/>
                                        </a:lnTo>
                                        <a:lnTo>
                                          <a:pt x="87" y="52"/>
                                        </a:lnTo>
                                        <a:lnTo>
                                          <a:pt x="109" y="44"/>
                                        </a:lnTo>
                                        <a:lnTo>
                                          <a:pt x="134" y="42"/>
                                        </a:lnTo>
                                        <a:lnTo>
                                          <a:pt x="184" y="37"/>
                                        </a:lnTo>
                                        <a:lnTo>
                                          <a:pt x="219" y="32"/>
                                        </a:lnTo>
                                        <a:lnTo>
                                          <a:pt x="226" y="29"/>
                                        </a:lnTo>
                                        <a:lnTo>
                                          <a:pt x="231" y="27"/>
                                        </a:lnTo>
                                        <a:lnTo>
                                          <a:pt x="233" y="22"/>
                                        </a:lnTo>
                                        <a:lnTo>
                                          <a:pt x="236" y="20"/>
                                        </a:lnTo>
                                        <a:lnTo>
                                          <a:pt x="233" y="10"/>
                                        </a:lnTo>
                                        <a:lnTo>
                                          <a:pt x="224" y="0"/>
                                        </a:lnTo>
                                        <a:lnTo>
                                          <a:pt x="228" y="2"/>
                                        </a:lnTo>
                                        <a:lnTo>
                                          <a:pt x="233" y="5"/>
                                        </a:lnTo>
                                        <a:lnTo>
                                          <a:pt x="238" y="10"/>
                                        </a:lnTo>
                                        <a:lnTo>
                                          <a:pt x="241" y="15"/>
                                        </a:lnTo>
                                        <a:lnTo>
                                          <a:pt x="241" y="20"/>
                                        </a:lnTo>
                                        <a:lnTo>
                                          <a:pt x="241" y="27"/>
                                        </a:lnTo>
                                        <a:lnTo>
                                          <a:pt x="238" y="34"/>
                                        </a:lnTo>
                                        <a:lnTo>
                                          <a:pt x="231" y="42"/>
                                        </a:lnTo>
                                        <a:lnTo>
                                          <a:pt x="226" y="52"/>
                                        </a:lnTo>
                                        <a:lnTo>
                                          <a:pt x="221" y="64"/>
                                        </a:lnTo>
                                        <a:lnTo>
                                          <a:pt x="216" y="77"/>
                                        </a:lnTo>
                                        <a:lnTo>
                                          <a:pt x="214" y="94"/>
                                        </a:lnTo>
                                        <a:lnTo>
                                          <a:pt x="214" y="99"/>
                                        </a:lnTo>
                                        <a:lnTo>
                                          <a:pt x="214" y="104"/>
                                        </a:lnTo>
                                        <a:lnTo>
                                          <a:pt x="209" y="109"/>
                                        </a:lnTo>
                                        <a:lnTo>
                                          <a:pt x="194" y="119"/>
                                        </a:lnTo>
                                        <a:lnTo>
                                          <a:pt x="164" y="127"/>
                                        </a:lnTo>
                                        <a:lnTo>
                                          <a:pt x="137" y="129"/>
                                        </a:lnTo>
                                        <a:lnTo>
                                          <a:pt x="104" y="127"/>
                                        </a:lnTo>
                                        <a:lnTo>
                                          <a:pt x="60" y="127"/>
                                        </a:lnTo>
                                        <a:lnTo>
                                          <a:pt x="47" y="129"/>
                                        </a:lnTo>
                                        <a:lnTo>
                                          <a:pt x="32" y="134"/>
                                        </a:lnTo>
                                        <a:lnTo>
                                          <a:pt x="25" y="139"/>
                                        </a:lnTo>
                                        <a:lnTo>
                                          <a:pt x="20" y="144"/>
                                        </a:lnTo>
                                        <a:lnTo>
                                          <a:pt x="12" y="154"/>
                                        </a:lnTo>
                                        <a:lnTo>
                                          <a:pt x="7" y="169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3333FF"/>
                                  </a:solidFill>
                                  <a:ln w="127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93" name="Freeform 8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43" y="968"/>
                                    <a:ext cx="198" cy="234"/>
                                  </a:xfrm>
                                  <a:custGeom>
                                    <a:avLst/>
                                    <a:gdLst>
                                      <a:gd name="T0" fmla="*/ 12 w 198"/>
                                      <a:gd name="T1" fmla="*/ 234 h 234"/>
                                      <a:gd name="T2" fmla="*/ 7 w 198"/>
                                      <a:gd name="T3" fmla="*/ 232 h 234"/>
                                      <a:gd name="T4" fmla="*/ 5 w 198"/>
                                      <a:gd name="T5" fmla="*/ 229 h 234"/>
                                      <a:gd name="T6" fmla="*/ 2 w 198"/>
                                      <a:gd name="T7" fmla="*/ 224 h 234"/>
                                      <a:gd name="T8" fmla="*/ 0 w 198"/>
                                      <a:gd name="T9" fmla="*/ 219 h 234"/>
                                      <a:gd name="T10" fmla="*/ 0 w 198"/>
                                      <a:gd name="T11" fmla="*/ 212 h 234"/>
                                      <a:gd name="T12" fmla="*/ 0 w 198"/>
                                      <a:gd name="T13" fmla="*/ 204 h 234"/>
                                      <a:gd name="T14" fmla="*/ 2 w 198"/>
                                      <a:gd name="T15" fmla="*/ 197 h 234"/>
                                      <a:gd name="T16" fmla="*/ 7 w 198"/>
                                      <a:gd name="T17" fmla="*/ 190 h 234"/>
                                      <a:gd name="T18" fmla="*/ 17 w 198"/>
                                      <a:gd name="T19" fmla="*/ 180 h 234"/>
                                      <a:gd name="T20" fmla="*/ 22 w 198"/>
                                      <a:gd name="T21" fmla="*/ 170 h 234"/>
                                      <a:gd name="T22" fmla="*/ 27 w 198"/>
                                      <a:gd name="T23" fmla="*/ 162 h 234"/>
                                      <a:gd name="T24" fmla="*/ 27 w 198"/>
                                      <a:gd name="T25" fmla="*/ 155 h 234"/>
                                      <a:gd name="T26" fmla="*/ 27 w 198"/>
                                      <a:gd name="T27" fmla="*/ 140 h 234"/>
                                      <a:gd name="T28" fmla="*/ 27 w 198"/>
                                      <a:gd name="T29" fmla="*/ 127 h 234"/>
                                      <a:gd name="T30" fmla="*/ 29 w 198"/>
                                      <a:gd name="T31" fmla="*/ 117 h 234"/>
                                      <a:gd name="T32" fmla="*/ 34 w 198"/>
                                      <a:gd name="T33" fmla="*/ 110 h 234"/>
                                      <a:gd name="T34" fmla="*/ 42 w 198"/>
                                      <a:gd name="T35" fmla="*/ 102 h 234"/>
                                      <a:gd name="T36" fmla="*/ 49 w 198"/>
                                      <a:gd name="T37" fmla="*/ 95 h 234"/>
                                      <a:gd name="T38" fmla="*/ 72 w 198"/>
                                      <a:gd name="T39" fmla="*/ 80 h 234"/>
                                      <a:gd name="T40" fmla="*/ 94 w 198"/>
                                      <a:gd name="T41" fmla="*/ 70 h 234"/>
                                      <a:gd name="T42" fmla="*/ 141 w 198"/>
                                      <a:gd name="T43" fmla="*/ 50 h 234"/>
                                      <a:gd name="T44" fmla="*/ 174 w 198"/>
                                      <a:gd name="T45" fmla="*/ 32 h 234"/>
                                      <a:gd name="T46" fmla="*/ 181 w 198"/>
                                      <a:gd name="T47" fmla="*/ 27 h 234"/>
                                      <a:gd name="T48" fmla="*/ 183 w 198"/>
                                      <a:gd name="T49" fmla="*/ 22 h 234"/>
                                      <a:gd name="T50" fmla="*/ 186 w 198"/>
                                      <a:gd name="T51" fmla="*/ 20 h 234"/>
                                      <a:gd name="T52" fmla="*/ 186 w 198"/>
                                      <a:gd name="T53" fmla="*/ 15 h 234"/>
                                      <a:gd name="T54" fmla="*/ 181 w 198"/>
                                      <a:gd name="T55" fmla="*/ 7 h 234"/>
                                      <a:gd name="T56" fmla="*/ 166 w 198"/>
                                      <a:gd name="T57" fmla="*/ 0 h 234"/>
                                      <a:gd name="T58" fmla="*/ 174 w 198"/>
                                      <a:gd name="T59" fmla="*/ 0 h 234"/>
                                      <a:gd name="T60" fmla="*/ 181 w 198"/>
                                      <a:gd name="T61" fmla="*/ 0 h 234"/>
                                      <a:gd name="T62" fmla="*/ 186 w 198"/>
                                      <a:gd name="T63" fmla="*/ 2 h 234"/>
                                      <a:gd name="T64" fmla="*/ 188 w 198"/>
                                      <a:gd name="T65" fmla="*/ 7 h 234"/>
                                      <a:gd name="T66" fmla="*/ 193 w 198"/>
                                      <a:gd name="T67" fmla="*/ 12 h 234"/>
                                      <a:gd name="T68" fmla="*/ 193 w 198"/>
                                      <a:gd name="T69" fmla="*/ 20 h 234"/>
                                      <a:gd name="T70" fmla="*/ 193 w 198"/>
                                      <a:gd name="T71" fmla="*/ 27 h 234"/>
                                      <a:gd name="T72" fmla="*/ 188 w 198"/>
                                      <a:gd name="T73" fmla="*/ 37 h 234"/>
                                      <a:gd name="T74" fmla="*/ 188 w 198"/>
                                      <a:gd name="T75" fmla="*/ 50 h 234"/>
                                      <a:gd name="T76" fmla="*/ 191 w 198"/>
                                      <a:gd name="T77" fmla="*/ 62 h 234"/>
                                      <a:gd name="T78" fmla="*/ 193 w 198"/>
                                      <a:gd name="T79" fmla="*/ 77 h 234"/>
                                      <a:gd name="T80" fmla="*/ 198 w 198"/>
                                      <a:gd name="T81" fmla="*/ 95 h 234"/>
                                      <a:gd name="T82" fmla="*/ 198 w 198"/>
                                      <a:gd name="T83" fmla="*/ 100 h 234"/>
                                      <a:gd name="T84" fmla="*/ 196 w 198"/>
                                      <a:gd name="T85" fmla="*/ 105 h 234"/>
                                      <a:gd name="T86" fmla="*/ 191 w 198"/>
                                      <a:gd name="T87" fmla="*/ 112 h 234"/>
                                      <a:gd name="T88" fmla="*/ 178 w 198"/>
                                      <a:gd name="T89" fmla="*/ 125 h 234"/>
                                      <a:gd name="T90" fmla="*/ 164 w 198"/>
                                      <a:gd name="T91" fmla="*/ 135 h 234"/>
                                      <a:gd name="T92" fmla="*/ 151 w 198"/>
                                      <a:gd name="T93" fmla="*/ 142 h 234"/>
                                      <a:gd name="T94" fmla="*/ 139 w 198"/>
                                      <a:gd name="T95" fmla="*/ 147 h 234"/>
                                      <a:gd name="T96" fmla="*/ 126 w 198"/>
                                      <a:gd name="T97" fmla="*/ 152 h 234"/>
                                      <a:gd name="T98" fmla="*/ 94 w 198"/>
                                      <a:gd name="T99" fmla="*/ 162 h 234"/>
                                      <a:gd name="T100" fmla="*/ 49 w 198"/>
                                      <a:gd name="T101" fmla="*/ 177 h 234"/>
                                      <a:gd name="T102" fmla="*/ 37 w 198"/>
                                      <a:gd name="T103" fmla="*/ 182 h 234"/>
                                      <a:gd name="T104" fmla="*/ 24 w 198"/>
                                      <a:gd name="T105" fmla="*/ 192 h 234"/>
                                      <a:gd name="T106" fmla="*/ 19 w 198"/>
                                      <a:gd name="T107" fmla="*/ 197 h 234"/>
                                      <a:gd name="T108" fmla="*/ 14 w 198"/>
                                      <a:gd name="T109" fmla="*/ 207 h 234"/>
                                      <a:gd name="T110" fmla="*/ 12 w 198"/>
                                      <a:gd name="T111" fmla="*/ 219 h 234"/>
                                      <a:gd name="T112" fmla="*/ 12 w 198"/>
                                      <a:gd name="T113" fmla="*/ 234 h 23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</a:cxnLst>
                                    <a:rect l="0" t="0" r="r" b="b"/>
                                    <a:pathLst>
                                      <a:path w="198" h="234">
                                        <a:moveTo>
                                          <a:pt x="12" y="234"/>
                                        </a:moveTo>
                                        <a:lnTo>
                                          <a:pt x="7" y="232"/>
                                        </a:lnTo>
                                        <a:lnTo>
                                          <a:pt x="5" y="229"/>
                                        </a:lnTo>
                                        <a:lnTo>
                                          <a:pt x="2" y="224"/>
                                        </a:lnTo>
                                        <a:lnTo>
                                          <a:pt x="0" y="219"/>
                                        </a:lnTo>
                                        <a:lnTo>
                                          <a:pt x="0" y="212"/>
                                        </a:lnTo>
                                        <a:lnTo>
                                          <a:pt x="0" y="204"/>
                                        </a:lnTo>
                                        <a:lnTo>
                                          <a:pt x="2" y="197"/>
                                        </a:lnTo>
                                        <a:lnTo>
                                          <a:pt x="7" y="190"/>
                                        </a:lnTo>
                                        <a:lnTo>
                                          <a:pt x="17" y="180"/>
                                        </a:lnTo>
                                        <a:lnTo>
                                          <a:pt x="22" y="170"/>
                                        </a:lnTo>
                                        <a:lnTo>
                                          <a:pt x="27" y="162"/>
                                        </a:lnTo>
                                        <a:lnTo>
                                          <a:pt x="27" y="155"/>
                                        </a:lnTo>
                                        <a:lnTo>
                                          <a:pt x="27" y="140"/>
                                        </a:lnTo>
                                        <a:lnTo>
                                          <a:pt x="27" y="127"/>
                                        </a:lnTo>
                                        <a:lnTo>
                                          <a:pt x="29" y="117"/>
                                        </a:lnTo>
                                        <a:lnTo>
                                          <a:pt x="34" y="110"/>
                                        </a:lnTo>
                                        <a:lnTo>
                                          <a:pt x="42" y="102"/>
                                        </a:lnTo>
                                        <a:lnTo>
                                          <a:pt x="49" y="95"/>
                                        </a:lnTo>
                                        <a:lnTo>
                                          <a:pt x="72" y="80"/>
                                        </a:lnTo>
                                        <a:lnTo>
                                          <a:pt x="94" y="70"/>
                                        </a:lnTo>
                                        <a:lnTo>
                                          <a:pt x="141" y="50"/>
                                        </a:lnTo>
                                        <a:lnTo>
                                          <a:pt x="174" y="32"/>
                                        </a:lnTo>
                                        <a:lnTo>
                                          <a:pt x="181" y="27"/>
                                        </a:lnTo>
                                        <a:lnTo>
                                          <a:pt x="183" y="22"/>
                                        </a:lnTo>
                                        <a:lnTo>
                                          <a:pt x="186" y="20"/>
                                        </a:lnTo>
                                        <a:lnTo>
                                          <a:pt x="186" y="15"/>
                                        </a:lnTo>
                                        <a:lnTo>
                                          <a:pt x="181" y="7"/>
                                        </a:lnTo>
                                        <a:lnTo>
                                          <a:pt x="166" y="0"/>
                                        </a:lnTo>
                                        <a:lnTo>
                                          <a:pt x="174" y="0"/>
                                        </a:lnTo>
                                        <a:lnTo>
                                          <a:pt x="181" y="0"/>
                                        </a:lnTo>
                                        <a:lnTo>
                                          <a:pt x="186" y="2"/>
                                        </a:lnTo>
                                        <a:lnTo>
                                          <a:pt x="188" y="7"/>
                                        </a:lnTo>
                                        <a:lnTo>
                                          <a:pt x="193" y="12"/>
                                        </a:lnTo>
                                        <a:lnTo>
                                          <a:pt x="193" y="20"/>
                                        </a:lnTo>
                                        <a:lnTo>
                                          <a:pt x="193" y="27"/>
                                        </a:lnTo>
                                        <a:lnTo>
                                          <a:pt x="188" y="37"/>
                                        </a:lnTo>
                                        <a:lnTo>
                                          <a:pt x="188" y="50"/>
                                        </a:lnTo>
                                        <a:lnTo>
                                          <a:pt x="191" y="62"/>
                                        </a:lnTo>
                                        <a:lnTo>
                                          <a:pt x="193" y="77"/>
                                        </a:lnTo>
                                        <a:lnTo>
                                          <a:pt x="198" y="95"/>
                                        </a:lnTo>
                                        <a:lnTo>
                                          <a:pt x="198" y="100"/>
                                        </a:lnTo>
                                        <a:lnTo>
                                          <a:pt x="196" y="105"/>
                                        </a:lnTo>
                                        <a:lnTo>
                                          <a:pt x="191" y="112"/>
                                        </a:lnTo>
                                        <a:lnTo>
                                          <a:pt x="178" y="125"/>
                                        </a:lnTo>
                                        <a:lnTo>
                                          <a:pt x="164" y="135"/>
                                        </a:lnTo>
                                        <a:lnTo>
                                          <a:pt x="151" y="142"/>
                                        </a:lnTo>
                                        <a:lnTo>
                                          <a:pt x="139" y="147"/>
                                        </a:lnTo>
                                        <a:lnTo>
                                          <a:pt x="126" y="152"/>
                                        </a:lnTo>
                                        <a:lnTo>
                                          <a:pt x="94" y="162"/>
                                        </a:lnTo>
                                        <a:lnTo>
                                          <a:pt x="49" y="177"/>
                                        </a:lnTo>
                                        <a:lnTo>
                                          <a:pt x="37" y="182"/>
                                        </a:lnTo>
                                        <a:lnTo>
                                          <a:pt x="24" y="192"/>
                                        </a:lnTo>
                                        <a:lnTo>
                                          <a:pt x="19" y="197"/>
                                        </a:lnTo>
                                        <a:lnTo>
                                          <a:pt x="14" y="207"/>
                                        </a:lnTo>
                                        <a:lnTo>
                                          <a:pt x="12" y="219"/>
                                        </a:lnTo>
                                        <a:lnTo>
                                          <a:pt x="12" y="23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A3D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94" name="Freeform 8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43" y="968"/>
                                    <a:ext cx="198" cy="234"/>
                                  </a:xfrm>
                                  <a:custGeom>
                                    <a:avLst/>
                                    <a:gdLst>
                                      <a:gd name="T0" fmla="*/ 12 w 198"/>
                                      <a:gd name="T1" fmla="*/ 234 h 234"/>
                                      <a:gd name="T2" fmla="*/ 7 w 198"/>
                                      <a:gd name="T3" fmla="*/ 232 h 234"/>
                                      <a:gd name="T4" fmla="*/ 5 w 198"/>
                                      <a:gd name="T5" fmla="*/ 229 h 234"/>
                                      <a:gd name="T6" fmla="*/ 2 w 198"/>
                                      <a:gd name="T7" fmla="*/ 224 h 234"/>
                                      <a:gd name="T8" fmla="*/ 0 w 198"/>
                                      <a:gd name="T9" fmla="*/ 219 h 234"/>
                                      <a:gd name="T10" fmla="*/ 0 w 198"/>
                                      <a:gd name="T11" fmla="*/ 212 h 234"/>
                                      <a:gd name="T12" fmla="*/ 0 w 198"/>
                                      <a:gd name="T13" fmla="*/ 204 h 234"/>
                                      <a:gd name="T14" fmla="*/ 2 w 198"/>
                                      <a:gd name="T15" fmla="*/ 197 h 234"/>
                                      <a:gd name="T16" fmla="*/ 7 w 198"/>
                                      <a:gd name="T17" fmla="*/ 190 h 234"/>
                                      <a:gd name="T18" fmla="*/ 17 w 198"/>
                                      <a:gd name="T19" fmla="*/ 180 h 234"/>
                                      <a:gd name="T20" fmla="*/ 22 w 198"/>
                                      <a:gd name="T21" fmla="*/ 170 h 234"/>
                                      <a:gd name="T22" fmla="*/ 27 w 198"/>
                                      <a:gd name="T23" fmla="*/ 162 h 234"/>
                                      <a:gd name="T24" fmla="*/ 27 w 198"/>
                                      <a:gd name="T25" fmla="*/ 155 h 234"/>
                                      <a:gd name="T26" fmla="*/ 27 w 198"/>
                                      <a:gd name="T27" fmla="*/ 140 h 234"/>
                                      <a:gd name="T28" fmla="*/ 27 w 198"/>
                                      <a:gd name="T29" fmla="*/ 127 h 234"/>
                                      <a:gd name="T30" fmla="*/ 29 w 198"/>
                                      <a:gd name="T31" fmla="*/ 117 h 234"/>
                                      <a:gd name="T32" fmla="*/ 34 w 198"/>
                                      <a:gd name="T33" fmla="*/ 110 h 234"/>
                                      <a:gd name="T34" fmla="*/ 42 w 198"/>
                                      <a:gd name="T35" fmla="*/ 102 h 234"/>
                                      <a:gd name="T36" fmla="*/ 49 w 198"/>
                                      <a:gd name="T37" fmla="*/ 95 h 234"/>
                                      <a:gd name="T38" fmla="*/ 72 w 198"/>
                                      <a:gd name="T39" fmla="*/ 80 h 234"/>
                                      <a:gd name="T40" fmla="*/ 94 w 198"/>
                                      <a:gd name="T41" fmla="*/ 70 h 234"/>
                                      <a:gd name="T42" fmla="*/ 141 w 198"/>
                                      <a:gd name="T43" fmla="*/ 50 h 234"/>
                                      <a:gd name="T44" fmla="*/ 174 w 198"/>
                                      <a:gd name="T45" fmla="*/ 32 h 234"/>
                                      <a:gd name="T46" fmla="*/ 181 w 198"/>
                                      <a:gd name="T47" fmla="*/ 27 h 234"/>
                                      <a:gd name="T48" fmla="*/ 183 w 198"/>
                                      <a:gd name="T49" fmla="*/ 22 h 234"/>
                                      <a:gd name="T50" fmla="*/ 186 w 198"/>
                                      <a:gd name="T51" fmla="*/ 20 h 234"/>
                                      <a:gd name="T52" fmla="*/ 186 w 198"/>
                                      <a:gd name="T53" fmla="*/ 15 h 234"/>
                                      <a:gd name="T54" fmla="*/ 181 w 198"/>
                                      <a:gd name="T55" fmla="*/ 7 h 234"/>
                                      <a:gd name="T56" fmla="*/ 166 w 198"/>
                                      <a:gd name="T57" fmla="*/ 0 h 234"/>
                                      <a:gd name="T58" fmla="*/ 174 w 198"/>
                                      <a:gd name="T59" fmla="*/ 0 h 234"/>
                                      <a:gd name="T60" fmla="*/ 181 w 198"/>
                                      <a:gd name="T61" fmla="*/ 0 h 234"/>
                                      <a:gd name="T62" fmla="*/ 186 w 198"/>
                                      <a:gd name="T63" fmla="*/ 2 h 234"/>
                                      <a:gd name="T64" fmla="*/ 188 w 198"/>
                                      <a:gd name="T65" fmla="*/ 7 h 234"/>
                                      <a:gd name="T66" fmla="*/ 193 w 198"/>
                                      <a:gd name="T67" fmla="*/ 12 h 234"/>
                                      <a:gd name="T68" fmla="*/ 193 w 198"/>
                                      <a:gd name="T69" fmla="*/ 20 h 234"/>
                                      <a:gd name="T70" fmla="*/ 193 w 198"/>
                                      <a:gd name="T71" fmla="*/ 27 h 234"/>
                                      <a:gd name="T72" fmla="*/ 188 w 198"/>
                                      <a:gd name="T73" fmla="*/ 37 h 234"/>
                                      <a:gd name="T74" fmla="*/ 188 w 198"/>
                                      <a:gd name="T75" fmla="*/ 50 h 234"/>
                                      <a:gd name="T76" fmla="*/ 191 w 198"/>
                                      <a:gd name="T77" fmla="*/ 62 h 234"/>
                                      <a:gd name="T78" fmla="*/ 193 w 198"/>
                                      <a:gd name="T79" fmla="*/ 77 h 234"/>
                                      <a:gd name="T80" fmla="*/ 198 w 198"/>
                                      <a:gd name="T81" fmla="*/ 95 h 234"/>
                                      <a:gd name="T82" fmla="*/ 198 w 198"/>
                                      <a:gd name="T83" fmla="*/ 100 h 234"/>
                                      <a:gd name="T84" fmla="*/ 196 w 198"/>
                                      <a:gd name="T85" fmla="*/ 105 h 234"/>
                                      <a:gd name="T86" fmla="*/ 191 w 198"/>
                                      <a:gd name="T87" fmla="*/ 112 h 234"/>
                                      <a:gd name="T88" fmla="*/ 178 w 198"/>
                                      <a:gd name="T89" fmla="*/ 125 h 234"/>
                                      <a:gd name="T90" fmla="*/ 164 w 198"/>
                                      <a:gd name="T91" fmla="*/ 135 h 234"/>
                                      <a:gd name="T92" fmla="*/ 151 w 198"/>
                                      <a:gd name="T93" fmla="*/ 142 h 234"/>
                                      <a:gd name="T94" fmla="*/ 139 w 198"/>
                                      <a:gd name="T95" fmla="*/ 147 h 234"/>
                                      <a:gd name="T96" fmla="*/ 126 w 198"/>
                                      <a:gd name="T97" fmla="*/ 152 h 234"/>
                                      <a:gd name="T98" fmla="*/ 94 w 198"/>
                                      <a:gd name="T99" fmla="*/ 162 h 234"/>
                                      <a:gd name="T100" fmla="*/ 49 w 198"/>
                                      <a:gd name="T101" fmla="*/ 177 h 234"/>
                                      <a:gd name="T102" fmla="*/ 37 w 198"/>
                                      <a:gd name="T103" fmla="*/ 182 h 234"/>
                                      <a:gd name="T104" fmla="*/ 24 w 198"/>
                                      <a:gd name="T105" fmla="*/ 192 h 234"/>
                                      <a:gd name="T106" fmla="*/ 19 w 198"/>
                                      <a:gd name="T107" fmla="*/ 197 h 234"/>
                                      <a:gd name="T108" fmla="*/ 14 w 198"/>
                                      <a:gd name="T109" fmla="*/ 207 h 234"/>
                                      <a:gd name="T110" fmla="*/ 12 w 198"/>
                                      <a:gd name="T111" fmla="*/ 219 h 234"/>
                                      <a:gd name="T112" fmla="*/ 12 w 198"/>
                                      <a:gd name="T113" fmla="*/ 234 h 23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</a:cxnLst>
                                    <a:rect l="0" t="0" r="r" b="b"/>
                                    <a:pathLst>
                                      <a:path w="198" h="234">
                                        <a:moveTo>
                                          <a:pt x="12" y="234"/>
                                        </a:moveTo>
                                        <a:lnTo>
                                          <a:pt x="7" y="232"/>
                                        </a:lnTo>
                                        <a:lnTo>
                                          <a:pt x="5" y="229"/>
                                        </a:lnTo>
                                        <a:lnTo>
                                          <a:pt x="2" y="224"/>
                                        </a:lnTo>
                                        <a:lnTo>
                                          <a:pt x="0" y="219"/>
                                        </a:lnTo>
                                        <a:lnTo>
                                          <a:pt x="0" y="212"/>
                                        </a:lnTo>
                                        <a:lnTo>
                                          <a:pt x="0" y="204"/>
                                        </a:lnTo>
                                        <a:lnTo>
                                          <a:pt x="2" y="197"/>
                                        </a:lnTo>
                                        <a:lnTo>
                                          <a:pt x="7" y="190"/>
                                        </a:lnTo>
                                        <a:lnTo>
                                          <a:pt x="17" y="180"/>
                                        </a:lnTo>
                                        <a:lnTo>
                                          <a:pt x="22" y="170"/>
                                        </a:lnTo>
                                        <a:lnTo>
                                          <a:pt x="27" y="162"/>
                                        </a:lnTo>
                                        <a:lnTo>
                                          <a:pt x="27" y="155"/>
                                        </a:lnTo>
                                        <a:lnTo>
                                          <a:pt x="27" y="140"/>
                                        </a:lnTo>
                                        <a:lnTo>
                                          <a:pt x="27" y="127"/>
                                        </a:lnTo>
                                        <a:lnTo>
                                          <a:pt x="29" y="117"/>
                                        </a:lnTo>
                                        <a:lnTo>
                                          <a:pt x="34" y="110"/>
                                        </a:lnTo>
                                        <a:lnTo>
                                          <a:pt x="42" y="102"/>
                                        </a:lnTo>
                                        <a:lnTo>
                                          <a:pt x="49" y="95"/>
                                        </a:lnTo>
                                        <a:lnTo>
                                          <a:pt x="72" y="80"/>
                                        </a:lnTo>
                                        <a:lnTo>
                                          <a:pt x="94" y="70"/>
                                        </a:lnTo>
                                        <a:lnTo>
                                          <a:pt x="141" y="50"/>
                                        </a:lnTo>
                                        <a:lnTo>
                                          <a:pt x="174" y="32"/>
                                        </a:lnTo>
                                        <a:lnTo>
                                          <a:pt x="181" y="27"/>
                                        </a:lnTo>
                                        <a:lnTo>
                                          <a:pt x="183" y="22"/>
                                        </a:lnTo>
                                        <a:lnTo>
                                          <a:pt x="186" y="20"/>
                                        </a:lnTo>
                                        <a:lnTo>
                                          <a:pt x="186" y="15"/>
                                        </a:lnTo>
                                        <a:lnTo>
                                          <a:pt x="181" y="7"/>
                                        </a:lnTo>
                                        <a:lnTo>
                                          <a:pt x="166" y="0"/>
                                        </a:lnTo>
                                        <a:lnTo>
                                          <a:pt x="174" y="0"/>
                                        </a:lnTo>
                                        <a:lnTo>
                                          <a:pt x="181" y="0"/>
                                        </a:lnTo>
                                        <a:lnTo>
                                          <a:pt x="186" y="2"/>
                                        </a:lnTo>
                                        <a:lnTo>
                                          <a:pt x="188" y="7"/>
                                        </a:lnTo>
                                        <a:lnTo>
                                          <a:pt x="193" y="12"/>
                                        </a:lnTo>
                                        <a:lnTo>
                                          <a:pt x="193" y="20"/>
                                        </a:lnTo>
                                        <a:lnTo>
                                          <a:pt x="193" y="27"/>
                                        </a:lnTo>
                                        <a:lnTo>
                                          <a:pt x="188" y="37"/>
                                        </a:lnTo>
                                        <a:lnTo>
                                          <a:pt x="188" y="50"/>
                                        </a:lnTo>
                                        <a:lnTo>
                                          <a:pt x="191" y="62"/>
                                        </a:lnTo>
                                        <a:lnTo>
                                          <a:pt x="193" y="77"/>
                                        </a:lnTo>
                                        <a:lnTo>
                                          <a:pt x="198" y="95"/>
                                        </a:lnTo>
                                        <a:lnTo>
                                          <a:pt x="198" y="100"/>
                                        </a:lnTo>
                                        <a:lnTo>
                                          <a:pt x="196" y="105"/>
                                        </a:lnTo>
                                        <a:lnTo>
                                          <a:pt x="191" y="112"/>
                                        </a:lnTo>
                                        <a:lnTo>
                                          <a:pt x="178" y="125"/>
                                        </a:lnTo>
                                        <a:lnTo>
                                          <a:pt x="164" y="135"/>
                                        </a:lnTo>
                                        <a:lnTo>
                                          <a:pt x="151" y="142"/>
                                        </a:lnTo>
                                        <a:lnTo>
                                          <a:pt x="139" y="147"/>
                                        </a:lnTo>
                                        <a:lnTo>
                                          <a:pt x="126" y="152"/>
                                        </a:lnTo>
                                        <a:lnTo>
                                          <a:pt x="94" y="162"/>
                                        </a:lnTo>
                                        <a:lnTo>
                                          <a:pt x="49" y="177"/>
                                        </a:lnTo>
                                        <a:lnTo>
                                          <a:pt x="37" y="182"/>
                                        </a:lnTo>
                                        <a:lnTo>
                                          <a:pt x="24" y="192"/>
                                        </a:lnTo>
                                        <a:lnTo>
                                          <a:pt x="19" y="197"/>
                                        </a:lnTo>
                                        <a:lnTo>
                                          <a:pt x="14" y="207"/>
                                        </a:lnTo>
                                        <a:lnTo>
                                          <a:pt x="12" y="219"/>
                                        </a:lnTo>
                                        <a:lnTo>
                                          <a:pt x="12" y="234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3333FF"/>
                                  </a:solidFill>
                                  <a:ln w="127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95" name="Freeform 8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62" y="793"/>
                                    <a:ext cx="162" cy="280"/>
                                  </a:xfrm>
                                  <a:custGeom>
                                    <a:avLst/>
                                    <a:gdLst>
                                      <a:gd name="T0" fmla="*/ 18 w 162"/>
                                      <a:gd name="T1" fmla="*/ 277 h 280"/>
                                      <a:gd name="T2" fmla="*/ 13 w 162"/>
                                      <a:gd name="T3" fmla="*/ 280 h 280"/>
                                      <a:gd name="T4" fmla="*/ 10 w 162"/>
                                      <a:gd name="T5" fmla="*/ 277 h 280"/>
                                      <a:gd name="T6" fmla="*/ 5 w 162"/>
                                      <a:gd name="T7" fmla="*/ 272 h 280"/>
                                      <a:gd name="T8" fmla="*/ 3 w 162"/>
                                      <a:gd name="T9" fmla="*/ 267 h 280"/>
                                      <a:gd name="T10" fmla="*/ 0 w 162"/>
                                      <a:gd name="T11" fmla="*/ 262 h 280"/>
                                      <a:gd name="T12" fmla="*/ 0 w 162"/>
                                      <a:gd name="T13" fmla="*/ 255 h 280"/>
                                      <a:gd name="T14" fmla="*/ 0 w 162"/>
                                      <a:gd name="T15" fmla="*/ 247 h 280"/>
                                      <a:gd name="T16" fmla="*/ 3 w 162"/>
                                      <a:gd name="T17" fmla="*/ 240 h 280"/>
                                      <a:gd name="T18" fmla="*/ 10 w 162"/>
                                      <a:gd name="T19" fmla="*/ 225 h 280"/>
                                      <a:gd name="T20" fmla="*/ 13 w 162"/>
                                      <a:gd name="T21" fmla="*/ 215 h 280"/>
                                      <a:gd name="T22" fmla="*/ 13 w 162"/>
                                      <a:gd name="T23" fmla="*/ 205 h 280"/>
                                      <a:gd name="T24" fmla="*/ 13 w 162"/>
                                      <a:gd name="T25" fmla="*/ 197 h 280"/>
                                      <a:gd name="T26" fmla="*/ 8 w 162"/>
                                      <a:gd name="T27" fmla="*/ 185 h 280"/>
                                      <a:gd name="T28" fmla="*/ 3 w 162"/>
                                      <a:gd name="T29" fmla="*/ 172 h 280"/>
                                      <a:gd name="T30" fmla="*/ 5 w 162"/>
                                      <a:gd name="T31" fmla="*/ 162 h 280"/>
                                      <a:gd name="T32" fmla="*/ 8 w 162"/>
                                      <a:gd name="T33" fmla="*/ 152 h 280"/>
                                      <a:gd name="T34" fmla="*/ 13 w 162"/>
                                      <a:gd name="T35" fmla="*/ 142 h 280"/>
                                      <a:gd name="T36" fmla="*/ 18 w 162"/>
                                      <a:gd name="T37" fmla="*/ 132 h 280"/>
                                      <a:gd name="T38" fmla="*/ 35 w 162"/>
                                      <a:gd name="T39" fmla="*/ 113 h 280"/>
                                      <a:gd name="T40" fmla="*/ 55 w 162"/>
                                      <a:gd name="T41" fmla="*/ 93 h 280"/>
                                      <a:gd name="T42" fmla="*/ 95 w 162"/>
                                      <a:gd name="T43" fmla="*/ 58 h 280"/>
                                      <a:gd name="T44" fmla="*/ 122 w 162"/>
                                      <a:gd name="T45" fmla="*/ 28 h 280"/>
                                      <a:gd name="T46" fmla="*/ 127 w 162"/>
                                      <a:gd name="T47" fmla="*/ 23 h 280"/>
                                      <a:gd name="T48" fmla="*/ 130 w 162"/>
                                      <a:gd name="T49" fmla="*/ 18 h 280"/>
                                      <a:gd name="T50" fmla="*/ 130 w 162"/>
                                      <a:gd name="T51" fmla="*/ 13 h 280"/>
                                      <a:gd name="T52" fmla="*/ 127 w 162"/>
                                      <a:gd name="T53" fmla="*/ 10 h 280"/>
                                      <a:gd name="T54" fmla="*/ 120 w 162"/>
                                      <a:gd name="T55" fmla="*/ 5 h 280"/>
                                      <a:gd name="T56" fmla="*/ 105 w 162"/>
                                      <a:gd name="T57" fmla="*/ 5 h 280"/>
                                      <a:gd name="T58" fmla="*/ 112 w 162"/>
                                      <a:gd name="T59" fmla="*/ 0 h 280"/>
                                      <a:gd name="T60" fmla="*/ 117 w 162"/>
                                      <a:gd name="T61" fmla="*/ 0 h 280"/>
                                      <a:gd name="T62" fmla="*/ 125 w 162"/>
                                      <a:gd name="T63" fmla="*/ 0 h 280"/>
                                      <a:gd name="T64" fmla="*/ 130 w 162"/>
                                      <a:gd name="T65" fmla="*/ 3 h 280"/>
                                      <a:gd name="T66" fmla="*/ 135 w 162"/>
                                      <a:gd name="T67" fmla="*/ 5 h 280"/>
                                      <a:gd name="T68" fmla="*/ 137 w 162"/>
                                      <a:gd name="T69" fmla="*/ 10 h 280"/>
                                      <a:gd name="T70" fmla="*/ 140 w 162"/>
                                      <a:gd name="T71" fmla="*/ 18 h 280"/>
                                      <a:gd name="T72" fmla="*/ 137 w 162"/>
                                      <a:gd name="T73" fmla="*/ 28 h 280"/>
                                      <a:gd name="T74" fmla="*/ 142 w 162"/>
                                      <a:gd name="T75" fmla="*/ 43 h 280"/>
                                      <a:gd name="T76" fmla="*/ 145 w 162"/>
                                      <a:gd name="T77" fmla="*/ 53 h 280"/>
                                      <a:gd name="T78" fmla="*/ 152 w 162"/>
                                      <a:gd name="T79" fmla="*/ 65 h 280"/>
                                      <a:gd name="T80" fmla="*/ 162 w 162"/>
                                      <a:gd name="T81" fmla="*/ 78 h 280"/>
                                      <a:gd name="T82" fmla="*/ 162 w 162"/>
                                      <a:gd name="T83" fmla="*/ 83 h 280"/>
                                      <a:gd name="T84" fmla="*/ 162 w 162"/>
                                      <a:gd name="T85" fmla="*/ 88 h 280"/>
                                      <a:gd name="T86" fmla="*/ 157 w 162"/>
                                      <a:gd name="T87" fmla="*/ 98 h 280"/>
                                      <a:gd name="T88" fmla="*/ 150 w 162"/>
                                      <a:gd name="T89" fmla="*/ 115 h 280"/>
                                      <a:gd name="T90" fmla="*/ 130 w 162"/>
                                      <a:gd name="T91" fmla="*/ 140 h 280"/>
                                      <a:gd name="T92" fmla="*/ 107 w 162"/>
                                      <a:gd name="T93" fmla="*/ 160 h 280"/>
                                      <a:gd name="T94" fmla="*/ 80 w 162"/>
                                      <a:gd name="T95" fmla="*/ 180 h 280"/>
                                      <a:gd name="T96" fmla="*/ 40 w 162"/>
                                      <a:gd name="T97" fmla="*/ 210 h 280"/>
                                      <a:gd name="T98" fmla="*/ 28 w 162"/>
                                      <a:gd name="T99" fmla="*/ 220 h 280"/>
                                      <a:gd name="T100" fmla="*/ 20 w 162"/>
                                      <a:gd name="T101" fmla="*/ 232 h 280"/>
                                      <a:gd name="T102" fmla="*/ 15 w 162"/>
                                      <a:gd name="T103" fmla="*/ 242 h 280"/>
                                      <a:gd name="T104" fmla="*/ 15 w 162"/>
                                      <a:gd name="T105" fmla="*/ 252 h 280"/>
                                      <a:gd name="T106" fmla="*/ 15 w 162"/>
                                      <a:gd name="T107" fmla="*/ 265 h 280"/>
                                      <a:gd name="T108" fmla="*/ 18 w 162"/>
                                      <a:gd name="T109" fmla="*/ 277 h 2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</a:cxnLst>
                                    <a:rect l="0" t="0" r="r" b="b"/>
                                    <a:pathLst>
                                      <a:path w="162" h="280">
                                        <a:moveTo>
                                          <a:pt x="18" y="277"/>
                                        </a:moveTo>
                                        <a:lnTo>
                                          <a:pt x="13" y="280"/>
                                        </a:lnTo>
                                        <a:lnTo>
                                          <a:pt x="10" y="277"/>
                                        </a:lnTo>
                                        <a:lnTo>
                                          <a:pt x="5" y="272"/>
                                        </a:lnTo>
                                        <a:lnTo>
                                          <a:pt x="3" y="267"/>
                                        </a:lnTo>
                                        <a:lnTo>
                                          <a:pt x="0" y="262"/>
                                        </a:lnTo>
                                        <a:lnTo>
                                          <a:pt x="0" y="255"/>
                                        </a:lnTo>
                                        <a:lnTo>
                                          <a:pt x="0" y="247"/>
                                        </a:lnTo>
                                        <a:lnTo>
                                          <a:pt x="3" y="240"/>
                                        </a:lnTo>
                                        <a:lnTo>
                                          <a:pt x="10" y="225"/>
                                        </a:lnTo>
                                        <a:lnTo>
                                          <a:pt x="13" y="215"/>
                                        </a:lnTo>
                                        <a:lnTo>
                                          <a:pt x="13" y="205"/>
                                        </a:lnTo>
                                        <a:lnTo>
                                          <a:pt x="13" y="197"/>
                                        </a:lnTo>
                                        <a:lnTo>
                                          <a:pt x="8" y="185"/>
                                        </a:lnTo>
                                        <a:lnTo>
                                          <a:pt x="3" y="172"/>
                                        </a:lnTo>
                                        <a:lnTo>
                                          <a:pt x="5" y="162"/>
                                        </a:lnTo>
                                        <a:lnTo>
                                          <a:pt x="8" y="152"/>
                                        </a:lnTo>
                                        <a:lnTo>
                                          <a:pt x="13" y="142"/>
                                        </a:lnTo>
                                        <a:lnTo>
                                          <a:pt x="18" y="132"/>
                                        </a:lnTo>
                                        <a:lnTo>
                                          <a:pt x="35" y="113"/>
                                        </a:lnTo>
                                        <a:lnTo>
                                          <a:pt x="55" y="93"/>
                                        </a:lnTo>
                                        <a:lnTo>
                                          <a:pt x="95" y="58"/>
                                        </a:lnTo>
                                        <a:lnTo>
                                          <a:pt x="122" y="28"/>
                                        </a:lnTo>
                                        <a:lnTo>
                                          <a:pt x="127" y="23"/>
                                        </a:lnTo>
                                        <a:lnTo>
                                          <a:pt x="130" y="18"/>
                                        </a:lnTo>
                                        <a:lnTo>
                                          <a:pt x="130" y="13"/>
                                        </a:lnTo>
                                        <a:lnTo>
                                          <a:pt x="127" y="10"/>
                                        </a:lnTo>
                                        <a:lnTo>
                                          <a:pt x="120" y="5"/>
                                        </a:lnTo>
                                        <a:lnTo>
                                          <a:pt x="105" y="5"/>
                                        </a:lnTo>
                                        <a:lnTo>
                                          <a:pt x="112" y="0"/>
                                        </a:lnTo>
                                        <a:lnTo>
                                          <a:pt x="117" y="0"/>
                                        </a:lnTo>
                                        <a:lnTo>
                                          <a:pt x="125" y="0"/>
                                        </a:lnTo>
                                        <a:lnTo>
                                          <a:pt x="130" y="3"/>
                                        </a:lnTo>
                                        <a:lnTo>
                                          <a:pt x="135" y="5"/>
                                        </a:lnTo>
                                        <a:lnTo>
                                          <a:pt x="137" y="10"/>
                                        </a:lnTo>
                                        <a:lnTo>
                                          <a:pt x="140" y="18"/>
                                        </a:lnTo>
                                        <a:lnTo>
                                          <a:pt x="137" y="28"/>
                                        </a:lnTo>
                                        <a:lnTo>
                                          <a:pt x="142" y="43"/>
                                        </a:lnTo>
                                        <a:lnTo>
                                          <a:pt x="145" y="53"/>
                                        </a:lnTo>
                                        <a:lnTo>
                                          <a:pt x="152" y="65"/>
                                        </a:lnTo>
                                        <a:lnTo>
                                          <a:pt x="162" y="78"/>
                                        </a:lnTo>
                                        <a:lnTo>
                                          <a:pt x="162" y="83"/>
                                        </a:lnTo>
                                        <a:lnTo>
                                          <a:pt x="162" y="88"/>
                                        </a:lnTo>
                                        <a:lnTo>
                                          <a:pt x="157" y="98"/>
                                        </a:lnTo>
                                        <a:lnTo>
                                          <a:pt x="150" y="115"/>
                                        </a:lnTo>
                                        <a:lnTo>
                                          <a:pt x="130" y="140"/>
                                        </a:lnTo>
                                        <a:lnTo>
                                          <a:pt x="107" y="160"/>
                                        </a:lnTo>
                                        <a:lnTo>
                                          <a:pt x="80" y="180"/>
                                        </a:lnTo>
                                        <a:lnTo>
                                          <a:pt x="40" y="210"/>
                                        </a:lnTo>
                                        <a:lnTo>
                                          <a:pt x="28" y="220"/>
                                        </a:lnTo>
                                        <a:lnTo>
                                          <a:pt x="20" y="232"/>
                                        </a:lnTo>
                                        <a:lnTo>
                                          <a:pt x="15" y="242"/>
                                        </a:lnTo>
                                        <a:lnTo>
                                          <a:pt x="15" y="252"/>
                                        </a:lnTo>
                                        <a:lnTo>
                                          <a:pt x="15" y="265"/>
                                        </a:lnTo>
                                        <a:lnTo>
                                          <a:pt x="18" y="2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A3D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96" name="Freeform 8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62" y="793"/>
                                    <a:ext cx="162" cy="280"/>
                                  </a:xfrm>
                                  <a:custGeom>
                                    <a:avLst/>
                                    <a:gdLst>
                                      <a:gd name="T0" fmla="*/ 18 w 162"/>
                                      <a:gd name="T1" fmla="*/ 277 h 280"/>
                                      <a:gd name="T2" fmla="*/ 13 w 162"/>
                                      <a:gd name="T3" fmla="*/ 280 h 280"/>
                                      <a:gd name="T4" fmla="*/ 10 w 162"/>
                                      <a:gd name="T5" fmla="*/ 277 h 280"/>
                                      <a:gd name="T6" fmla="*/ 5 w 162"/>
                                      <a:gd name="T7" fmla="*/ 272 h 280"/>
                                      <a:gd name="T8" fmla="*/ 3 w 162"/>
                                      <a:gd name="T9" fmla="*/ 267 h 280"/>
                                      <a:gd name="T10" fmla="*/ 0 w 162"/>
                                      <a:gd name="T11" fmla="*/ 262 h 280"/>
                                      <a:gd name="T12" fmla="*/ 0 w 162"/>
                                      <a:gd name="T13" fmla="*/ 255 h 280"/>
                                      <a:gd name="T14" fmla="*/ 0 w 162"/>
                                      <a:gd name="T15" fmla="*/ 247 h 280"/>
                                      <a:gd name="T16" fmla="*/ 3 w 162"/>
                                      <a:gd name="T17" fmla="*/ 240 h 280"/>
                                      <a:gd name="T18" fmla="*/ 10 w 162"/>
                                      <a:gd name="T19" fmla="*/ 225 h 280"/>
                                      <a:gd name="T20" fmla="*/ 13 w 162"/>
                                      <a:gd name="T21" fmla="*/ 215 h 280"/>
                                      <a:gd name="T22" fmla="*/ 13 w 162"/>
                                      <a:gd name="T23" fmla="*/ 205 h 280"/>
                                      <a:gd name="T24" fmla="*/ 13 w 162"/>
                                      <a:gd name="T25" fmla="*/ 197 h 280"/>
                                      <a:gd name="T26" fmla="*/ 8 w 162"/>
                                      <a:gd name="T27" fmla="*/ 185 h 280"/>
                                      <a:gd name="T28" fmla="*/ 3 w 162"/>
                                      <a:gd name="T29" fmla="*/ 172 h 280"/>
                                      <a:gd name="T30" fmla="*/ 5 w 162"/>
                                      <a:gd name="T31" fmla="*/ 162 h 280"/>
                                      <a:gd name="T32" fmla="*/ 8 w 162"/>
                                      <a:gd name="T33" fmla="*/ 152 h 280"/>
                                      <a:gd name="T34" fmla="*/ 13 w 162"/>
                                      <a:gd name="T35" fmla="*/ 142 h 280"/>
                                      <a:gd name="T36" fmla="*/ 18 w 162"/>
                                      <a:gd name="T37" fmla="*/ 132 h 280"/>
                                      <a:gd name="T38" fmla="*/ 35 w 162"/>
                                      <a:gd name="T39" fmla="*/ 113 h 280"/>
                                      <a:gd name="T40" fmla="*/ 55 w 162"/>
                                      <a:gd name="T41" fmla="*/ 93 h 280"/>
                                      <a:gd name="T42" fmla="*/ 95 w 162"/>
                                      <a:gd name="T43" fmla="*/ 58 h 280"/>
                                      <a:gd name="T44" fmla="*/ 122 w 162"/>
                                      <a:gd name="T45" fmla="*/ 28 h 280"/>
                                      <a:gd name="T46" fmla="*/ 127 w 162"/>
                                      <a:gd name="T47" fmla="*/ 23 h 280"/>
                                      <a:gd name="T48" fmla="*/ 130 w 162"/>
                                      <a:gd name="T49" fmla="*/ 18 h 280"/>
                                      <a:gd name="T50" fmla="*/ 130 w 162"/>
                                      <a:gd name="T51" fmla="*/ 13 h 280"/>
                                      <a:gd name="T52" fmla="*/ 127 w 162"/>
                                      <a:gd name="T53" fmla="*/ 10 h 280"/>
                                      <a:gd name="T54" fmla="*/ 120 w 162"/>
                                      <a:gd name="T55" fmla="*/ 5 h 280"/>
                                      <a:gd name="T56" fmla="*/ 105 w 162"/>
                                      <a:gd name="T57" fmla="*/ 5 h 280"/>
                                      <a:gd name="T58" fmla="*/ 112 w 162"/>
                                      <a:gd name="T59" fmla="*/ 0 h 280"/>
                                      <a:gd name="T60" fmla="*/ 117 w 162"/>
                                      <a:gd name="T61" fmla="*/ 0 h 280"/>
                                      <a:gd name="T62" fmla="*/ 125 w 162"/>
                                      <a:gd name="T63" fmla="*/ 0 h 280"/>
                                      <a:gd name="T64" fmla="*/ 130 w 162"/>
                                      <a:gd name="T65" fmla="*/ 3 h 280"/>
                                      <a:gd name="T66" fmla="*/ 135 w 162"/>
                                      <a:gd name="T67" fmla="*/ 5 h 280"/>
                                      <a:gd name="T68" fmla="*/ 137 w 162"/>
                                      <a:gd name="T69" fmla="*/ 10 h 280"/>
                                      <a:gd name="T70" fmla="*/ 140 w 162"/>
                                      <a:gd name="T71" fmla="*/ 18 h 280"/>
                                      <a:gd name="T72" fmla="*/ 137 w 162"/>
                                      <a:gd name="T73" fmla="*/ 28 h 280"/>
                                      <a:gd name="T74" fmla="*/ 142 w 162"/>
                                      <a:gd name="T75" fmla="*/ 43 h 280"/>
                                      <a:gd name="T76" fmla="*/ 145 w 162"/>
                                      <a:gd name="T77" fmla="*/ 53 h 280"/>
                                      <a:gd name="T78" fmla="*/ 152 w 162"/>
                                      <a:gd name="T79" fmla="*/ 65 h 280"/>
                                      <a:gd name="T80" fmla="*/ 162 w 162"/>
                                      <a:gd name="T81" fmla="*/ 78 h 280"/>
                                      <a:gd name="T82" fmla="*/ 162 w 162"/>
                                      <a:gd name="T83" fmla="*/ 83 h 280"/>
                                      <a:gd name="T84" fmla="*/ 162 w 162"/>
                                      <a:gd name="T85" fmla="*/ 88 h 280"/>
                                      <a:gd name="T86" fmla="*/ 157 w 162"/>
                                      <a:gd name="T87" fmla="*/ 98 h 280"/>
                                      <a:gd name="T88" fmla="*/ 150 w 162"/>
                                      <a:gd name="T89" fmla="*/ 115 h 280"/>
                                      <a:gd name="T90" fmla="*/ 130 w 162"/>
                                      <a:gd name="T91" fmla="*/ 140 h 280"/>
                                      <a:gd name="T92" fmla="*/ 107 w 162"/>
                                      <a:gd name="T93" fmla="*/ 160 h 280"/>
                                      <a:gd name="T94" fmla="*/ 80 w 162"/>
                                      <a:gd name="T95" fmla="*/ 180 h 280"/>
                                      <a:gd name="T96" fmla="*/ 40 w 162"/>
                                      <a:gd name="T97" fmla="*/ 210 h 280"/>
                                      <a:gd name="T98" fmla="*/ 28 w 162"/>
                                      <a:gd name="T99" fmla="*/ 220 h 280"/>
                                      <a:gd name="T100" fmla="*/ 20 w 162"/>
                                      <a:gd name="T101" fmla="*/ 232 h 280"/>
                                      <a:gd name="T102" fmla="*/ 15 w 162"/>
                                      <a:gd name="T103" fmla="*/ 242 h 280"/>
                                      <a:gd name="T104" fmla="*/ 15 w 162"/>
                                      <a:gd name="T105" fmla="*/ 252 h 280"/>
                                      <a:gd name="T106" fmla="*/ 15 w 162"/>
                                      <a:gd name="T107" fmla="*/ 265 h 280"/>
                                      <a:gd name="T108" fmla="*/ 18 w 162"/>
                                      <a:gd name="T109" fmla="*/ 277 h 2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</a:cxnLst>
                                    <a:rect l="0" t="0" r="r" b="b"/>
                                    <a:pathLst>
                                      <a:path w="162" h="280">
                                        <a:moveTo>
                                          <a:pt x="18" y="277"/>
                                        </a:moveTo>
                                        <a:lnTo>
                                          <a:pt x="13" y="280"/>
                                        </a:lnTo>
                                        <a:lnTo>
                                          <a:pt x="10" y="277"/>
                                        </a:lnTo>
                                        <a:lnTo>
                                          <a:pt x="5" y="272"/>
                                        </a:lnTo>
                                        <a:lnTo>
                                          <a:pt x="3" y="267"/>
                                        </a:lnTo>
                                        <a:lnTo>
                                          <a:pt x="0" y="262"/>
                                        </a:lnTo>
                                        <a:lnTo>
                                          <a:pt x="0" y="255"/>
                                        </a:lnTo>
                                        <a:lnTo>
                                          <a:pt x="0" y="247"/>
                                        </a:lnTo>
                                        <a:lnTo>
                                          <a:pt x="3" y="240"/>
                                        </a:lnTo>
                                        <a:lnTo>
                                          <a:pt x="10" y="225"/>
                                        </a:lnTo>
                                        <a:lnTo>
                                          <a:pt x="13" y="215"/>
                                        </a:lnTo>
                                        <a:lnTo>
                                          <a:pt x="13" y="205"/>
                                        </a:lnTo>
                                        <a:lnTo>
                                          <a:pt x="13" y="197"/>
                                        </a:lnTo>
                                        <a:lnTo>
                                          <a:pt x="8" y="185"/>
                                        </a:lnTo>
                                        <a:lnTo>
                                          <a:pt x="3" y="172"/>
                                        </a:lnTo>
                                        <a:lnTo>
                                          <a:pt x="5" y="162"/>
                                        </a:lnTo>
                                        <a:lnTo>
                                          <a:pt x="8" y="152"/>
                                        </a:lnTo>
                                        <a:lnTo>
                                          <a:pt x="13" y="142"/>
                                        </a:lnTo>
                                        <a:lnTo>
                                          <a:pt x="18" y="132"/>
                                        </a:lnTo>
                                        <a:lnTo>
                                          <a:pt x="35" y="113"/>
                                        </a:lnTo>
                                        <a:lnTo>
                                          <a:pt x="55" y="93"/>
                                        </a:lnTo>
                                        <a:lnTo>
                                          <a:pt x="95" y="58"/>
                                        </a:lnTo>
                                        <a:lnTo>
                                          <a:pt x="122" y="28"/>
                                        </a:lnTo>
                                        <a:lnTo>
                                          <a:pt x="127" y="23"/>
                                        </a:lnTo>
                                        <a:lnTo>
                                          <a:pt x="130" y="18"/>
                                        </a:lnTo>
                                        <a:lnTo>
                                          <a:pt x="130" y="13"/>
                                        </a:lnTo>
                                        <a:lnTo>
                                          <a:pt x="127" y="10"/>
                                        </a:lnTo>
                                        <a:lnTo>
                                          <a:pt x="120" y="5"/>
                                        </a:lnTo>
                                        <a:lnTo>
                                          <a:pt x="105" y="5"/>
                                        </a:lnTo>
                                        <a:lnTo>
                                          <a:pt x="112" y="0"/>
                                        </a:lnTo>
                                        <a:lnTo>
                                          <a:pt x="117" y="0"/>
                                        </a:lnTo>
                                        <a:lnTo>
                                          <a:pt x="125" y="0"/>
                                        </a:lnTo>
                                        <a:lnTo>
                                          <a:pt x="130" y="3"/>
                                        </a:lnTo>
                                        <a:lnTo>
                                          <a:pt x="135" y="5"/>
                                        </a:lnTo>
                                        <a:lnTo>
                                          <a:pt x="137" y="10"/>
                                        </a:lnTo>
                                        <a:lnTo>
                                          <a:pt x="140" y="18"/>
                                        </a:lnTo>
                                        <a:lnTo>
                                          <a:pt x="137" y="28"/>
                                        </a:lnTo>
                                        <a:lnTo>
                                          <a:pt x="142" y="43"/>
                                        </a:lnTo>
                                        <a:lnTo>
                                          <a:pt x="145" y="53"/>
                                        </a:lnTo>
                                        <a:lnTo>
                                          <a:pt x="152" y="65"/>
                                        </a:lnTo>
                                        <a:lnTo>
                                          <a:pt x="162" y="78"/>
                                        </a:lnTo>
                                        <a:lnTo>
                                          <a:pt x="162" y="83"/>
                                        </a:lnTo>
                                        <a:lnTo>
                                          <a:pt x="162" y="88"/>
                                        </a:lnTo>
                                        <a:lnTo>
                                          <a:pt x="157" y="98"/>
                                        </a:lnTo>
                                        <a:lnTo>
                                          <a:pt x="150" y="115"/>
                                        </a:lnTo>
                                        <a:lnTo>
                                          <a:pt x="130" y="140"/>
                                        </a:lnTo>
                                        <a:lnTo>
                                          <a:pt x="107" y="160"/>
                                        </a:lnTo>
                                        <a:lnTo>
                                          <a:pt x="80" y="180"/>
                                        </a:lnTo>
                                        <a:lnTo>
                                          <a:pt x="40" y="210"/>
                                        </a:lnTo>
                                        <a:lnTo>
                                          <a:pt x="28" y="220"/>
                                        </a:lnTo>
                                        <a:lnTo>
                                          <a:pt x="20" y="232"/>
                                        </a:lnTo>
                                        <a:lnTo>
                                          <a:pt x="15" y="242"/>
                                        </a:lnTo>
                                        <a:lnTo>
                                          <a:pt x="15" y="252"/>
                                        </a:lnTo>
                                        <a:lnTo>
                                          <a:pt x="15" y="265"/>
                                        </a:lnTo>
                                        <a:lnTo>
                                          <a:pt x="18" y="2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333FF"/>
                                  </a:solidFill>
                                  <a:ln w="127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97" name="Freeform 8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35" y="654"/>
                                    <a:ext cx="117" cy="247"/>
                                  </a:xfrm>
                                  <a:custGeom>
                                    <a:avLst/>
                                    <a:gdLst>
                                      <a:gd name="T0" fmla="*/ 40 w 117"/>
                                      <a:gd name="T1" fmla="*/ 247 h 247"/>
                                      <a:gd name="T2" fmla="*/ 30 w 117"/>
                                      <a:gd name="T3" fmla="*/ 247 h 247"/>
                                      <a:gd name="T4" fmla="*/ 15 w 117"/>
                                      <a:gd name="T5" fmla="*/ 242 h 247"/>
                                      <a:gd name="T6" fmla="*/ 10 w 117"/>
                                      <a:gd name="T7" fmla="*/ 237 h 247"/>
                                      <a:gd name="T8" fmla="*/ 5 w 117"/>
                                      <a:gd name="T9" fmla="*/ 232 h 247"/>
                                      <a:gd name="T10" fmla="*/ 3 w 117"/>
                                      <a:gd name="T11" fmla="*/ 224 h 247"/>
                                      <a:gd name="T12" fmla="*/ 5 w 117"/>
                                      <a:gd name="T13" fmla="*/ 217 h 247"/>
                                      <a:gd name="T14" fmla="*/ 8 w 117"/>
                                      <a:gd name="T15" fmla="*/ 204 h 247"/>
                                      <a:gd name="T16" fmla="*/ 10 w 117"/>
                                      <a:gd name="T17" fmla="*/ 194 h 247"/>
                                      <a:gd name="T18" fmla="*/ 10 w 117"/>
                                      <a:gd name="T19" fmla="*/ 189 h 247"/>
                                      <a:gd name="T20" fmla="*/ 10 w 117"/>
                                      <a:gd name="T21" fmla="*/ 182 h 247"/>
                                      <a:gd name="T22" fmla="*/ 5 w 117"/>
                                      <a:gd name="T23" fmla="*/ 172 h 247"/>
                                      <a:gd name="T24" fmla="*/ 0 w 117"/>
                                      <a:gd name="T25" fmla="*/ 162 h 247"/>
                                      <a:gd name="T26" fmla="*/ 0 w 117"/>
                                      <a:gd name="T27" fmla="*/ 154 h 247"/>
                                      <a:gd name="T28" fmla="*/ 0 w 117"/>
                                      <a:gd name="T29" fmla="*/ 144 h 247"/>
                                      <a:gd name="T30" fmla="*/ 3 w 117"/>
                                      <a:gd name="T31" fmla="*/ 134 h 247"/>
                                      <a:gd name="T32" fmla="*/ 8 w 117"/>
                                      <a:gd name="T33" fmla="*/ 127 h 247"/>
                                      <a:gd name="T34" fmla="*/ 20 w 117"/>
                                      <a:gd name="T35" fmla="*/ 107 h 247"/>
                                      <a:gd name="T36" fmla="*/ 32 w 117"/>
                                      <a:gd name="T37" fmla="*/ 87 h 247"/>
                                      <a:gd name="T38" fmla="*/ 62 w 117"/>
                                      <a:gd name="T39" fmla="*/ 52 h 247"/>
                                      <a:gd name="T40" fmla="*/ 80 w 117"/>
                                      <a:gd name="T41" fmla="*/ 27 h 247"/>
                                      <a:gd name="T42" fmla="*/ 82 w 117"/>
                                      <a:gd name="T43" fmla="*/ 17 h 247"/>
                                      <a:gd name="T44" fmla="*/ 82 w 117"/>
                                      <a:gd name="T45" fmla="*/ 10 h 247"/>
                                      <a:gd name="T46" fmla="*/ 77 w 117"/>
                                      <a:gd name="T47" fmla="*/ 7 h 247"/>
                                      <a:gd name="T48" fmla="*/ 65 w 117"/>
                                      <a:gd name="T49" fmla="*/ 7 h 247"/>
                                      <a:gd name="T50" fmla="*/ 70 w 117"/>
                                      <a:gd name="T51" fmla="*/ 2 h 247"/>
                                      <a:gd name="T52" fmla="*/ 77 w 117"/>
                                      <a:gd name="T53" fmla="*/ 2 h 247"/>
                                      <a:gd name="T54" fmla="*/ 82 w 117"/>
                                      <a:gd name="T55" fmla="*/ 0 h 247"/>
                                      <a:gd name="T56" fmla="*/ 87 w 117"/>
                                      <a:gd name="T57" fmla="*/ 2 h 247"/>
                                      <a:gd name="T58" fmla="*/ 90 w 117"/>
                                      <a:gd name="T59" fmla="*/ 5 h 247"/>
                                      <a:gd name="T60" fmla="*/ 92 w 117"/>
                                      <a:gd name="T61" fmla="*/ 10 h 247"/>
                                      <a:gd name="T62" fmla="*/ 95 w 117"/>
                                      <a:gd name="T63" fmla="*/ 17 h 247"/>
                                      <a:gd name="T64" fmla="*/ 95 w 117"/>
                                      <a:gd name="T65" fmla="*/ 27 h 247"/>
                                      <a:gd name="T66" fmla="*/ 104 w 117"/>
                                      <a:gd name="T67" fmla="*/ 39 h 247"/>
                                      <a:gd name="T68" fmla="*/ 117 w 117"/>
                                      <a:gd name="T69" fmla="*/ 54 h 247"/>
                                      <a:gd name="T70" fmla="*/ 117 w 117"/>
                                      <a:gd name="T71" fmla="*/ 62 h 247"/>
                                      <a:gd name="T72" fmla="*/ 117 w 117"/>
                                      <a:gd name="T73" fmla="*/ 69 h 247"/>
                                      <a:gd name="T74" fmla="*/ 114 w 117"/>
                                      <a:gd name="T75" fmla="*/ 82 h 247"/>
                                      <a:gd name="T76" fmla="*/ 104 w 117"/>
                                      <a:gd name="T77" fmla="*/ 97 h 247"/>
                                      <a:gd name="T78" fmla="*/ 90 w 117"/>
                                      <a:gd name="T79" fmla="*/ 119 h 247"/>
                                      <a:gd name="T80" fmla="*/ 75 w 117"/>
                                      <a:gd name="T81" fmla="*/ 137 h 247"/>
                                      <a:gd name="T82" fmla="*/ 57 w 117"/>
                                      <a:gd name="T83" fmla="*/ 157 h 247"/>
                                      <a:gd name="T84" fmla="*/ 30 w 117"/>
                                      <a:gd name="T85" fmla="*/ 187 h 247"/>
                                      <a:gd name="T86" fmla="*/ 25 w 117"/>
                                      <a:gd name="T87" fmla="*/ 192 h 247"/>
                                      <a:gd name="T88" fmla="*/ 20 w 117"/>
                                      <a:gd name="T89" fmla="*/ 199 h 247"/>
                                      <a:gd name="T90" fmla="*/ 18 w 117"/>
                                      <a:gd name="T91" fmla="*/ 207 h 247"/>
                                      <a:gd name="T92" fmla="*/ 18 w 117"/>
                                      <a:gd name="T93" fmla="*/ 217 h 247"/>
                                      <a:gd name="T94" fmla="*/ 18 w 117"/>
                                      <a:gd name="T95" fmla="*/ 227 h 247"/>
                                      <a:gd name="T96" fmla="*/ 22 w 117"/>
                                      <a:gd name="T97" fmla="*/ 234 h 247"/>
                                      <a:gd name="T98" fmla="*/ 30 w 117"/>
                                      <a:gd name="T99" fmla="*/ 242 h 247"/>
                                      <a:gd name="T100" fmla="*/ 40 w 117"/>
                                      <a:gd name="T101" fmla="*/ 247 h 2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117" h="247">
                                        <a:moveTo>
                                          <a:pt x="40" y="247"/>
                                        </a:moveTo>
                                        <a:lnTo>
                                          <a:pt x="30" y="247"/>
                                        </a:lnTo>
                                        <a:lnTo>
                                          <a:pt x="15" y="242"/>
                                        </a:lnTo>
                                        <a:lnTo>
                                          <a:pt x="10" y="237"/>
                                        </a:lnTo>
                                        <a:lnTo>
                                          <a:pt x="5" y="232"/>
                                        </a:lnTo>
                                        <a:lnTo>
                                          <a:pt x="3" y="224"/>
                                        </a:lnTo>
                                        <a:lnTo>
                                          <a:pt x="5" y="217"/>
                                        </a:lnTo>
                                        <a:lnTo>
                                          <a:pt x="8" y="204"/>
                                        </a:lnTo>
                                        <a:lnTo>
                                          <a:pt x="10" y="194"/>
                                        </a:lnTo>
                                        <a:lnTo>
                                          <a:pt x="10" y="189"/>
                                        </a:lnTo>
                                        <a:lnTo>
                                          <a:pt x="10" y="182"/>
                                        </a:lnTo>
                                        <a:lnTo>
                                          <a:pt x="5" y="172"/>
                                        </a:lnTo>
                                        <a:lnTo>
                                          <a:pt x="0" y="162"/>
                                        </a:lnTo>
                                        <a:lnTo>
                                          <a:pt x="0" y="154"/>
                                        </a:lnTo>
                                        <a:lnTo>
                                          <a:pt x="0" y="144"/>
                                        </a:lnTo>
                                        <a:lnTo>
                                          <a:pt x="3" y="134"/>
                                        </a:lnTo>
                                        <a:lnTo>
                                          <a:pt x="8" y="127"/>
                                        </a:lnTo>
                                        <a:lnTo>
                                          <a:pt x="20" y="107"/>
                                        </a:lnTo>
                                        <a:lnTo>
                                          <a:pt x="32" y="87"/>
                                        </a:lnTo>
                                        <a:lnTo>
                                          <a:pt x="62" y="52"/>
                                        </a:lnTo>
                                        <a:lnTo>
                                          <a:pt x="80" y="27"/>
                                        </a:lnTo>
                                        <a:lnTo>
                                          <a:pt x="82" y="17"/>
                                        </a:lnTo>
                                        <a:lnTo>
                                          <a:pt x="82" y="10"/>
                                        </a:lnTo>
                                        <a:lnTo>
                                          <a:pt x="77" y="7"/>
                                        </a:lnTo>
                                        <a:lnTo>
                                          <a:pt x="65" y="7"/>
                                        </a:lnTo>
                                        <a:lnTo>
                                          <a:pt x="70" y="2"/>
                                        </a:lnTo>
                                        <a:lnTo>
                                          <a:pt x="77" y="2"/>
                                        </a:lnTo>
                                        <a:lnTo>
                                          <a:pt x="82" y="0"/>
                                        </a:lnTo>
                                        <a:lnTo>
                                          <a:pt x="87" y="2"/>
                                        </a:lnTo>
                                        <a:lnTo>
                                          <a:pt x="90" y="5"/>
                                        </a:lnTo>
                                        <a:lnTo>
                                          <a:pt x="92" y="10"/>
                                        </a:lnTo>
                                        <a:lnTo>
                                          <a:pt x="95" y="17"/>
                                        </a:lnTo>
                                        <a:lnTo>
                                          <a:pt x="95" y="27"/>
                                        </a:lnTo>
                                        <a:lnTo>
                                          <a:pt x="104" y="39"/>
                                        </a:lnTo>
                                        <a:lnTo>
                                          <a:pt x="117" y="54"/>
                                        </a:lnTo>
                                        <a:lnTo>
                                          <a:pt x="117" y="62"/>
                                        </a:lnTo>
                                        <a:lnTo>
                                          <a:pt x="117" y="69"/>
                                        </a:lnTo>
                                        <a:lnTo>
                                          <a:pt x="114" y="82"/>
                                        </a:lnTo>
                                        <a:lnTo>
                                          <a:pt x="104" y="97"/>
                                        </a:lnTo>
                                        <a:lnTo>
                                          <a:pt x="90" y="119"/>
                                        </a:lnTo>
                                        <a:lnTo>
                                          <a:pt x="75" y="137"/>
                                        </a:lnTo>
                                        <a:lnTo>
                                          <a:pt x="57" y="157"/>
                                        </a:lnTo>
                                        <a:lnTo>
                                          <a:pt x="30" y="187"/>
                                        </a:lnTo>
                                        <a:lnTo>
                                          <a:pt x="25" y="192"/>
                                        </a:lnTo>
                                        <a:lnTo>
                                          <a:pt x="20" y="199"/>
                                        </a:lnTo>
                                        <a:lnTo>
                                          <a:pt x="18" y="207"/>
                                        </a:lnTo>
                                        <a:lnTo>
                                          <a:pt x="18" y="217"/>
                                        </a:lnTo>
                                        <a:lnTo>
                                          <a:pt x="18" y="227"/>
                                        </a:lnTo>
                                        <a:lnTo>
                                          <a:pt x="22" y="234"/>
                                        </a:lnTo>
                                        <a:lnTo>
                                          <a:pt x="30" y="242"/>
                                        </a:lnTo>
                                        <a:lnTo>
                                          <a:pt x="40" y="2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A3D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98" name="Freeform 8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35" y="654"/>
                                    <a:ext cx="117" cy="247"/>
                                  </a:xfrm>
                                  <a:custGeom>
                                    <a:avLst/>
                                    <a:gdLst>
                                      <a:gd name="T0" fmla="*/ 40 w 117"/>
                                      <a:gd name="T1" fmla="*/ 247 h 247"/>
                                      <a:gd name="T2" fmla="*/ 30 w 117"/>
                                      <a:gd name="T3" fmla="*/ 247 h 247"/>
                                      <a:gd name="T4" fmla="*/ 15 w 117"/>
                                      <a:gd name="T5" fmla="*/ 242 h 247"/>
                                      <a:gd name="T6" fmla="*/ 10 w 117"/>
                                      <a:gd name="T7" fmla="*/ 237 h 247"/>
                                      <a:gd name="T8" fmla="*/ 5 w 117"/>
                                      <a:gd name="T9" fmla="*/ 232 h 247"/>
                                      <a:gd name="T10" fmla="*/ 3 w 117"/>
                                      <a:gd name="T11" fmla="*/ 224 h 247"/>
                                      <a:gd name="T12" fmla="*/ 5 w 117"/>
                                      <a:gd name="T13" fmla="*/ 217 h 247"/>
                                      <a:gd name="T14" fmla="*/ 8 w 117"/>
                                      <a:gd name="T15" fmla="*/ 204 h 247"/>
                                      <a:gd name="T16" fmla="*/ 10 w 117"/>
                                      <a:gd name="T17" fmla="*/ 194 h 247"/>
                                      <a:gd name="T18" fmla="*/ 10 w 117"/>
                                      <a:gd name="T19" fmla="*/ 189 h 247"/>
                                      <a:gd name="T20" fmla="*/ 10 w 117"/>
                                      <a:gd name="T21" fmla="*/ 182 h 247"/>
                                      <a:gd name="T22" fmla="*/ 5 w 117"/>
                                      <a:gd name="T23" fmla="*/ 172 h 247"/>
                                      <a:gd name="T24" fmla="*/ 0 w 117"/>
                                      <a:gd name="T25" fmla="*/ 162 h 247"/>
                                      <a:gd name="T26" fmla="*/ 0 w 117"/>
                                      <a:gd name="T27" fmla="*/ 154 h 247"/>
                                      <a:gd name="T28" fmla="*/ 0 w 117"/>
                                      <a:gd name="T29" fmla="*/ 144 h 247"/>
                                      <a:gd name="T30" fmla="*/ 3 w 117"/>
                                      <a:gd name="T31" fmla="*/ 134 h 247"/>
                                      <a:gd name="T32" fmla="*/ 8 w 117"/>
                                      <a:gd name="T33" fmla="*/ 127 h 247"/>
                                      <a:gd name="T34" fmla="*/ 20 w 117"/>
                                      <a:gd name="T35" fmla="*/ 107 h 247"/>
                                      <a:gd name="T36" fmla="*/ 32 w 117"/>
                                      <a:gd name="T37" fmla="*/ 87 h 247"/>
                                      <a:gd name="T38" fmla="*/ 62 w 117"/>
                                      <a:gd name="T39" fmla="*/ 52 h 247"/>
                                      <a:gd name="T40" fmla="*/ 80 w 117"/>
                                      <a:gd name="T41" fmla="*/ 27 h 247"/>
                                      <a:gd name="T42" fmla="*/ 82 w 117"/>
                                      <a:gd name="T43" fmla="*/ 17 h 247"/>
                                      <a:gd name="T44" fmla="*/ 82 w 117"/>
                                      <a:gd name="T45" fmla="*/ 10 h 247"/>
                                      <a:gd name="T46" fmla="*/ 77 w 117"/>
                                      <a:gd name="T47" fmla="*/ 7 h 247"/>
                                      <a:gd name="T48" fmla="*/ 65 w 117"/>
                                      <a:gd name="T49" fmla="*/ 7 h 247"/>
                                      <a:gd name="T50" fmla="*/ 70 w 117"/>
                                      <a:gd name="T51" fmla="*/ 2 h 247"/>
                                      <a:gd name="T52" fmla="*/ 77 w 117"/>
                                      <a:gd name="T53" fmla="*/ 2 h 247"/>
                                      <a:gd name="T54" fmla="*/ 82 w 117"/>
                                      <a:gd name="T55" fmla="*/ 0 h 247"/>
                                      <a:gd name="T56" fmla="*/ 87 w 117"/>
                                      <a:gd name="T57" fmla="*/ 2 h 247"/>
                                      <a:gd name="T58" fmla="*/ 90 w 117"/>
                                      <a:gd name="T59" fmla="*/ 5 h 247"/>
                                      <a:gd name="T60" fmla="*/ 92 w 117"/>
                                      <a:gd name="T61" fmla="*/ 10 h 247"/>
                                      <a:gd name="T62" fmla="*/ 95 w 117"/>
                                      <a:gd name="T63" fmla="*/ 17 h 247"/>
                                      <a:gd name="T64" fmla="*/ 95 w 117"/>
                                      <a:gd name="T65" fmla="*/ 27 h 247"/>
                                      <a:gd name="T66" fmla="*/ 104 w 117"/>
                                      <a:gd name="T67" fmla="*/ 39 h 247"/>
                                      <a:gd name="T68" fmla="*/ 117 w 117"/>
                                      <a:gd name="T69" fmla="*/ 54 h 247"/>
                                      <a:gd name="T70" fmla="*/ 117 w 117"/>
                                      <a:gd name="T71" fmla="*/ 62 h 247"/>
                                      <a:gd name="T72" fmla="*/ 117 w 117"/>
                                      <a:gd name="T73" fmla="*/ 69 h 247"/>
                                      <a:gd name="T74" fmla="*/ 114 w 117"/>
                                      <a:gd name="T75" fmla="*/ 82 h 247"/>
                                      <a:gd name="T76" fmla="*/ 104 w 117"/>
                                      <a:gd name="T77" fmla="*/ 97 h 247"/>
                                      <a:gd name="T78" fmla="*/ 90 w 117"/>
                                      <a:gd name="T79" fmla="*/ 119 h 247"/>
                                      <a:gd name="T80" fmla="*/ 75 w 117"/>
                                      <a:gd name="T81" fmla="*/ 137 h 247"/>
                                      <a:gd name="T82" fmla="*/ 57 w 117"/>
                                      <a:gd name="T83" fmla="*/ 157 h 247"/>
                                      <a:gd name="T84" fmla="*/ 30 w 117"/>
                                      <a:gd name="T85" fmla="*/ 187 h 247"/>
                                      <a:gd name="T86" fmla="*/ 25 w 117"/>
                                      <a:gd name="T87" fmla="*/ 192 h 247"/>
                                      <a:gd name="T88" fmla="*/ 20 w 117"/>
                                      <a:gd name="T89" fmla="*/ 199 h 247"/>
                                      <a:gd name="T90" fmla="*/ 18 w 117"/>
                                      <a:gd name="T91" fmla="*/ 207 h 247"/>
                                      <a:gd name="T92" fmla="*/ 18 w 117"/>
                                      <a:gd name="T93" fmla="*/ 217 h 247"/>
                                      <a:gd name="T94" fmla="*/ 18 w 117"/>
                                      <a:gd name="T95" fmla="*/ 227 h 247"/>
                                      <a:gd name="T96" fmla="*/ 22 w 117"/>
                                      <a:gd name="T97" fmla="*/ 234 h 247"/>
                                      <a:gd name="T98" fmla="*/ 30 w 117"/>
                                      <a:gd name="T99" fmla="*/ 242 h 247"/>
                                      <a:gd name="T100" fmla="*/ 40 w 117"/>
                                      <a:gd name="T101" fmla="*/ 247 h 2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117" h="247">
                                        <a:moveTo>
                                          <a:pt x="40" y="247"/>
                                        </a:moveTo>
                                        <a:lnTo>
                                          <a:pt x="30" y="247"/>
                                        </a:lnTo>
                                        <a:lnTo>
                                          <a:pt x="15" y="242"/>
                                        </a:lnTo>
                                        <a:lnTo>
                                          <a:pt x="10" y="237"/>
                                        </a:lnTo>
                                        <a:lnTo>
                                          <a:pt x="5" y="232"/>
                                        </a:lnTo>
                                        <a:lnTo>
                                          <a:pt x="3" y="224"/>
                                        </a:lnTo>
                                        <a:lnTo>
                                          <a:pt x="5" y="217"/>
                                        </a:lnTo>
                                        <a:lnTo>
                                          <a:pt x="8" y="204"/>
                                        </a:lnTo>
                                        <a:lnTo>
                                          <a:pt x="10" y="194"/>
                                        </a:lnTo>
                                        <a:lnTo>
                                          <a:pt x="10" y="189"/>
                                        </a:lnTo>
                                        <a:lnTo>
                                          <a:pt x="10" y="182"/>
                                        </a:lnTo>
                                        <a:lnTo>
                                          <a:pt x="5" y="172"/>
                                        </a:lnTo>
                                        <a:lnTo>
                                          <a:pt x="0" y="162"/>
                                        </a:lnTo>
                                        <a:lnTo>
                                          <a:pt x="0" y="154"/>
                                        </a:lnTo>
                                        <a:lnTo>
                                          <a:pt x="0" y="144"/>
                                        </a:lnTo>
                                        <a:lnTo>
                                          <a:pt x="3" y="134"/>
                                        </a:lnTo>
                                        <a:lnTo>
                                          <a:pt x="8" y="127"/>
                                        </a:lnTo>
                                        <a:lnTo>
                                          <a:pt x="20" y="107"/>
                                        </a:lnTo>
                                        <a:lnTo>
                                          <a:pt x="32" y="87"/>
                                        </a:lnTo>
                                        <a:lnTo>
                                          <a:pt x="62" y="52"/>
                                        </a:lnTo>
                                        <a:lnTo>
                                          <a:pt x="80" y="27"/>
                                        </a:lnTo>
                                        <a:lnTo>
                                          <a:pt x="82" y="17"/>
                                        </a:lnTo>
                                        <a:lnTo>
                                          <a:pt x="82" y="10"/>
                                        </a:lnTo>
                                        <a:lnTo>
                                          <a:pt x="77" y="7"/>
                                        </a:lnTo>
                                        <a:lnTo>
                                          <a:pt x="65" y="7"/>
                                        </a:lnTo>
                                        <a:lnTo>
                                          <a:pt x="70" y="2"/>
                                        </a:lnTo>
                                        <a:lnTo>
                                          <a:pt x="77" y="2"/>
                                        </a:lnTo>
                                        <a:lnTo>
                                          <a:pt x="82" y="0"/>
                                        </a:lnTo>
                                        <a:lnTo>
                                          <a:pt x="87" y="2"/>
                                        </a:lnTo>
                                        <a:lnTo>
                                          <a:pt x="90" y="5"/>
                                        </a:lnTo>
                                        <a:lnTo>
                                          <a:pt x="92" y="10"/>
                                        </a:lnTo>
                                        <a:lnTo>
                                          <a:pt x="95" y="17"/>
                                        </a:lnTo>
                                        <a:lnTo>
                                          <a:pt x="95" y="27"/>
                                        </a:lnTo>
                                        <a:lnTo>
                                          <a:pt x="104" y="39"/>
                                        </a:lnTo>
                                        <a:lnTo>
                                          <a:pt x="117" y="54"/>
                                        </a:lnTo>
                                        <a:lnTo>
                                          <a:pt x="117" y="62"/>
                                        </a:lnTo>
                                        <a:lnTo>
                                          <a:pt x="117" y="69"/>
                                        </a:lnTo>
                                        <a:lnTo>
                                          <a:pt x="114" y="82"/>
                                        </a:lnTo>
                                        <a:lnTo>
                                          <a:pt x="104" y="97"/>
                                        </a:lnTo>
                                        <a:lnTo>
                                          <a:pt x="90" y="119"/>
                                        </a:lnTo>
                                        <a:lnTo>
                                          <a:pt x="75" y="137"/>
                                        </a:lnTo>
                                        <a:lnTo>
                                          <a:pt x="57" y="157"/>
                                        </a:lnTo>
                                        <a:lnTo>
                                          <a:pt x="30" y="187"/>
                                        </a:lnTo>
                                        <a:lnTo>
                                          <a:pt x="25" y="192"/>
                                        </a:lnTo>
                                        <a:lnTo>
                                          <a:pt x="20" y="199"/>
                                        </a:lnTo>
                                        <a:lnTo>
                                          <a:pt x="18" y="207"/>
                                        </a:lnTo>
                                        <a:lnTo>
                                          <a:pt x="18" y="217"/>
                                        </a:lnTo>
                                        <a:lnTo>
                                          <a:pt x="18" y="227"/>
                                        </a:lnTo>
                                        <a:lnTo>
                                          <a:pt x="22" y="234"/>
                                        </a:lnTo>
                                        <a:lnTo>
                                          <a:pt x="30" y="242"/>
                                        </a:lnTo>
                                        <a:lnTo>
                                          <a:pt x="40" y="247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3333FF"/>
                                  </a:solidFill>
                                  <a:ln w="127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99" name="Freeform 8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78" y="539"/>
                                    <a:ext cx="77" cy="239"/>
                                  </a:xfrm>
                                  <a:custGeom>
                                    <a:avLst/>
                                    <a:gdLst>
                                      <a:gd name="T0" fmla="*/ 72 w 77"/>
                                      <a:gd name="T1" fmla="*/ 237 h 239"/>
                                      <a:gd name="T2" fmla="*/ 62 w 77"/>
                                      <a:gd name="T3" fmla="*/ 239 h 239"/>
                                      <a:gd name="T4" fmla="*/ 50 w 77"/>
                                      <a:gd name="T5" fmla="*/ 237 h 239"/>
                                      <a:gd name="T6" fmla="*/ 42 w 77"/>
                                      <a:gd name="T7" fmla="*/ 234 h 239"/>
                                      <a:gd name="T8" fmla="*/ 35 w 77"/>
                                      <a:gd name="T9" fmla="*/ 229 h 239"/>
                                      <a:gd name="T10" fmla="*/ 32 w 77"/>
                                      <a:gd name="T11" fmla="*/ 224 h 239"/>
                                      <a:gd name="T12" fmla="*/ 30 w 77"/>
                                      <a:gd name="T13" fmla="*/ 217 h 239"/>
                                      <a:gd name="T14" fmla="*/ 30 w 77"/>
                                      <a:gd name="T15" fmla="*/ 204 h 239"/>
                                      <a:gd name="T16" fmla="*/ 27 w 77"/>
                                      <a:gd name="T17" fmla="*/ 194 h 239"/>
                                      <a:gd name="T18" fmla="*/ 25 w 77"/>
                                      <a:gd name="T19" fmla="*/ 189 h 239"/>
                                      <a:gd name="T20" fmla="*/ 22 w 77"/>
                                      <a:gd name="T21" fmla="*/ 184 h 239"/>
                                      <a:gd name="T22" fmla="*/ 15 w 77"/>
                                      <a:gd name="T23" fmla="*/ 177 h 239"/>
                                      <a:gd name="T24" fmla="*/ 5 w 77"/>
                                      <a:gd name="T25" fmla="*/ 167 h 239"/>
                                      <a:gd name="T26" fmla="*/ 2 w 77"/>
                                      <a:gd name="T27" fmla="*/ 159 h 239"/>
                                      <a:gd name="T28" fmla="*/ 0 w 77"/>
                                      <a:gd name="T29" fmla="*/ 152 h 239"/>
                                      <a:gd name="T30" fmla="*/ 0 w 77"/>
                                      <a:gd name="T31" fmla="*/ 142 h 239"/>
                                      <a:gd name="T32" fmla="*/ 0 w 77"/>
                                      <a:gd name="T33" fmla="*/ 132 h 239"/>
                                      <a:gd name="T34" fmla="*/ 2 w 77"/>
                                      <a:gd name="T35" fmla="*/ 112 h 239"/>
                                      <a:gd name="T36" fmla="*/ 7 w 77"/>
                                      <a:gd name="T37" fmla="*/ 92 h 239"/>
                                      <a:gd name="T38" fmla="*/ 20 w 77"/>
                                      <a:gd name="T39" fmla="*/ 52 h 239"/>
                                      <a:gd name="T40" fmla="*/ 27 w 77"/>
                                      <a:gd name="T41" fmla="*/ 25 h 239"/>
                                      <a:gd name="T42" fmla="*/ 27 w 77"/>
                                      <a:gd name="T43" fmla="*/ 15 h 239"/>
                                      <a:gd name="T44" fmla="*/ 25 w 77"/>
                                      <a:gd name="T45" fmla="*/ 10 h 239"/>
                                      <a:gd name="T46" fmla="*/ 17 w 77"/>
                                      <a:gd name="T47" fmla="*/ 7 h 239"/>
                                      <a:gd name="T48" fmla="*/ 7 w 77"/>
                                      <a:gd name="T49" fmla="*/ 10 h 239"/>
                                      <a:gd name="T50" fmla="*/ 10 w 77"/>
                                      <a:gd name="T51" fmla="*/ 5 h 239"/>
                                      <a:gd name="T52" fmla="*/ 15 w 77"/>
                                      <a:gd name="T53" fmla="*/ 2 h 239"/>
                                      <a:gd name="T54" fmla="*/ 20 w 77"/>
                                      <a:gd name="T55" fmla="*/ 0 h 239"/>
                                      <a:gd name="T56" fmla="*/ 25 w 77"/>
                                      <a:gd name="T57" fmla="*/ 0 h 239"/>
                                      <a:gd name="T58" fmla="*/ 30 w 77"/>
                                      <a:gd name="T59" fmla="*/ 2 h 239"/>
                                      <a:gd name="T60" fmla="*/ 32 w 77"/>
                                      <a:gd name="T61" fmla="*/ 5 h 239"/>
                                      <a:gd name="T62" fmla="*/ 37 w 77"/>
                                      <a:gd name="T63" fmla="*/ 12 h 239"/>
                                      <a:gd name="T64" fmla="*/ 40 w 77"/>
                                      <a:gd name="T65" fmla="*/ 20 h 239"/>
                                      <a:gd name="T66" fmla="*/ 52 w 77"/>
                                      <a:gd name="T67" fmla="*/ 30 h 239"/>
                                      <a:gd name="T68" fmla="*/ 72 w 77"/>
                                      <a:gd name="T69" fmla="*/ 42 h 239"/>
                                      <a:gd name="T70" fmla="*/ 75 w 77"/>
                                      <a:gd name="T71" fmla="*/ 47 h 239"/>
                                      <a:gd name="T72" fmla="*/ 77 w 77"/>
                                      <a:gd name="T73" fmla="*/ 55 h 239"/>
                                      <a:gd name="T74" fmla="*/ 77 w 77"/>
                                      <a:gd name="T75" fmla="*/ 67 h 239"/>
                                      <a:gd name="T76" fmla="*/ 75 w 77"/>
                                      <a:gd name="T77" fmla="*/ 82 h 239"/>
                                      <a:gd name="T78" fmla="*/ 70 w 77"/>
                                      <a:gd name="T79" fmla="*/ 107 h 239"/>
                                      <a:gd name="T80" fmla="*/ 65 w 77"/>
                                      <a:gd name="T81" fmla="*/ 127 h 239"/>
                                      <a:gd name="T82" fmla="*/ 55 w 77"/>
                                      <a:gd name="T83" fmla="*/ 149 h 239"/>
                                      <a:gd name="T84" fmla="*/ 42 w 77"/>
                                      <a:gd name="T85" fmla="*/ 182 h 239"/>
                                      <a:gd name="T86" fmla="*/ 40 w 77"/>
                                      <a:gd name="T87" fmla="*/ 189 h 239"/>
                                      <a:gd name="T88" fmla="*/ 37 w 77"/>
                                      <a:gd name="T89" fmla="*/ 197 h 239"/>
                                      <a:gd name="T90" fmla="*/ 40 w 77"/>
                                      <a:gd name="T91" fmla="*/ 204 h 239"/>
                                      <a:gd name="T92" fmla="*/ 42 w 77"/>
                                      <a:gd name="T93" fmla="*/ 212 h 239"/>
                                      <a:gd name="T94" fmla="*/ 45 w 77"/>
                                      <a:gd name="T95" fmla="*/ 222 h 239"/>
                                      <a:gd name="T96" fmla="*/ 52 w 77"/>
                                      <a:gd name="T97" fmla="*/ 227 h 239"/>
                                      <a:gd name="T98" fmla="*/ 60 w 77"/>
                                      <a:gd name="T99" fmla="*/ 232 h 239"/>
                                      <a:gd name="T100" fmla="*/ 72 w 77"/>
                                      <a:gd name="T101" fmla="*/ 237 h 23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77" h="239">
                                        <a:moveTo>
                                          <a:pt x="72" y="237"/>
                                        </a:moveTo>
                                        <a:lnTo>
                                          <a:pt x="62" y="239"/>
                                        </a:lnTo>
                                        <a:lnTo>
                                          <a:pt x="50" y="237"/>
                                        </a:lnTo>
                                        <a:lnTo>
                                          <a:pt x="42" y="234"/>
                                        </a:lnTo>
                                        <a:lnTo>
                                          <a:pt x="35" y="229"/>
                                        </a:lnTo>
                                        <a:lnTo>
                                          <a:pt x="32" y="224"/>
                                        </a:lnTo>
                                        <a:lnTo>
                                          <a:pt x="30" y="217"/>
                                        </a:lnTo>
                                        <a:lnTo>
                                          <a:pt x="30" y="204"/>
                                        </a:lnTo>
                                        <a:lnTo>
                                          <a:pt x="27" y="194"/>
                                        </a:lnTo>
                                        <a:lnTo>
                                          <a:pt x="25" y="189"/>
                                        </a:lnTo>
                                        <a:lnTo>
                                          <a:pt x="22" y="184"/>
                                        </a:lnTo>
                                        <a:lnTo>
                                          <a:pt x="15" y="177"/>
                                        </a:lnTo>
                                        <a:lnTo>
                                          <a:pt x="5" y="16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152"/>
                                        </a:lnTo>
                                        <a:lnTo>
                                          <a:pt x="0" y="142"/>
                                        </a:lnTo>
                                        <a:lnTo>
                                          <a:pt x="0" y="132"/>
                                        </a:lnTo>
                                        <a:lnTo>
                                          <a:pt x="2" y="112"/>
                                        </a:lnTo>
                                        <a:lnTo>
                                          <a:pt x="7" y="92"/>
                                        </a:lnTo>
                                        <a:lnTo>
                                          <a:pt x="20" y="52"/>
                                        </a:lnTo>
                                        <a:lnTo>
                                          <a:pt x="27" y="25"/>
                                        </a:lnTo>
                                        <a:lnTo>
                                          <a:pt x="27" y="15"/>
                                        </a:lnTo>
                                        <a:lnTo>
                                          <a:pt x="25" y="10"/>
                                        </a:lnTo>
                                        <a:lnTo>
                                          <a:pt x="17" y="7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15" y="2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30" y="2"/>
                                        </a:lnTo>
                                        <a:lnTo>
                                          <a:pt x="32" y="5"/>
                                        </a:lnTo>
                                        <a:lnTo>
                                          <a:pt x="37" y="12"/>
                                        </a:lnTo>
                                        <a:lnTo>
                                          <a:pt x="40" y="20"/>
                                        </a:lnTo>
                                        <a:lnTo>
                                          <a:pt x="52" y="30"/>
                                        </a:lnTo>
                                        <a:lnTo>
                                          <a:pt x="72" y="42"/>
                                        </a:lnTo>
                                        <a:lnTo>
                                          <a:pt x="75" y="47"/>
                                        </a:lnTo>
                                        <a:lnTo>
                                          <a:pt x="77" y="55"/>
                                        </a:lnTo>
                                        <a:lnTo>
                                          <a:pt x="77" y="67"/>
                                        </a:lnTo>
                                        <a:lnTo>
                                          <a:pt x="75" y="82"/>
                                        </a:lnTo>
                                        <a:lnTo>
                                          <a:pt x="70" y="107"/>
                                        </a:lnTo>
                                        <a:lnTo>
                                          <a:pt x="65" y="127"/>
                                        </a:lnTo>
                                        <a:lnTo>
                                          <a:pt x="55" y="149"/>
                                        </a:lnTo>
                                        <a:lnTo>
                                          <a:pt x="42" y="182"/>
                                        </a:lnTo>
                                        <a:lnTo>
                                          <a:pt x="40" y="189"/>
                                        </a:lnTo>
                                        <a:lnTo>
                                          <a:pt x="37" y="197"/>
                                        </a:lnTo>
                                        <a:lnTo>
                                          <a:pt x="40" y="204"/>
                                        </a:lnTo>
                                        <a:lnTo>
                                          <a:pt x="42" y="212"/>
                                        </a:lnTo>
                                        <a:lnTo>
                                          <a:pt x="45" y="222"/>
                                        </a:lnTo>
                                        <a:lnTo>
                                          <a:pt x="52" y="227"/>
                                        </a:lnTo>
                                        <a:lnTo>
                                          <a:pt x="60" y="232"/>
                                        </a:lnTo>
                                        <a:lnTo>
                                          <a:pt x="72" y="2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A3D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00" name="Freeform 8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78" y="539"/>
                                    <a:ext cx="77" cy="239"/>
                                  </a:xfrm>
                                  <a:custGeom>
                                    <a:avLst/>
                                    <a:gdLst>
                                      <a:gd name="T0" fmla="*/ 72 w 77"/>
                                      <a:gd name="T1" fmla="*/ 237 h 239"/>
                                      <a:gd name="T2" fmla="*/ 62 w 77"/>
                                      <a:gd name="T3" fmla="*/ 239 h 239"/>
                                      <a:gd name="T4" fmla="*/ 50 w 77"/>
                                      <a:gd name="T5" fmla="*/ 237 h 239"/>
                                      <a:gd name="T6" fmla="*/ 42 w 77"/>
                                      <a:gd name="T7" fmla="*/ 234 h 239"/>
                                      <a:gd name="T8" fmla="*/ 35 w 77"/>
                                      <a:gd name="T9" fmla="*/ 229 h 239"/>
                                      <a:gd name="T10" fmla="*/ 32 w 77"/>
                                      <a:gd name="T11" fmla="*/ 224 h 239"/>
                                      <a:gd name="T12" fmla="*/ 30 w 77"/>
                                      <a:gd name="T13" fmla="*/ 217 h 239"/>
                                      <a:gd name="T14" fmla="*/ 30 w 77"/>
                                      <a:gd name="T15" fmla="*/ 204 h 239"/>
                                      <a:gd name="T16" fmla="*/ 27 w 77"/>
                                      <a:gd name="T17" fmla="*/ 194 h 239"/>
                                      <a:gd name="T18" fmla="*/ 25 w 77"/>
                                      <a:gd name="T19" fmla="*/ 189 h 239"/>
                                      <a:gd name="T20" fmla="*/ 22 w 77"/>
                                      <a:gd name="T21" fmla="*/ 184 h 239"/>
                                      <a:gd name="T22" fmla="*/ 15 w 77"/>
                                      <a:gd name="T23" fmla="*/ 177 h 239"/>
                                      <a:gd name="T24" fmla="*/ 5 w 77"/>
                                      <a:gd name="T25" fmla="*/ 167 h 239"/>
                                      <a:gd name="T26" fmla="*/ 2 w 77"/>
                                      <a:gd name="T27" fmla="*/ 159 h 239"/>
                                      <a:gd name="T28" fmla="*/ 0 w 77"/>
                                      <a:gd name="T29" fmla="*/ 152 h 239"/>
                                      <a:gd name="T30" fmla="*/ 0 w 77"/>
                                      <a:gd name="T31" fmla="*/ 142 h 239"/>
                                      <a:gd name="T32" fmla="*/ 0 w 77"/>
                                      <a:gd name="T33" fmla="*/ 132 h 239"/>
                                      <a:gd name="T34" fmla="*/ 2 w 77"/>
                                      <a:gd name="T35" fmla="*/ 112 h 239"/>
                                      <a:gd name="T36" fmla="*/ 7 w 77"/>
                                      <a:gd name="T37" fmla="*/ 92 h 239"/>
                                      <a:gd name="T38" fmla="*/ 20 w 77"/>
                                      <a:gd name="T39" fmla="*/ 52 h 239"/>
                                      <a:gd name="T40" fmla="*/ 27 w 77"/>
                                      <a:gd name="T41" fmla="*/ 25 h 239"/>
                                      <a:gd name="T42" fmla="*/ 27 w 77"/>
                                      <a:gd name="T43" fmla="*/ 15 h 239"/>
                                      <a:gd name="T44" fmla="*/ 25 w 77"/>
                                      <a:gd name="T45" fmla="*/ 10 h 239"/>
                                      <a:gd name="T46" fmla="*/ 17 w 77"/>
                                      <a:gd name="T47" fmla="*/ 7 h 239"/>
                                      <a:gd name="T48" fmla="*/ 7 w 77"/>
                                      <a:gd name="T49" fmla="*/ 10 h 239"/>
                                      <a:gd name="T50" fmla="*/ 10 w 77"/>
                                      <a:gd name="T51" fmla="*/ 5 h 239"/>
                                      <a:gd name="T52" fmla="*/ 15 w 77"/>
                                      <a:gd name="T53" fmla="*/ 2 h 239"/>
                                      <a:gd name="T54" fmla="*/ 20 w 77"/>
                                      <a:gd name="T55" fmla="*/ 0 h 239"/>
                                      <a:gd name="T56" fmla="*/ 25 w 77"/>
                                      <a:gd name="T57" fmla="*/ 0 h 239"/>
                                      <a:gd name="T58" fmla="*/ 30 w 77"/>
                                      <a:gd name="T59" fmla="*/ 2 h 239"/>
                                      <a:gd name="T60" fmla="*/ 32 w 77"/>
                                      <a:gd name="T61" fmla="*/ 5 h 239"/>
                                      <a:gd name="T62" fmla="*/ 37 w 77"/>
                                      <a:gd name="T63" fmla="*/ 12 h 239"/>
                                      <a:gd name="T64" fmla="*/ 40 w 77"/>
                                      <a:gd name="T65" fmla="*/ 20 h 239"/>
                                      <a:gd name="T66" fmla="*/ 52 w 77"/>
                                      <a:gd name="T67" fmla="*/ 30 h 239"/>
                                      <a:gd name="T68" fmla="*/ 72 w 77"/>
                                      <a:gd name="T69" fmla="*/ 42 h 239"/>
                                      <a:gd name="T70" fmla="*/ 75 w 77"/>
                                      <a:gd name="T71" fmla="*/ 47 h 239"/>
                                      <a:gd name="T72" fmla="*/ 77 w 77"/>
                                      <a:gd name="T73" fmla="*/ 55 h 239"/>
                                      <a:gd name="T74" fmla="*/ 77 w 77"/>
                                      <a:gd name="T75" fmla="*/ 67 h 239"/>
                                      <a:gd name="T76" fmla="*/ 75 w 77"/>
                                      <a:gd name="T77" fmla="*/ 82 h 239"/>
                                      <a:gd name="T78" fmla="*/ 70 w 77"/>
                                      <a:gd name="T79" fmla="*/ 107 h 239"/>
                                      <a:gd name="T80" fmla="*/ 65 w 77"/>
                                      <a:gd name="T81" fmla="*/ 127 h 239"/>
                                      <a:gd name="T82" fmla="*/ 55 w 77"/>
                                      <a:gd name="T83" fmla="*/ 149 h 239"/>
                                      <a:gd name="T84" fmla="*/ 42 w 77"/>
                                      <a:gd name="T85" fmla="*/ 182 h 239"/>
                                      <a:gd name="T86" fmla="*/ 40 w 77"/>
                                      <a:gd name="T87" fmla="*/ 189 h 239"/>
                                      <a:gd name="T88" fmla="*/ 37 w 77"/>
                                      <a:gd name="T89" fmla="*/ 197 h 239"/>
                                      <a:gd name="T90" fmla="*/ 40 w 77"/>
                                      <a:gd name="T91" fmla="*/ 204 h 239"/>
                                      <a:gd name="T92" fmla="*/ 42 w 77"/>
                                      <a:gd name="T93" fmla="*/ 212 h 239"/>
                                      <a:gd name="T94" fmla="*/ 45 w 77"/>
                                      <a:gd name="T95" fmla="*/ 222 h 239"/>
                                      <a:gd name="T96" fmla="*/ 52 w 77"/>
                                      <a:gd name="T97" fmla="*/ 227 h 239"/>
                                      <a:gd name="T98" fmla="*/ 60 w 77"/>
                                      <a:gd name="T99" fmla="*/ 232 h 239"/>
                                      <a:gd name="T100" fmla="*/ 72 w 77"/>
                                      <a:gd name="T101" fmla="*/ 237 h 23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77" h="239">
                                        <a:moveTo>
                                          <a:pt x="72" y="237"/>
                                        </a:moveTo>
                                        <a:lnTo>
                                          <a:pt x="62" y="239"/>
                                        </a:lnTo>
                                        <a:lnTo>
                                          <a:pt x="50" y="237"/>
                                        </a:lnTo>
                                        <a:lnTo>
                                          <a:pt x="42" y="234"/>
                                        </a:lnTo>
                                        <a:lnTo>
                                          <a:pt x="35" y="229"/>
                                        </a:lnTo>
                                        <a:lnTo>
                                          <a:pt x="32" y="224"/>
                                        </a:lnTo>
                                        <a:lnTo>
                                          <a:pt x="30" y="217"/>
                                        </a:lnTo>
                                        <a:lnTo>
                                          <a:pt x="30" y="204"/>
                                        </a:lnTo>
                                        <a:lnTo>
                                          <a:pt x="27" y="194"/>
                                        </a:lnTo>
                                        <a:lnTo>
                                          <a:pt x="25" y="189"/>
                                        </a:lnTo>
                                        <a:lnTo>
                                          <a:pt x="22" y="184"/>
                                        </a:lnTo>
                                        <a:lnTo>
                                          <a:pt x="15" y="177"/>
                                        </a:lnTo>
                                        <a:lnTo>
                                          <a:pt x="5" y="16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152"/>
                                        </a:lnTo>
                                        <a:lnTo>
                                          <a:pt x="0" y="142"/>
                                        </a:lnTo>
                                        <a:lnTo>
                                          <a:pt x="0" y="132"/>
                                        </a:lnTo>
                                        <a:lnTo>
                                          <a:pt x="2" y="112"/>
                                        </a:lnTo>
                                        <a:lnTo>
                                          <a:pt x="7" y="92"/>
                                        </a:lnTo>
                                        <a:lnTo>
                                          <a:pt x="20" y="52"/>
                                        </a:lnTo>
                                        <a:lnTo>
                                          <a:pt x="27" y="25"/>
                                        </a:lnTo>
                                        <a:lnTo>
                                          <a:pt x="27" y="15"/>
                                        </a:lnTo>
                                        <a:lnTo>
                                          <a:pt x="25" y="10"/>
                                        </a:lnTo>
                                        <a:lnTo>
                                          <a:pt x="17" y="7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15" y="2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30" y="2"/>
                                        </a:lnTo>
                                        <a:lnTo>
                                          <a:pt x="32" y="5"/>
                                        </a:lnTo>
                                        <a:lnTo>
                                          <a:pt x="37" y="12"/>
                                        </a:lnTo>
                                        <a:lnTo>
                                          <a:pt x="40" y="20"/>
                                        </a:lnTo>
                                        <a:lnTo>
                                          <a:pt x="52" y="30"/>
                                        </a:lnTo>
                                        <a:lnTo>
                                          <a:pt x="72" y="42"/>
                                        </a:lnTo>
                                        <a:lnTo>
                                          <a:pt x="75" y="47"/>
                                        </a:lnTo>
                                        <a:lnTo>
                                          <a:pt x="77" y="55"/>
                                        </a:lnTo>
                                        <a:lnTo>
                                          <a:pt x="77" y="67"/>
                                        </a:lnTo>
                                        <a:lnTo>
                                          <a:pt x="75" y="82"/>
                                        </a:lnTo>
                                        <a:lnTo>
                                          <a:pt x="70" y="107"/>
                                        </a:lnTo>
                                        <a:lnTo>
                                          <a:pt x="65" y="127"/>
                                        </a:lnTo>
                                        <a:lnTo>
                                          <a:pt x="55" y="149"/>
                                        </a:lnTo>
                                        <a:lnTo>
                                          <a:pt x="42" y="182"/>
                                        </a:lnTo>
                                        <a:lnTo>
                                          <a:pt x="40" y="189"/>
                                        </a:lnTo>
                                        <a:lnTo>
                                          <a:pt x="37" y="197"/>
                                        </a:lnTo>
                                        <a:lnTo>
                                          <a:pt x="40" y="204"/>
                                        </a:lnTo>
                                        <a:lnTo>
                                          <a:pt x="42" y="212"/>
                                        </a:lnTo>
                                        <a:lnTo>
                                          <a:pt x="45" y="222"/>
                                        </a:lnTo>
                                        <a:lnTo>
                                          <a:pt x="52" y="227"/>
                                        </a:lnTo>
                                        <a:lnTo>
                                          <a:pt x="60" y="232"/>
                                        </a:lnTo>
                                        <a:lnTo>
                                          <a:pt x="72" y="237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3333FF"/>
                                  </a:solidFill>
                                  <a:ln w="127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01" name="Freeform 8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54" y="486"/>
                                    <a:ext cx="112" cy="187"/>
                                  </a:xfrm>
                                  <a:custGeom>
                                    <a:avLst/>
                                    <a:gdLst>
                                      <a:gd name="T0" fmla="*/ 112 w 112"/>
                                      <a:gd name="T1" fmla="*/ 180 h 187"/>
                                      <a:gd name="T2" fmla="*/ 104 w 112"/>
                                      <a:gd name="T3" fmla="*/ 185 h 187"/>
                                      <a:gd name="T4" fmla="*/ 92 w 112"/>
                                      <a:gd name="T5" fmla="*/ 187 h 187"/>
                                      <a:gd name="T6" fmla="*/ 87 w 112"/>
                                      <a:gd name="T7" fmla="*/ 187 h 187"/>
                                      <a:gd name="T8" fmla="*/ 79 w 112"/>
                                      <a:gd name="T9" fmla="*/ 187 h 187"/>
                                      <a:gd name="T10" fmla="*/ 74 w 112"/>
                                      <a:gd name="T11" fmla="*/ 182 h 187"/>
                                      <a:gd name="T12" fmla="*/ 72 w 112"/>
                                      <a:gd name="T13" fmla="*/ 178 h 187"/>
                                      <a:gd name="T14" fmla="*/ 64 w 112"/>
                                      <a:gd name="T15" fmla="*/ 160 h 187"/>
                                      <a:gd name="T16" fmla="*/ 57 w 112"/>
                                      <a:gd name="T17" fmla="*/ 153 h 187"/>
                                      <a:gd name="T18" fmla="*/ 47 w 112"/>
                                      <a:gd name="T19" fmla="*/ 148 h 187"/>
                                      <a:gd name="T20" fmla="*/ 39 w 112"/>
                                      <a:gd name="T21" fmla="*/ 145 h 187"/>
                                      <a:gd name="T22" fmla="*/ 30 w 112"/>
                                      <a:gd name="T23" fmla="*/ 133 h 187"/>
                                      <a:gd name="T24" fmla="*/ 25 w 112"/>
                                      <a:gd name="T25" fmla="*/ 118 h 187"/>
                                      <a:gd name="T26" fmla="*/ 22 w 112"/>
                                      <a:gd name="T27" fmla="*/ 100 h 187"/>
                                      <a:gd name="T28" fmla="*/ 22 w 112"/>
                                      <a:gd name="T29" fmla="*/ 80 h 187"/>
                                      <a:gd name="T30" fmla="*/ 25 w 112"/>
                                      <a:gd name="T31" fmla="*/ 45 h 187"/>
                                      <a:gd name="T32" fmla="*/ 22 w 112"/>
                                      <a:gd name="T33" fmla="*/ 20 h 187"/>
                                      <a:gd name="T34" fmla="*/ 20 w 112"/>
                                      <a:gd name="T35" fmla="*/ 10 h 187"/>
                                      <a:gd name="T36" fmla="*/ 15 w 112"/>
                                      <a:gd name="T37" fmla="*/ 8 h 187"/>
                                      <a:gd name="T38" fmla="*/ 10 w 112"/>
                                      <a:gd name="T39" fmla="*/ 8 h 187"/>
                                      <a:gd name="T40" fmla="*/ 0 w 112"/>
                                      <a:gd name="T41" fmla="*/ 13 h 187"/>
                                      <a:gd name="T42" fmla="*/ 7 w 112"/>
                                      <a:gd name="T43" fmla="*/ 5 h 187"/>
                                      <a:gd name="T44" fmla="*/ 15 w 112"/>
                                      <a:gd name="T45" fmla="*/ 0 h 187"/>
                                      <a:gd name="T46" fmla="*/ 17 w 112"/>
                                      <a:gd name="T47" fmla="*/ 0 h 187"/>
                                      <a:gd name="T48" fmla="*/ 22 w 112"/>
                                      <a:gd name="T49" fmla="*/ 3 h 187"/>
                                      <a:gd name="T50" fmla="*/ 27 w 112"/>
                                      <a:gd name="T51" fmla="*/ 5 h 187"/>
                                      <a:gd name="T52" fmla="*/ 32 w 112"/>
                                      <a:gd name="T53" fmla="*/ 13 h 187"/>
                                      <a:gd name="T54" fmla="*/ 44 w 112"/>
                                      <a:gd name="T55" fmla="*/ 15 h 187"/>
                                      <a:gd name="T56" fmla="*/ 64 w 112"/>
                                      <a:gd name="T57" fmla="*/ 20 h 187"/>
                                      <a:gd name="T58" fmla="*/ 67 w 112"/>
                                      <a:gd name="T59" fmla="*/ 23 h 187"/>
                                      <a:gd name="T60" fmla="*/ 72 w 112"/>
                                      <a:gd name="T61" fmla="*/ 30 h 187"/>
                                      <a:gd name="T62" fmla="*/ 74 w 112"/>
                                      <a:gd name="T63" fmla="*/ 38 h 187"/>
                                      <a:gd name="T64" fmla="*/ 77 w 112"/>
                                      <a:gd name="T65" fmla="*/ 53 h 187"/>
                                      <a:gd name="T66" fmla="*/ 79 w 112"/>
                                      <a:gd name="T67" fmla="*/ 73 h 187"/>
                                      <a:gd name="T68" fmla="*/ 77 w 112"/>
                                      <a:gd name="T69" fmla="*/ 93 h 187"/>
                                      <a:gd name="T70" fmla="*/ 77 w 112"/>
                                      <a:gd name="T71" fmla="*/ 115 h 187"/>
                                      <a:gd name="T72" fmla="*/ 74 w 112"/>
                                      <a:gd name="T73" fmla="*/ 145 h 187"/>
                                      <a:gd name="T74" fmla="*/ 72 w 112"/>
                                      <a:gd name="T75" fmla="*/ 153 h 187"/>
                                      <a:gd name="T76" fmla="*/ 74 w 112"/>
                                      <a:gd name="T77" fmla="*/ 158 h 187"/>
                                      <a:gd name="T78" fmla="*/ 77 w 112"/>
                                      <a:gd name="T79" fmla="*/ 165 h 187"/>
                                      <a:gd name="T80" fmla="*/ 79 w 112"/>
                                      <a:gd name="T81" fmla="*/ 170 h 187"/>
                                      <a:gd name="T82" fmla="*/ 87 w 112"/>
                                      <a:gd name="T83" fmla="*/ 175 h 187"/>
                                      <a:gd name="T84" fmla="*/ 92 w 112"/>
                                      <a:gd name="T85" fmla="*/ 180 h 187"/>
                                      <a:gd name="T86" fmla="*/ 102 w 112"/>
                                      <a:gd name="T87" fmla="*/ 182 h 187"/>
                                      <a:gd name="T88" fmla="*/ 112 w 112"/>
                                      <a:gd name="T89" fmla="*/ 180 h 18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</a:cxnLst>
                                    <a:rect l="0" t="0" r="r" b="b"/>
                                    <a:pathLst>
                                      <a:path w="112" h="187">
                                        <a:moveTo>
                                          <a:pt x="112" y="180"/>
                                        </a:moveTo>
                                        <a:lnTo>
                                          <a:pt x="104" y="185"/>
                                        </a:lnTo>
                                        <a:lnTo>
                                          <a:pt x="92" y="187"/>
                                        </a:lnTo>
                                        <a:lnTo>
                                          <a:pt x="87" y="187"/>
                                        </a:lnTo>
                                        <a:lnTo>
                                          <a:pt x="79" y="187"/>
                                        </a:lnTo>
                                        <a:lnTo>
                                          <a:pt x="74" y="182"/>
                                        </a:lnTo>
                                        <a:lnTo>
                                          <a:pt x="72" y="178"/>
                                        </a:lnTo>
                                        <a:lnTo>
                                          <a:pt x="64" y="160"/>
                                        </a:lnTo>
                                        <a:lnTo>
                                          <a:pt x="57" y="153"/>
                                        </a:lnTo>
                                        <a:lnTo>
                                          <a:pt x="47" y="148"/>
                                        </a:lnTo>
                                        <a:lnTo>
                                          <a:pt x="39" y="145"/>
                                        </a:lnTo>
                                        <a:lnTo>
                                          <a:pt x="30" y="133"/>
                                        </a:lnTo>
                                        <a:lnTo>
                                          <a:pt x="25" y="118"/>
                                        </a:lnTo>
                                        <a:lnTo>
                                          <a:pt x="22" y="100"/>
                                        </a:lnTo>
                                        <a:lnTo>
                                          <a:pt x="22" y="80"/>
                                        </a:lnTo>
                                        <a:lnTo>
                                          <a:pt x="25" y="45"/>
                                        </a:lnTo>
                                        <a:lnTo>
                                          <a:pt x="22" y="20"/>
                                        </a:lnTo>
                                        <a:lnTo>
                                          <a:pt x="20" y="10"/>
                                        </a:lnTo>
                                        <a:lnTo>
                                          <a:pt x="15" y="8"/>
                                        </a:lnTo>
                                        <a:lnTo>
                                          <a:pt x="10" y="8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22" y="3"/>
                                        </a:lnTo>
                                        <a:lnTo>
                                          <a:pt x="27" y="5"/>
                                        </a:lnTo>
                                        <a:lnTo>
                                          <a:pt x="32" y="13"/>
                                        </a:lnTo>
                                        <a:lnTo>
                                          <a:pt x="44" y="15"/>
                                        </a:lnTo>
                                        <a:lnTo>
                                          <a:pt x="64" y="20"/>
                                        </a:lnTo>
                                        <a:lnTo>
                                          <a:pt x="67" y="23"/>
                                        </a:lnTo>
                                        <a:lnTo>
                                          <a:pt x="72" y="30"/>
                                        </a:lnTo>
                                        <a:lnTo>
                                          <a:pt x="74" y="38"/>
                                        </a:lnTo>
                                        <a:lnTo>
                                          <a:pt x="77" y="53"/>
                                        </a:lnTo>
                                        <a:lnTo>
                                          <a:pt x="79" y="73"/>
                                        </a:lnTo>
                                        <a:lnTo>
                                          <a:pt x="77" y="93"/>
                                        </a:lnTo>
                                        <a:lnTo>
                                          <a:pt x="77" y="115"/>
                                        </a:lnTo>
                                        <a:lnTo>
                                          <a:pt x="74" y="145"/>
                                        </a:lnTo>
                                        <a:lnTo>
                                          <a:pt x="72" y="153"/>
                                        </a:lnTo>
                                        <a:lnTo>
                                          <a:pt x="74" y="158"/>
                                        </a:lnTo>
                                        <a:lnTo>
                                          <a:pt x="77" y="165"/>
                                        </a:lnTo>
                                        <a:lnTo>
                                          <a:pt x="79" y="170"/>
                                        </a:lnTo>
                                        <a:lnTo>
                                          <a:pt x="87" y="175"/>
                                        </a:lnTo>
                                        <a:lnTo>
                                          <a:pt x="92" y="180"/>
                                        </a:lnTo>
                                        <a:lnTo>
                                          <a:pt x="102" y="182"/>
                                        </a:lnTo>
                                        <a:lnTo>
                                          <a:pt x="112" y="1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A3D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02" name="Freeform 8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54" y="486"/>
                                    <a:ext cx="112" cy="187"/>
                                  </a:xfrm>
                                  <a:custGeom>
                                    <a:avLst/>
                                    <a:gdLst>
                                      <a:gd name="T0" fmla="*/ 112 w 112"/>
                                      <a:gd name="T1" fmla="*/ 180 h 187"/>
                                      <a:gd name="T2" fmla="*/ 104 w 112"/>
                                      <a:gd name="T3" fmla="*/ 185 h 187"/>
                                      <a:gd name="T4" fmla="*/ 92 w 112"/>
                                      <a:gd name="T5" fmla="*/ 187 h 187"/>
                                      <a:gd name="T6" fmla="*/ 87 w 112"/>
                                      <a:gd name="T7" fmla="*/ 187 h 187"/>
                                      <a:gd name="T8" fmla="*/ 79 w 112"/>
                                      <a:gd name="T9" fmla="*/ 187 h 187"/>
                                      <a:gd name="T10" fmla="*/ 74 w 112"/>
                                      <a:gd name="T11" fmla="*/ 182 h 187"/>
                                      <a:gd name="T12" fmla="*/ 72 w 112"/>
                                      <a:gd name="T13" fmla="*/ 178 h 187"/>
                                      <a:gd name="T14" fmla="*/ 64 w 112"/>
                                      <a:gd name="T15" fmla="*/ 160 h 187"/>
                                      <a:gd name="T16" fmla="*/ 57 w 112"/>
                                      <a:gd name="T17" fmla="*/ 153 h 187"/>
                                      <a:gd name="T18" fmla="*/ 47 w 112"/>
                                      <a:gd name="T19" fmla="*/ 148 h 187"/>
                                      <a:gd name="T20" fmla="*/ 39 w 112"/>
                                      <a:gd name="T21" fmla="*/ 145 h 187"/>
                                      <a:gd name="T22" fmla="*/ 30 w 112"/>
                                      <a:gd name="T23" fmla="*/ 133 h 187"/>
                                      <a:gd name="T24" fmla="*/ 25 w 112"/>
                                      <a:gd name="T25" fmla="*/ 118 h 187"/>
                                      <a:gd name="T26" fmla="*/ 22 w 112"/>
                                      <a:gd name="T27" fmla="*/ 100 h 187"/>
                                      <a:gd name="T28" fmla="*/ 22 w 112"/>
                                      <a:gd name="T29" fmla="*/ 80 h 187"/>
                                      <a:gd name="T30" fmla="*/ 25 w 112"/>
                                      <a:gd name="T31" fmla="*/ 45 h 187"/>
                                      <a:gd name="T32" fmla="*/ 22 w 112"/>
                                      <a:gd name="T33" fmla="*/ 20 h 187"/>
                                      <a:gd name="T34" fmla="*/ 20 w 112"/>
                                      <a:gd name="T35" fmla="*/ 10 h 187"/>
                                      <a:gd name="T36" fmla="*/ 15 w 112"/>
                                      <a:gd name="T37" fmla="*/ 8 h 187"/>
                                      <a:gd name="T38" fmla="*/ 10 w 112"/>
                                      <a:gd name="T39" fmla="*/ 8 h 187"/>
                                      <a:gd name="T40" fmla="*/ 0 w 112"/>
                                      <a:gd name="T41" fmla="*/ 13 h 187"/>
                                      <a:gd name="T42" fmla="*/ 7 w 112"/>
                                      <a:gd name="T43" fmla="*/ 5 h 187"/>
                                      <a:gd name="T44" fmla="*/ 15 w 112"/>
                                      <a:gd name="T45" fmla="*/ 0 h 187"/>
                                      <a:gd name="T46" fmla="*/ 17 w 112"/>
                                      <a:gd name="T47" fmla="*/ 0 h 187"/>
                                      <a:gd name="T48" fmla="*/ 22 w 112"/>
                                      <a:gd name="T49" fmla="*/ 3 h 187"/>
                                      <a:gd name="T50" fmla="*/ 27 w 112"/>
                                      <a:gd name="T51" fmla="*/ 5 h 187"/>
                                      <a:gd name="T52" fmla="*/ 32 w 112"/>
                                      <a:gd name="T53" fmla="*/ 13 h 187"/>
                                      <a:gd name="T54" fmla="*/ 44 w 112"/>
                                      <a:gd name="T55" fmla="*/ 15 h 187"/>
                                      <a:gd name="T56" fmla="*/ 64 w 112"/>
                                      <a:gd name="T57" fmla="*/ 20 h 187"/>
                                      <a:gd name="T58" fmla="*/ 67 w 112"/>
                                      <a:gd name="T59" fmla="*/ 23 h 187"/>
                                      <a:gd name="T60" fmla="*/ 72 w 112"/>
                                      <a:gd name="T61" fmla="*/ 30 h 187"/>
                                      <a:gd name="T62" fmla="*/ 74 w 112"/>
                                      <a:gd name="T63" fmla="*/ 38 h 187"/>
                                      <a:gd name="T64" fmla="*/ 77 w 112"/>
                                      <a:gd name="T65" fmla="*/ 53 h 187"/>
                                      <a:gd name="T66" fmla="*/ 79 w 112"/>
                                      <a:gd name="T67" fmla="*/ 73 h 187"/>
                                      <a:gd name="T68" fmla="*/ 77 w 112"/>
                                      <a:gd name="T69" fmla="*/ 93 h 187"/>
                                      <a:gd name="T70" fmla="*/ 77 w 112"/>
                                      <a:gd name="T71" fmla="*/ 115 h 187"/>
                                      <a:gd name="T72" fmla="*/ 74 w 112"/>
                                      <a:gd name="T73" fmla="*/ 145 h 187"/>
                                      <a:gd name="T74" fmla="*/ 72 w 112"/>
                                      <a:gd name="T75" fmla="*/ 153 h 187"/>
                                      <a:gd name="T76" fmla="*/ 74 w 112"/>
                                      <a:gd name="T77" fmla="*/ 158 h 187"/>
                                      <a:gd name="T78" fmla="*/ 77 w 112"/>
                                      <a:gd name="T79" fmla="*/ 165 h 187"/>
                                      <a:gd name="T80" fmla="*/ 79 w 112"/>
                                      <a:gd name="T81" fmla="*/ 170 h 187"/>
                                      <a:gd name="T82" fmla="*/ 87 w 112"/>
                                      <a:gd name="T83" fmla="*/ 175 h 187"/>
                                      <a:gd name="T84" fmla="*/ 92 w 112"/>
                                      <a:gd name="T85" fmla="*/ 180 h 187"/>
                                      <a:gd name="T86" fmla="*/ 102 w 112"/>
                                      <a:gd name="T87" fmla="*/ 182 h 187"/>
                                      <a:gd name="T88" fmla="*/ 112 w 112"/>
                                      <a:gd name="T89" fmla="*/ 180 h 18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</a:cxnLst>
                                    <a:rect l="0" t="0" r="r" b="b"/>
                                    <a:pathLst>
                                      <a:path w="112" h="187">
                                        <a:moveTo>
                                          <a:pt x="112" y="180"/>
                                        </a:moveTo>
                                        <a:lnTo>
                                          <a:pt x="104" y="185"/>
                                        </a:lnTo>
                                        <a:lnTo>
                                          <a:pt x="92" y="187"/>
                                        </a:lnTo>
                                        <a:lnTo>
                                          <a:pt x="87" y="187"/>
                                        </a:lnTo>
                                        <a:lnTo>
                                          <a:pt x="79" y="187"/>
                                        </a:lnTo>
                                        <a:lnTo>
                                          <a:pt x="74" y="182"/>
                                        </a:lnTo>
                                        <a:lnTo>
                                          <a:pt x="72" y="178"/>
                                        </a:lnTo>
                                        <a:lnTo>
                                          <a:pt x="64" y="160"/>
                                        </a:lnTo>
                                        <a:lnTo>
                                          <a:pt x="57" y="153"/>
                                        </a:lnTo>
                                        <a:lnTo>
                                          <a:pt x="47" y="148"/>
                                        </a:lnTo>
                                        <a:lnTo>
                                          <a:pt x="39" y="145"/>
                                        </a:lnTo>
                                        <a:lnTo>
                                          <a:pt x="30" y="133"/>
                                        </a:lnTo>
                                        <a:lnTo>
                                          <a:pt x="25" y="118"/>
                                        </a:lnTo>
                                        <a:lnTo>
                                          <a:pt x="22" y="100"/>
                                        </a:lnTo>
                                        <a:lnTo>
                                          <a:pt x="22" y="80"/>
                                        </a:lnTo>
                                        <a:lnTo>
                                          <a:pt x="25" y="45"/>
                                        </a:lnTo>
                                        <a:lnTo>
                                          <a:pt x="22" y="20"/>
                                        </a:lnTo>
                                        <a:lnTo>
                                          <a:pt x="20" y="10"/>
                                        </a:lnTo>
                                        <a:lnTo>
                                          <a:pt x="15" y="8"/>
                                        </a:lnTo>
                                        <a:lnTo>
                                          <a:pt x="10" y="8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22" y="3"/>
                                        </a:lnTo>
                                        <a:lnTo>
                                          <a:pt x="27" y="5"/>
                                        </a:lnTo>
                                        <a:lnTo>
                                          <a:pt x="32" y="13"/>
                                        </a:lnTo>
                                        <a:lnTo>
                                          <a:pt x="44" y="15"/>
                                        </a:lnTo>
                                        <a:lnTo>
                                          <a:pt x="64" y="20"/>
                                        </a:lnTo>
                                        <a:lnTo>
                                          <a:pt x="67" y="23"/>
                                        </a:lnTo>
                                        <a:lnTo>
                                          <a:pt x="72" y="30"/>
                                        </a:lnTo>
                                        <a:lnTo>
                                          <a:pt x="74" y="38"/>
                                        </a:lnTo>
                                        <a:lnTo>
                                          <a:pt x="77" y="53"/>
                                        </a:lnTo>
                                        <a:lnTo>
                                          <a:pt x="79" y="73"/>
                                        </a:lnTo>
                                        <a:lnTo>
                                          <a:pt x="77" y="93"/>
                                        </a:lnTo>
                                        <a:lnTo>
                                          <a:pt x="77" y="115"/>
                                        </a:lnTo>
                                        <a:lnTo>
                                          <a:pt x="74" y="145"/>
                                        </a:lnTo>
                                        <a:lnTo>
                                          <a:pt x="72" y="153"/>
                                        </a:lnTo>
                                        <a:lnTo>
                                          <a:pt x="74" y="158"/>
                                        </a:lnTo>
                                        <a:lnTo>
                                          <a:pt x="77" y="165"/>
                                        </a:lnTo>
                                        <a:lnTo>
                                          <a:pt x="79" y="170"/>
                                        </a:lnTo>
                                        <a:lnTo>
                                          <a:pt x="87" y="175"/>
                                        </a:lnTo>
                                        <a:lnTo>
                                          <a:pt x="92" y="180"/>
                                        </a:lnTo>
                                        <a:lnTo>
                                          <a:pt x="102" y="182"/>
                                        </a:lnTo>
                                        <a:lnTo>
                                          <a:pt x="112" y="18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3333FF"/>
                                  </a:solidFill>
                                  <a:ln w="127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03" name="Freeform 89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54" y="960"/>
                                    <a:ext cx="110" cy="222"/>
                                  </a:xfrm>
                                  <a:custGeom>
                                    <a:avLst/>
                                    <a:gdLst>
                                      <a:gd name="T0" fmla="*/ 0 w 110"/>
                                      <a:gd name="T1" fmla="*/ 222 h 222"/>
                                      <a:gd name="T2" fmla="*/ 3 w 110"/>
                                      <a:gd name="T3" fmla="*/ 220 h 222"/>
                                      <a:gd name="T4" fmla="*/ 5 w 110"/>
                                      <a:gd name="T5" fmla="*/ 220 h 222"/>
                                      <a:gd name="T6" fmla="*/ 8 w 110"/>
                                      <a:gd name="T7" fmla="*/ 220 h 222"/>
                                      <a:gd name="T8" fmla="*/ 10 w 110"/>
                                      <a:gd name="T9" fmla="*/ 222 h 222"/>
                                      <a:gd name="T10" fmla="*/ 5 w 110"/>
                                      <a:gd name="T11" fmla="*/ 222 h 222"/>
                                      <a:gd name="T12" fmla="*/ 0 w 110"/>
                                      <a:gd name="T13" fmla="*/ 222 h 222"/>
                                      <a:gd name="T14" fmla="*/ 110 w 110"/>
                                      <a:gd name="T15" fmla="*/ 5 h 222"/>
                                      <a:gd name="T16" fmla="*/ 110 w 110"/>
                                      <a:gd name="T17" fmla="*/ 0 h 222"/>
                                      <a:gd name="T18" fmla="*/ 110 w 110"/>
                                      <a:gd name="T19" fmla="*/ 5 h 222"/>
                                      <a:gd name="T20" fmla="*/ 110 w 110"/>
                                      <a:gd name="T21" fmla="*/ 5 h 2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110" h="222">
                                        <a:moveTo>
                                          <a:pt x="0" y="222"/>
                                        </a:moveTo>
                                        <a:lnTo>
                                          <a:pt x="3" y="220"/>
                                        </a:lnTo>
                                        <a:lnTo>
                                          <a:pt x="5" y="220"/>
                                        </a:lnTo>
                                        <a:lnTo>
                                          <a:pt x="8" y="220"/>
                                        </a:lnTo>
                                        <a:lnTo>
                                          <a:pt x="10" y="222"/>
                                        </a:lnTo>
                                        <a:lnTo>
                                          <a:pt x="5" y="222"/>
                                        </a:lnTo>
                                        <a:lnTo>
                                          <a:pt x="0" y="222"/>
                                        </a:lnTo>
                                        <a:close/>
                                        <a:moveTo>
                                          <a:pt x="110" y="5"/>
                                        </a:moveTo>
                                        <a:lnTo>
                                          <a:pt x="110" y="0"/>
                                        </a:lnTo>
                                        <a:lnTo>
                                          <a:pt x="110" y="5"/>
                                        </a:lnTo>
                                        <a:lnTo>
                                          <a:pt x="11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155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04" name="Freeform 89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57" y="963"/>
                                    <a:ext cx="107" cy="219"/>
                                  </a:xfrm>
                                  <a:custGeom>
                                    <a:avLst/>
                                    <a:gdLst>
                                      <a:gd name="T0" fmla="*/ 107 w 107"/>
                                      <a:gd name="T1" fmla="*/ 0 h 219"/>
                                      <a:gd name="T2" fmla="*/ 107 w 107"/>
                                      <a:gd name="T3" fmla="*/ 0 h 219"/>
                                      <a:gd name="T4" fmla="*/ 104 w 107"/>
                                      <a:gd name="T5" fmla="*/ 5 h 219"/>
                                      <a:gd name="T6" fmla="*/ 107 w 107"/>
                                      <a:gd name="T7" fmla="*/ 5 h 219"/>
                                      <a:gd name="T8" fmla="*/ 107 w 107"/>
                                      <a:gd name="T9" fmla="*/ 0 h 219"/>
                                      <a:gd name="T10" fmla="*/ 0 w 107"/>
                                      <a:gd name="T11" fmla="*/ 217 h 219"/>
                                      <a:gd name="T12" fmla="*/ 2 w 107"/>
                                      <a:gd name="T13" fmla="*/ 219 h 219"/>
                                      <a:gd name="T14" fmla="*/ 7 w 107"/>
                                      <a:gd name="T15" fmla="*/ 219 h 219"/>
                                      <a:gd name="T16" fmla="*/ 12 w 107"/>
                                      <a:gd name="T17" fmla="*/ 217 h 219"/>
                                      <a:gd name="T18" fmla="*/ 7 w 107"/>
                                      <a:gd name="T19" fmla="*/ 217 h 219"/>
                                      <a:gd name="T20" fmla="*/ 5 w 107"/>
                                      <a:gd name="T21" fmla="*/ 214 h 219"/>
                                      <a:gd name="T22" fmla="*/ 0 w 107"/>
                                      <a:gd name="T23" fmla="*/ 217 h 21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107" h="219">
                                        <a:moveTo>
                                          <a:pt x="107" y="0"/>
                                        </a:moveTo>
                                        <a:lnTo>
                                          <a:pt x="107" y="0"/>
                                        </a:lnTo>
                                        <a:lnTo>
                                          <a:pt x="104" y="5"/>
                                        </a:lnTo>
                                        <a:lnTo>
                                          <a:pt x="107" y="5"/>
                                        </a:lnTo>
                                        <a:lnTo>
                                          <a:pt x="107" y="0"/>
                                        </a:lnTo>
                                        <a:close/>
                                        <a:moveTo>
                                          <a:pt x="0" y="217"/>
                                        </a:moveTo>
                                        <a:lnTo>
                                          <a:pt x="2" y="219"/>
                                        </a:lnTo>
                                        <a:lnTo>
                                          <a:pt x="7" y="219"/>
                                        </a:lnTo>
                                        <a:lnTo>
                                          <a:pt x="12" y="217"/>
                                        </a:lnTo>
                                        <a:lnTo>
                                          <a:pt x="7" y="217"/>
                                        </a:lnTo>
                                        <a:lnTo>
                                          <a:pt x="5" y="214"/>
                                        </a:lnTo>
                                        <a:lnTo>
                                          <a:pt x="0" y="2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158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05" name="Freeform 89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59" y="965"/>
                                    <a:ext cx="105" cy="217"/>
                                  </a:xfrm>
                                  <a:custGeom>
                                    <a:avLst/>
                                    <a:gdLst>
                                      <a:gd name="T0" fmla="*/ 105 w 105"/>
                                      <a:gd name="T1" fmla="*/ 0 h 217"/>
                                      <a:gd name="T2" fmla="*/ 105 w 105"/>
                                      <a:gd name="T3" fmla="*/ 0 h 217"/>
                                      <a:gd name="T4" fmla="*/ 102 w 105"/>
                                      <a:gd name="T5" fmla="*/ 5 h 217"/>
                                      <a:gd name="T6" fmla="*/ 105 w 105"/>
                                      <a:gd name="T7" fmla="*/ 5 h 217"/>
                                      <a:gd name="T8" fmla="*/ 105 w 105"/>
                                      <a:gd name="T9" fmla="*/ 0 h 217"/>
                                      <a:gd name="T10" fmla="*/ 0 w 105"/>
                                      <a:gd name="T11" fmla="*/ 215 h 217"/>
                                      <a:gd name="T12" fmla="*/ 3 w 105"/>
                                      <a:gd name="T13" fmla="*/ 215 h 217"/>
                                      <a:gd name="T14" fmla="*/ 5 w 105"/>
                                      <a:gd name="T15" fmla="*/ 217 h 217"/>
                                      <a:gd name="T16" fmla="*/ 10 w 105"/>
                                      <a:gd name="T17" fmla="*/ 215 h 217"/>
                                      <a:gd name="T18" fmla="*/ 15 w 105"/>
                                      <a:gd name="T19" fmla="*/ 215 h 217"/>
                                      <a:gd name="T20" fmla="*/ 10 w 105"/>
                                      <a:gd name="T21" fmla="*/ 212 h 217"/>
                                      <a:gd name="T22" fmla="*/ 5 w 105"/>
                                      <a:gd name="T23" fmla="*/ 210 h 217"/>
                                      <a:gd name="T24" fmla="*/ 3 w 105"/>
                                      <a:gd name="T25" fmla="*/ 212 h 217"/>
                                      <a:gd name="T26" fmla="*/ 0 w 105"/>
                                      <a:gd name="T27" fmla="*/ 215 h 2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105" h="217">
                                        <a:moveTo>
                                          <a:pt x="105" y="0"/>
                                        </a:moveTo>
                                        <a:lnTo>
                                          <a:pt x="105" y="0"/>
                                        </a:lnTo>
                                        <a:lnTo>
                                          <a:pt x="102" y="5"/>
                                        </a:lnTo>
                                        <a:lnTo>
                                          <a:pt x="105" y="5"/>
                                        </a:lnTo>
                                        <a:lnTo>
                                          <a:pt x="105" y="0"/>
                                        </a:lnTo>
                                        <a:close/>
                                        <a:moveTo>
                                          <a:pt x="0" y="215"/>
                                        </a:moveTo>
                                        <a:lnTo>
                                          <a:pt x="3" y="215"/>
                                        </a:lnTo>
                                        <a:lnTo>
                                          <a:pt x="5" y="217"/>
                                        </a:lnTo>
                                        <a:lnTo>
                                          <a:pt x="10" y="215"/>
                                        </a:lnTo>
                                        <a:lnTo>
                                          <a:pt x="15" y="215"/>
                                        </a:lnTo>
                                        <a:lnTo>
                                          <a:pt x="10" y="212"/>
                                        </a:lnTo>
                                        <a:lnTo>
                                          <a:pt x="5" y="210"/>
                                        </a:lnTo>
                                        <a:lnTo>
                                          <a:pt x="3" y="212"/>
                                        </a:lnTo>
                                        <a:lnTo>
                                          <a:pt x="0" y="2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25B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06" name="Freeform 89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62" y="968"/>
                                    <a:ext cx="102" cy="212"/>
                                  </a:xfrm>
                                  <a:custGeom>
                                    <a:avLst/>
                                    <a:gdLst>
                                      <a:gd name="T0" fmla="*/ 102 w 102"/>
                                      <a:gd name="T1" fmla="*/ 0 h 212"/>
                                      <a:gd name="T2" fmla="*/ 99 w 102"/>
                                      <a:gd name="T3" fmla="*/ 0 h 212"/>
                                      <a:gd name="T4" fmla="*/ 99 w 102"/>
                                      <a:gd name="T5" fmla="*/ 5 h 212"/>
                                      <a:gd name="T6" fmla="*/ 102 w 102"/>
                                      <a:gd name="T7" fmla="*/ 5 h 212"/>
                                      <a:gd name="T8" fmla="*/ 102 w 102"/>
                                      <a:gd name="T9" fmla="*/ 0 h 212"/>
                                      <a:gd name="T10" fmla="*/ 0 w 102"/>
                                      <a:gd name="T11" fmla="*/ 209 h 212"/>
                                      <a:gd name="T12" fmla="*/ 2 w 102"/>
                                      <a:gd name="T13" fmla="*/ 212 h 212"/>
                                      <a:gd name="T14" fmla="*/ 7 w 102"/>
                                      <a:gd name="T15" fmla="*/ 212 h 212"/>
                                      <a:gd name="T16" fmla="*/ 12 w 102"/>
                                      <a:gd name="T17" fmla="*/ 212 h 212"/>
                                      <a:gd name="T18" fmla="*/ 20 w 102"/>
                                      <a:gd name="T19" fmla="*/ 212 h 212"/>
                                      <a:gd name="T20" fmla="*/ 12 w 102"/>
                                      <a:gd name="T21" fmla="*/ 209 h 212"/>
                                      <a:gd name="T22" fmla="*/ 2 w 102"/>
                                      <a:gd name="T23" fmla="*/ 207 h 212"/>
                                      <a:gd name="T24" fmla="*/ 2 w 102"/>
                                      <a:gd name="T25" fmla="*/ 207 h 212"/>
                                      <a:gd name="T26" fmla="*/ 0 w 102"/>
                                      <a:gd name="T27" fmla="*/ 209 h 2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102" h="212">
                                        <a:moveTo>
                                          <a:pt x="102" y="0"/>
                                        </a:moveTo>
                                        <a:lnTo>
                                          <a:pt x="99" y="0"/>
                                        </a:lnTo>
                                        <a:lnTo>
                                          <a:pt x="99" y="5"/>
                                        </a:lnTo>
                                        <a:lnTo>
                                          <a:pt x="102" y="5"/>
                                        </a:lnTo>
                                        <a:lnTo>
                                          <a:pt x="102" y="0"/>
                                        </a:lnTo>
                                        <a:close/>
                                        <a:moveTo>
                                          <a:pt x="0" y="209"/>
                                        </a:moveTo>
                                        <a:lnTo>
                                          <a:pt x="2" y="212"/>
                                        </a:lnTo>
                                        <a:lnTo>
                                          <a:pt x="7" y="212"/>
                                        </a:lnTo>
                                        <a:lnTo>
                                          <a:pt x="12" y="212"/>
                                        </a:lnTo>
                                        <a:lnTo>
                                          <a:pt x="20" y="212"/>
                                        </a:lnTo>
                                        <a:lnTo>
                                          <a:pt x="12" y="209"/>
                                        </a:lnTo>
                                        <a:lnTo>
                                          <a:pt x="2" y="207"/>
                                        </a:lnTo>
                                        <a:lnTo>
                                          <a:pt x="2" y="207"/>
                                        </a:lnTo>
                                        <a:lnTo>
                                          <a:pt x="0" y="20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25E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07" name="Freeform 89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64" y="970"/>
                                    <a:ext cx="100" cy="210"/>
                                  </a:xfrm>
                                  <a:custGeom>
                                    <a:avLst/>
                                    <a:gdLst>
                                      <a:gd name="T0" fmla="*/ 100 w 100"/>
                                      <a:gd name="T1" fmla="*/ 0 h 210"/>
                                      <a:gd name="T2" fmla="*/ 97 w 100"/>
                                      <a:gd name="T3" fmla="*/ 0 h 210"/>
                                      <a:gd name="T4" fmla="*/ 97 w 100"/>
                                      <a:gd name="T5" fmla="*/ 5 h 210"/>
                                      <a:gd name="T6" fmla="*/ 97 w 100"/>
                                      <a:gd name="T7" fmla="*/ 5 h 210"/>
                                      <a:gd name="T8" fmla="*/ 100 w 100"/>
                                      <a:gd name="T9" fmla="*/ 5 h 210"/>
                                      <a:gd name="T10" fmla="*/ 100 w 100"/>
                                      <a:gd name="T11" fmla="*/ 0 h 210"/>
                                      <a:gd name="T12" fmla="*/ 0 w 100"/>
                                      <a:gd name="T13" fmla="*/ 205 h 210"/>
                                      <a:gd name="T14" fmla="*/ 5 w 100"/>
                                      <a:gd name="T15" fmla="*/ 207 h 210"/>
                                      <a:gd name="T16" fmla="*/ 10 w 100"/>
                                      <a:gd name="T17" fmla="*/ 210 h 210"/>
                                      <a:gd name="T18" fmla="*/ 18 w 100"/>
                                      <a:gd name="T19" fmla="*/ 210 h 210"/>
                                      <a:gd name="T20" fmla="*/ 25 w 100"/>
                                      <a:gd name="T21" fmla="*/ 207 h 210"/>
                                      <a:gd name="T22" fmla="*/ 13 w 100"/>
                                      <a:gd name="T23" fmla="*/ 205 h 210"/>
                                      <a:gd name="T24" fmla="*/ 3 w 100"/>
                                      <a:gd name="T25" fmla="*/ 202 h 210"/>
                                      <a:gd name="T26" fmla="*/ 0 w 100"/>
                                      <a:gd name="T27" fmla="*/ 205 h 210"/>
                                      <a:gd name="T28" fmla="*/ 0 w 100"/>
                                      <a:gd name="T29" fmla="*/ 205 h 2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100" h="210">
                                        <a:moveTo>
                                          <a:pt x="100" y="0"/>
                                        </a:moveTo>
                                        <a:lnTo>
                                          <a:pt x="97" y="0"/>
                                        </a:lnTo>
                                        <a:lnTo>
                                          <a:pt x="97" y="5"/>
                                        </a:lnTo>
                                        <a:lnTo>
                                          <a:pt x="97" y="5"/>
                                        </a:lnTo>
                                        <a:lnTo>
                                          <a:pt x="100" y="5"/>
                                        </a:lnTo>
                                        <a:lnTo>
                                          <a:pt x="100" y="0"/>
                                        </a:lnTo>
                                        <a:close/>
                                        <a:moveTo>
                                          <a:pt x="0" y="205"/>
                                        </a:moveTo>
                                        <a:lnTo>
                                          <a:pt x="5" y="207"/>
                                        </a:lnTo>
                                        <a:lnTo>
                                          <a:pt x="10" y="210"/>
                                        </a:lnTo>
                                        <a:lnTo>
                                          <a:pt x="18" y="210"/>
                                        </a:lnTo>
                                        <a:lnTo>
                                          <a:pt x="25" y="207"/>
                                        </a:lnTo>
                                        <a:lnTo>
                                          <a:pt x="13" y="205"/>
                                        </a:lnTo>
                                        <a:lnTo>
                                          <a:pt x="3" y="202"/>
                                        </a:lnTo>
                                        <a:lnTo>
                                          <a:pt x="0" y="205"/>
                                        </a:lnTo>
                                        <a:lnTo>
                                          <a:pt x="0" y="20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61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08" name="Freeform 89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64" y="973"/>
                                    <a:ext cx="100" cy="207"/>
                                  </a:xfrm>
                                  <a:custGeom>
                                    <a:avLst/>
                                    <a:gdLst>
                                      <a:gd name="T0" fmla="*/ 100 w 100"/>
                                      <a:gd name="T1" fmla="*/ 0 h 207"/>
                                      <a:gd name="T2" fmla="*/ 97 w 100"/>
                                      <a:gd name="T3" fmla="*/ 0 h 207"/>
                                      <a:gd name="T4" fmla="*/ 97 w 100"/>
                                      <a:gd name="T5" fmla="*/ 5 h 207"/>
                                      <a:gd name="T6" fmla="*/ 97 w 100"/>
                                      <a:gd name="T7" fmla="*/ 5 h 207"/>
                                      <a:gd name="T8" fmla="*/ 100 w 100"/>
                                      <a:gd name="T9" fmla="*/ 7 h 207"/>
                                      <a:gd name="T10" fmla="*/ 100 w 100"/>
                                      <a:gd name="T11" fmla="*/ 0 h 207"/>
                                      <a:gd name="T12" fmla="*/ 0 w 100"/>
                                      <a:gd name="T13" fmla="*/ 202 h 207"/>
                                      <a:gd name="T14" fmla="*/ 10 w 100"/>
                                      <a:gd name="T15" fmla="*/ 204 h 207"/>
                                      <a:gd name="T16" fmla="*/ 18 w 100"/>
                                      <a:gd name="T17" fmla="*/ 207 h 207"/>
                                      <a:gd name="T18" fmla="*/ 25 w 100"/>
                                      <a:gd name="T19" fmla="*/ 204 h 207"/>
                                      <a:gd name="T20" fmla="*/ 33 w 100"/>
                                      <a:gd name="T21" fmla="*/ 204 h 207"/>
                                      <a:gd name="T22" fmla="*/ 18 w 100"/>
                                      <a:gd name="T23" fmla="*/ 202 h 207"/>
                                      <a:gd name="T24" fmla="*/ 5 w 100"/>
                                      <a:gd name="T25" fmla="*/ 197 h 207"/>
                                      <a:gd name="T26" fmla="*/ 3 w 100"/>
                                      <a:gd name="T27" fmla="*/ 199 h 207"/>
                                      <a:gd name="T28" fmla="*/ 0 w 100"/>
                                      <a:gd name="T29" fmla="*/ 202 h 20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100" h="207">
                                        <a:moveTo>
                                          <a:pt x="100" y="0"/>
                                        </a:moveTo>
                                        <a:lnTo>
                                          <a:pt x="97" y="0"/>
                                        </a:lnTo>
                                        <a:lnTo>
                                          <a:pt x="97" y="5"/>
                                        </a:lnTo>
                                        <a:lnTo>
                                          <a:pt x="97" y="5"/>
                                        </a:lnTo>
                                        <a:lnTo>
                                          <a:pt x="100" y="7"/>
                                        </a:lnTo>
                                        <a:lnTo>
                                          <a:pt x="100" y="0"/>
                                        </a:lnTo>
                                        <a:close/>
                                        <a:moveTo>
                                          <a:pt x="0" y="202"/>
                                        </a:moveTo>
                                        <a:lnTo>
                                          <a:pt x="10" y="204"/>
                                        </a:lnTo>
                                        <a:lnTo>
                                          <a:pt x="18" y="207"/>
                                        </a:lnTo>
                                        <a:lnTo>
                                          <a:pt x="25" y="204"/>
                                        </a:lnTo>
                                        <a:lnTo>
                                          <a:pt x="33" y="204"/>
                                        </a:lnTo>
                                        <a:lnTo>
                                          <a:pt x="18" y="202"/>
                                        </a:lnTo>
                                        <a:lnTo>
                                          <a:pt x="5" y="197"/>
                                        </a:lnTo>
                                        <a:lnTo>
                                          <a:pt x="3" y="199"/>
                                        </a:lnTo>
                                        <a:lnTo>
                                          <a:pt x="0" y="20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64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09" name="Freeform 89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67" y="975"/>
                                    <a:ext cx="97" cy="202"/>
                                  </a:xfrm>
                                  <a:custGeom>
                                    <a:avLst/>
                                    <a:gdLst>
                                      <a:gd name="T0" fmla="*/ 97 w 97"/>
                                      <a:gd name="T1" fmla="*/ 0 h 202"/>
                                      <a:gd name="T2" fmla="*/ 94 w 97"/>
                                      <a:gd name="T3" fmla="*/ 0 h 202"/>
                                      <a:gd name="T4" fmla="*/ 94 w 97"/>
                                      <a:gd name="T5" fmla="*/ 0 h 202"/>
                                      <a:gd name="T6" fmla="*/ 92 w 97"/>
                                      <a:gd name="T7" fmla="*/ 5 h 202"/>
                                      <a:gd name="T8" fmla="*/ 94 w 97"/>
                                      <a:gd name="T9" fmla="*/ 5 h 202"/>
                                      <a:gd name="T10" fmla="*/ 97 w 97"/>
                                      <a:gd name="T11" fmla="*/ 8 h 202"/>
                                      <a:gd name="T12" fmla="*/ 97 w 97"/>
                                      <a:gd name="T13" fmla="*/ 0 h 202"/>
                                      <a:gd name="T14" fmla="*/ 0 w 97"/>
                                      <a:gd name="T15" fmla="*/ 197 h 202"/>
                                      <a:gd name="T16" fmla="*/ 10 w 97"/>
                                      <a:gd name="T17" fmla="*/ 200 h 202"/>
                                      <a:gd name="T18" fmla="*/ 22 w 97"/>
                                      <a:gd name="T19" fmla="*/ 202 h 202"/>
                                      <a:gd name="T20" fmla="*/ 30 w 97"/>
                                      <a:gd name="T21" fmla="*/ 202 h 202"/>
                                      <a:gd name="T22" fmla="*/ 40 w 97"/>
                                      <a:gd name="T23" fmla="*/ 200 h 202"/>
                                      <a:gd name="T24" fmla="*/ 20 w 97"/>
                                      <a:gd name="T25" fmla="*/ 197 h 202"/>
                                      <a:gd name="T26" fmla="*/ 5 w 97"/>
                                      <a:gd name="T27" fmla="*/ 193 h 202"/>
                                      <a:gd name="T28" fmla="*/ 2 w 97"/>
                                      <a:gd name="T29" fmla="*/ 195 h 202"/>
                                      <a:gd name="T30" fmla="*/ 0 w 97"/>
                                      <a:gd name="T31" fmla="*/ 197 h 20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97" h="202">
                                        <a:moveTo>
                                          <a:pt x="97" y="0"/>
                                        </a:moveTo>
                                        <a:lnTo>
                                          <a:pt x="94" y="0"/>
                                        </a:lnTo>
                                        <a:lnTo>
                                          <a:pt x="94" y="0"/>
                                        </a:lnTo>
                                        <a:lnTo>
                                          <a:pt x="92" y="5"/>
                                        </a:lnTo>
                                        <a:lnTo>
                                          <a:pt x="94" y="5"/>
                                        </a:lnTo>
                                        <a:lnTo>
                                          <a:pt x="97" y="8"/>
                                        </a:lnTo>
                                        <a:lnTo>
                                          <a:pt x="97" y="0"/>
                                        </a:lnTo>
                                        <a:close/>
                                        <a:moveTo>
                                          <a:pt x="0" y="197"/>
                                        </a:moveTo>
                                        <a:lnTo>
                                          <a:pt x="10" y="200"/>
                                        </a:lnTo>
                                        <a:lnTo>
                                          <a:pt x="22" y="202"/>
                                        </a:lnTo>
                                        <a:lnTo>
                                          <a:pt x="30" y="202"/>
                                        </a:lnTo>
                                        <a:lnTo>
                                          <a:pt x="40" y="200"/>
                                        </a:lnTo>
                                        <a:lnTo>
                                          <a:pt x="20" y="197"/>
                                        </a:lnTo>
                                        <a:lnTo>
                                          <a:pt x="5" y="193"/>
                                        </a:lnTo>
                                        <a:lnTo>
                                          <a:pt x="2" y="195"/>
                                        </a:lnTo>
                                        <a:lnTo>
                                          <a:pt x="0" y="19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67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10" name="Freeform 90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69" y="978"/>
                                    <a:ext cx="95" cy="199"/>
                                  </a:xfrm>
                                  <a:custGeom>
                                    <a:avLst/>
                                    <a:gdLst>
                                      <a:gd name="T0" fmla="*/ 95 w 95"/>
                                      <a:gd name="T1" fmla="*/ 2 h 199"/>
                                      <a:gd name="T2" fmla="*/ 92 w 95"/>
                                      <a:gd name="T3" fmla="*/ 0 h 199"/>
                                      <a:gd name="T4" fmla="*/ 92 w 95"/>
                                      <a:gd name="T5" fmla="*/ 0 h 199"/>
                                      <a:gd name="T6" fmla="*/ 90 w 95"/>
                                      <a:gd name="T7" fmla="*/ 5 h 199"/>
                                      <a:gd name="T8" fmla="*/ 92 w 95"/>
                                      <a:gd name="T9" fmla="*/ 5 h 199"/>
                                      <a:gd name="T10" fmla="*/ 95 w 95"/>
                                      <a:gd name="T11" fmla="*/ 7 h 199"/>
                                      <a:gd name="T12" fmla="*/ 95 w 95"/>
                                      <a:gd name="T13" fmla="*/ 2 h 199"/>
                                      <a:gd name="T14" fmla="*/ 0 w 95"/>
                                      <a:gd name="T15" fmla="*/ 192 h 199"/>
                                      <a:gd name="T16" fmla="*/ 13 w 95"/>
                                      <a:gd name="T17" fmla="*/ 197 h 199"/>
                                      <a:gd name="T18" fmla="*/ 28 w 95"/>
                                      <a:gd name="T19" fmla="*/ 199 h 199"/>
                                      <a:gd name="T20" fmla="*/ 35 w 95"/>
                                      <a:gd name="T21" fmla="*/ 197 h 199"/>
                                      <a:gd name="T22" fmla="*/ 45 w 95"/>
                                      <a:gd name="T23" fmla="*/ 194 h 199"/>
                                      <a:gd name="T24" fmla="*/ 43 w 95"/>
                                      <a:gd name="T25" fmla="*/ 194 h 199"/>
                                      <a:gd name="T26" fmla="*/ 40 w 95"/>
                                      <a:gd name="T27" fmla="*/ 194 h 199"/>
                                      <a:gd name="T28" fmla="*/ 23 w 95"/>
                                      <a:gd name="T29" fmla="*/ 194 h 199"/>
                                      <a:gd name="T30" fmla="*/ 3 w 95"/>
                                      <a:gd name="T31" fmla="*/ 190 h 199"/>
                                      <a:gd name="T32" fmla="*/ 3 w 95"/>
                                      <a:gd name="T33" fmla="*/ 190 h 199"/>
                                      <a:gd name="T34" fmla="*/ 0 w 95"/>
                                      <a:gd name="T35" fmla="*/ 192 h 19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95" h="199">
                                        <a:moveTo>
                                          <a:pt x="95" y="2"/>
                                        </a:moveTo>
                                        <a:lnTo>
                                          <a:pt x="92" y="0"/>
                                        </a:lnTo>
                                        <a:lnTo>
                                          <a:pt x="92" y="0"/>
                                        </a:lnTo>
                                        <a:lnTo>
                                          <a:pt x="90" y="5"/>
                                        </a:lnTo>
                                        <a:lnTo>
                                          <a:pt x="92" y="5"/>
                                        </a:lnTo>
                                        <a:lnTo>
                                          <a:pt x="95" y="7"/>
                                        </a:lnTo>
                                        <a:lnTo>
                                          <a:pt x="95" y="2"/>
                                        </a:lnTo>
                                        <a:close/>
                                        <a:moveTo>
                                          <a:pt x="0" y="192"/>
                                        </a:moveTo>
                                        <a:lnTo>
                                          <a:pt x="13" y="197"/>
                                        </a:lnTo>
                                        <a:lnTo>
                                          <a:pt x="28" y="199"/>
                                        </a:lnTo>
                                        <a:lnTo>
                                          <a:pt x="35" y="197"/>
                                        </a:lnTo>
                                        <a:lnTo>
                                          <a:pt x="45" y="194"/>
                                        </a:lnTo>
                                        <a:lnTo>
                                          <a:pt x="43" y="194"/>
                                        </a:lnTo>
                                        <a:lnTo>
                                          <a:pt x="40" y="194"/>
                                        </a:lnTo>
                                        <a:lnTo>
                                          <a:pt x="23" y="194"/>
                                        </a:lnTo>
                                        <a:lnTo>
                                          <a:pt x="3" y="190"/>
                                        </a:lnTo>
                                        <a:lnTo>
                                          <a:pt x="3" y="190"/>
                                        </a:lnTo>
                                        <a:lnTo>
                                          <a:pt x="0" y="19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6A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11" name="Freeform 90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72" y="980"/>
                                    <a:ext cx="92" cy="195"/>
                                  </a:xfrm>
                                  <a:custGeom>
                                    <a:avLst/>
                                    <a:gdLst>
                                      <a:gd name="T0" fmla="*/ 92 w 92"/>
                                      <a:gd name="T1" fmla="*/ 3 h 195"/>
                                      <a:gd name="T2" fmla="*/ 89 w 92"/>
                                      <a:gd name="T3" fmla="*/ 0 h 195"/>
                                      <a:gd name="T4" fmla="*/ 87 w 92"/>
                                      <a:gd name="T5" fmla="*/ 0 h 195"/>
                                      <a:gd name="T6" fmla="*/ 87 w 92"/>
                                      <a:gd name="T7" fmla="*/ 5 h 195"/>
                                      <a:gd name="T8" fmla="*/ 89 w 92"/>
                                      <a:gd name="T9" fmla="*/ 8 h 195"/>
                                      <a:gd name="T10" fmla="*/ 89 w 92"/>
                                      <a:gd name="T11" fmla="*/ 8 h 195"/>
                                      <a:gd name="T12" fmla="*/ 92 w 92"/>
                                      <a:gd name="T13" fmla="*/ 3 h 195"/>
                                      <a:gd name="T14" fmla="*/ 0 w 92"/>
                                      <a:gd name="T15" fmla="*/ 188 h 195"/>
                                      <a:gd name="T16" fmla="*/ 15 w 92"/>
                                      <a:gd name="T17" fmla="*/ 192 h 195"/>
                                      <a:gd name="T18" fmla="*/ 35 w 92"/>
                                      <a:gd name="T19" fmla="*/ 195 h 195"/>
                                      <a:gd name="T20" fmla="*/ 42 w 92"/>
                                      <a:gd name="T21" fmla="*/ 192 h 195"/>
                                      <a:gd name="T22" fmla="*/ 49 w 92"/>
                                      <a:gd name="T23" fmla="*/ 190 h 195"/>
                                      <a:gd name="T24" fmla="*/ 42 w 92"/>
                                      <a:gd name="T25" fmla="*/ 190 h 195"/>
                                      <a:gd name="T26" fmla="*/ 37 w 92"/>
                                      <a:gd name="T27" fmla="*/ 190 h 195"/>
                                      <a:gd name="T28" fmla="*/ 20 w 92"/>
                                      <a:gd name="T29" fmla="*/ 190 h 195"/>
                                      <a:gd name="T30" fmla="*/ 2 w 92"/>
                                      <a:gd name="T31" fmla="*/ 185 h 195"/>
                                      <a:gd name="T32" fmla="*/ 0 w 92"/>
                                      <a:gd name="T33" fmla="*/ 188 h 195"/>
                                      <a:gd name="T34" fmla="*/ 0 w 92"/>
                                      <a:gd name="T35" fmla="*/ 188 h 1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92" h="195">
                                        <a:moveTo>
                                          <a:pt x="92" y="3"/>
                                        </a:moveTo>
                                        <a:lnTo>
                                          <a:pt x="89" y="0"/>
                                        </a:lnTo>
                                        <a:lnTo>
                                          <a:pt x="87" y="0"/>
                                        </a:lnTo>
                                        <a:lnTo>
                                          <a:pt x="87" y="5"/>
                                        </a:lnTo>
                                        <a:lnTo>
                                          <a:pt x="89" y="8"/>
                                        </a:lnTo>
                                        <a:lnTo>
                                          <a:pt x="89" y="8"/>
                                        </a:lnTo>
                                        <a:lnTo>
                                          <a:pt x="92" y="3"/>
                                        </a:lnTo>
                                        <a:close/>
                                        <a:moveTo>
                                          <a:pt x="0" y="188"/>
                                        </a:moveTo>
                                        <a:lnTo>
                                          <a:pt x="15" y="192"/>
                                        </a:lnTo>
                                        <a:lnTo>
                                          <a:pt x="35" y="195"/>
                                        </a:lnTo>
                                        <a:lnTo>
                                          <a:pt x="42" y="192"/>
                                        </a:lnTo>
                                        <a:lnTo>
                                          <a:pt x="49" y="190"/>
                                        </a:lnTo>
                                        <a:lnTo>
                                          <a:pt x="42" y="190"/>
                                        </a:lnTo>
                                        <a:lnTo>
                                          <a:pt x="37" y="190"/>
                                        </a:lnTo>
                                        <a:lnTo>
                                          <a:pt x="20" y="190"/>
                                        </a:lnTo>
                                        <a:lnTo>
                                          <a:pt x="2" y="185"/>
                                        </a:lnTo>
                                        <a:lnTo>
                                          <a:pt x="0" y="188"/>
                                        </a:lnTo>
                                        <a:lnTo>
                                          <a:pt x="0" y="18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6D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12" name="Freeform 90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72" y="983"/>
                                    <a:ext cx="92" cy="189"/>
                                  </a:xfrm>
                                  <a:custGeom>
                                    <a:avLst/>
                                    <a:gdLst>
                                      <a:gd name="T0" fmla="*/ 92 w 92"/>
                                      <a:gd name="T1" fmla="*/ 2 h 189"/>
                                      <a:gd name="T2" fmla="*/ 89 w 92"/>
                                      <a:gd name="T3" fmla="*/ 0 h 189"/>
                                      <a:gd name="T4" fmla="*/ 87 w 92"/>
                                      <a:gd name="T5" fmla="*/ 0 h 189"/>
                                      <a:gd name="T6" fmla="*/ 87 w 92"/>
                                      <a:gd name="T7" fmla="*/ 5 h 189"/>
                                      <a:gd name="T8" fmla="*/ 89 w 92"/>
                                      <a:gd name="T9" fmla="*/ 7 h 189"/>
                                      <a:gd name="T10" fmla="*/ 89 w 92"/>
                                      <a:gd name="T11" fmla="*/ 7 h 189"/>
                                      <a:gd name="T12" fmla="*/ 92 w 92"/>
                                      <a:gd name="T13" fmla="*/ 2 h 189"/>
                                      <a:gd name="T14" fmla="*/ 0 w 92"/>
                                      <a:gd name="T15" fmla="*/ 185 h 189"/>
                                      <a:gd name="T16" fmla="*/ 20 w 92"/>
                                      <a:gd name="T17" fmla="*/ 189 h 189"/>
                                      <a:gd name="T18" fmla="*/ 37 w 92"/>
                                      <a:gd name="T19" fmla="*/ 189 h 189"/>
                                      <a:gd name="T20" fmla="*/ 40 w 92"/>
                                      <a:gd name="T21" fmla="*/ 189 h 189"/>
                                      <a:gd name="T22" fmla="*/ 42 w 92"/>
                                      <a:gd name="T23" fmla="*/ 189 h 189"/>
                                      <a:gd name="T24" fmla="*/ 47 w 92"/>
                                      <a:gd name="T25" fmla="*/ 187 h 189"/>
                                      <a:gd name="T26" fmla="*/ 52 w 92"/>
                                      <a:gd name="T27" fmla="*/ 185 h 189"/>
                                      <a:gd name="T28" fmla="*/ 52 w 92"/>
                                      <a:gd name="T29" fmla="*/ 185 h 189"/>
                                      <a:gd name="T30" fmla="*/ 45 w 92"/>
                                      <a:gd name="T31" fmla="*/ 185 h 189"/>
                                      <a:gd name="T32" fmla="*/ 37 w 92"/>
                                      <a:gd name="T33" fmla="*/ 185 h 189"/>
                                      <a:gd name="T34" fmla="*/ 20 w 92"/>
                                      <a:gd name="T35" fmla="*/ 185 h 189"/>
                                      <a:gd name="T36" fmla="*/ 5 w 92"/>
                                      <a:gd name="T37" fmla="*/ 180 h 189"/>
                                      <a:gd name="T38" fmla="*/ 2 w 92"/>
                                      <a:gd name="T39" fmla="*/ 182 h 189"/>
                                      <a:gd name="T40" fmla="*/ 0 w 92"/>
                                      <a:gd name="T41" fmla="*/ 185 h 18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92" h="189">
                                        <a:moveTo>
                                          <a:pt x="92" y="2"/>
                                        </a:moveTo>
                                        <a:lnTo>
                                          <a:pt x="89" y="0"/>
                                        </a:lnTo>
                                        <a:lnTo>
                                          <a:pt x="87" y="0"/>
                                        </a:lnTo>
                                        <a:lnTo>
                                          <a:pt x="87" y="5"/>
                                        </a:lnTo>
                                        <a:lnTo>
                                          <a:pt x="89" y="7"/>
                                        </a:lnTo>
                                        <a:lnTo>
                                          <a:pt x="89" y="7"/>
                                        </a:lnTo>
                                        <a:lnTo>
                                          <a:pt x="92" y="2"/>
                                        </a:lnTo>
                                        <a:close/>
                                        <a:moveTo>
                                          <a:pt x="0" y="185"/>
                                        </a:moveTo>
                                        <a:lnTo>
                                          <a:pt x="20" y="189"/>
                                        </a:lnTo>
                                        <a:lnTo>
                                          <a:pt x="37" y="189"/>
                                        </a:lnTo>
                                        <a:lnTo>
                                          <a:pt x="40" y="189"/>
                                        </a:lnTo>
                                        <a:lnTo>
                                          <a:pt x="42" y="189"/>
                                        </a:lnTo>
                                        <a:lnTo>
                                          <a:pt x="47" y="187"/>
                                        </a:lnTo>
                                        <a:lnTo>
                                          <a:pt x="52" y="185"/>
                                        </a:lnTo>
                                        <a:lnTo>
                                          <a:pt x="52" y="185"/>
                                        </a:lnTo>
                                        <a:lnTo>
                                          <a:pt x="45" y="185"/>
                                        </a:lnTo>
                                        <a:lnTo>
                                          <a:pt x="37" y="185"/>
                                        </a:lnTo>
                                        <a:lnTo>
                                          <a:pt x="20" y="185"/>
                                        </a:lnTo>
                                        <a:lnTo>
                                          <a:pt x="5" y="180"/>
                                        </a:lnTo>
                                        <a:lnTo>
                                          <a:pt x="2" y="182"/>
                                        </a:lnTo>
                                        <a:lnTo>
                                          <a:pt x="0" y="1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71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13" name="Freeform 90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74" y="985"/>
                                    <a:ext cx="87" cy="185"/>
                                  </a:xfrm>
                                  <a:custGeom>
                                    <a:avLst/>
                                    <a:gdLst>
                                      <a:gd name="T0" fmla="*/ 87 w 87"/>
                                      <a:gd name="T1" fmla="*/ 3 h 185"/>
                                      <a:gd name="T2" fmla="*/ 87 w 87"/>
                                      <a:gd name="T3" fmla="*/ 3 h 185"/>
                                      <a:gd name="T4" fmla="*/ 85 w 87"/>
                                      <a:gd name="T5" fmla="*/ 0 h 185"/>
                                      <a:gd name="T6" fmla="*/ 82 w 87"/>
                                      <a:gd name="T7" fmla="*/ 5 h 185"/>
                                      <a:gd name="T8" fmla="*/ 85 w 87"/>
                                      <a:gd name="T9" fmla="*/ 8 h 185"/>
                                      <a:gd name="T10" fmla="*/ 87 w 87"/>
                                      <a:gd name="T11" fmla="*/ 8 h 185"/>
                                      <a:gd name="T12" fmla="*/ 87 w 87"/>
                                      <a:gd name="T13" fmla="*/ 3 h 185"/>
                                      <a:gd name="T14" fmla="*/ 0 w 87"/>
                                      <a:gd name="T15" fmla="*/ 180 h 185"/>
                                      <a:gd name="T16" fmla="*/ 18 w 87"/>
                                      <a:gd name="T17" fmla="*/ 185 h 185"/>
                                      <a:gd name="T18" fmla="*/ 35 w 87"/>
                                      <a:gd name="T19" fmla="*/ 185 h 185"/>
                                      <a:gd name="T20" fmla="*/ 40 w 87"/>
                                      <a:gd name="T21" fmla="*/ 185 h 185"/>
                                      <a:gd name="T22" fmla="*/ 47 w 87"/>
                                      <a:gd name="T23" fmla="*/ 185 h 185"/>
                                      <a:gd name="T24" fmla="*/ 47 w 87"/>
                                      <a:gd name="T25" fmla="*/ 185 h 185"/>
                                      <a:gd name="T26" fmla="*/ 50 w 87"/>
                                      <a:gd name="T27" fmla="*/ 183 h 185"/>
                                      <a:gd name="T28" fmla="*/ 52 w 87"/>
                                      <a:gd name="T29" fmla="*/ 183 h 185"/>
                                      <a:gd name="T30" fmla="*/ 52 w 87"/>
                                      <a:gd name="T31" fmla="*/ 180 h 185"/>
                                      <a:gd name="T32" fmla="*/ 45 w 87"/>
                                      <a:gd name="T33" fmla="*/ 180 h 185"/>
                                      <a:gd name="T34" fmla="*/ 35 w 87"/>
                                      <a:gd name="T35" fmla="*/ 180 h 185"/>
                                      <a:gd name="T36" fmla="*/ 20 w 87"/>
                                      <a:gd name="T37" fmla="*/ 180 h 185"/>
                                      <a:gd name="T38" fmla="*/ 5 w 87"/>
                                      <a:gd name="T39" fmla="*/ 175 h 185"/>
                                      <a:gd name="T40" fmla="*/ 3 w 87"/>
                                      <a:gd name="T41" fmla="*/ 178 h 185"/>
                                      <a:gd name="T42" fmla="*/ 0 w 87"/>
                                      <a:gd name="T43" fmla="*/ 180 h 18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87" h="185">
                                        <a:moveTo>
                                          <a:pt x="87" y="3"/>
                                        </a:moveTo>
                                        <a:lnTo>
                                          <a:pt x="87" y="3"/>
                                        </a:lnTo>
                                        <a:lnTo>
                                          <a:pt x="85" y="0"/>
                                        </a:lnTo>
                                        <a:lnTo>
                                          <a:pt x="82" y="5"/>
                                        </a:lnTo>
                                        <a:lnTo>
                                          <a:pt x="85" y="8"/>
                                        </a:lnTo>
                                        <a:lnTo>
                                          <a:pt x="87" y="8"/>
                                        </a:lnTo>
                                        <a:lnTo>
                                          <a:pt x="87" y="3"/>
                                        </a:lnTo>
                                        <a:close/>
                                        <a:moveTo>
                                          <a:pt x="0" y="180"/>
                                        </a:moveTo>
                                        <a:lnTo>
                                          <a:pt x="18" y="185"/>
                                        </a:lnTo>
                                        <a:lnTo>
                                          <a:pt x="35" y="185"/>
                                        </a:lnTo>
                                        <a:lnTo>
                                          <a:pt x="40" y="185"/>
                                        </a:lnTo>
                                        <a:lnTo>
                                          <a:pt x="47" y="185"/>
                                        </a:lnTo>
                                        <a:lnTo>
                                          <a:pt x="47" y="185"/>
                                        </a:lnTo>
                                        <a:lnTo>
                                          <a:pt x="50" y="183"/>
                                        </a:lnTo>
                                        <a:lnTo>
                                          <a:pt x="52" y="183"/>
                                        </a:lnTo>
                                        <a:lnTo>
                                          <a:pt x="52" y="180"/>
                                        </a:lnTo>
                                        <a:lnTo>
                                          <a:pt x="45" y="180"/>
                                        </a:lnTo>
                                        <a:lnTo>
                                          <a:pt x="35" y="180"/>
                                        </a:lnTo>
                                        <a:lnTo>
                                          <a:pt x="20" y="180"/>
                                        </a:lnTo>
                                        <a:lnTo>
                                          <a:pt x="5" y="175"/>
                                        </a:lnTo>
                                        <a:lnTo>
                                          <a:pt x="3" y="178"/>
                                        </a:lnTo>
                                        <a:lnTo>
                                          <a:pt x="0" y="1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742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14" name="Freeform 90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77" y="988"/>
                                    <a:ext cx="84" cy="180"/>
                                  </a:xfrm>
                                  <a:custGeom>
                                    <a:avLst/>
                                    <a:gdLst>
                                      <a:gd name="T0" fmla="*/ 84 w 84"/>
                                      <a:gd name="T1" fmla="*/ 2 h 180"/>
                                      <a:gd name="T2" fmla="*/ 84 w 84"/>
                                      <a:gd name="T3" fmla="*/ 2 h 180"/>
                                      <a:gd name="T4" fmla="*/ 82 w 84"/>
                                      <a:gd name="T5" fmla="*/ 0 h 180"/>
                                      <a:gd name="T6" fmla="*/ 79 w 84"/>
                                      <a:gd name="T7" fmla="*/ 5 h 180"/>
                                      <a:gd name="T8" fmla="*/ 82 w 84"/>
                                      <a:gd name="T9" fmla="*/ 7 h 180"/>
                                      <a:gd name="T10" fmla="*/ 84 w 84"/>
                                      <a:gd name="T11" fmla="*/ 10 h 180"/>
                                      <a:gd name="T12" fmla="*/ 84 w 84"/>
                                      <a:gd name="T13" fmla="*/ 2 h 180"/>
                                      <a:gd name="T14" fmla="*/ 0 w 84"/>
                                      <a:gd name="T15" fmla="*/ 175 h 180"/>
                                      <a:gd name="T16" fmla="*/ 15 w 84"/>
                                      <a:gd name="T17" fmla="*/ 180 h 180"/>
                                      <a:gd name="T18" fmla="*/ 32 w 84"/>
                                      <a:gd name="T19" fmla="*/ 180 h 180"/>
                                      <a:gd name="T20" fmla="*/ 40 w 84"/>
                                      <a:gd name="T21" fmla="*/ 180 h 180"/>
                                      <a:gd name="T22" fmla="*/ 47 w 84"/>
                                      <a:gd name="T23" fmla="*/ 180 h 180"/>
                                      <a:gd name="T24" fmla="*/ 49 w 84"/>
                                      <a:gd name="T25" fmla="*/ 177 h 180"/>
                                      <a:gd name="T26" fmla="*/ 52 w 84"/>
                                      <a:gd name="T27" fmla="*/ 172 h 180"/>
                                      <a:gd name="T28" fmla="*/ 42 w 84"/>
                                      <a:gd name="T29" fmla="*/ 175 h 180"/>
                                      <a:gd name="T30" fmla="*/ 32 w 84"/>
                                      <a:gd name="T31" fmla="*/ 175 h 180"/>
                                      <a:gd name="T32" fmla="*/ 17 w 84"/>
                                      <a:gd name="T33" fmla="*/ 175 h 180"/>
                                      <a:gd name="T34" fmla="*/ 5 w 84"/>
                                      <a:gd name="T35" fmla="*/ 170 h 180"/>
                                      <a:gd name="T36" fmla="*/ 2 w 84"/>
                                      <a:gd name="T37" fmla="*/ 172 h 180"/>
                                      <a:gd name="T38" fmla="*/ 0 w 84"/>
                                      <a:gd name="T39" fmla="*/ 175 h 1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84" h="180">
                                        <a:moveTo>
                                          <a:pt x="84" y="2"/>
                                        </a:moveTo>
                                        <a:lnTo>
                                          <a:pt x="84" y="2"/>
                                        </a:lnTo>
                                        <a:lnTo>
                                          <a:pt x="82" y="0"/>
                                        </a:lnTo>
                                        <a:lnTo>
                                          <a:pt x="79" y="5"/>
                                        </a:lnTo>
                                        <a:lnTo>
                                          <a:pt x="82" y="7"/>
                                        </a:lnTo>
                                        <a:lnTo>
                                          <a:pt x="84" y="10"/>
                                        </a:lnTo>
                                        <a:lnTo>
                                          <a:pt x="84" y="2"/>
                                        </a:lnTo>
                                        <a:close/>
                                        <a:moveTo>
                                          <a:pt x="0" y="175"/>
                                        </a:moveTo>
                                        <a:lnTo>
                                          <a:pt x="15" y="180"/>
                                        </a:lnTo>
                                        <a:lnTo>
                                          <a:pt x="32" y="180"/>
                                        </a:lnTo>
                                        <a:lnTo>
                                          <a:pt x="40" y="180"/>
                                        </a:lnTo>
                                        <a:lnTo>
                                          <a:pt x="47" y="180"/>
                                        </a:lnTo>
                                        <a:lnTo>
                                          <a:pt x="49" y="177"/>
                                        </a:lnTo>
                                        <a:lnTo>
                                          <a:pt x="52" y="172"/>
                                        </a:lnTo>
                                        <a:lnTo>
                                          <a:pt x="42" y="175"/>
                                        </a:lnTo>
                                        <a:lnTo>
                                          <a:pt x="32" y="175"/>
                                        </a:lnTo>
                                        <a:lnTo>
                                          <a:pt x="17" y="175"/>
                                        </a:lnTo>
                                        <a:lnTo>
                                          <a:pt x="5" y="170"/>
                                        </a:lnTo>
                                        <a:lnTo>
                                          <a:pt x="2" y="172"/>
                                        </a:lnTo>
                                        <a:lnTo>
                                          <a:pt x="0" y="17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772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15" name="Freeform 90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79" y="990"/>
                                    <a:ext cx="82" cy="175"/>
                                  </a:xfrm>
                                  <a:custGeom>
                                    <a:avLst/>
                                    <a:gdLst>
                                      <a:gd name="T0" fmla="*/ 82 w 82"/>
                                      <a:gd name="T1" fmla="*/ 3 h 175"/>
                                      <a:gd name="T2" fmla="*/ 80 w 82"/>
                                      <a:gd name="T3" fmla="*/ 3 h 175"/>
                                      <a:gd name="T4" fmla="*/ 77 w 82"/>
                                      <a:gd name="T5" fmla="*/ 0 h 175"/>
                                      <a:gd name="T6" fmla="*/ 77 w 82"/>
                                      <a:gd name="T7" fmla="*/ 5 h 175"/>
                                      <a:gd name="T8" fmla="*/ 80 w 82"/>
                                      <a:gd name="T9" fmla="*/ 8 h 175"/>
                                      <a:gd name="T10" fmla="*/ 82 w 82"/>
                                      <a:gd name="T11" fmla="*/ 10 h 175"/>
                                      <a:gd name="T12" fmla="*/ 82 w 82"/>
                                      <a:gd name="T13" fmla="*/ 3 h 175"/>
                                      <a:gd name="T14" fmla="*/ 0 w 82"/>
                                      <a:gd name="T15" fmla="*/ 170 h 175"/>
                                      <a:gd name="T16" fmla="*/ 15 w 82"/>
                                      <a:gd name="T17" fmla="*/ 175 h 175"/>
                                      <a:gd name="T18" fmla="*/ 30 w 82"/>
                                      <a:gd name="T19" fmla="*/ 175 h 175"/>
                                      <a:gd name="T20" fmla="*/ 40 w 82"/>
                                      <a:gd name="T21" fmla="*/ 175 h 175"/>
                                      <a:gd name="T22" fmla="*/ 47 w 82"/>
                                      <a:gd name="T23" fmla="*/ 175 h 175"/>
                                      <a:gd name="T24" fmla="*/ 50 w 82"/>
                                      <a:gd name="T25" fmla="*/ 170 h 175"/>
                                      <a:gd name="T26" fmla="*/ 52 w 82"/>
                                      <a:gd name="T27" fmla="*/ 168 h 175"/>
                                      <a:gd name="T28" fmla="*/ 40 w 82"/>
                                      <a:gd name="T29" fmla="*/ 170 h 175"/>
                                      <a:gd name="T30" fmla="*/ 30 w 82"/>
                                      <a:gd name="T31" fmla="*/ 170 h 175"/>
                                      <a:gd name="T32" fmla="*/ 18 w 82"/>
                                      <a:gd name="T33" fmla="*/ 170 h 175"/>
                                      <a:gd name="T34" fmla="*/ 3 w 82"/>
                                      <a:gd name="T35" fmla="*/ 168 h 175"/>
                                      <a:gd name="T36" fmla="*/ 3 w 82"/>
                                      <a:gd name="T37" fmla="*/ 168 h 175"/>
                                      <a:gd name="T38" fmla="*/ 0 w 82"/>
                                      <a:gd name="T39" fmla="*/ 170 h 1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82" h="175">
                                        <a:moveTo>
                                          <a:pt x="82" y="3"/>
                                        </a:moveTo>
                                        <a:lnTo>
                                          <a:pt x="80" y="3"/>
                                        </a:lnTo>
                                        <a:lnTo>
                                          <a:pt x="77" y="0"/>
                                        </a:lnTo>
                                        <a:lnTo>
                                          <a:pt x="77" y="5"/>
                                        </a:lnTo>
                                        <a:lnTo>
                                          <a:pt x="80" y="8"/>
                                        </a:lnTo>
                                        <a:lnTo>
                                          <a:pt x="82" y="10"/>
                                        </a:lnTo>
                                        <a:lnTo>
                                          <a:pt x="82" y="3"/>
                                        </a:lnTo>
                                        <a:close/>
                                        <a:moveTo>
                                          <a:pt x="0" y="170"/>
                                        </a:moveTo>
                                        <a:lnTo>
                                          <a:pt x="15" y="175"/>
                                        </a:lnTo>
                                        <a:lnTo>
                                          <a:pt x="30" y="175"/>
                                        </a:lnTo>
                                        <a:lnTo>
                                          <a:pt x="40" y="175"/>
                                        </a:lnTo>
                                        <a:lnTo>
                                          <a:pt x="47" y="175"/>
                                        </a:lnTo>
                                        <a:lnTo>
                                          <a:pt x="50" y="170"/>
                                        </a:lnTo>
                                        <a:lnTo>
                                          <a:pt x="52" y="168"/>
                                        </a:lnTo>
                                        <a:lnTo>
                                          <a:pt x="40" y="170"/>
                                        </a:lnTo>
                                        <a:lnTo>
                                          <a:pt x="30" y="170"/>
                                        </a:lnTo>
                                        <a:lnTo>
                                          <a:pt x="18" y="170"/>
                                        </a:lnTo>
                                        <a:lnTo>
                                          <a:pt x="3" y="168"/>
                                        </a:lnTo>
                                        <a:lnTo>
                                          <a:pt x="3" y="168"/>
                                        </a:lnTo>
                                        <a:lnTo>
                                          <a:pt x="0" y="1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792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16" name="Freeform 90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82" y="993"/>
                                    <a:ext cx="79" cy="170"/>
                                  </a:xfrm>
                                  <a:custGeom>
                                    <a:avLst/>
                                    <a:gdLst>
                                      <a:gd name="T0" fmla="*/ 79 w 79"/>
                                      <a:gd name="T1" fmla="*/ 5 h 170"/>
                                      <a:gd name="T2" fmla="*/ 77 w 79"/>
                                      <a:gd name="T3" fmla="*/ 2 h 170"/>
                                      <a:gd name="T4" fmla="*/ 74 w 79"/>
                                      <a:gd name="T5" fmla="*/ 0 h 170"/>
                                      <a:gd name="T6" fmla="*/ 74 w 79"/>
                                      <a:gd name="T7" fmla="*/ 5 h 170"/>
                                      <a:gd name="T8" fmla="*/ 77 w 79"/>
                                      <a:gd name="T9" fmla="*/ 7 h 170"/>
                                      <a:gd name="T10" fmla="*/ 79 w 79"/>
                                      <a:gd name="T11" fmla="*/ 10 h 170"/>
                                      <a:gd name="T12" fmla="*/ 79 w 79"/>
                                      <a:gd name="T13" fmla="*/ 5 h 170"/>
                                      <a:gd name="T14" fmla="*/ 0 w 79"/>
                                      <a:gd name="T15" fmla="*/ 165 h 170"/>
                                      <a:gd name="T16" fmla="*/ 12 w 79"/>
                                      <a:gd name="T17" fmla="*/ 170 h 170"/>
                                      <a:gd name="T18" fmla="*/ 27 w 79"/>
                                      <a:gd name="T19" fmla="*/ 170 h 170"/>
                                      <a:gd name="T20" fmla="*/ 37 w 79"/>
                                      <a:gd name="T21" fmla="*/ 170 h 170"/>
                                      <a:gd name="T22" fmla="*/ 47 w 79"/>
                                      <a:gd name="T23" fmla="*/ 167 h 170"/>
                                      <a:gd name="T24" fmla="*/ 49 w 79"/>
                                      <a:gd name="T25" fmla="*/ 165 h 170"/>
                                      <a:gd name="T26" fmla="*/ 49 w 79"/>
                                      <a:gd name="T27" fmla="*/ 162 h 170"/>
                                      <a:gd name="T28" fmla="*/ 39 w 79"/>
                                      <a:gd name="T29" fmla="*/ 165 h 170"/>
                                      <a:gd name="T30" fmla="*/ 27 w 79"/>
                                      <a:gd name="T31" fmla="*/ 165 h 170"/>
                                      <a:gd name="T32" fmla="*/ 15 w 79"/>
                                      <a:gd name="T33" fmla="*/ 165 h 170"/>
                                      <a:gd name="T34" fmla="*/ 2 w 79"/>
                                      <a:gd name="T35" fmla="*/ 162 h 170"/>
                                      <a:gd name="T36" fmla="*/ 0 w 79"/>
                                      <a:gd name="T37" fmla="*/ 165 h 170"/>
                                      <a:gd name="T38" fmla="*/ 0 w 79"/>
                                      <a:gd name="T39" fmla="*/ 165 h 1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79" h="170">
                                        <a:moveTo>
                                          <a:pt x="79" y="5"/>
                                        </a:moveTo>
                                        <a:lnTo>
                                          <a:pt x="77" y="2"/>
                                        </a:lnTo>
                                        <a:lnTo>
                                          <a:pt x="74" y="0"/>
                                        </a:lnTo>
                                        <a:lnTo>
                                          <a:pt x="74" y="5"/>
                                        </a:lnTo>
                                        <a:lnTo>
                                          <a:pt x="77" y="7"/>
                                        </a:lnTo>
                                        <a:lnTo>
                                          <a:pt x="79" y="10"/>
                                        </a:lnTo>
                                        <a:lnTo>
                                          <a:pt x="79" y="5"/>
                                        </a:lnTo>
                                        <a:close/>
                                        <a:moveTo>
                                          <a:pt x="0" y="165"/>
                                        </a:moveTo>
                                        <a:lnTo>
                                          <a:pt x="12" y="170"/>
                                        </a:lnTo>
                                        <a:lnTo>
                                          <a:pt x="27" y="170"/>
                                        </a:lnTo>
                                        <a:lnTo>
                                          <a:pt x="37" y="170"/>
                                        </a:lnTo>
                                        <a:lnTo>
                                          <a:pt x="47" y="167"/>
                                        </a:lnTo>
                                        <a:lnTo>
                                          <a:pt x="49" y="165"/>
                                        </a:lnTo>
                                        <a:lnTo>
                                          <a:pt x="49" y="162"/>
                                        </a:lnTo>
                                        <a:lnTo>
                                          <a:pt x="39" y="165"/>
                                        </a:lnTo>
                                        <a:lnTo>
                                          <a:pt x="27" y="165"/>
                                        </a:lnTo>
                                        <a:lnTo>
                                          <a:pt x="15" y="165"/>
                                        </a:lnTo>
                                        <a:lnTo>
                                          <a:pt x="2" y="162"/>
                                        </a:lnTo>
                                        <a:lnTo>
                                          <a:pt x="0" y="165"/>
                                        </a:lnTo>
                                        <a:lnTo>
                                          <a:pt x="0" y="1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77C2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17" name="Freeform 90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82" y="995"/>
                                    <a:ext cx="79" cy="165"/>
                                  </a:xfrm>
                                  <a:custGeom>
                                    <a:avLst/>
                                    <a:gdLst>
                                      <a:gd name="T0" fmla="*/ 79 w 79"/>
                                      <a:gd name="T1" fmla="*/ 5 h 165"/>
                                      <a:gd name="T2" fmla="*/ 77 w 79"/>
                                      <a:gd name="T3" fmla="*/ 3 h 165"/>
                                      <a:gd name="T4" fmla="*/ 74 w 79"/>
                                      <a:gd name="T5" fmla="*/ 0 h 165"/>
                                      <a:gd name="T6" fmla="*/ 74 w 79"/>
                                      <a:gd name="T7" fmla="*/ 5 h 165"/>
                                      <a:gd name="T8" fmla="*/ 77 w 79"/>
                                      <a:gd name="T9" fmla="*/ 8 h 165"/>
                                      <a:gd name="T10" fmla="*/ 79 w 79"/>
                                      <a:gd name="T11" fmla="*/ 10 h 165"/>
                                      <a:gd name="T12" fmla="*/ 79 w 79"/>
                                      <a:gd name="T13" fmla="*/ 5 h 165"/>
                                      <a:gd name="T14" fmla="*/ 0 w 79"/>
                                      <a:gd name="T15" fmla="*/ 163 h 165"/>
                                      <a:gd name="T16" fmla="*/ 15 w 79"/>
                                      <a:gd name="T17" fmla="*/ 165 h 165"/>
                                      <a:gd name="T18" fmla="*/ 27 w 79"/>
                                      <a:gd name="T19" fmla="*/ 165 h 165"/>
                                      <a:gd name="T20" fmla="*/ 37 w 79"/>
                                      <a:gd name="T21" fmla="*/ 165 h 165"/>
                                      <a:gd name="T22" fmla="*/ 49 w 79"/>
                                      <a:gd name="T23" fmla="*/ 163 h 165"/>
                                      <a:gd name="T24" fmla="*/ 49 w 79"/>
                                      <a:gd name="T25" fmla="*/ 160 h 165"/>
                                      <a:gd name="T26" fmla="*/ 52 w 79"/>
                                      <a:gd name="T27" fmla="*/ 158 h 165"/>
                                      <a:gd name="T28" fmla="*/ 39 w 79"/>
                                      <a:gd name="T29" fmla="*/ 160 h 165"/>
                                      <a:gd name="T30" fmla="*/ 27 w 79"/>
                                      <a:gd name="T31" fmla="*/ 160 h 165"/>
                                      <a:gd name="T32" fmla="*/ 15 w 79"/>
                                      <a:gd name="T33" fmla="*/ 160 h 165"/>
                                      <a:gd name="T34" fmla="*/ 5 w 79"/>
                                      <a:gd name="T35" fmla="*/ 158 h 165"/>
                                      <a:gd name="T36" fmla="*/ 2 w 79"/>
                                      <a:gd name="T37" fmla="*/ 160 h 165"/>
                                      <a:gd name="T38" fmla="*/ 0 w 79"/>
                                      <a:gd name="T39" fmla="*/ 163 h 1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79" h="165">
                                        <a:moveTo>
                                          <a:pt x="79" y="5"/>
                                        </a:moveTo>
                                        <a:lnTo>
                                          <a:pt x="77" y="3"/>
                                        </a:lnTo>
                                        <a:lnTo>
                                          <a:pt x="74" y="0"/>
                                        </a:lnTo>
                                        <a:lnTo>
                                          <a:pt x="74" y="5"/>
                                        </a:lnTo>
                                        <a:lnTo>
                                          <a:pt x="77" y="8"/>
                                        </a:lnTo>
                                        <a:lnTo>
                                          <a:pt x="79" y="10"/>
                                        </a:lnTo>
                                        <a:lnTo>
                                          <a:pt x="79" y="5"/>
                                        </a:lnTo>
                                        <a:close/>
                                        <a:moveTo>
                                          <a:pt x="0" y="163"/>
                                        </a:moveTo>
                                        <a:lnTo>
                                          <a:pt x="15" y="165"/>
                                        </a:lnTo>
                                        <a:lnTo>
                                          <a:pt x="27" y="165"/>
                                        </a:lnTo>
                                        <a:lnTo>
                                          <a:pt x="37" y="165"/>
                                        </a:lnTo>
                                        <a:lnTo>
                                          <a:pt x="49" y="163"/>
                                        </a:lnTo>
                                        <a:lnTo>
                                          <a:pt x="49" y="160"/>
                                        </a:lnTo>
                                        <a:lnTo>
                                          <a:pt x="52" y="158"/>
                                        </a:lnTo>
                                        <a:lnTo>
                                          <a:pt x="39" y="160"/>
                                        </a:lnTo>
                                        <a:lnTo>
                                          <a:pt x="27" y="160"/>
                                        </a:lnTo>
                                        <a:lnTo>
                                          <a:pt x="15" y="160"/>
                                        </a:lnTo>
                                        <a:lnTo>
                                          <a:pt x="5" y="158"/>
                                        </a:lnTo>
                                        <a:lnTo>
                                          <a:pt x="2" y="160"/>
                                        </a:lnTo>
                                        <a:lnTo>
                                          <a:pt x="0" y="16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77F2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18" name="Freeform 90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84" y="998"/>
                                    <a:ext cx="77" cy="160"/>
                                  </a:xfrm>
                                  <a:custGeom>
                                    <a:avLst/>
                                    <a:gdLst>
                                      <a:gd name="T0" fmla="*/ 77 w 77"/>
                                      <a:gd name="T1" fmla="*/ 5 h 160"/>
                                      <a:gd name="T2" fmla="*/ 75 w 77"/>
                                      <a:gd name="T3" fmla="*/ 2 h 160"/>
                                      <a:gd name="T4" fmla="*/ 72 w 77"/>
                                      <a:gd name="T5" fmla="*/ 0 h 160"/>
                                      <a:gd name="T6" fmla="*/ 70 w 77"/>
                                      <a:gd name="T7" fmla="*/ 5 h 160"/>
                                      <a:gd name="T8" fmla="*/ 75 w 77"/>
                                      <a:gd name="T9" fmla="*/ 7 h 160"/>
                                      <a:gd name="T10" fmla="*/ 77 w 77"/>
                                      <a:gd name="T11" fmla="*/ 12 h 160"/>
                                      <a:gd name="T12" fmla="*/ 77 w 77"/>
                                      <a:gd name="T13" fmla="*/ 5 h 160"/>
                                      <a:gd name="T14" fmla="*/ 0 w 77"/>
                                      <a:gd name="T15" fmla="*/ 157 h 160"/>
                                      <a:gd name="T16" fmla="*/ 13 w 77"/>
                                      <a:gd name="T17" fmla="*/ 160 h 160"/>
                                      <a:gd name="T18" fmla="*/ 25 w 77"/>
                                      <a:gd name="T19" fmla="*/ 160 h 160"/>
                                      <a:gd name="T20" fmla="*/ 37 w 77"/>
                                      <a:gd name="T21" fmla="*/ 160 h 160"/>
                                      <a:gd name="T22" fmla="*/ 47 w 77"/>
                                      <a:gd name="T23" fmla="*/ 157 h 160"/>
                                      <a:gd name="T24" fmla="*/ 50 w 77"/>
                                      <a:gd name="T25" fmla="*/ 155 h 160"/>
                                      <a:gd name="T26" fmla="*/ 52 w 77"/>
                                      <a:gd name="T27" fmla="*/ 152 h 160"/>
                                      <a:gd name="T28" fmla="*/ 40 w 77"/>
                                      <a:gd name="T29" fmla="*/ 155 h 160"/>
                                      <a:gd name="T30" fmla="*/ 25 w 77"/>
                                      <a:gd name="T31" fmla="*/ 155 h 160"/>
                                      <a:gd name="T32" fmla="*/ 15 w 77"/>
                                      <a:gd name="T33" fmla="*/ 155 h 160"/>
                                      <a:gd name="T34" fmla="*/ 5 w 77"/>
                                      <a:gd name="T35" fmla="*/ 152 h 160"/>
                                      <a:gd name="T36" fmla="*/ 3 w 77"/>
                                      <a:gd name="T37" fmla="*/ 155 h 160"/>
                                      <a:gd name="T38" fmla="*/ 0 w 77"/>
                                      <a:gd name="T39" fmla="*/ 157 h 1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77" h="160">
                                        <a:moveTo>
                                          <a:pt x="77" y="5"/>
                                        </a:moveTo>
                                        <a:lnTo>
                                          <a:pt x="75" y="2"/>
                                        </a:lnTo>
                                        <a:lnTo>
                                          <a:pt x="72" y="0"/>
                                        </a:lnTo>
                                        <a:lnTo>
                                          <a:pt x="70" y="5"/>
                                        </a:lnTo>
                                        <a:lnTo>
                                          <a:pt x="75" y="7"/>
                                        </a:lnTo>
                                        <a:lnTo>
                                          <a:pt x="77" y="12"/>
                                        </a:lnTo>
                                        <a:lnTo>
                                          <a:pt x="77" y="5"/>
                                        </a:lnTo>
                                        <a:close/>
                                        <a:moveTo>
                                          <a:pt x="0" y="157"/>
                                        </a:moveTo>
                                        <a:lnTo>
                                          <a:pt x="13" y="160"/>
                                        </a:lnTo>
                                        <a:lnTo>
                                          <a:pt x="25" y="160"/>
                                        </a:lnTo>
                                        <a:lnTo>
                                          <a:pt x="37" y="160"/>
                                        </a:lnTo>
                                        <a:lnTo>
                                          <a:pt x="47" y="157"/>
                                        </a:lnTo>
                                        <a:lnTo>
                                          <a:pt x="50" y="155"/>
                                        </a:lnTo>
                                        <a:lnTo>
                                          <a:pt x="52" y="152"/>
                                        </a:lnTo>
                                        <a:lnTo>
                                          <a:pt x="40" y="155"/>
                                        </a:lnTo>
                                        <a:lnTo>
                                          <a:pt x="25" y="155"/>
                                        </a:lnTo>
                                        <a:lnTo>
                                          <a:pt x="15" y="155"/>
                                        </a:lnTo>
                                        <a:lnTo>
                                          <a:pt x="5" y="152"/>
                                        </a:lnTo>
                                        <a:lnTo>
                                          <a:pt x="3" y="155"/>
                                        </a:lnTo>
                                        <a:lnTo>
                                          <a:pt x="0" y="1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8822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19" name="Freeform 90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87" y="1000"/>
                                    <a:ext cx="74" cy="155"/>
                                  </a:xfrm>
                                  <a:custGeom>
                                    <a:avLst/>
                                    <a:gdLst>
                                      <a:gd name="T0" fmla="*/ 74 w 74"/>
                                      <a:gd name="T1" fmla="*/ 5 h 155"/>
                                      <a:gd name="T2" fmla="*/ 72 w 74"/>
                                      <a:gd name="T3" fmla="*/ 3 h 155"/>
                                      <a:gd name="T4" fmla="*/ 69 w 74"/>
                                      <a:gd name="T5" fmla="*/ 0 h 155"/>
                                      <a:gd name="T6" fmla="*/ 67 w 74"/>
                                      <a:gd name="T7" fmla="*/ 5 h 155"/>
                                      <a:gd name="T8" fmla="*/ 72 w 74"/>
                                      <a:gd name="T9" fmla="*/ 10 h 155"/>
                                      <a:gd name="T10" fmla="*/ 74 w 74"/>
                                      <a:gd name="T11" fmla="*/ 13 h 155"/>
                                      <a:gd name="T12" fmla="*/ 74 w 74"/>
                                      <a:gd name="T13" fmla="*/ 5 h 155"/>
                                      <a:gd name="T14" fmla="*/ 0 w 74"/>
                                      <a:gd name="T15" fmla="*/ 153 h 155"/>
                                      <a:gd name="T16" fmla="*/ 10 w 74"/>
                                      <a:gd name="T17" fmla="*/ 155 h 155"/>
                                      <a:gd name="T18" fmla="*/ 22 w 74"/>
                                      <a:gd name="T19" fmla="*/ 155 h 155"/>
                                      <a:gd name="T20" fmla="*/ 34 w 74"/>
                                      <a:gd name="T21" fmla="*/ 155 h 155"/>
                                      <a:gd name="T22" fmla="*/ 47 w 74"/>
                                      <a:gd name="T23" fmla="*/ 153 h 155"/>
                                      <a:gd name="T24" fmla="*/ 49 w 74"/>
                                      <a:gd name="T25" fmla="*/ 150 h 155"/>
                                      <a:gd name="T26" fmla="*/ 49 w 74"/>
                                      <a:gd name="T27" fmla="*/ 145 h 155"/>
                                      <a:gd name="T28" fmla="*/ 37 w 74"/>
                                      <a:gd name="T29" fmla="*/ 150 h 155"/>
                                      <a:gd name="T30" fmla="*/ 22 w 74"/>
                                      <a:gd name="T31" fmla="*/ 150 h 155"/>
                                      <a:gd name="T32" fmla="*/ 12 w 74"/>
                                      <a:gd name="T33" fmla="*/ 150 h 155"/>
                                      <a:gd name="T34" fmla="*/ 2 w 74"/>
                                      <a:gd name="T35" fmla="*/ 148 h 155"/>
                                      <a:gd name="T36" fmla="*/ 2 w 74"/>
                                      <a:gd name="T37" fmla="*/ 150 h 155"/>
                                      <a:gd name="T38" fmla="*/ 0 w 74"/>
                                      <a:gd name="T39" fmla="*/ 153 h 1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74" h="155">
                                        <a:moveTo>
                                          <a:pt x="74" y="5"/>
                                        </a:moveTo>
                                        <a:lnTo>
                                          <a:pt x="72" y="3"/>
                                        </a:lnTo>
                                        <a:lnTo>
                                          <a:pt x="69" y="0"/>
                                        </a:lnTo>
                                        <a:lnTo>
                                          <a:pt x="67" y="5"/>
                                        </a:lnTo>
                                        <a:lnTo>
                                          <a:pt x="72" y="10"/>
                                        </a:lnTo>
                                        <a:lnTo>
                                          <a:pt x="74" y="13"/>
                                        </a:lnTo>
                                        <a:lnTo>
                                          <a:pt x="74" y="5"/>
                                        </a:lnTo>
                                        <a:close/>
                                        <a:moveTo>
                                          <a:pt x="0" y="153"/>
                                        </a:moveTo>
                                        <a:lnTo>
                                          <a:pt x="10" y="155"/>
                                        </a:lnTo>
                                        <a:lnTo>
                                          <a:pt x="22" y="155"/>
                                        </a:lnTo>
                                        <a:lnTo>
                                          <a:pt x="34" y="155"/>
                                        </a:lnTo>
                                        <a:lnTo>
                                          <a:pt x="47" y="153"/>
                                        </a:lnTo>
                                        <a:lnTo>
                                          <a:pt x="49" y="150"/>
                                        </a:lnTo>
                                        <a:lnTo>
                                          <a:pt x="49" y="145"/>
                                        </a:lnTo>
                                        <a:lnTo>
                                          <a:pt x="37" y="150"/>
                                        </a:lnTo>
                                        <a:lnTo>
                                          <a:pt x="22" y="150"/>
                                        </a:lnTo>
                                        <a:lnTo>
                                          <a:pt x="12" y="150"/>
                                        </a:lnTo>
                                        <a:lnTo>
                                          <a:pt x="2" y="148"/>
                                        </a:lnTo>
                                        <a:lnTo>
                                          <a:pt x="2" y="150"/>
                                        </a:lnTo>
                                        <a:lnTo>
                                          <a:pt x="0" y="15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8852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20" name="Freeform 91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89" y="1003"/>
                                    <a:ext cx="72" cy="150"/>
                                  </a:xfrm>
                                  <a:custGeom>
                                    <a:avLst/>
                                    <a:gdLst>
                                      <a:gd name="T0" fmla="*/ 72 w 72"/>
                                      <a:gd name="T1" fmla="*/ 7 h 150"/>
                                      <a:gd name="T2" fmla="*/ 70 w 72"/>
                                      <a:gd name="T3" fmla="*/ 2 h 150"/>
                                      <a:gd name="T4" fmla="*/ 65 w 72"/>
                                      <a:gd name="T5" fmla="*/ 0 h 150"/>
                                      <a:gd name="T6" fmla="*/ 65 w 72"/>
                                      <a:gd name="T7" fmla="*/ 5 h 150"/>
                                      <a:gd name="T8" fmla="*/ 70 w 72"/>
                                      <a:gd name="T9" fmla="*/ 10 h 150"/>
                                      <a:gd name="T10" fmla="*/ 72 w 72"/>
                                      <a:gd name="T11" fmla="*/ 12 h 150"/>
                                      <a:gd name="T12" fmla="*/ 72 w 72"/>
                                      <a:gd name="T13" fmla="*/ 7 h 150"/>
                                      <a:gd name="T14" fmla="*/ 0 w 72"/>
                                      <a:gd name="T15" fmla="*/ 147 h 150"/>
                                      <a:gd name="T16" fmla="*/ 10 w 72"/>
                                      <a:gd name="T17" fmla="*/ 150 h 150"/>
                                      <a:gd name="T18" fmla="*/ 20 w 72"/>
                                      <a:gd name="T19" fmla="*/ 150 h 150"/>
                                      <a:gd name="T20" fmla="*/ 35 w 72"/>
                                      <a:gd name="T21" fmla="*/ 150 h 150"/>
                                      <a:gd name="T22" fmla="*/ 47 w 72"/>
                                      <a:gd name="T23" fmla="*/ 147 h 150"/>
                                      <a:gd name="T24" fmla="*/ 47 w 72"/>
                                      <a:gd name="T25" fmla="*/ 142 h 150"/>
                                      <a:gd name="T26" fmla="*/ 50 w 72"/>
                                      <a:gd name="T27" fmla="*/ 140 h 150"/>
                                      <a:gd name="T28" fmla="*/ 35 w 72"/>
                                      <a:gd name="T29" fmla="*/ 145 h 150"/>
                                      <a:gd name="T30" fmla="*/ 20 w 72"/>
                                      <a:gd name="T31" fmla="*/ 145 h 150"/>
                                      <a:gd name="T32" fmla="*/ 13 w 72"/>
                                      <a:gd name="T33" fmla="*/ 145 h 150"/>
                                      <a:gd name="T34" fmla="*/ 3 w 72"/>
                                      <a:gd name="T35" fmla="*/ 142 h 150"/>
                                      <a:gd name="T36" fmla="*/ 0 w 72"/>
                                      <a:gd name="T37" fmla="*/ 145 h 150"/>
                                      <a:gd name="T38" fmla="*/ 0 w 72"/>
                                      <a:gd name="T39" fmla="*/ 147 h 1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72" h="150">
                                        <a:moveTo>
                                          <a:pt x="72" y="7"/>
                                        </a:moveTo>
                                        <a:lnTo>
                                          <a:pt x="70" y="2"/>
                                        </a:lnTo>
                                        <a:lnTo>
                                          <a:pt x="65" y="0"/>
                                        </a:lnTo>
                                        <a:lnTo>
                                          <a:pt x="65" y="5"/>
                                        </a:lnTo>
                                        <a:lnTo>
                                          <a:pt x="70" y="10"/>
                                        </a:lnTo>
                                        <a:lnTo>
                                          <a:pt x="72" y="12"/>
                                        </a:lnTo>
                                        <a:lnTo>
                                          <a:pt x="72" y="7"/>
                                        </a:lnTo>
                                        <a:close/>
                                        <a:moveTo>
                                          <a:pt x="0" y="147"/>
                                        </a:moveTo>
                                        <a:lnTo>
                                          <a:pt x="10" y="150"/>
                                        </a:lnTo>
                                        <a:lnTo>
                                          <a:pt x="20" y="150"/>
                                        </a:lnTo>
                                        <a:lnTo>
                                          <a:pt x="35" y="150"/>
                                        </a:lnTo>
                                        <a:lnTo>
                                          <a:pt x="47" y="147"/>
                                        </a:lnTo>
                                        <a:lnTo>
                                          <a:pt x="47" y="142"/>
                                        </a:lnTo>
                                        <a:lnTo>
                                          <a:pt x="50" y="140"/>
                                        </a:lnTo>
                                        <a:lnTo>
                                          <a:pt x="35" y="145"/>
                                        </a:lnTo>
                                        <a:lnTo>
                                          <a:pt x="20" y="145"/>
                                        </a:lnTo>
                                        <a:lnTo>
                                          <a:pt x="13" y="145"/>
                                        </a:lnTo>
                                        <a:lnTo>
                                          <a:pt x="3" y="142"/>
                                        </a:lnTo>
                                        <a:lnTo>
                                          <a:pt x="0" y="145"/>
                                        </a:lnTo>
                                        <a:lnTo>
                                          <a:pt x="0" y="1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9892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21" name="Freeform 91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89" y="1005"/>
                                    <a:ext cx="72" cy="145"/>
                                  </a:xfrm>
                                  <a:custGeom>
                                    <a:avLst/>
                                    <a:gdLst>
                                      <a:gd name="T0" fmla="*/ 72 w 72"/>
                                      <a:gd name="T1" fmla="*/ 8 h 145"/>
                                      <a:gd name="T2" fmla="*/ 70 w 72"/>
                                      <a:gd name="T3" fmla="*/ 5 h 145"/>
                                      <a:gd name="T4" fmla="*/ 65 w 72"/>
                                      <a:gd name="T5" fmla="*/ 0 h 145"/>
                                      <a:gd name="T6" fmla="*/ 65 w 72"/>
                                      <a:gd name="T7" fmla="*/ 5 h 145"/>
                                      <a:gd name="T8" fmla="*/ 70 w 72"/>
                                      <a:gd name="T9" fmla="*/ 10 h 145"/>
                                      <a:gd name="T10" fmla="*/ 72 w 72"/>
                                      <a:gd name="T11" fmla="*/ 13 h 145"/>
                                      <a:gd name="T12" fmla="*/ 72 w 72"/>
                                      <a:gd name="T13" fmla="*/ 8 h 145"/>
                                      <a:gd name="T14" fmla="*/ 0 w 72"/>
                                      <a:gd name="T15" fmla="*/ 143 h 145"/>
                                      <a:gd name="T16" fmla="*/ 10 w 72"/>
                                      <a:gd name="T17" fmla="*/ 145 h 145"/>
                                      <a:gd name="T18" fmla="*/ 20 w 72"/>
                                      <a:gd name="T19" fmla="*/ 145 h 145"/>
                                      <a:gd name="T20" fmla="*/ 35 w 72"/>
                                      <a:gd name="T21" fmla="*/ 145 h 145"/>
                                      <a:gd name="T22" fmla="*/ 47 w 72"/>
                                      <a:gd name="T23" fmla="*/ 140 h 145"/>
                                      <a:gd name="T24" fmla="*/ 50 w 72"/>
                                      <a:gd name="T25" fmla="*/ 138 h 145"/>
                                      <a:gd name="T26" fmla="*/ 52 w 72"/>
                                      <a:gd name="T27" fmla="*/ 135 h 145"/>
                                      <a:gd name="T28" fmla="*/ 37 w 72"/>
                                      <a:gd name="T29" fmla="*/ 140 h 145"/>
                                      <a:gd name="T30" fmla="*/ 20 w 72"/>
                                      <a:gd name="T31" fmla="*/ 140 h 145"/>
                                      <a:gd name="T32" fmla="*/ 13 w 72"/>
                                      <a:gd name="T33" fmla="*/ 140 h 145"/>
                                      <a:gd name="T34" fmla="*/ 5 w 72"/>
                                      <a:gd name="T35" fmla="*/ 140 h 145"/>
                                      <a:gd name="T36" fmla="*/ 3 w 72"/>
                                      <a:gd name="T37" fmla="*/ 140 h 145"/>
                                      <a:gd name="T38" fmla="*/ 0 w 72"/>
                                      <a:gd name="T39" fmla="*/ 143 h 1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72" h="145">
                                        <a:moveTo>
                                          <a:pt x="72" y="8"/>
                                        </a:moveTo>
                                        <a:lnTo>
                                          <a:pt x="70" y="5"/>
                                        </a:lnTo>
                                        <a:lnTo>
                                          <a:pt x="65" y="0"/>
                                        </a:lnTo>
                                        <a:lnTo>
                                          <a:pt x="65" y="5"/>
                                        </a:lnTo>
                                        <a:lnTo>
                                          <a:pt x="70" y="10"/>
                                        </a:lnTo>
                                        <a:lnTo>
                                          <a:pt x="72" y="13"/>
                                        </a:lnTo>
                                        <a:lnTo>
                                          <a:pt x="72" y="8"/>
                                        </a:lnTo>
                                        <a:close/>
                                        <a:moveTo>
                                          <a:pt x="0" y="143"/>
                                        </a:moveTo>
                                        <a:lnTo>
                                          <a:pt x="10" y="145"/>
                                        </a:lnTo>
                                        <a:lnTo>
                                          <a:pt x="20" y="145"/>
                                        </a:lnTo>
                                        <a:lnTo>
                                          <a:pt x="35" y="145"/>
                                        </a:lnTo>
                                        <a:lnTo>
                                          <a:pt x="47" y="140"/>
                                        </a:lnTo>
                                        <a:lnTo>
                                          <a:pt x="50" y="138"/>
                                        </a:lnTo>
                                        <a:lnTo>
                                          <a:pt x="52" y="135"/>
                                        </a:lnTo>
                                        <a:lnTo>
                                          <a:pt x="37" y="140"/>
                                        </a:lnTo>
                                        <a:lnTo>
                                          <a:pt x="20" y="140"/>
                                        </a:lnTo>
                                        <a:lnTo>
                                          <a:pt x="13" y="140"/>
                                        </a:lnTo>
                                        <a:lnTo>
                                          <a:pt x="5" y="140"/>
                                        </a:lnTo>
                                        <a:lnTo>
                                          <a:pt x="3" y="140"/>
                                        </a:lnTo>
                                        <a:lnTo>
                                          <a:pt x="0" y="1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98C2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22" name="Freeform 91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92" y="1008"/>
                                    <a:ext cx="69" cy="140"/>
                                  </a:xfrm>
                                  <a:custGeom>
                                    <a:avLst/>
                                    <a:gdLst>
                                      <a:gd name="T0" fmla="*/ 69 w 69"/>
                                      <a:gd name="T1" fmla="*/ 7 h 140"/>
                                      <a:gd name="T2" fmla="*/ 67 w 69"/>
                                      <a:gd name="T3" fmla="*/ 5 h 140"/>
                                      <a:gd name="T4" fmla="*/ 62 w 69"/>
                                      <a:gd name="T5" fmla="*/ 0 h 140"/>
                                      <a:gd name="T6" fmla="*/ 59 w 69"/>
                                      <a:gd name="T7" fmla="*/ 7 h 140"/>
                                      <a:gd name="T8" fmla="*/ 64 w 69"/>
                                      <a:gd name="T9" fmla="*/ 10 h 140"/>
                                      <a:gd name="T10" fmla="*/ 69 w 69"/>
                                      <a:gd name="T11" fmla="*/ 15 h 140"/>
                                      <a:gd name="T12" fmla="*/ 69 w 69"/>
                                      <a:gd name="T13" fmla="*/ 7 h 140"/>
                                      <a:gd name="T14" fmla="*/ 0 w 69"/>
                                      <a:gd name="T15" fmla="*/ 137 h 140"/>
                                      <a:gd name="T16" fmla="*/ 10 w 69"/>
                                      <a:gd name="T17" fmla="*/ 140 h 140"/>
                                      <a:gd name="T18" fmla="*/ 17 w 69"/>
                                      <a:gd name="T19" fmla="*/ 140 h 140"/>
                                      <a:gd name="T20" fmla="*/ 32 w 69"/>
                                      <a:gd name="T21" fmla="*/ 140 h 140"/>
                                      <a:gd name="T22" fmla="*/ 47 w 69"/>
                                      <a:gd name="T23" fmla="*/ 135 h 140"/>
                                      <a:gd name="T24" fmla="*/ 49 w 69"/>
                                      <a:gd name="T25" fmla="*/ 132 h 140"/>
                                      <a:gd name="T26" fmla="*/ 49 w 69"/>
                                      <a:gd name="T27" fmla="*/ 127 h 140"/>
                                      <a:gd name="T28" fmla="*/ 34 w 69"/>
                                      <a:gd name="T29" fmla="*/ 132 h 140"/>
                                      <a:gd name="T30" fmla="*/ 17 w 69"/>
                                      <a:gd name="T31" fmla="*/ 135 h 140"/>
                                      <a:gd name="T32" fmla="*/ 10 w 69"/>
                                      <a:gd name="T33" fmla="*/ 135 h 140"/>
                                      <a:gd name="T34" fmla="*/ 5 w 69"/>
                                      <a:gd name="T35" fmla="*/ 135 h 140"/>
                                      <a:gd name="T36" fmla="*/ 2 w 69"/>
                                      <a:gd name="T37" fmla="*/ 137 h 140"/>
                                      <a:gd name="T38" fmla="*/ 0 w 69"/>
                                      <a:gd name="T39" fmla="*/ 137 h 1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69" h="140">
                                        <a:moveTo>
                                          <a:pt x="69" y="7"/>
                                        </a:moveTo>
                                        <a:lnTo>
                                          <a:pt x="67" y="5"/>
                                        </a:lnTo>
                                        <a:lnTo>
                                          <a:pt x="62" y="0"/>
                                        </a:lnTo>
                                        <a:lnTo>
                                          <a:pt x="59" y="7"/>
                                        </a:lnTo>
                                        <a:lnTo>
                                          <a:pt x="64" y="10"/>
                                        </a:lnTo>
                                        <a:lnTo>
                                          <a:pt x="69" y="15"/>
                                        </a:lnTo>
                                        <a:lnTo>
                                          <a:pt x="69" y="7"/>
                                        </a:lnTo>
                                        <a:close/>
                                        <a:moveTo>
                                          <a:pt x="0" y="137"/>
                                        </a:moveTo>
                                        <a:lnTo>
                                          <a:pt x="10" y="140"/>
                                        </a:lnTo>
                                        <a:lnTo>
                                          <a:pt x="17" y="140"/>
                                        </a:lnTo>
                                        <a:lnTo>
                                          <a:pt x="32" y="140"/>
                                        </a:lnTo>
                                        <a:lnTo>
                                          <a:pt x="47" y="135"/>
                                        </a:lnTo>
                                        <a:lnTo>
                                          <a:pt x="49" y="132"/>
                                        </a:lnTo>
                                        <a:lnTo>
                                          <a:pt x="49" y="127"/>
                                        </a:lnTo>
                                        <a:lnTo>
                                          <a:pt x="34" y="132"/>
                                        </a:lnTo>
                                        <a:lnTo>
                                          <a:pt x="17" y="135"/>
                                        </a:lnTo>
                                        <a:lnTo>
                                          <a:pt x="10" y="135"/>
                                        </a:lnTo>
                                        <a:lnTo>
                                          <a:pt x="5" y="135"/>
                                        </a:lnTo>
                                        <a:lnTo>
                                          <a:pt x="2" y="137"/>
                                        </a:lnTo>
                                        <a:lnTo>
                                          <a:pt x="0" y="1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A8F2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23" name="Freeform 91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94" y="1010"/>
                                    <a:ext cx="67" cy="135"/>
                                  </a:xfrm>
                                  <a:custGeom>
                                    <a:avLst/>
                                    <a:gdLst>
                                      <a:gd name="T0" fmla="*/ 67 w 67"/>
                                      <a:gd name="T1" fmla="*/ 8 h 135"/>
                                      <a:gd name="T2" fmla="*/ 65 w 67"/>
                                      <a:gd name="T3" fmla="*/ 5 h 135"/>
                                      <a:gd name="T4" fmla="*/ 60 w 67"/>
                                      <a:gd name="T5" fmla="*/ 0 h 135"/>
                                      <a:gd name="T6" fmla="*/ 57 w 67"/>
                                      <a:gd name="T7" fmla="*/ 8 h 135"/>
                                      <a:gd name="T8" fmla="*/ 62 w 67"/>
                                      <a:gd name="T9" fmla="*/ 10 h 135"/>
                                      <a:gd name="T10" fmla="*/ 67 w 67"/>
                                      <a:gd name="T11" fmla="*/ 15 h 135"/>
                                      <a:gd name="T12" fmla="*/ 67 w 67"/>
                                      <a:gd name="T13" fmla="*/ 8 h 135"/>
                                      <a:gd name="T14" fmla="*/ 0 w 67"/>
                                      <a:gd name="T15" fmla="*/ 135 h 135"/>
                                      <a:gd name="T16" fmla="*/ 8 w 67"/>
                                      <a:gd name="T17" fmla="*/ 135 h 135"/>
                                      <a:gd name="T18" fmla="*/ 15 w 67"/>
                                      <a:gd name="T19" fmla="*/ 135 h 135"/>
                                      <a:gd name="T20" fmla="*/ 32 w 67"/>
                                      <a:gd name="T21" fmla="*/ 135 h 135"/>
                                      <a:gd name="T22" fmla="*/ 47 w 67"/>
                                      <a:gd name="T23" fmla="*/ 130 h 135"/>
                                      <a:gd name="T24" fmla="*/ 47 w 67"/>
                                      <a:gd name="T25" fmla="*/ 125 h 135"/>
                                      <a:gd name="T26" fmla="*/ 50 w 67"/>
                                      <a:gd name="T27" fmla="*/ 123 h 135"/>
                                      <a:gd name="T28" fmla="*/ 32 w 67"/>
                                      <a:gd name="T29" fmla="*/ 128 h 135"/>
                                      <a:gd name="T30" fmla="*/ 15 w 67"/>
                                      <a:gd name="T31" fmla="*/ 130 h 135"/>
                                      <a:gd name="T32" fmla="*/ 10 w 67"/>
                                      <a:gd name="T33" fmla="*/ 130 h 135"/>
                                      <a:gd name="T34" fmla="*/ 3 w 67"/>
                                      <a:gd name="T35" fmla="*/ 130 h 135"/>
                                      <a:gd name="T36" fmla="*/ 3 w 67"/>
                                      <a:gd name="T37" fmla="*/ 133 h 135"/>
                                      <a:gd name="T38" fmla="*/ 0 w 67"/>
                                      <a:gd name="T39" fmla="*/ 135 h 1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67" h="135">
                                        <a:moveTo>
                                          <a:pt x="67" y="8"/>
                                        </a:moveTo>
                                        <a:lnTo>
                                          <a:pt x="65" y="5"/>
                                        </a:lnTo>
                                        <a:lnTo>
                                          <a:pt x="60" y="0"/>
                                        </a:lnTo>
                                        <a:lnTo>
                                          <a:pt x="57" y="8"/>
                                        </a:lnTo>
                                        <a:lnTo>
                                          <a:pt x="62" y="10"/>
                                        </a:lnTo>
                                        <a:lnTo>
                                          <a:pt x="67" y="15"/>
                                        </a:lnTo>
                                        <a:lnTo>
                                          <a:pt x="67" y="8"/>
                                        </a:lnTo>
                                        <a:close/>
                                        <a:moveTo>
                                          <a:pt x="0" y="135"/>
                                        </a:moveTo>
                                        <a:lnTo>
                                          <a:pt x="8" y="135"/>
                                        </a:lnTo>
                                        <a:lnTo>
                                          <a:pt x="15" y="135"/>
                                        </a:lnTo>
                                        <a:lnTo>
                                          <a:pt x="32" y="135"/>
                                        </a:lnTo>
                                        <a:lnTo>
                                          <a:pt x="47" y="130"/>
                                        </a:lnTo>
                                        <a:lnTo>
                                          <a:pt x="47" y="125"/>
                                        </a:lnTo>
                                        <a:lnTo>
                                          <a:pt x="50" y="123"/>
                                        </a:lnTo>
                                        <a:lnTo>
                                          <a:pt x="32" y="128"/>
                                        </a:lnTo>
                                        <a:lnTo>
                                          <a:pt x="15" y="130"/>
                                        </a:lnTo>
                                        <a:lnTo>
                                          <a:pt x="10" y="130"/>
                                        </a:lnTo>
                                        <a:lnTo>
                                          <a:pt x="3" y="130"/>
                                        </a:lnTo>
                                        <a:lnTo>
                                          <a:pt x="3" y="133"/>
                                        </a:lnTo>
                                        <a:lnTo>
                                          <a:pt x="0" y="1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922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24" name="Freeform 91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97" y="1015"/>
                                    <a:ext cx="64" cy="128"/>
                                  </a:xfrm>
                                  <a:custGeom>
                                    <a:avLst/>
                                    <a:gdLst>
                                      <a:gd name="T0" fmla="*/ 64 w 64"/>
                                      <a:gd name="T1" fmla="*/ 8 h 128"/>
                                      <a:gd name="T2" fmla="*/ 59 w 64"/>
                                      <a:gd name="T3" fmla="*/ 3 h 128"/>
                                      <a:gd name="T4" fmla="*/ 54 w 64"/>
                                      <a:gd name="T5" fmla="*/ 0 h 128"/>
                                      <a:gd name="T6" fmla="*/ 54 w 64"/>
                                      <a:gd name="T7" fmla="*/ 5 h 128"/>
                                      <a:gd name="T8" fmla="*/ 59 w 64"/>
                                      <a:gd name="T9" fmla="*/ 10 h 128"/>
                                      <a:gd name="T10" fmla="*/ 64 w 64"/>
                                      <a:gd name="T11" fmla="*/ 15 h 128"/>
                                      <a:gd name="T12" fmla="*/ 64 w 64"/>
                                      <a:gd name="T13" fmla="*/ 10 h 128"/>
                                      <a:gd name="T14" fmla="*/ 64 w 64"/>
                                      <a:gd name="T15" fmla="*/ 8 h 128"/>
                                      <a:gd name="T16" fmla="*/ 0 w 64"/>
                                      <a:gd name="T17" fmla="*/ 128 h 128"/>
                                      <a:gd name="T18" fmla="*/ 5 w 64"/>
                                      <a:gd name="T19" fmla="*/ 128 h 128"/>
                                      <a:gd name="T20" fmla="*/ 12 w 64"/>
                                      <a:gd name="T21" fmla="*/ 128 h 128"/>
                                      <a:gd name="T22" fmla="*/ 29 w 64"/>
                                      <a:gd name="T23" fmla="*/ 125 h 128"/>
                                      <a:gd name="T24" fmla="*/ 44 w 64"/>
                                      <a:gd name="T25" fmla="*/ 120 h 128"/>
                                      <a:gd name="T26" fmla="*/ 47 w 64"/>
                                      <a:gd name="T27" fmla="*/ 118 h 128"/>
                                      <a:gd name="T28" fmla="*/ 49 w 64"/>
                                      <a:gd name="T29" fmla="*/ 113 h 128"/>
                                      <a:gd name="T30" fmla="*/ 39 w 64"/>
                                      <a:gd name="T31" fmla="*/ 118 h 128"/>
                                      <a:gd name="T32" fmla="*/ 32 w 64"/>
                                      <a:gd name="T33" fmla="*/ 120 h 128"/>
                                      <a:gd name="T34" fmla="*/ 22 w 64"/>
                                      <a:gd name="T35" fmla="*/ 123 h 128"/>
                                      <a:gd name="T36" fmla="*/ 12 w 64"/>
                                      <a:gd name="T37" fmla="*/ 123 h 128"/>
                                      <a:gd name="T38" fmla="*/ 7 w 64"/>
                                      <a:gd name="T39" fmla="*/ 123 h 128"/>
                                      <a:gd name="T40" fmla="*/ 2 w 64"/>
                                      <a:gd name="T41" fmla="*/ 123 h 128"/>
                                      <a:gd name="T42" fmla="*/ 0 w 64"/>
                                      <a:gd name="T43" fmla="*/ 125 h 128"/>
                                      <a:gd name="T44" fmla="*/ 0 w 64"/>
                                      <a:gd name="T45" fmla="*/ 128 h 1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64" h="128">
                                        <a:moveTo>
                                          <a:pt x="64" y="8"/>
                                        </a:moveTo>
                                        <a:lnTo>
                                          <a:pt x="59" y="3"/>
                                        </a:lnTo>
                                        <a:lnTo>
                                          <a:pt x="54" y="0"/>
                                        </a:lnTo>
                                        <a:lnTo>
                                          <a:pt x="54" y="5"/>
                                        </a:lnTo>
                                        <a:lnTo>
                                          <a:pt x="59" y="10"/>
                                        </a:lnTo>
                                        <a:lnTo>
                                          <a:pt x="64" y="15"/>
                                        </a:lnTo>
                                        <a:lnTo>
                                          <a:pt x="64" y="10"/>
                                        </a:lnTo>
                                        <a:lnTo>
                                          <a:pt x="64" y="8"/>
                                        </a:lnTo>
                                        <a:close/>
                                        <a:moveTo>
                                          <a:pt x="0" y="128"/>
                                        </a:moveTo>
                                        <a:lnTo>
                                          <a:pt x="5" y="128"/>
                                        </a:lnTo>
                                        <a:lnTo>
                                          <a:pt x="12" y="128"/>
                                        </a:lnTo>
                                        <a:lnTo>
                                          <a:pt x="29" y="125"/>
                                        </a:lnTo>
                                        <a:lnTo>
                                          <a:pt x="44" y="120"/>
                                        </a:lnTo>
                                        <a:lnTo>
                                          <a:pt x="47" y="118"/>
                                        </a:lnTo>
                                        <a:lnTo>
                                          <a:pt x="49" y="113"/>
                                        </a:lnTo>
                                        <a:lnTo>
                                          <a:pt x="39" y="118"/>
                                        </a:lnTo>
                                        <a:lnTo>
                                          <a:pt x="32" y="120"/>
                                        </a:lnTo>
                                        <a:lnTo>
                                          <a:pt x="22" y="123"/>
                                        </a:lnTo>
                                        <a:lnTo>
                                          <a:pt x="12" y="123"/>
                                        </a:lnTo>
                                        <a:lnTo>
                                          <a:pt x="7" y="123"/>
                                        </a:lnTo>
                                        <a:lnTo>
                                          <a:pt x="2" y="123"/>
                                        </a:lnTo>
                                        <a:lnTo>
                                          <a:pt x="0" y="125"/>
                                        </a:lnTo>
                                        <a:lnTo>
                                          <a:pt x="0" y="1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952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25" name="Freeform 91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97" y="1018"/>
                                    <a:ext cx="64" cy="122"/>
                                  </a:xfrm>
                                  <a:custGeom>
                                    <a:avLst/>
                                    <a:gdLst>
                                      <a:gd name="T0" fmla="*/ 64 w 64"/>
                                      <a:gd name="T1" fmla="*/ 7 h 122"/>
                                      <a:gd name="T2" fmla="*/ 59 w 64"/>
                                      <a:gd name="T3" fmla="*/ 2 h 122"/>
                                      <a:gd name="T4" fmla="*/ 54 w 64"/>
                                      <a:gd name="T5" fmla="*/ 0 h 122"/>
                                      <a:gd name="T6" fmla="*/ 54 w 64"/>
                                      <a:gd name="T7" fmla="*/ 5 h 122"/>
                                      <a:gd name="T8" fmla="*/ 59 w 64"/>
                                      <a:gd name="T9" fmla="*/ 10 h 122"/>
                                      <a:gd name="T10" fmla="*/ 64 w 64"/>
                                      <a:gd name="T11" fmla="*/ 15 h 122"/>
                                      <a:gd name="T12" fmla="*/ 64 w 64"/>
                                      <a:gd name="T13" fmla="*/ 12 h 122"/>
                                      <a:gd name="T14" fmla="*/ 64 w 64"/>
                                      <a:gd name="T15" fmla="*/ 7 h 122"/>
                                      <a:gd name="T16" fmla="*/ 0 w 64"/>
                                      <a:gd name="T17" fmla="*/ 122 h 122"/>
                                      <a:gd name="T18" fmla="*/ 7 w 64"/>
                                      <a:gd name="T19" fmla="*/ 122 h 122"/>
                                      <a:gd name="T20" fmla="*/ 12 w 64"/>
                                      <a:gd name="T21" fmla="*/ 122 h 122"/>
                                      <a:gd name="T22" fmla="*/ 29 w 64"/>
                                      <a:gd name="T23" fmla="*/ 120 h 122"/>
                                      <a:gd name="T24" fmla="*/ 47 w 64"/>
                                      <a:gd name="T25" fmla="*/ 115 h 122"/>
                                      <a:gd name="T26" fmla="*/ 49 w 64"/>
                                      <a:gd name="T27" fmla="*/ 110 h 122"/>
                                      <a:gd name="T28" fmla="*/ 49 w 64"/>
                                      <a:gd name="T29" fmla="*/ 105 h 122"/>
                                      <a:gd name="T30" fmla="*/ 42 w 64"/>
                                      <a:gd name="T31" fmla="*/ 112 h 122"/>
                                      <a:gd name="T32" fmla="*/ 32 w 64"/>
                                      <a:gd name="T33" fmla="*/ 115 h 122"/>
                                      <a:gd name="T34" fmla="*/ 22 w 64"/>
                                      <a:gd name="T35" fmla="*/ 117 h 122"/>
                                      <a:gd name="T36" fmla="*/ 12 w 64"/>
                                      <a:gd name="T37" fmla="*/ 117 h 122"/>
                                      <a:gd name="T38" fmla="*/ 7 w 64"/>
                                      <a:gd name="T39" fmla="*/ 117 h 122"/>
                                      <a:gd name="T40" fmla="*/ 5 w 64"/>
                                      <a:gd name="T41" fmla="*/ 117 h 122"/>
                                      <a:gd name="T42" fmla="*/ 2 w 64"/>
                                      <a:gd name="T43" fmla="*/ 120 h 122"/>
                                      <a:gd name="T44" fmla="*/ 0 w 64"/>
                                      <a:gd name="T45" fmla="*/ 122 h 1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64" h="122">
                                        <a:moveTo>
                                          <a:pt x="64" y="7"/>
                                        </a:moveTo>
                                        <a:lnTo>
                                          <a:pt x="59" y="2"/>
                                        </a:lnTo>
                                        <a:lnTo>
                                          <a:pt x="54" y="0"/>
                                        </a:lnTo>
                                        <a:lnTo>
                                          <a:pt x="54" y="5"/>
                                        </a:lnTo>
                                        <a:lnTo>
                                          <a:pt x="59" y="10"/>
                                        </a:lnTo>
                                        <a:lnTo>
                                          <a:pt x="64" y="15"/>
                                        </a:lnTo>
                                        <a:lnTo>
                                          <a:pt x="64" y="12"/>
                                        </a:lnTo>
                                        <a:lnTo>
                                          <a:pt x="64" y="7"/>
                                        </a:lnTo>
                                        <a:close/>
                                        <a:moveTo>
                                          <a:pt x="0" y="122"/>
                                        </a:moveTo>
                                        <a:lnTo>
                                          <a:pt x="7" y="122"/>
                                        </a:lnTo>
                                        <a:lnTo>
                                          <a:pt x="12" y="122"/>
                                        </a:lnTo>
                                        <a:lnTo>
                                          <a:pt x="29" y="120"/>
                                        </a:lnTo>
                                        <a:lnTo>
                                          <a:pt x="47" y="115"/>
                                        </a:lnTo>
                                        <a:lnTo>
                                          <a:pt x="49" y="110"/>
                                        </a:lnTo>
                                        <a:lnTo>
                                          <a:pt x="49" y="105"/>
                                        </a:lnTo>
                                        <a:lnTo>
                                          <a:pt x="42" y="112"/>
                                        </a:lnTo>
                                        <a:lnTo>
                                          <a:pt x="32" y="115"/>
                                        </a:lnTo>
                                        <a:lnTo>
                                          <a:pt x="22" y="117"/>
                                        </a:lnTo>
                                        <a:lnTo>
                                          <a:pt x="12" y="117"/>
                                        </a:lnTo>
                                        <a:lnTo>
                                          <a:pt x="7" y="117"/>
                                        </a:lnTo>
                                        <a:lnTo>
                                          <a:pt x="5" y="117"/>
                                        </a:lnTo>
                                        <a:lnTo>
                                          <a:pt x="2" y="120"/>
                                        </a:lnTo>
                                        <a:lnTo>
                                          <a:pt x="0" y="1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C982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26" name="Freeform 91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99" y="1020"/>
                                    <a:ext cx="62" cy="118"/>
                                  </a:xfrm>
                                  <a:custGeom>
                                    <a:avLst/>
                                    <a:gdLst>
                                      <a:gd name="T0" fmla="*/ 62 w 62"/>
                                      <a:gd name="T1" fmla="*/ 10 h 118"/>
                                      <a:gd name="T2" fmla="*/ 57 w 62"/>
                                      <a:gd name="T3" fmla="*/ 5 h 118"/>
                                      <a:gd name="T4" fmla="*/ 52 w 62"/>
                                      <a:gd name="T5" fmla="*/ 0 h 118"/>
                                      <a:gd name="T6" fmla="*/ 50 w 62"/>
                                      <a:gd name="T7" fmla="*/ 5 h 118"/>
                                      <a:gd name="T8" fmla="*/ 57 w 62"/>
                                      <a:gd name="T9" fmla="*/ 10 h 118"/>
                                      <a:gd name="T10" fmla="*/ 62 w 62"/>
                                      <a:gd name="T11" fmla="*/ 18 h 118"/>
                                      <a:gd name="T12" fmla="*/ 62 w 62"/>
                                      <a:gd name="T13" fmla="*/ 13 h 118"/>
                                      <a:gd name="T14" fmla="*/ 62 w 62"/>
                                      <a:gd name="T15" fmla="*/ 10 h 118"/>
                                      <a:gd name="T16" fmla="*/ 0 w 62"/>
                                      <a:gd name="T17" fmla="*/ 118 h 118"/>
                                      <a:gd name="T18" fmla="*/ 5 w 62"/>
                                      <a:gd name="T19" fmla="*/ 118 h 118"/>
                                      <a:gd name="T20" fmla="*/ 10 w 62"/>
                                      <a:gd name="T21" fmla="*/ 118 h 118"/>
                                      <a:gd name="T22" fmla="*/ 20 w 62"/>
                                      <a:gd name="T23" fmla="*/ 118 h 118"/>
                                      <a:gd name="T24" fmla="*/ 30 w 62"/>
                                      <a:gd name="T25" fmla="*/ 115 h 118"/>
                                      <a:gd name="T26" fmla="*/ 37 w 62"/>
                                      <a:gd name="T27" fmla="*/ 113 h 118"/>
                                      <a:gd name="T28" fmla="*/ 47 w 62"/>
                                      <a:gd name="T29" fmla="*/ 108 h 118"/>
                                      <a:gd name="T30" fmla="*/ 47 w 62"/>
                                      <a:gd name="T31" fmla="*/ 103 h 118"/>
                                      <a:gd name="T32" fmla="*/ 50 w 62"/>
                                      <a:gd name="T33" fmla="*/ 100 h 118"/>
                                      <a:gd name="T34" fmla="*/ 40 w 62"/>
                                      <a:gd name="T35" fmla="*/ 105 h 118"/>
                                      <a:gd name="T36" fmla="*/ 32 w 62"/>
                                      <a:gd name="T37" fmla="*/ 110 h 118"/>
                                      <a:gd name="T38" fmla="*/ 22 w 62"/>
                                      <a:gd name="T39" fmla="*/ 113 h 118"/>
                                      <a:gd name="T40" fmla="*/ 10 w 62"/>
                                      <a:gd name="T41" fmla="*/ 113 h 118"/>
                                      <a:gd name="T42" fmla="*/ 8 w 62"/>
                                      <a:gd name="T43" fmla="*/ 113 h 118"/>
                                      <a:gd name="T44" fmla="*/ 3 w 62"/>
                                      <a:gd name="T45" fmla="*/ 113 h 118"/>
                                      <a:gd name="T46" fmla="*/ 3 w 62"/>
                                      <a:gd name="T47" fmla="*/ 115 h 118"/>
                                      <a:gd name="T48" fmla="*/ 0 w 62"/>
                                      <a:gd name="T49" fmla="*/ 118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62" h="118">
                                        <a:moveTo>
                                          <a:pt x="62" y="10"/>
                                        </a:moveTo>
                                        <a:lnTo>
                                          <a:pt x="57" y="5"/>
                                        </a:lnTo>
                                        <a:lnTo>
                                          <a:pt x="52" y="0"/>
                                        </a:lnTo>
                                        <a:lnTo>
                                          <a:pt x="50" y="5"/>
                                        </a:lnTo>
                                        <a:lnTo>
                                          <a:pt x="57" y="10"/>
                                        </a:lnTo>
                                        <a:lnTo>
                                          <a:pt x="62" y="18"/>
                                        </a:lnTo>
                                        <a:lnTo>
                                          <a:pt x="62" y="13"/>
                                        </a:lnTo>
                                        <a:lnTo>
                                          <a:pt x="62" y="10"/>
                                        </a:lnTo>
                                        <a:close/>
                                        <a:moveTo>
                                          <a:pt x="0" y="118"/>
                                        </a:moveTo>
                                        <a:lnTo>
                                          <a:pt x="5" y="118"/>
                                        </a:lnTo>
                                        <a:lnTo>
                                          <a:pt x="10" y="118"/>
                                        </a:lnTo>
                                        <a:lnTo>
                                          <a:pt x="20" y="118"/>
                                        </a:lnTo>
                                        <a:lnTo>
                                          <a:pt x="30" y="115"/>
                                        </a:lnTo>
                                        <a:lnTo>
                                          <a:pt x="37" y="113"/>
                                        </a:lnTo>
                                        <a:lnTo>
                                          <a:pt x="47" y="108"/>
                                        </a:lnTo>
                                        <a:lnTo>
                                          <a:pt x="47" y="103"/>
                                        </a:lnTo>
                                        <a:lnTo>
                                          <a:pt x="50" y="100"/>
                                        </a:lnTo>
                                        <a:lnTo>
                                          <a:pt x="40" y="105"/>
                                        </a:lnTo>
                                        <a:lnTo>
                                          <a:pt x="32" y="110"/>
                                        </a:lnTo>
                                        <a:lnTo>
                                          <a:pt x="22" y="113"/>
                                        </a:lnTo>
                                        <a:lnTo>
                                          <a:pt x="10" y="113"/>
                                        </a:lnTo>
                                        <a:lnTo>
                                          <a:pt x="8" y="113"/>
                                        </a:lnTo>
                                        <a:lnTo>
                                          <a:pt x="3" y="113"/>
                                        </a:lnTo>
                                        <a:lnTo>
                                          <a:pt x="3" y="115"/>
                                        </a:lnTo>
                                        <a:lnTo>
                                          <a:pt x="0" y="1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C9B2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27" name="Freeform 91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802" y="1023"/>
                                    <a:ext cx="59" cy="112"/>
                                  </a:xfrm>
                                  <a:custGeom>
                                    <a:avLst/>
                                    <a:gdLst>
                                      <a:gd name="T0" fmla="*/ 59 w 59"/>
                                      <a:gd name="T1" fmla="*/ 10 h 112"/>
                                      <a:gd name="T2" fmla="*/ 54 w 59"/>
                                      <a:gd name="T3" fmla="*/ 5 h 112"/>
                                      <a:gd name="T4" fmla="*/ 49 w 59"/>
                                      <a:gd name="T5" fmla="*/ 0 h 112"/>
                                      <a:gd name="T6" fmla="*/ 47 w 59"/>
                                      <a:gd name="T7" fmla="*/ 2 h 112"/>
                                      <a:gd name="T8" fmla="*/ 47 w 59"/>
                                      <a:gd name="T9" fmla="*/ 5 h 112"/>
                                      <a:gd name="T10" fmla="*/ 54 w 59"/>
                                      <a:gd name="T11" fmla="*/ 12 h 112"/>
                                      <a:gd name="T12" fmla="*/ 59 w 59"/>
                                      <a:gd name="T13" fmla="*/ 20 h 112"/>
                                      <a:gd name="T14" fmla="*/ 59 w 59"/>
                                      <a:gd name="T15" fmla="*/ 15 h 112"/>
                                      <a:gd name="T16" fmla="*/ 59 w 59"/>
                                      <a:gd name="T17" fmla="*/ 10 h 112"/>
                                      <a:gd name="T18" fmla="*/ 0 w 59"/>
                                      <a:gd name="T19" fmla="*/ 112 h 112"/>
                                      <a:gd name="T20" fmla="*/ 2 w 59"/>
                                      <a:gd name="T21" fmla="*/ 112 h 112"/>
                                      <a:gd name="T22" fmla="*/ 7 w 59"/>
                                      <a:gd name="T23" fmla="*/ 112 h 112"/>
                                      <a:gd name="T24" fmla="*/ 17 w 59"/>
                                      <a:gd name="T25" fmla="*/ 112 h 112"/>
                                      <a:gd name="T26" fmla="*/ 27 w 59"/>
                                      <a:gd name="T27" fmla="*/ 110 h 112"/>
                                      <a:gd name="T28" fmla="*/ 37 w 59"/>
                                      <a:gd name="T29" fmla="*/ 107 h 112"/>
                                      <a:gd name="T30" fmla="*/ 44 w 59"/>
                                      <a:gd name="T31" fmla="*/ 100 h 112"/>
                                      <a:gd name="T32" fmla="*/ 47 w 59"/>
                                      <a:gd name="T33" fmla="*/ 97 h 112"/>
                                      <a:gd name="T34" fmla="*/ 47 w 59"/>
                                      <a:gd name="T35" fmla="*/ 92 h 112"/>
                                      <a:gd name="T36" fmla="*/ 39 w 59"/>
                                      <a:gd name="T37" fmla="*/ 100 h 112"/>
                                      <a:gd name="T38" fmla="*/ 29 w 59"/>
                                      <a:gd name="T39" fmla="*/ 105 h 112"/>
                                      <a:gd name="T40" fmla="*/ 19 w 59"/>
                                      <a:gd name="T41" fmla="*/ 107 h 112"/>
                                      <a:gd name="T42" fmla="*/ 7 w 59"/>
                                      <a:gd name="T43" fmla="*/ 107 h 112"/>
                                      <a:gd name="T44" fmla="*/ 5 w 59"/>
                                      <a:gd name="T45" fmla="*/ 107 h 112"/>
                                      <a:gd name="T46" fmla="*/ 2 w 59"/>
                                      <a:gd name="T47" fmla="*/ 107 h 112"/>
                                      <a:gd name="T48" fmla="*/ 0 w 59"/>
                                      <a:gd name="T49" fmla="*/ 110 h 112"/>
                                      <a:gd name="T50" fmla="*/ 0 w 59"/>
                                      <a:gd name="T51" fmla="*/ 112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59" h="112">
                                        <a:moveTo>
                                          <a:pt x="59" y="10"/>
                                        </a:moveTo>
                                        <a:lnTo>
                                          <a:pt x="54" y="5"/>
                                        </a:lnTo>
                                        <a:lnTo>
                                          <a:pt x="49" y="0"/>
                                        </a:lnTo>
                                        <a:lnTo>
                                          <a:pt x="47" y="2"/>
                                        </a:lnTo>
                                        <a:lnTo>
                                          <a:pt x="47" y="5"/>
                                        </a:lnTo>
                                        <a:lnTo>
                                          <a:pt x="54" y="12"/>
                                        </a:lnTo>
                                        <a:lnTo>
                                          <a:pt x="59" y="20"/>
                                        </a:lnTo>
                                        <a:lnTo>
                                          <a:pt x="59" y="15"/>
                                        </a:lnTo>
                                        <a:lnTo>
                                          <a:pt x="59" y="10"/>
                                        </a:lnTo>
                                        <a:close/>
                                        <a:moveTo>
                                          <a:pt x="0" y="112"/>
                                        </a:moveTo>
                                        <a:lnTo>
                                          <a:pt x="2" y="112"/>
                                        </a:lnTo>
                                        <a:lnTo>
                                          <a:pt x="7" y="112"/>
                                        </a:lnTo>
                                        <a:lnTo>
                                          <a:pt x="17" y="112"/>
                                        </a:lnTo>
                                        <a:lnTo>
                                          <a:pt x="27" y="110"/>
                                        </a:lnTo>
                                        <a:lnTo>
                                          <a:pt x="37" y="107"/>
                                        </a:lnTo>
                                        <a:lnTo>
                                          <a:pt x="44" y="100"/>
                                        </a:lnTo>
                                        <a:lnTo>
                                          <a:pt x="47" y="97"/>
                                        </a:lnTo>
                                        <a:lnTo>
                                          <a:pt x="47" y="92"/>
                                        </a:lnTo>
                                        <a:lnTo>
                                          <a:pt x="39" y="100"/>
                                        </a:lnTo>
                                        <a:lnTo>
                                          <a:pt x="29" y="105"/>
                                        </a:lnTo>
                                        <a:lnTo>
                                          <a:pt x="19" y="107"/>
                                        </a:lnTo>
                                        <a:lnTo>
                                          <a:pt x="7" y="107"/>
                                        </a:lnTo>
                                        <a:lnTo>
                                          <a:pt x="5" y="107"/>
                                        </a:lnTo>
                                        <a:lnTo>
                                          <a:pt x="2" y="107"/>
                                        </a:lnTo>
                                        <a:lnTo>
                                          <a:pt x="0" y="110"/>
                                        </a:lnTo>
                                        <a:lnTo>
                                          <a:pt x="0" y="1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D9E2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28" name="Freeform 91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802" y="1025"/>
                                    <a:ext cx="59" cy="108"/>
                                  </a:xfrm>
                                  <a:custGeom>
                                    <a:avLst/>
                                    <a:gdLst>
                                      <a:gd name="T0" fmla="*/ 59 w 59"/>
                                      <a:gd name="T1" fmla="*/ 13 h 108"/>
                                      <a:gd name="T2" fmla="*/ 54 w 59"/>
                                      <a:gd name="T3" fmla="*/ 5 h 108"/>
                                      <a:gd name="T4" fmla="*/ 47 w 59"/>
                                      <a:gd name="T5" fmla="*/ 0 h 108"/>
                                      <a:gd name="T6" fmla="*/ 47 w 59"/>
                                      <a:gd name="T7" fmla="*/ 3 h 108"/>
                                      <a:gd name="T8" fmla="*/ 47 w 59"/>
                                      <a:gd name="T9" fmla="*/ 5 h 108"/>
                                      <a:gd name="T10" fmla="*/ 54 w 59"/>
                                      <a:gd name="T11" fmla="*/ 13 h 108"/>
                                      <a:gd name="T12" fmla="*/ 59 w 59"/>
                                      <a:gd name="T13" fmla="*/ 23 h 108"/>
                                      <a:gd name="T14" fmla="*/ 59 w 59"/>
                                      <a:gd name="T15" fmla="*/ 18 h 108"/>
                                      <a:gd name="T16" fmla="*/ 59 w 59"/>
                                      <a:gd name="T17" fmla="*/ 13 h 108"/>
                                      <a:gd name="T18" fmla="*/ 0 w 59"/>
                                      <a:gd name="T19" fmla="*/ 108 h 108"/>
                                      <a:gd name="T20" fmla="*/ 5 w 59"/>
                                      <a:gd name="T21" fmla="*/ 108 h 108"/>
                                      <a:gd name="T22" fmla="*/ 7 w 59"/>
                                      <a:gd name="T23" fmla="*/ 108 h 108"/>
                                      <a:gd name="T24" fmla="*/ 19 w 59"/>
                                      <a:gd name="T25" fmla="*/ 108 h 108"/>
                                      <a:gd name="T26" fmla="*/ 29 w 59"/>
                                      <a:gd name="T27" fmla="*/ 105 h 108"/>
                                      <a:gd name="T28" fmla="*/ 37 w 59"/>
                                      <a:gd name="T29" fmla="*/ 100 h 108"/>
                                      <a:gd name="T30" fmla="*/ 47 w 59"/>
                                      <a:gd name="T31" fmla="*/ 95 h 108"/>
                                      <a:gd name="T32" fmla="*/ 47 w 59"/>
                                      <a:gd name="T33" fmla="*/ 90 h 108"/>
                                      <a:gd name="T34" fmla="*/ 49 w 59"/>
                                      <a:gd name="T35" fmla="*/ 85 h 108"/>
                                      <a:gd name="T36" fmla="*/ 42 w 59"/>
                                      <a:gd name="T37" fmla="*/ 93 h 108"/>
                                      <a:gd name="T38" fmla="*/ 32 w 59"/>
                                      <a:gd name="T39" fmla="*/ 98 h 108"/>
                                      <a:gd name="T40" fmla="*/ 19 w 59"/>
                                      <a:gd name="T41" fmla="*/ 103 h 108"/>
                                      <a:gd name="T42" fmla="*/ 7 w 59"/>
                                      <a:gd name="T43" fmla="*/ 103 h 108"/>
                                      <a:gd name="T44" fmla="*/ 5 w 59"/>
                                      <a:gd name="T45" fmla="*/ 103 h 108"/>
                                      <a:gd name="T46" fmla="*/ 5 w 59"/>
                                      <a:gd name="T47" fmla="*/ 103 h 108"/>
                                      <a:gd name="T48" fmla="*/ 2 w 59"/>
                                      <a:gd name="T49" fmla="*/ 105 h 108"/>
                                      <a:gd name="T50" fmla="*/ 0 w 59"/>
                                      <a:gd name="T51" fmla="*/ 108 h 10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59" h="108">
                                        <a:moveTo>
                                          <a:pt x="59" y="13"/>
                                        </a:moveTo>
                                        <a:lnTo>
                                          <a:pt x="54" y="5"/>
                                        </a:lnTo>
                                        <a:lnTo>
                                          <a:pt x="47" y="0"/>
                                        </a:lnTo>
                                        <a:lnTo>
                                          <a:pt x="47" y="3"/>
                                        </a:lnTo>
                                        <a:lnTo>
                                          <a:pt x="47" y="5"/>
                                        </a:lnTo>
                                        <a:lnTo>
                                          <a:pt x="54" y="13"/>
                                        </a:lnTo>
                                        <a:lnTo>
                                          <a:pt x="59" y="23"/>
                                        </a:lnTo>
                                        <a:lnTo>
                                          <a:pt x="59" y="18"/>
                                        </a:lnTo>
                                        <a:lnTo>
                                          <a:pt x="59" y="13"/>
                                        </a:lnTo>
                                        <a:close/>
                                        <a:moveTo>
                                          <a:pt x="0" y="108"/>
                                        </a:moveTo>
                                        <a:lnTo>
                                          <a:pt x="5" y="108"/>
                                        </a:lnTo>
                                        <a:lnTo>
                                          <a:pt x="7" y="108"/>
                                        </a:lnTo>
                                        <a:lnTo>
                                          <a:pt x="19" y="108"/>
                                        </a:lnTo>
                                        <a:lnTo>
                                          <a:pt x="29" y="105"/>
                                        </a:lnTo>
                                        <a:lnTo>
                                          <a:pt x="37" y="100"/>
                                        </a:lnTo>
                                        <a:lnTo>
                                          <a:pt x="47" y="95"/>
                                        </a:lnTo>
                                        <a:lnTo>
                                          <a:pt x="47" y="90"/>
                                        </a:lnTo>
                                        <a:lnTo>
                                          <a:pt x="49" y="85"/>
                                        </a:lnTo>
                                        <a:lnTo>
                                          <a:pt x="42" y="93"/>
                                        </a:lnTo>
                                        <a:lnTo>
                                          <a:pt x="32" y="98"/>
                                        </a:lnTo>
                                        <a:lnTo>
                                          <a:pt x="19" y="103"/>
                                        </a:lnTo>
                                        <a:lnTo>
                                          <a:pt x="7" y="103"/>
                                        </a:lnTo>
                                        <a:lnTo>
                                          <a:pt x="5" y="103"/>
                                        </a:lnTo>
                                        <a:lnTo>
                                          <a:pt x="5" y="103"/>
                                        </a:lnTo>
                                        <a:lnTo>
                                          <a:pt x="2" y="105"/>
                                        </a:lnTo>
                                        <a:lnTo>
                                          <a:pt x="0" y="10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DA22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29" name="Freeform 91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804" y="1028"/>
                                    <a:ext cx="57" cy="102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15 h 102"/>
                                      <a:gd name="T2" fmla="*/ 52 w 57"/>
                                      <a:gd name="T3" fmla="*/ 7 h 102"/>
                                      <a:gd name="T4" fmla="*/ 45 w 57"/>
                                      <a:gd name="T5" fmla="*/ 0 h 102"/>
                                      <a:gd name="T6" fmla="*/ 45 w 57"/>
                                      <a:gd name="T7" fmla="*/ 2 h 102"/>
                                      <a:gd name="T8" fmla="*/ 45 w 57"/>
                                      <a:gd name="T9" fmla="*/ 5 h 102"/>
                                      <a:gd name="T10" fmla="*/ 52 w 57"/>
                                      <a:gd name="T11" fmla="*/ 15 h 102"/>
                                      <a:gd name="T12" fmla="*/ 57 w 57"/>
                                      <a:gd name="T13" fmla="*/ 25 h 102"/>
                                      <a:gd name="T14" fmla="*/ 57 w 57"/>
                                      <a:gd name="T15" fmla="*/ 20 h 102"/>
                                      <a:gd name="T16" fmla="*/ 57 w 57"/>
                                      <a:gd name="T17" fmla="*/ 15 h 102"/>
                                      <a:gd name="T18" fmla="*/ 0 w 57"/>
                                      <a:gd name="T19" fmla="*/ 102 h 102"/>
                                      <a:gd name="T20" fmla="*/ 3 w 57"/>
                                      <a:gd name="T21" fmla="*/ 102 h 102"/>
                                      <a:gd name="T22" fmla="*/ 5 w 57"/>
                                      <a:gd name="T23" fmla="*/ 102 h 102"/>
                                      <a:gd name="T24" fmla="*/ 17 w 57"/>
                                      <a:gd name="T25" fmla="*/ 102 h 102"/>
                                      <a:gd name="T26" fmla="*/ 27 w 57"/>
                                      <a:gd name="T27" fmla="*/ 100 h 102"/>
                                      <a:gd name="T28" fmla="*/ 37 w 57"/>
                                      <a:gd name="T29" fmla="*/ 95 h 102"/>
                                      <a:gd name="T30" fmla="*/ 45 w 57"/>
                                      <a:gd name="T31" fmla="*/ 87 h 102"/>
                                      <a:gd name="T32" fmla="*/ 47 w 57"/>
                                      <a:gd name="T33" fmla="*/ 82 h 102"/>
                                      <a:gd name="T34" fmla="*/ 50 w 57"/>
                                      <a:gd name="T35" fmla="*/ 77 h 102"/>
                                      <a:gd name="T36" fmla="*/ 40 w 57"/>
                                      <a:gd name="T37" fmla="*/ 85 h 102"/>
                                      <a:gd name="T38" fmla="*/ 30 w 57"/>
                                      <a:gd name="T39" fmla="*/ 92 h 102"/>
                                      <a:gd name="T40" fmla="*/ 17 w 57"/>
                                      <a:gd name="T41" fmla="*/ 97 h 102"/>
                                      <a:gd name="T42" fmla="*/ 5 w 57"/>
                                      <a:gd name="T43" fmla="*/ 97 h 102"/>
                                      <a:gd name="T44" fmla="*/ 5 w 57"/>
                                      <a:gd name="T45" fmla="*/ 97 h 102"/>
                                      <a:gd name="T46" fmla="*/ 3 w 57"/>
                                      <a:gd name="T47" fmla="*/ 97 h 102"/>
                                      <a:gd name="T48" fmla="*/ 3 w 57"/>
                                      <a:gd name="T49" fmla="*/ 100 h 102"/>
                                      <a:gd name="T50" fmla="*/ 0 w 57"/>
                                      <a:gd name="T51" fmla="*/ 102 h 10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57" h="102">
                                        <a:moveTo>
                                          <a:pt x="57" y="15"/>
                                        </a:moveTo>
                                        <a:lnTo>
                                          <a:pt x="52" y="7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45" y="2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52" y="15"/>
                                        </a:lnTo>
                                        <a:lnTo>
                                          <a:pt x="57" y="25"/>
                                        </a:lnTo>
                                        <a:lnTo>
                                          <a:pt x="57" y="20"/>
                                        </a:lnTo>
                                        <a:lnTo>
                                          <a:pt x="57" y="15"/>
                                        </a:lnTo>
                                        <a:close/>
                                        <a:moveTo>
                                          <a:pt x="0" y="102"/>
                                        </a:moveTo>
                                        <a:lnTo>
                                          <a:pt x="3" y="102"/>
                                        </a:lnTo>
                                        <a:lnTo>
                                          <a:pt x="5" y="102"/>
                                        </a:lnTo>
                                        <a:lnTo>
                                          <a:pt x="17" y="102"/>
                                        </a:lnTo>
                                        <a:lnTo>
                                          <a:pt x="27" y="100"/>
                                        </a:lnTo>
                                        <a:lnTo>
                                          <a:pt x="37" y="95"/>
                                        </a:lnTo>
                                        <a:lnTo>
                                          <a:pt x="45" y="87"/>
                                        </a:lnTo>
                                        <a:lnTo>
                                          <a:pt x="47" y="82"/>
                                        </a:lnTo>
                                        <a:lnTo>
                                          <a:pt x="50" y="77"/>
                                        </a:lnTo>
                                        <a:lnTo>
                                          <a:pt x="40" y="85"/>
                                        </a:lnTo>
                                        <a:lnTo>
                                          <a:pt x="30" y="92"/>
                                        </a:lnTo>
                                        <a:lnTo>
                                          <a:pt x="17" y="97"/>
                                        </a:lnTo>
                                        <a:lnTo>
                                          <a:pt x="5" y="97"/>
                                        </a:lnTo>
                                        <a:lnTo>
                                          <a:pt x="5" y="97"/>
                                        </a:lnTo>
                                        <a:lnTo>
                                          <a:pt x="3" y="97"/>
                                        </a:lnTo>
                                        <a:lnTo>
                                          <a:pt x="3" y="100"/>
                                        </a:lnTo>
                                        <a:lnTo>
                                          <a:pt x="0" y="10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EA5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30" name="Freeform 92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807" y="1030"/>
                                    <a:ext cx="54" cy="98"/>
                                  </a:xfrm>
                                  <a:custGeom>
                                    <a:avLst/>
                                    <a:gdLst>
                                      <a:gd name="T0" fmla="*/ 54 w 54"/>
                                      <a:gd name="T1" fmla="*/ 18 h 98"/>
                                      <a:gd name="T2" fmla="*/ 49 w 54"/>
                                      <a:gd name="T3" fmla="*/ 8 h 98"/>
                                      <a:gd name="T4" fmla="*/ 42 w 54"/>
                                      <a:gd name="T5" fmla="*/ 0 h 98"/>
                                      <a:gd name="T6" fmla="*/ 42 w 54"/>
                                      <a:gd name="T7" fmla="*/ 3 h 98"/>
                                      <a:gd name="T8" fmla="*/ 39 w 54"/>
                                      <a:gd name="T9" fmla="*/ 5 h 98"/>
                                      <a:gd name="T10" fmla="*/ 49 w 54"/>
                                      <a:gd name="T11" fmla="*/ 18 h 98"/>
                                      <a:gd name="T12" fmla="*/ 52 w 54"/>
                                      <a:gd name="T13" fmla="*/ 30 h 98"/>
                                      <a:gd name="T14" fmla="*/ 54 w 54"/>
                                      <a:gd name="T15" fmla="*/ 23 h 98"/>
                                      <a:gd name="T16" fmla="*/ 54 w 54"/>
                                      <a:gd name="T17" fmla="*/ 18 h 98"/>
                                      <a:gd name="T18" fmla="*/ 0 w 54"/>
                                      <a:gd name="T19" fmla="*/ 98 h 98"/>
                                      <a:gd name="T20" fmla="*/ 0 w 54"/>
                                      <a:gd name="T21" fmla="*/ 98 h 98"/>
                                      <a:gd name="T22" fmla="*/ 2 w 54"/>
                                      <a:gd name="T23" fmla="*/ 98 h 98"/>
                                      <a:gd name="T24" fmla="*/ 14 w 54"/>
                                      <a:gd name="T25" fmla="*/ 98 h 98"/>
                                      <a:gd name="T26" fmla="*/ 27 w 54"/>
                                      <a:gd name="T27" fmla="*/ 93 h 98"/>
                                      <a:gd name="T28" fmla="*/ 37 w 54"/>
                                      <a:gd name="T29" fmla="*/ 88 h 98"/>
                                      <a:gd name="T30" fmla="*/ 44 w 54"/>
                                      <a:gd name="T31" fmla="*/ 80 h 98"/>
                                      <a:gd name="T32" fmla="*/ 47 w 54"/>
                                      <a:gd name="T33" fmla="*/ 73 h 98"/>
                                      <a:gd name="T34" fmla="*/ 47 w 54"/>
                                      <a:gd name="T35" fmla="*/ 68 h 98"/>
                                      <a:gd name="T36" fmla="*/ 39 w 54"/>
                                      <a:gd name="T37" fmla="*/ 78 h 98"/>
                                      <a:gd name="T38" fmla="*/ 29 w 54"/>
                                      <a:gd name="T39" fmla="*/ 85 h 98"/>
                                      <a:gd name="T40" fmla="*/ 17 w 54"/>
                                      <a:gd name="T41" fmla="*/ 93 h 98"/>
                                      <a:gd name="T42" fmla="*/ 2 w 54"/>
                                      <a:gd name="T43" fmla="*/ 93 h 98"/>
                                      <a:gd name="T44" fmla="*/ 0 w 54"/>
                                      <a:gd name="T45" fmla="*/ 95 h 98"/>
                                      <a:gd name="T46" fmla="*/ 0 w 54"/>
                                      <a:gd name="T47" fmla="*/ 98 h 9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54" h="98">
                                        <a:moveTo>
                                          <a:pt x="54" y="18"/>
                                        </a:moveTo>
                                        <a:lnTo>
                                          <a:pt x="49" y="8"/>
                                        </a:lnTo>
                                        <a:lnTo>
                                          <a:pt x="42" y="0"/>
                                        </a:lnTo>
                                        <a:lnTo>
                                          <a:pt x="42" y="3"/>
                                        </a:lnTo>
                                        <a:lnTo>
                                          <a:pt x="39" y="5"/>
                                        </a:lnTo>
                                        <a:lnTo>
                                          <a:pt x="49" y="18"/>
                                        </a:lnTo>
                                        <a:lnTo>
                                          <a:pt x="52" y="30"/>
                                        </a:lnTo>
                                        <a:lnTo>
                                          <a:pt x="54" y="23"/>
                                        </a:lnTo>
                                        <a:lnTo>
                                          <a:pt x="54" y="18"/>
                                        </a:lnTo>
                                        <a:close/>
                                        <a:moveTo>
                                          <a:pt x="0" y="98"/>
                                        </a:moveTo>
                                        <a:lnTo>
                                          <a:pt x="0" y="98"/>
                                        </a:lnTo>
                                        <a:lnTo>
                                          <a:pt x="2" y="98"/>
                                        </a:lnTo>
                                        <a:lnTo>
                                          <a:pt x="14" y="98"/>
                                        </a:lnTo>
                                        <a:lnTo>
                                          <a:pt x="27" y="93"/>
                                        </a:lnTo>
                                        <a:lnTo>
                                          <a:pt x="37" y="88"/>
                                        </a:lnTo>
                                        <a:lnTo>
                                          <a:pt x="44" y="80"/>
                                        </a:lnTo>
                                        <a:lnTo>
                                          <a:pt x="47" y="73"/>
                                        </a:lnTo>
                                        <a:lnTo>
                                          <a:pt x="47" y="68"/>
                                        </a:lnTo>
                                        <a:lnTo>
                                          <a:pt x="39" y="78"/>
                                        </a:lnTo>
                                        <a:lnTo>
                                          <a:pt x="29" y="85"/>
                                        </a:lnTo>
                                        <a:lnTo>
                                          <a:pt x="17" y="93"/>
                                        </a:lnTo>
                                        <a:lnTo>
                                          <a:pt x="2" y="93"/>
                                        </a:lnTo>
                                        <a:lnTo>
                                          <a:pt x="0" y="95"/>
                                        </a:lnTo>
                                        <a:lnTo>
                                          <a:pt x="0" y="9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EA91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31" name="Freeform 92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807" y="1033"/>
                                    <a:ext cx="54" cy="92"/>
                                  </a:xfrm>
                                  <a:custGeom>
                                    <a:avLst/>
                                    <a:gdLst>
                                      <a:gd name="T0" fmla="*/ 54 w 54"/>
                                      <a:gd name="T1" fmla="*/ 20 h 92"/>
                                      <a:gd name="T2" fmla="*/ 49 w 54"/>
                                      <a:gd name="T3" fmla="*/ 10 h 92"/>
                                      <a:gd name="T4" fmla="*/ 42 w 54"/>
                                      <a:gd name="T5" fmla="*/ 0 h 92"/>
                                      <a:gd name="T6" fmla="*/ 39 w 54"/>
                                      <a:gd name="T7" fmla="*/ 2 h 92"/>
                                      <a:gd name="T8" fmla="*/ 39 w 54"/>
                                      <a:gd name="T9" fmla="*/ 5 h 92"/>
                                      <a:gd name="T10" fmla="*/ 44 w 54"/>
                                      <a:gd name="T11" fmla="*/ 12 h 92"/>
                                      <a:gd name="T12" fmla="*/ 49 w 54"/>
                                      <a:gd name="T13" fmla="*/ 20 h 92"/>
                                      <a:gd name="T14" fmla="*/ 52 w 54"/>
                                      <a:gd name="T15" fmla="*/ 30 h 92"/>
                                      <a:gd name="T16" fmla="*/ 52 w 54"/>
                                      <a:gd name="T17" fmla="*/ 40 h 92"/>
                                      <a:gd name="T18" fmla="*/ 52 w 54"/>
                                      <a:gd name="T19" fmla="*/ 40 h 92"/>
                                      <a:gd name="T20" fmla="*/ 52 w 54"/>
                                      <a:gd name="T21" fmla="*/ 30 h 92"/>
                                      <a:gd name="T22" fmla="*/ 54 w 54"/>
                                      <a:gd name="T23" fmla="*/ 20 h 92"/>
                                      <a:gd name="T24" fmla="*/ 0 w 54"/>
                                      <a:gd name="T25" fmla="*/ 92 h 92"/>
                                      <a:gd name="T26" fmla="*/ 2 w 54"/>
                                      <a:gd name="T27" fmla="*/ 92 h 92"/>
                                      <a:gd name="T28" fmla="*/ 2 w 54"/>
                                      <a:gd name="T29" fmla="*/ 92 h 92"/>
                                      <a:gd name="T30" fmla="*/ 14 w 54"/>
                                      <a:gd name="T31" fmla="*/ 92 h 92"/>
                                      <a:gd name="T32" fmla="*/ 27 w 54"/>
                                      <a:gd name="T33" fmla="*/ 87 h 92"/>
                                      <a:gd name="T34" fmla="*/ 37 w 54"/>
                                      <a:gd name="T35" fmla="*/ 80 h 92"/>
                                      <a:gd name="T36" fmla="*/ 47 w 54"/>
                                      <a:gd name="T37" fmla="*/ 72 h 92"/>
                                      <a:gd name="T38" fmla="*/ 49 w 54"/>
                                      <a:gd name="T39" fmla="*/ 62 h 92"/>
                                      <a:gd name="T40" fmla="*/ 49 w 54"/>
                                      <a:gd name="T41" fmla="*/ 52 h 92"/>
                                      <a:gd name="T42" fmla="*/ 44 w 54"/>
                                      <a:gd name="T43" fmla="*/ 65 h 92"/>
                                      <a:gd name="T44" fmla="*/ 34 w 54"/>
                                      <a:gd name="T45" fmla="*/ 77 h 92"/>
                                      <a:gd name="T46" fmla="*/ 27 w 54"/>
                                      <a:gd name="T47" fmla="*/ 82 h 92"/>
                                      <a:gd name="T48" fmla="*/ 19 w 54"/>
                                      <a:gd name="T49" fmla="*/ 85 h 92"/>
                                      <a:gd name="T50" fmla="*/ 12 w 54"/>
                                      <a:gd name="T51" fmla="*/ 87 h 92"/>
                                      <a:gd name="T52" fmla="*/ 5 w 54"/>
                                      <a:gd name="T53" fmla="*/ 87 h 92"/>
                                      <a:gd name="T54" fmla="*/ 2 w 54"/>
                                      <a:gd name="T55" fmla="*/ 90 h 92"/>
                                      <a:gd name="T56" fmla="*/ 0 w 54"/>
                                      <a:gd name="T57" fmla="*/ 92 h 9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</a:cxnLst>
                                    <a:rect l="0" t="0" r="r" b="b"/>
                                    <a:pathLst>
                                      <a:path w="54" h="92">
                                        <a:moveTo>
                                          <a:pt x="54" y="20"/>
                                        </a:moveTo>
                                        <a:lnTo>
                                          <a:pt x="49" y="10"/>
                                        </a:lnTo>
                                        <a:lnTo>
                                          <a:pt x="42" y="0"/>
                                        </a:lnTo>
                                        <a:lnTo>
                                          <a:pt x="39" y="2"/>
                                        </a:lnTo>
                                        <a:lnTo>
                                          <a:pt x="39" y="5"/>
                                        </a:lnTo>
                                        <a:lnTo>
                                          <a:pt x="44" y="12"/>
                                        </a:lnTo>
                                        <a:lnTo>
                                          <a:pt x="49" y="20"/>
                                        </a:lnTo>
                                        <a:lnTo>
                                          <a:pt x="52" y="30"/>
                                        </a:lnTo>
                                        <a:lnTo>
                                          <a:pt x="52" y="40"/>
                                        </a:lnTo>
                                        <a:lnTo>
                                          <a:pt x="52" y="40"/>
                                        </a:lnTo>
                                        <a:lnTo>
                                          <a:pt x="52" y="30"/>
                                        </a:lnTo>
                                        <a:lnTo>
                                          <a:pt x="54" y="20"/>
                                        </a:lnTo>
                                        <a:close/>
                                        <a:moveTo>
                                          <a:pt x="0" y="92"/>
                                        </a:moveTo>
                                        <a:lnTo>
                                          <a:pt x="2" y="92"/>
                                        </a:lnTo>
                                        <a:lnTo>
                                          <a:pt x="2" y="92"/>
                                        </a:lnTo>
                                        <a:lnTo>
                                          <a:pt x="14" y="92"/>
                                        </a:lnTo>
                                        <a:lnTo>
                                          <a:pt x="27" y="87"/>
                                        </a:lnTo>
                                        <a:lnTo>
                                          <a:pt x="37" y="80"/>
                                        </a:lnTo>
                                        <a:lnTo>
                                          <a:pt x="47" y="72"/>
                                        </a:lnTo>
                                        <a:lnTo>
                                          <a:pt x="49" y="62"/>
                                        </a:lnTo>
                                        <a:lnTo>
                                          <a:pt x="49" y="52"/>
                                        </a:lnTo>
                                        <a:lnTo>
                                          <a:pt x="44" y="65"/>
                                        </a:lnTo>
                                        <a:lnTo>
                                          <a:pt x="34" y="77"/>
                                        </a:lnTo>
                                        <a:lnTo>
                                          <a:pt x="27" y="82"/>
                                        </a:lnTo>
                                        <a:lnTo>
                                          <a:pt x="19" y="85"/>
                                        </a:lnTo>
                                        <a:lnTo>
                                          <a:pt x="12" y="87"/>
                                        </a:lnTo>
                                        <a:lnTo>
                                          <a:pt x="5" y="87"/>
                                        </a:lnTo>
                                        <a:lnTo>
                                          <a:pt x="2" y="90"/>
                                        </a:lnTo>
                                        <a:lnTo>
                                          <a:pt x="0" y="9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FAC1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32" name="Freeform 9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09" y="1035"/>
                                    <a:ext cx="50" cy="88"/>
                                  </a:xfrm>
                                  <a:custGeom>
                                    <a:avLst/>
                                    <a:gdLst>
                                      <a:gd name="T0" fmla="*/ 50 w 50"/>
                                      <a:gd name="T1" fmla="*/ 25 h 88"/>
                                      <a:gd name="T2" fmla="*/ 47 w 50"/>
                                      <a:gd name="T3" fmla="*/ 13 h 88"/>
                                      <a:gd name="T4" fmla="*/ 37 w 50"/>
                                      <a:gd name="T5" fmla="*/ 0 h 88"/>
                                      <a:gd name="T6" fmla="*/ 37 w 50"/>
                                      <a:gd name="T7" fmla="*/ 3 h 88"/>
                                      <a:gd name="T8" fmla="*/ 37 w 50"/>
                                      <a:gd name="T9" fmla="*/ 8 h 88"/>
                                      <a:gd name="T10" fmla="*/ 42 w 50"/>
                                      <a:gd name="T11" fmla="*/ 13 h 88"/>
                                      <a:gd name="T12" fmla="*/ 45 w 50"/>
                                      <a:gd name="T13" fmla="*/ 20 h 88"/>
                                      <a:gd name="T14" fmla="*/ 47 w 50"/>
                                      <a:gd name="T15" fmla="*/ 28 h 88"/>
                                      <a:gd name="T16" fmla="*/ 47 w 50"/>
                                      <a:gd name="T17" fmla="*/ 38 h 88"/>
                                      <a:gd name="T18" fmla="*/ 47 w 50"/>
                                      <a:gd name="T19" fmla="*/ 45 h 88"/>
                                      <a:gd name="T20" fmla="*/ 45 w 50"/>
                                      <a:gd name="T21" fmla="*/ 55 h 88"/>
                                      <a:gd name="T22" fmla="*/ 40 w 50"/>
                                      <a:gd name="T23" fmla="*/ 63 h 88"/>
                                      <a:gd name="T24" fmla="*/ 35 w 50"/>
                                      <a:gd name="T25" fmla="*/ 68 h 88"/>
                                      <a:gd name="T26" fmla="*/ 27 w 50"/>
                                      <a:gd name="T27" fmla="*/ 75 h 88"/>
                                      <a:gd name="T28" fmla="*/ 20 w 50"/>
                                      <a:gd name="T29" fmla="*/ 80 h 88"/>
                                      <a:gd name="T30" fmla="*/ 12 w 50"/>
                                      <a:gd name="T31" fmla="*/ 83 h 88"/>
                                      <a:gd name="T32" fmla="*/ 5 w 50"/>
                                      <a:gd name="T33" fmla="*/ 83 h 88"/>
                                      <a:gd name="T34" fmla="*/ 3 w 50"/>
                                      <a:gd name="T35" fmla="*/ 85 h 88"/>
                                      <a:gd name="T36" fmla="*/ 0 w 50"/>
                                      <a:gd name="T37" fmla="*/ 88 h 88"/>
                                      <a:gd name="T38" fmla="*/ 15 w 50"/>
                                      <a:gd name="T39" fmla="*/ 88 h 88"/>
                                      <a:gd name="T40" fmla="*/ 27 w 50"/>
                                      <a:gd name="T41" fmla="*/ 80 h 88"/>
                                      <a:gd name="T42" fmla="*/ 37 w 50"/>
                                      <a:gd name="T43" fmla="*/ 73 h 88"/>
                                      <a:gd name="T44" fmla="*/ 45 w 50"/>
                                      <a:gd name="T45" fmla="*/ 63 h 88"/>
                                      <a:gd name="T46" fmla="*/ 50 w 50"/>
                                      <a:gd name="T47" fmla="*/ 43 h 88"/>
                                      <a:gd name="T48" fmla="*/ 50 w 50"/>
                                      <a:gd name="T49" fmla="*/ 25 h 8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50" h="88">
                                        <a:moveTo>
                                          <a:pt x="50" y="25"/>
                                        </a:moveTo>
                                        <a:lnTo>
                                          <a:pt x="47" y="13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37" y="3"/>
                                        </a:lnTo>
                                        <a:lnTo>
                                          <a:pt x="37" y="8"/>
                                        </a:lnTo>
                                        <a:lnTo>
                                          <a:pt x="42" y="13"/>
                                        </a:lnTo>
                                        <a:lnTo>
                                          <a:pt x="45" y="20"/>
                                        </a:lnTo>
                                        <a:lnTo>
                                          <a:pt x="47" y="28"/>
                                        </a:lnTo>
                                        <a:lnTo>
                                          <a:pt x="47" y="38"/>
                                        </a:lnTo>
                                        <a:lnTo>
                                          <a:pt x="47" y="45"/>
                                        </a:lnTo>
                                        <a:lnTo>
                                          <a:pt x="45" y="55"/>
                                        </a:lnTo>
                                        <a:lnTo>
                                          <a:pt x="40" y="63"/>
                                        </a:lnTo>
                                        <a:lnTo>
                                          <a:pt x="35" y="68"/>
                                        </a:lnTo>
                                        <a:lnTo>
                                          <a:pt x="27" y="75"/>
                                        </a:lnTo>
                                        <a:lnTo>
                                          <a:pt x="20" y="80"/>
                                        </a:lnTo>
                                        <a:lnTo>
                                          <a:pt x="12" y="83"/>
                                        </a:lnTo>
                                        <a:lnTo>
                                          <a:pt x="5" y="83"/>
                                        </a:lnTo>
                                        <a:lnTo>
                                          <a:pt x="3" y="85"/>
                                        </a:lnTo>
                                        <a:lnTo>
                                          <a:pt x="0" y="88"/>
                                        </a:lnTo>
                                        <a:lnTo>
                                          <a:pt x="15" y="88"/>
                                        </a:lnTo>
                                        <a:lnTo>
                                          <a:pt x="27" y="80"/>
                                        </a:lnTo>
                                        <a:lnTo>
                                          <a:pt x="37" y="73"/>
                                        </a:lnTo>
                                        <a:lnTo>
                                          <a:pt x="45" y="63"/>
                                        </a:lnTo>
                                        <a:lnTo>
                                          <a:pt x="50" y="43"/>
                                        </a:lnTo>
                                        <a:lnTo>
                                          <a:pt x="50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FAF0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33" name="Freeform 9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12" y="1038"/>
                                    <a:ext cx="47" cy="82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35 h 82"/>
                                      <a:gd name="T2" fmla="*/ 47 w 47"/>
                                      <a:gd name="T3" fmla="*/ 25 h 82"/>
                                      <a:gd name="T4" fmla="*/ 44 w 47"/>
                                      <a:gd name="T5" fmla="*/ 15 h 82"/>
                                      <a:gd name="T6" fmla="*/ 39 w 47"/>
                                      <a:gd name="T7" fmla="*/ 7 h 82"/>
                                      <a:gd name="T8" fmla="*/ 34 w 47"/>
                                      <a:gd name="T9" fmla="*/ 0 h 82"/>
                                      <a:gd name="T10" fmla="*/ 34 w 47"/>
                                      <a:gd name="T11" fmla="*/ 5 h 82"/>
                                      <a:gd name="T12" fmla="*/ 32 w 47"/>
                                      <a:gd name="T13" fmla="*/ 7 h 82"/>
                                      <a:gd name="T14" fmla="*/ 39 w 47"/>
                                      <a:gd name="T15" fmla="*/ 20 h 82"/>
                                      <a:gd name="T16" fmla="*/ 42 w 47"/>
                                      <a:gd name="T17" fmla="*/ 35 h 82"/>
                                      <a:gd name="T18" fmla="*/ 42 w 47"/>
                                      <a:gd name="T19" fmla="*/ 42 h 82"/>
                                      <a:gd name="T20" fmla="*/ 39 w 47"/>
                                      <a:gd name="T21" fmla="*/ 50 h 82"/>
                                      <a:gd name="T22" fmla="*/ 34 w 47"/>
                                      <a:gd name="T23" fmla="*/ 57 h 82"/>
                                      <a:gd name="T24" fmla="*/ 29 w 47"/>
                                      <a:gd name="T25" fmla="*/ 62 h 82"/>
                                      <a:gd name="T26" fmla="*/ 24 w 47"/>
                                      <a:gd name="T27" fmla="*/ 70 h 82"/>
                                      <a:gd name="T28" fmla="*/ 17 w 47"/>
                                      <a:gd name="T29" fmla="*/ 72 h 82"/>
                                      <a:gd name="T30" fmla="*/ 9 w 47"/>
                                      <a:gd name="T31" fmla="*/ 77 h 82"/>
                                      <a:gd name="T32" fmla="*/ 2 w 47"/>
                                      <a:gd name="T33" fmla="*/ 77 h 82"/>
                                      <a:gd name="T34" fmla="*/ 2 w 47"/>
                                      <a:gd name="T35" fmla="*/ 80 h 82"/>
                                      <a:gd name="T36" fmla="*/ 0 w 47"/>
                                      <a:gd name="T37" fmla="*/ 82 h 82"/>
                                      <a:gd name="T38" fmla="*/ 7 w 47"/>
                                      <a:gd name="T39" fmla="*/ 82 h 82"/>
                                      <a:gd name="T40" fmla="*/ 14 w 47"/>
                                      <a:gd name="T41" fmla="*/ 80 h 82"/>
                                      <a:gd name="T42" fmla="*/ 22 w 47"/>
                                      <a:gd name="T43" fmla="*/ 77 h 82"/>
                                      <a:gd name="T44" fmla="*/ 29 w 47"/>
                                      <a:gd name="T45" fmla="*/ 72 h 82"/>
                                      <a:gd name="T46" fmla="*/ 39 w 47"/>
                                      <a:gd name="T47" fmla="*/ 60 h 82"/>
                                      <a:gd name="T48" fmla="*/ 44 w 47"/>
                                      <a:gd name="T49" fmla="*/ 47 h 82"/>
                                      <a:gd name="T50" fmla="*/ 47 w 47"/>
                                      <a:gd name="T51" fmla="*/ 40 h 82"/>
                                      <a:gd name="T52" fmla="*/ 47 w 47"/>
                                      <a:gd name="T53" fmla="*/ 35 h 82"/>
                                      <a:gd name="T54" fmla="*/ 47 w 47"/>
                                      <a:gd name="T55" fmla="*/ 35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</a:cxnLst>
                                    <a:rect l="0" t="0" r="r" b="b"/>
                                    <a:pathLst>
                                      <a:path w="47" h="82">
                                        <a:moveTo>
                                          <a:pt x="47" y="35"/>
                                        </a:moveTo>
                                        <a:lnTo>
                                          <a:pt x="47" y="25"/>
                                        </a:lnTo>
                                        <a:lnTo>
                                          <a:pt x="44" y="15"/>
                                        </a:lnTo>
                                        <a:lnTo>
                                          <a:pt x="39" y="7"/>
                                        </a:lnTo>
                                        <a:lnTo>
                                          <a:pt x="34" y="0"/>
                                        </a:lnTo>
                                        <a:lnTo>
                                          <a:pt x="34" y="5"/>
                                        </a:lnTo>
                                        <a:lnTo>
                                          <a:pt x="32" y="7"/>
                                        </a:lnTo>
                                        <a:lnTo>
                                          <a:pt x="39" y="20"/>
                                        </a:lnTo>
                                        <a:lnTo>
                                          <a:pt x="42" y="35"/>
                                        </a:lnTo>
                                        <a:lnTo>
                                          <a:pt x="42" y="42"/>
                                        </a:lnTo>
                                        <a:lnTo>
                                          <a:pt x="39" y="50"/>
                                        </a:lnTo>
                                        <a:lnTo>
                                          <a:pt x="34" y="57"/>
                                        </a:lnTo>
                                        <a:lnTo>
                                          <a:pt x="29" y="62"/>
                                        </a:lnTo>
                                        <a:lnTo>
                                          <a:pt x="24" y="70"/>
                                        </a:lnTo>
                                        <a:lnTo>
                                          <a:pt x="17" y="72"/>
                                        </a:lnTo>
                                        <a:lnTo>
                                          <a:pt x="9" y="77"/>
                                        </a:lnTo>
                                        <a:lnTo>
                                          <a:pt x="2" y="77"/>
                                        </a:lnTo>
                                        <a:lnTo>
                                          <a:pt x="2" y="80"/>
                                        </a:lnTo>
                                        <a:lnTo>
                                          <a:pt x="0" y="82"/>
                                        </a:lnTo>
                                        <a:lnTo>
                                          <a:pt x="7" y="82"/>
                                        </a:lnTo>
                                        <a:lnTo>
                                          <a:pt x="14" y="80"/>
                                        </a:lnTo>
                                        <a:lnTo>
                                          <a:pt x="22" y="77"/>
                                        </a:lnTo>
                                        <a:lnTo>
                                          <a:pt x="29" y="72"/>
                                        </a:lnTo>
                                        <a:lnTo>
                                          <a:pt x="39" y="60"/>
                                        </a:lnTo>
                                        <a:lnTo>
                                          <a:pt x="44" y="47"/>
                                        </a:lnTo>
                                        <a:lnTo>
                                          <a:pt x="47" y="40"/>
                                        </a:lnTo>
                                        <a:lnTo>
                                          <a:pt x="47" y="35"/>
                                        </a:lnTo>
                                        <a:lnTo>
                                          <a:pt x="47" y="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0B2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34" name="Freeform 9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14" y="1043"/>
                                    <a:ext cx="42" cy="75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30 h 75"/>
                                      <a:gd name="T2" fmla="*/ 42 w 42"/>
                                      <a:gd name="T3" fmla="*/ 20 h 75"/>
                                      <a:gd name="T4" fmla="*/ 40 w 42"/>
                                      <a:gd name="T5" fmla="*/ 12 h 75"/>
                                      <a:gd name="T6" fmla="*/ 37 w 42"/>
                                      <a:gd name="T7" fmla="*/ 5 h 75"/>
                                      <a:gd name="T8" fmla="*/ 32 w 42"/>
                                      <a:gd name="T9" fmla="*/ 0 h 75"/>
                                      <a:gd name="T10" fmla="*/ 30 w 42"/>
                                      <a:gd name="T11" fmla="*/ 2 h 75"/>
                                      <a:gd name="T12" fmla="*/ 30 w 42"/>
                                      <a:gd name="T13" fmla="*/ 5 h 75"/>
                                      <a:gd name="T14" fmla="*/ 35 w 42"/>
                                      <a:gd name="T15" fmla="*/ 15 h 75"/>
                                      <a:gd name="T16" fmla="*/ 37 w 42"/>
                                      <a:gd name="T17" fmla="*/ 30 h 75"/>
                                      <a:gd name="T18" fmla="*/ 37 w 42"/>
                                      <a:gd name="T19" fmla="*/ 37 h 75"/>
                                      <a:gd name="T20" fmla="*/ 35 w 42"/>
                                      <a:gd name="T21" fmla="*/ 42 h 75"/>
                                      <a:gd name="T22" fmla="*/ 32 w 42"/>
                                      <a:gd name="T23" fmla="*/ 50 h 75"/>
                                      <a:gd name="T24" fmla="*/ 27 w 42"/>
                                      <a:gd name="T25" fmla="*/ 57 h 75"/>
                                      <a:gd name="T26" fmla="*/ 22 w 42"/>
                                      <a:gd name="T27" fmla="*/ 62 h 75"/>
                                      <a:gd name="T28" fmla="*/ 15 w 42"/>
                                      <a:gd name="T29" fmla="*/ 65 h 75"/>
                                      <a:gd name="T30" fmla="*/ 10 w 42"/>
                                      <a:gd name="T31" fmla="*/ 67 h 75"/>
                                      <a:gd name="T32" fmla="*/ 3 w 42"/>
                                      <a:gd name="T33" fmla="*/ 70 h 75"/>
                                      <a:gd name="T34" fmla="*/ 0 w 42"/>
                                      <a:gd name="T35" fmla="*/ 72 h 75"/>
                                      <a:gd name="T36" fmla="*/ 0 w 42"/>
                                      <a:gd name="T37" fmla="*/ 75 h 75"/>
                                      <a:gd name="T38" fmla="*/ 7 w 42"/>
                                      <a:gd name="T39" fmla="*/ 75 h 75"/>
                                      <a:gd name="T40" fmla="*/ 15 w 42"/>
                                      <a:gd name="T41" fmla="*/ 72 h 75"/>
                                      <a:gd name="T42" fmla="*/ 22 w 42"/>
                                      <a:gd name="T43" fmla="*/ 67 h 75"/>
                                      <a:gd name="T44" fmla="*/ 30 w 42"/>
                                      <a:gd name="T45" fmla="*/ 60 h 75"/>
                                      <a:gd name="T46" fmla="*/ 35 w 42"/>
                                      <a:gd name="T47" fmla="*/ 55 h 75"/>
                                      <a:gd name="T48" fmla="*/ 40 w 42"/>
                                      <a:gd name="T49" fmla="*/ 47 h 75"/>
                                      <a:gd name="T50" fmla="*/ 42 w 42"/>
                                      <a:gd name="T51" fmla="*/ 37 h 75"/>
                                      <a:gd name="T52" fmla="*/ 42 w 42"/>
                                      <a:gd name="T53" fmla="*/ 30 h 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</a:cxnLst>
                                    <a:rect l="0" t="0" r="r" b="b"/>
                                    <a:pathLst>
                                      <a:path w="42" h="75">
                                        <a:moveTo>
                                          <a:pt x="42" y="30"/>
                                        </a:moveTo>
                                        <a:lnTo>
                                          <a:pt x="42" y="20"/>
                                        </a:lnTo>
                                        <a:lnTo>
                                          <a:pt x="40" y="12"/>
                                        </a:lnTo>
                                        <a:lnTo>
                                          <a:pt x="37" y="5"/>
                                        </a:lnTo>
                                        <a:lnTo>
                                          <a:pt x="32" y="0"/>
                                        </a:lnTo>
                                        <a:lnTo>
                                          <a:pt x="30" y="2"/>
                                        </a:lnTo>
                                        <a:lnTo>
                                          <a:pt x="30" y="5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37" y="30"/>
                                        </a:lnTo>
                                        <a:lnTo>
                                          <a:pt x="37" y="37"/>
                                        </a:lnTo>
                                        <a:lnTo>
                                          <a:pt x="35" y="42"/>
                                        </a:lnTo>
                                        <a:lnTo>
                                          <a:pt x="32" y="50"/>
                                        </a:lnTo>
                                        <a:lnTo>
                                          <a:pt x="27" y="57"/>
                                        </a:lnTo>
                                        <a:lnTo>
                                          <a:pt x="22" y="62"/>
                                        </a:lnTo>
                                        <a:lnTo>
                                          <a:pt x="15" y="65"/>
                                        </a:lnTo>
                                        <a:lnTo>
                                          <a:pt x="10" y="67"/>
                                        </a:lnTo>
                                        <a:lnTo>
                                          <a:pt x="3" y="70"/>
                                        </a:lnTo>
                                        <a:lnTo>
                                          <a:pt x="0" y="72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7" y="75"/>
                                        </a:lnTo>
                                        <a:lnTo>
                                          <a:pt x="15" y="72"/>
                                        </a:lnTo>
                                        <a:lnTo>
                                          <a:pt x="22" y="67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35" y="55"/>
                                        </a:lnTo>
                                        <a:lnTo>
                                          <a:pt x="40" y="47"/>
                                        </a:lnTo>
                                        <a:lnTo>
                                          <a:pt x="42" y="37"/>
                                        </a:lnTo>
                                        <a:lnTo>
                                          <a:pt x="42" y="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1B6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35" name="Freeform 9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14" y="1045"/>
                                    <a:ext cx="40" cy="70"/>
                                  </a:xfrm>
                                  <a:custGeom>
                                    <a:avLst/>
                                    <a:gdLst>
                                      <a:gd name="T0" fmla="*/ 40 w 40"/>
                                      <a:gd name="T1" fmla="*/ 28 h 70"/>
                                      <a:gd name="T2" fmla="*/ 37 w 40"/>
                                      <a:gd name="T3" fmla="*/ 13 h 70"/>
                                      <a:gd name="T4" fmla="*/ 30 w 40"/>
                                      <a:gd name="T5" fmla="*/ 0 h 70"/>
                                      <a:gd name="T6" fmla="*/ 30 w 40"/>
                                      <a:gd name="T7" fmla="*/ 3 h 70"/>
                                      <a:gd name="T8" fmla="*/ 30 w 40"/>
                                      <a:gd name="T9" fmla="*/ 5 h 70"/>
                                      <a:gd name="T10" fmla="*/ 32 w 40"/>
                                      <a:gd name="T11" fmla="*/ 15 h 70"/>
                                      <a:gd name="T12" fmla="*/ 35 w 40"/>
                                      <a:gd name="T13" fmla="*/ 28 h 70"/>
                                      <a:gd name="T14" fmla="*/ 32 w 40"/>
                                      <a:gd name="T15" fmla="*/ 40 h 70"/>
                                      <a:gd name="T16" fmla="*/ 25 w 40"/>
                                      <a:gd name="T17" fmla="*/ 53 h 70"/>
                                      <a:gd name="T18" fmla="*/ 17 w 40"/>
                                      <a:gd name="T19" fmla="*/ 60 h 70"/>
                                      <a:gd name="T20" fmla="*/ 5 w 40"/>
                                      <a:gd name="T21" fmla="*/ 65 h 70"/>
                                      <a:gd name="T22" fmla="*/ 3 w 40"/>
                                      <a:gd name="T23" fmla="*/ 68 h 70"/>
                                      <a:gd name="T24" fmla="*/ 0 w 40"/>
                                      <a:gd name="T25" fmla="*/ 70 h 70"/>
                                      <a:gd name="T26" fmla="*/ 7 w 40"/>
                                      <a:gd name="T27" fmla="*/ 70 h 70"/>
                                      <a:gd name="T28" fmla="*/ 15 w 40"/>
                                      <a:gd name="T29" fmla="*/ 65 h 70"/>
                                      <a:gd name="T30" fmla="*/ 22 w 40"/>
                                      <a:gd name="T31" fmla="*/ 63 h 70"/>
                                      <a:gd name="T32" fmla="*/ 27 w 40"/>
                                      <a:gd name="T33" fmla="*/ 55 h 70"/>
                                      <a:gd name="T34" fmla="*/ 32 w 40"/>
                                      <a:gd name="T35" fmla="*/ 50 h 70"/>
                                      <a:gd name="T36" fmla="*/ 37 w 40"/>
                                      <a:gd name="T37" fmla="*/ 43 h 70"/>
                                      <a:gd name="T38" fmla="*/ 40 w 40"/>
                                      <a:gd name="T39" fmla="*/ 35 h 70"/>
                                      <a:gd name="T40" fmla="*/ 40 w 40"/>
                                      <a:gd name="T41" fmla="*/ 28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40" h="70">
                                        <a:moveTo>
                                          <a:pt x="40" y="28"/>
                                        </a:moveTo>
                                        <a:lnTo>
                                          <a:pt x="37" y="13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0" y="3"/>
                                        </a:lnTo>
                                        <a:lnTo>
                                          <a:pt x="30" y="5"/>
                                        </a:lnTo>
                                        <a:lnTo>
                                          <a:pt x="32" y="15"/>
                                        </a:lnTo>
                                        <a:lnTo>
                                          <a:pt x="35" y="28"/>
                                        </a:lnTo>
                                        <a:lnTo>
                                          <a:pt x="32" y="40"/>
                                        </a:lnTo>
                                        <a:lnTo>
                                          <a:pt x="25" y="53"/>
                                        </a:lnTo>
                                        <a:lnTo>
                                          <a:pt x="17" y="60"/>
                                        </a:lnTo>
                                        <a:lnTo>
                                          <a:pt x="5" y="65"/>
                                        </a:lnTo>
                                        <a:lnTo>
                                          <a:pt x="3" y="68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7" y="70"/>
                                        </a:lnTo>
                                        <a:lnTo>
                                          <a:pt x="15" y="65"/>
                                        </a:lnTo>
                                        <a:lnTo>
                                          <a:pt x="22" y="63"/>
                                        </a:lnTo>
                                        <a:lnTo>
                                          <a:pt x="27" y="55"/>
                                        </a:lnTo>
                                        <a:lnTo>
                                          <a:pt x="32" y="50"/>
                                        </a:lnTo>
                                        <a:lnTo>
                                          <a:pt x="37" y="43"/>
                                        </a:lnTo>
                                        <a:lnTo>
                                          <a:pt x="40" y="35"/>
                                        </a:lnTo>
                                        <a:lnTo>
                                          <a:pt x="40" y="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2BA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36" name="Freeform 9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17" y="1048"/>
                                    <a:ext cx="34" cy="65"/>
                                  </a:xfrm>
                                  <a:custGeom>
                                    <a:avLst/>
                                    <a:gdLst>
                                      <a:gd name="T0" fmla="*/ 34 w 34"/>
                                      <a:gd name="T1" fmla="*/ 25 h 65"/>
                                      <a:gd name="T2" fmla="*/ 32 w 34"/>
                                      <a:gd name="T3" fmla="*/ 10 h 65"/>
                                      <a:gd name="T4" fmla="*/ 27 w 34"/>
                                      <a:gd name="T5" fmla="*/ 0 h 65"/>
                                      <a:gd name="T6" fmla="*/ 27 w 34"/>
                                      <a:gd name="T7" fmla="*/ 2 h 65"/>
                                      <a:gd name="T8" fmla="*/ 24 w 34"/>
                                      <a:gd name="T9" fmla="*/ 7 h 65"/>
                                      <a:gd name="T10" fmla="*/ 29 w 34"/>
                                      <a:gd name="T11" fmla="*/ 15 h 65"/>
                                      <a:gd name="T12" fmla="*/ 29 w 34"/>
                                      <a:gd name="T13" fmla="*/ 25 h 65"/>
                                      <a:gd name="T14" fmla="*/ 27 w 34"/>
                                      <a:gd name="T15" fmla="*/ 35 h 65"/>
                                      <a:gd name="T16" fmla="*/ 22 w 34"/>
                                      <a:gd name="T17" fmla="*/ 47 h 65"/>
                                      <a:gd name="T18" fmla="*/ 14 w 34"/>
                                      <a:gd name="T19" fmla="*/ 55 h 65"/>
                                      <a:gd name="T20" fmla="*/ 2 w 34"/>
                                      <a:gd name="T21" fmla="*/ 60 h 65"/>
                                      <a:gd name="T22" fmla="*/ 2 w 34"/>
                                      <a:gd name="T23" fmla="*/ 62 h 65"/>
                                      <a:gd name="T24" fmla="*/ 0 w 34"/>
                                      <a:gd name="T25" fmla="*/ 65 h 65"/>
                                      <a:gd name="T26" fmla="*/ 7 w 34"/>
                                      <a:gd name="T27" fmla="*/ 62 h 65"/>
                                      <a:gd name="T28" fmla="*/ 12 w 34"/>
                                      <a:gd name="T29" fmla="*/ 60 h 65"/>
                                      <a:gd name="T30" fmla="*/ 19 w 34"/>
                                      <a:gd name="T31" fmla="*/ 57 h 65"/>
                                      <a:gd name="T32" fmla="*/ 24 w 34"/>
                                      <a:gd name="T33" fmla="*/ 52 h 65"/>
                                      <a:gd name="T34" fmla="*/ 29 w 34"/>
                                      <a:gd name="T35" fmla="*/ 45 h 65"/>
                                      <a:gd name="T36" fmla="*/ 32 w 34"/>
                                      <a:gd name="T37" fmla="*/ 37 h 65"/>
                                      <a:gd name="T38" fmla="*/ 34 w 34"/>
                                      <a:gd name="T39" fmla="*/ 32 h 65"/>
                                      <a:gd name="T40" fmla="*/ 34 w 34"/>
                                      <a:gd name="T41" fmla="*/ 25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34" h="65">
                                        <a:moveTo>
                                          <a:pt x="34" y="25"/>
                                        </a:moveTo>
                                        <a:lnTo>
                                          <a:pt x="32" y="10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27" y="2"/>
                                        </a:lnTo>
                                        <a:lnTo>
                                          <a:pt x="24" y="7"/>
                                        </a:lnTo>
                                        <a:lnTo>
                                          <a:pt x="29" y="15"/>
                                        </a:lnTo>
                                        <a:lnTo>
                                          <a:pt x="29" y="25"/>
                                        </a:lnTo>
                                        <a:lnTo>
                                          <a:pt x="27" y="35"/>
                                        </a:lnTo>
                                        <a:lnTo>
                                          <a:pt x="22" y="47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2" y="60"/>
                                        </a:lnTo>
                                        <a:lnTo>
                                          <a:pt x="2" y="62"/>
                                        </a:lnTo>
                                        <a:lnTo>
                                          <a:pt x="0" y="65"/>
                                        </a:lnTo>
                                        <a:lnTo>
                                          <a:pt x="7" y="62"/>
                                        </a:lnTo>
                                        <a:lnTo>
                                          <a:pt x="12" y="60"/>
                                        </a:lnTo>
                                        <a:lnTo>
                                          <a:pt x="19" y="57"/>
                                        </a:lnTo>
                                        <a:lnTo>
                                          <a:pt x="24" y="52"/>
                                        </a:lnTo>
                                        <a:lnTo>
                                          <a:pt x="29" y="45"/>
                                        </a:lnTo>
                                        <a:lnTo>
                                          <a:pt x="32" y="37"/>
                                        </a:lnTo>
                                        <a:lnTo>
                                          <a:pt x="34" y="32"/>
                                        </a:lnTo>
                                        <a:lnTo>
                                          <a:pt x="34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F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37" name="Freeform 9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19" y="1050"/>
                                    <a:ext cx="30" cy="60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23 h 60"/>
                                      <a:gd name="T2" fmla="*/ 27 w 30"/>
                                      <a:gd name="T3" fmla="*/ 10 h 60"/>
                                      <a:gd name="T4" fmla="*/ 25 w 30"/>
                                      <a:gd name="T5" fmla="*/ 0 h 60"/>
                                      <a:gd name="T6" fmla="*/ 22 w 30"/>
                                      <a:gd name="T7" fmla="*/ 5 h 60"/>
                                      <a:gd name="T8" fmla="*/ 22 w 30"/>
                                      <a:gd name="T9" fmla="*/ 8 h 60"/>
                                      <a:gd name="T10" fmla="*/ 25 w 30"/>
                                      <a:gd name="T11" fmla="*/ 15 h 60"/>
                                      <a:gd name="T12" fmla="*/ 25 w 30"/>
                                      <a:gd name="T13" fmla="*/ 23 h 60"/>
                                      <a:gd name="T14" fmla="*/ 22 w 30"/>
                                      <a:gd name="T15" fmla="*/ 33 h 60"/>
                                      <a:gd name="T16" fmla="*/ 17 w 30"/>
                                      <a:gd name="T17" fmla="*/ 43 h 60"/>
                                      <a:gd name="T18" fmla="*/ 12 w 30"/>
                                      <a:gd name="T19" fmla="*/ 50 h 60"/>
                                      <a:gd name="T20" fmla="*/ 2 w 30"/>
                                      <a:gd name="T21" fmla="*/ 55 h 60"/>
                                      <a:gd name="T22" fmla="*/ 0 w 30"/>
                                      <a:gd name="T23" fmla="*/ 58 h 60"/>
                                      <a:gd name="T24" fmla="*/ 0 w 30"/>
                                      <a:gd name="T25" fmla="*/ 60 h 60"/>
                                      <a:gd name="T26" fmla="*/ 12 w 30"/>
                                      <a:gd name="T27" fmla="*/ 55 h 60"/>
                                      <a:gd name="T28" fmla="*/ 20 w 30"/>
                                      <a:gd name="T29" fmla="*/ 48 h 60"/>
                                      <a:gd name="T30" fmla="*/ 27 w 30"/>
                                      <a:gd name="T31" fmla="*/ 35 h 60"/>
                                      <a:gd name="T32" fmla="*/ 30 w 30"/>
                                      <a:gd name="T33" fmla="*/ 23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30" h="60">
                                        <a:moveTo>
                                          <a:pt x="30" y="23"/>
                                        </a:moveTo>
                                        <a:lnTo>
                                          <a:pt x="27" y="1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22" y="5"/>
                                        </a:lnTo>
                                        <a:lnTo>
                                          <a:pt x="22" y="8"/>
                                        </a:lnTo>
                                        <a:lnTo>
                                          <a:pt x="25" y="15"/>
                                        </a:lnTo>
                                        <a:lnTo>
                                          <a:pt x="25" y="23"/>
                                        </a:lnTo>
                                        <a:lnTo>
                                          <a:pt x="22" y="33"/>
                                        </a:lnTo>
                                        <a:lnTo>
                                          <a:pt x="17" y="43"/>
                                        </a:lnTo>
                                        <a:lnTo>
                                          <a:pt x="12" y="50"/>
                                        </a:lnTo>
                                        <a:lnTo>
                                          <a:pt x="2" y="55"/>
                                        </a:lnTo>
                                        <a:lnTo>
                                          <a:pt x="0" y="58"/>
                                        </a:lnTo>
                                        <a:lnTo>
                                          <a:pt x="0" y="60"/>
                                        </a:lnTo>
                                        <a:lnTo>
                                          <a:pt x="12" y="55"/>
                                        </a:lnTo>
                                        <a:lnTo>
                                          <a:pt x="20" y="48"/>
                                        </a:lnTo>
                                        <a:lnTo>
                                          <a:pt x="27" y="35"/>
                                        </a:lnTo>
                                        <a:lnTo>
                                          <a:pt x="30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5C3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38" name="Freeform 9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19" y="1055"/>
                                    <a:ext cx="27" cy="53"/>
                                  </a:xfrm>
                                  <a:custGeom>
                                    <a:avLst/>
                                    <a:gdLst>
                                      <a:gd name="T0" fmla="*/ 27 w 27"/>
                                      <a:gd name="T1" fmla="*/ 18 h 53"/>
                                      <a:gd name="T2" fmla="*/ 27 w 27"/>
                                      <a:gd name="T3" fmla="*/ 8 h 53"/>
                                      <a:gd name="T4" fmla="*/ 22 w 27"/>
                                      <a:gd name="T5" fmla="*/ 0 h 53"/>
                                      <a:gd name="T6" fmla="*/ 22 w 27"/>
                                      <a:gd name="T7" fmla="*/ 3 h 53"/>
                                      <a:gd name="T8" fmla="*/ 20 w 27"/>
                                      <a:gd name="T9" fmla="*/ 5 h 53"/>
                                      <a:gd name="T10" fmla="*/ 22 w 27"/>
                                      <a:gd name="T11" fmla="*/ 10 h 53"/>
                                      <a:gd name="T12" fmla="*/ 22 w 27"/>
                                      <a:gd name="T13" fmla="*/ 18 h 53"/>
                                      <a:gd name="T14" fmla="*/ 22 w 27"/>
                                      <a:gd name="T15" fmla="*/ 25 h 53"/>
                                      <a:gd name="T16" fmla="*/ 17 w 27"/>
                                      <a:gd name="T17" fmla="*/ 33 h 53"/>
                                      <a:gd name="T18" fmla="*/ 12 w 27"/>
                                      <a:gd name="T19" fmla="*/ 40 h 53"/>
                                      <a:gd name="T20" fmla="*/ 5 w 27"/>
                                      <a:gd name="T21" fmla="*/ 45 h 53"/>
                                      <a:gd name="T22" fmla="*/ 2 w 27"/>
                                      <a:gd name="T23" fmla="*/ 48 h 53"/>
                                      <a:gd name="T24" fmla="*/ 0 w 27"/>
                                      <a:gd name="T25" fmla="*/ 53 h 53"/>
                                      <a:gd name="T26" fmla="*/ 12 w 27"/>
                                      <a:gd name="T27" fmla="*/ 48 h 53"/>
                                      <a:gd name="T28" fmla="*/ 20 w 27"/>
                                      <a:gd name="T29" fmla="*/ 40 h 53"/>
                                      <a:gd name="T30" fmla="*/ 25 w 27"/>
                                      <a:gd name="T31" fmla="*/ 28 h 53"/>
                                      <a:gd name="T32" fmla="*/ 27 w 27"/>
                                      <a:gd name="T33" fmla="*/ 18 h 5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7" h="53">
                                        <a:moveTo>
                                          <a:pt x="27" y="18"/>
                                        </a:moveTo>
                                        <a:lnTo>
                                          <a:pt x="27" y="8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22" y="3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22" y="10"/>
                                        </a:lnTo>
                                        <a:lnTo>
                                          <a:pt x="22" y="18"/>
                                        </a:lnTo>
                                        <a:lnTo>
                                          <a:pt x="22" y="25"/>
                                        </a:lnTo>
                                        <a:lnTo>
                                          <a:pt x="17" y="33"/>
                                        </a:lnTo>
                                        <a:lnTo>
                                          <a:pt x="12" y="40"/>
                                        </a:lnTo>
                                        <a:lnTo>
                                          <a:pt x="5" y="45"/>
                                        </a:lnTo>
                                        <a:lnTo>
                                          <a:pt x="2" y="48"/>
                                        </a:lnTo>
                                        <a:lnTo>
                                          <a:pt x="0" y="53"/>
                                        </a:lnTo>
                                        <a:lnTo>
                                          <a:pt x="12" y="48"/>
                                        </a:lnTo>
                                        <a:lnTo>
                                          <a:pt x="20" y="40"/>
                                        </a:lnTo>
                                        <a:lnTo>
                                          <a:pt x="25" y="28"/>
                                        </a:lnTo>
                                        <a:lnTo>
                                          <a:pt x="27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5C7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39" name="Freeform 9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21" y="1058"/>
                                    <a:ext cx="23" cy="47"/>
                                  </a:xfrm>
                                  <a:custGeom>
                                    <a:avLst/>
                                    <a:gdLst>
                                      <a:gd name="T0" fmla="*/ 23 w 23"/>
                                      <a:gd name="T1" fmla="*/ 15 h 47"/>
                                      <a:gd name="T2" fmla="*/ 23 w 23"/>
                                      <a:gd name="T3" fmla="*/ 7 h 47"/>
                                      <a:gd name="T4" fmla="*/ 20 w 23"/>
                                      <a:gd name="T5" fmla="*/ 0 h 47"/>
                                      <a:gd name="T6" fmla="*/ 18 w 23"/>
                                      <a:gd name="T7" fmla="*/ 2 h 47"/>
                                      <a:gd name="T8" fmla="*/ 18 w 23"/>
                                      <a:gd name="T9" fmla="*/ 7 h 47"/>
                                      <a:gd name="T10" fmla="*/ 18 w 23"/>
                                      <a:gd name="T11" fmla="*/ 10 h 47"/>
                                      <a:gd name="T12" fmla="*/ 18 w 23"/>
                                      <a:gd name="T13" fmla="*/ 15 h 47"/>
                                      <a:gd name="T14" fmla="*/ 18 w 23"/>
                                      <a:gd name="T15" fmla="*/ 22 h 47"/>
                                      <a:gd name="T16" fmla="*/ 15 w 23"/>
                                      <a:gd name="T17" fmla="*/ 27 h 47"/>
                                      <a:gd name="T18" fmla="*/ 10 w 23"/>
                                      <a:gd name="T19" fmla="*/ 35 h 47"/>
                                      <a:gd name="T20" fmla="*/ 5 w 23"/>
                                      <a:gd name="T21" fmla="*/ 40 h 47"/>
                                      <a:gd name="T22" fmla="*/ 3 w 23"/>
                                      <a:gd name="T23" fmla="*/ 42 h 47"/>
                                      <a:gd name="T24" fmla="*/ 0 w 23"/>
                                      <a:gd name="T25" fmla="*/ 47 h 47"/>
                                      <a:gd name="T26" fmla="*/ 10 w 23"/>
                                      <a:gd name="T27" fmla="*/ 42 h 47"/>
                                      <a:gd name="T28" fmla="*/ 15 w 23"/>
                                      <a:gd name="T29" fmla="*/ 35 h 47"/>
                                      <a:gd name="T30" fmla="*/ 20 w 23"/>
                                      <a:gd name="T31" fmla="*/ 25 h 47"/>
                                      <a:gd name="T32" fmla="*/ 23 w 23"/>
                                      <a:gd name="T33" fmla="*/ 15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3" h="47">
                                        <a:moveTo>
                                          <a:pt x="23" y="15"/>
                                        </a:moveTo>
                                        <a:lnTo>
                                          <a:pt x="23" y="7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18" y="2"/>
                                        </a:lnTo>
                                        <a:lnTo>
                                          <a:pt x="18" y="7"/>
                                        </a:lnTo>
                                        <a:lnTo>
                                          <a:pt x="18" y="10"/>
                                        </a:lnTo>
                                        <a:lnTo>
                                          <a:pt x="18" y="15"/>
                                        </a:lnTo>
                                        <a:lnTo>
                                          <a:pt x="18" y="22"/>
                                        </a:lnTo>
                                        <a:lnTo>
                                          <a:pt x="15" y="27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3" y="42"/>
                                        </a:lnTo>
                                        <a:lnTo>
                                          <a:pt x="0" y="47"/>
                                        </a:lnTo>
                                        <a:lnTo>
                                          <a:pt x="10" y="42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23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6CB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40" name="Freeform 9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24" y="1060"/>
                                    <a:ext cx="17" cy="40"/>
                                  </a:xfrm>
                                  <a:custGeom>
                                    <a:avLst/>
                                    <a:gdLst>
                                      <a:gd name="T0" fmla="*/ 17 w 17"/>
                                      <a:gd name="T1" fmla="*/ 13 h 40"/>
                                      <a:gd name="T2" fmla="*/ 17 w 17"/>
                                      <a:gd name="T3" fmla="*/ 5 h 40"/>
                                      <a:gd name="T4" fmla="*/ 15 w 17"/>
                                      <a:gd name="T5" fmla="*/ 0 h 40"/>
                                      <a:gd name="T6" fmla="*/ 15 w 17"/>
                                      <a:gd name="T7" fmla="*/ 5 h 40"/>
                                      <a:gd name="T8" fmla="*/ 12 w 17"/>
                                      <a:gd name="T9" fmla="*/ 10 h 40"/>
                                      <a:gd name="T10" fmla="*/ 12 w 17"/>
                                      <a:gd name="T11" fmla="*/ 13 h 40"/>
                                      <a:gd name="T12" fmla="*/ 10 w 17"/>
                                      <a:gd name="T13" fmla="*/ 23 h 40"/>
                                      <a:gd name="T14" fmla="*/ 5 w 17"/>
                                      <a:gd name="T15" fmla="*/ 33 h 40"/>
                                      <a:gd name="T16" fmla="*/ 2 w 17"/>
                                      <a:gd name="T17" fmla="*/ 35 h 40"/>
                                      <a:gd name="T18" fmla="*/ 0 w 17"/>
                                      <a:gd name="T19" fmla="*/ 40 h 40"/>
                                      <a:gd name="T20" fmla="*/ 7 w 17"/>
                                      <a:gd name="T21" fmla="*/ 35 h 40"/>
                                      <a:gd name="T22" fmla="*/ 12 w 17"/>
                                      <a:gd name="T23" fmla="*/ 28 h 40"/>
                                      <a:gd name="T24" fmla="*/ 17 w 17"/>
                                      <a:gd name="T25" fmla="*/ 20 h 40"/>
                                      <a:gd name="T26" fmla="*/ 17 w 17"/>
                                      <a:gd name="T27" fmla="*/ 13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17" h="40">
                                        <a:moveTo>
                                          <a:pt x="17" y="13"/>
                                        </a:moveTo>
                                        <a:lnTo>
                                          <a:pt x="17" y="5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12" y="10"/>
                                        </a:lnTo>
                                        <a:lnTo>
                                          <a:pt x="12" y="13"/>
                                        </a:lnTo>
                                        <a:lnTo>
                                          <a:pt x="10" y="23"/>
                                        </a:lnTo>
                                        <a:lnTo>
                                          <a:pt x="5" y="33"/>
                                        </a:lnTo>
                                        <a:lnTo>
                                          <a:pt x="2" y="35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7" y="35"/>
                                        </a:lnTo>
                                        <a:lnTo>
                                          <a:pt x="12" y="28"/>
                                        </a:lnTo>
                                        <a:lnTo>
                                          <a:pt x="17" y="20"/>
                                        </a:lnTo>
                                        <a:lnTo>
                                          <a:pt x="17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7CF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41" name="Freeform 9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26" y="1065"/>
                                    <a:ext cx="13" cy="33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8 h 33"/>
                                      <a:gd name="T2" fmla="*/ 13 w 13"/>
                                      <a:gd name="T3" fmla="*/ 3 h 33"/>
                                      <a:gd name="T4" fmla="*/ 13 w 13"/>
                                      <a:gd name="T5" fmla="*/ 0 h 33"/>
                                      <a:gd name="T6" fmla="*/ 5 w 13"/>
                                      <a:gd name="T7" fmla="*/ 15 h 33"/>
                                      <a:gd name="T8" fmla="*/ 0 w 13"/>
                                      <a:gd name="T9" fmla="*/ 33 h 33"/>
                                      <a:gd name="T10" fmla="*/ 5 w 13"/>
                                      <a:gd name="T11" fmla="*/ 28 h 33"/>
                                      <a:gd name="T12" fmla="*/ 10 w 13"/>
                                      <a:gd name="T13" fmla="*/ 20 h 33"/>
                                      <a:gd name="T14" fmla="*/ 13 w 13"/>
                                      <a:gd name="T15" fmla="*/ 15 h 33"/>
                                      <a:gd name="T16" fmla="*/ 13 w 13"/>
                                      <a:gd name="T17" fmla="*/ 8 h 3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3" h="33">
                                        <a:moveTo>
                                          <a:pt x="13" y="8"/>
                                        </a:moveTo>
                                        <a:lnTo>
                                          <a:pt x="13" y="3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5" y="28"/>
                                        </a:lnTo>
                                        <a:lnTo>
                                          <a:pt x="10" y="20"/>
                                        </a:lnTo>
                                        <a:lnTo>
                                          <a:pt x="13" y="15"/>
                                        </a:lnTo>
                                        <a:lnTo>
                                          <a:pt x="13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7D2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42" name="Freeform 9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29" y="1070"/>
                                    <a:ext cx="7" cy="23"/>
                                  </a:xfrm>
                                  <a:custGeom>
                                    <a:avLst/>
                                    <a:gdLst>
                                      <a:gd name="T0" fmla="*/ 7 w 7"/>
                                      <a:gd name="T1" fmla="*/ 3 h 23"/>
                                      <a:gd name="T2" fmla="*/ 7 w 7"/>
                                      <a:gd name="T3" fmla="*/ 0 h 23"/>
                                      <a:gd name="T4" fmla="*/ 2 w 7"/>
                                      <a:gd name="T5" fmla="*/ 10 h 23"/>
                                      <a:gd name="T6" fmla="*/ 0 w 7"/>
                                      <a:gd name="T7" fmla="*/ 23 h 23"/>
                                      <a:gd name="T8" fmla="*/ 5 w 7"/>
                                      <a:gd name="T9" fmla="*/ 13 h 23"/>
                                      <a:gd name="T10" fmla="*/ 7 w 7"/>
                                      <a:gd name="T11" fmla="*/ 3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23">
                                        <a:moveTo>
                                          <a:pt x="7" y="3"/>
                                        </a:moveTo>
                                        <a:lnTo>
                                          <a:pt x="7" y="0"/>
                                        </a:lnTo>
                                        <a:lnTo>
                                          <a:pt x="2" y="1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5" y="13"/>
                                        </a:lnTo>
                                        <a:lnTo>
                                          <a:pt x="7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7D4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43" name="Freeform 9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54" y="960"/>
                                    <a:ext cx="110" cy="222"/>
                                  </a:xfrm>
                                  <a:custGeom>
                                    <a:avLst/>
                                    <a:gdLst>
                                      <a:gd name="T0" fmla="*/ 0 w 110"/>
                                      <a:gd name="T1" fmla="*/ 222 h 222"/>
                                      <a:gd name="T2" fmla="*/ 28 w 110"/>
                                      <a:gd name="T3" fmla="*/ 198 h 222"/>
                                      <a:gd name="T4" fmla="*/ 48 w 110"/>
                                      <a:gd name="T5" fmla="*/ 173 h 222"/>
                                      <a:gd name="T6" fmla="*/ 65 w 110"/>
                                      <a:gd name="T7" fmla="*/ 150 h 222"/>
                                      <a:gd name="T8" fmla="*/ 77 w 110"/>
                                      <a:gd name="T9" fmla="*/ 125 h 222"/>
                                      <a:gd name="T10" fmla="*/ 87 w 110"/>
                                      <a:gd name="T11" fmla="*/ 98 h 222"/>
                                      <a:gd name="T12" fmla="*/ 95 w 110"/>
                                      <a:gd name="T13" fmla="*/ 70 h 222"/>
                                      <a:gd name="T14" fmla="*/ 102 w 110"/>
                                      <a:gd name="T15" fmla="*/ 38 h 222"/>
                                      <a:gd name="T16" fmla="*/ 110 w 110"/>
                                      <a:gd name="T17" fmla="*/ 0 h 222"/>
                                      <a:gd name="T18" fmla="*/ 107 w 110"/>
                                      <a:gd name="T19" fmla="*/ 58 h 222"/>
                                      <a:gd name="T20" fmla="*/ 105 w 110"/>
                                      <a:gd name="T21" fmla="*/ 110 h 222"/>
                                      <a:gd name="T22" fmla="*/ 102 w 110"/>
                                      <a:gd name="T23" fmla="*/ 135 h 222"/>
                                      <a:gd name="T24" fmla="*/ 95 w 110"/>
                                      <a:gd name="T25" fmla="*/ 158 h 222"/>
                                      <a:gd name="T26" fmla="*/ 85 w 110"/>
                                      <a:gd name="T27" fmla="*/ 183 h 222"/>
                                      <a:gd name="T28" fmla="*/ 70 w 110"/>
                                      <a:gd name="T29" fmla="*/ 208 h 222"/>
                                      <a:gd name="T30" fmla="*/ 53 w 110"/>
                                      <a:gd name="T31" fmla="*/ 215 h 222"/>
                                      <a:gd name="T32" fmla="*/ 35 w 110"/>
                                      <a:gd name="T33" fmla="*/ 217 h 222"/>
                                      <a:gd name="T34" fmla="*/ 18 w 110"/>
                                      <a:gd name="T35" fmla="*/ 220 h 222"/>
                                      <a:gd name="T36" fmla="*/ 0 w 110"/>
                                      <a:gd name="T37" fmla="*/ 222 h 2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10" h="222">
                                        <a:moveTo>
                                          <a:pt x="0" y="222"/>
                                        </a:moveTo>
                                        <a:lnTo>
                                          <a:pt x="28" y="198"/>
                                        </a:lnTo>
                                        <a:lnTo>
                                          <a:pt x="48" y="173"/>
                                        </a:lnTo>
                                        <a:lnTo>
                                          <a:pt x="65" y="150"/>
                                        </a:lnTo>
                                        <a:lnTo>
                                          <a:pt x="77" y="125"/>
                                        </a:lnTo>
                                        <a:lnTo>
                                          <a:pt x="87" y="98"/>
                                        </a:lnTo>
                                        <a:lnTo>
                                          <a:pt x="95" y="70"/>
                                        </a:lnTo>
                                        <a:lnTo>
                                          <a:pt x="102" y="38"/>
                                        </a:lnTo>
                                        <a:lnTo>
                                          <a:pt x="110" y="0"/>
                                        </a:lnTo>
                                        <a:lnTo>
                                          <a:pt x="107" y="58"/>
                                        </a:lnTo>
                                        <a:lnTo>
                                          <a:pt x="105" y="110"/>
                                        </a:lnTo>
                                        <a:lnTo>
                                          <a:pt x="102" y="135"/>
                                        </a:lnTo>
                                        <a:lnTo>
                                          <a:pt x="95" y="158"/>
                                        </a:lnTo>
                                        <a:lnTo>
                                          <a:pt x="85" y="183"/>
                                        </a:lnTo>
                                        <a:lnTo>
                                          <a:pt x="70" y="208"/>
                                        </a:lnTo>
                                        <a:lnTo>
                                          <a:pt x="53" y="215"/>
                                        </a:lnTo>
                                        <a:lnTo>
                                          <a:pt x="35" y="217"/>
                                        </a:lnTo>
                                        <a:lnTo>
                                          <a:pt x="18" y="220"/>
                                        </a:lnTo>
                                        <a:lnTo>
                                          <a:pt x="0" y="2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44" name="Freeform 9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30" y="524"/>
                                    <a:ext cx="3" cy="5"/>
                                  </a:xfrm>
                                  <a:custGeom>
                                    <a:avLst/>
                                    <a:gdLst>
                                      <a:gd name="T0" fmla="*/ 3 w 3"/>
                                      <a:gd name="T1" fmla="*/ 5 h 5"/>
                                      <a:gd name="T2" fmla="*/ 0 w 3"/>
                                      <a:gd name="T3" fmla="*/ 0 h 5"/>
                                      <a:gd name="T4" fmla="*/ 3 w 3"/>
                                      <a:gd name="T5" fmla="*/ 5 h 5"/>
                                      <a:gd name="T6" fmla="*/ 3 w 3"/>
                                      <a:gd name="T7" fmla="*/ 5 h 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" h="5">
                                        <a:moveTo>
                                          <a:pt x="3" y="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3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155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45" name="Freeform 9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33" y="526"/>
                                    <a:ext cx="2" cy="5"/>
                                  </a:xfrm>
                                  <a:custGeom>
                                    <a:avLst/>
                                    <a:gdLst>
                                      <a:gd name="T0" fmla="*/ 0 w 2"/>
                                      <a:gd name="T1" fmla="*/ 0 h 5"/>
                                      <a:gd name="T2" fmla="*/ 0 w 2"/>
                                      <a:gd name="T3" fmla="*/ 0 h 5"/>
                                      <a:gd name="T4" fmla="*/ 2 w 2"/>
                                      <a:gd name="T5" fmla="*/ 5 h 5"/>
                                      <a:gd name="T6" fmla="*/ 2 w 2"/>
                                      <a:gd name="T7" fmla="*/ 5 h 5"/>
                                      <a:gd name="T8" fmla="*/ 0 w 2"/>
                                      <a:gd name="T9" fmla="*/ 0 h 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" h="5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158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46" name="Freeform 93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33" y="529"/>
                                    <a:ext cx="52" cy="219"/>
                                  </a:xfrm>
                                  <a:custGeom>
                                    <a:avLst/>
                                    <a:gdLst>
                                      <a:gd name="T0" fmla="*/ 0 w 52"/>
                                      <a:gd name="T1" fmla="*/ 0 h 219"/>
                                      <a:gd name="T2" fmla="*/ 0 w 52"/>
                                      <a:gd name="T3" fmla="*/ 0 h 219"/>
                                      <a:gd name="T4" fmla="*/ 2 w 52"/>
                                      <a:gd name="T5" fmla="*/ 5 h 219"/>
                                      <a:gd name="T6" fmla="*/ 5 w 52"/>
                                      <a:gd name="T7" fmla="*/ 2 h 219"/>
                                      <a:gd name="T8" fmla="*/ 0 w 52"/>
                                      <a:gd name="T9" fmla="*/ 0 h 219"/>
                                      <a:gd name="T10" fmla="*/ 49 w 52"/>
                                      <a:gd name="T11" fmla="*/ 219 h 219"/>
                                      <a:gd name="T12" fmla="*/ 49 w 52"/>
                                      <a:gd name="T13" fmla="*/ 217 h 219"/>
                                      <a:gd name="T14" fmla="*/ 52 w 52"/>
                                      <a:gd name="T15" fmla="*/ 217 h 219"/>
                                      <a:gd name="T16" fmla="*/ 49 w 52"/>
                                      <a:gd name="T17" fmla="*/ 219 h 21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52" h="219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  <a:moveTo>
                                          <a:pt x="49" y="219"/>
                                        </a:moveTo>
                                        <a:lnTo>
                                          <a:pt x="49" y="217"/>
                                        </a:lnTo>
                                        <a:lnTo>
                                          <a:pt x="52" y="217"/>
                                        </a:lnTo>
                                        <a:lnTo>
                                          <a:pt x="49" y="21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25B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47" name="Freeform 93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35" y="531"/>
                                    <a:ext cx="52" cy="217"/>
                                  </a:xfrm>
                                  <a:custGeom>
                                    <a:avLst/>
                                    <a:gdLst>
                                      <a:gd name="T0" fmla="*/ 0 w 52"/>
                                      <a:gd name="T1" fmla="*/ 0 h 217"/>
                                      <a:gd name="T2" fmla="*/ 0 w 52"/>
                                      <a:gd name="T3" fmla="*/ 0 h 217"/>
                                      <a:gd name="T4" fmla="*/ 3 w 52"/>
                                      <a:gd name="T5" fmla="*/ 3 h 217"/>
                                      <a:gd name="T6" fmla="*/ 3 w 52"/>
                                      <a:gd name="T7" fmla="*/ 3 h 217"/>
                                      <a:gd name="T8" fmla="*/ 0 w 52"/>
                                      <a:gd name="T9" fmla="*/ 0 h 217"/>
                                      <a:gd name="T10" fmla="*/ 47 w 52"/>
                                      <a:gd name="T11" fmla="*/ 217 h 217"/>
                                      <a:gd name="T12" fmla="*/ 47 w 52"/>
                                      <a:gd name="T13" fmla="*/ 212 h 217"/>
                                      <a:gd name="T14" fmla="*/ 50 w 52"/>
                                      <a:gd name="T15" fmla="*/ 212 h 217"/>
                                      <a:gd name="T16" fmla="*/ 52 w 52"/>
                                      <a:gd name="T17" fmla="*/ 212 h 217"/>
                                      <a:gd name="T18" fmla="*/ 50 w 52"/>
                                      <a:gd name="T19" fmla="*/ 215 h 217"/>
                                      <a:gd name="T20" fmla="*/ 47 w 52"/>
                                      <a:gd name="T21" fmla="*/ 217 h 2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2" h="217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" y="3"/>
                                        </a:lnTo>
                                        <a:lnTo>
                                          <a:pt x="3" y="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  <a:moveTo>
                                          <a:pt x="47" y="217"/>
                                        </a:moveTo>
                                        <a:lnTo>
                                          <a:pt x="47" y="212"/>
                                        </a:lnTo>
                                        <a:lnTo>
                                          <a:pt x="50" y="212"/>
                                        </a:lnTo>
                                        <a:lnTo>
                                          <a:pt x="52" y="212"/>
                                        </a:lnTo>
                                        <a:lnTo>
                                          <a:pt x="50" y="215"/>
                                        </a:lnTo>
                                        <a:lnTo>
                                          <a:pt x="47" y="2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25E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48" name="Freeform 93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35" y="531"/>
                                    <a:ext cx="55" cy="215"/>
                                  </a:xfrm>
                                  <a:custGeom>
                                    <a:avLst/>
                                    <a:gdLst>
                                      <a:gd name="T0" fmla="*/ 3 w 55"/>
                                      <a:gd name="T1" fmla="*/ 0 h 215"/>
                                      <a:gd name="T2" fmla="*/ 0 w 55"/>
                                      <a:gd name="T3" fmla="*/ 3 h 215"/>
                                      <a:gd name="T4" fmla="*/ 3 w 55"/>
                                      <a:gd name="T5" fmla="*/ 5 h 215"/>
                                      <a:gd name="T6" fmla="*/ 5 w 55"/>
                                      <a:gd name="T7" fmla="*/ 5 h 215"/>
                                      <a:gd name="T8" fmla="*/ 3 w 55"/>
                                      <a:gd name="T9" fmla="*/ 0 h 215"/>
                                      <a:gd name="T10" fmla="*/ 47 w 55"/>
                                      <a:gd name="T11" fmla="*/ 215 h 215"/>
                                      <a:gd name="T12" fmla="*/ 50 w 55"/>
                                      <a:gd name="T13" fmla="*/ 215 h 215"/>
                                      <a:gd name="T14" fmla="*/ 52 w 55"/>
                                      <a:gd name="T15" fmla="*/ 212 h 215"/>
                                      <a:gd name="T16" fmla="*/ 55 w 55"/>
                                      <a:gd name="T17" fmla="*/ 210 h 215"/>
                                      <a:gd name="T18" fmla="*/ 52 w 55"/>
                                      <a:gd name="T19" fmla="*/ 210 h 215"/>
                                      <a:gd name="T20" fmla="*/ 47 w 55"/>
                                      <a:gd name="T21" fmla="*/ 210 h 215"/>
                                      <a:gd name="T22" fmla="*/ 47 w 55"/>
                                      <a:gd name="T23" fmla="*/ 215 h 2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55" h="215">
                                        <a:moveTo>
                                          <a:pt x="3" y="0"/>
                                        </a:moveTo>
                                        <a:lnTo>
                                          <a:pt x="0" y="3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  <a:moveTo>
                                          <a:pt x="47" y="215"/>
                                        </a:moveTo>
                                        <a:lnTo>
                                          <a:pt x="50" y="215"/>
                                        </a:lnTo>
                                        <a:lnTo>
                                          <a:pt x="52" y="212"/>
                                        </a:lnTo>
                                        <a:lnTo>
                                          <a:pt x="55" y="210"/>
                                        </a:lnTo>
                                        <a:lnTo>
                                          <a:pt x="52" y="210"/>
                                        </a:lnTo>
                                        <a:lnTo>
                                          <a:pt x="47" y="210"/>
                                        </a:lnTo>
                                        <a:lnTo>
                                          <a:pt x="47" y="2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61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49" name="Freeform 93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38" y="534"/>
                                    <a:ext cx="52" cy="209"/>
                                  </a:xfrm>
                                  <a:custGeom>
                                    <a:avLst/>
                                    <a:gdLst>
                                      <a:gd name="T0" fmla="*/ 0 w 52"/>
                                      <a:gd name="T1" fmla="*/ 0 h 209"/>
                                      <a:gd name="T2" fmla="*/ 0 w 52"/>
                                      <a:gd name="T3" fmla="*/ 0 h 209"/>
                                      <a:gd name="T4" fmla="*/ 2 w 52"/>
                                      <a:gd name="T5" fmla="*/ 5 h 209"/>
                                      <a:gd name="T6" fmla="*/ 2 w 52"/>
                                      <a:gd name="T7" fmla="*/ 5 h 209"/>
                                      <a:gd name="T8" fmla="*/ 5 w 52"/>
                                      <a:gd name="T9" fmla="*/ 5 h 209"/>
                                      <a:gd name="T10" fmla="*/ 0 w 52"/>
                                      <a:gd name="T11" fmla="*/ 0 h 209"/>
                                      <a:gd name="T12" fmla="*/ 44 w 52"/>
                                      <a:gd name="T13" fmla="*/ 209 h 209"/>
                                      <a:gd name="T14" fmla="*/ 47 w 52"/>
                                      <a:gd name="T15" fmla="*/ 209 h 209"/>
                                      <a:gd name="T16" fmla="*/ 49 w 52"/>
                                      <a:gd name="T17" fmla="*/ 209 h 209"/>
                                      <a:gd name="T18" fmla="*/ 52 w 52"/>
                                      <a:gd name="T19" fmla="*/ 207 h 209"/>
                                      <a:gd name="T20" fmla="*/ 52 w 52"/>
                                      <a:gd name="T21" fmla="*/ 204 h 209"/>
                                      <a:gd name="T22" fmla="*/ 49 w 52"/>
                                      <a:gd name="T23" fmla="*/ 204 h 209"/>
                                      <a:gd name="T24" fmla="*/ 47 w 52"/>
                                      <a:gd name="T25" fmla="*/ 204 h 209"/>
                                      <a:gd name="T26" fmla="*/ 44 w 52"/>
                                      <a:gd name="T27" fmla="*/ 209 h 20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52" h="209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  <a:moveTo>
                                          <a:pt x="44" y="209"/>
                                        </a:moveTo>
                                        <a:lnTo>
                                          <a:pt x="47" y="209"/>
                                        </a:lnTo>
                                        <a:lnTo>
                                          <a:pt x="49" y="209"/>
                                        </a:lnTo>
                                        <a:lnTo>
                                          <a:pt x="52" y="207"/>
                                        </a:lnTo>
                                        <a:lnTo>
                                          <a:pt x="52" y="204"/>
                                        </a:lnTo>
                                        <a:lnTo>
                                          <a:pt x="49" y="204"/>
                                        </a:lnTo>
                                        <a:lnTo>
                                          <a:pt x="47" y="204"/>
                                        </a:lnTo>
                                        <a:lnTo>
                                          <a:pt x="44" y="20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64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50" name="Freeform 94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38" y="536"/>
                                    <a:ext cx="54" cy="205"/>
                                  </a:xfrm>
                                  <a:custGeom>
                                    <a:avLst/>
                                    <a:gdLst>
                                      <a:gd name="T0" fmla="*/ 2 w 54"/>
                                      <a:gd name="T1" fmla="*/ 0 h 205"/>
                                      <a:gd name="T2" fmla="*/ 0 w 54"/>
                                      <a:gd name="T3" fmla="*/ 0 h 205"/>
                                      <a:gd name="T4" fmla="*/ 2 w 54"/>
                                      <a:gd name="T5" fmla="*/ 5 h 205"/>
                                      <a:gd name="T6" fmla="*/ 5 w 54"/>
                                      <a:gd name="T7" fmla="*/ 5 h 205"/>
                                      <a:gd name="T8" fmla="*/ 5 w 54"/>
                                      <a:gd name="T9" fmla="*/ 5 h 205"/>
                                      <a:gd name="T10" fmla="*/ 2 w 54"/>
                                      <a:gd name="T11" fmla="*/ 0 h 205"/>
                                      <a:gd name="T12" fmla="*/ 44 w 54"/>
                                      <a:gd name="T13" fmla="*/ 205 h 205"/>
                                      <a:gd name="T14" fmla="*/ 49 w 54"/>
                                      <a:gd name="T15" fmla="*/ 205 h 205"/>
                                      <a:gd name="T16" fmla="*/ 52 w 54"/>
                                      <a:gd name="T17" fmla="*/ 205 h 205"/>
                                      <a:gd name="T18" fmla="*/ 54 w 54"/>
                                      <a:gd name="T19" fmla="*/ 202 h 205"/>
                                      <a:gd name="T20" fmla="*/ 54 w 54"/>
                                      <a:gd name="T21" fmla="*/ 200 h 205"/>
                                      <a:gd name="T22" fmla="*/ 52 w 54"/>
                                      <a:gd name="T23" fmla="*/ 200 h 205"/>
                                      <a:gd name="T24" fmla="*/ 47 w 54"/>
                                      <a:gd name="T25" fmla="*/ 200 h 205"/>
                                      <a:gd name="T26" fmla="*/ 44 w 54"/>
                                      <a:gd name="T27" fmla="*/ 205 h 20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54" h="205">
                                        <a:moveTo>
                                          <a:pt x="2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  <a:moveTo>
                                          <a:pt x="44" y="205"/>
                                        </a:moveTo>
                                        <a:lnTo>
                                          <a:pt x="49" y="205"/>
                                        </a:lnTo>
                                        <a:lnTo>
                                          <a:pt x="52" y="205"/>
                                        </a:lnTo>
                                        <a:lnTo>
                                          <a:pt x="54" y="202"/>
                                        </a:lnTo>
                                        <a:lnTo>
                                          <a:pt x="54" y="200"/>
                                        </a:lnTo>
                                        <a:lnTo>
                                          <a:pt x="52" y="200"/>
                                        </a:lnTo>
                                        <a:lnTo>
                                          <a:pt x="47" y="200"/>
                                        </a:lnTo>
                                        <a:lnTo>
                                          <a:pt x="44" y="20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68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51" name="Freeform 94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40" y="539"/>
                                    <a:ext cx="57" cy="199"/>
                                  </a:xfrm>
                                  <a:custGeom>
                                    <a:avLst/>
                                    <a:gdLst>
                                      <a:gd name="T0" fmla="*/ 3 w 57"/>
                                      <a:gd name="T1" fmla="*/ 0 h 199"/>
                                      <a:gd name="T2" fmla="*/ 0 w 57"/>
                                      <a:gd name="T3" fmla="*/ 0 h 199"/>
                                      <a:gd name="T4" fmla="*/ 0 w 57"/>
                                      <a:gd name="T5" fmla="*/ 0 h 199"/>
                                      <a:gd name="T6" fmla="*/ 3 w 57"/>
                                      <a:gd name="T7" fmla="*/ 5 h 199"/>
                                      <a:gd name="T8" fmla="*/ 3 w 57"/>
                                      <a:gd name="T9" fmla="*/ 5 h 199"/>
                                      <a:gd name="T10" fmla="*/ 5 w 57"/>
                                      <a:gd name="T11" fmla="*/ 5 h 199"/>
                                      <a:gd name="T12" fmla="*/ 3 w 57"/>
                                      <a:gd name="T13" fmla="*/ 0 h 199"/>
                                      <a:gd name="T14" fmla="*/ 45 w 57"/>
                                      <a:gd name="T15" fmla="*/ 199 h 199"/>
                                      <a:gd name="T16" fmla="*/ 47 w 57"/>
                                      <a:gd name="T17" fmla="*/ 199 h 199"/>
                                      <a:gd name="T18" fmla="*/ 50 w 57"/>
                                      <a:gd name="T19" fmla="*/ 199 h 199"/>
                                      <a:gd name="T20" fmla="*/ 55 w 57"/>
                                      <a:gd name="T21" fmla="*/ 197 h 199"/>
                                      <a:gd name="T22" fmla="*/ 57 w 57"/>
                                      <a:gd name="T23" fmla="*/ 194 h 199"/>
                                      <a:gd name="T24" fmla="*/ 50 w 57"/>
                                      <a:gd name="T25" fmla="*/ 194 h 199"/>
                                      <a:gd name="T26" fmla="*/ 45 w 57"/>
                                      <a:gd name="T27" fmla="*/ 194 h 199"/>
                                      <a:gd name="T28" fmla="*/ 45 w 57"/>
                                      <a:gd name="T29" fmla="*/ 199 h 19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57" h="199">
                                        <a:moveTo>
                                          <a:pt x="3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  <a:moveTo>
                                          <a:pt x="45" y="199"/>
                                        </a:moveTo>
                                        <a:lnTo>
                                          <a:pt x="47" y="199"/>
                                        </a:lnTo>
                                        <a:lnTo>
                                          <a:pt x="50" y="199"/>
                                        </a:lnTo>
                                        <a:lnTo>
                                          <a:pt x="55" y="197"/>
                                        </a:lnTo>
                                        <a:lnTo>
                                          <a:pt x="57" y="194"/>
                                        </a:lnTo>
                                        <a:lnTo>
                                          <a:pt x="50" y="194"/>
                                        </a:lnTo>
                                        <a:lnTo>
                                          <a:pt x="45" y="194"/>
                                        </a:lnTo>
                                        <a:lnTo>
                                          <a:pt x="45" y="19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6B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52" name="Freeform 94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40" y="541"/>
                                    <a:ext cx="60" cy="195"/>
                                  </a:xfrm>
                                  <a:custGeom>
                                    <a:avLst/>
                                    <a:gdLst>
                                      <a:gd name="T0" fmla="*/ 3 w 60"/>
                                      <a:gd name="T1" fmla="*/ 0 h 195"/>
                                      <a:gd name="T2" fmla="*/ 3 w 60"/>
                                      <a:gd name="T3" fmla="*/ 0 h 195"/>
                                      <a:gd name="T4" fmla="*/ 0 w 60"/>
                                      <a:gd name="T5" fmla="*/ 0 h 195"/>
                                      <a:gd name="T6" fmla="*/ 3 w 60"/>
                                      <a:gd name="T7" fmla="*/ 5 h 195"/>
                                      <a:gd name="T8" fmla="*/ 5 w 60"/>
                                      <a:gd name="T9" fmla="*/ 5 h 195"/>
                                      <a:gd name="T10" fmla="*/ 8 w 60"/>
                                      <a:gd name="T11" fmla="*/ 3 h 195"/>
                                      <a:gd name="T12" fmla="*/ 3 w 60"/>
                                      <a:gd name="T13" fmla="*/ 0 h 195"/>
                                      <a:gd name="T14" fmla="*/ 45 w 60"/>
                                      <a:gd name="T15" fmla="*/ 195 h 195"/>
                                      <a:gd name="T16" fmla="*/ 50 w 60"/>
                                      <a:gd name="T17" fmla="*/ 195 h 195"/>
                                      <a:gd name="T18" fmla="*/ 52 w 60"/>
                                      <a:gd name="T19" fmla="*/ 195 h 195"/>
                                      <a:gd name="T20" fmla="*/ 57 w 60"/>
                                      <a:gd name="T21" fmla="*/ 192 h 195"/>
                                      <a:gd name="T22" fmla="*/ 60 w 60"/>
                                      <a:gd name="T23" fmla="*/ 187 h 195"/>
                                      <a:gd name="T24" fmla="*/ 52 w 60"/>
                                      <a:gd name="T25" fmla="*/ 190 h 195"/>
                                      <a:gd name="T26" fmla="*/ 45 w 60"/>
                                      <a:gd name="T27" fmla="*/ 190 h 195"/>
                                      <a:gd name="T28" fmla="*/ 45 w 60"/>
                                      <a:gd name="T29" fmla="*/ 195 h 1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60" h="195">
                                        <a:moveTo>
                                          <a:pt x="3" y="0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8" y="3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  <a:moveTo>
                                          <a:pt x="45" y="195"/>
                                        </a:moveTo>
                                        <a:lnTo>
                                          <a:pt x="50" y="195"/>
                                        </a:lnTo>
                                        <a:lnTo>
                                          <a:pt x="52" y="195"/>
                                        </a:lnTo>
                                        <a:lnTo>
                                          <a:pt x="57" y="192"/>
                                        </a:lnTo>
                                        <a:lnTo>
                                          <a:pt x="60" y="187"/>
                                        </a:lnTo>
                                        <a:lnTo>
                                          <a:pt x="52" y="190"/>
                                        </a:lnTo>
                                        <a:lnTo>
                                          <a:pt x="45" y="190"/>
                                        </a:lnTo>
                                        <a:lnTo>
                                          <a:pt x="45" y="1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6E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53" name="Freeform 94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43" y="544"/>
                                    <a:ext cx="59" cy="189"/>
                                  </a:xfrm>
                                  <a:custGeom>
                                    <a:avLst/>
                                    <a:gdLst>
                                      <a:gd name="T0" fmla="*/ 2 w 59"/>
                                      <a:gd name="T1" fmla="*/ 0 h 189"/>
                                      <a:gd name="T2" fmla="*/ 0 w 59"/>
                                      <a:gd name="T3" fmla="*/ 0 h 189"/>
                                      <a:gd name="T4" fmla="*/ 0 w 59"/>
                                      <a:gd name="T5" fmla="*/ 0 h 189"/>
                                      <a:gd name="T6" fmla="*/ 2 w 59"/>
                                      <a:gd name="T7" fmla="*/ 5 h 189"/>
                                      <a:gd name="T8" fmla="*/ 2 w 59"/>
                                      <a:gd name="T9" fmla="*/ 2 h 189"/>
                                      <a:gd name="T10" fmla="*/ 5 w 59"/>
                                      <a:gd name="T11" fmla="*/ 2 h 189"/>
                                      <a:gd name="T12" fmla="*/ 2 w 59"/>
                                      <a:gd name="T13" fmla="*/ 0 h 189"/>
                                      <a:gd name="T14" fmla="*/ 42 w 59"/>
                                      <a:gd name="T15" fmla="*/ 189 h 189"/>
                                      <a:gd name="T16" fmla="*/ 47 w 59"/>
                                      <a:gd name="T17" fmla="*/ 189 h 189"/>
                                      <a:gd name="T18" fmla="*/ 54 w 59"/>
                                      <a:gd name="T19" fmla="*/ 189 h 189"/>
                                      <a:gd name="T20" fmla="*/ 57 w 59"/>
                                      <a:gd name="T21" fmla="*/ 184 h 189"/>
                                      <a:gd name="T22" fmla="*/ 59 w 59"/>
                                      <a:gd name="T23" fmla="*/ 182 h 189"/>
                                      <a:gd name="T24" fmla="*/ 49 w 59"/>
                                      <a:gd name="T25" fmla="*/ 184 h 189"/>
                                      <a:gd name="T26" fmla="*/ 42 w 59"/>
                                      <a:gd name="T27" fmla="*/ 184 h 189"/>
                                      <a:gd name="T28" fmla="*/ 42 w 59"/>
                                      <a:gd name="T29" fmla="*/ 189 h 18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59" h="189">
                                        <a:moveTo>
                                          <a:pt x="2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2" y="2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  <a:moveTo>
                                          <a:pt x="42" y="189"/>
                                        </a:moveTo>
                                        <a:lnTo>
                                          <a:pt x="47" y="189"/>
                                        </a:lnTo>
                                        <a:lnTo>
                                          <a:pt x="54" y="189"/>
                                        </a:lnTo>
                                        <a:lnTo>
                                          <a:pt x="57" y="184"/>
                                        </a:lnTo>
                                        <a:lnTo>
                                          <a:pt x="59" y="182"/>
                                        </a:lnTo>
                                        <a:lnTo>
                                          <a:pt x="49" y="184"/>
                                        </a:lnTo>
                                        <a:lnTo>
                                          <a:pt x="42" y="184"/>
                                        </a:lnTo>
                                        <a:lnTo>
                                          <a:pt x="42" y="18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71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54" name="Freeform 94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43" y="544"/>
                                    <a:ext cx="62" cy="187"/>
                                  </a:xfrm>
                                  <a:custGeom>
                                    <a:avLst/>
                                    <a:gdLst>
                                      <a:gd name="T0" fmla="*/ 5 w 62"/>
                                      <a:gd name="T1" fmla="*/ 0 h 187"/>
                                      <a:gd name="T2" fmla="*/ 2 w 62"/>
                                      <a:gd name="T3" fmla="*/ 2 h 187"/>
                                      <a:gd name="T4" fmla="*/ 0 w 62"/>
                                      <a:gd name="T5" fmla="*/ 2 h 187"/>
                                      <a:gd name="T6" fmla="*/ 2 w 62"/>
                                      <a:gd name="T7" fmla="*/ 7 h 187"/>
                                      <a:gd name="T8" fmla="*/ 5 w 62"/>
                                      <a:gd name="T9" fmla="*/ 5 h 187"/>
                                      <a:gd name="T10" fmla="*/ 7 w 62"/>
                                      <a:gd name="T11" fmla="*/ 5 h 187"/>
                                      <a:gd name="T12" fmla="*/ 5 w 62"/>
                                      <a:gd name="T13" fmla="*/ 0 h 187"/>
                                      <a:gd name="T14" fmla="*/ 42 w 62"/>
                                      <a:gd name="T15" fmla="*/ 187 h 187"/>
                                      <a:gd name="T16" fmla="*/ 49 w 62"/>
                                      <a:gd name="T17" fmla="*/ 187 h 187"/>
                                      <a:gd name="T18" fmla="*/ 57 w 62"/>
                                      <a:gd name="T19" fmla="*/ 184 h 187"/>
                                      <a:gd name="T20" fmla="*/ 59 w 62"/>
                                      <a:gd name="T21" fmla="*/ 182 h 187"/>
                                      <a:gd name="T22" fmla="*/ 62 w 62"/>
                                      <a:gd name="T23" fmla="*/ 179 h 187"/>
                                      <a:gd name="T24" fmla="*/ 52 w 62"/>
                                      <a:gd name="T25" fmla="*/ 182 h 187"/>
                                      <a:gd name="T26" fmla="*/ 42 w 62"/>
                                      <a:gd name="T27" fmla="*/ 182 h 187"/>
                                      <a:gd name="T28" fmla="*/ 42 w 62"/>
                                      <a:gd name="T29" fmla="*/ 184 h 187"/>
                                      <a:gd name="T30" fmla="*/ 42 w 62"/>
                                      <a:gd name="T31" fmla="*/ 187 h 18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62" h="187">
                                        <a:moveTo>
                                          <a:pt x="5" y="0"/>
                                        </a:moveTo>
                                        <a:lnTo>
                                          <a:pt x="2" y="2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42" y="187"/>
                                        </a:moveTo>
                                        <a:lnTo>
                                          <a:pt x="49" y="187"/>
                                        </a:lnTo>
                                        <a:lnTo>
                                          <a:pt x="57" y="184"/>
                                        </a:lnTo>
                                        <a:lnTo>
                                          <a:pt x="59" y="182"/>
                                        </a:lnTo>
                                        <a:lnTo>
                                          <a:pt x="62" y="179"/>
                                        </a:lnTo>
                                        <a:lnTo>
                                          <a:pt x="52" y="182"/>
                                        </a:lnTo>
                                        <a:lnTo>
                                          <a:pt x="42" y="182"/>
                                        </a:lnTo>
                                        <a:lnTo>
                                          <a:pt x="42" y="184"/>
                                        </a:lnTo>
                                        <a:lnTo>
                                          <a:pt x="42" y="18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742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55" name="Freeform 94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45" y="546"/>
                                    <a:ext cx="62" cy="182"/>
                                  </a:xfrm>
                                  <a:custGeom>
                                    <a:avLst/>
                                    <a:gdLst>
                                      <a:gd name="T0" fmla="*/ 3 w 62"/>
                                      <a:gd name="T1" fmla="*/ 0 h 182"/>
                                      <a:gd name="T2" fmla="*/ 0 w 62"/>
                                      <a:gd name="T3" fmla="*/ 0 h 182"/>
                                      <a:gd name="T4" fmla="*/ 0 w 62"/>
                                      <a:gd name="T5" fmla="*/ 3 h 182"/>
                                      <a:gd name="T6" fmla="*/ 3 w 62"/>
                                      <a:gd name="T7" fmla="*/ 5 h 182"/>
                                      <a:gd name="T8" fmla="*/ 5 w 62"/>
                                      <a:gd name="T9" fmla="*/ 5 h 182"/>
                                      <a:gd name="T10" fmla="*/ 8 w 62"/>
                                      <a:gd name="T11" fmla="*/ 5 h 182"/>
                                      <a:gd name="T12" fmla="*/ 3 w 62"/>
                                      <a:gd name="T13" fmla="*/ 0 h 182"/>
                                      <a:gd name="T14" fmla="*/ 40 w 62"/>
                                      <a:gd name="T15" fmla="*/ 182 h 182"/>
                                      <a:gd name="T16" fmla="*/ 47 w 62"/>
                                      <a:gd name="T17" fmla="*/ 182 h 182"/>
                                      <a:gd name="T18" fmla="*/ 57 w 62"/>
                                      <a:gd name="T19" fmla="*/ 180 h 182"/>
                                      <a:gd name="T20" fmla="*/ 60 w 62"/>
                                      <a:gd name="T21" fmla="*/ 177 h 182"/>
                                      <a:gd name="T22" fmla="*/ 62 w 62"/>
                                      <a:gd name="T23" fmla="*/ 172 h 182"/>
                                      <a:gd name="T24" fmla="*/ 52 w 62"/>
                                      <a:gd name="T25" fmla="*/ 177 h 182"/>
                                      <a:gd name="T26" fmla="*/ 40 w 62"/>
                                      <a:gd name="T27" fmla="*/ 177 h 182"/>
                                      <a:gd name="T28" fmla="*/ 40 w 62"/>
                                      <a:gd name="T29" fmla="*/ 182 h 1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62" h="182">
                                        <a:moveTo>
                                          <a:pt x="3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  <a:moveTo>
                                          <a:pt x="40" y="182"/>
                                        </a:moveTo>
                                        <a:lnTo>
                                          <a:pt x="47" y="182"/>
                                        </a:lnTo>
                                        <a:lnTo>
                                          <a:pt x="57" y="180"/>
                                        </a:lnTo>
                                        <a:lnTo>
                                          <a:pt x="60" y="177"/>
                                        </a:lnTo>
                                        <a:lnTo>
                                          <a:pt x="62" y="172"/>
                                        </a:lnTo>
                                        <a:lnTo>
                                          <a:pt x="52" y="177"/>
                                        </a:lnTo>
                                        <a:lnTo>
                                          <a:pt x="40" y="177"/>
                                        </a:lnTo>
                                        <a:lnTo>
                                          <a:pt x="40" y="18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782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56" name="Freeform 94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45" y="549"/>
                                    <a:ext cx="65" cy="177"/>
                                  </a:xfrm>
                                  <a:custGeom>
                                    <a:avLst/>
                                    <a:gdLst>
                                      <a:gd name="T0" fmla="*/ 5 w 65"/>
                                      <a:gd name="T1" fmla="*/ 0 h 177"/>
                                      <a:gd name="T2" fmla="*/ 3 w 65"/>
                                      <a:gd name="T3" fmla="*/ 0 h 177"/>
                                      <a:gd name="T4" fmla="*/ 0 w 65"/>
                                      <a:gd name="T5" fmla="*/ 2 h 177"/>
                                      <a:gd name="T6" fmla="*/ 3 w 65"/>
                                      <a:gd name="T7" fmla="*/ 5 h 177"/>
                                      <a:gd name="T8" fmla="*/ 5 w 65"/>
                                      <a:gd name="T9" fmla="*/ 5 h 177"/>
                                      <a:gd name="T10" fmla="*/ 8 w 65"/>
                                      <a:gd name="T11" fmla="*/ 5 h 177"/>
                                      <a:gd name="T12" fmla="*/ 5 w 65"/>
                                      <a:gd name="T13" fmla="*/ 0 h 177"/>
                                      <a:gd name="T14" fmla="*/ 40 w 65"/>
                                      <a:gd name="T15" fmla="*/ 177 h 177"/>
                                      <a:gd name="T16" fmla="*/ 50 w 65"/>
                                      <a:gd name="T17" fmla="*/ 177 h 177"/>
                                      <a:gd name="T18" fmla="*/ 60 w 65"/>
                                      <a:gd name="T19" fmla="*/ 174 h 177"/>
                                      <a:gd name="T20" fmla="*/ 62 w 65"/>
                                      <a:gd name="T21" fmla="*/ 169 h 177"/>
                                      <a:gd name="T22" fmla="*/ 65 w 65"/>
                                      <a:gd name="T23" fmla="*/ 167 h 177"/>
                                      <a:gd name="T24" fmla="*/ 52 w 65"/>
                                      <a:gd name="T25" fmla="*/ 169 h 177"/>
                                      <a:gd name="T26" fmla="*/ 40 w 65"/>
                                      <a:gd name="T27" fmla="*/ 172 h 177"/>
                                      <a:gd name="T28" fmla="*/ 40 w 65"/>
                                      <a:gd name="T29" fmla="*/ 174 h 177"/>
                                      <a:gd name="T30" fmla="*/ 40 w 65"/>
                                      <a:gd name="T31" fmla="*/ 177 h 17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65" h="177">
                                        <a:moveTo>
                                          <a:pt x="5" y="0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40" y="177"/>
                                        </a:moveTo>
                                        <a:lnTo>
                                          <a:pt x="50" y="177"/>
                                        </a:lnTo>
                                        <a:lnTo>
                                          <a:pt x="60" y="174"/>
                                        </a:lnTo>
                                        <a:lnTo>
                                          <a:pt x="62" y="169"/>
                                        </a:lnTo>
                                        <a:lnTo>
                                          <a:pt x="65" y="167"/>
                                        </a:lnTo>
                                        <a:lnTo>
                                          <a:pt x="52" y="169"/>
                                        </a:lnTo>
                                        <a:lnTo>
                                          <a:pt x="40" y="172"/>
                                        </a:lnTo>
                                        <a:lnTo>
                                          <a:pt x="40" y="174"/>
                                        </a:lnTo>
                                        <a:lnTo>
                                          <a:pt x="40" y="1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7A2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57" name="Freeform 94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48" y="551"/>
                                    <a:ext cx="64" cy="172"/>
                                  </a:xfrm>
                                  <a:custGeom>
                                    <a:avLst/>
                                    <a:gdLst>
                                      <a:gd name="T0" fmla="*/ 5 w 64"/>
                                      <a:gd name="T1" fmla="*/ 0 h 172"/>
                                      <a:gd name="T2" fmla="*/ 2 w 64"/>
                                      <a:gd name="T3" fmla="*/ 0 h 172"/>
                                      <a:gd name="T4" fmla="*/ 0 w 64"/>
                                      <a:gd name="T5" fmla="*/ 0 h 172"/>
                                      <a:gd name="T6" fmla="*/ 2 w 64"/>
                                      <a:gd name="T7" fmla="*/ 5 h 172"/>
                                      <a:gd name="T8" fmla="*/ 5 w 64"/>
                                      <a:gd name="T9" fmla="*/ 5 h 172"/>
                                      <a:gd name="T10" fmla="*/ 7 w 64"/>
                                      <a:gd name="T11" fmla="*/ 5 h 172"/>
                                      <a:gd name="T12" fmla="*/ 5 w 64"/>
                                      <a:gd name="T13" fmla="*/ 0 h 172"/>
                                      <a:gd name="T14" fmla="*/ 37 w 64"/>
                                      <a:gd name="T15" fmla="*/ 172 h 172"/>
                                      <a:gd name="T16" fmla="*/ 49 w 64"/>
                                      <a:gd name="T17" fmla="*/ 172 h 172"/>
                                      <a:gd name="T18" fmla="*/ 59 w 64"/>
                                      <a:gd name="T19" fmla="*/ 167 h 172"/>
                                      <a:gd name="T20" fmla="*/ 62 w 64"/>
                                      <a:gd name="T21" fmla="*/ 165 h 172"/>
                                      <a:gd name="T22" fmla="*/ 64 w 64"/>
                                      <a:gd name="T23" fmla="*/ 160 h 172"/>
                                      <a:gd name="T24" fmla="*/ 52 w 64"/>
                                      <a:gd name="T25" fmla="*/ 165 h 172"/>
                                      <a:gd name="T26" fmla="*/ 37 w 64"/>
                                      <a:gd name="T27" fmla="*/ 167 h 172"/>
                                      <a:gd name="T28" fmla="*/ 37 w 64"/>
                                      <a:gd name="T29" fmla="*/ 170 h 172"/>
                                      <a:gd name="T30" fmla="*/ 37 w 64"/>
                                      <a:gd name="T31" fmla="*/ 172 h 1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64" h="172">
                                        <a:moveTo>
                                          <a:pt x="5" y="0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37" y="172"/>
                                        </a:moveTo>
                                        <a:lnTo>
                                          <a:pt x="49" y="172"/>
                                        </a:lnTo>
                                        <a:lnTo>
                                          <a:pt x="59" y="167"/>
                                        </a:lnTo>
                                        <a:lnTo>
                                          <a:pt x="62" y="165"/>
                                        </a:lnTo>
                                        <a:lnTo>
                                          <a:pt x="64" y="160"/>
                                        </a:lnTo>
                                        <a:lnTo>
                                          <a:pt x="52" y="165"/>
                                        </a:lnTo>
                                        <a:lnTo>
                                          <a:pt x="37" y="167"/>
                                        </a:lnTo>
                                        <a:lnTo>
                                          <a:pt x="37" y="170"/>
                                        </a:lnTo>
                                        <a:lnTo>
                                          <a:pt x="37" y="17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77D2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58" name="Freeform 94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48" y="554"/>
                                    <a:ext cx="64" cy="167"/>
                                  </a:xfrm>
                                  <a:custGeom>
                                    <a:avLst/>
                                    <a:gdLst>
                                      <a:gd name="T0" fmla="*/ 5 w 64"/>
                                      <a:gd name="T1" fmla="*/ 0 h 167"/>
                                      <a:gd name="T2" fmla="*/ 2 w 64"/>
                                      <a:gd name="T3" fmla="*/ 0 h 167"/>
                                      <a:gd name="T4" fmla="*/ 0 w 64"/>
                                      <a:gd name="T5" fmla="*/ 0 h 167"/>
                                      <a:gd name="T6" fmla="*/ 2 w 64"/>
                                      <a:gd name="T7" fmla="*/ 2 h 167"/>
                                      <a:gd name="T8" fmla="*/ 2 w 64"/>
                                      <a:gd name="T9" fmla="*/ 5 h 167"/>
                                      <a:gd name="T10" fmla="*/ 5 w 64"/>
                                      <a:gd name="T11" fmla="*/ 5 h 167"/>
                                      <a:gd name="T12" fmla="*/ 9 w 64"/>
                                      <a:gd name="T13" fmla="*/ 2 h 167"/>
                                      <a:gd name="T14" fmla="*/ 5 w 64"/>
                                      <a:gd name="T15" fmla="*/ 0 h 167"/>
                                      <a:gd name="T16" fmla="*/ 37 w 64"/>
                                      <a:gd name="T17" fmla="*/ 167 h 167"/>
                                      <a:gd name="T18" fmla="*/ 49 w 64"/>
                                      <a:gd name="T19" fmla="*/ 164 h 167"/>
                                      <a:gd name="T20" fmla="*/ 62 w 64"/>
                                      <a:gd name="T21" fmla="*/ 162 h 167"/>
                                      <a:gd name="T22" fmla="*/ 64 w 64"/>
                                      <a:gd name="T23" fmla="*/ 157 h 167"/>
                                      <a:gd name="T24" fmla="*/ 64 w 64"/>
                                      <a:gd name="T25" fmla="*/ 154 h 167"/>
                                      <a:gd name="T26" fmla="*/ 52 w 64"/>
                                      <a:gd name="T27" fmla="*/ 159 h 167"/>
                                      <a:gd name="T28" fmla="*/ 37 w 64"/>
                                      <a:gd name="T29" fmla="*/ 162 h 167"/>
                                      <a:gd name="T30" fmla="*/ 37 w 64"/>
                                      <a:gd name="T31" fmla="*/ 164 h 167"/>
                                      <a:gd name="T32" fmla="*/ 37 w 64"/>
                                      <a:gd name="T33" fmla="*/ 167 h 1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64" h="167">
                                        <a:moveTo>
                                          <a:pt x="5" y="0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2" y="2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9" y="2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37" y="167"/>
                                        </a:moveTo>
                                        <a:lnTo>
                                          <a:pt x="49" y="164"/>
                                        </a:lnTo>
                                        <a:lnTo>
                                          <a:pt x="62" y="162"/>
                                        </a:lnTo>
                                        <a:lnTo>
                                          <a:pt x="64" y="157"/>
                                        </a:lnTo>
                                        <a:lnTo>
                                          <a:pt x="64" y="154"/>
                                        </a:lnTo>
                                        <a:lnTo>
                                          <a:pt x="52" y="159"/>
                                        </a:lnTo>
                                        <a:lnTo>
                                          <a:pt x="37" y="162"/>
                                        </a:lnTo>
                                        <a:lnTo>
                                          <a:pt x="37" y="164"/>
                                        </a:lnTo>
                                        <a:lnTo>
                                          <a:pt x="37" y="1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7802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59" name="Freeform 94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50" y="556"/>
                                    <a:ext cx="65" cy="162"/>
                                  </a:xfrm>
                                  <a:custGeom>
                                    <a:avLst/>
                                    <a:gdLst>
                                      <a:gd name="T0" fmla="*/ 5 w 65"/>
                                      <a:gd name="T1" fmla="*/ 0 h 162"/>
                                      <a:gd name="T2" fmla="*/ 3 w 65"/>
                                      <a:gd name="T3" fmla="*/ 0 h 162"/>
                                      <a:gd name="T4" fmla="*/ 0 w 65"/>
                                      <a:gd name="T5" fmla="*/ 0 h 162"/>
                                      <a:gd name="T6" fmla="*/ 3 w 65"/>
                                      <a:gd name="T7" fmla="*/ 5 h 162"/>
                                      <a:gd name="T8" fmla="*/ 5 w 65"/>
                                      <a:gd name="T9" fmla="*/ 5 h 162"/>
                                      <a:gd name="T10" fmla="*/ 7 w 65"/>
                                      <a:gd name="T11" fmla="*/ 3 h 162"/>
                                      <a:gd name="T12" fmla="*/ 5 w 65"/>
                                      <a:gd name="T13" fmla="*/ 0 h 162"/>
                                      <a:gd name="T14" fmla="*/ 35 w 65"/>
                                      <a:gd name="T15" fmla="*/ 162 h 162"/>
                                      <a:gd name="T16" fmla="*/ 50 w 65"/>
                                      <a:gd name="T17" fmla="*/ 160 h 162"/>
                                      <a:gd name="T18" fmla="*/ 62 w 65"/>
                                      <a:gd name="T19" fmla="*/ 155 h 162"/>
                                      <a:gd name="T20" fmla="*/ 62 w 65"/>
                                      <a:gd name="T21" fmla="*/ 152 h 162"/>
                                      <a:gd name="T22" fmla="*/ 65 w 65"/>
                                      <a:gd name="T23" fmla="*/ 147 h 162"/>
                                      <a:gd name="T24" fmla="*/ 52 w 65"/>
                                      <a:gd name="T25" fmla="*/ 155 h 162"/>
                                      <a:gd name="T26" fmla="*/ 37 w 65"/>
                                      <a:gd name="T27" fmla="*/ 157 h 162"/>
                                      <a:gd name="T28" fmla="*/ 35 w 65"/>
                                      <a:gd name="T29" fmla="*/ 160 h 162"/>
                                      <a:gd name="T30" fmla="*/ 35 w 65"/>
                                      <a:gd name="T31" fmla="*/ 162 h 1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65" h="162">
                                        <a:moveTo>
                                          <a:pt x="5" y="0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7" y="3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35" y="162"/>
                                        </a:moveTo>
                                        <a:lnTo>
                                          <a:pt x="50" y="160"/>
                                        </a:lnTo>
                                        <a:lnTo>
                                          <a:pt x="62" y="155"/>
                                        </a:lnTo>
                                        <a:lnTo>
                                          <a:pt x="62" y="152"/>
                                        </a:lnTo>
                                        <a:lnTo>
                                          <a:pt x="65" y="147"/>
                                        </a:lnTo>
                                        <a:lnTo>
                                          <a:pt x="52" y="155"/>
                                        </a:lnTo>
                                        <a:lnTo>
                                          <a:pt x="37" y="157"/>
                                        </a:lnTo>
                                        <a:lnTo>
                                          <a:pt x="35" y="160"/>
                                        </a:lnTo>
                                        <a:lnTo>
                                          <a:pt x="35" y="1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8832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60" name="Freeform 95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50" y="556"/>
                                    <a:ext cx="67" cy="160"/>
                                  </a:xfrm>
                                  <a:custGeom>
                                    <a:avLst/>
                                    <a:gdLst>
                                      <a:gd name="T0" fmla="*/ 7 w 67"/>
                                      <a:gd name="T1" fmla="*/ 0 h 160"/>
                                      <a:gd name="T2" fmla="*/ 3 w 67"/>
                                      <a:gd name="T3" fmla="*/ 3 h 160"/>
                                      <a:gd name="T4" fmla="*/ 0 w 67"/>
                                      <a:gd name="T5" fmla="*/ 3 h 160"/>
                                      <a:gd name="T6" fmla="*/ 3 w 67"/>
                                      <a:gd name="T7" fmla="*/ 8 h 160"/>
                                      <a:gd name="T8" fmla="*/ 5 w 67"/>
                                      <a:gd name="T9" fmla="*/ 5 h 160"/>
                                      <a:gd name="T10" fmla="*/ 10 w 67"/>
                                      <a:gd name="T11" fmla="*/ 5 h 160"/>
                                      <a:gd name="T12" fmla="*/ 7 w 67"/>
                                      <a:gd name="T13" fmla="*/ 0 h 160"/>
                                      <a:gd name="T14" fmla="*/ 35 w 67"/>
                                      <a:gd name="T15" fmla="*/ 160 h 160"/>
                                      <a:gd name="T16" fmla="*/ 50 w 67"/>
                                      <a:gd name="T17" fmla="*/ 157 h 160"/>
                                      <a:gd name="T18" fmla="*/ 62 w 67"/>
                                      <a:gd name="T19" fmla="*/ 152 h 160"/>
                                      <a:gd name="T20" fmla="*/ 65 w 67"/>
                                      <a:gd name="T21" fmla="*/ 147 h 160"/>
                                      <a:gd name="T22" fmla="*/ 67 w 67"/>
                                      <a:gd name="T23" fmla="*/ 142 h 160"/>
                                      <a:gd name="T24" fmla="*/ 52 w 67"/>
                                      <a:gd name="T25" fmla="*/ 152 h 160"/>
                                      <a:gd name="T26" fmla="*/ 37 w 67"/>
                                      <a:gd name="T27" fmla="*/ 155 h 160"/>
                                      <a:gd name="T28" fmla="*/ 37 w 67"/>
                                      <a:gd name="T29" fmla="*/ 157 h 160"/>
                                      <a:gd name="T30" fmla="*/ 35 w 67"/>
                                      <a:gd name="T31" fmla="*/ 160 h 1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67" h="160">
                                        <a:moveTo>
                                          <a:pt x="7" y="0"/>
                                        </a:moveTo>
                                        <a:lnTo>
                                          <a:pt x="3" y="3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  <a:moveTo>
                                          <a:pt x="35" y="160"/>
                                        </a:moveTo>
                                        <a:lnTo>
                                          <a:pt x="50" y="157"/>
                                        </a:lnTo>
                                        <a:lnTo>
                                          <a:pt x="62" y="152"/>
                                        </a:lnTo>
                                        <a:lnTo>
                                          <a:pt x="65" y="147"/>
                                        </a:lnTo>
                                        <a:lnTo>
                                          <a:pt x="67" y="142"/>
                                        </a:lnTo>
                                        <a:lnTo>
                                          <a:pt x="52" y="152"/>
                                        </a:lnTo>
                                        <a:lnTo>
                                          <a:pt x="37" y="155"/>
                                        </a:lnTo>
                                        <a:lnTo>
                                          <a:pt x="37" y="157"/>
                                        </a:lnTo>
                                        <a:lnTo>
                                          <a:pt x="35" y="1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8872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61" name="Freeform 95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53" y="559"/>
                                    <a:ext cx="64" cy="154"/>
                                  </a:xfrm>
                                  <a:custGeom>
                                    <a:avLst/>
                                    <a:gdLst>
                                      <a:gd name="T0" fmla="*/ 4 w 64"/>
                                      <a:gd name="T1" fmla="*/ 0 h 154"/>
                                      <a:gd name="T2" fmla="*/ 2 w 64"/>
                                      <a:gd name="T3" fmla="*/ 2 h 154"/>
                                      <a:gd name="T4" fmla="*/ 0 w 64"/>
                                      <a:gd name="T5" fmla="*/ 2 h 154"/>
                                      <a:gd name="T6" fmla="*/ 0 w 64"/>
                                      <a:gd name="T7" fmla="*/ 7 h 154"/>
                                      <a:gd name="T8" fmla="*/ 4 w 64"/>
                                      <a:gd name="T9" fmla="*/ 5 h 154"/>
                                      <a:gd name="T10" fmla="*/ 9 w 64"/>
                                      <a:gd name="T11" fmla="*/ 5 h 154"/>
                                      <a:gd name="T12" fmla="*/ 4 w 64"/>
                                      <a:gd name="T13" fmla="*/ 0 h 154"/>
                                      <a:gd name="T14" fmla="*/ 34 w 64"/>
                                      <a:gd name="T15" fmla="*/ 154 h 154"/>
                                      <a:gd name="T16" fmla="*/ 49 w 64"/>
                                      <a:gd name="T17" fmla="*/ 152 h 154"/>
                                      <a:gd name="T18" fmla="*/ 62 w 64"/>
                                      <a:gd name="T19" fmla="*/ 144 h 154"/>
                                      <a:gd name="T20" fmla="*/ 64 w 64"/>
                                      <a:gd name="T21" fmla="*/ 142 h 154"/>
                                      <a:gd name="T22" fmla="*/ 64 w 64"/>
                                      <a:gd name="T23" fmla="*/ 137 h 154"/>
                                      <a:gd name="T24" fmla="*/ 64 w 64"/>
                                      <a:gd name="T25" fmla="*/ 137 h 154"/>
                                      <a:gd name="T26" fmla="*/ 49 w 64"/>
                                      <a:gd name="T27" fmla="*/ 144 h 154"/>
                                      <a:gd name="T28" fmla="*/ 34 w 64"/>
                                      <a:gd name="T29" fmla="*/ 149 h 154"/>
                                      <a:gd name="T30" fmla="*/ 34 w 64"/>
                                      <a:gd name="T31" fmla="*/ 152 h 154"/>
                                      <a:gd name="T32" fmla="*/ 34 w 64"/>
                                      <a:gd name="T33" fmla="*/ 154 h 1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64" h="154">
                                        <a:moveTo>
                                          <a:pt x="4" y="0"/>
                                        </a:moveTo>
                                        <a:lnTo>
                                          <a:pt x="2" y="2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4" y="5"/>
                                        </a:lnTo>
                                        <a:lnTo>
                                          <a:pt x="9" y="5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  <a:moveTo>
                                          <a:pt x="34" y="154"/>
                                        </a:moveTo>
                                        <a:lnTo>
                                          <a:pt x="49" y="152"/>
                                        </a:lnTo>
                                        <a:lnTo>
                                          <a:pt x="62" y="144"/>
                                        </a:lnTo>
                                        <a:lnTo>
                                          <a:pt x="64" y="142"/>
                                        </a:lnTo>
                                        <a:lnTo>
                                          <a:pt x="64" y="137"/>
                                        </a:lnTo>
                                        <a:lnTo>
                                          <a:pt x="64" y="137"/>
                                        </a:lnTo>
                                        <a:lnTo>
                                          <a:pt x="49" y="144"/>
                                        </a:lnTo>
                                        <a:lnTo>
                                          <a:pt x="34" y="149"/>
                                        </a:lnTo>
                                        <a:lnTo>
                                          <a:pt x="34" y="152"/>
                                        </a:lnTo>
                                        <a:lnTo>
                                          <a:pt x="34" y="15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98A2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62" name="Freeform 95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53" y="561"/>
                                    <a:ext cx="64" cy="150"/>
                                  </a:xfrm>
                                  <a:custGeom>
                                    <a:avLst/>
                                    <a:gdLst>
                                      <a:gd name="T0" fmla="*/ 7 w 64"/>
                                      <a:gd name="T1" fmla="*/ 0 h 150"/>
                                      <a:gd name="T2" fmla="*/ 2 w 64"/>
                                      <a:gd name="T3" fmla="*/ 0 h 150"/>
                                      <a:gd name="T4" fmla="*/ 0 w 64"/>
                                      <a:gd name="T5" fmla="*/ 3 h 150"/>
                                      <a:gd name="T6" fmla="*/ 2 w 64"/>
                                      <a:gd name="T7" fmla="*/ 8 h 150"/>
                                      <a:gd name="T8" fmla="*/ 7 w 64"/>
                                      <a:gd name="T9" fmla="*/ 5 h 150"/>
                                      <a:gd name="T10" fmla="*/ 9 w 64"/>
                                      <a:gd name="T11" fmla="*/ 5 h 150"/>
                                      <a:gd name="T12" fmla="*/ 9 w 64"/>
                                      <a:gd name="T13" fmla="*/ 3 h 150"/>
                                      <a:gd name="T14" fmla="*/ 7 w 64"/>
                                      <a:gd name="T15" fmla="*/ 0 h 150"/>
                                      <a:gd name="T16" fmla="*/ 34 w 64"/>
                                      <a:gd name="T17" fmla="*/ 150 h 150"/>
                                      <a:gd name="T18" fmla="*/ 49 w 64"/>
                                      <a:gd name="T19" fmla="*/ 147 h 150"/>
                                      <a:gd name="T20" fmla="*/ 64 w 64"/>
                                      <a:gd name="T21" fmla="*/ 137 h 150"/>
                                      <a:gd name="T22" fmla="*/ 64 w 64"/>
                                      <a:gd name="T23" fmla="*/ 137 h 150"/>
                                      <a:gd name="T24" fmla="*/ 64 w 64"/>
                                      <a:gd name="T25" fmla="*/ 135 h 150"/>
                                      <a:gd name="T26" fmla="*/ 64 w 64"/>
                                      <a:gd name="T27" fmla="*/ 135 h 150"/>
                                      <a:gd name="T28" fmla="*/ 64 w 64"/>
                                      <a:gd name="T29" fmla="*/ 132 h 150"/>
                                      <a:gd name="T30" fmla="*/ 49 w 64"/>
                                      <a:gd name="T31" fmla="*/ 140 h 150"/>
                                      <a:gd name="T32" fmla="*/ 34 w 64"/>
                                      <a:gd name="T33" fmla="*/ 145 h 150"/>
                                      <a:gd name="T34" fmla="*/ 34 w 64"/>
                                      <a:gd name="T35" fmla="*/ 147 h 150"/>
                                      <a:gd name="T36" fmla="*/ 34 w 64"/>
                                      <a:gd name="T37" fmla="*/ 150 h 1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64" h="150">
                                        <a:moveTo>
                                          <a:pt x="7" y="0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9" y="5"/>
                                        </a:lnTo>
                                        <a:lnTo>
                                          <a:pt x="9" y="3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  <a:moveTo>
                                          <a:pt x="34" y="150"/>
                                        </a:moveTo>
                                        <a:lnTo>
                                          <a:pt x="49" y="147"/>
                                        </a:lnTo>
                                        <a:lnTo>
                                          <a:pt x="64" y="137"/>
                                        </a:lnTo>
                                        <a:lnTo>
                                          <a:pt x="64" y="137"/>
                                        </a:lnTo>
                                        <a:lnTo>
                                          <a:pt x="64" y="135"/>
                                        </a:lnTo>
                                        <a:lnTo>
                                          <a:pt x="64" y="135"/>
                                        </a:lnTo>
                                        <a:lnTo>
                                          <a:pt x="64" y="132"/>
                                        </a:lnTo>
                                        <a:lnTo>
                                          <a:pt x="49" y="140"/>
                                        </a:lnTo>
                                        <a:lnTo>
                                          <a:pt x="34" y="145"/>
                                        </a:lnTo>
                                        <a:lnTo>
                                          <a:pt x="34" y="147"/>
                                        </a:lnTo>
                                        <a:lnTo>
                                          <a:pt x="34" y="1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A8D2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63" name="Freeform 95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53" y="564"/>
                                    <a:ext cx="64" cy="144"/>
                                  </a:xfrm>
                                  <a:custGeom>
                                    <a:avLst/>
                                    <a:gdLst>
                                      <a:gd name="T0" fmla="*/ 9 w 64"/>
                                      <a:gd name="T1" fmla="*/ 0 h 144"/>
                                      <a:gd name="T2" fmla="*/ 4 w 64"/>
                                      <a:gd name="T3" fmla="*/ 0 h 144"/>
                                      <a:gd name="T4" fmla="*/ 0 w 64"/>
                                      <a:gd name="T5" fmla="*/ 2 h 144"/>
                                      <a:gd name="T6" fmla="*/ 2 w 64"/>
                                      <a:gd name="T7" fmla="*/ 5 h 144"/>
                                      <a:gd name="T8" fmla="*/ 2 w 64"/>
                                      <a:gd name="T9" fmla="*/ 7 h 144"/>
                                      <a:gd name="T10" fmla="*/ 7 w 64"/>
                                      <a:gd name="T11" fmla="*/ 5 h 144"/>
                                      <a:gd name="T12" fmla="*/ 12 w 64"/>
                                      <a:gd name="T13" fmla="*/ 5 h 144"/>
                                      <a:gd name="T14" fmla="*/ 9 w 64"/>
                                      <a:gd name="T15" fmla="*/ 2 h 144"/>
                                      <a:gd name="T16" fmla="*/ 9 w 64"/>
                                      <a:gd name="T17" fmla="*/ 0 h 144"/>
                                      <a:gd name="T18" fmla="*/ 34 w 64"/>
                                      <a:gd name="T19" fmla="*/ 144 h 144"/>
                                      <a:gd name="T20" fmla="*/ 49 w 64"/>
                                      <a:gd name="T21" fmla="*/ 139 h 144"/>
                                      <a:gd name="T22" fmla="*/ 64 w 64"/>
                                      <a:gd name="T23" fmla="*/ 132 h 144"/>
                                      <a:gd name="T24" fmla="*/ 64 w 64"/>
                                      <a:gd name="T25" fmla="*/ 129 h 144"/>
                                      <a:gd name="T26" fmla="*/ 64 w 64"/>
                                      <a:gd name="T27" fmla="*/ 127 h 144"/>
                                      <a:gd name="T28" fmla="*/ 49 w 64"/>
                                      <a:gd name="T29" fmla="*/ 134 h 144"/>
                                      <a:gd name="T30" fmla="*/ 34 w 64"/>
                                      <a:gd name="T31" fmla="*/ 139 h 144"/>
                                      <a:gd name="T32" fmla="*/ 34 w 64"/>
                                      <a:gd name="T33" fmla="*/ 142 h 144"/>
                                      <a:gd name="T34" fmla="*/ 34 w 64"/>
                                      <a:gd name="T35" fmla="*/ 144 h 1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64" h="144">
                                        <a:moveTo>
                                          <a:pt x="9" y="0"/>
                                        </a:moveTo>
                                        <a:lnTo>
                                          <a:pt x="4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12" y="5"/>
                                        </a:lnTo>
                                        <a:lnTo>
                                          <a:pt x="9" y="2"/>
                                        </a:lnTo>
                                        <a:lnTo>
                                          <a:pt x="9" y="0"/>
                                        </a:lnTo>
                                        <a:close/>
                                        <a:moveTo>
                                          <a:pt x="34" y="144"/>
                                        </a:moveTo>
                                        <a:lnTo>
                                          <a:pt x="49" y="139"/>
                                        </a:lnTo>
                                        <a:lnTo>
                                          <a:pt x="64" y="132"/>
                                        </a:lnTo>
                                        <a:lnTo>
                                          <a:pt x="64" y="129"/>
                                        </a:lnTo>
                                        <a:lnTo>
                                          <a:pt x="64" y="127"/>
                                        </a:lnTo>
                                        <a:lnTo>
                                          <a:pt x="49" y="134"/>
                                        </a:lnTo>
                                        <a:lnTo>
                                          <a:pt x="34" y="139"/>
                                        </a:lnTo>
                                        <a:lnTo>
                                          <a:pt x="34" y="142"/>
                                        </a:lnTo>
                                        <a:lnTo>
                                          <a:pt x="34" y="14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A902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64" name="Freeform 95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55" y="566"/>
                                    <a:ext cx="62" cy="140"/>
                                  </a:xfrm>
                                  <a:custGeom>
                                    <a:avLst/>
                                    <a:gdLst>
                                      <a:gd name="T0" fmla="*/ 7 w 62"/>
                                      <a:gd name="T1" fmla="*/ 0 h 140"/>
                                      <a:gd name="T2" fmla="*/ 5 w 62"/>
                                      <a:gd name="T3" fmla="*/ 0 h 140"/>
                                      <a:gd name="T4" fmla="*/ 0 w 62"/>
                                      <a:gd name="T5" fmla="*/ 3 h 140"/>
                                      <a:gd name="T6" fmla="*/ 0 w 62"/>
                                      <a:gd name="T7" fmla="*/ 5 h 140"/>
                                      <a:gd name="T8" fmla="*/ 2 w 62"/>
                                      <a:gd name="T9" fmla="*/ 5 h 140"/>
                                      <a:gd name="T10" fmla="*/ 7 w 62"/>
                                      <a:gd name="T11" fmla="*/ 5 h 140"/>
                                      <a:gd name="T12" fmla="*/ 12 w 62"/>
                                      <a:gd name="T13" fmla="*/ 5 h 140"/>
                                      <a:gd name="T14" fmla="*/ 7 w 62"/>
                                      <a:gd name="T15" fmla="*/ 0 h 140"/>
                                      <a:gd name="T16" fmla="*/ 32 w 62"/>
                                      <a:gd name="T17" fmla="*/ 140 h 140"/>
                                      <a:gd name="T18" fmla="*/ 47 w 62"/>
                                      <a:gd name="T19" fmla="*/ 135 h 140"/>
                                      <a:gd name="T20" fmla="*/ 62 w 62"/>
                                      <a:gd name="T21" fmla="*/ 127 h 140"/>
                                      <a:gd name="T22" fmla="*/ 62 w 62"/>
                                      <a:gd name="T23" fmla="*/ 125 h 140"/>
                                      <a:gd name="T24" fmla="*/ 62 w 62"/>
                                      <a:gd name="T25" fmla="*/ 122 h 140"/>
                                      <a:gd name="T26" fmla="*/ 47 w 62"/>
                                      <a:gd name="T27" fmla="*/ 130 h 140"/>
                                      <a:gd name="T28" fmla="*/ 32 w 62"/>
                                      <a:gd name="T29" fmla="*/ 135 h 140"/>
                                      <a:gd name="T30" fmla="*/ 32 w 62"/>
                                      <a:gd name="T31" fmla="*/ 137 h 140"/>
                                      <a:gd name="T32" fmla="*/ 32 w 62"/>
                                      <a:gd name="T33" fmla="*/ 140 h 1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62" h="140">
                                        <a:moveTo>
                                          <a:pt x="7" y="0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12" y="5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  <a:moveTo>
                                          <a:pt x="32" y="140"/>
                                        </a:moveTo>
                                        <a:lnTo>
                                          <a:pt x="47" y="135"/>
                                        </a:lnTo>
                                        <a:lnTo>
                                          <a:pt x="62" y="127"/>
                                        </a:lnTo>
                                        <a:lnTo>
                                          <a:pt x="62" y="125"/>
                                        </a:lnTo>
                                        <a:lnTo>
                                          <a:pt x="62" y="122"/>
                                        </a:lnTo>
                                        <a:lnTo>
                                          <a:pt x="47" y="130"/>
                                        </a:lnTo>
                                        <a:lnTo>
                                          <a:pt x="32" y="135"/>
                                        </a:lnTo>
                                        <a:lnTo>
                                          <a:pt x="32" y="137"/>
                                        </a:lnTo>
                                        <a:lnTo>
                                          <a:pt x="32" y="1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932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65" name="Freeform 95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55" y="569"/>
                                    <a:ext cx="62" cy="134"/>
                                  </a:xfrm>
                                  <a:custGeom>
                                    <a:avLst/>
                                    <a:gdLst>
                                      <a:gd name="T0" fmla="*/ 10 w 62"/>
                                      <a:gd name="T1" fmla="*/ 0 h 134"/>
                                      <a:gd name="T2" fmla="*/ 5 w 62"/>
                                      <a:gd name="T3" fmla="*/ 0 h 134"/>
                                      <a:gd name="T4" fmla="*/ 0 w 62"/>
                                      <a:gd name="T5" fmla="*/ 2 h 134"/>
                                      <a:gd name="T6" fmla="*/ 2 w 62"/>
                                      <a:gd name="T7" fmla="*/ 2 h 134"/>
                                      <a:gd name="T8" fmla="*/ 2 w 62"/>
                                      <a:gd name="T9" fmla="*/ 5 h 134"/>
                                      <a:gd name="T10" fmla="*/ 7 w 62"/>
                                      <a:gd name="T11" fmla="*/ 5 h 134"/>
                                      <a:gd name="T12" fmla="*/ 12 w 62"/>
                                      <a:gd name="T13" fmla="*/ 5 h 134"/>
                                      <a:gd name="T14" fmla="*/ 12 w 62"/>
                                      <a:gd name="T15" fmla="*/ 2 h 134"/>
                                      <a:gd name="T16" fmla="*/ 10 w 62"/>
                                      <a:gd name="T17" fmla="*/ 0 h 134"/>
                                      <a:gd name="T18" fmla="*/ 32 w 62"/>
                                      <a:gd name="T19" fmla="*/ 134 h 134"/>
                                      <a:gd name="T20" fmla="*/ 47 w 62"/>
                                      <a:gd name="T21" fmla="*/ 129 h 134"/>
                                      <a:gd name="T22" fmla="*/ 62 w 62"/>
                                      <a:gd name="T23" fmla="*/ 122 h 134"/>
                                      <a:gd name="T24" fmla="*/ 62 w 62"/>
                                      <a:gd name="T25" fmla="*/ 119 h 134"/>
                                      <a:gd name="T26" fmla="*/ 62 w 62"/>
                                      <a:gd name="T27" fmla="*/ 114 h 134"/>
                                      <a:gd name="T28" fmla="*/ 47 w 62"/>
                                      <a:gd name="T29" fmla="*/ 124 h 134"/>
                                      <a:gd name="T30" fmla="*/ 32 w 62"/>
                                      <a:gd name="T31" fmla="*/ 129 h 134"/>
                                      <a:gd name="T32" fmla="*/ 32 w 62"/>
                                      <a:gd name="T33" fmla="*/ 132 h 134"/>
                                      <a:gd name="T34" fmla="*/ 32 w 62"/>
                                      <a:gd name="T35" fmla="*/ 134 h 13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62" h="134">
                                        <a:moveTo>
                                          <a:pt x="10" y="0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2" y="2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12" y="5"/>
                                        </a:lnTo>
                                        <a:lnTo>
                                          <a:pt x="12" y="2"/>
                                        </a:lnTo>
                                        <a:lnTo>
                                          <a:pt x="10" y="0"/>
                                        </a:lnTo>
                                        <a:close/>
                                        <a:moveTo>
                                          <a:pt x="32" y="134"/>
                                        </a:moveTo>
                                        <a:lnTo>
                                          <a:pt x="47" y="129"/>
                                        </a:lnTo>
                                        <a:lnTo>
                                          <a:pt x="62" y="122"/>
                                        </a:lnTo>
                                        <a:lnTo>
                                          <a:pt x="62" y="119"/>
                                        </a:lnTo>
                                        <a:lnTo>
                                          <a:pt x="62" y="114"/>
                                        </a:lnTo>
                                        <a:lnTo>
                                          <a:pt x="47" y="124"/>
                                        </a:lnTo>
                                        <a:lnTo>
                                          <a:pt x="32" y="129"/>
                                        </a:lnTo>
                                        <a:lnTo>
                                          <a:pt x="32" y="132"/>
                                        </a:lnTo>
                                        <a:lnTo>
                                          <a:pt x="32" y="13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962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66" name="Freeform 95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57" y="571"/>
                                    <a:ext cx="60" cy="130"/>
                                  </a:xfrm>
                                  <a:custGeom>
                                    <a:avLst/>
                                    <a:gdLst>
                                      <a:gd name="T0" fmla="*/ 10 w 60"/>
                                      <a:gd name="T1" fmla="*/ 0 h 130"/>
                                      <a:gd name="T2" fmla="*/ 5 w 60"/>
                                      <a:gd name="T3" fmla="*/ 0 h 130"/>
                                      <a:gd name="T4" fmla="*/ 0 w 60"/>
                                      <a:gd name="T5" fmla="*/ 0 h 130"/>
                                      <a:gd name="T6" fmla="*/ 0 w 60"/>
                                      <a:gd name="T7" fmla="*/ 3 h 130"/>
                                      <a:gd name="T8" fmla="*/ 3 w 60"/>
                                      <a:gd name="T9" fmla="*/ 5 h 130"/>
                                      <a:gd name="T10" fmla="*/ 8 w 60"/>
                                      <a:gd name="T11" fmla="*/ 5 h 130"/>
                                      <a:gd name="T12" fmla="*/ 13 w 60"/>
                                      <a:gd name="T13" fmla="*/ 5 h 130"/>
                                      <a:gd name="T14" fmla="*/ 10 w 60"/>
                                      <a:gd name="T15" fmla="*/ 3 h 130"/>
                                      <a:gd name="T16" fmla="*/ 10 w 60"/>
                                      <a:gd name="T17" fmla="*/ 0 h 130"/>
                                      <a:gd name="T18" fmla="*/ 30 w 60"/>
                                      <a:gd name="T19" fmla="*/ 130 h 130"/>
                                      <a:gd name="T20" fmla="*/ 45 w 60"/>
                                      <a:gd name="T21" fmla="*/ 125 h 130"/>
                                      <a:gd name="T22" fmla="*/ 60 w 60"/>
                                      <a:gd name="T23" fmla="*/ 117 h 130"/>
                                      <a:gd name="T24" fmla="*/ 60 w 60"/>
                                      <a:gd name="T25" fmla="*/ 112 h 130"/>
                                      <a:gd name="T26" fmla="*/ 60 w 60"/>
                                      <a:gd name="T27" fmla="*/ 110 h 130"/>
                                      <a:gd name="T28" fmla="*/ 45 w 60"/>
                                      <a:gd name="T29" fmla="*/ 120 h 130"/>
                                      <a:gd name="T30" fmla="*/ 30 w 60"/>
                                      <a:gd name="T31" fmla="*/ 125 h 130"/>
                                      <a:gd name="T32" fmla="*/ 30 w 60"/>
                                      <a:gd name="T33" fmla="*/ 127 h 130"/>
                                      <a:gd name="T34" fmla="*/ 30 w 60"/>
                                      <a:gd name="T35" fmla="*/ 130 h 1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60" h="130">
                                        <a:moveTo>
                                          <a:pt x="10" y="0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13" y="5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10" y="0"/>
                                        </a:lnTo>
                                        <a:close/>
                                        <a:moveTo>
                                          <a:pt x="30" y="130"/>
                                        </a:moveTo>
                                        <a:lnTo>
                                          <a:pt x="45" y="125"/>
                                        </a:lnTo>
                                        <a:lnTo>
                                          <a:pt x="60" y="117"/>
                                        </a:lnTo>
                                        <a:lnTo>
                                          <a:pt x="60" y="112"/>
                                        </a:lnTo>
                                        <a:lnTo>
                                          <a:pt x="60" y="110"/>
                                        </a:lnTo>
                                        <a:lnTo>
                                          <a:pt x="45" y="120"/>
                                        </a:lnTo>
                                        <a:lnTo>
                                          <a:pt x="30" y="125"/>
                                        </a:lnTo>
                                        <a:lnTo>
                                          <a:pt x="30" y="127"/>
                                        </a:lnTo>
                                        <a:lnTo>
                                          <a:pt x="30" y="1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C9A2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67" name="Freeform 95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57" y="574"/>
                                    <a:ext cx="60" cy="124"/>
                                  </a:xfrm>
                                  <a:custGeom>
                                    <a:avLst/>
                                    <a:gdLst>
                                      <a:gd name="T0" fmla="*/ 10 w 60"/>
                                      <a:gd name="T1" fmla="*/ 0 h 124"/>
                                      <a:gd name="T2" fmla="*/ 5 w 60"/>
                                      <a:gd name="T3" fmla="*/ 0 h 124"/>
                                      <a:gd name="T4" fmla="*/ 0 w 60"/>
                                      <a:gd name="T5" fmla="*/ 0 h 124"/>
                                      <a:gd name="T6" fmla="*/ 3 w 60"/>
                                      <a:gd name="T7" fmla="*/ 2 h 124"/>
                                      <a:gd name="T8" fmla="*/ 3 w 60"/>
                                      <a:gd name="T9" fmla="*/ 5 h 124"/>
                                      <a:gd name="T10" fmla="*/ 8 w 60"/>
                                      <a:gd name="T11" fmla="*/ 5 h 124"/>
                                      <a:gd name="T12" fmla="*/ 15 w 60"/>
                                      <a:gd name="T13" fmla="*/ 5 h 124"/>
                                      <a:gd name="T14" fmla="*/ 13 w 60"/>
                                      <a:gd name="T15" fmla="*/ 2 h 124"/>
                                      <a:gd name="T16" fmla="*/ 10 w 60"/>
                                      <a:gd name="T17" fmla="*/ 0 h 124"/>
                                      <a:gd name="T18" fmla="*/ 30 w 60"/>
                                      <a:gd name="T19" fmla="*/ 124 h 124"/>
                                      <a:gd name="T20" fmla="*/ 45 w 60"/>
                                      <a:gd name="T21" fmla="*/ 119 h 124"/>
                                      <a:gd name="T22" fmla="*/ 60 w 60"/>
                                      <a:gd name="T23" fmla="*/ 109 h 124"/>
                                      <a:gd name="T24" fmla="*/ 60 w 60"/>
                                      <a:gd name="T25" fmla="*/ 107 h 124"/>
                                      <a:gd name="T26" fmla="*/ 58 w 60"/>
                                      <a:gd name="T27" fmla="*/ 104 h 124"/>
                                      <a:gd name="T28" fmla="*/ 45 w 60"/>
                                      <a:gd name="T29" fmla="*/ 114 h 124"/>
                                      <a:gd name="T30" fmla="*/ 30 w 60"/>
                                      <a:gd name="T31" fmla="*/ 119 h 124"/>
                                      <a:gd name="T32" fmla="*/ 30 w 60"/>
                                      <a:gd name="T33" fmla="*/ 122 h 124"/>
                                      <a:gd name="T34" fmla="*/ 30 w 60"/>
                                      <a:gd name="T35" fmla="*/ 124 h 1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60" h="124">
                                        <a:moveTo>
                                          <a:pt x="10" y="0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3" y="2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13" y="2"/>
                                        </a:lnTo>
                                        <a:lnTo>
                                          <a:pt x="10" y="0"/>
                                        </a:lnTo>
                                        <a:close/>
                                        <a:moveTo>
                                          <a:pt x="30" y="124"/>
                                        </a:moveTo>
                                        <a:lnTo>
                                          <a:pt x="45" y="119"/>
                                        </a:lnTo>
                                        <a:lnTo>
                                          <a:pt x="60" y="109"/>
                                        </a:lnTo>
                                        <a:lnTo>
                                          <a:pt x="60" y="107"/>
                                        </a:lnTo>
                                        <a:lnTo>
                                          <a:pt x="58" y="104"/>
                                        </a:lnTo>
                                        <a:lnTo>
                                          <a:pt x="45" y="114"/>
                                        </a:lnTo>
                                        <a:lnTo>
                                          <a:pt x="30" y="119"/>
                                        </a:lnTo>
                                        <a:lnTo>
                                          <a:pt x="30" y="122"/>
                                        </a:lnTo>
                                        <a:lnTo>
                                          <a:pt x="30" y="1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C9D2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68" name="Freeform 95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60" y="576"/>
                                    <a:ext cx="57" cy="120"/>
                                  </a:xfrm>
                                  <a:custGeom>
                                    <a:avLst/>
                                    <a:gdLst>
                                      <a:gd name="T0" fmla="*/ 10 w 57"/>
                                      <a:gd name="T1" fmla="*/ 0 h 120"/>
                                      <a:gd name="T2" fmla="*/ 5 w 57"/>
                                      <a:gd name="T3" fmla="*/ 0 h 120"/>
                                      <a:gd name="T4" fmla="*/ 0 w 57"/>
                                      <a:gd name="T5" fmla="*/ 0 h 120"/>
                                      <a:gd name="T6" fmla="*/ 0 w 57"/>
                                      <a:gd name="T7" fmla="*/ 3 h 120"/>
                                      <a:gd name="T8" fmla="*/ 2 w 57"/>
                                      <a:gd name="T9" fmla="*/ 5 h 120"/>
                                      <a:gd name="T10" fmla="*/ 7 w 57"/>
                                      <a:gd name="T11" fmla="*/ 5 h 120"/>
                                      <a:gd name="T12" fmla="*/ 12 w 57"/>
                                      <a:gd name="T13" fmla="*/ 3 h 120"/>
                                      <a:gd name="T14" fmla="*/ 12 w 57"/>
                                      <a:gd name="T15" fmla="*/ 3 h 120"/>
                                      <a:gd name="T16" fmla="*/ 10 w 57"/>
                                      <a:gd name="T17" fmla="*/ 0 h 120"/>
                                      <a:gd name="T18" fmla="*/ 27 w 57"/>
                                      <a:gd name="T19" fmla="*/ 120 h 120"/>
                                      <a:gd name="T20" fmla="*/ 42 w 57"/>
                                      <a:gd name="T21" fmla="*/ 115 h 120"/>
                                      <a:gd name="T22" fmla="*/ 57 w 57"/>
                                      <a:gd name="T23" fmla="*/ 105 h 120"/>
                                      <a:gd name="T24" fmla="*/ 55 w 57"/>
                                      <a:gd name="T25" fmla="*/ 102 h 120"/>
                                      <a:gd name="T26" fmla="*/ 55 w 57"/>
                                      <a:gd name="T27" fmla="*/ 100 h 120"/>
                                      <a:gd name="T28" fmla="*/ 42 w 57"/>
                                      <a:gd name="T29" fmla="*/ 110 h 120"/>
                                      <a:gd name="T30" fmla="*/ 27 w 57"/>
                                      <a:gd name="T31" fmla="*/ 115 h 120"/>
                                      <a:gd name="T32" fmla="*/ 27 w 57"/>
                                      <a:gd name="T33" fmla="*/ 117 h 120"/>
                                      <a:gd name="T34" fmla="*/ 27 w 57"/>
                                      <a:gd name="T35" fmla="*/ 120 h 1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57" h="120">
                                        <a:moveTo>
                                          <a:pt x="10" y="0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12" y="3"/>
                                        </a:lnTo>
                                        <a:lnTo>
                                          <a:pt x="12" y="3"/>
                                        </a:lnTo>
                                        <a:lnTo>
                                          <a:pt x="10" y="0"/>
                                        </a:lnTo>
                                        <a:close/>
                                        <a:moveTo>
                                          <a:pt x="27" y="120"/>
                                        </a:moveTo>
                                        <a:lnTo>
                                          <a:pt x="42" y="115"/>
                                        </a:lnTo>
                                        <a:lnTo>
                                          <a:pt x="57" y="105"/>
                                        </a:lnTo>
                                        <a:lnTo>
                                          <a:pt x="55" y="102"/>
                                        </a:lnTo>
                                        <a:lnTo>
                                          <a:pt x="55" y="100"/>
                                        </a:lnTo>
                                        <a:lnTo>
                                          <a:pt x="42" y="110"/>
                                        </a:lnTo>
                                        <a:lnTo>
                                          <a:pt x="27" y="115"/>
                                        </a:lnTo>
                                        <a:lnTo>
                                          <a:pt x="27" y="117"/>
                                        </a:lnTo>
                                        <a:lnTo>
                                          <a:pt x="27" y="1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DA02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69" name="Freeform 95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60" y="579"/>
                                    <a:ext cx="55" cy="114"/>
                                  </a:xfrm>
                                  <a:custGeom>
                                    <a:avLst/>
                                    <a:gdLst>
                                      <a:gd name="T0" fmla="*/ 12 w 55"/>
                                      <a:gd name="T1" fmla="*/ 0 h 114"/>
                                      <a:gd name="T2" fmla="*/ 5 w 55"/>
                                      <a:gd name="T3" fmla="*/ 0 h 114"/>
                                      <a:gd name="T4" fmla="*/ 0 w 55"/>
                                      <a:gd name="T5" fmla="*/ 0 h 114"/>
                                      <a:gd name="T6" fmla="*/ 2 w 55"/>
                                      <a:gd name="T7" fmla="*/ 2 h 114"/>
                                      <a:gd name="T8" fmla="*/ 2 w 55"/>
                                      <a:gd name="T9" fmla="*/ 5 h 114"/>
                                      <a:gd name="T10" fmla="*/ 7 w 55"/>
                                      <a:gd name="T11" fmla="*/ 5 h 114"/>
                                      <a:gd name="T12" fmla="*/ 15 w 55"/>
                                      <a:gd name="T13" fmla="*/ 2 h 114"/>
                                      <a:gd name="T14" fmla="*/ 15 w 55"/>
                                      <a:gd name="T15" fmla="*/ 2 h 114"/>
                                      <a:gd name="T16" fmla="*/ 12 w 55"/>
                                      <a:gd name="T17" fmla="*/ 0 h 114"/>
                                      <a:gd name="T18" fmla="*/ 12 w 55"/>
                                      <a:gd name="T19" fmla="*/ 0 h 114"/>
                                      <a:gd name="T20" fmla="*/ 27 w 55"/>
                                      <a:gd name="T21" fmla="*/ 114 h 114"/>
                                      <a:gd name="T22" fmla="*/ 42 w 55"/>
                                      <a:gd name="T23" fmla="*/ 109 h 114"/>
                                      <a:gd name="T24" fmla="*/ 55 w 55"/>
                                      <a:gd name="T25" fmla="*/ 99 h 114"/>
                                      <a:gd name="T26" fmla="*/ 55 w 55"/>
                                      <a:gd name="T27" fmla="*/ 97 h 114"/>
                                      <a:gd name="T28" fmla="*/ 55 w 55"/>
                                      <a:gd name="T29" fmla="*/ 94 h 114"/>
                                      <a:gd name="T30" fmla="*/ 42 w 55"/>
                                      <a:gd name="T31" fmla="*/ 104 h 114"/>
                                      <a:gd name="T32" fmla="*/ 27 w 55"/>
                                      <a:gd name="T33" fmla="*/ 109 h 114"/>
                                      <a:gd name="T34" fmla="*/ 27 w 55"/>
                                      <a:gd name="T35" fmla="*/ 112 h 114"/>
                                      <a:gd name="T36" fmla="*/ 27 w 55"/>
                                      <a:gd name="T37" fmla="*/ 114 h 11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55" h="114">
                                        <a:moveTo>
                                          <a:pt x="12" y="0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2" y="2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15" y="2"/>
                                        </a:lnTo>
                                        <a:lnTo>
                                          <a:pt x="15" y="2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12" y="0"/>
                                        </a:lnTo>
                                        <a:close/>
                                        <a:moveTo>
                                          <a:pt x="27" y="114"/>
                                        </a:moveTo>
                                        <a:lnTo>
                                          <a:pt x="42" y="109"/>
                                        </a:lnTo>
                                        <a:lnTo>
                                          <a:pt x="55" y="99"/>
                                        </a:lnTo>
                                        <a:lnTo>
                                          <a:pt x="55" y="97"/>
                                        </a:lnTo>
                                        <a:lnTo>
                                          <a:pt x="55" y="94"/>
                                        </a:lnTo>
                                        <a:lnTo>
                                          <a:pt x="42" y="104"/>
                                        </a:lnTo>
                                        <a:lnTo>
                                          <a:pt x="27" y="109"/>
                                        </a:lnTo>
                                        <a:lnTo>
                                          <a:pt x="27" y="112"/>
                                        </a:lnTo>
                                        <a:lnTo>
                                          <a:pt x="27" y="1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DA32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70" name="Freeform 96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62" y="579"/>
                                    <a:ext cx="53" cy="112"/>
                                  </a:xfrm>
                                  <a:custGeom>
                                    <a:avLst/>
                                    <a:gdLst>
                                      <a:gd name="T0" fmla="*/ 10 w 53"/>
                                      <a:gd name="T1" fmla="*/ 0 h 112"/>
                                      <a:gd name="T2" fmla="*/ 5 w 53"/>
                                      <a:gd name="T3" fmla="*/ 2 h 112"/>
                                      <a:gd name="T4" fmla="*/ 0 w 53"/>
                                      <a:gd name="T5" fmla="*/ 2 h 112"/>
                                      <a:gd name="T6" fmla="*/ 0 w 53"/>
                                      <a:gd name="T7" fmla="*/ 5 h 112"/>
                                      <a:gd name="T8" fmla="*/ 0 w 53"/>
                                      <a:gd name="T9" fmla="*/ 7 h 112"/>
                                      <a:gd name="T10" fmla="*/ 8 w 53"/>
                                      <a:gd name="T11" fmla="*/ 7 h 112"/>
                                      <a:gd name="T12" fmla="*/ 13 w 53"/>
                                      <a:gd name="T13" fmla="*/ 5 h 112"/>
                                      <a:gd name="T14" fmla="*/ 13 w 53"/>
                                      <a:gd name="T15" fmla="*/ 5 h 112"/>
                                      <a:gd name="T16" fmla="*/ 15 w 53"/>
                                      <a:gd name="T17" fmla="*/ 5 h 112"/>
                                      <a:gd name="T18" fmla="*/ 13 w 53"/>
                                      <a:gd name="T19" fmla="*/ 2 h 112"/>
                                      <a:gd name="T20" fmla="*/ 10 w 53"/>
                                      <a:gd name="T21" fmla="*/ 0 h 112"/>
                                      <a:gd name="T22" fmla="*/ 25 w 53"/>
                                      <a:gd name="T23" fmla="*/ 112 h 112"/>
                                      <a:gd name="T24" fmla="*/ 40 w 53"/>
                                      <a:gd name="T25" fmla="*/ 107 h 112"/>
                                      <a:gd name="T26" fmla="*/ 53 w 53"/>
                                      <a:gd name="T27" fmla="*/ 97 h 112"/>
                                      <a:gd name="T28" fmla="*/ 53 w 53"/>
                                      <a:gd name="T29" fmla="*/ 94 h 112"/>
                                      <a:gd name="T30" fmla="*/ 53 w 53"/>
                                      <a:gd name="T31" fmla="*/ 92 h 112"/>
                                      <a:gd name="T32" fmla="*/ 40 w 53"/>
                                      <a:gd name="T33" fmla="*/ 102 h 112"/>
                                      <a:gd name="T34" fmla="*/ 25 w 53"/>
                                      <a:gd name="T35" fmla="*/ 107 h 112"/>
                                      <a:gd name="T36" fmla="*/ 25 w 53"/>
                                      <a:gd name="T37" fmla="*/ 109 h 112"/>
                                      <a:gd name="T38" fmla="*/ 25 w 53"/>
                                      <a:gd name="T39" fmla="*/ 112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53" h="112">
                                        <a:moveTo>
                                          <a:pt x="10" y="0"/>
                                        </a:moveTo>
                                        <a:lnTo>
                                          <a:pt x="5" y="2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8" y="7"/>
                                        </a:lnTo>
                                        <a:lnTo>
                                          <a:pt x="13" y="5"/>
                                        </a:lnTo>
                                        <a:lnTo>
                                          <a:pt x="13" y="5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13" y="2"/>
                                        </a:lnTo>
                                        <a:lnTo>
                                          <a:pt x="10" y="0"/>
                                        </a:lnTo>
                                        <a:close/>
                                        <a:moveTo>
                                          <a:pt x="25" y="112"/>
                                        </a:moveTo>
                                        <a:lnTo>
                                          <a:pt x="40" y="107"/>
                                        </a:lnTo>
                                        <a:lnTo>
                                          <a:pt x="53" y="97"/>
                                        </a:lnTo>
                                        <a:lnTo>
                                          <a:pt x="53" y="94"/>
                                        </a:lnTo>
                                        <a:lnTo>
                                          <a:pt x="53" y="92"/>
                                        </a:lnTo>
                                        <a:lnTo>
                                          <a:pt x="40" y="102"/>
                                        </a:lnTo>
                                        <a:lnTo>
                                          <a:pt x="25" y="107"/>
                                        </a:lnTo>
                                        <a:lnTo>
                                          <a:pt x="25" y="109"/>
                                        </a:lnTo>
                                        <a:lnTo>
                                          <a:pt x="25" y="1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EA61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71" name="Freeform 96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62" y="581"/>
                                    <a:ext cx="53" cy="107"/>
                                  </a:xfrm>
                                  <a:custGeom>
                                    <a:avLst/>
                                    <a:gdLst>
                                      <a:gd name="T0" fmla="*/ 13 w 53"/>
                                      <a:gd name="T1" fmla="*/ 0 h 107"/>
                                      <a:gd name="T2" fmla="*/ 13 w 53"/>
                                      <a:gd name="T3" fmla="*/ 0 h 107"/>
                                      <a:gd name="T4" fmla="*/ 5 w 53"/>
                                      <a:gd name="T5" fmla="*/ 3 h 107"/>
                                      <a:gd name="T6" fmla="*/ 0 w 53"/>
                                      <a:gd name="T7" fmla="*/ 3 h 107"/>
                                      <a:gd name="T8" fmla="*/ 0 w 53"/>
                                      <a:gd name="T9" fmla="*/ 5 h 107"/>
                                      <a:gd name="T10" fmla="*/ 3 w 53"/>
                                      <a:gd name="T11" fmla="*/ 8 h 107"/>
                                      <a:gd name="T12" fmla="*/ 8 w 53"/>
                                      <a:gd name="T13" fmla="*/ 8 h 107"/>
                                      <a:gd name="T14" fmla="*/ 13 w 53"/>
                                      <a:gd name="T15" fmla="*/ 5 h 107"/>
                                      <a:gd name="T16" fmla="*/ 15 w 53"/>
                                      <a:gd name="T17" fmla="*/ 5 h 107"/>
                                      <a:gd name="T18" fmla="*/ 15 w 53"/>
                                      <a:gd name="T19" fmla="*/ 5 h 107"/>
                                      <a:gd name="T20" fmla="*/ 15 w 53"/>
                                      <a:gd name="T21" fmla="*/ 3 h 107"/>
                                      <a:gd name="T22" fmla="*/ 13 w 53"/>
                                      <a:gd name="T23" fmla="*/ 0 h 107"/>
                                      <a:gd name="T24" fmla="*/ 25 w 53"/>
                                      <a:gd name="T25" fmla="*/ 107 h 107"/>
                                      <a:gd name="T26" fmla="*/ 40 w 53"/>
                                      <a:gd name="T27" fmla="*/ 102 h 107"/>
                                      <a:gd name="T28" fmla="*/ 53 w 53"/>
                                      <a:gd name="T29" fmla="*/ 92 h 107"/>
                                      <a:gd name="T30" fmla="*/ 53 w 53"/>
                                      <a:gd name="T31" fmla="*/ 90 h 107"/>
                                      <a:gd name="T32" fmla="*/ 50 w 53"/>
                                      <a:gd name="T33" fmla="*/ 85 h 107"/>
                                      <a:gd name="T34" fmla="*/ 45 w 53"/>
                                      <a:gd name="T35" fmla="*/ 92 h 107"/>
                                      <a:gd name="T36" fmla="*/ 40 w 53"/>
                                      <a:gd name="T37" fmla="*/ 97 h 107"/>
                                      <a:gd name="T38" fmla="*/ 33 w 53"/>
                                      <a:gd name="T39" fmla="*/ 100 h 107"/>
                                      <a:gd name="T40" fmla="*/ 25 w 53"/>
                                      <a:gd name="T41" fmla="*/ 102 h 107"/>
                                      <a:gd name="T42" fmla="*/ 25 w 53"/>
                                      <a:gd name="T43" fmla="*/ 105 h 107"/>
                                      <a:gd name="T44" fmla="*/ 25 w 53"/>
                                      <a:gd name="T45" fmla="*/ 107 h 10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53" h="107">
                                        <a:moveTo>
                                          <a:pt x="13" y="0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3" y="5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15" y="3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  <a:moveTo>
                                          <a:pt x="25" y="107"/>
                                        </a:moveTo>
                                        <a:lnTo>
                                          <a:pt x="40" y="102"/>
                                        </a:lnTo>
                                        <a:lnTo>
                                          <a:pt x="53" y="92"/>
                                        </a:lnTo>
                                        <a:lnTo>
                                          <a:pt x="53" y="90"/>
                                        </a:lnTo>
                                        <a:lnTo>
                                          <a:pt x="50" y="85"/>
                                        </a:lnTo>
                                        <a:lnTo>
                                          <a:pt x="45" y="92"/>
                                        </a:lnTo>
                                        <a:lnTo>
                                          <a:pt x="40" y="97"/>
                                        </a:lnTo>
                                        <a:lnTo>
                                          <a:pt x="33" y="100"/>
                                        </a:lnTo>
                                        <a:lnTo>
                                          <a:pt x="25" y="102"/>
                                        </a:lnTo>
                                        <a:lnTo>
                                          <a:pt x="25" y="105"/>
                                        </a:lnTo>
                                        <a:lnTo>
                                          <a:pt x="25" y="10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FAB1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72" name="Freeform 96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62" y="584"/>
                                    <a:ext cx="53" cy="102"/>
                                  </a:xfrm>
                                  <a:custGeom>
                                    <a:avLst/>
                                    <a:gdLst>
                                      <a:gd name="T0" fmla="*/ 15 w 53"/>
                                      <a:gd name="T1" fmla="*/ 0 h 102"/>
                                      <a:gd name="T2" fmla="*/ 13 w 53"/>
                                      <a:gd name="T3" fmla="*/ 0 h 102"/>
                                      <a:gd name="T4" fmla="*/ 13 w 53"/>
                                      <a:gd name="T5" fmla="*/ 0 h 102"/>
                                      <a:gd name="T6" fmla="*/ 8 w 53"/>
                                      <a:gd name="T7" fmla="*/ 2 h 102"/>
                                      <a:gd name="T8" fmla="*/ 0 w 53"/>
                                      <a:gd name="T9" fmla="*/ 2 h 102"/>
                                      <a:gd name="T10" fmla="*/ 3 w 53"/>
                                      <a:gd name="T11" fmla="*/ 5 h 102"/>
                                      <a:gd name="T12" fmla="*/ 3 w 53"/>
                                      <a:gd name="T13" fmla="*/ 7 h 102"/>
                                      <a:gd name="T14" fmla="*/ 8 w 53"/>
                                      <a:gd name="T15" fmla="*/ 5 h 102"/>
                                      <a:gd name="T16" fmla="*/ 13 w 53"/>
                                      <a:gd name="T17" fmla="*/ 5 h 102"/>
                                      <a:gd name="T18" fmla="*/ 15 w 53"/>
                                      <a:gd name="T19" fmla="*/ 5 h 102"/>
                                      <a:gd name="T20" fmla="*/ 18 w 53"/>
                                      <a:gd name="T21" fmla="*/ 7 h 102"/>
                                      <a:gd name="T22" fmla="*/ 15 w 53"/>
                                      <a:gd name="T23" fmla="*/ 2 h 102"/>
                                      <a:gd name="T24" fmla="*/ 15 w 53"/>
                                      <a:gd name="T25" fmla="*/ 0 h 102"/>
                                      <a:gd name="T26" fmla="*/ 25 w 53"/>
                                      <a:gd name="T27" fmla="*/ 102 h 102"/>
                                      <a:gd name="T28" fmla="*/ 40 w 53"/>
                                      <a:gd name="T29" fmla="*/ 97 h 102"/>
                                      <a:gd name="T30" fmla="*/ 53 w 53"/>
                                      <a:gd name="T31" fmla="*/ 87 h 102"/>
                                      <a:gd name="T32" fmla="*/ 50 w 53"/>
                                      <a:gd name="T33" fmla="*/ 82 h 102"/>
                                      <a:gd name="T34" fmla="*/ 50 w 53"/>
                                      <a:gd name="T35" fmla="*/ 80 h 102"/>
                                      <a:gd name="T36" fmla="*/ 45 w 53"/>
                                      <a:gd name="T37" fmla="*/ 87 h 102"/>
                                      <a:gd name="T38" fmla="*/ 40 w 53"/>
                                      <a:gd name="T39" fmla="*/ 92 h 102"/>
                                      <a:gd name="T40" fmla="*/ 33 w 53"/>
                                      <a:gd name="T41" fmla="*/ 94 h 102"/>
                                      <a:gd name="T42" fmla="*/ 25 w 53"/>
                                      <a:gd name="T43" fmla="*/ 97 h 102"/>
                                      <a:gd name="T44" fmla="*/ 25 w 53"/>
                                      <a:gd name="T45" fmla="*/ 99 h 102"/>
                                      <a:gd name="T46" fmla="*/ 25 w 53"/>
                                      <a:gd name="T47" fmla="*/ 102 h 10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53" h="102">
                                        <a:moveTo>
                                          <a:pt x="15" y="0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8" y="2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13" y="5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18" y="7"/>
                                        </a:lnTo>
                                        <a:lnTo>
                                          <a:pt x="15" y="2"/>
                                        </a:lnTo>
                                        <a:lnTo>
                                          <a:pt x="15" y="0"/>
                                        </a:lnTo>
                                        <a:close/>
                                        <a:moveTo>
                                          <a:pt x="25" y="102"/>
                                        </a:moveTo>
                                        <a:lnTo>
                                          <a:pt x="40" y="97"/>
                                        </a:lnTo>
                                        <a:lnTo>
                                          <a:pt x="53" y="87"/>
                                        </a:lnTo>
                                        <a:lnTo>
                                          <a:pt x="50" y="82"/>
                                        </a:lnTo>
                                        <a:lnTo>
                                          <a:pt x="50" y="80"/>
                                        </a:lnTo>
                                        <a:lnTo>
                                          <a:pt x="45" y="87"/>
                                        </a:lnTo>
                                        <a:lnTo>
                                          <a:pt x="40" y="92"/>
                                        </a:lnTo>
                                        <a:lnTo>
                                          <a:pt x="33" y="94"/>
                                        </a:lnTo>
                                        <a:lnTo>
                                          <a:pt x="25" y="97"/>
                                        </a:lnTo>
                                        <a:lnTo>
                                          <a:pt x="25" y="99"/>
                                        </a:lnTo>
                                        <a:lnTo>
                                          <a:pt x="25" y="10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FAE0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73" name="Freeform 96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65" y="586"/>
                                    <a:ext cx="47" cy="97"/>
                                  </a:xfrm>
                                  <a:custGeom>
                                    <a:avLst/>
                                    <a:gdLst>
                                      <a:gd name="T0" fmla="*/ 12 w 47"/>
                                      <a:gd name="T1" fmla="*/ 0 h 97"/>
                                      <a:gd name="T2" fmla="*/ 12 w 47"/>
                                      <a:gd name="T3" fmla="*/ 0 h 97"/>
                                      <a:gd name="T4" fmla="*/ 10 w 47"/>
                                      <a:gd name="T5" fmla="*/ 0 h 97"/>
                                      <a:gd name="T6" fmla="*/ 5 w 47"/>
                                      <a:gd name="T7" fmla="*/ 3 h 97"/>
                                      <a:gd name="T8" fmla="*/ 0 w 47"/>
                                      <a:gd name="T9" fmla="*/ 3 h 97"/>
                                      <a:gd name="T10" fmla="*/ 0 w 47"/>
                                      <a:gd name="T11" fmla="*/ 5 h 97"/>
                                      <a:gd name="T12" fmla="*/ 2 w 47"/>
                                      <a:gd name="T13" fmla="*/ 8 h 97"/>
                                      <a:gd name="T14" fmla="*/ 5 w 47"/>
                                      <a:gd name="T15" fmla="*/ 5 h 97"/>
                                      <a:gd name="T16" fmla="*/ 10 w 47"/>
                                      <a:gd name="T17" fmla="*/ 5 h 97"/>
                                      <a:gd name="T18" fmla="*/ 12 w 47"/>
                                      <a:gd name="T19" fmla="*/ 5 h 97"/>
                                      <a:gd name="T20" fmla="*/ 17 w 47"/>
                                      <a:gd name="T21" fmla="*/ 8 h 97"/>
                                      <a:gd name="T22" fmla="*/ 15 w 47"/>
                                      <a:gd name="T23" fmla="*/ 5 h 97"/>
                                      <a:gd name="T24" fmla="*/ 12 w 47"/>
                                      <a:gd name="T25" fmla="*/ 0 h 97"/>
                                      <a:gd name="T26" fmla="*/ 22 w 47"/>
                                      <a:gd name="T27" fmla="*/ 97 h 97"/>
                                      <a:gd name="T28" fmla="*/ 30 w 47"/>
                                      <a:gd name="T29" fmla="*/ 95 h 97"/>
                                      <a:gd name="T30" fmla="*/ 37 w 47"/>
                                      <a:gd name="T31" fmla="*/ 92 h 97"/>
                                      <a:gd name="T32" fmla="*/ 42 w 47"/>
                                      <a:gd name="T33" fmla="*/ 87 h 97"/>
                                      <a:gd name="T34" fmla="*/ 47 w 47"/>
                                      <a:gd name="T35" fmla="*/ 80 h 97"/>
                                      <a:gd name="T36" fmla="*/ 47 w 47"/>
                                      <a:gd name="T37" fmla="*/ 78 h 97"/>
                                      <a:gd name="T38" fmla="*/ 47 w 47"/>
                                      <a:gd name="T39" fmla="*/ 75 h 97"/>
                                      <a:gd name="T40" fmla="*/ 42 w 47"/>
                                      <a:gd name="T41" fmla="*/ 80 h 97"/>
                                      <a:gd name="T42" fmla="*/ 35 w 47"/>
                                      <a:gd name="T43" fmla="*/ 85 h 97"/>
                                      <a:gd name="T44" fmla="*/ 30 w 47"/>
                                      <a:gd name="T45" fmla="*/ 90 h 97"/>
                                      <a:gd name="T46" fmla="*/ 22 w 47"/>
                                      <a:gd name="T47" fmla="*/ 92 h 97"/>
                                      <a:gd name="T48" fmla="*/ 22 w 47"/>
                                      <a:gd name="T49" fmla="*/ 95 h 97"/>
                                      <a:gd name="T50" fmla="*/ 22 w 47"/>
                                      <a:gd name="T51" fmla="*/ 97 h 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47" h="97">
                                        <a:moveTo>
                                          <a:pt x="12" y="0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12" y="5"/>
                                        </a:lnTo>
                                        <a:lnTo>
                                          <a:pt x="17" y="8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12" y="0"/>
                                        </a:lnTo>
                                        <a:close/>
                                        <a:moveTo>
                                          <a:pt x="22" y="97"/>
                                        </a:moveTo>
                                        <a:lnTo>
                                          <a:pt x="30" y="95"/>
                                        </a:lnTo>
                                        <a:lnTo>
                                          <a:pt x="37" y="92"/>
                                        </a:lnTo>
                                        <a:lnTo>
                                          <a:pt x="42" y="87"/>
                                        </a:lnTo>
                                        <a:lnTo>
                                          <a:pt x="47" y="80"/>
                                        </a:lnTo>
                                        <a:lnTo>
                                          <a:pt x="47" y="78"/>
                                        </a:lnTo>
                                        <a:lnTo>
                                          <a:pt x="47" y="75"/>
                                        </a:lnTo>
                                        <a:lnTo>
                                          <a:pt x="42" y="80"/>
                                        </a:lnTo>
                                        <a:lnTo>
                                          <a:pt x="35" y="85"/>
                                        </a:lnTo>
                                        <a:lnTo>
                                          <a:pt x="30" y="90"/>
                                        </a:lnTo>
                                        <a:lnTo>
                                          <a:pt x="22" y="92"/>
                                        </a:lnTo>
                                        <a:lnTo>
                                          <a:pt x="22" y="95"/>
                                        </a:lnTo>
                                        <a:lnTo>
                                          <a:pt x="22" y="9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0B1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74" name="Freeform 96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65" y="589"/>
                                    <a:ext cx="47" cy="92"/>
                                  </a:xfrm>
                                  <a:custGeom>
                                    <a:avLst/>
                                    <a:gdLst>
                                      <a:gd name="T0" fmla="*/ 15 w 47"/>
                                      <a:gd name="T1" fmla="*/ 2 h 92"/>
                                      <a:gd name="T2" fmla="*/ 12 w 47"/>
                                      <a:gd name="T3" fmla="*/ 0 h 92"/>
                                      <a:gd name="T4" fmla="*/ 10 w 47"/>
                                      <a:gd name="T5" fmla="*/ 0 h 92"/>
                                      <a:gd name="T6" fmla="*/ 5 w 47"/>
                                      <a:gd name="T7" fmla="*/ 0 h 92"/>
                                      <a:gd name="T8" fmla="*/ 0 w 47"/>
                                      <a:gd name="T9" fmla="*/ 2 h 92"/>
                                      <a:gd name="T10" fmla="*/ 2 w 47"/>
                                      <a:gd name="T11" fmla="*/ 5 h 92"/>
                                      <a:gd name="T12" fmla="*/ 2 w 47"/>
                                      <a:gd name="T13" fmla="*/ 7 h 92"/>
                                      <a:gd name="T14" fmla="*/ 5 w 47"/>
                                      <a:gd name="T15" fmla="*/ 5 h 92"/>
                                      <a:gd name="T16" fmla="*/ 10 w 47"/>
                                      <a:gd name="T17" fmla="*/ 5 h 92"/>
                                      <a:gd name="T18" fmla="*/ 15 w 47"/>
                                      <a:gd name="T19" fmla="*/ 5 h 92"/>
                                      <a:gd name="T20" fmla="*/ 17 w 47"/>
                                      <a:gd name="T21" fmla="*/ 7 h 92"/>
                                      <a:gd name="T22" fmla="*/ 17 w 47"/>
                                      <a:gd name="T23" fmla="*/ 5 h 92"/>
                                      <a:gd name="T24" fmla="*/ 15 w 47"/>
                                      <a:gd name="T25" fmla="*/ 2 h 92"/>
                                      <a:gd name="T26" fmla="*/ 22 w 47"/>
                                      <a:gd name="T27" fmla="*/ 92 h 92"/>
                                      <a:gd name="T28" fmla="*/ 30 w 47"/>
                                      <a:gd name="T29" fmla="*/ 89 h 92"/>
                                      <a:gd name="T30" fmla="*/ 37 w 47"/>
                                      <a:gd name="T31" fmla="*/ 87 h 92"/>
                                      <a:gd name="T32" fmla="*/ 42 w 47"/>
                                      <a:gd name="T33" fmla="*/ 82 h 92"/>
                                      <a:gd name="T34" fmla="*/ 47 w 47"/>
                                      <a:gd name="T35" fmla="*/ 75 h 92"/>
                                      <a:gd name="T36" fmla="*/ 47 w 47"/>
                                      <a:gd name="T37" fmla="*/ 72 h 92"/>
                                      <a:gd name="T38" fmla="*/ 45 w 47"/>
                                      <a:gd name="T39" fmla="*/ 70 h 92"/>
                                      <a:gd name="T40" fmla="*/ 40 w 47"/>
                                      <a:gd name="T41" fmla="*/ 75 h 92"/>
                                      <a:gd name="T42" fmla="*/ 35 w 47"/>
                                      <a:gd name="T43" fmla="*/ 79 h 92"/>
                                      <a:gd name="T44" fmla="*/ 30 w 47"/>
                                      <a:gd name="T45" fmla="*/ 84 h 92"/>
                                      <a:gd name="T46" fmla="*/ 22 w 47"/>
                                      <a:gd name="T47" fmla="*/ 87 h 92"/>
                                      <a:gd name="T48" fmla="*/ 22 w 47"/>
                                      <a:gd name="T49" fmla="*/ 89 h 92"/>
                                      <a:gd name="T50" fmla="*/ 22 w 47"/>
                                      <a:gd name="T51" fmla="*/ 92 h 9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47" h="92">
                                        <a:moveTo>
                                          <a:pt x="15" y="2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17" y="7"/>
                                        </a:lnTo>
                                        <a:lnTo>
                                          <a:pt x="17" y="5"/>
                                        </a:lnTo>
                                        <a:lnTo>
                                          <a:pt x="15" y="2"/>
                                        </a:lnTo>
                                        <a:close/>
                                        <a:moveTo>
                                          <a:pt x="22" y="92"/>
                                        </a:moveTo>
                                        <a:lnTo>
                                          <a:pt x="30" y="89"/>
                                        </a:lnTo>
                                        <a:lnTo>
                                          <a:pt x="37" y="87"/>
                                        </a:lnTo>
                                        <a:lnTo>
                                          <a:pt x="42" y="82"/>
                                        </a:lnTo>
                                        <a:lnTo>
                                          <a:pt x="47" y="75"/>
                                        </a:lnTo>
                                        <a:lnTo>
                                          <a:pt x="47" y="72"/>
                                        </a:lnTo>
                                        <a:lnTo>
                                          <a:pt x="45" y="70"/>
                                        </a:lnTo>
                                        <a:lnTo>
                                          <a:pt x="40" y="75"/>
                                        </a:lnTo>
                                        <a:lnTo>
                                          <a:pt x="35" y="79"/>
                                        </a:lnTo>
                                        <a:lnTo>
                                          <a:pt x="30" y="84"/>
                                        </a:lnTo>
                                        <a:lnTo>
                                          <a:pt x="22" y="87"/>
                                        </a:lnTo>
                                        <a:lnTo>
                                          <a:pt x="22" y="89"/>
                                        </a:lnTo>
                                        <a:lnTo>
                                          <a:pt x="22" y="9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0B5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75" name="Freeform 96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67" y="591"/>
                                    <a:ext cx="45" cy="87"/>
                                  </a:xfrm>
                                  <a:custGeom>
                                    <a:avLst/>
                                    <a:gdLst>
                                      <a:gd name="T0" fmla="*/ 15 w 45"/>
                                      <a:gd name="T1" fmla="*/ 3 h 87"/>
                                      <a:gd name="T2" fmla="*/ 10 w 45"/>
                                      <a:gd name="T3" fmla="*/ 0 h 87"/>
                                      <a:gd name="T4" fmla="*/ 8 w 45"/>
                                      <a:gd name="T5" fmla="*/ 0 h 87"/>
                                      <a:gd name="T6" fmla="*/ 3 w 45"/>
                                      <a:gd name="T7" fmla="*/ 0 h 87"/>
                                      <a:gd name="T8" fmla="*/ 0 w 45"/>
                                      <a:gd name="T9" fmla="*/ 3 h 87"/>
                                      <a:gd name="T10" fmla="*/ 0 w 45"/>
                                      <a:gd name="T11" fmla="*/ 5 h 87"/>
                                      <a:gd name="T12" fmla="*/ 0 w 45"/>
                                      <a:gd name="T13" fmla="*/ 8 h 87"/>
                                      <a:gd name="T14" fmla="*/ 5 w 45"/>
                                      <a:gd name="T15" fmla="*/ 5 h 87"/>
                                      <a:gd name="T16" fmla="*/ 8 w 45"/>
                                      <a:gd name="T17" fmla="*/ 5 h 87"/>
                                      <a:gd name="T18" fmla="*/ 13 w 45"/>
                                      <a:gd name="T19" fmla="*/ 8 h 87"/>
                                      <a:gd name="T20" fmla="*/ 18 w 45"/>
                                      <a:gd name="T21" fmla="*/ 8 h 87"/>
                                      <a:gd name="T22" fmla="*/ 15 w 45"/>
                                      <a:gd name="T23" fmla="*/ 5 h 87"/>
                                      <a:gd name="T24" fmla="*/ 15 w 45"/>
                                      <a:gd name="T25" fmla="*/ 3 h 87"/>
                                      <a:gd name="T26" fmla="*/ 20 w 45"/>
                                      <a:gd name="T27" fmla="*/ 87 h 87"/>
                                      <a:gd name="T28" fmla="*/ 28 w 45"/>
                                      <a:gd name="T29" fmla="*/ 85 h 87"/>
                                      <a:gd name="T30" fmla="*/ 33 w 45"/>
                                      <a:gd name="T31" fmla="*/ 80 h 87"/>
                                      <a:gd name="T32" fmla="*/ 40 w 45"/>
                                      <a:gd name="T33" fmla="*/ 75 h 87"/>
                                      <a:gd name="T34" fmla="*/ 45 w 45"/>
                                      <a:gd name="T35" fmla="*/ 70 h 87"/>
                                      <a:gd name="T36" fmla="*/ 43 w 45"/>
                                      <a:gd name="T37" fmla="*/ 68 h 87"/>
                                      <a:gd name="T38" fmla="*/ 43 w 45"/>
                                      <a:gd name="T39" fmla="*/ 63 h 87"/>
                                      <a:gd name="T40" fmla="*/ 38 w 45"/>
                                      <a:gd name="T41" fmla="*/ 70 h 87"/>
                                      <a:gd name="T42" fmla="*/ 33 w 45"/>
                                      <a:gd name="T43" fmla="*/ 75 h 87"/>
                                      <a:gd name="T44" fmla="*/ 28 w 45"/>
                                      <a:gd name="T45" fmla="*/ 80 h 87"/>
                                      <a:gd name="T46" fmla="*/ 20 w 45"/>
                                      <a:gd name="T47" fmla="*/ 82 h 87"/>
                                      <a:gd name="T48" fmla="*/ 20 w 45"/>
                                      <a:gd name="T49" fmla="*/ 85 h 87"/>
                                      <a:gd name="T50" fmla="*/ 20 w 45"/>
                                      <a:gd name="T51" fmla="*/ 87 h 8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45" h="87">
                                        <a:moveTo>
                                          <a:pt x="15" y="3"/>
                                        </a:moveTo>
                                        <a:lnTo>
                                          <a:pt x="10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13" y="8"/>
                                        </a:lnTo>
                                        <a:lnTo>
                                          <a:pt x="18" y="8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15" y="3"/>
                                        </a:lnTo>
                                        <a:close/>
                                        <a:moveTo>
                                          <a:pt x="20" y="87"/>
                                        </a:moveTo>
                                        <a:lnTo>
                                          <a:pt x="28" y="85"/>
                                        </a:lnTo>
                                        <a:lnTo>
                                          <a:pt x="33" y="80"/>
                                        </a:lnTo>
                                        <a:lnTo>
                                          <a:pt x="40" y="75"/>
                                        </a:lnTo>
                                        <a:lnTo>
                                          <a:pt x="45" y="70"/>
                                        </a:lnTo>
                                        <a:lnTo>
                                          <a:pt x="43" y="68"/>
                                        </a:lnTo>
                                        <a:lnTo>
                                          <a:pt x="43" y="63"/>
                                        </a:lnTo>
                                        <a:lnTo>
                                          <a:pt x="38" y="70"/>
                                        </a:lnTo>
                                        <a:lnTo>
                                          <a:pt x="33" y="75"/>
                                        </a:lnTo>
                                        <a:lnTo>
                                          <a:pt x="28" y="80"/>
                                        </a:lnTo>
                                        <a:lnTo>
                                          <a:pt x="20" y="82"/>
                                        </a:lnTo>
                                        <a:lnTo>
                                          <a:pt x="20" y="85"/>
                                        </a:lnTo>
                                        <a:lnTo>
                                          <a:pt x="20" y="8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2B9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76" name="Freeform 96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67" y="594"/>
                                    <a:ext cx="43" cy="82"/>
                                  </a:xfrm>
                                  <a:custGeom>
                                    <a:avLst/>
                                    <a:gdLst>
                                      <a:gd name="T0" fmla="*/ 15 w 43"/>
                                      <a:gd name="T1" fmla="*/ 2 h 82"/>
                                      <a:gd name="T2" fmla="*/ 13 w 43"/>
                                      <a:gd name="T3" fmla="*/ 0 h 82"/>
                                      <a:gd name="T4" fmla="*/ 8 w 43"/>
                                      <a:gd name="T5" fmla="*/ 0 h 82"/>
                                      <a:gd name="T6" fmla="*/ 3 w 43"/>
                                      <a:gd name="T7" fmla="*/ 0 h 82"/>
                                      <a:gd name="T8" fmla="*/ 0 w 43"/>
                                      <a:gd name="T9" fmla="*/ 2 h 82"/>
                                      <a:gd name="T10" fmla="*/ 0 w 43"/>
                                      <a:gd name="T11" fmla="*/ 5 h 82"/>
                                      <a:gd name="T12" fmla="*/ 3 w 43"/>
                                      <a:gd name="T13" fmla="*/ 5 h 82"/>
                                      <a:gd name="T14" fmla="*/ 5 w 43"/>
                                      <a:gd name="T15" fmla="*/ 5 h 82"/>
                                      <a:gd name="T16" fmla="*/ 8 w 43"/>
                                      <a:gd name="T17" fmla="*/ 5 h 82"/>
                                      <a:gd name="T18" fmla="*/ 13 w 43"/>
                                      <a:gd name="T19" fmla="*/ 7 h 82"/>
                                      <a:gd name="T20" fmla="*/ 20 w 43"/>
                                      <a:gd name="T21" fmla="*/ 7 h 82"/>
                                      <a:gd name="T22" fmla="*/ 18 w 43"/>
                                      <a:gd name="T23" fmla="*/ 5 h 82"/>
                                      <a:gd name="T24" fmla="*/ 15 w 43"/>
                                      <a:gd name="T25" fmla="*/ 2 h 82"/>
                                      <a:gd name="T26" fmla="*/ 20 w 43"/>
                                      <a:gd name="T27" fmla="*/ 82 h 82"/>
                                      <a:gd name="T28" fmla="*/ 28 w 43"/>
                                      <a:gd name="T29" fmla="*/ 79 h 82"/>
                                      <a:gd name="T30" fmla="*/ 33 w 43"/>
                                      <a:gd name="T31" fmla="*/ 74 h 82"/>
                                      <a:gd name="T32" fmla="*/ 38 w 43"/>
                                      <a:gd name="T33" fmla="*/ 70 h 82"/>
                                      <a:gd name="T34" fmla="*/ 43 w 43"/>
                                      <a:gd name="T35" fmla="*/ 65 h 82"/>
                                      <a:gd name="T36" fmla="*/ 43 w 43"/>
                                      <a:gd name="T37" fmla="*/ 60 h 82"/>
                                      <a:gd name="T38" fmla="*/ 40 w 43"/>
                                      <a:gd name="T39" fmla="*/ 57 h 82"/>
                                      <a:gd name="T40" fmla="*/ 38 w 43"/>
                                      <a:gd name="T41" fmla="*/ 65 h 82"/>
                                      <a:gd name="T42" fmla="*/ 33 w 43"/>
                                      <a:gd name="T43" fmla="*/ 70 h 82"/>
                                      <a:gd name="T44" fmla="*/ 25 w 43"/>
                                      <a:gd name="T45" fmla="*/ 74 h 82"/>
                                      <a:gd name="T46" fmla="*/ 20 w 43"/>
                                      <a:gd name="T47" fmla="*/ 77 h 82"/>
                                      <a:gd name="T48" fmla="*/ 20 w 43"/>
                                      <a:gd name="T49" fmla="*/ 79 h 82"/>
                                      <a:gd name="T50" fmla="*/ 20 w 43"/>
                                      <a:gd name="T51" fmla="*/ 82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43" h="82">
                                        <a:moveTo>
                                          <a:pt x="15" y="2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13" y="7"/>
                                        </a:lnTo>
                                        <a:lnTo>
                                          <a:pt x="20" y="7"/>
                                        </a:lnTo>
                                        <a:lnTo>
                                          <a:pt x="18" y="5"/>
                                        </a:lnTo>
                                        <a:lnTo>
                                          <a:pt x="15" y="2"/>
                                        </a:lnTo>
                                        <a:close/>
                                        <a:moveTo>
                                          <a:pt x="20" y="82"/>
                                        </a:moveTo>
                                        <a:lnTo>
                                          <a:pt x="28" y="79"/>
                                        </a:lnTo>
                                        <a:lnTo>
                                          <a:pt x="33" y="74"/>
                                        </a:lnTo>
                                        <a:lnTo>
                                          <a:pt x="38" y="70"/>
                                        </a:lnTo>
                                        <a:lnTo>
                                          <a:pt x="43" y="65"/>
                                        </a:lnTo>
                                        <a:lnTo>
                                          <a:pt x="43" y="60"/>
                                        </a:lnTo>
                                        <a:lnTo>
                                          <a:pt x="40" y="57"/>
                                        </a:lnTo>
                                        <a:lnTo>
                                          <a:pt x="38" y="65"/>
                                        </a:lnTo>
                                        <a:lnTo>
                                          <a:pt x="33" y="70"/>
                                        </a:lnTo>
                                        <a:lnTo>
                                          <a:pt x="25" y="74"/>
                                        </a:lnTo>
                                        <a:lnTo>
                                          <a:pt x="20" y="77"/>
                                        </a:lnTo>
                                        <a:lnTo>
                                          <a:pt x="20" y="79"/>
                                        </a:lnTo>
                                        <a:lnTo>
                                          <a:pt x="20" y="8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77" name="Freeform 96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67" y="596"/>
                                    <a:ext cx="43" cy="77"/>
                                  </a:xfrm>
                                  <a:custGeom>
                                    <a:avLst/>
                                    <a:gdLst>
                                      <a:gd name="T0" fmla="*/ 18 w 43"/>
                                      <a:gd name="T1" fmla="*/ 3 h 77"/>
                                      <a:gd name="T2" fmla="*/ 13 w 43"/>
                                      <a:gd name="T3" fmla="*/ 3 h 77"/>
                                      <a:gd name="T4" fmla="*/ 8 w 43"/>
                                      <a:gd name="T5" fmla="*/ 0 h 77"/>
                                      <a:gd name="T6" fmla="*/ 5 w 43"/>
                                      <a:gd name="T7" fmla="*/ 0 h 77"/>
                                      <a:gd name="T8" fmla="*/ 0 w 43"/>
                                      <a:gd name="T9" fmla="*/ 3 h 77"/>
                                      <a:gd name="T10" fmla="*/ 3 w 43"/>
                                      <a:gd name="T11" fmla="*/ 3 h 77"/>
                                      <a:gd name="T12" fmla="*/ 3 w 43"/>
                                      <a:gd name="T13" fmla="*/ 5 h 77"/>
                                      <a:gd name="T14" fmla="*/ 5 w 43"/>
                                      <a:gd name="T15" fmla="*/ 5 h 77"/>
                                      <a:gd name="T16" fmla="*/ 8 w 43"/>
                                      <a:gd name="T17" fmla="*/ 5 h 77"/>
                                      <a:gd name="T18" fmla="*/ 15 w 43"/>
                                      <a:gd name="T19" fmla="*/ 8 h 77"/>
                                      <a:gd name="T20" fmla="*/ 23 w 43"/>
                                      <a:gd name="T21" fmla="*/ 10 h 77"/>
                                      <a:gd name="T22" fmla="*/ 20 w 43"/>
                                      <a:gd name="T23" fmla="*/ 5 h 77"/>
                                      <a:gd name="T24" fmla="*/ 18 w 43"/>
                                      <a:gd name="T25" fmla="*/ 3 h 77"/>
                                      <a:gd name="T26" fmla="*/ 20 w 43"/>
                                      <a:gd name="T27" fmla="*/ 77 h 77"/>
                                      <a:gd name="T28" fmla="*/ 28 w 43"/>
                                      <a:gd name="T29" fmla="*/ 75 h 77"/>
                                      <a:gd name="T30" fmla="*/ 33 w 43"/>
                                      <a:gd name="T31" fmla="*/ 70 h 77"/>
                                      <a:gd name="T32" fmla="*/ 38 w 43"/>
                                      <a:gd name="T33" fmla="*/ 65 h 77"/>
                                      <a:gd name="T34" fmla="*/ 43 w 43"/>
                                      <a:gd name="T35" fmla="*/ 58 h 77"/>
                                      <a:gd name="T36" fmla="*/ 40 w 43"/>
                                      <a:gd name="T37" fmla="*/ 55 h 77"/>
                                      <a:gd name="T38" fmla="*/ 40 w 43"/>
                                      <a:gd name="T39" fmla="*/ 50 h 77"/>
                                      <a:gd name="T40" fmla="*/ 38 w 43"/>
                                      <a:gd name="T41" fmla="*/ 58 h 77"/>
                                      <a:gd name="T42" fmla="*/ 33 w 43"/>
                                      <a:gd name="T43" fmla="*/ 65 h 77"/>
                                      <a:gd name="T44" fmla="*/ 25 w 43"/>
                                      <a:gd name="T45" fmla="*/ 70 h 77"/>
                                      <a:gd name="T46" fmla="*/ 18 w 43"/>
                                      <a:gd name="T47" fmla="*/ 72 h 77"/>
                                      <a:gd name="T48" fmla="*/ 20 w 43"/>
                                      <a:gd name="T49" fmla="*/ 75 h 77"/>
                                      <a:gd name="T50" fmla="*/ 20 w 43"/>
                                      <a:gd name="T51" fmla="*/ 77 h 7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43" h="77">
                                        <a:moveTo>
                                          <a:pt x="18" y="3"/>
                                        </a:moveTo>
                                        <a:lnTo>
                                          <a:pt x="13" y="3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3" y="3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15" y="8"/>
                                        </a:lnTo>
                                        <a:lnTo>
                                          <a:pt x="23" y="10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18" y="3"/>
                                        </a:lnTo>
                                        <a:close/>
                                        <a:moveTo>
                                          <a:pt x="20" y="77"/>
                                        </a:moveTo>
                                        <a:lnTo>
                                          <a:pt x="28" y="75"/>
                                        </a:lnTo>
                                        <a:lnTo>
                                          <a:pt x="33" y="70"/>
                                        </a:lnTo>
                                        <a:lnTo>
                                          <a:pt x="38" y="65"/>
                                        </a:lnTo>
                                        <a:lnTo>
                                          <a:pt x="43" y="58"/>
                                        </a:lnTo>
                                        <a:lnTo>
                                          <a:pt x="40" y="55"/>
                                        </a:lnTo>
                                        <a:lnTo>
                                          <a:pt x="40" y="50"/>
                                        </a:lnTo>
                                        <a:lnTo>
                                          <a:pt x="38" y="58"/>
                                        </a:lnTo>
                                        <a:lnTo>
                                          <a:pt x="33" y="65"/>
                                        </a:lnTo>
                                        <a:lnTo>
                                          <a:pt x="25" y="70"/>
                                        </a:lnTo>
                                        <a:lnTo>
                                          <a:pt x="18" y="72"/>
                                        </a:lnTo>
                                        <a:lnTo>
                                          <a:pt x="20" y="75"/>
                                        </a:lnTo>
                                        <a:lnTo>
                                          <a:pt x="20" y="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4C2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78" name="Freeform 96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70" y="599"/>
                                    <a:ext cx="37" cy="72"/>
                                  </a:xfrm>
                                  <a:custGeom>
                                    <a:avLst/>
                                    <a:gdLst>
                                      <a:gd name="T0" fmla="*/ 17 w 37"/>
                                      <a:gd name="T1" fmla="*/ 2 h 72"/>
                                      <a:gd name="T2" fmla="*/ 10 w 37"/>
                                      <a:gd name="T3" fmla="*/ 2 h 72"/>
                                      <a:gd name="T4" fmla="*/ 5 w 37"/>
                                      <a:gd name="T5" fmla="*/ 0 h 72"/>
                                      <a:gd name="T6" fmla="*/ 2 w 37"/>
                                      <a:gd name="T7" fmla="*/ 0 h 72"/>
                                      <a:gd name="T8" fmla="*/ 0 w 37"/>
                                      <a:gd name="T9" fmla="*/ 0 h 72"/>
                                      <a:gd name="T10" fmla="*/ 0 w 37"/>
                                      <a:gd name="T11" fmla="*/ 2 h 72"/>
                                      <a:gd name="T12" fmla="*/ 2 w 37"/>
                                      <a:gd name="T13" fmla="*/ 5 h 72"/>
                                      <a:gd name="T14" fmla="*/ 2 w 37"/>
                                      <a:gd name="T15" fmla="*/ 5 h 72"/>
                                      <a:gd name="T16" fmla="*/ 5 w 37"/>
                                      <a:gd name="T17" fmla="*/ 5 h 72"/>
                                      <a:gd name="T18" fmla="*/ 12 w 37"/>
                                      <a:gd name="T19" fmla="*/ 7 h 72"/>
                                      <a:gd name="T20" fmla="*/ 20 w 37"/>
                                      <a:gd name="T21" fmla="*/ 10 h 72"/>
                                      <a:gd name="T22" fmla="*/ 20 w 37"/>
                                      <a:gd name="T23" fmla="*/ 7 h 72"/>
                                      <a:gd name="T24" fmla="*/ 17 w 37"/>
                                      <a:gd name="T25" fmla="*/ 2 h 72"/>
                                      <a:gd name="T26" fmla="*/ 17 w 37"/>
                                      <a:gd name="T27" fmla="*/ 72 h 72"/>
                                      <a:gd name="T28" fmla="*/ 22 w 37"/>
                                      <a:gd name="T29" fmla="*/ 69 h 72"/>
                                      <a:gd name="T30" fmla="*/ 30 w 37"/>
                                      <a:gd name="T31" fmla="*/ 65 h 72"/>
                                      <a:gd name="T32" fmla="*/ 35 w 37"/>
                                      <a:gd name="T33" fmla="*/ 60 h 72"/>
                                      <a:gd name="T34" fmla="*/ 37 w 37"/>
                                      <a:gd name="T35" fmla="*/ 52 h 72"/>
                                      <a:gd name="T36" fmla="*/ 37 w 37"/>
                                      <a:gd name="T37" fmla="*/ 47 h 72"/>
                                      <a:gd name="T38" fmla="*/ 35 w 37"/>
                                      <a:gd name="T39" fmla="*/ 45 h 72"/>
                                      <a:gd name="T40" fmla="*/ 32 w 37"/>
                                      <a:gd name="T41" fmla="*/ 52 h 72"/>
                                      <a:gd name="T42" fmla="*/ 30 w 37"/>
                                      <a:gd name="T43" fmla="*/ 57 h 72"/>
                                      <a:gd name="T44" fmla="*/ 22 w 37"/>
                                      <a:gd name="T45" fmla="*/ 65 h 72"/>
                                      <a:gd name="T46" fmla="*/ 15 w 37"/>
                                      <a:gd name="T47" fmla="*/ 67 h 72"/>
                                      <a:gd name="T48" fmla="*/ 15 w 37"/>
                                      <a:gd name="T49" fmla="*/ 69 h 72"/>
                                      <a:gd name="T50" fmla="*/ 17 w 37"/>
                                      <a:gd name="T51" fmla="*/ 72 h 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37" h="72">
                                        <a:moveTo>
                                          <a:pt x="17" y="2"/>
                                        </a:moveTo>
                                        <a:lnTo>
                                          <a:pt x="10" y="2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12" y="7"/>
                                        </a:lnTo>
                                        <a:lnTo>
                                          <a:pt x="20" y="10"/>
                                        </a:lnTo>
                                        <a:lnTo>
                                          <a:pt x="20" y="7"/>
                                        </a:lnTo>
                                        <a:lnTo>
                                          <a:pt x="17" y="2"/>
                                        </a:lnTo>
                                        <a:close/>
                                        <a:moveTo>
                                          <a:pt x="17" y="72"/>
                                        </a:moveTo>
                                        <a:lnTo>
                                          <a:pt x="22" y="69"/>
                                        </a:lnTo>
                                        <a:lnTo>
                                          <a:pt x="30" y="65"/>
                                        </a:lnTo>
                                        <a:lnTo>
                                          <a:pt x="35" y="60"/>
                                        </a:lnTo>
                                        <a:lnTo>
                                          <a:pt x="37" y="52"/>
                                        </a:lnTo>
                                        <a:lnTo>
                                          <a:pt x="37" y="47"/>
                                        </a:lnTo>
                                        <a:lnTo>
                                          <a:pt x="35" y="45"/>
                                        </a:lnTo>
                                        <a:lnTo>
                                          <a:pt x="32" y="52"/>
                                        </a:lnTo>
                                        <a:lnTo>
                                          <a:pt x="30" y="57"/>
                                        </a:lnTo>
                                        <a:lnTo>
                                          <a:pt x="22" y="65"/>
                                        </a:lnTo>
                                        <a:lnTo>
                                          <a:pt x="15" y="67"/>
                                        </a:lnTo>
                                        <a:lnTo>
                                          <a:pt x="15" y="69"/>
                                        </a:lnTo>
                                        <a:lnTo>
                                          <a:pt x="17" y="7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5C6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79" name="Freeform 96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70" y="601"/>
                                    <a:ext cx="37" cy="67"/>
                                  </a:xfrm>
                                  <a:custGeom>
                                    <a:avLst/>
                                    <a:gdLst>
                                      <a:gd name="T0" fmla="*/ 20 w 37"/>
                                      <a:gd name="T1" fmla="*/ 5 h 67"/>
                                      <a:gd name="T2" fmla="*/ 12 w 37"/>
                                      <a:gd name="T3" fmla="*/ 3 h 67"/>
                                      <a:gd name="T4" fmla="*/ 5 w 37"/>
                                      <a:gd name="T5" fmla="*/ 0 h 67"/>
                                      <a:gd name="T6" fmla="*/ 2 w 37"/>
                                      <a:gd name="T7" fmla="*/ 0 h 67"/>
                                      <a:gd name="T8" fmla="*/ 0 w 37"/>
                                      <a:gd name="T9" fmla="*/ 0 h 67"/>
                                      <a:gd name="T10" fmla="*/ 2 w 37"/>
                                      <a:gd name="T11" fmla="*/ 3 h 67"/>
                                      <a:gd name="T12" fmla="*/ 2 w 37"/>
                                      <a:gd name="T13" fmla="*/ 5 h 67"/>
                                      <a:gd name="T14" fmla="*/ 2 w 37"/>
                                      <a:gd name="T15" fmla="*/ 5 h 67"/>
                                      <a:gd name="T16" fmla="*/ 5 w 37"/>
                                      <a:gd name="T17" fmla="*/ 5 h 67"/>
                                      <a:gd name="T18" fmla="*/ 15 w 37"/>
                                      <a:gd name="T19" fmla="*/ 8 h 67"/>
                                      <a:gd name="T20" fmla="*/ 22 w 37"/>
                                      <a:gd name="T21" fmla="*/ 13 h 67"/>
                                      <a:gd name="T22" fmla="*/ 20 w 37"/>
                                      <a:gd name="T23" fmla="*/ 8 h 67"/>
                                      <a:gd name="T24" fmla="*/ 20 w 37"/>
                                      <a:gd name="T25" fmla="*/ 5 h 67"/>
                                      <a:gd name="T26" fmla="*/ 15 w 37"/>
                                      <a:gd name="T27" fmla="*/ 67 h 67"/>
                                      <a:gd name="T28" fmla="*/ 22 w 37"/>
                                      <a:gd name="T29" fmla="*/ 65 h 67"/>
                                      <a:gd name="T30" fmla="*/ 30 w 37"/>
                                      <a:gd name="T31" fmla="*/ 60 h 67"/>
                                      <a:gd name="T32" fmla="*/ 35 w 37"/>
                                      <a:gd name="T33" fmla="*/ 53 h 67"/>
                                      <a:gd name="T34" fmla="*/ 37 w 37"/>
                                      <a:gd name="T35" fmla="*/ 45 h 67"/>
                                      <a:gd name="T36" fmla="*/ 35 w 37"/>
                                      <a:gd name="T37" fmla="*/ 40 h 67"/>
                                      <a:gd name="T38" fmla="*/ 35 w 37"/>
                                      <a:gd name="T39" fmla="*/ 38 h 67"/>
                                      <a:gd name="T40" fmla="*/ 32 w 37"/>
                                      <a:gd name="T41" fmla="*/ 45 h 67"/>
                                      <a:gd name="T42" fmla="*/ 27 w 37"/>
                                      <a:gd name="T43" fmla="*/ 53 h 67"/>
                                      <a:gd name="T44" fmla="*/ 22 w 37"/>
                                      <a:gd name="T45" fmla="*/ 58 h 67"/>
                                      <a:gd name="T46" fmla="*/ 15 w 37"/>
                                      <a:gd name="T47" fmla="*/ 63 h 67"/>
                                      <a:gd name="T48" fmla="*/ 15 w 37"/>
                                      <a:gd name="T49" fmla="*/ 65 h 67"/>
                                      <a:gd name="T50" fmla="*/ 15 w 37"/>
                                      <a:gd name="T51" fmla="*/ 67 h 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37" h="67">
                                        <a:moveTo>
                                          <a:pt x="20" y="5"/>
                                        </a:moveTo>
                                        <a:lnTo>
                                          <a:pt x="12" y="3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2" y="3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15" y="8"/>
                                        </a:lnTo>
                                        <a:lnTo>
                                          <a:pt x="22" y="13"/>
                                        </a:lnTo>
                                        <a:lnTo>
                                          <a:pt x="20" y="8"/>
                                        </a:lnTo>
                                        <a:lnTo>
                                          <a:pt x="20" y="5"/>
                                        </a:lnTo>
                                        <a:close/>
                                        <a:moveTo>
                                          <a:pt x="15" y="67"/>
                                        </a:moveTo>
                                        <a:lnTo>
                                          <a:pt x="22" y="65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35" y="53"/>
                                        </a:lnTo>
                                        <a:lnTo>
                                          <a:pt x="37" y="45"/>
                                        </a:lnTo>
                                        <a:lnTo>
                                          <a:pt x="35" y="40"/>
                                        </a:lnTo>
                                        <a:lnTo>
                                          <a:pt x="35" y="38"/>
                                        </a:lnTo>
                                        <a:lnTo>
                                          <a:pt x="32" y="45"/>
                                        </a:lnTo>
                                        <a:lnTo>
                                          <a:pt x="27" y="53"/>
                                        </a:lnTo>
                                        <a:lnTo>
                                          <a:pt x="22" y="58"/>
                                        </a:lnTo>
                                        <a:lnTo>
                                          <a:pt x="15" y="63"/>
                                        </a:lnTo>
                                        <a:lnTo>
                                          <a:pt x="15" y="65"/>
                                        </a:lnTo>
                                        <a:lnTo>
                                          <a:pt x="15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6CA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80" name="Freeform 97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72" y="604"/>
                                    <a:ext cx="33" cy="62"/>
                                  </a:xfrm>
                                  <a:custGeom>
                                    <a:avLst/>
                                    <a:gdLst>
                                      <a:gd name="T0" fmla="*/ 18 w 33"/>
                                      <a:gd name="T1" fmla="*/ 5 h 62"/>
                                      <a:gd name="T2" fmla="*/ 10 w 33"/>
                                      <a:gd name="T3" fmla="*/ 2 h 62"/>
                                      <a:gd name="T4" fmla="*/ 3 w 33"/>
                                      <a:gd name="T5" fmla="*/ 0 h 62"/>
                                      <a:gd name="T6" fmla="*/ 0 w 33"/>
                                      <a:gd name="T7" fmla="*/ 0 h 62"/>
                                      <a:gd name="T8" fmla="*/ 0 w 33"/>
                                      <a:gd name="T9" fmla="*/ 0 h 62"/>
                                      <a:gd name="T10" fmla="*/ 0 w 33"/>
                                      <a:gd name="T11" fmla="*/ 2 h 62"/>
                                      <a:gd name="T12" fmla="*/ 0 w 33"/>
                                      <a:gd name="T13" fmla="*/ 5 h 62"/>
                                      <a:gd name="T14" fmla="*/ 3 w 33"/>
                                      <a:gd name="T15" fmla="*/ 5 h 62"/>
                                      <a:gd name="T16" fmla="*/ 3 w 33"/>
                                      <a:gd name="T17" fmla="*/ 5 h 62"/>
                                      <a:gd name="T18" fmla="*/ 10 w 33"/>
                                      <a:gd name="T19" fmla="*/ 7 h 62"/>
                                      <a:gd name="T20" fmla="*/ 15 w 33"/>
                                      <a:gd name="T21" fmla="*/ 10 h 62"/>
                                      <a:gd name="T22" fmla="*/ 20 w 33"/>
                                      <a:gd name="T23" fmla="*/ 12 h 62"/>
                                      <a:gd name="T24" fmla="*/ 25 w 33"/>
                                      <a:gd name="T25" fmla="*/ 20 h 62"/>
                                      <a:gd name="T26" fmla="*/ 23 w 33"/>
                                      <a:gd name="T27" fmla="*/ 12 h 62"/>
                                      <a:gd name="T28" fmla="*/ 18 w 33"/>
                                      <a:gd name="T29" fmla="*/ 5 h 62"/>
                                      <a:gd name="T30" fmla="*/ 13 w 33"/>
                                      <a:gd name="T31" fmla="*/ 62 h 62"/>
                                      <a:gd name="T32" fmla="*/ 20 w 33"/>
                                      <a:gd name="T33" fmla="*/ 60 h 62"/>
                                      <a:gd name="T34" fmla="*/ 28 w 33"/>
                                      <a:gd name="T35" fmla="*/ 52 h 62"/>
                                      <a:gd name="T36" fmla="*/ 30 w 33"/>
                                      <a:gd name="T37" fmla="*/ 47 h 62"/>
                                      <a:gd name="T38" fmla="*/ 33 w 33"/>
                                      <a:gd name="T39" fmla="*/ 40 h 62"/>
                                      <a:gd name="T40" fmla="*/ 30 w 33"/>
                                      <a:gd name="T41" fmla="*/ 32 h 62"/>
                                      <a:gd name="T42" fmla="*/ 28 w 33"/>
                                      <a:gd name="T43" fmla="*/ 25 h 62"/>
                                      <a:gd name="T44" fmla="*/ 30 w 33"/>
                                      <a:gd name="T45" fmla="*/ 30 h 62"/>
                                      <a:gd name="T46" fmla="*/ 30 w 33"/>
                                      <a:gd name="T47" fmla="*/ 32 h 62"/>
                                      <a:gd name="T48" fmla="*/ 28 w 33"/>
                                      <a:gd name="T49" fmla="*/ 40 h 62"/>
                                      <a:gd name="T50" fmla="*/ 25 w 33"/>
                                      <a:gd name="T51" fmla="*/ 47 h 62"/>
                                      <a:gd name="T52" fmla="*/ 20 w 33"/>
                                      <a:gd name="T53" fmla="*/ 52 h 62"/>
                                      <a:gd name="T54" fmla="*/ 13 w 33"/>
                                      <a:gd name="T55" fmla="*/ 57 h 62"/>
                                      <a:gd name="T56" fmla="*/ 13 w 33"/>
                                      <a:gd name="T57" fmla="*/ 60 h 62"/>
                                      <a:gd name="T58" fmla="*/ 13 w 33"/>
                                      <a:gd name="T59" fmla="*/ 62 h 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</a:cxnLst>
                                    <a:rect l="0" t="0" r="r" b="b"/>
                                    <a:pathLst>
                                      <a:path w="33" h="62">
                                        <a:moveTo>
                                          <a:pt x="18" y="5"/>
                                        </a:moveTo>
                                        <a:lnTo>
                                          <a:pt x="10" y="2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15" y="10"/>
                                        </a:lnTo>
                                        <a:lnTo>
                                          <a:pt x="20" y="12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23" y="12"/>
                                        </a:lnTo>
                                        <a:lnTo>
                                          <a:pt x="18" y="5"/>
                                        </a:lnTo>
                                        <a:close/>
                                        <a:moveTo>
                                          <a:pt x="13" y="62"/>
                                        </a:moveTo>
                                        <a:lnTo>
                                          <a:pt x="20" y="60"/>
                                        </a:lnTo>
                                        <a:lnTo>
                                          <a:pt x="28" y="52"/>
                                        </a:lnTo>
                                        <a:lnTo>
                                          <a:pt x="30" y="47"/>
                                        </a:lnTo>
                                        <a:lnTo>
                                          <a:pt x="33" y="40"/>
                                        </a:lnTo>
                                        <a:lnTo>
                                          <a:pt x="30" y="32"/>
                                        </a:lnTo>
                                        <a:lnTo>
                                          <a:pt x="28" y="25"/>
                                        </a:lnTo>
                                        <a:lnTo>
                                          <a:pt x="30" y="30"/>
                                        </a:lnTo>
                                        <a:lnTo>
                                          <a:pt x="30" y="32"/>
                                        </a:lnTo>
                                        <a:lnTo>
                                          <a:pt x="28" y="40"/>
                                        </a:lnTo>
                                        <a:lnTo>
                                          <a:pt x="25" y="47"/>
                                        </a:lnTo>
                                        <a:lnTo>
                                          <a:pt x="20" y="52"/>
                                        </a:lnTo>
                                        <a:lnTo>
                                          <a:pt x="13" y="57"/>
                                        </a:lnTo>
                                        <a:lnTo>
                                          <a:pt x="13" y="60"/>
                                        </a:lnTo>
                                        <a:lnTo>
                                          <a:pt x="13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7CD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81" name="Freeform 9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2" y="606"/>
                                    <a:ext cx="33" cy="58"/>
                                  </a:xfrm>
                                  <a:custGeom>
                                    <a:avLst/>
                                    <a:gdLst>
                                      <a:gd name="T0" fmla="*/ 20 w 33"/>
                                      <a:gd name="T1" fmla="*/ 8 h 58"/>
                                      <a:gd name="T2" fmla="*/ 13 w 33"/>
                                      <a:gd name="T3" fmla="*/ 3 h 58"/>
                                      <a:gd name="T4" fmla="*/ 3 w 33"/>
                                      <a:gd name="T5" fmla="*/ 0 h 58"/>
                                      <a:gd name="T6" fmla="*/ 0 w 33"/>
                                      <a:gd name="T7" fmla="*/ 0 h 58"/>
                                      <a:gd name="T8" fmla="*/ 0 w 33"/>
                                      <a:gd name="T9" fmla="*/ 0 h 58"/>
                                      <a:gd name="T10" fmla="*/ 0 w 33"/>
                                      <a:gd name="T11" fmla="*/ 3 h 58"/>
                                      <a:gd name="T12" fmla="*/ 3 w 33"/>
                                      <a:gd name="T13" fmla="*/ 5 h 58"/>
                                      <a:gd name="T14" fmla="*/ 3 w 33"/>
                                      <a:gd name="T15" fmla="*/ 5 h 58"/>
                                      <a:gd name="T16" fmla="*/ 13 w 33"/>
                                      <a:gd name="T17" fmla="*/ 8 h 58"/>
                                      <a:gd name="T18" fmla="*/ 20 w 33"/>
                                      <a:gd name="T19" fmla="*/ 13 h 58"/>
                                      <a:gd name="T20" fmla="*/ 25 w 33"/>
                                      <a:gd name="T21" fmla="*/ 20 h 58"/>
                                      <a:gd name="T22" fmla="*/ 28 w 33"/>
                                      <a:gd name="T23" fmla="*/ 30 h 58"/>
                                      <a:gd name="T24" fmla="*/ 25 w 33"/>
                                      <a:gd name="T25" fmla="*/ 38 h 58"/>
                                      <a:gd name="T26" fmla="*/ 23 w 33"/>
                                      <a:gd name="T27" fmla="*/ 43 h 58"/>
                                      <a:gd name="T28" fmla="*/ 18 w 33"/>
                                      <a:gd name="T29" fmla="*/ 50 h 58"/>
                                      <a:gd name="T30" fmla="*/ 13 w 33"/>
                                      <a:gd name="T31" fmla="*/ 53 h 58"/>
                                      <a:gd name="T32" fmla="*/ 13 w 33"/>
                                      <a:gd name="T33" fmla="*/ 55 h 58"/>
                                      <a:gd name="T34" fmla="*/ 13 w 33"/>
                                      <a:gd name="T35" fmla="*/ 58 h 58"/>
                                      <a:gd name="T36" fmla="*/ 20 w 33"/>
                                      <a:gd name="T37" fmla="*/ 53 h 58"/>
                                      <a:gd name="T38" fmla="*/ 25 w 33"/>
                                      <a:gd name="T39" fmla="*/ 48 h 58"/>
                                      <a:gd name="T40" fmla="*/ 30 w 33"/>
                                      <a:gd name="T41" fmla="*/ 40 h 58"/>
                                      <a:gd name="T42" fmla="*/ 33 w 33"/>
                                      <a:gd name="T43" fmla="*/ 33 h 58"/>
                                      <a:gd name="T44" fmla="*/ 28 w 33"/>
                                      <a:gd name="T45" fmla="*/ 20 h 58"/>
                                      <a:gd name="T46" fmla="*/ 20 w 33"/>
                                      <a:gd name="T47" fmla="*/ 8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33" h="58">
                                        <a:moveTo>
                                          <a:pt x="20" y="8"/>
                                        </a:moveTo>
                                        <a:lnTo>
                                          <a:pt x="13" y="3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13" y="8"/>
                                        </a:lnTo>
                                        <a:lnTo>
                                          <a:pt x="20" y="13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28" y="30"/>
                                        </a:lnTo>
                                        <a:lnTo>
                                          <a:pt x="25" y="38"/>
                                        </a:lnTo>
                                        <a:lnTo>
                                          <a:pt x="23" y="43"/>
                                        </a:lnTo>
                                        <a:lnTo>
                                          <a:pt x="18" y="50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3" y="55"/>
                                        </a:lnTo>
                                        <a:lnTo>
                                          <a:pt x="13" y="58"/>
                                        </a:lnTo>
                                        <a:lnTo>
                                          <a:pt x="20" y="53"/>
                                        </a:lnTo>
                                        <a:lnTo>
                                          <a:pt x="25" y="48"/>
                                        </a:lnTo>
                                        <a:lnTo>
                                          <a:pt x="30" y="40"/>
                                        </a:lnTo>
                                        <a:lnTo>
                                          <a:pt x="33" y="33"/>
                                        </a:lnTo>
                                        <a:lnTo>
                                          <a:pt x="28" y="20"/>
                                        </a:lnTo>
                                        <a:lnTo>
                                          <a:pt x="2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8D1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82" name="Freeform 9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2" y="609"/>
                                    <a:ext cx="30" cy="52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27 h 52"/>
                                      <a:gd name="T2" fmla="*/ 30 w 30"/>
                                      <a:gd name="T3" fmla="*/ 25 h 52"/>
                                      <a:gd name="T4" fmla="*/ 28 w 30"/>
                                      <a:gd name="T5" fmla="*/ 20 h 52"/>
                                      <a:gd name="T6" fmla="*/ 28 w 30"/>
                                      <a:gd name="T7" fmla="*/ 17 h 52"/>
                                      <a:gd name="T8" fmla="*/ 25 w 30"/>
                                      <a:gd name="T9" fmla="*/ 15 h 52"/>
                                      <a:gd name="T10" fmla="*/ 20 w 30"/>
                                      <a:gd name="T11" fmla="*/ 7 h 52"/>
                                      <a:gd name="T12" fmla="*/ 15 w 30"/>
                                      <a:gd name="T13" fmla="*/ 5 h 52"/>
                                      <a:gd name="T14" fmla="*/ 10 w 30"/>
                                      <a:gd name="T15" fmla="*/ 2 h 52"/>
                                      <a:gd name="T16" fmla="*/ 3 w 30"/>
                                      <a:gd name="T17" fmla="*/ 0 h 52"/>
                                      <a:gd name="T18" fmla="*/ 3 w 30"/>
                                      <a:gd name="T19" fmla="*/ 0 h 52"/>
                                      <a:gd name="T20" fmla="*/ 0 w 30"/>
                                      <a:gd name="T21" fmla="*/ 0 h 52"/>
                                      <a:gd name="T22" fmla="*/ 3 w 30"/>
                                      <a:gd name="T23" fmla="*/ 2 h 52"/>
                                      <a:gd name="T24" fmla="*/ 3 w 30"/>
                                      <a:gd name="T25" fmla="*/ 5 h 52"/>
                                      <a:gd name="T26" fmla="*/ 10 w 30"/>
                                      <a:gd name="T27" fmla="*/ 7 h 52"/>
                                      <a:gd name="T28" fmla="*/ 18 w 30"/>
                                      <a:gd name="T29" fmla="*/ 12 h 52"/>
                                      <a:gd name="T30" fmla="*/ 23 w 30"/>
                                      <a:gd name="T31" fmla="*/ 20 h 52"/>
                                      <a:gd name="T32" fmla="*/ 25 w 30"/>
                                      <a:gd name="T33" fmla="*/ 27 h 52"/>
                                      <a:gd name="T34" fmla="*/ 23 w 30"/>
                                      <a:gd name="T35" fmla="*/ 35 h 52"/>
                                      <a:gd name="T36" fmla="*/ 20 w 30"/>
                                      <a:gd name="T37" fmla="*/ 40 h 52"/>
                                      <a:gd name="T38" fmla="*/ 18 w 30"/>
                                      <a:gd name="T39" fmla="*/ 45 h 52"/>
                                      <a:gd name="T40" fmla="*/ 13 w 30"/>
                                      <a:gd name="T41" fmla="*/ 47 h 52"/>
                                      <a:gd name="T42" fmla="*/ 13 w 30"/>
                                      <a:gd name="T43" fmla="*/ 50 h 52"/>
                                      <a:gd name="T44" fmla="*/ 13 w 30"/>
                                      <a:gd name="T45" fmla="*/ 52 h 52"/>
                                      <a:gd name="T46" fmla="*/ 20 w 30"/>
                                      <a:gd name="T47" fmla="*/ 47 h 52"/>
                                      <a:gd name="T48" fmla="*/ 25 w 30"/>
                                      <a:gd name="T49" fmla="*/ 42 h 52"/>
                                      <a:gd name="T50" fmla="*/ 28 w 30"/>
                                      <a:gd name="T51" fmla="*/ 35 h 52"/>
                                      <a:gd name="T52" fmla="*/ 30 w 30"/>
                                      <a:gd name="T53" fmla="*/ 27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</a:cxnLst>
                                    <a:rect l="0" t="0" r="r" b="b"/>
                                    <a:pathLst>
                                      <a:path w="30" h="52">
                                        <a:moveTo>
                                          <a:pt x="30" y="27"/>
                                        </a:moveTo>
                                        <a:lnTo>
                                          <a:pt x="30" y="25"/>
                                        </a:lnTo>
                                        <a:lnTo>
                                          <a:pt x="28" y="20"/>
                                        </a:lnTo>
                                        <a:lnTo>
                                          <a:pt x="28" y="17"/>
                                        </a:lnTo>
                                        <a:lnTo>
                                          <a:pt x="25" y="15"/>
                                        </a:lnTo>
                                        <a:lnTo>
                                          <a:pt x="20" y="7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3" y="2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18" y="12"/>
                                        </a:lnTo>
                                        <a:lnTo>
                                          <a:pt x="23" y="20"/>
                                        </a:lnTo>
                                        <a:lnTo>
                                          <a:pt x="25" y="27"/>
                                        </a:lnTo>
                                        <a:lnTo>
                                          <a:pt x="23" y="35"/>
                                        </a:lnTo>
                                        <a:lnTo>
                                          <a:pt x="20" y="40"/>
                                        </a:lnTo>
                                        <a:lnTo>
                                          <a:pt x="18" y="45"/>
                                        </a:lnTo>
                                        <a:lnTo>
                                          <a:pt x="13" y="47"/>
                                        </a:lnTo>
                                        <a:lnTo>
                                          <a:pt x="13" y="50"/>
                                        </a:lnTo>
                                        <a:lnTo>
                                          <a:pt x="13" y="52"/>
                                        </a:lnTo>
                                        <a:lnTo>
                                          <a:pt x="20" y="47"/>
                                        </a:lnTo>
                                        <a:lnTo>
                                          <a:pt x="25" y="42"/>
                                        </a:lnTo>
                                        <a:lnTo>
                                          <a:pt x="28" y="35"/>
                                        </a:lnTo>
                                        <a:lnTo>
                                          <a:pt x="30" y="2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7D4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83" name="Freeform 9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5" y="611"/>
                                    <a:ext cx="25" cy="48"/>
                                  </a:xfrm>
                                  <a:custGeom>
                                    <a:avLst/>
                                    <a:gdLst>
                                      <a:gd name="T0" fmla="*/ 25 w 25"/>
                                      <a:gd name="T1" fmla="*/ 25 h 48"/>
                                      <a:gd name="T2" fmla="*/ 22 w 25"/>
                                      <a:gd name="T3" fmla="*/ 15 h 48"/>
                                      <a:gd name="T4" fmla="*/ 17 w 25"/>
                                      <a:gd name="T5" fmla="*/ 8 h 48"/>
                                      <a:gd name="T6" fmla="*/ 10 w 25"/>
                                      <a:gd name="T7" fmla="*/ 3 h 48"/>
                                      <a:gd name="T8" fmla="*/ 0 w 25"/>
                                      <a:gd name="T9" fmla="*/ 0 h 48"/>
                                      <a:gd name="T10" fmla="*/ 0 w 25"/>
                                      <a:gd name="T11" fmla="*/ 0 h 48"/>
                                      <a:gd name="T12" fmla="*/ 0 w 25"/>
                                      <a:gd name="T13" fmla="*/ 3 h 48"/>
                                      <a:gd name="T14" fmla="*/ 0 w 25"/>
                                      <a:gd name="T15" fmla="*/ 5 h 48"/>
                                      <a:gd name="T16" fmla="*/ 7 w 25"/>
                                      <a:gd name="T17" fmla="*/ 8 h 48"/>
                                      <a:gd name="T18" fmla="*/ 15 w 25"/>
                                      <a:gd name="T19" fmla="*/ 13 h 48"/>
                                      <a:gd name="T20" fmla="*/ 17 w 25"/>
                                      <a:gd name="T21" fmla="*/ 18 h 48"/>
                                      <a:gd name="T22" fmla="*/ 20 w 25"/>
                                      <a:gd name="T23" fmla="*/ 25 h 48"/>
                                      <a:gd name="T24" fmla="*/ 17 w 25"/>
                                      <a:gd name="T25" fmla="*/ 30 h 48"/>
                                      <a:gd name="T26" fmla="*/ 17 w 25"/>
                                      <a:gd name="T27" fmla="*/ 35 h 48"/>
                                      <a:gd name="T28" fmla="*/ 12 w 25"/>
                                      <a:gd name="T29" fmla="*/ 40 h 48"/>
                                      <a:gd name="T30" fmla="*/ 10 w 25"/>
                                      <a:gd name="T31" fmla="*/ 43 h 48"/>
                                      <a:gd name="T32" fmla="*/ 10 w 25"/>
                                      <a:gd name="T33" fmla="*/ 45 h 48"/>
                                      <a:gd name="T34" fmla="*/ 10 w 25"/>
                                      <a:gd name="T35" fmla="*/ 48 h 48"/>
                                      <a:gd name="T36" fmla="*/ 15 w 25"/>
                                      <a:gd name="T37" fmla="*/ 45 h 48"/>
                                      <a:gd name="T38" fmla="*/ 20 w 25"/>
                                      <a:gd name="T39" fmla="*/ 38 h 48"/>
                                      <a:gd name="T40" fmla="*/ 22 w 25"/>
                                      <a:gd name="T41" fmla="*/ 33 h 48"/>
                                      <a:gd name="T42" fmla="*/ 25 w 25"/>
                                      <a:gd name="T43" fmla="*/ 25 h 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25" h="48">
                                        <a:moveTo>
                                          <a:pt x="25" y="25"/>
                                        </a:moveTo>
                                        <a:lnTo>
                                          <a:pt x="22" y="15"/>
                                        </a:lnTo>
                                        <a:lnTo>
                                          <a:pt x="17" y="8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7" y="8"/>
                                        </a:lnTo>
                                        <a:lnTo>
                                          <a:pt x="15" y="13"/>
                                        </a:lnTo>
                                        <a:lnTo>
                                          <a:pt x="17" y="18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17" y="30"/>
                                        </a:lnTo>
                                        <a:lnTo>
                                          <a:pt x="17" y="35"/>
                                        </a:lnTo>
                                        <a:lnTo>
                                          <a:pt x="12" y="40"/>
                                        </a:lnTo>
                                        <a:lnTo>
                                          <a:pt x="10" y="43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10" y="48"/>
                                        </a:lnTo>
                                        <a:lnTo>
                                          <a:pt x="15" y="45"/>
                                        </a:lnTo>
                                        <a:lnTo>
                                          <a:pt x="20" y="38"/>
                                        </a:lnTo>
                                        <a:lnTo>
                                          <a:pt x="22" y="33"/>
                                        </a:lnTo>
                                        <a:lnTo>
                                          <a:pt x="25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6D7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84" name="Freeform 9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5" y="614"/>
                                    <a:ext cx="22" cy="42"/>
                                  </a:xfrm>
                                  <a:custGeom>
                                    <a:avLst/>
                                    <a:gdLst>
                                      <a:gd name="T0" fmla="*/ 22 w 22"/>
                                      <a:gd name="T1" fmla="*/ 22 h 42"/>
                                      <a:gd name="T2" fmla="*/ 20 w 22"/>
                                      <a:gd name="T3" fmla="*/ 15 h 42"/>
                                      <a:gd name="T4" fmla="*/ 15 w 22"/>
                                      <a:gd name="T5" fmla="*/ 7 h 42"/>
                                      <a:gd name="T6" fmla="*/ 7 w 22"/>
                                      <a:gd name="T7" fmla="*/ 2 h 42"/>
                                      <a:gd name="T8" fmla="*/ 0 w 22"/>
                                      <a:gd name="T9" fmla="*/ 0 h 42"/>
                                      <a:gd name="T10" fmla="*/ 0 w 22"/>
                                      <a:gd name="T11" fmla="*/ 2 h 42"/>
                                      <a:gd name="T12" fmla="*/ 2 w 22"/>
                                      <a:gd name="T13" fmla="*/ 5 h 42"/>
                                      <a:gd name="T14" fmla="*/ 7 w 22"/>
                                      <a:gd name="T15" fmla="*/ 7 h 42"/>
                                      <a:gd name="T16" fmla="*/ 12 w 22"/>
                                      <a:gd name="T17" fmla="*/ 12 h 42"/>
                                      <a:gd name="T18" fmla="*/ 15 w 22"/>
                                      <a:gd name="T19" fmla="*/ 17 h 42"/>
                                      <a:gd name="T20" fmla="*/ 17 w 22"/>
                                      <a:gd name="T21" fmla="*/ 22 h 42"/>
                                      <a:gd name="T22" fmla="*/ 15 w 22"/>
                                      <a:gd name="T23" fmla="*/ 30 h 42"/>
                                      <a:gd name="T24" fmla="*/ 10 w 22"/>
                                      <a:gd name="T25" fmla="*/ 37 h 42"/>
                                      <a:gd name="T26" fmla="*/ 10 w 22"/>
                                      <a:gd name="T27" fmla="*/ 40 h 42"/>
                                      <a:gd name="T28" fmla="*/ 10 w 22"/>
                                      <a:gd name="T29" fmla="*/ 42 h 42"/>
                                      <a:gd name="T30" fmla="*/ 15 w 22"/>
                                      <a:gd name="T31" fmla="*/ 40 h 42"/>
                                      <a:gd name="T32" fmla="*/ 17 w 22"/>
                                      <a:gd name="T33" fmla="*/ 35 h 42"/>
                                      <a:gd name="T34" fmla="*/ 20 w 22"/>
                                      <a:gd name="T35" fmla="*/ 30 h 42"/>
                                      <a:gd name="T36" fmla="*/ 22 w 22"/>
                                      <a:gd name="T37" fmla="*/ 22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22" h="42">
                                        <a:moveTo>
                                          <a:pt x="22" y="22"/>
                                        </a:moveTo>
                                        <a:lnTo>
                                          <a:pt x="20" y="15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7" y="2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7" y="7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15" y="17"/>
                                        </a:lnTo>
                                        <a:lnTo>
                                          <a:pt x="17" y="22"/>
                                        </a:lnTo>
                                        <a:lnTo>
                                          <a:pt x="15" y="30"/>
                                        </a:lnTo>
                                        <a:lnTo>
                                          <a:pt x="10" y="37"/>
                                        </a:lnTo>
                                        <a:lnTo>
                                          <a:pt x="10" y="40"/>
                                        </a:lnTo>
                                        <a:lnTo>
                                          <a:pt x="10" y="42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17" y="35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22" y="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5D9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85" name="Freeform 9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5" y="616"/>
                                    <a:ext cx="20" cy="38"/>
                                  </a:xfrm>
                                  <a:custGeom>
                                    <a:avLst/>
                                    <a:gdLst>
                                      <a:gd name="T0" fmla="*/ 20 w 20"/>
                                      <a:gd name="T1" fmla="*/ 20 h 38"/>
                                      <a:gd name="T2" fmla="*/ 17 w 20"/>
                                      <a:gd name="T3" fmla="*/ 13 h 38"/>
                                      <a:gd name="T4" fmla="*/ 15 w 20"/>
                                      <a:gd name="T5" fmla="*/ 8 h 38"/>
                                      <a:gd name="T6" fmla="*/ 7 w 20"/>
                                      <a:gd name="T7" fmla="*/ 3 h 38"/>
                                      <a:gd name="T8" fmla="*/ 0 w 20"/>
                                      <a:gd name="T9" fmla="*/ 0 h 38"/>
                                      <a:gd name="T10" fmla="*/ 2 w 20"/>
                                      <a:gd name="T11" fmla="*/ 3 h 38"/>
                                      <a:gd name="T12" fmla="*/ 2 w 20"/>
                                      <a:gd name="T13" fmla="*/ 5 h 38"/>
                                      <a:gd name="T14" fmla="*/ 7 w 20"/>
                                      <a:gd name="T15" fmla="*/ 8 h 38"/>
                                      <a:gd name="T16" fmla="*/ 10 w 20"/>
                                      <a:gd name="T17" fmla="*/ 10 h 38"/>
                                      <a:gd name="T18" fmla="*/ 12 w 20"/>
                                      <a:gd name="T19" fmla="*/ 15 h 38"/>
                                      <a:gd name="T20" fmla="*/ 15 w 20"/>
                                      <a:gd name="T21" fmla="*/ 20 h 38"/>
                                      <a:gd name="T22" fmla="*/ 12 w 20"/>
                                      <a:gd name="T23" fmla="*/ 28 h 38"/>
                                      <a:gd name="T24" fmla="*/ 7 w 20"/>
                                      <a:gd name="T25" fmla="*/ 33 h 38"/>
                                      <a:gd name="T26" fmla="*/ 10 w 20"/>
                                      <a:gd name="T27" fmla="*/ 35 h 38"/>
                                      <a:gd name="T28" fmla="*/ 10 w 20"/>
                                      <a:gd name="T29" fmla="*/ 38 h 38"/>
                                      <a:gd name="T30" fmla="*/ 12 w 20"/>
                                      <a:gd name="T31" fmla="*/ 35 h 38"/>
                                      <a:gd name="T32" fmla="*/ 17 w 20"/>
                                      <a:gd name="T33" fmla="*/ 30 h 38"/>
                                      <a:gd name="T34" fmla="*/ 17 w 20"/>
                                      <a:gd name="T35" fmla="*/ 25 h 38"/>
                                      <a:gd name="T36" fmla="*/ 20 w 20"/>
                                      <a:gd name="T37" fmla="*/ 20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20" h="38">
                                        <a:moveTo>
                                          <a:pt x="20" y="20"/>
                                        </a:moveTo>
                                        <a:lnTo>
                                          <a:pt x="17" y="13"/>
                                        </a:lnTo>
                                        <a:lnTo>
                                          <a:pt x="15" y="8"/>
                                        </a:lnTo>
                                        <a:lnTo>
                                          <a:pt x="7" y="3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2" y="3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7" y="8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12" y="15"/>
                                        </a:lnTo>
                                        <a:lnTo>
                                          <a:pt x="15" y="20"/>
                                        </a:lnTo>
                                        <a:lnTo>
                                          <a:pt x="12" y="28"/>
                                        </a:lnTo>
                                        <a:lnTo>
                                          <a:pt x="7" y="33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10" y="38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17" y="30"/>
                                        </a:lnTo>
                                        <a:lnTo>
                                          <a:pt x="17" y="25"/>
                                        </a:lnTo>
                                        <a:lnTo>
                                          <a:pt x="2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4DB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86" name="Freeform 9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7" y="619"/>
                                    <a:ext cx="15" cy="32"/>
                                  </a:xfrm>
                                  <a:custGeom>
                                    <a:avLst/>
                                    <a:gdLst>
                                      <a:gd name="T0" fmla="*/ 15 w 15"/>
                                      <a:gd name="T1" fmla="*/ 17 h 32"/>
                                      <a:gd name="T2" fmla="*/ 13 w 15"/>
                                      <a:gd name="T3" fmla="*/ 12 h 32"/>
                                      <a:gd name="T4" fmla="*/ 10 w 15"/>
                                      <a:gd name="T5" fmla="*/ 7 h 32"/>
                                      <a:gd name="T6" fmla="*/ 5 w 15"/>
                                      <a:gd name="T7" fmla="*/ 2 h 32"/>
                                      <a:gd name="T8" fmla="*/ 0 w 15"/>
                                      <a:gd name="T9" fmla="*/ 0 h 32"/>
                                      <a:gd name="T10" fmla="*/ 0 w 15"/>
                                      <a:gd name="T11" fmla="*/ 2 h 32"/>
                                      <a:gd name="T12" fmla="*/ 0 w 15"/>
                                      <a:gd name="T13" fmla="*/ 5 h 32"/>
                                      <a:gd name="T14" fmla="*/ 8 w 15"/>
                                      <a:gd name="T15" fmla="*/ 10 h 32"/>
                                      <a:gd name="T16" fmla="*/ 10 w 15"/>
                                      <a:gd name="T17" fmla="*/ 17 h 32"/>
                                      <a:gd name="T18" fmla="*/ 8 w 15"/>
                                      <a:gd name="T19" fmla="*/ 22 h 32"/>
                                      <a:gd name="T20" fmla="*/ 5 w 15"/>
                                      <a:gd name="T21" fmla="*/ 27 h 32"/>
                                      <a:gd name="T22" fmla="*/ 5 w 15"/>
                                      <a:gd name="T23" fmla="*/ 30 h 32"/>
                                      <a:gd name="T24" fmla="*/ 8 w 15"/>
                                      <a:gd name="T25" fmla="*/ 32 h 32"/>
                                      <a:gd name="T26" fmla="*/ 13 w 15"/>
                                      <a:gd name="T27" fmla="*/ 25 h 32"/>
                                      <a:gd name="T28" fmla="*/ 15 w 15"/>
                                      <a:gd name="T29" fmla="*/ 17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15" h="32">
                                        <a:moveTo>
                                          <a:pt x="15" y="17"/>
                                        </a:moveTo>
                                        <a:lnTo>
                                          <a:pt x="13" y="12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8" y="10"/>
                                        </a:lnTo>
                                        <a:lnTo>
                                          <a:pt x="10" y="17"/>
                                        </a:lnTo>
                                        <a:lnTo>
                                          <a:pt x="8" y="22"/>
                                        </a:lnTo>
                                        <a:lnTo>
                                          <a:pt x="5" y="27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8" y="32"/>
                                        </a:lnTo>
                                        <a:lnTo>
                                          <a:pt x="13" y="25"/>
                                        </a:lnTo>
                                        <a:lnTo>
                                          <a:pt x="15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4DD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87" name="Freeform 9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7" y="621"/>
                                    <a:ext cx="13" cy="28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15 h 28"/>
                                      <a:gd name="T2" fmla="*/ 10 w 13"/>
                                      <a:gd name="T3" fmla="*/ 10 h 28"/>
                                      <a:gd name="T4" fmla="*/ 8 w 13"/>
                                      <a:gd name="T5" fmla="*/ 5 h 28"/>
                                      <a:gd name="T6" fmla="*/ 5 w 13"/>
                                      <a:gd name="T7" fmla="*/ 3 h 28"/>
                                      <a:gd name="T8" fmla="*/ 0 w 13"/>
                                      <a:gd name="T9" fmla="*/ 0 h 28"/>
                                      <a:gd name="T10" fmla="*/ 0 w 13"/>
                                      <a:gd name="T11" fmla="*/ 3 h 28"/>
                                      <a:gd name="T12" fmla="*/ 3 w 13"/>
                                      <a:gd name="T13" fmla="*/ 8 h 28"/>
                                      <a:gd name="T14" fmla="*/ 5 w 13"/>
                                      <a:gd name="T15" fmla="*/ 10 h 28"/>
                                      <a:gd name="T16" fmla="*/ 8 w 13"/>
                                      <a:gd name="T17" fmla="*/ 15 h 28"/>
                                      <a:gd name="T18" fmla="*/ 8 w 13"/>
                                      <a:gd name="T19" fmla="*/ 18 h 28"/>
                                      <a:gd name="T20" fmla="*/ 5 w 13"/>
                                      <a:gd name="T21" fmla="*/ 20 h 28"/>
                                      <a:gd name="T22" fmla="*/ 5 w 13"/>
                                      <a:gd name="T23" fmla="*/ 25 h 28"/>
                                      <a:gd name="T24" fmla="*/ 5 w 13"/>
                                      <a:gd name="T25" fmla="*/ 28 h 28"/>
                                      <a:gd name="T26" fmla="*/ 10 w 13"/>
                                      <a:gd name="T27" fmla="*/ 23 h 28"/>
                                      <a:gd name="T28" fmla="*/ 13 w 13"/>
                                      <a:gd name="T29" fmla="*/ 15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13" h="28">
                                        <a:moveTo>
                                          <a:pt x="13" y="15"/>
                                        </a:moveTo>
                                        <a:lnTo>
                                          <a:pt x="10" y="10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8" y="15"/>
                                        </a:lnTo>
                                        <a:lnTo>
                                          <a:pt x="8" y="18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5" y="28"/>
                                        </a:lnTo>
                                        <a:lnTo>
                                          <a:pt x="10" y="23"/>
                                        </a:lnTo>
                                        <a:lnTo>
                                          <a:pt x="13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E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88" name="Freeform 9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7" y="624"/>
                                    <a:ext cx="10" cy="22"/>
                                  </a:xfrm>
                                  <a:custGeom>
                                    <a:avLst/>
                                    <a:gdLst>
                                      <a:gd name="T0" fmla="*/ 10 w 10"/>
                                      <a:gd name="T1" fmla="*/ 12 h 22"/>
                                      <a:gd name="T2" fmla="*/ 8 w 10"/>
                                      <a:gd name="T3" fmla="*/ 5 h 22"/>
                                      <a:gd name="T4" fmla="*/ 0 w 10"/>
                                      <a:gd name="T5" fmla="*/ 0 h 22"/>
                                      <a:gd name="T6" fmla="*/ 3 w 10"/>
                                      <a:gd name="T7" fmla="*/ 5 h 22"/>
                                      <a:gd name="T8" fmla="*/ 3 w 10"/>
                                      <a:gd name="T9" fmla="*/ 7 h 22"/>
                                      <a:gd name="T10" fmla="*/ 5 w 10"/>
                                      <a:gd name="T11" fmla="*/ 10 h 22"/>
                                      <a:gd name="T12" fmla="*/ 5 w 10"/>
                                      <a:gd name="T13" fmla="*/ 12 h 22"/>
                                      <a:gd name="T14" fmla="*/ 5 w 10"/>
                                      <a:gd name="T15" fmla="*/ 15 h 22"/>
                                      <a:gd name="T16" fmla="*/ 5 w 10"/>
                                      <a:gd name="T17" fmla="*/ 15 h 22"/>
                                      <a:gd name="T18" fmla="*/ 5 w 10"/>
                                      <a:gd name="T19" fmla="*/ 17 h 22"/>
                                      <a:gd name="T20" fmla="*/ 5 w 10"/>
                                      <a:gd name="T21" fmla="*/ 22 h 22"/>
                                      <a:gd name="T22" fmla="*/ 8 w 10"/>
                                      <a:gd name="T23" fmla="*/ 17 h 22"/>
                                      <a:gd name="T24" fmla="*/ 10 w 10"/>
                                      <a:gd name="T25" fmla="*/ 12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0" h="22">
                                        <a:moveTo>
                                          <a:pt x="10" y="12"/>
                                        </a:moveTo>
                                        <a:lnTo>
                                          <a:pt x="8" y="5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8" y="17"/>
                                        </a:lnTo>
                                        <a:lnTo>
                                          <a:pt x="10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E2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89" name="Freeform 9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80" y="629"/>
                                    <a:ext cx="5" cy="12"/>
                                  </a:xfrm>
                                  <a:custGeom>
                                    <a:avLst/>
                                    <a:gdLst>
                                      <a:gd name="T0" fmla="*/ 5 w 5"/>
                                      <a:gd name="T1" fmla="*/ 7 h 12"/>
                                      <a:gd name="T2" fmla="*/ 2 w 5"/>
                                      <a:gd name="T3" fmla="*/ 2 h 12"/>
                                      <a:gd name="T4" fmla="*/ 0 w 5"/>
                                      <a:gd name="T5" fmla="*/ 0 h 12"/>
                                      <a:gd name="T6" fmla="*/ 0 w 5"/>
                                      <a:gd name="T7" fmla="*/ 7 h 12"/>
                                      <a:gd name="T8" fmla="*/ 2 w 5"/>
                                      <a:gd name="T9" fmla="*/ 12 h 12"/>
                                      <a:gd name="T10" fmla="*/ 5 w 5"/>
                                      <a:gd name="T11" fmla="*/ 10 h 12"/>
                                      <a:gd name="T12" fmla="*/ 5 w 5"/>
                                      <a:gd name="T13" fmla="*/ 7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" h="12">
                                        <a:moveTo>
                                          <a:pt x="5" y="7"/>
                                        </a:moveTo>
                                        <a:lnTo>
                                          <a:pt x="2" y="2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2" y="12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5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E4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90" name="Freeform 9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80" y="631"/>
                                    <a:ext cx="2" cy="8"/>
                                  </a:xfrm>
                                  <a:custGeom>
                                    <a:avLst/>
                                    <a:gdLst>
                                      <a:gd name="T0" fmla="*/ 2 w 2"/>
                                      <a:gd name="T1" fmla="*/ 5 h 8"/>
                                      <a:gd name="T2" fmla="*/ 2 w 2"/>
                                      <a:gd name="T3" fmla="*/ 3 h 8"/>
                                      <a:gd name="T4" fmla="*/ 0 w 2"/>
                                      <a:gd name="T5" fmla="*/ 0 h 8"/>
                                      <a:gd name="T6" fmla="*/ 0 w 2"/>
                                      <a:gd name="T7" fmla="*/ 5 h 8"/>
                                      <a:gd name="T8" fmla="*/ 2 w 2"/>
                                      <a:gd name="T9" fmla="*/ 8 h 8"/>
                                      <a:gd name="T10" fmla="*/ 2 w 2"/>
                                      <a:gd name="T11" fmla="*/ 8 h 8"/>
                                      <a:gd name="T12" fmla="*/ 2 w 2"/>
                                      <a:gd name="T13" fmla="*/ 5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" h="8">
                                        <a:moveTo>
                                          <a:pt x="2" y="5"/>
                                        </a:moveTo>
                                        <a:lnTo>
                                          <a:pt x="2" y="3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2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2E5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91" name="Freeform 9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30" y="524"/>
                                    <a:ext cx="87" cy="224"/>
                                  </a:xfrm>
                                  <a:custGeom>
                                    <a:avLst/>
                                    <a:gdLst>
                                      <a:gd name="T0" fmla="*/ 52 w 87"/>
                                      <a:gd name="T1" fmla="*/ 224 h 224"/>
                                      <a:gd name="T2" fmla="*/ 57 w 87"/>
                                      <a:gd name="T3" fmla="*/ 192 h 224"/>
                                      <a:gd name="T4" fmla="*/ 57 w 87"/>
                                      <a:gd name="T5" fmla="*/ 162 h 224"/>
                                      <a:gd name="T6" fmla="*/ 55 w 87"/>
                                      <a:gd name="T7" fmla="*/ 135 h 224"/>
                                      <a:gd name="T8" fmla="*/ 50 w 87"/>
                                      <a:gd name="T9" fmla="*/ 110 h 224"/>
                                      <a:gd name="T10" fmla="*/ 42 w 87"/>
                                      <a:gd name="T11" fmla="*/ 85 h 224"/>
                                      <a:gd name="T12" fmla="*/ 32 w 87"/>
                                      <a:gd name="T13" fmla="*/ 57 h 224"/>
                                      <a:gd name="T14" fmla="*/ 18 w 87"/>
                                      <a:gd name="T15" fmla="*/ 30 h 224"/>
                                      <a:gd name="T16" fmla="*/ 0 w 87"/>
                                      <a:gd name="T17" fmla="*/ 0 h 224"/>
                                      <a:gd name="T18" fmla="*/ 32 w 87"/>
                                      <a:gd name="T19" fmla="*/ 42 h 224"/>
                                      <a:gd name="T20" fmla="*/ 57 w 87"/>
                                      <a:gd name="T21" fmla="*/ 80 h 224"/>
                                      <a:gd name="T22" fmla="*/ 70 w 87"/>
                                      <a:gd name="T23" fmla="*/ 100 h 224"/>
                                      <a:gd name="T24" fmla="*/ 77 w 87"/>
                                      <a:gd name="T25" fmla="*/ 122 h 224"/>
                                      <a:gd name="T26" fmla="*/ 85 w 87"/>
                                      <a:gd name="T27" fmla="*/ 147 h 224"/>
                                      <a:gd name="T28" fmla="*/ 87 w 87"/>
                                      <a:gd name="T29" fmla="*/ 172 h 224"/>
                                      <a:gd name="T30" fmla="*/ 80 w 87"/>
                                      <a:gd name="T31" fmla="*/ 189 h 224"/>
                                      <a:gd name="T32" fmla="*/ 72 w 87"/>
                                      <a:gd name="T33" fmla="*/ 202 h 224"/>
                                      <a:gd name="T34" fmla="*/ 62 w 87"/>
                                      <a:gd name="T35" fmla="*/ 212 h 224"/>
                                      <a:gd name="T36" fmla="*/ 52 w 87"/>
                                      <a:gd name="T37" fmla="*/ 224 h 2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87" h="224">
                                        <a:moveTo>
                                          <a:pt x="52" y="224"/>
                                        </a:moveTo>
                                        <a:lnTo>
                                          <a:pt x="57" y="192"/>
                                        </a:lnTo>
                                        <a:lnTo>
                                          <a:pt x="57" y="162"/>
                                        </a:lnTo>
                                        <a:lnTo>
                                          <a:pt x="55" y="135"/>
                                        </a:lnTo>
                                        <a:lnTo>
                                          <a:pt x="50" y="110"/>
                                        </a:lnTo>
                                        <a:lnTo>
                                          <a:pt x="42" y="85"/>
                                        </a:lnTo>
                                        <a:lnTo>
                                          <a:pt x="32" y="57"/>
                                        </a:lnTo>
                                        <a:lnTo>
                                          <a:pt x="18" y="3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32" y="42"/>
                                        </a:lnTo>
                                        <a:lnTo>
                                          <a:pt x="57" y="80"/>
                                        </a:lnTo>
                                        <a:lnTo>
                                          <a:pt x="70" y="100"/>
                                        </a:lnTo>
                                        <a:lnTo>
                                          <a:pt x="77" y="122"/>
                                        </a:lnTo>
                                        <a:lnTo>
                                          <a:pt x="85" y="147"/>
                                        </a:lnTo>
                                        <a:lnTo>
                                          <a:pt x="87" y="172"/>
                                        </a:lnTo>
                                        <a:lnTo>
                                          <a:pt x="80" y="189"/>
                                        </a:lnTo>
                                        <a:lnTo>
                                          <a:pt x="72" y="202"/>
                                        </a:lnTo>
                                        <a:lnTo>
                                          <a:pt x="62" y="212"/>
                                        </a:lnTo>
                                        <a:lnTo>
                                          <a:pt x="52" y="22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92" name="Freeform 9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99" y="1322"/>
                                    <a:ext cx="3" cy="5"/>
                                  </a:xfrm>
                                  <a:custGeom>
                                    <a:avLst/>
                                    <a:gdLst>
                                      <a:gd name="T0" fmla="*/ 0 w 3"/>
                                      <a:gd name="T1" fmla="*/ 3 h 5"/>
                                      <a:gd name="T2" fmla="*/ 0 w 3"/>
                                      <a:gd name="T3" fmla="*/ 3 h 5"/>
                                      <a:gd name="T4" fmla="*/ 3 w 3"/>
                                      <a:gd name="T5" fmla="*/ 0 h 5"/>
                                      <a:gd name="T6" fmla="*/ 3 w 3"/>
                                      <a:gd name="T7" fmla="*/ 3 h 5"/>
                                      <a:gd name="T8" fmla="*/ 0 w 3"/>
                                      <a:gd name="T9" fmla="*/ 5 h 5"/>
                                      <a:gd name="T10" fmla="*/ 0 w 3"/>
                                      <a:gd name="T11" fmla="*/ 3 h 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3" h="5">
                                        <a:moveTo>
                                          <a:pt x="0" y="3"/>
                                        </a:moveTo>
                                        <a:lnTo>
                                          <a:pt x="0" y="3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3" y="3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155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93" name="Freeform 9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97" y="1325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*/ 5 w 5"/>
                                      <a:gd name="T1" fmla="*/ 0 h 5"/>
                                      <a:gd name="T2" fmla="*/ 2 w 5"/>
                                      <a:gd name="T3" fmla="*/ 0 h 5"/>
                                      <a:gd name="T4" fmla="*/ 0 w 5"/>
                                      <a:gd name="T5" fmla="*/ 2 h 5"/>
                                      <a:gd name="T6" fmla="*/ 0 w 5"/>
                                      <a:gd name="T7" fmla="*/ 5 h 5"/>
                                      <a:gd name="T8" fmla="*/ 2 w 5"/>
                                      <a:gd name="T9" fmla="*/ 2 h 5"/>
                                      <a:gd name="T10" fmla="*/ 5 w 5"/>
                                      <a:gd name="T11" fmla="*/ 0 h 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5" y="0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2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157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94" name="Freeform 9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94" y="1325"/>
                                    <a:ext cx="5" cy="7"/>
                                  </a:xfrm>
                                  <a:custGeom>
                                    <a:avLst/>
                                    <a:gdLst>
                                      <a:gd name="T0" fmla="*/ 5 w 5"/>
                                      <a:gd name="T1" fmla="*/ 2 h 7"/>
                                      <a:gd name="T2" fmla="*/ 5 w 5"/>
                                      <a:gd name="T3" fmla="*/ 0 h 7"/>
                                      <a:gd name="T4" fmla="*/ 0 w 5"/>
                                      <a:gd name="T5" fmla="*/ 5 h 7"/>
                                      <a:gd name="T6" fmla="*/ 3 w 5"/>
                                      <a:gd name="T7" fmla="*/ 5 h 7"/>
                                      <a:gd name="T8" fmla="*/ 3 w 5"/>
                                      <a:gd name="T9" fmla="*/ 7 h 7"/>
                                      <a:gd name="T10" fmla="*/ 3 w 5"/>
                                      <a:gd name="T11" fmla="*/ 5 h 7"/>
                                      <a:gd name="T12" fmla="*/ 5 w 5"/>
                                      <a:gd name="T13" fmla="*/ 2 h 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" h="7">
                                        <a:moveTo>
                                          <a:pt x="5" y="2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5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25A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95" name="Freeform 98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63" y="1327"/>
                                    <a:ext cx="234" cy="110"/>
                                  </a:xfrm>
                                  <a:custGeom>
                                    <a:avLst/>
                                    <a:gdLst>
                                      <a:gd name="T0" fmla="*/ 234 w 234"/>
                                      <a:gd name="T1" fmla="*/ 3 h 110"/>
                                      <a:gd name="T2" fmla="*/ 234 w 234"/>
                                      <a:gd name="T3" fmla="*/ 0 h 110"/>
                                      <a:gd name="T4" fmla="*/ 229 w 234"/>
                                      <a:gd name="T5" fmla="*/ 3 h 110"/>
                                      <a:gd name="T6" fmla="*/ 231 w 234"/>
                                      <a:gd name="T7" fmla="*/ 5 h 110"/>
                                      <a:gd name="T8" fmla="*/ 231 w 234"/>
                                      <a:gd name="T9" fmla="*/ 8 h 110"/>
                                      <a:gd name="T10" fmla="*/ 234 w 234"/>
                                      <a:gd name="T11" fmla="*/ 5 h 110"/>
                                      <a:gd name="T12" fmla="*/ 234 w 234"/>
                                      <a:gd name="T13" fmla="*/ 3 h 110"/>
                                      <a:gd name="T14" fmla="*/ 0 w 234"/>
                                      <a:gd name="T15" fmla="*/ 110 h 110"/>
                                      <a:gd name="T16" fmla="*/ 0 w 234"/>
                                      <a:gd name="T17" fmla="*/ 110 h 110"/>
                                      <a:gd name="T18" fmla="*/ 0 w 234"/>
                                      <a:gd name="T19" fmla="*/ 110 h 110"/>
                                      <a:gd name="T20" fmla="*/ 0 w 234"/>
                                      <a:gd name="T21" fmla="*/ 110 h 1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34" h="110">
                                        <a:moveTo>
                                          <a:pt x="234" y="3"/>
                                        </a:moveTo>
                                        <a:lnTo>
                                          <a:pt x="234" y="0"/>
                                        </a:lnTo>
                                        <a:lnTo>
                                          <a:pt x="229" y="3"/>
                                        </a:lnTo>
                                        <a:lnTo>
                                          <a:pt x="231" y="5"/>
                                        </a:lnTo>
                                        <a:lnTo>
                                          <a:pt x="231" y="8"/>
                                        </a:lnTo>
                                        <a:lnTo>
                                          <a:pt x="234" y="5"/>
                                        </a:lnTo>
                                        <a:lnTo>
                                          <a:pt x="234" y="3"/>
                                        </a:lnTo>
                                        <a:close/>
                                        <a:moveTo>
                                          <a:pt x="0" y="110"/>
                                        </a:moveTo>
                                        <a:lnTo>
                                          <a:pt x="0" y="110"/>
                                        </a:lnTo>
                                        <a:lnTo>
                                          <a:pt x="0" y="110"/>
                                        </a:lnTo>
                                        <a:lnTo>
                                          <a:pt x="0" y="1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25D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96" name="Freeform 98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63" y="1330"/>
                                    <a:ext cx="234" cy="109"/>
                                  </a:xfrm>
                                  <a:custGeom>
                                    <a:avLst/>
                                    <a:gdLst>
                                      <a:gd name="T0" fmla="*/ 234 w 234"/>
                                      <a:gd name="T1" fmla="*/ 2 h 109"/>
                                      <a:gd name="T2" fmla="*/ 234 w 234"/>
                                      <a:gd name="T3" fmla="*/ 0 h 109"/>
                                      <a:gd name="T4" fmla="*/ 231 w 234"/>
                                      <a:gd name="T5" fmla="*/ 0 h 109"/>
                                      <a:gd name="T6" fmla="*/ 229 w 234"/>
                                      <a:gd name="T7" fmla="*/ 2 h 109"/>
                                      <a:gd name="T8" fmla="*/ 229 w 234"/>
                                      <a:gd name="T9" fmla="*/ 5 h 109"/>
                                      <a:gd name="T10" fmla="*/ 231 w 234"/>
                                      <a:gd name="T11" fmla="*/ 7 h 109"/>
                                      <a:gd name="T12" fmla="*/ 231 w 234"/>
                                      <a:gd name="T13" fmla="*/ 5 h 109"/>
                                      <a:gd name="T14" fmla="*/ 234 w 234"/>
                                      <a:gd name="T15" fmla="*/ 2 h 109"/>
                                      <a:gd name="T16" fmla="*/ 0 w 234"/>
                                      <a:gd name="T17" fmla="*/ 107 h 109"/>
                                      <a:gd name="T18" fmla="*/ 3 w 234"/>
                                      <a:gd name="T19" fmla="*/ 107 h 109"/>
                                      <a:gd name="T20" fmla="*/ 3 w 234"/>
                                      <a:gd name="T21" fmla="*/ 107 h 109"/>
                                      <a:gd name="T22" fmla="*/ 3 w 234"/>
                                      <a:gd name="T23" fmla="*/ 109 h 109"/>
                                      <a:gd name="T24" fmla="*/ 3 w 234"/>
                                      <a:gd name="T25" fmla="*/ 109 h 109"/>
                                      <a:gd name="T26" fmla="*/ 0 w 234"/>
                                      <a:gd name="T27" fmla="*/ 107 h 10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234" h="109">
                                        <a:moveTo>
                                          <a:pt x="234" y="2"/>
                                        </a:moveTo>
                                        <a:lnTo>
                                          <a:pt x="234" y="0"/>
                                        </a:lnTo>
                                        <a:lnTo>
                                          <a:pt x="231" y="0"/>
                                        </a:lnTo>
                                        <a:lnTo>
                                          <a:pt x="229" y="2"/>
                                        </a:lnTo>
                                        <a:lnTo>
                                          <a:pt x="229" y="5"/>
                                        </a:lnTo>
                                        <a:lnTo>
                                          <a:pt x="231" y="7"/>
                                        </a:lnTo>
                                        <a:lnTo>
                                          <a:pt x="231" y="5"/>
                                        </a:lnTo>
                                        <a:lnTo>
                                          <a:pt x="234" y="2"/>
                                        </a:lnTo>
                                        <a:close/>
                                        <a:moveTo>
                                          <a:pt x="0" y="107"/>
                                        </a:moveTo>
                                        <a:lnTo>
                                          <a:pt x="3" y="107"/>
                                        </a:lnTo>
                                        <a:lnTo>
                                          <a:pt x="3" y="107"/>
                                        </a:lnTo>
                                        <a:lnTo>
                                          <a:pt x="3" y="109"/>
                                        </a:lnTo>
                                        <a:lnTo>
                                          <a:pt x="3" y="109"/>
                                        </a:lnTo>
                                        <a:lnTo>
                                          <a:pt x="0" y="10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5F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97" name="Freeform 98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63" y="1330"/>
                                    <a:ext cx="231" cy="112"/>
                                  </a:xfrm>
                                  <a:custGeom>
                                    <a:avLst/>
                                    <a:gdLst>
                                      <a:gd name="T0" fmla="*/ 231 w 231"/>
                                      <a:gd name="T1" fmla="*/ 5 h 112"/>
                                      <a:gd name="T2" fmla="*/ 231 w 231"/>
                                      <a:gd name="T3" fmla="*/ 2 h 112"/>
                                      <a:gd name="T4" fmla="*/ 229 w 231"/>
                                      <a:gd name="T5" fmla="*/ 0 h 112"/>
                                      <a:gd name="T6" fmla="*/ 226 w 231"/>
                                      <a:gd name="T7" fmla="*/ 5 h 112"/>
                                      <a:gd name="T8" fmla="*/ 229 w 231"/>
                                      <a:gd name="T9" fmla="*/ 7 h 112"/>
                                      <a:gd name="T10" fmla="*/ 229 w 231"/>
                                      <a:gd name="T11" fmla="*/ 10 h 112"/>
                                      <a:gd name="T12" fmla="*/ 231 w 231"/>
                                      <a:gd name="T13" fmla="*/ 7 h 112"/>
                                      <a:gd name="T14" fmla="*/ 231 w 231"/>
                                      <a:gd name="T15" fmla="*/ 5 h 112"/>
                                      <a:gd name="T16" fmla="*/ 0 w 231"/>
                                      <a:gd name="T17" fmla="*/ 107 h 112"/>
                                      <a:gd name="T18" fmla="*/ 0 w 231"/>
                                      <a:gd name="T19" fmla="*/ 107 h 112"/>
                                      <a:gd name="T20" fmla="*/ 3 w 231"/>
                                      <a:gd name="T21" fmla="*/ 109 h 112"/>
                                      <a:gd name="T22" fmla="*/ 7 w 231"/>
                                      <a:gd name="T23" fmla="*/ 112 h 112"/>
                                      <a:gd name="T24" fmla="*/ 5 w 231"/>
                                      <a:gd name="T25" fmla="*/ 109 h 112"/>
                                      <a:gd name="T26" fmla="*/ 5 w 231"/>
                                      <a:gd name="T27" fmla="*/ 107 h 112"/>
                                      <a:gd name="T28" fmla="*/ 0 w 231"/>
                                      <a:gd name="T29" fmla="*/ 107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31" h="112">
                                        <a:moveTo>
                                          <a:pt x="231" y="5"/>
                                        </a:moveTo>
                                        <a:lnTo>
                                          <a:pt x="231" y="2"/>
                                        </a:lnTo>
                                        <a:lnTo>
                                          <a:pt x="229" y="0"/>
                                        </a:lnTo>
                                        <a:lnTo>
                                          <a:pt x="226" y="5"/>
                                        </a:lnTo>
                                        <a:lnTo>
                                          <a:pt x="229" y="7"/>
                                        </a:lnTo>
                                        <a:lnTo>
                                          <a:pt x="229" y="10"/>
                                        </a:lnTo>
                                        <a:lnTo>
                                          <a:pt x="231" y="7"/>
                                        </a:lnTo>
                                        <a:lnTo>
                                          <a:pt x="231" y="5"/>
                                        </a:lnTo>
                                        <a:close/>
                                        <a:moveTo>
                                          <a:pt x="0" y="107"/>
                                        </a:moveTo>
                                        <a:lnTo>
                                          <a:pt x="0" y="107"/>
                                        </a:lnTo>
                                        <a:lnTo>
                                          <a:pt x="3" y="109"/>
                                        </a:lnTo>
                                        <a:lnTo>
                                          <a:pt x="7" y="112"/>
                                        </a:lnTo>
                                        <a:lnTo>
                                          <a:pt x="5" y="109"/>
                                        </a:lnTo>
                                        <a:lnTo>
                                          <a:pt x="5" y="107"/>
                                        </a:lnTo>
                                        <a:lnTo>
                                          <a:pt x="0" y="10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62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98" name="Freeform 98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66" y="1332"/>
                                    <a:ext cx="228" cy="110"/>
                                  </a:xfrm>
                                  <a:custGeom>
                                    <a:avLst/>
                                    <a:gdLst>
                                      <a:gd name="T0" fmla="*/ 228 w 228"/>
                                      <a:gd name="T1" fmla="*/ 5 h 110"/>
                                      <a:gd name="T2" fmla="*/ 226 w 228"/>
                                      <a:gd name="T3" fmla="*/ 3 h 110"/>
                                      <a:gd name="T4" fmla="*/ 226 w 228"/>
                                      <a:gd name="T5" fmla="*/ 0 h 110"/>
                                      <a:gd name="T6" fmla="*/ 221 w 228"/>
                                      <a:gd name="T7" fmla="*/ 3 h 110"/>
                                      <a:gd name="T8" fmla="*/ 223 w 228"/>
                                      <a:gd name="T9" fmla="*/ 5 h 110"/>
                                      <a:gd name="T10" fmla="*/ 223 w 228"/>
                                      <a:gd name="T11" fmla="*/ 10 h 110"/>
                                      <a:gd name="T12" fmla="*/ 226 w 228"/>
                                      <a:gd name="T13" fmla="*/ 8 h 110"/>
                                      <a:gd name="T14" fmla="*/ 228 w 228"/>
                                      <a:gd name="T15" fmla="*/ 5 h 110"/>
                                      <a:gd name="T16" fmla="*/ 0 w 228"/>
                                      <a:gd name="T17" fmla="*/ 105 h 110"/>
                                      <a:gd name="T18" fmla="*/ 0 w 228"/>
                                      <a:gd name="T19" fmla="*/ 107 h 110"/>
                                      <a:gd name="T20" fmla="*/ 4 w 228"/>
                                      <a:gd name="T21" fmla="*/ 110 h 110"/>
                                      <a:gd name="T22" fmla="*/ 7 w 228"/>
                                      <a:gd name="T23" fmla="*/ 110 h 110"/>
                                      <a:gd name="T24" fmla="*/ 7 w 228"/>
                                      <a:gd name="T25" fmla="*/ 107 h 110"/>
                                      <a:gd name="T26" fmla="*/ 4 w 228"/>
                                      <a:gd name="T27" fmla="*/ 105 h 110"/>
                                      <a:gd name="T28" fmla="*/ 0 w 228"/>
                                      <a:gd name="T29" fmla="*/ 105 h 1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28" h="110">
                                        <a:moveTo>
                                          <a:pt x="228" y="5"/>
                                        </a:moveTo>
                                        <a:lnTo>
                                          <a:pt x="226" y="3"/>
                                        </a:lnTo>
                                        <a:lnTo>
                                          <a:pt x="226" y="0"/>
                                        </a:lnTo>
                                        <a:lnTo>
                                          <a:pt x="221" y="3"/>
                                        </a:lnTo>
                                        <a:lnTo>
                                          <a:pt x="223" y="5"/>
                                        </a:lnTo>
                                        <a:lnTo>
                                          <a:pt x="223" y="10"/>
                                        </a:lnTo>
                                        <a:lnTo>
                                          <a:pt x="226" y="8"/>
                                        </a:lnTo>
                                        <a:lnTo>
                                          <a:pt x="228" y="5"/>
                                        </a:lnTo>
                                        <a:close/>
                                        <a:moveTo>
                                          <a:pt x="0" y="105"/>
                                        </a:moveTo>
                                        <a:lnTo>
                                          <a:pt x="0" y="107"/>
                                        </a:lnTo>
                                        <a:lnTo>
                                          <a:pt x="4" y="110"/>
                                        </a:lnTo>
                                        <a:lnTo>
                                          <a:pt x="7" y="110"/>
                                        </a:lnTo>
                                        <a:lnTo>
                                          <a:pt x="7" y="107"/>
                                        </a:lnTo>
                                        <a:lnTo>
                                          <a:pt x="4" y="105"/>
                                        </a:lnTo>
                                        <a:lnTo>
                                          <a:pt x="0" y="10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65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99" name="Freeform 98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68" y="1335"/>
                                    <a:ext cx="224" cy="109"/>
                                  </a:xfrm>
                                  <a:custGeom>
                                    <a:avLst/>
                                    <a:gdLst>
                                      <a:gd name="T0" fmla="*/ 224 w 224"/>
                                      <a:gd name="T1" fmla="*/ 5 h 109"/>
                                      <a:gd name="T2" fmla="*/ 224 w 224"/>
                                      <a:gd name="T3" fmla="*/ 2 h 109"/>
                                      <a:gd name="T4" fmla="*/ 221 w 224"/>
                                      <a:gd name="T5" fmla="*/ 0 h 109"/>
                                      <a:gd name="T6" fmla="*/ 216 w 224"/>
                                      <a:gd name="T7" fmla="*/ 2 h 109"/>
                                      <a:gd name="T8" fmla="*/ 219 w 224"/>
                                      <a:gd name="T9" fmla="*/ 5 h 109"/>
                                      <a:gd name="T10" fmla="*/ 221 w 224"/>
                                      <a:gd name="T11" fmla="*/ 10 h 109"/>
                                      <a:gd name="T12" fmla="*/ 221 w 224"/>
                                      <a:gd name="T13" fmla="*/ 7 h 109"/>
                                      <a:gd name="T14" fmla="*/ 224 w 224"/>
                                      <a:gd name="T15" fmla="*/ 5 h 109"/>
                                      <a:gd name="T16" fmla="*/ 0 w 224"/>
                                      <a:gd name="T17" fmla="*/ 102 h 109"/>
                                      <a:gd name="T18" fmla="*/ 0 w 224"/>
                                      <a:gd name="T19" fmla="*/ 104 h 109"/>
                                      <a:gd name="T20" fmla="*/ 2 w 224"/>
                                      <a:gd name="T21" fmla="*/ 107 h 109"/>
                                      <a:gd name="T22" fmla="*/ 5 w 224"/>
                                      <a:gd name="T23" fmla="*/ 107 h 109"/>
                                      <a:gd name="T24" fmla="*/ 10 w 224"/>
                                      <a:gd name="T25" fmla="*/ 109 h 109"/>
                                      <a:gd name="T26" fmla="*/ 7 w 224"/>
                                      <a:gd name="T27" fmla="*/ 104 h 109"/>
                                      <a:gd name="T28" fmla="*/ 5 w 224"/>
                                      <a:gd name="T29" fmla="*/ 99 h 109"/>
                                      <a:gd name="T30" fmla="*/ 0 w 224"/>
                                      <a:gd name="T31" fmla="*/ 102 h 10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224" h="109">
                                        <a:moveTo>
                                          <a:pt x="224" y="5"/>
                                        </a:moveTo>
                                        <a:lnTo>
                                          <a:pt x="224" y="2"/>
                                        </a:lnTo>
                                        <a:lnTo>
                                          <a:pt x="221" y="0"/>
                                        </a:lnTo>
                                        <a:lnTo>
                                          <a:pt x="216" y="2"/>
                                        </a:lnTo>
                                        <a:lnTo>
                                          <a:pt x="219" y="5"/>
                                        </a:lnTo>
                                        <a:lnTo>
                                          <a:pt x="221" y="10"/>
                                        </a:lnTo>
                                        <a:lnTo>
                                          <a:pt x="221" y="7"/>
                                        </a:lnTo>
                                        <a:lnTo>
                                          <a:pt x="224" y="5"/>
                                        </a:lnTo>
                                        <a:close/>
                                        <a:moveTo>
                                          <a:pt x="0" y="102"/>
                                        </a:moveTo>
                                        <a:lnTo>
                                          <a:pt x="0" y="104"/>
                                        </a:lnTo>
                                        <a:lnTo>
                                          <a:pt x="2" y="107"/>
                                        </a:lnTo>
                                        <a:lnTo>
                                          <a:pt x="5" y="107"/>
                                        </a:lnTo>
                                        <a:lnTo>
                                          <a:pt x="10" y="109"/>
                                        </a:lnTo>
                                        <a:lnTo>
                                          <a:pt x="7" y="104"/>
                                        </a:lnTo>
                                        <a:lnTo>
                                          <a:pt x="5" y="99"/>
                                        </a:lnTo>
                                        <a:lnTo>
                                          <a:pt x="0" y="10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68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00" name="Freeform 99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70" y="1335"/>
                                    <a:ext cx="219" cy="112"/>
                                  </a:xfrm>
                                  <a:custGeom>
                                    <a:avLst/>
                                    <a:gdLst>
                                      <a:gd name="T0" fmla="*/ 219 w 219"/>
                                      <a:gd name="T1" fmla="*/ 7 h 112"/>
                                      <a:gd name="T2" fmla="*/ 219 w 219"/>
                                      <a:gd name="T3" fmla="*/ 2 h 112"/>
                                      <a:gd name="T4" fmla="*/ 217 w 219"/>
                                      <a:gd name="T5" fmla="*/ 0 h 112"/>
                                      <a:gd name="T6" fmla="*/ 214 w 219"/>
                                      <a:gd name="T7" fmla="*/ 2 h 112"/>
                                      <a:gd name="T8" fmla="*/ 214 w 219"/>
                                      <a:gd name="T9" fmla="*/ 5 h 112"/>
                                      <a:gd name="T10" fmla="*/ 214 w 219"/>
                                      <a:gd name="T11" fmla="*/ 7 h 112"/>
                                      <a:gd name="T12" fmla="*/ 217 w 219"/>
                                      <a:gd name="T13" fmla="*/ 12 h 112"/>
                                      <a:gd name="T14" fmla="*/ 219 w 219"/>
                                      <a:gd name="T15" fmla="*/ 10 h 112"/>
                                      <a:gd name="T16" fmla="*/ 219 w 219"/>
                                      <a:gd name="T17" fmla="*/ 7 h 112"/>
                                      <a:gd name="T18" fmla="*/ 0 w 219"/>
                                      <a:gd name="T19" fmla="*/ 102 h 112"/>
                                      <a:gd name="T20" fmla="*/ 3 w 219"/>
                                      <a:gd name="T21" fmla="*/ 104 h 112"/>
                                      <a:gd name="T22" fmla="*/ 3 w 219"/>
                                      <a:gd name="T23" fmla="*/ 107 h 112"/>
                                      <a:gd name="T24" fmla="*/ 8 w 219"/>
                                      <a:gd name="T25" fmla="*/ 109 h 112"/>
                                      <a:gd name="T26" fmla="*/ 10 w 219"/>
                                      <a:gd name="T27" fmla="*/ 112 h 112"/>
                                      <a:gd name="T28" fmla="*/ 8 w 219"/>
                                      <a:gd name="T29" fmla="*/ 104 h 112"/>
                                      <a:gd name="T30" fmla="*/ 5 w 219"/>
                                      <a:gd name="T31" fmla="*/ 99 h 112"/>
                                      <a:gd name="T32" fmla="*/ 0 w 219"/>
                                      <a:gd name="T33" fmla="*/ 102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19" h="112">
                                        <a:moveTo>
                                          <a:pt x="219" y="7"/>
                                        </a:moveTo>
                                        <a:lnTo>
                                          <a:pt x="219" y="2"/>
                                        </a:lnTo>
                                        <a:lnTo>
                                          <a:pt x="217" y="0"/>
                                        </a:lnTo>
                                        <a:lnTo>
                                          <a:pt x="214" y="2"/>
                                        </a:lnTo>
                                        <a:lnTo>
                                          <a:pt x="214" y="5"/>
                                        </a:lnTo>
                                        <a:lnTo>
                                          <a:pt x="214" y="7"/>
                                        </a:lnTo>
                                        <a:lnTo>
                                          <a:pt x="217" y="12"/>
                                        </a:lnTo>
                                        <a:lnTo>
                                          <a:pt x="219" y="10"/>
                                        </a:lnTo>
                                        <a:lnTo>
                                          <a:pt x="219" y="7"/>
                                        </a:lnTo>
                                        <a:close/>
                                        <a:moveTo>
                                          <a:pt x="0" y="102"/>
                                        </a:moveTo>
                                        <a:lnTo>
                                          <a:pt x="3" y="104"/>
                                        </a:lnTo>
                                        <a:lnTo>
                                          <a:pt x="3" y="107"/>
                                        </a:lnTo>
                                        <a:lnTo>
                                          <a:pt x="8" y="109"/>
                                        </a:lnTo>
                                        <a:lnTo>
                                          <a:pt x="10" y="112"/>
                                        </a:lnTo>
                                        <a:lnTo>
                                          <a:pt x="8" y="104"/>
                                        </a:lnTo>
                                        <a:lnTo>
                                          <a:pt x="5" y="99"/>
                                        </a:lnTo>
                                        <a:lnTo>
                                          <a:pt x="0" y="10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6A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01" name="Freeform 99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73" y="1337"/>
                                    <a:ext cx="216" cy="112"/>
                                  </a:xfrm>
                                  <a:custGeom>
                                    <a:avLst/>
                                    <a:gdLst>
                                      <a:gd name="T0" fmla="*/ 216 w 216"/>
                                      <a:gd name="T1" fmla="*/ 8 h 112"/>
                                      <a:gd name="T2" fmla="*/ 214 w 216"/>
                                      <a:gd name="T3" fmla="*/ 3 h 112"/>
                                      <a:gd name="T4" fmla="*/ 211 w 216"/>
                                      <a:gd name="T5" fmla="*/ 0 h 112"/>
                                      <a:gd name="T6" fmla="*/ 209 w 216"/>
                                      <a:gd name="T7" fmla="*/ 3 h 112"/>
                                      <a:gd name="T8" fmla="*/ 211 w 216"/>
                                      <a:gd name="T9" fmla="*/ 8 h 112"/>
                                      <a:gd name="T10" fmla="*/ 214 w 216"/>
                                      <a:gd name="T11" fmla="*/ 13 h 112"/>
                                      <a:gd name="T12" fmla="*/ 214 w 216"/>
                                      <a:gd name="T13" fmla="*/ 10 h 112"/>
                                      <a:gd name="T14" fmla="*/ 216 w 216"/>
                                      <a:gd name="T15" fmla="*/ 8 h 112"/>
                                      <a:gd name="T16" fmla="*/ 0 w 216"/>
                                      <a:gd name="T17" fmla="*/ 97 h 112"/>
                                      <a:gd name="T18" fmla="*/ 2 w 216"/>
                                      <a:gd name="T19" fmla="*/ 102 h 112"/>
                                      <a:gd name="T20" fmla="*/ 5 w 216"/>
                                      <a:gd name="T21" fmla="*/ 107 h 112"/>
                                      <a:gd name="T22" fmla="*/ 7 w 216"/>
                                      <a:gd name="T23" fmla="*/ 110 h 112"/>
                                      <a:gd name="T24" fmla="*/ 12 w 216"/>
                                      <a:gd name="T25" fmla="*/ 112 h 112"/>
                                      <a:gd name="T26" fmla="*/ 7 w 216"/>
                                      <a:gd name="T27" fmla="*/ 105 h 112"/>
                                      <a:gd name="T28" fmla="*/ 5 w 216"/>
                                      <a:gd name="T29" fmla="*/ 97 h 112"/>
                                      <a:gd name="T30" fmla="*/ 0 w 216"/>
                                      <a:gd name="T31" fmla="*/ 97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216" h="112">
                                        <a:moveTo>
                                          <a:pt x="216" y="8"/>
                                        </a:moveTo>
                                        <a:lnTo>
                                          <a:pt x="214" y="3"/>
                                        </a:lnTo>
                                        <a:lnTo>
                                          <a:pt x="211" y="0"/>
                                        </a:lnTo>
                                        <a:lnTo>
                                          <a:pt x="209" y="3"/>
                                        </a:lnTo>
                                        <a:lnTo>
                                          <a:pt x="211" y="8"/>
                                        </a:lnTo>
                                        <a:lnTo>
                                          <a:pt x="214" y="13"/>
                                        </a:lnTo>
                                        <a:lnTo>
                                          <a:pt x="214" y="10"/>
                                        </a:lnTo>
                                        <a:lnTo>
                                          <a:pt x="216" y="8"/>
                                        </a:lnTo>
                                        <a:close/>
                                        <a:moveTo>
                                          <a:pt x="0" y="97"/>
                                        </a:moveTo>
                                        <a:lnTo>
                                          <a:pt x="2" y="102"/>
                                        </a:lnTo>
                                        <a:lnTo>
                                          <a:pt x="5" y="107"/>
                                        </a:lnTo>
                                        <a:lnTo>
                                          <a:pt x="7" y="110"/>
                                        </a:lnTo>
                                        <a:lnTo>
                                          <a:pt x="12" y="112"/>
                                        </a:lnTo>
                                        <a:lnTo>
                                          <a:pt x="7" y="105"/>
                                        </a:lnTo>
                                        <a:lnTo>
                                          <a:pt x="5" y="97"/>
                                        </a:lnTo>
                                        <a:lnTo>
                                          <a:pt x="0" y="9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6D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02" name="Freeform 99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75" y="1340"/>
                                    <a:ext cx="212" cy="112"/>
                                  </a:xfrm>
                                  <a:custGeom>
                                    <a:avLst/>
                                    <a:gdLst>
                                      <a:gd name="T0" fmla="*/ 212 w 212"/>
                                      <a:gd name="T1" fmla="*/ 7 h 112"/>
                                      <a:gd name="T2" fmla="*/ 209 w 212"/>
                                      <a:gd name="T3" fmla="*/ 2 h 112"/>
                                      <a:gd name="T4" fmla="*/ 209 w 212"/>
                                      <a:gd name="T5" fmla="*/ 0 h 112"/>
                                      <a:gd name="T6" fmla="*/ 207 w 212"/>
                                      <a:gd name="T7" fmla="*/ 0 h 112"/>
                                      <a:gd name="T8" fmla="*/ 204 w 212"/>
                                      <a:gd name="T9" fmla="*/ 2 h 112"/>
                                      <a:gd name="T10" fmla="*/ 207 w 212"/>
                                      <a:gd name="T11" fmla="*/ 7 h 112"/>
                                      <a:gd name="T12" fmla="*/ 209 w 212"/>
                                      <a:gd name="T13" fmla="*/ 12 h 112"/>
                                      <a:gd name="T14" fmla="*/ 212 w 212"/>
                                      <a:gd name="T15" fmla="*/ 10 h 112"/>
                                      <a:gd name="T16" fmla="*/ 212 w 212"/>
                                      <a:gd name="T17" fmla="*/ 7 h 112"/>
                                      <a:gd name="T18" fmla="*/ 0 w 212"/>
                                      <a:gd name="T19" fmla="*/ 94 h 112"/>
                                      <a:gd name="T20" fmla="*/ 3 w 212"/>
                                      <a:gd name="T21" fmla="*/ 99 h 112"/>
                                      <a:gd name="T22" fmla="*/ 5 w 212"/>
                                      <a:gd name="T23" fmla="*/ 107 h 112"/>
                                      <a:gd name="T24" fmla="*/ 10 w 212"/>
                                      <a:gd name="T25" fmla="*/ 109 h 112"/>
                                      <a:gd name="T26" fmla="*/ 13 w 212"/>
                                      <a:gd name="T27" fmla="*/ 112 h 112"/>
                                      <a:gd name="T28" fmla="*/ 8 w 212"/>
                                      <a:gd name="T29" fmla="*/ 102 h 112"/>
                                      <a:gd name="T30" fmla="*/ 5 w 212"/>
                                      <a:gd name="T31" fmla="*/ 94 h 112"/>
                                      <a:gd name="T32" fmla="*/ 0 w 212"/>
                                      <a:gd name="T33" fmla="*/ 94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12" h="112">
                                        <a:moveTo>
                                          <a:pt x="212" y="7"/>
                                        </a:moveTo>
                                        <a:lnTo>
                                          <a:pt x="209" y="2"/>
                                        </a:lnTo>
                                        <a:lnTo>
                                          <a:pt x="209" y="0"/>
                                        </a:lnTo>
                                        <a:lnTo>
                                          <a:pt x="207" y="0"/>
                                        </a:lnTo>
                                        <a:lnTo>
                                          <a:pt x="204" y="2"/>
                                        </a:lnTo>
                                        <a:lnTo>
                                          <a:pt x="207" y="7"/>
                                        </a:lnTo>
                                        <a:lnTo>
                                          <a:pt x="209" y="12"/>
                                        </a:lnTo>
                                        <a:lnTo>
                                          <a:pt x="212" y="10"/>
                                        </a:lnTo>
                                        <a:lnTo>
                                          <a:pt x="212" y="7"/>
                                        </a:lnTo>
                                        <a:close/>
                                        <a:moveTo>
                                          <a:pt x="0" y="94"/>
                                        </a:moveTo>
                                        <a:lnTo>
                                          <a:pt x="3" y="99"/>
                                        </a:lnTo>
                                        <a:lnTo>
                                          <a:pt x="5" y="107"/>
                                        </a:lnTo>
                                        <a:lnTo>
                                          <a:pt x="10" y="109"/>
                                        </a:lnTo>
                                        <a:lnTo>
                                          <a:pt x="13" y="112"/>
                                        </a:lnTo>
                                        <a:lnTo>
                                          <a:pt x="8" y="102"/>
                                        </a:lnTo>
                                        <a:lnTo>
                                          <a:pt x="5" y="94"/>
                                        </a:lnTo>
                                        <a:lnTo>
                                          <a:pt x="0" y="9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70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03" name="Freeform 99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78" y="1340"/>
                                    <a:ext cx="209" cy="114"/>
                                  </a:xfrm>
                                  <a:custGeom>
                                    <a:avLst/>
                                    <a:gdLst>
                                      <a:gd name="T0" fmla="*/ 209 w 209"/>
                                      <a:gd name="T1" fmla="*/ 10 h 114"/>
                                      <a:gd name="T2" fmla="*/ 206 w 209"/>
                                      <a:gd name="T3" fmla="*/ 5 h 114"/>
                                      <a:gd name="T4" fmla="*/ 204 w 209"/>
                                      <a:gd name="T5" fmla="*/ 0 h 114"/>
                                      <a:gd name="T6" fmla="*/ 201 w 209"/>
                                      <a:gd name="T7" fmla="*/ 2 h 114"/>
                                      <a:gd name="T8" fmla="*/ 199 w 209"/>
                                      <a:gd name="T9" fmla="*/ 2 h 114"/>
                                      <a:gd name="T10" fmla="*/ 201 w 209"/>
                                      <a:gd name="T11" fmla="*/ 7 h 114"/>
                                      <a:gd name="T12" fmla="*/ 204 w 209"/>
                                      <a:gd name="T13" fmla="*/ 12 h 114"/>
                                      <a:gd name="T14" fmla="*/ 206 w 209"/>
                                      <a:gd name="T15" fmla="*/ 12 h 114"/>
                                      <a:gd name="T16" fmla="*/ 209 w 209"/>
                                      <a:gd name="T17" fmla="*/ 10 h 114"/>
                                      <a:gd name="T18" fmla="*/ 0 w 209"/>
                                      <a:gd name="T19" fmla="*/ 94 h 114"/>
                                      <a:gd name="T20" fmla="*/ 2 w 209"/>
                                      <a:gd name="T21" fmla="*/ 102 h 114"/>
                                      <a:gd name="T22" fmla="*/ 7 w 209"/>
                                      <a:gd name="T23" fmla="*/ 109 h 114"/>
                                      <a:gd name="T24" fmla="*/ 10 w 209"/>
                                      <a:gd name="T25" fmla="*/ 112 h 114"/>
                                      <a:gd name="T26" fmla="*/ 15 w 209"/>
                                      <a:gd name="T27" fmla="*/ 114 h 114"/>
                                      <a:gd name="T28" fmla="*/ 10 w 209"/>
                                      <a:gd name="T29" fmla="*/ 104 h 114"/>
                                      <a:gd name="T30" fmla="*/ 5 w 209"/>
                                      <a:gd name="T31" fmla="*/ 92 h 114"/>
                                      <a:gd name="T32" fmla="*/ 0 w 209"/>
                                      <a:gd name="T33" fmla="*/ 94 h 11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09" h="114">
                                        <a:moveTo>
                                          <a:pt x="209" y="10"/>
                                        </a:moveTo>
                                        <a:lnTo>
                                          <a:pt x="206" y="5"/>
                                        </a:lnTo>
                                        <a:lnTo>
                                          <a:pt x="204" y="0"/>
                                        </a:lnTo>
                                        <a:lnTo>
                                          <a:pt x="201" y="2"/>
                                        </a:lnTo>
                                        <a:lnTo>
                                          <a:pt x="199" y="2"/>
                                        </a:lnTo>
                                        <a:lnTo>
                                          <a:pt x="201" y="7"/>
                                        </a:lnTo>
                                        <a:lnTo>
                                          <a:pt x="204" y="12"/>
                                        </a:lnTo>
                                        <a:lnTo>
                                          <a:pt x="206" y="12"/>
                                        </a:lnTo>
                                        <a:lnTo>
                                          <a:pt x="209" y="10"/>
                                        </a:lnTo>
                                        <a:close/>
                                        <a:moveTo>
                                          <a:pt x="0" y="94"/>
                                        </a:moveTo>
                                        <a:lnTo>
                                          <a:pt x="2" y="102"/>
                                        </a:lnTo>
                                        <a:lnTo>
                                          <a:pt x="7" y="109"/>
                                        </a:lnTo>
                                        <a:lnTo>
                                          <a:pt x="10" y="112"/>
                                        </a:lnTo>
                                        <a:lnTo>
                                          <a:pt x="15" y="114"/>
                                        </a:lnTo>
                                        <a:lnTo>
                                          <a:pt x="10" y="104"/>
                                        </a:lnTo>
                                        <a:lnTo>
                                          <a:pt x="5" y="92"/>
                                        </a:lnTo>
                                        <a:lnTo>
                                          <a:pt x="0" y="9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732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04" name="Freeform 99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80" y="1342"/>
                                    <a:ext cx="204" cy="115"/>
                                  </a:xfrm>
                                  <a:custGeom>
                                    <a:avLst/>
                                    <a:gdLst>
                                      <a:gd name="T0" fmla="*/ 204 w 204"/>
                                      <a:gd name="T1" fmla="*/ 10 h 115"/>
                                      <a:gd name="T2" fmla="*/ 202 w 204"/>
                                      <a:gd name="T3" fmla="*/ 5 h 115"/>
                                      <a:gd name="T4" fmla="*/ 199 w 204"/>
                                      <a:gd name="T5" fmla="*/ 0 h 115"/>
                                      <a:gd name="T6" fmla="*/ 197 w 204"/>
                                      <a:gd name="T7" fmla="*/ 3 h 115"/>
                                      <a:gd name="T8" fmla="*/ 199 w 204"/>
                                      <a:gd name="T9" fmla="*/ 8 h 115"/>
                                      <a:gd name="T10" fmla="*/ 202 w 204"/>
                                      <a:gd name="T11" fmla="*/ 13 h 115"/>
                                      <a:gd name="T12" fmla="*/ 202 w 204"/>
                                      <a:gd name="T13" fmla="*/ 10 h 115"/>
                                      <a:gd name="T14" fmla="*/ 204 w 204"/>
                                      <a:gd name="T15" fmla="*/ 10 h 115"/>
                                      <a:gd name="T16" fmla="*/ 0 w 204"/>
                                      <a:gd name="T17" fmla="*/ 92 h 115"/>
                                      <a:gd name="T18" fmla="*/ 3 w 204"/>
                                      <a:gd name="T19" fmla="*/ 100 h 115"/>
                                      <a:gd name="T20" fmla="*/ 8 w 204"/>
                                      <a:gd name="T21" fmla="*/ 110 h 115"/>
                                      <a:gd name="T22" fmla="*/ 13 w 204"/>
                                      <a:gd name="T23" fmla="*/ 112 h 115"/>
                                      <a:gd name="T24" fmla="*/ 18 w 204"/>
                                      <a:gd name="T25" fmla="*/ 115 h 115"/>
                                      <a:gd name="T26" fmla="*/ 10 w 204"/>
                                      <a:gd name="T27" fmla="*/ 102 h 115"/>
                                      <a:gd name="T28" fmla="*/ 5 w 204"/>
                                      <a:gd name="T29" fmla="*/ 90 h 115"/>
                                      <a:gd name="T30" fmla="*/ 0 w 204"/>
                                      <a:gd name="T31" fmla="*/ 92 h 1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204" h="115">
                                        <a:moveTo>
                                          <a:pt x="204" y="10"/>
                                        </a:moveTo>
                                        <a:lnTo>
                                          <a:pt x="202" y="5"/>
                                        </a:lnTo>
                                        <a:lnTo>
                                          <a:pt x="199" y="0"/>
                                        </a:lnTo>
                                        <a:lnTo>
                                          <a:pt x="197" y="3"/>
                                        </a:lnTo>
                                        <a:lnTo>
                                          <a:pt x="199" y="8"/>
                                        </a:lnTo>
                                        <a:lnTo>
                                          <a:pt x="202" y="13"/>
                                        </a:lnTo>
                                        <a:lnTo>
                                          <a:pt x="202" y="10"/>
                                        </a:lnTo>
                                        <a:lnTo>
                                          <a:pt x="204" y="10"/>
                                        </a:lnTo>
                                        <a:close/>
                                        <a:moveTo>
                                          <a:pt x="0" y="92"/>
                                        </a:moveTo>
                                        <a:lnTo>
                                          <a:pt x="3" y="100"/>
                                        </a:lnTo>
                                        <a:lnTo>
                                          <a:pt x="8" y="110"/>
                                        </a:lnTo>
                                        <a:lnTo>
                                          <a:pt x="13" y="112"/>
                                        </a:lnTo>
                                        <a:lnTo>
                                          <a:pt x="18" y="115"/>
                                        </a:lnTo>
                                        <a:lnTo>
                                          <a:pt x="10" y="102"/>
                                        </a:lnTo>
                                        <a:lnTo>
                                          <a:pt x="5" y="90"/>
                                        </a:lnTo>
                                        <a:lnTo>
                                          <a:pt x="0" y="9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752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05" name="Freeform 99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83" y="1342"/>
                                    <a:ext cx="199" cy="117"/>
                                  </a:xfrm>
                                  <a:custGeom>
                                    <a:avLst/>
                                    <a:gdLst>
                                      <a:gd name="T0" fmla="*/ 199 w 199"/>
                                      <a:gd name="T1" fmla="*/ 10 h 117"/>
                                      <a:gd name="T2" fmla="*/ 196 w 199"/>
                                      <a:gd name="T3" fmla="*/ 5 h 117"/>
                                      <a:gd name="T4" fmla="*/ 194 w 199"/>
                                      <a:gd name="T5" fmla="*/ 0 h 117"/>
                                      <a:gd name="T6" fmla="*/ 194 w 199"/>
                                      <a:gd name="T7" fmla="*/ 3 h 117"/>
                                      <a:gd name="T8" fmla="*/ 191 w 199"/>
                                      <a:gd name="T9" fmla="*/ 5 h 117"/>
                                      <a:gd name="T10" fmla="*/ 194 w 199"/>
                                      <a:gd name="T11" fmla="*/ 10 h 117"/>
                                      <a:gd name="T12" fmla="*/ 196 w 199"/>
                                      <a:gd name="T13" fmla="*/ 15 h 117"/>
                                      <a:gd name="T14" fmla="*/ 199 w 199"/>
                                      <a:gd name="T15" fmla="*/ 13 h 117"/>
                                      <a:gd name="T16" fmla="*/ 199 w 199"/>
                                      <a:gd name="T17" fmla="*/ 10 h 117"/>
                                      <a:gd name="T18" fmla="*/ 0 w 199"/>
                                      <a:gd name="T19" fmla="*/ 90 h 117"/>
                                      <a:gd name="T20" fmla="*/ 5 w 199"/>
                                      <a:gd name="T21" fmla="*/ 102 h 117"/>
                                      <a:gd name="T22" fmla="*/ 10 w 199"/>
                                      <a:gd name="T23" fmla="*/ 112 h 117"/>
                                      <a:gd name="T24" fmla="*/ 15 w 199"/>
                                      <a:gd name="T25" fmla="*/ 115 h 117"/>
                                      <a:gd name="T26" fmla="*/ 20 w 199"/>
                                      <a:gd name="T27" fmla="*/ 117 h 117"/>
                                      <a:gd name="T28" fmla="*/ 10 w 199"/>
                                      <a:gd name="T29" fmla="*/ 102 h 117"/>
                                      <a:gd name="T30" fmla="*/ 5 w 199"/>
                                      <a:gd name="T31" fmla="*/ 90 h 117"/>
                                      <a:gd name="T32" fmla="*/ 0 w 199"/>
                                      <a:gd name="T33" fmla="*/ 90 h 1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99" h="117">
                                        <a:moveTo>
                                          <a:pt x="199" y="10"/>
                                        </a:moveTo>
                                        <a:lnTo>
                                          <a:pt x="196" y="5"/>
                                        </a:lnTo>
                                        <a:lnTo>
                                          <a:pt x="194" y="0"/>
                                        </a:lnTo>
                                        <a:lnTo>
                                          <a:pt x="194" y="3"/>
                                        </a:lnTo>
                                        <a:lnTo>
                                          <a:pt x="191" y="5"/>
                                        </a:lnTo>
                                        <a:lnTo>
                                          <a:pt x="194" y="10"/>
                                        </a:lnTo>
                                        <a:lnTo>
                                          <a:pt x="196" y="15"/>
                                        </a:lnTo>
                                        <a:lnTo>
                                          <a:pt x="199" y="13"/>
                                        </a:lnTo>
                                        <a:lnTo>
                                          <a:pt x="199" y="10"/>
                                        </a:lnTo>
                                        <a:close/>
                                        <a:moveTo>
                                          <a:pt x="0" y="90"/>
                                        </a:moveTo>
                                        <a:lnTo>
                                          <a:pt x="5" y="102"/>
                                        </a:lnTo>
                                        <a:lnTo>
                                          <a:pt x="10" y="112"/>
                                        </a:lnTo>
                                        <a:lnTo>
                                          <a:pt x="15" y="115"/>
                                        </a:lnTo>
                                        <a:lnTo>
                                          <a:pt x="20" y="117"/>
                                        </a:lnTo>
                                        <a:lnTo>
                                          <a:pt x="10" y="102"/>
                                        </a:lnTo>
                                        <a:lnTo>
                                          <a:pt x="5" y="90"/>
                                        </a:lnTo>
                                        <a:lnTo>
                                          <a:pt x="0" y="9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782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06" name="Freeform 99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85" y="1345"/>
                                    <a:ext cx="197" cy="114"/>
                                  </a:xfrm>
                                  <a:custGeom>
                                    <a:avLst/>
                                    <a:gdLst>
                                      <a:gd name="T0" fmla="*/ 197 w 197"/>
                                      <a:gd name="T1" fmla="*/ 10 h 114"/>
                                      <a:gd name="T2" fmla="*/ 194 w 197"/>
                                      <a:gd name="T3" fmla="*/ 5 h 114"/>
                                      <a:gd name="T4" fmla="*/ 192 w 197"/>
                                      <a:gd name="T5" fmla="*/ 0 h 114"/>
                                      <a:gd name="T6" fmla="*/ 187 w 197"/>
                                      <a:gd name="T7" fmla="*/ 2 h 114"/>
                                      <a:gd name="T8" fmla="*/ 189 w 197"/>
                                      <a:gd name="T9" fmla="*/ 10 h 114"/>
                                      <a:gd name="T10" fmla="*/ 192 w 197"/>
                                      <a:gd name="T11" fmla="*/ 15 h 114"/>
                                      <a:gd name="T12" fmla="*/ 194 w 197"/>
                                      <a:gd name="T13" fmla="*/ 12 h 114"/>
                                      <a:gd name="T14" fmla="*/ 197 w 197"/>
                                      <a:gd name="T15" fmla="*/ 10 h 114"/>
                                      <a:gd name="T16" fmla="*/ 0 w 197"/>
                                      <a:gd name="T17" fmla="*/ 87 h 114"/>
                                      <a:gd name="T18" fmla="*/ 5 w 197"/>
                                      <a:gd name="T19" fmla="*/ 99 h 114"/>
                                      <a:gd name="T20" fmla="*/ 13 w 197"/>
                                      <a:gd name="T21" fmla="*/ 112 h 114"/>
                                      <a:gd name="T22" fmla="*/ 18 w 197"/>
                                      <a:gd name="T23" fmla="*/ 114 h 114"/>
                                      <a:gd name="T24" fmla="*/ 23 w 197"/>
                                      <a:gd name="T25" fmla="*/ 114 h 114"/>
                                      <a:gd name="T26" fmla="*/ 13 w 197"/>
                                      <a:gd name="T27" fmla="*/ 102 h 114"/>
                                      <a:gd name="T28" fmla="*/ 5 w 197"/>
                                      <a:gd name="T29" fmla="*/ 87 h 114"/>
                                      <a:gd name="T30" fmla="*/ 0 w 197"/>
                                      <a:gd name="T31" fmla="*/ 87 h 11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97" h="114">
                                        <a:moveTo>
                                          <a:pt x="197" y="10"/>
                                        </a:moveTo>
                                        <a:lnTo>
                                          <a:pt x="194" y="5"/>
                                        </a:lnTo>
                                        <a:lnTo>
                                          <a:pt x="192" y="0"/>
                                        </a:lnTo>
                                        <a:lnTo>
                                          <a:pt x="187" y="2"/>
                                        </a:lnTo>
                                        <a:lnTo>
                                          <a:pt x="189" y="10"/>
                                        </a:lnTo>
                                        <a:lnTo>
                                          <a:pt x="192" y="15"/>
                                        </a:lnTo>
                                        <a:lnTo>
                                          <a:pt x="194" y="12"/>
                                        </a:lnTo>
                                        <a:lnTo>
                                          <a:pt x="197" y="10"/>
                                        </a:lnTo>
                                        <a:close/>
                                        <a:moveTo>
                                          <a:pt x="0" y="87"/>
                                        </a:moveTo>
                                        <a:lnTo>
                                          <a:pt x="5" y="99"/>
                                        </a:lnTo>
                                        <a:lnTo>
                                          <a:pt x="13" y="112"/>
                                        </a:lnTo>
                                        <a:lnTo>
                                          <a:pt x="18" y="114"/>
                                        </a:lnTo>
                                        <a:lnTo>
                                          <a:pt x="23" y="114"/>
                                        </a:lnTo>
                                        <a:lnTo>
                                          <a:pt x="13" y="102"/>
                                        </a:lnTo>
                                        <a:lnTo>
                                          <a:pt x="5" y="87"/>
                                        </a:lnTo>
                                        <a:lnTo>
                                          <a:pt x="0" y="8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7A2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07" name="Freeform 99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88" y="1347"/>
                                    <a:ext cx="191" cy="115"/>
                                  </a:xfrm>
                                  <a:custGeom>
                                    <a:avLst/>
                                    <a:gdLst>
                                      <a:gd name="T0" fmla="*/ 191 w 191"/>
                                      <a:gd name="T1" fmla="*/ 10 h 115"/>
                                      <a:gd name="T2" fmla="*/ 189 w 191"/>
                                      <a:gd name="T3" fmla="*/ 5 h 115"/>
                                      <a:gd name="T4" fmla="*/ 186 w 191"/>
                                      <a:gd name="T5" fmla="*/ 0 h 115"/>
                                      <a:gd name="T6" fmla="*/ 184 w 191"/>
                                      <a:gd name="T7" fmla="*/ 0 h 115"/>
                                      <a:gd name="T8" fmla="*/ 181 w 191"/>
                                      <a:gd name="T9" fmla="*/ 3 h 115"/>
                                      <a:gd name="T10" fmla="*/ 184 w 191"/>
                                      <a:gd name="T11" fmla="*/ 10 h 115"/>
                                      <a:gd name="T12" fmla="*/ 186 w 191"/>
                                      <a:gd name="T13" fmla="*/ 15 h 115"/>
                                      <a:gd name="T14" fmla="*/ 189 w 191"/>
                                      <a:gd name="T15" fmla="*/ 13 h 115"/>
                                      <a:gd name="T16" fmla="*/ 191 w 191"/>
                                      <a:gd name="T17" fmla="*/ 10 h 115"/>
                                      <a:gd name="T18" fmla="*/ 0 w 191"/>
                                      <a:gd name="T19" fmla="*/ 85 h 115"/>
                                      <a:gd name="T20" fmla="*/ 5 w 191"/>
                                      <a:gd name="T21" fmla="*/ 97 h 115"/>
                                      <a:gd name="T22" fmla="*/ 15 w 191"/>
                                      <a:gd name="T23" fmla="*/ 112 h 115"/>
                                      <a:gd name="T24" fmla="*/ 20 w 191"/>
                                      <a:gd name="T25" fmla="*/ 112 h 115"/>
                                      <a:gd name="T26" fmla="*/ 25 w 191"/>
                                      <a:gd name="T27" fmla="*/ 115 h 115"/>
                                      <a:gd name="T28" fmla="*/ 12 w 191"/>
                                      <a:gd name="T29" fmla="*/ 100 h 115"/>
                                      <a:gd name="T30" fmla="*/ 5 w 191"/>
                                      <a:gd name="T31" fmla="*/ 82 h 115"/>
                                      <a:gd name="T32" fmla="*/ 0 w 191"/>
                                      <a:gd name="T33" fmla="*/ 85 h 1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91" h="115">
                                        <a:moveTo>
                                          <a:pt x="191" y="10"/>
                                        </a:moveTo>
                                        <a:lnTo>
                                          <a:pt x="189" y="5"/>
                                        </a:lnTo>
                                        <a:lnTo>
                                          <a:pt x="186" y="0"/>
                                        </a:lnTo>
                                        <a:lnTo>
                                          <a:pt x="184" y="0"/>
                                        </a:lnTo>
                                        <a:lnTo>
                                          <a:pt x="181" y="3"/>
                                        </a:lnTo>
                                        <a:lnTo>
                                          <a:pt x="184" y="10"/>
                                        </a:lnTo>
                                        <a:lnTo>
                                          <a:pt x="186" y="15"/>
                                        </a:lnTo>
                                        <a:lnTo>
                                          <a:pt x="189" y="13"/>
                                        </a:lnTo>
                                        <a:lnTo>
                                          <a:pt x="191" y="10"/>
                                        </a:lnTo>
                                        <a:close/>
                                        <a:moveTo>
                                          <a:pt x="0" y="85"/>
                                        </a:moveTo>
                                        <a:lnTo>
                                          <a:pt x="5" y="97"/>
                                        </a:lnTo>
                                        <a:lnTo>
                                          <a:pt x="15" y="112"/>
                                        </a:lnTo>
                                        <a:lnTo>
                                          <a:pt x="20" y="112"/>
                                        </a:lnTo>
                                        <a:lnTo>
                                          <a:pt x="25" y="115"/>
                                        </a:lnTo>
                                        <a:lnTo>
                                          <a:pt x="12" y="100"/>
                                        </a:lnTo>
                                        <a:lnTo>
                                          <a:pt x="5" y="82"/>
                                        </a:lnTo>
                                        <a:lnTo>
                                          <a:pt x="0" y="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77C2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08" name="Freeform 99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90" y="1347"/>
                                    <a:ext cx="187" cy="117"/>
                                  </a:xfrm>
                                  <a:custGeom>
                                    <a:avLst/>
                                    <a:gdLst>
                                      <a:gd name="T0" fmla="*/ 187 w 187"/>
                                      <a:gd name="T1" fmla="*/ 13 h 117"/>
                                      <a:gd name="T2" fmla="*/ 184 w 187"/>
                                      <a:gd name="T3" fmla="*/ 8 h 117"/>
                                      <a:gd name="T4" fmla="*/ 182 w 187"/>
                                      <a:gd name="T5" fmla="*/ 0 h 117"/>
                                      <a:gd name="T6" fmla="*/ 179 w 187"/>
                                      <a:gd name="T7" fmla="*/ 3 h 117"/>
                                      <a:gd name="T8" fmla="*/ 177 w 187"/>
                                      <a:gd name="T9" fmla="*/ 5 h 117"/>
                                      <a:gd name="T10" fmla="*/ 182 w 187"/>
                                      <a:gd name="T11" fmla="*/ 10 h 117"/>
                                      <a:gd name="T12" fmla="*/ 184 w 187"/>
                                      <a:gd name="T13" fmla="*/ 18 h 117"/>
                                      <a:gd name="T14" fmla="*/ 184 w 187"/>
                                      <a:gd name="T15" fmla="*/ 15 h 117"/>
                                      <a:gd name="T16" fmla="*/ 187 w 187"/>
                                      <a:gd name="T17" fmla="*/ 13 h 117"/>
                                      <a:gd name="T18" fmla="*/ 0 w 187"/>
                                      <a:gd name="T19" fmla="*/ 85 h 117"/>
                                      <a:gd name="T20" fmla="*/ 8 w 187"/>
                                      <a:gd name="T21" fmla="*/ 100 h 117"/>
                                      <a:gd name="T22" fmla="*/ 18 w 187"/>
                                      <a:gd name="T23" fmla="*/ 112 h 117"/>
                                      <a:gd name="T24" fmla="*/ 23 w 187"/>
                                      <a:gd name="T25" fmla="*/ 115 h 117"/>
                                      <a:gd name="T26" fmla="*/ 28 w 187"/>
                                      <a:gd name="T27" fmla="*/ 117 h 117"/>
                                      <a:gd name="T28" fmla="*/ 13 w 187"/>
                                      <a:gd name="T29" fmla="*/ 100 h 117"/>
                                      <a:gd name="T30" fmla="*/ 5 w 187"/>
                                      <a:gd name="T31" fmla="*/ 82 h 117"/>
                                      <a:gd name="T32" fmla="*/ 0 w 187"/>
                                      <a:gd name="T33" fmla="*/ 85 h 1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87" h="117">
                                        <a:moveTo>
                                          <a:pt x="187" y="13"/>
                                        </a:moveTo>
                                        <a:lnTo>
                                          <a:pt x="184" y="8"/>
                                        </a:lnTo>
                                        <a:lnTo>
                                          <a:pt x="182" y="0"/>
                                        </a:lnTo>
                                        <a:lnTo>
                                          <a:pt x="179" y="3"/>
                                        </a:lnTo>
                                        <a:lnTo>
                                          <a:pt x="177" y="5"/>
                                        </a:lnTo>
                                        <a:lnTo>
                                          <a:pt x="182" y="10"/>
                                        </a:lnTo>
                                        <a:lnTo>
                                          <a:pt x="184" y="18"/>
                                        </a:lnTo>
                                        <a:lnTo>
                                          <a:pt x="184" y="15"/>
                                        </a:lnTo>
                                        <a:lnTo>
                                          <a:pt x="187" y="13"/>
                                        </a:lnTo>
                                        <a:close/>
                                        <a:moveTo>
                                          <a:pt x="0" y="85"/>
                                        </a:moveTo>
                                        <a:lnTo>
                                          <a:pt x="8" y="100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23" y="115"/>
                                        </a:lnTo>
                                        <a:lnTo>
                                          <a:pt x="28" y="117"/>
                                        </a:lnTo>
                                        <a:lnTo>
                                          <a:pt x="13" y="100"/>
                                        </a:lnTo>
                                        <a:lnTo>
                                          <a:pt x="5" y="82"/>
                                        </a:lnTo>
                                        <a:lnTo>
                                          <a:pt x="0" y="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77F2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09" name="Freeform 99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93" y="1350"/>
                                    <a:ext cx="181" cy="114"/>
                                  </a:xfrm>
                                  <a:custGeom>
                                    <a:avLst/>
                                    <a:gdLst>
                                      <a:gd name="T0" fmla="*/ 181 w 181"/>
                                      <a:gd name="T1" fmla="*/ 12 h 114"/>
                                      <a:gd name="T2" fmla="*/ 179 w 181"/>
                                      <a:gd name="T3" fmla="*/ 7 h 114"/>
                                      <a:gd name="T4" fmla="*/ 176 w 181"/>
                                      <a:gd name="T5" fmla="*/ 0 h 114"/>
                                      <a:gd name="T6" fmla="*/ 174 w 181"/>
                                      <a:gd name="T7" fmla="*/ 2 h 114"/>
                                      <a:gd name="T8" fmla="*/ 174 w 181"/>
                                      <a:gd name="T9" fmla="*/ 2 h 114"/>
                                      <a:gd name="T10" fmla="*/ 176 w 181"/>
                                      <a:gd name="T11" fmla="*/ 10 h 114"/>
                                      <a:gd name="T12" fmla="*/ 179 w 181"/>
                                      <a:gd name="T13" fmla="*/ 17 h 114"/>
                                      <a:gd name="T14" fmla="*/ 181 w 181"/>
                                      <a:gd name="T15" fmla="*/ 15 h 114"/>
                                      <a:gd name="T16" fmla="*/ 181 w 181"/>
                                      <a:gd name="T17" fmla="*/ 12 h 114"/>
                                      <a:gd name="T18" fmla="*/ 0 w 181"/>
                                      <a:gd name="T19" fmla="*/ 79 h 114"/>
                                      <a:gd name="T20" fmla="*/ 7 w 181"/>
                                      <a:gd name="T21" fmla="*/ 97 h 114"/>
                                      <a:gd name="T22" fmla="*/ 20 w 181"/>
                                      <a:gd name="T23" fmla="*/ 112 h 114"/>
                                      <a:gd name="T24" fmla="*/ 25 w 181"/>
                                      <a:gd name="T25" fmla="*/ 114 h 114"/>
                                      <a:gd name="T26" fmla="*/ 30 w 181"/>
                                      <a:gd name="T27" fmla="*/ 114 h 114"/>
                                      <a:gd name="T28" fmla="*/ 22 w 181"/>
                                      <a:gd name="T29" fmla="*/ 107 h 114"/>
                                      <a:gd name="T30" fmla="*/ 15 w 181"/>
                                      <a:gd name="T31" fmla="*/ 99 h 114"/>
                                      <a:gd name="T32" fmla="*/ 7 w 181"/>
                                      <a:gd name="T33" fmla="*/ 89 h 114"/>
                                      <a:gd name="T34" fmla="*/ 5 w 181"/>
                                      <a:gd name="T35" fmla="*/ 79 h 114"/>
                                      <a:gd name="T36" fmla="*/ 0 w 181"/>
                                      <a:gd name="T37" fmla="*/ 79 h 11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81" h="114">
                                        <a:moveTo>
                                          <a:pt x="181" y="12"/>
                                        </a:moveTo>
                                        <a:lnTo>
                                          <a:pt x="179" y="7"/>
                                        </a:lnTo>
                                        <a:lnTo>
                                          <a:pt x="176" y="0"/>
                                        </a:lnTo>
                                        <a:lnTo>
                                          <a:pt x="174" y="2"/>
                                        </a:lnTo>
                                        <a:lnTo>
                                          <a:pt x="174" y="2"/>
                                        </a:lnTo>
                                        <a:lnTo>
                                          <a:pt x="176" y="10"/>
                                        </a:lnTo>
                                        <a:lnTo>
                                          <a:pt x="179" y="17"/>
                                        </a:lnTo>
                                        <a:lnTo>
                                          <a:pt x="181" y="15"/>
                                        </a:lnTo>
                                        <a:lnTo>
                                          <a:pt x="181" y="12"/>
                                        </a:lnTo>
                                        <a:close/>
                                        <a:moveTo>
                                          <a:pt x="0" y="79"/>
                                        </a:moveTo>
                                        <a:lnTo>
                                          <a:pt x="7" y="97"/>
                                        </a:lnTo>
                                        <a:lnTo>
                                          <a:pt x="20" y="112"/>
                                        </a:lnTo>
                                        <a:lnTo>
                                          <a:pt x="25" y="114"/>
                                        </a:lnTo>
                                        <a:lnTo>
                                          <a:pt x="30" y="114"/>
                                        </a:lnTo>
                                        <a:lnTo>
                                          <a:pt x="22" y="107"/>
                                        </a:lnTo>
                                        <a:lnTo>
                                          <a:pt x="15" y="99"/>
                                        </a:lnTo>
                                        <a:lnTo>
                                          <a:pt x="7" y="89"/>
                                        </a:lnTo>
                                        <a:lnTo>
                                          <a:pt x="5" y="79"/>
                                        </a:lnTo>
                                        <a:lnTo>
                                          <a:pt x="0" y="7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8822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10" name="Freeform 100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95" y="1352"/>
                                    <a:ext cx="179" cy="112"/>
                                  </a:xfrm>
                                  <a:custGeom>
                                    <a:avLst/>
                                    <a:gdLst>
                                      <a:gd name="T0" fmla="*/ 179 w 179"/>
                                      <a:gd name="T1" fmla="*/ 13 h 112"/>
                                      <a:gd name="T2" fmla="*/ 177 w 179"/>
                                      <a:gd name="T3" fmla="*/ 5 h 112"/>
                                      <a:gd name="T4" fmla="*/ 172 w 179"/>
                                      <a:gd name="T5" fmla="*/ 0 h 112"/>
                                      <a:gd name="T6" fmla="*/ 172 w 179"/>
                                      <a:gd name="T7" fmla="*/ 0 h 112"/>
                                      <a:gd name="T8" fmla="*/ 169 w 179"/>
                                      <a:gd name="T9" fmla="*/ 3 h 112"/>
                                      <a:gd name="T10" fmla="*/ 172 w 179"/>
                                      <a:gd name="T11" fmla="*/ 10 h 112"/>
                                      <a:gd name="T12" fmla="*/ 174 w 179"/>
                                      <a:gd name="T13" fmla="*/ 18 h 112"/>
                                      <a:gd name="T14" fmla="*/ 177 w 179"/>
                                      <a:gd name="T15" fmla="*/ 15 h 112"/>
                                      <a:gd name="T16" fmla="*/ 179 w 179"/>
                                      <a:gd name="T17" fmla="*/ 13 h 112"/>
                                      <a:gd name="T18" fmla="*/ 0 w 179"/>
                                      <a:gd name="T19" fmla="*/ 77 h 112"/>
                                      <a:gd name="T20" fmla="*/ 8 w 179"/>
                                      <a:gd name="T21" fmla="*/ 95 h 112"/>
                                      <a:gd name="T22" fmla="*/ 23 w 179"/>
                                      <a:gd name="T23" fmla="*/ 112 h 112"/>
                                      <a:gd name="T24" fmla="*/ 28 w 179"/>
                                      <a:gd name="T25" fmla="*/ 112 h 112"/>
                                      <a:gd name="T26" fmla="*/ 33 w 179"/>
                                      <a:gd name="T27" fmla="*/ 112 h 112"/>
                                      <a:gd name="T28" fmla="*/ 23 w 179"/>
                                      <a:gd name="T29" fmla="*/ 105 h 112"/>
                                      <a:gd name="T30" fmla="*/ 15 w 179"/>
                                      <a:gd name="T31" fmla="*/ 97 h 112"/>
                                      <a:gd name="T32" fmla="*/ 10 w 179"/>
                                      <a:gd name="T33" fmla="*/ 87 h 112"/>
                                      <a:gd name="T34" fmla="*/ 3 w 179"/>
                                      <a:gd name="T35" fmla="*/ 77 h 112"/>
                                      <a:gd name="T36" fmla="*/ 0 w 179"/>
                                      <a:gd name="T37" fmla="*/ 77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79" h="112">
                                        <a:moveTo>
                                          <a:pt x="179" y="13"/>
                                        </a:moveTo>
                                        <a:lnTo>
                                          <a:pt x="177" y="5"/>
                                        </a:lnTo>
                                        <a:lnTo>
                                          <a:pt x="172" y="0"/>
                                        </a:lnTo>
                                        <a:lnTo>
                                          <a:pt x="172" y="0"/>
                                        </a:lnTo>
                                        <a:lnTo>
                                          <a:pt x="169" y="3"/>
                                        </a:lnTo>
                                        <a:lnTo>
                                          <a:pt x="172" y="10"/>
                                        </a:lnTo>
                                        <a:lnTo>
                                          <a:pt x="174" y="18"/>
                                        </a:lnTo>
                                        <a:lnTo>
                                          <a:pt x="177" y="15"/>
                                        </a:lnTo>
                                        <a:lnTo>
                                          <a:pt x="179" y="13"/>
                                        </a:lnTo>
                                        <a:close/>
                                        <a:moveTo>
                                          <a:pt x="0" y="77"/>
                                        </a:moveTo>
                                        <a:lnTo>
                                          <a:pt x="8" y="95"/>
                                        </a:lnTo>
                                        <a:lnTo>
                                          <a:pt x="23" y="112"/>
                                        </a:lnTo>
                                        <a:lnTo>
                                          <a:pt x="28" y="112"/>
                                        </a:lnTo>
                                        <a:lnTo>
                                          <a:pt x="33" y="112"/>
                                        </a:lnTo>
                                        <a:lnTo>
                                          <a:pt x="23" y="105"/>
                                        </a:lnTo>
                                        <a:lnTo>
                                          <a:pt x="15" y="97"/>
                                        </a:lnTo>
                                        <a:lnTo>
                                          <a:pt x="10" y="87"/>
                                        </a:lnTo>
                                        <a:lnTo>
                                          <a:pt x="3" y="77"/>
                                        </a:lnTo>
                                        <a:lnTo>
                                          <a:pt x="0" y="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8852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11" name="Freeform 100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98" y="1352"/>
                                    <a:ext cx="174" cy="112"/>
                                  </a:xfrm>
                                  <a:custGeom>
                                    <a:avLst/>
                                    <a:gdLst>
                                      <a:gd name="T0" fmla="*/ 174 w 174"/>
                                      <a:gd name="T1" fmla="*/ 15 h 112"/>
                                      <a:gd name="T2" fmla="*/ 171 w 174"/>
                                      <a:gd name="T3" fmla="*/ 8 h 112"/>
                                      <a:gd name="T4" fmla="*/ 169 w 174"/>
                                      <a:gd name="T5" fmla="*/ 0 h 112"/>
                                      <a:gd name="T6" fmla="*/ 166 w 174"/>
                                      <a:gd name="T7" fmla="*/ 3 h 112"/>
                                      <a:gd name="T8" fmla="*/ 164 w 174"/>
                                      <a:gd name="T9" fmla="*/ 3 h 112"/>
                                      <a:gd name="T10" fmla="*/ 166 w 174"/>
                                      <a:gd name="T11" fmla="*/ 13 h 112"/>
                                      <a:gd name="T12" fmla="*/ 169 w 174"/>
                                      <a:gd name="T13" fmla="*/ 20 h 112"/>
                                      <a:gd name="T14" fmla="*/ 171 w 174"/>
                                      <a:gd name="T15" fmla="*/ 18 h 112"/>
                                      <a:gd name="T16" fmla="*/ 174 w 174"/>
                                      <a:gd name="T17" fmla="*/ 15 h 112"/>
                                      <a:gd name="T18" fmla="*/ 0 w 174"/>
                                      <a:gd name="T19" fmla="*/ 77 h 112"/>
                                      <a:gd name="T20" fmla="*/ 2 w 174"/>
                                      <a:gd name="T21" fmla="*/ 87 h 112"/>
                                      <a:gd name="T22" fmla="*/ 10 w 174"/>
                                      <a:gd name="T23" fmla="*/ 97 h 112"/>
                                      <a:gd name="T24" fmla="*/ 17 w 174"/>
                                      <a:gd name="T25" fmla="*/ 105 h 112"/>
                                      <a:gd name="T26" fmla="*/ 25 w 174"/>
                                      <a:gd name="T27" fmla="*/ 112 h 112"/>
                                      <a:gd name="T28" fmla="*/ 27 w 174"/>
                                      <a:gd name="T29" fmla="*/ 112 h 112"/>
                                      <a:gd name="T30" fmla="*/ 30 w 174"/>
                                      <a:gd name="T31" fmla="*/ 112 h 112"/>
                                      <a:gd name="T32" fmla="*/ 32 w 174"/>
                                      <a:gd name="T33" fmla="*/ 112 h 112"/>
                                      <a:gd name="T34" fmla="*/ 22 w 174"/>
                                      <a:gd name="T35" fmla="*/ 105 h 112"/>
                                      <a:gd name="T36" fmla="*/ 15 w 174"/>
                                      <a:gd name="T37" fmla="*/ 95 h 112"/>
                                      <a:gd name="T38" fmla="*/ 10 w 174"/>
                                      <a:gd name="T39" fmla="*/ 87 h 112"/>
                                      <a:gd name="T40" fmla="*/ 2 w 174"/>
                                      <a:gd name="T41" fmla="*/ 75 h 112"/>
                                      <a:gd name="T42" fmla="*/ 0 w 174"/>
                                      <a:gd name="T43" fmla="*/ 77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74" h="112">
                                        <a:moveTo>
                                          <a:pt x="174" y="15"/>
                                        </a:moveTo>
                                        <a:lnTo>
                                          <a:pt x="171" y="8"/>
                                        </a:lnTo>
                                        <a:lnTo>
                                          <a:pt x="169" y="0"/>
                                        </a:lnTo>
                                        <a:lnTo>
                                          <a:pt x="166" y="3"/>
                                        </a:lnTo>
                                        <a:lnTo>
                                          <a:pt x="164" y="3"/>
                                        </a:lnTo>
                                        <a:lnTo>
                                          <a:pt x="166" y="13"/>
                                        </a:lnTo>
                                        <a:lnTo>
                                          <a:pt x="169" y="20"/>
                                        </a:lnTo>
                                        <a:lnTo>
                                          <a:pt x="171" y="18"/>
                                        </a:lnTo>
                                        <a:lnTo>
                                          <a:pt x="174" y="15"/>
                                        </a:lnTo>
                                        <a:close/>
                                        <a:moveTo>
                                          <a:pt x="0" y="77"/>
                                        </a:moveTo>
                                        <a:lnTo>
                                          <a:pt x="2" y="87"/>
                                        </a:lnTo>
                                        <a:lnTo>
                                          <a:pt x="10" y="97"/>
                                        </a:lnTo>
                                        <a:lnTo>
                                          <a:pt x="17" y="105"/>
                                        </a:lnTo>
                                        <a:lnTo>
                                          <a:pt x="25" y="112"/>
                                        </a:lnTo>
                                        <a:lnTo>
                                          <a:pt x="27" y="112"/>
                                        </a:lnTo>
                                        <a:lnTo>
                                          <a:pt x="30" y="112"/>
                                        </a:lnTo>
                                        <a:lnTo>
                                          <a:pt x="32" y="112"/>
                                        </a:lnTo>
                                        <a:lnTo>
                                          <a:pt x="22" y="105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10" y="87"/>
                                        </a:lnTo>
                                        <a:lnTo>
                                          <a:pt x="2" y="75"/>
                                        </a:lnTo>
                                        <a:lnTo>
                                          <a:pt x="0" y="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8872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12" name="Freeform 100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98" y="1355"/>
                                    <a:ext cx="171" cy="109"/>
                                  </a:xfrm>
                                  <a:custGeom>
                                    <a:avLst/>
                                    <a:gdLst>
                                      <a:gd name="T0" fmla="*/ 171 w 171"/>
                                      <a:gd name="T1" fmla="*/ 15 h 109"/>
                                      <a:gd name="T2" fmla="*/ 169 w 171"/>
                                      <a:gd name="T3" fmla="*/ 7 h 109"/>
                                      <a:gd name="T4" fmla="*/ 166 w 171"/>
                                      <a:gd name="T5" fmla="*/ 0 h 109"/>
                                      <a:gd name="T6" fmla="*/ 164 w 171"/>
                                      <a:gd name="T7" fmla="*/ 0 h 109"/>
                                      <a:gd name="T8" fmla="*/ 161 w 171"/>
                                      <a:gd name="T9" fmla="*/ 2 h 109"/>
                                      <a:gd name="T10" fmla="*/ 166 w 171"/>
                                      <a:gd name="T11" fmla="*/ 10 h 109"/>
                                      <a:gd name="T12" fmla="*/ 169 w 171"/>
                                      <a:gd name="T13" fmla="*/ 20 h 109"/>
                                      <a:gd name="T14" fmla="*/ 169 w 171"/>
                                      <a:gd name="T15" fmla="*/ 17 h 109"/>
                                      <a:gd name="T16" fmla="*/ 171 w 171"/>
                                      <a:gd name="T17" fmla="*/ 15 h 109"/>
                                      <a:gd name="T18" fmla="*/ 0 w 171"/>
                                      <a:gd name="T19" fmla="*/ 74 h 109"/>
                                      <a:gd name="T20" fmla="*/ 7 w 171"/>
                                      <a:gd name="T21" fmla="*/ 84 h 109"/>
                                      <a:gd name="T22" fmla="*/ 12 w 171"/>
                                      <a:gd name="T23" fmla="*/ 94 h 109"/>
                                      <a:gd name="T24" fmla="*/ 20 w 171"/>
                                      <a:gd name="T25" fmla="*/ 102 h 109"/>
                                      <a:gd name="T26" fmla="*/ 30 w 171"/>
                                      <a:gd name="T27" fmla="*/ 109 h 109"/>
                                      <a:gd name="T28" fmla="*/ 30 w 171"/>
                                      <a:gd name="T29" fmla="*/ 109 h 109"/>
                                      <a:gd name="T30" fmla="*/ 32 w 171"/>
                                      <a:gd name="T31" fmla="*/ 109 h 109"/>
                                      <a:gd name="T32" fmla="*/ 35 w 171"/>
                                      <a:gd name="T33" fmla="*/ 109 h 109"/>
                                      <a:gd name="T34" fmla="*/ 25 w 171"/>
                                      <a:gd name="T35" fmla="*/ 102 h 109"/>
                                      <a:gd name="T36" fmla="*/ 17 w 171"/>
                                      <a:gd name="T37" fmla="*/ 92 h 109"/>
                                      <a:gd name="T38" fmla="*/ 12 w 171"/>
                                      <a:gd name="T39" fmla="*/ 82 h 109"/>
                                      <a:gd name="T40" fmla="*/ 5 w 171"/>
                                      <a:gd name="T41" fmla="*/ 72 h 109"/>
                                      <a:gd name="T42" fmla="*/ 0 w 171"/>
                                      <a:gd name="T43" fmla="*/ 74 h 10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71" h="109">
                                        <a:moveTo>
                                          <a:pt x="171" y="15"/>
                                        </a:moveTo>
                                        <a:lnTo>
                                          <a:pt x="169" y="7"/>
                                        </a:lnTo>
                                        <a:lnTo>
                                          <a:pt x="166" y="0"/>
                                        </a:lnTo>
                                        <a:lnTo>
                                          <a:pt x="164" y="0"/>
                                        </a:lnTo>
                                        <a:lnTo>
                                          <a:pt x="161" y="2"/>
                                        </a:lnTo>
                                        <a:lnTo>
                                          <a:pt x="166" y="10"/>
                                        </a:lnTo>
                                        <a:lnTo>
                                          <a:pt x="169" y="20"/>
                                        </a:lnTo>
                                        <a:lnTo>
                                          <a:pt x="169" y="17"/>
                                        </a:lnTo>
                                        <a:lnTo>
                                          <a:pt x="171" y="15"/>
                                        </a:lnTo>
                                        <a:close/>
                                        <a:moveTo>
                                          <a:pt x="0" y="74"/>
                                        </a:moveTo>
                                        <a:lnTo>
                                          <a:pt x="7" y="84"/>
                                        </a:lnTo>
                                        <a:lnTo>
                                          <a:pt x="12" y="94"/>
                                        </a:lnTo>
                                        <a:lnTo>
                                          <a:pt x="20" y="102"/>
                                        </a:lnTo>
                                        <a:lnTo>
                                          <a:pt x="30" y="109"/>
                                        </a:lnTo>
                                        <a:lnTo>
                                          <a:pt x="30" y="109"/>
                                        </a:lnTo>
                                        <a:lnTo>
                                          <a:pt x="32" y="109"/>
                                        </a:lnTo>
                                        <a:lnTo>
                                          <a:pt x="35" y="109"/>
                                        </a:lnTo>
                                        <a:lnTo>
                                          <a:pt x="25" y="102"/>
                                        </a:lnTo>
                                        <a:lnTo>
                                          <a:pt x="17" y="92"/>
                                        </a:lnTo>
                                        <a:lnTo>
                                          <a:pt x="12" y="82"/>
                                        </a:lnTo>
                                        <a:lnTo>
                                          <a:pt x="5" y="72"/>
                                        </a:lnTo>
                                        <a:lnTo>
                                          <a:pt x="0" y="7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98A2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13" name="Freeform 100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00" y="1355"/>
                                    <a:ext cx="167" cy="109"/>
                                  </a:xfrm>
                                  <a:custGeom>
                                    <a:avLst/>
                                    <a:gdLst>
                                      <a:gd name="T0" fmla="*/ 167 w 167"/>
                                      <a:gd name="T1" fmla="*/ 17 h 109"/>
                                      <a:gd name="T2" fmla="*/ 164 w 167"/>
                                      <a:gd name="T3" fmla="*/ 10 h 109"/>
                                      <a:gd name="T4" fmla="*/ 162 w 167"/>
                                      <a:gd name="T5" fmla="*/ 0 h 109"/>
                                      <a:gd name="T6" fmla="*/ 159 w 167"/>
                                      <a:gd name="T7" fmla="*/ 2 h 109"/>
                                      <a:gd name="T8" fmla="*/ 157 w 167"/>
                                      <a:gd name="T9" fmla="*/ 5 h 109"/>
                                      <a:gd name="T10" fmla="*/ 162 w 167"/>
                                      <a:gd name="T11" fmla="*/ 12 h 109"/>
                                      <a:gd name="T12" fmla="*/ 164 w 167"/>
                                      <a:gd name="T13" fmla="*/ 22 h 109"/>
                                      <a:gd name="T14" fmla="*/ 167 w 167"/>
                                      <a:gd name="T15" fmla="*/ 20 h 109"/>
                                      <a:gd name="T16" fmla="*/ 167 w 167"/>
                                      <a:gd name="T17" fmla="*/ 17 h 109"/>
                                      <a:gd name="T18" fmla="*/ 0 w 167"/>
                                      <a:gd name="T19" fmla="*/ 72 h 109"/>
                                      <a:gd name="T20" fmla="*/ 8 w 167"/>
                                      <a:gd name="T21" fmla="*/ 84 h 109"/>
                                      <a:gd name="T22" fmla="*/ 13 w 167"/>
                                      <a:gd name="T23" fmla="*/ 92 h 109"/>
                                      <a:gd name="T24" fmla="*/ 20 w 167"/>
                                      <a:gd name="T25" fmla="*/ 102 h 109"/>
                                      <a:gd name="T26" fmla="*/ 30 w 167"/>
                                      <a:gd name="T27" fmla="*/ 109 h 109"/>
                                      <a:gd name="T28" fmla="*/ 33 w 167"/>
                                      <a:gd name="T29" fmla="*/ 109 h 109"/>
                                      <a:gd name="T30" fmla="*/ 35 w 167"/>
                                      <a:gd name="T31" fmla="*/ 107 h 109"/>
                                      <a:gd name="T32" fmla="*/ 28 w 167"/>
                                      <a:gd name="T33" fmla="*/ 99 h 109"/>
                                      <a:gd name="T34" fmla="*/ 18 w 167"/>
                                      <a:gd name="T35" fmla="*/ 92 h 109"/>
                                      <a:gd name="T36" fmla="*/ 13 w 167"/>
                                      <a:gd name="T37" fmla="*/ 82 h 109"/>
                                      <a:gd name="T38" fmla="*/ 5 w 167"/>
                                      <a:gd name="T39" fmla="*/ 72 h 109"/>
                                      <a:gd name="T40" fmla="*/ 0 w 167"/>
                                      <a:gd name="T41" fmla="*/ 72 h 10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67" h="109">
                                        <a:moveTo>
                                          <a:pt x="167" y="17"/>
                                        </a:moveTo>
                                        <a:lnTo>
                                          <a:pt x="164" y="10"/>
                                        </a:lnTo>
                                        <a:lnTo>
                                          <a:pt x="162" y="0"/>
                                        </a:lnTo>
                                        <a:lnTo>
                                          <a:pt x="159" y="2"/>
                                        </a:lnTo>
                                        <a:lnTo>
                                          <a:pt x="157" y="5"/>
                                        </a:lnTo>
                                        <a:lnTo>
                                          <a:pt x="162" y="12"/>
                                        </a:lnTo>
                                        <a:lnTo>
                                          <a:pt x="164" y="22"/>
                                        </a:lnTo>
                                        <a:lnTo>
                                          <a:pt x="167" y="20"/>
                                        </a:lnTo>
                                        <a:lnTo>
                                          <a:pt x="167" y="17"/>
                                        </a:lnTo>
                                        <a:close/>
                                        <a:moveTo>
                                          <a:pt x="0" y="72"/>
                                        </a:moveTo>
                                        <a:lnTo>
                                          <a:pt x="8" y="84"/>
                                        </a:lnTo>
                                        <a:lnTo>
                                          <a:pt x="13" y="92"/>
                                        </a:lnTo>
                                        <a:lnTo>
                                          <a:pt x="20" y="102"/>
                                        </a:lnTo>
                                        <a:lnTo>
                                          <a:pt x="30" y="109"/>
                                        </a:lnTo>
                                        <a:lnTo>
                                          <a:pt x="33" y="109"/>
                                        </a:lnTo>
                                        <a:lnTo>
                                          <a:pt x="35" y="107"/>
                                        </a:lnTo>
                                        <a:lnTo>
                                          <a:pt x="28" y="99"/>
                                        </a:lnTo>
                                        <a:lnTo>
                                          <a:pt x="18" y="92"/>
                                        </a:lnTo>
                                        <a:lnTo>
                                          <a:pt x="13" y="82"/>
                                        </a:lnTo>
                                        <a:lnTo>
                                          <a:pt x="5" y="72"/>
                                        </a:lnTo>
                                        <a:lnTo>
                                          <a:pt x="0" y="7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A8D2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14" name="Freeform 100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03" y="1357"/>
                                    <a:ext cx="164" cy="107"/>
                                  </a:xfrm>
                                  <a:custGeom>
                                    <a:avLst/>
                                    <a:gdLst>
                                      <a:gd name="T0" fmla="*/ 164 w 164"/>
                                      <a:gd name="T1" fmla="*/ 18 h 107"/>
                                      <a:gd name="T2" fmla="*/ 161 w 164"/>
                                      <a:gd name="T3" fmla="*/ 8 h 107"/>
                                      <a:gd name="T4" fmla="*/ 156 w 164"/>
                                      <a:gd name="T5" fmla="*/ 0 h 107"/>
                                      <a:gd name="T6" fmla="*/ 154 w 164"/>
                                      <a:gd name="T7" fmla="*/ 3 h 107"/>
                                      <a:gd name="T8" fmla="*/ 154 w 164"/>
                                      <a:gd name="T9" fmla="*/ 3 h 107"/>
                                      <a:gd name="T10" fmla="*/ 156 w 164"/>
                                      <a:gd name="T11" fmla="*/ 13 h 107"/>
                                      <a:gd name="T12" fmla="*/ 159 w 164"/>
                                      <a:gd name="T13" fmla="*/ 23 h 107"/>
                                      <a:gd name="T14" fmla="*/ 161 w 164"/>
                                      <a:gd name="T15" fmla="*/ 20 h 107"/>
                                      <a:gd name="T16" fmla="*/ 164 w 164"/>
                                      <a:gd name="T17" fmla="*/ 18 h 107"/>
                                      <a:gd name="T18" fmla="*/ 0 w 164"/>
                                      <a:gd name="T19" fmla="*/ 70 h 107"/>
                                      <a:gd name="T20" fmla="*/ 7 w 164"/>
                                      <a:gd name="T21" fmla="*/ 80 h 107"/>
                                      <a:gd name="T22" fmla="*/ 12 w 164"/>
                                      <a:gd name="T23" fmla="*/ 90 h 107"/>
                                      <a:gd name="T24" fmla="*/ 20 w 164"/>
                                      <a:gd name="T25" fmla="*/ 100 h 107"/>
                                      <a:gd name="T26" fmla="*/ 30 w 164"/>
                                      <a:gd name="T27" fmla="*/ 107 h 107"/>
                                      <a:gd name="T28" fmla="*/ 32 w 164"/>
                                      <a:gd name="T29" fmla="*/ 105 h 107"/>
                                      <a:gd name="T30" fmla="*/ 35 w 164"/>
                                      <a:gd name="T31" fmla="*/ 105 h 107"/>
                                      <a:gd name="T32" fmla="*/ 27 w 164"/>
                                      <a:gd name="T33" fmla="*/ 97 h 107"/>
                                      <a:gd name="T34" fmla="*/ 17 w 164"/>
                                      <a:gd name="T35" fmla="*/ 90 h 107"/>
                                      <a:gd name="T36" fmla="*/ 12 w 164"/>
                                      <a:gd name="T37" fmla="*/ 80 h 107"/>
                                      <a:gd name="T38" fmla="*/ 5 w 164"/>
                                      <a:gd name="T39" fmla="*/ 67 h 107"/>
                                      <a:gd name="T40" fmla="*/ 0 w 164"/>
                                      <a:gd name="T41" fmla="*/ 70 h 10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64" h="107">
                                        <a:moveTo>
                                          <a:pt x="164" y="18"/>
                                        </a:moveTo>
                                        <a:lnTo>
                                          <a:pt x="161" y="8"/>
                                        </a:lnTo>
                                        <a:lnTo>
                                          <a:pt x="156" y="0"/>
                                        </a:lnTo>
                                        <a:lnTo>
                                          <a:pt x="154" y="3"/>
                                        </a:lnTo>
                                        <a:lnTo>
                                          <a:pt x="154" y="3"/>
                                        </a:lnTo>
                                        <a:lnTo>
                                          <a:pt x="156" y="13"/>
                                        </a:lnTo>
                                        <a:lnTo>
                                          <a:pt x="159" y="23"/>
                                        </a:lnTo>
                                        <a:lnTo>
                                          <a:pt x="161" y="20"/>
                                        </a:lnTo>
                                        <a:lnTo>
                                          <a:pt x="164" y="18"/>
                                        </a:lnTo>
                                        <a:close/>
                                        <a:moveTo>
                                          <a:pt x="0" y="70"/>
                                        </a:moveTo>
                                        <a:lnTo>
                                          <a:pt x="7" y="80"/>
                                        </a:lnTo>
                                        <a:lnTo>
                                          <a:pt x="12" y="90"/>
                                        </a:lnTo>
                                        <a:lnTo>
                                          <a:pt x="20" y="100"/>
                                        </a:lnTo>
                                        <a:lnTo>
                                          <a:pt x="30" y="107"/>
                                        </a:lnTo>
                                        <a:lnTo>
                                          <a:pt x="32" y="105"/>
                                        </a:lnTo>
                                        <a:lnTo>
                                          <a:pt x="35" y="105"/>
                                        </a:lnTo>
                                        <a:lnTo>
                                          <a:pt x="27" y="97"/>
                                        </a:lnTo>
                                        <a:lnTo>
                                          <a:pt x="17" y="90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5" y="67"/>
                                        </a:lnTo>
                                        <a:lnTo>
                                          <a:pt x="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A902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15" name="Freeform 100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05" y="1360"/>
                                    <a:ext cx="159" cy="102"/>
                                  </a:xfrm>
                                  <a:custGeom>
                                    <a:avLst/>
                                    <a:gdLst>
                                      <a:gd name="T0" fmla="*/ 159 w 159"/>
                                      <a:gd name="T1" fmla="*/ 17 h 102"/>
                                      <a:gd name="T2" fmla="*/ 157 w 159"/>
                                      <a:gd name="T3" fmla="*/ 7 h 102"/>
                                      <a:gd name="T4" fmla="*/ 152 w 159"/>
                                      <a:gd name="T5" fmla="*/ 0 h 102"/>
                                      <a:gd name="T6" fmla="*/ 152 w 159"/>
                                      <a:gd name="T7" fmla="*/ 0 h 102"/>
                                      <a:gd name="T8" fmla="*/ 149 w 159"/>
                                      <a:gd name="T9" fmla="*/ 2 h 102"/>
                                      <a:gd name="T10" fmla="*/ 152 w 159"/>
                                      <a:gd name="T11" fmla="*/ 12 h 102"/>
                                      <a:gd name="T12" fmla="*/ 154 w 159"/>
                                      <a:gd name="T13" fmla="*/ 22 h 102"/>
                                      <a:gd name="T14" fmla="*/ 157 w 159"/>
                                      <a:gd name="T15" fmla="*/ 20 h 102"/>
                                      <a:gd name="T16" fmla="*/ 159 w 159"/>
                                      <a:gd name="T17" fmla="*/ 17 h 102"/>
                                      <a:gd name="T18" fmla="*/ 0 w 159"/>
                                      <a:gd name="T19" fmla="*/ 67 h 102"/>
                                      <a:gd name="T20" fmla="*/ 8 w 159"/>
                                      <a:gd name="T21" fmla="*/ 77 h 102"/>
                                      <a:gd name="T22" fmla="*/ 13 w 159"/>
                                      <a:gd name="T23" fmla="*/ 87 h 102"/>
                                      <a:gd name="T24" fmla="*/ 23 w 159"/>
                                      <a:gd name="T25" fmla="*/ 94 h 102"/>
                                      <a:gd name="T26" fmla="*/ 30 w 159"/>
                                      <a:gd name="T27" fmla="*/ 102 h 102"/>
                                      <a:gd name="T28" fmla="*/ 33 w 159"/>
                                      <a:gd name="T29" fmla="*/ 102 h 102"/>
                                      <a:gd name="T30" fmla="*/ 38 w 159"/>
                                      <a:gd name="T31" fmla="*/ 99 h 102"/>
                                      <a:gd name="T32" fmla="*/ 28 w 159"/>
                                      <a:gd name="T33" fmla="*/ 94 h 102"/>
                                      <a:gd name="T34" fmla="*/ 18 w 159"/>
                                      <a:gd name="T35" fmla="*/ 84 h 102"/>
                                      <a:gd name="T36" fmla="*/ 13 w 159"/>
                                      <a:gd name="T37" fmla="*/ 74 h 102"/>
                                      <a:gd name="T38" fmla="*/ 5 w 159"/>
                                      <a:gd name="T39" fmla="*/ 64 h 102"/>
                                      <a:gd name="T40" fmla="*/ 0 w 159"/>
                                      <a:gd name="T41" fmla="*/ 67 h 10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59" h="102">
                                        <a:moveTo>
                                          <a:pt x="159" y="17"/>
                                        </a:moveTo>
                                        <a:lnTo>
                                          <a:pt x="157" y="7"/>
                                        </a:lnTo>
                                        <a:lnTo>
                                          <a:pt x="152" y="0"/>
                                        </a:lnTo>
                                        <a:lnTo>
                                          <a:pt x="152" y="0"/>
                                        </a:lnTo>
                                        <a:lnTo>
                                          <a:pt x="149" y="2"/>
                                        </a:lnTo>
                                        <a:lnTo>
                                          <a:pt x="152" y="12"/>
                                        </a:lnTo>
                                        <a:lnTo>
                                          <a:pt x="154" y="22"/>
                                        </a:lnTo>
                                        <a:lnTo>
                                          <a:pt x="157" y="20"/>
                                        </a:lnTo>
                                        <a:lnTo>
                                          <a:pt x="159" y="17"/>
                                        </a:lnTo>
                                        <a:close/>
                                        <a:moveTo>
                                          <a:pt x="0" y="67"/>
                                        </a:moveTo>
                                        <a:lnTo>
                                          <a:pt x="8" y="77"/>
                                        </a:lnTo>
                                        <a:lnTo>
                                          <a:pt x="13" y="87"/>
                                        </a:lnTo>
                                        <a:lnTo>
                                          <a:pt x="23" y="94"/>
                                        </a:lnTo>
                                        <a:lnTo>
                                          <a:pt x="30" y="102"/>
                                        </a:lnTo>
                                        <a:lnTo>
                                          <a:pt x="33" y="102"/>
                                        </a:lnTo>
                                        <a:lnTo>
                                          <a:pt x="38" y="99"/>
                                        </a:lnTo>
                                        <a:lnTo>
                                          <a:pt x="28" y="94"/>
                                        </a:lnTo>
                                        <a:lnTo>
                                          <a:pt x="18" y="84"/>
                                        </a:lnTo>
                                        <a:lnTo>
                                          <a:pt x="13" y="74"/>
                                        </a:lnTo>
                                        <a:lnTo>
                                          <a:pt x="5" y="64"/>
                                        </a:lnTo>
                                        <a:lnTo>
                                          <a:pt x="0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922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16" name="Freeform 100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08" y="1360"/>
                                    <a:ext cx="154" cy="102"/>
                                  </a:xfrm>
                                  <a:custGeom>
                                    <a:avLst/>
                                    <a:gdLst>
                                      <a:gd name="T0" fmla="*/ 154 w 154"/>
                                      <a:gd name="T1" fmla="*/ 20 h 102"/>
                                      <a:gd name="T2" fmla="*/ 151 w 154"/>
                                      <a:gd name="T3" fmla="*/ 10 h 102"/>
                                      <a:gd name="T4" fmla="*/ 149 w 154"/>
                                      <a:gd name="T5" fmla="*/ 0 h 102"/>
                                      <a:gd name="T6" fmla="*/ 146 w 154"/>
                                      <a:gd name="T7" fmla="*/ 2 h 102"/>
                                      <a:gd name="T8" fmla="*/ 144 w 154"/>
                                      <a:gd name="T9" fmla="*/ 2 h 102"/>
                                      <a:gd name="T10" fmla="*/ 146 w 154"/>
                                      <a:gd name="T11" fmla="*/ 12 h 102"/>
                                      <a:gd name="T12" fmla="*/ 149 w 154"/>
                                      <a:gd name="T13" fmla="*/ 25 h 102"/>
                                      <a:gd name="T14" fmla="*/ 151 w 154"/>
                                      <a:gd name="T15" fmla="*/ 22 h 102"/>
                                      <a:gd name="T16" fmla="*/ 154 w 154"/>
                                      <a:gd name="T17" fmla="*/ 20 h 102"/>
                                      <a:gd name="T18" fmla="*/ 0 w 154"/>
                                      <a:gd name="T19" fmla="*/ 64 h 102"/>
                                      <a:gd name="T20" fmla="*/ 7 w 154"/>
                                      <a:gd name="T21" fmla="*/ 77 h 102"/>
                                      <a:gd name="T22" fmla="*/ 12 w 154"/>
                                      <a:gd name="T23" fmla="*/ 87 h 102"/>
                                      <a:gd name="T24" fmla="*/ 22 w 154"/>
                                      <a:gd name="T25" fmla="*/ 94 h 102"/>
                                      <a:gd name="T26" fmla="*/ 30 w 154"/>
                                      <a:gd name="T27" fmla="*/ 102 h 102"/>
                                      <a:gd name="T28" fmla="*/ 35 w 154"/>
                                      <a:gd name="T29" fmla="*/ 99 h 102"/>
                                      <a:gd name="T30" fmla="*/ 37 w 154"/>
                                      <a:gd name="T31" fmla="*/ 99 h 102"/>
                                      <a:gd name="T32" fmla="*/ 27 w 154"/>
                                      <a:gd name="T33" fmla="*/ 92 h 102"/>
                                      <a:gd name="T34" fmla="*/ 17 w 154"/>
                                      <a:gd name="T35" fmla="*/ 84 h 102"/>
                                      <a:gd name="T36" fmla="*/ 12 w 154"/>
                                      <a:gd name="T37" fmla="*/ 74 h 102"/>
                                      <a:gd name="T38" fmla="*/ 5 w 154"/>
                                      <a:gd name="T39" fmla="*/ 64 h 102"/>
                                      <a:gd name="T40" fmla="*/ 0 w 154"/>
                                      <a:gd name="T41" fmla="*/ 64 h 10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54" h="102">
                                        <a:moveTo>
                                          <a:pt x="154" y="20"/>
                                        </a:moveTo>
                                        <a:lnTo>
                                          <a:pt x="151" y="10"/>
                                        </a:lnTo>
                                        <a:lnTo>
                                          <a:pt x="149" y="0"/>
                                        </a:lnTo>
                                        <a:lnTo>
                                          <a:pt x="146" y="2"/>
                                        </a:lnTo>
                                        <a:lnTo>
                                          <a:pt x="144" y="2"/>
                                        </a:lnTo>
                                        <a:lnTo>
                                          <a:pt x="146" y="12"/>
                                        </a:lnTo>
                                        <a:lnTo>
                                          <a:pt x="149" y="25"/>
                                        </a:lnTo>
                                        <a:lnTo>
                                          <a:pt x="151" y="22"/>
                                        </a:lnTo>
                                        <a:lnTo>
                                          <a:pt x="154" y="20"/>
                                        </a:lnTo>
                                        <a:close/>
                                        <a:moveTo>
                                          <a:pt x="0" y="64"/>
                                        </a:moveTo>
                                        <a:lnTo>
                                          <a:pt x="7" y="77"/>
                                        </a:lnTo>
                                        <a:lnTo>
                                          <a:pt x="12" y="87"/>
                                        </a:lnTo>
                                        <a:lnTo>
                                          <a:pt x="22" y="94"/>
                                        </a:lnTo>
                                        <a:lnTo>
                                          <a:pt x="30" y="102"/>
                                        </a:lnTo>
                                        <a:lnTo>
                                          <a:pt x="35" y="99"/>
                                        </a:lnTo>
                                        <a:lnTo>
                                          <a:pt x="37" y="99"/>
                                        </a:lnTo>
                                        <a:lnTo>
                                          <a:pt x="27" y="92"/>
                                        </a:lnTo>
                                        <a:lnTo>
                                          <a:pt x="17" y="84"/>
                                        </a:lnTo>
                                        <a:lnTo>
                                          <a:pt x="12" y="74"/>
                                        </a:lnTo>
                                        <a:lnTo>
                                          <a:pt x="5" y="64"/>
                                        </a:lnTo>
                                        <a:lnTo>
                                          <a:pt x="0" y="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952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17" name="Freeform 100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10" y="1362"/>
                                    <a:ext cx="149" cy="97"/>
                                  </a:xfrm>
                                  <a:custGeom>
                                    <a:avLst/>
                                    <a:gdLst>
                                      <a:gd name="T0" fmla="*/ 149 w 149"/>
                                      <a:gd name="T1" fmla="*/ 20 h 97"/>
                                      <a:gd name="T2" fmla="*/ 147 w 149"/>
                                      <a:gd name="T3" fmla="*/ 10 h 97"/>
                                      <a:gd name="T4" fmla="*/ 144 w 149"/>
                                      <a:gd name="T5" fmla="*/ 0 h 97"/>
                                      <a:gd name="T6" fmla="*/ 142 w 149"/>
                                      <a:gd name="T7" fmla="*/ 0 h 97"/>
                                      <a:gd name="T8" fmla="*/ 139 w 149"/>
                                      <a:gd name="T9" fmla="*/ 3 h 97"/>
                                      <a:gd name="T10" fmla="*/ 144 w 149"/>
                                      <a:gd name="T11" fmla="*/ 13 h 97"/>
                                      <a:gd name="T12" fmla="*/ 144 w 149"/>
                                      <a:gd name="T13" fmla="*/ 25 h 97"/>
                                      <a:gd name="T14" fmla="*/ 147 w 149"/>
                                      <a:gd name="T15" fmla="*/ 23 h 97"/>
                                      <a:gd name="T16" fmla="*/ 149 w 149"/>
                                      <a:gd name="T17" fmla="*/ 20 h 97"/>
                                      <a:gd name="T18" fmla="*/ 0 w 149"/>
                                      <a:gd name="T19" fmla="*/ 62 h 97"/>
                                      <a:gd name="T20" fmla="*/ 8 w 149"/>
                                      <a:gd name="T21" fmla="*/ 72 h 97"/>
                                      <a:gd name="T22" fmla="*/ 13 w 149"/>
                                      <a:gd name="T23" fmla="*/ 82 h 97"/>
                                      <a:gd name="T24" fmla="*/ 23 w 149"/>
                                      <a:gd name="T25" fmla="*/ 92 h 97"/>
                                      <a:gd name="T26" fmla="*/ 33 w 149"/>
                                      <a:gd name="T27" fmla="*/ 97 h 97"/>
                                      <a:gd name="T28" fmla="*/ 35 w 149"/>
                                      <a:gd name="T29" fmla="*/ 97 h 97"/>
                                      <a:gd name="T30" fmla="*/ 38 w 149"/>
                                      <a:gd name="T31" fmla="*/ 97 h 97"/>
                                      <a:gd name="T32" fmla="*/ 28 w 149"/>
                                      <a:gd name="T33" fmla="*/ 90 h 97"/>
                                      <a:gd name="T34" fmla="*/ 18 w 149"/>
                                      <a:gd name="T35" fmla="*/ 82 h 97"/>
                                      <a:gd name="T36" fmla="*/ 13 w 149"/>
                                      <a:gd name="T37" fmla="*/ 72 h 97"/>
                                      <a:gd name="T38" fmla="*/ 5 w 149"/>
                                      <a:gd name="T39" fmla="*/ 62 h 97"/>
                                      <a:gd name="T40" fmla="*/ 0 w 149"/>
                                      <a:gd name="T41" fmla="*/ 62 h 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49" h="97">
                                        <a:moveTo>
                                          <a:pt x="149" y="20"/>
                                        </a:moveTo>
                                        <a:lnTo>
                                          <a:pt x="147" y="10"/>
                                        </a:lnTo>
                                        <a:lnTo>
                                          <a:pt x="144" y="0"/>
                                        </a:lnTo>
                                        <a:lnTo>
                                          <a:pt x="142" y="0"/>
                                        </a:lnTo>
                                        <a:lnTo>
                                          <a:pt x="139" y="3"/>
                                        </a:lnTo>
                                        <a:lnTo>
                                          <a:pt x="144" y="13"/>
                                        </a:lnTo>
                                        <a:lnTo>
                                          <a:pt x="144" y="25"/>
                                        </a:lnTo>
                                        <a:lnTo>
                                          <a:pt x="147" y="23"/>
                                        </a:lnTo>
                                        <a:lnTo>
                                          <a:pt x="149" y="20"/>
                                        </a:lnTo>
                                        <a:close/>
                                        <a:moveTo>
                                          <a:pt x="0" y="62"/>
                                        </a:moveTo>
                                        <a:lnTo>
                                          <a:pt x="8" y="72"/>
                                        </a:lnTo>
                                        <a:lnTo>
                                          <a:pt x="13" y="82"/>
                                        </a:lnTo>
                                        <a:lnTo>
                                          <a:pt x="23" y="92"/>
                                        </a:lnTo>
                                        <a:lnTo>
                                          <a:pt x="33" y="97"/>
                                        </a:lnTo>
                                        <a:lnTo>
                                          <a:pt x="35" y="97"/>
                                        </a:lnTo>
                                        <a:lnTo>
                                          <a:pt x="38" y="97"/>
                                        </a:lnTo>
                                        <a:lnTo>
                                          <a:pt x="28" y="90"/>
                                        </a:lnTo>
                                        <a:lnTo>
                                          <a:pt x="18" y="82"/>
                                        </a:lnTo>
                                        <a:lnTo>
                                          <a:pt x="13" y="72"/>
                                        </a:lnTo>
                                        <a:lnTo>
                                          <a:pt x="5" y="62"/>
                                        </a:lnTo>
                                        <a:lnTo>
                                          <a:pt x="0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C982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18" name="Freeform 100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13" y="1362"/>
                                    <a:ext cx="144" cy="97"/>
                                  </a:xfrm>
                                  <a:custGeom>
                                    <a:avLst/>
                                    <a:gdLst>
                                      <a:gd name="T0" fmla="*/ 144 w 144"/>
                                      <a:gd name="T1" fmla="*/ 23 h 97"/>
                                      <a:gd name="T2" fmla="*/ 141 w 144"/>
                                      <a:gd name="T3" fmla="*/ 10 h 97"/>
                                      <a:gd name="T4" fmla="*/ 139 w 144"/>
                                      <a:gd name="T5" fmla="*/ 0 h 97"/>
                                      <a:gd name="T6" fmla="*/ 136 w 144"/>
                                      <a:gd name="T7" fmla="*/ 3 h 97"/>
                                      <a:gd name="T8" fmla="*/ 134 w 144"/>
                                      <a:gd name="T9" fmla="*/ 3 h 97"/>
                                      <a:gd name="T10" fmla="*/ 139 w 144"/>
                                      <a:gd name="T11" fmla="*/ 15 h 97"/>
                                      <a:gd name="T12" fmla="*/ 141 w 144"/>
                                      <a:gd name="T13" fmla="*/ 28 h 97"/>
                                      <a:gd name="T14" fmla="*/ 141 w 144"/>
                                      <a:gd name="T15" fmla="*/ 25 h 97"/>
                                      <a:gd name="T16" fmla="*/ 144 w 144"/>
                                      <a:gd name="T17" fmla="*/ 23 h 97"/>
                                      <a:gd name="T18" fmla="*/ 0 w 144"/>
                                      <a:gd name="T19" fmla="*/ 62 h 97"/>
                                      <a:gd name="T20" fmla="*/ 7 w 144"/>
                                      <a:gd name="T21" fmla="*/ 72 h 97"/>
                                      <a:gd name="T22" fmla="*/ 12 w 144"/>
                                      <a:gd name="T23" fmla="*/ 82 h 97"/>
                                      <a:gd name="T24" fmla="*/ 22 w 144"/>
                                      <a:gd name="T25" fmla="*/ 90 h 97"/>
                                      <a:gd name="T26" fmla="*/ 32 w 144"/>
                                      <a:gd name="T27" fmla="*/ 97 h 97"/>
                                      <a:gd name="T28" fmla="*/ 35 w 144"/>
                                      <a:gd name="T29" fmla="*/ 97 h 97"/>
                                      <a:gd name="T30" fmla="*/ 37 w 144"/>
                                      <a:gd name="T31" fmla="*/ 95 h 97"/>
                                      <a:gd name="T32" fmla="*/ 27 w 144"/>
                                      <a:gd name="T33" fmla="*/ 90 h 97"/>
                                      <a:gd name="T34" fmla="*/ 20 w 144"/>
                                      <a:gd name="T35" fmla="*/ 80 h 97"/>
                                      <a:gd name="T36" fmla="*/ 10 w 144"/>
                                      <a:gd name="T37" fmla="*/ 72 h 97"/>
                                      <a:gd name="T38" fmla="*/ 5 w 144"/>
                                      <a:gd name="T39" fmla="*/ 60 h 97"/>
                                      <a:gd name="T40" fmla="*/ 0 w 144"/>
                                      <a:gd name="T41" fmla="*/ 62 h 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44" h="97">
                                        <a:moveTo>
                                          <a:pt x="144" y="23"/>
                                        </a:moveTo>
                                        <a:lnTo>
                                          <a:pt x="141" y="10"/>
                                        </a:lnTo>
                                        <a:lnTo>
                                          <a:pt x="139" y="0"/>
                                        </a:lnTo>
                                        <a:lnTo>
                                          <a:pt x="136" y="3"/>
                                        </a:lnTo>
                                        <a:lnTo>
                                          <a:pt x="134" y="3"/>
                                        </a:lnTo>
                                        <a:lnTo>
                                          <a:pt x="139" y="15"/>
                                        </a:lnTo>
                                        <a:lnTo>
                                          <a:pt x="141" y="28"/>
                                        </a:lnTo>
                                        <a:lnTo>
                                          <a:pt x="141" y="25"/>
                                        </a:lnTo>
                                        <a:lnTo>
                                          <a:pt x="144" y="23"/>
                                        </a:lnTo>
                                        <a:close/>
                                        <a:moveTo>
                                          <a:pt x="0" y="62"/>
                                        </a:moveTo>
                                        <a:lnTo>
                                          <a:pt x="7" y="72"/>
                                        </a:lnTo>
                                        <a:lnTo>
                                          <a:pt x="12" y="82"/>
                                        </a:lnTo>
                                        <a:lnTo>
                                          <a:pt x="22" y="90"/>
                                        </a:lnTo>
                                        <a:lnTo>
                                          <a:pt x="32" y="97"/>
                                        </a:lnTo>
                                        <a:lnTo>
                                          <a:pt x="35" y="97"/>
                                        </a:lnTo>
                                        <a:lnTo>
                                          <a:pt x="37" y="95"/>
                                        </a:lnTo>
                                        <a:lnTo>
                                          <a:pt x="27" y="90"/>
                                        </a:lnTo>
                                        <a:lnTo>
                                          <a:pt x="20" y="80"/>
                                        </a:lnTo>
                                        <a:lnTo>
                                          <a:pt x="10" y="72"/>
                                        </a:lnTo>
                                        <a:lnTo>
                                          <a:pt x="5" y="60"/>
                                        </a:lnTo>
                                        <a:lnTo>
                                          <a:pt x="0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C9B2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wgp>
                            <wpg:wgp>
                              <wpg:cNvPr id="3319" name="Group 100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0055" y="137795"/>
                                  <a:ext cx="309245" cy="582930"/>
                                  <a:chOff x="6354" y="631"/>
                                  <a:chExt cx="487" cy="918"/>
                                </a:xfrm>
                              </wpg:grpSpPr>
                              <wps:wsp>
                                <wps:cNvPr id="3320" name="Freeform 101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15" y="1365"/>
                                    <a:ext cx="139" cy="94"/>
                                  </a:xfrm>
                                  <a:custGeom>
                                    <a:avLst/>
                                    <a:gdLst>
                                      <a:gd name="T0" fmla="*/ 139 w 139"/>
                                      <a:gd name="T1" fmla="*/ 22 h 94"/>
                                      <a:gd name="T2" fmla="*/ 139 w 139"/>
                                      <a:gd name="T3" fmla="*/ 10 h 94"/>
                                      <a:gd name="T4" fmla="*/ 134 w 139"/>
                                      <a:gd name="T5" fmla="*/ 0 h 94"/>
                                      <a:gd name="T6" fmla="*/ 132 w 139"/>
                                      <a:gd name="T7" fmla="*/ 0 h 94"/>
                                      <a:gd name="T8" fmla="*/ 129 w 139"/>
                                      <a:gd name="T9" fmla="*/ 2 h 94"/>
                                      <a:gd name="T10" fmla="*/ 134 w 139"/>
                                      <a:gd name="T11" fmla="*/ 15 h 94"/>
                                      <a:gd name="T12" fmla="*/ 137 w 139"/>
                                      <a:gd name="T13" fmla="*/ 27 h 94"/>
                                      <a:gd name="T14" fmla="*/ 139 w 139"/>
                                      <a:gd name="T15" fmla="*/ 25 h 94"/>
                                      <a:gd name="T16" fmla="*/ 139 w 139"/>
                                      <a:gd name="T17" fmla="*/ 22 h 94"/>
                                      <a:gd name="T18" fmla="*/ 0 w 139"/>
                                      <a:gd name="T19" fmla="*/ 59 h 94"/>
                                      <a:gd name="T20" fmla="*/ 8 w 139"/>
                                      <a:gd name="T21" fmla="*/ 69 h 94"/>
                                      <a:gd name="T22" fmla="*/ 13 w 139"/>
                                      <a:gd name="T23" fmla="*/ 79 h 94"/>
                                      <a:gd name="T24" fmla="*/ 23 w 139"/>
                                      <a:gd name="T25" fmla="*/ 87 h 94"/>
                                      <a:gd name="T26" fmla="*/ 33 w 139"/>
                                      <a:gd name="T27" fmla="*/ 94 h 94"/>
                                      <a:gd name="T28" fmla="*/ 35 w 139"/>
                                      <a:gd name="T29" fmla="*/ 92 h 94"/>
                                      <a:gd name="T30" fmla="*/ 40 w 139"/>
                                      <a:gd name="T31" fmla="*/ 92 h 94"/>
                                      <a:gd name="T32" fmla="*/ 28 w 139"/>
                                      <a:gd name="T33" fmla="*/ 84 h 94"/>
                                      <a:gd name="T34" fmla="*/ 20 w 139"/>
                                      <a:gd name="T35" fmla="*/ 77 h 94"/>
                                      <a:gd name="T36" fmla="*/ 10 w 139"/>
                                      <a:gd name="T37" fmla="*/ 67 h 94"/>
                                      <a:gd name="T38" fmla="*/ 5 w 139"/>
                                      <a:gd name="T39" fmla="*/ 57 h 94"/>
                                      <a:gd name="T40" fmla="*/ 0 w 139"/>
                                      <a:gd name="T41" fmla="*/ 59 h 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39" h="94">
                                        <a:moveTo>
                                          <a:pt x="139" y="22"/>
                                        </a:moveTo>
                                        <a:lnTo>
                                          <a:pt x="139" y="10"/>
                                        </a:lnTo>
                                        <a:lnTo>
                                          <a:pt x="134" y="0"/>
                                        </a:lnTo>
                                        <a:lnTo>
                                          <a:pt x="132" y="0"/>
                                        </a:lnTo>
                                        <a:lnTo>
                                          <a:pt x="129" y="2"/>
                                        </a:lnTo>
                                        <a:lnTo>
                                          <a:pt x="134" y="15"/>
                                        </a:lnTo>
                                        <a:lnTo>
                                          <a:pt x="137" y="27"/>
                                        </a:lnTo>
                                        <a:lnTo>
                                          <a:pt x="139" y="25"/>
                                        </a:lnTo>
                                        <a:lnTo>
                                          <a:pt x="139" y="22"/>
                                        </a:lnTo>
                                        <a:close/>
                                        <a:moveTo>
                                          <a:pt x="0" y="59"/>
                                        </a:moveTo>
                                        <a:lnTo>
                                          <a:pt x="8" y="69"/>
                                        </a:lnTo>
                                        <a:lnTo>
                                          <a:pt x="13" y="79"/>
                                        </a:lnTo>
                                        <a:lnTo>
                                          <a:pt x="23" y="87"/>
                                        </a:lnTo>
                                        <a:lnTo>
                                          <a:pt x="33" y="94"/>
                                        </a:lnTo>
                                        <a:lnTo>
                                          <a:pt x="35" y="92"/>
                                        </a:lnTo>
                                        <a:lnTo>
                                          <a:pt x="40" y="92"/>
                                        </a:lnTo>
                                        <a:lnTo>
                                          <a:pt x="28" y="84"/>
                                        </a:lnTo>
                                        <a:lnTo>
                                          <a:pt x="20" y="77"/>
                                        </a:lnTo>
                                        <a:lnTo>
                                          <a:pt x="10" y="67"/>
                                        </a:lnTo>
                                        <a:lnTo>
                                          <a:pt x="5" y="57"/>
                                        </a:lnTo>
                                        <a:lnTo>
                                          <a:pt x="0" y="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C9D2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21" name="Freeform 101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18" y="1365"/>
                                    <a:ext cx="136" cy="92"/>
                                  </a:xfrm>
                                  <a:custGeom>
                                    <a:avLst/>
                                    <a:gdLst>
                                      <a:gd name="T0" fmla="*/ 136 w 136"/>
                                      <a:gd name="T1" fmla="*/ 25 h 92"/>
                                      <a:gd name="T2" fmla="*/ 134 w 136"/>
                                      <a:gd name="T3" fmla="*/ 12 h 92"/>
                                      <a:gd name="T4" fmla="*/ 129 w 136"/>
                                      <a:gd name="T5" fmla="*/ 0 h 92"/>
                                      <a:gd name="T6" fmla="*/ 126 w 136"/>
                                      <a:gd name="T7" fmla="*/ 2 h 92"/>
                                      <a:gd name="T8" fmla="*/ 126 w 136"/>
                                      <a:gd name="T9" fmla="*/ 5 h 92"/>
                                      <a:gd name="T10" fmla="*/ 129 w 136"/>
                                      <a:gd name="T11" fmla="*/ 15 h 92"/>
                                      <a:gd name="T12" fmla="*/ 131 w 136"/>
                                      <a:gd name="T13" fmla="*/ 30 h 92"/>
                                      <a:gd name="T14" fmla="*/ 131 w 136"/>
                                      <a:gd name="T15" fmla="*/ 30 h 92"/>
                                      <a:gd name="T16" fmla="*/ 134 w 136"/>
                                      <a:gd name="T17" fmla="*/ 27 h 92"/>
                                      <a:gd name="T18" fmla="*/ 136 w 136"/>
                                      <a:gd name="T19" fmla="*/ 25 h 92"/>
                                      <a:gd name="T20" fmla="*/ 0 w 136"/>
                                      <a:gd name="T21" fmla="*/ 57 h 92"/>
                                      <a:gd name="T22" fmla="*/ 5 w 136"/>
                                      <a:gd name="T23" fmla="*/ 69 h 92"/>
                                      <a:gd name="T24" fmla="*/ 15 w 136"/>
                                      <a:gd name="T25" fmla="*/ 77 h 92"/>
                                      <a:gd name="T26" fmla="*/ 22 w 136"/>
                                      <a:gd name="T27" fmla="*/ 87 h 92"/>
                                      <a:gd name="T28" fmla="*/ 32 w 136"/>
                                      <a:gd name="T29" fmla="*/ 92 h 92"/>
                                      <a:gd name="T30" fmla="*/ 37 w 136"/>
                                      <a:gd name="T31" fmla="*/ 92 h 92"/>
                                      <a:gd name="T32" fmla="*/ 39 w 136"/>
                                      <a:gd name="T33" fmla="*/ 89 h 92"/>
                                      <a:gd name="T34" fmla="*/ 27 w 136"/>
                                      <a:gd name="T35" fmla="*/ 84 h 92"/>
                                      <a:gd name="T36" fmla="*/ 20 w 136"/>
                                      <a:gd name="T37" fmla="*/ 77 h 92"/>
                                      <a:gd name="T38" fmla="*/ 12 w 136"/>
                                      <a:gd name="T39" fmla="*/ 67 h 92"/>
                                      <a:gd name="T40" fmla="*/ 5 w 136"/>
                                      <a:gd name="T41" fmla="*/ 57 h 92"/>
                                      <a:gd name="T42" fmla="*/ 0 w 136"/>
                                      <a:gd name="T43" fmla="*/ 57 h 9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36" h="92">
                                        <a:moveTo>
                                          <a:pt x="136" y="25"/>
                                        </a:moveTo>
                                        <a:lnTo>
                                          <a:pt x="134" y="12"/>
                                        </a:lnTo>
                                        <a:lnTo>
                                          <a:pt x="129" y="0"/>
                                        </a:lnTo>
                                        <a:lnTo>
                                          <a:pt x="126" y="2"/>
                                        </a:lnTo>
                                        <a:lnTo>
                                          <a:pt x="126" y="5"/>
                                        </a:lnTo>
                                        <a:lnTo>
                                          <a:pt x="129" y="15"/>
                                        </a:lnTo>
                                        <a:lnTo>
                                          <a:pt x="131" y="30"/>
                                        </a:lnTo>
                                        <a:lnTo>
                                          <a:pt x="131" y="30"/>
                                        </a:lnTo>
                                        <a:lnTo>
                                          <a:pt x="134" y="27"/>
                                        </a:lnTo>
                                        <a:lnTo>
                                          <a:pt x="136" y="25"/>
                                        </a:lnTo>
                                        <a:close/>
                                        <a:moveTo>
                                          <a:pt x="0" y="57"/>
                                        </a:moveTo>
                                        <a:lnTo>
                                          <a:pt x="5" y="69"/>
                                        </a:lnTo>
                                        <a:lnTo>
                                          <a:pt x="15" y="77"/>
                                        </a:lnTo>
                                        <a:lnTo>
                                          <a:pt x="22" y="87"/>
                                        </a:lnTo>
                                        <a:lnTo>
                                          <a:pt x="32" y="92"/>
                                        </a:lnTo>
                                        <a:lnTo>
                                          <a:pt x="37" y="92"/>
                                        </a:lnTo>
                                        <a:lnTo>
                                          <a:pt x="39" y="89"/>
                                        </a:lnTo>
                                        <a:lnTo>
                                          <a:pt x="27" y="84"/>
                                        </a:lnTo>
                                        <a:lnTo>
                                          <a:pt x="20" y="77"/>
                                        </a:lnTo>
                                        <a:lnTo>
                                          <a:pt x="12" y="67"/>
                                        </a:lnTo>
                                        <a:lnTo>
                                          <a:pt x="5" y="57"/>
                                        </a:lnTo>
                                        <a:lnTo>
                                          <a:pt x="0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DA02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22" name="Freeform 101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20" y="1367"/>
                                    <a:ext cx="132" cy="90"/>
                                  </a:xfrm>
                                  <a:custGeom>
                                    <a:avLst/>
                                    <a:gdLst>
                                      <a:gd name="T0" fmla="*/ 132 w 132"/>
                                      <a:gd name="T1" fmla="*/ 25 h 90"/>
                                      <a:gd name="T2" fmla="*/ 129 w 132"/>
                                      <a:gd name="T3" fmla="*/ 13 h 90"/>
                                      <a:gd name="T4" fmla="*/ 124 w 132"/>
                                      <a:gd name="T5" fmla="*/ 0 h 90"/>
                                      <a:gd name="T6" fmla="*/ 124 w 132"/>
                                      <a:gd name="T7" fmla="*/ 3 h 90"/>
                                      <a:gd name="T8" fmla="*/ 122 w 132"/>
                                      <a:gd name="T9" fmla="*/ 3 h 90"/>
                                      <a:gd name="T10" fmla="*/ 124 w 132"/>
                                      <a:gd name="T11" fmla="*/ 15 h 90"/>
                                      <a:gd name="T12" fmla="*/ 127 w 132"/>
                                      <a:gd name="T13" fmla="*/ 28 h 90"/>
                                      <a:gd name="T14" fmla="*/ 127 w 132"/>
                                      <a:gd name="T15" fmla="*/ 28 h 90"/>
                                      <a:gd name="T16" fmla="*/ 127 w 132"/>
                                      <a:gd name="T17" fmla="*/ 30 h 90"/>
                                      <a:gd name="T18" fmla="*/ 129 w 132"/>
                                      <a:gd name="T19" fmla="*/ 28 h 90"/>
                                      <a:gd name="T20" fmla="*/ 132 w 132"/>
                                      <a:gd name="T21" fmla="*/ 25 h 90"/>
                                      <a:gd name="T22" fmla="*/ 0 w 132"/>
                                      <a:gd name="T23" fmla="*/ 55 h 90"/>
                                      <a:gd name="T24" fmla="*/ 5 w 132"/>
                                      <a:gd name="T25" fmla="*/ 65 h 90"/>
                                      <a:gd name="T26" fmla="*/ 15 w 132"/>
                                      <a:gd name="T27" fmla="*/ 75 h 90"/>
                                      <a:gd name="T28" fmla="*/ 23 w 132"/>
                                      <a:gd name="T29" fmla="*/ 82 h 90"/>
                                      <a:gd name="T30" fmla="*/ 35 w 132"/>
                                      <a:gd name="T31" fmla="*/ 90 h 90"/>
                                      <a:gd name="T32" fmla="*/ 37 w 132"/>
                                      <a:gd name="T33" fmla="*/ 87 h 90"/>
                                      <a:gd name="T34" fmla="*/ 40 w 132"/>
                                      <a:gd name="T35" fmla="*/ 87 h 90"/>
                                      <a:gd name="T36" fmla="*/ 30 w 132"/>
                                      <a:gd name="T37" fmla="*/ 80 h 90"/>
                                      <a:gd name="T38" fmla="*/ 20 w 132"/>
                                      <a:gd name="T39" fmla="*/ 72 h 90"/>
                                      <a:gd name="T40" fmla="*/ 13 w 132"/>
                                      <a:gd name="T41" fmla="*/ 65 h 90"/>
                                      <a:gd name="T42" fmla="*/ 5 w 132"/>
                                      <a:gd name="T43" fmla="*/ 55 h 90"/>
                                      <a:gd name="T44" fmla="*/ 0 w 132"/>
                                      <a:gd name="T45" fmla="*/ 55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132" h="90">
                                        <a:moveTo>
                                          <a:pt x="132" y="25"/>
                                        </a:moveTo>
                                        <a:lnTo>
                                          <a:pt x="129" y="13"/>
                                        </a:lnTo>
                                        <a:lnTo>
                                          <a:pt x="124" y="0"/>
                                        </a:lnTo>
                                        <a:lnTo>
                                          <a:pt x="124" y="3"/>
                                        </a:lnTo>
                                        <a:lnTo>
                                          <a:pt x="122" y="3"/>
                                        </a:lnTo>
                                        <a:lnTo>
                                          <a:pt x="124" y="15"/>
                                        </a:lnTo>
                                        <a:lnTo>
                                          <a:pt x="127" y="28"/>
                                        </a:lnTo>
                                        <a:lnTo>
                                          <a:pt x="127" y="28"/>
                                        </a:lnTo>
                                        <a:lnTo>
                                          <a:pt x="127" y="30"/>
                                        </a:lnTo>
                                        <a:lnTo>
                                          <a:pt x="129" y="28"/>
                                        </a:lnTo>
                                        <a:lnTo>
                                          <a:pt x="132" y="25"/>
                                        </a:lnTo>
                                        <a:close/>
                                        <a:moveTo>
                                          <a:pt x="0" y="55"/>
                                        </a:moveTo>
                                        <a:lnTo>
                                          <a:pt x="5" y="65"/>
                                        </a:lnTo>
                                        <a:lnTo>
                                          <a:pt x="15" y="75"/>
                                        </a:lnTo>
                                        <a:lnTo>
                                          <a:pt x="23" y="82"/>
                                        </a:lnTo>
                                        <a:lnTo>
                                          <a:pt x="35" y="90"/>
                                        </a:lnTo>
                                        <a:lnTo>
                                          <a:pt x="37" y="87"/>
                                        </a:lnTo>
                                        <a:lnTo>
                                          <a:pt x="40" y="87"/>
                                        </a:lnTo>
                                        <a:lnTo>
                                          <a:pt x="30" y="80"/>
                                        </a:lnTo>
                                        <a:lnTo>
                                          <a:pt x="20" y="72"/>
                                        </a:lnTo>
                                        <a:lnTo>
                                          <a:pt x="13" y="65"/>
                                        </a:lnTo>
                                        <a:lnTo>
                                          <a:pt x="5" y="55"/>
                                        </a:lnTo>
                                        <a:lnTo>
                                          <a:pt x="0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DA32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23" name="Freeform 101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23" y="1370"/>
                                    <a:ext cx="126" cy="84"/>
                                  </a:xfrm>
                                  <a:custGeom>
                                    <a:avLst/>
                                    <a:gdLst>
                                      <a:gd name="T0" fmla="*/ 126 w 126"/>
                                      <a:gd name="T1" fmla="*/ 25 h 84"/>
                                      <a:gd name="T2" fmla="*/ 124 w 126"/>
                                      <a:gd name="T3" fmla="*/ 10 h 84"/>
                                      <a:gd name="T4" fmla="*/ 121 w 126"/>
                                      <a:gd name="T5" fmla="*/ 0 h 84"/>
                                      <a:gd name="T6" fmla="*/ 119 w 126"/>
                                      <a:gd name="T7" fmla="*/ 0 h 84"/>
                                      <a:gd name="T8" fmla="*/ 116 w 126"/>
                                      <a:gd name="T9" fmla="*/ 2 h 84"/>
                                      <a:gd name="T10" fmla="*/ 119 w 126"/>
                                      <a:gd name="T11" fmla="*/ 12 h 84"/>
                                      <a:gd name="T12" fmla="*/ 121 w 126"/>
                                      <a:gd name="T13" fmla="*/ 25 h 84"/>
                                      <a:gd name="T14" fmla="*/ 121 w 126"/>
                                      <a:gd name="T15" fmla="*/ 27 h 84"/>
                                      <a:gd name="T16" fmla="*/ 121 w 126"/>
                                      <a:gd name="T17" fmla="*/ 30 h 84"/>
                                      <a:gd name="T18" fmla="*/ 124 w 126"/>
                                      <a:gd name="T19" fmla="*/ 27 h 84"/>
                                      <a:gd name="T20" fmla="*/ 126 w 126"/>
                                      <a:gd name="T21" fmla="*/ 25 h 84"/>
                                      <a:gd name="T22" fmla="*/ 126 w 126"/>
                                      <a:gd name="T23" fmla="*/ 25 h 84"/>
                                      <a:gd name="T24" fmla="*/ 0 w 126"/>
                                      <a:gd name="T25" fmla="*/ 52 h 84"/>
                                      <a:gd name="T26" fmla="*/ 7 w 126"/>
                                      <a:gd name="T27" fmla="*/ 62 h 84"/>
                                      <a:gd name="T28" fmla="*/ 15 w 126"/>
                                      <a:gd name="T29" fmla="*/ 72 h 84"/>
                                      <a:gd name="T30" fmla="*/ 22 w 126"/>
                                      <a:gd name="T31" fmla="*/ 79 h 84"/>
                                      <a:gd name="T32" fmla="*/ 34 w 126"/>
                                      <a:gd name="T33" fmla="*/ 84 h 84"/>
                                      <a:gd name="T34" fmla="*/ 37 w 126"/>
                                      <a:gd name="T35" fmla="*/ 84 h 84"/>
                                      <a:gd name="T36" fmla="*/ 39 w 126"/>
                                      <a:gd name="T37" fmla="*/ 82 h 84"/>
                                      <a:gd name="T38" fmla="*/ 30 w 126"/>
                                      <a:gd name="T39" fmla="*/ 77 h 84"/>
                                      <a:gd name="T40" fmla="*/ 20 w 126"/>
                                      <a:gd name="T41" fmla="*/ 69 h 84"/>
                                      <a:gd name="T42" fmla="*/ 12 w 126"/>
                                      <a:gd name="T43" fmla="*/ 62 h 84"/>
                                      <a:gd name="T44" fmla="*/ 5 w 126"/>
                                      <a:gd name="T45" fmla="*/ 50 h 84"/>
                                      <a:gd name="T46" fmla="*/ 0 w 126"/>
                                      <a:gd name="T47" fmla="*/ 52 h 8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126" h="84">
                                        <a:moveTo>
                                          <a:pt x="126" y="25"/>
                                        </a:moveTo>
                                        <a:lnTo>
                                          <a:pt x="124" y="10"/>
                                        </a:lnTo>
                                        <a:lnTo>
                                          <a:pt x="121" y="0"/>
                                        </a:lnTo>
                                        <a:lnTo>
                                          <a:pt x="119" y="0"/>
                                        </a:lnTo>
                                        <a:lnTo>
                                          <a:pt x="116" y="2"/>
                                        </a:lnTo>
                                        <a:lnTo>
                                          <a:pt x="119" y="12"/>
                                        </a:lnTo>
                                        <a:lnTo>
                                          <a:pt x="121" y="25"/>
                                        </a:lnTo>
                                        <a:lnTo>
                                          <a:pt x="121" y="27"/>
                                        </a:lnTo>
                                        <a:lnTo>
                                          <a:pt x="121" y="30"/>
                                        </a:lnTo>
                                        <a:lnTo>
                                          <a:pt x="124" y="27"/>
                                        </a:lnTo>
                                        <a:lnTo>
                                          <a:pt x="126" y="25"/>
                                        </a:lnTo>
                                        <a:lnTo>
                                          <a:pt x="126" y="25"/>
                                        </a:lnTo>
                                        <a:close/>
                                        <a:moveTo>
                                          <a:pt x="0" y="52"/>
                                        </a:moveTo>
                                        <a:lnTo>
                                          <a:pt x="7" y="62"/>
                                        </a:lnTo>
                                        <a:lnTo>
                                          <a:pt x="15" y="72"/>
                                        </a:lnTo>
                                        <a:lnTo>
                                          <a:pt x="22" y="79"/>
                                        </a:lnTo>
                                        <a:lnTo>
                                          <a:pt x="34" y="84"/>
                                        </a:lnTo>
                                        <a:lnTo>
                                          <a:pt x="37" y="84"/>
                                        </a:lnTo>
                                        <a:lnTo>
                                          <a:pt x="39" y="82"/>
                                        </a:lnTo>
                                        <a:lnTo>
                                          <a:pt x="30" y="77"/>
                                        </a:lnTo>
                                        <a:lnTo>
                                          <a:pt x="20" y="69"/>
                                        </a:lnTo>
                                        <a:lnTo>
                                          <a:pt x="12" y="62"/>
                                        </a:lnTo>
                                        <a:lnTo>
                                          <a:pt x="5" y="50"/>
                                        </a:lnTo>
                                        <a:lnTo>
                                          <a:pt x="0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EA5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24" name="Freeform 101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25" y="1370"/>
                                    <a:ext cx="122" cy="84"/>
                                  </a:xfrm>
                                  <a:custGeom>
                                    <a:avLst/>
                                    <a:gdLst>
                                      <a:gd name="T0" fmla="*/ 122 w 122"/>
                                      <a:gd name="T1" fmla="*/ 25 h 84"/>
                                      <a:gd name="T2" fmla="*/ 119 w 122"/>
                                      <a:gd name="T3" fmla="*/ 12 h 84"/>
                                      <a:gd name="T4" fmla="*/ 117 w 122"/>
                                      <a:gd name="T5" fmla="*/ 0 h 84"/>
                                      <a:gd name="T6" fmla="*/ 114 w 122"/>
                                      <a:gd name="T7" fmla="*/ 2 h 84"/>
                                      <a:gd name="T8" fmla="*/ 112 w 122"/>
                                      <a:gd name="T9" fmla="*/ 2 h 84"/>
                                      <a:gd name="T10" fmla="*/ 114 w 122"/>
                                      <a:gd name="T11" fmla="*/ 12 h 84"/>
                                      <a:gd name="T12" fmla="*/ 117 w 122"/>
                                      <a:gd name="T13" fmla="*/ 25 h 84"/>
                                      <a:gd name="T14" fmla="*/ 117 w 122"/>
                                      <a:gd name="T15" fmla="*/ 27 h 84"/>
                                      <a:gd name="T16" fmla="*/ 114 w 122"/>
                                      <a:gd name="T17" fmla="*/ 32 h 84"/>
                                      <a:gd name="T18" fmla="*/ 119 w 122"/>
                                      <a:gd name="T19" fmla="*/ 30 h 84"/>
                                      <a:gd name="T20" fmla="*/ 122 w 122"/>
                                      <a:gd name="T21" fmla="*/ 27 h 84"/>
                                      <a:gd name="T22" fmla="*/ 122 w 122"/>
                                      <a:gd name="T23" fmla="*/ 25 h 84"/>
                                      <a:gd name="T24" fmla="*/ 122 w 122"/>
                                      <a:gd name="T25" fmla="*/ 25 h 84"/>
                                      <a:gd name="T26" fmla="*/ 0 w 122"/>
                                      <a:gd name="T27" fmla="*/ 52 h 84"/>
                                      <a:gd name="T28" fmla="*/ 8 w 122"/>
                                      <a:gd name="T29" fmla="*/ 62 h 84"/>
                                      <a:gd name="T30" fmla="*/ 15 w 122"/>
                                      <a:gd name="T31" fmla="*/ 69 h 84"/>
                                      <a:gd name="T32" fmla="*/ 25 w 122"/>
                                      <a:gd name="T33" fmla="*/ 77 h 84"/>
                                      <a:gd name="T34" fmla="*/ 35 w 122"/>
                                      <a:gd name="T35" fmla="*/ 84 h 84"/>
                                      <a:gd name="T36" fmla="*/ 37 w 122"/>
                                      <a:gd name="T37" fmla="*/ 82 h 84"/>
                                      <a:gd name="T38" fmla="*/ 42 w 122"/>
                                      <a:gd name="T39" fmla="*/ 79 h 84"/>
                                      <a:gd name="T40" fmla="*/ 30 w 122"/>
                                      <a:gd name="T41" fmla="*/ 77 h 84"/>
                                      <a:gd name="T42" fmla="*/ 20 w 122"/>
                                      <a:gd name="T43" fmla="*/ 69 h 84"/>
                                      <a:gd name="T44" fmla="*/ 13 w 122"/>
                                      <a:gd name="T45" fmla="*/ 59 h 84"/>
                                      <a:gd name="T46" fmla="*/ 5 w 122"/>
                                      <a:gd name="T47" fmla="*/ 50 h 84"/>
                                      <a:gd name="T48" fmla="*/ 0 w 122"/>
                                      <a:gd name="T49" fmla="*/ 52 h 8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122" h="84">
                                        <a:moveTo>
                                          <a:pt x="122" y="25"/>
                                        </a:moveTo>
                                        <a:lnTo>
                                          <a:pt x="119" y="12"/>
                                        </a:lnTo>
                                        <a:lnTo>
                                          <a:pt x="117" y="0"/>
                                        </a:lnTo>
                                        <a:lnTo>
                                          <a:pt x="114" y="2"/>
                                        </a:lnTo>
                                        <a:lnTo>
                                          <a:pt x="112" y="2"/>
                                        </a:lnTo>
                                        <a:lnTo>
                                          <a:pt x="114" y="12"/>
                                        </a:lnTo>
                                        <a:lnTo>
                                          <a:pt x="117" y="25"/>
                                        </a:lnTo>
                                        <a:lnTo>
                                          <a:pt x="117" y="27"/>
                                        </a:lnTo>
                                        <a:lnTo>
                                          <a:pt x="114" y="32"/>
                                        </a:lnTo>
                                        <a:lnTo>
                                          <a:pt x="119" y="30"/>
                                        </a:lnTo>
                                        <a:lnTo>
                                          <a:pt x="122" y="27"/>
                                        </a:lnTo>
                                        <a:lnTo>
                                          <a:pt x="122" y="25"/>
                                        </a:lnTo>
                                        <a:lnTo>
                                          <a:pt x="122" y="25"/>
                                        </a:lnTo>
                                        <a:close/>
                                        <a:moveTo>
                                          <a:pt x="0" y="52"/>
                                        </a:moveTo>
                                        <a:lnTo>
                                          <a:pt x="8" y="62"/>
                                        </a:lnTo>
                                        <a:lnTo>
                                          <a:pt x="15" y="69"/>
                                        </a:lnTo>
                                        <a:lnTo>
                                          <a:pt x="25" y="77"/>
                                        </a:lnTo>
                                        <a:lnTo>
                                          <a:pt x="35" y="84"/>
                                        </a:lnTo>
                                        <a:lnTo>
                                          <a:pt x="37" y="82"/>
                                        </a:lnTo>
                                        <a:lnTo>
                                          <a:pt x="42" y="79"/>
                                        </a:lnTo>
                                        <a:lnTo>
                                          <a:pt x="30" y="77"/>
                                        </a:lnTo>
                                        <a:lnTo>
                                          <a:pt x="20" y="69"/>
                                        </a:lnTo>
                                        <a:lnTo>
                                          <a:pt x="13" y="59"/>
                                        </a:lnTo>
                                        <a:lnTo>
                                          <a:pt x="5" y="50"/>
                                        </a:lnTo>
                                        <a:lnTo>
                                          <a:pt x="0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EA91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25" name="Freeform 101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28" y="1372"/>
                                    <a:ext cx="116" cy="80"/>
                                  </a:xfrm>
                                  <a:custGeom>
                                    <a:avLst/>
                                    <a:gdLst>
                                      <a:gd name="T0" fmla="*/ 116 w 116"/>
                                      <a:gd name="T1" fmla="*/ 23 h 80"/>
                                      <a:gd name="T2" fmla="*/ 114 w 116"/>
                                      <a:gd name="T3" fmla="*/ 10 h 80"/>
                                      <a:gd name="T4" fmla="*/ 111 w 116"/>
                                      <a:gd name="T5" fmla="*/ 0 h 80"/>
                                      <a:gd name="T6" fmla="*/ 109 w 116"/>
                                      <a:gd name="T7" fmla="*/ 0 h 80"/>
                                      <a:gd name="T8" fmla="*/ 107 w 116"/>
                                      <a:gd name="T9" fmla="*/ 3 h 80"/>
                                      <a:gd name="T10" fmla="*/ 109 w 116"/>
                                      <a:gd name="T11" fmla="*/ 13 h 80"/>
                                      <a:gd name="T12" fmla="*/ 111 w 116"/>
                                      <a:gd name="T13" fmla="*/ 23 h 80"/>
                                      <a:gd name="T14" fmla="*/ 111 w 116"/>
                                      <a:gd name="T15" fmla="*/ 28 h 80"/>
                                      <a:gd name="T16" fmla="*/ 109 w 116"/>
                                      <a:gd name="T17" fmla="*/ 33 h 80"/>
                                      <a:gd name="T18" fmla="*/ 111 w 116"/>
                                      <a:gd name="T19" fmla="*/ 30 h 80"/>
                                      <a:gd name="T20" fmla="*/ 116 w 116"/>
                                      <a:gd name="T21" fmla="*/ 28 h 80"/>
                                      <a:gd name="T22" fmla="*/ 116 w 116"/>
                                      <a:gd name="T23" fmla="*/ 25 h 80"/>
                                      <a:gd name="T24" fmla="*/ 116 w 116"/>
                                      <a:gd name="T25" fmla="*/ 23 h 80"/>
                                      <a:gd name="T26" fmla="*/ 0 w 116"/>
                                      <a:gd name="T27" fmla="*/ 48 h 80"/>
                                      <a:gd name="T28" fmla="*/ 7 w 116"/>
                                      <a:gd name="T29" fmla="*/ 60 h 80"/>
                                      <a:gd name="T30" fmla="*/ 15 w 116"/>
                                      <a:gd name="T31" fmla="*/ 67 h 80"/>
                                      <a:gd name="T32" fmla="*/ 25 w 116"/>
                                      <a:gd name="T33" fmla="*/ 75 h 80"/>
                                      <a:gd name="T34" fmla="*/ 34 w 116"/>
                                      <a:gd name="T35" fmla="*/ 80 h 80"/>
                                      <a:gd name="T36" fmla="*/ 39 w 116"/>
                                      <a:gd name="T37" fmla="*/ 77 h 80"/>
                                      <a:gd name="T38" fmla="*/ 42 w 116"/>
                                      <a:gd name="T39" fmla="*/ 77 h 80"/>
                                      <a:gd name="T40" fmla="*/ 29 w 116"/>
                                      <a:gd name="T41" fmla="*/ 72 h 80"/>
                                      <a:gd name="T42" fmla="*/ 20 w 116"/>
                                      <a:gd name="T43" fmla="*/ 65 h 80"/>
                                      <a:gd name="T44" fmla="*/ 12 w 116"/>
                                      <a:gd name="T45" fmla="*/ 57 h 80"/>
                                      <a:gd name="T46" fmla="*/ 5 w 116"/>
                                      <a:gd name="T47" fmla="*/ 48 h 80"/>
                                      <a:gd name="T48" fmla="*/ 2 w 116"/>
                                      <a:gd name="T49" fmla="*/ 48 h 80"/>
                                      <a:gd name="T50" fmla="*/ 0 w 116"/>
                                      <a:gd name="T51" fmla="*/ 48 h 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116" h="80">
                                        <a:moveTo>
                                          <a:pt x="116" y="23"/>
                                        </a:moveTo>
                                        <a:lnTo>
                                          <a:pt x="114" y="10"/>
                                        </a:lnTo>
                                        <a:lnTo>
                                          <a:pt x="111" y="0"/>
                                        </a:lnTo>
                                        <a:lnTo>
                                          <a:pt x="109" y="0"/>
                                        </a:lnTo>
                                        <a:lnTo>
                                          <a:pt x="107" y="3"/>
                                        </a:lnTo>
                                        <a:lnTo>
                                          <a:pt x="109" y="13"/>
                                        </a:lnTo>
                                        <a:lnTo>
                                          <a:pt x="111" y="23"/>
                                        </a:lnTo>
                                        <a:lnTo>
                                          <a:pt x="111" y="28"/>
                                        </a:lnTo>
                                        <a:lnTo>
                                          <a:pt x="109" y="33"/>
                                        </a:lnTo>
                                        <a:lnTo>
                                          <a:pt x="111" y="30"/>
                                        </a:lnTo>
                                        <a:lnTo>
                                          <a:pt x="116" y="28"/>
                                        </a:lnTo>
                                        <a:lnTo>
                                          <a:pt x="116" y="25"/>
                                        </a:lnTo>
                                        <a:lnTo>
                                          <a:pt x="116" y="23"/>
                                        </a:lnTo>
                                        <a:close/>
                                        <a:moveTo>
                                          <a:pt x="0" y="48"/>
                                        </a:moveTo>
                                        <a:lnTo>
                                          <a:pt x="7" y="60"/>
                                        </a:lnTo>
                                        <a:lnTo>
                                          <a:pt x="15" y="67"/>
                                        </a:lnTo>
                                        <a:lnTo>
                                          <a:pt x="25" y="75"/>
                                        </a:lnTo>
                                        <a:lnTo>
                                          <a:pt x="34" y="80"/>
                                        </a:lnTo>
                                        <a:lnTo>
                                          <a:pt x="39" y="77"/>
                                        </a:lnTo>
                                        <a:lnTo>
                                          <a:pt x="42" y="77"/>
                                        </a:lnTo>
                                        <a:lnTo>
                                          <a:pt x="29" y="72"/>
                                        </a:lnTo>
                                        <a:lnTo>
                                          <a:pt x="20" y="65"/>
                                        </a:lnTo>
                                        <a:lnTo>
                                          <a:pt x="12" y="57"/>
                                        </a:lnTo>
                                        <a:lnTo>
                                          <a:pt x="5" y="48"/>
                                        </a:lnTo>
                                        <a:lnTo>
                                          <a:pt x="2" y="48"/>
                                        </a:lnTo>
                                        <a:lnTo>
                                          <a:pt x="0" y="4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FAC1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26" name="Freeform 101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30" y="1372"/>
                                    <a:ext cx="112" cy="77"/>
                                  </a:xfrm>
                                  <a:custGeom>
                                    <a:avLst/>
                                    <a:gdLst>
                                      <a:gd name="T0" fmla="*/ 112 w 112"/>
                                      <a:gd name="T1" fmla="*/ 23 h 77"/>
                                      <a:gd name="T2" fmla="*/ 109 w 112"/>
                                      <a:gd name="T3" fmla="*/ 10 h 77"/>
                                      <a:gd name="T4" fmla="*/ 107 w 112"/>
                                      <a:gd name="T5" fmla="*/ 0 h 77"/>
                                      <a:gd name="T6" fmla="*/ 105 w 112"/>
                                      <a:gd name="T7" fmla="*/ 3 h 77"/>
                                      <a:gd name="T8" fmla="*/ 102 w 112"/>
                                      <a:gd name="T9" fmla="*/ 3 h 77"/>
                                      <a:gd name="T10" fmla="*/ 105 w 112"/>
                                      <a:gd name="T11" fmla="*/ 13 h 77"/>
                                      <a:gd name="T12" fmla="*/ 107 w 112"/>
                                      <a:gd name="T13" fmla="*/ 23 h 77"/>
                                      <a:gd name="T14" fmla="*/ 107 w 112"/>
                                      <a:gd name="T15" fmla="*/ 28 h 77"/>
                                      <a:gd name="T16" fmla="*/ 105 w 112"/>
                                      <a:gd name="T17" fmla="*/ 35 h 77"/>
                                      <a:gd name="T18" fmla="*/ 107 w 112"/>
                                      <a:gd name="T19" fmla="*/ 33 h 77"/>
                                      <a:gd name="T20" fmla="*/ 109 w 112"/>
                                      <a:gd name="T21" fmla="*/ 30 h 77"/>
                                      <a:gd name="T22" fmla="*/ 112 w 112"/>
                                      <a:gd name="T23" fmla="*/ 25 h 77"/>
                                      <a:gd name="T24" fmla="*/ 112 w 112"/>
                                      <a:gd name="T25" fmla="*/ 23 h 77"/>
                                      <a:gd name="T26" fmla="*/ 0 w 112"/>
                                      <a:gd name="T27" fmla="*/ 48 h 77"/>
                                      <a:gd name="T28" fmla="*/ 8 w 112"/>
                                      <a:gd name="T29" fmla="*/ 57 h 77"/>
                                      <a:gd name="T30" fmla="*/ 15 w 112"/>
                                      <a:gd name="T31" fmla="*/ 67 h 77"/>
                                      <a:gd name="T32" fmla="*/ 25 w 112"/>
                                      <a:gd name="T33" fmla="*/ 75 h 77"/>
                                      <a:gd name="T34" fmla="*/ 37 w 112"/>
                                      <a:gd name="T35" fmla="*/ 77 h 77"/>
                                      <a:gd name="T36" fmla="*/ 40 w 112"/>
                                      <a:gd name="T37" fmla="*/ 77 h 77"/>
                                      <a:gd name="T38" fmla="*/ 45 w 112"/>
                                      <a:gd name="T39" fmla="*/ 75 h 77"/>
                                      <a:gd name="T40" fmla="*/ 32 w 112"/>
                                      <a:gd name="T41" fmla="*/ 72 h 77"/>
                                      <a:gd name="T42" fmla="*/ 20 w 112"/>
                                      <a:gd name="T43" fmla="*/ 65 h 77"/>
                                      <a:gd name="T44" fmla="*/ 13 w 112"/>
                                      <a:gd name="T45" fmla="*/ 57 h 77"/>
                                      <a:gd name="T46" fmla="*/ 5 w 112"/>
                                      <a:gd name="T47" fmla="*/ 45 h 77"/>
                                      <a:gd name="T48" fmla="*/ 0 w 112"/>
                                      <a:gd name="T49" fmla="*/ 48 h 7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112" h="77">
                                        <a:moveTo>
                                          <a:pt x="112" y="23"/>
                                        </a:moveTo>
                                        <a:lnTo>
                                          <a:pt x="109" y="10"/>
                                        </a:lnTo>
                                        <a:lnTo>
                                          <a:pt x="107" y="0"/>
                                        </a:lnTo>
                                        <a:lnTo>
                                          <a:pt x="105" y="3"/>
                                        </a:lnTo>
                                        <a:lnTo>
                                          <a:pt x="102" y="3"/>
                                        </a:lnTo>
                                        <a:lnTo>
                                          <a:pt x="105" y="13"/>
                                        </a:lnTo>
                                        <a:lnTo>
                                          <a:pt x="107" y="23"/>
                                        </a:lnTo>
                                        <a:lnTo>
                                          <a:pt x="107" y="28"/>
                                        </a:lnTo>
                                        <a:lnTo>
                                          <a:pt x="105" y="35"/>
                                        </a:lnTo>
                                        <a:lnTo>
                                          <a:pt x="107" y="33"/>
                                        </a:lnTo>
                                        <a:lnTo>
                                          <a:pt x="109" y="30"/>
                                        </a:lnTo>
                                        <a:lnTo>
                                          <a:pt x="112" y="25"/>
                                        </a:lnTo>
                                        <a:lnTo>
                                          <a:pt x="112" y="23"/>
                                        </a:lnTo>
                                        <a:close/>
                                        <a:moveTo>
                                          <a:pt x="0" y="48"/>
                                        </a:moveTo>
                                        <a:lnTo>
                                          <a:pt x="8" y="57"/>
                                        </a:lnTo>
                                        <a:lnTo>
                                          <a:pt x="15" y="67"/>
                                        </a:lnTo>
                                        <a:lnTo>
                                          <a:pt x="25" y="75"/>
                                        </a:lnTo>
                                        <a:lnTo>
                                          <a:pt x="37" y="77"/>
                                        </a:lnTo>
                                        <a:lnTo>
                                          <a:pt x="40" y="77"/>
                                        </a:lnTo>
                                        <a:lnTo>
                                          <a:pt x="45" y="75"/>
                                        </a:lnTo>
                                        <a:lnTo>
                                          <a:pt x="32" y="72"/>
                                        </a:lnTo>
                                        <a:lnTo>
                                          <a:pt x="20" y="65"/>
                                        </a:lnTo>
                                        <a:lnTo>
                                          <a:pt x="13" y="57"/>
                                        </a:lnTo>
                                        <a:lnTo>
                                          <a:pt x="5" y="45"/>
                                        </a:lnTo>
                                        <a:lnTo>
                                          <a:pt x="0" y="4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FAF0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27" name="Freeform 101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33" y="1375"/>
                                    <a:ext cx="106" cy="74"/>
                                  </a:xfrm>
                                  <a:custGeom>
                                    <a:avLst/>
                                    <a:gdLst>
                                      <a:gd name="T0" fmla="*/ 106 w 106"/>
                                      <a:gd name="T1" fmla="*/ 20 h 74"/>
                                      <a:gd name="T2" fmla="*/ 104 w 106"/>
                                      <a:gd name="T3" fmla="*/ 10 h 74"/>
                                      <a:gd name="T4" fmla="*/ 102 w 106"/>
                                      <a:gd name="T5" fmla="*/ 0 h 74"/>
                                      <a:gd name="T6" fmla="*/ 99 w 106"/>
                                      <a:gd name="T7" fmla="*/ 0 h 74"/>
                                      <a:gd name="T8" fmla="*/ 99 w 106"/>
                                      <a:gd name="T9" fmla="*/ 2 h 74"/>
                                      <a:gd name="T10" fmla="*/ 99 w 106"/>
                                      <a:gd name="T11" fmla="*/ 10 h 74"/>
                                      <a:gd name="T12" fmla="*/ 102 w 106"/>
                                      <a:gd name="T13" fmla="*/ 20 h 74"/>
                                      <a:gd name="T14" fmla="*/ 99 w 106"/>
                                      <a:gd name="T15" fmla="*/ 27 h 74"/>
                                      <a:gd name="T16" fmla="*/ 99 w 106"/>
                                      <a:gd name="T17" fmla="*/ 35 h 74"/>
                                      <a:gd name="T18" fmla="*/ 102 w 106"/>
                                      <a:gd name="T19" fmla="*/ 32 h 74"/>
                                      <a:gd name="T20" fmla="*/ 104 w 106"/>
                                      <a:gd name="T21" fmla="*/ 30 h 74"/>
                                      <a:gd name="T22" fmla="*/ 106 w 106"/>
                                      <a:gd name="T23" fmla="*/ 25 h 74"/>
                                      <a:gd name="T24" fmla="*/ 106 w 106"/>
                                      <a:gd name="T25" fmla="*/ 20 h 74"/>
                                      <a:gd name="T26" fmla="*/ 0 w 106"/>
                                      <a:gd name="T27" fmla="*/ 45 h 74"/>
                                      <a:gd name="T28" fmla="*/ 7 w 106"/>
                                      <a:gd name="T29" fmla="*/ 54 h 74"/>
                                      <a:gd name="T30" fmla="*/ 15 w 106"/>
                                      <a:gd name="T31" fmla="*/ 62 h 74"/>
                                      <a:gd name="T32" fmla="*/ 24 w 106"/>
                                      <a:gd name="T33" fmla="*/ 69 h 74"/>
                                      <a:gd name="T34" fmla="*/ 37 w 106"/>
                                      <a:gd name="T35" fmla="*/ 74 h 74"/>
                                      <a:gd name="T36" fmla="*/ 42 w 106"/>
                                      <a:gd name="T37" fmla="*/ 72 h 74"/>
                                      <a:gd name="T38" fmla="*/ 44 w 106"/>
                                      <a:gd name="T39" fmla="*/ 69 h 74"/>
                                      <a:gd name="T40" fmla="*/ 32 w 106"/>
                                      <a:gd name="T41" fmla="*/ 67 h 74"/>
                                      <a:gd name="T42" fmla="*/ 22 w 106"/>
                                      <a:gd name="T43" fmla="*/ 62 h 74"/>
                                      <a:gd name="T44" fmla="*/ 12 w 106"/>
                                      <a:gd name="T45" fmla="*/ 52 h 74"/>
                                      <a:gd name="T46" fmla="*/ 5 w 106"/>
                                      <a:gd name="T47" fmla="*/ 42 h 74"/>
                                      <a:gd name="T48" fmla="*/ 0 w 106"/>
                                      <a:gd name="T49" fmla="*/ 45 h 7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106" h="74">
                                        <a:moveTo>
                                          <a:pt x="106" y="20"/>
                                        </a:moveTo>
                                        <a:lnTo>
                                          <a:pt x="104" y="10"/>
                                        </a:lnTo>
                                        <a:lnTo>
                                          <a:pt x="102" y="0"/>
                                        </a:lnTo>
                                        <a:lnTo>
                                          <a:pt x="99" y="0"/>
                                        </a:lnTo>
                                        <a:lnTo>
                                          <a:pt x="99" y="2"/>
                                        </a:lnTo>
                                        <a:lnTo>
                                          <a:pt x="99" y="10"/>
                                        </a:lnTo>
                                        <a:lnTo>
                                          <a:pt x="102" y="20"/>
                                        </a:lnTo>
                                        <a:lnTo>
                                          <a:pt x="99" y="27"/>
                                        </a:lnTo>
                                        <a:lnTo>
                                          <a:pt x="99" y="35"/>
                                        </a:lnTo>
                                        <a:lnTo>
                                          <a:pt x="102" y="32"/>
                                        </a:lnTo>
                                        <a:lnTo>
                                          <a:pt x="104" y="30"/>
                                        </a:lnTo>
                                        <a:lnTo>
                                          <a:pt x="106" y="25"/>
                                        </a:lnTo>
                                        <a:lnTo>
                                          <a:pt x="106" y="20"/>
                                        </a:lnTo>
                                        <a:close/>
                                        <a:moveTo>
                                          <a:pt x="0" y="45"/>
                                        </a:moveTo>
                                        <a:lnTo>
                                          <a:pt x="7" y="54"/>
                                        </a:lnTo>
                                        <a:lnTo>
                                          <a:pt x="15" y="62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37" y="74"/>
                                        </a:lnTo>
                                        <a:lnTo>
                                          <a:pt x="42" y="72"/>
                                        </a:lnTo>
                                        <a:lnTo>
                                          <a:pt x="44" y="69"/>
                                        </a:lnTo>
                                        <a:lnTo>
                                          <a:pt x="32" y="67"/>
                                        </a:lnTo>
                                        <a:lnTo>
                                          <a:pt x="22" y="62"/>
                                        </a:lnTo>
                                        <a:lnTo>
                                          <a:pt x="12" y="52"/>
                                        </a:lnTo>
                                        <a:lnTo>
                                          <a:pt x="5" y="42"/>
                                        </a:lnTo>
                                        <a:lnTo>
                                          <a:pt x="0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0B1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28" name="Freeform 101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35" y="1375"/>
                                    <a:ext cx="102" cy="72"/>
                                  </a:xfrm>
                                  <a:custGeom>
                                    <a:avLst/>
                                    <a:gdLst>
                                      <a:gd name="T0" fmla="*/ 102 w 102"/>
                                      <a:gd name="T1" fmla="*/ 20 h 72"/>
                                      <a:gd name="T2" fmla="*/ 100 w 102"/>
                                      <a:gd name="T3" fmla="*/ 10 h 72"/>
                                      <a:gd name="T4" fmla="*/ 97 w 102"/>
                                      <a:gd name="T5" fmla="*/ 0 h 72"/>
                                      <a:gd name="T6" fmla="*/ 97 w 102"/>
                                      <a:gd name="T7" fmla="*/ 2 h 72"/>
                                      <a:gd name="T8" fmla="*/ 95 w 102"/>
                                      <a:gd name="T9" fmla="*/ 2 h 72"/>
                                      <a:gd name="T10" fmla="*/ 95 w 102"/>
                                      <a:gd name="T11" fmla="*/ 10 h 72"/>
                                      <a:gd name="T12" fmla="*/ 97 w 102"/>
                                      <a:gd name="T13" fmla="*/ 20 h 72"/>
                                      <a:gd name="T14" fmla="*/ 95 w 102"/>
                                      <a:gd name="T15" fmla="*/ 30 h 72"/>
                                      <a:gd name="T16" fmla="*/ 92 w 102"/>
                                      <a:gd name="T17" fmla="*/ 40 h 72"/>
                                      <a:gd name="T18" fmla="*/ 97 w 102"/>
                                      <a:gd name="T19" fmla="*/ 35 h 72"/>
                                      <a:gd name="T20" fmla="*/ 100 w 102"/>
                                      <a:gd name="T21" fmla="*/ 32 h 72"/>
                                      <a:gd name="T22" fmla="*/ 102 w 102"/>
                                      <a:gd name="T23" fmla="*/ 25 h 72"/>
                                      <a:gd name="T24" fmla="*/ 102 w 102"/>
                                      <a:gd name="T25" fmla="*/ 20 h 72"/>
                                      <a:gd name="T26" fmla="*/ 0 w 102"/>
                                      <a:gd name="T27" fmla="*/ 42 h 72"/>
                                      <a:gd name="T28" fmla="*/ 8 w 102"/>
                                      <a:gd name="T29" fmla="*/ 54 h 72"/>
                                      <a:gd name="T30" fmla="*/ 15 w 102"/>
                                      <a:gd name="T31" fmla="*/ 62 h 72"/>
                                      <a:gd name="T32" fmla="*/ 27 w 102"/>
                                      <a:gd name="T33" fmla="*/ 69 h 72"/>
                                      <a:gd name="T34" fmla="*/ 40 w 102"/>
                                      <a:gd name="T35" fmla="*/ 72 h 72"/>
                                      <a:gd name="T36" fmla="*/ 42 w 102"/>
                                      <a:gd name="T37" fmla="*/ 69 h 72"/>
                                      <a:gd name="T38" fmla="*/ 47 w 102"/>
                                      <a:gd name="T39" fmla="*/ 67 h 72"/>
                                      <a:gd name="T40" fmla="*/ 47 w 102"/>
                                      <a:gd name="T41" fmla="*/ 67 h 72"/>
                                      <a:gd name="T42" fmla="*/ 35 w 102"/>
                                      <a:gd name="T43" fmla="*/ 67 h 72"/>
                                      <a:gd name="T44" fmla="*/ 22 w 102"/>
                                      <a:gd name="T45" fmla="*/ 59 h 72"/>
                                      <a:gd name="T46" fmla="*/ 13 w 102"/>
                                      <a:gd name="T47" fmla="*/ 52 h 72"/>
                                      <a:gd name="T48" fmla="*/ 5 w 102"/>
                                      <a:gd name="T49" fmla="*/ 42 h 72"/>
                                      <a:gd name="T50" fmla="*/ 0 w 102"/>
                                      <a:gd name="T51" fmla="*/ 42 h 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102" h="72">
                                        <a:moveTo>
                                          <a:pt x="102" y="20"/>
                                        </a:moveTo>
                                        <a:lnTo>
                                          <a:pt x="100" y="10"/>
                                        </a:lnTo>
                                        <a:lnTo>
                                          <a:pt x="97" y="0"/>
                                        </a:lnTo>
                                        <a:lnTo>
                                          <a:pt x="97" y="2"/>
                                        </a:lnTo>
                                        <a:lnTo>
                                          <a:pt x="95" y="2"/>
                                        </a:lnTo>
                                        <a:lnTo>
                                          <a:pt x="95" y="10"/>
                                        </a:lnTo>
                                        <a:lnTo>
                                          <a:pt x="97" y="20"/>
                                        </a:lnTo>
                                        <a:lnTo>
                                          <a:pt x="95" y="30"/>
                                        </a:lnTo>
                                        <a:lnTo>
                                          <a:pt x="92" y="40"/>
                                        </a:lnTo>
                                        <a:lnTo>
                                          <a:pt x="97" y="35"/>
                                        </a:lnTo>
                                        <a:lnTo>
                                          <a:pt x="100" y="32"/>
                                        </a:lnTo>
                                        <a:lnTo>
                                          <a:pt x="102" y="25"/>
                                        </a:lnTo>
                                        <a:lnTo>
                                          <a:pt x="102" y="20"/>
                                        </a:lnTo>
                                        <a:close/>
                                        <a:moveTo>
                                          <a:pt x="0" y="42"/>
                                        </a:moveTo>
                                        <a:lnTo>
                                          <a:pt x="8" y="54"/>
                                        </a:lnTo>
                                        <a:lnTo>
                                          <a:pt x="15" y="62"/>
                                        </a:lnTo>
                                        <a:lnTo>
                                          <a:pt x="27" y="69"/>
                                        </a:lnTo>
                                        <a:lnTo>
                                          <a:pt x="40" y="72"/>
                                        </a:lnTo>
                                        <a:lnTo>
                                          <a:pt x="42" y="69"/>
                                        </a:lnTo>
                                        <a:lnTo>
                                          <a:pt x="47" y="67"/>
                                        </a:lnTo>
                                        <a:lnTo>
                                          <a:pt x="47" y="67"/>
                                        </a:lnTo>
                                        <a:lnTo>
                                          <a:pt x="35" y="67"/>
                                        </a:lnTo>
                                        <a:lnTo>
                                          <a:pt x="22" y="59"/>
                                        </a:lnTo>
                                        <a:lnTo>
                                          <a:pt x="13" y="52"/>
                                        </a:lnTo>
                                        <a:lnTo>
                                          <a:pt x="5" y="42"/>
                                        </a:lnTo>
                                        <a:lnTo>
                                          <a:pt x="0" y="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0B5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29" name="Freeform 101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38" y="1377"/>
                                    <a:ext cx="97" cy="67"/>
                                  </a:xfrm>
                                  <a:custGeom>
                                    <a:avLst/>
                                    <a:gdLst>
                                      <a:gd name="T0" fmla="*/ 97 w 97"/>
                                      <a:gd name="T1" fmla="*/ 18 h 67"/>
                                      <a:gd name="T2" fmla="*/ 94 w 97"/>
                                      <a:gd name="T3" fmla="*/ 8 h 67"/>
                                      <a:gd name="T4" fmla="*/ 94 w 97"/>
                                      <a:gd name="T5" fmla="*/ 0 h 67"/>
                                      <a:gd name="T6" fmla="*/ 92 w 97"/>
                                      <a:gd name="T7" fmla="*/ 0 h 67"/>
                                      <a:gd name="T8" fmla="*/ 89 w 97"/>
                                      <a:gd name="T9" fmla="*/ 3 h 67"/>
                                      <a:gd name="T10" fmla="*/ 92 w 97"/>
                                      <a:gd name="T11" fmla="*/ 10 h 67"/>
                                      <a:gd name="T12" fmla="*/ 92 w 97"/>
                                      <a:gd name="T13" fmla="*/ 18 h 67"/>
                                      <a:gd name="T14" fmla="*/ 89 w 97"/>
                                      <a:gd name="T15" fmla="*/ 30 h 67"/>
                                      <a:gd name="T16" fmla="*/ 84 w 97"/>
                                      <a:gd name="T17" fmla="*/ 40 h 67"/>
                                      <a:gd name="T18" fmla="*/ 89 w 97"/>
                                      <a:gd name="T19" fmla="*/ 38 h 67"/>
                                      <a:gd name="T20" fmla="*/ 94 w 97"/>
                                      <a:gd name="T21" fmla="*/ 33 h 67"/>
                                      <a:gd name="T22" fmla="*/ 94 w 97"/>
                                      <a:gd name="T23" fmla="*/ 25 h 67"/>
                                      <a:gd name="T24" fmla="*/ 97 w 97"/>
                                      <a:gd name="T25" fmla="*/ 18 h 67"/>
                                      <a:gd name="T26" fmla="*/ 0 w 97"/>
                                      <a:gd name="T27" fmla="*/ 40 h 67"/>
                                      <a:gd name="T28" fmla="*/ 7 w 97"/>
                                      <a:gd name="T29" fmla="*/ 50 h 67"/>
                                      <a:gd name="T30" fmla="*/ 17 w 97"/>
                                      <a:gd name="T31" fmla="*/ 60 h 67"/>
                                      <a:gd name="T32" fmla="*/ 27 w 97"/>
                                      <a:gd name="T33" fmla="*/ 65 h 67"/>
                                      <a:gd name="T34" fmla="*/ 39 w 97"/>
                                      <a:gd name="T35" fmla="*/ 67 h 67"/>
                                      <a:gd name="T36" fmla="*/ 44 w 97"/>
                                      <a:gd name="T37" fmla="*/ 65 h 67"/>
                                      <a:gd name="T38" fmla="*/ 49 w 97"/>
                                      <a:gd name="T39" fmla="*/ 62 h 67"/>
                                      <a:gd name="T40" fmla="*/ 47 w 97"/>
                                      <a:gd name="T41" fmla="*/ 62 h 67"/>
                                      <a:gd name="T42" fmla="*/ 44 w 97"/>
                                      <a:gd name="T43" fmla="*/ 62 h 67"/>
                                      <a:gd name="T44" fmla="*/ 32 w 97"/>
                                      <a:gd name="T45" fmla="*/ 62 h 67"/>
                                      <a:gd name="T46" fmla="*/ 19 w 97"/>
                                      <a:gd name="T47" fmla="*/ 57 h 67"/>
                                      <a:gd name="T48" fmla="*/ 12 w 97"/>
                                      <a:gd name="T49" fmla="*/ 50 h 67"/>
                                      <a:gd name="T50" fmla="*/ 5 w 97"/>
                                      <a:gd name="T51" fmla="*/ 40 h 67"/>
                                      <a:gd name="T52" fmla="*/ 0 w 97"/>
                                      <a:gd name="T53" fmla="*/ 40 h 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</a:cxnLst>
                                    <a:rect l="0" t="0" r="r" b="b"/>
                                    <a:pathLst>
                                      <a:path w="97" h="67">
                                        <a:moveTo>
                                          <a:pt x="97" y="18"/>
                                        </a:moveTo>
                                        <a:lnTo>
                                          <a:pt x="94" y="8"/>
                                        </a:lnTo>
                                        <a:lnTo>
                                          <a:pt x="94" y="0"/>
                                        </a:lnTo>
                                        <a:lnTo>
                                          <a:pt x="92" y="0"/>
                                        </a:lnTo>
                                        <a:lnTo>
                                          <a:pt x="89" y="3"/>
                                        </a:lnTo>
                                        <a:lnTo>
                                          <a:pt x="92" y="10"/>
                                        </a:lnTo>
                                        <a:lnTo>
                                          <a:pt x="92" y="18"/>
                                        </a:lnTo>
                                        <a:lnTo>
                                          <a:pt x="89" y="30"/>
                                        </a:lnTo>
                                        <a:lnTo>
                                          <a:pt x="84" y="40"/>
                                        </a:lnTo>
                                        <a:lnTo>
                                          <a:pt x="89" y="38"/>
                                        </a:lnTo>
                                        <a:lnTo>
                                          <a:pt x="94" y="33"/>
                                        </a:lnTo>
                                        <a:lnTo>
                                          <a:pt x="94" y="25"/>
                                        </a:lnTo>
                                        <a:lnTo>
                                          <a:pt x="97" y="18"/>
                                        </a:lnTo>
                                        <a:close/>
                                        <a:moveTo>
                                          <a:pt x="0" y="40"/>
                                        </a:moveTo>
                                        <a:lnTo>
                                          <a:pt x="7" y="50"/>
                                        </a:lnTo>
                                        <a:lnTo>
                                          <a:pt x="17" y="60"/>
                                        </a:lnTo>
                                        <a:lnTo>
                                          <a:pt x="27" y="65"/>
                                        </a:lnTo>
                                        <a:lnTo>
                                          <a:pt x="39" y="67"/>
                                        </a:lnTo>
                                        <a:lnTo>
                                          <a:pt x="44" y="65"/>
                                        </a:lnTo>
                                        <a:lnTo>
                                          <a:pt x="49" y="62"/>
                                        </a:lnTo>
                                        <a:lnTo>
                                          <a:pt x="47" y="62"/>
                                        </a:lnTo>
                                        <a:lnTo>
                                          <a:pt x="44" y="62"/>
                                        </a:lnTo>
                                        <a:lnTo>
                                          <a:pt x="32" y="62"/>
                                        </a:lnTo>
                                        <a:lnTo>
                                          <a:pt x="19" y="57"/>
                                        </a:lnTo>
                                        <a:lnTo>
                                          <a:pt x="12" y="50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0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2B9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30" name="Freeform 102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40" y="1377"/>
                                    <a:ext cx="92" cy="65"/>
                                  </a:xfrm>
                                  <a:custGeom>
                                    <a:avLst/>
                                    <a:gdLst>
                                      <a:gd name="T0" fmla="*/ 92 w 92"/>
                                      <a:gd name="T1" fmla="*/ 18 h 65"/>
                                      <a:gd name="T2" fmla="*/ 90 w 92"/>
                                      <a:gd name="T3" fmla="*/ 8 h 65"/>
                                      <a:gd name="T4" fmla="*/ 90 w 92"/>
                                      <a:gd name="T5" fmla="*/ 0 h 65"/>
                                      <a:gd name="T6" fmla="*/ 87 w 92"/>
                                      <a:gd name="T7" fmla="*/ 3 h 65"/>
                                      <a:gd name="T8" fmla="*/ 85 w 92"/>
                                      <a:gd name="T9" fmla="*/ 3 h 65"/>
                                      <a:gd name="T10" fmla="*/ 87 w 92"/>
                                      <a:gd name="T11" fmla="*/ 10 h 65"/>
                                      <a:gd name="T12" fmla="*/ 87 w 92"/>
                                      <a:gd name="T13" fmla="*/ 18 h 65"/>
                                      <a:gd name="T14" fmla="*/ 87 w 92"/>
                                      <a:gd name="T15" fmla="*/ 25 h 65"/>
                                      <a:gd name="T16" fmla="*/ 85 w 92"/>
                                      <a:gd name="T17" fmla="*/ 33 h 65"/>
                                      <a:gd name="T18" fmla="*/ 80 w 92"/>
                                      <a:gd name="T19" fmla="*/ 38 h 65"/>
                                      <a:gd name="T20" fmla="*/ 77 w 92"/>
                                      <a:gd name="T21" fmla="*/ 45 h 65"/>
                                      <a:gd name="T22" fmla="*/ 82 w 92"/>
                                      <a:gd name="T23" fmla="*/ 40 h 65"/>
                                      <a:gd name="T24" fmla="*/ 87 w 92"/>
                                      <a:gd name="T25" fmla="*/ 38 h 65"/>
                                      <a:gd name="T26" fmla="*/ 90 w 92"/>
                                      <a:gd name="T27" fmla="*/ 28 h 65"/>
                                      <a:gd name="T28" fmla="*/ 92 w 92"/>
                                      <a:gd name="T29" fmla="*/ 18 h 65"/>
                                      <a:gd name="T30" fmla="*/ 0 w 92"/>
                                      <a:gd name="T31" fmla="*/ 40 h 65"/>
                                      <a:gd name="T32" fmla="*/ 8 w 92"/>
                                      <a:gd name="T33" fmla="*/ 50 h 65"/>
                                      <a:gd name="T34" fmla="*/ 17 w 92"/>
                                      <a:gd name="T35" fmla="*/ 57 h 65"/>
                                      <a:gd name="T36" fmla="*/ 30 w 92"/>
                                      <a:gd name="T37" fmla="*/ 65 h 65"/>
                                      <a:gd name="T38" fmla="*/ 42 w 92"/>
                                      <a:gd name="T39" fmla="*/ 65 h 65"/>
                                      <a:gd name="T40" fmla="*/ 42 w 92"/>
                                      <a:gd name="T41" fmla="*/ 65 h 65"/>
                                      <a:gd name="T42" fmla="*/ 50 w 92"/>
                                      <a:gd name="T43" fmla="*/ 62 h 65"/>
                                      <a:gd name="T44" fmla="*/ 55 w 92"/>
                                      <a:gd name="T45" fmla="*/ 60 h 65"/>
                                      <a:gd name="T46" fmla="*/ 50 w 92"/>
                                      <a:gd name="T47" fmla="*/ 60 h 65"/>
                                      <a:gd name="T48" fmla="*/ 42 w 92"/>
                                      <a:gd name="T49" fmla="*/ 60 h 65"/>
                                      <a:gd name="T50" fmla="*/ 30 w 92"/>
                                      <a:gd name="T51" fmla="*/ 60 h 65"/>
                                      <a:gd name="T52" fmla="*/ 20 w 92"/>
                                      <a:gd name="T53" fmla="*/ 55 h 65"/>
                                      <a:gd name="T54" fmla="*/ 10 w 92"/>
                                      <a:gd name="T55" fmla="*/ 47 h 65"/>
                                      <a:gd name="T56" fmla="*/ 5 w 92"/>
                                      <a:gd name="T57" fmla="*/ 38 h 65"/>
                                      <a:gd name="T58" fmla="*/ 0 w 92"/>
                                      <a:gd name="T59" fmla="*/ 4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</a:cxnLst>
                                    <a:rect l="0" t="0" r="r" b="b"/>
                                    <a:pathLst>
                                      <a:path w="92" h="65">
                                        <a:moveTo>
                                          <a:pt x="92" y="18"/>
                                        </a:moveTo>
                                        <a:lnTo>
                                          <a:pt x="90" y="8"/>
                                        </a:lnTo>
                                        <a:lnTo>
                                          <a:pt x="90" y="0"/>
                                        </a:lnTo>
                                        <a:lnTo>
                                          <a:pt x="87" y="3"/>
                                        </a:lnTo>
                                        <a:lnTo>
                                          <a:pt x="85" y="3"/>
                                        </a:lnTo>
                                        <a:lnTo>
                                          <a:pt x="87" y="10"/>
                                        </a:lnTo>
                                        <a:lnTo>
                                          <a:pt x="87" y="18"/>
                                        </a:lnTo>
                                        <a:lnTo>
                                          <a:pt x="87" y="25"/>
                                        </a:lnTo>
                                        <a:lnTo>
                                          <a:pt x="85" y="33"/>
                                        </a:lnTo>
                                        <a:lnTo>
                                          <a:pt x="80" y="38"/>
                                        </a:lnTo>
                                        <a:lnTo>
                                          <a:pt x="77" y="45"/>
                                        </a:lnTo>
                                        <a:lnTo>
                                          <a:pt x="82" y="40"/>
                                        </a:lnTo>
                                        <a:lnTo>
                                          <a:pt x="87" y="38"/>
                                        </a:lnTo>
                                        <a:lnTo>
                                          <a:pt x="90" y="28"/>
                                        </a:lnTo>
                                        <a:lnTo>
                                          <a:pt x="92" y="18"/>
                                        </a:lnTo>
                                        <a:close/>
                                        <a:moveTo>
                                          <a:pt x="0" y="40"/>
                                        </a:moveTo>
                                        <a:lnTo>
                                          <a:pt x="8" y="50"/>
                                        </a:lnTo>
                                        <a:lnTo>
                                          <a:pt x="17" y="57"/>
                                        </a:lnTo>
                                        <a:lnTo>
                                          <a:pt x="30" y="65"/>
                                        </a:lnTo>
                                        <a:lnTo>
                                          <a:pt x="42" y="65"/>
                                        </a:lnTo>
                                        <a:lnTo>
                                          <a:pt x="42" y="65"/>
                                        </a:lnTo>
                                        <a:lnTo>
                                          <a:pt x="50" y="62"/>
                                        </a:lnTo>
                                        <a:lnTo>
                                          <a:pt x="55" y="60"/>
                                        </a:lnTo>
                                        <a:lnTo>
                                          <a:pt x="50" y="60"/>
                                        </a:lnTo>
                                        <a:lnTo>
                                          <a:pt x="42" y="60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20" y="55"/>
                                        </a:lnTo>
                                        <a:lnTo>
                                          <a:pt x="10" y="47"/>
                                        </a:lnTo>
                                        <a:lnTo>
                                          <a:pt x="5" y="38"/>
                                        </a:lnTo>
                                        <a:lnTo>
                                          <a:pt x="0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D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31" name="Freeform 10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43" y="1380"/>
                                    <a:ext cx="87" cy="59"/>
                                  </a:xfrm>
                                  <a:custGeom>
                                    <a:avLst/>
                                    <a:gdLst>
                                      <a:gd name="T0" fmla="*/ 87 w 87"/>
                                      <a:gd name="T1" fmla="*/ 15 h 59"/>
                                      <a:gd name="T2" fmla="*/ 87 w 87"/>
                                      <a:gd name="T3" fmla="*/ 7 h 59"/>
                                      <a:gd name="T4" fmla="*/ 84 w 87"/>
                                      <a:gd name="T5" fmla="*/ 0 h 59"/>
                                      <a:gd name="T6" fmla="*/ 82 w 87"/>
                                      <a:gd name="T7" fmla="*/ 0 h 59"/>
                                      <a:gd name="T8" fmla="*/ 79 w 87"/>
                                      <a:gd name="T9" fmla="*/ 2 h 59"/>
                                      <a:gd name="T10" fmla="*/ 82 w 87"/>
                                      <a:gd name="T11" fmla="*/ 7 h 59"/>
                                      <a:gd name="T12" fmla="*/ 82 w 87"/>
                                      <a:gd name="T13" fmla="*/ 15 h 59"/>
                                      <a:gd name="T14" fmla="*/ 79 w 87"/>
                                      <a:gd name="T15" fmla="*/ 22 h 59"/>
                                      <a:gd name="T16" fmla="*/ 79 w 87"/>
                                      <a:gd name="T17" fmla="*/ 30 h 59"/>
                                      <a:gd name="T18" fmla="*/ 74 w 87"/>
                                      <a:gd name="T19" fmla="*/ 37 h 59"/>
                                      <a:gd name="T20" fmla="*/ 69 w 87"/>
                                      <a:gd name="T21" fmla="*/ 42 h 59"/>
                                      <a:gd name="T22" fmla="*/ 62 w 87"/>
                                      <a:gd name="T23" fmla="*/ 49 h 59"/>
                                      <a:gd name="T24" fmla="*/ 57 w 87"/>
                                      <a:gd name="T25" fmla="*/ 52 h 59"/>
                                      <a:gd name="T26" fmla="*/ 47 w 87"/>
                                      <a:gd name="T27" fmla="*/ 54 h 59"/>
                                      <a:gd name="T28" fmla="*/ 39 w 87"/>
                                      <a:gd name="T29" fmla="*/ 54 h 59"/>
                                      <a:gd name="T30" fmla="*/ 29 w 87"/>
                                      <a:gd name="T31" fmla="*/ 54 h 59"/>
                                      <a:gd name="T32" fmla="*/ 19 w 87"/>
                                      <a:gd name="T33" fmla="*/ 49 h 59"/>
                                      <a:gd name="T34" fmla="*/ 10 w 87"/>
                                      <a:gd name="T35" fmla="*/ 42 h 59"/>
                                      <a:gd name="T36" fmla="*/ 5 w 87"/>
                                      <a:gd name="T37" fmla="*/ 35 h 59"/>
                                      <a:gd name="T38" fmla="*/ 2 w 87"/>
                                      <a:gd name="T39" fmla="*/ 35 h 59"/>
                                      <a:gd name="T40" fmla="*/ 0 w 87"/>
                                      <a:gd name="T41" fmla="*/ 37 h 59"/>
                                      <a:gd name="T42" fmla="*/ 7 w 87"/>
                                      <a:gd name="T43" fmla="*/ 47 h 59"/>
                                      <a:gd name="T44" fmla="*/ 14 w 87"/>
                                      <a:gd name="T45" fmla="*/ 54 h 59"/>
                                      <a:gd name="T46" fmla="*/ 27 w 87"/>
                                      <a:gd name="T47" fmla="*/ 59 h 59"/>
                                      <a:gd name="T48" fmla="*/ 39 w 87"/>
                                      <a:gd name="T49" fmla="*/ 59 h 59"/>
                                      <a:gd name="T50" fmla="*/ 42 w 87"/>
                                      <a:gd name="T51" fmla="*/ 59 h 59"/>
                                      <a:gd name="T52" fmla="*/ 44 w 87"/>
                                      <a:gd name="T53" fmla="*/ 59 h 59"/>
                                      <a:gd name="T54" fmla="*/ 64 w 87"/>
                                      <a:gd name="T55" fmla="*/ 49 h 59"/>
                                      <a:gd name="T56" fmla="*/ 79 w 87"/>
                                      <a:gd name="T57" fmla="*/ 37 h 59"/>
                                      <a:gd name="T58" fmla="*/ 84 w 87"/>
                                      <a:gd name="T59" fmla="*/ 27 h 59"/>
                                      <a:gd name="T60" fmla="*/ 87 w 87"/>
                                      <a:gd name="T61" fmla="*/ 15 h 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87" h="59">
                                        <a:moveTo>
                                          <a:pt x="87" y="15"/>
                                        </a:moveTo>
                                        <a:lnTo>
                                          <a:pt x="87" y="7"/>
                                        </a:lnTo>
                                        <a:lnTo>
                                          <a:pt x="84" y="0"/>
                                        </a:lnTo>
                                        <a:lnTo>
                                          <a:pt x="82" y="0"/>
                                        </a:lnTo>
                                        <a:lnTo>
                                          <a:pt x="79" y="2"/>
                                        </a:lnTo>
                                        <a:lnTo>
                                          <a:pt x="82" y="7"/>
                                        </a:lnTo>
                                        <a:lnTo>
                                          <a:pt x="82" y="15"/>
                                        </a:lnTo>
                                        <a:lnTo>
                                          <a:pt x="79" y="22"/>
                                        </a:lnTo>
                                        <a:lnTo>
                                          <a:pt x="79" y="30"/>
                                        </a:lnTo>
                                        <a:lnTo>
                                          <a:pt x="74" y="37"/>
                                        </a:lnTo>
                                        <a:lnTo>
                                          <a:pt x="69" y="42"/>
                                        </a:lnTo>
                                        <a:lnTo>
                                          <a:pt x="62" y="49"/>
                                        </a:lnTo>
                                        <a:lnTo>
                                          <a:pt x="57" y="52"/>
                                        </a:lnTo>
                                        <a:lnTo>
                                          <a:pt x="47" y="54"/>
                                        </a:lnTo>
                                        <a:lnTo>
                                          <a:pt x="39" y="54"/>
                                        </a:lnTo>
                                        <a:lnTo>
                                          <a:pt x="29" y="54"/>
                                        </a:lnTo>
                                        <a:lnTo>
                                          <a:pt x="19" y="49"/>
                                        </a:lnTo>
                                        <a:lnTo>
                                          <a:pt x="10" y="42"/>
                                        </a:lnTo>
                                        <a:lnTo>
                                          <a:pt x="5" y="35"/>
                                        </a:lnTo>
                                        <a:lnTo>
                                          <a:pt x="2" y="35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7" y="47"/>
                                        </a:lnTo>
                                        <a:lnTo>
                                          <a:pt x="14" y="54"/>
                                        </a:lnTo>
                                        <a:lnTo>
                                          <a:pt x="27" y="59"/>
                                        </a:lnTo>
                                        <a:lnTo>
                                          <a:pt x="39" y="59"/>
                                        </a:lnTo>
                                        <a:lnTo>
                                          <a:pt x="42" y="59"/>
                                        </a:lnTo>
                                        <a:lnTo>
                                          <a:pt x="44" y="59"/>
                                        </a:lnTo>
                                        <a:lnTo>
                                          <a:pt x="64" y="49"/>
                                        </a:lnTo>
                                        <a:lnTo>
                                          <a:pt x="79" y="37"/>
                                        </a:lnTo>
                                        <a:lnTo>
                                          <a:pt x="84" y="27"/>
                                        </a:lnTo>
                                        <a:lnTo>
                                          <a:pt x="87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F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32" name="Freeform 10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45" y="1380"/>
                                    <a:ext cx="82" cy="57"/>
                                  </a:xfrm>
                                  <a:custGeom>
                                    <a:avLst/>
                                    <a:gdLst>
                                      <a:gd name="T0" fmla="*/ 82 w 82"/>
                                      <a:gd name="T1" fmla="*/ 15 h 57"/>
                                      <a:gd name="T2" fmla="*/ 82 w 82"/>
                                      <a:gd name="T3" fmla="*/ 7 h 57"/>
                                      <a:gd name="T4" fmla="*/ 80 w 82"/>
                                      <a:gd name="T5" fmla="*/ 0 h 57"/>
                                      <a:gd name="T6" fmla="*/ 77 w 82"/>
                                      <a:gd name="T7" fmla="*/ 2 h 57"/>
                                      <a:gd name="T8" fmla="*/ 75 w 82"/>
                                      <a:gd name="T9" fmla="*/ 2 h 57"/>
                                      <a:gd name="T10" fmla="*/ 77 w 82"/>
                                      <a:gd name="T11" fmla="*/ 7 h 57"/>
                                      <a:gd name="T12" fmla="*/ 77 w 82"/>
                                      <a:gd name="T13" fmla="*/ 15 h 57"/>
                                      <a:gd name="T14" fmla="*/ 77 w 82"/>
                                      <a:gd name="T15" fmla="*/ 22 h 57"/>
                                      <a:gd name="T16" fmla="*/ 75 w 82"/>
                                      <a:gd name="T17" fmla="*/ 30 h 57"/>
                                      <a:gd name="T18" fmla="*/ 70 w 82"/>
                                      <a:gd name="T19" fmla="*/ 35 h 57"/>
                                      <a:gd name="T20" fmla="*/ 65 w 82"/>
                                      <a:gd name="T21" fmla="*/ 42 h 57"/>
                                      <a:gd name="T22" fmla="*/ 60 w 82"/>
                                      <a:gd name="T23" fmla="*/ 47 h 57"/>
                                      <a:gd name="T24" fmla="*/ 52 w 82"/>
                                      <a:gd name="T25" fmla="*/ 49 h 57"/>
                                      <a:gd name="T26" fmla="*/ 45 w 82"/>
                                      <a:gd name="T27" fmla="*/ 52 h 57"/>
                                      <a:gd name="T28" fmla="*/ 37 w 82"/>
                                      <a:gd name="T29" fmla="*/ 52 h 57"/>
                                      <a:gd name="T30" fmla="*/ 27 w 82"/>
                                      <a:gd name="T31" fmla="*/ 52 h 57"/>
                                      <a:gd name="T32" fmla="*/ 17 w 82"/>
                                      <a:gd name="T33" fmla="*/ 47 h 57"/>
                                      <a:gd name="T34" fmla="*/ 10 w 82"/>
                                      <a:gd name="T35" fmla="*/ 42 h 57"/>
                                      <a:gd name="T36" fmla="*/ 5 w 82"/>
                                      <a:gd name="T37" fmla="*/ 35 h 57"/>
                                      <a:gd name="T38" fmla="*/ 0 w 82"/>
                                      <a:gd name="T39" fmla="*/ 35 h 57"/>
                                      <a:gd name="T40" fmla="*/ 5 w 82"/>
                                      <a:gd name="T41" fmla="*/ 44 h 57"/>
                                      <a:gd name="T42" fmla="*/ 15 w 82"/>
                                      <a:gd name="T43" fmla="*/ 52 h 57"/>
                                      <a:gd name="T44" fmla="*/ 25 w 82"/>
                                      <a:gd name="T45" fmla="*/ 57 h 57"/>
                                      <a:gd name="T46" fmla="*/ 37 w 82"/>
                                      <a:gd name="T47" fmla="*/ 57 h 57"/>
                                      <a:gd name="T48" fmla="*/ 45 w 82"/>
                                      <a:gd name="T49" fmla="*/ 57 h 57"/>
                                      <a:gd name="T50" fmla="*/ 50 w 82"/>
                                      <a:gd name="T51" fmla="*/ 57 h 57"/>
                                      <a:gd name="T52" fmla="*/ 60 w 82"/>
                                      <a:gd name="T53" fmla="*/ 49 h 57"/>
                                      <a:gd name="T54" fmla="*/ 72 w 82"/>
                                      <a:gd name="T55" fmla="*/ 42 h 57"/>
                                      <a:gd name="T56" fmla="*/ 75 w 82"/>
                                      <a:gd name="T57" fmla="*/ 35 h 57"/>
                                      <a:gd name="T58" fmla="*/ 80 w 82"/>
                                      <a:gd name="T59" fmla="*/ 30 h 57"/>
                                      <a:gd name="T60" fmla="*/ 82 w 82"/>
                                      <a:gd name="T61" fmla="*/ 22 h 57"/>
                                      <a:gd name="T62" fmla="*/ 82 w 82"/>
                                      <a:gd name="T63" fmla="*/ 15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</a:cxnLst>
                                    <a:rect l="0" t="0" r="r" b="b"/>
                                    <a:pathLst>
                                      <a:path w="82" h="57">
                                        <a:moveTo>
                                          <a:pt x="82" y="15"/>
                                        </a:moveTo>
                                        <a:lnTo>
                                          <a:pt x="82" y="7"/>
                                        </a:lnTo>
                                        <a:lnTo>
                                          <a:pt x="80" y="0"/>
                                        </a:lnTo>
                                        <a:lnTo>
                                          <a:pt x="77" y="2"/>
                                        </a:lnTo>
                                        <a:lnTo>
                                          <a:pt x="75" y="2"/>
                                        </a:lnTo>
                                        <a:lnTo>
                                          <a:pt x="77" y="7"/>
                                        </a:lnTo>
                                        <a:lnTo>
                                          <a:pt x="77" y="15"/>
                                        </a:lnTo>
                                        <a:lnTo>
                                          <a:pt x="77" y="22"/>
                                        </a:lnTo>
                                        <a:lnTo>
                                          <a:pt x="75" y="30"/>
                                        </a:lnTo>
                                        <a:lnTo>
                                          <a:pt x="70" y="35"/>
                                        </a:lnTo>
                                        <a:lnTo>
                                          <a:pt x="65" y="42"/>
                                        </a:lnTo>
                                        <a:lnTo>
                                          <a:pt x="60" y="47"/>
                                        </a:lnTo>
                                        <a:lnTo>
                                          <a:pt x="52" y="49"/>
                                        </a:lnTo>
                                        <a:lnTo>
                                          <a:pt x="45" y="52"/>
                                        </a:lnTo>
                                        <a:lnTo>
                                          <a:pt x="37" y="52"/>
                                        </a:lnTo>
                                        <a:lnTo>
                                          <a:pt x="27" y="52"/>
                                        </a:lnTo>
                                        <a:lnTo>
                                          <a:pt x="17" y="47"/>
                                        </a:lnTo>
                                        <a:lnTo>
                                          <a:pt x="10" y="42"/>
                                        </a:lnTo>
                                        <a:lnTo>
                                          <a:pt x="5" y="35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5" y="44"/>
                                        </a:lnTo>
                                        <a:lnTo>
                                          <a:pt x="15" y="52"/>
                                        </a:lnTo>
                                        <a:lnTo>
                                          <a:pt x="25" y="57"/>
                                        </a:lnTo>
                                        <a:lnTo>
                                          <a:pt x="37" y="57"/>
                                        </a:lnTo>
                                        <a:lnTo>
                                          <a:pt x="45" y="57"/>
                                        </a:lnTo>
                                        <a:lnTo>
                                          <a:pt x="50" y="57"/>
                                        </a:lnTo>
                                        <a:lnTo>
                                          <a:pt x="60" y="49"/>
                                        </a:lnTo>
                                        <a:lnTo>
                                          <a:pt x="72" y="42"/>
                                        </a:lnTo>
                                        <a:lnTo>
                                          <a:pt x="75" y="35"/>
                                        </a:lnTo>
                                        <a:lnTo>
                                          <a:pt x="80" y="30"/>
                                        </a:lnTo>
                                        <a:lnTo>
                                          <a:pt x="82" y="22"/>
                                        </a:lnTo>
                                        <a:lnTo>
                                          <a:pt x="82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5C3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33" name="Freeform 10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48" y="1382"/>
                                    <a:ext cx="77" cy="52"/>
                                  </a:xfrm>
                                  <a:custGeom>
                                    <a:avLst/>
                                    <a:gdLst>
                                      <a:gd name="T0" fmla="*/ 77 w 77"/>
                                      <a:gd name="T1" fmla="*/ 13 h 52"/>
                                      <a:gd name="T2" fmla="*/ 77 w 77"/>
                                      <a:gd name="T3" fmla="*/ 5 h 52"/>
                                      <a:gd name="T4" fmla="*/ 74 w 77"/>
                                      <a:gd name="T5" fmla="*/ 0 h 52"/>
                                      <a:gd name="T6" fmla="*/ 72 w 77"/>
                                      <a:gd name="T7" fmla="*/ 0 h 52"/>
                                      <a:gd name="T8" fmla="*/ 69 w 77"/>
                                      <a:gd name="T9" fmla="*/ 3 h 52"/>
                                      <a:gd name="T10" fmla="*/ 72 w 77"/>
                                      <a:gd name="T11" fmla="*/ 8 h 52"/>
                                      <a:gd name="T12" fmla="*/ 72 w 77"/>
                                      <a:gd name="T13" fmla="*/ 13 h 52"/>
                                      <a:gd name="T14" fmla="*/ 72 w 77"/>
                                      <a:gd name="T15" fmla="*/ 20 h 52"/>
                                      <a:gd name="T16" fmla="*/ 69 w 77"/>
                                      <a:gd name="T17" fmla="*/ 25 h 52"/>
                                      <a:gd name="T18" fmla="*/ 64 w 77"/>
                                      <a:gd name="T19" fmla="*/ 33 h 52"/>
                                      <a:gd name="T20" fmla="*/ 62 w 77"/>
                                      <a:gd name="T21" fmla="*/ 38 h 52"/>
                                      <a:gd name="T22" fmla="*/ 54 w 77"/>
                                      <a:gd name="T23" fmla="*/ 42 h 52"/>
                                      <a:gd name="T24" fmla="*/ 49 w 77"/>
                                      <a:gd name="T25" fmla="*/ 45 h 52"/>
                                      <a:gd name="T26" fmla="*/ 42 w 77"/>
                                      <a:gd name="T27" fmla="*/ 47 h 52"/>
                                      <a:gd name="T28" fmla="*/ 34 w 77"/>
                                      <a:gd name="T29" fmla="*/ 47 h 52"/>
                                      <a:gd name="T30" fmla="*/ 24 w 77"/>
                                      <a:gd name="T31" fmla="*/ 47 h 52"/>
                                      <a:gd name="T32" fmla="*/ 17 w 77"/>
                                      <a:gd name="T33" fmla="*/ 42 h 52"/>
                                      <a:gd name="T34" fmla="*/ 9 w 77"/>
                                      <a:gd name="T35" fmla="*/ 38 h 52"/>
                                      <a:gd name="T36" fmla="*/ 2 w 77"/>
                                      <a:gd name="T37" fmla="*/ 30 h 52"/>
                                      <a:gd name="T38" fmla="*/ 0 w 77"/>
                                      <a:gd name="T39" fmla="*/ 33 h 52"/>
                                      <a:gd name="T40" fmla="*/ 5 w 77"/>
                                      <a:gd name="T41" fmla="*/ 40 h 52"/>
                                      <a:gd name="T42" fmla="*/ 14 w 77"/>
                                      <a:gd name="T43" fmla="*/ 47 h 52"/>
                                      <a:gd name="T44" fmla="*/ 24 w 77"/>
                                      <a:gd name="T45" fmla="*/ 52 h 52"/>
                                      <a:gd name="T46" fmla="*/ 34 w 77"/>
                                      <a:gd name="T47" fmla="*/ 52 h 52"/>
                                      <a:gd name="T48" fmla="*/ 42 w 77"/>
                                      <a:gd name="T49" fmla="*/ 52 h 52"/>
                                      <a:gd name="T50" fmla="*/ 52 w 77"/>
                                      <a:gd name="T51" fmla="*/ 50 h 52"/>
                                      <a:gd name="T52" fmla="*/ 57 w 77"/>
                                      <a:gd name="T53" fmla="*/ 47 h 52"/>
                                      <a:gd name="T54" fmla="*/ 64 w 77"/>
                                      <a:gd name="T55" fmla="*/ 40 h 52"/>
                                      <a:gd name="T56" fmla="*/ 69 w 77"/>
                                      <a:gd name="T57" fmla="*/ 35 h 52"/>
                                      <a:gd name="T58" fmla="*/ 74 w 77"/>
                                      <a:gd name="T59" fmla="*/ 28 h 52"/>
                                      <a:gd name="T60" fmla="*/ 74 w 77"/>
                                      <a:gd name="T61" fmla="*/ 20 h 52"/>
                                      <a:gd name="T62" fmla="*/ 77 w 77"/>
                                      <a:gd name="T63" fmla="*/ 13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</a:cxnLst>
                                    <a:rect l="0" t="0" r="r" b="b"/>
                                    <a:pathLst>
                                      <a:path w="77" h="52">
                                        <a:moveTo>
                                          <a:pt x="77" y="13"/>
                                        </a:moveTo>
                                        <a:lnTo>
                                          <a:pt x="77" y="5"/>
                                        </a:lnTo>
                                        <a:lnTo>
                                          <a:pt x="74" y="0"/>
                                        </a:lnTo>
                                        <a:lnTo>
                                          <a:pt x="72" y="0"/>
                                        </a:lnTo>
                                        <a:lnTo>
                                          <a:pt x="69" y="3"/>
                                        </a:lnTo>
                                        <a:lnTo>
                                          <a:pt x="72" y="8"/>
                                        </a:lnTo>
                                        <a:lnTo>
                                          <a:pt x="72" y="13"/>
                                        </a:lnTo>
                                        <a:lnTo>
                                          <a:pt x="72" y="20"/>
                                        </a:lnTo>
                                        <a:lnTo>
                                          <a:pt x="69" y="25"/>
                                        </a:lnTo>
                                        <a:lnTo>
                                          <a:pt x="64" y="33"/>
                                        </a:lnTo>
                                        <a:lnTo>
                                          <a:pt x="62" y="38"/>
                                        </a:lnTo>
                                        <a:lnTo>
                                          <a:pt x="54" y="42"/>
                                        </a:lnTo>
                                        <a:lnTo>
                                          <a:pt x="49" y="45"/>
                                        </a:lnTo>
                                        <a:lnTo>
                                          <a:pt x="42" y="47"/>
                                        </a:lnTo>
                                        <a:lnTo>
                                          <a:pt x="34" y="47"/>
                                        </a:lnTo>
                                        <a:lnTo>
                                          <a:pt x="24" y="47"/>
                                        </a:lnTo>
                                        <a:lnTo>
                                          <a:pt x="17" y="42"/>
                                        </a:lnTo>
                                        <a:lnTo>
                                          <a:pt x="9" y="38"/>
                                        </a:lnTo>
                                        <a:lnTo>
                                          <a:pt x="2" y="30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14" y="47"/>
                                        </a:lnTo>
                                        <a:lnTo>
                                          <a:pt x="24" y="52"/>
                                        </a:lnTo>
                                        <a:lnTo>
                                          <a:pt x="34" y="52"/>
                                        </a:lnTo>
                                        <a:lnTo>
                                          <a:pt x="42" y="52"/>
                                        </a:lnTo>
                                        <a:lnTo>
                                          <a:pt x="52" y="50"/>
                                        </a:lnTo>
                                        <a:lnTo>
                                          <a:pt x="57" y="47"/>
                                        </a:lnTo>
                                        <a:lnTo>
                                          <a:pt x="64" y="40"/>
                                        </a:lnTo>
                                        <a:lnTo>
                                          <a:pt x="69" y="35"/>
                                        </a:lnTo>
                                        <a:lnTo>
                                          <a:pt x="74" y="28"/>
                                        </a:lnTo>
                                        <a:lnTo>
                                          <a:pt x="74" y="20"/>
                                        </a:lnTo>
                                        <a:lnTo>
                                          <a:pt x="77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5C7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34" name="Freeform 10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0" y="1382"/>
                                    <a:ext cx="72" cy="50"/>
                                  </a:xfrm>
                                  <a:custGeom>
                                    <a:avLst/>
                                    <a:gdLst>
                                      <a:gd name="T0" fmla="*/ 72 w 72"/>
                                      <a:gd name="T1" fmla="*/ 13 h 50"/>
                                      <a:gd name="T2" fmla="*/ 72 w 72"/>
                                      <a:gd name="T3" fmla="*/ 5 h 50"/>
                                      <a:gd name="T4" fmla="*/ 70 w 72"/>
                                      <a:gd name="T5" fmla="*/ 0 h 50"/>
                                      <a:gd name="T6" fmla="*/ 67 w 72"/>
                                      <a:gd name="T7" fmla="*/ 3 h 50"/>
                                      <a:gd name="T8" fmla="*/ 65 w 72"/>
                                      <a:gd name="T9" fmla="*/ 3 h 50"/>
                                      <a:gd name="T10" fmla="*/ 67 w 72"/>
                                      <a:gd name="T11" fmla="*/ 8 h 50"/>
                                      <a:gd name="T12" fmla="*/ 67 w 72"/>
                                      <a:gd name="T13" fmla="*/ 13 h 50"/>
                                      <a:gd name="T14" fmla="*/ 67 w 72"/>
                                      <a:gd name="T15" fmla="*/ 18 h 50"/>
                                      <a:gd name="T16" fmla="*/ 65 w 72"/>
                                      <a:gd name="T17" fmla="*/ 25 h 50"/>
                                      <a:gd name="T18" fmla="*/ 62 w 72"/>
                                      <a:gd name="T19" fmla="*/ 30 h 50"/>
                                      <a:gd name="T20" fmla="*/ 57 w 72"/>
                                      <a:gd name="T21" fmla="*/ 35 h 50"/>
                                      <a:gd name="T22" fmla="*/ 52 w 72"/>
                                      <a:gd name="T23" fmla="*/ 40 h 50"/>
                                      <a:gd name="T24" fmla="*/ 45 w 72"/>
                                      <a:gd name="T25" fmla="*/ 42 h 50"/>
                                      <a:gd name="T26" fmla="*/ 40 w 72"/>
                                      <a:gd name="T27" fmla="*/ 45 h 50"/>
                                      <a:gd name="T28" fmla="*/ 32 w 72"/>
                                      <a:gd name="T29" fmla="*/ 45 h 50"/>
                                      <a:gd name="T30" fmla="*/ 25 w 72"/>
                                      <a:gd name="T31" fmla="*/ 45 h 50"/>
                                      <a:gd name="T32" fmla="*/ 15 w 72"/>
                                      <a:gd name="T33" fmla="*/ 42 h 50"/>
                                      <a:gd name="T34" fmla="*/ 10 w 72"/>
                                      <a:gd name="T35" fmla="*/ 38 h 50"/>
                                      <a:gd name="T36" fmla="*/ 3 w 72"/>
                                      <a:gd name="T37" fmla="*/ 30 h 50"/>
                                      <a:gd name="T38" fmla="*/ 0 w 72"/>
                                      <a:gd name="T39" fmla="*/ 33 h 50"/>
                                      <a:gd name="T40" fmla="*/ 5 w 72"/>
                                      <a:gd name="T41" fmla="*/ 40 h 50"/>
                                      <a:gd name="T42" fmla="*/ 12 w 72"/>
                                      <a:gd name="T43" fmla="*/ 45 h 50"/>
                                      <a:gd name="T44" fmla="*/ 22 w 72"/>
                                      <a:gd name="T45" fmla="*/ 50 h 50"/>
                                      <a:gd name="T46" fmla="*/ 32 w 72"/>
                                      <a:gd name="T47" fmla="*/ 50 h 50"/>
                                      <a:gd name="T48" fmla="*/ 40 w 72"/>
                                      <a:gd name="T49" fmla="*/ 50 h 50"/>
                                      <a:gd name="T50" fmla="*/ 47 w 72"/>
                                      <a:gd name="T51" fmla="*/ 47 h 50"/>
                                      <a:gd name="T52" fmla="*/ 55 w 72"/>
                                      <a:gd name="T53" fmla="*/ 45 h 50"/>
                                      <a:gd name="T54" fmla="*/ 60 w 72"/>
                                      <a:gd name="T55" fmla="*/ 40 h 50"/>
                                      <a:gd name="T56" fmla="*/ 65 w 72"/>
                                      <a:gd name="T57" fmla="*/ 33 h 50"/>
                                      <a:gd name="T58" fmla="*/ 70 w 72"/>
                                      <a:gd name="T59" fmla="*/ 28 h 50"/>
                                      <a:gd name="T60" fmla="*/ 72 w 72"/>
                                      <a:gd name="T61" fmla="*/ 20 h 50"/>
                                      <a:gd name="T62" fmla="*/ 72 w 72"/>
                                      <a:gd name="T63" fmla="*/ 13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</a:cxnLst>
                                    <a:rect l="0" t="0" r="r" b="b"/>
                                    <a:pathLst>
                                      <a:path w="72" h="50">
                                        <a:moveTo>
                                          <a:pt x="72" y="13"/>
                                        </a:moveTo>
                                        <a:lnTo>
                                          <a:pt x="72" y="5"/>
                                        </a:lnTo>
                                        <a:lnTo>
                                          <a:pt x="70" y="0"/>
                                        </a:lnTo>
                                        <a:lnTo>
                                          <a:pt x="67" y="3"/>
                                        </a:lnTo>
                                        <a:lnTo>
                                          <a:pt x="65" y="3"/>
                                        </a:lnTo>
                                        <a:lnTo>
                                          <a:pt x="67" y="8"/>
                                        </a:lnTo>
                                        <a:lnTo>
                                          <a:pt x="67" y="13"/>
                                        </a:lnTo>
                                        <a:lnTo>
                                          <a:pt x="67" y="18"/>
                                        </a:lnTo>
                                        <a:lnTo>
                                          <a:pt x="65" y="25"/>
                                        </a:lnTo>
                                        <a:lnTo>
                                          <a:pt x="62" y="30"/>
                                        </a:lnTo>
                                        <a:lnTo>
                                          <a:pt x="57" y="35"/>
                                        </a:lnTo>
                                        <a:lnTo>
                                          <a:pt x="52" y="40"/>
                                        </a:lnTo>
                                        <a:lnTo>
                                          <a:pt x="45" y="42"/>
                                        </a:lnTo>
                                        <a:lnTo>
                                          <a:pt x="40" y="45"/>
                                        </a:lnTo>
                                        <a:lnTo>
                                          <a:pt x="32" y="45"/>
                                        </a:lnTo>
                                        <a:lnTo>
                                          <a:pt x="25" y="45"/>
                                        </a:lnTo>
                                        <a:lnTo>
                                          <a:pt x="15" y="42"/>
                                        </a:lnTo>
                                        <a:lnTo>
                                          <a:pt x="10" y="38"/>
                                        </a:lnTo>
                                        <a:lnTo>
                                          <a:pt x="3" y="30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12" y="45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2" y="50"/>
                                        </a:lnTo>
                                        <a:lnTo>
                                          <a:pt x="40" y="50"/>
                                        </a:lnTo>
                                        <a:lnTo>
                                          <a:pt x="47" y="47"/>
                                        </a:lnTo>
                                        <a:lnTo>
                                          <a:pt x="55" y="45"/>
                                        </a:lnTo>
                                        <a:lnTo>
                                          <a:pt x="60" y="40"/>
                                        </a:lnTo>
                                        <a:lnTo>
                                          <a:pt x="65" y="33"/>
                                        </a:lnTo>
                                        <a:lnTo>
                                          <a:pt x="70" y="28"/>
                                        </a:lnTo>
                                        <a:lnTo>
                                          <a:pt x="72" y="20"/>
                                        </a:lnTo>
                                        <a:lnTo>
                                          <a:pt x="72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6CB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35" name="Freeform 10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0" y="1385"/>
                                    <a:ext cx="70" cy="44"/>
                                  </a:xfrm>
                                  <a:custGeom>
                                    <a:avLst/>
                                    <a:gdLst>
                                      <a:gd name="T0" fmla="*/ 70 w 70"/>
                                      <a:gd name="T1" fmla="*/ 10 h 44"/>
                                      <a:gd name="T2" fmla="*/ 70 w 70"/>
                                      <a:gd name="T3" fmla="*/ 5 h 44"/>
                                      <a:gd name="T4" fmla="*/ 67 w 70"/>
                                      <a:gd name="T5" fmla="*/ 0 h 44"/>
                                      <a:gd name="T6" fmla="*/ 65 w 70"/>
                                      <a:gd name="T7" fmla="*/ 0 h 44"/>
                                      <a:gd name="T8" fmla="*/ 65 w 70"/>
                                      <a:gd name="T9" fmla="*/ 2 h 44"/>
                                      <a:gd name="T10" fmla="*/ 65 w 70"/>
                                      <a:gd name="T11" fmla="*/ 5 h 44"/>
                                      <a:gd name="T12" fmla="*/ 65 w 70"/>
                                      <a:gd name="T13" fmla="*/ 10 h 44"/>
                                      <a:gd name="T14" fmla="*/ 62 w 70"/>
                                      <a:gd name="T15" fmla="*/ 22 h 44"/>
                                      <a:gd name="T16" fmla="*/ 55 w 70"/>
                                      <a:gd name="T17" fmla="*/ 32 h 44"/>
                                      <a:gd name="T18" fmla="*/ 45 w 70"/>
                                      <a:gd name="T19" fmla="*/ 37 h 44"/>
                                      <a:gd name="T20" fmla="*/ 32 w 70"/>
                                      <a:gd name="T21" fmla="*/ 39 h 44"/>
                                      <a:gd name="T22" fmla="*/ 25 w 70"/>
                                      <a:gd name="T23" fmla="*/ 39 h 44"/>
                                      <a:gd name="T24" fmla="*/ 17 w 70"/>
                                      <a:gd name="T25" fmla="*/ 37 h 44"/>
                                      <a:gd name="T26" fmla="*/ 10 w 70"/>
                                      <a:gd name="T27" fmla="*/ 32 h 44"/>
                                      <a:gd name="T28" fmla="*/ 5 w 70"/>
                                      <a:gd name="T29" fmla="*/ 27 h 44"/>
                                      <a:gd name="T30" fmla="*/ 3 w 70"/>
                                      <a:gd name="T31" fmla="*/ 27 h 44"/>
                                      <a:gd name="T32" fmla="*/ 0 w 70"/>
                                      <a:gd name="T33" fmla="*/ 27 h 44"/>
                                      <a:gd name="T34" fmla="*/ 7 w 70"/>
                                      <a:gd name="T35" fmla="*/ 35 h 44"/>
                                      <a:gd name="T36" fmla="*/ 15 w 70"/>
                                      <a:gd name="T37" fmla="*/ 39 h 44"/>
                                      <a:gd name="T38" fmla="*/ 22 w 70"/>
                                      <a:gd name="T39" fmla="*/ 44 h 44"/>
                                      <a:gd name="T40" fmla="*/ 32 w 70"/>
                                      <a:gd name="T41" fmla="*/ 44 h 44"/>
                                      <a:gd name="T42" fmla="*/ 40 w 70"/>
                                      <a:gd name="T43" fmla="*/ 44 h 44"/>
                                      <a:gd name="T44" fmla="*/ 47 w 70"/>
                                      <a:gd name="T45" fmla="*/ 42 h 44"/>
                                      <a:gd name="T46" fmla="*/ 52 w 70"/>
                                      <a:gd name="T47" fmla="*/ 39 h 44"/>
                                      <a:gd name="T48" fmla="*/ 60 w 70"/>
                                      <a:gd name="T49" fmla="*/ 35 h 44"/>
                                      <a:gd name="T50" fmla="*/ 62 w 70"/>
                                      <a:gd name="T51" fmla="*/ 30 h 44"/>
                                      <a:gd name="T52" fmla="*/ 67 w 70"/>
                                      <a:gd name="T53" fmla="*/ 22 h 44"/>
                                      <a:gd name="T54" fmla="*/ 70 w 70"/>
                                      <a:gd name="T55" fmla="*/ 17 h 44"/>
                                      <a:gd name="T56" fmla="*/ 70 w 70"/>
                                      <a:gd name="T57" fmla="*/ 10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</a:cxnLst>
                                    <a:rect l="0" t="0" r="r" b="b"/>
                                    <a:pathLst>
                                      <a:path w="70" h="44">
                                        <a:moveTo>
                                          <a:pt x="70" y="10"/>
                                        </a:moveTo>
                                        <a:lnTo>
                                          <a:pt x="70" y="5"/>
                                        </a:lnTo>
                                        <a:lnTo>
                                          <a:pt x="67" y="0"/>
                                        </a:lnTo>
                                        <a:lnTo>
                                          <a:pt x="65" y="0"/>
                                        </a:lnTo>
                                        <a:lnTo>
                                          <a:pt x="65" y="2"/>
                                        </a:lnTo>
                                        <a:lnTo>
                                          <a:pt x="65" y="5"/>
                                        </a:lnTo>
                                        <a:lnTo>
                                          <a:pt x="65" y="10"/>
                                        </a:lnTo>
                                        <a:lnTo>
                                          <a:pt x="62" y="22"/>
                                        </a:lnTo>
                                        <a:lnTo>
                                          <a:pt x="55" y="32"/>
                                        </a:lnTo>
                                        <a:lnTo>
                                          <a:pt x="45" y="37"/>
                                        </a:lnTo>
                                        <a:lnTo>
                                          <a:pt x="32" y="39"/>
                                        </a:lnTo>
                                        <a:lnTo>
                                          <a:pt x="25" y="39"/>
                                        </a:lnTo>
                                        <a:lnTo>
                                          <a:pt x="17" y="37"/>
                                        </a:lnTo>
                                        <a:lnTo>
                                          <a:pt x="10" y="32"/>
                                        </a:lnTo>
                                        <a:lnTo>
                                          <a:pt x="5" y="27"/>
                                        </a:lnTo>
                                        <a:lnTo>
                                          <a:pt x="3" y="27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7" y="35"/>
                                        </a:lnTo>
                                        <a:lnTo>
                                          <a:pt x="15" y="39"/>
                                        </a:lnTo>
                                        <a:lnTo>
                                          <a:pt x="22" y="44"/>
                                        </a:lnTo>
                                        <a:lnTo>
                                          <a:pt x="32" y="44"/>
                                        </a:lnTo>
                                        <a:lnTo>
                                          <a:pt x="40" y="44"/>
                                        </a:lnTo>
                                        <a:lnTo>
                                          <a:pt x="47" y="42"/>
                                        </a:lnTo>
                                        <a:lnTo>
                                          <a:pt x="52" y="39"/>
                                        </a:lnTo>
                                        <a:lnTo>
                                          <a:pt x="60" y="35"/>
                                        </a:lnTo>
                                        <a:lnTo>
                                          <a:pt x="62" y="30"/>
                                        </a:lnTo>
                                        <a:lnTo>
                                          <a:pt x="67" y="22"/>
                                        </a:lnTo>
                                        <a:lnTo>
                                          <a:pt x="70" y="17"/>
                                        </a:lnTo>
                                        <a:lnTo>
                                          <a:pt x="7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7CD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36" name="Freeform 10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3" y="1385"/>
                                    <a:ext cx="64" cy="42"/>
                                  </a:xfrm>
                                  <a:custGeom>
                                    <a:avLst/>
                                    <a:gdLst>
                                      <a:gd name="T0" fmla="*/ 64 w 64"/>
                                      <a:gd name="T1" fmla="*/ 10 h 42"/>
                                      <a:gd name="T2" fmla="*/ 64 w 64"/>
                                      <a:gd name="T3" fmla="*/ 5 h 42"/>
                                      <a:gd name="T4" fmla="*/ 62 w 64"/>
                                      <a:gd name="T5" fmla="*/ 0 h 42"/>
                                      <a:gd name="T6" fmla="*/ 62 w 64"/>
                                      <a:gd name="T7" fmla="*/ 2 h 42"/>
                                      <a:gd name="T8" fmla="*/ 59 w 64"/>
                                      <a:gd name="T9" fmla="*/ 2 h 42"/>
                                      <a:gd name="T10" fmla="*/ 59 w 64"/>
                                      <a:gd name="T11" fmla="*/ 5 h 42"/>
                                      <a:gd name="T12" fmla="*/ 59 w 64"/>
                                      <a:gd name="T13" fmla="*/ 10 h 42"/>
                                      <a:gd name="T14" fmla="*/ 57 w 64"/>
                                      <a:gd name="T15" fmla="*/ 20 h 42"/>
                                      <a:gd name="T16" fmla="*/ 49 w 64"/>
                                      <a:gd name="T17" fmla="*/ 30 h 42"/>
                                      <a:gd name="T18" fmla="*/ 42 w 64"/>
                                      <a:gd name="T19" fmla="*/ 37 h 42"/>
                                      <a:gd name="T20" fmla="*/ 29 w 64"/>
                                      <a:gd name="T21" fmla="*/ 37 h 42"/>
                                      <a:gd name="T22" fmla="*/ 22 w 64"/>
                                      <a:gd name="T23" fmla="*/ 37 h 42"/>
                                      <a:gd name="T24" fmla="*/ 17 w 64"/>
                                      <a:gd name="T25" fmla="*/ 35 h 42"/>
                                      <a:gd name="T26" fmla="*/ 9 w 64"/>
                                      <a:gd name="T27" fmla="*/ 30 h 42"/>
                                      <a:gd name="T28" fmla="*/ 4 w 64"/>
                                      <a:gd name="T29" fmla="*/ 25 h 42"/>
                                      <a:gd name="T30" fmla="*/ 2 w 64"/>
                                      <a:gd name="T31" fmla="*/ 27 h 42"/>
                                      <a:gd name="T32" fmla="*/ 0 w 64"/>
                                      <a:gd name="T33" fmla="*/ 27 h 42"/>
                                      <a:gd name="T34" fmla="*/ 7 w 64"/>
                                      <a:gd name="T35" fmla="*/ 35 h 42"/>
                                      <a:gd name="T36" fmla="*/ 12 w 64"/>
                                      <a:gd name="T37" fmla="*/ 39 h 42"/>
                                      <a:gd name="T38" fmla="*/ 22 w 64"/>
                                      <a:gd name="T39" fmla="*/ 42 h 42"/>
                                      <a:gd name="T40" fmla="*/ 29 w 64"/>
                                      <a:gd name="T41" fmla="*/ 42 h 42"/>
                                      <a:gd name="T42" fmla="*/ 37 w 64"/>
                                      <a:gd name="T43" fmla="*/ 42 h 42"/>
                                      <a:gd name="T44" fmla="*/ 42 w 64"/>
                                      <a:gd name="T45" fmla="*/ 39 h 42"/>
                                      <a:gd name="T46" fmla="*/ 49 w 64"/>
                                      <a:gd name="T47" fmla="*/ 37 h 42"/>
                                      <a:gd name="T48" fmla="*/ 54 w 64"/>
                                      <a:gd name="T49" fmla="*/ 32 h 42"/>
                                      <a:gd name="T50" fmla="*/ 59 w 64"/>
                                      <a:gd name="T51" fmla="*/ 27 h 42"/>
                                      <a:gd name="T52" fmla="*/ 62 w 64"/>
                                      <a:gd name="T53" fmla="*/ 22 h 42"/>
                                      <a:gd name="T54" fmla="*/ 64 w 64"/>
                                      <a:gd name="T55" fmla="*/ 15 h 42"/>
                                      <a:gd name="T56" fmla="*/ 64 w 64"/>
                                      <a:gd name="T57" fmla="*/ 1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</a:cxnLst>
                                    <a:rect l="0" t="0" r="r" b="b"/>
                                    <a:pathLst>
                                      <a:path w="64" h="42">
                                        <a:moveTo>
                                          <a:pt x="64" y="10"/>
                                        </a:moveTo>
                                        <a:lnTo>
                                          <a:pt x="64" y="5"/>
                                        </a:lnTo>
                                        <a:lnTo>
                                          <a:pt x="62" y="0"/>
                                        </a:lnTo>
                                        <a:lnTo>
                                          <a:pt x="62" y="2"/>
                                        </a:lnTo>
                                        <a:lnTo>
                                          <a:pt x="59" y="2"/>
                                        </a:lnTo>
                                        <a:lnTo>
                                          <a:pt x="59" y="5"/>
                                        </a:lnTo>
                                        <a:lnTo>
                                          <a:pt x="59" y="10"/>
                                        </a:lnTo>
                                        <a:lnTo>
                                          <a:pt x="57" y="20"/>
                                        </a:lnTo>
                                        <a:lnTo>
                                          <a:pt x="49" y="30"/>
                                        </a:lnTo>
                                        <a:lnTo>
                                          <a:pt x="42" y="37"/>
                                        </a:lnTo>
                                        <a:lnTo>
                                          <a:pt x="29" y="37"/>
                                        </a:lnTo>
                                        <a:lnTo>
                                          <a:pt x="22" y="37"/>
                                        </a:lnTo>
                                        <a:lnTo>
                                          <a:pt x="17" y="35"/>
                                        </a:lnTo>
                                        <a:lnTo>
                                          <a:pt x="9" y="30"/>
                                        </a:lnTo>
                                        <a:lnTo>
                                          <a:pt x="4" y="25"/>
                                        </a:lnTo>
                                        <a:lnTo>
                                          <a:pt x="2" y="27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7" y="35"/>
                                        </a:lnTo>
                                        <a:lnTo>
                                          <a:pt x="12" y="39"/>
                                        </a:lnTo>
                                        <a:lnTo>
                                          <a:pt x="22" y="42"/>
                                        </a:lnTo>
                                        <a:lnTo>
                                          <a:pt x="29" y="42"/>
                                        </a:lnTo>
                                        <a:lnTo>
                                          <a:pt x="37" y="42"/>
                                        </a:lnTo>
                                        <a:lnTo>
                                          <a:pt x="42" y="39"/>
                                        </a:lnTo>
                                        <a:lnTo>
                                          <a:pt x="49" y="37"/>
                                        </a:lnTo>
                                        <a:lnTo>
                                          <a:pt x="54" y="32"/>
                                        </a:lnTo>
                                        <a:lnTo>
                                          <a:pt x="59" y="27"/>
                                        </a:lnTo>
                                        <a:lnTo>
                                          <a:pt x="62" y="22"/>
                                        </a:lnTo>
                                        <a:lnTo>
                                          <a:pt x="64" y="15"/>
                                        </a:lnTo>
                                        <a:lnTo>
                                          <a:pt x="64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8D1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37" name="Freeform 10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5" y="1387"/>
                                    <a:ext cx="60" cy="37"/>
                                  </a:xfrm>
                                  <a:custGeom>
                                    <a:avLst/>
                                    <a:gdLst>
                                      <a:gd name="T0" fmla="*/ 60 w 60"/>
                                      <a:gd name="T1" fmla="*/ 8 h 37"/>
                                      <a:gd name="T2" fmla="*/ 60 w 60"/>
                                      <a:gd name="T3" fmla="*/ 3 h 37"/>
                                      <a:gd name="T4" fmla="*/ 60 w 60"/>
                                      <a:gd name="T5" fmla="*/ 0 h 37"/>
                                      <a:gd name="T6" fmla="*/ 57 w 60"/>
                                      <a:gd name="T7" fmla="*/ 0 h 37"/>
                                      <a:gd name="T8" fmla="*/ 55 w 60"/>
                                      <a:gd name="T9" fmla="*/ 3 h 37"/>
                                      <a:gd name="T10" fmla="*/ 55 w 60"/>
                                      <a:gd name="T11" fmla="*/ 5 h 37"/>
                                      <a:gd name="T12" fmla="*/ 55 w 60"/>
                                      <a:gd name="T13" fmla="*/ 8 h 37"/>
                                      <a:gd name="T14" fmla="*/ 52 w 60"/>
                                      <a:gd name="T15" fmla="*/ 18 h 37"/>
                                      <a:gd name="T16" fmla="*/ 47 w 60"/>
                                      <a:gd name="T17" fmla="*/ 25 h 37"/>
                                      <a:gd name="T18" fmla="*/ 37 w 60"/>
                                      <a:gd name="T19" fmla="*/ 33 h 37"/>
                                      <a:gd name="T20" fmla="*/ 27 w 60"/>
                                      <a:gd name="T21" fmla="*/ 33 h 37"/>
                                      <a:gd name="T22" fmla="*/ 20 w 60"/>
                                      <a:gd name="T23" fmla="*/ 33 h 37"/>
                                      <a:gd name="T24" fmla="*/ 15 w 60"/>
                                      <a:gd name="T25" fmla="*/ 30 h 37"/>
                                      <a:gd name="T26" fmla="*/ 10 w 60"/>
                                      <a:gd name="T27" fmla="*/ 28 h 37"/>
                                      <a:gd name="T28" fmla="*/ 5 w 60"/>
                                      <a:gd name="T29" fmla="*/ 23 h 37"/>
                                      <a:gd name="T30" fmla="*/ 0 w 60"/>
                                      <a:gd name="T31" fmla="*/ 25 h 37"/>
                                      <a:gd name="T32" fmla="*/ 5 w 60"/>
                                      <a:gd name="T33" fmla="*/ 30 h 37"/>
                                      <a:gd name="T34" fmla="*/ 12 w 60"/>
                                      <a:gd name="T35" fmla="*/ 35 h 37"/>
                                      <a:gd name="T36" fmla="*/ 20 w 60"/>
                                      <a:gd name="T37" fmla="*/ 37 h 37"/>
                                      <a:gd name="T38" fmla="*/ 27 w 60"/>
                                      <a:gd name="T39" fmla="*/ 37 h 37"/>
                                      <a:gd name="T40" fmla="*/ 40 w 60"/>
                                      <a:gd name="T41" fmla="*/ 35 h 37"/>
                                      <a:gd name="T42" fmla="*/ 50 w 60"/>
                                      <a:gd name="T43" fmla="*/ 30 h 37"/>
                                      <a:gd name="T44" fmla="*/ 57 w 60"/>
                                      <a:gd name="T45" fmla="*/ 20 h 37"/>
                                      <a:gd name="T46" fmla="*/ 60 w 60"/>
                                      <a:gd name="T47" fmla="*/ 8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60" h="37">
                                        <a:moveTo>
                                          <a:pt x="60" y="8"/>
                                        </a:moveTo>
                                        <a:lnTo>
                                          <a:pt x="60" y="3"/>
                                        </a:lnTo>
                                        <a:lnTo>
                                          <a:pt x="60" y="0"/>
                                        </a:lnTo>
                                        <a:lnTo>
                                          <a:pt x="57" y="0"/>
                                        </a:lnTo>
                                        <a:lnTo>
                                          <a:pt x="55" y="3"/>
                                        </a:lnTo>
                                        <a:lnTo>
                                          <a:pt x="55" y="5"/>
                                        </a:lnTo>
                                        <a:lnTo>
                                          <a:pt x="55" y="8"/>
                                        </a:lnTo>
                                        <a:lnTo>
                                          <a:pt x="52" y="18"/>
                                        </a:lnTo>
                                        <a:lnTo>
                                          <a:pt x="47" y="25"/>
                                        </a:lnTo>
                                        <a:lnTo>
                                          <a:pt x="37" y="33"/>
                                        </a:lnTo>
                                        <a:lnTo>
                                          <a:pt x="27" y="33"/>
                                        </a:lnTo>
                                        <a:lnTo>
                                          <a:pt x="20" y="33"/>
                                        </a:lnTo>
                                        <a:lnTo>
                                          <a:pt x="15" y="30"/>
                                        </a:lnTo>
                                        <a:lnTo>
                                          <a:pt x="10" y="28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20" y="37"/>
                                        </a:lnTo>
                                        <a:lnTo>
                                          <a:pt x="27" y="37"/>
                                        </a:lnTo>
                                        <a:lnTo>
                                          <a:pt x="40" y="35"/>
                                        </a:lnTo>
                                        <a:lnTo>
                                          <a:pt x="50" y="30"/>
                                        </a:lnTo>
                                        <a:lnTo>
                                          <a:pt x="57" y="20"/>
                                        </a:lnTo>
                                        <a:lnTo>
                                          <a:pt x="6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7D4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38" name="Freeform 10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7" y="1387"/>
                                    <a:ext cx="55" cy="35"/>
                                  </a:xfrm>
                                  <a:custGeom>
                                    <a:avLst/>
                                    <a:gdLst>
                                      <a:gd name="T0" fmla="*/ 55 w 55"/>
                                      <a:gd name="T1" fmla="*/ 8 h 35"/>
                                      <a:gd name="T2" fmla="*/ 55 w 55"/>
                                      <a:gd name="T3" fmla="*/ 3 h 35"/>
                                      <a:gd name="T4" fmla="*/ 55 w 55"/>
                                      <a:gd name="T5" fmla="*/ 0 h 35"/>
                                      <a:gd name="T6" fmla="*/ 53 w 55"/>
                                      <a:gd name="T7" fmla="*/ 3 h 35"/>
                                      <a:gd name="T8" fmla="*/ 50 w 55"/>
                                      <a:gd name="T9" fmla="*/ 3 h 35"/>
                                      <a:gd name="T10" fmla="*/ 50 w 55"/>
                                      <a:gd name="T11" fmla="*/ 5 h 35"/>
                                      <a:gd name="T12" fmla="*/ 50 w 55"/>
                                      <a:gd name="T13" fmla="*/ 8 h 35"/>
                                      <a:gd name="T14" fmla="*/ 48 w 55"/>
                                      <a:gd name="T15" fmla="*/ 18 h 35"/>
                                      <a:gd name="T16" fmla="*/ 43 w 55"/>
                                      <a:gd name="T17" fmla="*/ 25 h 35"/>
                                      <a:gd name="T18" fmla="*/ 35 w 55"/>
                                      <a:gd name="T19" fmla="*/ 30 h 35"/>
                                      <a:gd name="T20" fmla="*/ 25 w 55"/>
                                      <a:gd name="T21" fmla="*/ 33 h 35"/>
                                      <a:gd name="T22" fmla="*/ 20 w 55"/>
                                      <a:gd name="T23" fmla="*/ 30 h 35"/>
                                      <a:gd name="T24" fmla="*/ 15 w 55"/>
                                      <a:gd name="T25" fmla="*/ 28 h 35"/>
                                      <a:gd name="T26" fmla="*/ 10 w 55"/>
                                      <a:gd name="T27" fmla="*/ 25 h 35"/>
                                      <a:gd name="T28" fmla="*/ 5 w 55"/>
                                      <a:gd name="T29" fmla="*/ 23 h 35"/>
                                      <a:gd name="T30" fmla="*/ 3 w 55"/>
                                      <a:gd name="T31" fmla="*/ 23 h 35"/>
                                      <a:gd name="T32" fmla="*/ 0 w 55"/>
                                      <a:gd name="T33" fmla="*/ 23 h 35"/>
                                      <a:gd name="T34" fmla="*/ 5 w 55"/>
                                      <a:gd name="T35" fmla="*/ 28 h 35"/>
                                      <a:gd name="T36" fmla="*/ 13 w 55"/>
                                      <a:gd name="T37" fmla="*/ 33 h 35"/>
                                      <a:gd name="T38" fmla="*/ 18 w 55"/>
                                      <a:gd name="T39" fmla="*/ 35 h 35"/>
                                      <a:gd name="T40" fmla="*/ 25 w 55"/>
                                      <a:gd name="T41" fmla="*/ 35 h 35"/>
                                      <a:gd name="T42" fmla="*/ 38 w 55"/>
                                      <a:gd name="T43" fmla="*/ 35 h 35"/>
                                      <a:gd name="T44" fmla="*/ 45 w 55"/>
                                      <a:gd name="T45" fmla="*/ 28 h 35"/>
                                      <a:gd name="T46" fmla="*/ 53 w 55"/>
                                      <a:gd name="T47" fmla="*/ 18 h 35"/>
                                      <a:gd name="T48" fmla="*/ 55 w 55"/>
                                      <a:gd name="T49" fmla="*/ 8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55" h="35">
                                        <a:moveTo>
                                          <a:pt x="55" y="8"/>
                                        </a:moveTo>
                                        <a:lnTo>
                                          <a:pt x="55" y="3"/>
                                        </a:lnTo>
                                        <a:lnTo>
                                          <a:pt x="55" y="0"/>
                                        </a:lnTo>
                                        <a:lnTo>
                                          <a:pt x="53" y="3"/>
                                        </a:lnTo>
                                        <a:lnTo>
                                          <a:pt x="50" y="3"/>
                                        </a:lnTo>
                                        <a:lnTo>
                                          <a:pt x="50" y="5"/>
                                        </a:lnTo>
                                        <a:lnTo>
                                          <a:pt x="50" y="8"/>
                                        </a:lnTo>
                                        <a:lnTo>
                                          <a:pt x="48" y="18"/>
                                        </a:lnTo>
                                        <a:lnTo>
                                          <a:pt x="43" y="25"/>
                                        </a:lnTo>
                                        <a:lnTo>
                                          <a:pt x="35" y="30"/>
                                        </a:lnTo>
                                        <a:lnTo>
                                          <a:pt x="25" y="33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15" y="28"/>
                                        </a:lnTo>
                                        <a:lnTo>
                                          <a:pt x="10" y="25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3" y="23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5" y="28"/>
                                        </a:lnTo>
                                        <a:lnTo>
                                          <a:pt x="13" y="33"/>
                                        </a:lnTo>
                                        <a:lnTo>
                                          <a:pt x="18" y="35"/>
                                        </a:lnTo>
                                        <a:lnTo>
                                          <a:pt x="25" y="35"/>
                                        </a:lnTo>
                                        <a:lnTo>
                                          <a:pt x="38" y="35"/>
                                        </a:lnTo>
                                        <a:lnTo>
                                          <a:pt x="45" y="28"/>
                                        </a:lnTo>
                                        <a:lnTo>
                                          <a:pt x="53" y="18"/>
                                        </a:lnTo>
                                        <a:lnTo>
                                          <a:pt x="55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6D5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39" name="Freeform 10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60" y="1390"/>
                                    <a:ext cx="50" cy="30"/>
                                  </a:xfrm>
                                  <a:custGeom>
                                    <a:avLst/>
                                    <a:gdLst>
                                      <a:gd name="T0" fmla="*/ 50 w 50"/>
                                      <a:gd name="T1" fmla="*/ 5 h 30"/>
                                      <a:gd name="T2" fmla="*/ 50 w 50"/>
                                      <a:gd name="T3" fmla="*/ 2 h 30"/>
                                      <a:gd name="T4" fmla="*/ 50 w 50"/>
                                      <a:gd name="T5" fmla="*/ 0 h 30"/>
                                      <a:gd name="T6" fmla="*/ 47 w 50"/>
                                      <a:gd name="T7" fmla="*/ 0 h 30"/>
                                      <a:gd name="T8" fmla="*/ 45 w 50"/>
                                      <a:gd name="T9" fmla="*/ 2 h 30"/>
                                      <a:gd name="T10" fmla="*/ 45 w 50"/>
                                      <a:gd name="T11" fmla="*/ 2 h 30"/>
                                      <a:gd name="T12" fmla="*/ 45 w 50"/>
                                      <a:gd name="T13" fmla="*/ 5 h 30"/>
                                      <a:gd name="T14" fmla="*/ 42 w 50"/>
                                      <a:gd name="T15" fmla="*/ 12 h 30"/>
                                      <a:gd name="T16" fmla="*/ 37 w 50"/>
                                      <a:gd name="T17" fmla="*/ 20 h 30"/>
                                      <a:gd name="T18" fmla="*/ 32 w 50"/>
                                      <a:gd name="T19" fmla="*/ 25 h 30"/>
                                      <a:gd name="T20" fmla="*/ 22 w 50"/>
                                      <a:gd name="T21" fmla="*/ 27 h 30"/>
                                      <a:gd name="T22" fmla="*/ 12 w 50"/>
                                      <a:gd name="T23" fmla="*/ 25 h 30"/>
                                      <a:gd name="T24" fmla="*/ 5 w 50"/>
                                      <a:gd name="T25" fmla="*/ 17 h 30"/>
                                      <a:gd name="T26" fmla="*/ 0 w 50"/>
                                      <a:gd name="T27" fmla="*/ 20 h 30"/>
                                      <a:gd name="T28" fmla="*/ 5 w 50"/>
                                      <a:gd name="T29" fmla="*/ 25 h 30"/>
                                      <a:gd name="T30" fmla="*/ 10 w 50"/>
                                      <a:gd name="T31" fmla="*/ 27 h 30"/>
                                      <a:gd name="T32" fmla="*/ 15 w 50"/>
                                      <a:gd name="T33" fmla="*/ 30 h 30"/>
                                      <a:gd name="T34" fmla="*/ 22 w 50"/>
                                      <a:gd name="T35" fmla="*/ 30 h 30"/>
                                      <a:gd name="T36" fmla="*/ 32 w 50"/>
                                      <a:gd name="T37" fmla="*/ 30 h 30"/>
                                      <a:gd name="T38" fmla="*/ 42 w 50"/>
                                      <a:gd name="T39" fmla="*/ 22 h 30"/>
                                      <a:gd name="T40" fmla="*/ 47 w 50"/>
                                      <a:gd name="T41" fmla="*/ 15 h 30"/>
                                      <a:gd name="T42" fmla="*/ 50 w 50"/>
                                      <a:gd name="T43" fmla="*/ 5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50" h="30">
                                        <a:moveTo>
                                          <a:pt x="50" y="5"/>
                                        </a:moveTo>
                                        <a:lnTo>
                                          <a:pt x="50" y="2"/>
                                        </a:lnTo>
                                        <a:lnTo>
                                          <a:pt x="50" y="0"/>
                                        </a:lnTo>
                                        <a:lnTo>
                                          <a:pt x="47" y="0"/>
                                        </a:lnTo>
                                        <a:lnTo>
                                          <a:pt x="45" y="2"/>
                                        </a:lnTo>
                                        <a:lnTo>
                                          <a:pt x="45" y="2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42" y="12"/>
                                        </a:lnTo>
                                        <a:lnTo>
                                          <a:pt x="37" y="20"/>
                                        </a:lnTo>
                                        <a:lnTo>
                                          <a:pt x="32" y="25"/>
                                        </a:lnTo>
                                        <a:lnTo>
                                          <a:pt x="22" y="27"/>
                                        </a:lnTo>
                                        <a:lnTo>
                                          <a:pt x="12" y="25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15" y="30"/>
                                        </a:lnTo>
                                        <a:lnTo>
                                          <a:pt x="22" y="30"/>
                                        </a:lnTo>
                                        <a:lnTo>
                                          <a:pt x="32" y="30"/>
                                        </a:lnTo>
                                        <a:lnTo>
                                          <a:pt x="42" y="22"/>
                                        </a:lnTo>
                                        <a:lnTo>
                                          <a:pt x="47" y="15"/>
                                        </a:lnTo>
                                        <a:lnTo>
                                          <a:pt x="5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6D7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40" name="Freeform 10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62" y="1390"/>
                                    <a:ext cx="45" cy="30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5 h 30"/>
                                      <a:gd name="T2" fmla="*/ 45 w 45"/>
                                      <a:gd name="T3" fmla="*/ 2 h 30"/>
                                      <a:gd name="T4" fmla="*/ 45 w 45"/>
                                      <a:gd name="T5" fmla="*/ 0 h 30"/>
                                      <a:gd name="T6" fmla="*/ 43 w 45"/>
                                      <a:gd name="T7" fmla="*/ 2 h 30"/>
                                      <a:gd name="T8" fmla="*/ 40 w 45"/>
                                      <a:gd name="T9" fmla="*/ 2 h 30"/>
                                      <a:gd name="T10" fmla="*/ 40 w 45"/>
                                      <a:gd name="T11" fmla="*/ 2 h 30"/>
                                      <a:gd name="T12" fmla="*/ 40 w 45"/>
                                      <a:gd name="T13" fmla="*/ 5 h 30"/>
                                      <a:gd name="T14" fmla="*/ 38 w 45"/>
                                      <a:gd name="T15" fmla="*/ 12 h 30"/>
                                      <a:gd name="T16" fmla="*/ 35 w 45"/>
                                      <a:gd name="T17" fmla="*/ 17 h 30"/>
                                      <a:gd name="T18" fmla="*/ 28 w 45"/>
                                      <a:gd name="T19" fmla="*/ 22 h 30"/>
                                      <a:gd name="T20" fmla="*/ 20 w 45"/>
                                      <a:gd name="T21" fmla="*/ 25 h 30"/>
                                      <a:gd name="T22" fmla="*/ 13 w 45"/>
                                      <a:gd name="T23" fmla="*/ 22 h 30"/>
                                      <a:gd name="T24" fmla="*/ 5 w 45"/>
                                      <a:gd name="T25" fmla="*/ 17 h 30"/>
                                      <a:gd name="T26" fmla="*/ 3 w 45"/>
                                      <a:gd name="T27" fmla="*/ 17 h 30"/>
                                      <a:gd name="T28" fmla="*/ 0 w 45"/>
                                      <a:gd name="T29" fmla="*/ 20 h 30"/>
                                      <a:gd name="T30" fmla="*/ 5 w 45"/>
                                      <a:gd name="T31" fmla="*/ 22 h 30"/>
                                      <a:gd name="T32" fmla="*/ 10 w 45"/>
                                      <a:gd name="T33" fmla="*/ 25 h 30"/>
                                      <a:gd name="T34" fmla="*/ 15 w 45"/>
                                      <a:gd name="T35" fmla="*/ 27 h 30"/>
                                      <a:gd name="T36" fmla="*/ 20 w 45"/>
                                      <a:gd name="T37" fmla="*/ 30 h 30"/>
                                      <a:gd name="T38" fmla="*/ 30 w 45"/>
                                      <a:gd name="T39" fmla="*/ 27 h 30"/>
                                      <a:gd name="T40" fmla="*/ 38 w 45"/>
                                      <a:gd name="T41" fmla="*/ 22 h 30"/>
                                      <a:gd name="T42" fmla="*/ 43 w 45"/>
                                      <a:gd name="T43" fmla="*/ 15 h 30"/>
                                      <a:gd name="T44" fmla="*/ 45 w 45"/>
                                      <a:gd name="T45" fmla="*/ 5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45" h="30">
                                        <a:moveTo>
                                          <a:pt x="45" y="5"/>
                                        </a:moveTo>
                                        <a:lnTo>
                                          <a:pt x="45" y="2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43" y="2"/>
                                        </a:lnTo>
                                        <a:lnTo>
                                          <a:pt x="40" y="2"/>
                                        </a:lnTo>
                                        <a:lnTo>
                                          <a:pt x="40" y="2"/>
                                        </a:lnTo>
                                        <a:lnTo>
                                          <a:pt x="40" y="5"/>
                                        </a:lnTo>
                                        <a:lnTo>
                                          <a:pt x="38" y="12"/>
                                        </a:lnTo>
                                        <a:lnTo>
                                          <a:pt x="35" y="17"/>
                                        </a:lnTo>
                                        <a:lnTo>
                                          <a:pt x="28" y="22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13" y="22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3" y="17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10" y="25"/>
                                        </a:lnTo>
                                        <a:lnTo>
                                          <a:pt x="15" y="27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30" y="27"/>
                                        </a:lnTo>
                                        <a:lnTo>
                                          <a:pt x="38" y="22"/>
                                        </a:lnTo>
                                        <a:lnTo>
                                          <a:pt x="43" y="15"/>
                                        </a:lnTo>
                                        <a:lnTo>
                                          <a:pt x="45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5DA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41" name="Freeform 10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65" y="1392"/>
                                    <a:ext cx="40" cy="25"/>
                                  </a:xfrm>
                                  <a:custGeom>
                                    <a:avLst/>
                                    <a:gdLst>
                                      <a:gd name="T0" fmla="*/ 40 w 40"/>
                                      <a:gd name="T1" fmla="*/ 3 h 25"/>
                                      <a:gd name="T2" fmla="*/ 40 w 40"/>
                                      <a:gd name="T3" fmla="*/ 0 h 25"/>
                                      <a:gd name="T4" fmla="*/ 40 w 40"/>
                                      <a:gd name="T5" fmla="*/ 0 h 25"/>
                                      <a:gd name="T6" fmla="*/ 37 w 40"/>
                                      <a:gd name="T7" fmla="*/ 0 h 25"/>
                                      <a:gd name="T8" fmla="*/ 35 w 40"/>
                                      <a:gd name="T9" fmla="*/ 3 h 25"/>
                                      <a:gd name="T10" fmla="*/ 35 w 40"/>
                                      <a:gd name="T11" fmla="*/ 3 h 25"/>
                                      <a:gd name="T12" fmla="*/ 32 w 40"/>
                                      <a:gd name="T13" fmla="*/ 8 h 25"/>
                                      <a:gd name="T14" fmla="*/ 30 w 40"/>
                                      <a:gd name="T15" fmla="*/ 15 h 25"/>
                                      <a:gd name="T16" fmla="*/ 25 w 40"/>
                                      <a:gd name="T17" fmla="*/ 18 h 25"/>
                                      <a:gd name="T18" fmla="*/ 17 w 40"/>
                                      <a:gd name="T19" fmla="*/ 20 h 25"/>
                                      <a:gd name="T20" fmla="*/ 10 w 40"/>
                                      <a:gd name="T21" fmla="*/ 18 h 25"/>
                                      <a:gd name="T22" fmla="*/ 5 w 40"/>
                                      <a:gd name="T23" fmla="*/ 15 h 25"/>
                                      <a:gd name="T24" fmla="*/ 2 w 40"/>
                                      <a:gd name="T25" fmla="*/ 15 h 25"/>
                                      <a:gd name="T26" fmla="*/ 0 w 40"/>
                                      <a:gd name="T27" fmla="*/ 15 h 25"/>
                                      <a:gd name="T28" fmla="*/ 7 w 40"/>
                                      <a:gd name="T29" fmla="*/ 23 h 25"/>
                                      <a:gd name="T30" fmla="*/ 17 w 40"/>
                                      <a:gd name="T31" fmla="*/ 25 h 25"/>
                                      <a:gd name="T32" fmla="*/ 27 w 40"/>
                                      <a:gd name="T33" fmla="*/ 23 h 25"/>
                                      <a:gd name="T34" fmla="*/ 32 w 40"/>
                                      <a:gd name="T35" fmla="*/ 18 h 25"/>
                                      <a:gd name="T36" fmla="*/ 37 w 40"/>
                                      <a:gd name="T37" fmla="*/ 10 h 25"/>
                                      <a:gd name="T38" fmla="*/ 40 w 40"/>
                                      <a:gd name="T39" fmla="*/ 3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0" h="25">
                                        <a:moveTo>
                                          <a:pt x="40" y="3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40" y="0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35" y="3"/>
                                        </a:lnTo>
                                        <a:lnTo>
                                          <a:pt x="35" y="3"/>
                                        </a:lnTo>
                                        <a:lnTo>
                                          <a:pt x="32" y="8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25" y="18"/>
                                        </a:lnTo>
                                        <a:lnTo>
                                          <a:pt x="17" y="20"/>
                                        </a:lnTo>
                                        <a:lnTo>
                                          <a:pt x="10" y="18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2" y="15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7" y="23"/>
                                        </a:lnTo>
                                        <a:lnTo>
                                          <a:pt x="17" y="25"/>
                                        </a:lnTo>
                                        <a:lnTo>
                                          <a:pt x="27" y="23"/>
                                        </a:lnTo>
                                        <a:lnTo>
                                          <a:pt x="32" y="18"/>
                                        </a:lnTo>
                                        <a:lnTo>
                                          <a:pt x="37" y="10"/>
                                        </a:lnTo>
                                        <a:lnTo>
                                          <a:pt x="40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4DC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42" name="Freeform 10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67" y="1392"/>
                                    <a:ext cx="35" cy="23"/>
                                  </a:xfrm>
                                  <a:custGeom>
                                    <a:avLst/>
                                    <a:gdLst>
                                      <a:gd name="T0" fmla="*/ 35 w 35"/>
                                      <a:gd name="T1" fmla="*/ 3 h 23"/>
                                      <a:gd name="T2" fmla="*/ 35 w 35"/>
                                      <a:gd name="T3" fmla="*/ 0 h 23"/>
                                      <a:gd name="T4" fmla="*/ 35 w 35"/>
                                      <a:gd name="T5" fmla="*/ 0 h 23"/>
                                      <a:gd name="T6" fmla="*/ 33 w 35"/>
                                      <a:gd name="T7" fmla="*/ 3 h 23"/>
                                      <a:gd name="T8" fmla="*/ 30 w 35"/>
                                      <a:gd name="T9" fmla="*/ 3 h 23"/>
                                      <a:gd name="T10" fmla="*/ 28 w 35"/>
                                      <a:gd name="T11" fmla="*/ 8 h 23"/>
                                      <a:gd name="T12" fmla="*/ 25 w 35"/>
                                      <a:gd name="T13" fmla="*/ 13 h 23"/>
                                      <a:gd name="T14" fmla="*/ 20 w 35"/>
                                      <a:gd name="T15" fmla="*/ 15 h 23"/>
                                      <a:gd name="T16" fmla="*/ 15 w 35"/>
                                      <a:gd name="T17" fmla="*/ 18 h 23"/>
                                      <a:gd name="T18" fmla="*/ 10 w 35"/>
                                      <a:gd name="T19" fmla="*/ 15 h 23"/>
                                      <a:gd name="T20" fmla="*/ 5 w 35"/>
                                      <a:gd name="T21" fmla="*/ 13 h 23"/>
                                      <a:gd name="T22" fmla="*/ 3 w 35"/>
                                      <a:gd name="T23" fmla="*/ 15 h 23"/>
                                      <a:gd name="T24" fmla="*/ 0 w 35"/>
                                      <a:gd name="T25" fmla="*/ 15 h 23"/>
                                      <a:gd name="T26" fmla="*/ 8 w 35"/>
                                      <a:gd name="T27" fmla="*/ 20 h 23"/>
                                      <a:gd name="T28" fmla="*/ 15 w 35"/>
                                      <a:gd name="T29" fmla="*/ 23 h 23"/>
                                      <a:gd name="T30" fmla="*/ 23 w 35"/>
                                      <a:gd name="T31" fmla="*/ 20 h 23"/>
                                      <a:gd name="T32" fmla="*/ 30 w 35"/>
                                      <a:gd name="T33" fmla="*/ 15 h 23"/>
                                      <a:gd name="T34" fmla="*/ 33 w 35"/>
                                      <a:gd name="T35" fmla="*/ 10 h 23"/>
                                      <a:gd name="T36" fmla="*/ 35 w 35"/>
                                      <a:gd name="T37" fmla="*/ 3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35" h="23">
                                        <a:moveTo>
                                          <a:pt x="35" y="3"/>
                                        </a:moveTo>
                                        <a:lnTo>
                                          <a:pt x="35" y="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33" y="3"/>
                                        </a:lnTo>
                                        <a:lnTo>
                                          <a:pt x="30" y="3"/>
                                        </a:lnTo>
                                        <a:lnTo>
                                          <a:pt x="28" y="8"/>
                                        </a:lnTo>
                                        <a:lnTo>
                                          <a:pt x="25" y="13"/>
                                        </a:lnTo>
                                        <a:lnTo>
                                          <a:pt x="20" y="15"/>
                                        </a:lnTo>
                                        <a:lnTo>
                                          <a:pt x="15" y="18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5" y="13"/>
                                        </a:lnTo>
                                        <a:lnTo>
                                          <a:pt x="3" y="15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8" y="20"/>
                                        </a:lnTo>
                                        <a:lnTo>
                                          <a:pt x="15" y="23"/>
                                        </a:lnTo>
                                        <a:lnTo>
                                          <a:pt x="23" y="20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33" y="10"/>
                                        </a:lnTo>
                                        <a:lnTo>
                                          <a:pt x="35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4DD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43" name="Freeform 10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0" y="1395"/>
                                    <a:ext cx="30" cy="17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17"/>
                                      <a:gd name="T2" fmla="*/ 30 w 30"/>
                                      <a:gd name="T3" fmla="*/ 0 h 17"/>
                                      <a:gd name="T4" fmla="*/ 27 w 30"/>
                                      <a:gd name="T5" fmla="*/ 0 h 17"/>
                                      <a:gd name="T6" fmla="*/ 25 w 30"/>
                                      <a:gd name="T7" fmla="*/ 0 h 17"/>
                                      <a:gd name="T8" fmla="*/ 22 w 30"/>
                                      <a:gd name="T9" fmla="*/ 5 h 17"/>
                                      <a:gd name="T10" fmla="*/ 20 w 30"/>
                                      <a:gd name="T11" fmla="*/ 7 h 17"/>
                                      <a:gd name="T12" fmla="*/ 17 w 30"/>
                                      <a:gd name="T13" fmla="*/ 10 h 17"/>
                                      <a:gd name="T14" fmla="*/ 12 w 30"/>
                                      <a:gd name="T15" fmla="*/ 12 h 17"/>
                                      <a:gd name="T16" fmla="*/ 10 w 30"/>
                                      <a:gd name="T17" fmla="*/ 10 h 17"/>
                                      <a:gd name="T18" fmla="*/ 5 w 30"/>
                                      <a:gd name="T19" fmla="*/ 10 h 17"/>
                                      <a:gd name="T20" fmla="*/ 2 w 30"/>
                                      <a:gd name="T21" fmla="*/ 10 h 17"/>
                                      <a:gd name="T22" fmla="*/ 0 w 30"/>
                                      <a:gd name="T23" fmla="*/ 12 h 17"/>
                                      <a:gd name="T24" fmla="*/ 5 w 30"/>
                                      <a:gd name="T25" fmla="*/ 15 h 17"/>
                                      <a:gd name="T26" fmla="*/ 12 w 30"/>
                                      <a:gd name="T27" fmla="*/ 17 h 17"/>
                                      <a:gd name="T28" fmla="*/ 20 w 30"/>
                                      <a:gd name="T29" fmla="*/ 15 h 17"/>
                                      <a:gd name="T30" fmla="*/ 25 w 30"/>
                                      <a:gd name="T31" fmla="*/ 12 h 17"/>
                                      <a:gd name="T32" fmla="*/ 27 w 30"/>
                                      <a:gd name="T33" fmla="*/ 5 h 17"/>
                                      <a:gd name="T34" fmla="*/ 30 w 30"/>
                                      <a:gd name="T35" fmla="*/ 0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30" h="17">
                                        <a:moveTo>
                                          <a:pt x="30" y="0"/>
                                        </a:moveTo>
                                        <a:lnTo>
                                          <a:pt x="30" y="0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22" y="5"/>
                                        </a:lnTo>
                                        <a:lnTo>
                                          <a:pt x="20" y="7"/>
                                        </a:lnTo>
                                        <a:lnTo>
                                          <a:pt x="17" y="10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2" y="10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12" y="17"/>
                                        </a:lnTo>
                                        <a:lnTo>
                                          <a:pt x="20" y="15"/>
                                        </a:lnTo>
                                        <a:lnTo>
                                          <a:pt x="25" y="12"/>
                                        </a:lnTo>
                                        <a:lnTo>
                                          <a:pt x="27" y="5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4DF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44" name="Freeform 10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2" y="1395"/>
                                    <a:ext cx="25" cy="15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10 h 15"/>
                                      <a:gd name="T2" fmla="*/ 5 w 25"/>
                                      <a:gd name="T3" fmla="*/ 12 h 15"/>
                                      <a:gd name="T4" fmla="*/ 10 w 25"/>
                                      <a:gd name="T5" fmla="*/ 15 h 15"/>
                                      <a:gd name="T6" fmla="*/ 15 w 25"/>
                                      <a:gd name="T7" fmla="*/ 12 h 15"/>
                                      <a:gd name="T8" fmla="*/ 20 w 25"/>
                                      <a:gd name="T9" fmla="*/ 10 h 15"/>
                                      <a:gd name="T10" fmla="*/ 23 w 25"/>
                                      <a:gd name="T11" fmla="*/ 5 h 15"/>
                                      <a:gd name="T12" fmla="*/ 25 w 25"/>
                                      <a:gd name="T13" fmla="*/ 0 h 15"/>
                                      <a:gd name="T14" fmla="*/ 23 w 25"/>
                                      <a:gd name="T15" fmla="*/ 2 h 15"/>
                                      <a:gd name="T16" fmla="*/ 20 w 25"/>
                                      <a:gd name="T17" fmla="*/ 2 h 15"/>
                                      <a:gd name="T18" fmla="*/ 15 w 25"/>
                                      <a:gd name="T19" fmla="*/ 7 h 15"/>
                                      <a:gd name="T20" fmla="*/ 10 w 25"/>
                                      <a:gd name="T21" fmla="*/ 10 h 15"/>
                                      <a:gd name="T22" fmla="*/ 8 w 25"/>
                                      <a:gd name="T23" fmla="*/ 10 h 15"/>
                                      <a:gd name="T24" fmla="*/ 8 w 25"/>
                                      <a:gd name="T25" fmla="*/ 7 h 15"/>
                                      <a:gd name="T26" fmla="*/ 3 w 25"/>
                                      <a:gd name="T27" fmla="*/ 10 h 15"/>
                                      <a:gd name="T28" fmla="*/ 0 w 25"/>
                                      <a:gd name="T29" fmla="*/ 10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5" h="15">
                                        <a:moveTo>
                                          <a:pt x="0" y="10"/>
                                        </a:moveTo>
                                        <a:lnTo>
                                          <a:pt x="5" y="12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15" y="12"/>
                                        </a:lnTo>
                                        <a:lnTo>
                                          <a:pt x="20" y="10"/>
                                        </a:lnTo>
                                        <a:lnTo>
                                          <a:pt x="23" y="5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23" y="2"/>
                                        </a:lnTo>
                                        <a:lnTo>
                                          <a:pt x="20" y="2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8" y="10"/>
                                        </a:lnTo>
                                        <a:lnTo>
                                          <a:pt x="8" y="7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E1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45" name="Freeform 10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5" y="1395"/>
                                    <a:ext cx="20" cy="12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10 h 12"/>
                                      <a:gd name="T2" fmla="*/ 5 w 20"/>
                                      <a:gd name="T3" fmla="*/ 10 h 12"/>
                                      <a:gd name="T4" fmla="*/ 7 w 20"/>
                                      <a:gd name="T5" fmla="*/ 12 h 12"/>
                                      <a:gd name="T6" fmla="*/ 12 w 20"/>
                                      <a:gd name="T7" fmla="*/ 10 h 12"/>
                                      <a:gd name="T8" fmla="*/ 15 w 20"/>
                                      <a:gd name="T9" fmla="*/ 7 h 12"/>
                                      <a:gd name="T10" fmla="*/ 17 w 20"/>
                                      <a:gd name="T11" fmla="*/ 5 h 12"/>
                                      <a:gd name="T12" fmla="*/ 20 w 20"/>
                                      <a:gd name="T13" fmla="*/ 0 h 12"/>
                                      <a:gd name="T14" fmla="*/ 17 w 20"/>
                                      <a:gd name="T15" fmla="*/ 2 h 12"/>
                                      <a:gd name="T16" fmla="*/ 12 w 20"/>
                                      <a:gd name="T17" fmla="*/ 5 h 12"/>
                                      <a:gd name="T18" fmla="*/ 10 w 20"/>
                                      <a:gd name="T19" fmla="*/ 5 h 12"/>
                                      <a:gd name="T20" fmla="*/ 7 w 20"/>
                                      <a:gd name="T21" fmla="*/ 7 h 12"/>
                                      <a:gd name="T22" fmla="*/ 7 w 20"/>
                                      <a:gd name="T23" fmla="*/ 7 h 12"/>
                                      <a:gd name="T24" fmla="*/ 5 w 20"/>
                                      <a:gd name="T25" fmla="*/ 7 h 12"/>
                                      <a:gd name="T26" fmla="*/ 0 w 20"/>
                                      <a:gd name="T27" fmla="*/ 10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20" h="12">
                                        <a:moveTo>
                                          <a:pt x="0" y="10"/>
                                        </a:moveTo>
                                        <a:lnTo>
                                          <a:pt x="5" y="10"/>
                                        </a:lnTo>
                                        <a:lnTo>
                                          <a:pt x="7" y="12"/>
                                        </a:lnTo>
                                        <a:lnTo>
                                          <a:pt x="12" y="10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17" y="5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17" y="2"/>
                                        </a:lnTo>
                                        <a:lnTo>
                                          <a:pt x="12" y="5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7" y="7"/>
                                        </a:lnTo>
                                        <a:lnTo>
                                          <a:pt x="7" y="7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E3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46" name="Freeform 10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80" y="1397"/>
                                    <a:ext cx="12" cy="8"/>
                                  </a:xfrm>
                                  <a:custGeom>
                                    <a:avLst/>
                                    <a:gdLst>
                                      <a:gd name="T0" fmla="*/ 0 w 12"/>
                                      <a:gd name="T1" fmla="*/ 5 h 8"/>
                                      <a:gd name="T2" fmla="*/ 0 w 12"/>
                                      <a:gd name="T3" fmla="*/ 8 h 8"/>
                                      <a:gd name="T4" fmla="*/ 2 w 12"/>
                                      <a:gd name="T5" fmla="*/ 8 h 8"/>
                                      <a:gd name="T6" fmla="*/ 7 w 12"/>
                                      <a:gd name="T7" fmla="*/ 5 h 8"/>
                                      <a:gd name="T8" fmla="*/ 12 w 12"/>
                                      <a:gd name="T9" fmla="*/ 0 h 8"/>
                                      <a:gd name="T10" fmla="*/ 5 w 12"/>
                                      <a:gd name="T11" fmla="*/ 3 h 8"/>
                                      <a:gd name="T12" fmla="*/ 0 w 12"/>
                                      <a:gd name="T13" fmla="*/ 5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2" h="8">
                                        <a:moveTo>
                                          <a:pt x="0" y="5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E4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47" name="Freeform 10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82" y="1400"/>
                                    <a:ext cx="5" cy="2"/>
                                  </a:xfrm>
                                  <a:custGeom>
                                    <a:avLst/>
                                    <a:gdLst>
                                      <a:gd name="T0" fmla="*/ 0 w 5"/>
                                      <a:gd name="T1" fmla="*/ 2 h 2"/>
                                      <a:gd name="T2" fmla="*/ 0 w 5"/>
                                      <a:gd name="T3" fmla="*/ 2 h 2"/>
                                      <a:gd name="T4" fmla="*/ 3 w 5"/>
                                      <a:gd name="T5" fmla="*/ 0 h 2"/>
                                      <a:gd name="T6" fmla="*/ 5 w 5"/>
                                      <a:gd name="T7" fmla="*/ 0 h 2"/>
                                      <a:gd name="T8" fmla="*/ 3 w 5"/>
                                      <a:gd name="T9" fmla="*/ 0 h 2"/>
                                      <a:gd name="T10" fmla="*/ 0 w 5"/>
                                      <a:gd name="T11" fmla="*/ 2 h 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5" h="2">
                                        <a:moveTo>
                                          <a:pt x="0" y="2"/>
                                        </a:moveTo>
                                        <a:lnTo>
                                          <a:pt x="0" y="2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0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2E6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48" name="Freeform 10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63" y="1322"/>
                                    <a:ext cx="239" cy="142"/>
                                  </a:xfrm>
                                  <a:custGeom>
                                    <a:avLst/>
                                    <a:gdLst>
                                      <a:gd name="T0" fmla="*/ 0 w 239"/>
                                      <a:gd name="T1" fmla="*/ 115 h 142"/>
                                      <a:gd name="T2" fmla="*/ 37 w 239"/>
                                      <a:gd name="T3" fmla="*/ 105 h 142"/>
                                      <a:gd name="T4" fmla="*/ 70 w 239"/>
                                      <a:gd name="T5" fmla="*/ 98 h 142"/>
                                      <a:gd name="T6" fmla="*/ 99 w 239"/>
                                      <a:gd name="T7" fmla="*/ 88 h 142"/>
                                      <a:gd name="T8" fmla="*/ 129 w 239"/>
                                      <a:gd name="T9" fmla="*/ 75 h 142"/>
                                      <a:gd name="T10" fmla="*/ 157 w 239"/>
                                      <a:gd name="T11" fmla="*/ 63 h 142"/>
                                      <a:gd name="T12" fmla="*/ 181 w 239"/>
                                      <a:gd name="T13" fmla="*/ 45 h 142"/>
                                      <a:gd name="T14" fmla="*/ 211 w 239"/>
                                      <a:gd name="T15" fmla="*/ 25 h 142"/>
                                      <a:gd name="T16" fmla="*/ 239 w 239"/>
                                      <a:gd name="T17" fmla="*/ 0 h 142"/>
                                      <a:gd name="T18" fmla="*/ 224 w 239"/>
                                      <a:gd name="T19" fmla="*/ 25 h 142"/>
                                      <a:gd name="T20" fmla="*/ 206 w 239"/>
                                      <a:gd name="T21" fmla="*/ 48 h 142"/>
                                      <a:gd name="T22" fmla="*/ 189 w 239"/>
                                      <a:gd name="T23" fmla="*/ 68 h 142"/>
                                      <a:gd name="T24" fmla="*/ 169 w 239"/>
                                      <a:gd name="T25" fmla="*/ 88 h 142"/>
                                      <a:gd name="T26" fmla="*/ 147 w 239"/>
                                      <a:gd name="T27" fmla="*/ 105 h 142"/>
                                      <a:gd name="T28" fmla="*/ 122 w 239"/>
                                      <a:gd name="T29" fmla="*/ 120 h 142"/>
                                      <a:gd name="T30" fmla="*/ 94 w 239"/>
                                      <a:gd name="T31" fmla="*/ 132 h 142"/>
                                      <a:gd name="T32" fmla="*/ 65 w 239"/>
                                      <a:gd name="T33" fmla="*/ 142 h 142"/>
                                      <a:gd name="T34" fmla="*/ 45 w 239"/>
                                      <a:gd name="T35" fmla="*/ 140 h 142"/>
                                      <a:gd name="T36" fmla="*/ 30 w 239"/>
                                      <a:gd name="T37" fmla="*/ 132 h 142"/>
                                      <a:gd name="T38" fmla="*/ 15 w 239"/>
                                      <a:gd name="T39" fmla="*/ 122 h 142"/>
                                      <a:gd name="T40" fmla="*/ 0 w 239"/>
                                      <a:gd name="T41" fmla="*/ 115 h 1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239" h="142">
                                        <a:moveTo>
                                          <a:pt x="0" y="115"/>
                                        </a:moveTo>
                                        <a:lnTo>
                                          <a:pt x="37" y="105"/>
                                        </a:lnTo>
                                        <a:lnTo>
                                          <a:pt x="70" y="98"/>
                                        </a:lnTo>
                                        <a:lnTo>
                                          <a:pt x="99" y="88"/>
                                        </a:lnTo>
                                        <a:lnTo>
                                          <a:pt x="129" y="75"/>
                                        </a:lnTo>
                                        <a:lnTo>
                                          <a:pt x="157" y="63"/>
                                        </a:lnTo>
                                        <a:lnTo>
                                          <a:pt x="181" y="45"/>
                                        </a:lnTo>
                                        <a:lnTo>
                                          <a:pt x="211" y="25"/>
                                        </a:lnTo>
                                        <a:lnTo>
                                          <a:pt x="239" y="0"/>
                                        </a:lnTo>
                                        <a:lnTo>
                                          <a:pt x="224" y="25"/>
                                        </a:lnTo>
                                        <a:lnTo>
                                          <a:pt x="206" y="48"/>
                                        </a:lnTo>
                                        <a:lnTo>
                                          <a:pt x="189" y="68"/>
                                        </a:lnTo>
                                        <a:lnTo>
                                          <a:pt x="169" y="88"/>
                                        </a:lnTo>
                                        <a:lnTo>
                                          <a:pt x="147" y="105"/>
                                        </a:lnTo>
                                        <a:lnTo>
                                          <a:pt x="122" y="120"/>
                                        </a:lnTo>
                                        <a:lnTo>
                                          <a:pt x="94" y="132"/>
                                        </a:lnTo>
                                        <a:lnTo>
                                          <a:pt x="65" y="142"/>
                                        </a:lnTo>
                                        <a:lnTo>
                                          <a:pt x="45" y="140"/>
                                        </a:lnTo>
                                        <a:lnTo>
                                          <a:pt x="30" y="132"/>
                                        </a:lnTo>
                                        <a:lnTo>
                                          <a:pt x="15" y="122"/>
                                        </a:lnTo>
                                        <a:lnTo>
                                          <a:pt x="0" y="11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49" name="Freeform 10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30" y="873"/>
                                    <a:ext cx="3" cy="5"/>
                                  </a:xfrm>
                                  <a:custGeom>
                                    <a:avLst/>
                                    <a:gdLst>
                                      <a:gd name="T0" fmla="*/ 3 w 3"/>
                                      <a:gd name="T1" fmla="*/ 5 h 5"/>
                                      <a:gd name="T2" fmla="*/ 0 w 3"/>
                                      <a:gd name="T3" fmla="*/ 0 h 5"/>
                                      <a:gd name="T4" fmla="*/ 3 w 3"/>
                                      <a:gd name="T5" fmla="*/ 3 h 5"/>
                                      <a:gd name="T6" fmla="*/ 3 w 3"/>
                                      <a:gd name="T7" fmla="*/ 5 h 5"/>
                                      <a:gd name="T8" fmla="*/ 3 w 3"/>
                                      <a:gd name="T9" fmla="*/ 5 h 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" h="5">
                                        <a:moveTo>
                                          <a:pt x="3" y="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" y="3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3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155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50" name="Rectangle 104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33" y="876"/>
                                    <a:ext cx="1" cy="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158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51" name="Freeform 10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33" y="878"/>
                                    <a:ext cx="2" cy="5"/>
                                  </a:xfrm>
                                  <a:custGeom>
                                    <a:avLst/>
                                    <a:gdLst>
                                      <a:gd name="T0" fmla="*/ 0 w 2"/>
                                      <a:gd name="T1" fmla="*/ 0 h 5"/>
                                      <a:gd name="T2" fmla="*/ 0 w 2"/>
                                      <a:gd name="T3" fmla="*/ 0 h 5"/>
                                      <a:gd name="T4" fmla="*/ 0 w 2"/>
                                      <a:gd name="T5" fmla="*/ 5 h 5"/>
                                      <a:gd name="T6" fmla="*/ 2 w 2"/>
                                      <a:gd name="T7" fmla="*/ 5 h 5"/>
                                      <a:gd name="T8" fmla="*/ 0 w 2"/>
                                      <a:gd name="T9" fmla="*/ 0 h 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" h="5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25C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52" name="Freeform 10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33" y="881"/>
                                    <a:ext cx="2" cy="5"/>
                                  </a:xfrm>
                                  <a:custGeom>
                                    <a:avLst/>
                                    <a:gdLst>
                                      <a:gd name="T0" fmla="*/ 0 w 2"/>
                                      <a:gd name="T1" fmla="*/ 0 h 5"/>
                                      <a:gd name="T2" fmla="*/ 0 w 2"/>
                                      <a:gd name="T3" fmla="*/ 0 h 5"/>
                                      <a:gd name="T4" fmla="*/ 0 w 2"/>
                                      <a:gd name="T5" fmla="*/ 5 h 5"/>
                                      <a:gd name="T6" fmla="*/ 2 w 2"/>
                                      <a:gd name="T7" fmla="*/ 5 h 5"/>
                                      <a:gd name="T8" fmla="*/ 0 w 2"/>
                                      <a:gd name="T9" fmla="*/ 0 h 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" h="5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5F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53" name="Freeform 104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33" y="883"/>
                                    <a:ext cx="77" cy="175"/>
                                  </a:xfrm>
                                  <a:custGeom>
                                    <a:avLst/>
                                    <a:gdLst>
                                      <a:gd name="T0" fmla="*/ 2 w 77"/>
                                      <a:gd name="T1" fmla="*/ 0 h 175"/>
                                      <a:gd name="T2" fmla="*/ 0 w 77"/>
                                      <a:gd name="T3" fmla="*/ 0 h 175"/>
                                      <a:gd name="T4" fmla="*/ 0 w 77"/>
                                      <a:gd name="T5" fmla="*/ 5 h 175"/>
                                      <a:gd name="T6" fmla="*/ 2 w 77"/>
                                      <a:gd name="T7" fmla="*/ 5 h 175"/>
                                      <a:gd name="T8" fmla="*/ 2 w 77"/>
                                      <a:gd name="T9" fmla="*/ 5 h 175"/>
                                      <a:gd name="T10" fmla="*/ 2 w 77"/>
                                      <a:gd name="T11" fmla="*/ 0 h 175"/>
                                      <a:gd name="T12" fmla="*/ 54 w 77"/>
                                      <a:gd name="T13" fmla="*/ 175 h 175"/>
                                      <a:gd name="T14" fmla="*/ 54 w 77"/>
                                      <a:gd name="T15" fmla="*/ 175 h 175"/>
                                      <a:gd name="T16" fmla="*/ 67 w 77"/>
                                      <a:gd name="T17" fmla="*/ 175 h 175"/>
                                      <a:gd name="T18" fmla="*/ 77 w 77"/>
                                      <a:gd name="T19" fmla="*/ 170 h 175"/>
                                      <a:gd name="T20" fmla="*/ 64 w 77"/>
                                      <a:gd name="T21" fmla="*/ 172 h 175"/>
                                      <a:gd name="T22" fmla="*/ 54 w 77"/>
                                      <a:gd name="T23" fmla="*/ 175 h 1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77" h="175">
                                        <a:moveTo>
                                          <a:pt x="2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  <a:moveTo>
                                          <a:pt x="54" y="175"/>
                                        </a:moveTo>
                                        <a:lnTo>
                                          <a:pt x="54" y="175"/>
                                        </a:lnTo>
                                        <a:lnTo>
                                          <a:pt x="67" y="175"/>
                                        </a:lnTo>
                                        <a:lnTo>
                                          <a:pt x="77" y="170"/>
                                        </a:lnTo>
                                        <a:lnTo>
                                          <a:pt x="64" y="172"/>
                                        </a:lnTo>
                                        <a:lnTo>
                                          <a:pt x="54" y="17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63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54" name="Freeform 104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33" y="886"/>
                                    <a:ext cx="102" cy="172"/>
                                  </a:xfrm>
                                  <a:custGeom>
                                    <a:avLst/>
                                    <a:gdLst>
                                      <a:gd name="T0" fmla="*/ 2 w 102"/>
                                      <a:gd name="T1" fmla="*/ 0 h 172"/>
                                      <a:gd name="T2" fmla="*/ 0 w 102"/>
                                      <a:gd name="T3" fmla="*/ 0 h 172"/>
                                      <a:gd name="T4" fmla="*/ 2 w 102"/>
                                      <a:gd name="T5" fmla="*/ 5 h 172"/>
                                      <a:gd name="T6" fmla="*/ 2 w 102"/>
                                      <a:gd name="T7" fmla="*/ 5 h 172"/>
                                      <a:gd name="T8" fmla="*/ 5 w 102"/>
                                      <a:gd name="T9" fmla="*/ 5 h 172"/>
                                      <a:gd name="T10" fmla="*/ 2 w 102"/>
                                      <a:gd name="T11" fmla="*/ 0 h 172"/>
                                      <a:gd name="T12" fmla="*/ 102 w 102"/>
                                      <a:gd name="T13" fmla="*/ 154 h 172"/>
                                      <a:gd name="T14" fmla="*/ 99 w 102"/>
                                      <a:gd name="T15" fmla="*/ 154 h 172"/>
                                      <a:gd name="T16" fmla="*/ 99 w 102"/>
                                      <a:gd name="T17" fmla="*/ 154 h 172"/>
                                      <a:gd name="T18" fmla="*/ 97 w 102"/>
                                      <a:gd name="T19" fmla="*/ 154 h 172"/>
                                      <a:gd name="T20" fmla="*/ 99 w 102"/>
                                      <a:gd name="T21" fmla="*/ 154 h 172"/>
                                      <a:gd name="T22" fmla="*/ 102 w 102"/>
                                      <a:gd name="T23" fmla="*/ 154 h 172"/>
                                      <a:gd name="T24" fmla="*/ 52 w 102"/>
                                      <a:gd name="T25" fmla="*/ 169 h 172"/>
                                      <a:gd name="T26" fmla="*/ 54 w 102"/>
                                      <a:gd name="T27" fmla="*/ 169 h 172"/>
                                      <a:gd name="T28" fmla="*/ 54 w 102"/>
                                      <a:gd name="T29" fmla="*/ 172 h 172"/>
                                      <a:gd name="T30" fmla="*/ 64 w 102"/>
                                      <a:gd name="T31" fmla="*/ 172 h 172"/>
                                      <a:gd name="T32" fmla="*/ 72 w 102"/>
                                      <a:gd name="T33" fmla="*/ 169 h 172"/>
                                      <a:gd name="T34" fmla="*/ 77 w 102"/>
                                      <a:gd name="T35" fmla="*/ 167 h 172"/>
                                      <a:gd name="T36" fmla="*/ 84 w 102"/>
                                      <a:gd name="T37" fmla="*/ 162 h 172"/>
                                      <a:gd name="T38" fmla="*/ 69 w 102"/>
                                      <a:gd name="T39" fmla="*/ 167 h 172"/>
                                      <a:gd name="T40" fmla="*/ 52 w 102"/>
                                      <a:gd name="T41" fmla="*/ 169 h 1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02" h="172">
                                        <a:moveTo>
                                          <a:pt x="2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  <a:moveTo>
                                          <a:pt x="102" y="154"/>
                                        </a:moveTo>
                                        <a:lnTo>
                                          <a:pt x="99" y="154"/>
                                        </a:lnTo>
                                        <a:lnTo>
                                          <a:pt x="99" y="154"/>
                                        </a:lnTo>
                                        <a:lnTo>
                                          <a:pt x="97" y="154"/>
                                        </a:lnTo>
                                        <a:lnTo>
                                          <a:pt x="99" y="154"/>
                                        </a:lnTo>
                                        <a:lnTo>
                                          <a:pt x="102" y="154"/>
                                        </a:lnTo>
                                        <a:close/>
                                        <a:moveTo>
                                          <a:pt x="52" y="169"/>
                                        </a:moveTo>
                                        <a:lnTo>
                                          <a:pt x="54" y="169"/>
                                        </a:lnTo>
                                        <a:lnTo>
                                          <a:pt x="54" y="172"/>
                                        </a:lnTo>
                                        <a:lnTo>
                                          <a:pt x="64" y="172"/>
                                        </a:lnTo>
                                        <a:lnTo>
                                          <a:pt x="72" y="169"/>
                                        </a:lnTo>
                                        <a:lnTo>
                                          <a:pt x="77" y="167"/>
                                        </a:lnTo>
                                        <a:lnTo>
                                          <a:pt x="84" y="162"/>
                                        </a:lnTo>
                                        <a:lnTo>
                                          <a:pt x="69" y="167"/>
                                        </a:lnTo>
                                        <a:lnTo>
                                          <a:pt x="52" y="1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67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55" name="Freeform 104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33" y="888"/>
                                    <a:ext cx="102" cy="170"/>
                                  </a:xfrm>
                                  <a:custGeom>
                                    <a:avLst/>
                                    <a:gdLst>
                                      <a:gd name="T0" fmla="*/ 2 w 102"/>
                                      <a:gd name="T1" fmla="*/ 0 h 170"/>
                                      <a:gd name="T2" fmla="*/ 2 w 102"/>
                                      <a:gd name="T3" fmla="*/ 0 h 170"/>
                                      <a:gd name="T4" fmla="*/ 0 w 102"/>
                                      <a:gd name="T5" fmla="*/ 0 h 170"/>
                                      <a:gd name="T6" fmla="*/ 2 w 102"/>
                                      <a:gd name="T7" fmla="*/ 8 h 170"/>
                                      <a:gd name="T8" fmla="*/ 2 w 102"/>
                                      <a:gd name="T9" fmla="*/ 5 h 170"/>
                                      <a:gd name="T10" fmla="*/ 5 w 102"/>
                                      <a:gd name="T11" fmla="*/ 5 h 170"/>
                                      <a:gd name="T12" fmla="*/ 2 w 102"/>
                                      <a:gd name="T13" fmla="*/ 0 h 170"/>
                                      <a:gd name="T14" fmla="*/ 54 w 102"/>
                                      <a:gd name="T15" fmla="*/ 170 h 170"/>
                                      <a:gd name="T16" fmla="*/ 64 w 102"/>
                                      <a:gd name="T17" fmla="*/ 167 h 170"/>
                                      <a:gd name="T18" fmla="*/ 77 w 102"/>
                                      <a:gd name="T19" fmla="*/ 165 h 170"/>
                                      <a:gd name="T20" fmla="*/ 87 w 102"/>
                                      <a:gd name="T21" fmla="*/ 157 h 170"/>
                                      <a:gd name="T22" fmla="*/ 102 w 102"/>
                                      <a:gd name="T23" fmla="*/ 152 h 170"/>
                                      <a:gd name="T24" fmla="*/ 99 w 102"/>
                                      <a:gd name="T25" fmla="*/ 150 h 170"/>
                                      <a:gd name="T26" fmla="*/ 97 w 102"/>
                                      <a:gd name="T27" fmla="*/ 150 h 170"/>
                                      <a:gd name="T28" fmla="*/ 87 w 102"/>
                                      <a:gd name="T29" fmla="*/ 155 h 170"/>
                                      <a:gd name="T30" fmla="*/ 74 w 102"/>
                                      <a:gd name="T31" fmla="*/ 160 h 170"/>
                                      <a:gd name="T32" fmla="*/ 64 w 102"/>
                                      <a:gd name="T33" fmla="*/ 162 h 170"/>
                                      <a:gd name="T34" fmla="*/ 49 w 102"/>
                                      <a:gd name="T35" fmla="*/ 165 h 170"/>
                                      <a:gd name="T36" fmla="*/ 52 w 102"/>
                                      <a:gd name="T37" fmla="*/ 167 h 170"/>
                                      <a:gd name="T38" fmla="*/ 54 w 102"/>
                                      <a:gd name="T39" fmla="*/ 170 h 1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102" h="170">
                                        <a:moveTo>
                                          <a:pt x="2" y="0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  <a:moveTo>
                                          <a:pt x="54" y="170"/>
                                        </a:moveTo>
                                        <a:lnTo>
                                          <a:pt x="64" y="167"/>
                                        </a:lnTo>
                                        <a:lnTo>
                                          <a:pt x="77" y="165"/>
                                        </a:lnTo>
                                        <a:lnTo>
                                          <a:pt x="87" y="157"/>
                                        </a:lnTo>
                                        <a:lnTo>
                                          <a:pt x="102" y="152"/>
                                        </a:lnTo>
                                        <a:lnTo>
                                          <a:pt x="99" y="150"/>
                                        </a:lnTo>
                                        <a:lnTo>
                                          <a:pt x="97" y="150"/>
                                        </a:lnTo>
                                        <a:lnTo>
                                          <a:pt x="87" y="155"/>
                                        </a:lnTo>
                                        <a:lnTo>
                                          <a:pt x="74" y="160"/>
                                        </a:lnTo>
                                        <a:lnTo>
                                          <a:pt x="64" y="162"/>
                                        </a:lnTo>
                                        <a:lnTo>
                                          <a:pt x="49" y="165"/>
                                        </a:lnTo>
                                        <a:lnTo>
                                          <a:pt x="52" y="167"/>
                                        </a:lnTo>
                                        <a:lnTo>
                                          <a:pt x="54" y="1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6A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56" name="Freeform 104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35" y="891"/>
                                    <a:ext cx="97" cy="164"/>
                                  </a:xfrm>
                                  <a:custGeom>
                                    <a:avLst/>
                                    <a:gdLst>
                                      <a:gd name="T0" fmla="*/ 3 w 97"/>
                                      <a:gd name="T1" fmla="*/ 0 h 164"/>
                                      <a:gd name="T2" fmla="*/ 0 w 97"/>
                                      <a:gd name="T3" fmla="*/ 0 h 164"/>
                                      <a:gd name="T4" fmla="*/ 0 w 97"/>
                                      <a:gd name="T5" fmla="*/ 0 h 164"/>
                                      <a:gd name="T6" fmla="*/ 0 w 97"/>
                                      <a:gd name="T7" fmla="*/ 7 h 164"/>
                                      <a:gd name="T8" fmla="*/ 3 w 97"/>
                                      <a:gd name="T9" fmla="*/ 5 h 164"/>
                                      <a:gd name="T10" fmla="*/ 3 w 97"/>
                                      <a:gd name="T11" fmla="*/ 5 h 164"/>
                                      <a:gd name="T12" fmla="*/ 3 w 97"/>
                                      <a:gd name="T13" fmla="*/ 0 h 164"/>
                                      <a:gd name="T14" fmla="*/ 50 w 97"/>
                                      <a:gd name="T15" fmla="*/ 164 h 164"/>
                                      <a:gd name="T16" fmla="*/ 67 w 97"/>
                                      <a:gd name="T17" fmla="*/ 162 h 164"/>
                                      <a:gd name="T18" fmla="*/ 82 w 97"/>
                                      <a:gd name="T19" fmla="*/ 157 h 164"/>
                                      <a:gd name="T20" fmla="*/ 87 w 97"/>
                                      <a:gd name="T21" fmla="*/ 152 h 164"/>
                                      <a:gd name="T22" fmla="*/ 95 w 97"/>
                                      <a:gd name="T23" fmla="*/ 149 h 164"/>
                                      <a:gd name="T24" fmla="*/ 97 w 97"/>
                                      <a:gd name="T25" fmla="*/ 149 h 164"/>
                                      <a:gd name="T26" fmla="*/ 97 w 97"/>
                                      <a:gd name="T27" fmla="*/ 149 h 164"/>
                                      <a:gd name="T28" fmla="*/ 95 w 97"/>
                                      <a:gd name="T29" fmla="*/ 147 h 164"/>
                                      <a:gd name="T30" fmla="*/ 95 w 97"/>
                                      <a:gd name="T31" fmla="*/ 144 h 164"/>
                                      <a:gd name="T32" fmla="*/ 82 w 97"/>
                                      <a:gd name="T33" fmla="*/ 152 h 164"/>
                                      <a:gd name="T34" fmla="*/ 72 w 97"/>
                                      <a:gd name="T35" fmla="*/ 154 h 164"/>
                                      <a:gd name="T36" fmla="*/ 60 w 97"/>
                                      <a:gd name="T37" fmla="*/ 157 h 164"/>
                                      <a:gd name="T38" fmla="*/ 47 w 97"/>
                                      <a:gd name="T39" fmla="*/ 159 h 164"/>
                                      <a:gd name="T40" fmla="*/ 47 w 97"/>
                                      <a:gd name="T41" fmla="*/ 159 h 164"/>
                                      <a:gd name="T42" fmla="*/ 45 w 97"/>
                                      <a:gd name="T43" fmla="*/ 159 h 164"/>
                                      <a:gd name="T44" fmla="*/ 47 w 97"/>
                                      <a:gd name="T45" fmla="*/ 162 h 164"/>
                                      <a:gd name="T46" fmla="*/ 50 w 97"/>
                                      <a:gd name="T47" fmla="*/ 164 h 16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97" h="164">
                                        <a:moveTo>
                                          <a:pt x="3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  <a:moveTo>
                                          <a:pt x="50" y="164"/>
                                        </a:moveTo>
                                        <a:lnTo>
                                          <a:pt x="67" y="162"/>
                                        </a:lnTo>
                                        <a:lnTo>
                                          <a:pt x="82" y="157"/>
                                        </a:lnTo>
                                        <a:lnTo>
                                          <a:pt x="87" y="152"/>
                                        </a:lnTo>
                                        <a:lnTo>
                                          <a:pt x="95" y="149"/>
                                        </a:lnTo>
                                        <a:lnTo>
                                          <a:pt x="97" y="149"/>
                                        </a:lnTo>
                                        <a:lnTo>
                                          <a:pt x="97" y="149"/>
                                        </a:lnTo>
                                        <a:lnTo>
                                          <a:pt x="95" y="147"/>
                                        </a:lnTo>
                                        <a:lnTo>
                                          <a:pt x="95" y="144"/>
                                        </a:lnTo>
                                        <a:lnTo>
                                          <a:pt x="82" y="152"/>
                                        </a:lnTo>
                                        <a:lnTo>
                                          <a:pt x="72" y="154"/>
                                        </a:lnTo>
                                        <a:lnTo>
                                          <a:pt x="60" y="157"/>
                                        </a:lnTo>
                                        <a:lnTo>
                                          <a:pt x="47" y="159"/>
                                        </a:lnTo>
                                        <a:lnTo>
                                          <a:pt x="47" y="159"/>
                                        </a:lnTo>
                                        <a:lnTo>
                                          <a:pt x="45" y="159"/>
                                        </a:lnTo>
                                        <a:lnTo>
                                          <a:pt x="47" y="162"/>
                                        </a:lnTo>
                                        <a:lnTo>
                                          <a:pt x="50" y="1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6E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57" name="Freeform 104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35" y="893"/>
                                    <a:ext cx="95" cy="160"/>
                                  </a:xfrm>
                                  <a:custGeom>
                                    <a:avLst/>
                                    <a:gdLst>
                                      <a:gd name="T0" fmla="*/ 3 w 95"/>
                                      <a:gd name="T1" fmla="*/ 0 h 160"/>
                                      <a:gd name="T2" fmla="*/ 0 w 95"/>
                                      <a:gd name="T3" fmla="*/ 0 h 160"/>
                                      <a:gd name="T4" fmla="*/ 0 w 95"/>
                                      <a:gd name="T5" fmla="*/ 3 h 160"/>
                                      <a:gd name="T6" fmla="*/ 0 w 95"/>
                                      <a:gd name="T7" fmla="*/ 8 h 160"/>
                                      <a:gd name="T8" fmla="*/ 3 w 95"/>
                                      <a:gd name="T9" fmla="*/ 5 h 160"/>
                                      <a:gd name="T10" fmla="*/ 5 w 95"/>
                                      <a:gd name="T11" fmla="*/ 5 h 160"/>
                                      <a:gd name="T12" fmla="*/ 3 w 95"/>
                                      <a:gd name="T13" fmla="*/ 0 h 160"/>
                                      <a:gd name="T14" fmla="*/ 47 w 95"/>
                                      <a:gd name="T15" fmla="*/ 160 h 160"/>
                                      <a:gd name="T16" fmla="*/ 62 w 95"/>
                                      <a:gd name="T17" fmla="*/ 157 h 160"/>
                                      <a:gd name="T18" fmla="*/ 72 w 95"/>
                                      <a:gd name="T19" fmla="*/ 155 h 160"/>
                                      <a:gd name="T20" fmla="*/ 85 w 95"/>
                                      <a:gd name="T21" fmla="*/ 150 h 160"/>
                                      <a:gd name="T22" fmla="*/ 95 w 95"/>
                                      <a:gd name="T23" fmla="*/ 145 h 160"/>
                                      <a:gd name="T24" fmla="*/ 95 w 95"/>
                                      <a:gd name="T25" fmla="*/ 142 h 160"/>
                                      <a:gd name="T26" fmla="*/ 92 w 95"/>
                                      <a:gd name="T27" fmla="*/ 142 h 160"/>
                                      <a:gd name="T28" fmla="*/ 82 w 95"/>
                                      <a:gd name="T29" fmla="*/ 147 h 160"/>
                                      <a:gd name="T30" fmla="*/ 70 w 95"/>
                                      <a:gd name="T31" fmla="*/ 150 h 160"/>
                                      <a:gd name="T32" fmla="*/ 60 w 95"/>
                                      <a:gd name="T33" fmla="*/ 152 h 160"/>
                                      <a:gd name="T34" fmla="*/ 47 w 95"/>
                                      <a:gd name="T35" fmla="*/ 155 h 160"/>
                                      <a:gd name="T36" fmla="*/ 45 w 95"/>
                                      <a:gd name="T37" fmla="*/ 155 h 160"/>
                                      <a:gd name="T38" fmla="*/ 45 w 95"/>
                                      <a:gd name="T39" fmla="*/ 155 h 160"/>
                                      <a:gd name="T40" fmla="*/ 45 w 95"/>
                                      <a:gd name="T41" fmla="*/ 157 h 160"/>
                                      <a:gd name="T42" fmla="*/ 47 w 95"/>
                                      <a:gd name="T43" fmla="*/ 160 h 1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95" h="160">
                                        <a:moveTo>
                                          <a:pt x="3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  <a:moveTo>
                                          <a:pt x="47" y="160"/>
                                        </a:moveTo>
                                        <a:lnTo>
                                          <a:pt x="62" y="157"/>
                                        </a:lnTo>
                                        <a:lnTo>
                                          <a:pt x="72" y="155"/>
                                        </a:lnTo>
                                        <a:lnTo>
                                          <a:pt x="85" y="150"/>
                                        </a:lnTo>
                                        <a:lnTo>
                                          <a:pt x="95" y="145"/>
                                        </a:lnTo>
                                        <a:lnTo>
                                          <a:pt x="95" y="142"/>
                                        </a:lnTo>
                                        <a:lnTo>
                                          <a:pt x="92" y="142"/>
                                        </a:lnTo>
                                        <a:lnTo>
                                          <a:pt x="82" y="147"/>
                                        </a:lnTo>
                                        <a:lnTo>
                                          <a:pt x="70" y="150"/>
                                        </a:lnTo>
                                        <a:lnTo>
                                          <a:pt x="60" y="152"/>
                                        </a:lnTo>
                                        <a:lnTo>
                                          <a:pt x="47" y="155"/>
                                        </a:lnTo>
                                        <a:lnTo>
                                          <a:pt x="45" y="155"/>
                                        </a:lnTo>
                                        <a:lnTo>
                                          <a:pt x="45" y="155"/>
                                        </a:lnTo>
                                        <a:lnTo>
                                          <a:pt x="45" y="157"/>
                                        </a:lnTo>
                                        <a:lnTo>
                                          <a:pt x="47" y="1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722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58" name="Freeform 104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35" y="896"/>
                                    <a:ext cx="95" cy="154"/>
                                  </a:xfrm>
                                  <a:custGeom>
                                    <a:avLst/>
                                    <a:gdLst>
                                      <a:gd name="T0" fmla="*/ 3 w 95"/>
                                      <a:gd name="T1" fmla="*/ 0 h 154"/>
                                      <a:gd name="T2" fmla="*/ 3 w 95"/>
                                      <a:gd name="T3" fmla="*/ 0 h 154"/>
                                      <a:gd name="T4" fmla="*/ 0 w 95"/>
                                      <a:gd name="T5" fmla="*/ 2 h 154"/>
                                      <a:gd name="T6" fmla="*/ 0 w 95"/>
                                      <a:gd name="T7" fmla="*/ 7 h 154"/>
                                      <a:gd name="T8" fmla="*/ 3 w 95"/>
                                      <a:gd name="T9" fmla="*/ 5 h 154"/>
                                      <a:gd name="T10" fmla="*/ 5 w 95"/>
                                      <a:gd name="T11" fmla="*/ 5 h 154"/>
                                      <a:gd name="T12" fmla="*/ 3 w 95"/>
                                      <a:gd name="T13" fmla="*/ 0 h 154"/>
                                      <a:gd name="T14" fmla="*/ 45 w 95"/>
                                      <a:gd name="T15" fmla="*/ 154 h 154"/>
                                      <a:gd name="T16" fmla="*/ 47 w 95"/>
                                      <a:gd name="T17" fmla="*/ 154 h 154"/>
                                      <a:gd name="T18" fmla="*/ 47 w 95"/>
                                      <a:gd name="T19" fmla="*/ 154 h 154"/>
                                      <a:gd name="T20" fmla="*/ 60 w 95"/>
                                      <a:gd name="T21" fmla="*/ 152 h 154"/>
                                      <a:gd name="T22" fmla="*/ 72 w 95"/>
                                      <a:gd name="T23" fmla="*/ 149 h 154"/>
                                      <a:gd name="T24" fmla="*/ 82 w 95"/>
                                      <a:gd name="T25" fmla="*/ 147 h 154"/>
                                      <a:gd name="T26" fmla="*/ 95 w 95"/>
                                      <a:gd name="T27" fmla="*/ 139 h 154"/>
                                      <a:gd name="T28" fmla="*/ 92 w 95"/>
                                      <a:gd name="T29" fmla="*/ 139 h 154"/>
                                      <a:gd name="T30" fmla="*/ 90 w 95"/>
                                      <a:gd name="T31" fmla="*/ 137 h 154"/>
                                      <a:gd name="T32" fmla="*/ 80 w 95"/>
                                      <a:gd name="T33" fmla="*/ 142 h 154"/>
                                      <a:gd name="T34" fmla="*/ 70 w 95"/>
                                      <a:gd name="T35" fmla="*/ 147 h 154"/>
                                      <a:gd name="T36" fmla="*/ 60 w 95"/>
                                      <a:gd name="T37" fmla="*/ 149 h 154"/>
                                      <a:gd name="T38" fmla="*/ 47 w 95"/>
                                      <a:gd name="T39" fmla="*/ 149 h 154"/>
                                      <a:gd name="T40" fmla="*/ 45 w 95"/>
                                      <a:gd name="T41" fmla="*/ 149 h 154"/>
                                      <a:gd name="T42" fmla="*/ 42 w 95"/>
                                      <a:gd name="T43" fmla="*/ 149 h 154"/>
                                      <a:gd name="T44" fmla="*/ 45 w 95"/>
                                      <a:gd name="T45" fmla="*/ 152 h 154"/>
                                      <a:gd name="T46" fmla="*/ 45 w 95"/>
                                      <a:gd name="T47" fmla="*/ 154 h 1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95" h="154">
                                        <a:moveTo>
                                          <a:pt x="3" y="0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  <a:moveTo>
                                          <a:pt x="45" y="154"/>
                                        </a:moveTo>
                                        <a:lnTo>
                                          <a:pt x="47" y="154"/>
                                        </a:lnTo>
                                        <a:lnTo>
                                          <a:pt x="47" y="154"/>
                                        </a:lnTo>
                                        <a:lnTo>
                                          <a:pt x="60" y="152"/>
                                        </a:lnTo>
                                        <a:lnTo>
                                          <a:pt x="72" y="149"/>
                                        </a:lnTo>
                                        <a:lnTo>
                                          <a:pt x="82" y="147"/>
                                        </a:lnTo>
                                        <a:lnTo>
                                          <a:pt x="95" y="139"/>
                                        </a:lnTo>
                                        <a:lnTo>
                                          <a:pt x="92" y="139"/>
                                        </a:lnTo>
                                        <a:lnTo>
                                          <a:pt x="90" y="137"/>
                                        </a:lnTo>
                                        <a:lnTo>
                                          <a:pt x="80" y="142"/>
                                        </a:lnTo>
                                        <a:lnTo>
                                          <a:pt x="70" y="147"/>
                                        </a:lnTo>
                                        <a:lnTo>
                                          <a:pt x="60" y="149"/>
                                        </a:lnTo>
                                        <a:lnTo>
                                          <a:pt x="47" y="149"/>
                                        </a:lnTo>
                                        <a:lnTo>
                                          <a:pt x="45" y="149"/>
                                        </a:lnTo>
                                        <a:lnTo>
                                          <a:pt x="42" y="149"/>
                                        </a:lnTo>
                                        <a:lnTo>
                                          <a:pt x="45" y="152"/>
                                        </a:lnTo>
                                        <a:lnTo>
                                          <a:pt x="45" y="15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752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59" name="Freeform 104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35" y="898"/>
                                    <a:ext cx="92" cy="150"/>
                                  </a:xfrm>
                                  <a:custGeom>
                                    <a:avLst/>
                                    <a:gdLst>
                                      <a:gd name="T0" fmla="*/ 5 w 92"/>
                                      <a:gd name="T1" fmla="*/ 0 h 150"/>
                                      <a:gd name="T2" fmla="*/ 3 w 92"/>
                                      <a:gd name="T3" fmla="*/ 0 h 150"/>
                                      <a:gd name="T4" fmla="*/ 0 w 92"/>
                                      <a:gd name="T5" fmla="*/ 3 h 150"/>
                                      <a:gd name="T6" fmla="*/ 0 w 92"/>
                                      <a:gd name="T7" fmla="*/ 8 h 150"/>
                                      <a:gd name="T8" fmla="*/ 3 w 92"/>
                                      <a:gd name="T9" fmla="*/ 5 h 150"/>
                                      <a:gd name="T10" fmla="*/ 5 w 92"/>
                                      <a:gd name="T11" fmla="*/ 5 h 150"/>
                                      <a:gd name="T12" fmla="*/ 5 w 92"/>
                                      <a:gd name="T13" fmla="*/ 0 h 150"/>
                                      <a:gd name="T14" fmla="*/ 45 w 92"/>
                                      <a:gd name="T15" fmla="*/ 150 h 150"/>
                                      <a:gd name="T16" fmla="*/ 45 w 92"/>
                                      <a:gd name="T17" fmla="*/ 150 h 150"/>
                                      <a:gd name="T18" fmla="*/ 47 w 92"/>
                                      <a:gd name="T19" fmla="*/ 150 h 150"/>
                                      <a:gd name="T20" fmla="*/ 60 w 92"/>
                                      <a:gd name="T21" fmla="*/ 147 h 150"/>
                                      <a:gd name="T22" fmla="*/ 70 w 92"/>
                                      <a:gd name="T23" fmla="*/ 145 h 150"/>
                                      <a:gd name="T24" fmla="*/ 82 w 92"/>
                                      <a:gd name="T25" fmla="*/ 142 h 150"/>
                                      <a:gd name="T26" fmla="*/ 92 w 92"/>
                                      <a:gd name="T27" fmla="*/ 137 h 150"/>
                                      <a:gd name="T28" fmla="*/ 90 w 92"/>
                                      <a:gd name="T29" fmla="*/ 135 h 150"/>
                                      <a:gd name="T30" fmla="*/ 87 w 92"/>
                                      <a:gd name="T31" fmla="*/ 135 h 150"/>
                                      <a:gd name="T32" fmla="*/ 77 w 92"/>
                                      <a:gd name="T33" fmla="*/ 137 h 150"/>
                                      <a:gd name="T34" fmla="*/ 67 w 92"/>
                                      <a:gd name="T35" fmla="*/ 142 h 150"/>
                                      <a:gd name="T36" fmla="*/ 57 w 92"/>
                                      <a:gd name="T37" fmla="*/ 145 h 150"/>
                                      <a:gd name="T38" fmla="*/ 47 w 92"/>
                                      <a:gd name="T39" fmla="*/ 145 h 150"/>
                                      <a:gd name="T40" fmla="*/ 45 w 92"/>
                                      <a:gd name="T41" fmla="*/ 145 h 150"/>
                                      <a:gd name="T42" fmla="*/ 40 w 92"/>
                                      <a:gd name="T43" fmla="*/ 145 h 150"/>
                                      <a:gd name="T44" fmla="*/ 42 w 92"/>
                                      <a:gd name="T45" fmla="*/ 147 h 150"/>
                                      <a:gd name="T46" fmla="*/ 45 w 92"/>
                                      <a:gd name="T47" fmla="*/ 150 h 1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92" h="150">
                                        <a:moveTo>
                                          <a:pt x="5" y="0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45" y="150"/>
                                        </a:moveTo>
                                        <a:lnTo>
                                          <a:pt x="45" y="150"/>
                                        </a:lnTo>
                                        <a:lnTo>
                                          <a:pt x="47" y="150"/>
                                        </a:lnTo>
                                        <a:lnTo>
                                          <a:pt x="60" y="147"/>
                                        </a:lnTo>
                                        <a:lnTo>
                                          <a:pt x="70" y="145"/>
                                        </a:lnTo>
                                        <a:lnTo>
                                          <a:pt x="82" y="142"/>
                                        </a:lnTo>
                                        <a:lnTo>
                                          <a:pt x="92" y="137"/>
                                        </a:lnTo>
                                        <a:lnTo>
                                          <a:pt x="90" y="135"/>
                                        </a:lnTo>
                                        <a:lnTo>
                                          <a:pt x="87" y="135"/>
                                        </a:lnTo>
                                        <a:lnTo>
                                          <a:pt x="77" y="137"/>
                                        </a:lnTo>
                                        <a:lnTo>
                                          <a:pt x="67" y="142"/>
                                        </a:lnTo>
                                        <a:lnTo>
                                          <a:pt x="57" y="145"/>
                                        </a:lnTo>
                                        <a:lnTo>
                                          <a:pt x="47" y="145"/>
                                        </a:lnTo>
                                        <a:lnTo>
                                          <a:pt x="45" y="145"/>
                                        </a:lnTo>
                                        <a:lnTo>
                                          <a:pt x="40" y="145"/>
                                        </a:lnTo>
                                        <a:lnTo>
                                          <a:pt x="42" y="147"/>
                                        </a:lnTo>
                                        <a:lnTo>
                                          <a:pt x="45" y="1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782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60" name="Freeform 105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35" y="901"/>
                                    <a:ext cx="90" cy="144"/>
                                  </a:xfrm>
                                  <a:custGeom>
                                    <a:avLst/>
                                    <a:gdLst>
                                      <a:gd name="T0" fmla="*/ 5 w 90"/>
                                      <a:gd name="T1" fmla="*/ 0 h 144"/>
                                      <a:gd name="T2" fmla="*/ 3 w 90"/>
                                      <a:gd name="T3" fmla="*/ 0 h 144"/>
                                      <a:gd name="T4" fmla="*/ 0 w 90"/>
                                      <a:gd name="T5" fmla="*/ 2 h 144"/>
                                      <a:gd name="T6" fmla="*/ 3 w 90"/>
                                      <a:gd name="T7" fmla="*/ 7 h 144"/>
                                      <a:gd name="T8" fmla="*/ 5 w 90"/>
                                      <a:gd name="T9" fmla="*/ 5 h 144"/>
                                      <a:gd name="T10" fmla="*/ 8 w 90"/>
                                      <a:gd name="T11" fmla="*/ 5 h 144"/>
                                      <a:gd name="T12" fmla="*/ 5 w 90"/>
                                      <a:gd name="T13" fmla="*/ 0 h 144"/>
                                      <a:gd name="T14" fmla="*/ 42 w 90"/>
                                      <a:gd name="T15" fmla="*/ 144 h 144"/>
                                      <a:gd name="T16" fmla="*/ 45 w 90"/>
                                      <a:gd name="T17" fmla="*/ 144 h 144"/>
                                      <a:gd name="T18" fmla="*/ 47 w 90"/>
                                      <a:gd name="T19" fmla="*/ 144 h 144"/>
                                      <a:gd name="T20" fmla="*/ 60 w 90"/>
                                      <a:gd name="T21" fmla="*/ 144 h 144"/>
                                      <a:gd name="T22" fmla="*/ 70 w 90"/>
                                      <a:gd name="T23" fmla="*/ 142 h 144"/>
                                      <a:gd name="T24" fmla="*/ 80 w 90"/>
                                      <a:gd name="T25" fmla="*/ 137 h 144"/>
                                      <a:gd name="T26" fmla="*/ 90 w 90"/>
                                      <a:gd name="T27" fmla="*/ 132 h 144"/>
                                      <a:gd name="T28" fmla="*/ 87 w 90"/>
                                      <a:gd name="T29" fmla="*/ 132 h 144"/>
                                      <a:gd name="T30" fmla="*/ 85 w 90"/>
                                      <a:gd name="T31" fmla="*/ 129 h 144"/>
                                      <a:gd name="T32" fmla="*/ 67 w 90"/>
                                      <a:gd name="T33" fmla="*/ 137 h 144"/>
                                      <a:gd name="T34" fmla="*/ 47 w 90"/>
                                      <a:gd name="T35" fmla="*/ 139 h 144"/>
                                      <a:gd name="T36" fmla="*/ 42 w 90"/>
                                      <a:gd name="T37" fmla="*/ 139 h 144"/>
                                      <a:gd name="T38" fmla="*/ 37 w 90"/>
                                      <a:gd name="T39" fmla="*/ 139 h 144"/>
                                      <a:gd name="T40" fmla="*/ 40 w 90"/>
                                      <a:gd name="T41" fmla="*/ 142 h 144"/>
                                      <a:gd name="T42" fmla="*/ 42 w 90"/>
                                      <a:gd name="T43" fmla="*/ 144 h 1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90" h="144">
                                        <a:moveTo>
                                          <a:pt x="5" y="0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42" y="144"/>
                                        </a:moveTo>
                                        <a:lnTo>
                                          <a:pt x="45" y="144"/>
                                        </a:lnTo>
                                        <a:lnTo>
                                          <a:pt x="47" y="144"/>
                                        </a:lnTo>
                                        <a:lnTo>
                                          <a:pt x="60" y="144"/>
                                        </a:lnTo>
                                        <a:lnTo>
                                          <a:pt x="70" y="142"/>
                                        </a:lnTo>
                                        <a:lnTo>
                                          <a:pt x="80" y="137"/>
                                        </a:lnTo>
                                        <a:lnTo>
                                          <a:pt x="90" y="132"/>
                                        </a:lnTo>
                                        <a:lnTo>
                                          <a:pt x="87" y="132"/>
                                        </a:lnTo>
                                        <a:lnTo>
                                          <a:pt x="85" y="129"/>
                                        </a:lnTo>
                                        <a:lnTo>
                                          <a:pt x="67" y="137"/>
                                        </a:lnTo>
                                        <a:lnTo>
                                          <a:pt x="47" y="139"/>
                                        </a:lnTo>
                                        <a:lnTo>
                                          <a:pt x="42" y="139"/>
                                        </a:lnTo>
                                        <a:lnTo>
                                          <a:pt x="37" y="139"/>
                                        </a:lnTo>
                                        <a:lnTo>
                                          <a:pt x="40" y="142"/>
                                        </a:lnTo>
                                        <a:lnTo>
                                          <a:pt x="42" y="14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77C2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61" name="Freeform 105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35" y="903"/>
                                    <a:ext cx="87" cy="140"/>
                                  </a:xfrm>
                                  <a:custGeom>
                                    <a:avLst/>
                                    <a:gdLst>
                                      <a:gd name="T0" fmla="*/ 5 w 87"/>
                                      <a:gd name="T1" fmla="*/ 0 h 140"/>
                                      <a:gd name="T2" fmla="*/ 3 w 87"/>
                                      <a:gd name="T3" fmla="*/ 0 h 140"/>
                                      <a:gd name="T4" fmla="*/ 0 w 87"/>
                                      <a:gd name="T5" fmla="*/ 3 h 140"/>
                                      <a:gd name="T6" fmla="*/ 3 w 87"/>
                                      <a:gd name="T7" fmla="*/ 8 h 140"/>
                                      <a:gd name="T8" fmla="*/ 5 w 87"/>
                                      <a:gd name="T9" fmla="*/ 5 h 140"/>
                                      <a:gd name="T10" fmla="*/ 8 w 87"/>
                                      <a:gd name="T11" fmla="*/ 5 h 140"/>
                                      <a:gd name="T12" fmla="*/ 5 w 87"/>
                                      <a:gd name="T13" fmla="*/ 0 h 140"/>
                                      <a:gd name="T14" fmla="*/ 40 w 87"/>
                                      <a:gd name="T15" fmla="*/ 140 h 140"/>
                                      <a:gd name="T16" fmla="*/ 45 w 87"/>
                                      <a:gd name="T17" fmla="*/ 140 h 140"/>
                                      <a:gd name="T18" fmla="*/ 47 w 87"/>
                                      <a:gd name="T19" fmla="*/ 140 h 140"/>
                                      <a:gd name="T20" fmla="*/ 57 w 87"/>
                                      <a:gd name="T21" fmla="*/ 140 h 140"/>
                                      <a:gd name="T22" fmla="*/ 67 w 87"/>
                                      <a:gd name="T23" fmla="*/ 137 h 140"/>
                                      <a:gd name="T24" fmla="*/ 77 w 87"/>
                                      <a:gd name="T25" fmla="*/ 132 h 140"/>
                                      <a:gd name="T26" fmla="*/ 87 w 87"/>
                                      <a:gd name="T27" fmla="*/ 130 h 140"/>
                                      <a:gd name="T28" fmla="*/ 85 w 87"/>
                                      <a:gd name="T29" fmla="*/ 127 h 140"/>
                                      <a:gd name="T30" fmla="*/ 82 w 87"/>
                                      <a:gd name="T31" fmla="*/ 125 h 140"/>
                                      <a:gd name="T32" fmla="*/ 65 w 87"/>
                                      <a:gd name="T33" fmla="*/ 132 h 140"/>
                                      <a:gd name="T34" fmla="*/ 47 w 87"/>
                                      <a:gd name="T35" fmla="*/ 135 h 140"/>
                                      <a:gd name="T36" fmla="*/ 42 w 87"/>
                                      <a:gd name="T37" fmla="*/ 135 h 140"/>
                                      <a:gd name="T38" fmla="*/ 37 w 87"/>
                                      <a:gd name="T39" fmla="*/ 132 h 140"/>
                                      <a:gd name="T40" fmla="*/ 37 w 87"/>
                                      <a:gd name="T41" fmla="*/ 137 h 140"/>
                                      <a:gd name="T42" fmla="*/ 40 w 87"/>
                                      <a:gd name="T43" fmla="*/ 140 h 1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87" h="140">
                                        <a:moveTo>
                                          <a:pt x="5" y="0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40" y="140"/>
                                        </a:moveTo>
                                        <a:lnTo>
                                          <a:pt x="45" y="140"/>
                                        </a:lnTo>
                                        <a:lnTo>
                                          <a:pt x="47" y="140"/>
                                        </a:lnTo>
                                        <a:lnTo>
                                          <a:pt x="57" y="140"/>
                                        </a:lnTo>
                                        <a:lnTo>
                                          <a:pt x="67" y="137"/>
                                        </a:lnTo>
                                        <a:lnTo>
                                          <a:pt x="77" y="132"/>
                                        </a:lnTo>
                                        <a:lnTo>
                                          <a:pt x="87" y="130"/>
                                        </a:lnTo>
                                        <a:lnTo>
                                          <a:pt x="85" y="127"/>
                                        </a:lnTo>
                                        <a:lnTo>
                                          <a:pt x="82" y="125"/>
                                        </a:lnTo>
                                        <a:lnTo>
                                          <a:pt x="65" y="132"/>
                                        </a:lnTo>
                                        <a:lnTo>
                                          <a:pt x="47" y="135"/>
                                        </a:lnTo>
                                        <a:lnTo>
                                          <a:pt x="42" y="135"/>
                                        </a:lnTo>
                                        <a:lnTo>
                                          <a:pt x="37" y="132"/>
                                        </a:lnTo>
                                        <a:lnTo>
                                          <a:pt x="37" y="137"/>
                                        </a:lnTo>
                                        <a:lnTo>
                                          <a:pt x="40" y="1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77F2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62" name="Freeform 105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38" y="906"/>
                                    <a:ext cx="82" cy="134"/>
                                  </a:xfrm>
                                  <a:custGeom>
                                    <a:avLst/>
                                    <a:gdLst>
                                      <a:gd name="T0" fmla="*/ 5 w 82"/>
                                      <a:gd name="T1" fmla="*/ 0 h 134"/>
                                      <a:gd name="T2" fmla="*/ 2 w 82"/>
                                      <a:gd name="T3" fmla="*/ 0 h 134"/>
                                      <a:gd name="T4" fmla="*/ 0 w 82"/>
                                      <a:gd name="T5" fmla="*/ 2 h 134"/>
                                      <a:gd name="T6" fmla="*/ 0 w 82"/>
                                      <a:gd name="T7" fmla="*/ 7 h 134"/>
                                      <a:gd name="T8" fmla="*/ 2 w 82"/>
                                      <a:gd name="T9" fmla="*/ 7 h 134"/>
                                      <a:gd name="T10" fmla="*/ 5 w 82"/>
                                      <a:gd name="T11" fmla="*/ 5 h 134"/>
                                      <a:gd name="T12" fmla="*/ 5 w 82"/>
                                      <a:gd name="T13" fmla="*/ 0 h 134"/>
                                      <a:gd name="T14" fmla="*/ 34 w 82"/>
                                      <a:gd name="T15" fmla="*/ 134 h 134"/>
                                      <a:gd name="T16" fmla="*/ 39 w 82"/>
                                      <a:gd name="T17" fmla="*/ 134 h 134"/>
                                      <a:gd name="T18" fmla="*/ 44 w 82"/>
                                      <a:gd name="T19" fmla="*/ 134 h 134"/>
                                      <a:gd name="T20" fmla="*/ 64 w 82"/>
                                      <a:gd name="T21" fmla="*/ 132 h 134"/>
                                      <a:gd name="T22" fmla="*/ 82 w 82"/>
                                      <a:gd name="T23" fmla="*/ 124 h 134"/>
                                      <a:gd name="T24" fmla="*/ 79 w 82"/>
                                      <a:gd name="T25" fmla="*/ 122 h 134"/>
                                      <a:gd name="T26" fmla="*/ 77 w 82"/>
                                      <a:gd name="T27" fmla="*/ 122 h 134"/>
                                      <a:gd name="T28" fmla="*/ 62 w 82"/>
                                      <a:gd name="T29" fmla="*/ 127 h 134"/>
                                      <a:gd name="T30" fmla="*/ 44 w 82"/>
                                      <a:gd name="T31" fmla="*/ 129 h 134"/>
                                      <a:gd name="T32" fmla="*/ 39 w 82"/>
                                      <a:gd name="T33" fmla="*/ 129 h 134"/>
                                      <a:gd name="T34" fmla="*/ 32 w 82"/>
                                      <a:gd name="T35" fmla="*/ 127 h 134"/>
                                      <a:gd name="T36" fmla="*/ 34 w 82"/>
                                      <a:gd name="T37" fmla="*/ 129 h 134"/>
                                      <a:gd name="T38" fmla="*/ 34 w 82"/>
                                      <a:gd name="T39" fmla="*/ 134 h 13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82" h="134">
                                        <a:moveTo>
                                          <a:pt x="5" y="0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34" y="134"/>
                                        </a:moveTo>
                                        <a:lnTo>
                                          <a:pt x="39" y="134"/>
                                        </a:lnTo>
                                        <a:lnTo>
                                          <a:pt x="44" y="134"/>
                                        </a:lnTo>
                                        <a:lnTo>
                                          <a:pt x="64" y="132"/>
                                        </a:lnTo>
                                        <a:lnTo>
                                          <a:pt x="82" y="124"/>
                                        </a:lnTo>
                                        <a:lnTo>
                                          <a:pt x="79" y="122"/>
                                        </a:lnTo>
                                        <a:lnTo>
                                          <a:pt x="77" y="122"/>
                                        </a:lnTo>
                                        <a:lnTo>
                                          <a:pt x="62" y="127"/>
                                        </a:lnTo>
                                        <a:lnTo>
                                          <a:pt x="44" y="129"/>
                                        </a:lnTo>
                                        <a:lnTo>
                                          <a:pt x="39" y="129"/>
                                        </a:lnTo>
                                        <a:lnTo>
                                          <a:pt x="32" y="127"/>
                                        </a:lnTo>
                                        <a:lnTo>
                                          <a:pt x="34" y="129"/>
                                        </a:lnTo>
                                        <a:lnTo>
                                          <a:pt x="34" y="13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8832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63" name="Freeform 105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38" y="908"/>
                                    <a:ext cx="79" cy="130"/>
                                  </a:xfrm>
                                  <a:custGeom>
                                    <a:avLst/>
                                    <a:gdLst>
                                      <a:gd name="T0" fmla="*/ 5 w 79"/>
                                      <a:gd name="T1" fmla="*/ 0 h 130"/>
                                      <a:gd name="T2" fmla="*/ 2 w 79"/>
                                      <a:gd name="T3" fmla="*/ 0 h 130"/>
                                      <a:gd name="T4" fmla="*/ 0 w 79"/>
                                      <a:gd name="T5" fmla="*/ 3 h 130"/>
                                      <a:gd name="T6" fmla="*/ 0 w 79"/>
                                      <a:gd name="T7" fmla="*/ 10 h 130"/>
                                      <a:gd name="T8" fmla="*/ 2 w 79"/>
                                      <a:gd name="T9" fmla="*/ 8 h 130"/>
                                      <a:gd name="T10" fmla="*/ 5 w 79"/>
                                      <a:gd name="T11" fmla="*/ 5 h 130"/>
                                      <a:gd name="T12" fmla="*/ 5 w 79"/>
                                      <a:gd name="T13" fmla="*/ 0 h 130"/>
                                      <a:gd name="T14" fmla="*/ 34 w 79"/>
                                      <a:gd name="T15" fmla="*/ 127 h 130"/>
                                      <a:gd name="T16" fmla="*/ 39 w 79"/>
                                      <a:gd name="T17" fmla="*/ 130 h 130"/>
                                      <a:gd name="T18" fmla="*/ 44 w 79"/>
                                      <a:gd name="T19" fmla="*/ 130 h 130"/>
                                      <a:gd name="T20" fmla="*/ 62 w 79"/>
                                      <a:gd name="T21" fmla="*/ 127 h 130"/>
                                      <a:gd name="T22" fmla="*/ 79 w 79"/>
                                      <a:gd name="T23" fmla="*/ 120 h 130"/>
                                      <a:gd name="T24" fmla="*/ 77 w 79"/>
                                      <a:gd name="T25" fmla="*/ 120 h 130"/>
                                      <a:gd name="T26" fmla="*/ 74 w 79"/>
                                      <a:gd name="T27" fmla="*/ 117 h 130"/>
                                      <a:gd name="T28" fmla="*/ 59 w 79"/>
                                      <a:gd name="T29" fmla="*/ 122 h 130"/>
                                      <a:gd name="T30" fmla="*/ 44 w 79"/>
                                      <a:gd name="T31" fmla="*/ 125 h 130"/>
                                      <a:gd name="T32" fmla="*/ 37 w 79"/>
                                      <a:gd name="T33" fmla="*/ 125 h 130"/>
                                      <a:gd name="T34" fmla="*/ 29 w 79"/>
                                      <a:gd name="T35" fmla="*/ 122 h 130"/>
                                      <a:gd name="T36" fmla="*/ 32 w 79"/>
                                      <a:gd name="T37" fmla="*/ 125 h 130"/>
                                      <a:gd name="T38" fmla="*/ 34 w 79"/>
                                      <a:gd name="T39" fmla="*/ 127 h 1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79" h="130">
                                        <a:moveTo>
                                          <a:pt x="5" y="0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34" y="127"/>
                                        </a:moveTo>
                                        <a:lnTo>
                                          <a:pt x="39" y="130"/>
                                        </a:lnTo>
                                        <a:lnTo>
                                          <a:pt x="44" y="130"/>
                                        </a:lnTo>
                                        <a:lnTo>
                                          <a:pt x="62" y="127"/>
                                        </a:lnTo>
                                        <a:lnTo>
                                          <a:pt x="79" y="120"/>
                                        </a:lnTo>
                                        <a:lnTo>
                                          <a:pt x="77" y="120"/>
                                        </a:lnTo>
                                        <a:lnTo>
                                          <a:pt x="74" y="117"/>
                                        </a:lnTo>
                                        <a:lnTo>
                                          <a:pt x="59" y="122"/>
                                        </a:lnTo>
                                        <a:lnTo>
                                          <a:pt x="44" y="125"/>
                                        </a:lnTo>
                                        <a:lnTo>
                                          <a:pt x="37" y="125"/>
                                        </a:lnTo>
                                        <a:lnTo>
                                          <a:pt x="29" y="122"/>
                                        </a:lnTo>
                                        <a:lnTo>
                                          <a:pt x="32" y="125"/>
                                        </a:lnTo>
                                        <a:lnTo>
                                          <a:pt x="34" y="12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8872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64" name="Freeform 105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38" y="911"/>
                                    <a:ext cx="77" cy="124"/>
                                  </a:xfrm>
                                  <a:custGeom>
                                    <a:avLst/>
                                    <a:gdLst>
                                      <a:gd name="T0" fmla="*/ 5 w 77"/>
                                      <a:gd name="T1" fmla="*/ 0 h 124"/>
                                      <a:gd name="T2" fmla="*/ 2 w 77"/>
                                      <a:gd name="T3" fmla="*/ 2 h 124"/>
                                      <a:gd name="T4" fmla="*/ 0 w 77"/>
                                      <a:gd name="T5" fmla="*/ 2 h 124"/>
                                      <a:gd name="T6" fmla="*/ 0 w 77"/>
                                      <a:gd name="T7" fmla="*/ 9 h 124"/>
                                      <a:gd name="T8" fmla="*/ 5 w 77"/>
                                      <a:gd name="T9" fmla="*/ 7 h 124"/>
                                      <a:gd name="T10" fmla="*/ 7 w 77"/>
                                      <a:gd name="T11" fmla="*/ 5 h 124"/>
                                      <a:gd name="T12" fmla="*/ 5 w 77"/>
                                      <a:gd name="T13" fmla="*/ 0 h 124"/>
                                      <a:gd name="T14" fmla="*/ 32 w 77"/>
                                      <a:gd name="T15" fmla="*/ 122 h 124"/>
                                      <a:gd name="T16" fmla="*/ 39 w 77"/>
                                      <a:gd name="T17" fmla="*/ 124 h 124"/>
                                      <a:gd name="T18" fmla="*/ 44 w 77"/>
                                      <a:gd name="T19" fmla="*/ 124 h 124"/>
                                      <a:gd name="T20" fmla="*/ 62 w 77"/>
                                      <a:gd name="T21" fmla="*/ 122 h 124"/>
                                      <a:gd name="T22" fmla="*/ 77 w 77"/>
                                      <a:gd name="T23" fmla="*/ 117 h 124"/>
                                      <a:gd name="T24" fmla="*/ 74 w 77"/>
                                      <a:gd name="T25" fmla="*/ 114 h 124"/>
                                      <a:gd name="T26" fmla="*/ 72 w 77"/>
                                      <a:gd name="T27" fmla="*/ 112 h 124"/>
                                      <a:gd name="T28" fmla="*/ 59 w 77"/>
                                      <a:gd name="T29" fmla="*/ 117 h 124"/>
                                      <a:gd name="T30" fmla="*/ 44 w 77"/>
                                      <a:gd name="T31" fmla="*/ 119 h 124"/>
                                      <a:gd name="T32" fmla="*/ 37 w 77"/>
                                      <a:gd name="T33" fmla="*/ 119 h 124"/>
                                      <a:gd name="T34" fmla="*/ 29 w 77"/>
                                      <a:gd name="T35" fmla="*/ 117 h 124"/>
                                      <a:gd name="T36" fmla="*/ 29 w 77"/>
                                      <a:gd name="T37" fmla="*/ 119 h 124"/>
                                      <a:gd name="T38" fmla="*/ 32 w 77"/>
                                      <a:gd name="T39" fmla="*/ 122 h 1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77" h="124">
                                        <a:moveTo>
                                          <a:pt x="5" y="0"/>
                                        </a:moveTo>
                                        <a:lnTo>
                                          <a:pt x="2" y="2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0" y="9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32" y="122"/>
                                        </a:moveTo>
                                        <a:lnTo>
                                          <a:pt x="39" y="124"/>
                                        </a:lnTo>
                                        <a:lnTo>
                                          <a:pt x="44" y="124"/>
                                        </a:lnTo>
                                        <a:lnTo>
                                          <a:pt x="62" y="122"/>
                                        </a:lnTo>
                                        <a:lnTo>
                                          <a:pt x="77" y="117"/>
                                        </a:lnTo>
                                        <a:lnTo>
                                          <a:pt x="74" y="114"/>
                                        </a:lnTo>
                                        <a:lnTo>
                                          <a:pt x="72" y="112"/>
                                        </a:lnTo>
                                        <a:lnTo>
                                          <a:pt x="59" y="117"/>
                                        </a:lnTo>
                                        <a:lnTo>
                                          <a:pt x="44" y="119"/>
                                        </a:lnTo>
                                        <a:lnTo>
                                          <a:pt x="37" y="119"/>
                                        </a:lnTo>
                                        <a:lnTo>
                                          <a:pt x="29" y="117"/>
                                        </a:lnTo>
                                        <a:lnTo>
                                          <a:pt x="29" y="119"/>
                                        </a:lnTo>
                                        <a:lnTo>
                                          <a:pt x="32" y="1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98A2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65" name="Freeform 105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38" y="913"/>
                                    <a:ext cx="74" cy="120"/>
                                  </a:xfrm>
                                  <a:custGeom>
                                    <a:avLst/>
                                    <a:gdLst>
                                      <a:gd name="T0" fmla="*/ 5 w 74"/>
                                      <a:gd name="T1" fmla="*/ 0 h 120"/>
                                      <a:gd name="T2" fmla="*/ 2 w 74"/>
                                      <a:gd name="T3" fmla="*/ 3 h 120"/>
                                      <a:gd name="T4" fmla="*/ 0 w 74"/>
                                      <a:gd name="T5" fmla="*/ 5 h 120"/>
                                      <a:gd name="T6" fmla="*/ 2 w 74"/>
                                      <a:gd name="T7" fmla="*/ 10 h 120"/>
                                      <a:gd name="T8" fmla="*/ 5 w 74"/>
                                      <a:gd name="T9" fmla="*/ 7 h 120"/>
                                      <a:gd name="T10" fmla="*/ 7 w 74"/>
                                      <a:gd name="T11" fmla="*/ 5 h 120"/>
                                      <a:gd name="T12" fmla="*/ 5 w 74"/>
                                      <a:gd name="T13" fmla="*/ 0 h 120"/>
                                      <a:gd name="T14" fmla="*/ 29 w 74"/>
                                      <a:gd name="T15" fmla="*/ 117 h 120"/>
                                      <a:gd name="T16" fmla="*/ 37 w 74"/>
                                      <a:gd name="T17" fmla="*/ 120 h 120"/>
                                      <a:gd name="T18" fmla="*/ 44 w 74"/>
                                      <a:gd name="T19" fmla="*/ 120 h 120"/>
                                      <a:gd name="T20" fmla="*/ 59 w 74"/>
                                      <a:gd name="T21" fmla="*/ 117 h 120"/>
                                      <a:gd name="T22" fmla="*/ 74 w 74"/>
                                      <a:gd name="T23" fmla="*/ 112 h 120"/>
                                      <a:gd name="T24" fmla="*/ 72 w 74"/>
                                      <a:gd name="T25" fmla="*/ 110 h 120"/>
                                      <a:gd name="T26" fmla="*/ 69 w 74"/>
                                      <a:gd name="T27" fmla="*/ 110 h 120"/>
                                      <a:gd name="T28" fmla="*/ 57 w 74"/>
                                      <a:gd name="T29" fmla="*/ 112 h 120"/>
                                      <a:gd name="T30" fmla="*/ 44 w 74"/>
                                      <a:gd name="T31" fmla="*/ 115 h 120"/>
                                      <a:gd name="T32" fmla="*/ 37 w 74"/>
                                      <a:gd name="T33" fmla="*/ 115 h 120"/>
                                      <a:gd name="T34" fmla="*/ 27 w 74"/>
                                      <a:gd name="T35" fmla="*/ 112 h 120"/>
                                      <a:gd name="T36" fmla="*/ 29 w 74"/>
                                      <a:gd name="T37" fmla="*/ 115 h 120"/>
                                      <a:gd name="T38" fmla="*/ 29 w 74"/>
                                      <a:gd name="T39" fmla="*/ 117 h 1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74" h="120">
                                        <a:moveTo>
                                          <a:pt x="5" y="0"/>
                                        </a:moveTo>
                                        <a:lnTo>
                                          <a:pt x="2" y="3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10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29" y="117"/>
                                        </a:moveTo>
                                        <a:lnTo>
                                          <a:pt x="37" y="120"/>
                                        </a:lnTo>
                                        <a:lnTo>
                                          <a:pt x="44" y="120"/>
                                        </a:lnTo>
                                        <a:lnTo>
                                          <a:pt x="59" y="117"/>
                                        </a:lnTo>
                                        <a:lnTo>
                                          <a:pt x="74" y="112"/>
                                        </a:lnTo>
                                        <a:lnTo>
                                          <a:pt x="72" y="110"/>
                                        </a:lnTo>
                                        <a:lnTo>
                                          <a:pt x="69" y="110"/>
                                        </a:lnTo>
                                        <a:lnTo>
                                          <a:pt x="57" y="112"/>
                                        </a:lnTo>
                                        <a:lnTo>
                                          <a:pt x="44" y="115"/>
                                        </a:lnTo>
                                        <a:lnTo>
                                          <a:pt x="37" y="115"/>
                                        </a:lnTo>
                                        <a:lnTo>
                                          <a:pt x="27" y="112"/>
                                        </a:lnTo>
                                        <a:lnTo>
                                          <a:pt x="29" y="115"/>
                                        </a:lnTo>
                                        <a:lnTo>
                                          <a:pt x="29" y="1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A8E2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66" name="Freeform 105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38" y="916"/>
                                    <a:ext cx="72" cy="114"/>
                                  </a:xfrm>
                                  <a:custGeom>
                                    <a:avLst/>
                                    <a:gdLst>
                                      <a:gd name="T0" fmla="*/ 7 w 72"/>
                                      <a:gd name="T1" fmla="*/ 0 h 114"/>
                                      <a:gd name="T2" fmla="*/ 5 w 72"/>
                                      <a:gd name="T3" fmla="*/ 2 h 114"/>
                                      <a:gd name="T4" fmla="*/ 0 w 72"/>
                                      <a:gd name="T5" fmla="*/ 4 h 114"/>
                                      <a:gd name="T6" fmla="*/ 2 w 72"/>
                                      <a:gd name="T7" fmla="*/ 9 h 114"/>
                                      <a:gd name="T8" fmla="*/ 5 w 72"/>
                                      <a:gd name="T9" fmla="*/ 7 h 114"/>
                                      <a:gd name="T10" fmla="*/ 7 w 72"/>
                                      <a:gd name="T11" fmla="*/ 4 h 114"/>
                                      <a:gd name="T12" fmla="*/ 7 w 72"/>
                                      <a:gd name="T13" fmla="*/ 0 h 114"/>
                                      <a:gd name="T14" fmla="*/ 29 w 72"/>
                                      <a:gd name="T15" fmla="*/ 112 h 114"/>
                                      <a:gd name="T16" fmla="*/ 37 w 72"/>
                                      <a:gd name="T17" fmla="*/ 114 h 114"/>
                                      <a:gd name="T18" fmla="*/ 44 w 72"/>
                                      <a:gd name="T19" fmla="*/ 114 h 114"/>
                                      <a:gd name="T20" fmla="*/ 59 w 72"/>
                                      <a:gd name="T21" fmla="*/ 112 h 114"/>
                                      <a:gd name="T22" fmla="*/ 72 w 72"/>
                                      <a:gd name="T23" fmla="*/ 107 h 114"/>
                                      <a:gd name="T24" fmla="*/ 69 w 72"/>
                                      <a:gd name="T25" fmla="*/ 107 h 114"/>
                                      <a:gd name="T26" fmla="*/ 67 w 72"/>
                                      <a:gd name="T27" fmla="*/ 104 h 114"/>
                                      <a:gd name="T28" fmla="*/ 57 w 72"/>
                                      <a:gd name="T29" fmla="*/ 107 h 114"/>
                                      <a:gd name="T30" fmla="*/ 44 w 72"/>
                                      <a:gd name="T31" fmla="*/ 109 h 114"/>
                                      <a:gd name="T32" fmla="*/ 34 w 72"/>
                                      <a:gd name="T33" fmla="*/ 109 h 114"/>
                                      <a:gd name="T34" fmla="*/ 24 w 72"/>
                                      <a:gd name="T35" fmla="*/ 107 h 114"/>
                                      <a:gd name="T36" fmla="*/ 27 w 72"/>
                                      <a:gd name="T37" fmla="*/ 109 h 114"/>
                                      <a:gd name="T38" fmla="*/ 29 w 72"/>
                                      <a:gd name="T39" fmla="*/ 112 h 11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72" h="114">
                                        <a:moveTo>
                                          <a:pt x="7" y="0"/>
                                        </a:moveTo>
                                        <a:lnTo>
                                          <a:pt x="5" y="2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2" y="9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7" y="4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  <a:moveTo>
                                          <a:pt x="29" y="112"/>
                                        </a:moveTo>
                                        <a:lnTo>
                                          <a:pt x="37" y="114"/>
                                        </a:lnTo>
                                        <a:lnTo>
                                          <a:pt x="44" y="114"/>
                                        </a:lnTo>
                                        <a:lnTo>
                                          <a:pt x="59" y="112"/>
                                        </a:lnTo>
                                        <a:lnTo>
                                          <a:pt x="72" y="107"/>
                                        </a:lnTo>
                                        <a:lnTo>
                                          <a:pt x="69" y="107"/>
                                        </a:lnTo>
                                        <a:lnTo>
                                          <a:pt x="67" y="104"/>
                                        </a:lnTo>
                                        <a:lnTo>
                                          <a:pt x="57" y="107"/>
                                        </a:lnTo>
                                        <a:lnTo>
                                          <a:pt x="44" y="109"/>
                                        </a:lnTo>
                                        <a:lnTo>
                                          <a:pt x="34" y="109"/>
                                        </a:lnTo>
                                        <a:lnTo>
                                          <a:pt x="24" y="107"/>
                                        </a:lnTo>
                                        <a:lnTo>
                                          <a:pt x="27" y="109"/>
                                        </a:lnTo>
                                        <a:lnTo>
                                          <a:pt x="29" y="1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912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67" name="Freeform 105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40" y="918"/>
                                    <a:ext cx="67" cy="110"/>
                                  </a:xfrm>
                                  <a:custGeom>
                                    <a:avLst/>
                                    <a:gdLst>
                                      <a:gd name="T0" fmla="*/ 5 w 67"/>
                                      <a:gd name="T1" fmla="*/ 0 h 110"/>
                                      <a:gd name="T2" fmla="*/ 3 w 67"/>
                                      <a:gd name="T3" fmla="*/ 2 h 110"/>
                                      <a:gd name="T4" fmla="*/ 0 w 67"/>
                                      <a:gd name="T5" fmla="*/ 5 h 110"/>
                                      <a:gd name="T6" fmla="*/ 0 w 67"/>
                                      <a:gd name="T7" fmla="*/ 12 h 110"/>
                                      <a:gd name="T8" fmla="*/ 3 w 67"/>
                                      <a:gd name="T9" fmla="*/ 7 h 110"/>
                                      <a:gd name="T10" fmla="*/ 8 w 67"/>
                                      <a:gd name="T11" fmla="*/ 5 h 110"/>
                                      <a:gd name="T12" fmla="*/ 5 w 67"/>
                                      <a:gd name="T13" fmla="*/ 0 h 110"/>
                                      <a:gd name="T14" fmla="*/ 25 w 67"/>
                                      <a:gd name="T15" fmla="*/ 107 h 110"/>
                                      <a:gd name="T16" fmla="*/ 35 w 67"/>
                                      <a:gd name="T17" fmla="*/ 110 h 110"/>
                                      <a:gd name="T18" fmla="*/ 42 w 67"/>
                                      <a:gd name="T19" fmla="*/ 110 h 110"/>
                                      <a:gd name="T20" fmla="*/ 55 w 67"/>
                                      <a:gd name="T21" fmla="*/ 107 h 110"/>
                                      <a:gd name="T22" fmla="*/ 67 w 67"/>
                                      <a:gd name="T23" fmla="*/ 105 h 110"/>
                                      <a:gd name="T24" fmla="*/ 65 w 67"/>
                                      <a:gd name="T25" fmla="*/ 102 h 110"/>
                                      <a:gd name="T26" fmla="*/ 65 w 67"/>
                                      <a:gd name="T27" fmla="*/ 100 h 110"/>
                                      <a:gd name="T28" fmla="*/ 55 w 67"/>
                                      <a:gd name="T29" fmla="*/ 105 h 110"/>
                                      <a:gd name="T30" fmla="*/ 42 w 67"/>
                                      <a:gd name="T31" fmla="*/ 105 h 110"/>
                                      <a:gd name="T32" fmla="*/ 32 w 67"/>
                                      <a:gd name="T33" fmla="*/ 102 h 110"/>
                                      <a:gd name="T34" fmla="*/ 22 w 67"/>
                                      <a:gd name="T35" fmla="*/ 100 h 110"/>
                                      <a:gd name="T36" fmla="*/ 22 w 67"/>
                                      <a:gd name="T37" fmla="*/ 105 h 110"/>
                                      <a:gd name="T38" fmla="*/ 25 w 67"/>
                                      <a:gd name="T39" fmla="*/ 107 h 1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67" h="110">
                                        <a:moveTo>
                                          <a:pt x="5" y="0"/>
                                        </a:moveTo>
                                        <a:lnTo>
                                          <a:pt x="3" y="2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25" y="107"/>
                                        </a:moveTo>
                                        <a:lnTo>
                                          <a:pt x="35" y="110"/>
                                        </a:lnTo>
                                        <a:lnTo>
                                          <a:pt x="42" y="110"/>
                                        </a:lnTo>
                                        <a:lnTo>
                                          <a:pt x="55" y="107"/>
                                        </a:lnTo>
                                        <a:lnTo>
                                          <a:pt x="67" y="105"/>
                                        </a:lnTo>
                                        <a:lnTo>
                                          <a:pt x="65" y="102"/>
                                        </a:lnTo>
                                        <a:lnTo>
                                          <a:pt x="65" y="100"/>
                                        </a:lnTo>
                                        <a:lnTo>
                                          <a:pt x="55" y="105"/>
                                        </a:lnTo>
                                        <a:lnTo>
                                          <a:pt x="42" y="105"/>
                                        </a:lnTo>
                                        <a:lnTo>
                                          <a:pt x="32" y="102"/>
                                        </a:lnTo>
                                        <a:lnTo>
                                          <a:pt x="22" y="100"/>
                                        </a:lnTo>
                                        <a:lnTo>
                                          <a:pt x="22" y="105"/>
                                        </a:lnTo>
                                        <a:lnTo>
                                          <a:pt x="25" y="10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952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68" name="Freeform 105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40" y="920"/>
                                    <a:ext cx="65" cy="105"/>
                                  </a:xfrm>
                                  <a:custGeom>
                                    <a:avLst/>
                                    <a:gdLst>
                                      <a:gd name="T0" fmla="*/ 5 w 65"/>
                                      <a:gd name="T1" fmla="*/ 0 h 105"/>
                                      <a:gd name="T2" fmla="*/ 3 w 65"/>
                                      <a:gd name="T3" fmla="*/ 3 h 105"/>
                                      <a:gd name="T4" fmla="*/ 0 w 65"/>
                                      <a:gd name="T5" fmla="*/ 5 h 105"/>
                                      <a:gd name="T6" fmla="*/ 0 w 65"/>
                                      <a:gd name="T7" fmla="*/ 13 h 105"/>
                                      <a:gd name="T8" fmla="*/ 5 w 65"/>
                                      <a:gd name="T9" fmla="*/ 8 h 105"/>
                                      <a:gd name="T10" fmla="*/ 8 w 65"/>
                                      <a:gd name="T11" fmla="*/ 5 h 105"/>
                                      <a:gd name="T12" fmla="*/ 5 w 65"/>
                                      <a:gd name="T13" fmla="*/ 0 h 105"/>
                                      <a:gd name="T14" fmla="*/ 22 w 65"/>
                                      <a:gd name="T15" fmla="*/ 103 h 105"/>
                                      <a:gd name="T16" fmla="*/ 32 w 65"/>
                                      <a:gd name="T17" fmla="*/ 105 h 105"/>
                                      <a:gd name="T18" fmla="*/ 42 w 65"/>
                                      <a:gd name="T19" fmla="*/ 105 h 105"/>
                                      <a:gd name="T20" fmla="*/ 55 w 65"/>
                                      <a:gd name="T21" fmla="*/ 103 h 105"/>
                                      <a:gd name="T22" fmla="*/ 65 w 65"/>
                                      <a:gd name="T23" fmla="*/ 100 h 105"/>
                                      <a:gd name="T24" fmla="*/ 65 w 65"/>
                                      <a:gd name="T25" fmla="*/ 98 h 105"/>
                                      <a:gd name="T26" fmla="*/ 62 w 65"/>
                                      <a:gd name="T27" fmla="*/ 98 h 105"/>
                                      <a:gd name="T28" fmla="*/ 52 w 65"/>
                                      <a:gd name="T29" fmla="*/ 100 h 105"/>
                                      <a:gd name="T30" fmla="*/ 42 w 65"/>
                                      <a:gd name="T31" fmla="*/ 100 h 105"/>
                                      <a:gd name="T32" fmla="*/ 32 w 65"/>
                                      <a:gd name="T33" fmla="*/ 98 h 105"/>
                                      <a:gd name="T34" fmla="*/ 20 w 65"/>
                                      <a:gd name="T35" fmla="*/ 95 h 105"/>
                                      <a:gd name="T36" fmla="*/ 22 w 65"/>
                                      <a:gd name="T37" fmla="*/ 98 h 105"/>
                                      <a:gd name="T38" fmla="*/ 22 w 65"/>
                                      <a:gd name="T39" fmla="*/ 103 h 10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65" h="105">
                                        <a:moveTo>
                                          <a:pt x="5" y="0"/>
                                        </a:moveTo>
                                        <a:lnTo>
                                          <a:pt x="3" y="3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22" y="103"/>
                                        </a:moveTo>
                                        <a:lnTo>
                                          <a:pt x="32" y="105"/>
                                        </a:lnTo>
                                        <a:lnTo>
                                          <a:pt x="42" y="105"/>
                                        </a:lnTo>
                                        <a:lnTo>
                                          <a:pt x="55" y="103"/>
                                        </a:lnTo>
                                        <a:lnTo>
                                          <a:pt x="65" y="100"/>
                                        </a:lnTo>
                                        <a:lnTo>
                                          <a:pt x="65" y="98"/>
                                        </a:lnTo>
                                        <a:lnTo>
                                          <a:pt x="62" y="98"/>
                                        </a:lnTo>
                                        <a:lnTo>
                                          <a:pt x="52" y="100"/>
                                        </a:lnTo>
                                        <a:lnTo>
                                          <a:pt x="42" y="100"/>
                                        </a:lnTo>
                                        <a:lnTo>
                                          <a:pt x="32" y="98"/>
                                        </a:lnTo>
                                        <a:lnTo>
                                          <a:pt x="20" y="95"/>
                                        </a:lnTo>
                                        <a:lnTo>
                                          <a:pt x="22" y="98"/>
                                        </a:lnTo>
                                        <a:lnTo>
                                          <a:pt x="22" y="10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C992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69" name="Freeform 105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40" y="923"/>
                                    <a:ext cx="65" cy="100"/>
                                  </a:xfrm>
                                  <a:custGeom>
                                    <a:avLst/>
                                    <a:gdLst>
                                      <a:gd name="T0" fmla="*/ 8 w 65"/>
                                      <a:gd name="T1" fmla="*/ 0 h 100"/>
                                      <a:gd name="T2" fmla="*/ 3 w 65"/>
                                      <a:gd name="T3" fmla="*/ 2 h 100"/>
                                      <a:gd name="T4" fmla="*/ 0 w 65"/>
                                      <a:gd name="T5" fmla="*/ 7 h 100"/>
                                      <a:gd name="T6" fmla="*/ 0 w 65"/>
                                      <a:gd name="T7" fmla="*/ 12 h 100"/>
                                      <a:gd name="T8" fmla="*/ 5 w 65"/>
                                      <a:gd name="T9" fmla="*/ 7 h 100"/>
                                      <a:gd name="T10" fmla="*/ 8 w 65"/>
                                      <a:gd name="T11" fmla="*/ 5 h 100"/>
                                      <a:gd name="T12" fmla="*/ 8 w 65"/>
                                      <a:gd name="T13" fmla="*/ 0 h 100"/>
                                      <a:gd name="T14" fmla="*/ 22 w 65"/>
                                      <a:gd name="T15" fmla="*/ 95 h 100"/>
                                      <a:gd name="T16" fmla="*/ 32 w 65"/>
                                      <a:gd name="T17" fmla="*/ 97 h 100"/>
                                      <a:gd name="T18" fmla="*/ 42 w 65"/>
                                      <a:gd name="T19" fmla="*/ 100 h 100"/>
                                      <a:gd name="T20" fmla="*/ 55 w 65"/>
                                      <a:gd name="T21" fmla="*/ 100 h 100"/>
                                      <a:gd name="T22" fmla="*/ 65 w 65"/>
                                      <a:gd name="T23" fmla="*/ 95 h 100"/>
                                      <a:gd name="T24" fmla="*/ 62 w 65"/>
                                      <a:gd name="T25" fmla="*/ 95 h 100"/>
                                      <a:gd name="T26" fmla="*/ 60 w 65"/>
                                      <a:gd name="T27" fmla="*/ 92 h 100"/>
                                      <a:gd name="T28" fmla="*/ 52 w 65"/>
                                      <a:gd name="T29" fmla="*/ 95 h 100"/>
                                      <a:gd name="T30" fmla="*/ 42 w 65"/>
                                      <a:gd name="T31" fmla="*/ 95 h 100"/>
                                      <a:gd name="T32" fmla="*/ 30 w 65"/>
                                      <a:gd name="T33" fmla="*/ 92 h 100"/>
                                      <a:gd name="T34" fmla="*/ 20 w 65"/>
                                      <a:gd name="T35" fmla="*/ 90 h 100"/>
                                      <a:gd name="T36" fmla="*/ 20 w 65"/>
                                      <a:gd name="T37" fmla="*/ 92 h 100"/>
                                      <a:gd name="T38" fmla="*/ 22 w 65"/>
                                      <a:gd name="T39" fmla="*/ 95 h 1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65" h="100">
                                        <a:moveTo>
                                          <a:pt x="8" y="0"/>
                                        </a:moveTo>
                                        <a:lnTo>
                                          <a:pt x="3" y="2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22" y="95"/>
                                        </a:moveTo>
                                        <a:lnTo>
                                          <a:pt x="32" y="97"/>
                                        </a:lnTo>
                                        <a:lnTo>
                                          <a:pt x="42" y="100"/>
                                        </a:lnTo>
                                        <a:lnTo>
                                          <a:pt x="55" y="100"/>
                                        </a:lnTo>
                                        <a:lnTo>
                                          <a:pt x="65" y="95"/>
                                        </a:lnTo>
                                        <a:lnTo>
                                          <a:pt x="62" y="95"/>
                                        </a:lnTo>
                                        <a:lnTo>
                                          <a:pt x="60" y="92"/>
                                        </a:lnTo>
                                        <a:lnTo>
                                          <a:pt x="52" y="95"/>
                                        </a:lnTo>
                                        <a:lnTo>
                                          <a:pt x="42" y="95"/>
                                        </a:lnTo>
                                        <a:lnTo>
                                          <a:pt x="30" y="92"/>
                                        </a:lnTo>
                                        <a:lnTo>
                                          <a:pt x="20" y="90"/>
                                        </a:lnTo>
                                        <a:lnTo>
                                          <a:pt x="20" y="92"/>
                                        </a:lnTo>
                                        <a:lnTo>
                                          <a:pt x="22" y="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C9C2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70" name="Freeform 106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40" y="925"/>
                                    <a:ext cx="62" cy="95"/>
                                  </a:xfrm>
                                  <a:custGeom>
                                    <a:avLst/>
                                    <a:gdLst>
                                      <a:gd name="T0" fmla="*/ 8 w 62"/>
                                      <a:gd name="T1" fmla="*/ 0 h 95"/>
                                      <a:gd name="T2" fmla="*/ 5 w 62"/>
                                      <a:gd name="T3" fmla="*/ 3 h 95"/>
                                      <a:gd name="T4" fmla="*/ 0 w 62"/>
                                      <a:gd name="T5" fmla="*/ 8 h 95"/>
                                      <a:gd name="T6" fmla="*/ 3 w 62"/>
                                      <a:gd name="T7" fmla="*/ 15 h 95"/>
                                      <a:gd name="T8" fmla="*/ 5 w 62"/>
                                      <a:gd name="T9" fmla="*/ 10 h 95"/>
                                      <a:gd name="T10" fmla="*/ 10 w 62"/>
                                      <a:gd name="T11" fmla="*/ 5 h 95"/>
                                      <a:gd name="T12" fmla="*/ 8 w 62"/>
                                      <a:gd name="T13" fmla="*/ 0 h 95"/>
                                      <a:gd name="T14" fmla="*/ 20 w 62"/>
                                      <a:gd name="T15" fmla="*/ 90 h 95"/>
                                      <a:gd name="T16" fmla="*/ 32 w 62"/>
                                      <a:gd name="T17" fmla="*/ 93 h 95"/>
                                      <a:gd name="T18" fmla="*/ 42 w 62"/>
                                      <a:gd name="T19" fmla="*/ 95 h 95"/>
                                      <a:gd name="T20" fmla="*/ 52 w 62"/>
                                      <a:gd name="T21" fmla="*/ 95 h 95"/>
                                      <a:gd name="T22" fmla="*/ 62 w 62"/>
                                      <a:gd name="T23" fmla="*/ 93 h 95"/>
                                      <a:gd name="T24" fmla="*/ 60 w 62"/>
                                      <a:gd name="T25" fmla="*/ 90 h 95"/>
                                      <a:gd name="T26" fmla="*/ 57 w 62"/>
                                      <a:gd name="T27" fmla="*/ 88 h 95"/>
                                      <a:gd name="T28" fmla="*/ 50 w 62"/>
                                      <a:gd name="T29" fmla="*/ 90 h 95"/>
                                      <a:gd name="T30" fmla="*/ 42 w 62"/>
                                      <a:gd name="T31" fmla="*/ 90 h 95"/>
                                      <a:gd name="T32" fmla="*/ 30 w 62"/>
                                      <a:gd name="T33" fmla="*/ 88 h 95"/>
                                      <a:gd name="T34" fmla="*/ 17 w 62"/>
                                      <a:gd name="T35" fmla="*/ 83 h 95"/>
                                      <a:gd name="T36" fmla="*/ 20 w 62"/>
                                      <a:gd name="T37" fmla="*/ 88 h 95"/>
                                      <a:gd name="T38" fmla="*/ 20 w 62"/>
                                      <a:gd name="T39" fmla="*/ 9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62" h="95">
                                        <a:moveTo>
                                          <a:pt x="8" y="0"/>
                                        </a:moveTo>
                                        <a:lnTo>
                                          <a:pt x="5" y="3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3" y="1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20" y="90"/>
                                        </a:moveTo>
                                        <a:lnTo>
                                          <a:pt x="32" y="93"/>
                                        </a:lnTo>
                                        <a:lnTo>
                                          <a:pt x="42" y="95"/>
                                        </a:lnTo>
                                        <a:lnTo>
                                          <a:pt x="52" y="95"/>
                                        </a:lnTo>
                                        <a:lnTo>
                                          <a:pt x="62" y="93"/>
                                        </a:lnTo>
                                        <a:lnTo>
                                          <a:pt x="60" y="90"/>
                                        </a:lnTo>
                                        <a:lnTo>
                                          <a:pt x="57" y="88"/>
                                        </a:lnTo>
                                        <a:lnTo>
                                          <a:pt x="50" y="90"/>
                                        </a:lnTo>
                                        <a:lnTo>
                                          <a:pt x="42" y="90"/>
                                        </a:lnTo>
                                        <a:lnTo>
                                          <a:pt x="30" y="88"/>
                                        </a:lnTo>
                                        <a:lnTo>
                                          <a:pt x="17" y="83"/>
                                        </a:lnTo>
                                        <a:lnTo>
                                          <a:pt x="20" y="88"/>
                                        </a:lnTo>
                                        <a:lnTo>
                                          <a:pt x="20" y="9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DA02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71" name="Freeform 106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40" y="928"/>
                                    <a:ext cx="60" cy="90"/>
                                  </a:xfrm>
                                  <a:custGeom>
                                    <a:avLst/>
                                    <a:gdLst>
                                      <a:gd name="T0" fmla="*/ 8 w 60"/>
                                      <a:gd name="T1" fmla="*/ 0 h 90"/>
                                      <a:gd name="T2" fmla="*/ 5 w 60"/>
                                      <a:gd name="T3" fmla="*/ 2 h 90"/>
                                      <a:gd name="T4" fmla="*/ 0 w 60"/>
                                      <a:gd name="T5" fmla="*/ 7 h 90"/>
                                      <a:gd name="T6" fmla="*/ 3 w 60"/>
                                      <a:gd name="T7" fmla="*/ 12 h 90"/>
                                      <a:gd name="T8" fmla="*/ 3 w 60"/>
                                      <a:gd name="T9" fmla="*/ 15 h 90"/>
                                      <a:gd name="T10" fmla="*/ 5 w 60"/>
                                      <a:gd name="T11" fmla="*/ 10 h 90"/>
                                      <a:gd name="T12" fmla="*/ 10 w 60"/>
                                      <a:gd name="T13" fmla="*/ 5 h 90"/>
                                      <a:gd name="T14" fmla="*/ 8 w 60"/>
                                      <a:gd name="T15" fmla="*/ 0 h 90"/>
                                      <a:gd name="T16" fmla="*/ 20 w 60"/>
                                      <a:gd name="T17" fmla="*/ 85 h 90"/>
                                      <a:gd name="T18" fmla="*/ 30 w 60"/>
                                      <a:gd name="T19" fmla="*/ 87 h 90"/>
                                      <a:gd name="T20" fmla="*/ 42 w 60"/>
                                      <a:gd name="T21" fmla="*/ 90 h 90"/>
                                      <a:gd name="T22" fmla="*/ 52 w 60"/>
                                      <a:gd name="T23" fmla="*/ 90 h 90"/>
                                      <a:gd name="T24" fmla="*/ 60 w 60"/>
                                      <a:gd name="T25" fmla="*/ 87 h 90"/>
                                      <a:gd name="T26" fmla="*/ 57 w 60"/>
                                      <a:gd name="T27" fmla="*/ 85 h 90"/>
                                      <a:gd name="T28" fmla="*/ 55 w 60"/>
                                      <a:gd name="T29" fmla="*/ 82 h 90"/>
                                      <a:gd name="T30" fmla="*/ 50 w 60"/>
                                      <a:gd name="T31" fmla="*/ 85 h 90"/>
                                      <a:gd name="T32" fmla="*/ 42 w 60"/>
                                      <a:gd name="T33" fmla="*/ 85 h 90"/>
                                      <a:gd name="T34" fmla="*/ 30 w 60"/>
                                      <a:gd name="T35" fmla="*/ 82 h 90"/>
                                      <a:gd name="T36" fmla="*/ 17 w 60"/>
                                      <a:gd name="T37" fmla="*/ 77 h 90"/>
                                      <a:gd name="T38" fmla="*/ 17 w 60"/>
                                      <a:gd name="T39" fmla="*/ 80 h 90"/>
                                      <a:gd name="T40" fmla="*/ 20 w 60"/>
                                      <a:gd name="T41" fmla="*/ 85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60" h="90">
                                        <a:moveTo>
                                          <a:pt x="8" y="0"/>
                                        </a:moveTo>
                                        <a:lnTo>
                                          <a:pt x="5" y="2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3" y="12"/>
                                        </a:lnTo>
                                        <a:lnTo>
                                          <a:pt x="3" y="1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20" y="85"/>
                                        </a:moveTo>
                                        <a:lnTo>
                                          <a:pt x="30" y="87"/>
                                        </a:lnTo>
                                        <a:lnTo>
                                          <a:pt x="42" y="90"/>
                                        </a:lnTo>
                                        <a:lnTo>
                                          <a:pt x="52" y="90"/>
                                        </a:lnTo>
                                        <a:lnTo>
                                          <a:pt x="60" y="87"/>
                                        </a:lnTo>
                                        <a:lnTo>
                                          <a:pt x="57" y="85"/>
                                        </a:lnTo>
                                        <a:lnTo>
                                          <a:pt x="55" y="82"/>
                                        </a:lnTo>
                                        <a:lnTo>
                                          <a:pt x="50" y="85"/>
                                        </a:lnTo>
                                        <a:lnTo>
                                          <a:pt x="42" y="85"/>
                                        </a:lnTo>
                                        <a:lnTo>
                                          <a:pt x="30" y="82"/>
                                        </a:lnTo>
                                        <a:lnTo>
                                          <a:pt x="17" y="77"/>
                                        </a:lnTo>
                                        <a:lnTo>
                                          <a:pt x="17" y="80"/>
                                        </a:lnTo>
                                        <a:lnTo>
                                          <a:pt x="20" y="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EA4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72" name="Freeform 106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43" y="930"/>
                                    <a:ext cx="54" cy="85"/>
                                  </a:xfrm>
                                  <a:custGeom>
                                    <a:avLst/>
                                    <a:gdLst>
                                      <a:gd name="T0" fmla="*/ 7 w 54"/>
                                      <a:gd name="T1" fmla="*/ 0 h 85"/>
                                      <a:gd name="T2" fmla="*/ 2 w 54"/>
                                      <a:gd name="T3" fmla="*/ 5 h 85"/>
                                      <a:gd name="T4" fmla="*/ 0 w 54"/>
                                      <a:gd name="T5" fmla="*/ 10 h 85"/>
                                      <a:gd name="T6" fmla="*/ 0 w 54"/>
                                      <a:gd name="T7" fmla="*/ 13 h 85"/>
                                      <a:gd name="T8" fmla="*/ 0 w 54"/>
                                      <a:gd name="T9" fmla="*/ 18 h 85"/>
                                      <a:gd name="T10" fmla="*/ 5 w 54"/>
                                      <a:gd name="T11" fmla="*/ 10 h 85"/>
                                      <a:gd name="T12" fmla="*/ 10 w 54"/>
                                      <a:gd name="T13" fmla="*/ 5 h 85"/>
                                      <a:gd name="T14" fmla="*/ 7 w 54"/>
                                      <a:gd name="T15" fmla="*/ 0 h 85"/>
                                      <a:gd name="T16" fmla="*/ 14 w 54"/>
                                      <a:gd name="T17" fmla="*/ 78 h 85"/>
                                      <a:gd name="T18" fmla="*/ 27 w 54"/>
                                      <a:gd name="T19" fmla="*/ 83 h 85"/>
                                      <a:gd name="T20" fmla="*/ 39 w 54"/>
                                      <a:gd name="T21" fmla="*/ 85 h 85"/>
                                      <a:gd name="T22" fmla="*/ 47 w 54"/>
                                      <a:gd name="T23" fmla="*/ 85 h 85"/>
                                      <a:gd name="T24" fmla="*/ 54 w 54"/>
                                      <a:gd name="T25" fmla="*/ 83 h 85"/>
                                      <a:gd name="T26" fmla="*/ 52 w 54"/>
                                      <a:gd name="T27" fmla="*/ 80 h 85"/>
                                      <a:gd name="T28" fmla="*/ 49 w 54"/>
                                      <a:gd name="T29" fmla="*/ 78 h 85"/>
                                      <a:gd name="T30" fmla="*/ 44 w 54"/>
                                      <a:gd name="T31" fmla="*/ 80 h 85"/>
                                      <a:gd name="T32" fmla="*/ 39 w 54"/>
                                      <a:gd name="T33" fmla="*/ 80 h 85"/>
                                      <a:gd name="T34" fmla="*/ 32 w 54"/>
                                      <a:gd name="T35" fmla="*/ 80 h 85"/>
                                      <a:gd name="T36" fmla="*/ 24 w 54"/>
                                      <a:gd name="T37" fmla="*/ 78 h 85"/>
                                      <a:gd name="T38" fmla="*/ 17 w 54"/>
                                      <a:gd name="T39" fmla="*/ 75 h 85"/>
                                      <a:gd name="T40" fmla="*/ 12 w 54"/>
                                      <a:gd name="T41" fmla="*/ 70 h 85"/>
                                      <a:gd name="T42" fmla="*/ 14 w 54"/>
                                      <a:gd name="T43" fmla="*/ 75 h 85"/>
                                      <a:gd name="T44" fmla="*/ 14 w 54"/>
                                      <a:gd name="T45" fmla="*/ 78 h 8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54" h="85">
                                        <a:moveTo>
                                          <a:pt x="7" y="0"/>
                                        </a:moveTo>
                                        <a:lnTo>
                                          <a:pt x="2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  <a:moveTo>
                                          <a:pt x="14" y="78"/>
                                        </a:moveTo>
                                        <a:lnTo>
                                          <a:pt x="27" y="83"/>
                                        </a:lnTo>
                                        <a:lnTo>
                                          <a:pt x="39" y="85"/>
                                        </a:lnTo>
                                        <a:lnTo>
                                          <a:pt x="47" y="85"/>
                                        </a:lnTo>
                                        <a:lnTo>
                                          <a:pt x="54" y="83"/>
                                        </a:lnTo>
                                        <a:lnTo>
                                          <a:pt x="52" y="80"/>
                                        </a:lnTo>
                                        <a:lnTo>
                                          <a:pt x="49" y="78"/>
                                        </a:lnTo>
                                        <a:lnTo>
                                          <a:pt x="44" y="80"/>
                                        </a:lnTo>
                                        <a:lnTo>
                                          <a:pt x="39" y="80"/>
                                        </a:lnTo>
                                        <a:lnTo>
                                          <a:pt x="32" y="80"/>
                                        </a:lnTo>
                                        <a:lnTo>
                                          <a:pt x="24" y="78"/>
                                        </a:lnTo>
                                        <a:lnTo>
                                          <a:pt x="17" y="75"/>
                                        </a:lnTo>
                                        <a:lnTo>
                                          <a:pt x="12" y="70"/>
                                        </a:lnTo>
                                        <a:lnTo>
                                          <a:pt x="14" y="75"/>
                                        </a:lnTo>
                                        <a:lnTo>
                                          <a:pt x="14" y="7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EA81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73" name="Freeform 106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43" y="933"/>
                                    <a:ext cx="52" cy="80"/>
                                  </a:xfrm>
                                  <a:custGeom>
                                    <a:avLst/>
                                    <a:gdLst>
                                      <a:gd name="T0" fmla="*/ 7 w 52"/>
                                      <a:gd name="T1" fmla="*/ 0 h 80"/>
                                      <a:gd name="T2" fmla="*/ 2 w 52"/>
                                      <a:gd name="T3" fmla="*/ 5 h 80"/>
                                      <a:gd name="T4" fmla="*/ 0 w 52"/>
                                      <a:gd name="T5" fmla="*/ 10 h 80"/>
                                      <a:gd name="T6" fmla="*/ 0 w 52"/>
                                      <a:gd name="T7" fmla="*/ 15 h 80"/>
                                      <a:gd name="T8" fmla="*/ 0 w 52"/>
                                      <a:gd name="T9" fmla="*/ 20 h 80"/>
                                      <a:gd name="T10" fmla="*/ 5 w 52"/>
                                      <a:gd name="T11" fmla="*/ 12 h 80"/>
                                      <a:gd name="T12" fmla="*/ 10 w 52"/>
                                      <a:gd name="T13" fmla="*/ 5 h 80"/>
                                      <a:gd name="T14" fmla="*/ 10 w 52"/>
                                      <a:gd name="T15" fmla="*/ 2 h 80"/>
                                      <a:gd name="T16" fmla="*/ 7 w 52"/>
                                      <a:gd name="T17" fmla="*/ 0 h 80"/>
                                      <a:gd name="T18" fmla="*/ 14 w 52"/>
                                      <a:gd name="T19" fmla="*/ 72 h 80"/>
                                      <a:gd name="T20" fmla="*/ 27 w 52"/>
                                      <a:gd name="T21" fmla="*/ 77 h 80"/>
                                      <a:gd name="T22" fmla="*/ 39 w 52"/>
                                      <a:gd name="T23" fmla="*/ 80 h 80"/>
                                      <a:gd name="T24" fmla="*/ 47 w 52"/>
                                      <a:gd name="T25" fmla="*/ 80 h 80"/>
                                      <a:gd name="T26" fmla="*/ 52 w 52"/>
                                      <a:gd name="T27" fmla="*/ 77 h 80"/>
                                      <a:gd name="T28" fmla="*/ 49 w 52"/>
                                      <a:gd name="T29" fmla="*/ 75 h 80"/>
                                      <a:gd name="T30" fmla="*/ 49 w 52"/>
                                      <a:gd name="T31" fmla="*/ 75 h 80"/>
                                      <a:gd name="T32" fmla="*/ 44 w 52"/>
                                      <a:gd name="T33" fmla="*/ 75 h 80"/>
                                      <a:gd name="T34" fmla="*/ 39 w 52"/>
                                      <a:gd name="T35" fmla="*/ 75 h 80"/>
                                      <a:gd name="T36" fmla="*/ 32 w 52"/>
                                      <a:gd name="T37" fmla="*/ 75 h 80"/>
                                      <a:gd name="T38" fmla="*/ 24 w 52"/>
                                      <a:gd name="T39" fmla="*/ 72 h 80"/>
                                      <a:gd name="T40" fmla="*/ 17 w 52"/>
                                      <a:gd name="T41" fmla="*/ 67 h 80"/>
                                      <a:gd name="T42" fmla="*/ 10 w 52"/>
                                      <a:gd name="T43" fmla="*/ 62 h 80"/>
                                      <a:gd name="T44" fmla="*/ 12 w 52"/>
                                      <a:gd name="T45" fmla="*/ 67 h 80"/>
                                      <a:gd name="T46" fmla="*/ 14 w 52"/>
                                      <a:gd name="T47" fmla="*/ 72 h 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52" h="80">
                                        <a:moveTo>
                                          <a:pt x="7" y="0"/>
                                        </a:moveTo>
                                        <a:lnTo>
                                          <a:pt x="2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  <a:moveTo>
                                          <a:pt x="14" y="72"/>
                                        </a:moveTo>
                                        <a:lnTo>
                                          <a:pt x="27" y="77"/>
                                        </a:lnTo>
                                        <a:lnTo>
                                          <a:pt x="39" y="80"/>
                                        </a:lnTo>
                                        <a:lnTo>
                                          <a:pt x="47" y="80"/>
                                        </a:lnTo>
                                        <a:lnTo>
                                          <a:pt x="52" y="77"/>
                                        </a:lnTo>
                                        <a:lnTo>
                                          <a:pt x="49" y="75"/>
                                        </a:lnTo>
                                        <a:lnTo>
                                          <a:pt x="49" y="75"/>
                                        </a:lnTo>
                                        <a:lnTo>
                                          <a:pt x="44" y="75"/>
                                        </a:lnTo>
                                        <a:lnTo>
                                          <a:pt x="39" y="75"/>
                                        </a:lnTo>
                                        <a:lnTo>
                                          <a:pt x="32" y="75"/>
                                        </a:lnTo>
                                        <a:lnTo>
                                          <a:pt x="24" y="72"/>
                                        </a:lnTo>
                                        <a:lnTo>
                                          <a:pt x="17" y="67"/>
                                        </a:lnTo>
                                        <a:lnTo>
                                          <a:pt x="10" y="62"/>
                                        </a:lnTo>
                                        <a:lnTo>
                                          <a:pt x="12" y="67"/>
                                        </a:lnTo>
                                        <a:lnTo>
                                          <a:pt x="14" y="7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FAC1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74" name="Freeform 106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43" y="935"/>
                                    <a:ext cx="49" cy="75"/>
                                  </a:xfrm>
                                  <a:custGeom>
                                    <a:avLst/>
                                    <a:gdLst>
                                      <a:gd name="T0" fmla="*/ 10 w 49"/>
                                      <a:gd name="T1" fmla="*/ 0 h 75"/>
                                      <a:gd name="T2" fmla="*/ 5 w 49"/>
                                      <a:gd name="T3" fmla="*/ 5 h 75"/>
                                      <a:gd name="T4" fmla="*/ 0 w 49"/>
                                      <a:gd name="T5" fmla="*/ 13 h 75"/>
                                      <a:gd name="T6" fmla="*/ 0 w 49"/>
                                      <a:gd name="T7" fmla="*/ 18 h 75"/>
                                      <a:gd name="T8" fmla="*/ 2 w 49"/>
                                      <a:gd name="T9" fmla="*/ 23 h 75"/>
                                      <a:gd name="T10" fmla="*/ 5 w 49"/>
                                      <a:gd name="T11" fmla="*/ 13 h 75"/>
                                      <a:gd name="T12" fmla="*/ 10 w 49"/>
                                      <a:gd name="T13" fmla="*/ 5 h 75"/>
                                      <a:gd name="T14" fmla="*/ 10 w 49"/>
                                      <a:gd name="T15" fmla="*/ 3 h 75"/>
                                      <a:gd name="T16" fmla="*/ 10 w 49"/>
                                      <a:gd name="T17" fmla="*/ 0 h 75"/>
                                      <a:gd name="T18" fmla="*/ 12 w 49"/>
                                      <a:gd name="T19" fmla="*/ 65 h 75"/>
                                      <a:gd name="T20" fmla="*/ 17 w 49"/>
                                      <a:gd name="T21" fmla="*/ 70 h 75"/>
                                      <a:gd name="T22" fmla="*/ 24 w 49"/>
                                      <a:gd name="T23" fmla="*/ 73 h 75"/>
                                      <a:gd name="T24" fmla="*/ 32 w 49"/>
                                      <a:gd name="T25" fmla="*/ 75 h 75"/>
                                      <a:gd name="T26" fmla="*/ 39 w 49"/>
                                      <a:gd name="T27" fmla="*/ 75 h 75"/>
                                      <a:gd name="T28" fmla="*/ 44 w 49"/>
                                      <a:gd name="T29" fmla="*/ 75 h 75"/>
                                      <a:gd name="T30" fmla="*/ 49 w 49"/>
                                      <a:gd name="T31" fmla="*/ 73 h 75"/>
                                      <a:gd name="T32" fmla="*/ 47 w 49"/>
                                      <a:gd name="T33" fmla="*/ 73 h 75"/>
                                      <a:gd name="T34" fmla="*/ 47 w 49"/>
                                      <a:gd name="T35" fmla="*/ 70 h 75"/>
                                      <a:gd name="T36" fmla="*/ 42 w 49"/>
                                      <a:gd name="T37" fmla="*/ 70 h 75"/>
                                      <a:gd name="T38" fmla="*/ 39 w 49"/>
                                      <a:gd name="T39" fmla="*/ 70 h 75"/>
                                      <a:gd name="T40" fmla="*/ 32 w 49"/>
                                      <a:gd name="T41" fmla="*/ 70 h 75"/>
                                      <a:gd name="T42" fmla="*/ 22 w 49"/>
                                      <a:gd name="T43" fmla="*/ 65 h 75"/>
                                      <a:gd name="T44" fmla="*/ 14 w 49"/>
                                      <a:gd name="T45" fmla="*/ 60 h 75"/>
                                      <a:gd name="T46" fmla="*/ 10 w 49"/>
                                      <a:gd name="T47" fmla="*/ 55 h 75"/>
                                      <a:gd name="T48" fmla="*/ 10 w 49"/>
                                      <a:gd name="T49" fmla="*/ 60 h 75"/>
                                      <a:gd name="T50" fmla="*/ 12 w 49"/>
                                      <a:gd name="T51" fmla="*/ 65 h 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49" h="75">
                                        <a:moveTo>
                                          <a:pt x="10" y="0"/>
                                        </a:moveTo>
                                        <a:lnTo>
                                          <a:pt x="5" y="5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2" y="23"/>
                                        </a:lnTo>
                                        <a:lnTo>
                                          <a:pt x="5" y="13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10" y="0"/>
                                        </a:lnTo>
                                        <a:close/>
                                        <a:moveTo>
                                          <a:pt x="12" y="65"/>
                                        </a:moveTo>
                                        <a:lnTo>
                                          <a:pt x="17" y="70"/>
                                        </a:lnTo>
                                        <a:lnTo>
                                          <a:pt x="24" y="73"/>
                                        </a:lnTo>
                                        <a:lnTo>
                                          <a:pt x="32" y="75"/>
                                        </a:lnTo>
                                        <a:lnTo>
                                          <a:pt x="39" y="75"/>
                                        </a:lnTo>
                                        <a:lnTo>
                                          <a:pt x="44" y="75"/>
                                        </a:lnTo>
                                        <a:lnTo>
                                          <a:pt x="49" y="73"/>
                                        </a:lnTo>
                                        <a:lnTo>
                                          <a:pt x="47" y="73"/>
                                        </a:lnTo>
                                        <a:lnTo>
                                          <a:pt x="47" y="70"/>
                                        </a:lnTo>
                                        <a:lnTo>
                                          <a:pt x="42" y="70"/>
                                        </a:lnTo>
                                        <a:lnTo>
                                          <a:pt x="39" y="70"/>
                                        </a:lnTo>
                                        <a:lnTo>
                                          <a:pt x="32" y="70"/>
                                        </a:lnTo>
                                        <a:lnTo>
                                          <a:pt x="22" y="65"/>
                                        </a:lnTo>
                                        <a:lnTo>
                                          <a:pt x="14" y="60"/>
                                        </a:lnTo>
                                        <a:lnTo>
                                          <a:pt x="10" y="55"/>
                                        </a:lnTo>
                                        <a:lnTo>
                                          <a:pt x="10" y="60"/>
                                        </a:lnTo>
                                        <a:lnTo>
                                          <a:pt x="12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FB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75" name="Freeform 106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43" y="938"/>
                                    <a:ext cx="49" cy="70"/>
                                  </a:xfrm>
                                  <a:custGeom>
                                    <a:avLst/>
                                    <a:gdLst>
                                      <a:gd name="T0" fmla="*/ 10 w 49"/>
                                      <a:gd name="T1" fmla="*/ 0 h 70"/>
                                      <a:gd name="T2" fmla="*/ 5 w 49"/>
                                      <a:gd name="T3" fmla="*/ 7 h 70"/>
                                      <a:gd name="T4" fmla="*/ 0 w 49"/>
                                      <a:gd name="T5" fmla="*/ 15 h 70"/>
                                      <a:gd name="T6" fmla="*/ 2 w 49"/>
                                      <a:gd name="T7" fmla="*/ 22 h 70"/>
                                      <a:gd name="T8" fmla="*/ 2 w 49"/>
                                      <a:gd name="T9" fmla="*/ 27 h 70"/>
                                      <a:gd name="T10" fmla="*/ 2 w 49"/>
                                      <a:gd name="T11" fmla="*/ 27 h 70"/>
                                      <a:gd name="T12" fmla="*/ 5 w 49"/>
                                      <a:gd name="T13" fmla="*/ 15 h 70"/>
                                      <a:gd name="T14" fmla="*/ 12 w 49"/>
                                      <a:gd name="T15" fmla="*/ 5 h 70"/>
                                      <a:gd name="T16" fmla="*/ 10 w 49"/>
                                      <a:gd name="T17" fmla="*/ 2 h 70"/>
                                      <a:gd name="T18" fmla="*/ 10 w 49"/>
                                      <a:gd name="T19" fmla="*/ 0 h 70"/>
                                      <a:gd name="T20" fmla="*/ 10 w 49"/>
                                      <a:gd name="T21" fmla="*/ 57 h 70"/>
                                      <a:gd name="T22" fmla="*/ 17 w 49"/>
                                      <a:gd name="T23" fmla="*/ 62 h 70"/>
                                      <a:gd name="T24" fmla="*/ 24 w 49"/>
                                      <a:gd name="T25" fmla="*/ 67 h 70"/>
                                      <a:gd name="T26" fmla="*/ 32 w 49"/>
                                      <a:gd name="T27" fmla="*/ 70 h 70"/>
                                      <a:gd name="T28" fmla="*/ 39 w 49"/>
                                      <a:gd name="T29" fmla="*/ 70 h 70"/>
                                      <a:gd name="T30" fmla="*/ 44 w 49"/>
                                      <a:gd name="T31" fmla="*/ 70 h 70"/>
                                      <a:gd name="T32" fmla="*/ 49 w 49"/>
                                      <a:gd name="T33" fmla="*/ 70 h 70"/>
                                      <a:gd name="T34" fmla="*/ 47 w 49"/>
                                      <a:gd name="T35" fmla="*/ 67 h 70"/>
                                      <a:gd name="T36" fmla="*/ 44 w 49"/>
                                      <a:gd name="T37" fmla="*/ 65 h 70"/>
                                      <a:gd name="T38" fmla="*/ 42 w 49"/>
                                      <a:gd name="T39" fmla="*/ 65 h 70"/>
                                      <a:gd name="T40" fmla="*/ 39 w 49"/>
                                      <a:gd name="T41" fmla="*/ 65 h 70"/>
                                      <a:gd name="T42" fmla="*/ 29 w 49"/>
                                      <a:gd name="T43" fmla="*/ 62 h 70"/>
                                      <a:gd name="T44" fmla="*/ 19 w 49"/>
                                      <a:gd name="T45" fmla="*/ 60 h 70"/>
                                      <a:gd name="T46" fmla="*/ 12 w 49"/>
                                      <a:gd name="T47" fmla="*/ 52 h 70"/>
                                      <a:gd name="T48" fmla="*/ 7 w 49"/>
                                      <a:gd name="T49" fmla="*/ 42 h 70"/>
                                      <a:gd name="T50" fmla="*/ 10 w 49"/>
                                      <a:gd name="T51" fmla="*/ 50 h 70"/>
                                      <a:gd name="T52" fmla="*/ 10 w 49"/>
                                      <a:gd name="T53" fmla="*/ 57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</a:cxnLst>
                                    <a:rect l="0" t="0" r="r" b="b"/>
                                    <a:pathLst>
                                      <a:path w="49" h="70">
                                        <a:moveTo>
                                          <a:pt x="10" y="0"/>
                                        </a:moveTo>
                                        <a:lnTo>
                                          <a:pt x="5" y="7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" y="22"/>
                                        </a:lnTo>
                                        <a:lnTo>
                                          <a:pt x="2" y="27"/>
                                        </a:lnTo>
                                        <a:lnTo>
                                          <a:pt x="2" y="27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12" y="5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10" y="0"/>
                                        </a:lnTo>
                                        <a:close/>
                                        <a:moveTo>
                                          <a:pt x="10" y="57"/>
                                        </a:moveTo>
                                        <a:lnTo>
                                          <a:pt x="17" y="62"/>
                                        </a:lnTo>
                                        <a:lnTo>
                                          <a:pt x="24" y="67"/>
                                        </a:lnTo>
                                        <a:lnTo>
                                          <a:pt x="32" y="70"/>
                                        </a:lnTo>
                                        <a:lnTo>
                                          <a:pt x="39" y="70"/>
                                        </a:lnTo>
                                        <a:lnTo>
                                          <a:pt x="44" y="70"/>
                                        </a:lnTo>
                                        <a:lnTo>
                                          <a:pt x="49" y="70"/>
                                        </a:lnTo>
                                        <a:lnTo>
                                          <a:pt x="47" y="67"/>
                                        </a:lnTo>
                                        <a:lnTo>
                                          <a:pt x="44" y="65"/>
                                        </a:lnTo>
                                        <a:lnTo>
                                          <a:pt x="42" y="65"/>
                                        </a:lnTo>
                                        <a:lnTo>
                                          <a:pt x="39" y="65"/>
                                        </a:lnTo>
                                        <a:lnTo>
                                          <a:pt x="29" y="62"/>
                                        </a:lnTo>
                                        <a:lnTo>
                                          <a:pt x="19" y="60"/>
                                        </a:lnTo>
                                        <a:lnTo>
                                          <a:pt x="12" y="52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10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0B3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76" name="Freeform 10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45" y="940"/>
                                    <a:ext cx="45" cy="65"/>
                                  </a:xfrm>
                                  <a:custGeom>
                                    <a:avLst/>
                                    <a:gdLst>
                                      <a:gd name="T0" fmla="*/ 8 w 45"/>
                                      <a:gd name="T1" fmla="*/ 0 h 65"/>
                                      <a:gd name="T2" fmla="*/ 3 w 45"/>
                                      <a:gd name="T3" fmla="*/ 8 h 65"/>
                                      <a:gd name="T4" fmla="*/ 0 w 45"/>
                                      <a:gd name="T5" fmla="*/ 18 h 65"/>
                                      <a:gd name="T6" fmla="*/ 3 w 45"/>
                                      <a:gd name="T7" fmla="*/ 33 h 65"/>
                                      <a:gd name="T8" fmla="*/ 8 w 45"/>
                                      <a:gd name="T9" fmla="*/ 50 h 65"/>
                                      <a:gd name="T10" fmla="*/ 12 w 45"/>
                                      <a:gd name="T11" fmla="*/ 55 h 65"/>
                                      <a:gd name="T12" fmla="*/ 20 w 45"/>
                                      <a:gd name="T13" fmla="*/ 60 h 65"/>
                                      <a:gd name="T14" fmla="*/ 30 w 45"/>
                                      <a:gd name="T15" fmla="*/ 65 h 65"/>
                                      <a:gd name="T16" fmla="*/ 37 w 45"/>
                                      <a:gd name="T17" fmla="*/ 65 h 65"/>
                                      <a:gd name="T18" fmla="*/ 40 w 45"/>
                                      <a:gd name="T19" fmla="*/ 65 h 65"/>
                                      <a:gd name="T20" fmla="*/ 45 w 45"/>
                                      <a:gd name="T21" fmla="*/ 65 h 65"/>
                                      <a:gd name="T22" fmla="*/ 42 w 45"/>
                                      <a:gd name="T23" fmla="*/ 63 h 65"/>
                                      <a:gd name="T24" fmla="*/ 40 w 45"/>
                                      <a:gd name="T25" fmla="*/ 60 h 65"/>
                                      <a:gd name="T26" fmla="*/ 40 w 45"/>
                                      <a:gd name="T27" fmla="*/ 60 h 65"/>
                                      <a:gd name="T28" fmla="*/ 37 w 45"/>
                                      <a:gd name="T29" fmla="*/ 60 h 65"/>
                                      <a:gd name="T30" fmla="*/ 30 w 45"/>
                                      <a:gd name="T31" fmla="*/ 60 h 65"/>
                                      <a:gd name="T32" fmla="*/ 25 w 45"/>
                                      <a:gd name="T33" fmla="*/ 58 h 65"/>
                                      <a:gd name="T34" fmla="*/ 20 w 45"/>
                                      <a:gd name="T35" fmla="*/ 55 h 65"/>
                                      <a:gd name="T36" fmla="*/ 12 w 45"/>
                                      <a:gd name="T37" fmla="*/ 50 h 65"/>
                                      <a:gd name="T38" fmla="*/ 10 w 45"/>
                                      <a:gd name="T39" fmla="*/ 45 h 65"/>
                                      <a:gd name="T40" fmla="*/ 8 w 45"/>
                                      <a:gd name="T41" fmla="*/ 40 h 65"/>
                                      <a:gd name="T42" fmla="*/ 5 w 45"/>
                                      <a:gd name="T43" fmla="*/ 33 h 65"/>
                                      <a:gd name="T44" fmla="*/ 3 w 45"/>
                                      <a:gd name="T45" fmla="*/ 25 h 65"/>
                                      <a:gd name="T46" fmla="*/ 5 w 45"/>
                                      <a:gd name="T47" fmla="*/ 15 h 65"/>
                                      <a:gd name="T48" fmla="*/ 10 w 45"/>
                                      <a:gd name="T49" fmla="*/ 5 h 65"/>
                                      <a:gd name="T50" fmla="*/ 10 w 45"/>
                                      <a:gd name="T51" fmla="*/ 3 h 65"/>
                                      <a:gd name="T52" fmla="*/ 8 w 45"/>
                                      <a:gd name="T53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</a:cxnLst>
                                    <a:rect l="0" t="0" r="r" b="b"/>
                                    <a:pathLst>
                                      <a:path w="45" h="65">
                                        <a:moveTo>
                                          <a:pt x="8" y="0"/>
                                        </a:moveTo>
                                        <a:lnTo>
                                          <a:pt x="3" y="8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3" y="33"/>
                                        </a:lnTo>
                                        <a:lnTo>
                                          <a:pt x="8" y="50"/>
                                        </a:lnTo>
                                        <a:lnTo>
                                          <a:pt x="12" y="55"/>
                                        </a:lnTo>
                                        <a:lnTo>
                                          <a:pt x="20" y="60"/>
                                        </a:lnTo>
                                        <a:lnTo>
                                          <a:pt x="30" y="65"/>
                                        </a:lnTo>
                                        <a:lnTo>
                                          <a:pt x="37" y="65"/>
                                        </a:lnTo>
                                        <a:lnTo>
                                          <a:pt x="40" y="65"/>
                                        </a:lnTo>
                                        <a:lnTo>
                                          <a:pt x="45" y="65"/>
                                        </a:lnTo>
                                        <a:lnTo>
                                          <a:pt x="42" y="63"/>
                                        </a:lnTo>
                                        <a:lnTo>
                                          <a:pt x="40" y="60"/>
                                        </a:lnTo>
                                        <a:lnTo>
                                          <a:pt x="40" y="60"/>
                                        </a:lnTo>
                                        <a:lnTo>
                                          <a:pt x="37" y="60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25" y="58"/>
                                        </a:lnTo>
                                        <a:lnTo>
                                          <a:pt x="20" y="55"/>
                                        </a:lnTo>
                                        <a:lnTo>
                                          <a:pt x="12" y="50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8" y="40"/>
                                        </a:lnTo>
                                        <a:lnTo>
                                          <a:pt x="5" y="33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2B9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77" name="Freeform 10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45" y="943"/>
                                    <a:ext cx="42" cy="60"/>
                                  </a:xfrm>
                                  <a:custGeom>
                                    <a:avLst/>
                                    <a:gdLst>
                                      <a:gd name="T0" fmla="*/ 10 w 42"/>
                                      <a:gd name="T1" fmla="*/ 0 h 60"/>
                                      <a:gd name="T2" fmla="*/ 3 w 42"/>
                                      <a:gd name="T3" fmla="*/ 10 h 60"/>
                                      <a:gd name="T4" fmla="*/ 0 w 42"/>
                                      <a:gd name="T5" fmla="*/ 22 h 60"/>
                                      <a:gd name="T6" fmla="*/ 0 w 42"/>
                                      <a:gd name="T7" fmla="*/ 22 h 60"/>
                                      <a:gd name="T8" fmla="*/ 3 w 42"/>
                                      <a:gd name="T9" fmla="*/ 30 h 60"/>
                                      <a:gd name="T10" fmla="*/ 5 w 42"/>
                                      <a:gd name="T11" fmla="*/ 37 h 60"/>
                                      <a:gd name="T12" fmla="*/ 10 w 42"/>
                                      <a:gd name="T13" fmla="*/ 47 h 60"/>
                                      <a:gd name="T14" fmla="*/ 17 w 42"/>
                                      <a:gd name="T15" fmla="*/ 55 h 60"/>
                                      <a:gd name="T16" fmla="*/ 27 w 42"/>
                                      <a:gd name="T17" fmla="*/ 57 h 60"/>
                                      <a:gd name="T18" fmla="*/ 37 w 42"/>
                                      <a:gd name="T19" fmla="*/ 60 h 60"/>
                                      <a:gd name="T20" fmla="*/ 40 w 42"/>
                                      <a:gd name="T21" fmla="*/ 60 h 60"/>
                                      <a:gd name="T22" fmla="*/ 42 w 42"/>
                                      <a:gd name="T23" fmla="*/ 60 h 60"/>
                                      <a:gd name="T24" fmla="*/ 40 w 42"/>
                                      <a:gd name="T25" fmla="*/ 57 h 60"/>
                                      <a:gd name="T26" fmla="*/ 37 w 42"/>
                                      <a:gd name="T27" fmla="*/ 55 h 60"/>
                                      <a:gd name="T28" fmla="*/ 37 w 42"/>
                                      <a:gd name="T29" fmla="*/ 55 h 60"/>
                                      <a:gd name="T30" fmla="*/ 25 w 42"/>
                                      <a:gd name="T31" fmla="*/ 52 h 60"/>
                                      <a:gd name="T32" fmla="*/ 15 w 42"/>
                                      <a:gd name="T33" fmla="*/ 45 h 60"/>
                                      <a:gd name="T34" fmla="*/ 8 w 42"/>
                                      <a:gd name="T35" fmla="*/ 35 h 60"/>
                                      <a:gd name="T36" fmla="*/ 5 w 42"/>
                                      <a:gd name="T37" fmla="*/ 22 h 60"/>
                                      <a:gd name="T38" fmla="*/ 8 w 42"/>
                                      <a:gd name="T39" fmla="*/ 12 h 60"/>
                                      <a:gd name="T40" fmla="*/ 10 w 42"/>
                                      <a:gd name="T41" fmla="*/ 5 h 60"/>
                                      <a:gd name="T42" fmla="*/ 10 w 42"/>
                                      <a:gd name="T43" fmla="*/ 2 h 60"/>
                                      <a:gd name="T44" fmla="*/ 10 w 42"/>
                                      <a:gd name="T45" fmla="*/ 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42" h="60">
                                        <a:moveTo>
                                          <a:pt x="10" y="0"/>
                                        </a:moveTo>
                                        <a:lnTo>
                                          <a:pt x="3" y="1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3" y="30"/>
                                        </a:lnTo>
                                        <a:lnTo>
                                          <a:pt x="5" y="37"/>
                                        </a:lnTo>
                                        <a:lnTo>
                                          <a:pt x="10" y="47"/>
                                        </a:lnTo>
                                        <a:lnTo>
                                          <a:pt x="17" y="55"/>
                                        </a:lnTo>
                                        <a:lnTo>
                                          <a:pt x="27" y="57"/>
                                        </a:lnTo>
                                        <a:lnTo>
                                          <a:pt x="37" y="60"/>
                                        </a:lnTo>
                                        <a:lnTo>
                                          <a:pt x="40" y="60"/>
                                        </a:lnTo>
                                        <a:lnTo>
                                          <a:pt x="42" y="60"/>
                                        </a:lnTo>
                                        <a:lnTo>
                                          <a:pt x="40" y="57"/>
                                        </a:lnTo>
                                        <a:lnTo>
                                          <a:pt x="37" y="55"/>
                                        </a:lnTo>
                                        <a:lnTo>
                                          <a:pt x="37" y="55"/>
                                        </a:lnTo>
                                        <a:lnTo>
                                          <a:pt x="25" y="52"/>
                                        </a:lnTo>
                                        <a:lnTo>
                                          <a:pt x="15" y="45"/>
                                        </a:lnTo>
                                        <a:lnTo>
                                          <a:pt x="8" y="35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1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78" name="Freeform 10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48" y="945"/>
                                    <a:ext cx="37" cy="55"/>
                                  </a:xfrm>
                                  <a:custGeom>
                                    <a:avLst/>
                                    <a:gdLst>
                                      <a:gd name="T0" fmla="*/ 7 w 37"/>
                                      <a:gd name="T1" fmla="*/ 0 h 55"/>
                                      <a:gd name="T2" fmla="*/ 2 w 37"/>
                                      <a:gd name="T3" fmla="*/ 10 h 55"/>
                                      <a:gd name="T4" fmla="*/ 0 w 37"/>
                                      <a:gd name="T5" fmla="*/ 20 h 55"/>
                                      <a:gd name="T6" fmla="*/ 2 w 37"/>
                                      <a:gd name="T7" fmla="*/ 28 h 55"/>
                                      <a:gd name="T8" fmla="*/ 5 w 37"/>
                                      <a:gd name="T9" fmla="*/ 35 h 55"/>
                                      <a:gd name="T10" fmla="*/ 7 w 37"/>
                                      <a:gd name="T11" fmla="*/ 40 h 55"/>
                                      <a:gd name="T12" fmla="*/ 9 w 37"/>
                                      <a:gd name="T13" fmla="*/ 45 h 55"/>
                                      <a:gd name="T14" fmla="*/ 17 w 37"/>
                                      <a:gd name="T15" fmla="*/ 50 h 55"/>
                                      <a:gd name="T16" fmla="*/ 22 w 37"/>
                                      <a:gd name="T17" fmla="*/ 53 h 55"/>
                                      <a:gd name="T18" fmla="*/ 27 w 37"/>
                                      <a:gd name="T19" fmla="*/ 55 h 55"/>
                                      <a:gd name="T20" fmla="*/ 34 w 37"/>
                                      <a:gd name="T21" fmla="*/ 55 h 55"/>
                                      <a:gd name="T22" fmla="*/ 37 w 37"/>
                                      <a:gd name="T23" fmla="*/ 55 h 55"/>
                                      <a:gd name="T24" fmla="*/ 37 w 37"/>
                                      <a:gd name="T25" fmla="*/ 55 h 55"/>
                                      <a:gd name="T26" fmla="*/ 34 w 37"/>
                                      <a:gd name="T27" fmla="*/ 53 h 55"/>
                                      <a:gd name="T28" fmla="*/ 34 w 37"/>
                                      <a:gd name="T29" fmla="*/ 50 h 55"/>
                                      <a:gd name="T30" fmla="*/ 22 w 37"/>
                                      <a:gd name="T31" fmla="*/ 48 h 55"/>
                                      <a:gd name="T32" fmla="*/ 14 w 37"/>
                                      <a:gd name="T33" fmla="*/ 40 h 55"/>
                                      <a:gd name="T34" fmla="*/ 7 w 37"/>
                                      <a:gd name="T35" fmla="*/ 33 h 55"/>
                                      <a:gd name="T36" fmla="*/ 5 w 37"/>
                                      <a:gd name="T37" fmla="*/ 20 h 55"/>
                                      <a:gd name="T38" fmla="*/ 7 w 37"/>
                                      <a:gd name="T39" fmla="*/ 13 h 55"/>
                                      <a:gd name="T40" fmla="*/ 9 w 37"/>
                                      <a:gd name="T41" fmla="*/ 5 h 55"/>
                                      <a:gd name="T42" fmla="*/ 7 w 37"/>
                                      <a:gd name="T43" fmla="*/ 3 h 55"/>
                                      <a:gd name="T44" fmla="*/ 7 w 37"/>
                                      <a:gd name="T4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37" h="55">
                                        <a:moveTo>
                                          <a:pt x="7" y="0"/>
                                        </a:moveTo>
                                        <a:lnTo>
                                          <a:pt x="2" y="10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2" y="28"/>
                                        </a:lnTo>
                                        <a:lnTo>
                                          <a:pt x="5" y="35"/>
                                        </a:lnTo>
                                        <a:lnTo>
                                          <a:pt x="7" y="40"/>
                                        </a:lnTo>
                                        <a:lnTo>
                                          <a:pt x="9" y="45"/>
                                        </a:lnTo>
                                        <a:lnTo>
                                          <a:pt x="17" y="50"/>
                                        </a:lnTo>
                                        <a:lnTo>
                                          <a:pt x="22" y="53"/>
                                        </a:lnTo>
                                        <a:lnTo>
                                          <a:pt x="27" y="55"/>
                                        </a:lnTo>
                                        <a:lnTo>
                                          <a:pt x="34" y="55"/>
                                        </a:lnTo>
                                        <a:lnTo>
                                          <a:pt x="37" y="55"/>
                                        </a:lnTo>
                                        <a:lnTo>
                                          <a:pt x="37" y="55"/>
                                        </a:lnTo>
                                        <a:lnTo>
                                          <a:pt x="34" y="53"/>
                                        </a:lnTo>
                                        <a:lnTo>
                                          <a:pt x="34" y="50"/>
                                        </a:lnTo>
                                        <a:lnTo>
                                          <a:pt x="22" y="48"/>
                                        </a:lnTo>
                                        <a:lnTo>
                                          <a:pt x="14" y="40"/>
                                        </a:lnTo>
                                        <a:lnTo>
                                          <a:pt x="7" y="33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7" y="13"/>
                                        </a:lnTo>
                                        <a:lnTo>
                                          <a:pt x="9" y="5"/>
                                        </a:lnTo>
                                        <a:lnTo>
                                          <a:pt x="7" y="3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4C2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79" name="Freeform 10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0" y="948"/>
                                    <a:ext cx="32" cy="50"/>
                                  </a:xfrm>
                                  <a:custGeom>
                                    <a:avLst/>
                                    <a:gdLst>
                                      <a:gd name="T0" fmla="*/ 5 w 32"/>
                                      <a:gd name="T1" fmla="*/ 0 h 50"/>
                                      <a:gd name="T2" fmla="*/ 3 w 32"/>
                                      <a:gd name="T3" fmla="*/ 7 h 50"/>
                                      <a:gd name="T4" fmla="*/ 0 w 32"/>
                                      <a:gd name="T5" fmla="*/ 17 h 50"/>
                                      <a:gd name="T6" fmla="*/ 3 w 32"/>
                                      <a:gd name="T7" fmla="*/ 30 h 50"/>
                                      <a:gd name="T8" fmla="*/ 10 w 32"/>
                                      <a:gd name="T9" fmla="*/ 40 h 50"/>
                                      <a:gd name="T10" fmla="*/ 20 w 32"/>
                                      <a:gd name="T11" fmla="*/ 47 h 50"/>
                                      <a:gd name="T12" fmla="*/ 32 w 32"/>
                                      <a:gd name="T13" fmla="*/ 50 h 50"/>
                                      <a:gd name="T14" fmla="*/ 32 w 32"/>
                                      <a:gd name="T15" fmla="*/ 50 h 50"/>
                                      <a:gd name="T16" fmla="*/ 30 w 32"/>
                                      <a:gd name="T17" fmla="*/ 47 h 50"/>
                                      <a:gd name="T18" fmla="*/ 30 w 32"/>
                                      <a:gd name="T19" fmla="*/ 45 h 50"/>
                                      <a:gd name="T20" fmla="*/ 20 w 32"/>
                                      <a:gd name="T21" fmla="*/ 42 h 50"/>
                                      <a:gd name="T22" fmla="*/ 12 w 32"/>
                                      <a:gd name="T23" fmla="*/ 35 h 50"/>
                                      <a:gd name="T24" fmla="*/ 7 w 32"/>
                                      <a:gd name="T25" fmla="*/ 27 h 50"/>
                                      <a:gd name="T26" fmla="*/ 5 w 32"/>
                                      <a:gd name="T27" fmla="*/ 17 h 50"/>
                                      <a:gd name="T28" fmla="*/ 7 w 32"/>
                                      <a:gd name="T29" fmla="*/ 12 h 50"/>
                                      <a:gd name="T30" fmla="*/ 7 w 32"/>
                                      <a:gd name="T31" fmla="*/ 7 h 50"/>
                                      <a:gd name="T32" fmla="*/ 7 w 32"/>
                                      <a:gd name="T33" fmla="*/ 2 h 50"/>
                                      <a:gd name="T34" fmla="*/ 5 w 32"/>
                                      <a:gd name="T35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32" h="50">
                                        <a:moveTo>
                                          <a:pt x="5" y="0"/>
                                        </a:moveTo>
                                        <a:lnTo>
                                          <a:pt x="3" y="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30"/>
                                        </a:lnTo>
                                        <a:lnTo>
                                          <a:pt x="10" y="40"/>
                                        </a:lnTo>
                                        <a:lnTo>
                                          <a:pt x="20" y="47"/>
                                        </a:lnTo>
                                        <a:lnTo>
                                          <a:pt x="32" y="50"/>
                                        </a:lnTo>
                                        <a:lnTo>
                                          <a:pt x="32" y="50"/>
                                        </a:lnTo>
                                        <a:lnTo>
                                          <a:pt x="30" y="47"/>
                                        </a:lnTo>
                                        <a:lnTo>
                                          <a:pt x="30" y="45"/>
                                        </a:lnTo>
                                        <a:lnTo>
                                          <a:pt x="20" y="42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7" y="27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7" y="12"/>
                                        </a:lnTo>
                                        <a:lnTo>
                                          <a:pt x="7" y="7"/>
                                        </a:lnTo>
                                        <a:lnTo>
                                          <a:pt x="7" y="2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5C7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80" name="Freeform 10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3" y="950"/>
                                    <a:ext cx="29" cy="45"/>
                                  </a:xfrm>
                                  <a:custGeom>
                                    <a:avLst/>
                                    <a:gdLst>
                                      <a:gd name="T0" fmla="*/ 4 w 29"/>
                                      <a:gd name="T1" fmla="*/ 0 h 45"/>
                                      <a:gd name="T2" fmla="*/ 2 w 29"/>
                                      <a:gd name="T3" fmla="*/ 8 h 45"/>
                                      <a:gd name="T4" fmla="*/ 0 w 29"/>
                                      <a:gd name="T5" fmla="*/ 15 h 45"/>
                                      <a:gd name="T6" fmla="*/ 2 w 29"/>
                                      <a:gd name="T7" fmla="*/ 28 h 45"/>
                                      <a:gd name="T8" fmla="*/ 9 w 29"/>
                                      <a:gd name="T9" fmla="*/ 35 h 45"/>
                                      <a:gd name="T10" fmla="*/ 17 w 29"/>
                                      <a:gd name="T11" fmla="*/ 43 h 45"/>
                                      <a:gd name="T12" fmla="*/ 29 w 29"/>
                                      <a:gd name="T13" fmla="*/ 45 h 45"/>
                                      <a:gd name="T14" fmla="*/ 27 w 29"/>
                                      <a:gd name="T15" fmla="*/ 43 h 45"/>
                                      <a:gd name="T16" fmla="*/ 24 w 29"/>
                                      <a:gd name="T17" fmla="*/ 40 h 45"/>
                                      <a:gd name="T18" fmla="*/ 17 w 29"/>
                                      <a:gd name="T19" fmla="*/ 35 h 45"/>
                                      <a:gd name="T20" fmla="*/ 12 w 29"/>
                                      <a:gd name="T21" fmla="*/ 30 h 45"/>
                                      <a:gd name="T22" fmla="*/ 7 w 29"/>
                                      <a:gd name="T23" fmla="*/ 23 h 45"/>
                                      <a:gd name="T24" fmla="*/ 4 w 29"/>
                                      <a:gd name="T25" fmla="*/ 15 h 45"/>
                                      <a:gd name="T26" fmla="*/ 7 w 29"/>
                                      <a:gd name="T27" fmla="*/ 10 h 45"/>
                                      <a:gd name="T28" fmla="*/ 7 w 29"/>
                                      <a:gd name="T29" fmla="*/ 8 h 45"/>
                                      <a:gd name="T30" fmla="*/ 4 w 29"/>
                                      <a:gd name="T31" fmla="*/ 5 h 45"/>
                                      <a:gd name="T32" fmla="*/ 4 w 29"/>
                                      <a:gd name="T33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9" h="45">
                                        <a:moveTo>
                                          <a:pt x="4" y="0"/>
                                        </a:moveTo>
                                        <a:lnTo>
                                          <a:pt x="2" y="8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" y="28"/>
                                        </a:lnTo>
                                        <a:lnTo>
                                          <a:pt x="9" y="35"/>
                                        </a:lnTo>
                                        <a:lnTo>
                                          <a:pt x="17" y="43"/>
                                        </a:lnTo>
                                        <a:lnTo>
                                          <a:pt x="29" y="45"/>
                                        </a:lnTo>
                                        <a:lnTo>
                                          <a:pt x="27" y="43"/>
                                        </a:lnTo>
                                        <a:lnTo>
                                          <a:pt x="24" y="40"/>
                                        </a:lnTo>
                                        <a:lnTo>
                                          <a:pt x="17" y="35"/>
                                        </a:lnTo>
                                        <a:lnTo>
                                          <a:pt x="12" y="30"/>
                                        </a:lnTo>
                                        <a:lnTo>
                                          <a:pt x="7" y="23"/>
                                        </a:lnTo>
                                        <a:lnTo>
                                          <a:pt x="4" y="15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7" y="8"/>
                                        </a:lnTo>
                                        <a:lnTo>
                                          <a:pt x="4" y="5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6CB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81" name="Freeform 10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5" y="955"/>
                                    <a:ext cx="25" cy="38"/>
                                  </a:xfrm>
                                  <a:custGeom>
                                    <a:avLst/>
                                    <a:gdLst>
                                      <a:gd name="T0" fmla="*/ 2 w 25"/>
                                      <a:gd name="T1" fmla="*/ 0 h 38"/>
                                      <a:gd name="T2" fmla="*/ 2 w 25"/>
                                      <a:gd name="T3" fmla="*/ 5 h 38"/>
                                      <a:gd name="T4" fmla="*/ 0 w 25"/>
                                      <a:gd name="T5" fmla="*/ 10 h 38"/>
                                      <a:gd name="T6" fmla="*/ 2 w 25"/>
                                      <a:gd name="T7" fmla="*/ 20 h 38"/>
                                      <a:gd name="T8" fmla="*/ 7 w 25"/>
                                      <a:gd name="T9" fmla="*/ 28 h 38"/>
                                      <a:gd name="T10" fmla="*/ 15 w 25"/>
                                      <a:gd name="T11" fmla="*/ 35 h 38"/>
                                      <a:gd name="T12" fmla="*/ 25 w 25"/>
                                      <a:gd name="T13" fmla="*/ 38 h 38"/>
                                      <a:gd name="T14" fmla="*/ 22 w 25"/>
                                      <a:gd name="T15" fmla="*/ 35 h 38"/>
                                      <a:gd name="T16" fmla="*/ 20 w 25"/>
                                      <a:gd name="T17" fmla="*/ 30 h 38"/>
                                      <a:gd name="T18" fmla="*/ 15 w 25"/>
                                      <a:gd name="T19" fmla="*/ 28 h 38"/>
                                      <a:gd name="T20" fmla="*/ 10 w 25"/>
                                      <a:gd name="T21" fmla="*/ 23 h 38"/>
                                      <a:gd name="T22" fmla="*/ 7 w 25"/>
                                      <a:gd name="T23" fmla="*/ 18 h 38"/>
                                      <a:gd name="T24" fmla="*/ 5 w 25"/>
                                      <a:gd name="T25" fmla="*/ 10 h 38"/>
                                      <a:gd name="T26" fmla="*/ 5 w 25"/>
                                      <a:gd name="T27" fmla="*/ 8 h 38"/>
                                      <a:gd name="T28" fmla="*/ 7 w 25"/>
                                      <a:gd name="T29" fmla="*/ 5 h 38"/>
                                      <a:gd name="T30" fmla="*/ 5 w 25"/>
                                      <a:gd name="T31" fmla="*/ 3 h 38"/>
                                      <a:gd name="T32" fmla="*/ 2 w 25"/>
                                      <a:gd name="T33" fmla="*/ 0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5" h="38">
                                        <a:moveTo>
                                          <a:pt x="2" y="0"/>
                                        </a:moveTo>
                                        <a:lnTo>
                                          <a:pt x="2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7" y="28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25" y="38"/>
                                        </a:lnTo>
                                        <a:lnTo>
                                          <a:pt x="22" y="35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15" y="28"/>
                                        </a:lnTo>
                                        <a:lnTo>
                                          <a:pt x="10" y="23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7D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82" name="Freeform 10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7" y="958"/>
                                    <a:ext cx="20" cy="32"/>
                                  </a:xfrm>
                                  <a:custGeom>
                                    <a:avLst/>
                                    <a:gdLst>
                                      <a:gd name="T0" fmla="*/ 3 w 20"/>
                                      <a:gd name="T1" fmla="*/ 0 h 32"/>
                                      <a:gd name="T2" fmla="*/ 3 w 20"/>
                                      <a:gd name="T3" fmla="*/ 2 h 32"/>
                                      <a:gd name="T4" fmla="*/ 0 w 20"/>
                                      <a:gd name="T5" fmla="*/ 7 h 32"/>
                                      <a:gd name="T6" fmla="*/ 3 w 20"/>
                                      <a:gd name="T7" fmla="*/ 15 h 32"/>
                                      <a:gd name="T8" fmla="*/ 8 w 20"/>
                                      <a:gd name="T9" fmla="*/ 22 h 32"/>
                                      <a:gd name="T10" fmla="*/ 13 w 20"/>
                                      <a:gd name="T11" fmla="*/ 27 h 32"/>
                                      <a:gd name="T12" fmla="*/ 20 w 20"/>
                                      <a:gd name="T13" fmla="*/ 32 h 32"/>
                                      <a:gd name="T14" fmla="*/ 18 w 20"/>
                                      <a:gd name="T15" fmla="*/ 27 h 32"/>
                                      <a:gd name="T16" fmla="*/ 15 w 20"/>
                                      <a:gd name="T17" fmla="*/ 25 h 32"/>
                                      <a:gd name="T18" fmla="*/ 8 w 20"/>
                                      <a:gd name="T19" fmla="*/ 17 h 32"/>
                                      <a:gd name="T20" fmla="*/ 5 w 20"/>
                                      <a:gd name="T21" fmla="*/ 7 h 32"/>
                                      <a:gd name="T22" fmla="*/ 5 w 20"/>
                                      <a:gd name="T23" fmla="*/ 7 h 32"/>
                                      <a:gd name="T24" fmla="*/ 5 w 20"/>
                                      <a:gd name="T25" fmla="*/ 2 h 32"/>
                                      <a:gd name="T26" fmla="*/ 3 w 20"/>
                                      <a:gd name="T27" fmla="*/ 0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20" h="32">
                                        <a:moveTo>
                                          <a:pt x="3" y="0"/>
                                        </a:moveTo>
                                        <a:lnTo>
                                          <a:pt x="3" y="2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3" y="15"/>
                                        </a:lnTo>
                                        <a:lnTo>
                                          <a:pt x="8" y="22"/>
                                        </a:lnTo>
                                        <a:lnTo>
                                          <a:pt x="13" y="27"/>
                                        </a:lnTo>
                                        <a:lnTo>
                                          <a:pt x="20" y="32"/>
                                        </a:lnTo>
                                        <a:lnTo>
                                          <a:pt x="18" y="27"/>
                                        </a:lnTo>
                                        <a:lnTo>
                                          <a:pt x="15" y="25"/>
                                        </a:lnTo>
                                        <a:lnTo>
                                          <a:pt x="8" y="17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7D4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83" name="Freeform 10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60" y="960"/>
                                    <a:ext cx="15" cy="25"/>
                                  </a:xfrm>
                                  <a:custGeom>
                                    <a:avLst/>
                                    <a:gdLst>
                                      <a:gd name="T0" fmla="*/ 2 w 15"/>
                                      <a:gd name="T1" fmla="*/ 0 h 25"/>
                                      <a:gd name="T2" fmla="*/ 0 w 15"/>
                                      <a:gd name="T3" fmla="*/ 3 h 25"/>
                                      <a:gd name="T4" fmla="*/ 0 w 15"/>
                                      <a:gd name="T5" fmla="*/ 5 h 25"/>
                                      <a:gd name="T6" fmla="*/ 2 w 15"/>
                                      <a:gd name="T7" fmla="*/ 13 h 25"/>
                                      <a:gd name="T8" fmla="*/ 5 w 15"/>
                                      <a:gd name="T9" fmla="*/ 18 h 25"/>
                                      <a:gd name="T10" fmla="*/ 10 w 15"/>
                                      <a:gd name="T11" fmla="*/ 23 h 25"/>
                                      <a:gd name="T12" fmla="*/ 15 w 15"/>
                                      <a:gd name="T13" fmla="*/ 25 h 25"/>
                                      <a:gd name="T14" fmla="*/ 7 w 15"/>
                                      <a:gd name="T15" fmla="*/ 15 h 25"/>
                                      <a:gd name="T16" fmla="*/ 2 w 15"/>
                                      <a:gd name="T17" fmla="*/ 0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5" h="25">
                                        <a:moveTo>
                                          <a:pt x="2" y="0"/>
                                        </a:moveTo>
                                        <a:lnTo>
                                          <a:pt x="0" y="3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13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10" y="23"/>
                                        </a:lnTo>
                                        <a:lnTo>
                                          <a:pt x="15" y="25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6D6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84" name="Freeform 10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62" y="965"/>
                                    <a:ext cx="10" cy="18"/>
                                  </a:xfrm>
                                  <a:custGeom>
                                    <a:avLst/>
                                    <a:gdLst>
                                      <a:gd name="T0" fmla="*/ 0 w 10"/>
                                      <a:gd name="T1" fmla="*/ 0 h 18"/>
                                      <a:gd name="T2" fmla="*/ 0 w 10"/>
                                      <a:gd name="T3" fmla="*/ 0 h 18"/>
                                      <a:gd name="T4" fmla="*/ 3 w 10"/>
                                      <a:gd name="T5" fmla="*/ 10 h 18"/>
                                      <a:gd name="T6" fmla="*/ 10 w 10"/>
                                      <a:gd name="T7" fmla="*/ 18 h 18"/>
                                      <a:gd name="T8" fmla="*/ 5 w 10"/>
                                      <a:gd name="T9" fmla="*/ 8 h 18"/>
                                      <a:gd name="T10" fmla="*/ 0 w 10"/>
                                      <a:gd name="T11" fmla="*/ 0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0" h="18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10" y="18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5D9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85" name="Freeform 10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30" y="873"/>
                                    <a:ext cx="105" cy="185"/>
                                  </a:xfrm>
                                  <a:custGeom>
                                    <a:avLst/>
                                    <a:gdLst>
                                      <a:gd name="T0" fmla="*/ 105 w 105"/>
                                      <a:gd name="T1" fmla="*/ 167 h 185"/>
                                      <a:gd name="T2" fmla="*/ 82 w 105"/>
                                      <a:gd name="T3" fmla="*/ 152 h 185"/>
                                      <a:gd name="T4" fmla="*/ 62 w 105"/>
                                      <a:gd name="T5" fmla="*/ 135 h 185"/>
                                      <a:gd name="T6" fmla="*/ 47 w 105"/>
                                      <a:gd name="T7" fmla="*/ 120 h 185"/>
                                      <a:gd name="T8" fmla="*/ 37 w 105"/>
                                      <a:gd name="T9" fmla="*/ 100 h 185"/>
                                      <a:gd name="T10" fmla="*/ 20 w 105"/>
                                      <a:gd name="T11" fmla="*/ 57 h 185"/>
                                      <a:gd name="T12" fmla="*/ 0 w 105"/>
                                      <a:gd name="T13" fmla="*/ 0 h 185"/>
                                      <a:gd name="T14" fmla="*/ 10 w 105"/>
                                      <a:gd name="T15" fmla="*/ 50 h 185"/>
                                      <a:gd name="T16" fmla="*/ 18 w 105"/>
                                      <a:gd name="T17" fmla="*/ 100 h 185"/>
                                      <a:gd name="T18" fmla="*/ 23 w 105"/>
                                      <a:gd name="T19" fmla="*/ 122 h 185"/>
                                      <a:gd name="T20" fmla="*/ 32 w 105"/>
                                      <a:gd name="T21" fmla="*/ 145 h 185"/>
                                      <a:gd name="T22" fmla="*/ 42 w 105"/>
                                      <a:gd name="T23" fmla="*/ 165 h 185"/>
                                      <a:gd name="T24" fmla="*/ 57 w 105"/>
                                      <a:gd name="T25" fmla="*/ 185 h 185"/>
                                      <a:gd name="T26" fmla="*/ 82 w 105"/>
                                      <a:gd name="T27" fmla="*/ 177 h 185"/>
                                      <a:gd name="T28" fmla="*/ 105 w 105"/>
                                      <a:gd name="T29" fmla="*/ 167 h 18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105" h="185">
                                        <a:moveTo>
                                          <a:pt x="105" y="167"/>
                                        </a:moveTo>
                                        <a:lnTo>
                                          <a:pt x="82" y="152"/>
                                        </a:lnTo>
                                        <a:lnTo>
                                          <a:pt x="62" y="135"/>
                                        </a:lnTo>
                                        <a:lnTo>
                                          <a:pt x="47" y="120"/>
                                        </a:lnTo>
                                        <a:lnTo>
                                          <a:pt x="37" y="100"/>
                                        </a:lnTo>
                                        <a:lnTo>
                                          <a:pt x="20" y="57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18" y="100"/>
                                        </a:lnTo>
                                        <a:lnTo>
                                          <a:pt x="23" y="122"/>
                                        </a:lnTo>
                                        <a:lnTo>
                                          <a:pt x="32" y="145"/>
                                        </a:lnTo>
                                        <a:lnTo>
                                          <a:pt x="42" y="165"/>
                                        </a:lnTo>
                                        <a:lnTo>
                                          <a:pt x="57" y="185"/>
                                        </a:lnTo>
                                        <a:lnTo>
                                          <a:pt x="82" y="177"/>
                                        </a:lnTo>
                                        <a:lnTo>
                                          <a:pt x="105" y="16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86" name="Freeform 107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09" y="631"/>
                                    <a:ext cx="169" cy="20"/>
                                  </a:xfrm>
                                  <a:custGeom>
                                    <a:avLst/>
                                    <a:gdLst>
                                      <a:gd name="T0" fmla="*/ 169 w 169"/>
                                      <a:gd name="T1" fmla="*/ 20 h 20"/>
                                      <a:gd name="T2" fmla="*/ 169 w 169"/>
                                      <a:gd name="T3" fmla="*/ 20 h 20"/>
                                      <a:gd name="T4" fmla="*/ 169 w 169"/>
                                      <a:gd name="T5" fmla="*/ 20 h 20"/>
                                      <a:gd name="T6" fmla="*/ 169 w 169"/>
                                      <a:gd name="T7" fmla="*/ 20 h 20"/>
                                      <a:gd name="T8" fmla="*/ 5 w 169"/>
                                      <a:gd name="T9" fmla="*/ 0 h 20"/>
                                      <a:gd name="T10" fmla="*/ 2 w 169"/>
                                      <a:gd name="T11" fmla="*/ 0 h 20"/>
                                      <a:gd name="T12" fmla="*/ 0 w 169"/>
                                      <a:gd name="T13" fmla="*/ 0 h 20"/>
                                      <a:gd name="T14" fmla="*/ 5 w 169"/>
                                      <a:gd name="T15" fmla="*/ 3 h 20"/>
                                      <a:gd name="T16" fmla="*/ 5 w 169"/>
                                      <a:gd name="T17" fmla="*/ 3 h 20"/>
                                      <a:gd name="T18" fmla="*/ 5 w 169"/>
                                      <a:gd name="T19" fmla="*/ 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69" h="20">
                                        <a:moveTo>
                                          <a:pt x="169" y="20"/>
                                        </a:moveTo>
                                        <a:lnTo>
                                          <a:pt x="169" y="20"/>
                                        </a:lnTo>
                                        <a:lnTo>
                                          <a:pt x="169" y="20"/>
                                        </a:lnTo>
                                        <a:lnTo>
                                          <a:pt x="169" y="20"/>
                                        </a:lnTo>
                                        <a:close/>
                                        <a:moveTo>
                                          <a:pt x="5" y="0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155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87" name="Freeform 107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11" y="631"/>
                                    <a:ext cx="167" cy="52"/>
                                  </a:xfrm>
                                  <a:custGeom>
                                    <a:avLst/>
                                    <a:gdLst>
                                      <a:gd name="T0" fmla="*/ 0 w 167"/>
                                      <a:gd name="T1" fmla="*/ 0 h 52"/>
                                      <a:gd name="T2" fmla="*/ 0 w 167"/>
                                      <a:gd name="T3" fmla="*/ 3 h 52"/>
                                      <a:gd name="T4" fmla="*/ 5 w 167"/>
                                      <a:gd name="T5" fmla="*/ 5 h 52"/>
                                      <a:gd name="T6" fmla="*/ 5 w 167"/>
                                      <a:gd name="T7" fmla="*/ 3 h 52"/>
                                      <a:gd name="T8" fmla="*/ 5 w 167"/>
                                      <a:gd name="T9" fmla="*/ 3 h 52"/>
                                      <a:gd name="T10" fmla="*/ 3 w 167"/>
                                      <a:gd name="T11" fmla="*/ 0 h 52"/>
                                      <a:gd name="T12" fmla="*/ 0 w 167"/>
                                      <a:gd name="T13" fmla="*/ 0 h 52"/>
                                      <a:gd name="T14" fmla="*/ 167 w 167"/>
                                      <a:gd name="T15" fmla="*/ 20 h 52"/>
                                      <a:gd name="T16" fmla="*/ 164 w 167"/>
                                      <a:gd name="T17" fmla="*/ 20 h 52"/>
                                      <a:gd name="T18" fmla="*/ 164 w 167"/>
                                      <a:gd name="T19" fmla="*/ 23 h 52"/>
                                      <a:gd name="T20" fmla="*/ 164 w 167"/>
                                      <a:gd name="T21" fmla="*/ 25 h 52"/>
                                      <a:gd name="T22" fmla="*/ 164 w 167"/>
                                      <a:gd name="T23" fmla="*/ 23 h 52"/>
                                      <a:gd name="T24" fmla="*/ 167 w 167"/>
                                      <a:gd name="T25" fmla="*/ 20 h 52"/>
                                      <a:gd name="T26" fmla="*/ 159 w 167"/>
                                      <a:gd name="T27" fmla="*/ 52 h 52"/>
                                      <a:gd name="T28" fmla="*/ 164 w 167"/>
                                      <a:gd name="T29" fmla="*/ 45 h 52"/>
                                      <a:gd name="T30" fmla="*/ 164 w 167"/>
                                      <a:gd name="T31" fmla="*/ 37 h 52"/>
                                      <a:gd name="T32" fmla="*/ 162 w 167"/>
                                      <a:gd name="T33" fmla="*/ 45 h 52"/>
                                      <a:gd name="T34" fmla="*/ 159 w 167"/>
                                      <a:gd name="T35" fmla="*/ 52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167" h="52">
                                        <a:moveTo>
                                          <a:pt x="0" y="0"/>
                                        </a:moveTo>
                                        <a:lnTo>
                                          <a:pt x="0" y="3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  <a:moveTo>
                                          <a:pt x="167" y="20"/>
                                        </a:moveTo>
                                        <a:lnTo>
                                          <a:pt x="164" y="20"/>
                                        </a:lnTo>
                                        <a:lnTo>
                                          <a:pt x="164" y="23"/>
                                        </a:lnTo>
                                        <a:lnTo>
                                          <a:pt x="164" y="25"/>
                                        </a:lnTo>
                                        <a:lnTo>
                                          <a:pt x="164" y="23"/>
                                        </a:lnTo>
                                        <a:lnTo>
                                          <a:pt x="167" y="20"/>
                                        </a:lnTo>
                                        <a:close/>
                                        <a:moveTo>
                                          <a:pt x="159" y="52"/>
                                        </a:moveTo>
                                        <a:lnTo>
                                          <a:pt x="164" y="45"/>
                                        </a:lnTo>
                                        <a:lnTo>
                                          <a:pt x="164" y="37"/>
                                        </a:lnTo>
                                        <a:lnTo>
                                          <a:pt x="162" y="45"/>
                                        </a:lnTo>
                                        <a:lnTo>
                                          <a:pt x="159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259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88" name="Freeform 107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14" y="631"/>
                                    <a:ext cx="164" cy="57"/>
                                  </a:xfrm>
                                  <a:custGeom>
                                    <a:avLst/>
                                    <a:gdLst>
                                      <a:gd name="T0" fmla="*/ 164 w 164"/>
                                      <a:gd name="T1" fmla="*/ 20 h 57"/>
                                      <a:gd name="T2" fmla="*/ 164 w 164"/>
                                      <a:gd name="T3" fmla="*/ 20 h 57"/>
                                      <a:gd name="T4" fmla="*/ 161 w 164"/>
                                      <a:gd name="T5" fmla="*/ 20 h 57"/>
                                      <a:gd name="T6" fmla="*/ 159 w 164"/>
                                      <a:gd name="T7" fmla="*/ 20 h 57"/>
                                      <a:gd name="T8" fmla="*/ 159 w 164"/>
                                      <a:gd name="T9" fmla="*/ 25 h 57"/>
                                      <a:gd name="T10" fmla="*/ 159 w 164"/>
                                      <a:gd name="T11" fmla="*/ 30 h 57"/>
                                      <a:gd name="T12" fmla="*/ 156 w 164"/>
                                      <a:gd name="T13" fmla="*/ 42 h 57"/>
                                      <a:gd name="T14" fmla="*/ 154 w 164"/>
                                      <a:gd name="T15" fmla="*/ 57 h 57"/>
                                      <a:gd name="T16" fmla="*/ 154 w 164"/>
                                      <a:gd name="T17" fmla="*/ 55 h 57"/>
                                      <a:gd name="T18" fmla="*/ 161 w 164"/>
                                      <a:gd name="T19" fmla="*/ 37 h 57"/>
                                      <a:gd name="T20" fmla="*/ 164 w 164"/>
                                      <a:gd name="T21" fmla="*/ 20 h 57"/>
                                      <a:gd name="T22" fmla="*/ 0 w 164"/>
                                      <a:gd name="T23" fmla="*/ 0 h 57"/>
                                      <a:gd name="T24" fmla="*/ 0 w 164"/>
                                      <a:gd name="T25" fmla="*/ 3 h 57"/>
                                      <a:gd name="T26" fmla="*/ 0 w 164"/>
                                      <a:gd name="T27" fmla="*/ 3 h 57"/>
                                      <a:gd name="T28" fmla="*/ 5 w 164"/>
                                      <a:gd name="T29" fmla="*/ 5 h 57"/>
                                      <a:gd name="T30" fmla="*/ 5 w 164"/>
                                      <a:gd name="T31" fmla="*/ 5 h 57"/>
                                      <a:gd name="T32" fmla="*/ 5 w 164"/>
                                      <a:gd name="T33" fmla="*/ 3 h 57"/>
                                      <a:gd name="T34" fmla="*/ 2 w 164"/>
                                      <a:gd name="T35" fmla="*/ 3 h 57"/>
                                      <a:gd name="T36" fmla="*/ 0 w 164"/>
                                      <a:gd name="T37" fmla="*/ 0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64" h="57">
                                        <a:moveTo>
                                          <a:pt x="164" y="20"/>
                                        </a:moveTo>
                                        <a:lnTo>
                                          <a:pt x="164" y="20"/>
                                        </a:lnTo>
                                        <a:lnTo>
                                          <a:pt x="161" y="20"/>
                                        </a:lnTo>
                                        <a:lnTo>
                                          <a:pt x="159" y="20"/>
                                        </a:lnTo>
                                        <a:lnTo>
                                          <a:pt x="159" y="25"/>
                                        </a:lnTo>
                                        <a:lnTo>
                                          <a:pt x="159" y="30"/>
                                        </a:lnTo>
                                        <a:lnTo>
                                          <a:pt x="156" y="42"/>
                                        </a:lnTo>
                                        <a:lnTo>
                                          <a:pt x="154" y="57"/>
                                        </a:lnTo>
                                        <a:lnTo>
                                          <a:pt x="154" y="55"/>
                                        </a:lnTo>
                                        <a:lnTo>
                                          <a:pt x="161" y="37"/>
                                        </a:lnTo>
                                        <a:lnTo>
                                          <a:pt x="164" y="20"/>
                                        </a:lnTo>
                                        <a:close/>
                                        <a:moveTo>
                                          <a:pt x="0" y="0"/>
                                        </a:moveTo>
                                        <a:lnTo>
                                          <a:pt x="0" y="3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2" y="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25D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89" name="Freeform 107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16" y="634"/>
                                    <a:ext cx="159" cy="54"/>
                                  </a:xfrm>
                                  <a:custGeom>
                                    <a:avLst/>
                                    <a:gdLst>
                                      <a:gd name="T0" fmla="*/ 159 w 159"/>
                                      <a:gd name="T1" fmla="*/ 22 h 54"/>
                                      <a:gd name="T2" fmla="*/ 159 w 159"/>
                                      <a:gd name="T3" fmla="*/ 20 h 54"/>
                                      <a:gd name="T4" fmla="*/ 159 w 159"/>
                                      <a:gd name="T5" fmla="*/ 17 h 54"/>
                                      <a:gd name="T6" fmla="*/ 157 w 159"/>
                                      <a:gd name="T7" fmla="*/ 17 h 54"/>
                                      <a:gd name="T8" fmla="*/ 154 w 159"/>
                                      <a:gd name="T9" fmla="*/ 20 h 54"/>
                                      <a:gd name="T10" fmla="*/ 154 w 159"/>
                                      <a:gd name="T11" fmla="*/ 22 h 54"/>
                                      <a:gd name="T12" fmla="*/ 154 w 159"/>
                                      <a:gd name="T13" fmla="*/ 27 h 54"/>
                                      <a:gd name="T14" fmla="*/ 152 w 159"/>
                                      <a:gd name="T15" fmla="*/ 42 h 54"/>
                                      <a:gd name="T16" fmla="*/ 150 w 159"/>
                                      <a:gd name="T17" fmla="*/ 54 h 54"/>
                                      <a:gd name="T18" fmla="*/ 152 w 159"/>
                                      <a:gd name="T19" fmla="*/ 54 h 54"/>
                                      <a:gd name="T20" fmla="*/ 152 w 159"/>
                                      <a:gd name="T21" fmla="*/ 52 h 54"/>
                                      <a:gd name="T22" fmla="*/ 154 w 159"/>
                                      <a:gd name="T23" fmla="*/ 52 h 54"/>
                                      <a:gd name="T24" fmla="*/ 154 w 159"/>
                                      <a:gd name="T25" fmla="*/ 49 h 54"/>
                                      <a:gd name="T26" fmla="*/ 157 w 159"/>
                                      <a:gd name="T27" fmla="*/ 42 h 54"/>
                                      <a:gd name="T28" fmla="*/ 159 w 159"/>
                                      <a:gd name="T29" fmla="*/ 34 h 54"/>
                                      <a:gd name="T30" fmla="*/ 157 w 159"/>
                                      <a:gd name="T31" fmla="*/ 27 h 54"/>
                                      <a:gd name="T32" fmla="*/ 159 w 159"/>
                                      <a:gd name="T33" fmla="*/ 22 h 54"/>
                                      <a:gd name="T34" fmla="*/ 0 w 159"/>
                                      <a:gd name="T35" fmla="*/ 0 h 54"/>
                                      <a:gd name="T36" fmla="*/ 0 w 159"/>
                                      <a:gd name="T37" fmla="*/ 0 h 54"/>
                                      <a:gd name="T38" fmla="*/ 0 w 159"/>
                                      <a:gd name="T39" fmla="*/ 2 h 54"/>
                                      <a:gd name="T40" fmla="*/ 5 w 159"/>
                                      <a:gd name="T41" fmla="*/ 5 h 54"/>
                                      <a:gd name="T42" fmla="*/ 5 w 159"/>
                                      <a:gd name="T43" fmla="*/ 2 h 54"/>
                                      <a:gd name="T44" fmla="*/ 5 w 159"/>
                                      <a:gd name="T45" fmla="*/ 0 h 54"/>
                                      <a:gd name="T46" fmla="*/ 3 w 159"/>
                                      <a:gd name="T47" fmla="*/ 0 h 54"/>
                                      <a:gd name="T48" fmla="*/ 0 w 159"/>
                                      <a:gd name="T49" fmla="*/ 0 h 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159" h="54">
                                        <a:moveTo>
                                          <a:pt x="159" y="22"/>
                                        </a:moveTo>
                                        <a:lnTo>
                                          <a:pt x="159" y="20"/>
                                        </a:lnTo>
                                        <a:lnTo>
                                          <a:pt x="159" y="17"/>
                                        </a:lnTo>
                                        <a:lnTo>
                                          <a:pt x="157" y="17"/>
                                        </a:lnTo>
                                        <a:lnTo>
                                          <a:pt x="154" y="20"/>
                                        </a:lnTo>
                                        <a:lnTo>
                                          <a:pt x="154" y="22"/>
                                        </a:lnTo>
                                        <a:lnTo>
                                          <a:pt x="154" y="27"/>
                                        </a:lnTo>
                                        <a:lnTo>
                                          <a:pt x="152" y="42"/>
                                        </a:lnTo>
                                        <a:lnTo>
                                          <a:pt x="150" y="54"/>
                                        </a:lnTo>
                                        <a:lnTo>
                                          <a:pt x="152" y="54"/>
                                        </a:lnTo>
                                        <a:lnTo>
                                          <a:pt x="152" y="52"/>
                                        </a:lnTo>
                                        <a:lnTo>
                                          <a:pt x="154" y="52"/>
                                        </a:lnTo>
                                        <a:lnTo>
                                          <a:pt x="154" y="49"/>
                                        </a:lnTo>
                                        <a:lnTo>
                                          <a:pt x="157" y="42"/>
                                        </a:lnTo>
                                        <a:lnTo>
                                          <a:pt x="159" y="34"/>
                                        </a:lnTo>
                                        <a:lnTo>
                                          <a:pt x="157" y="27"/>
                                        </a:lnTo>
                                        <a:lnTo>
                                          <a:pt x="159" y="22"/>
                                        </a:lnTo>
                                        <a:close/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62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90" name="Freeform 108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19" y="634"/>
                                    <a:ext cx="154" cy="54"/>
                                  </a:xfrm>
                                  <a:custGeom>
                                    <a:avLst/>
                                    <a:gdLst>
                                      <a:gd name="T0" fmla="*/ 154 w 154"/>
                                      <a:gd name="T1" fmla="*/ 27 h 54"/>
                                      <a:gd name="T2" fmla="*/ 154 w 154"/>
                                      <a:gd name="T3" fmla="*/ 22 h 54"/>
                                      <a:gd name="T4" fmla="*/ 154 w 154"/>
                                      <a:gd name="T5" fmla="*/ 17 h 54"/>
                                      <a:gd name="T6" fmla="*/ 151 w 154"/>
                                      <a:gd name="T7" fmla="*/ 20 h 54"/>
                                      <a:gd name="T8" fmla="*/ 149 w 154"/>
                                      <a:gd name="T9" fmla="*/ 20 h 54"/>
                                      <a:gd name="T10" fmla="*/ 149 w 154"/>
                                      <a:gd name="T11" fmla="*/ 25 h 54"/>
                                      <a:gd name="T12" fmla="*/ 149 w 154"/>
                                      <a:gd name="T13" fmla="*/ 27 h 54"/>
                                      <a:gd name="T14" fmla="*/ 147 w 154"/>
                                      <a:gd name="T15" fmla="*/ 42 h 54"/>
                                      <a:gd name="T16" fmla="*/ 144 w 154"/>
                                      <a:gd name="T17" fmla="*/ 54 h 54"/>
                                      <a:gd name="T18" fmla="*/ 147 w 154"/>
                                      <a:gd name="T19" fmla="*/ 54 h 54"/>
                                      <a:gd name="T20" fmla="*/ 149 w 154"/>
                                      <a:gd name="T21" fmla="*/ 54 h 54"/>
                                      <a:gd name="T22" fmla="*/ 151 w 154"/>
                                      <a:gd name="T23" fmla="*/ 39 h 54"/>
                                      <a:gd name="T24" fmla="*/ 154 w 154"/>
                                      <a:gd name="T25" fmla="*/ 27 h 54"/>
                                      <a:gd name="T26" fmla="*/ 0 w 154"/>
                                      <a:gd name="T27" fmla="*/ 0 h 54"/>
                                      <a:gd name="T28" fmla="*/ 0 w 154"/>
                                      <a:gd name="T29" fmla="*/ 2 h 54"/>
                                      <a:gd name="T30" fmla="*/ 0 w 154"/>
                                      <a:gd name="T31" fmla="*/ 2 h 54"/>
                                      <a:gd name="T32" fmla="*/ 2 w 154"/>
                                      <a:gd name="T33" fmla="*/ 7 h 54"/>
                                      <a:gd name="T34" fmla="*/ 5 w 154"/>
                                      <a:gd name="T35" fmla="*/ 2 h 54"/>
                                      <a:gd name="T36" fmla="*/ 5 w 154"/>
                                      <a:gd name="T37" fmla="*/ 0 h 54"/>
                                      <a:gd name="T38" fmla="*/ 2 w 154"/>
                                      <a:gd name="T39" fmla="*/ 0 h 54"/>
                                      <a:gd name="T40" fmla="*/ 0 w 154"/>
                                      <a:gd name="T41" fmla="*/ 0 h 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54" h="54">
                                        <a:moveTo>
                                          <a:pt x="154" y="27"/>
                                        </a:moveTo>
                                        <a:lnTo>
                                          <a:pt x="154" y="22"/>
                                        </a:lnTo>
                                        <a:lnTo>
                                          <a:pt x="154" y="17"/>
                                        </a:lnTo>
                                        <a:lnTo>
                                          <a:pt x="151" y="20"/>
                                        </a:lnTo>
                                        <a:lnTo>
                                          <a:pt x="149" y="20"/>
                                        </a:lnTo>
                                        <a:lnTo>
                                          <a:pt x="149" y="25"/>
                                        </a:lnTo>
                                        <a:lnTo>
                                          <a:pt x="149" y="27"/>
                                        </a:lnTo>
                                        <a:lnTo>
                                          <a:pt x="147" y="42"/>
                                        </a:lnTo>
                                        <a:lnTo>
                                          <a:pt x="144" y="54"/>
                                        </a:lnTo>
                                        <a:lnTo>
                                          <a:pt x="147" y="54"/>
                                        </a:lnTo>
                                        <a:lnTo>
                                          <a:pt x="149" y="54"/>
                                        </a:lnTo>
                                        <a:lnTo>
                                          <a:pt x="151" y="39"/>
                                        </a:lnTo>
                                        <a:lnTo>
                                          <a:pt x="154" y="27"/>
                                        </a:lnTo>
                                        <a:close/>
                                        <a:moveTo>
                                          <a:pt x="0" y="0"/>
                                        </a:moveTo>
                                        <a:lnTo>
                                          <a:pt x="0" y="2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66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91" name="Freeform 108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21" y="634"/>
                                    <a:ext cx="149" cy="54"/>
                                  </a:xfrm>
                                  <a:custGeom>
                                    <a:avLst/>
                                    <a:gdLst>
                                      <a:gd name="T0" fmla="*/ 149 w 149"/>
                                      <a:gd name="T1" fmla="*/ 27 h 54"/>
                                      <a:gd name="T2" fmla="*/ 149 w 149"/>
                                      <a:gd name="T3" fmla="*/ 22 h 54"/>
                                      <a:gd name="T4" fmla="*/ 149 w 149"/>
                                      <a:gd name="T5" fmla="*/ 20 h 54"/>
                                      <a:gd name="T6" fmla="*/ 147 w 149"/>
                                      <a:gd name="T7" fmla="*/ 20 h 54"/>
                                      <a:gd name="T8" fmla="*/ 145 w 149"/>
                                      <a:gd name="T9" fmla="*/ 20 h 54"/>
                                      <a:gd name="T10" fmla="*/ 145 w 149"/>
                                      <a:gd name="T11" fmla="*/ 25 h 54"/>
                                      <a:gd name="T12" fmla="*/ 145 w 149"/>
                                      <a:gd name="T13" fmla="*/ 27 h 54"/>
                                      <a:gd name="T14" fmla="*/ 142 w 149"/>
                                      <a:gd name="T15" fmla="*/ 42 h 54"/>
                                      <a:gd name="T16" fmla="*/ 140 w 149"/>
                                      <a:gd name="T17" fmla="*/ 54 h 54"/>
                                      <a:gd name="T18" fmla="*/ 142 w 149"/>
                                      <a:gd name="T19" fmla="*/ 54 h 54"/>
                                      <a:gd name="T20" fmla="*/ 145 w 149"/>
                                      <a:gd name="T21" fmla="*/ 54 h 54"/>
                                      <a:gd name="T22" fmla="*/ 147 w 149"/>
                                      <a:gd name="T23" fmla="*/ 42 h 54"/>
                                      <a:gd name="T24" fmla="*/ 149 w 149"/>
                                      <a:gd name="T25" fmla="*/ 27 h 54"/>
                                      <a:gd name="T26" fmla="*/ 0 w 149"/>
                                      <a:gd name="T27" fmla="*/ 0 h 54"/>
                                      <a:gd name="T28" fmla="*/ 0 w 149"/>
                                      <a:gd name="T29" fmla="*/ 2 h 54"/>
                                      <a:gd name="T30" fmla="*/ 0 w 149"/>
                                      <a:gd name="T31" fmla="*/ 5 h 54"/>
                                      <a:gd name="T32" fmla="*/ 0 w 149"/>
                                      <a:gd name="T33" fmla="*/ 7 h 54"/>
                                      <a:gd name="T34" fmla="*/ 3 w 149"/>
                                      <a:gd name="T35" fmla="*/ 7 h 54"/>
                                      <a:gd name="T36" fmla="*/ 5 w 149"/>
                                      <a:gd name="T37" fmla="*/ 5 h 54"/>
                                      <a:gd name="T38" fmla="*/ 5 w 149"/>
                                      <a:gd name="T39" fmla="*/ 0 h 54"/>
                                      <a:gd name="T40" fmla="*/ 3 w 149"/>
                                      <a:gd name="T41" fmla="*/ 0 h 54"/>
                                      <a:gd name="T42" fmla="*/ 0 w 149"/>
                                      <a:gd name="T43" fmla="*/ 0 h 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9" h="54">
                                        <a:moveTo>
                                          <a:pt x="149" y="27"/>
                                        </a:moveTo>
                                        <a:lnTo>
                                          <a:pt x="149" y="22"/>
                                        </a:lnTo>
                                        <a:lnTo>
                                          <a:pt x="149" y="20"/>
                                        </a:lnTo>
                                        <a:lnTo>
                                          <a:pt x="147" y="20"/>
                                        </a:lnTo>
                                        <a:lnTo>
                                          <a:pt x="145" y="20"/>
                                        </a:lnTo>
                                        <a:lnTo>
                                          <a:pt x="145" y="25"/>
                                        </a:lnTo>
                                        <a:lnTo>
                                          <a:pt x="145" y="27"/>
                                        </a:lnTo>
                                        <a:lnTo>
                                          <a:pt x="142" y="42"/>
                                        </a:lnTo>
                                        <a:lnTo>
                                          <a:pt x="140" y="54"/>
                                        </a:lnTo>
                                        <a:lnTo>
                                          <a:pt x="142" y="54"/>
                                        </a:lnTo>
                                        <a:lnTo>
                                          <a:pt x="145" y="54"/>
                                        </a:lnTo>
                                        <a:lnTo>
                                          <a:pt x="147" y="42"/>
                                        </a:lnTo>
                                        <a:lnTo>
                                          <a:pt x="149" y="27"/>
                                        </a:lnTo>
                                        <a:close/>
                                        <a:moveTo>
                                          <a:pt x="0" y="0"/>
                                        </a:moveTo>
                                        <a:lnTo>
                                          <a:pt x="0" y="2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6A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92" name="Freeform 108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21" y="634"/>
                                    <a:ext cx="147" cy="54"/>
                                  </a:xfrm>
                                  <a:custGeom>
                                    <a:avLst/>
                                    <a:gdLst>
                                      <a:gd name="T0" fmla="*/ 147 w 147"/>
                                      <a:gd name="T1" fmla="*/ 27 h 54"/>
                                      <a:gd name="T2" fmla="*/ 147 w 147"/>
                                      <a:gd name="T3" fmla="*/ 25 h 54"/>
                                      <a:gd name="T4" fmla="*/ 147 w 147"/>
                                      <a:gd name="T5" fmla="*/ 20 h 54"/>
                                      <a:gd name="T6" fmla="*/ 145 w 147"/>
                                      <a:gd name="T7" fmla="*/ 20 h 54"/>
                                      <a:gd name="T8" fmla="*/ 142 w 147"/>
                                      <a:gd name="T9" fmla="*/ 22 h 54"/>
                                      <a:gd name="T10" fmla="*/ 142 w 147"/>
                                      <a:gd name="T11" fmla="*/ 25 h 54"/>
                                      <a:gd name="T12" fmla="*/ 142 w 147"/>
                                      <a:gd name="T13" fmla="*/ 27 h 54"/>
                                      <a:gd name="T14" fmla="*/ 140 w 147"/>
                                      <a:gd name="T15" fmla="*/ 42 h 54"/>
                                      <a:gd name="T16" fmla="*/ 135 w 147"/>
                                      <a:gd name="T17" fmla="*/ 54 h 54"/>
                                      <a:gd name="T18" fmla="*/ 140 w 147"/>
                                      <a:gd name="T19" fmla="*/ 54 h 54"/>
                                      <a:gd name="T20" fmla="*/ 142 w 147"/>
                                      <a:gd name="T21" fmla="*/ 54 h 54"/>
                                      <a:gd name="T22" fmla="*/ 145 w 147"/>
                                      <a:gd name="T23" fmla="*/ 42 h 54"/>
                                      <a:gd name="T24" fmla="*/ 147 w 147"/>
                                      <a:gd name="T25" fmla="*/ 27 h 54"/>
                                      <a:gd name="T26" fmla="*/ 3 w 147"/>
                                      <a:gd name="T27" fmla="*/ 0 h 54"/>
                                      <a:gd name="T28" fmla="*/ 3 w 147"/>
                                      <a:gd name="T29" fmla="*/ 2 h 54"/>
                                      <a:gd name="T30" fmla="*/ 0 w 147"/>
                                      <a:gd name="T31" fmla="*/ 7 h 54"/>
                                      <a:gd name="T32" fmla="*/ 5 w 147"/>
                                      <a:gd name="T33" fmla="*/ 10 h 54"/>
                                      <a:gd name="T34" fmla="*/ 8 w 147"/>
                                      <a:gd name="T35" fmla="*/ 5 h 54"/>
                                      <a:gd name="T36" fmla="*/ 8 w 147"/>
                                      <a:gd name="T37" fmla="*/ 2 h 54"/>
                                      <a:gd name="T38" fmla="*/ 5 w 147"/>
                                      <a:gd name="T39" fmla="*/ 0 h 54"/>
                                      <a:gd name="T40" fmla="*/ 3 w 147"/>
                                      <a:gd name="T41" fmla="*/ 0 h 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47" h="54">
                                        <a:moveTo>
                                          <a:pt x="147" y="27"/>
                                        </a:moveTo>
                                        <a:lnTo>
                                          <a:pt x="147" y="25"/>
                                        </a:lnTo>
                                        <a:lnTo>
                                          <a:pt x="147" y="20"/>
                                        </a:lnTo>
                                        <a:lnTo>
                                          <a:pt x="145" y="20"/>
                                        </a:lnTo>
                                        <a:lnTo>
                                          <a:pt x="142" y="22"/>
                                        </a:lnTo>
                                        <a:lnTo>
                                          <a:pt x="142" y="25"/>
                                        </a:lnTo>
                                        <a:lnTo>
                                          <a:pt x="142" y="27"/>
                                        </a:lnTo>
                                        <a:lnTo>
                                          <a:pt x="140" y="42"/>
                                        </a:lnTo>
                                        <a:lnTo>
                                          <a:pt x="135" y="54"/>
                                        </a:lnTo>
                                        <a:lnTo>
                                          <a:pt x="140" y="54"/>
                                        </a:lnTo>
                                        <a:lnTo>
                                          <a:pt x="142" y="54"/>
                                        </a:lnTo>
                                        <a:lnTo>
                                          <a:pt x="145" y="42"/>
                                        </a:lnTo>
                                        <a:lnTo>
                                          <a:pt x="147" y="27"/>
                                        </a:lnTo>
                                        <a:close/>
                                        <a:moveTo>
                                          <a:pt x="3" y="0"/>
                                        </a:moveTo>
                                        <a:lnTo>
                                          <a:pt x="3" y="2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8" y="2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6F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93" name="Freeform 108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24" y="634"/>
                                    <a:ext cx="142" cy="57"/>
                                  </a:xfrm>
                                  <a:custGeom>
                                    <a:avLst/>
                                    <a:gdLst>
                                      <a:gd name="T0" fmla="*/ 142 w 142"/>
                                      <a:gd name="T1" fmla="*/ 27 h 57"/>
                                      <a:gd name="T2" fmla="*/ 142 w 142"/>
                                      <a:gd name="T3" fmla="*/ 25 h 57"/>
                                      <a:gd name="T4" fmla="*/ 142 w 142"/>
                                      <a:gd name="T5" fmla="*/ 20 h 57"/>
                                      <a:gd name="T6" fmla="*/ 139 w 142"/>
                                      <a:gd name="T7" fmla="*/ 22 h 57"/>
                                      <a:gd name="T8" fmla="*/ 137 w 142"/>
                                      <a:gd name="T9" fmla="*/ 22 h 57"/>
                                      <a:gd name="T10" fmla="*/ 137 w 142"/>
                                      <a:gd name="T11" fmla="*/ 25 h 57"/>
                                      <a:gd name="T12" fmla="*/ 137 w 142"/>
                                      <a:gd name="T13" fmla="*/ 27 h 57"/>
                                      <a:gd name="T14" fmla="*/ 134 w 142"/>
                                      <a:gd name="T15" fmla="*/ 42 h 57"/>
                                      <a:gd name="T16" fmla="*/ 129 w 142"/>
                                      <a:gd name="T17" fmla="*/ 57 h 57"/>
                                      <a:gd name="T18" fmla="*/ 132 w 142"/>
                                      <a:gd name="T19" fmla="*/ 54 h 57"/>
                                      <a:gd name="T20" fmla="*/ 137 w 142"/>
                                      <a:gd name="T21" fmla="*/ 54 h 57"/>
                                      <a:gd name="T22" fmla="*/ 139 w 142"/>
                                      <a:gd name="T23" fmla="*/ 42 h 57"/>
                                      <a:gd name="T24" fmla="*/ 142 w 142"/>
                                      <a:gd name="T25" fmla="*/ 27 h 57"/>
                                      <a:gd name="T26" fmla="*/ 2 w 142"/>
                                      <a:gd name="T27" fmla="*/ 0 h 57"/>
                                      <a:gd name="T28" fmla="*/ 2 w 142"/>
                                      <a:gd name="T29" fmla="*/ 5 h 57"/>
                                      <a:gd name="T30" fmla="*/ 0 w 142"/>
                                      <a:gd name="T31" fmla="*/ 7 h 57"/>
                                      <a:gd name="T32" fmla="*/ 5 w 142"/>
                                      <a:gd name="T33" fmla="*/ 12 h 57"/>
                                      <a:gd name="T34" fmla="*/ 7 w 142"/>
                                      <a:gd name="T35" fmla="*/ 7 h 57"/>
                                      <a:gd name="T36" fmla="*/ 7 w 142"/>
                                      <a:gd name="T37" fmla="*/ 2 h 57"/>
                                      <a:gd name="T38" fmla="*/ 5 w 142"/>
                                      <a:gd name="T39" fmla="*/ 2 h 57"/>
                                      <a:gd name="T40" fmla="*/ 2 w 142"/>
                                      <a:gd name="T41" fmla="*/ 0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42" h="57">
                                        <a:moveTo>
                                          <a:pt x="142" y="27"/>
                                        </a:moveTo>
                                        <a:lnTo>
                                          <a:pt x="142" y="25"/>
                                        </a:lnTo>
                                        <a:lnTo>
                                          <a:pt x="142" y="20"/>
                                        </a:lnTo>
                                        <a:lnTo>
                                          <a:pt x="139" y="22"/>
                                        </a:lnTo>
                                        <a:lnTo>
                                          <a:pt x="137" y="22"/>
                                        </a:lnTo>
                                        <a:lnTo>
                                          <a:pt x="137" y="25"/>
                                        </a:lnTo>
                                        <a:lnTo>
                                          <a:pt x="137" y="27"/>
                                        </a:lnTo>
                                        <a:lnTo>
                                          <a:pt x="134" y="42"/>
                                        </a:lnTo>
                                        <a:lnTo>
                                          <a:pt x="129" y="57"/>
                                        </a:lnTo>
                                        <a:lnTo>
                                          <a:pt x="132" y="54"/>
                                        </a:lnTo>
                                        <a:lnTo>
                                          <a:pt x="137" y="54"/>
                                        </a:lnTo>
                                        <a:lnTo>
                                          <a:pt x="139" y="42"/>
                                        </a:lnTo>
                                        <a:lnTo>
                                          <a:pt x="142" y="27"/>
                                        </a:lnTo>
                                        <a:close/>
                                        <a:moveTo>
                                          <a:pt x="2" y="0"/>
                                        </a:moveTo>
                                        <a:lnTo>
                                          <a:pt x="2" y="5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7" y="7"/>
                                        </a:lnTo>
                                        <a:lnTo>
                                          <a:pt x="7" y="2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732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94" name="Freeform 108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26" y="636"/>
                                    <a:ext cx="137" cy="55"/>
                                  </a:xfrm>
                                  <a:custGeom>
                                    <a:avLst/>
                                    <a:gdLst>
                                      <a:gd name="T0" fmla="*/ 137 w 137"/>
                                      <a:gd name="T1" fmla="*/ 25 h 55"/>
                                      <a:gd name="T2" fmla="*/ 137 w 137"/>
                                      <a:gd name="T3" fmla="*/ 23 h 55"/>
                                      <a:gd name="T4" fmla="*/ 137 w 137"/>
                                      <a:gd name="T5" fmla="*/ 20 h 55"/>
                                      <a:gd name="T6" fmla="*/ 135 w 137"/>
                                      <a:gd name="T7" fmla="*/ 20 h 55"/>
                                      <a:gd name="T8" fmla="*/ 132 w 137"/>
                                      <a:gd name="T9" fmla="*/ 20 h 55"/>
                                      <a:gd name="T10" fmla="*/ 132 w 137"/>
                                      <a:gd name="T11" fmla="*/ 23 h 55"/>
                                      <a:gd name="T12" fmla="*/ 132 w 137"/>
                                      <a:gd name="T13" fmla="*/ 25 h 55"/>
                                      <a:gd name="T14" fmla="*/ 130 w 137"/>
                                      <a:gd name="T15" fmla="*/ 40 h 55"/>
                                      <a:gd name="T16" fmla="*/ 125 w 137"/>
                                      <a:gd name="T17" fmla="*/ 55 h 55"/>
                                      <a:gd name="T18" fmla="*/ 127 w 137"/>
                                      <a:gd name="T19" fmla="*/ 55 h 55"/>
                                      <a:gd name="T20" fmla="*/ 130 w 137"/>
                                      <a:gd name="T21" fmla="*/ 52 h 55"/>
                                      <a:gd name="T22" fmla="*/ 135 w 137"/>
                                      <a:gd name="T23" fmla="*/ 40 h 55"/>
                                      <a:gd name="T24" fmla="*/ 137 w 137"/>
                                      <a:gd name="T25" fmla="*/ 25 h 55"/>
                                      <a:gd name="T26" fmla="*/ 3 w 137"/>
                                      <a:gd name="T27" fmla="*/ 0 h 55"/>
                                      <a:gd name="T28" fmla="*/ 3 w 137"/>
                                      <a:gd name="T29" fmla="*/ 3 h 55"/>
                                      <a:gd name="T30" fmla="*/ 0 w 137"/>
                                      <a:gd name="T31" fmla="*/ 8 h 55"/>
                                      <a:gd name="T32" fmla="*/ 3 w 137"/>
                                      <a:gd name="T33" fmla="*/ 10 h 55"/>
                                      <a:gd name="T34" fmla="*/ 5 w 137"/>
                                      <a:gd name="T35" fmla="*/ 10 h 55"/>
                                      <a:gd name="T36" fmla="*/ 5 w 137"/>
                                      <a:gd name="T37" fmla="*/ 5 h 55"/>
                                      <a:gd name="T38" fmla="*/ 8 w 137"/>
                                      <a:gd name="T39" fmla="*/ 0 h 55"/>
                                      <a:gd name="T40" fmla="*/ 5 w 137"/>
                                      <a:gd name="T41" fmla="*/ 0 h 55"/>
                                      <a:gd name="T42" fmla="*/ 3 w 137"/>
                                      <a:gd name="T43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37" h="55">
                                        <a:moveTo>
                                          <a:pt x="137" y="25"/>
                                        </a:moveTo>
                                        <a:lnTo>
                                          <a:pt x="137" y="23"/>
                                        </a:lnTo>
                                        <a:lnTo>
                                          <a:pt x="137" y="20"/>
                                        </a:lnTo>
                                        <a:lnTo>
                                          <a:pt x="135" y="20"/>
                                        </a:lnTo>
                                        <a:lnTo>
                                          <a:pt x="132" y="20"/>
                                        </a:lnTo>
                                        <a:lnTo>
                                          <a:pt x="132" y="23"/>
                                        </a:lnTo>
                                        <a:lnTo>
                                          <a:pt x="132" y="25"/>
                                        </a:lnTo>
                                        <a:lnTo>
                                          <a:pt x="130" y="40"/>
                                        </a:lnTo>
                                        <a:lnTo>
                                          <a:pt x="125" y="55"/>
                                        </a:lnTo>
                                        <a:lnTo>
                                          <a:pt x="127" y="55"/>
                                        </a:lnTo>
                                        <a:lnTo>
                                          <a:pt x="130" y="52"/>
                                        </a:lnTo>
                                        <a:lnTo>
                                          <a:pt x="135" y="40"/>
                                        </a:lnTo>
                                        <a:lnTo>
                                          <a:pt x="137" y="25"/>
                                        </a:lnTo>
                                        <a:close/>
                                        <a:moveTo>
                                          <a:pt x="3" y="0"/>
                                        </a:moveTo>
                                        <a:lnTo>
                                          <a:pt x="3" y="3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772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95" name="Freeform 108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29" y="636"/>
                                    <a:ext cx="132" cy="55"/>
                                  </a:xfrm>
                                  <a:custGeom>
                                    <a:avLst/>
                                    <a:gdLst>
                                      <a:gd name="T0" fmla="*/ 132 w 132"/>
                                      <a:gd name="T1" fmla="*/ 25 h 55"/>
                                      <a:gd name="T2" fmla="*/ 132 w 132"/>
                                      <a:gd name="T3" fmla="*/ 23 h 55"/>
                                      <a:gd name="T4" fmla="*/ 132 w 132"/>
                                      <a:gd name="T5" fmla="*/ 20 h 55"/>
                                      <a:gd name="T6" fmla="*/ 129 w 132"/>
                                      <a:gd name="T7" fmla="*/ 20 h 55"/>
                                      <a:gd name="T8" fmla="*/ 127 w 132"/>
                                      <a:gd name="T9" fmla="*/ 20 h 55"/>
                                      <a:gd name="T10" fmla="*/ 127 w 132"/>
                                      <a:gd name="T11" fmla="*/ 23 h 55"/>
                                      <a:gd name="T12" fmla="*/ 127 w 132"/>
                                      <a:gd name="T13" fmla="*/ 25 h 55"/>
                                      <a:gd name="T14" fmla="*/ 124 w 132"/>
                                      <a:gd name="T15" fmla="*/ 40 h 55"/>
                                      <a:gd name="T16" fmla="*/ 119 w 132"/>
                                      <a:gd name="T17" fmla="*/ 55 h 55"/>
                                      <a:gd name="T18" fmla="*/ 122 w 132"/>
                                      <a:gd name="T19" fmla="*/ 55 h 55"/>
                                      <a:gd name="T20" fmla="*/ 124 w 132"/>
                                      <a:gd name="T21" fmla="*/ 55 h 55"/>
                                      <a:gd name="T22" fmla="*/ 129 w 132"/>
                                      <a:gd name="T23" fmla="*/ 40 h 55"/>
                                      <a:gd name="T24" fmla="*/ 132 w 132"/>
                                      <a:gd name="T25" fmla="*/ 25 h 55"/>
                                      <a:gd name="T26" fmla="*/ 2 w 132"/>
                                      <a:gd name="T27" fmla="*/ 0 h 55"/>
                                      <a:gd name="T28" fmla="*/ 2 w 132"/>
                                      <a:gd name="T29" fmla="*/ 5 h 55"/>
                                      <a:gd name="T30" fmla="*/ 0 w 132"/>
                                      <a:gd name="T31" fmla="*/ 10 h 55"/>
                                      <a:gd name="T32" fmla="*/ 2 w 132"/>
                                      <a:gd name="T33" fmla="*/ 10 h 55"/>
                                      <a:gd name="T34" fmla="*/ 5 w 132"/>
                                      <a:gd name="T35" fmla="*/ 13 h 55"/>
                                      <a:gd name="T36" fmla="*/ 5 w 132"/>
                                      <a:gd name="T37" fmla="*/ 8 h 55"/>
                                      <a:gd name="T38" fmla="*/ 7 w 132"/>
                                      <a:gd name="T39" fmla="*/ 0 h 55"/>
                                      <a:gd name="T40" fmla="*/ 5 w 132"/>
                                      <a:gd name="T41" fmla="*/ 0 h 55"/>
                                      <a:gd name="T42" fmla="*/ 2 w 132"/>
                                      <a:gd name="T43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32" h="55">
                                        <a:moveTo>
                                          <a:pt x="132" y="25"/>
                                        </a:moveTo>
                                        <a:lnTo>
                                          <a:pt x="132" y="23"/>
                                        </a:lnTo>
                                        <a:lnTo>
                                          <a:pt x="132" y="20"/>
                                        </a:lnTo>
                                        <a:lnTo>
                                          <a:pt x="129" y="20"/>
                                        </a:lnTo>
                                        <a:lnTo>
                                          <a:pt x="127" y="20"/>
                                        </a:lnTo>
                                        <a:lnTo>
                                          <a:pt x="127" y="23"/>
                                        </a:lnTo>
                                        <a:lnTo>
                                          <a:pt x="127" y="25"/>
                                        </a:lnTo>
                                        <a:lnTo>
                                          <a:pt x="124" y="40"/>
                                        </a:lnTo>
                                        <a:lnTo>
                                          <a:pt x="119" y="55"/>
                                        </a:lnTo>
                                        <a:lnTo>
                                          <a:pt x="122" y="55"/>
                                        </a:lnTo>
                                        <a:lnTo>
                                          <a:pt x="124" y="55"/>
                                        </a:lnTo>
                                        <a:lnTo>
                                          <a:pt x="129" y="40"/>
                                        </a:lnTo>
                                        <a:lnTo>
                                          <a:pt x="132" y="25"/>
                                        </a:lnTo>
                                        <a:close/>
                                        <a:moveTo>
                                          <a:pt x="2" y="0"/>
                                        </a:moveTo>
                                        <a:lnTo>
                                          <a:pt x="2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2" y="10"/>
                                        </a:lnTo>
                                        <a:lnTo>
                                          <a:pt x="5" y="13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77B2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96" name="Freeform 108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31" y="636"/>
                                    <a:ext cx="127" cy="55"/>
                                  </a:xfrm>
                                  <a:custGeom>
                                    <a:avLst/>
                                    <a:gdLst>
                                      <a:gd name="T0" fmla="*/ 127 w 127"/>
                                      <a:gd name="T1" fmla="*/ 25 h 55"/>
                                      <a:gd name="T2" fmla="*/ 127 w 127"/>
                                      <a:gd name="T3" fmla="*/ 23 h 55"/>
                                      <a:gd name="T4" fmla="*/ 127 w 127"/>
                                      <a:gd name="T5" fmla="*/ 20 h 55"/>
                                      <a:gd name="T6" fmla="*/ 125 w 127"/>
                                      <a:gd name="T7" fmla="*/ 20 h 55"/>
                                      <a:gd name="T8" fmla="*/ 122 w 127"/>
                                      <a:gd name="T9" fmla="*/ 23 h 55"/>
                                      <a:gd name="T10" fmla="*/ 122 w 127"/>
                                      <a:gd name="T11" fmla="*/ 23 h 55"/>
                                      <a:gd name="T12" fmla="*/ 122 w 127"/>
                                      <a:gd name="T13" fmla="*/ 25 h 55"/>
                                      <a:gd name="T14" fmla="*/ 120 w 127"/>
                                      <a:gd name="T15" fmla="*/ 40 h 55"/>
                                      <a:gd name="T16" fmla="*/ 115 w 127"/>
                                      <a:gd name="T17" fmla="*/ 55 h 55"/>
                                      <a:gd name="T18" fmla="*/ 117 w 127"/>
                                      <a:gd name="T19" fmla="*/ 55 h 55"/>
                                      <a:gd name="T20" fmla="*/ 120 w 127"/>
                                      <a:gd name="T21" fmla="*/ 55 h 55"/>
                                      <a:gd name="T22" fmla="*/ 125 w 127"/>
                                      <a:gd name="T23" fmla="*/ 40 h 55"/>
                                      <a:gd name="T24" fmla="*/ 127 w 127"/>
                                      <a:gd name="T25" fmla="*/ 25 h 55"/>
                                      <a:gd name="T26" fmla="*/ 3 w 127"/>
                                      <a:gd name="T27" fmla="*/ 0 h 55"/>
                                      <a:gd name="T28" fmla="*/ 0 w 127"/>
                                      <a:gd name="T29" fmla="*/ 5 h 55"/>
                                      <a:gd name="T30" fmla="*/ 0 w 127"/>
                                      <a:gd name="T31" fmla="*/ 10 h 55"/>
                                      <a:gd name="T32" fmla="*/ 3 w 127"/>
                                      <a:gd name="T33" fmla="*/ 13 h 55"/>
                                      <a:gd name="T34" fmla="*/ 5 w 127"/>
                                      <a:gd name="T35" fmla="*/ 13 h 55"/>
                                      <a:gd name="T36" fmla="*/ 5 w 127"/>
                                      <a:gd name="T37" fmla="*/ 8 h 55"/>
                                      <a:gd name="T38" fmla="*/ 8 w 127"/>
                                      <a:gd name="T39" fmla="*/ 3 h 55"/>
                                      <a:gd name="T40" fmla="*/ 5 w 127"/>
                                      <a:gd name="T41" fmla="*/ 0 h 55"/>
                                      <a:gd name="T42" fmla="*/ 3 w 127"/>
                                      <a:gd name="T43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27" h="55">
                                        <a:moveTo>
                                          <a:pt x="127" y="25"/>
                                        </a:moveTo>
                                        <a:lnTo>
                                          <a:pt x="127" y="23"/>
                                        </a:lnTo>
                                        <a:lnTo>
                                          <a:pt x="127" y="20"/>
                                        </a:lnTo>
                                        <a:lnTo>
                                          <a:pt x="125" y="20"/>
                                        </a:lnTo>
                                        <a:lnTo>
                                          <a:pt x="122" y="23"/>
                                        </a:lnTo>
                                        <a:lnTo>
                                          <a:pt x="122" y="23"/>
                                        </a:lnTo>
                                        <a:lnTo>
                                          <a:pt x="122" y="25"/>
                                        </a:lnTo>
                                        <a:lnTo>
                                          <a:pt x="120" y="40"/>
                                        </a:lnTo>
                                        <a:lnTo>
                                          <a:pt x="115" y="55"/>
                                        </a:lnTo>
                                        <a:lnTo>
                                          <a:pt x="117" y="55"/>
                                        </a:lnTo>
                                        <a:lnTo>
                                          <a:pt x="120" y="55"/>
                                        </a:lnTo>
                                        <a:lnTo>
                                          <a:pt x="125" y="40"/>
                                        </a:lnTo>
                                        <a:lnTo>
                                          <a:pt x="127" y="25"/>
                                        </a:lnTo>
                                        <a:close/>
                                        <a:moveTo>
                                          <a:pt x="3" y="0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3" y="13"/>
                                        </a:lnTo>
                                        <a:lnTo>
                                          <a:pt x="5" y="13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8" y="3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77F2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97" name="Freeform 108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34" y="636"/>
                                    <a:ext cx="122" cy="55"/>
                                  </a:xfrm>
                                  <a:custGeom>
                                    <a:avLst/>
                                    <a:gdLst>
                                      <a:gd name="T0" fmla="*/ 122 w 122"/>
                                      <a:gd name="T1" fmla="*/ 25 h 55"/>
                                      <a:gd name="T2" fmla="*/ 122 w 122"/>
                                      <a:gd name="T3" fmla="*/ 23 h 55"/>
                                      <a:gd name="T4" fmla="*/ 122 w 122"/>
                                      <a:gd name="T5" fmla="*/ 20 h 55"/>
                                      <a:gd name="T6" fmla="*/ 119 w 122"/>
                                      <a:gd name="T7" fmla="*/ 23 h 55"/>
                                      <a:gd name="T8" fmla="*/ 117 w 122"/>
                                      <a:gd name="T9" fmla="*/ 23 h 55"/>
                                      <a:gd name="T10" fmla="*/ 117 w 122"/>
                                      <a:gd name="T11" fmla="*/ 23 h 55"/>
                                      <a:gd name="T12" fmla="*/ 117 w 122"/>
                                      <a:gd name="T13" fmla="*/ 25 h 55"/>
                                      <a:gd name="T14" fmla="*/ 114 w 122"/>
                                      <a:gd name="T15" fmla="*/ 40 h 55"/>
                                      <a:gd name="T16" fmla="*/ 109 w 122"/>
                                      <a:gd name="T17" fmla="*/ 55 h 55"/>
                                      <a:gd name="T18" fmla="*/ 112 w 122"/>
                                      <a:gd name="T19" fmla="*/ 55 h 55"/>
                                      <a:gd name="T20" fmla="*/ 114 w 122"/>
                                      <a:gd name="T21" fmla="*/ 55 h 55"/>
                                      <a:gd name="T22" fmla="*/ 119 w 122"/>
                                      <a:gd name="T23" fmla="*/ 40 h 55"/>
                                      <a:gd name="T24" fmla="*/ 122 w 122"/>
                                      <a:gd name="T25" fmla="*/ 25 h 55"/>
                                      <a:gd name="T26" fmla="*/ 2 w 122"/>
                                      <a:gd name="T27" fmla="*/ 0 h 55"/>
                                      <a:gd name="T28" fmla="*/ 0 w 122"/>
                                      <a:gd name="T29" fmla="*/ 8 h 55"/>
                                      <a:gd name="T30" fmla="*/ 0 w 122"/>
                                      <a:gd name="T31" fmla="*/ 13 h 55"/>
                                      <a:gd name="T32" fmla="*/ 2 w 122"/>
                                      <a:gd name="T33" fmla="*/ 13 h 55"/>
                                      <a:gd name="T34" fmla="*/ 5 w 122"/>
                                      <a:gd name="T35" fmla="*/ 15 h 55"/>
                                      <a:gd name="T36" fmla="*/ 5 w 122"/>
                                      <a:gd name="T37" fmla="*/ 8 h 55"/>
                                      <a:gd name="T38" fmla="*/ 7 w 122"/>
                                      <a:gd name="T39" fmla="*/ 3 h 55"/>
                                      <a:gd name="T40" fmla="*/ 5 w 122"/>
                                      <a:gd name="T41" fmla="*/ 3 h 55"/>
                                      <a:gd name="T42" fmla="*/ 2 w 122"/>
                                      <a:gd name="T43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22" h="55">
                                        <a:moveTo>
                                          <a:pt x="122" y="25"/>
                                        </a:moveTo>
                                        <a:lnTo>
                                          <a:pt x="122" y="23"/>
                                        </a:lnTo>
                                        <a:lnTo>
                                          <a:pt x="122" y="20"/>
                                        </a:lnTo>
                                        <a:lnTo>
                                          <a:pt x="119" y="23"/>
                                        </a:lnTo>
                                        <a:lnTo>
                                          <a:pt x="117" y="23"/>
                                        </a:lnTo>
                                        <a:lnTo>
                                          <a:pt x="117" y="23"/>
                                        </a:lnTo>
                                        <a:lnTo>
                                          <a:pt x="117" y="25"/>
                                        </a:lnTo>
                                        <a:lnTo>
                                          <a:pt x="114" y="40"/>
                                        </a:lnTo>
                                        <a:lnTo>
                                          <a:pt x="109" y="55"/>
                                        </a:lnTo>
                                        <a:lnTo>
                                          <a:pt x="112" y="55"/>
                                        </a:lnTo>
                                        <a:lnTo>
                                          <a:pt x="114" y="55"/>
                                        </a:lnTo>
                                        <a:lnTo>
                                          <a:pt x="119" y="40"/>
                                        </a:lnTo>
                                        <a:lnTo>
                                          <a:pt x="122" y="25"/>
                                        </a:lnTo>
                                        <a:close/>
                                        <a:moveTo>
                                          <a:pt x="2" y="0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2" y="13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7" y="3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8842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98" name="Freeform 108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36" y="639"/>
                                    <a:ext cx="117" cy="52"/>
                                  </a:xfrm>
                                  <a:custGeom>
                                    <a:avLst/>
                                    <a:gdLst>
                                      <a:gd name="T0" fmla="*/ 117 w 117"/>
                                      <a:gd name="T1" fmla="*/ 22 h 52"/>
                                      <a:gd name="T2" fmla="*/ 117 w 117"/>
                                      <a:gd name="T3" fmla="*/ 20 h 52"/>
                                      <a:gd name="T4" fmla="*/ 117 w 117"/>
                                      <a:gd name="T5" fmla="*/ 20 h 52"/>
                                      <a:gd name="T6" fmla="*/ 115 w 117"/>
                                      <a:gd name="T7" fmla="*/ 20 h 52"/>
                                      <a:gd name="T8" fmla="*/ 112 w 117"/>
                                      <a:gd name="T9" fmla="*/ 20 h 52"/>
                                      <a:gd name="T10" fmla="*/ 112 w 117"/>
                                      <a:gd name="T11" fmla="*/ 20 h 52"/>
                                      <a:gd name="T12" fmla="*/ 112 w 117"/>
                                      <a:gd name="T13" fmla="*/ 22 h 52"/>
                                      <a:gd name="T14" fmla="*/ 110 w 117"/>
                                      <a:gd name="T15" fmla="*/ 37 h 52"/>
                                      <a:gd name="T16" fmla="*/ 102 w 117"/>
                                      <a:gd name="T17" fmla="*/ 52 h 52"/>
                                      <a:gd name="T18" fmla="*/ 107 w 117"/>
                                      <a:gd name="T19" fmla="*/ 52 h 52"/>
                                      <a:gd name="T20" fmla="*/ 110 w 117"/>
                                      <a:gd name="T21" fmla="*/ 52 h 52"/>
                                      <a:gd name="T22" fmla="*/ 115 w 117"/>
                                      <a:gd name="T23" fmla="*/ 37 h 52"/>
                                      <a:gd name="T24" fmla="*/ 117 w 117"/>
                                      <a:gd name="T25" fmla="*/ 22 h 52"/>
                                      <a:gd name="T26" fmla="*/ 3 w 117"/>
                                      <a:gd name="T27" fmla="*/ 0 h 52"/>
                                      <a:gd name="T28" fmla="*/ 0 w 117"/>
                                      <a:gd name="T29" fmla="*/ 5 h 52"/>
                                      <a:gd name="T30" fmla="*/ 0 w 117"/>
                                      <a:gd name="T31" fmla="*/ 10 h 52"/>
                                      <a:gd name="T32" fmla="*/ 3 w 117"/>
                                      <a:gd name="T33" fmla="*/ 12 h 52"/>
                                      <a:gd name="T34" fmla="*/ 3 w 117"/>
                                      <a:gd name="T35" fmla="*/ 15 h 52"/>
                                      <a:gd name="T36" fmla="*/ 5 w 117"/>
                                      <a:gd name="T37" fmla="*/ 7 h 52"/>
                                      <a:gd name="T38" fmla="*/ 8 w 117"/>
                                      <a:gd name="T39" fmla="*/ 0 h 52"/>
                                      <a:gd name="T40" fmla="*/ 5 w 117"/>
                                      <a:gd name="T41" fmla="*/ 0 h 52"/>
                                      <a:gd name="T42" fmla="*/ 3 w 117"/>
                                      <a:gd name="T43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17" h="52">
                                        <a:moveTo>
                                          <a:pt x="117" y="22"/>
                                        </a:moveTo>
                                        <a:lnTo>
                                          <a:pt x="117" y="20"/>
                                        </a:lnTo>
                                        <a:lnTo>
                                          <a:pt x="117" y="20"/>
                                        </a:lnTo>
                                        <a:lnTo>
                                          <a:pt x="115" y="20"/>
                                        </a:lnTo>
                                        <a:lnTo>
                                          <a:pt x="112" y="20"/>
                                        </a:lnTo>
                                        <a:lnTo>
                                          <a:pt x="112" y="20"/>
                                        </a:lnTo>
                                        <a:lnTo>
                                          <a:pt x="112" y="22"/>
                                        </a:lnTo>
                                        <a:lnTo>
                                          <a:pt x="110" y="37"/>
                                        </a:lnTo>
                                        <a:lnTo>
                                          <a:pt x="102" y="52"/>
                                        </a:lnTo>
                                        <a:lnTo>
                                          <a:pt x="107" y="52"/>
                                        </a:lnTo>
                                        <a:lnTo>
                                          <a:pt x="110" y="52"/>
                                        </a:lnTo>
                                        <a:lnTo>
                                          <a:pt x="115" y="37"/>
                                        </a:lnTo>
                                        <a:lnTo>
                                          <a:pt x="117" y="22"/>
                                        </a:lnTo>
                                        <a:close/>
                                        <a:moveTo>
                                          <a:pt x="3" y="0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3" y="12"/>
                                        </a:lnTo>
                                        <a:lnTo>
                                          <a:pt x="3" y="15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9882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99" name="Freeform 108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39" y="639"/>
                                    <a:ext cx="112" cy="52"/>
                                  </a:xfrm>
                                  <a:custGeom>
                                    <a:avLst/>
                                    <a:gdLst>
                                      <a:gd name="T0" fmla="*/ 112 w 112"/>
                                      <a:gd name="T1" fmla="*/ 22 h 52"/>
                                      <a:gd name="T2" fmla="*/ 112 w 112"/>
                                      <a:gd name="T3" fmla="*/ 20 h 52"/>
                                      <a:gd name="T4" fmla="*/ 112 w 112"/>
                                      <a:gd name="T5" fmla="*/ 20 h 52"/>
                                      <a:gd name="T6" fmla="*/ 109 w 112"/>
                                      <a:gd name="T7" fmla="*/ 20 h 52"/>
                                      <a:gd name="T8" fmla="*/ 107 w 112"/>
                                      <a:gd name="T9" fmla="*/ 20 h 52"/>
                                      <a:gd name="T10" fmla="*/ 107 w 112"/>
                                      <a:gd name="T11" fmla="*/ 22 h 52"/>
                                      <a:gd name="T12" fmla="*/ 107 w 112"/>
                                      <a:gd name="T13" fmla="*/ 22 h 52"/>
                                      <a:gd name="T14" fmla="*/ 104 w 112"/>
                                      <a:gd name="T15" fmla="*/ 37 h 52"/>
                                      <a:gd name="T16" fmla="*/ 97 w 112"/>
                                      <a:gd name="T17" fmla="*/ 52 h 52"/>
                                      <a:gd name="T18" fmla="*/ 99 w 112"/>
                                      <a:gd name="T19" fmla="*/ 52 h 52"/>
                                      <a:gd name="T20" fmla="*/ 104 w 112"/>
                                      <a:gd name="T21" fmla="*/ 52 h 52"/>
                                      <a:gd name="T22" fmla="*/ 109 w 112"/>
                                      <a:gd name="T23" fmla="*/ 37 h 52"/>
                                      <a:gd name="T24" fmla="*/ 112 w 112"/>
                                      <a:gd name="T25" fmla="*/ 22 h 52"/>
                                      <a:gd name="T26" fmla="*/ 2 w 112"/>
                                      <a:gd name="T27" fmla="*/ 0 h 52"/>
                                      <a:gd name="T28" fmla="*/ 0 w 112"/>
                                      <a:gd name="T29" fmla="*/ 5 h 52"/>
                                      <a:gd name="T30" fmla="*/ 0 w 112"/>
                                      <a:gd name="T31" fmla="*/ 12 h 52"/>
                                      <a:gd name="T32" fmla="*/ 0 w 112"/>
                                      <a:gd name="T33" fmla="*/ 15 h 52"/>
                                      <a:gd name="T34" fmla="*/ 2 w 112"/>
                                      <a:gd name="T35" fmla="*/ 15 h 52"/>
                                      <a:gd name="T36" fmla="*/ 5 w 112"/>
                                      <a:gd name="T37" fmla="*/ 7 h 52"/>
                                      <a:gd name="T38" fmla="*/ 7 w 112"/>
                                      <a:gd name="T39" fmla="*/ 2 h 52"/>
                                      <a:gd name="T40" fmla="*/ 2 w 112"/>
                                      <a:gd name="T41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12" h="52">
                                        <a:moveTo>
                                          <a:pt x="112" y="22"/>
                                        </a:moveTo>
                                        <a:lnTo>
                                          <a:pt x="112" y="20"/>
                                        </a:lnTo>
                                        <a:lnTo>
                                          <a:pt x="112" y="20"/>
                                        </a:lnTo>
                                        <a:lnTo>
                                          <a:pt x="109" y="20"/>
                                        </a:lnTo>
                                        <a:lnTo>
                                          <a:pt x="107" y="20"/>
                                        </a:lnTo>
                                        <a:lnTo>
                                          <a:pt x="107" y="22"/>
                                        </a:lnTo>
                                        <a:lnTo>
                                          <a:pt x="107" y="22"/>
                                        </a:lnTo>
                                        <a:lnTo>
                                          <a:pt x="104" y="37"/>
                                        </a:lnTo>
                                        <a:lnTo>
                                          <a:pt x="97" y="52"/>
                                        </a:lnTo>
                                        <a:lnTo>
                                          <a:pt x="99" y="52"/>
                                        </a:lnTo>
                                        <a:lnTo>
                                          <a:pt x="104" y="52"/>
                                        </a:lnTo>
                                        <a:lnTo>
                                          <a:pt x="109" y="37"/>
                                        </a:lnTo>
                                        <a:lnTo>
                                          <a:pt x="112" y="22"/>
                                        </a:lnTo>
                                        <a:close/>
                                        <a:moveTo>
                                          <a:pt x="2" y="0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" y="15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7" y="2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98C2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00" name="Freeform 109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39" y="639"/>
                                    <a:ext cx="109" cy="52"/>
                                  </a:xfrm>
                                  <a:custGeom>
                                    <a:avLst/>
                                    <a:gdLst>
                                      <a:gd name="T0" fmla="*/ 109 w 109"/>
                                      <a:gd name="T1" fmla="*/ 22 h 52"/>
                                      <a:gd name="T2" fmla="*/ 109 w 109"/>
                                      <a:gd name="T3" fmla="*/ 20 h 52"/>
                                      <a:gd name="T4" fmla="*/ 109 w 109"/>
                                      <a:gd name="T5" fmla="*/ 20 h 52"/>
                                      <a:gd name="T6" fmla="*/ 107 w 109"/>
                                      <a:gd name="T7" fmla="*/ 20 h 52"/>
                                      <a:gd name="T8" fmla="*/ 104 w 109"/>
                                      <a:gd name="T9" fmla="*/ 20 h 52"/>
                                      <a:gd name="T10" fmla="*/ 104 w 109"/>
                                      <a:gd name="T11" fmla="*/ 22 h 52"/>
                                      <a:gd name="T12" fmla="*/ 104 w 109"/>
                                      <a:gd name="T13" fmla="*/ 22 h 52"/>
                                      <a:gd name="T14" fmla="*/ 104 w 109"/>
                                      <a:gd name="T15" fmla="*/ 29 h 52"/>
                                      <a:gd name="T16" fmla="*/ 102 w 109"/>
                                      <a:gd name="T17" fmla="*/ 37 h 52"/>
                                      <a:gd name="T18" fmla="*/ 99 w 109"/>
                                      <a:gd name="T19" fmla="*/ 44 h 52"/>
                                      <a:gd name="T20" fmla="*/ 94 w 109"/>
                                      <a:gd name="T21" fmla="*/ 52 h 52"/>
                                      <a:gd name="T22" fmla="*/ 97 w 109"/>
                                      <a:gd name="T23" fmla="*/ 52 h 52"/>
                                      <a:gd name="T24" fmla="*/ 99 w 109"/>
                                      <a:gd name="T25" fmla="*/ 52 h 52"/>
                                      <a:gd name="T26" fmla="*/ 107 w 109"/>
                                      <a:gd name="T27" fmla="*/ 37 h 52"/>
                                      <a:gd name="T28" fmla="*/ 109 w 109"/>
                                      <a:gd name="T29" fmla="*/ 22 h 52"/>
                                      <a:gd name="T30" fmla="*/ 5 w 109"/>
                                      <a:gd name="T31" fmla="*/ 0 h 52"/>
                                      <a:gd name="T32" fmla="*/ 2 w 109"/>
                                      <a:gd name="T33" fmla="*/ 7 h 52"/>
                                      <a:gd name="T34" fmla="*/ 0 w 109"/>
                                      <a:gd name="T35" fmla="*/ 15 h 52"/>
                                      <a:gd name="T36" fmla="*/ 2 w 109"/>
                                      <a:gd name="T37" fmla="*/ 15 h 52"/>
                                      <a:gd name="T38" fmla="*/ 5 w 109"/>
                                      <a:gd name="T39" fmla="*/ 17 h 52"/>
                                      <a:gd name="T40" fmla="*/ 7 w 109"/>
                                      <a:gd name="T41" fmla="*/ 10 h 52"/>
                                      <a:gd name="T42" fmla="*/ 10 w 109"/>
                                      <a:gd name="T43" fmla="*/ 2 h 52"/>
                                      <a:gd name="T44" fmla="*/ 7 w 109"/>
                                      <a:gd name="T45" fmla="*/ 2 h 52"/>
                                      <a:gd name="T46" fmla="*/ 5 w 109"/>
                                      <a:gd name="T47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109" h="52">
                                        <a:moveTo>
                                          <a:pt x="109" y="22"/>
                                        </a:moveTo>
                                        <a:lnTo>
                                          <a:pt x="109" y="20"/>
                                        </a:lnTo>
                                        <a:lnTo>
                                          <a:pt x="109" y="20"/>
                                        </a:lnTo>
                                        <a:lnTo>
                                          <a:pt x="107" y="20"/>
                                        </a:lnTo>
                                        <a:lnTo>
                                          <a:pt x="104" y="20"/>
                                        </a:lnTo>
                                        <a:lnTo>
                                          <a:pt x="104" y="22"/>
                                        </a:lnTo>
                                        <a:lnTo>
                                          <a:pt x="104" y="22"/>
                                        </a:lnTo>
                                        <a:lnTo>
                                          <a:pt x="104" y="29"/>
                                        </a:lnTo>
                                        <a:lnTo>
                                          <a:pt x="102" y="37"/>
                                        </a:lnTo>
                                        <a:lnTo>
                                          <a:pt x="99" y="44"/>
                                        </a:lnTo>
                                        <a:lnTo>
                                          <a:pt x="94" y="52"/>
                                        </a:lnTo>
                                        <a:lnTo>
                                          <a:pt x="97" y="52"/>
                                        </a:lnTo>
                                        <a:lnTo>
                                          <a:pt x="99" y="52"/>
                                        </a:lnTo>
                                        <a:lnTo>
                                          <a:pt x="107" y="37"/>
                                        </a:lnTo>
                                        <a:lnTo>
                                          <a:pt x="109" y="22"/>
                                        </a:lnTo>
                                        <a:close/>
                                        <a:moveTo>
                                          <a:pt x="5" y="0"/>
                                        </a:moveTo>
                                        <a:lnTo>
                                          <a:pt x="2" y="7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" y="15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7" y="2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912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01" name="Freeform 109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41" y="641"/>
                                    <a:ext cx="105" cy="50"/>
                                  </a:xfrm>
                                  <a:custGeom>
                                    <a:avLst/>
                                    <a:gdLst>
                                      <a:gd name="T0" fmla="*/ 105 w 105"/>
                                      <a:gd name="T1" fmla="*/ 20 h 50"/>
                                      <a:gd name="T2" fmla="*/ 105 w 105"/>
                                      <a:gd name="T3" fmla="*/ 20 h 50"/>
                                      <a:gd name="T4" fmla="*/ 105 w 105"/>
                                      <a:gd name="T5" fmla="*/ 18 h 50"/>
                                      <a:gd name="T6" fmla="*/ 102 w 105"/>
                                      <a:gd name="T7" fmla="*/ 18 h 50"/>
                                      <a:gd name="T8" fmla="*/ 100 w 105"/>
                                      <a:gd name="T9" fmla="*/ 18 h 50"/>
                                      <a:gd name="T10" fmla="*/ 100 w 105"/>
                                      <a:gd name="T11" fmla="*/ 20 h 50"/>
                                      <a:gd name="T12" fmla="*/ 100 w 105"/>
                                      <a:gd name="T13" fmla="*/ 27 h 50"/>
                                      <a:gd name="T14" fmla="*/ 97 w 105"/>
                                      <a:gd name="T15" fmla="*/ 35 h 50"/>
                                      <a:gd name="T16" fmla="*/ 95 w 105"/>
                                      <a:gd name="T17" fmla="*/ 42 h 50"/>
                                      <a:gd name="T18" fmla="*/ 90 w 105"/>
                                      <a:gd name="T19" fmla="*/ 50 h 50"/>
                                      <a:gd name="T20" fmla="*/ 92 w 105"/>
                                      <a:gd name="T21" fmla="*/ 50 h 50"/>
                                      <a:gd name="T22" fmla="*/ 95 w 105"/>
                                      <a:gd name="T23" fmla="*/ 50 h 50"/>
                                      <a:gd name="T24" fmla="*/ 102 w 105"/>
                                      <a:gd name="T25" fmla="*/ 35 h 50"/>
                                      <a:gd name="T26" fmla="*/ 105 w 105"/>
                                      <a:gd name="T27" fmla="*/ 20 h 50"/>
                                      <a:gd name="T28" fmla="*/ 5 w 105"/>
                                      <a:gd name="T29" fmla="*/ 0 h 50"/>
                                      <a:gd name="T30" fmla="*/ 3 w 105"/>
                                      <a:gd name="T31" fmla="*/ 5 h 50"/>
                                      <a:gd name="T32" fmla="*/ 0 w 105"/>
                                      <a:gd name="T33" fmla="*/ 13 h 50"/>
                                      <a:gd name="T34" fmla="*/ 3 w 105"/>
                                      <a:gd name="T35" fmla="*/ 15 h 50"/>
                                      <a:gd name="T36" fmla="*/ 5 w 105"/>
                                      <a:gd name="T37" fmla="*/ 15 h 50"/>
                                      <a:gd name="T38" fmla="*/ 8 w 105"/>
                                      <a:gd name="T39" fmla="*/ 8 h 50"/>
                                      <a:gd name="T40" fmla="*/ 10 w 105"/>
                                      <a:gd name="T41" fmla="*/ 0 h 50"/>
                                      <a:gd name="T42" fmla="*/ 8 w 105"/>
                                      <a:gd name="T43" fmla="*/ 0 h 50"/>
                                      <a:gd name="T44" fmla="*/ 5 w 105"/>
                                      <a:gd name="T45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105" h="50">
                                        <a:moveTo>
                                          <a:pt x="105" y="20"/>
                                        </a:moveTo>
                                        <a:lnTo>
                                          <a:pt x="105" y="20"/>
                                        </a:lnTo>
                                        <a:lnTo>
                                          <a:pt x="105" y="18"/>
                                        </a:lnTo>
                                        <a:lnTo>
                                          <a:pt x="102" y="18"/>
                                        </a:lnTo>
                                        <a:lnTo>
                                          <a:pt x="100" y="18"/>
                                        </a:lnTo>
                                        <a:lnTo>
                                          <a:pt x="100" y="20"/>
                                        </a:lnTo>
                                        <a:lnTo>
                                          <a:pt x="100" y="27"/>
                                        </a:lnTo>
                                        <a:lnTo>
                                          <a:pt x="97" y="35"/>
                                        </a:lnTo>
                                        <a:lnTo>
                                          <a:pt x="95" y="42"/>
                                        </a:lnTo>
                                        <a:lnTo>
                                          <a:pt x="90" y="50"/>
                                        </a:lnTo>
                                        <a:lnTo>
                                          <a:pt x="92" y="50"/>
                                        </a:lnTo>
                                        <a:lnTo>
                                          <a:pt x="95" y="50"/>
                                        </a:lnTo>
                                        <a:lnTo>
                                          <a:pt x="102" y="35"/>
                                        </a:lnTo>
                                        <a:lnTo>
                                          <a:pt x="105" y="20"/>
                                        </a:lnTo>
                                        <a:close/>
                                        <a:moveTo>
                                          <a:pt x="5" y="0"/>
                                        </a:moveTo>
                                        <a:lnTo>
                                          <a:pt x="3" y="5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3" y="15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952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02" name="Freeform 109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44" y="641"/>
                                    <a:ext cx="99" cy="50"/>
                                  </a:xfrm>
                                  <a:custGeom>
                                    <a:avLst/>
                                    <a:gdLst>
                                      <a:gd name="T0" fmla="*/ 99 w 99"/>
                                      <a:gd name="T1" fmla="*/ 20 h 50"/>
                                      <a:gd name="T2" fmla="*/ 99 w 99"/>
                                      <a:gd name="T3" fmla="*/ 20 h 50"/>
                                      <a:gd name="T4" fmla="*/ 99 w 99"/>
                                      <a:gd name="T5" fmla="*/ 18 h 50"/>
                                      <a:gd name="T6" fmla="*/ 97 w 99"/>
                                      <a:gd name="T7" fmla="*/ 18 h 50"/>
                                      <a:gd name="T8" fmla="*/ 94 w 99"/>
                                      <a:gd name="T9" fmla="*/ 20 h 50"/>
                                      <a:gd name="T10" fmla="*/ 94 w 99"/>
                                      <a:gd name="T11" fmla="*/ 20 h 50"/>
                                      <a:gd name="T12" fmla="*/ 94 w 99"/>
                                      <a:gd name="T13" fmla="*/ 27 h 50"/>
                                      <a:gd name="T14" fmla="*/ 92 w 99"/>
                                      <a:gd name="T15" fmla="*/ 35 h 50"/>
                                      <a:gd name="T16" fmla="*/ 87 w 99"/>
                                      <a:gd name="T17" fmla="*/ 42 h 50"/>
                                      <a:gd name="T18" fmla="*/ 84 w 99"/>
                                      <a:gd name="T19" fmla="*/ 50 h 50"/>
                                      <a:gd name="T20" fmla="*/ 87 w 99"/>
                                      <a:gd name="T21" fmla="*/ 50 h 50"/>
                                      <a:gd name="T22" fmla="*/ 89 w 99"/>
                                      <a:gd name="T23" fmla="*/ 50 h 50"/>
                                      <a:gd name="T24" fmla="*/ 94 w 99"/>
                                      <a:gd name="T25" fmla="*/ 42 h 50"/>
                                      <a:gd name="T26" fmla="*/ 97 w 99"/>
                                      <a:gd name="T27" fmla="*/ 35 h 50"/>
                                      <a:gd name="T28" fmla="*/ 99 w 99"/>
                                      <a:gd name="T29" fmla="*/ 27 h 50"/>
                                      <a:gd name="T30" fmla="*/ 99 w 99"/>
                                      <a:gd name="T31" fmla="*/ 20 h 50"/>
                                      <a:gd name="T32" fmla="*/ 5 w 99"/>
                                      <a:gd name="T33" fmla="*/ 0 h 50"/>
                                      <a:gd name="T34" fmla="*/ 2 w 99"/>
                                      <a:gd name="T35" fmla="*/ 8 h 50"/>
                                      <a:gd name="T36" fmla="*/ 0 w 99"/>
                                      <a:gd name="T37" fmla="*/ 15 h 50"/>
                                      <a:gd name="T38" fmla="*/ 2 w 99"/>
                                      <a:gd name="T39" fmla="*/ 15 h 50"/>
                                      <a:gd name="T40" fmla="*/ 5 w 99"/>
                                      <a:gd name="T41" fmla="*/ 18 h 50"/>
                                      <a:gd name="T42" fmla="*/ 7 w 99"/>
                                      <a:gd name="T43" fmla="*/ 10 h 50"/>
                                      <a:gd name="T44" fmla="*/ 10 w 99"/>
                                      <a:gd name="T45" fmla="*/ 0 h 50"/>
                                      <a:gd name="T46" fmla="*/ 5 w 99"/>
                                      <a:gd name="T47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99" h="50">
                                        <a:moveTo>
                                          <a:pt x="99" y="20"/>
                                        </a:moveTo>
                                        <a:lnTo>
                                          <a:pt x="99" y="20"/>
                                        </a:lnTo>
                                        <a:lnTo>
                                          <a:pt x="99" y="18"/>
                                        </a:lnTo>
                                        <a:lnTo>
                                          <a:pt x="97" y="18"/>
                                        </a:lnTo>
                                        <a:lnTo>
                                          <a:pt x="94" y="20"/>
                                        </a:lnTo>
                                        <a:lnTo>
                                          <a:pt x="94" y="20"/>
                                        </a:lnTo>
                                        <a:lnTo>
                                          <a:pt x="94" y="27"/>
                                        </a:lnTo>
                                        <a:lnTo>
                                          <a:pt x="92" y="35"/>
                                        </a:lnTo>
                                        <a:lnTo>
                                          <a:pt x="87" y="42"/>
                                        </a:lnTo>
                                        <a:lnTo>
                                          <a:pt x="84" y="50"/>
                                        </a:lnTo>
                                        <a:lnTo>
                                          <a:pt x="87" y="50"/>
                                        </a:lnTo>
                                        <a:lnTo>
                                          <a:pt x="89" y="50"/>
                                        </a:lnTo>
                                        <a:lnTo>
                                          <a:pt x="94" y="42"/>
                                        </a:lnTo>
                                        <a:lnTo>
                                          <a:pt x="97" y="35"/>
                                        </a:lnTo>
                                        <a:lnTo>
                                          <a:pt x="99" y="27"/>
                                        </a:lnTo>
                                        <a:lnTo>
                                          <a:pt x="99" y="20"/>
                                        </a:lnTo>
                                        <a:close/>
                                        <a:moveTo>
                                          <a:pt x="5" y="0"/>
                                        </a:moveTo>
                                        <a:lnTo>
                                          <a:pt x="2" y="8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" y="15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C992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03" name="Freeform 109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46" y="641"/>
                                    <a:ext cx="95" cy="50"/>
                                  </a:xfrm>
                                  <a:custGeom>
                                    <a:avLst/>
                                    <a:gdLst>
                                      <a:gd name="T0" fmla="*/ 95 w 95"/>
                                      <a:gd name="T1" fmla="*/ 20 h 50"/>
                                      <a:gd name="T2" fmla="*/ 95 w 95"/>
                                      <a:gd name="T3" fmla="*/ 18 h 50"/>
                                      <a:gd name="T4" fmla="*/ 92 w 95"/>
                                      <a:gd name="T5" fmla="*/ 20 h 50"/>
                                      <a:gd name="T6" fmla="*/ 90 w 95"/>
                                      <a:gd name="T7" fmla="*/ 20 h 50"/>
                                      <a:gd name="T8" fmla="*/ 90 w 95"/>
                                      <a:gd name="T9" fmla="*/ 20 h 50"/>
                                      <a:gd name="T10" fmla="*/ 90 w 95"/>
                                      <a:gd name="T11" fmla="*/ 27 h 50"/>
                                      <a:gd name="T12" fmla="*/ 87 w 95"/>
                                      <a:gd name="T13" fmla="*/ 35 h 50"/>
                                      <a:gd name="T14" fmla="*/ 82 w 95"/>
                                      <a:gd name="T15" fmla="*/ 42 h 50"/>
                                      <a:gd name="T16" fmla="*/ 77 w 95"/>
                                      <a:gd name="T17" fmla="*/ 47 h 50"/>
                                      <a:gd name="T18" fmla="*/ 82 w 95"/>
                                      <a:gd name="T19" fmla="*/ 50 h 50"/>
                                      <a:gd name="T20" fmla="*/ 85 w 95"/>
                                      <a:gd name="T21" fmla="*/ 50 h 50"/>
                                      <a:gd name="T22" fmla="*/ 90 w 95"/>
                                      <a:gd name="T23" fmla="*/ 42 h 50"/>
                                      <a:gd name="T24" fmla="*/ 92 w 95"/>
                                      <a:gd name="T25" fmla="*/ 35 h 50"/>
                                      <a:gd name="T26" fmla="*/ 95 w 95"/>
                                      <a:gd name="T27" fmla="*/ 27 h 50"/>
                                      <a:gd name="T28" fmla="*/ 95 w 95"/>
                                      <a:gd name="T29" fmla="*/ 20 h 50"/>
                                      <a:gd name="T30" fmla="*/ 5 w 95"/>
                                      <a:gd name="T31" fmla="*/ 0 h 50"/>
                                      <a:gd name="T32" fmla="*/ 3 w 95"/>
                                      <a:gd name="T33" fmla="*/ 8 h 50"/>
                                      <a:gd name="T34" fmla="*/ 0 w 95"/>
                                      <a:gd name="T35" fmla="*/ 15 h 50"/>
                                      <a:gd name="T36" fmla="*/ 3 w 95"/>
                                      <a:gd name="T37" fmla="*/ 18 h 50"/>
                                      <a:gd name="T38" fmla="*/ 5 w 95"/>
                                      <a:gd name="T39" fmla="*/ 20 h 50"/>
                                      <a:gd name="T40" fmla="*/ 8 w 95"/>
                                      <a:gd name="T41" fmla="*/ 10 h 50"/>
                                      <a:gd name="T42" fmla="*/ 10 w 95"/>
                                      <a:gd name="T43" fmla="*/ 3 h 50"/>
                                      <a:gd name="T44" fmla="*/ 5 w 95"/>
                                      <a:gd name="T45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95" h="50">
                                        <a:moveTo>
                                          <a:pt x="95" y="20"/>
                                        </a:moveTo>
                                        <a:lnTo>
                                          <a:pt x="95" y="18"/>
                                        </a:lnTo>
                                        <a:lnTo>
                                          <a:pt x="92" y="20"/>
                                        </a:lnTo>
                                        <a:lnTo>
                                          <a:pt x="90" y="20"/>
                                        </a:lnTo>
                                        <a:lnTo>
                                          <a:pt x="90" y="20"/>
                                        </a:lnTo>
                                        <a:lnTo>
                                          <a:pt x="90" y="27"/>
                                        </a:lnTo>
                                        <a:lnTo>
                                          <a:pt x="87" y="35"/>
                                        </a:lnTo>
                                        <a:lnTo>
                                          <a:pt x="82" y="42"/>
                                        </a:lnTo>
                                        <a:lnTo>
                                          <a:pt x="77" y="47"/>
                                        </a:lnTo>
                                        <a:lnTo>
                                          <a:pt x="82" y="50"/>
                                        </a:lnTo>
                                        <a:lnTo>
                                          <a:pt x="85" y="50"/>
                                        </a:lnTo>
                                        <a:lnTo>
                                          <a:pt x="90" y="42"/>
                                        </a:lnTo>
                                        <a:lnTo>
                                          <a:pt x="92" y="35"/>
                                        </a:lnTo>
                                        <a:lnTo>
                                          <a:pt x="95" y="27"/>
                                        </a:lnTo>
                                        <a:lnTo>
                                          <a:pt x="95" y="20"/>
                                        </a:lnTo>
                                        <a:close/>
                                        <a:moveTo>
                                          <a:pt x="5" y="0"/>
                                        </a:moveTo>
                                        <a:lnTo>
                                          <a:pt x="3" y="8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8" y="10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D9E2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04" name="Freeform 109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49" y="641"/>
                                    <a:ext cx="89" cy="50"/>
                                  </a:xfrm>
                                  <a:custGeom>
                                    <a:avLst/>
                                    <a:gdLst>
                                      <a:gd name="T0" fmla="*/ 89 w 89"/>
                                      <a:gd name="T1" fmla="*/ 20 h 50"/>
                                      <a:gd name="T2" fmla="*/ 89 w 89"/>
                                      <a:gd name="T3" fmla="*/ 20 h 50"/>
                                      <a:gd name="T4" fmla="*/ 87 w 89"/>
                                      <a:gd name="T5" fmla="*/ 20 h 50"/>
                                      <a:gd name="T6" fmla="*/ 84 w 89"/>
                                      <a:gd name="T7" fmla="*/ 20 h 50"/>
                                      <a:gd name="T8" fmla="*/ 84 w 89"/>
                                      <a:gd name="T9" fmla="*/ 20 h 50"/>
                                      <a:gd name="T10" fmla="*/ 84 w 89"/>
                                      <a:gd name="T11" fmla="*/ 27 h 50"/>
                                      <a:gd name="T12" fmla="*/ 82 w 89"/>
                                      <a:gd name="T13" fmla="*/ 35 h 50"/>
                                      <a:gd name="T14" fmla="*/ 77 w 89"/>
                                      <a:gd name="T15" fmla="*/ 42 h 50"/>
                                      <a:gd name="T16" fmla="*/ 72 w 89"/>
                                      <a:gd name="T17" fmla="*/ 47 h 50"/>
                                      <a:gd name="T18" fmla="*/ 74 w 89"/>
                                      <a:gd name="T19" fmla="*/ 47 h 50"/>
                                      <a:gd name="T20" fmla="*/ 79 w 89"/>
                                      <a:gd name="T21" fmla="*/ 50 h 50"/>
                                      <a:gd name="T22" fmla="*/ 82 w 89"/>
                                      <a:gd name="T23" fmla="*/ 42 h 50"/>
                                      <a:gd name="T24" fmla="*/ 87 w 89"/>
                                      <a:gd name="T25" fmla="*/ 35 h 50"/>
                                      <a:gd name="T26" fmla="*/ 89 w 89"/>
                                      <a:gd name="T27" fmla="*/ 27 h 50"/>
                                      <a:gd name="T28" fmla="*/ 89 w 89"/>
                                      <a:gd name="T29" fmla="*/ 20 h 50"/>
                                      <a:gd name="T30" fmla="*/ 5 w 89"/>
                                      <a:gd name="T31" fmla="*/ 0 h 50"/>
                                      <a:gd name="T32" fmla="*/ 2 w 89"/>
                                      <a:gd name="T33" fmla="*/ 10 h 50"/>
                                      <a:gd name="T34" fmla="*/ 0 w 89"/>
                                      <a:gd name="T35" fmla="*/ 18 h 50"/>
                                      <a:gd name="T36" fmla="*/ 2 w 89"/>
                                      <a:gd name="T37" fmla="*/ 20 h 50"/>
                                      <a:gd name="T38" fmla="*/ 5 w 89"/>
                                      <a:gd name="T39" fmla="*/ 20 h 50"/>
                                      <a:gd name="T40" fmla="*/ 5 w 89"/>
                                      <a:gd name="T41" fmla="*/ 20 h 50"/>
                                      <a:gd name="T42" fmla="*/ 7 w 89"/>
                                      <a:gd name="T43" fmla="*/ 10 h 50"/>
                                      <a:gd name="T44" fmla="*/ 10 w 89"/>
                                      <a:gd name="T45" fmla="*/ 3 h 50"/>
                                      <a:gd name="T46" fmla="*/ 5 w 89"/>
                                      <a:gd name="T47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89" h="50">
                                        <a:moveTo>
                                          <a:pt x="89" y="20"/>
                                        </a:moveTo>
                                        <a:lnTo>
                                          <a:pt x="89" y="20"/>
                                        </a:lnTo>
                                        <a:lnTo>
                                          <a:pt x="87" y="20"/>
                                        </a:lnTo>
                                        <a:lnTo>
                                          <a:pt x="84" y="20"/>
                                        </a:lnTo>
                                        <a:lnTo>
                                          <a:pt x="84" y="20"/>
                                        </a:lnTo>
                                        <a:lnTo>
                                          <a:pt x="84" y="27"/>
                                        </a:lnTo>
                                        <a:lnTo>
                                          <a:pt x="82" y="35"/>
                                        </a:lnTo>
                                        <a:lnTo>
                                          <a:pt x="77" y="42"/>
                                        </a:lnTo>
                                        <a:lnTo>
                                          <a:pt x="72" y="47"/>
                                        </a:lnTo>
                                        <a:lnTo>
                                          <a:pt x="74" y="47"/>
                                        </a:lnTo>
                                        <a:lnTo>
                                          <a:pt x="79" y="50"/>
                                        </a:lnTo>
                                        <a:lnTo>
                                          <a:pt x="82" y="42"/>
                                        </a:lnTo>
                                        <a:lnTo>
                                          <a:pt x="87" y="35"/>
                                        </a:lnTo>
                                        <a:lnTo>
                                          <a:pt x="89" y="27"/>
                                        </a:lnTo>
                                        <a:lnTo>
                                          <a:pt x="89" y="20"/>
                                        </a:lnTo>
                                        <a:close/>
                                        <a:moveTo>
                                          <a:pt x="5" y="0"/>
                                        </a:moveTo>
                                        <a:lnTo>
                                          <a:pt x="2" y="10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DA22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05" name="Freeform 109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51" y="644"/>
                                    <a:ext cx="85" cy="44"/>
                                  </a:xfrm>
                                  <a:custGeom>
                                    <a:avLst/>
                                    <a:gdLst>
                                      <a:gd name="T0" fmla="*/ 85 w 85"/>
                                      <a:gd name="T1" fmla="*/ 17 h 44"/>
                                      <a:gd name="T2" fmla="*/ 85 w 85"/>
                                      <a:gd name="T3" fmla="*/ 17 h 44"/>
                                      <a:gd name="T4" fmla="*/ 82 w 85"/>
                                      <a:gd name="T5" fmla="*/ 17 h 44"/>
                                      <a:gd name="T6" fmla="*/ 80 w 85"/>
                                      <a:gd name="T7" fmla="*/ 17 h 44"/>
                                      <a:gd name="T8" fmla="*/ 80 w 85"/>
                                      <a:gd name="T9" fmla="*/ 17 h 44"/>
                                      <a:gd name="T10" fmla="*/ 80 w 85"/>
                                      <a:gd name="T11" fmla="*/ 24 h 44"/>
                                      <a:gd name="T12" fmla="*/ 77 w 85"/>
                                      <a:gd name="T13" fmla="*/ 32 h 44"/>
                                      <a:gd name="T14" fmla="*/ 72 w 85"/>
                                      <a:gd name="T15" fmla="*/ 39 h 44"/>
                                      <a:gd name="T16" fmla="*/ 67 w 85"/>
                                      <a:gd name="T17" fmla="*/ 44 h 44"/>
                                      <a:gd name="T18" fmla="*/ 70 w 85"/>
                                      <a:gd name="T19" fmla="*/ 44 h 44"/>
                                      <a:gd name="T20" fmla="*/ 72 w 85"/>
                                      <a:gd name="T21" fmla="*/ 44 h 44"/>
                                      <a:gd name="T22" fmla="*/ 77 w 85"/>
                                      <a:gd name="T23" fmla="*/ 39 h 44"/>
                                      <a:gd name="T24" fmla="*/ 82 w 85"/>
                                      <a:gd name="T25" fmla="*/ 32 h 44"/>
                                      <a:gd name="T26" fmla="*/ 85 w 85"/>
                                      <a:gd name="T27" fmla="*/ 24 h 44"/>
                                      <a:gd name="T28" fmla="*/ 85 w 85"/>
                                      <a:gd name="T29" fmla="*/ 17 h 44"/>
                                      <a:gd name="T30" fmla="*/ 5 w 85"/>
                                      <a:gd name="T31" fmla="*/ 0 h 44"/>
                                      <a:gd name="T32" fmla="*/ 3 w 85"/>
                                      <a:gd name="T33" fmla="*/ 7 h 44"/>
                                      <a:gd name="T34" fmla="*/ 0 w 85"/>
                                      <a:gd name="T35" fmla="*/ 17 h 44"/>
                                      <a:gd name="T36" fmla="*/ 3 w 85"/>
                                      <a:gd name="T37" fmla="*/ 17 h 44"/>
                                      <a:gd name="T38" fmla="*/ 5 w 85"/>
                                      <a:gd name="T39" fmla="*/ 20 h 44"/>
                                      <a:gd name="T40" fmla="*/ 5 w 85"/>
                                      <a:gd name="T41" fmla="*/ 17 h 44"/>
                                      <a:gd name="T42" fmla="*/ 5 w 85"/>
                                      <a:gd name="T43" fmla="*/ 17 h 44"/>
                                      <a:gd name="T44" fmla="*/ 8 w 85"/>
                                      <a:gd name="T45" fmla="*/ 7 h 44"/>
                                      <a:gd name="T46" fmla="*/ 10 w 85"/>
                                      <a:gd name="T47" fmla="*/ 0 h 44"/>
                                      <a:gd name="T48" fmla="*/ 5 w 85"/>
                                      <a:gd name="T49" fmla="*/ 0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85" h="44">
                                        <a:moveTo>
                                          <a:pt x="85" y="17"/>
                                        </a:moveTo>
                                        <a:lnTo>
                                          <a:pt x="85" y="17"/>
                                        </a:lnTo>
                                        <a:lnTo>
                                          <a:pt x="82" y="17"/>
                                        </a:lnTo>
                                        <a:lnTo>
                                          <a:pt x="80" y="17"/>
                                        </a:lnTo>
                                        <a:lnTo>
                                          <a:pt x="80" y="17"/>
                                        </a:lnTo>
                                        <a:lnTo>
                                          <a:pt x="80" y="24"/>
                                        </a:lnTo>
                                        <a:lnTo>
                                          <a:pt x="77" y="32"/>
                                        </a:lnTo>
                                        <a:lnTo>
                                          <a:pt x="72" y="39"/>
                                        </a:lnTo>
                                        <a:lnTo>
                                          <a:pt x="67" y="44"/>
                                        </a:lnTo>
                                        <a:lnTo>
                                          <a:pt x="70" y="44"/>
                                        </a:lnTo>
                                        <a:lnTo>
                                          <a:pt x="72" y="44"/>
                                        </a:lnTo>
                                        <a:lnTo>
                                          <a:pt x="77" y="39"/>
                                        </a:lnTo>
                                        <a:lnTo>
                                          <a:pt x="82" y="32"/>
                                        </a:lnTo>
                                        <a:lnTo>
                                          <a:pt x="85" y="24"/>
                                        </a:lnTo>
                                        <a:lnTo>
                                          <a:pt x="85" y="17"/>
                                        </a:lnTo>
                                        <a:close/>
                                        <a:moveTo>
                                          <a:pt x="5" y="0"/>
                                        </a:moveTo>
                                        <a:lnTo>
                                          <a:pt x="3" y="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17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8" y="7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EA81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06" name="Freeform 109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54" y="644"/>
                                    <a:ext cx="79" cy="44"/>
                                  </a:xfrm>
                                  <a:custGeom>
                                    <a:avLst/>
                                    <a:gdLst>
                                      <a:gd name="T0" fmla="*/ 79 w 79"/>
                                      <a:gd name="T1" fmla="*/ 17 h 44"/>
                                      <a:gd name="T2" fmla="*/ 79 w 79"/>
                                      <a:gd name="T3" fmla="*/ 17 h 44"/>
                                      <a:gd name="T4" fmla="*/ 77 w 79"/>
                                      <a:gd name="T5" fmla="*/ 17 h 44"/>
                                      <a:gd name="T6" fmla="*/ 74 w 79"/>
                                      <a:gd name="T7" fmla="*/ 17 h 44"/>
                                      <a:gd name="T8" fmla="*/ 74 w 79"/>
                                      <a:gd name="T9" fmla="*/ 17 h 44"/>
                                      <a:gd name="T10" fmla="*/ 74 w 79"/>
                                      <a:gd name="T11" fmla="*/ 24 h 44"/>
                                      <a:gd name="T12" fmla="*/ 72 w 79"/>
                                      <a:gd name="T13" fmla="*/ 32 h 44"/>
                                      <a:gd name="T14" fmla="*/ 67 w 79"/>
                                      <a:gd name="T15" fmla="*/ 39 h 44"/>
                                      <a:gd name="T16" fmla="*/ 62 w 79"/>
                                      <a:gd name="T17" fmla="*/ 44 h 44"/>
                                      <a:gd name="T18" fmla="*/ 64 w 79"/>
                                      <a:gd name="T19" fmla="*/ 44 h 44"/>
                                      <a:gd name="T20" fmla="*/ 67 w 79"/>
                                      <a:gd name="T21" fmla="*/ 44 h 44"/>
                                      <a:gd name="T22" fmla="*/ 72 w 79"/>
                                      <a:gd name="T23" fmla="*/ 39 h 44"/>
                                      <a:gd name="T24" fmla="*/ 77 w 79"/>
                                      <a:gd name="T25" fmla="*/ 32 h 44"/>
                                      <a:gd name="T26" fmla="*/ 79 w 79"/>
                                      <a:gd name="T27" fmla="*/ 24 h 44"/>
                                      <a:gd name="T28" fmla="*/ 79 w 79"/>
                                      <a:gd name="T29" fmla="*/ 17 h 44"/>
                                      <a:gd name="T30" fmla="*/ 5 w 79"/>
                                      <a:gd name="T31" fmla="*/ 0 h 44"/>
                                      <a:gd name="T32" fmla="*/ 2 w 79"/>
                                      <a:gd name="T33" fmla="*/ 7 h 44"/>
                                      <a:gd name="T34" fmla="*/ 0 w 79"/>
                                      <a:gd name="T35" fmla="*/ 17 h 44"/>
                                      <a:gd name="T36" fmla="*/ 0 w 79"/>
                                      <a:gd name="T37" fmla="*/ 17 h 44"/>
                                      <a:gd name="T38" fmla="*/ 2 w 79"/>
                                      <a:gd name="T39" fmla="*/ 20 h 44"/>
                                      <a:gd name="T40" fmla="*/ 5 w 79"/>
                                      <a:gd name="T41" fmla="*/ 20 h 44"/>
                                      <a:gd name="T42" fmla="*/ 5 w 79"/>
                                      <a:gd name="T43" fmla="*/ 20 h 44"/>
                                      <a:gd name="T44" fmla="*/ 5 w 79"/>
                                      <a:gd name="T45" fmla="*/ 17 h 44"/>
                                      <a:gd name="T46" fmla="*/ 7 w 79"/>
                                      <a:gd name="T47" fmla="*/ 10 h 44"/>
                                      <a:gd name="T48" fmla="*/ 10 w 79"/>
                                      <a:gd name="T49" fmla="*/ 2 h 44"/>
                                      <a:gd name="T50" fmla="*/ 5 w 79"/>
                                      <a:gd name="T51" fmla="*/ 0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79" h="44">
                                        <a:moveTo>
                                          <a:pt x="79" y="17"/>
                                        </a:moveTo>
                                        <a:lnTo>
                                          <a:pt x="79" y="17"/>
                                        </a:lnTo>
                                        <a:lnTo>
                                          <a:pt x="77" y="17"/>
                                        </a:lnTo>
                                        <a:lnTo>
                                          <a:pt x="74" y="17"/>
                                        </a:lnTo>
                                        <a:lnTo>
                                          <a:pt x="74" y="17"/>
                                        </a:lnTo>
                                        <a:lnTo>
                                          <a:pt x="74" y="24"/>
                                        </a:lnTo>
                                        <a:lnTo>
                                          <a:pt x="72" y="32"/>
                                        </a:lnTo>
                                        <a:lnTo>
                                          <a:pt x="67" y="39"/>
                                        </a:lnTo>
                                        <a:lnTo>
                                          <a:pt x="62" y="44"/>
                                        </a:lnTo>
                                        <a:lnTo>
                                          <a:pt x="64" y="44"/>
                                        </a:lnTo>
                                        <a:lnTo>
                                          <a:pt x="67" y="44"/>
                                        </a:lnTo>
                                        <a:lnTo>
                                          <a:pt x="72" y="39"/>
                                        </a:lnTo>
                                        <a:lnTo>
                                          <a:pt x="77" y="32"/>
                                        </a:lnTo>
                                        <a:lnTo>
                                          <a:pt x="79" y="24"/>
                                        </a:lnTo>
                                        <a:lnTo>
                                          <a:pt x="79" y="17"/>
                                        </a:lnTo>
                                        <a:close/>
                                        <a:moveTo>
                                          <a:pt x="5" y="0"/>
                                        </a:moveTo>
                                        <a:lnTo>
                                          <a:pt x="2" y="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FAC1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07" name="Freeform 109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56" y="644"/>
                                    <a:ext cx="75" cy="44"/>
                                  </a:xfrm>
                                  <a:custGeom>
                                    <a:avLst/>
                                    <a:gdLst>
                                      <a:gd name="T0" fmla="*/ 75 w 75"/>
                                      <a:gd name="T1" fmla="*/ 17 h 44"/>
                                      <a:gd name="T2" fmla="*/ 75 w 75"/>
                                      <a:gd name="T3" fmla="*/ 17 h 44"/>
                                      <a:gd name="T4" fmla="*/ 72 w 75"/>
                                      <a:gd name="T5" fmla="*/ 17 h 44"/>
                                      <a:gd name="T6" fmla="*/ 70 w 75"/>
                                      <a:gd name="T7" fmla="*/ 17 h 44"/>
                                      <a:gd name="T8" fmla="*/ 70 w 75"/>
                                      <a:gd name="T9" fmla="*/ 17 h 44"/>
                                      <a:gd name="T10" fmla="*/ 70 w 75"/>
                                      <a:gd name="T11" fmla="*/ 24 h 44"/>
                                      <a:gd name="T12" fmla="*/ 67 w 75"/>
                                      <a:gd name="T13" fmla="*/ 32 h 44"/>
                                      <a:gd name="T14" fmla="*/ 62 w 75"/>
                                      <a:gd name="T15" fmla="*/ 37 h 44"/>
                                      <a:gd name="T16" fmla="*/ 57 w 75"/>
                                      <a:gd name="T17" fmla="*/ 42 h 44"/>
                                      <a:gd name="T18" fmla="*/ 60 w 75"/>
                                      <a:gd name="T19" fmla="*/ 44 h 44"/>
                                      <a:gd name="T20" fmla="*/ 62 w 75"/>
                                      <a:gd name="T21" fmla="*/ 44 h 44"/>
                                      <a:gd name="T22" fmla="*/ 67 w 75"/>
                                      <a:gd name="T23" fmla="*/ 39 h 44"/>
                                      <a:gd name="T24" fmla="*/ 72 w 75"/>
                                      <a:gd name="T25" fmla="*/ 32 h 44"/>
                                      <a:gd name="T26" fmla="*/ 75 w 75"/>
                                      <a:gd name="T27" fmla="*/ 24 h 44"/>
                                      <a:gd name="T28" fmla="*/ 75 w 75"/>
                                      <a:gd name="T29" fmla="*/ 17 h 44"/>
                                      <a:gd name="T30" fmla="*/ 5 w 75"/>
                                      <a:gd name="T31" fmla="*/ 0 h 44"/>
                                      <a:gd name="T32" fmla="*/ 3 w 75"/>
                                      <a:gd name="T33" fmla="*/ 7 h 44"/>
                                      <a:gd name="T34" fmla="*/ 0 w 75"/>
                                      <a:gd name="T35" fmla="*/ 17 h 44"/>
                                      <a:gd name="T36" fmla="*/ 0 w 75"/>
                                      <a:gd name="T37" fmla="*/ 17 h 44"/>
                                      <a:gd name="T38" fmla="*/ 0 w 75"/>
                                      <a:gd name="T39" fmla="*/ 20 h 44"/>
                                      <a:gd name="T40" fmla="*/ 3 w 75"/>
                                      <a:gd name="T41" fmla="*/ 20 h 44"/>
                                      <a:gd name="T42" fmla="*/ 5 w 75"/>
                                      <a:gd name="T43" fmla="*/ 22 h 44"/>
                                      <a:gd name="T44" fmla="*/ 5 w 75"/>
                                      <a:gd name="T45" fmla="*/ 20 h 44"/>
                                      <a:gd name="T46" fmla="*/ 5 w 75"/>
                                      <a:gd name="T47" fmla="*/ 17 h 44"/>
                                      <a:gd name="T48" fmla="*/ 8 w 75"/>
                                      <a:gd name="T49" fmla="*/ 10 h 44"/>
                                      <a:gd name="T50" fmla="*/ 10 w 75"/>
                                      <a:gd name="T51" fmla="*/ 2 h 44"/>
                                      <a:gd name="T52" fmla="*/ 5 w 75"/>
                                      <a:gd name="T53" fmla="*/ 0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</a:cxnLst>
                                    <a:rect l="0" t="0" r="r" b="b"/>
                                    <a:pathLst>
                                      <a:path w="75" h="44">
                                        <a:moveTo>
                                          <a:pt x="75" y="17"/>
                                        </a:moveTo>
                                        <a:lnTo>
                                          <a:pt x="75" y="17"/>
                                        </a:lnTo>
                                        <a:lnTo>
                                          <a:pt x="72" y="17"/>
                                        </a:lnTo>
                                        <a:lnTo>
                                          <a:pt x="70" y="17"/>
                                        </a:lnTo>
                                        <a:lnTo>
                                          <a:pt x="70" y="17"/>
                                        </a:lnTo>
                                        <a:lnTo>
                                          <a:pt x="70" y="24"/>
                                        </a:lnTo>
                                        <a:lnTo>
                                          <a:pt x="67" y="32"/>
                                        </a:lnTo>
                                        <a:lnTo>
                                          <a:pt x="62" y="37"/>
                                        </a:lnTo>
                                        <a:lnTo>
                                          <a:pt x="57" y="42"/>
                                        </a:lnTo>
                                        <a:lnTo>
                                          <a:pt x="60" y="44"/>
                                        </a:lnTo>
                                        <a:lnTo>
                                          <a:pt x="62" y="44"/>
                                        </a:lnTo>
                                        <a:lnTo>
                                          <a:pt x="67" y="39"/>
                                        </a:lnTo>
                                        <a:lnTo>
                                          <a:pt x="72" y="32"/>
                                        </a:lnTo>
                                        <a:lnTo>
                                          <a:pt x="75" y="24"/>
                                        </a:lnTo>
                                        <a:lnTo>
                                          <a:pt x="75" y="17"/>
                                        </a:lnTo>
                                        <a:close/>
                                        <a:moveTo>
                                          <a:pt x="5" y="0"/>
                                        </a:moveTo>
                                        <a:lnTo>
                                          <a:pt x="3" y="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8" y="10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FB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08" name="Freeform 109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59" y="646"/>
                                    <a:ext cx="69" cy="42"/>
                                  </a:xfrm>
                                  <a:custGeom>
                                    <a:avLst/>
                                    <a:gdLst>
                                      <a:gd name="T0" fmla="*/ 69 w 69"/>
                                      <a:gd name="T1" fmla="*/ 15 h 42"/>
                                      <a:gd name="T2" fmla="*/ 69 w 69"/>
                                      <a:gd name="T3" fmla="*/ 15 h 42"/>
                                      <a:gd name="T4" fmla="*/ 67 w 69"/>
                                      <a:gd name="T5" fmla="*/ 15 h 42"/>
                                      <a:gd name="T6" fmla="*/ 64 w 69"/>
                                      <a:gd name="T7" fmla="*/ 15 h 42"/>
                                      <a:gd name="T8" fmla="*/ 64 w 69"/>
                                      <a:gd name="T9" fmla="*/ 15 h 42"/>
                                      <a:gd name="T10" fmla="*/ 64 w 69"/>
                                      <a:gd name="T11" fmla="*/ 22 h 42"/>
                                      <a:gd name="T12" fmla="*/ 59 w 69"/>
                                      <a:gd name="T13" fmla="*/ 30 h 42"/>
                                      <a:gd name="T14" fmla="*/ 57 w 69"/>
                                      <a:gd name="T15" fmla="*/ 35 h 42"/>
                                      <a:gd name="T16" fmla="*/ 49 w 69"/>
                                      <a:gd name="T17" fmla="*/ 40 h 42"/>
                                      <a:gd name="T18" fmla="*/ 54 w 69"/>
                                      <a:gd name="T19" fmla="*/ 40 h 42"/>
                                      <a:gd name="T20" fmla="*/ 57 w 69"/>
                                      <a:gd name="T21" fmla="*/ 42 h 42"/>
                                      <a:gd name="T22" fmla="*/ 62 w 69"/>
                                      <a:gd name="T23" fmla="*/ 37 h 42"/>
                                      <a:gd name="T24" fmla="*/ 67 w 69"/>
                                      <a:gd name="T25" fmla="*/ 30 h 42"/>
                                      <a:gd name="T26" fmla="*/ 69 w 69"/>
                                      <a:gd name="T27" fmla="*/ 22 h 42"/>
                                      <a:gd name="T28" fmla="*/ 69 w 69"/>
                                      <a:gd name="T29" fmla="*/ 15 h 42"/>
                                      <a:gd name="T30" fmla="*/ 5 w 69"/>
                                      <a:gd name="T31" fmla="*/ 0 h 42"/>
                                      <a:gd name="T32" fmla="*/ 2 w 69"/>
                                      <a:gd name="T33" fmla="*/ 8 h 42"/>
                                      <a:gd name="T34" fmla="*/ 0 w 69"/>
                                      <a:gd name="T35" fmla="*/ 15 h 42"/>
                                      <a:gd name="T36" fmla="*/ 0 w 69"/>
                                      <a:gd name="T37" fmla="*/ 18 h 42"/>
                                      <a:gd name="T38" fmla="*/ 0 w 69"/>
                                      <a:gd name="T39" fmla="*/ 18 h 42"/>
                                      <a:gd name="T40" fmla="*/ 2 w 69"/>
                                      <a:gd name="T41" fmla="*/ 20 h 42"/>
                                      <a:gd name="T42" fmla="*/ 5 w 69"/>
                                      <a:gd name="T43" fmla="*/ 22 h 42"/>
                                      <a:gd name="T44" fmla="*/ 5 w 69"/>
                                      <a:gd name="T45" fmla="*/ 18 h 42"/>
                                      <a:gd name="T46" fmla="*/ 5 w 69"/>
                                      <a:gd name="T47" fmla="*/ 15 h 42"/>
                                      <a:gd name="T48" fmla="*/ 7 w 69"/>
                                      <a:gd name="T49" fmla="*/ 8 h 42"/>
                                      <a:gd name="T50" fmla="*/ 10 w 69"/>
                                      <a:gd name="T51" fmla="*/ 0 h 42"/>
                                      <a:gd name="T52" fmla="*/ 5 w 69"/>
                                      <a:gd name="T53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</a:cxnLst>
                                    <a:rect l="0" t="0" r="r" b="b"/>
                                    <a:pathLst>
                                      <a:path w="69" h="42">
                                        <a:moveTo>
                                          <a:pt x="69" y="15"/>
                                        </a:moveTo>
                                        <a:lnTo>
                                          <a:pt x="69" y="15"/>
                                        </a:lnTo>
                                        <a:lnTo>
                                          <a:pt x="67" y="15"/>
                                        </a:lnTo>
                                        <a:lnTo>
                                          <a:pt x="64" y="15"/>
                                        </a:lnTo>
                                        <a:lnTo>
                                          <a:pt x="64" y="15"/>
                                        </a:lnTo>
                                        <a:lnTo>
                                          <a:pt x="64" y="22"/>
                                        </a:lnTo>
                                        <a:lnTo>
                                          <a:pt x="59" y="30"/>
                                        </a:lnTo>
                                        <a:lnTo>
                                          <a:pt x="57" y="35"/>
                                        </a:lnTo>
                                        <a:lnTo>
                                          <a:pt x="49" y="40"/>
                                        </a:lnTo>
                                        <a:lnTo>
                                          <a:pt x="54" y="40"/>
                                        </a:lnTo>
                                        <a:lnTo>
                                          <a:pt x="57" y="42"/>
                                        </a:lnTo>
                                        <a:lnTo>
                                          <a:pt x="62" y="37"/>
                                        </a:lnTo>
                                        <a:lnTo>
                                          <a:pt x="67" y="30"/>
                                        </a:lnTo>
                                        <a:lnTo>
                                          <a:pt x="69" y="22"/>
                                        </a:lnTo>
                                        <a:lnTo>
                                          <a:pt x="69" y="15"/>
                                        </a:lnTo>
                                        <a:close/>
                                        <a:moveTo>
                                          <a:pt x="5" y="0"/>
                                        </a:moveTo>
                                        <a:lnTo>
                                          <a:pt x="2" y="8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7" y="8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1B6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09" name="Freeform 109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61" y="646"/>
                                    <a:ext cx="65" cy="40"/>
                                  </a:xfrm>
                                  <a:custGeom>
                                    <a:avLst/>
                                    <a:gdLst>
                                      <a:gd name="T0" fmla="*/ 65 w 65"/>
                                      <a:gd name="T1" fmla="*/ 15 h 40"/>
                                      <a:gd name="T2" fmla="*/ 65 w 65"/>
                                      <a:gd name="T3" fmla="*/ 15 h 40"/>
                                      <a:gd name="T4" fmla="*/ 62 w 65"/>
                                      <a:gd name="T5" fmla="*/ 15 h 40"/>
                                      <a:gd name="T6" fmla="*/ 60 w 65"/>
                                      <a:gd name="T7" fmla="*/ 13 h 40"/>
                                      <a:gd name="T8" fmla="*/ 60 w 65"/>
                                      <a:gd name="T9" fmla="*/ 15 h 40"/>
                                      <a:gd name="T10" fmla="*/ 60 w 65"/>
                                      <a:gd name="T11" fmla="*/ 15 h 40"/>
                                      <a:gd name="T12" fmla="*/ 60 w 65"/>
                                      <a:gd name="T13" fmla="*/ 22 h 40"/>
                                      <a:gd name="T14" fmla="*/ 55 w 65"/>
                                      <a:gd name="T15" fmla="*/ 30 h 40"/>
                                      <a:gd name="T16" fmla="*/ 50 w 65"/>
                                      <a:gd name="T17" fmla="*/ 35 h 40"/>
                                      <a:gd name="T18" fmla="*/ 45 w 65"/>
                                      <a:gd name="T19" fmla="*/ 40 h 40"/>
                                      <a:gd name="T20" fmla="*/ 47 w 65"/>
                                      <a:gd name="T21" fmla="*/ 40 h 40"/>
                                      <a:gd name="T22" fmla="*/ 52 w 65"/>
                                      <a:gd name="T23" fmla="*/ 40 h 40"/>
                                      <a:gd name="T24" fmla="*/ 57 w 65"/>
                                      <a:gd name="T25" fmla="*/ 35 h 40"/>
                                      <a:gd name="T26" fmla="*/ 62 w 65"/>
                                      <a:gd name="T27" fmla="*/ 30 h 40"/>
                                      <a:gd name="T28" fmla="*/ 65 w 65"/>
                                      <a:gd name="T29" fmla="*/ 22 h 40"/>
                                      <a:gd name="T30" fmla="*/ 65 w 65"/>
                                      <a:gd name="T31" fmla="*/ 15 h 40"/>
                                      <a:gd name="T32" fmla="*/ 5 w 65"/>
                                      <a:gd name="T33" fmla="*/ 0 h 40"/>
                                      <a:gd name="T34" fmla="*/ 3 w 65"/>
                                      <a:gd name="T35" fmla="*/ 8 h 40"/>
                                      <a:gd name="T36" fmla="*/ 0 w 65"/>
                                      <a:gd name="T37" fmla="*/ 15 h 40"/>
                                      <a:gd name="T38" fmla="*/ 0 w 65"/>
                                      <a:gd name="T39" fmla="*/ 18 h 40"/>
                                      <a:gd name="T40" fmla="*/ 0 w 65"/>
                                      <a:gd name="T41" fmla="*/ 20 h 40"/>
                                      <a:gd name="T42" fmla="*/ 5 w 65"/>
                                      <a:gd name="T43" fmla="*/ 22 h 40"/>
                                      <a:gd name="T44" fmla="*/ 8 w 65"/>
                                      <a:gd name="T45" fmla="*/ 22 h 40"/>
                                      <a:gd name="T46" fmla="*/ 5 w 65"/>
                                      <a:gd name="T47" fmla="*/ 20 h 40"/>
                                      <a:gd name="T48" fmla="*/ 5 w 65"/>
                                      <a:gd name="T49" fmla="*/ 15 h 40"/>
                                      <a:gd name="T50" fmla="*/ 8 w 65"/>
                                      <a:gd name="T51" fmla="*/ 8 h 40"/>
                                      <a:gd name="T52" fmla="*/ 10 w 65"/>
                                      <a:gd name="T53" fmla="*/ 0 h 40"/>
                                      <a:gd name="T54" fmla="*/ 5 w 65"/>
                                      <a:gd name="T55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</a:cxnLst>
                                    <a:rect l="0" t="0" r="r" b="b"/>
                                    <a:pathLst>
                                      <a:path w="65" h="40">
                                        <a:moveTo>
                                          <a:pt x="65" y="15"/>
                                        </a:moveTo>
                                        <a:lnTo>
                                          <a:pt x="65" y="15"/>
                                        </a:lnTo>
                                        <a:lnTo>
                                          <a:pt x="62" y="15"/>
                                        </a:lnTo>
                                        <a:lnTo>
                                          <a:pt x="60" y="13"/>
                                        </a:lnTo>
                                        <a:lnTo>
                                          <a:pt x="60" y="15"/>
                                        </a:lnTo>
                                        <a:lnTo>
                                          <a:pt x="60" y="15"/>
                                        </a:lnTo>
                                        <a:lnTo>
                                          <a:pt x="60" y="22"/>
                                        </a:lnTo>
                                        <a:lnTo>
                                          <a:pt x="55" y="30"/>
                                        </a:lnTo>
                                        <a:lnTo>
                                          <a:pt x="50" y="35"/>
                                        </a:lnTo>
                                        <a:lnTo>
                                          <a:pt x="45" y="40"/>
                                        </a:lnTo>
                                        <a:lnTo>
                                          <a:pt x="47" y="40"/>
                                        </a:lnTo>
                                        <a:lnTo>
                                          <a:pt x="52" y="40"/>
                                        </a:lnTo>
                                        <a:lnTo>
                                          <a:pt x="57" y="35"/>
                                        </a:lnTo>
                                        <a:lnTo>
                                          <a:pt x="62" y="30"/>
                                        </a:lnTo>
                                        <a:lnTo>
                                          <a:pt x="65" y="22"/>
                                        </a:lnTo>
                                        <a:lnTo>
                                          <a:pt x="65" y="15"/>
                                        </a:lnTo>
                                        <a:close/>
                                        <a:moveTo>
                                          <a:pt x="5" y="0"/>
                                        </a:moveTo>
                                        <a:lnTo>
                                          <a:pt x="3" y="8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8" y="22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2BB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10" name="Freeform 110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64" y="646"/>
                                    <a:ext cx="59" cy="40"/>
                                  </a:xfrm>
                                  <a:custGeom>
                                    <a:avLst/>
                                    <a:gdLst>
                                      <a:gd name="T0" fmla="*/ 59 w 59"/>
                                      <a:gd name="T1" fmla="*/ 15 h 40"/>
                                      <a:gd name="T2" fmla="*/ 59 w 59"/>
                                      <a:gd name="T3" fmla="*/ 15 h 40"/>
                                      <a:gd name="T4" fmla="*/ 57 w 59"/>
                                      <a:gd name="T5" fmla="*/ 13 h 40"/>
                                      <a:gd name="T6" fmla="*/ 54 w 59"/>
                                      <a:gd name="T7" fmla="*/ 13 h 40"/>
                                      <a:gd name="T8" fmla="*/ 54 w 59"/>
                                      <a:gd name="T9" fmla="*/ 15 h 40"/>
                                      <a:gd name="T10" fmla="*/ 54 w 59"/>
                                      <a:gd name="T11" fmla="*/ 15 h 40"/>
                                      <a:gd name="T12" fmla="*/ 54 w 59"/>
                                      <a:gd name="T13" fmla="*/ 22 h 40"/>
                                      <a:gd name="T14" fmla="*/ 49 w 59"/>
                                      <a:gd name="T15" fmla="*/ 30 h 40"/>
                                      <a:gd name="T16" fmla="*/ 44 w 59"/>
                                      <a:gd name="T17" fmla="*/ 35 h 40"/>
                                      <a:gd name="T18" fmla="*/ 37 w 59"/>
                                      <a:gd name="T19" fmla="*/ 37 h 40"/>
                                      <a:gd name="T20" fmla="*/ 42 w 59"/>
                                      <a:gd name="T21" fmla="*/ 40 h 40"/>
                                      <a:gd name="T22" fmla="*/ 44 w 59"/>
                                      <a:gd name="T23" fmla="*/ 40 h 40"/>
                                      <a:gd name="T24" fmla="*/ 52 w 59"/>
                                      <a:gd name="T25" fmla="*/ 35 h 40"/>
                                      <a:gd name="T26" fmla="*/ 54 w 59"/>
                                      <a:gd name="T27" fmla="*/ 30 h 40"/>
                                      <a:gd name="T28" fmla="*/ 59 w 59"/>
                                      <a:gd name="T29" fmla="*/ 22 h 40"/>
                                      <a:gd name="T30" fmla="*/ 59 w 59"/>
                                      <a:gd name="T31" fmla="*/ 15 h 40"/>
                                      <a:gd name="T32" fmla="*/ 5 w 59"/>
                                      <a:gd name="T33" fmla="*/ 0 h 40"/>
                                      <a:gd name="T34" fmla="*/ 2 w 59"/>
                                      <a:gd name="T35" fmla="*/ 8 h 40"/>
                                      <a:gd name="T36" fmla="*/ 0 w 59"/>
                                      <a:gd name="T37" fmla="*/ 15 h 40"/>
                                      <a:gd name="T38" fmla="*/ 0 w 59"/>
                                      <a:gd name="T39" fmla="*/ 18 h 40"/>
                                      <a:gd name="T40" fmla="*/ 0 w 59"/>
                                      <a:gd name="T41" fmla="*/ 22 h 40"/>
                                      <a:gd name="T42" fmla="*/ 5 w 59"/>
                                      <a:gd name="T43" fmla="*/ 22 h 40"/>
                                      <a:gd name="T44" fmla="*/ 7 w 59"/>
                                      <a:gd name="T45" fmla="*/ 25 h 40"/>
                                      <a:gd name="T46" fmla="*/ 5 w 59"/>
                                      <a:gd name="T47" fmla="*/ 20 h 40"/>
                                      <a:gd name="T48" fmla="*/ 5 w 59"/>
                                      <a:gd name="T49" fmla="*/ 15 h 40"/>
                                      <a:gd name="T50" fmla="*/ 7 w 59"/>
                                      <a:gd name="T51" fmla="*/ 8 h 40"/>
                                      <a:gd name="T52" fmla="*/ 10 w 59"/>
                                      <a:gd name="T53" fmla="*/ 3 h 40"/>
                                      <a:gd name="T54" fmla="*/ 5 w 59"/>
                                      <a:gd name="T55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</a:cxnLst>
                                    <a:rect l="0" t="0" r="r" b="b"/>
                                    <a:pathLst>
                                      <a:path w="59" h="40">
                                        <a:moveTo>
                                          <a:pt x="59" y="15"/>
                                        </a:moveTo>
                                        <a:lnTo>
                                          <a:pt x="59" y="15"/>
                                        </a:lnTo>
                                        <a:lnTo>
                                          <a:pt x="57" y="13"/>
                                        </a:lnTo>
                                        <a:lnTo>
                                          <a:pt x="54" y="13"/>
                                        </a:lnTo>
                                        <a:lnTo>
                                          <a:pt x="54" y="15"/>
                                        </a:lnTo>
                                        <a:lnTo>
                                          <a:pt x="54" y="15"/>
                                        </a:lnTo>
                                        <a:lnTo>
                                          <a:pt x="54" y="22"/>
                                        </a:lnTo>
                                        <a:lnTo>
                                          <a:pt x="49" y="30"/>
                                        </a:lnTo>
                                        <a:lnTo>
                                          <a:pt x="44" y="35"/>
                                        </a:lnTo>
                                        <a:lnTo>
                                          <a:pt x="37" y="37"/>
                                        </a:lnTo>
                                        <a:lnTo>
                                          <a:pt x="42" y="40"/>
                                        </a:lnTo>
                                        <a:lnTo>
                                          <a:pt x="44" y="40"/>
                                        </a:lnTo>
                                        <a:lnTo>
                                          <a:pt x="52" y="35"/>
                                        </a:lnTo>
                                        <a:lnTo>
                                          <a:pt x="54" y="30"/>
                                        </a:lnTo>
                                        <a:lnTo>
                                          <a:pt x="59" y="22"/>
                                        </a:lnTo>
                                        <a:lnTo>
                                          <a:pt x="59" y="15"/>
                                        </a:lnTo>
                                        <a:close/>
                                        <a:moveTo>
                                          <a:pt x="5" y="0"/>
                                        </a:moveTo>
                                        <a:lnTo>
                                          <a:pt x="2" y="8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7" y="25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7" y="8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4C1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11" name="Freeform 110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66" y="646"/>
                                    <a:ext cx="55" cy="40"/>
                                  </a:xfrm>
                                  <a:custGeom>
                                    <a:avLst/>
                                    <a:gdLst>
                                      <a:gd name="T0" fmla="*/ 55 w 55"/>
                                      <a:gd name="T1" fmla="*/ 15 h 40"/>
                                      <a:gd name="T2" fmla="*/ 55 w 55"/>
                                      <a:gd name="T3" fmla="*/ 15 h 40"/>
                                      <a:gd name="T4" fmla="*/ 55 w 55"/>
                                      <a:gd name="T5" fmla="*/ 13 h 40"/>
                                      <a:gd name="T6" fmla="*/ 52 w 55"/>
                                      <a:gd name="T7" fmla="*/ 13 h 40"/>
                                      <a:gd name="T8" fmla="*/ 50 w 55"/>
                                      <a:gd name="T9" fmla="*/ 13 h 40"/>
                                      <a:gd name="T10" fmla="*/ 50 w 55"/>
                                      <a:gd name="T11" fmla="*/ 15 h 40"/>
                                      <a:gd name="T12" fmla="*/ 50 w 55"/>
                                      <a:gd name="T13" fmla="*/ 15 h 40"/>
                                      <a:gd name="T14" fmla="*/ 47 w 55"/>
                                      <a:gd name="T15" fmla="*/ 22 h 40"/>
                                      <a:gd name="T16" fmla="*/ 45 w 55"/>
                                      <a:gd name="T17" fmla="*/ 30 h 40"/>
                                      <a:gd name="T18" fmla="*/ 40 w 55"/>
                                      <a:gd name="T19" fmla="*/ 35 h 40"/>
                                      <a:gd name="T20" fmla="*/ 32 w 55"/>
                                      <a:gd name="T21" fmla="*/ 37 h 40"/>
                                      <a:gd name="T22" fmla="*/ 35 w 55"/>
                                      <a:gd name="T23" fmla="*/ 37 h 40"/>
                                      <a:gd name="T24" fmla="*/ 40 w 55"/>
                                      <a:gd name="T25" fmla="*/ 40 h 40"/>
                                      <a:gd name="T26" fmla="*/ 45 w 55"/>
                                      <a:gd name="T27" fmla="*/ 35 h 40"/>
                                      <a:gd name="T28" fmla="*/ 50 w 55"/>
                                      <a:gd name="T29" fmla="*/ 30 h 40"/>
                                      <a:gd name="T30" fmla="*/ 55 w 55"/>
                                      <a:gd name="T31" fmla="*/ 22 h 40"/>
                                      <a:gd name="T32" fmla="*/ 55 w 55"/>
                                      <a:gd name="T33" fmla="*/ 15 h 40"/>
                                      <a:gd name="T34" fmla="*/ 5 w 55"/>
                                      <a:gd name="T35" fmla="*/ 0 h 40"/>
                                      <a:gd name="T36" fmla="*/ 3 w 55"/>
                                      <a:gd name="T37" fmla="*/ 8 h 40"/>
                                      <a:gd name="T38" fmla="*/ 0 w 55"/>
                                      <a:gd name="T39" fmla="*/ 15 h 40"/>
                                      <a:gd name="T40" fmla="*/ 0 w 55"/>
                                      <a:gd name="T41" fmla="*/ 20 h 40"/>
                                      <a:gd name="T42" fmla="*/ 3 w 55"/>
                                      <a:gd name="T43" fmla="*/ 22 h 40"/>
                                      <a:gd name="T44" fmla="*/ 5 w 55"/>
                                      <a:gd name="T45" fmla="*/ 25 h 40"/>
                                      <a:gd name="T46" fmla="*/ 10 w 55"/>
                                      <a:gd name="T47" fmla="*/ 27 h 40"/>
                                      <a:gd name="T48" fmla="*/ 8 w 55"/>
                                      <a:gd name="T49" fmla="*/ 22 h 40"/>
                                      <a:gd name="T50" fmla="*/ 5 w 55"/>
                                      <a:gd name="T51" fmla="*/ 15 h 40"/>
                                      <a:gd name="T52" fmla="*/ 5 w 55"/>
                                      <a:gd name="T53" fmla="*/ 8 h 40"/>
                                      <a:gd name="T54" fmla="*/ 10 w 55"/>
                                      <a:gd name="T55" fmla="*/ 3 h 40"/>
                                      <a:gd name="T56" fmla="*/ 5 w 55"/>
                                      <a:gd name="T5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</a:cxnLst>
                                    <a:rect l="0" t="0" r="r" b="b"/>
                                    <a:pathLst>
                                      <a:path w="55" h="40">
                                        <a:moveTo>
                                          <a:pt x="55" y="15"/>
                                        </a:moveTo>
                                        <a:lnTo>
                                          <a:pt x="55" y="15"/>
                                        </a:lnTo>
                                        <a:lnTo>
                                          <a:pt x="55" y="13"/>
                                        </a:lnTo>
                                        <a:lnTo>
                                          <a:pt x="52" y="13"/>
                                        </a:lnTo>
                                        <a:lnTo>
                                          <a:pt x="50" y="13"/>
                                        </a:lnTo>
                                        <a:lnTo>
                                          <a:pt x="50" y="15"/>
                                        </a:lnTo>
                                        <a:lnTo>
                                          <a:pt x="50" y="15"/>
                                        </a:lnTo>
                                        <a:lnTo>
                                          <a:pt x="47" y="22"/>
                                        </a:lnTo>
                                        <a:lnTo>
                                          <a:pt x="45" y="30"/>
                                        </a:lnTo>
                                        <a:lnTo>
                                          <a:pt x="40" y="35"/>
                                        </a:lnTo>
                                        <a:lnTo>
                                          <a:pt x="32" y="37"/>
                                        </a:lnTo>
                                        <a:lnTo>
                                          <a:pt x="35" y="37"/>
                                        </a:lnTo>
                                        <a:lnTo>
                                          <a:pt x="40" y="40"/>
                                        </a:lnTo>
                                        <a:lnTo>
                                          <a:pt x="45" y="35"/>
                                        </a:lnTo>
                                        <a:lnTo>
                                          <a:pt x="50" y="30"/>
                                        </a:lnTo>
                                        <a:lnTo>
                                          <a:pt x="55" y="22"/>
                                        </a:lnTo>
                                        <a:lnTo>
                                          <a:pt x="55" y="15"/>
                                        </a:lnTo>
                                        <a:close/>
                                        <a:moveTo>
                                          <a:pt x="5" y="0"/>
                                        </a:moveTo>
                                        <a:lnTo>
                                          <a:pt x="3" y="8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3" y="22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8" y="22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5C7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12" name="Freeform 110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69" y="649"/>
                                    <a:ext cx="49" cy="34"/>
                                  </a:xfrm>
                                  <a:custGeom>
                                    <a:avLst/>
                                    <a:gdLst>
                                      <a:gd name="T0" fmla="*/ 49 w 49"/>
                                      <a:gd name="T1" fmla="*/ 12 h 34"/>
                                      <a:gd name="T2" fmla="*/ 49 w 49"/>
                                      <a:gd name="T3" fmla="*/ 12 h 34"/>
                                      <a:gd name="T4" fmla="*/ 49 w 49"/>
                                      <a:gd name="T5" fmla="*/ 10 h 34"/>
                                      <a:gd name="T6" fmla="*/ 47 w 49"/>
                                      <a:gd name="T7" fmla="*/ 10 h 34"/>
                                      <a:gd name="T8" fmla="*/ 44 w 49"/>
                                      <a:gd name="T9" fmla="*/ 10 h 34"/>
                                      <a:gd name="T10" fmla="*/ 44 w 49"/>
                                      <a:gd name="T11" fmla="*/ 10 h 34"/>
                                      <a:gd name="T12" fmla="*/ 44 w 49"/>
                                      <a:gd name="T13" fmla="*/ 12 h 34"/>
                                      <a:gd name="T14" fmla="*/ 42 w 49"/>
                                      <a:gd name="T15" fmla="*/ 19 h 34"/>
                                      <a:gd name="T16" fmla="*/ 39 w 49"/>
                                      <a:gd name="T17" fmla="*/ 27 h 34"/>
                                      <a:gd name="T18" fmla="*/ 32 w 49"/>
                                      <a:gd name="T19" fmla="*/ 29 h 34"/>
                                      <a:gd name="T20" fmla="*/ 24 w 49"/>
                                      <a:gd name="T21" fmla="*/ 32 h 34"/>
                                      <a:gd name="T22" fmla="*/ 24 w 49"/>
                                      <a:gd name="T23" fmla="*/ 32 h 34"/>
                                      <a:gd name="T24" fmla="*/ 22 w 49"/>
                                      <a:gd name="T25" fmla="*/ 32 h 34"/>
                                      <a:gd name="T26" fmla="*/ 27 w 49"/>
                                      <a:gd name="T27" fmla="*/ 34 h 34"/>
                                      <a:gd name="T28" fmla="*/ 32 w 49"/>
                                      <a:gd name="T29" fmla="*/ 34 h 34"/>
                                      <a:gd name="T30" fmla="*/ 39 w 49"/>
                                      <a:gd name="T31" fmla="*/ 32 h 34"/>
                                      <a:gd name="T32" fmla="*/ 44 w 49"/>
                                      <a:gd name="T33" fmla="*/ 27 h 34"/>
                                      <a:gd name="T34" fmla="*/ 49 w 49"/>
                                      <a:gd name="T35" fmla="*/ 19 h 34"/>
                                      <a:gd name="T36" fmla="*/ 49 w 49"/>
                                      <a:gd name="T37" fmla="*/ 12 h 34"/>
                                      <a:gd name="T38" fmla="*/ 5 w 49"/>
                                      <a:gd name="T39" fmla="*/ 0 h 34"/>
                                      <a:gd name="T40" fmla="*/ 2 w 49"/>
                                      <a:gd name="T41" fmla="*/ 5 h 34"/>
                                      <a:gd name="T42" fmla="*/ 0 w 49"/>
                                      <a:gd name="T43" fmla="*/ 12 h 34"/>
                                      <a:gd name="T44" fmla="*/ 0 w 49"/>
                                      <a:gd name="T45" fmla="*/ 17 h 34"/>
                                      <a:gd name="T46" fmla="*/ 2 w 49"/>
                                      <a:gd name="T47" fmla="*/ 22 h 34"/>
                                      <a:gd name="T48" fmla="*/ 7 w 49"/>
                                      <a:gd name="T49" fmla="*/ 24 h 34"/>
                                      <a:gd name="T50" fmla="*/ 12 w 49"/>
                                      <a:gd name="T51" fmla="*/ 27 h 34"/>
                                      <a:gd name="T52" fmla="*/ 7 w 49"/>
                                      <a:gd name="T53" fmla="*/ 19 h 34"/>
                                      <a:gd name="T54" fmla="*/ 5 w 49"/>
                                      <a:gd name="T55" fmla="*/ 12 h 34"/>
                                      <a:gd name="T56" fmla="*/ 5 w 49"/>
                                      <a:gd name="T57" fmla="*/ 7 h 34"/>
                                      <a:gd name="T58" fmla="*/ 10 w 49"/>
                                      <a:gd name="T59" fmla="*/ 0 h 34"/>
                                      <a:gd name="T60" fmla="*/ 5 w 49"/>
                                      <a:gd name="T61" fmla="*/ 0 h 3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9" h="34">
                                        <a:moveTo>
                                          <a:pt x="49" y="12"/>
                                        </a:moveTo>
                                        <a:lnTo>
                                          <a:pt x="49" y="12"/>
                                        </a:lnTo>
                                        <a:lnTo>
                                          <a:pt x="49" y="10"/>
                                        </a:lnTo>
                                        <a:lnTo>
                                          <a:pt x="47" y="10"/>
                                        </a:lnTo>
                                        <a:lnTo>
                                          <a:pt x="44" y="10"/>
                                        </a:lnTo>
                                        <a:lnTo>
                                          <a:pt x="44" y="10"/>
                                        </a:lnTo>
                                        <a:lnTo>
                                          <a:pt x="44" y="12"/>
                                        </a:lnTo>
                                        <a:lnTo>
                                          <a:pt x="42" y="19"/>
                                        </a:lnTo>
                                        <a:lnTo>
                                          <a:pt x="39" y="27"/>
                                        </a:lnTo>
                                        <a:lnTo>
                                          <a:pt x="32" y="29"/>
                                        </a:lnTo>
                                        <a:lnTo>
                                          <a:pt x="24" y="32"/>
                                        </a:lnTo>
                                        <a:lnTo>
                                          <a:pt x="24" y="32"/>
                                        </a:lnTo>
                                        <a:lnTo>
                                          <a:pt x="22" y="32"/>
                                        </a:lnTo>
                                        <a:lnTo>
                                          <a:pt x="27" y="34"/>
                                        </a:lnTo>
                                        <a:lnTo>
                                          <a:pt x="32" y="34"/>
                                        </a:lnTo>
                                        <a:lnTo>
                                          <a:pt x="39" y="32"/>
                                        </a:lnTo>
                                        <a:lnTo>
                                          <a:pt x="44" y="27"/>
                                        </a:lnTo>
                                        <a:lnTo>
                                          <a:pt x="49" y="19"/>
                                        </a:lnTo>
                                        <a:lnTo>
                                          <a:pt x="49" y="12"/>
                                        </a:lnTo>
                                        <a:close/>
                                        <a:moveTo>
                                          <a:pt x="5" y="0"/>
                                        </a:moveTo>
                                        <a:lnTo>
                                          <a:pt x="2" y="5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" y="22"/>
                                        </a:lnTo>
                                        <a:lnTo>
                                          <a:pt x="7" y="24"/>
                                        </a:lnTo>
                                        <a:lnTo>
                                          <a:pt x="12" y="27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6CC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13" name="Freeform 11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71" y="649"/>
                                    <a:ext cx="45" cy="34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12 h 34"/>
                                      <a:gd name="T2" fmla="*/ 45 w 45"/>
                                      <a:gd name="T3" fmla="*/ 12 h 34"/>
                                      <a:gd name="T4" fmla="*/ 45 w 45"/>
                                      <a:gd name="T5" fmla="*/ 10 h 34"/>
                                      <a:gd name="T6" fmla="*/ 42 w 45"/>
                                      <a:gd name="T7" fmla="*/ 10 h 34"/>
                                      <a:gd name="T8" fmla="*/ 40 w 45"/>
                                      <a:gd name="T9" fmla="*/ 10 h 34"/>
                                      <a:gd name="T10" fmla="*/ 40 w 45"/>
                                      <a:gd name="T11" fmla="*/ 10 h 34"/>
                                      <a:gd name="T12" fmla="*/ 40 w 45"/>
                                      <a:gd name="T13" fmla="*/ 12 h 34"/>
                                      <a:gd name="T14" fmla="*/ 37 w 45"/>
                                      <a:gd name="T15" fmla="*/ 19 h 34"/>
                                      <a:gd name="T16" fmla="*/ 35 w 45"/>
                                      <a:gd name="T17" fmla="*/ 24 h 34"/>
                                      <a:gd name="T18" fmla="*/ 30 w 45"/>
                                      <a:gd name="T19" fmla="*/ 27 h 34"/>
                                      <a:gd name="T20" fmla="*/ 22 w 45"/>
                                      <a:gd name="T21" fmla="*/ 29 h 34"/>
                                      <a:gd name="T22" fmla="*/ 15 w 45"/>
                                      <a:gd name="T23" fmla="*/ 27 h 34"/>
                                      <a:gd name="T24" fmla="*/ 10 w 45"/>
                                      <a:gd name="T25" fmla="*/ 24 h 34"/>
                                      <a:gd name="T26" fmla="*/ 8 w 45"/>
                                      <a:gd name="T27" fmla="*/ 19 h 34"/>
                                      <a:gd name="T28" fmla="*/ 5 w 45"/>
                                      <a:gd name="T29" fmla="*/ 12 h 34"/>
                                      <a:gd name="T30" fmla="*/ 5 w 45"/>
                                      <a:gd name="T31" fmla="*/ 7 h 34"/>
                                      <a:gd name="T32" fmla="*/ 10 w 45"/>
                                      <a:gd name="T33" fmla="*/ 2 h 34"/>
                                      <a:gd name="T34" fmla="*/ 5 w 45"/>
                                      <a:gd name="T35" fmla="*/ 0 h 34"/>
                                      <a:gd name="T36" fmla="*/ 0 w 45"/>
                                      <a:gd name="T37" fmla="*/ 5 h 34"/>
                                      <a:gd name="T38" fmla="*/ 0 w 45"/>
                                      <a:gd name="T39" fmla="*/ 12 h 34"/>
                                      <a:gd name="T40" fmla="*/ 3 w 45"/>
                                      <a:gd name="T41" fmla="*/ 19 h 34"/>
                                      <a:gd name="T42" fmla="*/ 5 w 45"/>
                                      <a:gd name="T43" fmla="*/ 24 h 34"/>
                                      <a:gd name="T44" fmla="*/ 15 w 45"/>
                                      <a:gd name="T45" fmla="*/ 29 h 34"/>
                                      <a:gd name="T46" fmla="*/ 27 w 45"/>
                                      <a:gd name="T47" fmla="*/ 34 h 34"/>
                                      <a:gd name="T48" fmla="*/ 35 w 45"/>
                                      <a:gd name="T49" fmla="*/ 32 h 34"/>
                                      <a:gd name="T50" fmla="*/ 40 w 45"/>
                                      <a:gd name="T51" fmla="*/ 27 h 34"/>
                                      <a:gd name="T52" fmla="*/ 42 w 45"/>
                                      <a:gd name="T53" fmla="*/ 19 h 34"/>
                                      <a:gd name="T54" fmla="*/ 45 w 45"/>
                                      <a:gd name="T55" fmla="*/ 12 h 3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</a:cxnLst>
                                    <a:rect l="0" t="0" r="r" b="b"/>
                                    <a:pathLst>
                                      <a:path w="45" h="34">
                                        <a:moveTo>
                                          <a:pt x="45" y="12"/>
                                        </a:moveTo>
                                        <a:lnTo>
                                          <a:pt x="45" y="12"/>
                                        </a:lnTo>
                                        <a:lnTo>
                                          <a:pt x="45" y="10"/>
                                        </a:lnTo>
                                        <a:lnTo>
                                          <a:pt x="42" y="10"/>
                                        </a:lnTo>
                                        <a:lnTo>
                                          <a:pt x="40" y="10"/>
                                        </a:lnTo>
                                        <a:lnTo>
                                          <a:pt x="40" y="10"/>
                                        </a:lnTo>
                                        <a:lnTo>
                                          <a:pt x="40" y="12"/>
                                        </a:lnTo>
                                        <a:lnTo>
                                          <a:pt x="37" y="19"/>
                                        </a:lnTo>
                                        <a:lnTo>
                                          <a:pt x="35" y="24"/>
                                        </a:lnTo>
                                        <a:lnTo>
                                          <a:pt x="30" y="27"/>
                                        </a:lnTo>
                                        <a:lnTo>
                                          <a:pt x="22" y="29"/>
                                        </a:lnTo>
                                        <a:lnTo>
                                          <a:pt x="15" y="27"/>
                                        </a:lnTo>
                                        <a:lnTo>
                                          <a:pt x="10" y="24"/>
                                        </a:lnTo>
                                        <a:lnTo>
                                          <a:pt x="8" y="19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3" y="19"/>
                                        </a:lnTo>
                                        <a:lnTo>
                                          <a:pt x="5" y="24"/>
                                        </a:lnTo>
                                        <a:lnTo>
                                          <a:pt x="15" y="29"/>
                                        </a:lnTo>
                                        <a:lnTo>
                                          <a:pt x="27" y="34"/>
                                        </a:lnTo>
                                        <a:lnTo>
                                          <a:pt x="35" y="32"/>
                                        </a:lnTo>
                                        <a:lnTo>
                                          <a:pt x="40" y="27"/>
                                        </a:lnTo>
                                        <a:lnTo>
                                          <a:pt x="42" y="19"/>
                                        </a:lnTo>
                                        <a:lnTo>
                                          <a:pt x="45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7D2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14" name="Freeform 11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74" y="649"/>
                                    <a:ext cx="39" cy="32"/>
                                  </a:xfrm>
                                  <a:custGeom>
                                    <a:avLst/>
                                    <a:gdLst>
                                      <a:gd name="T0" fmla="*/ 39 w 39"/>
                                      <a:gd name="T1" fmla="*/ 12 h 32"/>
                                      <a:gd name="T2" fmla="*/ 39 w 39"/>
                                      <a:gd name="T3" fmla="*/ 10 h 32"/>
                                      <a:gd name="T4" fmla="*/ 39 w 39"/>
                                      <a:gd name="T5" fmla="*/ 10 h 32"/>
                                      <a:gd name="T6" fmla="*/ 37 w 39"/>
                                      <a:gd name="T7" fmla="*/ 10 h 32"/>
                                      <a:gd name="T8" fmla="*/ 34 w 39"/>
                                      <a:gd name="T9" fmla="*/ 10 h 32"/>
                                      <a:gd name="T10" fmla="*/ 34 w 39"/>
                                      <a:gd name="T11" fmla="*/ 10 h 32"/>
                                      <a:gd name="T12" fmla="*/ 34 w 39"/>
                                      <a:gd name="T13" fmla="*/ 12 h 32"/>
                                      <a:gd name="T14" fmla="*/ 34 w 39"/>
                                      <a:gd name="T15" fmla="*/ 17 h 32"/>
                                      <a:gd name="T16" fmla="*/ 29 w 39"/>
                                      <a:gd name="T17" fmla="*/ 22 h 32"/>
                                      <a:gd name="T18" fmla="*/ 24 w 39"/>
                                      <a:gd name="T19" fmla="*/ 24 h 32"/>
                                      <a:gd name="T20" fmla="*/ 19 w 39"/>
                                      <a:gd name="T21" fmla="*/ 27 h 32"/>
                                      <a:gd name="T22" fmla="*/ 14 w 39"/>
                                      <a:gd name="T23" fmla="*/ 24 h 32"/>
                                      <a:gd name="T24" fmla="*/ 10 w 39"/>
                                      <a:gd name="T25" fmla="*/ 22 h 32"/>
                                      <a:gd name="T26" fmla="*/ 7 w 39"/>
                                      <a:gd name="T27" fmla="*/ 17 h 32"/>
                                      <a:gd name="T28" fmla="*/ 5 w 39"/>
                                      <a:gd name="T29" fmla="*/ 12 h 32"/>
                                      <a:gd name="T30" fmla="*/ 5 w 39"/>
                                      <a:gd name="T31" fmla="*/ 7 h 32"/>
                                      <a:gd name="T32" fmla="*/ 10 w 39"/>
                                      <a:gd name="T33" fmla="*/ 2 h 32"/>
                                      <a:gd name="T34" fmla="*/ 5 w 39"/>
                                      <a:gd name="T35" fmla="*/ 0 h 32"/>
                                      <a:gd name="T36" fmla="*/ 0 w 39"/>
                                      <a:gd name="T37" fmla="*/ 7 h 32"/>
                                      <a:gd name="T38" fmla="*/ 0 w 39"/>
                                      <a:gd name="T39" fmla="*/ 12 h 32"/>
                                      <a:gd name="T40" fmla="*/ 2 w 39"/>
                                      <a:gd name="T41" fmla="*/ 19 h 32"/>
                                      <a:gd name="T42" fmla="*/ 7 w 39"/>
                                      <a:gd name="T43" fmla="*/ 27 h 32"/>
                                      <a:gd name="T44" fmla="*/ 12 w 39"/>
                                      <a:gd name="T45" fmla="*/ 29 h 32"/>
                                      <a:gd name="T46" fmla="*/ 17 w 39"/>
                                      <a:gd name="T47" fmla="*/ 32 h 32"/>
                                      <a:gd name="T48" fmla="*/ 19 w 39"/>
                                      <a:gd name="T49" fmla="*/ 32 h 32"/>
                                      <a:gd name="T50" fmla="*/ 19 w 39"/>
                                      <a:gd name="T51" fmla="*/ 32 h 32"/>
                                      <a:gd name="T52" fmla="*/ 27 w 39"/>
                                      <a:gd name="T53" fmla="*/ 29 h 32"/>
                                      <a:gd name="T54" fmla="*/ 34 w 39"/>
                                      <a:gd name="T55" fmla="*/ 27 h 32"/>
                                      <a:gd name="T56" fmla="*/ 37 w 39"/>
                                      <a:gd name="T57" fmla="*/ 19 h 32"/>
                                      <a:gd name="T58" fmla="*/ 39 w 39"/>
                                      <a:gd name="T59" fmla="*/ 12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</a:cxnLst>
                                    <a:rect l="0" t="0" r="r" b="b"/>
                                    <a:pathLst>
                                      <a:path w="39" h="32">
                                        <a:moveTo>
                                          <a:pt x="39" y="12"/>
                                        </a:moveTo>
                                        <a:lnTo>
                                          <a:pt x="39" y="10"/>
                                        </a:lnTo>
                                        <a:lnTo>
                                          <a:pt x="39" y="10"/>
                                        </a:lnTo>
                                        <a:lnTo>
                                          <a:pt x="37" y="10"/>
                                        </a:lnTo>
                                        <a:lnTo>
                                          <a:pt x="34" y="10"/>
                                        </a:lnTo>
                                        <a:lnTo>
                                          <a:pt x="34" y="10"/>
                                        </a:lnTo>
                                        <a:lnTo>
                                          <a:pt x="34" y="12"/>
                                        </a:lnTo>
                                        <a:lnTo>
                                          <a:pt x="34" y="17"/>
                                        </a:lnTo>
                                        <a:lnTo>
                                          <a:pt x="29" y="22"/>
                                        </a:lnTo>
                                        <a:lnTo>
                                          <a:pt x="24" y="24"/>
                                        </a:lnTo>
                                        <a:lnTo>
                                          <a:pt x="19" y="27"/>
                                        </a:lnTo>
                                        <a:lnTo>
                                          <a:pt x="14" y="24"/>
                                        </a:lnTo>
                                        <a:lnTo>
                                          <a:pt x="10" y="22"/>
                                        </a:lnTo>
                                        <a:lnTo>
                                          <a:pt x="7" y="17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2" y="19"/>
                                        </a:lnTo>
                                        <a:lnTo>
                                          <a:pt x="7" y="27"/>
                                        </a:lnTo>
                                        <a:lnTo>
                                          <a:pt x="12" y="29"/>
                                        </a:lnTo>
                                        <a:lnTo>
                                          <a:pt x="17" y="32"/>
                                        </a:lnTo>
                                        <a:lnTo>
                                          <a:pt x="19" y="32"/>
                                        </a:lnTo>
                                        <a:lnTo>
                                          <a:pt x="19" y="32"/>
                                        </a:lnTo>
                                        <a:lnTo>
                                          <a:pt x="27" y="29"/>
                                        </a:lnTo>
                                        <a:lnTo>
                                          <a:pt x="34" y="27"/>
                                        </a:lnTo>
                                        <a:lnTo>
                                          <a:pt x="37" y="19"/>
                                        </a:lnTo>
                                        <a:lnTo>
                                          <a:pt x="39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6D5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15" name="Freeform 11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76" y="651"/>
                                    <a:ext cx="35" cy="27"/>
                                  </a:xfrm>
                                  <a:custGeom>
                                    <a:avLst/>
                                    <a:gdLst>
                                      <a:gd name="T0" fmla="*/ 35 w 35"/>
                                      <a:gd name="T1" fmla="*/ 10 h 27"/>
                                      <a:gd name="T2" fmla="*/ 35 w 35"/>
                                      <a:gd name="T3" fmla="*/ 8 h 27"/>
                                      <a:gd name="T4" fmla="*/ 35 w 35"/>
                                      <a:gd name="T5" fmla="*/ 8 h 27"/>
                                      <a:gd name="T6" fmla="*/ 32 w 35"/>
                                      <a:gd name="T7" fmla="*/ 8 h 27"/>
                                      <a:gd name="T8" fmla="*/ 30 w 35"/>
                                      <a:gd name="T9" fmla="*/ 8 h 27"/>
                                      <a:gd name="T10" fmla="*/ 30 w 35"/>
                                      <a:gd name="T11" fmla="*/ 8 h 27"/>
                                      <a:gd name="T12" fmla="*/ 30 w 35"/>
                                      <a:gd name="T13" fmla="*/ 10 h 27"/>
                                      <a:gd name="T14" fmla="*/ 30 w 35"/>
                                      <a:gd name="T15" fmla="*/ 15 h 27"/>
                                      <a:gd name="T16" fmla="*/ 27 w 35"/>
                                      <a:gd name="T17" fmla="*/ 17 h 27"/>
                                      <a:gd name="T18" fmla="*/ 22 w 35"/>
                                      <a:gd name="T19" fmla="*/ 20 h 27"/>
                                      <a:gd name="T20" fmla="*/ 17 w 35"/>
                                      <a:gd name="T21" fmla="*/ 22 h 27"/>
                                      <a:gd name="T22" fmla="*/ 12 w 35"/>
                                      <a:gd name="T23" fmla="*/ 20 h 27"/>
                                      <a:gd name="T24" fmla="*/ 10 w 35"/>
                                      <a:gd name="T25" fmla="*/ 17 h 27"/>
                                      <a:gd name="T26" fmla="*/ 5 w 35"/>
                                      <a:gd name="T27" fmla="*/ 15 h 27"/>
                                      <a:gd name="T28" fmla="*/ 5 w 35"/>
                                      <a:gd name="T29" fmla="*/ 10 h 27"/>
                                      <a:gd name="T30" fmla="*/ 8 w 35"/>
                                      <a:gd name="T31" fmla="*/ 5 h 27"/>
                                      <a:gd name="T32" fmla="*/ 10 w 35"/>
                                      <a:gd name="T33" fmla="*/ 0 h 27"/>
                                      <a:gd name="T34" fmla="*/ 8 w 35"/>
                                      <a:gd name="T35" fmla="*/ 0 h 27"/>
                                      <a:gd name="T36" fmla="*/ 5 w 35"/>
                                      <a:gd name="T37" fmla="*/ 0 h 27"/>
                                      <a:gd name="T38" fmla="*/ 0 w 35"/>
                                      <a:gd name="T39" fmla="*/ 5 h 27"/>
                                      <a:gd name="T40" fmla="*/ 0 w 35"/>
                                      <a:gd name="T41" fmla="*/ 10 h 27"/>
                                      <a:gd name="T42" fmla="*/ 3 w 35"/>
                                      <a:gd name="T43" fmla="*/ 17 h 27"/>
                                      <a:gd name="T44" fmla="*/ 5 w 35"/>
                                      <a:gd name="T45" fmla="*/ 22 h 27"/>
                                      <a:gd name="T46" fmla="*/ 10 w 35"/>
                                      <a:gd name="T47" fmla="*/ 25 h 27"/>
                                      <a:gd name="T48" fmla="*/ 17 w 35"/>
                                      <a:gd name="T49" fmla="*/ 27 h 27"/>
                                      <a:gd name="T50" fmla="*/ 25 w 35"/>
                                      <a:gd name="T51" fmla="*/ 25 h 27"/>
                                      <a:gd name="T52" fmla="*/ 30 w 35"/>
                                      <a:gd name="T53" fmla="*/ 22 h 27"/>
                                      <a:gd name="T54" fmla="*/ 32 w 35"/>
                                      <a:gd name="T55" fmla="*/ 17 h 27"/>
                                      <a:gd name="T56" fmla="*/ 35 w 35"/>
                                      <a:gd name="T57" fmla="*/ 10 h 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</a:cxnLst>
                                    <a:rect l="0" t="0" r="r" b="b"/>
                                    <a:pathLst>
                                      <a:path w="35" h="27">
                                        <a:moveTo>
                                          <a:pt x="35" y="10"/>
                                        </a:moveTo>
                                        <a:lnTo>
                                          <a:pt x="35" y="8"/>
                                        </a:lnTo>
                                        <a:lnTo>
                                          <a:pt x="35" y="8"/>
                                        </a:lnTo>
                                        <a:lnTo>
                                          <a:pt x="32" y="8"/>
                                        </a:lnTo>
                                        <a:lnTo>
                                          <a:pt x="30" y="8"/>
                                        </a:lnTo>
                                        <a:lnTo>
                                          <a:pt x="30" y="8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27" y="17"/>
                                        </a:lnTo>
                                        <a:lnTo>
                                          <a:pt x="22" y="20"/>
                                        </a:lnTo>
                                        <a:lnTo>
                                          <a:pt x="17" y="22"/>
                                        </a:lnTo>
                                        <a:lnTo>
                                          <a:pt x="12" y="20"/>
                                        </a:lnTo>
                                        <a:lnTo>
                                          <a:pt x="10" y="17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3" y="17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10" y="25"/>
                                        </a:lnTo>
                                        <a:lnTo>
                                          <a:pt x="17" y="27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30" y="22"/>
                                        </a:lnTo>
                                        <a:lnTo>
                                          <a:pt x="32" y="17"/>
                                        </a:lnTo>
                                        <a:lnTo>
                                          <a:pt x="35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5D8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16" name="Freeform 11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79" y="651"/>
                                    <a:ext cx="29" cy="25"/>
                                  </a:xfrm>
                                  <a:custGeom>
                                    <a:avLst/>
                                    <a:gdLst>
                                      <a:gd name="T0" fmla="*/ 29 w 29"/>
                                      <a:gd name="T1" fmla="*/ 10 h 25"/>
                                      <a:gd name="T2" fmla="*/ 29 w 29"/>
                                      <a:gd name="T3" fmla="*/ 8 h 25"/>
                                      <a:gd name="T4" fmla="*/ 29 w 29"/>
                                      <a:gd name="T5" fmla="*/ 8 h 25"/>
                                      <a:gd name="T6" fmla="*/ 27 w 29"/>
                                      <a:gd name="T7" fmla="*/ 8 h 25"/>
                                      <a:gd name="T8" fmla="*/ 24 w 29"/>
                                      <a:gd name="T9" fmla="*/ 5 h 25"/>
                                      <a:gd name="T10" fmla="*/ 24 w 29"/>
                                      <a:gd name="T11" fmla="*/ 8 h 25"/>
                                      <a:gd name="T12" fmla="*/ 24 w 29"/>
                                      <a:gd name="T13" fmla="*/ 10 h 25"/>
                                      <a:gd name="T14" fmla="*/ 24 w 29"/>
                                      <a:gd name="T15" fmla="*/ 13 h 25"/>
                                      <a:gd name="T16" fmla="*/ 22 w 29"/>
                                      <a:gd name="T17" fmla="*/ 17 h 25"/>
                                      <a:gd name="T18" fmla="*/ 19 w 29"/>
                                      <a:gd name="T19" fmla="*/ 20 h 25"/>
                                      <a:gd name="T20" fmla="*/ 14 w 29"/>
                                      <a:gd name="T21" fmla="*/ 20 h 25"/>
                                      <a:gd name="T22" fmla="*/ 12 w 29"/>
                                      <a:gd name="T23" fmla="*/ 20 h 25"/>
                                      <a:gd name="T24" fmla="*/ 7 w 29"/>
                                      <a:gd name="T25" fmla="*/ 17 h 25"/>
                                      <a:gd name="T26" fmla="*/ 5 w 29"/>
                                      <a:gd name="T27" fmla="*/ 13 h 25"/>
                                      <a:gd name="T28" fmla="*/ 5 w 29"/>
                                      <a:gd name="T29" fmla="*/ 10 h 25"/>
                                      <a:gd name="T30" fmla="*/ 7 w 29"/>
                                      <a:gd name="T31" fmla="*/ 5 h 25"/>
                                      <a:gd name="T32" fmla="*/ 9 w 29"/>
                                      <a:gd name="T33" fmla="*/ 3 h 25"/>
                                      <a:gd name="T34" fmla="*/ 7 w 29"/>
                                      <a:gd name="T35" fmla="*/ 0 h 25"/>
                                      <a:gd name="T36" fmla="*/ 5 w 29"/>
                                      <a:gd name="T37" fmla="*/ 0 h 25"/>
                                      <a:gd name="T38" fmla="*/ 0 w 29"/>
                                      <a:gd name="T39" fmla="*/ 5 h 25"/>
                                      <a:gd name="T40" fmla="*/ 0 w 29"/>
                                      <a:gd name="T41" fmla="*/ 10 h 25"/>
                                      <a:gd name="T42" fmla="*/ 2 w 29"/>
                                      <a:gd name="T43" fmla="*/ 15 h 25"/>
                                      <a:gd name="T44" fmla="*/ 5 w 29"/>
                                      <a:gd name="T45" fmla="*/ 20 h 25"/>
                                      <a:gd name="T46" fmla="*/ 9 w 29"/>
                                      <a:gd name="T47" fmla="*/ 22 h 25"/>
                                      <a:gd name="T48" fmla="*/ 14 w 29"/>
                                      <a:gd name="T49" fmla="*/ 25 h 25"/>
                                      <a:gd name="T50" fmla="*/ 19 w 29"/>
                                      <a:gd name="T51" fmla="*/ 22 h 25"/>
                                      <a:gd name="T52" fmla="*/ 24 w 29"/>
                                      <a:gd name="T53" fmla="*/ 20 h 25"/>
                                      <a:gd name="T54" fmla="*/ 29 w 29"/>
                                      <a:gd name="T55" fmla="*/ 15 h 25"/>
                                      <a:gd name="T56" fmla="*/ 29 w 29"/>
                                      <a:gd name="T57" fmla="*/ 10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</a:cxnLst>
                                    <a:rect l="0" t="0" r="r" b="b"/>
                                    <a:pathLst>
                                      <a:path w="29" h="25">
                                        <a:moveTo>
                                          <a:pt x="29" y="10"/>
                                        </a:moveTo>
                                        <a:lnTo>
                                          <a:pt x="29" y="8"/>
                                        </a:lnTo>
                                        <a:lnTo>
                                          <a:pt x="29" y="8"/>
                                        </a:lnTo>
                                        <a:lnTo>
                                          <a:pt x="27" y="8"/>
                                        </a:lnTo>
                                        <a:lnTo>
                                          <a:pt x="24" y="5"/>
                                        </a:lnTo>
                                        <a:lnTo>
                                          <a:pt x="24" y="8"/>
                                        </a:lnTo>
                                        <a:lnTo>
                                          <a:pt x="24" y="10"/>
                                        </a:lnTo>
                                        <a:lnTo>
                                          <a:pt x="24" y="13"/>
                                        </a:lnTo>
                                        <a:lnTo>
                                          <a:pt x="22" y="17"/>
                                        </a:lnTo>
                                        <a:lnTo>
                                          <a:pt x="19" y="20"/>
                                        </a:lnTo>
                                        <a:lnTo>
                                          <a:pt x="14" y="20"/>
                                        </a:lnTo>
                                        <a:lnTo>
                                          <a:pt x="12" y="20"/>
                                        </a:lnTo>
                                        <a:lnTo>
                                          <a:pt x="7" y="17"/>
                                        </a:lnTo>
                                        <a:lnTo>
                                          <a:pt x="5" y="13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9" y="3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2" y="15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9" y="22"/>
                                        </a:lnTo>
                                        <a:lnTo>
                                          <a:pt x="14" y="25"/>
                                        </a:lnTo>
                                        <a:lnTo>
                                          <a:pt x="19" y="22"/>
                                        </a:lnTo>
                                        <a:lnTo>
                                          <a:pt x="24" y="20"/>
                                        </a:lnTo>
                                        <a:lnTo>
                                          <a:pt x="29" y="15"/>
                                        </a:lnTo>
                                        <a:lnTo>
                                          <a:pt x="29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4DC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17" name="Freeform 11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81" y="651"/>
                                    <a:ext cx="25" cy="22"/>
                                  </a:xfrm>
                                  <a:custGeom>
                                    <a:avLst/>
                                    <a:gdLst>
                                      <a:gd name="T0" fmla="*/ 25 w 25"/>
                                      <a:gd name="T1" fmla="*/ 10 h 22"/>
                                      <a:gd name="T2" fmla="*/ 25 w 25"/>
                                      <a:gd name="T3" fmla="*/ 8 h 22"/>
                                      <a:gd name="T4" fmla="*/ 25 w 25"/>
                                      <a:gd name="T5" fmla="*/ 8 h 22"/>
                                      <a:gd name="T6" fmla="*/ 22 w 25"/>
                                      <a:gd name="T7" fmla="*/ 5 h 22"/>
                                      <a:gd name="T8" fmla="*/ 17 w 25"/>
                                      <a:gd name="T9" fmla="*/ 5 h 22"/>
                                      <a:gd name="T10" fmla="*/ 20 w 25"/>
                                      <a:gd name="T11" fmla="*/ 8 h 22"/>
                                      <a:gd name="T12" fmla="*/ 20 w 25"/>
                                      <a:gd name="T13" fmla="*/ 10 h 22"/>
                                      <a:gd name="T14" fmla="*/ 17 w 25"/>
                                      <a:gd name="T15" fmla="*/ 15 h 22"/>
                                      <a:gd name="T16" fmla="*/ 12 w 25"/>
                                      <a:gd name="T17" fmla="*/ 17 h 22"/>
                                      <a:gd name="T18" fmla="*/ 7 w 25"/>
                                      <a:gd name="T19" fmla="*/ 15 h 22"/>
                                      <a:gd name="T20" fmla="*/ 5 w 25"/>
                                      <a:gd name="T21" fmla="*/ 10 h 22"/>
                                      <a:gd name="T22" fmla="*/ 7 w 25"/>
                                      <a:gd name="T23" fmla="*/ 5 h 22"/>
                                      <a:gd name="T24" fmla="*/ 10 w 25"/>
                                      <a:gd name="T25" fmla="*/ 3 h 22"/>
                                      <a:gd name="T26" fmla="*/ 7 w 25"/>
                                      <a:gd name="T27" fmla="*/ 3 h 22"/>
                                      <a:gd name="T28" fmla="*/ 5 w 25"/>
                                      <a:gd name="T29" fmla="*/ 0 h 22"/>
                                      <a:gd name="T30" fmla="*/ 3 w 25"/>
                                      <a:gd name="T31" fmla="*/ 5 h 22"/>
                                      <a:gd name="T32" fmla="*/ 0 w 25"/>
                                      <a:gd name="T33" fmla="*/ 10 h 22"/>
                                      <a:gd name="T34" fmla="*/ 0 w 25"/>
                                      <a:gd name="T35" fmla="*/ 15 h 22"/>
                                      <a:gd name="T36" fmla="*/ 5 w 25"/>
                                      <a:gd name="T37" fmla="*/ 17 h 22"/>
                                      <a:gd name="T38" fmla="*/ 7 w 25"/>
                                      <a:gd name="T39" fmla="*/ 20 h 22"/>
                                      <a:gd name="T40" fmla="*/ 12 w 25"/>
                                      <a:gd name="T41" fmla="*/ 22 h 22"/>
                                      <a:gd name="T42" fmla="*/ 17 w 25"/>
                                      <a:gd name="T43" fmla="*/ 20 h 22"/>
                                      <a:gd name="T44" fmla="*/ 22 w 25"/>
                                      <a:gd name="T45" fmla="*/ 17 h 22"/>
                                      <a:gd name="T46" fmla="*/ 25 w 25"/>
                                      <a:gd name="T47" fmla="*/ 15 h 22"/>
                                      <a:gd name="T48" fmla="*/ 25 w 25"/>
                                      <a:gd name="T49" fmla="*/ 10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25" h="22">
                                        <a:moveTo>
                                          <a:pt x="25" y="10"/>
                                        </a:moveTo>
                                        <a:lnTo>
                                          <a:pt x="25" y="8"/>
                                        </a:lnTo>
                                        <a:lnTo>
                                          <a:pt x="25" y="8"/>
                                        </a:lnTo>
                                        <a:lnTo>
                                          <a:pt x="22" y="5"/>
                                        </a:lnTo>
                                        <a:lnTo>
                                          <a:pt x="17" y="5"/>
                                        </a:lnTo>
                                        <a:lnTo>
                                          <a:pt x="20" y="8"/>
                                        </a:lnTo>
                                        <a:lnTo>
                                          <a:pt x="20" y="10"/>
                                        </a:lnTo>
                                        <a:lnTo>
                                          <a:pt x="17" y="15"/>
                                        </a:lnTo>
                                        <a:lnTo>
                                          <a:pt x="12" y="17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7" y="3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7" y="20"/>
                                        </a:lnTo>
                                        <a:lnTo>
                                          <a:pt x="12" y="22"/>
                                        </a:lnTo>
                                        <a:lnTo>
                                          <a:pt x="17" y="20"/>
                                        </a:lnTo>
                                        <a:lnTo>
                                          <a:pt x="22" y="17"/>
                                        </a:lnTo>
                                        <a:lnTo>
                                          <a:pt x="25" y="15"/>
                                        </a:lnTo>
                                        <a:lnTo>
                                          <a:pt x="25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4D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18" name="Freeform 110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84" y="654"/>
                                    <a:ext cx="19" cy="17"/>
                                  </a:xfrm>
                                  <a:custGeom>
                                    <a:avLst/>
                                    <a:gdLst>
                                      <a:gd name="T0" fmla="*/ 19 w 19"/>
                                      <a:gd name="T1" fmla="*/ 7 h 17"/>
                                      <a:gd name="T2" fmla="*/ 19 w 19"/>
                                      <a:gd name="T3" fmla="*/ 5 h 17"/>
                                      <a:gd name="T4" fmla="*/ 19 w 19"/>
                                      <a:gd name="T5" fmla="*/ 2 h 17"/>
                                      <a:gd name="T6" fmla="*/ 12 w 19"/>
                                      <a:gd name="T7" fmla="*/ 2 h 17"/>
                                      <a:gd name="T8" fmla="*/ 4 w 19"/>
                                      <a:gd name="T9" fmla="*/ 0 h 17"/>
                                      <a:gd name="T10" fmla="*/ 2 w 19"/>
                                      <a:gd name="T11" fmla="*/ 2 h 17"/>
                                      <a:gd name="T12" fmla="*/ 0 w 19"/>
                                      <a:gd name="T13" fmla="*/ 7 h 17"/>
                                      <a:gd name="T14" fmla="*/ 0 w 19"/>
                                      <a:gd name="T15" fmla="*/ 10 h 17"/>
                                      <a:gd name="T16" fmla="*/ 2 w 19"/>
                                      <a:gd name="T17" fmla="*/ 14 h 17"/>
                                      <a:gd name="T18" fmla="*/ 7 w 19"/>
                                      <a:gd name="T19" fmla="*/ 17 h 17"/>
                                      <a:gd name="T20" fmla="*/ 9 w 19"/>
                                      <a:gd name="T21" fmla="*/ 17 h 17"/>
                                      <a:gd name="T22" fmla="*/ 14 w 19"/>
                                      <a:gd name="T23" fmla="*/ 17 h 17"/>
                                      <a:gd name="T24" fmla="*/ 17 w 19"/>
                                      <a:gd name="T25" fmla="*/ 14 h 17"/>
                                      <a:gd name="T26" fmla="*/ 19 w 19"/>
                                      <a:gd name="T27" fmla="*/ 10 h 17"/>
                                      <a:gd name="T28" fmla="*/ 19 w 19"/>
                                      <a:gd name="T29" fmla="*/ 7 h 17"/>
                                      <a:gd name="T30" fmla="*/ 14 w 19"/>
                                      <a:gd name="T31" fmla="*/ 7 h 17"/>
                                      <a:gd name="T32" fmla="*/ 12 w 19"/>
                                      <a:gd name="T33" fmla="*/ 10 h 17"/>
                                      <a:gd name="T34" fmla="*/ 9 w 19"/>
                                      <a:gd name="T35" fmla="*/ 12 h 17"/>
                                      <a:gd name="T36" fmla="*/ 7 w 19"/>
                                      <a:gd name="T37" fmla="*/ 10 h 17"/>
                                      <a:gd name="T38" fmla="*/ 4 w 19"/>
                                      <a:gd name="T39" fmla="*/ 7 h 17"/>
                                      <a:gd name="T40" fmla="*/ 7 w 19"/>
                                      <a:gd name="T41" fmla="*/ 5 h 17"/>
                                      <a:gd name="T42" fmla="*/ 9 w 19"/>
                                      <a:gd name="T43" fmla="*/ 2 h 17"/>
                                      <a:gd name="T44" fmla="*/ 12 w 19"/>
                                      <a:gd name="T45" fmla="*/ 5 h 17"/>
                                      <a:gd name="T46" fmla="*/ 14 w 19"/>
                                      <a:gd name="T47" fmla="*/ 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19" h="17">
                                        <a:moveTo>
                                          <a:pt x="19" y="7"/>
                                        </a:moveTo>
                                        <a:lnTo>
                                          <a:pt x="19" y="5"/>
                                        </a:lnTo>
                                        <a:lnTo>
                                          <a:pt x="19" y="2"/>
                                        </a:lnTo>
                                        <a:lnTo>
                                          <a:pt x="12" y="2"/>
                                        </a:lnTo>
                                        <a:lnTo>
                                          <a:pt x="4" y="0"/>
                                        </a:lnTo>
                                        <a:lnTo>
                                          <a:pt x="2" y="2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2" y="14"/>
                                        </a:lnTo>
                                        <a:lnTo>
                                          <a:pt x="7" y="17"/>
                                        </a:lnTo>
                                        <a:lnTo>
                                          <a:pt x="9" y="17"/>
                                        </a:lnTo>
                                        <a:lnTo>
                                          <a:pt x="14" y="17"/>
                                        </a:lnTo>
                                        <a:lnTo>
                                          <a:pt x="17" y="14"/>
                                        </a:lnTo>
                                        <a:lnTo>
                                          <a:pt x="19" y="10"/>
                                        </a:lnTo>
                                        <a:lnTo>
                                          <a:pt x="19" y="7"/>
                                        </a:lnTo>
                                        <a:close/>
                                        <a:moveTo>
                                          <a:pt x="14" y="7"/>
                                        </a:moveTo>
                                        <a:lnTo>
                                          <a:pt x="12" y="10"/>
                                        </a:lnTo>
                                        <a:lnTo>
                                          <a:pt x="9" y="12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4" y="7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9" y="2"/>
                                        </a:lnTo>
                                        <a:lnTo>
                                          <a:pt x="12" y="5"/>
                                        </a:lnTo>
                                        <a:lnTo>
                                          <a:pt x="14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E1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19" name="Freeform 11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86" y="654"/>
                                    <a:ext cx="15" cy="14"/>
                                  </a:xfrm>
                                  <a:custGeom>
                                    <a:avLst/>
                                    <a:gdLst>
                                      <a:gd name="T0" fmla="*/ 15 w 15"/>
                                      <a:gd name="T1" fmla="*/ 7 h 14"/>
                                      <a:gd name="T2" fmla="*/ 15 w 15"/>
                                      <a:gd name="T3" fmla="*/ 5 h 14"/>
                                      <a:gd name="T4" fmla="*/ 12 w 15"/>
                                      <a:gd name="T5" fmla="*/ 2 h 14"/>
                                      <a:gd name="T6" fmla="*/ 10 w 15"/>
                                      <a:gd name="T7" fmla="*/ 2 h 14"/>
                                      <a:gd name="T8" fmla="*/ 5 w 15"/>
                                      <a:gd name="T9" fmla="*/ 0 h 14"/>
                                      <a:gd name="T10" fmla="*/ 2 w 15"/>
                                      <a:gd name="T11" fmla="*/ 2 h 14"/>
                                      <a:gd name="T12" fmla="*/ 0 w 15"/>
                                      <a:gd name="T13" fmla="*/ 7 h 14"/>
                                      <a:gd name="T14" fmla="*/ 2 w 15"/>
                                      <a:gd name="T15" fmla="*/ 12 h 14"/>
                                      <a:gd name="T16" fmla="*/ 7 w 15"/>
                                      <a:gd name="T17" fmla="*/ 14 h 14"/>
                                      <a:gd name="T18" fmla="*/ 12 w 15"/>
                                      <a:gd name="T19" fmla="*/ 12 h 14"/>
                                      <a:gd name="T20" fmla="*/ 15 w 15"/>
                                      <a:gd name="T21" fmla="*/ 7 h 1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15" h="14">
                                        <a:moveTo>
                                          <a:pt x="15" y="7"/>
                                        </a:moveTo>
                                        <a:lnTo>
                                          <a:pt x="15" y="5"/>
                                        </a:lnTo>
                                        <a:lnTo>
                                          <a:pt x="12" y="2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2" y="2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2" y="12"/>
                                        </a:lnTo>
                                        <a:lnTo>
                                          <a:pt x="7" y="14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15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E4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0" name="Freeform 11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88" y="656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*/ 10 w 10"/>
                                      <a:gd name="T1" fmla="*/ 5 h 10"/>
                                      <a:gd name="T2" fmla="*/ 8 w 10"/>
                                      <a:gd name="T3" fmla="*/ 3 h 10"/>
                                      <a:gd name="T4" fmla="*/ 5 w 10"/>
                                      <a:gd name="T5" fmla="*/ 0 h 10"/>
                                      <a:gd name="T6" fmla="*/ 3 w 10"/>
                                      <a:gd name="T7" fmla="*/ 3 h 10"/>
                                      <a:gd name="T8" fmla="*/ 0 w 10"/>
                                      <a:gd name="T9" fmla="*/ 5 h 10"/>
                                      <a:gd name="T10" fmla="*/ 3 w 10"/>
                                      <a:gd name="T11" fmla="*/ 8 h 10"/>
                                      <a:gd name="T12" fmla="*/ 5 w 10"/>
                                      <a:gd name="T13" fmla="*/ 10 h 10"/>
                                      <a:gd name="T14" fmla="*/ 8 w 10"/>
                                      <a:gd name="T15" fmla="*/ 8 h 10"/>
                                      <a:gd name="T16" fmla="*/ 10 w 10"/>
                                      <a:gd name="T17" fmla="*/ 5 h 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10" y="5"/>
                                        </a:moveTo>
                                        <a:lnTo>
                                          <a:pt x="8" y="3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3" y="3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2E7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1" name="Freeform 11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91" y="659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*/ 5 w 5"/>
                                      <a:gd name="T1" fmla="*/ 2 h 5"/>
                                      <a:gd name="T2" fmla="*/ 5 w 5"/>
                                      <a:gd name="T3" fmla="*/ 0 h 5"/>
                                      <a:gd name="T4" fmla="*/ 2 w 5"/>
                                      <a:gd name="T5" fmla="*/ 0 h 5"/>
                                      <a:gd name="T6" fmla="*/ 0 w 5"/>
                                      <a:gd name="T7" fmla="*/ 0 h 5"/>
                                      <a:gd name="T8" fmla="*/ 0 w 5"/>
                                      <a:gd name="T9" fmla="*/ 2 h 5"/>
                                      <a:gd name="T10" fmla="*/ 0 w 5"/>
                                      <a:gd name="T11" fmla="*/ 5 h 5"/>
                                      <a:gd name="T12" fmla="*/ 2 w 5"/>
                                      <a:gd name="T13" fmla="*/ 5 h 5"/>
                                      <a:gd name="T14" fmla="*/ 5 w 5"/>
                                      <a:gd name="T15" fmla="*/ 5 h 5"/>
                                      <a:gd name="T16" fmla="*/ 5 w 5"/>
                                      <a:gd name="T17" fmla="*/ 2 h 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5" y="2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5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1E9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2" name="Freeform 11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09" y="631"/>
                                    <a:ext cx="169" cy="60"/>
                                  </a:xfrm>
                                  <a:custGeom>
                                    <a:avLst/>
                                    <a:gdLst>
                                      <a:gd name="T0" fmla="*/ 169 w 169"/>
                                      <a:gd name="T1" fmla="*/ 20 h 60"/>
                                      <a:gd name="T2" fmla="*/ 147 w 169"/>
                                      <a:gd name="T3" fmla="*/ 28 h 60"/>
                                      <a:gd name="T4" fmla="*/ 127 w 169"/>
                                      <a:gd name="T5" fmla="*/ 30 h 60"/>
                                      <a:gd name="T6" fmla="*/ 107 w 169"/>
                                      <a:gd name="T7" fmla="*/ 28 h 60"/>
                                      <a:gd name="T8" fmla="*/ 87 w 169"/>
                                      <a:gd name="T9" fmla="*/ 25 h 60"/>
                                      <a:gd name="T10" fmla="*/ 50 w 169"/>
                                      <a:gd name="T11" fmla="*/ 13 h 60"/>
                                      <a:gd name="T12" fmla="*/ 0 w 169"/>
                                      <a:gd name="T13" fmla="*/ 0 h 60"/>
                                      <a:gd name="T14" fmla="*/ 35 w 169"/>
                                      <a:gd name="T15" fmla="*/ 25 h 60"/>
                                      <a:gd name="T16" fmla="*/ 75 w 169"/>
                                      <a:gd name="T17" fmla="*/ 45 h 60"/>
                                      <a:gd name="T18" fmla="*/ 94 w 169"/>
                                      <a:gd name="T19" fmla="*/ 55 h 60"/>
                                      <a:gd name="T20" fmla="*/ 117 w 169"/>
                                      <a:gd name="T21" fmla="*/ 57 h 60"/>
                                      <a:gd name="T22" fmla="*/ 137 w 169"/>
                                      <a:gd name="T23" fmla="*/ 60 h 60"/>
                                      <a:gd name="T24" fmla="*/ 159 w 169"/>
                                      <a:gd name="T25" fmla="*/ 55 h 60"/>
                                      <a:gd name="T26" fmla="*/ 166 w 169"/>
                                      <a:gd name="T27" fmla="*/ 37 h 60"/>
                                      <a:gd name="T28" fmla="*/ 169 w 169"/>
                                      <a:gd name="T29" fmla="*/ 2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169" h="60">
                                        <a:moveTo>
                                          <a:pt x="169" y="20"/>
                                        </a:moveTo>
                                        <a:lnTo>
                                          <a:pt x="147" y="28"/>
                                        </a:lnTo>
                                        <a:lnTo>
                                          <a:pt x="127" y="30"/>
                                        </a:lnTo>
                                        <a:lnTo>
                                          <a:pt x="107" y="28"/>
                                        </a:lnTo>
                                        <a:lnTo>
                                          <a:pt x="87" y="25"/>
                                        </a:lnTo>
                                        <a:lnTo>
                                          <a:pt x="50" y="13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35" y="25"/>
                                        </a:lnTo>
                                        <a:lnTo>
                                          <a:pt x="75" y="45"/>
                                        </a:lnTo>
                                        <a:lnTo>
                                          <a:pt x="94" y="55"/>
                                        </a:lnTo>
                                        <a:lnTo>
                                          <a:pt x="117" y="57"/>
                                        </a:lnTo>
                                        <a:lnTo>
                                          <a:pt x="137" y="60"/>
                                        </a:lnTo>
                                        <a:lnTo>
                                          <a:pt x="159" y="55"/>
                                        </a:lnTo>
                                        <a:lnTo>
                                          <a:pt x="166" y="37"/>
                                        </a:lnTo>
                                        <a:lnTo>
                                          <a:pt x="169" y="2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3" name="Freeform 111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809" y="886"/>
                                    <a:ext cx="32" cy="117"/>
                                  </a:xfrm>
                                  <a:custGeom>
                                    <a:avLst/>
                                    <a:gdLst>
                                      <a:gd name="T0" fmla="*/ 20 w 32"/>
                                      <a:gd name="T1" fmla="*/ 64 h 117"/>
                                      <a:gd name="T2" fmla="*/ 32 w 32"/>
                                      <a:gd name="T3" fmla="*/ 0 h 117"/>
                                      <a:gd name="T4" fmla="*/ 20 w 32"/>
                                      <a:gd name="T5" fmla="*/ 64 h 117"/>
                                      <a:gd name="T6" fmla="*/ 20 w 32"/>
                                      <a:gd name="T7" fmla="*/ 64 h 117"/>
                                      <a:gd name="T8" fmla="*/ 22 w 32"/>
                                      <a:gd name="T9" fmla="*/ 79 h 117"/>
                                      <a:gd name="T10" fmla="*/ 22 w 32"/>
                                      <a:gd name="T11" fmla="*/ 94 h 117"/>
                                      <a:gd name="T12" fmla="*/ 15 w 32"/>
                                      <a:gd name="T13" fmla="*/ 107 h 117"/>
                                      <a:gd name="T14" fmla="*/ 5 w 32"/>
                                      <a:gd name="T15" fmla="*/ 117 h 117"/>
                                      <a:gd name="T16" fmla="*/ 3 w 32"/>
                                      <a:gd name="T17" fmla="*/ 112 h 117"/>
                                      <a:gd name="T18" fmla="*/ 0 w 32"/>
                                      <a:gd name="T19" fmla="*/ 104 h 117"/>
                                      <a:gd name="T20" fmla="*/ 0 w 32"/>
                                      <a:gd name="T21" fmla="*/ 97 h 117"/>
                                      <a:gd name="T22" fmla="*/ 0 w 32"/>
                                      <a:gd name="T23" fmla="*/ 89 h 117"/>
                                      <a:gd name="T24" fmla="*/ 3 w 32"/>
                                      <a:gd name="T25" fmla="*/ 82 h 117"/>
                                      <a:gd name="T26" fmla="*/ 8 w 32"/>
                                      <a:gd name="T27" fmla="*/ 74 h 117"/>
                                      <a:gd name="T28" fmla="*/ 12 w 32"/>
                                      <a:gd name="T29" fmla="*/ 69 h 117"/>
                                      <a:gd name="T30" fmla="*/ 20 w 32"/>
                                      <a:gd name="T31" fmla="*/ 64 h 1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32" h="117">
                                        <a:moveTo>
                                          <a:pt x="20" y="64"/>
                                        </a:moveTo>
                                        <a:lnTo>
                                          <a:pt x="32" y="0"/>
                                        </a:lnTo>
                                        <a:lnTo>
                                          <a:pt x="20" y="64"/>
                                        </a:lnTo>
                                        <a:close/>
                                        <a:moveTo>
                                          <a:pt x="20" y="64"/>
                                        </a:moveTo>
                                        <a:lnTo>
                                          <a:pt x="22" y="79"/>
                                        </a:lnTo>
                                        <a:lnTo>
                                          <a:pt x="22" y="94"/>
                                        </a:lnTo>
                                        <a:lnTo>
                                          <a:pt x="15" y="107"/>
                                        </a:lnTo>
                                        <a:lnTo>
                                          <a:pt x="5" y="117"/>
                                        </a:lnTo>
                                        <a:lnTo>
                                          <a:pt x="3" y="112"/>
                                        </a:lnTo>
                                        <a:lnTo>
                                          <a:pt x="0" y="104"/>
                                        </a:lnTo>
                                        <a:lnTo>
                                          <a:pt x="0" y="97"/>
                                        </a:lnTo>
                                        <a:lnTo>
                                          <a:pt x="0" y="89"/>
                                        </a:lnTo>
                                        <a:lnTo>
                                          <a:pt x="3" y="82"/>
                                        </a:lnTo>
                                        <a:lnTo>
                                          <a:pt x="8" y="74"/>
                                        </a:lnTo>
                                        <a:lnTo>
                                          <a:pt x="12" y="69"/>
                                        </a:lnTo>
                                        <a:lnTo>
                                          <a:pt x="20" y="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4" name="Freeform 11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29" y="886"/>
                                    <a:ext cx="12" cy="64"/>
                                  </a:xfrm>
                                  <a:custGeom>
                                    <a:avLst/>
                                    <a:gdLst>
                                      <a:gd name="T0" fmla="*/ 0 w 12"/>
                                      <a:gd name="T1" fmla="*/ 64 h 64"/>
                                      <a:gd name="T2" fmla="*/ 12 w 12"/>
                                      <a:gd name="T3" fmla="*/ 0 h 64"/>
                                      <a:gd name="T4" fmla="*/ 0 w 12"/>
                                      <a:gd name="T5" fmla="*/ 64 h 6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2" h="64">
                                        <a:moveTo>
                                          <a:pt x="0" y="64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0" y="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5" name="Freeform 11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809" y="950"/>
                                    <a:ext cx="22" cy="53"/>
                                  </a:xfrm>
                                  <a:custGeom>
                                    <a:avLst/>
                                    <a:gdLst>
                                      <a:gd name="T0" fmla="*/ 20 w 22"/>
                                      <a:gd name="T1" fmla="*/ 0 h 53"/>
                                      <a:gd name="T2" fmla="*/ 22 w 22"/>
                                      <a:gd name="T3" fmla="*/ 15 h 53"/>
                                      <a:gd name="T4" fmla="*/ 22 w 22"/>
                                      <a:gd name="T5" fmla="*/ 30 h 53"/>
                                      <a:gd name="T6" fmla="*/ 15 w 22"/>
                                      <a:gd name="T7" fmla="*/ 43 h 53"/>
                                      <a:gd name="T8" fmla="*/ 5 w 22"/>
                                      <a:gd name="T9" fmla="*/ 53 h 53"/>
                                      <a:gd name="T10" fmla="*/ 3 w 22"/>
                                      <a:gd name="T11" fmla="*/ 48 h 53"/>
                                      <a:gd name="T12" fmla="*/ 0 w 22"/>
                                      <a:gd name="T13" fmla="*/ 40 h 53"/>
                                      <a:gd name="T14" fmla="*/ 0 w 22"/>
                                      <a:gd name="T15" fmla="*/ 33 h 53"/>
                                      <a:gd name="T16" fmla="*/ 0 w 22"/>
                                      <a:gd name="T17" fmla="*/ 25 h 53"/>
                                      <a:gd name="T18" fmla="*/ 3 w 22"/>
                                      <a:gd name="T19" fmla="*/ 18 h 53"/>
                                      <a:gd name="T20" fmla="*/ 8 w 22"/>
                                      <a:gd name="T21" fmla="*/ 10 h 53"/>
                                      <a:gd name="T22" fmla="*/ 12 w 22"/>
                                      <a:gd name="T23" fmla="*/ 5 h 53"/>
                                      <a:gd name="T24" fmla="*/ 20 w 22"/>
                                      <a:gd name="T25" fmla="*/ 0 h 5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2" h="53">
                                        <a:moveTo>
                                          <a:pt x="20" y="0"/>
                                        </a:moveTo>
                                        <a:lnTo>
                                          <a:pt x="22" y="15"/>
                                        </a:lnTo>
                                        <a:lnTo>
                                          <a:pt x="22" y="30"/>
                                        </a:lnTo>
                                        <a:lnTo>
                                          <a:pt x="15" y="43"/>
                                        </a:lnTo>
                                        <a:lnTo>
                                          <a:pt x="5" y="53"/>
                                        </a:lnTo>
                                        <a:lnTo>
                                          <a:pt x="3" y="48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8" y="10"/>
                                        </a:lnTo>
                                        <a:lnTo>
                                          <a:pt x="12" y="5"/>
                                        </a:lnTo>
                                        <a:lnTo>
                                          <a:pt x="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6" name="Freeform 111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44" y="1240"/>
                                    <a:ext cx="87" cy="85"/>
                                  </a:xfrm>
                                  <a:custGeom>
                                    <a:avLst/>
                                    <a:gdLst>
                                      <a:gd name="T0" fmla="*/ 43 w 87"/>
                                      <a:gd name="T1" fmla="*/ 47 h 85"/>
                                      <a:gd name="T2" fmla="*/ 87 w 87"/>
                                      <a:gd name="T3" fmla="*/ 0 h 85"/>
                                      <a:gd name="T4" fmla="*/ 43 w 87"/>
                                      <a:gd name="T5" fmla="*/ 47 h 85"/>
                                      <a:gd name="T6" fmla="*/ 43 w 87"/>
                                      <a:gd name="T7" fmla="*/ 47 h 85"/>
                                      <a:gd name="T8" fmla="*/ 35 w 87"/>
                                      <a:gd name="T9" fmla="*/ 62 h 85"/>
                                      <a:gd name="T10" fmla="*/ 25 w 87"/>
                                      <a:gd name="T11" fmla="*/ 75 h 85"/>
                                      <a:gd name="T12" fmla="*/ 15 w 87"/>
                                      <a:gd name="T13" fmla="*/ 82 h 85"/>
                                      <a:gd name="T14" fmla="*/ 0 w 87"/>
                                      <a:gd name="T15" fmla="*/ 85 h 85"/>
                                      <a:gd name="T16" fmla="*/ 0 w 87"/>
                                      <a:gd name="T17" fmla="*/ 77 h 85"/>
                                      <a:gd name="T18" fmla="*/ 3 w 87"/>
                                      <a:gd name="T19" fmla="*/ 70 h 85"/>
                                      <a:gd name="T20" fmla="*/ 8 w 87"/>
                                      <a:gd name="T21" fmla="*/ 65 h 85"/>
                                      <a:gd name="T22" fmla="*/ 13 w 87"/>
                                      <a:gd name="T23" fmla="*/ 57 h 85"/>
                                      <a:gd name="T24" fmla="*/ 18 w 87"/>
                                      <a:gd name="T25" fmla="*/ 52 h 85"/>
                                      <a:gd name="T26" fmla="*/ 25 w 87"/>
                                      <a:gd name="T27" fmla="*/ 50 h 85"/>
                                      <a:gd name="T28" fmla="*/ 33 w 87"/>
                                      <a:gd name="T29" fmla="*/ 47 h 85"/>
                                      <a:gd name="T30" fmla="*/ 43 w 87"/>
                                      <a:gd name="T31" fmla="*/ 47 h 8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87" h="85">
                                        <a:moveTo>
                                          <a:pt x="43" y="47"/>
                                        </a:moveTo>
                                        <a:lnTo>
                                          <a:pt x="87" y="0"/>
                                        </a:lnTo>
                                        <a:lnTo>
                                          <a:pt x="43" y="47"/>
                                        </a:lnTo>
                                        <a:close/>
                                        <a:moveTo>
                                          <a:pt x="43" y="47"/>
                                        </a:moveTo>
                                        <a:lnTo>
                                          <a:pt x="35" y="62"/>
                                        </a:lnTo>
                                        <a:lnTo>
                                          <a:pt x="25" y="75"/>
                                        </a:lnTo>
                                        <a:lnTo>
                                          <a:pt x="15" y="82"/>
                                        </a:lnTo>
                                        <a:lnTo>
                                          <a:pt x="0" y="85"/>
                                        </a:lnTo>
                                        <a:lnTo>
                                          <a:pt x="0" y="77"/>
                                        </a:lnTo>
                                        <a:lnTo>
                                          <a:pt x="3" y="70"/>
                                        </a:lnTo>
                                        <a:lnTo>
                                          <a:pt x="8" y="65"/>
                                        </a:lnTo>
                                        <a:lnTo>
                                          <a:pt x="13" y="57"/>
                                        </a:lnTo>
                                        <a:lnTo>
                                          <a:pt x="18" y="52"/>
                                        </a:lnTo>
                                        <a:lnTo>
                                          <a:pt x="25" y="50"/>
                                        </a:lnTo>
                                        <a:lnTo>
                                          <a:pt x="33" y="47"/>
                                        </a:lnTo>
                                        <a:lnTo>
                                          <a:pt x="43" y="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7" name="Freeform 11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87" y="1240"/>
                                    <a:ext cx="44" cy="47"/>
                                  </a:xfrm>
                                  <a:custGeom>
                                    <a:avLst/>
                                    <a:gdLst>
                                      <a:gd name="T0" fmla="*/ 0 w 44"/>
                                      <a:gd name="T1" fmla="*/ 47 h 47"/>
                                      <a:gd name="T2" fmla="*/ 44 w 44"/>
                                      <a:gd name="T3" fmla="*/ 0 h 47"/>
                                      <a:gd name="T4" fmla="*/ 0 w 44"/>
                                      <a:gd name="T5" fmla="*/ 47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4" h="47">
                                        <a:moveTo>
                                          <a:pt x="0" y="47"/>
                                        </a:moveTo>
                                        <a:lnTo>
                                          <a:pt x="44" y="0"/>
                                        </a:lnTo>
                                        <a:lnTo>
                                          <a:pt x="0" y="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8" name="Freeform 11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44" y="1287"/>
                                    <a:ext cx="43" cy="38"/>
                                  </a:xfrm>
                                  <a:custGeom>
                                    <a:avLst/>
                                    <a:gdLst>
                                      <a:gd name="T0" fmla="*/ 43 w 43"/>
                                      <a:gd name="T1" fmla="*/ 0 h 38"/>
                                      <a:gd name="T2" fmla="*/ 35 w 43"/>
                                      <a:gd name="T3" fmla="*/ 15 h 38"/>
                                      <a:gd name="T4" fmla="*/ 25 w 43"/>
                                      <a:gd name="T5" fmla="*/ 28 h 38"/>
                                      <a:gd name="T6" fmla="*/ 15 w 43"/>
                                      <a:gd name="T7" fmla="*/ 35 h 38"/>
                                      <a:gd name="T8" fmla="*/ 0 w 43"/>
                                      <a:gd name="T9" fmla="*/ 38 h 38"/>
                                      <a:gd name="T10" fmla="*/ 0 w 43"/>
                                      <a:gd name="T11" fmla="*/ 30 h 38"/>
                                      <a:gd name="T12" fmla="*/ 3 w 43"/>
                                      <a:gd name="T13" fmla="*/ 23 h 38"/>
                                      <a:gd name="T14" fmla="*/ 8 w 43"/>
                                      <a:gd name="T15" fmla="*/ 18 h 38"/>
                                      <a:gd name="T16" fmla="*/ 13 w 43"/>
                                      <a:gd name="T17" fmla="*/ 10 h 38"/>
                                      <a:gd name="T18" fmla="*/ 18 w 43"/>
                                      <a:gd name="T19" fmla="*/ 5 h 38"/>
                                      <a:gd name="T20" fmla="*/ 25 w 43"/>
                                      <a:gd name="T21" fmla="*/ 3 h 38"/>
                                      <a:gd name="T22" fmla="*/ 33 w 43"/>
                                      <a:gd name="T23" fmla="*/ 0 h 38"/>
                                      <a:gd name="T24" fmla="*/ 43 w 43"/>
                                      <a:gd name="T25" fmla="*/ 0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3" h="38">
                                        <a:moveTo>
                                          <a:pt x="43" y="0"/>
                                        </a:moveTo>
                                        <a:lnTo>
                                          <a:pt x="35" y="15"/>
                                        </a:lnTo>
                                        <a:lnTo>
                                          <a:pt x="25" y="28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23"/>
                                        </a:lnTo>
                                        <a:lnTo>
                                          <a:pt x="8" y="18"/>
                                        </a:lnTo>
                                        <a:lnTo>
                                          <a:pt x="13" y="10"/>
                                        </a:lnTo>
                                        <a:lnTo>
                                          <a:pt x="18" y="5"/>
                                        </a:lnTo>
                                        <a:lnTo>
                                          <a:pt x="25" y="3"/>
                                        </a:lnTo>
                                        <a:lnTo>
                                          <a:pt x="33" y="0"/>
                                        </a:lnTo>
                                        <a:lnTo>
                                          <a:pt x="4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29" name="Freeform 11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48" y="659"/>
                                    <a:ext cx="44" cy="59"/>
                                  </a:xfrm>
                                  <a:custGeom>
                                    <a:avLst/>
                                    <a:gdLst>
                                      <a:gd name="T0" fmla="*/ 44 w 44"/>
                                      <a:gd name="T1" fmla="*/ 59 h 59"/>
                                      <a:gd name="T2" fmla="*/ 0 w 44"/>
                                      <a:gd name="T3" fmla="*/ 0 h 59"/>
                                      <a:gd name="T4" fmla="*/ 44 w 44"/>
                                      <a:gd name="T5" fmla="*/ 59 h 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4" h="59">
                                        <a:moveTo>
                                          <a:pt x="44" y="59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4" y="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30" name="Freeform 11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48" y="659"/>
                                    <a:ext cx="44" cy="59"/>
                                  </a:xfrm>
                                  <a:custGeom>
                                    <a:avLst/>
                                    <a:gdLst>
                                      <a:gd name="T0" fmla="*/ 44 w 44"/>
                                      <a:gd name="T1" fmla="*/ 59 h 59"/>
                                      <a:gd name="T2" fmla="*/ 0 w 44"/>
                                      <a:gd name="T3" fmla="*/ 0 h 59"/>
                                      <a:gd name="T4" fmla="*/ 44 w 44"/>
                                      <a:gd name="T5" fmla="*/ 59 h 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4" h="59">
                                        <a:moveTo>
                                          <a:pt x="44" y="59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4" y="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31" name="Freeform 11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17" y="908"/>
                                    <a:ext cx="65" cy="112"/>
                                  </a:xfrm>
                                  <a:custGeom>
                                    <a:avLst/>
                                    <a:gdLst>
                                      <a:gd name="T0" fmla="*/ 30 w 65"/>
                                      <a:gd name="T1" fmla="*/ 62 h 112"/>
                                      <a:gd name="T2" fmla="*/ 0 w 65"/>
                                      <a:gd name="T3" fmla="*/ 0 h 112"/>
                                      <a:gd name="T4" fmla="*/ 30 w 65"/>
                                      <a:gd name="T5" fmla="*/ 62 h 112"/>
                                      <a:gd name="T6" fmla="*/ 30 w 65"/>
                                      <a:gd name="T7" fmla="*/ 62 h 112"/>
                                      <a:gd name="T8" fmla="*/ 30 w 65"/>
                                      <a:gd name="T9" fmla="*/ 62 h 112"/>
                                      <a:gd name="T10" fmla="*/ 45 w 65"/>
                                      <a:gd name="T11" fmla="*/ 72 h 112"/>
                                      <a:gd name="T12" fmla="*/ 55 w 65"/>
                                      <a:gd name="T13" fmla="*/ 82 h 112"/>
                                      <a:gd name="T14" fmla="*/ 62 w 65"/>
                                      <a:gd name="T15" fmla="*/ 97 h 112"/>
                                      <a:gd name="T16" fmla="*/ 65 w 65"/>
                                      <a:gd name="T17" fmla="*/ 112 h 112"/>
                                      <a:gd name="T18" fmla="*/ 57 w 65"/>
                                      <a:gd name="T19" fmla="*/ 112 h 112"/>
                                      <a:gd name="T20" fmla="*/ 52 w 65"/>
                                      <a:gd name="T21" fmla="*/ 107 h 112"/>
                                      <a:gd name="T22" fmla="*/ 45 w 65"/>
                                      <a:gd name="T23" fmla="*/ 102 h 112"/>
                                      <a:gd name="T24" fmla="*/ 40 w 65"/>
                                      <a:gd name="T25" fmla="*/ 97 h 112"/>
                                      <a:gd name="T26" fmla="*/ 35 w 65"/>
                                      <a:gd name="T27" fmla="*/ 90 h 112"/>
                                      <a:gd name="T28" fmla="*/ 32 w 65"/>
                                      <a:gd name="T29" fmla="*/ 80 h 112"/>
                                      <a:gd name="T30" fmla="*/ 30 w 65"/>
                                      <a:gd name="T31" fmla="*/ 72 h 112"/>
                                      <a:gd name="T32" fmla="*/ 30 w 65"/>
                                      <a:gd name="T33" fmla="*/ 62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65" h="112">
                                        <a:moveTo>
                                          <a:pt x="30" y="6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0" y="62"/>
                                        </a:lnTo>
                                        <a:lnTo>
                                          <a:pt x="30" y="62"/>
                                        </a:lnTo>
                                        <a:lnTo>
                                          <a:pt x="30" y="62"/>
                                        </a:lnTo>
                                        <a:lnTo>
                                          <a:pt x="45" y="72"/>
                                        </a:lnTo>
                                        <a:lnTo>
                                          <a:pt x="55" y="82"/>
                                        </a:lnTo>
                                        <a:lnTo>
                                          <a:pt x="62" y="97"/>
                                        </a:lnTo>
                                        <a:lnTo>
                                          <a:pt x="65" y="112"/>
                                        </a:lnTo>
                                        <a:lnTo>
                                          <a:pt x="57" y="112"/>
                                        </a:lnTo>
                                        <a:lnTo>
                                          <a:pt x="52" y="107"/>
                                        </a:lnTo>
                                        <a:lnTo>
                                          <a:pt x="45" y="102"/>
                                        </a:lnTo>
                                        <a:lnTo>
                                          <a:pt x="40" y="97"/>
                                        </a:lnTo>
                                        <a:lnTo>
                                          <a:pt x="35" y="90"/>
                                        </a:lnTo>
                                        <a:lnTo>
                                          <a:pt x="32" y="80"/>
                                        </a:lnTo>
                                        <a:lnTo>
                                          <a:pt x="30" y="72"/>
                                        </a:lnTo>
                                        <a:lnTo>
                                          <a:pt x="30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32" name="Freeform 11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17" y="908"/>
                                    <a:ext cx="65" cy="112"/>
                                  </a:xfrm>
                                  <a:custGeom>
                                    <a:avLst/>
                                    <a:gdLst>
                                      <a:gd name="T0" fmla="*/ 30 w 65"/>
                                      <a:gd name="T1" fmla="*/ 62 h 112"/>
                                      <a:gd name="T2" fmla="*/ 0 w 65"/>
                                      <a:gd name="T3" fmla="*/ 0 h 112"/>
                                      <a:gd name="T4" fmla="*/ 30 w 65"/>
                                      <a:gd name="T5" fmla="*/ 62 h 112"/>
                                      <a:gd name="T6" fmla="*/ 30 w 65"/>
                                      <a:gd name="T7" fmla="*/ 62 h 112"/>
                                      <a:gd name="T8" fmla="*/ 30 w 65"/>
                                      <a:gd name="T9" fmla="*/ 62 h 112"/>
                                      <a:gd name="T10" fmla="*/ 45 w 65"/>
                                      <a:gd name="T11" fmla="*/ 72 h 112"/>
                                      <a:gd name="T12" fmla="*/ 55 w 65"/>
                                      <a:gd name="T13" fmla="*/ 82 h 112"/>
                                      <a:gd name="T14" fmla="*/ 62 w 65"/>
                                      <a:gd name="T15" fmla="*/ 97 h 112"/>
                                      <a:gd name="T16" fmla="*/ 65 w 65"/>
                                      <a:gd name="T17" fmla="*/ 112 h 112"/>
                                      <a:gd name="T18" fmla="*/ 57 w 65"/>
                                      <a:gd name="T19" fmla="*/ 112 h 112"/>
                                      <a:gd name="T20" fmla="*/ 52 w 65"/>
                                      <a:gd name="T21" fmla="*/ 107 h 112"/>
                                      <a:gd name="T22" fmla="*/ 45 w 65"/>
                                      <a:gd name="T23" fmla="*/ 102 h 112"/>
                                      <a:gd name="T24" fmla="*/ 40 w 65"/>
                                      <a:gd name="T25" fmla="*/ 97 h 112"/>
                                      <a:gd name="T26" fmla="*/ 35 w 65"/>
                                      <a:gd name="T27" fmla="*/ 90 h 112"/>
                                      <a:gd name="T28" fmla="*/ 32 w 65"/>
                                      <a:gd name="T29" fmla="*/ 80 h 112"/>
                                      <a:gd name="T30" fmla="*/ 30 w 65"/>
                                      <a:gd name="T31" fmla="*/ 72 h 112"/>
                                      <a:gd name="T32" fmla="*/ 30 w 65"/>
                                      <a:gd name="T33" fmla="*/ 62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65" h="112">
                                        <a:moveTo>
                                          <a:pt x="30" y="6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0" y="62"/>
                                        </a:lnTo>
                                        <a:lnTo>
                                          <a:pt x="30" y="62"/>
                                        </a:lnTo>
                                        <a:lnTo>
                                          <a:pt x="30" y="62"/>
                                        </a:lnTo>
                                        <a:lnTo>
                                          <a:pt x="45" y="72"/>
                                        </a:lnTo>
                                        <a:lnTo>
                                          <a:pt x="55" y="82"/>
                                        </a:lnTo>
                                        <a:lnTo>
                                          <a:pt x="62" y="97"/>
                                        </a:lnTo>
                                        <a:lnTo>
                                          <a:pt x="65" y="112"/>
                                        </a:lnTo>
                                        <a:lnTo>
                                          <a:pt x="57" y="112"/>
                                        </a:lnTo>
                                        <a:lnTo>
                                          <a:pt x="52" y="107"/>
                                        </a:lnTo>
                                        <a:lnTo>
                                          <a:pt x="45" y="102"/>
                                        </a:lnTo>
                                        <a:lnTo>
                                          <a:pt x="40" y="97"/>
                                        </a:lnTo>
                                        <a:lnTo>
                                          <a:pt x="35" y="90"/>
                                        </a:lnTo>
                                        <a:lnTo>
                                          <a:pt x="32" y="80"/>
                                        </a:lnTo>
                                        <a:lnTo>
                                          <a:pt x="30" y="72"/>
                                        </a:lnTo>
                                        <a:lnTo>
                                          <a:pt x="30" y="6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33" name="Freeform 112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67" y="866"/>
                                    <a:ext cx="22" cy="112"/>
                                  </a:xfrm>
                                  <a:custGeom>
                                    <a:avLst/>
                                    <a:gdLst>
                                      <a:gd name="T0" fmla="*/ 20 w 22"/>
                                      <a:gd name="T1" fmla="*/ 62 h 112"/>
                                      <a:gd name="T2" fmla="*/ 20 w 22"/>
                                      <a:gd name="T3" fmla="*/ 0 h 112"/>
                                      <a:gd name="T4" fmla="*/ 20 w 22"/>
                                      <a:gd name="T5" fmla="*/ 62 h 112"/>
                                      <a:gd name="T6" fmla="*/ 20 w 22"/>
                                      <a:gd name="T7" fmla="*/ 62 h 112"/>
                                      <a:gd name="T8" fmla="*/ 22 w 22"/>
                                      <a:gd name="T9" fmla="*/ 77 h 112"/>
                                      <a:gd name="T10" fmla="*/ 22 w 22"/>
                                      <a:gd name="T11" fmla="*/ 92 h 112"/>
                                      <a:gd name="T12" fmla="*/ 15 w 22"/>
                                      <a:gd name="T13" fmla="*/ 102 h 112"/>
                                      <a:gd name="T14" fmla="*/ 5 w 22"/>
                                      <a:gd name="T15" fmla="*/ 112 h 112"/>
                                      <a:gd name="T16" fmla="*/ 2 w 22"/>
                                      <a:gd name="T17" fmla="*/ 107 h 112"/>
                                      <a:gd name="T18" fmla="*/ 0 w 22"/>
                                      <a:gd name="T19" fmla="*/ 99 h 112"/>
                                      <a:gd name="T20" fmla="*/ 0 w 22"/>
                                      <a:gd name="T21" fmla="*/ 92 h 112"/>
                                      <a:gd name="T22" fmla="*/ 0 w 22"/>
                                      <a:gd name="T23" fmla="*/ 84 h 112"/>
                                      <a:gd name="T24" fmla="*/ 5 w 22"/>
                                      <a:gd name="T25" fmla="*/ 77 h 112"/>
                                      <a:gd name="T26" fmla="*/ 7 w 22"/>
                                      <a:gd name="T27" fmla="*/ 72 h 112"/>
                                      <a:gd name="T28" fmla="*/ 15 w 22"/>
                                      <a:gd name="T29" fmla="*/ 67 h 112"/>
                                      <a:gd name="T30" fmla="*/ 20 w 22"/>
                                      <a:gd name="T31" fmla="*/ 62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22" h="112">
                                        <a:moveTo>
                                          <a:pt x="20" y="62"/>
                                        </a:moveTo>
                                        <a:lnTo>
                                          <a:pt x="20" y="0"/>
                                        </a:lnTo>
                                        <a:lnTo>
                                          <a:pt x="20" y="62"/>
                                        </a:lnTo>
                                        <a:close/>
                                        <a:moveTo>
                                          <a:pt x="20" y="62"/>
                                        </a:moveTo>
                                        <a:lnTo>
                                          <a:pt x="22" y="77"/>
                                        </a:lnTo>
                                        <a:lnTo>
                                          <a:pt x="22" y="92"/>
                                        </a:lnTo>
                                        <a:lnTo>
                                          <a:pt x="15" y="102"/>
                                        </a:lnTo>
                                        <a:lnTo>
                                          <a:pt x="5" y="112"/>
                                        </a:lnTo>
                                        <a:lnTo>
                                          <a:pt x="2" y="107"/>
                                        </a:lnTo>
                                        <a:lnTo>
                                          <a:pt x="0" y="99"/>
                                        </a:lnTo>
                                        <a:lnTo>
                                          <a:pt x="0" y="92"/>
                                        </a:lnTo>
                                        <a:lnTo>
                                          <a:pt x="0" y="84"/>
                                        </a:lnTo>
                                        <a:lnTo>
                                          <a:pt x="5" y="77"/>
                                        </a:lnTo>
                                        <a:lnTo>
                                          <a:pt x="7" y="72"/>
                                        </a:lnTo>
                                        <a:lnTo>
                                          <a:pt x="15" y="67"/>
                                        </a:lnTo>
                                        <a:lnTo>
                                          <a:pt x="20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34" name="Freeform 11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87" y="866"/>
                                    <a:ext cx="1" cy="62"/>
                                  </a:xfrm>
                                  <a:custGeom>
                                    <a:avLst/>
                                    <a:gdLst>
                                      <a:gd name="T0" fmla="*/ 62 h 62"/>
                                      <a:gd name="T1" fmla="*/ 0 h 62"/>
                                      <a:gd name="T2" fmla="*/ 62 h 62"/>
                                    </a:gdLst>
                                    <a:ahLst/>
                                    <a:cxnLst>
                                      <a:cxn ang="0">
                                        <a:pos x="0" y="T0"/>
                                      </a:cxn>
                                      <a:cxn ang="0">
                                        <a:pos x="0" y="T1"/>
                                      </a:cxn>
                                      <a:cxn ang="0">
                                        <a:pos x="0" y="T2"/>
                                      </a:cxn>
                                    </a:cxnLst>
                                    <a:rect l="0" t="0" r="r" b="b"/>
                                    <a:pathLst>
                                      <a:path h="62">
                                        <a:moveTo>
                                          <a:pt x="0" y="6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35" name="Freeform 11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67" y="928"/>
                                    <a:ext cx="22" cy="50"/>
                                  </a:xfrm>
                                  <a:custGeom>
                                    <a:avLst/>
                                    <a:gdLst>
                                      <a:gd name="T0" fmla="*/ 20 w 22"/>
                                      <a:gd name="T1" fmla="*/ 0 h 50"/>
                                      <a:gd name="T2" fmla="*/ 22 w 22"/>
                                      <a:gd name="T3" fmla="*/ 15 h 50"/>
                                      <a:gd name="T4" fmla="*/ 22 w 22"/>
                                      <a:gd name="T5" fmla="*/ 30 h 50"/>
                                      <a:gd name="T6" fmla="*/ 15 w 22"/>
                                      <a:gd name="T7" fmla="*/ 40 h 50"/>
                                      <a:gd name="T8" fmla="*/ 5 w 22"/>
                                      <a:gd name="T9" fmla="*/ 50 h 50"/>
                                      <a:gd name="T10" fmla="*/ 2 w 22"/>
                                      <a:gd name="T11" fmla="*/ 45 h 50"/>
                                      <a:gd name="T12" fmla="*/ 0 w 22"/>
                                      <a:gd name="T13" fmla="*/ 37 h 50"/>
                                      <a:gd name="T14" fmla="*/ 0 w 22"/>
                                      <a:gd name="T15" fmla="*/ 30 h 50"/>
                                      <a:gd name="T16" fmla="*/ 0 w 22"/>
                                      <a:gd name="T17" fmla="*/ 22 h 50"/>
                                      <a:gd name="T18" fmla="*/ 5 w 22"/>
                                      <a:gd name="T19" fmla="*/ 15 h 50"/>
                                      <a:gd name="T20" fmla="*/ 7 w 22"/>
                                      <a:gd name="T21" fmla="*/ 10 h 50"/>
                                      <a:gd name="T22" fmla="*/ 15 w 22"/>
                                      <a:gd name="T23" fmla="*/ 5 h 50"/>
                                      <a:gd name="T24" fmla="*/ 20 w 22"/>
                                      <a:gd name="T25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2" h="50">
                                        <a:moveTo>
                                          <a:pt x="20" y="0"/>
                                        </a:moveTo>
                                        <a:lnTo>
                                          <a:pt x="22" y="15"/>
                                        </a:lnTo>
                                        <a:lnTo>
                                          <a:pt x="22" y="30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5" y="50"/>
                                        </a:lnTo>
                                        <a:lnTo>
                                          <a:pt x="2" y="45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36" name="Freeform 112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59" y="828"/>
                                    <a:ext cx="25" cy="115"/>
                                  </a:xfrm>
                                  <a:custGeom>
                                    <a:avLst/>
                                    <a:gdLst>
                                      <a:gd name="T0" fmla="*/ 23 w 25"/>
                                      <a:gd name="T1" fmla="*/ 65 h 115"/>
                                      <a:gd name="T2" fmla="*/ 18 w 25"/>
                                      <a:gd name="T3" fmla="*/ 0 h 115"/>
                                      <a:gd name="T4" fmla="*/ 23 w 25"/>
                                      <a:gd name="T5" fmla="*/ 65 h 115"/>
                                      <a:gd name="T6" fmla="*/ 23 w 25"/>
                                      <a:gd name="T7" fmla="*/ 65 h 115"/>
                                      <a:gd name="T8" fmla="*/ 25 w 25"/>
                                      <a:gd name="T9" fmla="*/ 80 h 115"/>
                                      <a:gd name="T10" fmla="*/ 23 w 25"/>
                                      <a:gd name="T11" fmla="*/ 92 h 115"/>
                                      <a:gd name="T12" fmla="*/ 15 w 25"/>
                                      <a:gd name="T13" fmla="*/ 105 h 115"/>
                                      <a:gd name="T14" fmla="*/ 5 w 25"/>
                                      <a:gd name="T15" fmla="*/ 115 h 115"/>
                                      <a:gd name="T16" fmla="*/ 3 w 25"/>
                                      <a:gd name="T17" fmla="*/ 107 h 115"/>
                                      <a:gd name="T18" fmla="*/ 0 w 25"/>
                                      <a:gd name="T19" fmla="*/ 100 h 115"/>
                                      <a:gd name="T20" fmla="*/ 0 w 25"/>
                                      <a:gd name="T21" fmla="*/ 92 h 115"/>
                                      <a:gd name="T22" fmla="*/ 3 w 25"/>
                                      <a:gd name="T23" fmla="*/ 88 h 115"/>
                                      <a:gd name="T24" fmla="*/ 5 w 25"/>
                                      <a:gd name="T25" fmla="*/ 80 h 115"/>
                                      <a:gd name="T26" fmla="*/ 10 w 25"/>
                                      <a:gd name="T27" fmla="*/ 73 h 115"/>
                                      <a:gd name="T28" fmla="*/ 15 w 25"/>
                                      <a:gd name="T29" fmla="*/ 68 h 115"/>
                                      <a:gd name="T30" fmla="*/ 23 w 25"/>
                                      <a:gd name="T31" fmla="*/ 65 h 1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25" h="115">
                                        <a:moveTo>
                                          <a:pt x="23" y="65"/>
                                        </a:moveTo>
                                        <a:lnTo>
                                          <a:pt x="18" y="0"/>
                                        </a:lnTo>
                                        <a:lnTo>
                                          <a:pt x="23" y="65"/>
                                        </a:lnTo>
                                        <a:close/>
                                        <a:moveTo>
                                          <a:pt x="23" y="65"/>
                                        </a:moveTo>
                                        <a:lnTo>
                                          <a:pt x="25" y="80"/>
                                        </a:lnTo>
                                        <a:lnTo>
                                          <a:pt x="23" y="92"/>
                                        </a:lnTo>
                                        <a:lnTo>
                                          <a:pt x="15" y="105"/>
                                        </a:lnTo>
                                        <a:lnTo>
                                          <a:pt x="5" y="115"/>
                                        </a:lnTo>
                                        <a:lnTo>
                                          <a:pt x="3" y="107"/>
                                        </a:lnTo>
                                        <a:lnTo>
                                          <a:pt x="0" y="100"/>
                                        </a:lnTo>
                                        <a:lnTo>
                                          <a:pt x="0" y="92"/>
                                        </a:lnTo>
                                        <a:lnTo>
                                          <a:pt x="3" y="88"/>
                                        </a:lnTo>
                                        <a:lnTo>
                                          <a:pt x="5" y="80"/>
                                        </a:lnTo>
                                        <a:lnTo>
                                          <a:pt x="10" y="73"/>
                                        </a:lnTo>
                                        <a:lnTo>
                                          <a:pt x="15" y="68"/>
                                        </a:lnTo>
                                        <a:lnTo>
                                          <a:pt x="23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37" name="Freeform 11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77" y="828"/>
                                    <a:ext cx="5" cy="65"/>
                                  </a:xfrm>
                                  <a:custGeom>
                                    <a:avLst/>
                                    <a:gdLst>
                                      <a:gd name="T0" fmla="*/ 5 w 5"/>
                                      <a:gd name="T1" fmla="*/ 65 h 65"/>
                                      <a:gd name="T2" fmla="*/ 0 w 5"/>
                                      <a:gd name="T3" fmla="*/ 0 h 65"/>
                                      <a:gd name="T4" fmla="*/ 5 w 5"/>
                                      <a:gd name="T5" fmla="*/ 65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65">
                                        <a:moveTo>
                                          <a:pt x="5" y="6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38" name="Freeform 11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59" y="893"/>
                                    <a:ext cx="25" cy="50"/>
                                  </a:xfrm>
                                  <a:custGeom>
                                    <a:avLst/>
                                    <a:gdLst>
                                      <a:gd name="T0" fmla="*/ 23 w 25"/>
                                      <a:gd name="T1" fmla="*/ 0 h 50"/>
                                      <a:gd name="T2" fmla="*/ 25 w 25"/>
                                      <a:gd name="T3" fmla="*/ 15 h 50"/>
                                      <a:gd name="T4" fmla="*/ 23 w 25"/>
                                      <a:gd name="T5" fmla="*/ 27 h 50"/>
                                      <a:gd name="T6" fmla="*/ 15 w 25"/>
                                      <a:gd name="T7" fmla="*/ 40 h 50"/>
                                      <a:gd name="T8" fmla="*/ 5 w 25"/>
                                      <a:gd name="T9" fmla="*/ 50 h 50"/>
                                      <a:gd name="T10" fmla="*/ 3 w 25"/>
                                      <a:gd name="T11" fmla="*/ 42 h 50"/>
                                      <a:gd name="T12" fmla="*/ 0 w 25"/>
                                      <a:gd name="T13" fmla="*/ 35 h 50"/>
                                      <a:gd name="T14" fmla="*/ 0 w 25"/>
                                      <a:gd name="T15" fmla="*/ 27 h 50"/>
                                      <a:gd name="T16" fmla="*/ 3 w 25"/>
                                      <a:gd name="T17" fmla="*/ 23 h 50"/>
                                      <a:gd name="T18" fmla="*/ 5 w 25"/>
                                      <a:gd name="T19" fmla="*/ 15 h 50"/>
                                      <a:gd name="T20" fmla="*/ 10 w 25"/>
                                      <a:gd name="T21" fmla="*/ 8 h 50"/>
                                      <a:gd name="T22" fmla="*/ 15 w 25"/>
                                      <a:gd name="T23" fmla="*/ 3 h 50"/>
                                      <a:gd name="T24" fmla="*/ 23 w 25"/>
                                      <a:gd name="T25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5" h="50">
                                        <a:moveTo>
                                          <a:pt x="23" y="0"/>
                                        </a:moveTo>
                                        <a:lnTo>
                                          <a:pt x="25" y="15"/>
                                        </a:lnTo>
                                        <a:lnTo>
                                          <a:pt x="23" y="27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5" y="50"/>
                                        </a:lnTo>
                                        <a:lnTo>
                                          <a:pt x="3" y="42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3" y="23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10" y="8"/>
                                        </a:lnTo>
                                        <a:lnTo>
                                          <a:pt x="15" y="3"/>
                                        </a:lnTo>
                                        <a:lnTo>
                                          <a:pt x="2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39" name="Freeform 112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52" y="791"/>
                                    <a:ext cx="25" cy="117"/>
                                  </a:xfrm>
                                  <a:custGeom>
                                    <a:avLst/>
                                    <a:gdLst>
                                      <a:gd name="T0" fmla="*/ 22 w 25"/>
                                      <a:gd name="T1" fmla="*/ 67 h 117"/>
                                      <a:gd name="T2" fmla="*/ 25 w 25"/>
                                      <a:gd name="T3" fmla="*/ 0 h 117"/>
                                      <a:gd name="T4" fmla="*/ 22 w 25"/>
                                      <a:gd name="T5" fmla="*/ 67 h 117"/>
                                      <a:gd name="T6" fmla="*/ 22 w 25"/>
                                      <a:gd name="T7" fmla="*/ 67 h 117"/>
                                      <a:gd name="T8" fmla="*/ 25 w 25"/>
                                      <a:gd name="T9" fmla="*/ 82 h 117"/>
                                      <a:gd name="T10" fmla="*/ 22 w 25"/>
                                      <a:gd name="T11" fmla="*/ 95 h 117"/>
                                      <a:gd name="T12" fmla="*/ 17 w 25"/>
                                      <a:gd name="T13" fmla="*/ 107 h 117"/>
                                      <a:gd name="T14" fmla="*/ 7 w 25"/>
                                      <a:gd name="T15" fmla="*/ 117 h 117"/>
                                      <a:gd name="T16" fmla="*/ 2 w 25"/>
                                      <a:gd name="T17" fmla="*/ 110 h 117"/>
                                      <a:gd name="T18" fmla="*/ 2 w 25"/>
                                      <a:gd name="T19" fmla="*/ 102 h 117"/>
                                      <a:gd name="T20" fmla="*/ 0 w 25"/>
                                      <a:gd name="T21" fmla="*/ 97 h 117"/>
                                      <a:gd name="T22" fmla="*/ 2 w 25"/>
                                      <a:gd name="T23" fmla="*/ 90 h 117"/>
                                      <a:gd name="T24" fmla="*/ 5 w 25"/>
                                      <a:gd name="T25" fmla="*/ 82 h 117"/>
                                      <a:gd name="T26" fmla="*/ 10 w 25"/>
                                      <a:gd name="T27" fmla="*/ 75 h 117"/>
                                      <a:gd name="T28" fmla="*/ 15 w 25"/>
                                      <a:gd name="T29" fmla="*/ 70 h 117"/>
                                      <a:gd name="T30" fmla="*/ 22 w 25"/>
                                      <a:gd name="T31" fmla="*/ 67 h 1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25" h="117">
                                        <a:moveTo>
                                          <a:pt x="22" y="67"/>
                                        </a:moveTo>
                                        <a:lnTo>
                                          <a:pt x="25" y="0"/>
                                        </a:lnTo>
                                        <a:lnTo>
                                          <a:pt x="22" y="67"/>
                                        </a:lnTo>
                                        <a:close/>
                                        <a:moveTo>
                                          <a:pt x="22" y="67"/>
                                        </a:moveTo>
                                        <a:lnTo>
                                          <a:pt x="25" y="82"/>
                                        </a:lnTo>
                                        <a:lnTo>
                                          <a:pt x="22" y="95"/>
                                        </a:lnTo>
                                        <a:lnTo>
                                          <a:pt x="17" y="107"/>
                                        </a:lnTo>
                                        <a:lnTo>
                                          <a:pt x="7" y="117"/>
                                        </a:lnTo>
                                        <a:lnTo>
                                          <a:pt x="2" y="110"/>
                                        </a:lnTo>
                                        <a:lnTo>
                                          <a:pt x="2" y="102"/>
                                        </a:lnTo>
                                        <a:lnTo>
                                          <a:pt x="0" y="97"/>
                                        </a:lnTo>
                                        <a:lnTo>
                                          <a:pt x="2" y="90"/>
                                        </a:lnTo>
                                        <a:lnTo>
                                          <a:pt x="5" y="82"/>
                                        </a:lnTo>
                                        <a:lnTo>
                                          <a:pt x="10" y="75"/>
                                        </a:lnTo>
                                        <a:lnTo>
                                          <a:pt x="15" y="70"/>
                                        </a:lnTo>
                                        <a:lnTo>
                                          <a:pt x="22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40" name="Freeform 11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74" y="791"/>
                                    <a:ext cx="3" cy="67"/>
                                  </a:xfrm>
                                  <a:custGeom>
                                    <a:avLst/>
                                    <a:gdLst>
                                      <a:gd name="T0" fmla="*/ 0 w 3"/>
                                      <a:gd name="T1" fmla="*/ 67 h 67"/>
                                      <a:gd name="T2" fmla="*/ 3 w 3"/>
                                      <a:gd name="T3" fmla="*/ 0 h 67"/>
                                      <a:gd name="T4" fmla="*/ 0 w 3"/>
                                      <a:gd name="T5" fmla="*/ 67 h 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" h="67">
                                        <a:moveTo>
                                          <a:pt x="0" y="67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0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41" name="Freeform 11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52" y="858"/>
                                    <a:ext cx="25" cy="50"/>
                                  </a:xfrm>
                                  <a:custGeom>
                                    <a:avLst/>
                                    <a:gdLst>
                                      <a:gd name="T0" fmla="*/ 22 w 25"/>
                                      <a:gd name="T1" fmla="*/ 0 h 50"/>
                                      <a:gd name="T2" fmla="*/ 25 w 25"/>
                                      <a:gd name="T3" fmla="*/ 15 h 50"/>
                                      <a:gd name="T4" fmla="*/ 22 w 25"/>
                                      <a:gd name="T5" fmla="*/ 28 h 50"/>
                                      <a:gd name="T6" fmla="*/ 17 w 25"/>
                                      <a:gd name="T7" fmla="*/ 40 h 50"/>
                                      <a:gd name="T8" fmla="*/ 7 w 25"/>
                                      <a:gd name="T9" fmla="*/ 50 h 50"/>
                                      <a:gd name="T10" fmla="*/ 2 w 25"/>
                                      <a:gd name="T11" fmla="*/ 43 h 50"/>
                                      <a:gd name="T12" fmla="*/ 2 w 25"/>
                                      <a:gd name="T13" fmla="*/ 35 h 50"/>
                                      <a:gd name="T14" fmla="*/ 0 w 25"/>
                                      <a:gd name="T15" fmla="*/ 30 h 50"/>
                                      <a:gd name="T16" fmla="*/ 2 w 25"/>
                                      <a:gd name="T17" fmla="*/ 23 h 50"/>
                                      <a:gd name="T18" fmla="*/ 5 w 25"/>
                                      <a:gd name="T19" fmla="*/ 15 h 50"/>
                                      <a:gd name="T20" fmla="*/ 10 w 25"/>
                                      <a:gd name="T21" fmla="*/ 8 h 50"/>
                                      <a:gd name="T22" fmla="*/ 15 w 25"/>
                                      <a:gd name="T23" fmla="*/ 3 h 50"/>
                                      <a:gd name="T24" fmla="*/ 22 w 25"/>
                                      <a:gd name="T25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5" h="50">
                                        <a:moveTo>
                                          <a:pt x="22" y="0"/>
                                        </a:moveTo>
                                        <a:lnTo>
                                          <a:pt x="25" y="15"/>
                                        </a:lnTo>
                                        <a:lnTo>
                                          <a:pt x="22" y="28"/>
                                        </a:lnTo>
                                        <a:lnTo>
                                          <a:pt x="17" y="40"/>
                                        </a:lnTo>
                                        <a:lnTo>
                                          <a:pt x="7" y="50"/>
                                        </a:lnTo>
                                        <a:lnTo>
                                          <a:pt x="2" y="43"/>
                                        </a:lnTo>
                                        <a:lnTo>
                                          <a:pt x="2" y="35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23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10" y="8"/>
                                        </a:lnTo>
                                        <a:lnTo>
                                          <a:pt x="15" y="3"/>
                                        </a:lnTo>
                                        <a:lnTo>
                                          <a:pt x="2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42" name="Freeform 113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47" y="766"/>
                                    <a:ext cx="25" cy="110"/>
                                  </a:xfrm>
                                  <a:custGeom>
                                    <a:avLst/>
                                    <a:gdLst>
                                      <a:gd name="T0" fmla="*/ 20 w 25"/>
                                      <a:gd name="T1" fmla="*/ 60 h 110"/>
                                      <a:gd name="T2" fmla="*/ 25 w 25"/>
                                      <a:gd name="T3" fmla="*/ 0 h 110"/>
                                      <a:gd name="T4" fmla="*/ 20 w 25"/>
                                      <a:gd name="T5" fmla="*/ 60 h 110"/>
                                      <a:gd name="T6" fmla="*/ 20 w 25"/>
                                      <a:gd name="T7" fmla="*/ 60 h 110"/>
                                      <a:gd name="T8" fmla="*/ 25 w 25"/>
                                      <a:gd name="T9" fmla="*/ 75 h 110"/>
                                      <a:gd name="T10" fmla="*/ 22 w 25"/>
                                      <a:gd name="T11" fmla="*/ 90 h 110"/>
                                      <a:gd name="T12" fmla="*/ 17 w 25"/>
                                      <a:gd name="T13" fmla="*/ 100 h 110"/>
                                      <a:gd name="T14" fmla="*/ 7 w 25"/>
                                      <a:gd name="T15" fmla="*/ 110 h 110"/>
                                      <a:gd name="T16" fmla="*/ 2 w 25"/>
                                      <a:gd name="T17" fmla="*/ 105 h 110"/>
                                      <a:gd name="T18" fmla="*/ 0 w 25"/>
                                      <a:gd name="T19" fmla="*/ 97 h 110"/>
                                      <a:gd name="T20" fmla="*/ 0 w 25"/>
                                      <a:gd name="T21" fmla="*/ 90 h 110"/>
                                      <a:gd name="T22" fmla="*/ 2 w 25"/>
                                      <a:gd name="T23" fmla="*/ 82 h 110"/>
                                      <a:gd name="T24" fmla="*/ 5 w 25"/>
                                      <a:gd name="T25" fmla="*/ 75 h 110"/>
                                      <a:gd name="T26" fmla="*/ 7 w 25"/>
                                      <a:gd name="T27" fmla="*/ 70 h 110"/>
                                      <a:gd name="T28" fmla="*/ 15 w 25"/>
                                      <a:gd name="T29" fmla="*/ 65 h 110"/>
                                      <a:gd name="T30" fmla="*/ 20 w 25"/>
                                      <a:gd name="T31" fmla="*/ 60 h 1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25" h="110">
                                        <a:moveTo>
                                          <a:pt x="20" y="60"/>
                                        </a:moveTo>
                                        <a:lnTo>
                                          <a:pt x="25" y="0"/>
                                        </a:lnTo>
                                        <a:lnTo>
                                          <a:pt x="20" y="60"/>
                                        </a:lnTo>
                                        <a:close/>
                                        <a:moveTo>
                                          <a:pt x="20" y="60"/>
                                        </a:moveTo>
                                        <a:lnTo>
                                          <a:pt x="25" y="75"/>
                                        </a:lnTo>
                                        <a:lnTo>
                                          <a:pt x="22" y="90"/>
                                        </a:lnTo>
                                        <a:lnTo>
                                          <a:pt x="17" y="100"/>
                                        </a:lnTo>
                                        <a:lnTo>
                                          <a:pt x="7" y="110"/>
                                        </a:lnTo>
                                        <a:lnTo>
                                          <a:pt x="2" y="105"/>
                                        </a:lnTo>
                                        <a:lnTo>
                                          <a:pt x="0" y="97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2" y="82"/>
                                        </a:lnTo>
                                        <a:lnTo>
                                          <a:pt x="5" y="75"/>
                                        </a:lnTo>
                                        <a:lnTo>
                                          <a:pt x="7" y="70"/>
                                        </a:lnTo>
                                        <a:lnTo>
                                          <a:pt x="15" y="65"/>
                                        </a:lnTo>
                                        <a:lnTo>
                                          <a:pt x="20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43" name="Freeform 11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67" y="766"/>
                                    <a:ext cx="5" cy="60"/>
                                  </a:xfrm>
                                  <a:custGeom>
                                    <a:avLst/>
                                    <a:gdLst>
                                      <a:gd name="T0" fmla="*/ 0 w 5"/>
                                      <a:gd name="T1" fmla="*/ 60 h 60"/>
                                      <a:gd name="T2" fmla="*/ 5 w 5"/>
                                      <a:gd name="T3" fmla="*/ 0 h 60"/>
                                      <a:gd name="T4" fmla="*/ 0 w 5"/>
                                      <a:gd name="T5" fmla="*/ 6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60">
                                        <a:moveTo>
                                          <a:pt x="0" y="60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0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44" name="Freeform 11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47" y="826"/>
                                    <a:ext cx="25" cy="50"/>
                                  </a:xfrm>
                                  <a:custGeom>
                                    <a:avLst/>
                                    <a:gdLst>
                                      <a:gd name="T0" fmla="*/ 20 w 25"/>
                                      <a:gd name="T1" fmla="*/ 0 h 50"/>
                                      <a:gd name="T2" fmla="*/ 25 w 25"/>
                                      <a:gd name="T3" fmla="*/ 15 h 50"/>
                                      <a:gd name="T4" fmla="*/ 22 w 25"/>
                                      <a:gd name="T5" fmla="*/ 30 h 50"/>
                                      <a:gd name="T6" fmla="*/ 17 w 25"/>
                                      <a:gd name="T7" fmla="*/ 40 h 50"/>
                                      <a:gd name="T8" fmla="*/ 7 w 25"/>
                                      <a:gd name="T9" fmla="*/ 50 h 50"/>
                                      <a:gd name="T10" fmla="*/ 2 w 25"/>
                                      <a:gd name="T11" fmla="*/ 45 h 50"/>
                                      <a:gd name="T12" fmla="*/ 0 w 25"/>
                                      <a:gd name="T13" fmla="*/ 37 h 50"/>
                                      <a:gd name="T14" fmla="*/ 0 w 25"/>
                                      <a:gd name="T15" fmla="*/ 30 h 50"/>
                                      <a:gd name="T16" fmla="*/ 2 w 25"/>
                                      <a:gd name="T17" fmla="*/ 22 h 50"/>
                                      <a:gd name="T18" fmla="*/ 5 w 25"/>
                                      <a:gd name="T19" fmla="*/ 15 h 50"/>
                                      <a:gd name="T20" fmla="*/ 7 w 25"/>
                                      <a:gd name="T21" fmla="*/ 10 h 50"/>
                                      <a:gd name="T22" fmla="*/ 15 w 25"/>
                                      <a:gd name="T23" fmla="*/ 5 h 50"/>
                                      <a:gd name="T24" fmla="*/ 20 w 25"/>
                                      <a:gd name="T25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5" h="50">
                                        <a:moveTo>
                                          <a:pt x="20" y="0"/>
                                        </a:moveTo>
                                        <a:lnTo>
                                          <a:pt x="25" y="15"/>
                                        </a:lnTo>
                                        <a:lnTo>
                                          <a:pt x="22" y="30"/>
                                        </a:lnTo>
                                        <a:lnTo>
                                          <a:pt x="17" y="40"/>
                                        </a:lnTo>
                                        <a:lnTo>
                                          <a:pt x="7" y="50"/>
                                        </a:lnTo>
                                        <a:lnTo>
                                          <a:pt x="2" y="45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22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45" name="Freeform 113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39" y="726"/>
                                    <a:ext cx="25" cy="112"/>
                                  </a:xfrm>
                                  <a:custGeom>
                                    <a:avLst/>
                                    <a:gdLst>
                                      <a:gd name="T0" fmla="*/ 20 w 25"/>
                                      <a:gd name="T1" fmla="*/ 62 h 112"/>
                                      <a:gd name="T2" fmla="*/ 15 w 25"/>
                                      <a:gd name="T3" fmla="*/ 0 h 112"/>
                                      <a:gd name="T4" fmla="*/ 20 w 25"/>
                                      <a:gd name="T5" fmla="*/ 62 h 112"/>
                                      <a:gd name="T6" fmla="*/ 23 w 25"/>
                                      <a:gd name="T7" fmla="*/ 62 h 112"/>
                                      <a:gd name="T8" fmla="*/ 25 w 25"/>
                                      <a:gd name="T9" fmla="*/ 77 h 112"/>
                                      <a:gd name="T10" fmla="*/ 23 w 25"/>
                                      <a:gd name="T11" fmla="*/ 92 h 112"/>
                                      <a:gd name="T12" fmla="*/ 18 w 25"/>
                                      <a:gd name="T13" fmla="*/ 102 h 112"/>
                                      <a:gd name="T14" fmla="*/ 8 w 25"/>
                                      <a:gd name="T15" fmla="*/ 112 h 112"/>
                                      <a:gd name="T16" fmla="*/ 3 w 25"/>
                                      <a:gd name="T17" fmla="*/ 107 h 112"/>
                                      <a:gd name="T18" fmla="*/ 3 w 25"/>
                                      <a:gd name="T19" fmla="*/ 100 h 112"/>
                                      <a:gd name="T20" fmla="*/ 0 w 25"/>
                                      <a:gd name="T21" fmla="*/ 92 h 112"/>
                                      <a:gd name="T22" fmla="*/ 3 w 25"/>
                                      <a:gd name="T23" fmla="*/ 85 h 112"/>
                                      <a:gd name="T24" fmla="*/ 5 w 25"/>
                                      <a:gd name="T25" fmla="*/ 77 h 112"/>
                                      <a:gd name="T26" fmla="*/ 8 w 25"/>
                                      <a:gd name="T27" fmla="*/ 72 h 112"/>
                                      <a:gd name="T28" fmla="*/ 15 w 25"/>
                                      <a:gd name="T29" fmla="*/ 67 h 112"/>
                                      <a:gd name="T30" fmla="*/ 23 w 25"/>
                                      <a:gd name="T31" fmla="*/ 62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25" h="112">
                                        <a:moveTo>
                                          <a:pt x="20" y="62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20" y="62"/>
                                        </a:lnTo>
                                        <a:close/>
                                        <a:moveTo>
                                          <a:pt x="23" y="62"/>
                                        </a:moveTo>
                                        <a:lnTo>
                                          <a:pt x="25" y="77"/>
                                        </a:lnTo>
                                        <a:lnTo>
                                          <a:pt x="23" y="92"/>
                                        </a:lnTo>
                                        <a:lnTo>
                                          <a:pt x="18" y="102"/>
                                        </a:lnTo>
                                        <a:lnTo>
                                          <a:pt x="8" y="112"/>
                                        </a:lnTo>
                                        <a:lnTo>
                                          <a:pt x="3" y="107"/>
                                        </a:lnTo>
                                        <a:lnTo>
                                          <a:pt x="3" y="100"/>
                                        </a:lnTo>
                                        <a:lnTo>
                                          <a:pt x="0" y="92"/>
                                        </a:lnTo>
                                        <a:lnTo>
                                          <a:pt x="3" y="85"/>
                                        </a:lnTo>
                                        <a:lnTo>
                                          <a:pt x="5" y="77"/>
                                        </a:lnTo>
                                        <a:lnTo>
                                          <a:pt x="8" y="72"/>
                                        </a:lnTo>
                                        <a:lnTo>
                                          <a:pt x="15" y="67"/>
                                        </a:lnTo>
                                        <a:lnTo>
                                          <a:pt x="23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46" name="Freeform 11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54" y="726"/>
                                    <a:ext cx="5" cy="62"/>
                                  </a:xfrm>
                                  <a:custGeom>
                                    <a:avLst/>
                                    <a:gdLst>
                                      <a:gd name="T0" fmla="*/ 5 w 5"/>
                                      <a:gd name="T1" fmla="*/ 62 h 62"/>
                                      <a:gd name="T2" fmla="*/ 0 w 5"/>
                                      <a:gd name="T3" fmla="*/ 0 h 62"/>
                                      <a:gd name="T4" fmla="*/ 5 w 5"/>
                                      <a:gd name="T5" fmla="*/ 62 h 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62">
                                        <a:moveTo>
                                          <a:pt x="5" y="6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47" name="Freeform 11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39" y="788"/>
                                    <a:ext cx="25" cy="50"/>
                                  </a:xfrm>
                                  <a:custGeom>
                                    <a:avLst/>
                                    <a:gdLst>
                                      <a:gd name="T0" fmla="*/ 23 w 25"/>
                                      <a:gd name="T1" fmla="*/ 0 h 50"/>
                                      <a:gd name="T2" fmla="*/ 25 w 25"/>
                                      <a:gd name="T3" fmla="*/ 15 h 50"/>
                                      <a:gd name="T4" fmla="*/ 23 w 25"/>
                                      <a:gd name="T5" fmla="*/ 30 h 50"/>
                                      <a:gd name="T6" fmla="*/ 18 w 25"/>
                                      <a:gd name="T7" fmla="*/ 40 h 50"/>
                                      <a:gd name="T8" fmla="*/ 8 w 25"/>
                                      <a:gd name="T9" fmla="*/ 50 h 50"/>
                                      <a:gd name="T10" fmla="*/ 3 w 25"/>
                                      <a:gd name="T11" fmla="*/ 45 h 50"/>
                                      <a:gd name="T12" fmla="*/ 3 w 25"/>
                                      <a:gd name="T13" fmla="*/ 38 h 50"/>
                                      <a:gd name="T14" fmla="*/ 0 w 25"/>
                                      <a:gd name="T15" fmla="*/ 30 h 50"/>
                                      <a:gd name="T16" fmla="*/ 3 w 25"/>
                                      <a:gd name="T17" fmla="*/ 23 h 50"/>
                                      <a:gd name="T18" fmla="*/ 5 w 25"/>
                                      <a:gd name="T19" fmla="*/ 15 h 50"/>
                                      <a:gd name="T20" fmla="*/ 8 w 25"/>
                                      <a:gd name="T21" fmla="*/ 10 h 50"/>
                                      <a:gd name="T22" fmla="*/ 15 w 25"/>
                                      <a:gd name="T23" fmla="*/ 5 h 50"/>
                                      <a:gd name="T24" fmla="*/ 23 w 25"/>
                                      <a:gd name="T25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5" h="50">
                                        <a:moveTo>
                                          <a:pt x="23" y="0"/>
                                        </a:moveTo>
                                        <a:lnTo>
                                          <a:pt x="25" y="15"/>
                                        </a:lnTo>
                                        <a:lnTo>
                                          <a:pt x="23" y="30"/>
                                        </a:lnTo>
                                        <a:lnTo>
                                          <a:pt x="18" y="40"/>
                                        </a:lnTo>
                                        <a:lnTo>
                                          <a:pt x="8" y="50"/>
                                        </a:lnTo>
                                        <a:lnTo>
                                          <a:pt x="3" y="45"/>
                                        </a:lnTo>
                                        <a:lnTo>
                                          <a:pt x="3" y="38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23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8" y="10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2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48" name="Freeform 113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30" y="691"/>
                                    <a:ext cx="22" cy="120"/>
                                  </a:xfrm>
                                  <a:custGeom>
                                    <a:avLst/>
                                    <a:gdLst>
                                      <a:gd name="T0" fmla="*/ 14 w 22"/>
                                      <a:gd name="T1" fmla="*/ 65 h 120"/>
                                      <a:gd name="T2" fmla="*/ 2 w 22"/>
                                      <a:gd name="T3" fmla="*/ 0 h 120"/>
                                      <a:gd name="T4" fmla="*/ 14 w 22"/>
                                      <a:gd name="T5" fmla="*/ 65 h 120"/>
                                      <a:gd name="T6" fmla="*/ 14 w 22"/>
                                      <a:gd name="T7" fmla="*/ 65 h 120"/>
                                      <a:gd name="T8" fmla="*/ 19 w 22"/>
                                      <a:gd name="T9" fmla="*/ 82 h 120"/>
                                      <a:gd name="T10" fmla="*/ 22 w 22"/>
                                      <a:gd name="T11" fmla="*/ 95 h 120"/>
                                      <a:gd name="T12" fmla="*/ 17 w 22"/>
                                      <a:gd name="T13" fmla="*/ 107 h 120"/>
                                      <a:gd name="T14" fmla="*/ 9 w 22"/>
                                      <a:gd name="T15" fmla="*/ 120 h 120"/>
                                      <a:gd name="T16" fmla="*/ 5 w 22"/>
                                      <a:gd name="T17" fmla="*/ 112 h 120"/>
                                      <a:gd name="T18" fmla="*/ 2 w 22"/>
                                      <a:gd name="T19" fmla="*/ 105 h 120"/>
                                      <a:gd name="T20" fmla="*/ 0 w 22"/>
                                      <a:gd name="T21" fmla="*/ 97 h 120"/>
                                      <a:gd name="T22" fmla="*/ 0 w 22"/>
                                      <a:gd name="T23" fmla="*/ 90 h 120"/>
                                      <a:gd name="T24" fmla="*/ 2 w 22"/>
                                      <a:gd name="T25" fmla="*/ 82 h 120"/>
                                      <a:gd name="T26" fmla="*/ 5 w 22"/>
                                      <a:gd name="T27" fmla="*/ 75 h 120"/>
                                      <a:gd name="T28" fmla="*/ 9 w 22"/>
                                      <a:gd name="T29" fmla="*/ 70 h 120"/>
                                      <a:gd name="T30" fmla="*/ 14 w 22"/>
                                      <a:gd name="T31" fmla="*/ 65 h 1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22" h="120">
                                        <a:moveTo>
                                          <a:pt x="14" y="65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14" y="65"/>
                                        </a:lnTo>
                                        <a:close/>
                                        <a:moveTo>
                                          <a:pt x="14" y="65"/>
                                        </a:moveTo>
                                        <a:lnTo>
                                          <a:pt x="19" y="82"/>
                                        </a:lnTo>
                                        <a:lnTo>
                                          <a:pt x="22" y="95"/>
                                        </a:lnTo>
                                        <a:lnTo>
                                          <a:pt x="17" y="107"/>
                                        </a:lnTo>
                                        <a:lnTo>
                                          <a:pt x="9" y="120"/>
                                        </a:lnTo>
                                        <a:lnTo>
                                          <a:pt x="5" y="112"/>
                                        </a:lnTo>
                                        <a:lnTo>
                                          <a:pt x="2" y="105"/>
                                        </a:lnTo>
                                        <a:lnTo>
                                          <a:pt x="0" y="97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2" y="82"/>
                                        </a:lnTo>
                                        <a:lnTo>
                                          <a:pt x="5" y="75"/>
                                        </a:lnTo>
                                        <a:lnTo>
                                          <a:pt x="9" y="70"/>
                                        </a:lnTo>
                                        <a:lnTo>
                                          <a:pt x="14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49" name="Freeform 11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32" y="691"/>
                                    <a:ext cx="12" cy="65"/>
                                  </a:xfrm>
                                  <a:custGeom>
                                    <a:avLst/>
                                    <a:gdLst>
                                      <a:gd name="T0" fmla="*/ 12 w 12"/>
                                      <a:gd name="T1" fmla="*/ 65 h 65"/>
                                      <a:gd name="T2" fmla="*/ 0 w 12"/>
                                      <a:gd name="T3" fmla="*/ 0 h 65"/>
                                      <a:gd name="T4" fmla="*/ 12 w 12"/>
                                      <a:gd name="T5" fmla="*/ 65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2" h="65">
                                        <a:moveTo>
                                          <a:pt x="12" y="6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2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50" name="Freeform 11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30" y="756"/>
                                    <a:ext cx="22" cy="55"/>
                                  </a:xfrm>
                                  <a:custGeom>
                                    <a:avLst/>
                                    <a:gdLst>
                                      <a:gd name="T0" fmla="*/ 14 w 22"/>
                                      <a:gd name="T1" fmla="*/ 0 h 55"/>
                                      <a:gd name="T2" fmla="*/ 19 w 22"/>
                                      <a:gd name="T3" fmla="*/ 17 h 55"/>
                                      <a:gd name="T4" fmla="*/ 22 w 22"/>
                                      <a:gd name="T5" fmla="*/ 30 h 55"/>
                                      <a:gd name="T6" fmla="*/ 17 w 22"/>
                                      <a:gd name="T7" fmla="*/ 42 h 55"/>
                                      <a:gd name="T8" fmla="*/ 9 w 22"/>
                                      <a:gd name="T9" fmla="*/ 55 h 55"/>
                                      <a:gd name="T10" fmla="*/ 5 w 22"/>
                                      <a:gd name="T11" fmla="*/ 47 h 55"/>
                                      <a:gd name="T12" fmla="*/ 2 w 22"/>
                                      <a:gd name="T13" fmla="*/ 40 h 55"/>
                                      <a:gd name="T14" fmla="*/ 0 w 22"/>
                                      <a:gd name="T15" fmla="*/ 32 h 55"/>
                                      <a:gd name="T16" fmla="*/ 0 w 22"/>
                                      <a:gd name="T17" fmla="*/ 25 h 55"/>
                                      <a:gd name="T18" fmla="*/ 2 w 22"/>
                                      <a:gd name="T19" fmla="*/ 17 h 55"/>
                                      <a:gd name="T20" fmla="*/ 5 w 22"/>
                                      <a:gd name="T21" fmla="*/ 10 h 55"/>
                                      <a:gd name="T22" fmla="*/ 9 w 22"/>
                                      <a:gd name="T23" fmla="*/ 5 h 55"/>
                                      <a:gd name="T24" fmla="*/ 14 w 22"/>
                                      <a:gd name="T2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2" h="55">
                                        <a:moveTo>
                                          <a:pt x="14" y="0"/>
                                        </a:moveTo>
                                        <a:lnTo>
                                          <a:pt x="19" y="17"/>
                                        </a:lnTo>
                                        <a:lnTo>
                                          <a:pt x="22" y="30"/>
                                        </a:lnTo>
                                        <a:lnTo>
                                          <a:pt x="17" y="42"/>
                                        </a:lnTo>
                                        <a:lnTo>
                                          <a:pt x="9" y="55"/>
                                        </a:lnTo>
                                        <a:lnTo>
                                          <a:pt x="5" y="47"/>
                                        </a:lnTo>
                                        <a:lnTo>
                                          <a:pt x="2" y="40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2" y="17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9" y="5"/>
                                        </a:lnTo>
                                        <a:lnTo>
                                          <a:pt x="14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51" name="Freeform 11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37" y="913"/>
                                    <a:ext cx="32" cy="37"/>
                                  </a:xfrm>
                                  <a:custGeom>
                                    <a:avLst/>
                                    <a:gdLst>
                                      <a:gd name="T0" fmla="*/ 0 w 32"/>
                                      <a:gd name="T1" fmla="*/ 0 h 37"/>
                                      <a:gd name="T2" fmla="*/ 12 w 32"/>
                                      <a:gd name="T3" fmla="*/ 5 h 37"/>
                                      <a:gd name="T4" fmla="*/ 22 w 32"/>
                                      <a:gd name="T5" fmla="*/ 12 h 37"/>
                                      <a:gd name="T6" fmla="*/ 27 w 32"/>
                                      <a:gd name="T7" fmla="*/ 25 h 37"/>
                                      <a:gd name="T8" fmla="*/ 32 w 32"/>
                                      <a:gd name="T9" fmla="*/ 37 h 37"/>
                                      <a:gd name="T10" fmla="*/ 27 w 32"/>
                                      <a:gd name="T11" fmla="*/ 37 h 37"/>
                                      <a:gd name="T12" fmla="*/ 20 w 32"/>
                                      <a:gd name="T13" fmla="*/ 35 h 37"/>
                                      <a:gd name="T14" fmla="*/ 15 w 32"/>
                                      <a:gd name="T15" fmla="*/ 30 h 37"/>
                                      <a:gd name="T16" fmla="*/ 10 w 32"/>
                                      <a:gd name="T17" fmla="*/ 25 h 37"/>
                                      <a:gd name="T18" fmla="*/ 5 w 32"/>
                                      <a:gd name="T19" fmla="*/ 20 h 37"/>
                                      <a:gd name="T20" fmla="*/ 2 w 32"/>
                                      <a:gd name="T21" fmla="*/ 15 h 37"/>
                                      <a:gd name="T22" fmla="*/ 0 w 32"/>
                                      <a:gd name="T23" fmla="*/ 7 h 37"/>
                                      <a:gd name="T24" fmla="*/ 0 w 32"/>
                                      <a:gd name="T25" fmla="*/ 0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32" h="37">
                                        <a:moveTo>
                                          <a:pt x="0" y="0"/>
                                        </a:moveTo>
                                        <a:lnTo>
                                          <a:pt x="12" y="5"/>
                                        </a:lnTo>
                                        <a:lnTo>
                                          <a:pt x="22" y="12"/>
                                        </a:lnTo>
                                        <a:lnTo>
                                          <a:pt x="27" y="25"/>
                                        </a:lnTo>
                                        <a:lnTo>
                                          <a:pt x="32" y="37"/>
                                        </a:lnTo>
                                        <a:lnTo>
                                          <a:pt x="27" y="37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15" y="30"/>
                                        </a:lnTo>
                                        <a:lnTo>
                                          <a:pt x="10" y="25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2" y="15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52" name="Freeform 11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37" y="913"/>
                                    <a:ext cx="32" cy="37"/>
                                  </a:xfrm>
                                  <a:custGeom>
                                    <a:avLst/>
                                    <a:gdLst>
                                      <a:gd name="T0" fmla="*/ 0 w 32"/>
                                      <a:gd name="T1" fmla="*/ 0 h 37"/>
                                      <a:gd name="T2" fmla="*/ 12 w 32"/>
                                      <a:gd name="T3" fmla="*/ 5 h 37"/>
                                      <a:gd name="T4" fmla="*/ 22 w 32"/>
                                      <a:gd name="T5" fmla="*/ 12 h 37"/>
                                      <a:gd name="T6" fmla="*/ 27 w 32"/>
                                      <a:gd name="T7" fmla="*/ 25 h 37"/>
                                      <a:gd name="T8" fmla="*/ 32 w 32"/>
                                      <a:gd name="T9" fmla="*/ 37 h 37"/>
                                      <a:gd name="T10" fmla="*/ 27 w 32"/>
                                      <a:gd name="T11" fmla="*/ 37 h 37"/>
                                      <a:gd name="T12" fmla="*/ 20 w 32"/>
                                      <a:gd name="T13" fmla="*/ 35 h 37"/>
                                      <a:gd name="T14" fmla="*/ 15 w 32"/>
                                      <a:gd name="T15" fmla="*/ 30 h 37"/>
                                      <a:gd name="T16" fmla="*/ 10 w 32"/>
                                      <a:gd name="T17" fmla="*/ 25 h 37"/>
                                      <a:gd name="T18" fmla="*/ 5 w 32"/>
                                      <a:gd name="T19" fmla="*/ 20 h 37"/>
                                      <a:gd name="T20" fmla="*/ 2 w 32"/>
                                      <a:gd name="T21" fmla="*/ 15 h 37"/>
                                      <a:gd name="T22" fmla="*/ 0 w 32"/>
                                      <a:gd name="T23" fmla="*/ 7 h 37"/>
                                      <a:gd name="T24" fmla="*/ 0 w 32"/>
                                      <a:gd name="T25" fmla="*/ 0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32" h="37">
                                        <a:moveTo>
                                          <a:pt x="0" y="0"/>
                                        </a:moveTo>
                                        <a:lnTo>
                                          <a:pt x="12" y="5"/>
                                        </a:lnTo>
                                        <a:lnTo>
                                          <a:pt x="22" y="12"/>
                                        </a:lnTo>
                                        <a:lnTo>
                                          <a:pt x="27" y="25"/>
                                        </a:lnTo>
                                        <a:lnTo>
                                          <a:pt x="32" y="37"/>
                                        </a:lnTo>
                                        <a:lnTo>
                                          <a:pt x="27" y="37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15" y="30"/>
                                        </a:lnTo>
                                        <a:lnTo>
                                          <a:pt x="10" y="25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2" y="15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53" name="Freeform 114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12" y="888"/>
                                    <a:ext cx="57" cy="95"/>
                                  </a:xfrm>
                                  <a:custGeom>
                                    <a:avLst/>
                                    <a:gdLst>
                                      <a:gd name="T0" fmla="*/ 27 w 57"/>
                                      <a:gd name="T1" fmla="*/ 55 h 95"/>
                                      <a:gd name="T2" fmla="*/ 40 w 57"/>
                                      <a:gd name="T3" fmla="*/ 60 h 95"/>
                                      <a:gd name="T4" fmla="*/ 50 w 57"/>
                                      <a:gd name="T5" fmla="*/ 70 h 95"/>
                                      <a:gd name="T6" fmla="*/ 55 w 57"/>
                                      <a:gd name="T7" fmla="*/ 82 h 95"/>
                                      <a:gd name="T8" fmla="*/ 57 w 57"/>
                                      <a:gd name="T9" fmla="*/ 95 h 95"/>
                                      <a:gd name="T10" fmla="*/ 52 w 57"/>
                                      <a:gd name="T11" fmla="*/ 95 h 95"/>
                                      <a:gd name="T12" fmla="*/ 47 w 57"/>
                                      <a:gd name="T13" fmla="*/ 90 h 95"/>
                                      <a:gd name="T14" fmla="*/ 42 w 57"/>
                                      <a:gd name="T15" fmla="*/ 87 h 95"/>
                                      <a:gd name="T16" fmla="*/ 37 w 57"/>
                                      <a:gd name="T17" fmla="*/ 82 h 95"/>
                                      <a:gd name="T18" fmla="*/ 30 w 57"/>
                                      <a:gd name="T19" fmla="*/ 70 h 95"/>
                                      <a:gd name="T20" fmla="*/ 27 w 57"/>
                                      <a:gd name="T21" fmla="*/ 55 h 95"/>
                                      <a:gd name="T22" fmla="*/ 27 w 57"/>
                                      <a:gd name="T23" fmla="*/ 55 h 95"/>
                                      <a:gd name="T24" fmla="*/ 0 w 57"/>
                                      <a:gd name="T25" fmla="*/ 0 h 95"/>
                                      <a:gd name="T26" fmla="*/ 27 w 57"/>
                                      <a:gd name="T27" fmla="*/ 55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57" h="95">
                                        <a:moveTo>
                                          <a:pt x="27" y="55"/>
                                        </a:moveTo>
                                        <a:lnTo>
                                          <a:pt x="40" y="60"/>
                                        </a:lnTo>
                                        <a:lnTo>
                                          <a:pt x="50" y="70"/>
                                        </a:lnTo>
                                        <a:lnTo>
                                          <a:pt x="55" y="82"/>
                                        </a:lnTo>
                                        <a:lnTo>
                                          <a:pt x="57" y="95"/>
                                        </a:lnTo>
                                        <a:lnTo>
                                          <a:pt x="52" y="95"/>
                                        </a:lnTo>
                                        <a:lnTo>
                                          <a:pt x="47" y="90"/>
                                        </a:lnTo>
                                        <a:lnTo>
                                          <a:pt x="42" y="87"/>
                                        </a:lnTo>
                                        <a:lnTo>
                                          <a:pt x="37" y="82"/>
                                        </a:lnTo>
                                        <a:lnTo>
                                          <a:pt x="30" y="70"/>
                                        </a:lnTo>
                                        <a:lnTo>
                                          <a:pt x="27" y="55"/>
                                        </a:lnTo>
                                        <a:close/>
                                        <a:moveTo>
                                          <a:pt x="27" y="5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7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54" name="Freeform 11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39" y="943"/>
                                    <a:ext cx="30" cy="40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0 h 40"/>
                                      <a:gd name="T2" fmla="*/ 13 w 30"/>
                                      <a:gd name="T3" fmla="*/ 5 h 40"/>
                                      <a:gd name="T4" fmla="*/ 23 w 30"/>
                                      <a:gd name="T5" fmla="*/ 15 h 40"/>
                                      <a:gd name="T6" fmla="*/ 28 w 30"/>
                                      <a:gd name="T7" fmla="*/ 27 h 40"/>
                                      <a:gd name="T8" fmla="*/ 30 w 30"/>
                                      <a:gd name="T9" fmla="*/ 40 h 40"/>
                                      <a:gd name="T10" fmla="*/ 25 w 30"/>
                                      <a:gd name="T11" fmla="*/ 40 h 40"/>
                                      <a:gd name="T12" fmla="*/ 20 w 30"/>
                                      <a:gd name="T13" fmla="*/ 35 h 40"/>
                                      <a:gd name="T14" fmla="*/ 15 w 30"/>
                                      <a:gd name="T15" fmla="*/ 32 h 40"/>
                                      <a:gd name="T16" fmla="*/ 10 w 30"/>
                                      <a:gd name="T17" fmla="*/ 27 h 40"/>
                                      <a:gd name="T18" fmla="*/ 3 w 30"/>
                                      <a:gd name="T19" fmla="*/ 15 h 40"/>
                                      <a:gd name="T20" fmla="*/ 0 w 30"/>
                                      <a:gd name="T21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30" h="40">
                                        <a:moveTo>
                                          <a:pt x="0" y="0"/>
                                        </a:moveTo>
                                        <a:lnTo>
                                          <a:pt x="13" y="5"/>
                                        </a:lnTo>
                                        <a:lnTo>
                                          <a:pt x="23" y="15"/>
                                        </a:lnTo>
                                        <a:lnTo>
                                          <a:pt x="28" y="27"/>
                                        </a:lnTo>
                                        <a:lnTo>
                                          <a:pt x="30" y="40"/>
                                        </a:lnTo>
                                        <a:lnTo>
                                          <a:pt x="25" y="40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15" y="32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3" y="15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55" name="Freeform 11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12" y="888"/>
                                    <a:ext cx="27" cy="55"/>
                                  </a:xfrm>
                                  <a:custGeom>
                                    <a:avLst/>
                                    <a:gdLst>
                                      <a:gd name="T0" fmla="*/ 27 w 27"/>
                                      <a:gd name="T1" fmla="*/ 55 h 55"/>
                                      <a:gd name="T2" fmla="*/ 0 w 27"/>
                                      <a:gd name="T3" fmla="*/ 0 h 55"/>
                                      <a:gd name="T4" fmla="*/ 27 w 27"/>
                                      <a:gd name="T5" fmla="*/ 55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7" h="55">
                                        <a:moveTo>
                                          <a:pt x="27" y="5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7" y="5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56" name="Freeform 11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30" y="883"/>
                                    <a:ext cx="34" cy="35"/>
                                  </a:xfrm>
                                  <a:custGeom>
                                    <a:avLst/>
                                    <a:gdLst>
                                      <a:gd name="T0" fmla="*/ 0 w 34"/>
                                      <a:gd name="T1" fmla="*/ 0 h 35"/>
                                      <a:gd name="T2" fmla="*/ 14 w 34"/>
                                      <a:gd name="T3" fmla="*/ 5 h 35"/>
                                      <a:gd name="T4" fmla="*/ 24 w 34"/>
                                      <a:gd name="T5" fmla="*/ 13 h 35"/>
                                      <a:gd name="T6" fmla="*/ 32 w 34"/>
                                      <a:gd name="T7" fmla="*/ 23 h 35"/>
                                      <a:gd name="T8" fmla="*/ 34 w 34"/>
                                      <a:gd name="T9" fmla="*/ 35 h 35"/>
                                      <a:gd name="T10" fmla="*/ 29 w 34"/>
                                      <a:gd name="T11" fmla="*/ 35 h 35"/>
                                      <a:gd name="T12" fmla="*/ 22 w 34"/>
                                      <a:gd name="T13" fmla="*/ 33 h 35"/>
                                      <a:gd name="T14" fmla="*/ 17 w 34"/>
                                      <a:gd name="T15" fmla="*/ 30 h 35"/>
                                      <a:gd name="T16" fmla="*/ 12 w 34"/>
                                      <a:gd name="T17" fmla="*/ 25 h 35"/>
                                      <a:gd name="T18" fmla="*/ 7 w 34"/>
                                      <a:gd name="T19" fmla="*/ 20 h 35"/>
                                      <a:gd name="T20" fmla="*/ 5 w 34"/>
                                      <a:gd name="T21" fmla="*/ 15 h 35"/>
                                      <a:gd name="T22" fmla="*/ 2 w 34"/>
                                      <a:gd name="T23" fmla="*/ 8 h 35"/>
                                      <a:gd name="T24" fmla="*/ 0 w 34"/>
                                      <a:gd name="T25" fmla="*/ 0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34" h="35">
                                        <a:moveTo>
                                          <a:pt x="0" y="0"/>
                                        </a:moveTo>
                                        <a:lnTo>
                                          <a:pt x="14" y="5"/>
                                        </a:lnTo>
                                        <a:lnTo>
                                          <a:pt x="24" y="13"/>
                                        </a:lnTo>
                                        <a:lnTo>
                                          <a:pt x="32" y="23"/>
                                        </a:lnTo>
                                        <a:lnTo>
                                          <a:pt x="34" y="35"/>
                                        </a:lnTo>
                                        <a:lnTo>
                                          <a:pt x="29" y="35"/>
                                        </a:lnTo>
                                        <a:lnTo>
                                          <a:pt x="22" y="33"/>
                                        </a:lnTo>
                                        <a:lnTo>
                                          <a:pt x="17" y="30"/>
                                        </a:lnTo>
                                        <a:lnTo>
                                          <a:pt x="12" y="25"/>
                                        </a:lnTo>
                                        <a:lnTo>
                                          <a:pt x="7" y="20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57" name="Freeform 11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30" y="883"/>
                                    <a:ext cx="34" cy="35"/>
                                  </a:xfrm>
                                  <a:custGeom>
                                    <a:avLst/>
                                    <a:gdLst>
                                      <a:gd name="T0" fmla="*/ 0 w 34"/>
                                      <a:gd name="T1" fmla="*/ 0 h 35"/>
                                      <a:gd name="T2" fmla="*/ 14 w 34"/>
                                      <a:gd name="T3" fmla="*/ 5 h 35"/>
                                      <a:gd name="T4" fmla="*/ 24 w 34"/>
                                      <a:gd name="T5" fmla="*/ 13 h 35"/>
                                      <a:gd name="T6" fmla="*/ 32 w 34"/>
                                      <a:gd name="T7" fmla="*/ 23 h 35"/>
                                      <a:gd name="T8" fmla="*/ 34 w 34"/>
                                      <a:gd name="T9" fmla="*/ 35 h 35"/>
                                      <a:gd name="T10" fmla="*/ 29 w 34"/>
                                      <a:gd name="T11" fmla="*/ 35 h 35"/>
                                      <a:gd name="T12" fmla="*/ 22 w 34"/>
                                      <a:gd name="T13" fmla="*/ 33 h 35"/>
                                      <a:gd name="T14" fmla="*/ 17 w 34"/>
                                      <a:gd name="T15" fmla="*/ 30 h 35"/>
                                      <a:gd name="T16" fmla="*/ 12 w 34"/>
                                      <a:gd name="T17" fmla="*/ 25 h 35"/>
                                      <a:gd name="T18" fmla="*/ 7 w 34"/>
                                      <a:gd name="T19" fmla="*/ 20 h 35"/>
                                      <a:gd name="T20" fmla="*/ 5 w 34"/>
                                      <a:gd name="T21" fmla="*/ 15 h 35"/>
                                      <a:gd name="T22" fmla="*/ 2 w 34"/>
                                      <a:gd name="T23" fmla="*/ 8 h 35"/>
                                      <a:gd name="T24" fmla="*/ 0 w 34"/>
                                      <a:gd name="T25" fmla="*/ 0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34" h="35">
                                        <a:moveTo>
                                          <a:pt x="0" y="0"/>
                                        </a:moveTo>
                                        <a:lnTo>
                                          <a:pt x="14" y="5"/>
                                        </a:lnTo>
                                        <a:lnTo>
                                          <a:pt x="24" y="13"/>
                                        </a:lnTo>
                                        <a:lnTo>
                                          <a:pt x="32" y="23"/>
                                        </a:lnTo>
                                        <a:lnTo>
                                          <a:pt x="34" y="35"/>
                                        </a:lnTo>
                                        <a:lnTo>
                                          <a:pt x="29" y="35"/>
                                        </a:lnTo>
                                        <a:lnTo>
                                          <a:pt x="22" y="33"/>
                                        </a:lnTo>
                                        <a:lnTo>
                                          <a:pt x="17" y="30"/>
                                        </a:lnTo>
                                        <a:lnTo>
                                          <a:pt x="12" y="25"/>
                                        </a:lnTo>
                                        <a:lnTo>
                                          <a:pt x="7" y="20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58" name="Freeform 11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00" y="833"/>
                                    <a:ext cx="30" cy="50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50 h 50"/>
                                      <a:gd name="T2" fmla="*/ 0 w 30"/>
                                      <a:gd name="T3" fmla="*/ 0 h 50"/>
                                      <a:gd name="T4" fmla="*/ 30 w 30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0" h="50">
                                        <a:moveTo>
                                          <a:pt x="30" y="5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59" name="Freeform 11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00" y="833"/>
                                    <a:ext cx="30" cy="50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50 h 50"/>
                                      <a:gd name="T2" fmla="*/ 0 w 30"/>
                                      <a:gd name="T3" fmla="*/ 0 h 50"/>
                                      <a:gd name="T4" fmla="*/ 30 w 30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0" h="50">
                                        <a:moveTo>
                                          <a:pt x="30" y="5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60" name="Freeform 11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22" y="851"/>
                                    <a:ext cx="35" cy="35"/>
                                  </a:xfrm>
                                  <a:custGeom>
                                    <a:avLst/>
                                    <a:gdLst>
                                      <a:gd name="T0" fmla="*/ 0 w 35"/>
                                      <a:gd name="T1" fmla="*/ 0 h 35"/>
                                      <a:gd name="T2" fmla="*/ 15 w 35"/>
                                      <a:gd name="T3" fmla="*/ 5 h 35"/>
                                      <a:gd name="T4" fmla="*/ 25 w 35"/>
                                      <a:gd name="T5" fmla="*/ 12 h 35"/>
                                      <a:gd name="T6" fmla="*/ 32 w 35"/>
                                      <a:gd name="T7" fmla="*/ 22 h 35"/>
                                      <a:gd name="T8" fmla="*/ 35 w 35"/>
                                      <a:gd name="T9" fmla="*/ 35 h 35"/>
                                      <a:gd name="T10" fmla="*/ 25 w 35"/>
                                      <a:gd name="T11" fmla="*/ 32 h 35"/>
                                      <a:gd name="T12" fmla="*/ 13 w 35"/>
                                      <a:gd name="T13" fmla="*/ 25 h 35"/>
                                      <a:gd name="T14" fmla="*/ 8 w 35"/>
                                      <a:gd name="T15" fmla="*/ 20 h 35"/>
                                      <a:gd name="T16" fmla="*/ 5 w 35"/>
                                      <a:gd name="T17" fmla="*/ 15 h 35"/>
                                      <a:gd name="T18" fmla="*/ 3 w 35"/>
                                      <a:gd name="T19" fmla="*/ 7 h 35"/>
                                      <a:gd name="T20" fmla="*/ 0 w 35"/>
                                      <a:gd name="T21" fmla="*/ 0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35" h="35">
                                        <a:moveTo>
                                          <a:pt x="0" y="0"/>
                                        </a:moveTo>
                                        <a:lnTo>
                                          <a:pt x="15" y="5"/>
                                        </a:lnTo>
                                        <a:lnTo>
                                          <a:pt x="25" y="12"/>
                                        </a:lnTo>
                                        <a:lnTo>
                                          <a:pt x="32" y="22"/>
                                        </a:lnTo>
                                        <a:lnTo>
                                          <a:pt x="35" y="35"/>
                                        </a:lnTo>
                                        <a:lnTo>
                                          <a:pt x="25" y="32"/>
                                        </a:lnTo>
                                        <a:lnTo>
                                          <a:pt x="13" y="25"/>
                                        </a:lnTo>
                                        <a:lnTo>
                                          <a:pt x="8" y="20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61" name="Freeform 11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22" y="851"/>
                                    <a:ext cx="35" cy="35"/>
                                  </a:xfrm>
                                  <a:custGeom>
                                    <a:avLst/>
                                    <a:gdLst>
                                      <a:gd name="T0" fmla="*/ 0 w 35"/>
                                      <a:gd name="T1" fmla="*/ 0 h 35"/>
                                      <a:gd name="T2" fmla="*/ 15 w 35"/>
                                      <a:gd name="T3" fmla="*/ 5 h 35"/>
                                      <a:gd name="T4" fmla="*/ 25 w 35"/>
                                      <a:gd name="T5" fmla="*/ 12 h 35"/>
                                      <a:gd name="T6" fmla="*/ 32 w 35"/>
                                      <a:gd name="T7" fmla="*/ 22 h 35"/>
                                      <a:gd name="T8" fmla="*/ 35 w 35"/>
                                      <a:gd name="T9" fmla="*/ 35 h 35"/>
                                      <a:gd name="T10" fmla="*/ 25 w 35"/>
                                      <a:gd name="T11" fmla="*/ 32 h 35"/>
                                      <a:gd name="T12" fmla="*/ 13 w 35"/>
                                      <a:gd name="T13" fmla="*/ 25 h 35"/>
                                      <a:gd name="T14" fmla="*/ 8 w 35"/>
                                      <a:gd name="T15" fmla="*/ 20 h 35"/>
                                      <a:gd name="T16" fmla="*/ 5 w 35"/>
                                      <a:gd name="T17" fmla="*/ 15 h 35"/>
                                      <a:gd name="T18" fmla="*/ 3 w 35"/>
                                      <a:gd name="T19" fmla="*/ 7 h 35"/>
                                      <a:gd name="T20" fmla="*/ 0 w 35"/>
                                      <a:gd name="T21" fmla="*/ 0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35" h="35">
                                        <a:moveTo>
                                          <a:pt x="0" y="0"/>
                                        </a:moveTo>
                                        <a:lnTo>
                                          <a:pt x="15" y="5"/>
                                        </a:lnTo>
                                        <a:lnTo>
                                          <a:pt x="25" y="12"/>
                                        </a:lnTo>
                                        <a:lnTo>
                                          <a:pt x="32" y="22"/>
                                        </a:lnTo>
                                        <a:lnTo>
                                          <a:pt x="35" y="35"/>
                                        </a:lnTo>
                                        <a:lnTo>
                                          <a:pt x="25" y="32"/>
                                        </a:lnTo>
                                        <a:lnTo>
                                          <a:pt x="13" y="25"/>
                                        </a:lnTo>
                                        <a:lnTo>
                                          <a:pt x="8" y="20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62" name="Freeform 11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90" y="806"/>
                                    <a:ext cx="32" cy="45"/>
                                  </a:xfrm>
                                  <a:custGeom>
                                    <a:avLst/>
                                    <a:gdLst>
                                      <a:gd name="T0" fmla="*/ 32 w 32"/>
                                      <a:gd name="T1" fmla="*/ 45 h 45"/>
                                      <a:gd name="T2" fmla="*/ 0 w 32"/>
                                      <a:gd name="T3" fmla="*/ 0 h 45"/>
                                      <a:gd name="T4" fmla="*/ 32 w 32"/>
                                      <a:gd name="T5" fmla="*/ 45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45">
                                        <a:moveTo>
                                          <a:pt x="32" y="4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2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63" name="Freeform 11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90" y="806"/>
                                    <a:ext cx="32" cy="45"/>
                                  </a:xfrm>
                                  <a:custGeom>
                                    <a:avLst/>
                                    <a:gdLst>
                                      <a:gd name="T0" fmla="*/ 32 w 32"/>
                                      <a:gd name="T1" fmla="*/ 45 h 45"/>
                                      <a:gd name="T2" fmla="*/ 0 w 32"/>
                                      <a:gd name="T3" fmla="*/ 0 h 45"/>
                                      <a:gd name="T4" fmla="*/ 32 w 32"/>
                                      <a:gd name="T5" fmla="*/ 45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45">
                                        <a:moveTo>
                                          <a:pt x="32" y="4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2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64" name="Freeform 11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15" y="823"/>
                                    <a:ext cx="37" cy="33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33"/>
                                      <a:gd name="T2" fmla="*/ 12 w 37"/>
                                      <a:gd name="T3" fmla="*/ 3 h 33"/>
                                      <a:gd name="T4" fmla="*/ 24 w 37"/>
                                      <a:gd name="T5" fmla="*/ 10 h 33"/>
                                      <a:gd name="T6" fmla="*/ 32 w 37"/>
                                      <a:gd name="T7" fmla="*/ 20 h 33"/>
                                      <a:gd name="T8" fmla="*/ 37 w 37"/>
                                      <a:gd name="T9" fmla="*/ 33 h 33"/>
                                      <a:gd name="T10" fmla="*/ 24 w 37"/>
                                      <a:gd name="T11" fmla="*/ 30 h 33"/>
                                      <a:gd name="T12" fmla="*/ 12 w 37"/>
                                      <a:gd name="T13" fmla="*/ 23 h 33"/>
                                      <a:gd name="T14" fmla="*/ 7 w 37"/>
                                      <a:gd name="T15" fmla="*/ 18 h 33"/>
                                      <a:gd name="T16" fmla="*/ 2 w 37"/>
                                      <a:gd name="T17" fmla="*/ 13 h 33"/>
                                      <a:gd name="T18" fmla="*/ 0 w 37"/>
                                      <a:gd name="T19" fmla="*/ 8 h 33"/>
                                      <a:gd name="T20" fmla="*/ 0 w 37"/>
                                      <a:gd name="T21" fmla="*/ 0 h 3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37" h="33">
                                        <a:moveTo>
                                          <a:pt x="0" y="0"/>
                                        </a:moveTo>
                                        <a:lnTo>
                                          <a:pt x="12" y="3"/>
                                        </a:lnTo>
                                        <a:lnTo>
                                          <a:pt x="24" y="10"/>
                                        </a:lnTo>
                                        <a:lnTo>
                                          <a:pt x="32" y="20"/>
                                        </a:lnTo>
                                        <a:lnTo>
                                          <a:pt x="37" y="33"/>
                                        </a:lnTo>
                                        <a:lnTo>
                                          <a:pt x="24" y="30"/>
                                        </a:lnTo>
                                        <a:lnTo>
                                          <a:pt x="12" y="23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2" y="13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65" name="Freeform 11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15" y="823"/>
                                    <a:ext cx="37" cy="33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33"/>
                                      <a:gd name="T2" fmla="*/ 12 w 37"/>
                                      <a:gd name="T3" fmla="*/ 3 h 33"/>
                                      <a:gd name="T4" fmla="*/ 24 w 37"/>
                                      <a:gd name="T5" fmla="*/ 10 h 33"/>
                                      <a:gd name="T6" fmla="*/ 32 w 37"/>
                                      <a:gd name="T7" fmla="*/ 20 h 33"/>
                                      <a:gd name="T8" fmla="*/ 37 w 37"/>
                                      <a:gd name="T9" fmla="*/ 33 h 33"/>
                                      <a:gd name="T10" fmla="*/ 24 w 37"/>
                                      <a:gd name="T11" fmla="*/ 30 h 33"/>
                                      <a:gd name="T12" fmla="*/ 12 w 37"/>
                                      <a:gd name="T13" fmla="*/ 23 h 33"/>
                                      <a:gd name="T14" fmla="*/ 7 w 37"/>
                                      <a:gd name="T15" fmla="*/ 18 h 33"/>
                                      <a:gd name="T16" fmla="*/ 2 w 37"/>
                                      <a:gd name="T17" fmla="*/ 13 h 33"/>
                                      <a:gd name="T18" fmla="*/ 0 w 37"/>
                                      <a:gd name="T19" fmla="*/ 8 h 33"/>
                                      <a:gd name="T20" fmla="*/ 0 w 37"/>
                                      <a:gd name="T21" fmla="*/ 0 h 3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37" h="33">
                                        <a:moveTo>
                                          <a:pt x="0" y="0"/>
                                        </a:moveTo>
                                        <a:lnTo>
                                          <a:pt x="12" y="3"/>
                                        </a:lnTo>
                                        <a:lnTo>
                                          <a:pt x="24" y="10"/>
                                        </a:lnTo>
                                        <a:lnTo>
                                          <a:pt x="32" y="20"/>
                                        </a:lnTo>
                                        <a:lnTo>
                                          <a:pt x="37" y="33"/>
                                        </a:lnTo>
                                        <a:lnTo>
                                          <a:pt x="24" y="30"/>
                                        </a:lnTo>
                                        <a:lnTo>
                                          <a:pt x="12" y="23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2" y="13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66" name="Freeform 11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5" y="776"/>
                                    <a:ext cx="40" cy="47"/>
                                  </a:xfrm>
                                  <a:custGeom>
                                    <a:avLst/>
                                    <a:gdLst>
                                      <a:gd name="T0" fmla="*/ 40 w 40"/>
                                      <a:gd name="T1" fmla="*/ 47 h 47"/>
                                      <a:gd name="T2" fmla="*/ 0 w 40"/>
                                      <a:gd name="T3" fmla="*/ 0 h 47"/>
                                      <a:gd name="T4" fmla="*/ 40 w 40"/>
                                      <a:gd name="T5" fmla="*/ 47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0" h="47">
                                        <a:moveTo>
                                          <a:pt x="40" y="4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0" y="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67" name="Freeform 11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5" y="776"/>
                                    <a:ext cx="40" cy="47"/>
                                  </a:xfrm>
                                  <a:custGeom>
                                    <a:avLst/>
                                    <a:gdLst>
                                      <a:gd name="T0" fmla="*/ 40 w 40"/>
                                      <a:gd name="T1" fmla="*/ 47 h 47"/>
                                      <a:gd name="T2" fmla="*/ 0 w 40"/>
                                      <a:gd name="T3" fmla="*/ 0 h 47"/>
                                      <a:gd name="T4" fmla="*/ 40 w 40"/>
                                      <a:gd name="T5" fmla="*/ 47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0" h="47">
                                        <a:moveTo>
                                          <a:pt x="40" y="4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0" y="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68" name="Freeform 11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02" y="791"/>
                                    <a:ext cx="40" cy="32"/>
                                  </a:xfrm>
                                  <a:custGeom>
                                    <a:avLst/>
                                    <a:gdLst>
                                      <a:gd name="T0" fmla="*/ 0 w 40"/>
                                      <a:gd name="T1" fmla="*/ 0 h 32"/>
                                      <a:gd name="T2" fmla="*/ 15 w 40"/>
                                      <a:gd name="T3" fmla="*/ 5 h 32"/>
                                      <a:gd name="T4" fmla="*/ 28 w 40"/>
                                      <a:gd name="T5" fmla="*/ 10 h 32"/>
                                      <a:gd name="T6" fmla="*/ 35 w 40"/>
                                      <a:gd name="T7" fmla="*/ 20 h 32"/>
                                      <a:gd name="T8" fmla="*/ 40 w 40"/>
                                      <a:gd name="T9" fmla="*/ 32 h 32"/>
                                      <a:gd name="T10" fmla="*/ 28 w 40"/>
                                      <a:gd name="T11" fmla="*/ 30 h 32"/>
                                      <a:gd name="T12" fmla="*/ 15 w 40"/>
                                      <a:gd name="T13" fmla="*/ 25 h 32"/>
                                      <a:gd name="T14" fmla="*/ 10 w 40"/>
                                      <a:gd name="T15" fmla="*/ 20 h 32"/>
                                      <a:gd name="T16" fmla="*/ 5 w 40"/>
                                      <a:gd name="T17" fmla="*/ 15 h 32"/>
                                      <a:gd name="T18" fmla="*/ 3 w 40"/>
                                      <a:gd name="T19" fmla="*/ 7 h 32"/>
                                      <a:gd name="T20" fmla="*/ 0 w 40"/>
                                      <a:gd name="T21" fmla="*/ 0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40" h="32">
                                        <a:moveTo>
                                          <a:pt x="0" y="0"/>
                                        </a:moveTo>
                                        <a:lnTo>
                                          <a:pt x="15" y="5"/>
                                        </a:lnTo>
                                        <a:lnTo>
                                          <a:pt x="28" y="10"/>
                                        </a:lnTo>
                                        <a:lnTo>
                                          <a:pt x="35" y="20"/>
                                        </a:lnTo>
                                        <a:lnTo>
                                          <a:pt x="40" y="32"/>
                                        </a:lnTo>
                                        <a:lnTo>
                                          <a:pt x="28" y="30"/>
                                        </a:lnTo>
                                        <a:lnTo>
                                          <a:pt x="15" y="25"/>
                                        </a:lnTo>
                                        <a:lnTo>
                                          <a:pt x="10" y="20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69" name="Freeform 11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02" y="791"/>
                                    <a:ext cx="40" cy="32"/>
                                  </a:xfrm>
                                  <a:custGeom>
                                    <a:avLst/>
                                    <a:gdLst>
                                      <a:gd name="T0" fmla="*/ 0 w 40"/>
                                      <a:gd name="T1" fmla="*/ 0 h 32"/>
                                      <a:gd name="T2" fmla="*/ 15 w 40"/>
                                      <a:gd name="T3" fmla="*/ 5 h 32"/>
                                      <a:gd name="T4" fmla="*/ 28 w 40"/>
                                      <a:gd name="T5" fmla="*/ 10 h 32"/>
                                      <a:gd name="T6" fmla="*/ 35 w 40"/>
                                      <a:gd name="T7" fmla="*/ 20 h 32"/>
                                      <a:gd name="T8" fmla="*/ 40 w 40"/>
                                      <a:gd name="T9" fmla="*/ 32 h 32"/>
                                      <a:gd name="T10" fmla="*/ 28 w 40"/>
                                      <a:gd name="T11" fmla="*/ 30 h 32"/>
                                      <a:gd name="T12" fmla="*/ 15 w 40"/>
                                      <a:gd name="T13" fmla="*/ 25 h 32"/>
                                      <a:gd name="T14" fmla="*/ 10 w 40"/>
                                      <a:gd name="T15" fmla="*/ 20 h 32"/>
                                      <a:gd name="T16" fmla="*/ 5 w 40"/>
                                      <a:gd name="T17" fmla="*/ 15 h 32"/>
                                      <a:gd name="T18" fmla="*/ 3 w 40"/>
                                      <a:gd name="T19" fmla="*/ 7 h 32"/>
                                      <a:gd name="T20" fmla="*/ 0 w 40"/>
                                      <a:gd name="T21" fmla="*/ 0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40" h="32">
                                        <a:moveTo>
                                          <a:pt x="0" y="0"/>
                                        </a:moveTo>
                                        <a:lnTo>
                                          <a:pt x="15" y="5"/>
                                        </a:lnTo>
                                        <a:lnTo>
                                          <a:pt x="28" y="10"/>
                                        </a:lnTo>
                                        <a:lnTo>
                                          <a:pt x="35" y="20"/>
                                        </a:lnTo>
                                        <a:lnTo>
                                          <a:pt x="40" y="32"/>
                                        </a:lnTo>
                                        <a:lnTo>
                                          <a:pt x="28" y="30"/>
                                        </a:lnTo>
                                        <a:lnTo>
                                          <a:pt x="15" y="25"/>
                                        </a:lnTo>
                                        <a:lnTo>
                                          <a:pt x="10" y="20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70" name="Freeform 11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65" y="743"/>
                                    <a:ext cx="37" cy="48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48 h 48"/>
                                      <a:gd name="T2" fmla="*/ 0 w 37"/>
                                      <a:gd name="T3" fmla="*/ 0 h 48"/>
                                      <a:gd name="T4" fmla="*/ 37 w 37"/>
                                      <a:gd name="T5" fmla="*/ 48 h 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48">
                                        <a:moveTo>
                                          <a:pt x="37" y="4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7" y="4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71" name="Freeform 11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65" y="743"/>
                                    <a:ext cx="37" cy="48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48 h 48"/>
                                      <a:gd name="T2" fmla="*/ 0 w 37"/>
                                      <a:gd name="T3" fmla="*/ 0 h 48"/>
                                      <a:gd name="T4" fmla="*/ 37 w 37"/>
                                      <a:gd name="T5" fmla="*/ 48 h 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48">
                                        <a:moveTo>
                                          <a:pt x="37" y="4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7" y="4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72" name="Freeform 11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95" y="758"/>
                                    <a:ext cx="37" cy="35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35"/>
                                      <a:gd name="T2" fmla="*/ 7 w 37"/>
                                      <a:gd name="T3" fmla="*/ 0 h 35"/>
                                      <a:gd name="T4" fmla="*/ 15 w 37"/>
                                      <a:gd name="T5" fmla="*/ 3 h 35"/>
                                      <a:gd name="T6" fmla="*/ 20 w 37"/>
                                      <a:gd name="T7" fmla="*/ 5 h 35"/>
                                      <a:gd name="T8" fmla="*/ 25 w 37"/>
                                      <a:gd name="T9" fmla="*/ 8 h 35"/>
                                      <a:gd name="T10" fmla="*/ 30 w 37"/>
                                      <a:gd name="T11" fmla="*/ 13 h 35"/>
                                      <a:gd name="T12" fmla="*/ 32 w 37"/>
                                      <a:gd name="T13" fmla="*/ 20 h 35"/>
                                      <a:gd name="T14" fmla="*/ 35 w 37"/>
                                      <a:gd name="T15" fmla="*/ 28 h 35"/>
                                      <a:gd name="T16" fmla="*/ 37 w 37"/>
                                      <a:gd name="T17" fmla="*/ 35 h 35"/>
                                      <a:gd name="T18" fmla="*/ 25 w 37"/>
                                      <a:gd name="T19" fmla="*/ 33 h 35"/>
                                      <a:gd name="T20" fmla="*/ 12 w 37"/>
                                      <a:gd name="T21" fmla="*/ 25 h 35"/>
                                      <a:gd name="T22" fmla="*/ 7 w 37"/>
                                      <a:gd name="T23" fmla="*/ 20 h 35"/>
                                      <a:gd name="T24" fmla="*/ 5 w 37"/>
                                      <a:gd name="T25" fmla="*/ 15 h 35"/>
                                      <a:gd name="T26" fmla="*/ 0 w 37"/>
                                      <a:gd name="T27" fmla="*/ 8 h 35"/>
                                      <a:gd name="T28" fmla="*/ 0 w 37"/>
                                      <a:gd name="T29" fmla="*/ 0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7" h="35">
                                        <a:moveTo>
                                          <a:pt x="0" y="0"/>
                                        </a:moveTo>
                                        <a:lnTo>
                                          <a:pt x="7" y="0"/>
                                        </a:lnTo>
                                        <a:lnTo>
                                          <a:pt x="15" y="3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25" y="8"/>
                                        </a:lnTo>
                                        <a:lnTo>
                                          <a:pt x="30" y="13"/>
                                        </a:lnTo>
                                        <a:lnTo>
                                          <a:pt x="32" y="20"/>
                                        </a:lnTo>
                                        <a:lnTo>
                                          <a:pt x="35" y="28"/>
                                        </a:lnTo>
                                        <a:lnTo>
                                          <a:pt x="37" y="35"/>
                                        </a:lnTo>
                                        <a:lnTo>
                                          <a:pt x="25" y="33"/>
                                        </a:lnTo>
                                        <a:lnTo>
                                          <a:pt x="12" y="25"/>
                                        </a:lnTo>
                                        <a:lnTo>
                                          <a:pt x="7" y="20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73" name="Freeform 11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95" y="758"/>
                                    <a:ext cx="37" cy="35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35"/>
                                      <a:gd name="T2" fmla="*/ 7 w 37"/>
                                      <a:gd name="T3" fmla="*/ 0 h 35"/>
                                      <a:gd name="T4" fmla="*/ 15 w 37"/>
                                      <a:gd name="T5" fmla="*/ 3 h 35"/>
                                      <a:gd name="T6" fmla="*/ 20 w 37"/>
                                      <a:gd name="T7" fmla="*/ 5 h 35"/>
                                      <a:gd name="T8" fmla="*/ 25 w 37"/>
                                      <a:gd name="T9" fmla="*/ 8 h 35"/>
                                      <a:gd name="T10" fmla="*/ 30 w 37"/>
                                      <a:gd name="T11" fmla="*/ 13 h 35"/>
                                      <a:gd name="T12" fmla="*/ 32 w 37"/>
                                      <a:gd name="T13" fmla="*/ 20 h 35"/>
                                      <a:gd name="T14" fmla="*/ 35 w 37"/>
                                      <a:gd name="T15" fmla="*/ 28 h 35"/>
                                      <a:gd name="T16" fmla="*/ 37 w 37"/>
                                      <a:gd name="T17" fmla="*/ 35 h 35"/>
                                      <a:gd name="T18" fmla="*/ 25 w 37"/>
                                      <a:gd name="T19" fmla="*/ 33 h 35"/>
                                      <a:gd name="T20" fmla="*/ 12 w 37"/>
                                      <a:gd name="T21" fmla="*/ 25 h 35"/>
                                      <a:gd name="T22" fmla="*/ 7 w 37"/>
                                      <a:gd name="T23" fmla="*/ 20 h 35"/>
                                      <a:gd name="T24" fmla="*/ 5 w 37"/>
                                      <a:gd name="T25" fmla="*/ 15 h 35"/>
                                      <a:gd name="T26" fmla="*/ 0 w 37"/>
                                      <a:gd name="T27" fmla="*/ 8 h 35"/>
                                      <a:gd name="T28" fmla="*/ 0 w 37"/>
                                      <a:gd name="T29" fmla="*/ 0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7" h="35">
                                        <a:moveTo>
                                          <a:pt x="0" y="0"/>
                                        </a:moveTo>
                                        <a:lnTo>
                                          <a:pt x="7" y="0"/>
                                        </a:lnTo>
                                        <a:lnTo>
                                          <a:pt x="15" y="3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25" y="8"/>
                                        </a:lnTo>
                                        <a:lnTo>
                                          <a:pt x="30" y="13"/>
                                        </a:lnTo>
                                        <a:lnTo>
                                          <a:pt x="32" y="20"/>
                                        </a:lnTo>
                                        <a:lnTo>
                                          <a:pt x="35" y="28"/>
                                        </a:lnTo>
                                        <a:lnTo>
                                          <a:pt x="37" y="35"/>
                                        </a:lnTo>
                                        <a:lnTo>
                                          <a:pt x="25" y="33"/>
                                        </a:lnTo>
                                        <a:lnTo>
                                          <a:pt x="12" y="25"/>
                                        </a:lnTo>
                                        <a:lnTo>
                                          <a:pt x="7" y="20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74" name="Freeform 11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07" y="861"/>
                                    <a:ext cx="28" cy="52"/>
                                  </a:xfrm>
                                  <a:custGeom>
                                    <a:avLst/>
                                    <a:gdLst>
                                      <a:gd name="T0" fmla="*/ 28 w 28"/>
                                      <a:gd name="T1" fmla="*/ 52 h 52"/>
                                      <a:gd name="T2" fmla="*/ 0 w 28"/>
                                      <a:gd name="T3" fmla="*/ 0 h 52"/>
                                      <a:gd name="T4" fmla="*/ 28 w 28"/>
                                      <a:gd name="T5" fmla="*/ 52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8" h="52">
                                        <a:moveTo>
                                          <a:pt x="28" y="5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8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75" name="Freeform 11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07" y="861"/>
                                    <a:ext cx="28" cy="52"/>
                                  </a:xfrm>
                                  <a:custGeom>
                                    <a:avLst/>
                                    <a:gdLst>
                                      <a:gd name="T0" fmla="*/ 28 w 28"/>
                                      <a:gd name="T1" fmla="*/ 52 h 52"/>
                                      <a:gd name="T2" fmla="*/ 0 w 28"/>
                                      <a:gd name="T3" fmla="*/ 0 h 52"/>
                                      <a:gd name="T4" fmla="*/ 28 w 28"/>
                                      <a:gd name="T5" fmla="*/ 52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8" h="52">
                                        <a:moveTo>
                                          <a:pt x="28" y="5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8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76" name="Freeform 116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38" y="1235"/>
                                    <a:ext cx="82" cy="80"/>
                                  </a:xfrm>
                                  <a:custGeom>
                                    <a:avLst/>
                                    <a:gdLst>
                                      <a:gd name="T0" fmla="*/ 42 w 82"/>
                                      <a:gd name="T1" fmla="*/ 50 h 80"/>
                                      <a:gd name="T2" fmla="*/ 82 w 82"/>
                                      <a:gd name="T3" fmla="*/ 0 h 80"/>
                                      <a:gd name="T4" fmla="*/ 42 w 82"/>
                                      <a:gd name="T5" fmla="*/ 50 h 80"/>
                                      <a:gd name="T6" fmla="*/ 42 w 82"/>
                                      <a:gd name="T7" fmla="*/ 50 h 80"/>
                                      <a:gd name="T8" fmla="*/ 37 w 82"/>
                                      <a:gd name="T9" fmla="*/ 65 h 80"/>
                                      <a:gd name="T10" fmla="*/ 27 w 82"/>
                                      <a:gd name="T11" fmla="*/ 75 h 80"/>
                                      <a:gd name="T12" fmla="*/ 15 w 82"/>
                                      <a:gd name="T13" fmla="*/ 80 h 80"/>
                                      <a:gd name="T14" fmla="*/ 0 w 82"/>
                                      <a:gd name="T15" fmla="*/ 80 h 80"/>
                                      <a:gd name="T16" fmla="*/ 2 w 82"/>
                                      <a:gd name="T17" fmla="*/ 72 h 80"/>
                                      <a:gd name="T18" fmla="*/ 5 w 82"/>
                                      <a:gd name="T19" fmla="*/ 67 h 80"/>
                                      <a:gd name="T20" fmla="*/ 10 w 82"/>
                                      <a:gd name="T21" fmla="*/ 60 h 80"/>
                                      <a:gd name="T22" fmla="*/ 15 w 82"/>
                                      <a:gd name="T23" fmla="*/ 55 h 80"/>
                                      <a:gd name="T24" fmla="*/ 19 w 82"/>
                                      <a:gd name="T25" fmla="*/ 52 h 80"/>
                                      <a:gd name="T26" fmla="*/ 27 w 82"/>
                                      <a:gd name="T27" fmla="*/ 50 h 80"/>
                                      <a:gd name="T28" fmla="*/ 34 w 82"/>
                                      <a:gd name="T29" fmla="*/ 50 h 80"/>
                                      <a:gd name="T30" fmla="*/ 42 w 82"/>
                                      <a:gd name="T31" fmla="*/ 50 h 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82" h="80">
                                        <a:moveTo>
                                          <a:pt x="42" y="50"/>
                                        </a:moveTo>
                                        <a:lnTo>
                                          <a:pt x="82" y="0"/>
                                        </a:lnTo>
                                        <a:lnTo>
                                          <a:pt x="42" y="50"/>
                                        </a:lnTo>
                                        <a:close/>
                                        <a:moveTo>
                                          <a:pt x="42" y="50"/>
                                        </a:moveTo>
                                        <a:lnTo>
                                          <a:pt x="37" y="65"/>
                                        </a:lnTo>
                                        <a:lnTo>
                                          <a:pt x="27" y="75"/>
                                        </a:lnTo>
                                        <a:lnTo>
                                          <a:pt x="15" y="80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2" y="72"/>
                                        </a:lnTo>
                                        <a:lnTo>
                                          <a:pt x="5" y="67"/>
                                        </a:lnTo>
                                        <a:lnTo>
                                          <a:pt x="10" y="60"/>
                                        </a:lnTo>
                                        <a:lnTo>
                                          <a:pt x="15" y="55"/>
                                        </a:lnTo>
                                        <a:lnTo>
                                          <a:pt x="19" y="52"/>
                                        </a:lnTo>
                                        <a:lnTo>
                                          <a:pt x="27" y="50"/>
                                        </a:lnTo>
                                        <a:lnTo>
                                          <a:pt x="34" y="50"/>
                                        </a:lnTo>
                                        <a:lnTo>
                                          <a:pt x="42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77" name="Freeform 11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80" y="1235"/>
                                    <a:ext cx="40" cy="50"/>
                                  </a:xfrm>
                                  <a:custGeom>
                                    <a:avLst/>
                                    <a:gdLst>
                                      <a:gd name="T0" fmla="*/ 0 w 40"/>
                                      <a:gd name="T1" fmla="*/ 50 h 50"/>
                                      <a:gd name="T2" fmla="*/ 40 w 40"/>
                                      <a:gd name="T3" fmla="*/ 0 h 50"/>
                                      <a:gd name="T4" fmla="*/ 0 w 40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0" h="50">
                                        <a:moveTo>
                                          <a:pt x="0" y="50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78" name="Freeform 11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38" y="1285"/>
                                    <a:ext cx="42" cy="30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0 h 30"/>
                                      <a:gd name="T2" fmla="*/ 37 w 42"/>
                                      <a:gd name="T3" fmla="*/ 15 h 30"/>
                                      <a:gd name="T4" fmla="*/ 27 w 42"/>
                                      <a:gd name="T5" fmla="*/ 25 h 30"/>
                                      <a:gd name="T6" fmla="*/ 15 w 42"/>
                                      <a:gd name="T7" fmla="*/ 30 h 30"/>
                                      <a:gd name="T8" fmla="*/ 0 w 42"/>
                                      <a:gd name="T9" fmla="*/ 30 h 30"/>
                                      <a:gd name="T10" fmla="*/ 2 w 42"/>
                                      <a:gd name="T11" fmla="*/ 22 h 30"/>
                                      <a:gd name="T12" fmla="*/ 5 w 42"/>
                                      <a:gd name="T13" fmla="*/ 17 h 30"/>
                                      <a:gd name="T14" fmla="*/ 10 w 42"/>
                                      <a:gd name="T15" fmla="*/ 10 h 30"/>
                                      <a:gd name="T16" fmla="*/ 15 w 42"/>
                                      <a:gd name="T17" fmla="*/ 5 h 30"/>
                                      <a:gd name="T18" fmla="*/ 19 w 42"/>
                                      <a:gd name="T19" fmla="*/ 2 h 30"/>
                                      <a:gd name="T20" fmla="*/ 27 w 42"/>
                                      <a:gd name="T21" fmla="*/ 0 h 30"/>
                                      <a:gd name="T22" fmla="*/ 34 w 42"/>
                                      <a:gd name="T23" fmla="*/ 0 h 30"/>
                                      <a:gd name="T24" fmla="*/ 42 w 42"/>
                                      <a:gd name="T25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2" h="30">
                                        <a:moveTo>
                                          <a:pt x="42" y="0"/>
                                        </a:moveTo>
                                        <a:lnTo>
                                          <a:pt x="37" y="15"/>
                                        </a:lnTo>
                                        <a:lnTo>
                                          <a:pt x="27" y="25"/>
                                        </a:lnTo>
                                        <a:lnTo>
                                          <a:pt x="15" y="30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22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19" y="2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34" y="0"/>
                                        </a:lnTo>
                                        <a:lnTo>
                                          <a:pt x="4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79" name="Freeform 116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55" y="1200"/>
                                    <a:ext cx="77" cy="80"/>
                                  </a:xfrm>
                                  <a:custGeom>
                                    <a:avLst/>
                                    <a:gdLst>
                                      <a:gd name="T0" fmla="*/ 42 w 77"/>
                                      <a:gd name="T1" fmla="*/ 52 h 80"/>
                                      <a:gd name="T2" fmla="*/ 77 w 77"/>
                                      <a:gd name="T3" fmla="*/ 0 h 80"/>
                                      <a:gd name="T4" fmla="*/ 42 w 77"/>
                                      <a:gd name="T5" fmla="*/ 52 h 80"/>
                                      <a:gd name="T6" fmla="*/ 42 w 77"/>
                                      <a:gd name="T7" fmla="*/ 52 h 80"/>
                                      <a:gd name="T8" fmla="*/ 35 w 77"/>
                                      <a:gd name="T9" fmla="*/ 65 h 80"/>
                                      <a:gd name="T10" fmla="*/ 25 w 77"/>
                                      <a:gd name="T11" fmla="*/ 75 h 80"/>
                                      <a:gd name="T12" fmla="*/ 15 w 77"/>
                                      <a:gd name="T13" fmla="*/ 80 h 80"/>
                                      <a:gd name="T14" fmla="*/ 0 w 77"/>
                                      <a:gd name="T15" fmla="*/ 80 h 80"/>
                                      <a:gd name="T16" fmla="*/ 2 w 77"/>
                                      <a:gd name="T17" fmla="*/ 75 h 80"/>
                                      <a:gd name="T18" fmla="*/ 5 w 77"/>
                                      <a:gd name="T19" fmla="*/ 67 h 80"/>
                                      <a:gd name="T20" fmla="*/ 10 w 77"/>
                                      <a:gd name="T21" fmla="*/ 62 h 80"/>
                                      <a:gd name="T22" fmla="*/ 15 w 77"/>
                                      <a:gd name="T23" fmla="*/ 57 h 80"/>
                                      <a:gd name="T24" fmla="*/ 20 w 77"/>
                                      <a:gd name="T25" fmla="*/ 52 h 80"/>
                                      <a:gd name="T26" fmla="*/ 27 w 77"/>
                                      <a:gd name="T27" fmla="*/ 50 h 80"/>
                                      <a:gd name="T28" fmla="*/ 35 w 77"/>
                                      <a:gd name="T29" fmla="*/ 50 h 80"/>
                                      <a:gd name="T30" fmla="*/ 42 w 77"/>
                                      <a:gd name="T31" fmla="*/ 52 h 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77" h="80">
                                        <a:moveTo>
                                          <a:pt x="42" y="52"/>
                                        </a:moveTo>
                                        <a:lnTo>
                                          <a:pt x="77" y="0"/>
                                        </a:lnTo>
                                        <a:lnTo>
                                          <a:pt x="42" y="52"/>
                                        </a:lnTo>
                                        <a:close/>
                                        <a:moveTo>
                                          <a:pt x="42" y="52"/>
                                        </a:moveTo>
                                        <a:lnTo>
                                          <a:pt x="35" y="65"/>
                                        </a:lnTo>
                                        <a:lnTo>
                                          <a:pt x="25" y="75"/>
                                        </a:lnTo>
                                        <a:lnTo>
                                          <a:pt x="15" y="80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2" y="75"/>
                                        </a:lnTo>
                                        <a:lnTo>
                                          <a:pt x="5" y="67"/>
                                        </a:lnTo>
                                        <a:lnTo>
                                          <a:pt x="10" y="62"/>
                                        </a:lnTo>
                                        <a:lnTo>
                                          <a:pt x="15" y="57"/>
                                        </a:lnTo>
                                        <a:lnTo>
                                          <a:pt x="20" y="52"/>
                                        </a:lnTo>
                                        <a:lnTo>
                                          <a:pt x="27" y="50"/>
                                        </a:lnTo>
                                        <a:lnTo>
                                          <a:pt x="35" y="50"/>
                                        </a:lnTo>
                                        <a:lnTo>
                                          <a:pt x="42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80" name="Freeform 11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97" y="1200"/>
                                    <a:ext cx="35" cy="52"/>
                                  </a:xfrm>
                                  <a:custGeom>
                                    <a:avLst/>
                                    <a:gdLst>
                                      <a:gd name="T0" fmla="*/ 0 w 35"/>
                                      <a:gd name="T1" fmla="*/ 52 h 52"/>
                                      <a:gd name="T2" fmla="*/ 35 w 35"/>
                                      <a:gd name="T3" fmla="*/ 0 h 52"/>
                                      <a:gd name="T4" fmla="*/ 0 w 35"/>
                                      <a:gd name="T5" fmla="*/ 52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5" h="52">
                                        <a:moveTo>
                                          <a:pt x="0" y="52"/>
                                        </a:moveTo>
                                        <a:lnTo>
                                          <a:pt x="35" y="0"/>
                                        </a:lnTo>
                                        <a:lnTo>
                                          <a:pt x="0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81" name="Freeform 11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5" y="1250"/>
                                    <a:ext cx="42" cy="30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2 h 30"/>
                                      <a:gd name="T2" fmla="*/ 35 w 42"/>
                                      <a:gd name="T3" fmla="*/ 15 h 30"/>
                                      <a:gd name="T4" fmla="*/ 25 w 42"/>
                                      <a:gd name="T5" fmla="*/ 25 h 30"/>
                                      <a:gd name="T6" fmla="*/ 15 w 42"/>
                                      <a:gd name="T7" fmla="*/ 30 h 30"/>
                                      <a:gd name="T8" fmla="*/ 0 w 42"/>
                                      <a:gd name="T9" fmla="*/ 30 h 30"/>
                                      <a:gd name="T10" fmla="*/ 2 w 42"/>
                                      <a:gd name="T11" fmla="*/ 25 h 30"/>
                                      <a:gd name="T12" fmla="*/ 5 w 42"/>
                                      <a:gd name="T13" fmla="*/ 17 h 30"/>
                                      <a:gd name="T14" fmla="*/ 10 w 42"/>
                                      <a:gd name="T15" fmla="*/ 12 h 30"/>
                                      <a:gd name="T16" fmla="*/ 15 w 42"/>
                                      <a:gd name="T17" fmla="*/ 7 h 30"/>
                                      <a:gd name="T18" fmla="*/ 20 w 42"/>
                                      <a:gd name="T19" fmla="*/ 2 h 30"/>
                                      <a:gd name="T20" fmla="*/ 27 w 42"/>
                                      <a:gd name="T21" fmla="*/ 0 h 30"/>
                                      <a:gd name="T22" fmla="*/ 35 w 42"/>
                                      <a:gd name="T23" fmla="*/ 0 h 30"/>
                                      <a:gd name="T24" fmla="*/ 42 w 42"/>
                                      <a:gd name="T25" fmla="*/ 2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2" h="30">
                                        <a:moveTo>
                                          <a:pt x="42" y="2"/>
                                        </a:moveTo>
                                        <a:lnTo>
                                          <a:pt x="35" y="15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15" y="30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25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10" y="12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20" y="2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2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82" name="Freeform 117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70" y="1170"/>
                                    <a:ext cx="84" cy="80"/>
                                  </a:xfrm>
                                  <a:custGeom>
                                    <a:avLst/>
                                    <a:gdLst>
                                      <a:gd name="T0" fmla="*/ 42 w 84"/>
                                      <a:gd name="T1" fmla="*/ 50 h 80"/>
                                      <a:gd name="T2" fmla="*/ 84 w 84"/>
                                      <a:gd name="T3" fmla="*/ 0 h 80"/>
                                      <a:gd name="T4" fmla="*/ 42 w 84"/>
                                      <a:gd name="T5" fmla="*/ 50 h 80"/>
                                      <a:gd name="T6" fmla="*/ 42 w 84"/>
                                      <a:gd name="T7" fmla="*/ 50 h 80"/>
                                      <a:gd name="T8" fmla="*/ 37 w 84"/>
                                      <a:gd name="T9" fmla="*/ 62 h 80"/>
                                      <a:gd name="T10" fmla="*/ 27 w 84"/>
                                      <a:gd name="T11" fmla="*/ 72 h 80"/>
                                      <a:gd name="T12" fmla="*/ 15 w 84"/>
                                      <a:gd name="T13" fmla="*/ 77 h 80"/>
                                      <a:gd name="T14" fmla="*/ 0 w 84"/>
                                      <a:gd name="T15" fmla="*/ 80 h 80"/>
                                      <a:gd name="T16" fmla="*/ 2 w 84"/>
                                      <a:gd name="T17" fmla="*/ 72 h 80"/>
                                      <a:gd name="T18" fmla="*/ 5 w 84"/>
                                      <a:gd name="T19" fmla="*/ 65 h 80"/>
                                      <a:gd name="T20" fmla="*/ 10 w 84"/>
                                      <a:gd name="T21" fmla="*/ 60 h 80"/>
                                      <a:gd name="T22" fmla="*/ 15 w 84"/>
                                      <a:gd name="T23" fmla="*/ 55 h 80"/>
                                      <a:gd name="T24" fmla="*/ 20 w 84"/>
                                      <a:gd name="T25" fmla="*/ 50 h 80"/>
                                      <a:gd name="T26" fmla="*/ 27 w 84"/>
                                      <a:gd name="T27" fmla="*/ 50 h 80"/>
                                      <a:gd name="T28" fmla="*/ 35 w 84"/>
                                      <a:gd name="T29" fmla="*/ 47 h 80"/>
                                      <a:gd name="T30" fmla="*/ 42 w 84"/>
                                      <a:gd name="T31" fmla="*/ 50 h 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84" h="80">
                                        <a:moveTo>
                                          <a:pt x="42" y="50"/>
                                        </a:moveTo>
                                        <a:lnTo>
                                          <a:pt x="84" y="0"/>
                                        </a:lnTo>
                                        <a:lnTo>
                                          <a:pt x="42" y="50"/>
                                        </a:lnTo>
                                        <a:close/>
                                        <a:moveTo>
                                          <a:pt x="42" y="50"/>
                                        </a:moveTo>
                                        <a:lnTo>
                                          <a:pt x="37" y="62"/>
                                        </a:lnTo>
                                        <a:lnTo>
                                          <a:pt x="27" y="72"/>
                                        </a:lnTo>
                                        <a:lnTo>
                                          <a:pt x="15" y="77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2" y="72"/>
                                        </a:lnTo>
                                        <a:lnTo>
                                          <a:pt x="5" y="65"/>
                                        </a:lnTo>
                                        <a:lnTo>
                                          <a:pt x="10" y="60"/>
                                        </a:lnTo>
                                        <a:lnTo>
                                          <a:pt x="15" y="55"/>
                                        </a:lnTo>
                                        <a:lnTo>
                                          <a:pt x="20" y="50"/>
                                        </a:lnTo>
                                        <a:lnTo>
                                          <a:pt x="27" y="50"/>
                                        </a:lnTo>
                                        <a:lnTo>
                                          <a:pt x="35" y="47"/>
                                        </a:lnTo>
                                        <a:lnTo>
                                          <a:pt x="42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83" name="Freeform 11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12" y="1170"/>
                                    <a:ext cx="42" cy="50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50 h 50"/>
                                      <a:gd name="T2" fmla="*/ 42 w 42"/>
                                      <a:gd name="T3" fmla="*/ 0 h 50"/>
                                      <a:gd name="T4" fmla="*/ 0 w 42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50">
                                        <a:moveTo>
                                          <a:pt x="0" y="50"/>
                                        </a:moveTo>
                                        <a:lnTo>
                                          <a:pt x="42" y="0"/>
                                        </a:lnTo>
                                        <a:lnTo>
                                          <a:pt x="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84" name="Freeform 11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0" y="1217"/>
                                    <a:ext cx="42" cy="33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3 h 33"/>
                                      <a:gd name="T2" fmla="*/ 37 w 42"/>
                                      <a:gd name="T3" fmla="*/ 15 h 33"/>
                                      <a:gd name="T4" fmla="*/ 27 w 42"/>
                                      <a:gd name="T5" fmla="*/ 25 h 33"/>
                                      <a:gd name="T6" fmla="*/ 15 w 42"/>
                                      <a:gd name="T7" fmla="*/ 30 h 33"/>
                                      <a:gd name="T8" fmla="*/ 0 w 42"/>
                                      <a:gd name="T9" fmla="*/ 33 h 33"/>
                                      <a:gd name="T10" fmla="*/ 2 w 42"/>
                                      <a:gd name="T11" fmla="*/ 25 h 33"/>
                                      <a:gd name="T12" fmla="*/ 5 w 42"/>
                                      <a:gd name="T13" fmla="*/ 18 h 33"/>
                                      <a:gd name="T14" fmla="*/ 10 w 42"/>
                                      <a:gd name="T15" fmla="*/ 13 h 33"/>
                                      <a:gd name="T16" fmla="*/ 15 w 42"/>
                                      <a:gd name="T17" fmla="*/ 8 h 33"/>
                                      <a:gd name="T18" fmla="*/ 20 w 42"/>
                                      <a:gd name="T19" fmla="*/ 3 h 33"/>
                                      <a:gd name="T20" fmla="*/ 27 w 42"/>
                                      <a:gd name="T21" fmla="*/ 3 h 33"/>
                                      <a:gd name="T22" fmla="*/ 35 w 42"/>
                                      <a:gd name="T23" fmla="*/ 0 h 33"/>
                                      <a:gd name="T24" fmla="*/ 42 w 42"/>
                                      <a:gd name="T25" fmla="*/ 3 h 3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2" h="33">
                                        <a:moveTo>
                                          <a:pt x="42" y="3"/>
                                        </a:moveTo>
                                        <a:lnTo>
                                          <a:pt x="37" y="15"/>
                                        </a:lnTo>
                                        <a:lnTo>
                                          <a:pt x="27" y="25"/>
                                        </a:lnTo>
                                        <a:lnTo>
                                          <a:pt x="15" y="30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2" y="25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10" y="13"/>
                                        </a:lnTo>
                                        <a:lnTo>
                                          <a:pt x="15" y="8"/>
                                        </a:lnTo>
                                        <a:lnTo>
                                          <a:pt x="20" y="3"/>
                                        </a:lnTo>
                                        <a:lnTo>
                                          <a:pt x="27" y="3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2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85" name="Freeform 117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85" y="1145"/>
                                    <a:ext cx="82" cy="75"/>
                                  </a:xfrm>
                                  <a:custGeom>
                                    <a:avLst/>
                                    <a:gdLst>
                                      <a:gd name="T0" fmla="*/ 42 w 82"/>
                                      <a:gd name="T1" fmla="*/ 45 h 75"/>
                                      <a:gd name="T2" fmla="*/ 82 w 82"/>
                                      <a:gd name="T3" fmla="*/ 0 h 75"/>
                                      <a:gd name="T4" fmla="*/ 42 w 82"/>
                                      <a:gd name="T5" fmla="*/ 45 h 75"/>
                                      <a:gd name="T6" fmla="*/ 42 w 82"/>
                                      <a:gd name="T7" fmla="*/ 45 h 75"/>
                                      <a:gd name="T8" fmla="*/ 35 w 82"/>
                                      <a:gd name="T9" fmla="*/ 60 h 75"/>
                                      <a:gd name="T10" fmla="*/ 27 w 82"/>
                                      <a:gd name="T11" fmla="*/ 70 h 75"/>
                                      <a:gd name="T12" fmla="*/ 15 w 82"/>
                                      <a:gd name="T13" fmla="*/ 75 h 75"/>
                                      <a:gd name="T14" fmla="*/ 0 w 82"/>
                                      <a:gd name="T15" fmla="*/ 75 h 75"/>
                                      <a:gd name="T16" fmla="*/ 2 w 82"/>
                                      <a:gd name="T17" fmla="*/ 70 h 75"/>
                                      <a:gd name="T18" fmla="*/ 5 w 82"/>
                                      <a:gd name="T19" fmla="*/ 62 h 75"/>
                                      <a:gd name="T20" fmla="*/ 10 w 82"/>
                                      <a:gd name="T21" fmla="*/ 57 h 75"/>
                                      <a:gd name="T22" fmla="*/ 15 w 82"/>
                                      <a:gd name="T23" fmla="*/ 52 h 75"/>
                                      <a:gd name="T24" fmla="*/ 20 w 82"/>
                                      <a:gd name="T25" fmla="*/ 47 h 75"/>
                                      <a:gd name="T26" fmla="*/ 27 w 82"/>
                                      <a:gd name="T27" fmla="*/ 45 h 75"/>
                                      <a:gd name="T28" fmla="*/ 35 w 82"/>
                                      <a:gd name="T29" fmla="*/ 45 h 75"/>
                                      <a:gd name="T30" fmla="*/ 42 w 82"/>
                                      <a:gd name="T31" fmla="*/ 45 h 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82" h="75">
                                        <a:moveTo>
                                          <a:pt x="42" y="45"/>
                                        </a:moveTo>
                                        <a:lnTo>
                                          <a:pt x="82" y="0"/>
                                        </a:lnTo>
                                        <a:lnTo>
                                          <a:pt x="42" y="45"/>
                                        </a:lnTo>
                                        <a:close/>
                                        <a:moveTo>
                                          <a:pt x="42" y="45"/>
                                        </a:moveTo>
                                        <a:lnTo>
                                          <a:pt x="35" y="60"/>
                                        </a:lnTo>
                                        <a:lnTo>
                                          <a:pt x="27" y="70"/>
                                        </a:lnTo>
                                        <a:lnTo>
                                          <a:pt x="15" y="75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2" y="70"/>
                                        </a:lnTo>
                                        <a:lnTo>
                                          <a:pt x="5" y="62"/>
                                        </a:lnTo>
                                        <a:lnTo>
                                          <a:pt x="10" y="57"/>
                                        </a:lnTo>
                                        <a:lnTo>
                                          <a:pt x="15" y="52"/>
                                        </a:lnTo>
                                        <a:lnTo>
                                          <a:pt x="20" y="47"/>
                                        </a:lnTo>
                                        <a:lnTo>
                                          <a:pt x="27" y="45"/>
                                        </a:lnTo>
                                        <a:lnTo>
                                          <a:pt x="35" y="45"/>
                                        </a:lnTo>
                                        <a:lnTo>
                                          <a:pt x="42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86" name="Freeform 11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27" y="1145"/>
                                    <a:ext cx="40" cy="45"/>
                                  </a:xfrm>
                                  <a:custGeom>
                                    <a:avLst/>
                                    <a:gdLst>
                                      <a:gd name="T0" fmla="*/ 0 w 40"/>
                                      <a:gd name="T1" fmla="*/ 45 h 45"/>
                                      <a:gd name="T2" fmla="*/ 40 w 40"/>
                                      <a:gd name="T3" fmla="*/ 0 h 45"/>
                                      <a:gd name="T4" fmla="*/ 0 w 40"/>
                                      <a:gd name="T5" fmla="*/ 45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0" h="45">
                                        <a:moveTo>
                                          <a:pt x="0" y="45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0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87" name="Freeform 11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85" y="1190"/>
                                    <a:ext cx="42" cy="30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0 h 30"/>
                                      <a:gd name="T2" fmla="*/ 35 w 42"/>
                                      <a:gd name="T3" fmla="*/ 15 h 30"/>
                                      <a:gd name="T4" fmla="*/ 27 w 42"/>
                                      <a:gd name="T5" fmla="*/ 25 h 30"/>
                                      <a:gd name="T6" fmla="*/ 15 w 42"/>
                                      <a:gd name="T7" fmla="*/ 30 h 30"/>
                                      <a:gd name="T8" fmla="*/ 0 w 42"/>
                                      <a:gd name="T9" fmla="*/ 30 h 30"/>
                                      <a:gd name="T10" fmla="*/ 2 w 42"/>
                                      <a:gd name="T11" fmla="*/ 25 h 30"/>
                                      <a:gd name="T12" fmla="*/ 5 w 42"/>
                                      <a:gd name="T13" fmla="*/ 17 h 30"/>
                                      <a:gd name="T14" fmla="*/ 10 w 42"/>
                                      <a:gd name="T15" fmla="*/ 12 h 30"/>
                                      <a:gd name="T16" fmla="*/ 15 w 42"/>
                                      <a:gd name="T17" fmla="*/ 7 h 30"/>
                                      <a:gd name="T18" fmla="*/ 20 w 42"/>
                                      <a:gd name="T19" fmla="*/ 2 h 30"/>
                                      <a:gd name="T20" fmla="*/ 27 w 42"/>
                                      <a:gd name="T21" fmla="*/ 0 h 30"/>
                                      <a:gd name="T22" fmla="*/ 35 w 42"/>
                                      <a:gd name="T23" fmla="*/ 0 h 30"/>
                                      <a:gd name="T24" fmla="*/ 42 w 42"/>
                                      <a:gd name="T25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2" h="30">
                                        <a:moveTo>
                                          <a:pt x="42" y="0"/>
                                        </a:moveTo>
                                        <a:lnTo>
                                          <a:pt x="35" y="15"/>
                                        </a:lnTo>
                                        <a:lnTo>
                                          <a:pt x="27" y="25"/>
                                        </a:lnTo>
                                        <a:lnTo>
                                          <a:pt x="15" y="30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25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10" y="12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20" y="2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88" name="Freeform 117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02" y="1103"/>
                                    <a:ext cx="75" cy="84"/>
                                  </a:xfrm>
                                  <a:custGeom>
                                    <a:avLst/>
                                    <a:gdLst>
                                      <a:gd name="T0" fmla="*/ 42 w 75"/>
                                      <a:gd name="T1" fmla="*/ 55 h 84"/>
                                      <a:gd name="T2" fmla="*/ 75 w 75"/>
                                      <a:gd name="T3" fmla="*/ 0 h 84"/>
                                      <a:gd name="T4" fmla="*/ 42 w 75"/>
                                      <a:gd name="T5" fmla="*/ 55 h 84"/>
                                      <a:gd name="T6" fmla="*/ 42 w 75"/>
                                      <a:gd name="T7" fmla="*/ 52 h 84"/>
                                      <a:gd name="T8" fmla="*/ 35 w 75"/>
                                      <a:gd name="T9" fmla="*/ 67 h 84"/>
                                      <a:gd name="T10" fmla="*/ 25 w 75"/>
                                      <a:gd name="T11" fmla="*/ 77 h 84"/>
                                      <a:gd name="T12" fmla="*/ 15 w 75"/>
                                      <a:gd name="T13" fmla="*/ 82 h 84"/>
                                      <a:gd name="T14" fmla="*/ 0 w 75"/>
                                      <a:gd name="T15" fmla="*/ 84 h 84"/>
                                      <a:gd name="T16" fmla="*/ 3 w 75"/>
                                      <a:gd name="T17" fmla="*/ 77 h 84"/>
                                      <a:gd name="T18" fmla="*/ 5 w 75"/>
                                      <a:gd name="T19" fmla="*/ 69 h 84"/>
                                      <a:gd name="T20" fmla="*/ 8 w 75"/>
                                      <a:gd name="T21" fmla="*/ 65 h 84"/>
                                      <a:gd name="T22" fmla="*/ 13 w 75"/>
                                      <a:gd name="T23" fmla="*/ 60 h 84"/>
                                      <a:gd name="T24" fmla="*/ 20 w 75"/>
                                      <a:gd name="T25" fmla="*/ 55 h 84"/>
                                      <a:gd name="T26" fmla="*/ 28 w 75"/>
                                      <a:gd name="T27" fmla="*/ 52 h 84"/>
                                      <a:gd name="T28" fmla="*/ 35 w 75"/>
                                      <a:gd name="T29" fmla="*/ 52 h 84"/>
                                      <a:gd name="T30" fmla="*/ 42 w 75"/>
                                      <a:gd name="T31" fmla="*/ 52 h 8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75" h="84">
                                        <a:moveTo>
                                          <a:pt x="42" y="55"/>
                                        </a:moveTo>
                                        <a:lnTo>
                                          <a:pt x="75" y="0"/>
                                        </a:lnTo>
                                        <a:lnTo>
                                          <a:pt x="42" y="55"/>
                                        </a:lnTo>
                                        <a:close/>
                                        <a:moveTo>
                                          <a:pt x="42" y="52"/>
                                        </a:moveTo>
                                        <a:lnTo>
                                          <a:pt x="35" y="67"/>
                                        </a:lnTo>
                                        <a:lnTo>
                                          <a:pt x="25" y="77"/>
                                        </a:lnTo>
                                        <a:lnTo>
                                          <a:pt x="15" y="82"/>
                                        </a:lnTo>
                                        <a:lnTo>
                                          <a:pt x="0" y="84"/>
                                        </a:lnTo>
                                        <a:lnTo>
                                          <a:pt x="3" y="77"/>
                                        </a:lnTo>
                                        <a:lnTo>
                                          <a:pt x="5" y="69"/>
                                        </a:lnTo>
                                        <a:lnTo>
                                          <a:pt x="8" y="65"/>
                                        </a:lnTo>
                                        <a:lnTo>
                                          <a:pt x="13" y="60"/>
                                        </a:lnTo>
                                        <a:lnTo>
                                          <a:pt x="20" y="55"/>
                                        </a:lnTo>
                                        <a:lnTo>
                                          <a:pt x="28" y="52"/>
                                        </a:lnTo>
                                        <a:lnTo>
                                          <a:pt x="35" y="52"/>
                                        </a:lnTo>
                                        <a:lnTo>
                                          <a:pt x="42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89" name="Freeform 11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44" y="1103"/>
                                    <a:ext cx="33" cy="55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55 h 55"/>
                                      <a:gd name="T2" fmla="*/ 33 w 33"/>
                                      <a:gd name="T3" fmla="*/ 0 h 55"/>
                                      <a:gd name="T4" fmla="*/ 0 w 33"/>
                                      <a:gd name="T5" fmla="*/ 55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3" h="55">
                                        <a:moveTo>
                                          <a:pt x="0" y="55"/>
                                        </a:moveTo>
                                        <a:lnTo>
                                          <a:pt x="33" y="0"/>
                                        </a:lnTo>
                                        <a:lnTo>
                                          <a:pt x="0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0" name="Freeform 11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02" y="1155"/>
                                    <a:ext cx="42" cy="32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0 h 32"/>
                                      <a:gd name="T2" fmla="*/ 35 w 42"/>
                                      <a:gd name="T3" fmla="*/ 15 h 32"/>
                                      <a:gd name="T4" fmla="*/ 25 w 42"/>
                                      <a:gd name="T5" fmla="*/ 25 h 32"/>
                                      <a:gd name="T6" fmla="*/ 15 w 42"/>
                                      <a:gd name="T7" fmla="*/ 30 h 32"/>
                                      <a:gd name="T8" fmla="*/ 0 w 42"/>
                                      <a:gd name="T9" fmla="*/ 32 h 32"/>
                                      <a:gd name="T10" fmla="*/ 3 w 42"/>
                                      <a:gd name="T11" fmla="*/ 25 h 32"/>
                                      <a:gd name="T12" fmla="*/ 5 w 42"/>
                                      <a:gd name="T13" fmla="*/ 17 h 32"/>
                                      <a:gd name="T14" fmla="*/ 8 w 42"/>
                                      <a:gd name="T15" fmla="*/ 13 h 32"/>
                                      <a:gd name="T16" fmla="*/ 13 w 42"/>
                                      <a:gd name="T17" fmla="*/ 8 h 32"/>
                                      <a:gd name="T18" fmla="*/ 20 w 42"/>
                                      <a:gd name="T19" fmla="*/ 3 h 32"/>
                                      <a:gd name="T20" fmla="*/ 28 w 42"/>
                                      <a:gd name="T21" fmla="*/ 0 h 32"/>
                                      <a:gd name="T22" fmla="*/ 35 w 42"/>
                                      <a:gd name="T23" fmla="*/ 0 h 32"/>
                                      <a:gd name="T24" fmla="*/ 42 w 42"/>
                                      <a:gd name="T25" fmla="*/ 0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2" h="32">
                                        <a:moveTo>
                                          <a:pt x="42" y="0"/>
                                        </a:moveTo>
                                        <a:lnTo>
                                          <a:pt x="35" y="15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15" y="30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8" y="13"/>
                                        </a:lnTo>
                                        <a:lnTo>
                                          <a:pt x="13" y="8"/>
                                        </a:lnTo>
                                        <a:lnTo>
                                          <a:pt x="20" y="3"/>
                                        </a:lnTo>
                                        <a:lnTo>
                                          <a:pt x="28" y="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4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1" name="Freeform 118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715" y="1058"/>
                                    <a:ext cx="67" cy="102"/>
                                  </a:xfrm>
                                  <a:custGeom>
                                    <a:avLst/>
                                    <a:gdLst>
                                      <a:gd name="T0" fmla="*/ 37 w 67"/>
                                      <a:gd name="T1" fmla="*/ 62 h 102"/>
                                      <a:gd name="T2" fmla="*/ 67 w 67"/>
                                      <a:gd name="T3" fmla="*/ 0 h 102"/>
                                      <a:gd name="T4" fmla="*/ 37 w 67"/>
                                      <a:gd name="T5" fmla="*/ 62 h 102"/>
                                      <a:gd name="T6" fmla="*/ 37 w 67"/>
                                      <a:gd name="T7" fmla="*/ 62 h 102"/>
                                      <a:gd name="T8" fmla="*/ 32 w 67"/>
                                      <a:gd name="T9" fmla="*/ 80 h 102"/>
                                      <a:gd name="T10" fmla="*/ 22 w 67"/>
                                      <a:gd name="T11" fmla="*/ 90 h 102"/>
                                      <a:gd name="T12" fmla="*/ 12 w 67"/>
                                      <a:gd name="T13" fmla="*/ 97 h 102"/>
                                      <a:gd name="T14" fmla="*/ 0 w 67"/>
                                      <a:gd name="T15" fmla="*/ 102 h 102"/>
                                      <a:gd name="T16" fmla="*/ 0 w 67"/>
                                      <a:gd name="T17" fmla="*/ 95 h 102"/>
                                      <a:gd name="T18" fmla="*/ 2 w 67"/>
                                      <a:gd name="T19" fmla="*/ 87 h 102"/>
                                      <a:gd name="T20" fmla="*/ 7 w 67"/>
                                      <a:gd name="T21" fmla="*/ 80 h 102"/>
                                      <a:gd name="T22" fmla="*/ 10 w 67"/>
                                      <a:gd name="T23" fmla="*/ 72 h 102"/>
                                      <a:gd name="T24" fmla="*/ 17 w 67"/>
                                      <a:gd name="T25" fmla="*/ 67 h 102"/>
                                      <a:gd name="T26" fmla="*/ 22 w 67"/>
                                      <a:gd name="T27" fmla="*/ 65 h 102"/>
                                      <a:gd name="T28" fmla="*/ 29 w 67"/>
                                      <a:gd name="T29" fmla="*/ 62 h 102"/>
                                      <a:gd name="T30" fmla="*/ 37 w 67"/>
                                      <a:gd name="T31" fmla="*/ 62 h 10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67" h="102">
                                        <a:moveTo>
                                          <a:pt x="37" y="62"/>
                                        </a:moveTo>
                                        <a:lnTo>
                                          <a:pt x="67" y="0"/>
                                        </a:lnTo>
                                        <a:lnTo>
                                          <a:pt x="37" y="62"/>
                                        </a:lnTo>
                                        <a:close/>
                                        <a:moveTo>
                                          <a:pt x="37" y="62"/>
                                        </a:moveTo>
                                        <a:lnTo>
                                          <a:pt x="32" y="80"/>
                                        </a:lnTo>
                                        <a:lnTo>
                                          <a:pt x="22" y="90"/>
                                        </a:lnTo>
                                        <a:lnTo>
                                          <a:pt x="12" y="97"/>
                                        </a:lnTo>
                                        <a:lnTo>
                                          <a:pt x="0" y="102"/>
                                        </a:lnTo>
                                        <a:lnTo>
                                          <a:pt x="0" y="95"/>
                                        </a:lnTo>
                                        <a:lnTo>
                                          <a:pt x="2" y="87"/>
                                        </a:lnTo>
                                        <a:lnTo>
                                          <a:pt x="7" y="80"/>
                                        </a:lnTo>
                                        <a:lnTo>
                                          <a:pt x="10" y="72"/>
                                        </a:lnTo>
                                        <a:lnTo>
                                          <a:pt x="17" y="67"/>
                                        </a:lnTo>
                                        <a:lnTo>
                                          <a:pt x="22" y="65"/>
                                        </a:lnTo>
                                        <a:lnTo>
                                          <a:pt x="29" y="62"/>
                                        </a:lnTo>
                                        <a:lnTo>
                                          <a:pt x="37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2" name="Freeform 11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52" y="1058"/>
                                    <a:ext cx="30" cy="62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62 h 62"/>
                                      <a:gd name="T2" fmla="*/ 30 w 30"/>
                                      <a:gd name="T3" fmla="*/ 0 h 62"/>
                                      <a:gd name="T4" fmla="*/ 0 w 30"/>
                                      <a:gd name="T5" fmla="*/ 62 h 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0" h="62">
                                        <a:moveTo>
                                          <a:pt x="0" y="62"/>
                                        </a:moveTo>
                                        <a:lnTo>
                                          <a:pt x="30" y="0"/>
                                        </a:lnTo>
                                        <a:lnTo>
                                          <a:pt x="0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3" name="Freeform 11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15" y="1120"/>
                                    <a:ext cx="37" cy="40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0 h 40"/>
                                      <a:gd name="T2" fmla="*/ 32 w 37"/>
                                      <a:gd name="T3" fmla="*/ 18 h 40"/>
                                      <a:gd name="T4" fmla="*/ 22 w 37"/>
                                      <a:gd name="T5" fmla="*/ 28 h 40"/>
                                      <a:gd name="T6" fmla="*/ 12 w 37"/>
                                      <a:gd name="T7" fmla="*/ 35 h 40"/>
                                      <a:gd name="T8" fmla="*/ 0 w 37"/>
                                      <a:gd name="T9" fmla="*/ 40 h 40"/>
                                      <a:gd name="T10" fmla="*/ 0 w 37"/>
                                      <a:gd name="T11" fmla="*/ 33 h 40"/>
                                      <a:gd name="T12" fmla="*/ 2 w 37"/>
                                      <a:gd name="T13" fmla="*/ 25 h 40"/>
                                      <a:gd name="T14" fmla="*/ 7 w 37"/>
                                      <a:gd name="T15" fmla="*/ 18 h 40"/>
                                      <a:gd name="T16" fmla="*/ 10 w 37"/>
                                      <a:gd name="T17" fmla="*/ 10 h 40"/>
                                      <a:gd name="T18" fmla="*/ 17 w 37"/>
                                      <a:gd name="T19" fmla="*/ 5 h 40"/>
                                      <a:gd name="T20" fmla="*/ 22 w 37"/>
                                      <a:gd name="T21" fmla="*/ 3 h 40"/>
                                      <a:gd name="T22" fmla="*/ 29 w 37"/>
                                      <a:gd name="T23" fmla="*/ 0 h 40"/>
                                      <a:gd name="T24" fmla="*/ 37 w 37"/>
                                      <a:gd name="T25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37" h="40">
                                        <a:moveTo>
                                          <a:pt x="37" y="0"/>
                                        </a:moveTo>
                                        <a:lnTo>
                                          <a:pt x="32" y="18"/>
                                        </a:lnTo>
                                        <a:lnTo>
                                          <a:pt x="22" y="28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2" y="2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17" y="5"/>
                                        </a:lnTo>
                                        <a:lnTo>
                                          <a:pt x="22" y="3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3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4" name="Freeform 11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43" y="1240"/>
                                    <a:ext cx="17" cy="50"/>
                                  </a:xfrm>
                                  <a:custGeom>
                                    <a:avLst/>
                                    <a:gdLst>
                                      <a:gd name="T0" fmla="*/ 7 w 17"/>
                                      <a:gd name="T1" fmla="*/ 0 h 50"/>
                                      <a:gd name="T2" fmla="*/ 14 w 17"/>
                                      <a:gd name="T3" fmla="*/ 12 h 50"/>
                                      <a:gd name="T4" fmla="*/ 17 w 17"/>
                                      <a:gd name="T5" fmla="*/ 25 h 50"/>
                                      <a:gd name="T6" fmla="*/ 14 w 17"/>
                                      <a:gd name="T7" fmla="*/ 37 h 50"/>
                                      <a:gd name="T8" fmla="*/ 10 w 17"/>
                                      <a:gd name="T9" fmla="*/ 50 h 50"/>
                                      <a:gd name="T10" fmla="*/ 5 w 17"/>
                                      <a:gd name="T11" fmla="*/ 40 h 50"/>
                                      <a:gd name="T12" fmla="*/ 0 w 17"/>
                                      <a:gd name="T13" fmla="*/ 27 h 50"/>
                                      <a:gd name="T14" fmla="*/ 0 w 17"/>
                                      <a:gd name="T15" fmla="*/ 20 h 50"/>
                                      <a:gd name="T16" fmla="*/ 2 w 17"/>
                                      <a:gd name="T17" fmla="*/ 12 h 50"/>
                                      <a:gd name="T18" fmla="*/ 5 w 17"/>
                                      <a:gd name="T19" fmla="*/ 5 h 50"/>
                                      <a:gd name="T20" fmla="*/ 7 w 17"/>
                                      <a:gd name="T21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17" h="50">
                                        <a:moveTo>
                                          <a:pt x="7" y="0"/>
                                        </a:moveTo>
                                        <a:lnTo>
                                          <a:pt x="14" y="12"/>
                                        </a:lnTo>
                                        <a:lnTo>
                                          <a:pt x="17" y="25"/>
                                        </a:lnTo>
                                        <a:lnTo>
                                          <a:pt x="14" y="37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2" y="12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5" name="Freeform 11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43" y="1240"/>
                                    <a:ext cx="17" cy="50"/>
                                  </a:xfrm>
                                  <a:custGeom>
                                    <a:avLst/>
                                    <a:gdLst>
                                      <a:gd name="T0" fmla="*/ 7 w 17"/>
                                      <a:gd name="T1" fmla="*/ 0 h 50"/>
                                      <a:gd name="T2" fmla="*/ 14 w 17"/>
                                      <a:gd name="T3" fmla="*/ 12 h 50"/>
                                      <a:gd name="T4" fmla="*/ 17 w 17"/>
                                      <a:gd name="T5" fmla="*/ 25 h 50"/>
                                      <a:gd name="T6" fmla="*/ 14 w 17"/>
                                      <a:gd name="T7" fmla="*/ 37 h 50"/>
                                      <a:gd name="T8" fmla="*/ 10 w 17"/>
                                      <a:gd name="T9" fmla="*/ 50 h 50"/>
                                      <a:gd name="T10" fmla="*/ 5 w 17"/>
                                      <a:gd name="T11" fmla="*/ 40 h 50"/>
                                      <a:gd name="T12" fmla="*/ 0 w 17"/>
                                      <a:gd name="T13" fmla="*/ 27 h 50"/>
                                      <a:gd name="T14" fmla="*/ 0 w 17"/>
                                      <a:gd name="T15" fmla="*/ 20 h 50"/>
                                      <a:gd name="T16" fmla="*/ 2 w 17"/>
                                      <a:gd name="T17" fmla="*/ 12 h 50"/>
                                      <a:gd name="T18" fmla="*/ 5 w 17"/>
                                      <a:gd name="T19" fmla="*/ 5 h 50"/>
                                      <a:gd name="T20" fmla="*/ 7 w 17"/>
                                      <a:gd name="T21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17" h="50">
                                        <a:moveTo>
                                          <a:pt x="7" y="0"/>
                                        </a:moveTo>
                                        <a:lnTo>
                                          <a:pt x="14" y="12"/>
                                        </a:lnTo>
                                        <a:lnTo>
                                          <a:pt x="17" y="25"/>
                                        </a:lnTo>
                                        <a:lnTo>
                                          <a:pt x="14" y="37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2" y="12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6" name="Freeform 118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628" y="1202"/>
                                    <a:ext cx="20" cy="115"/>
                                  </a:xfrm>
                                  <a:custGeom>
                                    <a:avLst/>
                                    <a:gdLst>
                                      <a:gd name="T0" fmla="*/ 7 w 20"/>
                                      <a:gd name="T1" fmla="*/ 63 h 115"/>
                                      <a:gd name="T2" fmla="*/ 12 w 20"/>
                                      <a:gd name="T3" fmla="*/ 75 h 115"/>
                                      <a:gd name="T4" fmla="*/ 15 w 20"/>
                                      <a:gd name="T5" fmla="*/ 90 h 115"/>
                                      <a:gd name="T6" fmla="*/ 12 w 20"/>
                                      <a:gd name="T7" fmla="*/ 103 h 115"/>
                                      <a:gd name="T8" fmla="*/ 7 w 20"/>
                                      <a:gd name="T9" fmla="*/ 115 h 115"/>
                                      <a:gd name="T10" fmla="*/ 0 w 20"/>
                                      <a:gd name="T11" fmla="*/ 105 h 115"/>
                                      <a:gd name="T12" fmla="*/ 0 w 20"/>
                                      <a:gd name="T13" fmla="*/ 90 h 115"/>
                                      <a:gd name="T14" fmla="*/ 0 w 20"/>
                                      <a:gd name="T15" fmla="*/ 75 h 115"/>
                                      <a:gd name="T16" fmla="*/ 7 w 20"/>
                                      <a:gd name="T17" fmla="*/ 63 h 115"/>
                                      <a:gd name="T18" fmla="*/ 7 w 20"/>
                                      <a:gd name="T19" fmla="*/ 63 h 115"/>
                                      <a:gd name="T20" fmla="*/ 20 w 20"/>
                                      <a:gd name="T21" fmla="*/ 0 h 115"/>
                                      <a:gd name="T22" fmla="*/ 7 w 20"/>
                                      <a:gd name="T23" fmla="*/ 63 h 1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20" h="115">
                                        <a:moveTo>
                                          <a:pt x="7" y="63"/>
                                        </a:moveTo>
                                        <a:lnTo>
                                          <a:pt x="12" y="75"/>
                                        </a:lnTo>
                                        <a:lnTo>
                                          <a:pt x="15" y="90"/>
                                        </a:lnTo>
                                        <a:lnTo>
                                          <a:pt x="12" y="103"/>
                                        </a:lnTo>
                                        <a:lnTo>
                                          <a:pt x="7" y="115"/>
                                        </a:lnTo>
                                        <a:lnTo>
                                          <a:pt x="0" y="105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7" y="63"/>
                                        </a:lnTo>
                                        <a:close/>
                                        <a:moveTo>
                                          <a:pt x="7" y="63"/>
                                        </a:moveTo>
                                        <a:lnTo>
                                          <a:pt x="20" y="0"/>
                                        </a:lnTo>
                                        <a:lnTo>
                                          <a:pt x="7" y="6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7" name="Freeform 11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28" y="1265"/>
                                    <a:ext cx="15" cy="52"/>
                                  </a:xfrm>
                                  <a:custGeom>
                                    <a:avLst/>
                                    <a:gdLst>
                                      <a:gd name="T0" fmla="*/ 7 w 15"/>
                                      <a:gd name="T1" fmla="*/ 0 h 52"/>
                                      <a:gd name="T2" fmla="*/ 12 w 15"/>
                                      <a:gd name="T3" fmla="*/ 12 h 52"/>
                                      <a:gd name="T4" fmla="*/ 15 w 15"/>
                                      <a:gd name="T5" fmla="*/ 27 h 52"/>
                                      <a:gd name="T6" fmla="*/ 12 w 15"/>
                                      <a:gd name="T7" fmla="*/ 40 h 52"/>
                                      <a:gd name="T8" fmla="*/ 7 w 15"/>
                                      <a:gd name="T9" fmla="*/ 52 h 52"/>
                                      <a:gd name="T10" fmla="*/ 0 w 15"/>
                                      <a:gd name="T11" fmla="*/ 42 h 52"/>
                                      <a:gd name="T12" fmla="*/ 0 w 15"/>
                                      <a:gd name="T13" fmla="*/ 27 h 52"/>
                                      <a:gd name="T14" fmla="*/ 0 w 15"/>
                                      <a:gd name="T15" fmla="*/ 12 h 52"/>
                                      <a:gd name="T16" fmla="*/ 7 w 15"/>
                                      <a:gd name="T17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5" h="52">
                                        <a:moveTo>
                                          <a:pt x="7" y="0"/>
                                        </a:moveTo>
                                        <a:lnTo>
                                          <a:pt x="12" y="12"/>
                                        </a:lnTo>
                                        <a:lnTo>
                                          <a:pt x="15" y="27"/>
                                        </a:lnTo>
                                        <a:lnTo>
                                          <a:pt x="12" y="40"/>
                                        </a:lnTo>
                                        <a:lnTo>
                                          <a:pt x="7" y="52"/>
                                        </a:lnTo>
                                        <a:lnTo>
                                          <a:pt x="0" y="42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8" name="Freeform 11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35" y="1202"/>
                                    <a:ext cx="13" cy="63"/>
                                  </a:xfrm>
                                  <a:custGeom>
                                    <a:avLst/>
                                    <a:gdLst>
                                      <a:gd name="T0" fmla="*/ 0 w 13"/>
                                      <a:gd name="T1" fmla="*/ 63 h 63"/>
                                      <a:gd name="T2" fmla="*/ 13 w 13"/>
                                      <a:gd name="T3" fmla="*/ 0 h 63"/>
                                      <a:gd name="T4" fmla="*/ 0 w 13"/>
                                      <a:gd name="T5" fmla="*/ 63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3" h="63">
                                        <a:moveTo>
                                          <a:pt x="0" y="63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0" y="6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99" name="Freeform 11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7" y="1212"/>
                                    <a:ext cx="18" cy="50"/>
                                  </a:xfrm>
                                  <a:custGeom>
                                    <a:avLst/>
                                    <a:gdLst>
                                      <a:gd name="T0" fmla="*/ 5 w 18"/>
                                      <a:gd name="T1" fmla="*/ 0 h 50"/>
                                      <a:gd name="T2" fmla="*/ 15 w 18"/>
                                      <a:gd name="T3" fmla="*/ 13 h 50"/>
                                      <a:gd name="T4" fmla="*/ 18 w 18"/>
                                      <a:gd name="T5" fmla="*/ 25 h 50"/>
                                      <a:gd name="T6" fmla="*/ 18 w 18"/>
                                      <a:gd name="T7" fmla="*/ 38 h 50"/>
                                      <a:gd name="T8" fmla="*/ 13 w 18"/>
                                      <a:gd name="T9" fmla="*/ 50 h 50"/>
                                      <a:gd name="T10" fmla="*/ 5 w 18"/>
                                      <a:gd name="T11" fmla="*/ 40 h 50"/>
                                      <a:gd name="T12" fmla="*/ 0 w 18"/>
                                      <a:gd name="T13" fmla="*/ 28 h 50"/>
                                      <a:gd name="T14" fmla="*/ 0 w 18"/>
                                      <a:gd name="T15" fmla="*/ 20 h 50"/>
                                      <a:gd name="T16" fmla="*/ 0 w 18"/>
                                      <a:gd name="T17" fmla="*/ 13 h 50"/>
                                      <a:gd name="T18" fmla="*/ 3 w 18"/>
                                      <a:gd name="T19" fmla="*/ 8 h 50"/>
                                      <a:gd name="T20" fmla="*/ 5 w 18"/>
                                      <a:gd name="T21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18" h="50">
                                        <a:moveTo>
                                          <a:pt x="5" y="0"/>
                                        </a:moveTo>
                                        <a:lnTo>
                                          <a:pt x="15" y="13"/>
                                        </a:lnTo>
                                        <a:lnTo>
                                          <a:pt x="18" y="25"/>
                                        </a:lnTo>
                                        <a:lnTo>
                                          <a:pt x="18" y="38"/>
                                        </a:lnTo>
                                        <a:lnTo>
                                          <a:pt x="13" y="50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00" name="Freeform 11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7" y="1212"/>
                                    <a:ext cx="18" cy="50"/>
                                  </a:xfrm>
                                  <a:custGeom>
                                    <a:avLst/>
                                    <a:gdLst>
                                      <a:gd name="T0" fmla="*/ 5 w 18"/>
                                      <a:gd name="T1" fmla="*/ 0 h 50"/>
                                      <a:gd name="T2" fmla="*/ 15 w 18"/>
                                      <a:gd name="T3" fmla="*/ 13 h 50"/>
                                      <a:gd name="T4" fmla="*/ 18 w 18"/>
                                      <a:gd name="T5" fmla="*/ 25 h 50"/>
                                      <a:gd name="T6" fmla="*/ 18 w 18"/>
                                      <a:gd name="T7" fmla="*/ 38 h 50"/>
                                      <a:gd name="T8" fmla="*/ 13 w 18"/>
                                      <a:gd name="T9" fmla="*/ 50 h 50"/>
                                      <a:gd name="T10" fmla="*/ 5 w 18"/>
                                      <a:gd name="T11" fmla="*/ 40 h 50"/>
                                      <a:gd name="T12" fmla="*/ 0 w 18"/>
                                      <a:gd name="T13" fmla="*/ 28 h 50"/>
                                      <a:gd name="T14" fmla="*/ 0 w 18"/>
                                      <a:gd name="T15" fmla="*/ 20 h 50"/>
                                      <a:gd name="T16" fmla="*/ 0 w 18"/>
                                      <a:gd name="T17" fmla="*/ 13 h 50"/>
                                      <a:gd name="T18" fmla="*/ 3 w 18"/>
                                      <a:gd name="T19" fmla="*/ 8 h 50"/>
                                      <a:gd name="T20" fmla="*/ 5 w 18"/>
                                      <a:gd name="T21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18" h="50">
                                        <a:moveTo>
                                          <a:pt x="5" y="0"/>
                                        </a:moveTo>
                                        <a:lnTo>
                                          <a:pt x="15" y="13"/>
                                        </a:lnTo>
                                        <a:lnTo>
                                          <a:pt x="18" y="25"/>
                                        </a:lnTo>
                                        <a:lnTo>
                                          <a:pt x="18" y="38"/>
                                        </a:lnTo>
                                        <a:lnTo>
                                          <a:pt x="13" y="50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01" name="Freeform 11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62" y="1153"/>
                                    <a:ext cx="8" cy="59"/>
                                  </a:xfrm>
                                  <a:custGeom>
                                    <a:avLst/>
                                    <a:gdLst>
                                      <a:gd name="T0" fmla="*/ 0 w 8"/>
                                      <a:gd name="T1" fmla="*/ 59 h 59"/>
                                      <a:gd name="T2" fmla="*/ 8 w 8"/>
                                      <a:gd name="T3" fmla="*/ 0 h 59"/>
                                      <a:gd name="T4" fmla="*/ 0 w 8"/>
                                      <a:gd name="T5" fmla="*/ 59 h 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8" h="59">
                                        <a:moveTo>
                                          <a:pt x="0" y="59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0" y="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02" name="Freeform 11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62" y="1153"/>
                                    <a:ext cx="8" cy="59"/>
                                  </a:xfrm>
                                  <a:custGeom>
                                    <a:avLst/>
                                    <a:gdLst>
                                      <a:gd name="T0" fmla="*/ 0 w 8"/>
                                      <a:gd name="T1" fmla="*/ 59 h 59"/>
                                      <a:gd name="T2" fmla="*/ 8 w 8"/>
                                      <a:gd name="T3" fmla="*/ 0 h 59"/>
                                      <a:gd name="T4" fmla="*/ 0 w 8"/>
                                      <a:gd name="T5" fmla="*/ 59 h 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8" h="59">
                                        <a:moveTo>
                                          <a:pt x="0" y="59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0" y="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03" name="Freeform 11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2" y="1182"/>
                                    <a:ext cx="18" cy="50"/>
                                  </a:xfrm>
                                  <a:custGeom>
                                    <a:avLst/>
                                    <a:gdLst>
                                      <a:gd name="T0" fmla="*/ 5 w 18"/>
                                      <a:gd name="T1" fmla="*/ 0 h 50"/>
                                      <a:gd name="T2" fmla="*/ 13 w 18"/>
                                      <a:gd name="T3" fmla="*/ 13 h 50"/>
                                      <a:gd name="T4" fmla="*/ 18 w 18"/>
                                      <a:gd name="T5" fmla="*/ 25 h 50"/>
                                      <a:gd name="T6" fmla="*/ 15 w 18"/>
                                      <a:gd name="T7" fmla="*/ 38 h 50"/>
                                      <a:gd name="T8" fmla="*/ 13 w 18"/>
                                      <a:gd name="T9" fmla="*/ 50 h 50"/>
                                      <a:gd name="T10" fmla="*/ 5 w 18"/>
                                      <a:gd name="T11" fmla="*/ 40 h 50"/>
                                      <a:gd name="T12" fmla="*/ 0 w 18"/>
                                      <a:gd name="T13" fmla="*/ 28 h 50"/>
                                      <a:gd name="T14" fmla="*/ 0 w 18"/>
                                      <a:gd name="T15" fmla="*/ 20 h 50"/>
                                      <a:gd name="T16" fmla="*/ 0 w 18"/>
                                      <a:gd name="T17" fmla="*/ 13 h 50"/>
                                      <a:gd name="T18" fmla="*/ 3 w 18"/>
                                      <a:gd name="T19" fmla="*/ 5 h 50"/>
                                      <a:gd name="T20" fmla="*/ 5 w 18"/>
                                      <a:gd name="T21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18" h="50">
                                        <a:moveTo>
                                          <a:pt x="5" y="0"/>
                                        </a:moveTo>
                                        <a:lnTo>
                                          <a:pt x="13" y="13"/>
                                        </a:lnTo>
                                        <a:lnTo>
                                          <a:pt x="18" y="25"/>
                                        </a:lnTo>
                                        <a:lnTo>
                                          <a:pt x="15" y="38"/>
                                        </a:lnTo>
                                        <a:lnTo>
                                          <a:pt x="13" y="50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04" name="Freeform 11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2" y="1182"/>
                                    <a:ext cx="18" cy="50"/>
                                  </a:xfrm>
                                  <a:custGeom>
                                    <a:avLst/>
                                    <a:gdLst>
                                      <a:gd name="T0" fmla="*/ 5 w 18"/>
                                      <a:gd name="T1" fmla="*/ 0 h 50"/>
                                      <a:gd name="T2" fmla="*/ 13 w 18"/>
                                      <a:gd name="T3" fmla="*/ 13 h 50"/>
                                      <a:gd name="T4" fmla="*/ 18 w 18"/>
                                      <a:gd name="T5" fmla="*/ 25 h 50"/>
                                      <a:gd name="T6" fmla="*/ 15 w 18"/>
                                      <a:gd name="T7" fmla="*/ 38 h 50"/>
                                      <a:gd name="T8" fmla="*/ 13 w 18"/>
                                      <a:gd name="T9" fmla="*/ 50 h 50"/>
                                      <a:gd name="T10" fmla="*/ 5 w 18"/>
                                      <a:gd name="T11" fmla="*/ 40 h 50"/>
                                      <a:gd name="T12" fmla="*/ 0 w 18"/>
                                      <a:gd name="T13" fmla="*/ 28 h 50"/>
                                      <a:gd name="T14" fmla="*/ 0 w 18"/>
                                      <a:gd name="T15" fmla="*/ 20 h 50"/>
                                      <a:gd name="T16" fmla="*/ 0 w 18"/>
                                      <a:gd name="T17" fmla="*/ 13 h 50"/>
                                      <a:gd name="T18" fmla="*/ 3 w 18"/>
                                      <a:gd name="T19" fmla="*/ 5 h 50"/>
                                      <a:gd name="T20" fmla="*/ 5 w 18"/>
                                      <a:gd name="T21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18" h="50">
                                        <a:moveTo>
                                          <a:pt x="5" y="0"/>
                                        </a:moveTo>
                                        <a:lnTo>
                                          <a:pt x="13" y="13"/>
                                        </a:lnTo>
                                        <a:lnTo>
                                          <a:pt x="18" y="25"/>
                                        </a:lnTo>
                                        <a:lnTo>
                                          <a:pt x="15" y="38"/>
                                        </a:lnTo>
                                        <a:lnTo>
                                          <a:pt x="13" y="50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05" name="Freeform 11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7" y="1123"/>
                                    <a:ext cx="3" cy="59"/>
                                  </a:xfrm>
                                  <a:custGeom>
                                    <a:avLst/>
                                    <a:gdLst>
                                      <a:gd name="T0" fmla="*/ 0 w 3"/>
                                      <a:gd name="T1" fmla="*/ 59 h 59"/>
                                      <a:gd name="T2" fmla="*/ 3 w 3"/>
                                      <a:gd name="T3" fmla="*/ 0 h 59"/>
                                      <a:gd name="T4" fmla="*/ 0 w 3"/>
                                      <a:gd name="T5" fmla="*/ 59 h 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" h="59">
                                        <a:moveTo>
                                          <a:pt x="0" y="59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0" y="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06" name="Freeform 11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77" y="1123"/>
                                    <a:ext cx="3" cy="59"/>
                                  </a:xfrm>
                                  <a:custGeom>
                                    <a:avLst/>
                                    <a:gdLst>
                                      <a:gd name="T0" fmla="*/ 0 w 3"/>
                                      <a:gd name="T1" fmla="*/ 59 h 59"/>
                                      <a:gd name="T2" fmla="*/ 3 w 3"/>
                                      <a:gd name="T3" fmla="*/ 0 h 59"/>
                                      <a:gd name="T4" fmla="*/ 0 w 3"/>
                                      <a:gd name="T5" fmla="*/ 59 h 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" h="59">
                                        <a:moveTo>
                                          <a:pt x="0" y="59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0" y="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07" name="Freeform 11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82" y="1153"/>
                                    <a:ext cx="20" cy="49"/>
                                  </a:xfrm>
                                  <a:custGeom>
                                    <a:avLst/>
                                    <a:gdLst>
                                      <a:gd name="T0" fmla="*/ 5 w 20"/>
                                      <a:gd name="T1" fmla="*/ 0 h 49"/>
                                      <a:gd name="T2" fmla="*/ 15 w 20"/>
                                      <a:gd name="T3" fmla="*/ 12 h 49"/>
                                      <a:gd name="T4" fmla="*/ 18 w 20"/>
                                      <a:gd name="T5" fmla="*/ 24 h 49"/>
                                      <a:gd name="T6" fmla="*/ 20 w 20"/>
                                      <a:gd name="T7" fmla="*/ 37 h 49"/>
                                      <a:gd name="T8" fmla="*/ 15 w 20"/>
                                      <a:gd name="T9" fmla="*/ 49 h 49"/>
                                      <a:gd name="T10" fmla="*/ 8 w 20"/>
                                      <a:gd name="T11" fmla="*/ 42 h 49"/>
                                      <a:gd name="T12" fmla="*/ 3 w 20"/>
                                      <a:gd name="T13" fmla="*/ 27 h 49"/>
                                      <a:gd name="T14" fmla="*/ 0 w 20"/>
                                      <a:gd name="T15" fmla="*/ 22 h 49"/>
                                      <a:gd name="T16" fmla="*/ 0 w 20"/>
                                      <a:gd name="T17" fmla="*/ 15 h 49"/>
                                      <a:gd name="T18" fmla="*/ 3 w 20"/>
                                      <a:gd name="T19" fmla="*/ 7 h 49"/>
                                      <a:gd name="T20" fmla="*/ 5 w 20"/>
                                      <a:gd name="T21" fmla="*/ 0 h 4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0" h="49">
                                        <a:moveTo>
                                          <a:pt x="5" y="0"/>
                                        </a:moveTo>
                                        <a:lnTo>
                                          <a:pt x="15" y="12"/>
                                        </a:lnTo>
                                        <a:lnTo>
                                          <a:pt x="18" y="24"/>
                                        </a:lnTo>
                                        <a:lnTo>
                                          <a:pt x="20" y="37"/>
                                        </a:lnTo>
                                        <a:lnTo>
                                          <a:pt x="15" y="49"/>
                                        </a:lnTo>
                                        <a:lnTo>
                                          <a:pt x="8" y="42"/>
                                        </a:lnTo>
                                        <a:lnTo>
                                          <a:pt x="3" y="27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08" name="Freeform 11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82" y="1153"/>
                                    <a:ext cx="20" cy="49"/>
                                  </a:xfrm>
                                  <a:custGeom>
                                    <a:avLst/>
                                    <a:gdLst>
                                      <a:gd name="T0" fmla="*/ 5 w 20"/>
                                      <a:gd name="T1" fmla="*/ 0 h 49"/>
                                      <a:gd name="T2" fmla="*/ 15 w 20"/>
                                      <a:gd name="T3" fmla="*/ 12 h 49"/>
                                      <a:gd name="T4" fmla="*/ 18 w 20"/>
                                      <a:gd name="T5" fmla="*/ 24 h 49"/>
                                      <a:gd name="T6" fmla="*/ 20 w 20"/>
                                      <a:gd name="T7" fmla="*/ 37 h 49"/>
                                      <a:gd name="T8" fmla="*/ 15 w 20"/>
                                      <a:gd name="T9" fmla="*/ 49 h 49"/>
                                      <a:gd name="T10" fmla="*/ 8 w 20"/>
                                      <a:gd name="T11" fmla="*/ 42 h 49"/>
                                      <a:gd name="T12" fmla="*/ 3 w 20"/>
                                      <a:gd name="T13" fmla="*/ 27 h 49"/>
                                      <a:gd name="T14" fmla="*/ 0 w 20"/>
                                      <a:gd name="T15" fmla="*/ 22 h 49"/>
                                      <a:gd name="T16" fmla="*/ 0 w 20"/>
                                      <a:gd name="T17" fmla="*/ 15 h 49"/>
                                      <a:gd name="T18" fmla="*/ 3 w 20"/>
                                      <a:gd name="T19" fmla="*/ 7 h 49"/>
                                      <a:gd name="T20" fmla="*/ 5 w 20"/>
                                      <a:gd name="T21" fmla="*/ 0 h 4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0" h="49">
                                        <a:moveTo>
                                          <a:pt x="5" y="0"/>
                                        </a:moveTo>
                                        <a:lnTo>
                                          <a:pt x="15" y="12"/>
                                        </a:lnTo>
                                        <a:lnTo>
                                          <a:pt x="18" y="24"/>
                                        </a:lnTo>
                                        <a:lnTo>
                                          <a:pt x="20" y="37"/>
                                        </a:lnTo>
                                        <a:lnTo>
                                          <a:pt x="15" y="49"/>
                                        </a:lnTo>
                                        <a:lnTo>
                                          <a:pt x="8" y="42"/>
                                        </a:lnTo>
                                        <a:lnTo>
                                          <a:pt x="3" y="27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09" name="Freeform 11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87" y="1090"/>
                                    <a:ext cx="1" cy="63"/>
                                  </a:xfrm>
                                  <a:custGeom>
                                    <a:avLst/>
                                    <a:gdLst>
                                      <a:gd name="T0" fmla="*/ 63 h 63"/>
                                      <a:gd name="T1" fmla="*/ 0 h 63"/>
                                      <a:gd name="T2" fmla="*/ 63 h 63"/>
                                    </a:gdLst>
                                    <a:ahLst/>
                                    <a:cxnLst>
                                      <a:cxn ang="0">
                                        <a:pos x="0" y="T0"/>
                                      </a:cxn>
                                      <a:cxn ang="0">
                                        <a:pos x="0" y="T1"/>
                                      </a:cxn>
                                      <a:cxn ang="0">
                                        <a:pos x="0" y="T2"/>
                                      </a:cxn>
                                    </a:cxnLst>
                                    <a:rect l="0" t="0" r="r" b="b"/>
                                    <a:pathLst>
                                      <a:path h="63">
                                        <a:moveTo>
                                          <a:pt x="0" y="6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6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10" name="Freeform 12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87" y="1090"/>
                                    <a:ext cx="1" cy="63"/>
                                  </a:xfrm>
                                  <a:custGeom>
                                    <a:avLst/>
                                    <a:gdLst>
                                      <a:gd name="T0" fmla="*/ 63 h 63"/>
                                      <a:gd name="T1" fmla="*/ 0 h 63"/>
                                      <a:gd name="T2" fmla="*/ 63 h 63"/>
                                    </a:gdLst>
                                    <a:ahLst/>
                                    <a:cxnLst>
                                      <a:cxn ang="0">
                                        <a:pos x="0" y="T0"/>
                                      </a:cxn>
                                      <a:cxn ang="0">
                                        <a:pos x="0" y="T1"/>
                                      </a:cxn>
                                      <a:cxn ang="0">
                                        <a:pos x="0" y="T2"/>
                                      </a:cxn>
                                    </a:cxnLst>
                                    <a:rect l="0" t="0" r="r" b="b"/>
                                    <a:pathLst>
                                      <a:path h="63">
                                        <a:moveTo>
                                          <a:pt x="0" y="6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6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11" name="Freeform 12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95" y="1123"/>
                                    <a:ext cx="17" cy="49"/>
                                  </a:xfrm>
                                  <a:custGeom>
                                    <a:avLst/>
                                    <a:gdLst>
                                      <a:gd name="T0" fmla="*/ 2 w 17"/>
                                      <a:gd name="T1" fmla="*/ 0 h 49"/>
                                      <a:gd name="T2" fmla="*/ 12 w 17"/>
                                      <a:gd name="T3" fmla="*/ 10 h 49"/>
                                      <a:gd name="T4" fmla="*/ 17 w 17"/>
                                      <a:gd name="T5" fmla="*/ 22 h 49"/>
                                      <a:gd name="T6" fmla="*/ 17 w 17"/>
                                      <a:gd name="T7" fmla="*/ 35 h 49"/>
                                      <a:gd name="T8" fmla="*/ 15 w 17"/>
                                      <a:gd name="T9" fmla="*/ 49 h 49"/>
                                      <a:gd name="T10" fmla="*/ 5 w 17"/>
                                      <a:gd name="T11" fmla="*/ 40 h 49"/>
                                      <a:gd name="T12" fmla="*/ 0 w 17"/>
                                      <a:gd name="T13" fmla="*/ 27 h 49"/>
                                      <a:gd name="T14" fmla="*/ 0 w 17"/>
                                      <a:gd name="T15" fmla="*/ 20 h 49"/>
                                      <a:gd name="T16" fmla="*/ 0 w 17"/>
                                      <a:gd name="T17" fmla="*/ 12 h 49"/>
                                      <a:gd name="T18" fmla="*/ 0 w 17"/>
                                      <a:gd name="T19" fmla="*/ 5 h 49"/>
                                      <a:gd name="T20" fmla="*/ 2 w 17"/>
                                      <a:gd name="T21" fmla="*/ 0 h 4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17" h="49">
                                        <a:moveTo>
                                          <a:pt x="2" y="0"/>
                                        </a:moveTo>
                                        <a:lnTo>
                                          <a:pt x="12" y="10"/>
                                        </a:lnTo>
                                        <a:lnTo>
                                          <a:pt x="17" y="22"/>
                                        </a:lnTo>
                                        <a:lnTo>
                                          <a:pt x="17" y="35"/>
                                        </a:lnTo>
                                        <a:lnTo>
                                          <a:pt x="15" y="49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12" name="Freeform 12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95" y="1123"/>
                                    <a:ext cx="17" cy="49"/>
                                  </a:xfrm>
                                  <a:custGeom>
                                    <a:avLst/>
                                    <a:gdLst>
                                      <a:gd name="T0" fmla="*/ 2 w 17"/>
                                      <a:gd name="T1" fmla="*/ 0 h 49"/>
                                      <a:gd name="T2" fmla="*/ 12 w 17"/>
                                      <a:gd name="T3" fmla="*/ 10 h 49"/>
                                      <a:gd name="T4" fmla="*/ 17 w 17"/>
                                      <a:gd name="T5" fmla="*/ 22 h 49"/>
                                      <a:gd name="T6" fmla="*/ 17 w 17"/>
                                      <a:gd name="T7" fmla="*/ 35 h 49"/>
                                      <a:gd name="T8" fmla="*/ 15 w 17"/>
                                      <a:gd name="T9" fmla="*/ 49 h 49"/>
                                      <a:gd name="T10" fmla="*/ 5 w 17"/>
                                      <a:gd name="T11" fmla="*/ 40 h 49"/>
                                      <a:gd name="T12" fmla="*/ 0 w 17"/>
                                      <a:gd name="T13" fmla="*/ 27 h 49"/>
                                      <a:gd name="T14" fmla="*/ 0 w 17"/>
                                      <a:gd name="T15" fmla="*/ 20 h 49"/>
                                      <a:gd name="T16" fmla="*/ 0 w 17"/>
                                      <a:gd name="T17" fmla="*/ 12 h 49"/>
                                      <a:gd name="T18" fmla="*/ 0 w 17"/>
                                      <a:gd name="T19" fmla="*/ 5 h 49"/>
                                      <a:gd name="T20" fmla="*/ 2 w 17"/>
                                      <a:gd name="T21" fmla="*/ 0 h 4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17" h="49">
                                        <a:moveTo>
                                          <a:pt x="2" y="0"/>
                                        </a:moveTo>
                                        <a:lnTo>
                                          <a:pt x="12" y="10"/>
                                        </a:lnTo>
                                        <a:lnTo>
                                          <a:pt x="17" y="22"/>
                                        </a:lnTo>
                                        <a:lnTo>
                                          <a:pt x="17" y="35"/>
                                        </a:lnTo>
                                        <a:lnTo>
                                          <a:pt x="15" y="49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13" name="Freeform 12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97" y="1058"/>
                                    <a:ext cx="1" cy="65"/>
                                  </a:xfrm>
                                  <a:custGeom>
                                    <a:avLst/>
                                    <a:gdLst>
                                      <a:gd name="T0" fmla="*/ 65 h 65"/>
                                      <a:gd name="T1" fmla="*/ 0 h 65"/>
                                      <a:gd name="T2" fmla="*/ 65 h 65"/>
                                    </a:gdLst>
                                    <a:ahLst/>
                                    <a:cxnLst>
                                      <a:cxn ang="0">
                                        <a:pos x="0" y="T0"/>
                                      </a:cxn>
                                      <a:cxn ang="0">
                                        <a:pos x="0" y="T1"/>
                                      </a:cxn>
                                      <a:cxn ang="0">
                                        <a:pos x="0" y="T2"/>
                                      </a:cxn>
                                    </a:cxnLst>
                                    <a:rect l="0" t="0" r="r" b="b"/>
                                    <a:pathLst>
                                      <a:path h="65">
                                        <a:moveTo>
                                          <a:pt x="0" y="6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14" name="Freeform 12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97" y="1058"/>
                                    <a:ext cx="1" cy="65"/>
                                  </a:xfrm>
                                  <a:custGeom>
                                    <a:avLst/>
                                    <a:gdLst>
                                      <a:gd name="T0" fmla="*/ 65 h 65"/>
                                      <a:gd name="T1" fmla="*/ 0 h 65"/>
                                      <a:gd name="T2" fmla="*/ 65 h 65"/>
                                    </a:gdLst>
                                    <a:ahLst/>
                                    <a:cxnLst>
                                      <a:cxn ang="0">
                                        <a:pos x="0" y="T0"/>
                                      </a:cxn>
                                      <a:cxn ang="0">
                                        <a:pos x="0" y="T1"/>
                                      </a:cxn>
                                      <a:cxn ang="0">
                                        <a:pos x="0" y="T2"/>
                                      </a:cxn>
                                    </a:cxnLst>
                                    <a:rect l="0" t="0" r="r" b="b"/>
                                    <a:pathLst>
                                      <a:path h="65">
                                        <a:moveTo>
                                          <a:pt x="0" y="6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15" name="Freeform 12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05" y="1090"/>
                                    <a:ext cx="22" cy="53"/>
                                  </a:xfrm>
                                  <a:custGeom>
                                    <a:avLst/>
                                    <a:gdLst>
                                      <a:gd name="T0" fmla="*/ 5 w 22"/>
                                      <a:gd name="T1" fmla="*/ 0 h 53"/>
                                      <a:gd name="T2" fmla="*/ 12 w 22"/>
                                      <a:gd name="T3" fmla="*/ 5 h 53"/>
                                      <a:gd name="T4" fmla="*/ 17 w 22"/>
                                      <a:gd name="T5" fmla="*/ 10 h 53"/>
                                      <a:gd name="T6" fmla="*/ 20 w 22"/>
                                      <a:gd name="T7" fmla="*/ 15 h 53"/>
                                      <a:gd name="T8" fmla="*/ 22 w 22"/>
                                      <a:gd name="T9" fmla="*/ 23 h 53"/>
                                      <a:gd name="T10" fmla="*/ 22 w 22"/>
                                      <a:gd name="T11" fmla="*/ 30 h 53"/>
                                      <a:gd name="T12" fmla="*/ 20 w 22"/>
                                      <a:gd name="T13" fmla="*/ 38 h 53"/>
                                      <a:gd name="T14" fmla="*/ 17 w 22"/>
                                      <a:gd name="T15" fmla="*/ 45 h 53"/>
                                      <a:gd name="T16" fmla="*/ 12 w 22"/>
                                      <a:gd name="T17" fmla="*/ 53 h 53"/>
                                      <a:gd name="T18" fmla="*/ 5 w 22"/>
                                      <a:gd name="T19" fmla="*/ 43 h 53"/>
                                      <a:gd name="T20" fmla="*/ 2 w 22"/>
                                      <a:gd name="T21" fmla="*/ 28 h 53"/>
                                      <a:gd name="T22" fmla="*/ 0 w 22"/>
                                      <a:gd name="T23" fmla="*/ 20 h 53"/>
                                      <a:gd name="T24" fmla="*/ 0 w 22"/>
                                      <a:gd name="T25" fmla="*/ 13 h 53"/>
                                      <a:gd name="T26" fmla="*/ 2 w 22"/>
                                      <a:gd name="T27" fmla="*/ 5 h 53"/>
                                      <a:gd name="T28" fmla="*/ 5 w 22"/>
                                      <a:gd name="T29" fmla="*/ 0 h 5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2" h="53">
                                        <a:moveTo>
                                          <a:pt x="5" y="0"/>
                                        </a:moveTo>
                                        <a:lnTo>
                                          <a:pt x="12" y="5"/>
                                        </a:lnTo>
                                        <a:lnTo>
                                          <a:pt x="17" y="10"/>
                                        </a:lnTo>
                                        <a:lnTo>
                                          <a:pt x="20" y="15"/>
                                        </a:lnTo>
                                        <a:lnTo>
                                          <a:pt x="22" y="23"/>
                                        </a:lnTo>
                                        <a:lnTo>
                                          <a:pt x="22" y="30"/>
                                        </a:lnTo>
                                        <a:lnTo>
                                          <a:pt x="20" y="38"/>
                                        </a:lnTo>
                                        <a:lnTo>
                                          <a:pt x="17" y="45"/>
                                        </a:lnTo>
                                        <a:lnTo>
                                          <a:pt x="12" y="53"/>
                                        </a:lnTo>
                                        <a:lnTo>
                                          <a:pt x="5" y="43"/>
                                        </a:lnTo>
                                        <a:lnTo>
                                          <a:pt x="2" y="28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16" name="Freeform 12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05" y="1090"/>
                                    <a:ext cx="22" cy="53"/>
                                  </a:xfrm>
                                  <a:custGeom>
                                    <a:avLst/>
                                    <a:gdLst>
                                      <a:gd name="T0" fmla="*/ 5 w 22"/>
                                      <a:gd name="T1" fmla="*/ 0 h 53"/>
                                      <a:gd name="T2" fmla="*/ 12 w 22"/>
                                      <a:gd name="T3" fmla="*/ 5 h 53"/>
                                      <a:gd name="T4" fmla="*/ 17 w 22"/>
                                      <a:gd name="T5" fmla="*/ 10 h 53"/>
                                      <a:gd name="T6" fmla="*/ 20 w 22"/>
                                      <a:gd name="T7" fmla="*/ 15 h 53"/>
                                      <a:gd name="T8" fmla="*/ 22 w 22"/>
                                      <a:gd name="T9" fmla="*/ 23 h 53"/>
                                      <a:gd name="T10" fmla="*/ 22 w 22"/>
                                      <a:gd name="T11" fmla="*/ 30 h 53"/>
                                      <a:gd name="T12" fmla="*/ 20 w 22"/>
                                      <a:gd name="T13" fmla="*/ 38 h 53"/>
                                      <a:gd name="T14" fmla="*/ 17 w 22"/>
                                      <a:gd name="T15" fmla="*/ 45 h 53"/>
                                      <a:gd name="T16" fmla="*/ 12 w 22"/>
                                      <a:gd name="T17" fmla="*/ 53 h 53"/>
                                      <a:gd name="T18" fmla="*/ 5 w 22"/>
                                      <a:gd name="T19" fmla="*/ 43 h 53"/>
                                      <a:gd name="T20" fmla="*/ 2 w 22"/>
                                      <a:gd name="T21" fmla="*/ 28 h 53"/>
                                      <a:gd name="T22" fmla="*/ 0 w 22"/>
                                      <a:gd name="T23" fmla="*/ 20 h 53"/>
                                      <a:gd name="T24" fmla="*/ 0 w 22"/>
                                      <a:gd name="T25" fmla="*/ 13 h 53"/>
                                      <a:gd name="T26" fmla="*/ 2 w 22"/>
                                      <a:gd name="T27" fmla="*/ 5 h 53"/>
                                      <a:gd name="T28" fmla="*/ 5 w 22"/>
                                      <a:gd name="T29" fmla="*/ 0 h 5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2" h="53">
                                        <a:moveTo>
                                          <a:pt x="5" y="0"/>
                                        </a:moveTo>
                                        <a:lnTo>
                                          <a:pt x="12" y="5"/>
                                        </a:lnTo>
                                        <a:lnTo>
                                          <a:pt x="17" y="10"/>
                                        </a:lnTo>
                                        <a:lnTo>
                                          <a:pt x="20" y="15"/>
                                        </a:lnTo>
                                        <a:lnTo>
                                          <a:pt x="22" y="23"/>
                                        </a:lnTo>
                                        <a:lnTo>
                                          <a:pt x="22" y="30"/>
                                        </a:lnTo>
                                        <a:lnTo>
                                          <a:pt x="20" y="38"/>
                                        </a:lnTo>
                                        <a:lnTo>
                                          <a:pt x="17" y="45"/>
                                        </a:lnTo>
                                        <a:lnTo>
                                          <a:pt x="12" y="53"/>
                                        </a:lnTo>
                                        <a:lnTo>
                                          <a:pt x="5" y="43"/>
                                        </a:lnTo>
                                        <a:lnTo>
                                          <a:pt x="2" y="28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17" name="Freeform 12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0" y="1180"/>
                                    <a:ext cx="10" cy="60"/>
                                  </a:xfrm>
                                  <a:custGeom>
                                    <a:avLst/>
                                    <a:gdLst>
                                      <a:gd name="T0" fmla="*/ 0 w 10"/>
                                      <a:gd name="T1" fmla="*/ 60 h 60"/>
                                      <a:gd name="T2" fmla="*/ 10 w 10"/>
                                      <a:gd name="T3" fmla="*/ 0 h 60"/>
                                      <a:gd name="T4" fmla="*/ 0 w 10"/>
                                      <a:gd name="T5" fmla="*/ 6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0" h="60">
                                        <a:moveTo>
                                          <a:pt x="0" y="60"/>
                                        </a:moveTo>
                                        <a:lnTo>
                                          <a:pt x="10" y="0"/>
                                        </a:lnTo>
                                        <a:lnTo>
                                          <a:pt x="0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18" name="Freeform 12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0" y="1180"/>
                                    <a:ext cx="10" cy="60"/>
                                  </a:xfrm>
                                  <a:custGeom>
                                    <a:avLst/>
                                    <a:gdLst>
                                      <a:gd name="T0" fmla="*/ 0 w 10"/>
                                      <a:gd name="T1" fmla="*/ 60 h 60"/>
                                      <a:gd name="T2" fmla="*/ 10 w 10"/>
                                      <a:gd name="T3" fmla="*/ 0 h 60"/>
                                      <a:gd name="T4" fmla="*/ 0 w 10"/>
                                      <a:gd name="T5" fmla="*/ 6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0" h="60">
                                        <a:moveTo>
                                          <a:pt x="0" y="60"/>
                                        </a:moveTo>
                                        <a:lnTo>
                                          <a:pt x="10" y="0"/>
                                        </a:lnTo>
                                        <a:lnTo>
                                          <a:pt x="0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19" name="Freeform 120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54" y="1519"/>
                                    <a:ext cx="112" cy="30"/>
                                  </a:xfrm>
                                  <a:custGeom>
                                    <a:avLst/>
                                    <a:gdLst>
                                      <a:gd name="T0" fmla="*/ 52 w 112"/>
                                      <a:gd name="T1" fmla="*/ 20 h 30"/>
                                      <a:gd name="T2" fmla="*/ 112 w 112"/>
                                      <a:gd name="T3" fmla="*/ 0 h 30"/>
                                      <a:gd name="T4" fmla="*/ 52 w 112"/>
                                      <a:gd name="T5" fmla="*/ 20 h 30"/>
                                      <a:gd name="T6" fmla="*/ 52 w 112"/>
                                      <a:gd name="T7" fmla="*/ 20 h 30"/>
                                      <a:gd name="T8" fmla="*/ 38 w 112"/>
                                      <a:gd name="T9" fmla="*/ 28 h 30"/>
                                      <a:gd name="T10" fmla="*/ 25 w 112"/>
                                      <a:gd name="T11" fmla="*/ 30 h 30"/>
                                      <a:gd name="T12" fmla="*/ 13 w 112"/>
                                      <a:gd name="T13" fmla="*/ 28 h 30"/>
                                      <a:gd name="T14" fmla="*/ 0 w 112"/>
                                      <a:gd name="T15" fmla="*/ 20 h 30"/>
                                      <a:gd name="T16" fmla="*/ 5 w 112"/>
                                      <a:gd name="T17" fmla="*/ 15 h 30"/>
                                      <a:gd name="T18" fmla="*/ 13 w 112"/>
                                      <a:gd name="T19" fmla="*/ 13 h 30"/>
                                      <a:gd name="T20" fmla="*/ 20 w 112"/>
                                      <a:gd name="T21" fmla="*/ 10 h 30"/>
                                      <a:gd name="T22" fmla="*/ 25 w 112"/>
                                      <a:gd name="T23" fmla="*/ 8 h 30"/>
                                      <a:gd name="T24" fmla="*/ 33 w 112"/>
                                      <a:gd name="T25" fmla="*/ 8 h 30"/>
                                      <a:gd name="T26" fmla="*/ 40 w 112"/>
                                      <a:gd name="T27" fmla="*/ 10 h 30"/>
                                      <a:gd name="T28" fmla="*/ 48 w 112"/>
                                      <a:gd name="T29" fmla="*/ 15 h 30"/>
                                      <a:gd name="T30" fmla="*/ 52 w 112"/>
                                      <a:gd name="T31" fmla="*/ 2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12" h="30">
                                        <a:moveTo>
                                          <a:pt x="52" y="20"/>
                                        </a:moveTo>
                                        <a:lnTo>
                                          <a:pt x="112" y="0"/>
                                        </a:lnTo>
                                        <a:lnTo>
                                          <a:pt x="52" y="20"/>
                                        </a:lnTo>
                                        <a:close/>
                                        <a:moveTo>
                                          <a:pt x="52" y="20"/>
                                        </a:moveTo>
                                        <a:lnTo>
                                          <a:pt x="38" y="28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13" y="28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20" y="10"/>
                                        </a:lnTo>
                                        <a:lnTo>
                                          <a:pt x="25" y="8"/>
                                        </a:lnTo>
                                        <a:lnTo>
                                          <a:pt x="33" y="8"/>
                                        </a:lnTo>
                                        <a:lnTo>
                                          <a:pt x="40" y="10"/>
                                        </a:lnTo>
                                        <a:lnTo>
                                          <a:pt x="48" y="15"/>
                                        </a:lnTo>
                                        <a:lnTo>
                                          <a:pt x="52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wgp>
                            <wpg:wgp>
                              <wpg:cNvPr id="3520" name="Group 121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0490" y="28575"/>
                                  <a:ext cx="497205" cy="763905"/>
                                  <a:chOff x="5835" y="459"/>
                                  <a:chExt cx="783" cy="1203"/>
                                </a:xfrm>
                              </wpg:grpSpPr>
                              <wps:wsp>
                                <wps:cNvPr id="3521" name="Freeform 12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06" y="1519"/>
                                    <a:ext cx="60" cy="20"/>
                                  </a:xfrm>
                                  <a:custGeom>
                                    <a:avLst/>
                                    <a:gdLst>
                                      <a:gd name="T0" fmla="*/ 0 w 60"/>
                                      <a:gd name="T1" fmla="*/ 20 h 20"/>
                                      <a:gd name="T2" fmla="*/ 60 w 60"/>
                                      <a:gd name="T3" fmla="*/ 0 h 20"/>
                                      <a:gd name="T4" fmla="*/ 0 w 60"/>
                                      <a:gd name="T5" fmla="*/ 2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0" h="20">
                                        <a:moveTo>
                                          <a:pt x="0" y="20"/>
                                        </a:moveTo>
                                        <a:lnTo>
                                          <a:pt x="60" y="0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22" name="Freeform 12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54" y="1527"/>
                                    <a:ext cx="52" cy="22"/>
                                  </a:xfrm>
                                  <a:custGeom>
                                    <a:avLst/>
                                    <a:gdLst>
                                      <a:gd name="T0" fmla="*/ 52 w 52"/>
                                      <a:gd name="T1" fmla="*/ 12 h 22"/>
                                      <a:gd name="T2" fmla="*/ 38 w 52"/>
                                      <a:gd name="T3" fmla="*/ 20 h 22"/>
                                      <a:gd name="T4" fmla="*/ 25 w 52"/>
                                      <a:gd name="T5" fmla="*/ 22 h 22"/>
                                      <a:gd name="T6" fmla="*/ 13 w 52"/>
                                      <a:gd name="T7" fmla="*/ 20 h 22"/>
                                      <a:gd name="T8" fmla="*/ 0 w 52"/>
                                      <a:gd name="T9" fmla="*/ 12 h 22"/>
                                      <a:gd name="T10" fmla="*/ 5 w 52"/>
                                      <a:gd name="T11" fmla="*/ 7 h 22"/>
                                      <a:gd name="T12" fmla="*/ 13 w 52"/>
                                      <a:gd name="T13" fmla="*/ 5 h 22"/>
                                      <a:gd name="T14" fmla="*/ 20 w 52"/>
                                      <a:gd name="T15" fmla="*/ 2 h 22"/>
                                      <a:gd name="T16" fmla="*/ 25 w 52"/>
                                      <a:gd name="T17" fmla="*/ 0 h 22"/>
                                      <a:gd name="T18" fmla="*/ 33 w 52"/>
                                      <a:gd name="T19" fmla="*/ 0 h 22"/>
                                      <a:gd name="T20" fmla="*/ 40 w 52"/>
                                      <a:gd name="T21" fmla="*/ 2 h 22"/>
                                      <a:gd name="T22" fmla="*/ 48 w 52"/>
                                      <a:gd name="T23" fmla="*/ 7 h 22"/>
                                      <a:gd name="T24" fmla="*/ 52 w 52"/>
                                      <a:gd name="T25" fmla="*/ 12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2" h="22">
                                        <a:moveTo>
                                          <a:pt x="52" y="12"/>
                                        </a:moveTo>
                                        <a:lnTo>
                                          <a:pt x="38" y="20"/>
                                        </a:lnTo>
                                        <a:lnTo>
                                          <a:pt x="25" y="22"/>
                                        </a:lnTo>
                                        <a:lnTo>
                                          <a:pt x="13" y="20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13" y="5"/>
                                        </a:lnTo>
                                        <a:lnTo>
                                          <a:pt x="20" y="2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33" y="0"/>
                                        </a:lnTo>
                                        <a:lnTo>
                                          <a:pt x="40" y="2"/>
                                        </a:lnTo>
                                        <a:lnTo>
                                          <a:pt x="48" y="7"/>
                                        </a:lnTo>
                                        <a:lnTo>
                                          <a:pt x="52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23" name="Freeform 121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89" y="1497"/>
                                    <a:ext cx="109" cy="32"/>
                                  </a:xfrm>
                                  <a:custGeom>
                                    <a:avLst/>
                                    <a:gdLst>
                                      <a:gd name="T0" fmla="*/ 50 w 109"/>
                                      <a:gd name="T1" fmla="*/ 25 h 32"/>
                                      <a:gd name="T2" fmla="*/ 109 w 109"/>
                                      <a:gd name="T3" fmla="*/ 0 h 32"/>
                                      <a:gd name="T4" fmla="*/ 50 w 109"/>
                                      <a:gd name="T5" fmla="*/ 25 h 32"/>
                                      <a:gd name="T6" fmla="*/ 50 w 109"/>
                                      <a:gd name="T7" fmla="*/ 25 h 32"/>
                                      <a:gd name="T8" fmla="*/ 37 w 109"/>
                                      <a:gd name="T9" fmla="*/ 30 h 32"/>
                                      <a:gd name="T10" fmla="*/ 22 w 109"/>
                                      <a:gd name="T11" fmla="*/ 32 h 32"/>
                                      <a:gd name="T12" fmla="*/ 10 w 109"/>
                                      <a:gd name="T13" fmla="*/ 32 h 32"/>
                                      <a:gd name="T14" fmla="*/ 0 w 109"/>
                                      <a:gd name="T15" fmla="*/ 25 h 32"/>
                                      <a:gd name="T16" fmla="*/ 5 w 109"/>
                                      <a:gd name="T17" fmla="*/ 20 h 32"/>
                                      <a:gd name="T18" fmla="*/ 10 w 109"/>
                                      <a:gd name="T19" fmla="*/ 17 h 32"/>
                                      <a:gd name="T20" fmla="*/ 17 w 109"/>
                                      <a:gd name="T21" fmla="*/ 15 h 32"/>
                                      <a:gd name="T22" fmla="*/ 25 w 109"/>
                                      <a:gd name="T23" fmla="*/ 12 h 32"/>
                                      <a:gd name="T24" fmla="*/ 32 w 109"/>
                                      <a:gd name="T25" fmla="*/ 12 h 32"/>
                                      <a:gd name="T26" fmla="*/ 37 w 109"/>
                                      <a:gd name="T27" fmla="*/ 15 h 32"/>
                                      <a:gd name="T28" fmla="*/ 45 w 109"/>
                                      <a:gd name="T29" fmla="*/ 20 h 32"/>
                                      <a:gd name="T30" fmla="*/ 50 w 109"/>
                                      <a:gd name="T31" fmla="*/ 25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9" h="32">
                                        <a:moveTo>
                                          <a:pt x="50" y="25"/>
                                        </a:moveTo>
                                        <a:lnTo>
                                          <a:pt x="109" y="0"/>
                                        </a:lnTo>
                                        <a:lnTo>
                                          <a:pt x="50" y="25"/>
                                        </a:lnTo>
                                        <a:close/>
                                        <a:moveTo>
                                          <a:pt x="50" y="25"/>
                                        </a:moveTo>
                                        <a:lnTo>
                                          <a:pt x="37" y="30"/>
                                        </a:lnTo>
                                        <a:lnTo>
                                          <a:pt x="22" y="32"/>
                                        </a:lnTo>
                                        <a:lnTo>
                                          <a:pt x="10" y="32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10" y="17"/>
                                        </a:lnTo>
                                        <a:lnTo>
                                          <a:pt x="17" y="15"/>
                                        </a:lnTo>
                                        <a:lnTo>
                                          <a:pt x="25" y="12"/>
                                        </a:lnTo>
                                        <a:lnTo>
                                          <a:pt x="32" y="12"/>
                                        </a:lnTo>
                                        <a:lnTo>
                                          <a:pt x="37" y="15"/>
                                        </a:lnTo>
                                        <a:lnTo>
                                          <a:pt x="45" y="20"/>
                                        </a:lnTo>
                                        <a:lnTo>
                                          <a:pt x="50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24" name="Freeform 12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39" y="1497"/>
                                    <a:ext cx="59" cy="25"/>
                                  </a:xfrm>
                                  <a:custGeom>
                                    <a:avLst/>
                                    <a:gdLst>
                                      <a:gd name="T0" fmla="*/ 0 w 59"/>
                                      <a:gd name="T1" fmla="*/ 25 h 25"/>
                                      <a:gd name="T2" fmla="*/ 59 w 59"/>
                                      <a:gd name="T3" fmla="*/ 0 h 25"/>
                                      <a:gd name="T4" fmla="*/ 0 w 59"/>
                                      <a:gd name="T5" fmla="*/ 25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9" h="25">
                                        <a:moveTo>
                                          <a:pt x="0" y="25"/>
                                        </a:moveTo>
                                        <a:lnTo>
                                          <a:pt x="59" y="0"/>
                                        </a:lnTo>
                                        <a:lnTo>
                                          <a:pt x="0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25" name="Freeform 12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89" y="1509"/>
                                    <a:ext cx="50" cy="20"/>
                                  </a:xfrm>
                                  <a:custGeom>
                                    <a:avLst/>
                                    <a:gdLst>
                                      <a:gd name="T0" fmla="*/ 50 w 50"/>
                                      <a:gd name="T1" fmla="*/ 13 h 20"/>
                                      <a:gd name="T2" fmla="*/ 37 w 50"/>
                                      <a:gd name="T3" fmla="*/ 18 h 20"/>
                                      <a:gd name="T4" fmla="*/ 22 w 50"/>
                                      <a:gd name="T5" fmla="*/ 20 h 20"/>
                                      <a:gd name="T6" fmla="*/ 10 w 50"/>
                                      <a:gd name="T7" fmla="*/ 20 h 20"/>
                                      <a:gd name="T8" fmla="*/ 0 w 50"/>
                                      <a:gd name="T9" fmla="*/ 13 h 20"/>
                                      <a:gd name="T10" fmla="*/ 5 w 50"/>
                                      <a:gd name="T11" fmla="*/ 8 h 20"/>
                                      <a:gd name="T12" fmla="*/ 10 w 50"/>
                                      <a:gd name="T13" fmla="*/ 5 h 20"/>
                                      <a:gd name="T14" fmla="*/ 17 w 50"/>
                                      <a:gd name="T15" fmla="*/ 3 h 20"/>
                                      <a:gd name="T16" fmla="*/ 25 w 50"/>
                                      <a:gd name="T17" fmla="*/ 0 h 20"/>
                                      <a:gd name="T18" fmla="*/ 32 w 50"/>
                                      <a:gd name="T19" fmla="*/ 0 h 20"/>
                                      <a:gd name="T20" fmla="*/ 37 w 50"/>
                                      <a:gd name="T21" fmla="*/ 3 h 20"/>
                                      <a:gd name="T22" fmla="*/ 45 w 50"/>
                                      <a:gd name="T23" fmla="*/ 8 h 20"/>
                                      <a:gd name="T24" fmla="*/ 50 w 50"/>
                                      <a:gd name="T25" fmla="*/ 13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0" h="20">
                                        <a:moveTo>
                                          <a:pt x="50" y="13"/>
                                        </a:moveTo>
                                        <a:lnTo>
                                          <a:pt x="37" y="18"/>
                                        </a:lnTo>
                                        <a:lnTo>
                                          <a:pt x="22" y="20"/>
                                        </a:lnTo>
                                        <a:lnTo>
                                          <a:pt x="10" y="20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17" y="3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32" y="0"/>
                                        </a:lnTo>
                                        <a:lnTo>
                                          <a:pt x="37" y="3"/>
                                        </a:lnTo>
                                        <a:lnTo>
                                          <a:pt x="45" y="8"/>
                                        </a:lnTo>
                                        <a:lnTo>
                                          <a:pt x="50" y="1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26" name="Freeform 121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19" y="1487"/>
                                    <a:ext cx="114" cy="27"/>
                                  </a:xfrm>
                                  <a:custGeom>
                                    <a:avLst/>
                                    <a:gdLst>
                                      <a:gd name="T0" fmla="*/ 50 w 114"/>
                                      <a:gd name="T1" fmla="*/ 17 h 27"/>
                                      <a:gd name="T2" fmla="*/ 114 w 114"/>
                                      <a:gd name="T3" fmla="*/ 0 h 27"/>
                                      <a:gd name="T4" fmla="*/ 50 w 114"/>
                                      <a:gd name="T5" fmla="*/ 17 h 27"/>
                                      <a:gd name="T6" fmla="*/ 52 w 114"/>
                                      <a:gd name="T7" fmla="*/ 17 h 27"/>
                                      <a:gd name="T8" fmla="*/ 37 w 114"/>
                                      <a:gd name="T9" fmla="*/ 25 h 27"/>
                                      <a:gd name="T10" fmla="*/ 25 w 114"/>
                                      <a:gd name="T11" fmla="*/ 27 h 27"/>
                                      <a:gd name="T12" fmla="*/ 12 w 114"/>
                                      <a:gd name="T13" fmla="*/ 25 h 27"/>
                                      <a:gd name="T14" fmla="*/ 0 w 114"/>
                                      <a:gd name="T15" fmla="*/ 17 h 27"/>
                                      <a:gd name="T16" fmla="*/ 5 w 114"/>
                                      <a:gd name="T17" fmla="*/ 12 h 27"/>
                                      <a:gd name="T18" fmla="*/ 12 w 114"/>
                                      <a:gd name="T19" fmla="*/ 10 h 27"/>
                                      <a:gd name="T20" fmla="*/ 17 w 114"/>
                                      <a:gd name="T21" fmla="*/ 7 h 27"/>
                                      <a:gd name="T22" fmla="*/ 25 w 114"/>
                                      <a:gd name="T23" fmla="*/ 5 h 27"/>
                                      <a:gd name="T24" fmla="*/ 32 w 114"/>
                                      <a:gd name="T25" fmla="*/ 5 h 27"/>
                                      <a:gd name="T26" fmla="*/ 40 w 114"/>
                                      <a:gd name="T27" fmla="*/ 7 h 27"/>
                                      <a:gd name="T28" fmla="*/ 45 w 114"/>
                                      <a:gd name="T29" fmla="*/ 12 h 27"/>
                                      <a:gd name="T30" fmla="*/ 52 w 114"/>
                                      <a:gd name="T31" fmla="*/ 17 h 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14" h="27">
                                        <a:moveTo>
                                          <a:pt x="50" y="17"/>
                                        </a:moveTo>
                                        <a:lnTo>
                                          <a:pt x="114" y="0"/>
                                        </a:lnTo>
                                        <a:lnTo>
                                          <a:pt x="50" y="17"/>
                                        </a:lnTo>
                                        <a:close/>
                                        <a:moveTo>
                                          <a:pt x="52" y="17"/>
                                        </a:moveTo>
                                        <a:lnTo>
                                          <a:pt x="37" y="25"/>
                                        </a:lnTo>
                                        <a:lnTo>
                                          <a:pt x="25" y="27"/>
                                        </a:lnTo>
                                        <a:lnTo>
                                          <a:pt x="12" y="25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12" y="10"/>
                                        </a:lnTo>
                                        <a:lnTo>
                                          <a:pt x="17" y="7"/>
                                        </a:lnTo>
                                        <a:lnTo>
                                          <a:pt x="25" y="5"/>
                                        </a:lnTo>
                                        <a:lnTo>
                                          <a:pt x="32" y="5"/>
                                        </a:lnTo>
                                        <a:lnTo>
                                          <a:pt x="40" y="7"/>
                                        </a:lnTo>
                                        <a:lnTo>
                                          <a:pt x="45" y="12"/>
                                        </a:lnTo>
                                        <a:lnTo>
                                          <a:pt x="52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27" name="Freeform 12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69" y="1487"/>
                                    <a:ext cx="64" cy="17"/>
                                  </a:xfrm>
                                  <a:custGeom>
                                    <a:avLst/>
                                    <a:gdLst>
                                      <a:gd name="T0" fmla="*/ 0 w 64"/>
                                      <a:gd name="T1" fmla="*/ 17 h 17"/>
                                      <a:gd name="T2" fmla="*/ 64 w 64"/>
                                      <a:gd name="T3" fmla="*/ 0 h 17"/>
                                      <a:gd name="T4" fmla="*/ 0 w 64"/>
                                      <a:gd name="T5" fmla="*/ 1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4" h="17">
                                        <a:moveTo>
                                          <a:pt x="0" y="17"/>
                                        </a:moveTo>
                                        <a:lnTo>
                                          <a:pt x="64" y="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28" name="Freeform 12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19" y="1492"/>
                                    <a:ext cx="52" cy="22"/>
                                  </a:xfrm>
                                  <a:custGeom>
                                    <a:avLst/>
                                    <a:gdLst>
                                      <a:gd name="T0" fmla="*/ 52 w 52"/>
                                      <a:gd name="T1" fmla="*/ 12 h 22"/>
                                      <a:gd name="T2" fmla="*/ 37 w 52"/>
                                      <a:gd name="T3" fmla="*/ 20 h 22"/>
                                      <a:gd name="T4" fmla="*/ 25 w 52"/>
                                      <a:gd name="T5" fmla="*/ 22 h 22"/>
                                      <a:gd name="T6" fmla="*/ 12 w 52"/>
                                      <a:gd name="T7" fmla="*/ 20 h 22"/>
                                      <a:gd name="T8" fmla="*/ 0 w 52"/>
                                      <a:gd name="T9" fmla="*/ 12 h 22"/>
                                      <a:gd name="T10" fmla="*/ 5 w 52"/>
                                      <a:gd name="T11" fmla="*/ 7 h 22"/>
                                      <a:gd name="T12" fmla="*/ 12 w 52"/>
                                      <a:gd name="T13" fmla="*/ 5 h 22"/>
                                      <a:gd name="T14" fmla="*/ 17 w 52"/>
                                      <a:gd name="T15" fmla="*/ 2 h 22"/>
                                      <a:gd name="T16" fmla="*/ 25 w 52"/>
                                      <a:gd name="T17" fmla="*/ 0 h 22"/>
                                      <a:gd name="T18" fmla="*/ 32 w 52"/>
                                      <a:gd name="T19" fmla="*/ 0 h 22"/>
                                      <a:gd name="T20" fmla="*/ 40 w 52"/>
                                      <a:gd name="T21" fmla="*/ 2 h 22"/>
                                      <a:gd name="T22" fmla="*/ 45 w 52"/>
                                      <a:gd name="T23" fmla="*/ 7 h 22"/>
                                      <a:gd name="T24" fmla="*/ 52 w 52"/>
                                      <a:gd name="T25" fmla="*/ 12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2" h="22">
                                        <a:moveTo>
                                          <a:pt x="52" y="12"/>
                                        </a:moveTo>
                                        <a:lnTo>
                                          <a:pt x="37" y="20"/>
                                        </a:lnTo>
                                        <a:lnTo>
                                          <a:pt x="25" y="22"/>
                                        </a:lnTo>
                                        <a:lnTo>
                                          <a:pt x="12" y="20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12" y="5"/>
                                        </a:lnTo>
                                        <a:lnTo>
                                          <a:pt x="17" y="2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32" y="0"/>
                                        </a:lnTo>
                                        <a:lnTo>
                                          <a:pt x="40" y="2"/>
                                        </a:lnTo>
                                        <a:lnTo>
                                          <a:pt x="45" y="7"/>
                                        </a:lnTo>
                                        <a:lnTo>
                                          <a:pt x="52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29" name="Freeform 121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46" y="1472"/>
                                    <a:ext cx="110" cy="27"/>
                                  </a:xfrm>
                                  <a:custGeom>
                                    <a:avLst/>
                                    <a:gdLst>
                                      <a:gd name="T0" fmla="*/ 52 w 110"/>
                                      <a:gd name="T1" fmla="*/ 15 h 27"/>
                                      <a:gd name="T2" fmla="*/ 110 w 110"/>
                                      <a:gd name="T3" fmla="*/ 0 h 27"/>
                                      <a:gd name="T4" fmla="*/ 52 w 110"/>
                                      <a:gd name="T5" fmla="*/ 15 h 27"/>
                                      <a:gd name="T6" fmla="*/ 52 w 110"/>
                                      <a:gd name="T7" fmla="*/ 15 h 27"/>
                                      <a:gd name="T8" fmla="*/ 38 w 110"/>
                                      <a:gd name="T9" fmla="*/ 22 h 27"/>
                                      <a:gd name="T10" fmla="*/ 25 w 110"/>
                                      <a:gd name="T11" fmla="*/ 27 h 27"/>
                                      <a:gd name="T12" fmla="*/ 13 w 110"/>
                                      <a:gd name="T13" fmla="*/ 25 h 27"/>
                                      <a:gd name="T14" fmla="*/ 0 w 110"/>
                                      <a:gd name="T15" fmla="*/ 17 h 27"/>
                                      <a:gd name="T16" fmla="*/ 5 w 110"/>
                                      <a:gd name="T17" fmla="*/ 12 h 27"/>
                                      <a:gd name="T18" fmla="*/ 13 w 110"/>
                                      <a:gd name="T19" fmla="*/ 10 h 27"/>
                                      <a:gd name="T20" fmla="*/ 18 w 110"/>
                                      <a:gd name="T21" fmla="*/ 7 h 27"/>
                                      <a:gd name="T22" fmla="*/ 25 w 110"/>
                                      <a:gd name="T23" fmla="*/ 5 h 27"/>
                                      <a:gd name="T24" fmla="*/ 33 w 110"/>
                                      <a:gd name="T25" fmla="*/ 5 h 27"/>
                                      <a:gd name="T26" fmla="*/ 40 w 110"/>
                                      <a:gd name="T27" fmla="*/ 7 h 27"/>
                                      <a:gd name="T28" fmla="*/ 47 w 110"/>
                                      <a:gd name="T29" fmla="*/ 10 h 27"/>
                                      <a:gd name="T30" fmla="*/ 52 w 110"/>
                                      <a:gd name="T31" fmla="*/ 15 h 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10" h="27">
                                        <a:moveTo>
                                          <a:pt x="52" y="15"/>
                                        </a:moveTo>
                                        <a:lnTo>
                                          <a:pt x="110" y="0"/>
                                        </a:lnTo>
                                        <a:lnTo>
                                          <a:pt x="52" y="15"/>
                                        </a:lnTo>
                                        <a:close/>
                                        <a:moveTo>
                                          <a:pt x="52" y="15"/>
                                        </a:moveTo>
                                        <a:lnTo>
                                          <a:pt x="38" y="22"/>
                                        </a:lnTo>
                                        <a:lnTo>
                                          <a:pt x="25" y="27"/>
                                        </a:lnTo>
                                        <a:lnTo>
                                          <a:pt x="13" y="25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13" y="10"/>
                                        </a:lnTo>
                                        <a:lnTo>
                                          <a:pt x="18" y="7"/>
                                        </a:lnTo>
                                        <a:lnTo>
                                          <a:pt x="25" y="5"/>
                                        </a:lnTo>
                                        <a:lnTo>
                                          <a:pt x="33" y="5"/>
                                        </a:lnTo>
                                        <a:lnTo>
                                          <a:pt x="40" y="7"/>
                                        </a:lnTo>
                                        <a:lnTo>
                                          <a:pt x="47" y="10"/>
                                        </a:lnTo>
                                        <a:lnTo>
                                          <a:pt x="52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30" name="Freeform 12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98" y="1472"/>
                                    <a:ext cx="58" cy="15"/>
                                  </a:xfrm>
                                  <a:custGeom>
                                    <a:avLst/>
                                    <a:gdLst>
                                      <a:gd name="T0" fmla="*/ 0 w 58"/>
                                      <a:gd name="T1" fmla="*/ 15 h 15"/>
                                      <a:gd name="T2" fmla="*/ 58 w 58"/>
                                      <a:gd name="T3" fmla="*/ 0 h 15"/>
                                      <a:gd name="T4" fmla="*/ 0 w 58"/>
                                      <a:gd name="T5" fmla="*/ 15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8" h="15">
                                        <a:moveTo>
                                          <a:pt x="0" y="15"/>
                                        </a:moveTo>
                                        <a:lnTo>
                                          <a:pt x="58" y="0"/>
                                        </a:lnTo>
                                        <a:lnTo>
                                          <a:pt x="0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31" name="Freeform 12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46" y="1477"/>
                                    <a:ext cx="52" cy="22"/>
                                  </a:xfrm>
                                  <a:custGeom>
                                    <a:avLst/>
                                    <a:gdLst>
                                      <a:gd name="T0" fmla="*/ 52 w 52"/>
                                      <a:gd name="T1" fmla="*/ 10 h 22"/>
                                      <a:gd name="T2" fmla="*/ 38 w 52"/>
                                      <a:gd name="T3" fmla="*/ 17 h 22"/>
                                      <a:gd name="T4" fmla="*/ 25 w 52"/>
                                      <a:gd name="T5" fmla="*/ 22 h 22"/>
                                      <a:gd name="T6" fmla="*/ 13 w 52"/>
                                      <a:gd name="T7" fmla="*/ 20 h 22"/>
                                      <a:gd name="T8" fmla="*/ 0 w 52"/>
                                      <a:gd name="T9" fmla="*/ 12 h 22"/>
                                      <a:gd name="T10" fmla="*/ 5 w 52"/>
                                      <a:gd name="T11" fmla="*/ 7 h 22"/>
                                      <a:gd name="T12" fmla="*/ 13 w 52"/>
                                      <a:gd name="T13" fmla="*/ 5 h 22"/>
                                      <a:gd name="T14" fmla="*/ 18 w 52"/>
                                      <a:gd name="T15" fmla="*/ 2 h 22"/>
                                      <a:gd name="T16" fmla="*/ 25 w 52"/>
                                      <a:gd name="T17" fmla="*/ 0 h 22"/>
                                      <a:gd name="T18" fmla="*/ 33 w 52"/>
                                      <a:gd name="T19" fmla="*/ 0 h 22"/>
                                      <a:gd name="T20" fmla="*/ 40 w 52"/>
                                      <a:gd name="T21" fmla="*/ 2 h 22"/>
                                      <a:gd name="T22" fmla="*/ 47 w 52"/>
                                      <a:gd name="T23" fmla="*/ 5 h 22"/>
                                      <a:gd name="T24" fmla="*/ 52 w 52"/>
                                      <a:gd name="T25" fmla="*/ 10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2" h="22">
                                        <a:moveTo>
                                          <a:pt x="52" y="10"/>
                                        </a:moveTo>
                                        <a:lnTo>
                                          <a:pt x="38" y="17"/>
                                        </a:lnTo>
                                        <a:lnTo>
                                          <a:pt x="25" y="22"/>
                                        </a:lnTo>
                                        <a:lnTo>
                                          <a:pt x="13" y="20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13" y="5"/>
                                        </a:lnTo>
                                        <a:lnTo>
                                          <a:pt x="18" y="2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33" y="0"/>
                                        </a:lnTo>
                                        <a:lnTo>
                                          <a:pt x="40" y="2"/>
                                        </a:lnTo>
                                        <a:lnTo>
                                          <a:pt x="47" y="5"/>
                                        </a:lnTo>
                                        <a:lnTo>
                                          <a:pt x="52" y="1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32" name="Freeform 122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81" y="1444"/>
                                    <a:ext cx="109" cy="35"/>
                                  </a:xfrm>
                                  <a:custGeom>
                                    <a:avLst/>
                                    <a:gdLst>
                                      <a:gd name="T0" fmla="*/ 50 w 109"/>
                                      <a:gd name="T1" fmla="*/ 25 h 35"/>
                                      <a:gd name="T2" fmla="*/ 109 w 109"/>
                                      <a:gd name="T3" fmla="*/ 0 h 35"/>
                                      <a:gd name="T4" fmla="*/ 50 w 109"/>
                                      <a:gd name="T5" fmla="*/ 25 h 35"/>
                                      <a:gd name="T6" fmla="*/ 50 w 109"/>
                                      <a:gd name="T7" fmla="*/ 25 h 35"/>
                                      <a:gd name="T8" fmla="*/ 37 w 109"/>
                                      <a:gd name="T9" fmla="*/ 33 h 35"/>
                                      <a:gd name="T10" fmla="*/ 25 w 109"/>
                                      <a:gd name="T11" fmla="*/ 35 h 35"/>
                                      <a:gd name="T12" fmla="*/ 12 w 109"/>
                                      <a:gd name="T13" fmla="*/ 33 h 35"/>
                                      <a:gd name="T14" fmla="*/ 0 w 109"/>
                                      <a:gd name="T15" fmla="*/ 28 h 35"/>
                                      <a:gd name="T16" fmla="*/ 5 w 109"/>
                                      <a:gd name="T17" fmla="*/ 23 h 35"/>
                                      <a:gd name="T18" fmla="*/ 10 w 109"/>
                                      <a:gd name="T19" fmla="*/ 18 h 35"/>
                                      <a:gd name="T20" fmla="*/ 17 w 109"/>
                                      <a:gd name="T21" fmla="*/ 15 h 35"/>
                                      <a:gd name="T22" fmla="*/ 25 w 109"/>
                                      <a:gd name="T23" fmla="*/ 15 h 35"/>
                                      <a:gd name="T24" fmla="*/ 32 w 109"/>
                                      <a:gd name="T25" fmla="*/ 15 h 35"/>
                                      <a:gd name="T26" fmla="*/ 37 w 109"/>
                                      <a:gd name="T27" fmla="*/ 18 h 35"/>
                                      <a:gd name="T28" fmla="*/ 45 w 109"/>
                                      <a:gd name="T29" fmla="*/ 20 h 35"/>
                                      <a:gd name="T30" fmla="*/ 50 w 109"/>
                                      <a:gd name="T31" fmla="*/ 25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9" h="35">
                                        <a:moveTo>
                                          <a:pt x="50" y="25"/>
                                        </a:moveTo>
                                        <a:lnTo>
                                          <a:pt x="109" y="0"/>
                                        </a:lnTo>
                                        <a:lnTo>
                                          <a:pt x="50" y="25"/>
                                        </a:lnTo>
                                        <a:close/>
                                        <a:moveTo>
                                          <a:pt x="50" y="25"/>
                                        </a:moveTo>
                                        <a:lnTo>
                                          <a:pt x="37" y="33"/>
                                        </a:lnTo>
                                        <a:lnTo>
                                          <a:pt x="25" y="35"/>
                                        </a:lnTo>
                                        <a:lnTo>
                                          <a:pt x="12" y="33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10" y="18"/>
                                        </a:lnTo>
                                        <a:lnTo>
                                          <a:pt x="17" y="15"/>
                                        </a:lnTo>
                                        <a:lnTo>
                                          <a:pt x="25" y="15"/>
                                        </a:lnTo>
                                        <a:lnTo>
                                          <a:pt x="32" y="15"/>
                                        </a:lnTo>
                                        <a:lnTo>
                                          <a:pt x="37" y="18"/>
                                        </a:lnTo>
                                        <a:lnTo>
                                          <a:pt x="45" y="20"/>
                                        </a:lnTo>
                                        <a:lnTo>
                                          <a:pt x="50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33" name="Freeform 12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31" y="1444"/>
                                    <a:ext cx="59" cy="25"/>
                                  </a:xfrm>
                                  <a:custGeom>
                                    <a:avLst/>
                                    <a:gdLst>
                                      <a:gd name="T0" fmla="*/ 0 w 59"/>
                                      <a:gd name="T1" fmla="*/ 25 h 25"/>
                                      <a:gd name="T2" fmla="*/ 59 w 59"/>
                                      <a:gd name="T3" fmla="*/ 0 h 25"/>
                                      <a:gd name="T4" fmla="*/ 0 w 59"/>
                                      <a:gd name="T5" fmla="*/ 25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9" h="25">
                                        <a:moveTo>
                                          <a:pt x="0" y="25"/>
                                        </a:moveTo>
                                        <a:lnTo>
                                          <a:pt x="59" y="0"/>
                                        </a:lnTo>
                                        <a:lnTo>
                                          <a:pt x="0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34" name="Freeform 12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81" y="1459"/>
                                    <a:ext cx="50" cy="20"/>
                                  </a:xfrm>
                                  <a:custGeom>
                                    <a:avLst/>
                                    <a:gdLst>
                                      <a:gd name="T0" fmla="*/ 50 w 50"/>
                                      <a:gd name="T1" fmla="*/ 10 h 20"/>
                                      <a:gd name="T2" fmla="*/ 37 w 50"/>
                                      <a:gd name="T3" fmla="*/ 18 h 20"/>
                                      <a:gd name="T4" fmla="*/ 25 w 50"/>
                                      <a:gd name="T5" fmla="*/ 20 h 20"/>
                                      <a:gd name="T6" fmla="*/ 12 w 50"/>
                                      <a:gd name="T7" fmla="*/ 18 h 20"/>
                                      <a:gd name="T8" fmla="*/ 0 w 50"/>
                                      <a:gd name="T9" fmla="*/ 13 h 20"/>
                                      <a:gd name="T10" fmla="*/ 5 w 50"/>
                                      <a:gd name="T11" fmla="*/ 8 h 20"/>
                                      <a:gd name="T12" fmla="*/ 10 w 50"/>
                                      <a:gd name="T13" fmla="*/ 3 h 20"/>
                                      <a:gd name="T14" fmla="*/ 17 w 50"/>
                                      <a:gd name="T15" fmla="*/ 0 h 20"/>
                                      <a:gd name="T16" fmla="*/ 25 w 50"/>
                                      <a:gd name="T17" fmla="*/ 0 h 20"/>
                                      <a:gd name="T18" fmla="*/ 32 w 50"/>
                                      <a:gd name="T19" fmla="*/ 0 h 20"/>
                                      <a:gd name="T20" fmla="*/ 37 w 50"/>
                                      <a:gd name="T21" fmla="*/ 3 h 20"/>
                                      <a:gd name="T22" fmla="*/ 45 w 50"/>
                                      <a:gd name="T23" fmla="*/ 5 h 20"/>
                                      <a:gd name="T24" fmla="*/ 50 w 50"/>
                                      <a:gd name="T25" fmla="*/ 1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0" h="20">
                                        <a:moveTo>
                                          <a:pt x="50" y="10"/>
                                        </a:moveTo>
                                        <a:lnTo>
                                          <a:pt x="37" y="18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12" y="18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32" y="0"/>
                                        </a:lnTo>
                                        <a:lnTo>
                                          <a:pt x="37" y="3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5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35" name="Freeform 122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506" y="1412"/>
                                    <a:ext cx="112" cy="47"/>
                                  </a:xfrm>
                                  <a:custGeom>
                                    <a:avLst/>
                                    <a:gdLst>
                                      <a:gd name="T0" fmla="*/ 52 w 112"/>
                                      <a:gd name="T1" fmla="*/ 32 h 47"/>
                                      <a:gd name="T2" fmla="*/ 112 w 112"/>
                                      <a:gd name="T3" fmla="*/ 0 h 47"/>
                                      <a:gd name="T4" fmla="*/ 52 w 112"/>
                                      <a:gd name="T5" fmla="*/ 32 h 47"/>
                                      <a:gd name="T6" fmla="*/ 52 w 112"/>
                                      <a:gd name="T7" fmla="*/ 32 h 47"/>
                                      <a:gd name="T8" fmla="*/ 37 w 112"/>
                                      <a:gd name="T9" fmla="*/ 42 h 47"/>
                                      <a:gd name="T10" fmla="*/ 25 w 112"/>
                                      <a:gd name="T11" fmla="*/ 47 h 47"/>
                                      <a:gd name="T12" fmla="*/ 12 w 112"/>
                                      <a:gd name="T13" fmla="*/ 47 h 47"/>
                                      <a:gd name="T14" fmla="*/ 0 w 112"/>
                                      <a:gd name="T15" fmla="*/ 45 h 47"/>
                                      <a:gd name="T16" fmla="*/ 5 w 112"/>
                                      <a:gd name="T17" fmla="*/ 37 h 47"/>
                                      <a:gd name="T18" fmla="*/ 10 w 112"/>
                                      <a:gd name="T19" fmla="*/ 32 h 47"/>
                                      <a:gd name="T20" fmla="*/ 17 w 112"/>
                                      <a:gd name="T21" fmla="*/ 30 h 47"/>
                                      <a:gd name="T22" fmla="*/ 25 w 112"/>
                                      <a:gd name="T23" fmla="*/ 27 h 47"/>
                                      <a:gd name="T24" fmla="*/ 32 w 112"/>
                                      <a:gd name="T25" fmla="*/ 25 h 47"/>
                                      <a:gd name="T26" fmla="*/ 40 w 112"/>
                                      <a:gd name="T27" fmla="*/ 27 h 47"/>
                                      <a:gd name="T28" fmla="*/ 47 w 112"/>
                                      <a:gd name="T29" fmla="*/ 30 h 47"/>
                                      <a:gd name="T30" fmla="*/ 52 w 112"/>
                                      <a:gd name="T31" fmla="*/ 32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12" h="47">
                                        <a:moveTo>
                                          <a:pt x="52" y="32"/>
                                        </a:moveTo>
                                        <a:lnTo>
                                          <a:pt x="112" y="0"/>
                                        </a:lnTo>
                                        <a:lnTo>
                                          <a:pt x="52" y="32"/>
                                        </a:lnTo>
                                        <a:close/>
                                        <a:moveTo>
                                          <a:pt x="52" y="32"/>
                                        </a:moveTo>
                                        <a:lnTo>
                                          <a:pt x="37" y="42"/>
                                        </a:lnTo>
                                        <a:lnTo>
                                          <a:pt x="25" y="47"/>
                                        </a:lnTo>
                                        <a:lnTo>
                                          <a:pt x="12" y="47"/>
                                        </a:lnTo>
                                        <a:lnTo>
                                          <a:pt x="0" y="45"/>
                                        </a:lnTo>
                                        <a:lnTo>
                                          <a:pt x="5" y="37"/>
                                        </a:lnTo>
                                        <a:lnTo>
                                          <a:pt x="10" y="32"/>
                                        </a:lnTo>
                                        <a:lnTo>
                                          <a:pt x="17" y="30"/>
                                        </a:lnTo>
                                        <a:lnTo>
                                          <a:pt x="25" y="27"/>
                                        </a:lnTo>
                                        <a:lnTo>
                                          <a:pt x="32" y="25"/>
                                        </a:lnTo>
                                        <a:lnTo>
                                          <a:pt x="40" y="27"/>
                                        </a:lnTo>
                                        <a:lnTo>
                                          <a:pt x="47" y="30"/>
                                        </a:lnTo>
                                        <a:lnTo>
                                          <a:pt x="52" y="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36" name="Freeform 12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58" y="1412"/>
                                    <a:ext cx="60" cy="32"/>
                                  </a:xfrm>
                                  <a:custGeom>
                                    <a:avLst/>
                                    <a:gdLst>
                                      <a:gd name="T0" fmla="*/ 0 w 60"/>
                                      <a:gd name="T1" fmla="*/ 32 h 32"/>
                                      <a:gd name="T2" fmla="*/ 60 w 60"/>
                                      <a:gd name="T3" fmla="*/ 0 h 32"/>
                                      <a:gd name="T4" fmla="*/ 0 w 60"/>
                                      <a:gd name="T5" fmla="*/ 32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0" h="32">
                                        <a:moveTo>
                                          <a:pt x="0" y="32"/>
                                        </a:moveTo>
                                        <a:lnTo>
                                          <a:pt x="60" y="0"/>
                                        </a:lnTo>
                                        <a:lnTo>
                                          <a:pt x="0" y="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37" name="Freeform 12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06" y="1437"/>
                                    <a:ext cx="52" cy="22"/>
                                  </a:xfrm>
                                  <a:custGeom>
                                    <a:avLst/>
                                    <a:gdLst>
                                      <a:gd name="T0" fmla="*/ 52 w 52"/>
                                      <a:gd name="T1" fmla="*/ 7 h 22"/>
                                      <a:gd name="T2" fmla="*/ 37 w 52"/>
                                      <a:gd name="T3" fmla="*/ 17 h 22"/>
                                      <a:gd name="T4" fmla="*/ 25 w 52"/>
                                      <a:gd name="T5" fmla="*/ 22 h 22"/>
                                      <a:gd name="T6" fmla="*/ 12 w 52"/>
                                      <a:gd name="T7" fmla="*/ 22 h 22"/>
                                      <a:gd name="T8" fmla="*/ 0 w 52"/>
                                      <a:gd name="T9" fmla="*/ 20 h 22"/>
                                      <a:gd name="T10" fmla="*/ 5 w 52"/>
                                      <a:gd name="T11" fmla="*/ 12 h 22"/>
                                      <a:gd name="T12" fmla="*/ 10 w 52"/>
                                      <a:gd name="T13" fmla="*/ 7 h 22"/>
                                      <a:gd name="T14" fmla="*/ 17 w 52"/>
                                      <a:gd name="T15" fmla="*/ 5 h 22"/>
                                      <a:gd name="T16" fmla="*/ 25 w 52"/>
                                      <a:gd name="T17" fmla="*/ 2 h 22"/>
                                      <a:gd name="T18" fmla="*/ 32 w 52"/>
                                      <a:gd name="T19" fmla="*/ 0 h 22"/>
                                      <a:gd name="T20" fmla="*/ 40 w 52"/>
                                      <a:gd name="T21" fmla="*/ 2 h 22"/>
                                      <a:gd name="T22" fmla="*/ 47 w 52"/>
                                      <a:gd name="T23" fmla="*/ 5 h 22"/>
                                      <a:gd name="T24" fmla="*/ 52 w 52"/>
                                      <a:gd name="T25" fmla="*/ 7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2" h="22">
                                        <a:moveTo>
                                          <a:pt x="52" y="7"/>
                                        </a:moveTo>
                                        <a:lnTo>
                                          <a:pt x="37" y="17"/>
                                        </a:lnTo>
                                        <a:lnTo>
                                          <a:pt x="25" y="22"/>
                                        </a:lnTo>
                                        <a:lnTo>
                                          <a:pt x="12" y="22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17" y="5"/>
                                        </a:lnTo>
                                        <a:lnTo>
                                          <a:pt x="25" y="2"/>
                                        </a:lnTo>
                                        <a:lnTo>
                                          <a:pt x="32" y="0"/>
                                        </a:lnTo>
                                        <a:lnTo>
                                          <a:pt x="40" y="2"/>
                                        </a:lnTo>
                                        <a:lnTo>
                                          <a:pt x="47" y="5"/>
                                        </a:lnTo>
                                        <a:lnTo>
                                          <a:pt x="52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38" name="Freeform 12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82" y="1487"/>
                                    <a:ext cx="27" cy="42"/>
                                  </a:xfrm>
                                  <a:custGeom>
                                    <a:avLst/>
                                    <a:gdLst>
                                      <a:gd name="T0" fmla="*/ 27 w 27"/>
                                      <a:gd name="T1" fmla="*/ 0 h 42"/>
                                      <a:gd name="T2" fmla="*/ 24 w 27"/>
                                      <a:gd name="T3" fmla="*/ 12 h 42"/>
                                      <a:gd name="T4" fmla="*/ 20 w 27"/>
                                      <a:gd name="T5" fmla="*/ 25 h 42"/>
                                      <a:gd name="T6" fmla="*/ 10 w 27"/>
                                      <a:gd name="T7" fmla="*/ 35 h 42"/>
                                      <a:gd name="T8" fmla="*/ 0 w 27"/>
                                      <a:gd name="T9" fmla="*/ 42 h 42"/>
                                      <a:gd name="T10" fmla="*/ 0 w 27"/>
                                      <a:gd name="T11" fmla="*/ 30 h 42"/>
                                      <a:gd name="T12" fmla="*/ 5 w 27"/>
                                      <a:gd name="T13" fmla="*/ 17 h 42"/>
                                      <a:gd name="T14" fmla="*/ 15 w 27"/>
                                      <a:gd name="T15" fmla="*/ 5 h 42"/>
                                      <a:gd name="T16" fmla="*/ 27 w 27"/>
                                      <a:gd name="T17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7" h="42">
                                        <a:moveTo>
                                          <a:pt x="27" y="0"/>
                                        </a:moveTo>
                                        <a:lnTo>
                                          <a:pt x="24" y="12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0" y="42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2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39" name="Freeform 12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82" y="1487"/>
                                    <a:ext cx="27" cy="42"/>
                                  </a:xfrm>
                                  <a:custGeom>
                                    <a:avLst/>
                                    <a:gdLst>
                                      <a:gd name="T0" fmla="*/ 27 w 27"/>
                                      <a:gd name="T1" fmla="*/ 0 h 42"/>
                                      <a:gd name="T2" fmla="*/ 24 w 27"/>
                                      <a:gd name="T3" fmla="*/ 12 h 42"/>
                                      <a:gd name="T4" fmla="*/ 20 w 27"/>
                                      <a:gd name="T5" fmla="*/ 25 h 42"/>
                                      <a:gd name="T6" fmla="*/ 10 w 27"/>
                                      <a:gd name="T7" fmla="*/ 35 h 42"/>
                                      <a:gd name="T8" fmla="*/ 0 w 27"/>
                                      <a:gd name="T9" fmla="*/ 42 h 42"/>
                                      <a:gd name="T10" fmla="*/ 0 w 27"/>
                                      <a:gd name="T11" fmla="*/ 30 h 42"/>
                                      <a:gd name="T12" fmla="*/ 5 w 27"/>
                                      <a:gd name="T13" fmla="*/ 17 h 42"/>
                                      <a:gd name="T14" fmla="*/ 15 w 27"/>
                                      <a:gd name="T15" fmla="*/ 5 h 42"/>
                                      <a:gd name="T16" fmla="*/ 27 w 27"/>
                                      <a:gd name="T17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7" h="42">
                                        <a:moveTo>
                                          <a:pt x="27" y="0"/>
                                        </a:moveTo>
                                        <a:lnTo>
                                          <a:pt x="24" y="12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0" y="42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2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40" name="Freeform 123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52" y="1454"/>
                                    <a:ext cx="74" cy="85"/>
                                  </a:xfrm>
                                  <a:custGeom>
                                    <a:avLst/>
                                    <a:gdLst>
                                      <a:gd name="T0" fmla="*/ 30 w 74"/>
                                      <a:gd name="T1" fmla="*/ 43 h 85"/>
                                      <a:gd name="T2" fmla="*/ 27 w 74"/>
                                      <a:gd name="T3" fmla="*/ 58 h 85"/>
                                      <a:gd name="T4" fmla="*/ 20 w 74"/>
                                      <a:gd name="T5" fmla="*/ 68 h 85"/>
                                      <a:gd name="T6" fmla="*/ 10 w 74"/>
                                      <a:gd name="T7" fmla="*/ 78 h 85"/>
                                      <a:gd name="T8" fmla="*/ 0 w 74"/>
                                      <a:gd name="T9" fmla="*/ 85 h 85"/>
                                      <a:gd name="T10" fmla="*/ 0 w 74"/>
                                      <a:gd name="T11" fmla="*/ 75 h 85"/>
                                      <a:gd name="T12" fmla="*/ 5 w 74"/>
                                      <a:gd name="T13" fmla="*/ 63 h 85"/>
                                      <a:gd name="T14" fmla="*/ 15 w 74"/>
                                      <a:gd name="T15" fmla="*/ 50 h 85"/>
                                      <a:gd name="T16" fmla="*/ 30 w 74"/>
                                      <a:gd name="T17" fmla="*/ 43 h 85"/>
                                      <a:gd name="T18" fmla="*/ 30 w 74"/>
                                      <a:gd name="T19" fmla="*/ 43 h 85"/>
                                      <a:gd name="T20" fmla="*/ 74 w 74"/>
                                      <a:gd name="T21" fmla="*/ 0 h 85"/>
                                      <a:gd name="T22" fmla="*/ 30 w 74"/>
                                      <a:gd name="T23" fmla="*/ 43 h 8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74" h="85">
                                        <a:moveTo>
                                          <a:pt x="30" y="43"/>
                                        </a:moveTo>
                                        <a:lnTo>
                                          <a:pt x="27" y="58"/>
                                        </a:lnTo>
                                        <a:lnTo>
                                          <a:pt x="20" y="68"/>
                                        </a:lnTo>
                                        <a:lnTo>
                                          <a:pt x="10" y="78"/>
                                        </a:lnTo>
                                        <a:lnTo>
                                          <a:pt x="0" y="85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5" y="63"/>
                                        </a:lnTo>
                                        <a:lnTo>
                                          <a:pt x="15" y="50"/>
                                        </a:lnTo>
                                        <a:lnTo>
                                          <a:pt x="30" y="43"/>
                                        </a:lnTo>
                                        <a:close/>
                                        <a:moveTo>
                                          <a:pt x="30" y="43"/>
                                        </a:moveTo>
                                        <a:lnTo>
                                          <a:pt x="74" y="0"/>
                                        </a:lnTo>
                                        <a:lnTo>
                                          <a:pt x="30" y="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41" name="Freeform 12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52" y="1497"/>
                                    <a:ext cx="30" cy="42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42"/>
                                      <a:gd name="T2" fmla="*/ 27 w 30"/>
                                      <a:gd name="T3" fmla="*/ 15 h 42"/>
                                      <a:gd name="T4" fmla="*/ 20 w 30"/>
                                      <a:gd name="T5" fmla="*/ 25 h 42"/>
                                      <a:gd name="T6" fmla="*/ 10 w 30"/>
                                      <a:gd name="T7" fmla="*/ 35 h 42"/>
                                      <a:gd name="T8" fmla="*/ 0 w 30"/>
                                      <a:gd name="T9" fmla="*/ 42 h 42"/>
                                      <a:gd name="T10" fmla="*/ 0 w 30"/>
                                      <a:gd name="T11" fmla="*/ 32 h 42"/>
                                      <a:gd name="T12" fmla="*/ 5 w 30"/>
                                      <a:gd name="T13" fmla="*/ 20 h 42"/>
                                      <a:gd name="T14" fmla="*/ 15 w 30"/>
                                      <a:gd name="T15" fmla="*/ 7 h 42"/>
                                      <a:gd name="T16" fmla="*/ 30 w 30"/>
                                      <a:gd name="T17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30" h="42">
                                        <a:moveTo>
                                          <a:pt x="30" y="0"/>
                                        </a:moveTo>
                                        <a:lnTo>
                                          <a:pt x="27" y="15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0" y="42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3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42" name="Freeform 12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82" y="1454"/>
                                    <a:ext cx="44" cy="43"/>
                                  </a:xfrm>
                                  <a:custGeom>
                                    <a:avLst/>
                                    <a:gdLst>
                                      <a:gd name="T0" fmla="*/ 0 w 44"/>
                                      <a:gd name="T1" fmla="*/ 43 h 43"/>
                                      <a:gd name="T2" fmla="*/ 44 w 44"/>
                                      <a:gd name="T3" fmla="*/ 0 h 43"/>
                                      <a:gd name="T4" fmla="*/ 0 w 44"/>
                                      <a:gd name="T5" fmla="*/ 43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4" h="43">
                                        <a:moveTo>
                                          <a:pt x="0" y="43"/>
                                        </a:moveTo>
                                        <a:lnTo>
                                          <a:pt x="44" y="0"/>
                                        </a:lnTo>
                                        <a:lnTo>
                                          <a:pt x="0" y="4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43" name="Freeform 12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09" y="1472"/>
                                    <a:ext cx="25" cy="42"/>
                                  </a:xfrm>
                                  <a:custGeom>
                                    <a:avLst/>
                                    <a:gdLst>
                                      <a:gd name="T0" fmla="*/ 25 w 25"/>
                                      <a:gd name="T1" fmla="*/ 0 h 42"/>
                                      <a:gd name="T2" fmla="*/ 25 w 25"/>
                                      <a:gd name="T3" fmla="*/ 12 h 42"/>
                                      <a:gd name="T4" fmla="*/ 20 w 25"/>
                                      <a:gd name="T5" fmla="*/ 25 h 42"/>
                                      <a:gd name="T6" fmla="*/ 12 w 25"/>
                                      <a:gd name="T7" fmla="*/ 35 h 42"/>
                                      <a:gd name="T8" fmla="*/ 0 w 25"/>
                                      <a:gd name="T9" fmla="*/ 42 h 42"/>
                                      <a:gd name="T10" fmla="*/ 0 w 25"/>
                                      <a:gd name="T11" fmla="*/ 30 h 42"/>
                                      <a:gd name="T12" fmla="*/ 5 w 25"/>
                                      <a:gd name="T13" fmla="*/ 17 h 42"/>
                                      <a:gd name="T14" fmla="*/ 7 w 25"/>
                                      <a:gd name="T15" fmla="*/ 12 h 42"/>
                                      <a:gd name="T16" fmla="*/ 12 w 25"/>
                                      <a:gd name="T17" fmla="*/ 7 h 42"/>
                                      <a:gd name="T18" fmla="*/ 17 w 25"/>
                                      <a:gd name="T19" fmla="*/ 2 h 42"/>
                                      <a:gd name="T20" fmla="*/ 25 w 25"/>
                                      <a:gd name="T2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5" h="42">
                                        <a:moveTo>
                                          <a:pt x="25" y="0"/>
                                        </a:moveTo>
                                        <a:lnTo>
                                          <a:pt x="25" y="12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42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7" y="12"/>
                                        </a:lnTo>
                                        <a:lnTo>
                                          <a:pt x="12" y="7"/>
                                        </a:lnTo>
                                        <a:lnTo>
                                          <a:pt x="17" y="2"/>
                                        </a:lnTo>
                                        <a:lnTo>
                                          <a:pt x="2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44" name="Freeform 12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09" y="1472"/>
                                    <a:ext cx="25" cy="42"/>
                                  </a:xfrm>
                                  <a:custGeom>
                                    <a:avLst/>
                                    <a:gdLst>
                                      <a:gd name="T0" fmla="*/ 25 w 25"/>
                                      <a:gd name="T1" fmla="*/ 0 h 42"/>
                                      <a:gd name="T2" fmla="*/ 25 w 25"/>
                                      <a:gd name="T3" fmla="*/ 12 h 42"/>
                                      <a:gd name="T4" fmla="*/ 20 w 25"/>
                                      <a:gd name="T5" fmla="*/ 25 h 42"/>
                                      <a:gd name="T6" fmla="*/ 12 w 25"/>
                                      <a:gd name="T7" fmla="*/ 35 h 42"/>
                                      <a:gd name="T8" fmla="*/ 0 w 25"/>
                                      <a:gd name="T9" fmla="*/ 42 h 42"/>
                                      <a:gd name="T10" fmla="*/ 0 w 25"/>
                                      <a:gd name="T11" fmla="*/ 30 h 42"/>
                                      <a:gd name="T12" fmla="*/ 5 w 25"/>
                                      <a:gd name="T13" fmla="*/ 17 h 42"/>
                                      <a:gd name="T14" fmla="*/ 7 w 25"/>
                                      <a:gd name="T15" fmla="*/ 12 h 42"/>
                                      <a:gd name="T16" fmla="*/ 12 w 25"/>
                                      <a:gd name="T17" fmla="*/ 7 h 42"/>
                                      <a:gd name="T18" fmla="*/ 17 w 25"/>
                                      <a:gd name="T19" fmla="*/ 2 h 42"/>
                                      <a:gd name="T20" fmla="*/ 25 w 25"/>
                                      <a:gd name="T2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5" h="42">
                                        <a:moveTo>
                                          <a:pt x="25" y="0"/>
                                        </a:moveTo>
                                        <a:lnTo>
                                          <a:pt x="25" y="12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42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7" y="12"/>
                                        </a:lnTo>
                                        <a:lnTo>
                                          <a:pt x="12" y="7"/>
                                        </a:lnTo>
                                        <a:lnTo>
                                          <a:pt x="17" y="2"/>
                                        </a:lnTo>
                                        <a:lnTo>
                                          <a:pt x="2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45" name="Freeform 12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34" y="1427"/>
                                    <a:ext cx="40" cy="45"/>
                                  </a:xfrm>
                                  <a:custGeom>
                                    <a:avLst/>
                                    <a:gdLst>
                                      <a:gd name="T0" fmla="*/ 0 w 40"/>
                                      <a:gd name="T1" fmla="*/ 45 h 45"/>
                                      <a:gd name="T2" fmla="*/ 40 w 40"/>
                                      <a:gd name="T3" fmla="*/ 0 h 45"/>
                                      <a:gd name="T4" fmla="*/ 0 w 40"/>
                                      <a:gd name="T5" fmla="*/ 45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0" h="45">
                                        <a:moveTo>
                                          <a:pt x="0" y="45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0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46" name="Freeform 12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34" y="1427"/>
                                    <a:ext cx="40" cy="45"/>
                                  </a:xfrm>
                                  <a:custGeom>
                                    <a:avLst/>
                                    <a:gdLst>
                                      <a:gd name="T0" fmla="*/ 0 w 40"/>
                                      <a:gd name="T1" fmla="*/ 45 h 45"/>
                                      <a:gd name="T2" fmla="*/ 40 w 40"/>
                                      <a:gd name="T3" fmla="*/ 0 h 45"/>
                                      <a:gd name="T4" fmla="*/ 0 w 40"/>
                                      <a:gd name="T5" fmla="*/ 45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0" h="45">
                                        <a:moveTo>
                                          <a:pt x="0" y="45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0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47" name="Freeform 12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39" y="1454"/>
                                    <a:ext cx="25" cy="43"/>
                                  </a:xfrm>
                                  <a:custGeom>
                                    <a:avLst/>
                                    <a:gdLst>
                                      <a:gd name="T0" fmla="*/ 25 w 25"/>
                                      <a:gd name="T1" fmla="*/ 0 h 43"/>
                                      <a:gd name="T2" fmla="*/ 22 w 25"/>
                                      <a:gd name="T3" fmla="*/ 13 h 43"/>
                                      <a:gd name="T4" fmla="*/ 20 w 25"/>
                                      <a:gd name="T5" fmla="*/ 25 h 43"/>
                                      <a:gd name="T6" fmla="*/ 12 w 25"/>
                                      <a:gd name="T7" fmla="*/ 35 h 43"/>
                                      <a:gd name="T8" fmla="*/ 0 w 25"/>
                                      <a:gd name="T9" fmla="*/ 43 h 43"/>
                                      <a:gd name="T10" fmla="*/ 0 w 25"/>
                                      <a:gd name="T11" fmla="*/ 30 h 43"/>
                                      <a:gd name="T12" fmla="*/ 5 w 25"/>
                                      <a:gd name="T13" fmla="*/ 18 h 43"/>
                                      <a:gd name="T14" fmla="*/ 7 w 25"/>
                                      <a:gd name="T15" fmla="*/ 13 h 43"/>
                                      <a:gd name="T16" fmla="*/ 12 w 25"/>
                                      <a:gd name="T17" fmla="*/ 8 h 43"/>
                                      <a:gd name="T18" fmla="*/ 17 w 25"/>
                                      <a:gd name="T19" fmla="*/ 3 h 43"/>
                                      <a:gd name="T20" fmla="*/ 25 w 25"/>
                                      <a:gd name="T2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5" h="43">
                                        <a:moveTo>
                                          <a:pt x="25" y="0"/>
                                        </a:moveTo>
                                        <a:lnTo>
                                          <a:pt x="22" y="13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43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7" y="13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7" y="3"/>
                                        </a:lnTo>
                                        <a:lnTo>
                                          <a:pt x="2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48" name="Freeform 12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39" y="1454"/>
                                    <a:ext cx="25" cy="43"/>
                                  </a:xfrm>
                                  <a:custGeom>
                                    <a:avLst/>
                                    <a:gdLst>
                                      <a:gd name="T0" fmla="*/ 25 w 25"/>
                                      <a:gd name="T1" fmla="*/ 0 h 43"/>
                                      <a:gd name="T2" fmla="*/ 22 w 25"/>
                                      <a:gd name="T3" fmla="*/ 13 h 43"/>
                                      <a:gd name="T4" fmla="*/ 20 w 25"/>
                                      <a:gd name="T5" fmla="*/ 25 h 43"/>
                                      <a:gd name="T6" fmla="*/ 12 w 25"/>
                                      <a:gd name="T7" fmla="*/ 35 h 43"/>
                                      <a:gd name="T8" fmla="*/ 0 w 25"/>
                                      <a:gd name="T9" fmla="*/ 43 h 43"/>
                                      <a:gd name="T10" fmla="*/ 0 w 25"/>
                                      <a:gd name="T11" fmla="*/ 30 h 43"/>
                                      <a:gd name="T12" fmla="*/ 5 w 25"/>
                                      <a:gd name="T13" fmla="*/ 18 h 43"/>
                                      <a:gd name="T14" fmla="*/ 7 w 25"/>
                                      <a:gd name="T15" fmla="*/ 13 h 43"/>
                                      <a:gd name="T16" fmla="*/ 12 w 25"/>
                                      <a:gd name="T17" fmla="*/ 8 h 43"/>
                                      <a:gd name="T18" fmla="*/ 17 w 25"/>
                                      <a:gd name="T19" fmla="*/ 3 h 43"/>
                                      <a:gd name="T20" fmla="*/ 25 w 25"/>
                                      <a:gd name="T2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5" h="43">
                                        <a:moveTo>
                                          <a:pt x="25" y="0"/>
                                        </a:moveTo>
                                        <a:lnTo>
                                          <a:pt x="22" y="13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43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7" y="13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7" y="3"/>
                                        </a:lnTo>
                                        <a:lnTo>
                                          <a:pt x="2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49" name="Freeform 12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61" y="1410"/>
                                    <a:ext cx="37" cy="44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44 h 44"/>
                                      <a:gd name="T2" fmla="*/ 37 w 37"/>
                                      <a:gd name="T3" fmla="*/ 0 h 44"/>
                                      <a:gd name="T4" fmla="*/ 0 w 37"/>
                                      <a:gd name="T5" fmla="*/ 44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44">
                                        <a:moveTo>
                                          <a:pt x="0" y="44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0" y="4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50" name="Freeform 12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61" y="1410"/>
                                    <a:ext cx="37" cy="44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44 h 44"/>
                                      <a:gd name="T2" fmla="*/ 37 w 37"/>
                                      <a:gd name="T3" fmla="*/ 0 h 44"/>
                                      <a:gd name="T4" fmla="*/ 0 w 37"/>
                                      <a:gd name="T5" fmla="*/ 44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44">
                                        <a:moveTo>
                                          <a:pt x="0" y="44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0" y="4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51" name="Freeform 12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66" y="1437"/>
                                    <a:ext cx="22" cy="45"/>
                                  </a:xfrm>
                                  <a:custGeom>
                                    <a:avLst/>
                                    <a:gdLst>
                                      <a:gd name="T0" fmla="*/ 22 w 22"/>
                                      <a:gd name="T1" fmla="*/ 0 h 45"/>
                                      <a:gd name="T2" fmla="*/ 22 w 22"/>
                                      <a:gd name="T3" fmla="*/ 15 h 45"/>
                                      <a:gd name="T4" fmla="*/ 18 w 22"/>
                                      <a:gd name="T5" fmla="*/ 27 h 45"/>
                                      <a:gd name="T6" fmla="*/ 10 w 22"/>
                                      <a:gd name="T7" fmla="*/ 37 h 45"/>
                                      <a:gd name="T8" fmla="*/ 0 w 22"/>
                                      <a:gd name="T9" fmla="*/ 45 h 45"/>
                                      <a:gd name="T10" fmla="*/ 0 w 22"/>
                                      <a:gd name="T11" fmla="*/ 32 h 45"/>
                                      <a:gd name="T12" fmla="*/ 3 w 22"/>
                                      <a:gd name="T13" fmla="*/ 20 h 45"/>
                                      <a:gd name="T14" fmla="*/ 5 w 22"/>
                                      <a:gd name="T15" fmla="*/ 15 h 45"/>
                                      <a:gd name="T16" fmla="*/ 10 w 22"/>
                                      <a:gd name="T17" fmla="*/ 7 h 45"/>
                                      <a:gd name="T18" fmla="*/ 15 w 22"/>
                                      <a:gd name="T19" fmla="*/ 2 h 45"/>
                                      <a:gd name="T20" fmla="*/ 22 w 22"/>
                                      <a:gd name="T21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2" h="45">
                                        <a:moveTo>
                                          <a:pt x="22" y="0"/>
                                        </a:moveTo>
                                        <a:lnTo>
                                          <a:pt x="22" y="15"/>
                                        </a:lnTo>
                                        <a:lnTo>
                                          <a:pt x="18" y="27"/>
                                        </a:lnTo>
                                        <a:lnTo>
                                          <a:pt x="10" y="37"/>
                                        </a:lnTo>
                                        <a:lnTo>
                                          <a:pt x="0" y="45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15" y="2"/>
                                        </a:lnTo>
                                        <a:lnTo>
                                          <a:pt x="2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52" name="Freeform 12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66" y="1437"/>
                                    <a:ext cx="22" cy="45"/>
                                  </a:xfrm>
                                  <a:custGeom>
                                    <a:avLst/>
                                    <a:gdLst>
                                      <a:gd name="T0" fmla="*/ 22 w 22"/>
                                      <a:gd name="T1" fmla="*/ 0 h 45"/>
                                      <a:gd name="T2" fmla="*/ 22 w 22"/>
                                      <a:gd name="T3" fmla="*/ 15 h 45"/>
                                      <a:gd name="T4" fmla="*/ 18 w 22"/>
                                      <a:gd name="T5" fmla="*/ 27 h 45"/>
                                      <a:gd name="T6" fmla="*/ 10 w 22"/>
                                      <a:gd name="T7" fmla="*/ 37 h 45"/>
                                      <a:gd name="T8" fmla="*/ 0 w 22"/>
                                      <a:gd name="T9" fmla="*/ 45 h 45"/>
                                      <a:gd name="T10" fmla="*/ 0 w 22"/>
                                      <a:gd name="T11" fmla="*/ 32 h 45"/>
                                      <a:gd name="T12" fmla="*/ 3 w 22"/>
                                      <a:gd name="T13" fmla="*/ 20 h 45"/>
                                      <a:gd name="T14" fmla="*/ 5 w 22"/>
                                      <a:gd name="T15" fmla="*/ 15 h 45"/>
                                      <a:gd name="T16" fmla="*/ 10 w 22"/>
                                      <a:gd name="T17" fmla="*/ 7 h 45"/>
                                      <a:gd name="T18" fmla="*/ 15 w 22"/>
                                      <a:gd name="T19" fmla="*/ 2 h 45"/>
                                      <a:gd name="T20" fmla="*/ 22 w 22"/>
                                      <a:gd name="T21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2" h="45">
                                        <a:moveTo>
                                          <a:pt x="22" y="0"/>
                                        </a:moveTo>
                                        <a:lnTo>
                                          <a:pt x="22" y="15"/>
                                        </a:lnTo>
                                        <a:lnTo>
                                          <a:pt x="18" y="27"/>
                                        </a:lnTo>
                                        <a:lnTo>
                                          <a:pt x="10" y="37"/>
                                        </a:lnTo>
                                        <a:lnTo>
                                          <a:pt x="0" y="45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15" y="2"/>
                                        </a:lnTo>
                                        <a:lnTo>
                                          <a:pt x="2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53" name="Freeform 12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86" y="1387"/>
                                    <a:ext cx="37" cy="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50 h 50"/>
                                      <a:gd name="T2" fmla="*/ 37 w 37"/>
                                      <a:gd name="T3" fmla="*/ 0 h 50"/>
                                      <a:gd name="T4" fmla="*/ 0 w 37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50">
                                        <a:moveTo>
                                          <a:pt x="0" y="50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54" name="Freeform 12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86" y="1387"/>
                                    <a:ext cx="37" cy="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50 h 50"/>
                                      <a:gd name="T2" fmla="*/ 37 w 37"/>
                                      <a:gd name="T3" fmla="*/ 0 h 50"/>
                                      <a:gd name="T4" fmla="*/ 0 w 37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50">
                                        <a:moveTo>
                                          <a:pt x="0" y="50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55" name="Freeform 12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93" y="1417"/>
                                    <a:ext cx="20" cy="45"/>
                                  </a:xfrm>
                                  <a:custGeom>
                                    <a:avLst/>
                                    <a:gdLst>
                                      <a:gd name="T0" fmla="*/ 20 w 20"/>
                                      <a:gd name="T1" fmla="*/ 0 h 45"/>
                                      <a:gd name="T2" fmla="*/ 20 w 20"/>
                                      <a:gd name="T3" fmla="*/ 15 h 45"/>
                                      <a:gd name="T4" fmla="*/ 18 w 20"/>
                                      <a:gd name="T5" fmla="*/ 27 h 45"/>
                                      <a:gd name="T6" fmla="*/ 10 w 20"/>
                                      <a:gd name="T7" fmla="*/ 37 h 45"/>
                                      <a:gd name="T8" fmla="*/ 0 w 20"/>
                                      <a:gd name="T9" fmla="*/ 45 h 45"/>
                                      <a:gd name="T10" fmla="*/ 0 w 20"/>
                                      <a:gd name="T11" fmla="*/ 35 h 45"/>
                                      <a:gd name="T12" fmla="*/ 3 w 20"/>
                                      <a:gd name="T13" fmla="*/ 20 h 45"/>
                                      <a:gd name="T14" fmla="*/ 5 w 20"/>
                                      <a:gd name="T15" fmla="*/ 15 h 45"/>
                                      <a:gd name="T16" fmla="*/ 10 w 20"/>
                                      <a:gd name="T17" fmla="*/ 7 h 45"/>
                                      <a:gd name="T18" fmla="*/ 15 w 20"/>
                                      <a:gd name="T19" fmla="*/ 5 h 45"/>
                                      <a:gd name="T20" fmla="*/ 20 w 20"/>
                                      <a:gd name="T21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0" h="45">
                                        <a:moveTo>
                                          <a:pt x="20" y="0"/>
                                        </a:moveTo>
                                        <a:lnTo>
                                          <a:pt x="20" y="15"/>
                                        </a:lnTo>
                                        <a:lnTo>
                                          <a:pt x="18" y="27"/>
                                        </a:lnTo>
                                        <a:lnTo>
                                          <a:pt x="10" y="37"/>
                                        </a:lnTo>
                                        <a:lnTo>
                                          <a:pt x="0" y="45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56" name="Freeform 12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93" y="1417"/>
                                    <a:ext cx="20" cy="45"/>
                                  </a:xfrm>
                                  <a:custGeom>
                                    <a:avLst/>
                                    <a:gdLst>
                                      <a:gd name="T0" fmla="*/ 20 w 20"/>
                                      <a:gd name="T1" fmla="*/ 0 h 45"/>
                                      <a:gd name="T2" fmla="*/ 20 w 20"/>
                                      <a:gd name="T3" fmla="*/ 15 h 45"/>
                                      <a:gd name="T4" fmla="*/ 18 w 20"/>
                                      <a:gd name="T5" fmla="*/ 27 h 45"/>
                                      <a:gd name="T6" fmla="*/ 10 w 20"/>
                                      <a:gd name="T7" fmla="*/ 37 h 45"/>
                                      <a:gd name="T8" fmla="*/ 0 w 20"/>
                                      <a:gd name="T9" fmla="*/ 45 h 45"/>
                                      <a:gd name="T10" fmla="*/ 0 w 20"/>
                                      <a:gd name="T11" fmla="*/ 35 h 45"/>
                                      <a:gd name="T12" fmla="*/ 3 w 20"/>
                                      <a:gd name="T13" fmla="*/ 20 h 45"/>
                                      <a:gd name="T14" fmla="*/ 5 w 20"/>
                                      <a:gd name="T15" fmla="*/ 15 h 45"/>
                                      <a:gd name="T16" fmla="*/ 10 w 20"/>
                                      <a:gd name="T17" fmla="*/ 7 h 45"/>
                                      <a:gd name="T18" fmla="*/ 15 w 20"/>
                                      <a:gd name="T19" fmla="*/ 5 h 45"/>
                                      <a:gd name="T20" fmla="*/ 20 w 20"/>
                                      <a:gd name="T21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0" h="45">
                                        <a:moveTo>
                                          <a:pt x="20" y="0"/>
                                        </a:moveTo>
                                        <a:lnTo>
                                          <a:pt x="20" y="15"/>
                                        </a:lnTo>
                                        <a:lnTo>
                                          <a:pt x="18" y="27"/>
                                        </a:lnTo>
                                        <a:lnTo>
                                          <a:pt x="10" y="37"/>
                                        </a:lnTo>
                                        <a:lnTo>
                                          <a:pt x="0" y="45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57" name="Freeform 12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13" y="1367"/>
                                    <a:ext cx="38" cy="50"/>
                                  </a:xfrm>
                                  <a:custGeom>
                                    <a:avLst/>
                                    <a:gdLst>
                                      <a:gd name="T0" fmla="*/ 0 w 38"/>
                                      <a:gd name="T1" fmla="*/ 50 h 50"/>
                                      <a:gd name="T2" fmla="*/ 38 w 38"/>
                                      <a:gd name="T3" fmla="*/ 0 h 50"/>
                                      <a:gd name="T4" fmla="*/ 0 w 38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8" h="50">
                                        <a:moveTo>
                                          <a:pt x="0" y="50"/>
                                        </a:moveTo>
                                        <a:lnTo>
                                          <a:pt x="38" y="0"/>
                                        </a:lnTo>
                                        <a:lnTo>
                                          <a:pt x="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58" name="Freeform 12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13" y="1367"/>
                                    <a:ext cx="38" cy="50"/>
                                  </a:xfrm>
                                  <a:custGeom>
                                    <a:avLst/>
                                    <a:gdLst>
                                      <a:gd name="T0" fmla="*/ 0 w 38"/>
                                      <a:gd name="T1" fmla="*/ 50 h 50"/>
                                      <a:gd name="T2" fmla="*/ 38 w 38"/>
                                      <a:gd name="T3" fmla="*/ 0 h 50"/>
                                      <a:gd name="T4" fmla="*/ 0 w 38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8" h="50">
                                        <a:moveTo>
                                          <a:pt x="0" y="50"/>
                                        </a:moveTo>
                                        <a:lnTo>
                                          <a:pt x="38" y="0"/>
                                        </a:lnTo>
                                        <a:lnTo>
                                          <a:pt x="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59" name="Freeform 12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18" y="1397"/>
                                    <a:ext cx="28" cy="47"/>
                                  </a:xfrm>
                                  <a:custGeom>
                                    <a:avLst/>
                                    <a:gdLst>
                                      <a:gd name="T0" fmla="*/ 25 w 28"/>
                                      <a:gd name="T1" fmla="*/ 0 h 47"/>
                                      <a:gd name="T2" fmla="*/ 28 w 28"/>
                                      <a:gd name="T3" fmla="*/ 8 h 47"/>
                                      <a:gd name="T4" fmla="*/ 28 w 28"/>
                                      <a:gd name="T5" fmla="*/ 15 h 47"/>
                                      <a:gd name="T6" fmla="*/ 28 w 28"/>
                                      <a:gd name="T7" fmla="*/ 23 h 47"/>
                                      <a:gd name="T8" fmla="*/ 25 w 28"/>
                                      <a:gd name="T9" fmla="*/ 27 h 47"/>
                                      <a:gd name="T10" fmla="*/ 20 w 28"/>
                                      <a:gd name="T11" fmla="*/ 32 h 47"/>
                                      <a:gd name="T12" fmla="*/ 15 w 28"/>
                                      <a:gd name="T13" fmla="*/ 37 h 47"/>
                                      <a:gd name="T14" fmla="*/ 8 w 28"/>
                                      <a:gd name="T15" fmla="*/ 42 h 47"/>
                                      <a:gd name="T16" fmla="*/ 0 w 28"/>
                                      <a:gd name="T17" fmla="*/ 47 h 47"/>
                                      <a:gd name="T18" fmla="*/ 0 w 28"/>
                                      <a:gd name="T19" fmla="*/ 35 h 47"/>
                                      <a:gd name="T20" fmla="*/ 5 w 28"/>
                                      <a:gd name="T21" fmla="*/ 23 h 47"/>
                                      <a:gd name="T22" fmla="*/ 13 w 28"/>
                                      <a:gd name="T23" fmla="*/ 10 h 47"/>
                                      <a:gd name="T24" fmla="*/ 25 w 28"/>
                                      <a:gd name="T25" fmla="*/ 0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8" h="47">
                                        <a:moveTo>
                                          <a:pt x="25" y="0"/>
                                        </a:moveTo>
                                        <a:lnTo>
                                          <a:pt x="28" y="8"/>
                                        </a:lnTo>
                                        <a:lnTo>
                                          <a:pt x="28" y="15"/>
                                        </a:lnTo>
                                        <a:lnTo>
                                          <a:pt x="28" y="23"/>
                                        </a:lnTo>
                                        <a:lnTo>
                                          <a:pt x="25" y="27"/>
                                        </a:lnTo>
                                        <a:lnTo>
                                          <a:pt x="20" y="32"/>
                                        </a:lnTo>
                                        <a:lnTo>
                                          <a:pt x="15" y="37"/>
                                        </a:lnTo>
                                        <a:lnTo>
                                          <a:pt x="8" y="42"/>
                                        </a:lnTo>
                                        <a:lnTo>
                                          <a:pt x="0" y="47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13" y="10"/>
                                        </a:lnTo>
                                        <a:lnTo>
                                          <a:pt x="2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0" name="Freeform 12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518" y="1397"/>
                                    <a:ext cx="28" cy="47"/>
                                  </a:xfrm>
                                  <a:custGeom>
                                    <a:avLst/>
                                    <a:gdLst>
                                      <a:gd name="T0" fmla="*/ 25 w 28"/>
                                      <a:gd name="T1" fmla="*/ 0 h 47"/>
                                      <a:gd name="T2" fmla="*/ 28 w 28"/>
                                      <a:gd name="T3" fmla="*/ 8 h 47"/>
                                      <a:gd name="T4" fmla="*/ 28 w 28"/>
                                      <a:gd name="T5" fmla="*/ 15 h 47"/>
                                      <a:gd name="T6" fmla="*/ 28 w 28"/>
                                      <a:gd name="T7" fmla="*/ 23 h 47"/>
                                      <a:gd name="T8" fmla="*/ 25 w 28"/>
                                      <a:gd name="T9" fmla="*/ 27 h 47"/>
                                      <a:gd name="T10" fmla="*/ 20 w 28"/>
                                      <a:gd name="T11" fmla="*/ 32 h 47"/>
                                      <a:gd name="T12" fmla="*/ 15 w 28"/>
                                      <a:gd name="T13" fmla="*/ 37 h 47"/>
                                      <a:gd name="T14" fmla="*/ 8 w 28"/>
                                      <a:gd name="T15" fmla="*/ 42 h 47"/>
                                      <a:gd name="T16" fmla="*/ 0 w 28"/>
                                      <a:gd name="T17" fmla="*/ 47 h 47"/>
                                      <a:gd name="T18" fmla="*/ 0 w 28"/>
                                      <a:gd name="T19" fmla="*/ 35 h 47"/>
                                      <a:gd name="T20" fmla="*/ 5 w 28"/>
                                      <a:gd name="T21" fmla="*/ 23 h 47"/>
                                      <a:gd name="T22" fmla="*/ 13 w 28"/>
                                      <a:gd name="T23" fmla="*/ 10 h 47"/>
                                      <a:gd name="T24" fmla="*/ 25 w 28"/>
                                      <a:gd name="T25" fmla="*/ 0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8" h="47">
                                        <a:moveTo>
                                          <a:pt x="25" y="0"/>
                                        </a:moveTo>
                                        <a:lnTo>
                                          <a:pt x="28" y="8"/>
                                        </a:lnTo>
                                        <a:lnTo>
                                          <a:pt x="28" y="15"/>
                                        </a:lnTo>
                                        <a:lnTo>
                                          <a:pt x="28" y="23"/>
                                        </a:lnTo>
                                        <a:lnTo>
                                          <a:pt x="25" y="27"/>
                                        </a:lnTo>
                                        <a:lnTo>
                                          <a:pt x="20" y="32"/>
                                        </a:lnTo>
                                        <a:lnTo>
                                          <a:pt x="15" y="37"/>
                                        </a:lnTo>
                                        <a:lnTo>
                                          <a:pt x="8" y="42"/>
                                        </a:lnTo>
                                        <a:lnTo>
                                          <a:pt x="0" y="47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13" y="10"/>
                                        </a:lnTo>
                                        <a:lnTo>
                                          <a:pt x="2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1" name="Freeform 12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06" y="1442"/>
                                    <a:ext cx="43" cy="42"/>
                                  </a:xfrm>
                                  <a:custGeom>
                                    <a:avLst/>
                                    <a:gdLst>
                                      <a:gd name="T0" fmla="*/ 0 w 43"/>
                                      <a:gd name="T1" fmla="*/ 42 h 42"/>
                                      <a:gd name="T2" fmla="*/ 43 w 43"/>
                                      <a:gd name="T3" fmla="*/ 0 h 42"/>
                                      <a:gd name="T4" fmla="*/ 0 w 43"/>
                                      <a:gd name="T5" fmla="*/ 42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" h="42">
                                        <a:moveTo>
                                          <a:pt x="0" y="42"/>
                                        </a:moveTo>
                                        <a:lnTo>
                                          <a:pt x="43" y="0"/>
                                        </a:lnTo>
                                        <a:lnTo>
                                          <a:pt x="0" y="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2" name="Freeform 12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06" y="1442"/>
                                    <a:ext cx="43" cy="42"/>
                                  </a:xfrm>
                                  <a:custGeom>
                                    <a:avLst/>
                                    <a:gdLst>
                                      <a:gd name="T0" fmla="*/ 0 w 43"/>
                                      <a:gd name="T1" fmla="*/ 42 h 42"/>
                                      <a:gd name="T2" fmla="*/ 43 w 43"/>
                                      <a:gd name="T3" fmla="*/ 0 h 42"/>
                                      <a:gd name="T4" fmla="*/ 0 w 43"/>
                                      <a:gd name="T5" fmla="*/ 42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" h="42">
                                        <a:moveTo>
                                          <a:pt x="0" y="42"/>
                                        </a:moveTo>
                                        <a:lnTo>
                                          <a:pt x="43" y="0"/>
                                        </a:lnTo>
                                        <a:lnTo>
                                          <a:pt x="0" y="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3" name="Freeform 12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34" y="1509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*/ 0 w 5"/>
                                      <a:gd name="T1" fmla="*/ 0 h 5"/>
                                      <a:gd name="T2" fmla="*/ 3 w 5"/>
                                      <a:gd name="T3" fmla="*/ 0 h 5"/>
                                      <a:gd name="T4" fmla="*/ 5 w 5"/>
                                      <a:gd name="T5" fmla="*/ 0 h 5"/>
                                      <a:gd name="T6" fmla="*/ 3 w 5"/>
                                      <a:gd name="T7" fmla="*/ 3 h 5"/>
                                      <a:gd name="T8" fmla="*/ 3 w 5"/>
                                      <a:gd name="T9" fmla="*/ 5 h 5"/>
                                      <a:gd name="T10" fmla="*/ 0 w 5"/>
                                      <a:gd name="T11" fmla="*/ 3 h 5"/>
                                      <a:gd name="T12" fmla="*/ 0 w 5"/>
                                      <a:gd name="T13" fmla="*/ 0 h 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0" y="0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3" y="3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155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4" name="Freeform 125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34" y="1509"/>
                                    <a:ext cx="227" cy="35"/>
                                  </a:xfrm>
                                  <a:custGeom>
                                    <a:avLst/>
                                    <a:gdLst>
                                      <a:gd name="T0" fmla="*/ 3 w 227"/>
                                      <a:gd name="T1" fmla="*/ 0 h 35"/>
                                      <a:gd name="T2" fmla="*/ 0 w 227"/>
                                      <a:gd name="T3" fmla="*/ 3 h 35"/>
                                      <a:gd name="T4" fmla="*/ 3 w 227"/>
                                      <a:gd name="T5" fmla="*/ 5 h 35"/>
                                      <a:gd name="T6" fmla="*/ 5 w 227"/>
                                      <a:gd name="T7" fmla="*/ 5 h 35"/>
                                      <a:gd name="T8" fmla="*/ 5 w 227"/>
                                      <a:gd name="T9" fmla="*/ 3 h 35"/>
                                      <a:gd name="T10" fmla="*/ 8 w 227"/>
                                      <a:gd name="T11" fmla="*/ 0 h 35"/>
                                      <a:gd name="T12" fmla="*/ 5 w 227"/>
                                      <a:gd name="T13" fmla="*/ 0 h 35"/>
                                      <a:gd name="T14" fmla="*/ 3 w 227"/>
                                      <a:gd name="T15" fmla="*/ 0 h 35"/>
                                      <a:gd name="T16" fmla="*/ 224 w 227"/>
                                      <a:gd name="T17" fmla="*/ 35 h 35"/>
                                      <a:gd name="T18" fmla="*/ 227 w 227"/>
                                      <a:gd name="T19" fmla="*/ 33 h 35"/>
                                      <a:gd name="T20" fmla="*/ 224 w 227"/>
                                      <a:gd name="T21" fmla="*/ 35 h 35"/>
                                      <a:gd name="T22" fmla="*/ 224 w 227"/>
                                      <a:gd name="T23" fmla="*/ 35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227" h="35">
                                        <a:moveTo>
                                          <a:pt x="3" y="0"/>
                                        </a:moveTo>
                                        <a:lnTo>
                                          <a:pt x="0" y="3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  <a:moveTo>
                                          <a:pt x="224" y="35"/>
                                        </a:moveTo>
                                        <a:lnTo>
                                          <a:pt x="227" y="33"/>
                                        </a:lnTo>
                                        <a:lnTo>
                                          <a:pt x="224" y="35"/>
                                        </a:lnTo>
                                        <a:lnTo>
                                          <a:pt x="224" y="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158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5" name="Freeform 125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37" y="1509"/>
                                    <a:ext cx="224" cy="35"/>
                                  </a:xfrm>
                                  <a:custGeom>
                                    <a:avLst/>
                                    <a:gdLst>
                                      <a:gd name="T0" fmla="*/ 2 w 224"/>
                                      <a:gd name="T1" fmla="*/ 0 h 35"/>
                                      <a:gd name="T2" fmla="*/ 0 w 224"/>
                                      <a:gd name="T3" fmla="*/ 3 h 35"/>
                                      <a:gd name="T4" fmla="*/ 0 w 224"/>
                                      <a:gd name="T5" fmla="*/ 5 h 35"/>
                                      <a:gd name="T6" fmla="*/ 2 w 224"/>
                                      <a:gd name="T7" fmla="*/ 8 h 35"/>
                                      <a:gd name="T8" fmla="*/ 5 w 224"/>
                                      <a:gd name="T9" fmla="*/ 8 h 35"/>
                                      <a:gd name="T10" fmla="*/ 5 w 224"/>
                                      <a:gd name="T11" fmla="*/ 5 h 35"/>
                                      <a:gd name="T12" fmla="*/ 7 w 224"/>
                                      <a:gd name="T13" fmla="*/ 3 h 35"/>
                                      <a:gd name="T14" fmla="*/ 5 w 224"/>
                                      <a:gd name="T15" fmla="*/ 0 h 35"/>
                                      <a:gd name="T16" fmla="*/ 2 w 224"/>
                                      <a:gd name="T17" fmla="*/ 0 h 35"/>
                                      <a:gd name="T18" fmla="*/ 219 w 224"/>
                                      <a:gd name="T19" fmla="*/ 35 h 35"/>
                                      <a:gd name="T20" fmla="*/ 221 w 224"/>
                                      <a:gd name="T21" fmla="*/ 35 h 35"/>
                                      <a:gd name="T22" fmla="*/ 224 w 224"/>
                                      <a:gd name="T23" fmla="*/ 33 h 35"/>
                                      <a:gd name="T24" fmla="*/ 219 w 224"/>
                                      <a:gd name="T25" fmla="*/ 35 h 35"/>
                                      <a:gd name="T26" fmla="*/ 219 w 224"/>
                                      <a:gd name="T27" fmla="*/ 35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224" h="35">
                                        <a:moveTo>
                                          <a:pt x="2" y="0"/>
                                        </a:moveTo>
                                        <a:lnTo>
                                          <a:pt x="0" y="3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7" y="3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  <a:moveTo>
                                          <a:pt x="219" y="35"/>
                                        </a:moveTo>
                                        <a:lnTo>
                                          <a:pt x="221" y="35"/>
                                        </a:lnTo>
                                        <a:lnTo>
                                          <a:pt x="224" y="33"/>
                                        </a:lnTo>
                                        <a:lnTo>
                                          <a:pt x="219" y="35"/>
                                        </a:lnTo>
                                        <a:lnTo>
                                          <a:pt x="219" y="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25B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6" name="Freeform 125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39" y="1509"/>
                                    <a:ext cx="219" cy="38"/>
                                  </a:xfrm>
                                  <a:custGeom>
                                    <a:avLst/>
                                    <a:gdLst>
                                      <a:gd name="T0" fmla="*/ 219 w 219"/>
                                      <a:gd name="T1" fmla="*/ 35 h 38"/>
                                      <a:gd name="T2" fmla="*/ 219 w 219"/>
                                      <a:gd name="T3" fmla="*/ 35 h 38"/>
                                      <a:gd name="T4" fmla="*/ 217 w 219"/>
                                      <a:gd name="T5" fmla="*/ 35 h 38"/>
                                      <a:gd name="T6" fmla="*/ 214 w 219"/>
                                      <a:gd name="T7" fmla="*/ 35 h 38"/>
                                      <a:gd name="T8" fmla="*/ 214 w 219"/>
                                      <a:gd name="T9" fmla="*/ 38 h 38"/>
                                      <a:gd name="T10" fmla="*/ 214 w 219"/>
                                      <a:gd name="T11" fmla="*/ 38 h 38"/>
                                      <a:gd name="T12" fmla="*/ 219 w 219"/>
                                      <a:gd name="T13" fmla="*/ 35 h 38"/>
                                      <a:gd name="T14" fmla="*/ 3 w 219"/>
                                      <a:gd name="T15" fmla="*/ 0 h 38"/>
                                      <a:gd name="T16" fmla="*/ 0 w 219"/>
                                      <a:gd name="T17" fmla="*/ 3 h 38"/>
                                      <a:gd name="T18" fmla="*/ 0 w 219"/>
                                      <a:gd name="T19" fmla="*/ 5 h 38"/>
                                      <a:gd name="T20" fmla="*/ 3 w 219"/>
                                      <a:gd name="T21" fmla="*/ 10 h 38"/>
                                      <a:gd name="T22" fmla="*/ 3 w 219"/>
                                      <a:gd name="T23" fmla="*/ 13 h 38"/>
                                      <a:gd name="T24" fmla="*/ 5 w 219"/>
                                      <a:gd name="T25" fmla="*/ 8 h 38"/>
                                      <a:gd name="T26" fmla="*/ 8 w 219"/>
                                      <a:gd name="T27" fmla="*/ 3 h 38"/>
                                      <a:gd name="T28" fmla="*/ 5 w 219"/>
                                      <a:gd name="T29" fmla="*/ 3 h 38"/>
                                      <a:gd name="T30" fmla="*/ 3 w 219"/>
                                      <a:gd name="T31" fmla="*/ 0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219" h="38">
                                        <a:moveTo>
                                          <a:pt x="219" y="35"/>
                                        </a:moveTo>
                                        <a:lnTo>
                                          <a:pt x="219" y="35"/>
                                        </a:lnTo>
                                        <a:lnTo>
                                          <a:pt x="217" y="35"/>
                                        </a:lnTo>
                                        <a:lnTo>
                                          <a:pt x="214" y="35"/>
                                        </a:lnTo>
                                        <a:lnTo>
                                          <a:pt x="214" y="38"/>
                                        </a:lnTo>
                                        <a:lnTo>
                                          <a:pt x="214" y="38"/>
                                        </a:lnTo>
                                        <a:lnTo>
                                          <a:pt x="219" y="35"/>
                                        </a:lnTo>
                                        <a:close/>
                                        <a:moveTo>
                                          <a:pt x="3" y="0"/>
                                        </a:moveTo>
                                        <a:lnTo>
                                          <a:pt x="0" y="3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3" y="13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8" y="3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25E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7" name="Freeform 125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42" y="1512"/>
                                    <a:ext cx="214" cy="37"/>
                                  </a:xfrm>
                                  <a:custGeom>
                                    <a:avLst/>
                                    <a:gdLst>
                                      <a:gd name="T0" fmla="*/ 214 w 214"/>
                                      <a:gd name="T1" fmla="*/ 32 h 37"/>
                                      <a:gd name="T2" fmla="*/ 214 w 214"/>
                                      <a:gd name="T3" fmla="*/ 32 h 37"/>
                                      <a:gd name="T4" fmla="*/ 211 w 214"/>
                                      <a:gd name="T5" fmla="*/ 32 h 37"/>
                                      <a:gd name="T6" fmla="*/ 209 w 214"/>
                                      <a:gd name="T7" fmla="*/ 32 h 37"/>
                                      <a:gd name="T8" fmla="*/ 209 w 214"/>
                                      <a:gd name="T9" fmla="*/ 35 h 37"/>
                                      <a:gd name="T10" fmla="*/ 209 w 214"/>
                                      <a:gd name="T11" fmla="*/ 35 h 37"/>
                                      <a:gd name="T12" fmla="*/ 209 w 214"/>
                                      <a:gd name="T13" fmla="*/ 37 h 37"/>
                                      <a:gd name="T14" fmla="*/ 214 w 214"/>
                                      <a:gd name="T15" fmla="*/ 32 h 37"/>
                                      <a:gd name="T16" fmla="*/ 2 w 214"/>
                                      <a:gd name="T17" fmla="*/ 0 h 37"/>
                                      <a:gd name="T18" fmla="*/ 0 w 214"/>
                                      <a:gd name="T19" fmla="*/ 2 h 37"/>
                                      <a:gd name="T20" fmla="*/ 0 w 214"/>
                                      <a:gd name="T21" fmla="*/ 5 h 37"/>
                                      <a:gd name="T22" fmla="*/ 2 w 214"/>
                                      <a:gd name="T23" fmla="*/ 10 h 37"/>
                                      <a:gd name="T24" fmla="*/ 2 w 214"/>
                                      <a:gd name="T25" fmla="*/ 12 h 37"/>
                                      <a:gd name="T26" fmla="*/ 5 w 214"/>
                                      <a:gd name="T27" fmla="*/ 5 h 37"/>
                                      <a:gd name="T28" fmla="*/ 7 w 214"/>
                                      <a:gd name="T29" fmla="*/ 0 h 37"/>
                                      <a:gd name="T30" fmla="*/ 5 w 214"/>
                                      <a:gd name="T31" fmla="*/ 0 h 37"/>
                                      <a:gd name="T32" fmla="*/ 2 w 214"/>
                                      <a:gd name="T33" fmla="*/ 0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14" h="37">
                                        <a:moveTo>
                                          <a:pt x="214" y="32"/>
                                        </a:moveTo>
                                        <a:lnTo>
                                          <a:pt x="214" y="32"/>
                                        </a:lnTo>
                                        <a:lnTo>
                                          <a:pt x="211" y="32"/>
                                        </a:lnTo>
                                        <a:lnTo>
                                          <a:pt x="209" y="32"/>
                                        </a:lnTo>
                                        <a:lnTo>
                                          <a:pt x="209" y="35"/>
                                        </a:lnTo>
                                        <a:lnTo>
                                          <a:pt x="209" y="35"/>
                                        </a:lnTo>
                                        <a:lnTo>
                                          <a:pt x="209" y="37"/>
                                        </a:lnTo>
                                        <a:lnTo>
                                          <a:pt x="214" y="32"/>
                                        </a:lnTo>
                                        <a:close/>
                                        <a:moveTo>
                                          <a:pt x="2" y="0"/>
                                        </a:moveTo>
                                        <a:lnTo>
                                          <a:pt x="0" y="2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10"/>
                                        </a:lnTo>
                                        <a:lnTo>
                                          <a:pt x="2" y="12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62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8" name="Freeform 125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42" y="1512"/>
                                    <a:ext cx="211" cy="37"/>
                                  </a:xfrm>
                                  <a:custGeom>
                                    <a:avLst/>
                                    <a:gdLst>
                                      <a:gd name="T0" fmla="*/ 211 w 211"/>
                                      <a:gd name="T1" fmla="*/ 35 h 37"/>
                                      <a:gd name="T2" fmla="*/ 211 w 211"/>
                                      <a:gd name="T3" fmla="*/ 32 h 37"/>
                                      <a:gd name="T4" fmla="*/ 209 w 211"/>
                                      <a:gd name="T5" fmla="*/ 32 h 37"/>
                                      <a:gd name="T6" fmla="*/ 206 w 211"/>
                                      <a:gd name="T7" fmla="*/ 32 h 37"/>
                                      <a:gd name="T8" fmla="*/ 206 w 211"/>
                                      <a:gd name="T9" fmla="*/ 35 h 37"/>
                                      <a:gd name="T10" fmla="*/ 206 w 211"/>
                                      <a:gd name="T11" fmla="*/ 35 h 37"/>
                                      <a:gd name="T12" fmla="*/ 206 w 211"/>
                                      <a:gd name="T13" fmla="*/ 37 h 37"/>
                                      <a:gd name="T14" fmla="*/ 211 w 211"/>
                                      <a:gd name="T15" fmla="*/ 35 h 37"/>
                                      <a:gd name="T16" fmla="*/ 211 w 211"/>
                                      <a:gd name="T17" fmla="*/ 35 h 37"/>
                                      <a:gd name="T18" fmla="*/ 5 w 211"/>
                                      <a:gd name="T19" fmla="*/ 0 h 37"/>
                                      <a:gd name="T20" fmla="*/ 2 w 211"/>
                                      <a:gd name="T21" fmla="*/ 5 h 37"/>
                                      <a:gd name="T22" fmla="*/ 0 w 211"/>
                                      <a:gd name="T23" fmla="*/ 10 h 37"/>
                                      <a:gd name="T24" fmla="*/ 2 w 211"/>
                                      <a:gd name="T25" fmla="*/ 12 h 37"/>
                                      <a:gd name="T26" fmla="*/ 5 w 211"/>
                                      <a:gd name="T27" fmla="*/ 17 h 37"/>
                                      <a:gd name="T28" fmla="*/ 7 w 211"/>
                                      <a:gd name="T29" fmla="*/ 7 h 37"/>
                                      <a:gd name="T30" fmla="*/ 10 w 211"/>
                                      <a:gd name="T31" fmla="*/ 0 h 37"/>
                                      <a:gd name="T32" fmla="*/ 7 w 211"/>
                                      <a:gd name="T33" fmla="*/ 0 h 37"/>
                                      <a:gd name="T34" fmla="*/ 5 w 211"/>
                                      <a:gd name="T35" fmla="*/ 0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211" h="37">
                                        <a:moveTo>
                                          <a:pt x="211" y="35"/>
                                        </a:moveTo>
                                        <a:lnTo>
                                          <a:pt x="211" y="32"/>
                                        </a:lnTo>
                                        <a:lnTo>
                                          <a:pt x="209" y="32"/>
                                        </a:lnTo>
                                        <a:lnTo>
                                          <a:pt x="206" y="32"/>
                                        </a:lnTo>
                                        <a:lnTo>
                                          <a:pt x="206" y="35"/>
                                        </a:lnTo>
                                        <a:lnTo>
                                          <a:pt x="206" y="35"/>
                                        </a:lnTo>
                                        <a:lnTo>
                                          <a:pt x="206" y="37"/>
                                        </a:lnTo>
                                        <a:lnTo>
                                          <a:pt x="211" y="35"/>
                                        </a:lnTo>
                                        <a:lnTo>
                                          <a:pt x="211" y="35"/>
                                        </a:lnTo>
                                        <a:close/>
                                        <a:moveTo>
                                          <a:pt x="5" y="0"/>
                                        </a:moveTo>
                                        <a:lnTo>
                                          <a:pt x="2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2" y="12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7" y="7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65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69" name="Freeform 125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44" y="1512"/>
                                    <a:ext cx="207" cy="40"/>
                                  </a:xfrm>
                                  <a:custGeom>
                                    <a:avLst/>
                                    <a:gdLst>
                                      <a:gd name="T0" fmla="*/ 207 w 207"/>
                                      <a:gd name="T1" fmla="*/ 35 h 40"/>
                                      <a:gd name="T2" fmla="*/ 207 w 207"/>
                                      <a:gd name="T3" fmla="*/ 32 h 40"/>
                                      <a:gd name="T4" fmla="*/ 204 w 207"/>
                                      <a:gd name="T5" fmla="*/ 32 h 40"/>
                                      <a:gd name="T6" fmla="*/ 202 w 207"/>
                                      <a:gd name="T7" fmla="*/ 35 h 40"/>
                                      <a:gd name="T8" fmla="*/ 202 w 207"/>
                                      <a:gd name="T9" fmla="*/ 35 h 40"/>
                                      <a:gd name="T10" fmla="*/ 202 w 207"/>
                                      <a:gd name="T11" fmla="*/ 37 h 40"/>
                                      <a:gd name="T12" fmla="*/ 202 w 207"/>
                                      <a:gd name="T13" fmla="*/ 40 h 40"/>
                                      <a:gd name="T14" fmla="*/ 207 w 207"/>
                                      <a:gd name="T15" fmla="*/ 37 h 40"/>
                                      <a:gd name="T16" fmla="*/ 207 w 207"/>
                                      <a:gd name="T17" fmla="*/ 35 h 40"/>
                                      <a:gd name="T18" fmla="*/ 207 w 207"/>
                                      <a:gd name="T19" fmla="*/ 35 h 40"/>
                                      <a:gd name="T20" fmla="*/ 5 w 207"/>
                                      <a:gd name="T21" fmla="*/ 0 h 40"/>
                                      <a:gd name="T22" fmla="*/ 3 w 207"/>
                                      <a:gd name="T23" fmla="*/ 5 h 40"/>
                                      <a:gd name="T24" fmla="*/ 0 w 207"/>
                                      <a:gd name="T25" fmla="*/ 12 h 40"/>
                                      <a:gd name="T26" fmla="*/ 3 w 207"/>
                                      <a:gd name="T27" fmla="*/ 20 h 40"/>
                                      <a:gd name="T28" fmla="*/ 3 w 207"/>
                                      <a:gd name="T29" fmla="*/ 25 h 40"/>
                                      <a:gd name="T30" fmla="*/ 5 w 207"/>
                                      <a:gd name="T31" fmla="*/ 12 h 40"/>
                                      <a:gd name="T32" fmla="*/ 10 w 207"/>
                                      <a:gd name="T33" fmla="*/ 0 h 40"/>
                                      <a:gd name="T34" fmla="*/ 8 w 207"/>
                                      <a:gd name="T35" fmla="*/ 0 h 40"/>
                                      <a:gd name="T36" fmla="*/ 5 w 207"/>
                                      <a:gd name="T3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207" h="40">
                                        <a:moveTo>
                                          <a:pt x="207" y="35"/>
                                        </a:moveTo>
                                        <a:lnTo>
                                          <a:pt x="207" y="32"/>
                                        </a:lnTo>
                                        <a:lnTo>
                                          <a:pt x="204" y="32"/>
                                        </a:lnTo>
                                        <a:lnTo>
                                          <a:pt x="202" y="35"/>
                                        </a:lnTo>
                                        <a:lnTo>
                                          <a:pt x="202" y="35"/>
                                        </a:lnTo>
                                        <a:lnTo>
                                          <a:pt x="202" y="37"/>
                                        </a:lnTo>
                                        <a:lnTo>
                                          <a:pt x="202" y="40"/>
                                        </a:lnTo>
                                        <a:lnTo>
                                          <a:pt x="207" y="37"/>
                                        </a:lnTo>
                                        <a:lnTo>
                                          <a:pt x="207" y="35"/>
                                        </a:lnTo>
                                        <a:lnTo>
                                          <a:pt x="207" y="35"/>
                                        </a:lnTo>
                                        <a:close/>
                                        <a:moveTo>
                                          <a:pt x="5" y="0"/>
                                        </a:moveTo>
                                        <a:lnTo>
                                          <a:pt x="3" y="5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68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70" name="Freeform 126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47" y="1512"/>
                                    <a:ext cx="201" cy="40"/>
                                  </a:xfrm>
                                  <a:custGeom>
                                    <a:avLst/>
                                    <a:gdLst>
                                      <a:gd name="T0" fmla="*/ 201 w 201"/>
                                      <a:gd name="T1" fmla="*/ 35 h 40"/>
                                      <a:gd name="T2" fmla="*/ 201 w 201"/>
                                      <a:gd name="T3" fmla="*/ 32 h 40"/>
                                      <a:gd name="T4" fmla="*/ 199 w 201"/>
                                      <a:gd name="T5" fmla="*/ 35 h 40"/>
                                      <a:gd name="T6" fmla="*/ 196 w 201"/>
                                      <a:gd name="T7" fmla="*/ 35 h 40"/>
                                      <a:gd name="T8" fmla="*/ 196 w 201"/>
                                      <a:gd name="T9" fmla="*/ 35 h 40"/>
                                      <a:gd name="T10" fmla="*/ 196 w 201"/>
                                      <a:gd name="T11" fmla="*/ 37 h 40"/>
                                      <a:gd name="T12" fmla="*/ 196 w 201"/>
                                      <a:gd name="T13" fmla="*/ 40 h 40"/>
                                      <a:gd name="T14" fmla="*/ 201 w 201"/>
                                      <a:gd name="T15" fmla="*/ 37 h 40"/>
                                      <a:gd name="T16" fmla="*/ 201 w 201"/>
                                      <a:gd name="T17" fmla="*/ 35 h 40"/>
                                      <a:gd name="T18" fmla="*/ 201 w 201"/>
                                      <a:gd name="T19" fmla="*/ 35 h 40"/>
                                      <a:gd name="T20" fmla="*/ 5 w 201"/>
                                      <a:gd name="T21" fmla="*/ 0 h 40"/>
                                      <a:gd name="T22" fmla="*/ 2 w 201"/>
                                      <a:gd name="T23" fmla="*/ 7 h 40"/>
                                      <a:gd name="T24" fmla="*/ 0 w 201"/>
                                      <a:gd name="T25" fmla="*/ 17 h 40"/>
                                      <a:gd name="T26" fmla="*/ 2 w 201"/>
                                      <a:gd name="T27" fmla="*/ 27 h 40"/>
                                      <a:gd name="T28" fmla="*/ 2 w 201"/>
                                      <a:gd name="T29" fmla="*/ 37 h 40"/>
                                      <a:gd name="T30" fmla="*/ 2 w 201"/>
                                      <a:gd name="T31" fmla="*/ 35 h 40"/>
                                      <a:gd name="T32" fmla="*/ 2 w 201"/>
                                      <a:gd name="T33" fmla="*/ 35 h 40"/>
                                      <a:gd name="T34" fmla="*/ 5 w 201"/>
                                      <a:gd name="T35" fmla="*/ 17 h 40"/>
                                      <a:gd name="T36" fmla="*/ 10 w 201"/>
                                      <a:gd name="T37" fmla="*/ 0 h 40"/>
                                      <a:gd name="T38" fmla="*/ 7 w 201"/>
                                      <a:gd name="T39" fmla="*/ 0 h 40"/>
                                      <a:gd name="T40" fmla="*/ 5 w 201"/>
                                      <a:gd name="T41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201" h="40">
                                        <a:moveTo>
                                          <a:pt x="201" y="35"/>
                                        </a:moveTo>
                                        <a:lnTo>
                                          <a:pt x="201" y="32"/>
                                        </a:lnTo>
                                        <a:lnTo>
                                          <a:pt x="199" y="35"/>
                                        </a:lnTo>
                                        <a:lnTo>
                                          <a:pt x="196" y="35"/>
                                        </a:lnTo>
                                        <a:lnTo>
                                          <a:pt x="196" y="35"/>
                                        </a:lnTo>
                                        <a:lnTo>
                                          <a:pt x="196" y="37"/>
                                        </a:lnTo>
                                        <a:lnTo>
                                          <a:pt x="196" y="40"/>
                                        </a:lnTo>
                                        <a:lnTo>
                                          <a:pt x="201" y="37"/>
                                        </a:lnTo>
                                        <a:lnTo>
                                          <a:pt x="201" y="35"/>
                                        </a:lnTo>
                                        <a:lnTo>
                                          <a:pt x="201" y="35"/>
                                        </a:lnTo>
                                        <a:close/>
                                        <a:moveTo>
                                          <a:pt x="5" y="0"/>
                                        </a:moveTo>
                                        <a:lnTo>
                                          <a:pt x="2" y="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" y="27"/>
                                        </a:lnTo>
                                        <a:lnTo>
                                          <a:pt x="2" y="37"/>
                                        </a:lnTo>
                                        <a:lnTo>
                                          <a:pt x="2" y="35"/>
                                        </a:lnTo>
                                        <a:lnTo>
                                          <a:pt x="2" y="35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6B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71" name="Freeform 126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47" y="1512"/>
                                    <a:ext cx="199" cy="47"/>
                                  </a:xfrm>
                                  <a:custGeom>
                                    <a:avLst/>
                                    <a:gdLst>
                                      <a:gd name="T0" fmla="*/ 199 w 199"/>
                                      <a:gd name="T1" fmla="*/ 35 h 47"/>
                                      <a:gd name="T2" fmla="*/ 199 w 199"/>
                                      <a:gd name="T3" fmla="*/ 35 h 47"/>
                                      <a:gd name="T4" fmla="*/ 196 w 199"/>
                                      <a:gd name="T5" fmla="*/ 35 h 47"/>
                                      <a:gd name="T6" fmla="*/ 194 w 199"/>
                                      <a:gd name="T7" fmla="*/ 35 h 47"/>
                                      <a:gd name="T8" fmla="*/ 194 w 199"/>
                                      <a:gd name="T9" fmla="*/ 37 h 47"/>
                                      <a:gd name="T10" fmla="*/ 194 w 199"/>
                                      <a:gd name="T11" fmla="*/ 42 h 47"/>
                                      <a:gd name="T12" fmla="*/ 199 w 199"/>
                                      <a:gd name="T13" fmla="*/ 40 h 47"/>
                                      <a:gd name="T14" fmla="*/ 199 w 199"/>
                                      <a:gd name="T15" fmla="*/ 37 h 47"/>
                                      <a:gd name="T16" fmla="*/ 199 w 199"/>
                                      <a:gd name="T17" fmla="*/ 35 h 47"/>
                                      <a:gd name="T18" fmla="*/ 7 w 199"/>
                                      <a:gd name="T19" fmla="*/ 0 h 47"/>
                                      <a:gd name="T20" fmla="*/ 2 w 199"/>
                                      <a:gd name="T21" fmla="*/ 12 h 47"/>
                                      <a:gd name="T22" fmla="*/ 0 w 199"/>
                                      <a:gd name="T23" fmla="*/ 25 h 47"/>
                                      <a:gd name="T24" fmla="*/ 2 w 199"/>
                                      <a:gd name="T25" fmla="*/ 37 h 47"/>
                                      <a:gd name="T26" fmla="*/ 7 w 199"/>
                                      <a:gd name="T27" fmla="*/ 47 h 47"/>
                                      <a:gd name="T28" fmla="*/ 5 w 199"/>
                                      <a:gd name="T29" fmla="*/ 40 h 47"/>
                                      <a:gd name="T30" fmla="*/ 5 w 199"/>
                                      <a:gd name="T31" fmla="*/ 35 h 47"/>
                                      <a:gd name="T32" fmla="*/ 7 w 199"/>
                                      <a:gd name="T33" fmla="*/ 17 h 47"/>
                                      <a:gd name="T34" fmla="*/ 12 w 199"/>
                                      <a:gd name="T35" fmla="*/ 0 h 47"/>
                                      <a:gd name="T36" fmla="*/ 10 w 199"/>
                                      <a:gd name="T37" fmla="*/ 0 h 47"/>
                                      <a:gd name="T38" fmla="*/ 7 w 199"/>
                                      <a:gd name="T39" fmla="*/ 0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199" h="47">
                                        <a:moveTo>
                                          <a:pt x="199" y="35"/>
                                        </a:moveTo>
                                        <a:lnTo>
                                          <a:pt x="199" y="35"/>
                                        </a:lnTo>
                                        <a:lnTo>
                                          <a:pt x="196" y="35"/>
                                        </a:lnTo>
                                        <a:lnTo>
                                          <a:pt x="194" y="35"/>
                                        </a:lnTo>
                                        <a:lnTo>
                                          <a:pt x="194" y="37"/>
                                        </a:lnTo>
                                        <a:lnTo>
                                          <a:pt x="194" y="42"/>
                                        </a:lnTo>
                                        <a:lnTo>
                                          <a:pt x="199" y="40"/>
                                        </a:lnTo>
                                        <a:lnTo>
                                          <a:pt x="199" y="37"/>
                                        </a:lnTo>
                                        <a:lnTo>
                                          <a:pt x="199" y="35"/>
                                        </a:lnTo>
                                        <a:close/>
                                        <a:moveTo>
                                          <a:pt x="7" y="0"/>
                                        </a:moveTo>
                                        <a:lnTo>
                                          <a:pt x="2" y="12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2" y="37"/>
                                        </a:lnTo>
                                        <a:lnTo>
                                          <a:pt x="7" y="47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5" y="35"/>
                                        </a:lnTo>
                                        <a:lnTo>
                                          <a:pt x="7" y="17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6F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72" name="Freeform 126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49" y="1512"/>
                                    <a:ext cx="194" cy="52"/>
                                  </a:xfrm>
                                  <a:custGeom>
                                    <a:avLst/>
                                    <a:gdLst>
                                      <a:gd name="T0" fmla="*/ 194 w 194"/>
                                      <a:gd name="T1" fmla="*/ 35 h 52"/>
                                      <a:gd name="T2" fmla="*/ 194 w 194"/>
                                      <a:gd name="T3" fmla="*/ 35 h 52"/>
                                      <a:gd name="T4" fmla="*/ 192 w 194"/>
                                      <a:gd name="T5" fmla="*/ 35 h 52"/>
                                      <a:gd name="T6" fmla="*/ 189 w 194"/>
                                      <a:gd name="T7" fmla="*/ 35 h 52"/>
                                      <a:gd name="T8" fmla="*/ 189 w 194"/>
                                      <a:gd name="T9" fmla="*/ 40 h 52"/>
                                      <a:gd name="T10" fmla="*/ 189 w 194"/>
                                      <a:gd name="T11" fmla="*/ 42 h 52"/>
                                      <a:gd name="T12" fmla="*/ 194 w 194"/>
                                      <a:gd name="T13" fmla="*/ 40 h 52"/>
                                      <a:gd name="T14" fmla="*/ 194 w 194"/>
                                      <a:gd name="T15" fmla="*/ 37 h 52"/>
                                      <a:gd name="T16" fmla="*/ 194 w 194"/>
                                      <a:gd name="T17" fmla="*/ 35 h 52"/>
                                      <a:gd name="T18" fmla="*/ 8 w 194"/>
                                      <a:gd name="T19" fmla="*/ 0 h 52"/>
                                      <a:gd name="T20" fmla="*/ 3 w 194"/>
                                      <a:gd name="T21" fmla="*/ 17 h 52"/>
                                      <a:gd name="T22" fmla="*/ 0 w 194"/>
                                      <a:gd name="T23" fmla="*/ 35 h 52"/>
                                      <a:gd name="T24" fmla="*/ 0 w 194"/>
                                      <a:gd name="T25" fmla="*/ 35 h 52"/>
                                      <a:gd name="T26" fmla="*/ 0 w 194"/>
                                      <a:gd name="T27" fmla="*/ 37 h 52"/>
                                      <a:gd name="T28" fmla="*/ 3 w 194"/>
                                      <a:gd name="T29" fmla="*/ 45 h 52"/>
                                      <a:gd name="T30" fmla="*/ 8 w 194"/>
                                      <a:gd name="T31" fmla="*/ 52 h 52"/>
                                      <a:gd name="T32" fmla="*/ 5 w 194"/>
                                      <a:gd name="T33" fmla="*/ 45 h 52"/>
                                      <a:gd name="T34" fmla="*/ 5 w 194"/>
                                      <a:gd name="T35" fmla="*/ 35 h 52"/>
                                      <a:gd name="T36" fmla="*/ 8 w 194"/>
                                      <a:gd name="T37" fmla="*/ 17 h 52"/>
                                      <a:gd name="T38" fmla="*/ 13 w 194"/>
                                      <a:gd name="T39" fmla="*/ 0 h 52"/>
                                      <a:gd name="T40" fmla="*/ 10 w 194"/>
                                      <a:gd name="T41" fmla="*/ 0 h 52"/>
                                      <a:gd name="T42" fmla="*/ 8 w 194"/>
                                      <a:gd name="T43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94" h="52">
                                        <a:moveTo>
                                          <a:pt x="194" y="35"/>
                                        </a:moveTo>
                                        <a:lnTo>
                                          <a:pt x="194" y="35"/>
                                        </a:lnTo>
                                        <a:lnTo>
                                          <a:pt x="192" y="35"/>
                                        </a:lnTo>
                                        <a:lnTo>
                                          <a:pt x="189" y="35"/>
                                        </a:lnTo>
                                        <a:lnTo>
                                          <a:pt x="189" y="40"/>
                                        </a:lnTo>
                                        <a:lnTo>
                                          <a:pt x="189" y="42"/>
                                        </a:lnTo>
                                        <a:lnTo>
                                          <a:pt x="194" y="40"/>
                                        </a:lnTo>
                                        <a:lnTo>
                                          <a:pt x="194" y="37"/>
                                        </a:lnTo>
                                        <a:lnTo>
                                          <a:pt x="194" y="35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3" y="17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3" y="45"/>
                                        </a:lnTo>
                                        <a:lnTo>
                                          <a:pt x="8" y="52"/>
                                        </a:lnTo>
                                        <a:lnTo>
                                          <a:pt x="5" y="45"/>
                                        </a:lnTo>
                                        <a:lnTo>
                                          <a:pt x="5" y="35"/>
                                        </a:lnTo>
                                        <a:lnTo>
                                          <a:pt x="8" y="1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722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73" name="Freeform 126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52" y="1512"/>
                                    <a:ext cx="189" cy="57"/>
                                  </a:xfrm>
                                  <a:custGeom>
                                    <a:avLst/>
                                    <a:gdLst>
                                      <a:gd name="T0" fmla="*/ 7 w 189"/>
                                      <a:gd name="T1" fmla="*/ 0 h 57"/>
                                      <a:gd name="T2" fmla="*/ 2 w 189"/>
                                      <a:gd name="T3" fmla="*/ 17 h 57"/>
                                      <a:gd name="T4" fmla="*/ 0 w 189"/>
                                      <a:gd name="T5" fmla="*/ 35 h 57"/>
                                      <a:gd name="T6" fmla="*/ 0 w 189"/>
                                      <a:gd name="T7" fmla="*/ 40 h 57"/>
                                      <a:gd name="T8" fmla="*/ 2 w 189"/>
                                      <a:gd name="T9" fmla="*/ 47 h 57"/>
                                      <a:gd name="T10" fmla="*/ 5 w 189"/>
                                      <a:gd name="T11" fmla="*/ 52 h 57"/>
                                      <a:gd name="T12" fmla="*/ 7 w 189"/>
                                      <a:gd name="T13" fmla="*/ 57 h 57"/>
                                      <a:gd name="T14" fmla="*/ 7 w 189"/>
                                      <a:gd name="T15" fmla="*/ 45 h 57"/>
                                      <a:gd name="T16" fmla="*/ 5 w 189"/>
                                      <a:gd name="T17" fmla="*/ 35 h 57"/>
                                      <a:gd name="T18" fmla="*/ 7 w 189"/>
                                      <a:gd name="T19" fmla="*/ 17 h 57"/>
                                      <a:gd name="T20" fmla="*/ 12 w 189"/>
                                      <a:gd name="T21" fmla="*/ 0 h 57"/>
                                      <a:gd name="T22" fmla="*/ 10 w 189"/>
                                      <a:gd name="T23" fmla="*/ 0 h 57"/>
                                      <a:gd name="T24" fmla="*/ 7 w 189"/>
                                      <a:gd name="T25" fmla="*/ 0 h 57"/>
                                      <a:gd name="T26" fmla="*/ 189 w 189"/>
                                      <a:gd name="T27" fmla="*/ 42 h 57"/>
                                      <a:gd name="T28" fmla="*/ 189 w 189"/>
                                      <a:gd name="T29" fmla="*/ 37 h 57"/>
                                      <a:gd name="T30" fmla="*/ 189 w 189"/>
                                      <a:gd name="T31" fmla="*/ 35 h 57"/>
                                      <a:gd name="T32" fmla="*/ 186 w 189"/>
                                      <a:gd name="T33" fmla="*/ 35 h 57"/>
                                      <a:gd name="T34" fmla="*/ 184 w 189"/>
                                      <a:gd name="T35" fmla="*/ 35 h 57"/>
                                      <a:gd name="T36" fmla="*/ 184 w 189"/>
                                      <a:gd name="T37" fmla="*/ 40 h 57"/>
                                      <a:gd name="T38" fmla="*/ 184 w 189"/>
                                      <a:gd name="T39" fmla="*/ 45 h 57"/>
                                      <a:gd name="T40" fmla="*/ 189 w 189"/>
                                      <a:gd name="T41" fmla="*/ 42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89" h="57">
                                        <a:moveTo>
                                          <a:pt x="7" y="0"/>
                                        </a:moveTo>
                                        <a:lnTo>
                                          <a:pt x="2" y="17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2" y="47"/>
                                        </a:lnTo>
                                        <a:lnTo>
                                          <a:pt x="5" y="52"/>
                                        </a:lnTo>
                                        <a:lnTo>
                                          <a:pt x="7" y="57"/>
                                        </a:lnTo>
                                        <a:lnTo>
                                          <a:pt x="7" y="45"/>
                                        </a:lnTo>
                                        <a:lnTo>
                                          <a:pt x="5" y="35"/>
                                        </a:lnTo>
                                        <a:lnTo>
                                          <a:pt x="7" y="17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  <a:moveTo>
                                          <a:pt x="189" y="42"/>
                                        </a:moveTo>
                                        <a:lnTo>
                                          <a:pt x="189" y="37"/>
                                        </a:lnTo>
                                        <a:lnTo>
                                          <a:pt x="189" y="35"/>
                                        </a:lnTo>
                                        <a:lnTo>
                                          <a:pt x="186" y="35"/>
                                        </a:lnTo>
                                        <a:lnTo>
                                          <a:pt x="184" y="35"/>
                                        </a:lnTo>
                                        <a:lnTo>
                                          <a:pt x="184" y="40"/>
                                        </a:lnTo>
                                        <a:lnTo>
                                          <a:pt x="184" y="45"/>
                                        </a:lnTo>
                                        <a:lnTo>
                                          <a:pt x="189" y="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752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74" name="Freeform 126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54" y="1512"/>
                                    <a:ext cx="184" cy="60"/>
                                  </a:xfrm>
                                  <a:custGeom>
                                    <a:avLst/>
                                    <a:gdLst>
                                      <a:gd name="T0" fmla="*/ 8 w 184"/>
                                      <a:gd name="T1" fmla="*/ 0 h 60"/>
                                      <a:gd name="T2" fmla="*/ 3 w 184"/>
                                      <a:gd name="T3" fmla="*/ 17 h 60"/>
                                      <a:gd name="T4" fmla="*/ 0 w 184"/>
                                      <a:gd name="T5" fmla="*/ 35 h 60"/>
                                      <a:gd name="T6" fmla="*/ 0 w 184"/>
                                      <a:gd name="T7" fmla="*/ 45 h 60"/>
                                      <a:gd name="T8" fmla="*/ 3 w 184"/>
                                      <a:gd name="T9" fmla="*/ 52 h 60"/>
                                      <a:gd name="T10" fmla="*/ 5 w 184"/>
                                      <a:gd name="T11" fmla="*/ 57 h 60"/>
                                      <a:gd name="T12" fmla="*/ 10 w 184"/>
                                      <a:gd name="T13" fmla="*/ 60 h 60"/>
                                      <a:gd name="T14" fmla="*/ 8 w 184"/>
                                      <a:gd name="T15" fmla="*/ 47 h 60"/>
                                      <a:gd name="T16" fmla="*/ 5 w 184"/>
                                      <a:gd name="T17" fmla="*/ 35 h 60"/>
                                      <a:gd name="T18" fmla="*/ 8 w 184"/>
                                      <a:gd name="T19" fmla="*/ 17 h 60"/>
                                      <a:gd name="T20" fmla="*/ 13 w 184"/>
                                      <a:gd name="T21" fmla="*/ 0 h 60"/>
                                      <a:gd name="T22" fmla="*/ 10 w 184"/>
                                      <a:gd name="T23" fmla="*/ 0 h 60"/>
                                      <a:gd name="T24" fmla="*/ 8 w 184"/>
                                      <a:gd name="T25" fmla="*/ 0 h 60"/>
                                      <a:gd name="T26" fmla="*/ 184 w 184"/>
                                      <a:gd name="T27" fmla="*/ 42 h 60"/>
                                      <a:gd name="T28" fmla="*/ 184 w 184"/>
                                      <a:gd name="T29" fmla="*/ 40 h 60"/>
                                      <a:gd name="T30" fmla="*/ 184 w 184"/>
                                      <a:gd name="T31" fmla="*/ 35 h 60"/>
                                      <a:gd name="T32" fmla="*/ 182 w 184"/>
                                      <a:gd name="T33" fmla="*/ 35 h 60"/>
                                      <a:gd name="T34" fmla="*/ 179 w 184"/>
                                      <a:gd name="T35" fmla="*/ 35 h 60"/>
                                      <a:gd name="T36" fmla="*/ 179 w 184"/>
                                      <a:gd name="T37" fmla="*/ 40 h 60"/>
                                      <a:gd name="T38" fmla="*/ 179 w 184"/>
                                      <a:gd name="T39" fmla="*/ 47 h 60"/>
                                      <a:gd name="T40" fmla="*/ 182 w 184"/>
                                      <a:gd name="T41" fmla="*/ 45 h 60"/>
                                      <a:gd name="T42" fmla="*/ 184 w 184"/>
                                      <a:gd name="T43" fmla="*/ 42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84" h="60">
                                        <a:moveTo>
                                          <a:pt x="8" y="0"/>
                                        </a:moveTo>
                                        <a:lnTo>
                                          <a:pt x="3" y="17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0" y="45"/>
                                        </a:lnTo>
                                        <a:lnTo>
                                          <a:pt x="3" y="52"/>
                                        </a:lnTo>
                                        <a:lnTo>
                                          <a:pt x="5" y="57"/>
                                        </a:lnTo>
                                        <a:lnTo>
                                          <a:pt x="10" y="60"/>
                                        </a:lnTo>
                                        <a:lnTo>
                                          <a:pt x="8" y="47"/>
                                        </a:lnTo>
                                        <a:lnTo>
                                          <a:pt x="5" y="35"/>
                                        </a:lnTo>
                                        <a:lnTo>
                                          <a:pt x="8" y="17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184" y="42"/>
                                        </a:moveTo>
                                        <a:lnTo>
                                          <a:pt x="184" y="40"/>
                                        </a:lnTo>
                                        <a:lnTo>
                                          <a:pt x="184" y="35"/>
                                        </a:lnTo>
                                        <a:lnTo>
                                          <a:pt x="182" y="35"/>
                                        </a:lnTo>
                                        <a:lnTo>
                                          <a:pt x="179" y="35"/>
                                        </a:lnTo>
                                        <a:lnTo>
                                          <a:pt x="179" y="40"/>
                                        </a:lnTo>
                                        <a:lnTo>
                                          <a:pt x="179" y="47"/>
                                        </a:lnTo>
                                        <a:lnTo>
                                          <a:pt x="182" y="45"/>
                                        </a:lnTo>
                                        <a:lnTo>
                                          <a:pt x="184" y="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782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75" name="Freeform 126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57" y="1512"/>
                                    <a:ext cx="179" cy="62"/>
                                  </a:xfrm>
                                  <a:custGeom>
                                    <a:avLst/>
                                    <a:gdLst>
                                      <a:gd name="T0" fmla="*/ 7 w 179"/>
                                      <a:gd name="T1" fmla="*/ 0 h 62"/>
                                      <a:gd name="T2" fmla="*/ 2 w 179"/>
                                      <a:gd name="T3" fmla="*/ 17 h 62"/>
                                      <a:gd name="T4" fmla="*/ 0 w 179"/>
                                      <a:gd name="T5" fmla="*/ 35 h 62"/>
                                      <a:gd name="T6" fmla="*/ 2 w 179"/>
                                      <a:gd name="T7" fmla="*/ 45 h 62"/>
                                      <a:gd name="T8" fmla="*/ 2 w 179"/>
                                      <a:gd name="T9" fmla="*/ 57 h 62"/>
                                      <a:gd name="T10" fmla="*/ 7 w 179"/>
                                      <a:gd name="T11" fmla="*/ 60 h 62"/>
                                      <a:gd name="T12" fmla="*/ 10 w 179"/>
                                      <a:gd name="T13" fmla="*/ 62 h 62"/>
                                      <a:gd name="T14" fmla="*/ 7 w 179"/>
                                      <a:gd name="T15" fmla="*/ 47 h 62"/>
                                      <a:gd name="T16" fmla="*/ 5 w 179"/>
                                      <a:gd name="T17" fmla="*/ 35 h 62"/>
                                      <a:gd name="T18" fmla="*/ 7 w 179"/>
                                      <a:gd name="T19" fmla="*/ 17 h 62"/>
                                      <a:gd name="T20" fmla="*/ 12 w 179"/>
                                      <a:gd name="T21" fmla="*/ 2 h 62"/>
                                      <a:gd name="T22" fmla="*/ 10 w 179"/>
                                      <a:gd name="T23" fmla="*/ 0 h 62"/>
                                      <a:gd name="T24" fmla="*/ 7 w 179"/>
                                      <a:gd name="T25" fmla="*/ 0 h 62"/>
                                      <a:gd name="T26" fmla="*/ 179 w 179"/>
                                      <a:gd name="T27" fmla="*/ 45 h 62"/>
                                      <a:gd name="T28" fmla="*/ 179 w 179"/>
                                      <a:gd name="T29" fmla="*/ 40 h 62"/>
                                      <a:gd name="T30" fmla="*/ 179 w 179"/>
                                      <a:gd name="T31" fmla="*/ 35 h 62"/>
                                      <a:gd name="T32" fmla="*/ 176 w 179"/>
                                      <a:gd name="T33" fmla="*/ 35 h 62"/>
                                      <a:gd name="T34" fmla="*/ 174 w 179"/>
                                      <a:gd name="T35" fmla="*/ 35 h 62"/>
                                      <a:gd name="T36" fmla="*/ 174 w 179"/>
                                      <a:gd name="T37" fmla="*/ 42 h 62"/>
                                      <a:gd name="T38" fmla="*/ 174 w 179"/>
                                      <a:gd name="T39" fmla="*/ 47 h 62"/>
                                      <a:gd name="T40" fmla="*/ 176 w 179"/>
                                      <a:gd name="T41" fmla="*/ 47 h 62"/>
                                      <a:gd name="T42" fmla="*/ 179 w 179"/>
                                      <a:gd name="T43" fmla="*/ 45 h 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79" h="62">
                                        <a:moveTo>
                                          <a:pt x="7" y="0"/>
                                        </a:moveTo>
                                        <a:lnTo>
                                          <a:pt x="2" y="17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2" y="45"/>
                                        </a:lnTo>
                                        <a:lnTo>
                                          <a:pt x="2" y="57"/>
                                        </a:lnTo>
                                        <a:lnTo>
                                          <a:pt x="7" y="60"/>
                                        </a:lnTo>
                                        <a:lnTo>
                                          <a:pt x="10" y="62"/>
                                        </a:lnTo>
                                        <a:lnTo>
                                          <a:pt x="7" y="47"/>
                                        </a:lnTo>
                                        <a:lnTo>
                                          <a:pt x="5" y="35"/>
                                        </a:lnTo>
                                        <a:lnTo>
                                          <a:pt x="7" y="17"/>
                                        </a:lnTo>
                                        <a:lnTo>
                                          <a:pt x="12" y="2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  <a:moveTo>
                                          <a:pt x="179" y="45"/>
                                        </a:moveTo>
                                        <a:lnTo>
                                          <a:pt x="179" y="40"/>
                                        </a:lnTo>
                                        <a:lnTo>
                                          <a:pt x="179" y="35"/>
                                        </a:lnTo>
                                        <a:lnTo>
                                          <a:pt x="176" y="35"/>
                                        </a:lnTo>
                                        <a:lnTo>
                                          <a:pt x="174" y="35"/>
                                        </a:lnTo>
                                        <a:lnTo>
                                          <a:pt x="174" y="42"/>
                                        </a:lnTo>
                                        <a:lnTo>
                                          <a:pt x="174" y="47"/>
                                        </a:lnTo>
                                        <a:lnTo>
                                          <a:pt x="176" y="47"/>
                                        </a:lnTo>
                                        <a:lnTo>
                                          <a:pt x="179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77B2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76" name="Freeform 126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59" y="1512"/>
                                    <a:ext cx="174" cy="65"/>
                                  </a:xfrm>
                                  <a:custGeom>
                                    <a:avLst/>
                                    <a:gdLst>
                                      <a:gd name="T0" fmla="*/ 8 w 174"/>
                                      <a:gd name="T1" fmla="*/ 0 h 65"/>
                                      <a:gd name="T2" fmla="*/ 3 w 174"/>
                                      <a:gd name="T3" fmla="*/ 17 h 65"/>
                                      <a:gd name="T4" fmla="*/ 0 w 174"/>
                                      <a:gd name="T5" fmla="*/ 35 h 65"/>
                                      <a:gd name="T6" fmla="*/ 3 w 174"/>
                                      <a:gd name="T7" fmla="*/ 47 h 65"/>
                                      <a:gd name="T8" fmla="*/ 5 w 174"/>
                                      <a:gd name="T9" fmla="*/ 60 h 65"/>
                                      <a:gd name="T10" fmla="*/ 8 w 174"/>
                                      <a:gd name="T11" fmla="*/ 62 h 65"/>
                                      <a:gd name="T12" fmla="*/ 10 w 174"/>
                                      <a:gd name="T13" fmla="*/ 65 h 65"/>
                                      <a:gd name="T14" fmla="*/ 8 w 174"/>
                                      <a:gd name="T15" fmla="*/ 50 h 65"/>
                                      <a:gd name="T16" fmla="*/ 5 w 174"/>
                                      <a:gd name="T17" fmla="*/ 35 h 65"/>
                                      <a:gd name="T18" fmla="*/ 8 w 174"/>
                                      <a:gd name="T19" fmla="*/ 17 h 65"/>
                                      <a:gd name="T20" fmla="*/ 13 w 174"/>
                                      <a:gd name="T21" fmla="*/ 2 h 65"/>
                                      <a:gd name="T22" fmla="*/ 10 w 174"/>
                                      <a:gd name="T23" fmla="*/ 2 h 65"/>
                                      <a:gd name="T24" fmla="*/ 8 w 174"/>
                                      <a:gd name="T25" fmla="*/ 0 h 65"/>
                                      <a:gd name="T26" fmla="*/ 174 w 174"/>
                                      <a:gd name="T27" fmla="*/ 47 h 65"/>
                                      <a:gd name="T28" fmla="*/ 174 w 174"/>
                                      <a:gd name="T29" fmla="*/ 40 h 65"/>
                                      <a:gd name="T30" fmla="*/ 174 w 174"/>
                                      <a:gd name="T31" fmla="*/ 35 h 65"/>
                                      <a:gd name="T32" fmla="*/ 172 w 174"/>
                                      <a:gd name="T33" fmla="*/ 35 h 65"/>
                                      <a:gd name="T34" fmla="*/ 169 w 174"/>
                                      <a:gd name="T35" fmla="*/ 35 h 65"/>
                                      <a:gd name="T36" fmla="*/ 169 w 174"/>
                                      <a:gd name="T37" fmla="*/ 42 h 65"/>
                                      <a:gd name="T38" fmla="*/ 167 w 174"/>
                                      <a:gd name="T39" fmla="*/ 50 h 65"/>
                                      <a:gd name="T40" fmla="*/ 172 w 174"/>
                                      <a:gd name="T41" fmla="*/ 47 h 65"/>
                                      <a:gd name="T42" fmla="*/ 174 w 174"/>
                                      <a:gd name="T43" fmla="*/ 47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74" h="65">
                                        <a:moveTo>
                                          <a:pt x="8" y="0"/>
                                        </a:moveTo>
                                        <a:lnTo>
                                          <a:pt x="3" y="17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3" y="47"/>
                                        </a:lnTo>
                                        <a:lnTo>
                                          <a:pt x="5" y="60"/>
                                        </a:lnTo>
                                        <a:lnTo>
                                          <a:pt x="8" y="62"/>
                                        </a:lnTo>
                                        <a:lnTo>
                                          <a:pt x="10" y="65"/>
                                        </a:lnTo>
                                        <a:lnTo>
                                          <a:pt x="8" y="50"/>
                                        </a:lnTo>
                                        <a:lnTo>
                                          <a:pt x="5" y="35"/>
                                        </a:lnTo>
                                        <a:lnTo>
                                          <a:pt x="8" y="17"/>
                                        </a:lnTo>
                                        <a:lnTo>
                                          <a:pt x="13" y="2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174" y="47"/>
                                        </a:moveTo>
                                        <a:lnTo>
                                          <a:pt x="174" y="40"/>
                                        </a:lnTo>
                                        <a:lnTo>
                                          <a:pt x="174" y="35"/>
                                        </a:lnTo>
                                        <a:lnTo>
                                          <a:pt x="172" y="35"/>
                                        </a:lnTo>
                                        <a:lnTo>
                                          <a:pt x="169" y="35"/>
                                        </a:lnTo>
                                        <a:lnTo>
                                          <a:pt x="169" y="42"/>
                                        </a:lnTo>
                                        <a:lnTo>
                                          <a:pt x="167" y="50"/>
                                        </a:lnTo>
                                        <a:lnTo>
                                          <a:pt x="172" y="47"/>
                                        </a:lnTo>
                                        <a:lnTo>
                                          <a:pt x="174" y="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77E2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77" name="Freeform 126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62" y="1514"/>
                                    <a:ext cx="169" cy="63"/>
                                  </a:xfrm>
                                  <a:custGeom>
                                    <a:avLst/>
                                    <a:gdLst>
                                      <a:gd name="T0" fmla="*/ 7 w 169"/>
                                      <a:gd name="T1" fmla="*/ 0 h 63"/>
                                      <a:gd name="T2" fmla="*/ 2 w 169"/>
                                      <a:gd name="T3" fmla="*/ 15 h 63"/>
                                      <a:gd name="T4" fmla="*/ 0 w 169"/>
                                      <a:gd name="T5" fmla="*/ 33 h 63"/>
                                      <a:gd name="T6" fmla="*/ 2 w 169"/>
                                      <a:gd name="T7" fmla="*/ 45 h 63"/>
                                      <a:gd name="T8" fmla="*/ 5 w 169"/>
                                      <a:gd name="T9" fmla="*/ 60 h 63"/>
                                      <a:gd name="T10" fmla="*/ 7 w 169"/>
                                      <a:gd name="T11" fmla="*/ 60 h 63"/>
                                      <a:gd name="T12" fmla="*/ 10 w 169"/>
                                      <a:gd name="T13" fmla="*/ 63 h 63"/>
                                      <a:gd name="T14" fmla="*/ 12 w 169"/>
                                      <a:gd name="T15" fmla="*/ 63 h 63"/>
                                      <a:gd name="T16" fmla="*/ 7 w 169"/>
                                      <a:gd name="T17" fmla="*/ 48 h 63"/>
                                      <a:gd name="T18" fmla="*/ 5 w 169"/>
                                      <a:gd name="T19" fmla="*/ 33 h 63"/>
                                      <a:gd name="T20" fmla="*/ 7 w 169"/>
                                      <a:gd name="T21" fmla="*/ 15 h 63"/>
                                      <a:gd name="T22" fmla="*/ 12 w 169"/>
                                      <a:gd name="T23" fmla="*/ 0 h 63"/>
                                      <a:gd name="T24" fmla="*/ 10 w 169"/>
                                      <a:gd name="T25" fmla="*/ 0 h 63"/>
                                      <a:gd name="T26" fmla="*/ 7 w 169"/>
                                      <a:gd name="T27" fmla="*/ 0 h 63"/>
                                      <a:gd name="T28" fmla="*/ 169 w 169"/>
                                      <a:gd name="T29" fmla="*/ 45 h 63"/>
                                      <a:gd name="T30" fmla="*/ 169 w 169"/>
                                      <a:gd name="T31" fmla="*/ 40 h 63"/>
                                      <a:gd name="T32" fmla="*/ 169 w 169"/>
                                      <a:gd name="T33" fmla="*/ 33 h 63"/>
                                      <a:gd name="T34" fmla="*/ 166 w 169"/>
                                      <a:gd name="T35" fmla="*/ 33 h 63"/>
                                      <a:gd name="T36" fmla="*/ 164 w 169"/>
                                      <a:gd name="T37" fmla="*/ 35 h 63"/>
                                      <a:gd name="T38" fmla="*/ 164 w 169"/>
                                      <a:gd name="T39" fmla="*/ 43 h 63"/>
                                      <a:gd name="T40" fmla="*/ 161 w 169"/>
                                      <a:gd name="T41" fmla="*/ 48 h 63"/>
                                      <a:gd name="T42" fmla="*/ 164 w 169"/>
                                      <a:gd name="T43" fmla="*/ 48 h 63"/>
                                      <a:gd name="T44" fmla="*/ 169 w 169"/>
                                      <a:gd name="T45" fmla="*/ 45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169" h="63">
                                        <a:moveTo>
                                          <a:pt x="7" y="0"/>
                                        </a:moveTo>
                                        <a:lnTo>
                                          <a:pt x="2" y="15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2" y="45"/>
                                        </a:lnTo>
                                        <a:lnTo>
                                          <a:pt x="5" y="60"/>
                                        </a:lnTo>
                                        <a:lnTo>
                                          <a:pt x="7" y="60"/>
                                        </a:lnTo>
                                        <a:lnTo>
                                          <a:pt x="10" y="63"/>
                                        </a:lnTo>
                                        <a:lnTo>
                                          <a:pt x="12" y="63"/>
                                        </a:lnTo>
                                        <a:lnTo>
                                          <a:pt x="7" y="48"/>
                                        </a:lnTo>
                                        <a:lnTo>
                                          <a:pt x="5" y="33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  <a:moveTo>
                                          <a:pt x="169" y="45"/>
                                        </a:moveTo>
                                        <a:lnTo>
                                          <a:pt x="169" y="40"/>
                                        </a:lnTo>
                                        <a:lnTo>
                                          <a:pt x="169" y="33"/>
                                        </a:lnTo>
                                        <a:lnTo>
                                          <a:pt x="166" y="33"/>
                                        </a:lnTo>
                                        <a:lnTo>
                                          <a:pt x="164" y="35"/>
                                        </a:lnTo>
                                        <a:lnTo>
                                          <a:pt x="164" y="43"/>
                                        </a:lnTo>
                                        <a:lnTo>
                                          <a:pt x="161" y="48"/>
                                        </a:lnTo>
                                        <a:lnTo>
                                          <a:pt x="164" y="48"/>
                                        </a:lnTo>
                                        <a:lnTo>
                                          <a:pt x="169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7812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78" name="Freeform 126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64" y="1514"/>
                                    <a:ext cx="164" cy="63"/>
                                  </a:xfrm>
                                  <a:custGeom>
                                    <a:avLst/>
                                    <a:gdLst>
                                      <a:gd name="T0" fmla="*/ 8 w 164"/>
                                      <a:gd name="T1" fmla="*/ 0 h 63"/>
                                      <a:gd name="T2" fmla="*/ 3 w 164"/>
                                      <a:gd name="T3" fmla="*/ 15 h 63"/>
                                      <a:gd name="T4" fmla="*/ 0 w 164"/>
                                      <a:gd name="T5" fmla="*/ 33 h 63"/>
                                      <a:gd name="T6" fmla="*/ 3 w 164"/>
                                      <a:gd name="T7" fmla="*/ 48 h 63"/>
                                      <a:gd name="T8" fmla="*/ 5 w 164"/>
                                      <a:gd name="T9" fmla="*/ 63 h 63"/>
                                      <a:gd name="T10" fmla="*/ 8 w 164"/>
                                      <a:gd name="T11" fmla="*/ 63 h 63"/>
                                      <a:gd name="T12" fmla="*/ 13 w 164"/>
                                      <a:gd name="T13" fmla="*/ 63 h 63"/>
                                      <a:gd name="T14" fmla="*/ 8 w 164"/>
                                      <a:gd name="T15" fmla="*/ 48 h 63"/>
                                      <a:gd name="T16" fmla="*/ 5 w 164"/>
                                      <a:gd name="T17" fmla="*/ 33 h 63"/>
                                      <a:gd name="T18" fmla="*/ 8 w 164"/>
                                      <a:gd name="T19" fmla="*/ 15 h 63"/>
                                      <a:gd name="T20" fmla="*/ 13 w 164"/>
                                      <a:gd name="T21" fmla="*/ 0 h 63"/>
                                      <a:gd name="T22" fmla="*/ 10 w 164"/>
                                      <a:gd name="T23" fmla="*/ 0 h 63"/>
                                      <a:gd name="T24" fmla="*/ 8 w 164"/>
                                      <a:gd name="T25" fmla="*/ 0 h 63"/>
                                      <a:gd name="T26" fmla="*/ 162 w 164"/>
                                      <a:gd name="T27" fmla="*/ 48 h 63"/>
                                      <a:gd name="T28" fmla="*/ 164 w 164"/>
                                      <a:gd name="T29" fmla="*/ 40 h 63"/>
                                      <a:gd name="T30" fmla="*/ 164 w 164"/>
                                      <a:gd name="T31" fmla="*/ 33 h 63"/>
                                      <a:gd name="T32" fmla="*/ 162 w 164"/>
                                      <a:gd name="T33" fmla="*/ 35 h 63"/>
                                      <a:gd name="T34" fmla="*/ 159 w 164"/>
                                      <a:gd name="T35" fmla="*/ 35 h 63"/>
                                      <a:gd name="T36" fmla="*/ 159 w 164"/>
                                      <a:gd name="T37" fmla="*/ 43 h 63"/>
                                      <a:gd name="T38" fmla="*/ 157 w 164"/>
                                      <a:gd name="T39" fmla="*/ 50 h 63"/>
                                      <a:gd name="T40" fmla="*/ 159 w 164"/>
                                      <a:gd name="T41" fmla="*/ 48 h 63"/>
                                      <a:gd name="T42" fmla="*/ 162 w 164"/>
                                      <a:gd name="T43" fmla="*/ 48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64" h="63">
                                        <a:moveTo>
                                          <a:pt x="8" y="0"/>
                                        </a:moveTo>
                                        <a:lnTo>
                                          <a:pt x="3" y="15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3" y="48"/>
                                        </a:lnTo>
                                        <a:lnTo>
                                          <a:pt x="5" y="63"/>
                                        </a:lnTo>
                                        <a:lnTo>
                                          <a:pt x="8" y="63"/>
                                        </a:lnTo>
                                        <a:lnTo>
                                          <a:pt x="13" y="63"/>
                                        </a:lnTo>
                                        <a:lnTo>
                                          <a:pt x="8" y="48"/>
                                        </a:lnTo>
                                        <a:lnTo>
                                          <a:pt x="5" y="33"/>
                                        </a:lnTo>
                                        <a:lnTo>
                                          <a:pt x="8" y="15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162" y="48"/>
                                        </a:moveTo>
                                        <a:lnTo>
                                          <a:pt x="164" y="40"/>
                                        </a:lnTo>
                                        <a:lnTo>
                                          <a:pt x="164" y="33"/>
                                        </a:lnTo>
                                        <a:lnTo>
                                          <a:pt x="162" y="35"/>
                                        </a:lnTo>
                                        <a:lnTo>
                                          <a:pt x="159" y="35"/>
                                        </a:lnTo>
                                        <a:lnTo>
                                          <a:pt x="159" y="43"/>
                                        </a:lnTo>
                                        <a:lnTo>
                                          <a:pt x="157" y="50"/>
                                        </a:lnTo>
                                        <a:lnTo>
                                          <a:pt x="159" y="48"/>
                                        </a:lnTo>
                                        <a:lnTo>
                                          <a:pt x="162" y="4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8842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79" name="Freeform 126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67" y="1514"/>
                                    <a:ext cx="159" cy="63"/>
                                  </a:xfrm>
                                  <a:custGeom>
                                    <a:avLst/>
                                    <a:gdLst>
                                      <a:gd name="T0" fmla="*/ 7 w 159"/>
                                      <a:gd name="T1" fmla="*/ 0 h 63"/>
                                      <a:gd name="T2" fmla="*/ 2 w 159"/>
                                      <a:gd name="T3" fmla="*/ 15 h 63"/>
                                      <a:gd name="T4" fmla="*/ 0 w 159"/>
                                      <a:gd name="T5" fmla="*/ 33 h 63"/>
                                      <a:gd name="T6" fmla="*/ 2 w 159"/>
                                      <a:gd name="T7" fmla="*/ 48 h 63"/>
                                      <a:gd name="T8" fmla="*/ 7 w 159"/>
                                      <a:gd name="T9" fmla="*/ 63 h 63"/>
                                      <a:gd name="T10" fmla="*/ 12 w 159"/>
                                      <a:gd name="T11" fmla="*/ 63 h 63"/>
                                      <a:gd name="T12" fmla="*/ 7 w 159"/>
                                      <a:gd name="T13" fmla="*/ 48 h 63"/>
                                      <a:gd name="T14" fmla="*/ 5 w 159"/>
                                      <a:gd name="T15" fmla="*/ 33 h 63"/>
                                      <a:gd name="T16" fmla="*/ 7 w 159"/>
                                      <a:gd name="T17" fmla="*/ 15 h 63"/>
                                      <a:gd name="T18" fmla="*/ 12 w 159"/>
                                      <a:gd name="T19" fmla="*/ 0 h 63"/>
                                      <a:gd name="T20" fmla="*/ 10 w 159"/>
                                      <a:gd name="T21" fmla="*/ 0 h 63"/>
                                      <a:gd name="T22" fmla="*/ 7 w 159"/>
                                      <a:gd name="T23" fmla="*/ 0 h 63"/>
                                      <a:gd name="T24" fmla="*/ 156 w 159"/>
                                      <a:gd name="T25" fmla="*/ 48 h 63"/>
                                      <a:gd name="T26" fmla="*/ 159 w 159"/>
                                      <a:gd name="T27" fmla="*/ 43 h 63"/>
                                      <a:gd name="T28" fmla="*/ 159 w 159"/>
                                      <a:gd name="T29" fmla="*/ 35 h 63"/>
                                      <a:gd name="T30" fmla="*/ 156 w 159"/>
                                      <a:gd name="T31" fmla="*/ 35 h 63"/>
                                      <a:gd name="T32" fmla="*/ 154 w 159"/>
                                      <a:gd name="T33" fmla="*/ 35 h 63"/>
                                      <a:gd name="T34" fmla="*/ 154 w 159"/>
                                      <a:gd name="T35" fmla="*/ 43 h 63"/>
                                      <a:gd name="T36" fmla="*/ 151 w 159"/>
                                      <a:gd name="T37" fmla="*/ 53 h 63"/>
                                      <a:gd name="T38" fmla="*/ 154 w 159"/>
                                      <a:gd name="T39" fmla="*/ 50 h 63"/>
                                      <a:gd name="T40" fmla="*/ 156 w 159"/>
                                      <a:gd name="T41" fmla="*/ 48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59" h="63">
                                        <a:moveTo>
                                          <a:pt x="7" y="0"/>
                                        </a:moveTo>
                                        <a:lnTo>
                                          <a:pt x="2" y="15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2" y="48"/>
                                        </a:lnTo>
                                        <a:lnTo>
                                          <a:pt x="7" y="63"/>
                                        </a:lnTo>
                                        <a:lnTo>
                                          <a:pt x="12" y="63"/>
                                        </a:lnTo>
                                        <a:lnTo>
                                          <a:pt x="7" y="48"/>
                                        </a:lnTo>
                                        <a:lnTo>
                                          <a:pt x="5" y="33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  <a:moveTo>
                                          <a:pt x="156" y="48"/>
                                        </a:moveTo>
                                        <a:lnTo>
                                          <a:pt x="159" y="43"/>
                                        </a:lnTo>
                                        <a:lnTo>
                                          <a:pt x="159" y="35"/>
                                        </a:lnTo>
                                        <a:lnTo>
                                          <a:pt x="156" y="35"/>
                                        </a:lnTo>
                                        <a:lnTo>
                                          <a:pt x="154" y="35"/>
                                        </a:lnTo>
                                        <a:lnTo>
                                          <a:pt x="154" y="43"/>
                                        </a:lnTo>
                                        <a:lnTo>
                                          <a:pt x="151" y="53"/>
                                        </a:lnTo>
                                        <a:lnTo>
                                          <a:pt x="154" y="50"/>
                                        </a:lnTo>
                                        <a:lnTo>
                                          <a:pt x="156" y="4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9882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80" name="Freeform 127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69" y="1514"/>
                                    <a:ext cx="154" cy="63"/>
                                  </a:xfrm>
                                  <a:custGeom>
                                    <a:avLst/>
                                    <a:gdLst>
                                      <a:gd name="T0" fmla="*/ 8 w 154"/>
                                      <a:gd name="T1" fmla="*/ 0 h 63"/>
                                      <a:gd name="T2" fmla="*/ 3 w 154"/>
                                      <a:gd name="T3" fmla="*/ 15 h 63"/>
                                      <a:gd name="T4" fmla="*/ 0 w 154"/>
                                      <a:gd name="T5" fmla="*/ 33 h 63"/>
                                      <a:gd name="T6" fmla="*/ 3 w 154"/>
                                      <a:gd name="T7" fmla="*/ 48 h 63"/>
                                      <a:gd name="T8" fmla="*/ 8 w 154"/>
                                      <a:gd name="T9" fmla="*/ 63 h 63"/>
                                      <a:gd name="T10" fmla="*/ 13 w 154"/>
                                      <a:gd name="T11" fmla="*/ 63 h 63"/>
                                      <a:gd name="T12" fmla="*/ 8 w 154"/>
                                      <a:gd name="T13" fmla="*/ 48 h 63"/>
                                      <a:gd name="T14" fmla="*/ 5 w 154"/>
                                      <a:gd name="T15" fmla="*/ 33 h 63"/>
                                      <a:gd name="T16" fmla="*/ 8 w 154"/>
                                      <a:gd name="T17" fmla="*/ 15 h 63"/>
                                      <a:gd name="T18" fmla="*/ 13 w 154"/>
                                      <a:gd name="T19" fmla="*/ 0 h 63"/>
                                      <a:gd name="T20" fmla="*/ 10 w 154"/>
                                      <a:gd name="T21" fmla="*/ 0 h 63"/>
                                      <a:gd name="T22" fmla="*/ 8 w 154"/>
                                      <a:gd name="T23" fmla="*/ 0 h 63"/>
                                      <a:gd name="T24" fmla="*/ 152 w 154"/>
                                      <a:gd name="T25" fmla="*/ 50 h 63"/>
                                      <a:gd name="T26" fmla="*/ 154 w 154"/>
                                      <a:gd name="T27" fmla="*/ 43 h 63"/>
                                      <a:gd name="T28" fmla="*/ 154 w 154"/>
                                      <a:gd name="T29" fmla="*/ 35 h 63"/>
                                      <a:gd name="T30" fmla="*/ 152 w 154"/>
                                      <a:gd name="T31" fmla="*/ 35 h 63"/>
                                      <a:gd name="T32" fmla="*/ 149 w 154"/>
                                      <a:gd name="T33" fmla="*/ 35 h 63"/>
                                      <a:gd name="T34" fmla="*/ 149 w 154"/>
                                      <a:gd name="T35" fmla="*/ 45 h 63"/>
                                      <a:gd name="T36" fmla="*/ 147 w 154"/>
                                      <a:gd name="T37" fmla="*/ 53 h 63"/>
                                      <a:gd name="T38" fmla="*/ 149 w 154"/>
                                      <a:gd name="T39" fmla="*/ 53 h 63"/>
                                      <a:gd name="T40" fmla="*/ 152 w 154"/>
                                      <a:gd name="T41" fmla="*/ 50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54" h="63">
                                        <a:moveTo>
                                          <a:pt x="8" y="0"/>
                                        </a:moveTo>
                                        <a:lnTo>
                                          <a:pt x="3" y="15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3" y="48"/>
                                        </a:lnTo>
                                        <a:lnTo>
                                          <a:pt x="8" y="63"/>
                                        </a:lnTo>
                                        <a:lnTo>
                                          <a:pt x="13" y="63"/>
                                        </a:lnTo>
                                        <a:lnTo>
                                          <a:pt x="8" y="48"/>
                                        </a:lnTo>
                                        <a:lnTo>
                                          <a:pt x="5" y="33"/>
                                        </a:lnTo>
                                        <a:lnTo>
                                          <a:pt x="8" y="15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152" y="50"/>
                                        </a:moveTo>
                                        <a:lnTo>
                                          <a:pt x="154" y="43"/>
                                        </a:lnTo>
                                        <a:lnTo>
                                          <a:pt x="154" y="35"/>
                                        </a:lnTo>
                                        <a:lnTo>
                                          <a:pt x="152" y="35"/>
                                        </a:lnTo>
                                        <a:lnTo>
                                          <a:pt x="149" y="35"/>
                                        </a:lnTo>
                                        <a:lnTo>
                                          <a:pt x="149" y="45"/>
                                        </a:lnTo>
                                        <a:lnTo>
                                          <a:pt x="147" y="53"/>
                                        </a:lnTo>
                                        <a:lnTo>
                                          <a:pt x="149" y="53"/>
                                        </a:lnTo>
                                        <a:lnTo>
                                          <a:pt x="152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98B2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81" name="Freeform 127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72" y="1514"/>
                                    <a:ext cx="149" cy="63"/>
                                  </a:xfrm>
                                  <a:custGeom>
                                    <a:avLst/>
                                    <a:gdLst>
                                      <a:gd name="T0" fmla="*/ 7 w 149"/>
                                      <a:gd name="T1" fmla="*/ 0 h 63"/>
                                      <a:gd name="T2" fmla="*/ 2 w 149"/>
                                      <a:gd name="T3" fmla="*/ 15 h 63"/>
                                      <a:gd name="T4" fmla="*/ 0 w 149"/>
                                      <a:gd name="T5" fmla="*/ 33 h 63"/>
                                      <a:gd name="T6" fmla="*/ 2 w 149"/>
                                      <a:gd name="T7" fmla="*/ 48 h 63"/>
                                      <a:gd name="T8" fmla="*/ 7 w 149"/>
                                      <a:gd name="T9" fmla="*/ 63 h 63"/>
                                      <a:gd name="T10" fmla="*/ 12 w 149"/>
                                      <a:gd name="T11" fmla="*/ 63 h 63"/>
                                      <a:gd name="T12" fmla="*/ 7 w 149"/>
                                      <a:gd name="T13" fmla="*/ 48 h 63"/>
                                      <a:gd name="T14" fmla="*/ 5 w 149"/>
                                      <a:gd name="T15" fmla="*/ 33 h 63"/>
                                      <a:gd name="T16" fmla="*/ 7 w 149"/>
                                      <a:gd name="T17" fmla="*/ 15 h 63"/>
                                      <a:gd name="T18" fmla="*/ 12 w 149"/>
                                      <a:gd name="T19" fmla="*/ 3 h 63"/>
                                      <a:gd name="T20" fmla="*/ 10 w 149"/>
                                      <a:gd name="T21" fmla="*/ 0 h 63"/>
                                      <a:gd name="T22" fmla="*/ 7 w 149"/>
                                      <a:gd name="T23" fmla="*/ 0 h 63"/>
                                      <a:gd name="T24" fmla="*/ 146 w 149"/>
                                      <a:gd name="T25" fmla="*/ 53 h 63"/>
                                      <a:gd name="T26" fmla="*/ 149 w 149"/>
                                      <a:gd name="T27" fmla="*/ 43 h 63"/>
                                      <a:gd name="T28" fmla="*/ 149 w 149"/>
                                      <a:gd name="T29" fmla="*/ 35 h 63"/>
                                      <a:gd name="T30" fmla="*/ 146 w 149"/>
                                      <a:gd name="T31" fmla="*/ 35 h 63"/>
                                      <a:gd name="T32" fmla="*/ 144 w 149"/>
                                      <a:gd name="T33" fmla="*/ 35 h 63"/>
                                      <a:gd name="T34" fmla="*/ 144 w 149"/>
                                      <a:gd name="T35" fmla="*/ 45 h 63"/>
                                      <a:gd name="T36" fmla="*/ 141 w 149"/>
                                      <a:gd name="T37" fmla="*/ 55 h 63"/>
                                      <a:gd name="T38" fmla="*/ 144 w 149"/>
                                      <a:gd name="T39" fmla="*/ 53 h 63"/>
                                      <a:gd name="T40" fmla="*/ 146 w 149"/>
                                      <a:gd name="T41" fmla="*/ 53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49" h="63">
                                        <a:moveTo>
                                          <a:pt x="7" y="0"/>
                                        </a:moveTo>
                                        <a:lnTo>
                                          <a:pt x="2" y="15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2" y="48"/>
                                        </a:lnTo>
                                        <a:lnTo>
                                          <a:pt x="7" y="63"/>
                                        </a:lnTo>
                                        <a:lnTo>
                                          <a:pt x="12" y="63"/>
                                        </a:lnTo>
                                        <a:lnTo>
                                          <a:pt x="7" y="48"/>
                                        </a:lnTo>
                                        <a:lnTo>
                                          <a:pt x="5" y="33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2" y="3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  <a:moveTo>
                                          <a:pt x="146" y="53"/>
                                        </a:moveTo>
                                        <a:lnTo>
                                          <a:pt x="149" y="43"/>
                                        </a:lnTo>
                                        <a:lnTo>
                                          <a:pt x="149" y="35"/>
                                        </a:lnTo>
                                        <a:lnTo>
                                          <a:pt x="146" y="35"/>
                                        </a:lnTo>
                                        <a:lnTo>
                                          <a:pt x="144" y="35"/>
                                        </a:lnTo>
                                        <a:lnTo>
                                          <a:pt x="144" y="45"/>
                                        </a:lnTo>
                                        <a:lnTo>
                                          <a:pt x="141" y="55"/>
                                        </a:lnTo>
                                        <a:lnTo>
                                          <a:pt x="144" y="53"/>
                                        </a:lnTo>
                                        <a:lnTo>
                                          <a:pt x="146" y="5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A8E2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82" name="Freeform 127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74" y="1514"/>
                                    <a:ext cx="144" cy="65"/>
                                  </a:xfrm>
                                  <a:custGeom>
                                    <a:avLst/>
                                    <a:gdLst>
                                      <a:gd name="T0" fmla="*/ 8 w 144"/>
                                      <a:gd name="T1" fmla="*/ 0 h 65"/>
                                      <a:gd name="T2" fmla="*/ 3 w 144"/>
                                      <a:gd name="T3" fmla="*/ 15 h 65"/>
                                      <a:gd name="T4" fmla="*/ 0 w 144"/>
                                      <a:gd name="T5" fmla="*/ 33 h 65"/>
                                      <a:gd name="T6" fmla="*/ 3 w 144"/>
                                      <a:gd name="T7" fmla="*/ 48 h 65"/>
                                      <a:gd name="T8" fmla="*/ 8 w 144"/>
                                      <a:gd name="T9" fmla="*/ 63 h 65"/>
                                      <a:gd name="T10" fmla="*/ 13 w 144"/>
                                      <a:gd name="T11" fmla="*/ 65 h 65"/>
                                      <a:gd name="T12" fmla="*/ 8 w 144"/>
                                      <a:gd name="T13" fmla="*/ 48 h 65"/>
                                      <a:gd name="T14" fmla="*/ 5 w 144"/>
                                      <a:gd name="T15" fmla="*/ 33 h 65"/>
                                      <a:gd name="T16" fmla="*/ 8 w 144"/>
                                      <a:gd name="T17" fmla="*/ 15 h 65"/>
                                      <a:gd name="T18" fmla="*/ 13 w 144"/>
                                      <a:gd name="T19" fmla="*/ 3 h 65"/>
                                      <a:gd name="T20" fmla="*/ 10 w 144"/>
                                      <a:gd name="T21" fmla="*/ 3 h 65"/>
                                      <a:gd name="T22" fmla="*/ 8 w 144"/>
                                      <a:gd name="T23" fmla="*/ 0 h 65"/>
                                      <a:gd name="T24" fmla="*/ 142 w 144"/>
                                      <a:gd name="T25" fmla="*/ 53 h 65"/>
                                      <a:gd name="T26" fmla="*/ 144 w 144"/>
                                      <a:gd name="T27" fmla="*/ 45 h 65"/>
                                      <a:gd name="T28" fmla="*/ 144 w 144"/>
                                      <a:gd name="T29" fmla="*/ 35 h 65"/>
                                      <a:gd name="T30" fmla="*/ 142 w 144"/>
                                      <a:gd name="T31" fmla="*/ 35 h 65"/>
                                      <a:gd name="T32" fmla="*/ 139 w 144"/>
                                      <a:gd name="T33" fmla="*/ 35 h 65"/>
                                      <a:gd name="T34" fmla="*/ 137 w 144"/>
                                      <a:gd name="T35" fmla="*/ 45 h 65"/>
                                      <a:gd name="T36" fmla="*/ 134 w 144"/>
                                      <a:gd name="T37" fmla="*/ 55 h 65"/>
                                      <a:gd name="T38" fmla="*/ 139 w 144"/>
                                      <a:gd name="T39" fmla="*/ 55 h 65"/>
                                      <a:gd name="T40" fmla="*/ 142 w 144"/>
                                      <a:gd name="T41" fmla="*/ 53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44" h="65">
                                        <a:moveTo>
                                          <a:pt x="8" y="0"/>
                                        </a:moveTo>
                                        <a:lnTo>
                                          <a:pt x="3" y="15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3" y="48"/>
                                        </a:lnTo>
                                        <a:lnTo>
                                          <a:pt x="8" y="63"/>
                                        </a:lnTo>
                                        <a:lnTo>
                                          <a:pt x="13" y="65"/>
                                        </a:lnTo>
                                        <a:lnTo>
                                          <a:pt x="8" y="48"/>
                                        </a:lnTo>
                                        <a:lnTo>
                                          <a:pt x="5" y="33"/>
                                        </a:lnTo>
                                        <a:lnTo>
                                          <a:pt x="8" y="15"/>
                                        </a:lnTo>
                                        <a:lnTo>
                                          <a:pt x="13" y="3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142" y="53"/>
                                        </a:moveTo>
                                        <a:lnTo>
                                          <a:pt x="144" y="45"/>
                                        </a:lnTo>
                                        <a:lnTo>
                                          <a:pt x="144" y="35"/>
                                        </a:lnTo>
                                        <a:lnTo>
                                          <a:pt x="142" y="35"/>
                                        </a:lnTo>
                                        <a:lnTo>
                                          <a:pt x="139" y="35"/>
                                        </a:lnTo>
                                        <a:lnTo>
                                          <a:pt x="137" y="45"/>
                                        </a:lnTo>
                                        <a:lnTo>
                                          <a:pt x="134" y="55"/>
                                        </a:lnTo>
                                        <a:lnTo>
                                          <a:pt x="139" y="55"/>
                                        </a:lnTo>
                                        <a:lnTo>
                                          <a:pt x="142" y="5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912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83" name="Freeform 127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77" y="1517"/>
                                    <a:ext cx="139" cy="62"/>
                                  </a:xfrm>
                                  <a:custGeom>
                                    <a:avLst/>
                                    <a:gdLst>
                                      <a:gd name="T0" fmla="*/ 7 w 139"/>
                                      <a:gd name="T1" fmla="*/ 0 h 62"/>
                                      <a:gd name="T2" fmla="*/ 2 w 139"/>
                                      <a:gd name="T3" fmla="*/ 12 h 62"/>
                                      <a:gd name="T4" fmla="*/ 0 w 139"/>
                                      <a:gd name="T5" fmla="*/ 30 h 62"/>
                                      <a:gd name="T6" fmla="*/ 2 w 139"/>
                                      <a:gd name="T7" fmla="*/ 45 h 62"/>
                                      <a:gd name="T8" fmla="*/ 7 w 139"/>
                                      <a:gd name="T9" fmla="*/ 60 h 62"/>
                                      <a:gd name="T10" fmla="*/ 15 w 139"/>
                                      <a:gd name="T11" fmla="*/ 62 h 62"/>
                                      <a:gd name="T12" fmla="*/ 7 w 139"/>
                                      <a:gd name="T13" fmla="*/ 47 h 62"/>
                                      <a:gd name="T14" fmla="*/ 5 w 139"/>
                                      <a:gd name="T15" fmla="*/ 30 h 62"/>
                                      <a:gd name="T16" fmla="*/ 7 w 139"/>
                                      <a:gd name="T17" fmla="*/ 15 h 62"/>
                                      <a:gd name="T18" fmla="*/ 12 w 139"/>
                                      <a:gd name="T19" fmla="*/ 0 h 62"/>
                                      <a:gd name="T20" fmla="*/ 10 w 139"/>
                                      <a:gd name="T21" fmla="*/ 0 h 62"/>
                                      <a:gd name="T22" fmla="*/ 7 w 139"/>
                                      <a:gd name="T23" fmla="*/ 0 h 62"/>
                                      <a:gd name="T24" fmla="*/ 136 w 139"/>
                                      <a:gd name="T25" fmla="*/ 52 h 62"/>
                                      <a:gd name="T26" fmla="*/ 139 w 139"/>
                                      <a:gd name="T27" fmla="*/ 42 h 62"/>
                                      <a:gd name="T28" fmla="*/ 139 w 139"/>
                                      <a:gd name="T29" fmla="*/ 32 h 62"/>
                                      <a:gd name="T30" fmla="*/ 136 w 139"/>
                                      <a:gd name="T31" fmla="*/ 32 h 62"/>
                                      <a:gd name="T32" fmla="*/ 134 w 139"/>
                                      <a:gd name="T33" fmla="*/ 32 h 62"/>
                                      <a:gd name="T34" fmla="*/ 131 w 139"/>
                                      <a:gd name="T35" fmla="*/ 42 h 62"/>
                                      <a:gd name="T36" fmla="*/ 129 w 139"/>
                                      <a:gd name="T37" fmla="*/ 55 h 62"/>
                                      <a:gd name="T38" fmla="*/ 131 w 139"/>
                                      <a:gd name="T39" fmla="*/ 52 h 62"/>
                                      <a:gd name="T40" fmla="*/ 136 w 139"/>
                                      <a:gd name="T41" fmla="*/ 52 h 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39" h="62">
                                        <a:moveTo>
                                          <a:pt x="7" y="0"/>
                                        </a:moveTo>
                                        <a:lnTo>
                                          <a:pt x="2" y="12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5"/>
                                        </a:lnTo>
                                        <a:lnTo>
                                          <a:pt x="7" y="60"/>
                                        </a:lnTo>
                                        <a:lnTo>
                                          <a:pt x="15" y="62"/>
                                        </a:lnTo>
                                        <a:lnTo>
                                          <a:pt x="7" y="47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  <a:moveTo>
                                          <a:pt x="136" y="52"/>
                                        </a:moveTo>
                                        <a:lnTo>
                                          <a:pt x="139" y="42"/>
                                        </a:lnTo>
                                        <a:lnTo>
                                          <a:pt x="139" y="32"/>
                                        </a:lnTo>
                                        <a:lnTo>
                                          <a:pt x="136" y="32"/>
                                        </a:lnTo>
                                        <a:lnTo>
                                          <a:pt x="134" y="32"/>
                                        </a:lnTo>
                                        <a:lnTo>
                                          <a:pt x="131" y="42"/>
                                        </a:lnTo>
                                        <a:lnTo>
                                          <a:pt x="129" y="55"/>
                                        </a:lnTo>
                                        <a:lnTo>
                                          <a:pt x="131" y="52"/>
                                        </a:lnTo>
                                        <a:lnTo>
                                          <a:pt x="136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952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84" name="Freeform 127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79" y="1517"/>
                                    <a:ext cx="134" cy="62"/>
                                  </a:xfrm>
                                  <a:custGeom>
                                    <a:avLst/>
                                    <a:gdLst>
                                      <a:gd name="T0" fmla="*/ 8 w 134"/>
                                      <a:gd name="T1" fmla="*/ 0 h 62"/>
                                      <a:gd name="T2" fmla="*/ 3 w 134"/>
                                      <a:gd name="T3" fmla="*/ 12 h 62"/>
                                      <a:gd name="T4" fmla="*/ 0 w 134"/>
                                      <a:gd name="T5" fmla="*/ 30 h 62"/>
                                      <a:gd name="T6" fmla="*/ 3 w 134"/>
                                      <a:gd name="T7" fmla="*/ 45 h 62"/>
                                      <a:gd name="T8" fmla="*/ 8 w 134"/>
                                      <a:gd name="T9" fmla="*/ 62 h 62"/>
                                      <a:gd name="T10" fmla="*/ 15 w 134"/>
                                      <a:gd name="T11" fmla="*/ 62 h 62"/>
                                      <a:gd name="T12" fmla="*/ 8 w 134"/>
                                      <a:gd name="T13" fmla="*/ 47 h 62"/>
                                      <a:gd name="T14" fmla="*/ 5 w 134"/>
                                      <a:gd name="T15" fmla="*/ 30 h 62"/>
                                      <a:gd name="T16" fmla="*/ 8 w 134"/>
                                      <a:gd name="T17" fmla="*/ 15 h 62"/>
                                      <a:gd name="T18" fmla="*/ 13 w 134"/>
                                      <a:gd name="T19" fmla="*/ 0 h 62"/>
                                      <a:gd name="T20" fmla="*/ 10 w 134"/>
                                      <a:gd name="T21" fmla="*/ 0 h 62"/>
                                      <a:gd name="T22" fmla="*/ 8 w 134"/>
                                      <a:gd name="T23" fmla="*/ 0 h 62"/>
                                      <a:gd name="T24" fmla="*/ 129 w 134"/>
                                      <a:gd name="T25" fmla="*/ 52 h 62"/>
                                      <a:gd name="T26" fmla="*/ 132 w 134"/>
                                      <a:gd name="T27" fmla="*/ 42 h 62"/>
                                      <a:gd name="T28" fmla="*/ 134 w 134"/>
                                      <a:gd name="T29" fmla="*/ 32 h 62"/>
                                      <a:gd name="T30" fmla="*/ 132 w 134"/>
                                      <a:gd name="T31" fmla="*/ 32 h 62"/>
                                      <a:gd name="T32" fmla="*/ 129 w 134"/>
                                      <a:gd name="T33" fmla="*/ 32 h 62"/>
                                      <a:gd name="T34" fmla="*/ 127 w 134"/>
                                      <a:gd name="T35" fmla="*/ 45 h 62"/>
                                      <a:gd name="T36" fmla="*/ 124 w 134"/>
                                      <a:gd name="T37" fmla="*/ 55 h 62"/>
                                      <a:gd name="T38" fmla="*/ 127 w 134"/>
                                      <a:gd name="T39" fmla="*/ 55 h 62"/>
                                      <a:gd name="T40" fmla="*/ 129 w 134"/>
                                      <a:gd name="T41" fmla="*/ 52 h 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34" h="62">
                                        <a:moveTo>
                                          <a:pt x="8" y="0"/>
                                        </a:moveTo>
                                        <a:lnTo>
                                          <a:pt x="3" y="12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45"/>
                                        </a:lnTo>
                                        <a:lnTo>
                                          <a:pt x="8" y="62"/>
                                        </a:lnTo>
                                        <a:lnTo>
                                          <a:pt x="15" y="62"/>
                                        </a:lnTo>
                                        <a:lnTo>
                                          <a:pt x="8" y="47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8" y="15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129" y="52"/>
                                        </a:moveTo>
                                        <a:lnTo>
                                          <a:pt x="132" y="42"/>
                                        </a:lnTo>
                                        <a:lnTo>
                                          <a:pt x="134" y="32"/>
                                        </a:lnTo>
                                        <a:lnTo>
                                          <a:pt x="132" y="32"/>
                                        </a:lnTo>
                                        <a:lnTo>
                                          <a:pt x="129" y="32"/>
                                        </a:lnTo>
                                        <a:lnTo>
                                          <a:pt x="127" y="45"/>
                                        </a:lnTo>
                                        <a:lnTo>
                                          <a:pt x="124" y="55"/>
                                        </a:lnTo>
                                        <a:lnTo>
                                          <a:pt x="127" y="55"/>
                                        </a:lnTo>
                                        <a:lnTo>
                                          <a:pt x="129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C982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85" name="Freeform 127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82" y="1517"/>
                                    <a:ext cx="129" cy="62"/>
                                  </a:xfrm>
                                  <a:custGeom>
                                    <a:avLst/>
                                    <a:gdLst>
                                      <a:gd name="T0" fmla="*/ 7 w 129"/>
                                      <a:gd name="T1" fmla="*/ 0 h 62"/>
                                      <a:gd name="T2" fmla="*/ 2 w 129"/>
                                      <a:gd name="T3" fmla="*/ 15 h 62"/>
                                      <a:gd name="T4" fmla="*/ 0 w 129"/>
                                      <a:gd name="T5" fmla="*/ 30 h 62"/>
                                      <a:gd name="T6" fmla="*/ 2 w 129"/>
                                      <a:gd name="T7" fmla="*/ 47 h 62"/>
                                      <a:gd name="T8" fmla="*/ 10 w 129"/>
                                      <a:gd name="T9" fmla="*/ 62 h 62"/>
                                      <a:gd name="T10" fmla="*/ 12 w 129"/>
                                      <a:gd name="T11" fmla="*/ 62 h 62"/>
                                      <a:gd name="T12" fmla="*/ 15 w 129"/>
                                      <a:gd name="T13" fmla="*/ 62 h 62"/>
                                      <a:gd name="T14" fmla="*/ 10 w 129"/>
                                      <a:gd name="T15" fmla="*/ 55 h 62"/>
                                      <a:gd name="T16" fmla="*/ 7 w 129"/>
                                      <a:gd name="T17" fmla="*/ 47 h 62"/>
                                      <a:gd name="T18" fmla="*/ 5 w 129"/>
                                      <a:gd name="T19" fmla="*/ 37 h 62"/>
                                      <a:gd name="T20" fmla="*/ 5 w 129"/>
                                      <a:gd name="T21" fmla="*/ 30 h 62"/>
                                      <a:gd name="T22" fmla="*/ 7 w 129"/>
                                      <a:gd name="T23" fmla="*/ 15 h 62"/>
                                      <a:gd name="T24" fmla="*/ 12 w 129"/>
                                      <a:gd name="T25" fmla="*/ 0 h 62"/>
                                      <a:gd name="T26" fmla="*/ 10 w 129"/>
                                      <a:gd name="T27" fmla="*/ 0 h 62"/>
                                      <a:gd name="T28" fmla="*/ 7 w 129"/>
                                      <a:gd name="T29" fmla="*/ 0 h 62"/>
                                      <a:gd name="T30" fmla="*/ 124 w 129"/>
                                      <a:gd name="T31" fmla="*/ 55 h 62"/>
                                      <a:gd name="T32" fmla="*/ 126 w 129"/>
                                      <a:gd name="T33" fmla="*/ 42 h 62"/>
                                      <a:gd name="T34" fmla="*/ 129 w 129"/>
                                      <a:gd name="T35" fmla="*/ 32 h 62"/>
                                      <a:gd name="T36" fmla="*/ 126 w 129"/>
                                      <a:gd name="T37" fmla="*/ 32 h 62"/>
                                      <a:gd name="T38" fmla="*/ 124 w 129"/>
                                      <a:gd name="T39" fmla="*/ 32 h 62"/>
                                      <a:gd name="T40" fmla="*/ 121 w 129"/>
                                      <a:gd name="T41" fmla="*/ 45 h 62"/>
                                      <a:gd name="T42" fmla="*/ 116 w 129"/>
                                      <a:gd name="T43" fmla="*/ 57 h 62"/>
                                      <a:gd name="T44" fmla="*/ 121 w 129"/>
                                      <a:gd name="T45" fmla="*/ 55 h 62"/>
                                      <a:gd name="T46" fmla="*/ 124 w 129"/>
                                      <a:gd name="T47" fmla="*/ 55 h 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129" h="62">
                                        <a:moveTo>
                                          <a:pt x="7" y="0"/>
                                        </a:moveTo>
                                        <a:lnTo>
                                          <a:pt x="2" y="15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7"/>
                                        </a:lnTo>
                                        <a:lnTo>
                                          <a:pt x="10" y="62"/>
                                        </a:lnTo>
                                        <a:lnTo>
                                          <a:pt x="12" y="62"/>
                                        </a:lnTo>
                                        <a:lnTo>
                                          <a:pt x="15" y="62"/>
                                        </a:lnTo>
                                        <a:lnTo>
                                          <a:pt x="10" y="55"/>
                                        </a:lnTo>
                                        <a:lnTo>
                                          <a:pt x="7" y="47"/>
                                        </a:lnTo>
                                        <a:lnTo>
                                          <a:pt x="5" y="37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  <a:moveTo>
                                          <a:pt x="124" y="55"/>
                                        </a:moveTo>
                                        <a:lnTo>
                                          <a:pt x="126" y="42"/>
                                        </a:lnTo>
                                        <a:lnTo>
                                          <a:pt x="129" y="32"/>
                                        </a:lnTo>
                                        <a:lnTo>
                                          <a:pt x="126" y="32"/>
                                        </a:lnTo>
                                        <a:lnTo>
                                          <a:pt x="124" y="32"/>
                                        </a:lnTo>
                                        <a:lnTo>
                                          <a:pt x="121" y="45"/>
                                        </a:lnTo>
                                        <a:lnTo>
                                          <a:pt x="116" y="57"/>
                                        </a:lnTo>
                                        <a:lnTo>
                                          <a:pt x="121" y="55"/>
                                        </a:lnTo>
                                        <a:lnTo>
                                          <a:pt x="124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C9B2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86" name="Freeform 127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84" y="1517"/>
                                    <a:ext cx="124" cy="62"/>
                                  </a:xfrm>
                                  <a:custGeom>
                                    <a:avLst/>
                                    <a:gdLst>
                                      <a:gd name="T0" fmla="*/ 8 w 124"/>
                                      <a:gd name="T1" fmla="*/ 0 h 62"/>
                                      <a:gd name="T2" fmla="*/ 3 w 124"/>
                                      <a:gd name="T3" fmla="*/ 15 h 62"/>
                                      <a:gd name="T4" fmla="*/ 0 w 124"/>
                                      <a:gd name="T5" fmla="*/ 30 h 62"/>
                                      <a:gd name="T6" fmla="*/ 3 w 124"/>
                                      <a:gd name="T7" fmla="*/ 47 h 62"/>
                                      <a:gd name="T8" fmla="*/ 10 w 124"/>
                                      <a:gd name="T9" fmla="*/ 62 h 62"/>
                                      <a:gd name="T10" fmla="*/ 13 w 124"/>
                                      <a:gd name="T11" fmla="*/ 62 h 62"/>
                                      <a:gd name="T12" fmla="*/ 15 w 124"/>
                                      <a:gd name="T13" fmla="*/ 62 h 62"/>
                                      <a:gd name="T14" fmla="*/ 13 w 124"/>
                                      <a:gd name="T15" fmla="*/ 55 h 62"/>
                                      <a:gd name="T16" fmla="*/ 8 w 124"/>
                                      <a:gd name="T17" fmla="*/ 47 h 62"/>
                                      <a:gd name="T18" fmla="*/ 5 w 124"/>
                                      <a:gd name="T19" fmla="*/ 37 h 62"/>
                                      <a:gd name="T20" fmla="*/ 5 w 124"/>
                                      <a:gd name="T21" fmla="*/ 30 h 62"/>
                                      <a:gd name="T22" fmla="*/ 8 w 124"/>
                                      <a:gd name="T23" fmla="*/ 15 h 62"/>
                                      <a:gd name="T24" fmla="*/ 13 w 124"/>
                                      <a:gd name="T25" fmla="*/ 2 h 62"/>
                                      <a:gd name="T26" fmla="*/ 10 w 124"/>
                                      <a:gd name="T27" fmla="*/ 0 h 62"/>
                                      <a:gd name="T28" fmla="*/ 8 w 124"/>
                                      <a:gd name="T29" fmla="*/ 0 h 62"/>
                                      <a:gd name="T30" fmla="*/ 119 w 124"/>
                                      <a:gd name="T31" fmla="*/ 55 h 62"/>
                                      <a:gd name="T32" fmla="*/ 122 w 124"/>
                                      <a:gd name="T33" fmla="*/ 45 h 62"/>
                                      <a:gd name="T34" fmla="*/ 124 w 124"/>
                                      <a:gd name="T35" fmla="*/ 32 h 62"/>
                                      <a:gd name="T36" fmla="*/ 122 w 124"/>
                                      <a:gd name="T37" fmla="*/ 32 h 62"/>
                                      <a:gd name="T38" fmla="*/ 119 w 124"/>
                                      <a:gd name="T39" fmla="*/ 32 h 62"/>
                                      <a:gd name="T40" fmla="*/ 117 w 124"/>
                                      <a:gd name="T41" fmla="*/ 45 h 62"/>
                                      <a:gd name="T42" fmla="*/ 112 w 124"/>
                                      <a:gd name="T43" fmla="*/ 57 h 62"/>
                                      <a:gd name="T44" fmla="*/ 114 w 124"/>
                                      <a:gd name="T45" fmla="*/ 57 h 62"/>
                                      <a:gd name="T46" fmla="*/ 119 w 124"/>
                                      <a:gd name="T47" fmla="*/ 55 h 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124" h="62">
                                        <a:moveTo>
                                          <a:pt x="8" y="0"/>
                                        </a:moveTo>
                                        <a:lnTo>
                                          <a:pt x="3" y="15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47"/>
                                        </a:lnTo>
                                        <a:lnTo>
                                          <a:pt x="10" y="62"/>
                                        </a:lnTo>
                                        <a:lnTo>
                                          <a:pt x="13" y="62"/>
                                        </a:lnTo>
                                        <a:lnTo>
                                          <a:pt x="15" y="62"/>
                                        </a:lnTo>
                                        <a:lnTo>
                                          <a:pt x="13" y="55"/>
                                        </a:lnTo>
                                        <a:lnTo>
                                          <a:pt x="8" y="47"/>
                                        </a:lnTo>
                                        <a:lnTo>
                                          <a:pt x="5" y="37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8" y="15"/>
                                        </a:lnTo>
                                        <a:lnTo>
                                          <a:pt x="13" y="2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119" y="55"/>
                                        </a:moveTo>
                                        <a:lnTo>
                                          <a:pt x="122" y="45"/>
                                        </a:lnTo>
                                        <a:lnTo>
                                          <a:pt x="124" y="32"/>
                                        </a:lnTo>
                                        <a:lnTo>
                                          <a:pt x="122" y="32"/>
                                        </a:lnTo>
                                        <a:lnTo>
                                          <a:pt x="119" y="32"/>
                                        </a:lnTo>
                                        <a:lnTo>
                                          <a:pt x="117" y="45"/>
                                        </a:lnTo>
                                        <a:lnTo>
                                          <a:pt x="112" y="57"/>
                                        </a:lnTo>
                                        <a:lnTo>
                                          <a:pt x="114" y="57"/>
                                        </a:lnTo>
                                        <a:lnTo>
                                          <a:pt x="119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D9E2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87" name="Freeform 127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87" y="1517"/>
                                    <a:ext cx="119" cy="62"/>
                                  </a:xfrm>
                                  <a:custGeom>
                                    <a:avLst/>
                                    <a:gdLst>
                                      <a:gd name="T0" fmla="*/ 7 w 119"/>
                                      <a:gd name="T1" fmla="*/ 0 h 62"/>
                                      <a:gd name="T2" fmla="*/ 2 w 119"/>
                                      <a:gd name="T3" fmla="*/ 15 h 62"/>
                                      <a:gd name="T4" fmla="*/ 0 w 119"/>
                                      <a:gd name="T5" fmla="*/ 30 h 62"/>
                                      <a:gd name="T6" fmla="*/ 0 w 119"/>
                                      <a:gd name="T7" fmla="*/ 37 h 62"/>
                                      <a:gd name="T8" fmla="*/ 2 w 119"/>
                                      <a:gd name="T9" fmla="*/ 47 h 62"/>
                                      <a:gd name="T10" fmla="*/ 5 w 119"/>
                                      <a:gd name="T11" fmla="*/ 55 h 62"/>
                                      <a:gd name="T12" fmla="*/ 10 w 119"/>
                                      <a:gd name="T13" fmla="*/ 62 h 62"/>
                                      <a:gd name="T14" fmla="*/ 15 w 119"/>
                                      <a:gd name="T15" fmla="*/ 62 h 62"/>
                                      <a:gd name="T16" fmla="*/ 17 w 119"/>
                                      <a:gd name="T17" fmla="*/ 62 h 62"/>
                                      <a:gd name="T18" fmla="*/ 12 w 119"/>
                                      <a:gd name="T19" fmla="*/ 55 h 62"/>
                                      <a:gd name="T20" fmla="*/ 7 w 119"/>
                                      <a:gd name="T21" fmla="*/ 47 h 62"/>
                                      <a:gd name="T22" fmla="*/ 7 w 119"/>
                                      <a:gd name="T23" fmla="*/ 37 h 62"/>
                                      <a:gd name="T24" fmla="*/ 5 w 119"/>
                                      <a:gd name="T25" fmla="*/ 30 h 62"/>
                                      <a:gd name="T26" fmla="*/ 7 w 119"/>
                                      <a:gd name="T27" fmla="*/ 15 h 62"/>
                                      <a:gd name="T28" fmla="*/ 12 w 119"/>
                                      <a:gd name="T29" fmla="*/ 2 h 62"/>
                                      <a:gd name="T30" fmla="*/ 10 w 119"/>
                                      <a:gd name="T31" fmla="*/ 2 h 62"/>
                                      <a:gd name="T32" fmla="*/ 7 w 119"/>
                                      <a:gd name="T33" fmla="*/ 0 h 62"/>
                                      <a:gd name="T34" fmla="*/ 111 w 119"/>
                                      <a:gd name="T35" fmla="*/ 57 h 62"/>
                                      <a:gd name="T36" fmla="*/ 116 w 119"/>
                                      <a:gd name="T37" fmla="*/ 45 h 62"/>
                                      <a:gd name="T38" fmla="*/ 119 w 119"/>
                                      <a:gd name="T39" fmla="*/ 32 h 62"/>
                                      <a:gd name="T40" fmla="*/ 116 w 119"/>
                                      <a:gd name="T41" fmla="*/ 32 h 62"/>
                                      <a:gd name="T42" fmla="*/ 114 w 119"/>
                                      <a:gd name="T43" fmla="*/ 32 h 62"/>
                                      <a:gd name="T44" fmla="*/ 111 w 119"/>
                                      <a:gd name="T45" fmla="*/ 47 h 62"/>
                                      <a:gd name="T46" fmla="*/ 104 w 119"/>
                                      <a:gd name="T47" fmla="*/ 60 h 62"/>
                                      <a:gd name="T48" fmla="*/ 109 w 119"/>
                                      <a:gd name="T49" fmla="*/ 57 h 62"/>
                                      <a:gd name="T50" fmla="*/ 111 w 119"/>
                                      <a:gd name="T51" fmla="*/ 57 h 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119" h="62">
                                        <a:moveTo>
                                          <a:pt x="7" y="0"/>
                                        </a:moveTo>
                                        <a:lnTo>
                                          <a:pt x="2" y="15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2" y="47"/>
                                        </a:lnTo>
                                        <a:lnTo>
                                          <a:pt x="5" y="55"/>
                                        </a:lnTo>
                                        <a:lnTo>
                                          <a:pt x="10" y="62"/>
                                        </a:lnTo>
                                        <a:lnTo>
                                          <a:pt x="15" y="62"/>
                                        </a:lnTo>
                                        <a:lnTo>
                                          <a:pt x="17" y="62"/>
                                        </a:lnTo>
                                        <a:lnTo>
                                          <a:pt x="12" y="55"/>
                                        </a:lnTo>
                                        <a:lnTo>
                                          <a:pt x="7" y="47"/>
                                        </a:lnTo>
                                        <a:lnTo>
                                          <a:pt x="7" y="37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2" y="2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  <a:moveTo>
                                          <a:pt x="111" y="57"/>
                                        </a:moveTo>
                                        <a:lnTo>
                                          <a:pt x="116" y="45"/>
                                        </a:lnTo>
                                        <a:lnTo>
                                          <a:pt x="119" y="32"/>
                                        </a:lnTo>
                                        <a:lnTo>
                                          <a:pt x="116" y="32"/>
                                        </a:lnTo>
                                        <a:lnTo>
                                          <a:pt x="114" y="32"/>
                                        </a:lnTo>
                                        <a:lnTo>
                                          <a:pt x="111" y="47"/>
                                        </a:lnTo>
                                        <a:lnTo>
                                          <a:pt x="104" y="60"/>
                                        </a:lnTo>
                                        <a:lnTo>
                                          <a:pt x="109" y="57"/>
                                        </a:lnTo>
                                        <a:lnTo>
                                          <a:pt x="111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DA22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88" name="Freeform 127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89" y="1519"/>
                                    <a:ext cx="114" cy="60"/>
                                  </a:xfrm>
                                  <a:custGeom>
                                    <a:avLst/>
                                    <a:gdLst>
                                      <a:gd name="T0" fmla="*/ 8 w 114"/>
                                      <a:gd name="T1" fmla="*/ 0 h 60"/>
                                      <a:gd name="T2" fmla="*/ 3 w 114"/>
                                      <a:gd name="T3" fmla="*/ 13 h 60"/>
                                      <a:gd name="T4" fmla="*/ 0 w 114"/>
                                      <a:gd name="T5" fmla="*/ 28 h 60"/>
                                      <a:gd name="T6" fmla="*/ 0 w 114"/>
                                      <a:gd name="T7" fmla="*/ 35 h 60"/>
                                      <a:gd name="T8" fmla="*/ 3 w 114"/>
                                      <a:gd name="T9" fmla="*/ 45 h 60"/>
                                      <a:gd name="T10" fmla="*/ 8 w 114"/>
                                      <a:gd name="T11" fmla="*/ 53 h 60"/>
                                      <a:gd name="T12" fmla="*/ 10 w 114"/>
                                      <a:gd name="T13" fmla="*/ 60 h 60"/>
                                      <a:gd name="T14" fmla="*/ 15 w 114"/>
                                      <a:gd name="T15" fmla="*/ 60 h 60"/>
                                      <a:gd name="T16" fmla="*/ 17 w 114"/>
                                      <a:gd name="T17" fmla="*/ 60 h 60"/>
                                      <a:gd name="T18" fmla="*/ 13 w 114"/>
                                      <a:gd name="T19" fmla="*/ 53 h 60"/>
                                      <a:gd name="T20" fmla="*/ 10 w 114"/>
                                      <a:gd name="T21" fmla="*/ 45 h 60"/>
                                      <a:gd name="T22" fmla="*/ 8 w 114"/>
                                      <a:gd name="T23" fmla="*/ 38 h 60"/>
                                      <a:gd name="T24" fmla="*/ 5 w 114"/>
                                      <a:gd name="T25" fmla="*/ 28 h 60"/>
                                      <a:gd name="T26" fmla="*/ 8 w 114"/>
                                      <a:gd name="T27" fmla="*/ 13 h 60"/>
                                      <a:gd name="T28" fmla="*/ 13 w 114"/>
                                      <a:gd name="T29" fmla="*/ 0 h 60"/>
                                      <a:gd name="T30" fmla="*/ 10 w 114"/>
                                      <a:gd name="T31" fmla="*/ 0 h 60"/>
                                      <a:gd name="T32" fmla="*/ 8 w 114"/>
                                      <a:gd name="T33" fmla="*/ 0 h 60"/>
                                      <a:gd name="T34" fmla="*/ 107 w 114"/>
                                      <a:gd name="T35" fmla="*/ 55 h 60"/>
                                      <a:gd name="T36" fmla="*/ 112 w 114"/>
                                      <a:gd name="T37" fmla="*/ 43 h 60"/>
                                      <a:gd name="T38" fmla="*/ 114 w 114"/>
                                      <a:gd name="T39" fmla="*/ 30 h 60"/>
                                      <a:gd name="T40" fmla="*/ 112 w 114"/>
                                      <a:gd name="T41" fmla="*/ 30 h 60"/>
                                      <a:gd name="T42" fmla="*/ 109 w 114"/>
                                      <a:gd name="T43" fmla="*/ 30 h 60"/>
                                      <a:gd name="T44" fmla="*/ 107 w 114"/>
                                      <a:gd name="T45" fmla="*/ 45 h 60"/>
                                      <a:gd name="T46" fmla="*/ 99 w 114"/>
                                      <a:gd name="T47" fmla="*/ 58 h 60"/>
                                      <a:gd name="T48" fmla="*/ 102 w 114"/>
                                      <a:gd name="T49" fmla="*/ 58 h 60"/>
                                      <a:gd name="T50" fmla="*/ 107 w 114"/>
                                      <a:gd name="T51" fmla="*/ 55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114" h="60">
                                        <a:moveTo>
                                          <a:pt x="8" y="0"/>
                                        </a:moveTo>
                                        <a:lnTo>
                                          <a:pt x="3" y="13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3" y="45"/>
                                        </a:lnTo>
                                        <a:lnTo>
                                          <a:pt x="8" y="53"/>
                                        </a:lnTo>
                                        <a:lnTo>
                                          <a:pt x="10" y="60"/>
                                        </a:lnTo>
                                        <a:lnTo>
                                          <a:pt x="15" y="60"/>
                                        </a:lnTo>
                                        <a:lnTo>
                                          <a:pt x="17" y="60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8" y="38"/>
                                        </a:lnTo>
                                        <a:lnTo>
                                          <a:pt x="5" y="28"/>
                                        </a:lnTo>
                                        <a:lnTo>
                                          <a:pt x="8" y="13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107" y="55"/>
                                        </a:moveTo>
                                        <a:lnTo>
                                          <a:pt x="112" y="43"/>
                                        </a:lnTo>
                                        <a:lnTo>
                                          <a:pt x="114" y="30"/>
                                        </a:lnTo>
                                        <a:lnTo>
                                          <a:pt x="112" y="30"/>
                                        </a:lnTo>
                                        <a:lnTo>
                                          <a:pt x="109" y="30"/>
                                        </a:lnTo>
                                        <a:lnTo>
                                          <a:pt x="107" y="45"/>
                                        </a:lnTo>
                                        <a:lnTo>
                                          <a:pt x="99" y="58"/>
                                        </a:lnTo>
                                        <a:lnTo>
                                          <a:pt x="102" y="58"/>
                                        </a:lnTo>
                                        <a:lnTo>
                                          <a:pt x="107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EA5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89" name="Freeform 127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92" y="1519"/>
                                    <a:ext cx="109" cy="63"/>
                                  </a:xfrm>
                                  <a:custGeom>
                                    <a:avLst/>
                                    <a:gdLst>
                                      <a:gd name="T0" fmla="*/ 7 w 109"/>
                                      <a:gd name="T1" fmla="*/ 0 h 63"/>
                                      <a:gd name="T2" fmla="*/ 2 w 109"/>
                                      <a:gd name="T3" fmla="*/ 13 h 63"/>
                                      <a:gd name="T4" fmla="*/ 0 w 109"/>
                                      <a:gd name="T5" fmla="*/ 28 h 63"/>
                                      <a:gd name="T6" fmla="*/ 2 w 109"/>
                                      <a:gd name="T7" fmla="*/ 35 h 63"/>
                                      <a:gd name="T8" fmla="*/ 2 w 109"/>
                                      <a:gd name="T9" fmla="*/ 45 h 63"/>
                                      <a:gd name="T10" fmla="*/ 7 w 109"/>
                                      <a:gd name="T11" fmla="*/ 53 h 63"/>
                                      <a:gd name="T12" fmla="*/ 12 w 109"/>
                                      <a:gd name="T13" fmla="*/ 60 h 63"/>
                                      <a:gd name="T14" fmla="*/ 14 w 109"/>
                                      <a:gd name="T15" fmla="*/ 60 h 63"/>
                                      <a:gd name="T16" fmla="*/ 19 w 109"/>
                                      <a:gd name="T17" fmla="*/ 63 h 63"/>
                                      <a:gd name="T18" fmla="*/ 12 w 109"/>
                                      <a:gd name="T19" fmla="*/ 55 h 63"/>
                                      <a:gd name="T20" fmla="*/ 10 w 109"/>
                                      <a:gd name="T21" fmla="*/ 45 h 63"/>
                                      <a:gd name="T22" fmla="*/ 7 w 109"/>
                                      <a:gd name="T23" fmla="*/ 38 h 63"/>
                                      <a:gd name="T24" fmla="*/ 5 w 109"/>
                                      <a:gd name="T25" fmla="*/ 28 h 63"/>
                                      <a:gd name="T26" fmla="*/ 7 w 109"/>
                                      <a:gd name="T27" fmla="*/ 13 h 63"/>
                                      <a:gd name="T28" fmla="*/ 12 w 109"/>
                                      <a:gd name="T29" fmla="*/ 0 h 63"/>
                                      <a:gd name="T30" fmla="*/ 10 w 109"/>
                                      <a:gd name="T31" fmla="*/ 0 h 63"/>
                                      <a:gd name="T32" fmla="*/ 7 w 109"/>
                                      <a:gd name="T33" fmla="*/ 0 h 63"/>
                                      <a:gd name="T34" fmla="*/ 99 w 109"/>
                                      <a:gd name="T35" fmla="*/ 58 h 63"/>
                                      <a:gd name="T36" fmla="*/ 106 w 109"/>
                                      <a:gd name="T37" fmla="*/ 45 h 63"/>
                                      <a:gd name="T38" fmla="*/ 109 w 109"/>
                                      <a:gd name="T39" fmla="*/ 30 h 63"/>
                                      <a:gd name="T40" fmla="*/ 106 w 109"/>
                                      <a:gd name="T41" fmla="*/ 30 h 63"/>
                                      <a:gd name="T42" fmla="*/ 104 w 109"/>
                                      <a:gd name="T43" fmla="*/ 30 h 63"/>
                                      <a:gd name="T44" fmla="*/ 104 w 109"/>
                                      <a:gd name="T45" fmla="*/ 38 h 63"/>
                                      <a:gd name="T46" fmla="*/ 101 w 109"/>
                                      <a:gd name="T47" fmla="*/ 45 h 63"/>
                                      <a:gd name="T48" fmla="*/ 96 w 109"/>
                                      <a:gd name="T49" fmla="*/ 53 h 63"/>
                                      <a:gd name="T50" fmla="*/ 92 w 109"/>
                                      <a:gd name="T51" fmla="*/ 60 h 63"/>
                                      <a:gd name="T52" fmla="*/ 96 w 109"/>
                                      <a:gd name="T53" fmla="*/ 58 h 63"/>
                                      <a:gd name="T54" fmla="*/ 99 w 109"/>
                                      <a:gd name="T55" fmla="*/ 58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</a:cxnLst>
                                    <a:rect l="0" t="0" r="r" b="b"/>
                                    <a:pathLst>
                                      <a:path w="109" h="63">
                                        <a:moveTo>
                                          <a:pt x="7" y="0"/>
                                        </a:moveTo>
                                        <a:lnTo>
                                          <a:pt x="2" y="13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2" y="35"/>
                                        </a:lnTo>
                                        <a:lnTo>
                                          <a:pt x="2" y="45"/>
                                        </a:lnTo>
                                        <a:lnTo>
                                          <a:pt x="7" y="53"/>
                                        </a:lnTo>
                                        <a:lnTo>
                                          <a:pt x="12" y="60"/>
                                        </a:lnTo>
                                        <a:lnTo>
                                          <a:pt x="14" y="60"/>
                                        </a:lnTo>
                                        <a:lnTo>
                                          <a:pt x="19" y="63"/>
                                        </a:lnTo>
                                        <a:lnTo>
                                          <a:pt x="12" y="55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7" y="38"/>
                                        </a:lnTo>
                                        <a:lnTo>
                                          <a:pt x="5" y="28"/>
                                        </a:lnTo>
                                        <a:lnTo>
                                          <a:pt x="7" y="13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  <a:moveTo>
                                          <a:pt x="99" y="58"/>
                                        </a:moveTo>
                                        <a:lnTo>
                                          <a:pt x="106" y="45"/>
                                        </a:lnTo>
                                        <a:lnTo>
                                          <a:pt x="109" y="30"/>
                                        </a:lnTo>
                                        <a:lnTo>
                                          <a:pt x="106" y="30"/>
                                        </a:lnTo>
                                        <a:lnTo>
                                          <a:pt x="104" y="30"/>
                                        </a:lnTo>
                                        <a:lnTo>
                                          <a:pt x="104" y="38"/>
                                        </a:lnTo>
                                        <a:lnTo>
                                          <a:pt x="101" y="45"/>
                                        </a:lnTo>
                                        <a:lnTo>
                                          <a:pt x="96" y="53"/>
                                        </a:lnTo>
                                        <a:lnTo>
                                          <a:pt x="92" y="60"/>
                                        </a:lnTo>
                                        <a:lnTo>
                                          <a:pt x="96" y="58"/>
                                        </a:lnTo>
                                        <a:lnTo>
                                          <a:pt x="99" y="5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EA91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90" name="Freeform 128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94" y="1519"/>
                                    <a:ext cx="104" cy="63"/>
                                  </a:xfrm>
                                  <a:custGeom>
                                    <a:avLst/>
                                    <a:gdLst>
                                      <a:gd name="T0" fmla="*/ 8 w 104"/>
                                      <a:gd name="T1" fmla="*/ 0 h 63"/>
                                      <a:gd name="T2" fmla="*/ 3 w 104"/>
                                      <a:gd name="T3" fmla="*/ 13 h 63"/>
                                      <a:gd name="T4" fmla="*/ 0 w 104"/>
                                      <a:gd name="T5" fmla="*/ 28 h 63"/>
                                      <a:gd name="T6" fmla="*/ 3 w 104"/>
                                      <a:gd name="T7" fmla="*/ 38 h 63"/>
                                      <a:gd name="T8" fmla="*/ 5 w 104"/>
                                      <a:gd name="T9" fmla="*/ 45 h 63"/>
                                      <a:gd name="T10" fmla="*/ 8 w 104"/>
                                      <a:gd name="T11" fmla="*/ 53 h 63"/>
                                      <a:gd name="T12" fmla="*/ 12 w 104"/>
                                      <a:gd name="T13" fmla="*/ 60 h 63"/>
                                      <a:gd name="T14" fmla="*/ 17 w 104"/>
                                      <a:gd name="T15" fmla="*/ 63 h 63"/>
                                      <a:gd name="T16" fmla="*/ 20 w 104"/>
                                      <a:gd name="T17" fmla="*/ 63 h 63"/>
                                      <a:gd name="T18" fmla="*/ 15 w 104"/>
                                      <a:gd name="T19" fmla="*/ 55 h 63"/>
                                      <a:gd name="T20" fmla="*/ 10 w 104"/>
                                      <a:gd name="T21" fmla="*/ 45 h 63"/>
                                      <a:gd name="T22" fmla="*/ 8 w 104"/>
                                      <a:gd name="T23" fmla="*/ 38 h 63"/>
                                      <a:gd name="T24" fmla="*/ 5 w 104"/>
                                      <a:gd name="T25" fmla="*/ 28 h 63"/>
                                      <a:gd name="T26" fmla="*/ 8 w 104"/>
                                      <a:gd name="T27" fmla="*/ 13 h 63"/>
                                      <a:gd name="T28" fmla="*/ 12 w 104"/>
                                      <a:gd name="T29" fmla="*/ 3 h 63"/>
                                      <a:gd name="T30" fmla="*/ 10 w 104"/>
                                      <a:gd name="T31" fmla="*/ 0 h 63"/>
                                      <a:gd name="T32" fmla="*/ 8 w 104"/>
                                      <a:gd name="T33" fmla="*/ 0 h 63"/>
                                      <a:gd name="T34" fmla="*/ 94 w 104"/>
                                      <a:gd name="T35" fmla="*/ 58 h 63"/>
                                      <a:gd name="T36" fmla="*/ 102 w 104"/>
                                      <a:gd name="T37" fmla="*/ 45 h 63"/>
                                      <a:gd name="T38" fmla="*/ 104 w 104"/>
                                      <a:gd name="T39" fmla="*/ 30 h 63"/>
                                      <a:gd name="T40" fmla="*/ 102 w 104"/>
                                      <a:gd name="T41" fmla="*/ 30 h 63"/>
                                      <a:gd name="T42" fmla="*/ 99 w 104"/>
                                      <a:gd name="T43" fmla="*/ 30 h 63"/>
                                      <a:gd name="T44" fmla="*/ 99 w 104"/>
                                      <a:gd name="T45" fmla="*/ 38 h 63"/>
                                      <a:gd name="T46" fmla="*/ 94 w 104"/>
                                      <a:gd name="T47" fmla="*/ 45 h 63"/>
                                      <a:gd name="T48" fmla="*/ 92 w 104"/>
                                      <a:gd name="T49" fmla="*/ 53 h 63"/>
                                      <a:gd name="T50" fmla="*/ 87 w 104"/>
                                      <a:gd name="T51" fmla="*/ 60 h 63"/>
                                      <a:gd name="T52" fmla="*/ 90 w 104"/>
                                      <a:gd name="T53" fmla="*/ 60 h 63"/>
                                      <a:gd name="T54" fmla="*/ 94 w 104"/>
                                      <a:gd name="T55" fmla="*/ 58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</a:cxnLst>
                                    <a:rect l="0" t="0" r="r" b="b"/>
                                    <a:pathLst>
                                      <a:path w="104" h="63">
                                        <a:moveTo>
                                          <a:pt x="8" y="0"/>
                                        </a:moveTo>
                                        <a:lnTo>
                                          <a:pt x="3" y="13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3" y="38"/>
                                        </a:lnTo>
                                        <a:lnTo>
                                          <a:pt x="5" y="45"/>
                                        </a:lnTo>
                                        <a:lnTo>
                                          <a:pt x="8" y="53"/>
                                        </a:lnTo>
                                        <a:lnTo>
                                          <a:pt x="12" y="60"/>
                                        </a:lnTo>
                                        <a:lnTo>
                                          <a:pt x="17" y="63"/>
                                        </a:lnTo>
                                        <a:lnTo>
                                          <a:pt x="20" y="63"/>
                                        </a:lnTo>
                                        <a:lnTo>
                                          <a:pt x="15" y="55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8" y="38"/>
                                        </a:lnTo>
                                        <a:lnTo>
                                          <a:pt x="5" y="28"/>
                                        </a:lnTo>
                                        <a:lnTo>
                                          <a:pt x="8" y="13"/>
                                        </a:lnTo>
                                        <a:lnTo>
                                          <a:pt x="12" y="3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94" y="58"/>
                                        </a:moveTo>
                                        <a:lnTo>
                                          <a:pt x="102" y="45"/>
                                        </a:lnTo>
                                        <a:lnTo>
                                          <a:pt x="104" y="30"/>
                                        </a:lnTo>
                                        <a:lnTo>
                                          <a:pt x="102" y="30"/>
                                        </a:lnTo>
                                        <a:lnTo>
                                          <a:pt x="99" y="30"/>
                                        </a:lnTo>
                                        <a:lnTo>
                                          <a:pt x="99" y="38"/>
                                        </a:lnTo>
                                        <a:lnTo>
                                          <a:pt x="94" y="45"/>
                                        </a:lnTo>
                                        <a:lnTo>
                                          <a:pt x="92" y="53"/>
                                        </a:lnTo>
                                        <a:lnTo>
                                          <a:pt x="87" y="60"/>
                                        </a:lnTo>
                                        <a:lnTo>
                                          <a:pt x="90" y="60"/>
                                        </a:lnTo>
                                        <a:lnTo>
                                          <a:pt x="94" y="5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FAC1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91" name="Freeform 128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97" y="1519"/>
                                    <a:ext cx="99" cy="63"/>
                                  </a:xfrm>
                                  <a:custGeom>
                                    <a:avLst/>
                                    <a:gdLst>
                                      <a:gd name="T0" fmla="*/ 7 w 99"/>
                                      <a:gd name="T1" fmla="*/ 0 h 63"/>
                                      <a:gd name="T2" fmla="*/ 2 w 99"/>
                                      <a:gd name="T3" fmla="*/ 13 h 63"/>
                                      <a:gd name="T4" fmla="*/ 0 w 99"/>
                                      <a:gd name="T5" fmla="*/ 28 h 63"/>
                                      <a:gd name="T6" fmla="*/ 2 w 99"/>
                                      <a:gd name="T7" fmla="*/ 38 h 63"/>
                                      <a:gd name="T8" fmla="*/ 5 w 99"/>
                                      <a:gd name="T9" fmla="*/ 45 h 63"/>
                                      <a:gd name="T10" fmla="*/ 7 w 99"/>
                                      <a:gd name="T11" fmla="*/ 55 h 63"/>
                                      <a:gd name="T12" fmla="*/ 14 w 99"/>
                                      <a:gd name="T13" fmla="*/ 63 h 63"/>
                                      <a:gd name="T14" fmla="*/ 17 w 99"/>
                                      <a:gd name="T15" fmla="*/ 63 h 63"/>
                                      <a:gd name="T16" fmla="*/ 22 w 99"/>
                                      <a:gd name="T17" fmla="*/ 63 h 63"/>
                                      <a:gd name="T18" fmla="*/ 14 w 99"/>
                                      <a:gd name="T19" fmla="*/ 55 h 63"/>
                                      <a:gd name="T20" fmla="*/ 9 w 99"/>
                                      <a:gd name="T21" fmla="*/ 48 h 63"/>
                                      <a:gd name="T22" fmla="*/ 7 w 99"/>
                                      <a:gd name="T23" fmla="*/ 38 h 63"/>
                                      <a:gd name="T24" fmla="*/ 5 w 99"/>
                                      <a:gd name="T25" fmla="*/ 28 h 63"/>
                                      <a:gd name="T26" fmla="*/ 7 w 99"/>
                                      <a:gd name="T27" fmla="*/ 15 h 63"/>
                                      <a:gd name="T28" fmla="*/ 12 w 99"/>
                                      <a:gd name="T29" fmla="*/ 3 h 63"/>
                                      <a:gd name="T30" fmla="*/ 9 w 99"/>
                                      <a:gd name="T31" fmla="*/ 3 h 63"/>
                                      <a:gd name="T32" fmla="*/ 7 w 99"/>
                                      <a:gd name="T33" fmla="*/ 0 h 63"/>
                                      <a:gd name="T34" fmla="*/ 87 w 99"/>
                                      <a:gd name="T35" fmla="*/ 60 h 63"/>
                                      <a:gd name="T36" fmla="*/ 91 w 99"/>
                                      <a:gd name="T37" fmla="*/ 53 h 63"/>
                                      <a:gd name="T38" fmla="*/ 96 w 99"/>
                                      <a:gd name="T39" fmla="*/ 45 h 63"/>
                                      <a:gd name="T40" fmla="*/ 99 w 99"/>
                                      <a:gd name="T41" fmla="*/ 38 h 63"/>
                                      <a:gd name="T42" fmla="*/ 99 w 99"/>
                                      <a:gd name="T43" fmla="*/ 30 h 63"/>
                                      <a:gd name="T44" fmla="*/ 96 w 99"/>
                                      <a:gd name="T45" fmla="*/ 30 h 63"/>
                                      <a:gd name="T46" fmla="*/ 94 w 99"/>
                                      <a:gd name="T47" fmla="*/ 28 h 63"/>
                                      <a:gd name="T48" fmla="*/ 94 w 99"/>
                                      <a:gd name="T49" fmla="*/ 38 h 63"/>
                                      <a:gd name="T50" fmla="*/ 89 w 99"/>
                                      <a:gd name="T51" fmla="*/ 48 h 63"/>
                                      <a:gd name="T52" fmla="*/ 84 w 99"/>
                                      <a:gd name="T53" fmla="*/ 55 h 63"/>
                                      <a:gd name="T54" fmla="*/ 79 w 99"/>
                                      <a:gd name="T55" fmla="*/ 60 h 63"/>
                                      <a:gd name="T56" fmla="*/ 84 w 99"/>
                                      <a:gd name="T57" fmla="*/ 60 h 63"/>
                                      <a:gd name="T58" fmla="*/ 87 w 99"/>
                                      <a:gd name="T59" fmla="*/ 60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</a:cxnLst>
                                    <a:rect l="0" t="0" r="r" b="b"/>
                                    <a:pathLst>
                                      <a:path w="99" h="63">
                                        <a:moveTo>
                                          <a:pt x="7" y="0"/>
                                        </a:moveTo>
                                        <a:lnTo>
                                          <a:pt x="2" y="13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2" y="38"/>
                                        </a:lnTo>
                                        <a:lnTo>
                                          <a:pt x="5" y="45"/>
                                        </a:lnTo>
                                        <a:lnTo>
                                          <a:pt x="7" y="55"/>
                                        </a:lnTo>
                                        <a:lnTo>
                                          <a:pt x="14" y="63"/>
                                        </a:lnTo>
                                        <a:lnTo>
                                          <a:pt x="17" y="63"/>
                                        </a:lnTo>
                                        <a:lnTo>
                                          <a:pt x="22" y="63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9" y="48"/>
                                        </a:lnTo>
                                        <a:lnTo>
                                          <a:pt x="7" y="38"/>
                                        </a:lnTo>
                                        <a:lnTo>
                                          <a:pt x="5" y="28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2" y="3"/>
                                        </a:lnTo>
                                        <a:lnTo>
                                          <a:pt x="9" y="3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  <a:moveTo>
                                          <a:pt x="87" y="60"/>
                                        </a:moveTo>
                                        <a:lnTo>
                                          <a:pt x="91" y="53"/>
                                        </a:lnTo>
                                        <a:lnTo>
                                          <a:pt x="96" y="45"/>
                                        </a:lnTo>
                                        <a:lnTo>
                                          <a:pt x="99" y="38"/>
                                        </a:lnTo>
                                        <a:lnTo>
                                          <a:pt x="99" y="30"/>
                                        </a:lnTo>
                                        <a:lnTo>
                                          <a:pt x="96" y="30"/>
                                        </a:lnTo>
                                        <a:lnTo>
                                          <a:pt x="94" y="28"/>
                                        </a:lnTo>
                                        <a:lnTo>
                                          <a:pt x="94" y="38"/>
                                        </a:lnTo>
                                        <a:lnTo>
                                          <a:pt x="89" y="48"/>
                                        </a:lnTo>
                                        <a:lnTo>
                                          <a:pt x="84" y="55"/>
                                        </a:lnTo>
                                        <a:lnTo>
                                          <a:pt x="79" y="60"/>
                                        </a:lnTo>
                                        <a:lnTo>
                                          <a:pt x="84" y="60"/>
                                        </a:lnTo>
                                        <a:lnTo>
                                          <a:pt x="87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FB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92" name="Freeform 128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99" y="1522"/>
                                    <a:ext cx="94" cy="60"/>
                                  </a:xfrm>
                                  <a:custGeom>
                                    <a:avLst/>
                                    <a:gdLst>
                                      <a:gd name="T0" fmla="*/ 7 w 94"/>
                                      <a:gd name="T1" fmla="*/ 0 h 60"/>
                                      <a:gd name="T2" fmla="*/ 3 w 94"/>
                                      <a:gd name="T3" fmla="*/ 10 h 60"/>
                                      <a:gd name="T4" fmla="*/ 0 w 94"/>
                                      <a:gd name="T5" fmla="*/ 25 h 60"/>
                                      <a:gd name="T6" fmla="*/ 3 w 94"/>
                                      <a:gd name="T7" fmla="*/ 35 h 60"/>
                                      <a:gd name="T8" fmla="*/ 5 w 94"/>
                                      <a:gd name="T9" fmla="*/ 42 h 60"/>
                                      <a:gd name="T10" fmla="*/ 10 w 94"/>
                                      <a:gd name="T11" fmla="*/ 52 h 60"/>
                                      <a:gd name="T12" fmla="*/ 15 w 94"/>
                                      <a:gd name="T13" fmla="*/ 60 h 60"/>
                                      <a:gd name="T14" fmla="*/ 20 w 94"/>
                                      <a:gd name="T15" fmla="*/ 60 h 60"/>
                                      <a:gd name="T16" fmla="*/ 25 w 94"/>
                                      <a:gd name="T17" fmla="*/ 60 h 60"/>
                                      <a:gd name="T18" fmla="*/ 17 w 94"/>
                                      <a:gd name="T19" fmla="*/ 52 h 60"/>
                                      <a:gd name="T20" fmla="*/ 10 w 94"/>
                                      <a:gd name="T21" fmla="*/ 45 h 60"/>
                                      <a:gd name="T22" fmla="*/ 7 w 94"/>
                                      <a:gd name="T23" fmla="*/ 35 h 60"/>
                                      <a:gd name="T24" fmla="*/ 5 w 94"/>
                                      <a:gd name="T25" fmla="*/ 25 h 60"/>
                                      <a:gd name="T26" fmla="*/ 7 w 94"/>
                                      <a:gd name="T27" fmla="*/ 12 h 60"/>
                                      <a:gd name="T28" fmla="*/ 12 w 94"/>
                                      <a:gd name="T29" fmla="*/ 0 h 60"/>
                                      <a:gd name="T30" fmla="*/ 10 w 94"/>
                                      <a:gd name="T31" fmla="*/ 0 h 60"/>
                                      <a:gd name="T32" fmla="*/ 7 w 94"/>
                                      <a:gd name="T33" fmla="*/ 0 h 60"/>
                                      <a:gd name="T34" fmla="*/ 82 w 94"/>
                                      <a:gd name="T35" fmla="*/ 57 h 60"/>
                                      <a:gd name="T36" fmla="*/ 87 w 94"/>
                                      <a:gd name="T37" fmla="*/ 50 h 60"/>
                                      <a:gd name="T38" fmla="*/ 89 w 94"/>
                                      <a:gd name="T39" fmla="*/ 42 h 60"/>
                                      <a:gd name="T40" fmla="*/ 94 w 94"/>
                                      <a:gd name="T41" fmla="*/ 35 h 60"/>
                                      <a:gd name="T42" fmla="*/ 94 w 94"/>
                                      <a:gd name="T43" fmla="*/ 27 h 60"/>
                                      <a:gd name="T44" fmla="*/ 92 w 94"/>
                                      <a:gd name="T45" fmla="*/ 25 h 60"/>
                                      <a:gd name="T46" fmla="*/ 89 w 94"/>
                                      <a:gd name="T47" fmla="*/ 25 h 60"/>
                                      <a:gd name="T48" fmla="*/ 87 w 94"/>
                                      <a:gd name="T49" fmla="*/ 35 h 60"/>
                                      <a:gd name="T50" fmla="*/ 85 w 94"/>
                                      <a:gd name="T51" fmla="*/ 45 h 60"/>
                                      <a:gd name="T52" fmla="*/ 80 w 94"/>
                                      <a:gd name="T53" fmla="*/ 52 h 60"/>
                                      <a:gd name="T54" fmla="*/ 72 w 94"/>
                                      <a:gd name="T55" fmla="*/ 60 h 60"/>
                                      <a:gd name="T56" fmla="*/ 77 w 94"/>
                                      <a:gd name="T57" fmla="*/ 57 h 60"/>
                                      <a:gd name="T58" fmla="*/ 82 w 94"/>
                                      <a:gd name="T59" fmla="*/ 57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</a:cxnLst>
                                    <a:rect l="0" t="0" r="r" b="b"/>
                                    <a:pathLst>
                                      <a:path w="94" h="60">
                                        <a:moveTo>
                                          <a:pt x="7" y="0"/>
                                        </a:moveTo>
                                        <a:lnTo>
                                          <a:pt x="3" y="1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3" y="35"/>
                                        </a:lnTo>
                                        <a:lnTo>
                                          <a:pt x="5" y="42"/>
                                        </a:lnTo>
                                        <a:lnTo>
                                          <a:pt x="10" y="52"/>
                                        </a:lnTo>
                                        <a:lnTo>
                                          <a:pt x="15" y="60"/>
                                        </a:lnTo>
                                        <a:lnTo>
                                          <a:pt x="20" y="60"/>
                                        </a:lnTo>
                                        <a:lnTo>
                                          <a:pt x="25" y="60"/>
                                        </a:lnTo>
                                        <a:lnTo>
                                          <a:pt x="17" y="52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7" y="35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7" y="12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  <a:moveTo>
                                          <a:pt x="82" y="57"/>
                                        </a:moveTo>
                                        <a:lnTo>
                                          <a:pt x="87" y="50"/>
                                        </a:lnTo>
                                        <a:lnTo>
                                          <a:pt x="89" y="42"/>
                                        </a:lnTo>
                                        <a:lnTo>
                                          <a:pt x="94" y="35"/>
                                        </a:lnTo>
                                        <a:lnTo>
                                          <a:pt x="94" y="27"/>
                                        </a:lnTo>
                                        <a:lnTo>
                                          <a:pt x="92" y="25"/>
                                        </a:lnTo>
                                        <a:lnTo>
                                          <a:pt x="89" y="25"/>
                                        </a:lnTo>
                                        <a:lnTo>
                                          <a:pt x="87" y="35"/>
                                        </a:lnTo>
                                        <a:lnTo>
                                          <a:pt x="85" y="45"/>
                                        </a:lnTo>
                                        <a:lnTo>
                                          <a:pt x="80" y="52"/>
                                        </a:lnTo>
                                        <a:lnTo>
                                          <a:pt x="72" y="60"/>
                                        </a:lnTo>
                                        <a:lnTo>
                                          <a:pt x="77" y="57"/>
                                        </a:lnTo>
                                        <a:lnTo>
                                          <a:pt x="82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0B3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93" name="Freeform 128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02" y="1522"/>
                                    <a:ext cx="89" cy="60"/>
                                  </a:xfrm>
                                  <a:custGeom>
                                    <a:avLst/>
                                    <a:gdLst>
                                      <a:gd name="T0" fmla="*/ 7 w 89"/>
                                      <a:gd name="T1" fmla="*/ 0 h 60"/>
                                      <a:gd name="T2" fmla="*/ 2 w 89"/>
                                      <a:gd name="T3" fmla="*/ 12 h 60"/>
                                      <a:gd name="T4" fmla="*/ 0 w 89"/>
                                      <a:gd name="T5" fmla="*/ 25 h 60"/>
                                      <a:gd name="T6" fmla="*/ 2 w 89"/>
                                      <a:gd name="T7" fmla="*/ 35 h 60"/>
                                      <a:gd name="T8" fmla="*/ 4 w 89"/>
                                      <a:gd name="T9" fmla="*/ 45 h 60"/>
                                      <a:gd name="T10" fmla="*/ 9 w 89"/>
                                      <a:gd name="T11" fmla="*/ 52 h 60"/>
                                      <a:gd name="T12" fmla="*/ 17 w 89"/>
                                      <a:gd name="T13" fmla="*/ 60 h 60"/>
                                      <a:gd name="T14" fmla="*/ 22 w 89"/>
                                      <a:gd name="T15" fmla="*/ 60 h 60"/>
                                      <a:gd name="T16" fmla="*/ 27 w 89"/>
                                      <a:gd name="T17" fmla="*/ 60 h 60"/>
                                      <a:gd name="T18" fmla="*/ 17 w 89"/>
                                      <a:gd name="T19" fmla="*/ 55 h 60"/>
                                      <a:gd name="T20" fmla="*/ 12 w 89"/>
                                      <a:gd name="T21" fmla="*/ 45 h 60"/>
                                      <a:gd name="T22" fmla="*/ 7 w 89"/>
                                      <a:gd name="T23" fmla="*/ 35 h 60"/>
                                      <a:gd name="T24" fmla="*/ 4 w 89"/>
                                      <a:gd name="T25" fmla="*/ 25 h 60"/>
                                      <a:gd name="T26" fmla="*/ 7 w 89"/>
                                      <a:gd name="T27" fmla="*/ 12 h 60"/>
                                      <a:gd name="T28" fmla="*/ 12 w 89"/>
                                      <a:gd name="T29" fmla="*/ 2 h 60"/>
                                      <a:gd name="T30" fmla="*/ 9 w 89"/>
                                      <a:gd name="T31" fmla="*/ 0 h 60"/>
                                      <a:gd name="T32" fmla="*/ 7 w 89"/>
                                      <a:gd name="T33" fmla="*/ 0 h 60"/>
                                      <a:gd name="T34" fmla="*/ 74 w 89"/>
                                      <a:gd name="T35" fmla="*/ 57 h 60"/>
                                      <a:gd name="T36" fmla="*/ 79 w 89"/>
                                      <a:gd name="T37" fmla="*/ 52 h 60"/>
                                      <a:gd name="T38" fmla="*/ 84 w 89"/>
                                      <a:gd name="T39" fmla="*/ 45 h 60"/>
                                      <a:gd name="T40" fmla="*/ 89 w 89"/>
                                      <a:gd name="T41" fmla="*/ 35 h 60"/>
                                      <a:gd name="T42" fmla="*/ 89 w 89"/>
                                      <a:gd name="T43" fmla="*/ 25 h 60"/>
                                      <a:gd name="T44" fmla="*/ 86 w 89"/>
                                      <a:gd name="T45" fmla="*/ 25 h 60"/>
                                      <a:gd name="T46" fmla="*/ 84 w 89"/>
                                      <a:gd name="T47" fmla="*/ 25 h 60"/>
                                      <a:gd name="T48" fmla="*/ 82 w 89"/>
                                      <a:gd name="T49" fmla="*/ 35 h 60"/>
                                      <a:gd name="T50" fmla="*/ 79 w 89"/>
                                      <a:gd name="T51" fmla="*/ 45 h 60"/>
                                      <a:gd name="T52" fmla="*/ 72 w 89"/>
                                      <a:gd name="T53" fmla="*/ 52 h 60"/>
                                      <a:gd name="T54" fmla="*/ 64 w 89"/>
                                      <a:gd name="T55" fmla="*/ 60 h 60"/>
                                      <a:gd name="T56" fmla="*/ 69 w 89"/>
                                      <a:gd name="T57" fmla="*/ 60 h 60"/>
                                      <a:gd name="T58" fmla="*/ 74 w 89"/>
                                      <a:gd name="T59" fmla="*/ 57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</a:cxnLst>
                                    <a:rect l="0" t="0" r="r" b="b"/>
                                    <a:pathLst>
                                      <a:path w="89" h="60">
                                        <a:moveTo>
                                          <a:pt x="7" y="0"/>
                                        </a:moveTo>
                                        <a:lnTo>
                                          <a:pt x="2" y="12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2" y="35"/>
                                        </a:lnTo>
                                        <a:lnTo>
                                          <a:pt x="4" y="45"/>
                                        </a:lnTo>
                                        <a:lnTo>
                                          <a:pt x="9" y="52"/>
                                        </a:lnTo>
                                        <a:lnTo>
                                          <a:pt x="17" y="60"/>
                                        </a:lnTo>
                                        <a:lnTo>
                                          <a:pt x="22" y="60"/>
                                        </a:lnTo>
                                        <a:lnTo>
                                          <a:pt x="27" y="60"/>
                                        </a:lnTo>
                                        <a:lnTo>
                                          <a:pt x="17" y="55"/>
                                        </a:lnTo>
                                        <a:lnTo>
                                          <a:pt x="12" y="45"/>
                                        </a:lnTo>
                                        <a:lnTo>
                                          <a:pt x="7" y="35"/>
                                        </a:lnTo>
                                        <a:lnTo>
                                          <a:pt x="4" y="25"/>
                                        </a:lnTo>
                                        <a:lnTo>
                                          <a:pt x="7" y="12"/>
                                        </a:lnTo>
                                        <a:lnTo>
                                          <a:pt x="12" y="2"/>
                                        </a:lnTo>
                                        <a:lnTo>
                                          <a:pt x="9" y="0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  <a:moveTo>
                                          <a:pt x="74" y="57"/>
                                        </a:moveTo>
                                        <a:lnTo>
                                          <a:pt x="79" y="52"/>
                                        </a:lnTo>
                                        <a:lnTo>
                                          <a:pt x="84" y="45"/>
                                        </a:lnTo>
                                        <a:lnTo>
                                          <a:pt x="89" y="35"/>
                                        </a:lnTo>
                                        <a:lnTo>
                                          <a:pt x="89" y="25"/>
                                        </a:lnTo>
                                        <a:lnTo>
                                          <a:pt x="86" y="25"/>
                                        </a:lnTo>
                                        <a:lnTo>
                                          <a:pt x="84" y="25"/>
                                        </a:lnTo>
                                        <a:lnTo>
                                          <a:pt x="82" y="35"/>
                                        </a:lnTo>
                                        <a:lnTo>
                                          <a:pt x="79" y="45"/>
                                        </a:lnTo>
                                        <a:lnTo>
                                          <a:pt x="72" y="52"/>
                                        </a:lnTo>
                                        <a:lnTo>
                                          <a:pt x="64" y="60"/>
                                        </a:lnTo>
                                        <a:lnTo>
                                          <a:pt x="69" y="60"/>
                                        </a:lnTo>
                                        <a:lnTo>
                                          <a:pt x="74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1B7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94" name="Freeform 128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04" y="1522"/>
                                    <a:ext cx="84" cy="60"/>
                                  </a:xfrm>
                                  <a:custGeom>
                                    <a:avLst/>
                                    <a:gdLst>
                                      <a:gd name="T0" fmla="*/ 7 w 84"/>
                                      <a:gd name="T1" fmla="*/ 0 h 60"/>
                                      <a:gd name="T2" fmla="*/ 2 w 84"/>
                                      <a:gd name="T3" fmla="*/ 12 h 60"/>
                                      <a:gd name="T4" fmla="*/ 0 w 84"/>
                                      <a:gd name="T5" fmla="*/ 25 h 60"/>
                                      <a:gd name="T6" fmla="*/ 2 w 84"/>
                                      <a:gd name="T7" fmla="*/ 35 h 60"/>
                                      <a:gd name="T8" fmla="*/ 5 w 84"/>
                                      <a:gd name="T9" fmla="*/ 45 h 60"/>
                                      <a:gd name="T10" fmla="*/ 12 w 84"/>
                                      <a:gd name="T11" fmla="*/ 52 h 60"/>
                                      <a:gd name="T12" fmla="*/ 20 w 84"/>
                                      <a:gd name="T13" fmla="*/ 60 h 60"/>
                                      <a:gd name="T14" fmla="*/ 27 w 84"/>
                                      <a:gd name="T15" fmla="*/ 60 h 60"/>
                                      <a:gd name="T16" fmla="*/ 32 w 84"/>
                                      <a:gd name="T17" fmla="*/ 60 h 60"/>
                                      <a:gd name="T18" fmla="*/ 22 w 84"/>
                                      <a:gd name="T19" fmla="*/ 55 h 60"/>
                                      <a:gd name="T20" fmla="*/ 12 w 84"/>
                                      <a:gd name="T21" fmla="*/ 47 h 60"/>
                                      <a:gd name="T22" fmla="*/ 7 w 84"/>
                                      <a:gd name="T23" fmla="*/ 37 h 60"/>
                                      <a:gd name="T24" fmla="*/ 5 w 84"/>
                                      <a:gd name="T25" fmla="*/ 25 h 60"/>
                                      <a:gd name="T26" fmla="*/ 7 w 84"/>
                                      <a:gd name="T27" fmla="*/ 12 h 60"/>
                                      <a:gd name="T28" fmla="*/ 12 w 84"/>
                                      <a:gd name="T29" fmla="*/ 2 h 60"/>
                                      <a:gd name="T30" fmla="*/ 10 w 84"/>
                                      <a:gd name="T31" fmla="*/ 2 h 60"/>
                                      <a:gd name="T32" fmla="*/ 7 w 84"/>
                                      <a:gd name="T33" fmla="*/ 0 h 60"/>
                                      <a:gd name="T34" fmla="*/ 67 w 84"/>
                                      <a:gd name="T35" fmla="*/ 60 h 60"/>
                                      <a:gd name="T36" fmla="*/ 75 w 84"/>
                                      <a:gd name="T37" fmla="*/ 52 h 60"/>
                                      <a:gd name="T38" fmla="*/ 80 w 84"/>
                                      <a:gd name="T39" fmla="*/ 45 h 60"/>
                                      <a:gd name="T40" fmla="*/ 82 w 84"/>
                                      <a:gd name="T41" fmla="*/ 35 h 60"/>
                                      <a:gd name="T42" fmla="*/ 84 w 84"/>
                                      <a:gd name="T43" fmla="*/ 25 h 60"/>
                                      <a:gd name="T44" fmla="*/ 82 w 84"/>
                                      <a:gd name="T45" fmla="*/ 25 h 60"/>
                                      <a:gd name="T46" fmla="*/ 80 w 84"/>
                                      <a:gd name="T47" fmla="*/ 25 h 60"/>
                                      <a:gd name="T48" fmla="*/ 77 w 84"/>
                                      <a:gd name="T49" fmla="*/ 37 h 60"/>
                                      <a:gd name="T50" fmla="*/ 72 w 84"/>
                                      <a:gd name="T51" fmla="*/ 47 h 60"/>
                                      <a:gd name="T52" fmla="*/ 65 w 84"/>
                                      <a:gd name="T53" fmla="*/ 55 h 60"/>
                                      <a:gd name="T54" fmla="*/ 52 w 84"/>
                                      <a:gd name="T55" fmla="*/ 60 h 60"/>
                                      <a:gd name="T56" fmla="*/ 60 w 84"/>
                                      <a:gd name="T57" fmla="*/ 60 h 60"/>
                                      <a:gd name="T58" fmla="*/ 67 w 84"/>
                                      <a:gd name="T59" fmla="*/ 6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</a:cxnLst>
                                    <a:rect l="0" t="0" r="r" b="b"/>
                                    <a:pathLst>
                                      <a:path w="84" h="60">
                                        <a:moveTo>
                                          <a:pt x="7" y="0"/>
                                        </a:moveTo>
                                        <a:lnTo>
                                          <a:pt x="2" y="12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2" y="35"/>
                                        </a:lnTo>
                                        <a:lnTo>
                                          <a:pt x="5" y="45"/>
                                        </a:lnTo>
                                        <a:lnTo>
                                          <a:pt x="12" y="52"/>
                                        </a:lnTo>
                                        <a:lnTo>
                                          <a:pt x="20" y="60"/>
                                        </a:lnTo>
                                        <a:lnTo>
                                          <a:pt x="27" y="60"/>
                                        </a:lnTo>
                                        <a:lnTo>
                                          <a:pt x="32" y="60"/>
                                        </a:lnTo>
                                        <a:lnTo>
                                          <a:pt x="22" y="55"/>
                                        </a:lnTo>
                                        <a:lnTo>
                                          <a:pt x="12" y="47"/>
                                        </a:lnTo>
                                        <a:lnTo>
                                          <a:pt x="7" y="37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7" y="12"/>
                                        </a:lnTo>
                                        <a:lnTo>
                                          <a:pt x="12" y="2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  <a:moveTo>
                                          <a:pt x="67" y="60"/>
                                        </a:moveTo>
                                        <a:lnTo>
                                          <a:pt x="75" y="52"/>
                                        </a:lnTo>
                                        <a:lnTo>
                                          <a:pt x="80" y="45"/>
                                        </a:lnTo>
                                        <a:lnTo>
                                          <a:pt x="82" y="35"/>
                                        </a:lnTo>
                                        <a:lnTo>
                                          <a:pt x="84" y="25"/>
                                        </a:lnTo>
                                        <a:lnTo>
                                          <a:pt x="82" y="25"/>
                                        </a:lnTo>
                                        <a:lnTo>
                                          <a:pt x="80" y="25"/>
                                        </a:lnTo>
                                        <a:lnTo>
                                          <a:pt x="77" y="37"/>
                                        </a:lnTo>
                                        <a:lnTo>
                                          <a:pt x="72" y="47"/>
                                        </a:lnTo>
                                        <a:lnTo>
                                          <a:pt x="65" y="55"/>
                                        </a:lnTo>
                                        <a:lnTo>
                                          <a:pt x="52" y="60"/>
                                        </a:lnTo>
                                        <a:lnTo>
                                          <a:pt x="60" y="60"/>
                                        </a:lnTo>
                                        <a:lnTo>
                                          <a:pt x="67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2BB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95" name="Freeform 12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06" y="1524"/>
                                    <a:ext cx="80" cy="58"/>
                                  </a:xfrm>
                                  <a:custGeom>
                                    <a:avLst/>
                                    <a:gdLst>
                                      <a:gd name="T0" fmla="*/ 8 w 80"/>
                                      <a:gd name="T1" fmla="*/ 0 h 58"/>
                                      <a:gd name="T2" fmla="*/ 3 w 80"/>
                                      <a:gd name="T3" fmla="*/ 10 h 58"/>
                                      <a:gd name="T4" fmla="*/ 0 w 80"/>
                                      <a:gd name="T5" fmla="*/ 23 h 58"/>
                                      <a:gd name="T6" fmla="*/ 3 w 80"/>
                                      <a:gd name="T7" fmla="*/ 33 h 58"/>
                                      <a:gd name="T8" fmla="*/ 8 w 80"/>
                                      <a:gd name="T9" fmla="*/ 43 h 58"/>
                                      <a:gd name="T10" fmla="*/ 13 w 80"/>
                                      <a:gd name="T11" fmla="*/ 53 h 58"/>
                                      <a:gd name="T12" fmla="*/ 23 w 80"/>
                                      <a:gd name="T13" fmla="*/ 58 h 58"/>
                                      <a:gd name="T14" fmla="*/ 43 w 80"/>
                                      <a:gd name="T15" fmla="*/ 58 h 58"/>
                                      <a:gd name="T16" fmla="*/ 60 w 80"/>
                                      <a:gd name="T17" fmla="*/ 58 h 58"/>
                                      <a:gd name="T18" fmla="*/ 68 w 80"/>
                                      <a:gd name="T19" fmla="*/ 50 h 58"/>
                                      <a:gd name="T20" fmla="*/ 75 w 80"/>
                                      <a:gd name="T21" fmla="*/ 43 h 58"/>
                                      <a:gd name="T22" fmla="*/ 78 w 80"/>
                                      <a:gd name="T23" fmla="*/ 33 h 58"/>
                                      <a:gd name="T24" fmla="*/ 80 w 80"/>
                                      <a:gd name="T25" fmla="*/ 23 h 58"/>
                                      <a:gd name="T26" fmla="*/ 78 w 80"/>
                                      <a:gd name="T27" fmla="*/ 23 h 58"/>
                                      <a:gd name="T28" fmla="*/ 75 w 80"/>
                                      <a:gd name="T29" fmla="*/ 23 h 58"/>
                                      <a:gd name="T30" fmla="*/ 75 w 80"/>
                                      <a:gd name="T31" fmla="*/ 30 h 58"/>
                                      <a:gd name="T32" fmla="*/ 73 w 80"/>
                                      <a:gd name="T33" fmla="*/ 35 h 58"/>
                                      <a:gd name="T34" fmla="*/ 70 w 80"/>
                                      <a:gd name="T35" fmla="*/ 43 h 58"/>
                                      <a:gd name="T36" fmla="*/ 65 w 80"/>
                                      <a:gd name="T37" fmla="*/ 48 h 58"/>
                                      <a:gd name="T38" fmla="*/ 60 w 80"/>
                                      <a:gd name="T39" fmla="*/ 50 h 58"/>
                                      <a:gd name="T40" fmla="*/ 55 w 80"/>
                                      <a:gd name="T41" fmla="*/ 55 h 58"/>
                                      <a:gd name="T42" fmla="*/ 48 w 80"/>
                                      <a:gd name="T43" fmla="*/ 55 h 58"/>
                                      <a:gd name="T44" fmla="*/ 40 w 80"/>
                                      <a:gd name="T45" fmla="*/ 58 h 58"/>
                                      <a:gd name="T46" fmla="*/ 33 w 80"/>
                                      <a:gd name="T47" fmla="*/ 55 h 58"/>
                                      <a:gd name="T48" fmla="*/ 28 w 80"/>
                                      <a:gd name="T49" fmla="*/ 55 h 58"/>
                                      <a:gd name="T50" fmla="*/ 20 w 80"/>
                                      <a:gd name="T51" fmla="*/ 50 h 58"/>
                                      <a:gd name="T52" fmla="*/ 15 w 80"/>
                                      <a:gd name="T53" fmla="*/ 48 h 58"/>
                                      <a:gd name="T54" fmla="*/ 13 w 80"/>
                                      <a:gd name="T55" fmla="*/ 43 h 58"/>
                                      <a:gd name="T56" fmla="*/ 8 w 80"/>
                                      <a:gd name="T57" fmla="*/ 35 h 58"/>
                                      <a:gd name="T58" fmla="*/ 5 w 80"/>
                                      <a:gd name="T59" fmla="*/ 30 h 58"/>
                                      <a:gd name="T60" fmla="*/ 5 w 80"/>
                                      <a:gd name="T61" fmla="*/ 23 h 58"/>
                                      <a:gd name="T62" fmla="*/ 8 w 80"/>
                                      <a:gd name="T63" fmla="*/ 10 h 58"/>
                                      <a:gd name="T64" fmla="*/ 13 w 80"/>
                                      <a:gd name="T65" fmla="*/ 0 h 58"/>
                                      <a:gd name="T66" fmla="*/ 10 w 80"/>
                                      <a:gd name="T67" fmla="*/ 0 h 58"/>
                                      <a:gd name="T68" fmla="*/ 8 w 80"/>
                                      <a:gd name="T69" fmla="*/ 0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</a:cxnLst>
                                    <a:rect l="0" t="0" r="r" b="b"/>
                                    <a:pathLst>
                                      <a:path w="80" h="58">
                                        <a:moveTo>
                                          <a:pt x="8" y="0"/>
                                        </a:moveTo>
                                        <a:lnTo>
                                          <a:pt x="3" y="1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3" y="33"/>
                                        </a:lnTo>
                                        <a:lnTo>
                                          <a:pt x="8" y="43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23" y="58"/>
                                        </a:lnTo>
                                        <a:lnTo>
                                          <a:pt x="43" y="58"/>
                                        </a:lnTo>
                                        <a:lnTo>
                                          <a:pt x="60" y="58"/>
                                        </a:lnTo>
                                        <a:lnTo>
                                          <a:pt x="68" y="50"/>
                                        </a:lnTo>
                                        <a:lnTo>
                                          <a:pt x="75" y="43"/>
                                        </a:lnTo>
                                        <a:lnTo>
                                          <a:pt x="78" y="33"/>
                                        </a:lnTo>
                                        <a:lnTo>
                                          <a:pt x="80" y="23"/>
                                        </a:lnTo>
                                        <a:lnTo>
                                          <a:pt x="78" y="23"/>
                                        </a:lnTo>
                                        <a:lnTo>
                                          <a:pt x="75" y="23"/>
                                        </a:lnTo>
                                        <a:lnTo>
                                          <a:pt x="75" y="30"/>
                                        </a:lnTo>
                                        <a:lnTo>
                                          <a:pt x="73" y="35"/>
                                        </a:lnTo>
                                        <a:lnTo>
                                          <a:pt x="70" y="43"/>
                                        </a:lnTo>
                                        <a:lnTo>
                                          <a:pt x="65" y="48"/>
                                        </a:lnTo>
                                        <a:lnTo>
                                          <a:pt x="60" y="50"/>
                                        </a:lnTo>
                                        <a:lnTo>
                                          <a:pt x="55" y="55"/>
                                        </a:lnTo>
                                        <a:lnTo>
                                          <a:pt x="48" y="55"/>
                                        </a:lnTo>
                                        <a:lnTo>
                                          <a:pt x="40" y="58"/>
                                        </a:lnTo>
                                        <a:lnTo>
                                          <a:pt x="33" y="55"/>
                                        </a:lnTo>
                                        <a:lnTo>
                                          <a:pt x="28" y="55"/>
                                        </a:lnTo>
                                        <a:lnTo>
                                          <a:pt x="20" y="50"/>
                                        </a:lnTo>
                                        <a:lnTo>
                                          <a:pt x="15" y="48"/>
                                        </a:lnTo>
                                        <a:lnTo>
                                          <a:pt x="13" y="43"/>
                                        </a:lnTo>
                                        <a:lnTo>
                                          <a:pt x="8" y="35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8" y="1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4C1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96" name="Freeform 12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09" y="1524"/>
                                    <a:ext cx="75" cy="58"/>
                                  </a:xfrm>
                                  <a:custGeom>
                                    <a:avLst/>
                                    <a:gdLst>
                                      <a:gd name="T0" fmla="*/ 7 w 75"/>
                                      <a:gd name="T1" fmla="*/ 0 h 58"/>
                                      <a:gd name="T2" fmla="*/ 2 w 75"/>
                                      <a:gd name="T3" fmla="*/ 10 h 58"/>
                                      <a:gd name="T4" fmla="*/ 0 w 75"/>
                                      <a:gd name="T5" fmla="*/ 23 h 58"/>
                                      <a:gd name="T6" fmla="*/ 2 w 75"/>
                                      <a:gd name="T7" fmla="*/ 35 h 58"/>
                                      <a:gd name="T8" fmla="*/ 7 w 75"/>
                                      <a:gd name="T9" fmla="*/ 45 h 58"/>
                                      <a:gd name="T10" fmla="*/ 17 w 75"/>
                                      <a:gd name="T11" fmla="*/ 53 h 58"/>
                                      <a:gd name="T12" fmla="*/ 27 w 75"/>
                                      <a:gd name="T13" fmla="*/ 58 h 58"/>
                                      <a:gd name="T14" fmla="*/ 37 w 75"/>
                                      <a:gd name="T15" fmla="*/ 58 h 58"/>
                                      <a:gd name="T16" fmla="*/ 47 w 75"/>
                                      <a:gd name="T17" fmla="*/ 58 h 58"/>
                                      <a:gd name="T18" fmla="*/ 60 w 75"/>
                                      <a:gd name="T19" fmla="*/ 53 h 58"/>
                                      <a:gd name="T20" fmla="*/ 67 w 75"/>
                                      <a:gd name="T21" fmla="*/ 45 h 58"/>
                                      <a:gd name="T22" fmla="*/ 72 w 75"/>
                                      <a:gd name="T23" fmla="*/ 35 h 58"/>
                                      <a:gd name="T24" fmla="*/ 75 w 75"/>
                                      <a:gd name="T25" fmla="*/ 23 h 58"/>
                                      <a:gd name="T26" fmla="*/ 72 w 75"/>
                                      <a:gd name="T27" fmla="*/ 23 h 58"/>
                                      <a:gd name="T28" fmla="*/ 70 w 75"/>
                                      <a:gd name="T29" fmla="*/ 23 h 58"/>
                                      <a:gd name="T30" fmla="*/ 70 w 75"/>
                                      <a:gd name="T31" fmla="*/ 23 h 58"/>
                                      <a:gd name="T32" fmla="*/ 67 w 75"/>
                                      <a:gd name="T33" fmla="*/ 35 h 58"/>
                                      <a:gd name="T34" fmla="*/ 60 w 75"/>
                                      <a:gd name="T35" fmla="*/ 45 h 58"/>
                                      <a:gd name="T36" fmla="*/ 50 w 75"/>
                                      <a:gd name="T37" fmla="*/ 53 h 58"/>
                                      <a:gd name="T38" fmla="*/ 37 w 75"/>
                                      <a:gd name="T39" fmla="*/ 55 h 58"/>
                                      <a:gd name="T40" fmla="*/ 25 w 75"/>
                                      <a:gd name="T41" fmla="*/ 53 h 58"/>
                                      <a:gd name="T42" fmla="*/ 15 w 75"/>
                                      <a:gd name="T43" fmla="*/ 45 h 58"/>
                                      <a:gd name="T44" fmla="*/ 7 w 75"/>
                                      <a:gd name="T45" fmla="*/ 35 h 58"/>
                                      <a:gd name="T46" fmla="*/ 5 w 75"/>
                                      <a:gd name="T47" fmla="*/ 23 h 58"/>
                                      <a:gd name="T48" fmla="*/ 7 w 75"/>
                                      <a:gd name="T49" fmla="*/ 10 h 58"/>
                                      <a:gd name="T50" fmla="*/ 12 w 75"/>
                                      <a:gd name="T51" fmla="*/ 3 h 58"/>
                                      <a:gd name="T52" fmla="*/ 10 w 75"/>
                                      <a:gd name="T53" fmla="*/ 0 h 58"/>
                                      <a:gd name="T54" fmla="*/ 7 w 75"/>
                                      <a:gd name="T55" fmla="*/ 0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</a:cxnLst>
                                    <a:rect l="0" t="0" r="r" b="b"/>
                                    <a:pathLst>
                                      <a:path w="75" h="58">
                                        <a:moveTo>
                                          <a:pt x="7" y="0"/>
                                        </a:moveTo>
                                        <a:lnTo>
                                          <a:pt x="2" y="1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2" y="35"/>
                                        </a:lnTo>
                                        <a:lnTo>
                                          <a:pt x="7" y="45"/>
                                        </a:lnTo>
                                        <a:lnTo>
                                          <a:pt x="17" y="53"/>
                                        </a:lnTo>
                                        <a:lnTo>
                                          <a:pt x="27" y="58"/>
                                        </a:lnTo>
                                        <a:lnTo>
                                          <a:pt x="37" y="58"/>
                                        </a:lnTo>
                                        <a:lnTo>
                                          <a:pt x="47" y="58"/>
                                        </a:lnTo>
                                        <a:lnTo>
                                          <a:pt x="60" y="53"/>
                                        </a:lnTo>
                                        <a:lnTo>
                                          <a:pt x="67" y="45"/>
                                        </a:lnTo>
                                        <a:lnTo>
                                          <a:pt x="72" y="35"/>
                                        </a:lnTo>
                                        <a:lnTo>
                                          <a:pt x="75" y="23"/>
                                        </a:lnTo>
                                        <a:lnTo>
                                          <a:pt x="72" y="23"/>
                                        </a:lnTo>
                                        <a:lnTo>
                                          <a:pt x="70" y="23"/>
                                        </a:lnTo>
                                        <a:lnTo>
                                          <a:pt x="70" y="23"/>
                                        </a:lnTo>
                                        <a:lnTo>
                                          <a:pt x="67" y="35"/>
                                        </a:lnTo>
                                        <a:lnTo>
                                          <a:pt x="60" y="45"/>
                                        </a:lnTo>
                                        <a:lnTo>
                                          <a:pt x="50" y="53"/>
                                        </a:lnTo>
                                        <a:lnTo>
                                          <a:pt x="37" y="55"/>
                                        </a:lnTo>
                                        <a:lnTo>
                                          <a:pt x="25" y="53"/>
                                        </a:lnTo>
                                        <a:lnTo>
                                          <a:pt x="15" y="45"/>
                                        </a:lnTo>
                                        <a:lnTo>
                                          <a:pt x="7" y="35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12" y="3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5C5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97" name="Freeform 12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11" y="1524"/>
                                    <a:ext cx="70" cy="58"/>
                                  </a:xfrm>
                                  <a:custGeom>
                                    <a:avLst/>
                                    <a:gdLst>
                                      <a:gd name="T0" fmla="*/ 8 w 70"/>
                                      <a:gd name="T1" fmla="*/ 0 h 58"/>
                                      <a:gd name="T2" fmla="*/ 3 w 70"/>
                                      <a:gd name="T3" fmla="*/ 10 h 58"/>
                                      <a:gd name="T4" fmla="*/ 0 w 70"/>
                                      <a:gd name="T5" fmla="*/ 23 h 58"/>
                                      <a:gd name="T6" fmla="*/ 0 w 70"/>
                                      <a:gd name="T7" fmla="*/ 30 h 58"/>
                                      <a:gd name="T8" fmla="*/ 3 w 70"/>
                                      <a:gd name="T9" fmla="*/ 35 h 58"/>
                                      <a:gd name="T10" fmla="*/ 8 w 70"/>
                                      <a:gd name="T11" fmla="*/ 43 h 58"/>
                                      <a:gd name="T12" fmla="*/ 10 w 70"/>
                                      <a:gd name="T13" fmla="*/ 48 h 58"/>
                                      <a:gd name="T14" fmla="*/ 15 w 70"/>
                                      <a:gd name="T15" fmla="*/ 50 h 58"/>
                                      <a:gd name="T16" fmla="*/ 23 w 70"/>
                                      <a:gd name="T17" fmla="*/ 55 h 58"/>
                                      <a:gd name="T18" fmla="*/ 28 w 70"/>
                                      <a:gd name="T19" fmla="*/ 55 h 58"/>
                                      <a:gd name="T20" fmla="*/ 35 w 70"/>
                                      <a:gd name="T21" fmla="*/ 58 h 58"/>
                                      <a:gd name="T22" fmla="*/ 43 w 70"/>
                                      <a:gd name="T23" fmla="*/ 55 h 58"/>
                                      <a:gd name="T24" fmla="*/ 50 w 70"/>
                                      <a:gd name="T25" fmla="*/ 55 h 58"/>
                                      <a:gd name="T26" fmla="*/ 55 w 70"/>
                                      <a:gd name="T27" fmla="*/ 50 h 58"/>
                                      <a:gd name="T28" fmla="*/ 60 w 70"/>
                                      <a:gd name="T29" fmla="*/ 48 h 58"/>
                                      <a:gd name="T30" fmla="*/ 65 w 70"/>
                                      <a:gd name="T31" fmla="*/ 43 h 58"/>
                                      <a:gd name="T32" fmla="*/ 68 w 70"/>
                                      <a:gd name="T33" fmla="*/ 35 h 58"/>
                                      <a:gd name="T34" fmla="*/ 70 w 70"/>
                                      <a:gd name="T35" fmla="*/ 30 h 58"/>
                                      <a:gd name="T36" fmla="*/ 70 w 70"/>
                                      <a:gd name="T37" fmla="*/ 23 h 58"/>
                                      <a:gd name="T38" fmla="*/ 68 w 70"/>
                                      <a:gd name="T39" fmla="*/ 23 h 58"/>
                                      <a:gd name="T40" fmla="*/ 65 w 70"/>
                                      <a:gd name="T41" fmla="*/ 20 h 58"/>
                                      <a:gd name="T42" fmla="*/ 65 w 70"/>
                                      <a:gd name="T43" fmla="*/ 23 h 58"/>
                                      <a:gd name="T44" fmla="*/ 63 w 70"/>
                                      <a:gd name="T45" fmla="*/ 33 h 58"/>
                                      <a:gd name="T46" fmla="*/ 58 w 70"/>
                                      <a:gd name="T47" fmla="*/ 43 h 58"/>
                                      <a:gd name="T48" fmla="*/ 48 w 70"/>
                                      <a:gd name="T49" fmla="*/ 50 h 58"/>
                                      <a:gd name="T50" fmla="*/ 35 w 70"/>
                                      <a:gd name="T51" fmla="*/ 53 h 58"/>
                                      <a:gd name="T52" fmla="*/ 23 w 70"/>
                                      <a:gd name="T53" fmla="*/ 50 h 58"/>
                                      <a:gd name="T54" fmla="*/ 15 w 70"/>
                                      <a:gd name="T55" fmla="*/ 43 h 58"/>
                                      <a:gd name="T56" fmla="*/ 8 w 70"/>
                                      <a:gd name="T57" fmla="*/ 33 h 58"/>
                                      <a:gd name="T58" fmla="*/ 5 w 70"/>
                                      <a:gd name="T59" fmla="*/ 23 h 58"/>
                                      <a:gd name="T60" fmla="*/ 8 w 70"/>
                                      <a:gd name="T61" fmla="*/ 10 h 58"/>
                                      <a:gd name="T62" fmla="*/ 13 w 70"/>
                                      <a:gd name="T63" fmla="*/ 3 h 58"/>
                                      <a:gd name="T64" fmla="*/ 10 w 70"/>
                                      <a:gd name="T65" fmla="*/ 3 h 58"/>
                                      <a:gd name="T66" fmla="*/ 8 w 70"/>
                                      <a:gd name="T67" fmla="*/ 0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</a:cxnLst>
                                    <a:rect l="0" t="0" r="r" b="b"/>
                                    <a:pathLst>
                                      <a:path w="70" h="58">
                                        <a:moveTo>
                                          <a:pt x="8" y="0"/>
                                        </a:moveTo>
                                        <a:lnTo>
                                          <a:pt x="3" y="1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3" y="35"/>
                                        </a:lnTo>
                                        <a:lnTo>
                                          <a:pt x="8" y="43"/>
                                        </a:lnTo>
                                        <a:lnTo>
                                          <a:pt x="10" y="48"/>
                                        </a:lnTo>
                                        <a:lnTo>
                                          <a:pt x="15" y="50"/>
                                        </a:lnTo>
                                        <a:lnTo>
                                          <a:pt x="23" y="55"/>
                                        </a:lnTo>
                                        <a:lnTo>
                                          <a:pt x="28" y="55"/>
                                        </a:lnTo>
                                        <a:lnTo>
                                          <a:pt x="35" y="58"/>
                                        </a:lnTo>
                                        <a:lnTo>
                                          <a:pt x="43" y="55"/>
                                        </a:lnTo>
                                        <a:lnTo>
                                          <a:pt x="50" y="55"/>
                                        </a:lnTo>
                                        <a:lnTo>
                                          <a:pt x="55" y="50"/>
                                        </a:lnTo>
                                        <a:lnTo>
                                          <a:pt x="60" y="48"/>
                                        </a:lnTo>
                                        <a:lnTo>
                                          <a:pt x="65" y="43"/>
                                        </a:lnTo>
                                        <a:lnTo>
                                          <a:pt x="68" y="35"/>
                                        </a:lnTo>
                                        <a:lnTo>
                                          <a:pt x="70" y="30"/>
                                        </a:lnTo>
                                        <a:lnTo>
                                          <a:pt x="70" y="23"/>
                                        </a:lnTo>
                                        <a:lnTo>
                                          <a:pt x="68" y="23"/>
                                        </a:lnTo>
                                        <a:lnTo>
                                          <a:pt x="65" y="20"/>
                                        </a:lnTo>
                                        <a:lnTo>
                                          <a:pt x="65" y="23"/>
                                        </a:lnTo>
                                        <a:lnTo>
                                          <a:pt x="63" y="33"/>
                                        </a:lnTo>
                                        <a:lnTo>
                                          <a:pt x="58" y="43"/>
                                        </a:lnTo>
                                        <a:lnTo>
                                          <a:pt x="48" y="50"/>
                                        </a:lnTo>
                                        <a:lnTo>
                                          <a:pt x="35" y="53"/>
                                        </a:lnTo>
                                        <a:lnTo>
                                          <a:pt x="23" y="50"/>
                                        </a:lnTo>
                                        <a:lnTo>
                                          <a:pt x="15" y="43"/>
                                        </a:lnTo>
                                        <a:lnTo>
                                          <a:pt x="8" y="33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8" y="10"/>
                                        </a:lnTo>
                                        <a:lnTo>
                                          <a:pt x="13" y="3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6C8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98" name="Freeform 12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14" y="1527"/>
                                    <a:ext cx="65" cy="52"/>
                                  </a:xfrm>
                                  <a:custGeom>
                                    <a:avLst/>
                                    <a:gdLst>
                                      <a:gd name="T0" fmla="*/ 65 w 65"/>
                                      <a:gd name="T1" fmla="*/ 20 h 52"/>
                                      <a:gd name="T2" fmla="*/ 65 w 65"/>
                                      <a:gd name="T3" fmla="*/ 20 h 52"/>
                                      <a:gd name="T4" fmla="*/ 62 w 65"/>
                                      <a:gd name="T5" fmla="*/ 17 h 52"/>
                                      <a:gd name="T6" fmla="*/ 60 w 65"/>
                                      <a:gd name="T7" fmla="*/ 17 h 52"/>
                                      <a:gd name="T8" fmla="*/ 60 w 65"/>
                                      <a:gd name="T9" fmla="*/ 17 h 52"/>
                                      <a:gd name="T10" fmla="*/ 60 w 65"/>
                                      <a:gd name="T11" fmla="*/ 20 h 52"/>
                                      <a:gd name="T12" fmla="*/ 57 w 65"/>
                                      <a:gd name="T13" fmla="*/ 30 h 52"/>
                                      <a:gd name="T14" fmla="*/ 52 w 65"/>
                                      <a:gd name="T15" fmla="*/ 40 h 52"/>
                                      <a:gd name="T16" fmla="*/ 42 w 65"/>
                                      <a:gd name="T17" fmla="*/ 45 h 52"/>
                                      <a:gd name="T18" fmla="*/ 32 w 65"/>
                                      <a:gd name="T19" fmla="*/ 47 h 52"/>
                                      <a:gd name="T20" fmla="*/ 22 w 65"/>
                                      <a:gd name="T21" fmla="*/ 45 h 52"/>
                                      <a:gd name="T22" fmla="*/ 12 w 65"/>
                                      <a:gd name="T23" fmla="*/ 40 h 52"/>
                                      <a:gd name="T24" fmla="*/ 7 w 65"/>
                                      <a:gd name="T25" fmla="*/ 30 h 52"/>
                                      <a:gd name="T26" fmla="*/ 5 w 65"/>
                                      <a:gd name="T27" fmla="*/ 20 h 52"/>
                                      <a:gd name="T28" fmla="*/ 7 w 65"/>
                                      <a:gd name="T29" fmla="*/ 10 h 52"/>
                                      <a:gd name="T30" fmla="*/ 12 w 65"/>
                                      <a:gd name="T31" fmla="*/ 0 h 52"/>
                                      <a:gd name="T32" fmla="*/ 10 w 65"/>
                                      <a:gd name="T33" fmla="*/ 0 h 52"/>
                                      <a:gd name="T34" fmla="*/ 7 w 65"/>
                                      <a:gd name="T35" fmla="*/ 0 h 52"/>
                                      <a:gd name="T36" fmla="*/ 2 w 65"/>
                                      <a:gd name="T37" fmla="*/ 7 h 52"/>
                                      <a:gd name="T38" fmla="*/ 0 w 65"/>
                                      <a:gd name="T39" fmla="*/ 20 h 52"/>
                                      <a:gd name="T40" fmla="*/ 2 w 65"/>
                                      <a:gd name="T41" fmla="*/ 32 h 52"/>
                                      <a:gd name="T42" fmla="*/ 10 w 65"/>
                                      <a:gd name="T43" fmla="*/ 42 h 52"/>
                                      <a:gd name="T44" fmla="*/ 20 w 65"/>
                                      <a:gd name="T45" fmla="*/ 50 h 52"/>
                                      <a:gd name="T46" fmla="*/ 32 w 65"/>
                                      <a:gd name="T47" fmla="*/ 52 h 52"/>
                                      <a:gd name="T48" fmla="*/ 45 w 65"/>
                                      <a:gd name="T49" fmla="*/ 50 h 52"/>
                                      <a:gd name="T50" fmla="*/ 55 w 65"/>
                                      <a:gd name="T51" fmla="*/ 42 h 52"/>
                                      <a:gd name="T52" fmla="*/ 62 w 65"/>
                                      <a:gd name="T53" fmla="*/ 32 h 52"/>
                                      <a:gd name="T54" fmla="*/ 65 w 65"/>
                                      <a:gd name="T55" fmla="*/ 2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</a:cxnLst>
                                    <a:rect l="0" t="0" r="r" b="b"/>
                                    <a:pathLst>
                                      <a:path w="65" h="52">
                                        <a:moveTo>
                                          <a:pt x="65" y="20"/>
                                        </a:moveTo>
                                        <a:lnTo>
                                          <a:pt x="65" y="20"/>
                                        </a:lnTo>
                                        <a:lnTo>
                                          <a:pt x="62" y="17"/>
                                        </a:lnTo>
                                        <a:lnTo>
                                          <a:pt x="60" y="17"/>
                                        </a:lnTo>
                                        <a:lnTo>
                                          <a:pt x="60" y="17"/>
                                        </a:lnTo>
                                        <a:lnTo>
                                          <a:pt x="60" y="20"/>
                                        </a:lnTo>
                                        <a:lnTo>
                                          <a:pt x="57" y="30"/>
                                        </a:lnTo>
                                        <a:lnTo>
                                          <a:pt x="52" y="40"/>
                                        </a:lnTo>
                                        <a:lnTo>
                                          <a:pt x="42" y="45"/>
                                        </a:lnTo>
                                        <a:lnTo>
                                          <a:pt x="32" y="47"/>
                                        </a:lnTo>
                                        <a:lnTo>
                                          <a:pt x="22" y="45"/>
                                        </a:lnTo>
                                        <a:lnTo>
                                          <a:pt x="12" y="40"/>
                                        </a:lnTo>
                                        <a:lnTo>
                                          <a:pt x="7" y="30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2" y="32"/>
                                        </a:lnTo>
                                        <a:lnTo>
                                          <a:pt x="10" y="42"/>
                                        </a:lnTo>
                                        <a:lnTo>
                                          <a:pt x="20" y="50"/>
                                        </a:lnTo>
                                        <a:lnTo>
                                          <a:pt x="32" y="52"/>
                                        </a:lnTo>
                                        <a:lnTo>
                                          <a:pt x="45" y="50"/>
                                        </a:lnTo>
                                        <a:lnTo>
                                          <a:pt x="55" y="42"/>
                                        </a:lnTo>
                                        <a:lnTo>
                                          <a:pt x="62" y="32"/>
                                        </a:lnTo>
                                        <a:lnTo>
                                          <a:pt x="65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6CC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99" name="Freeform 12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16" y="1527"/>
                                    <a:ext cx="60" cy="50"/>
                                  </a:xfrm>
                                  <a:custGeom>
                                    <a:avLst/>
                                    <a:gdLst>
                                      <a:gd name="T0" fmla="*/ 60 w 60"/>
                                      <a:gd name="T1" fmla="*/ 20 h 50"/>
                                      <a:gd name="T2" fmla="*/ 60 w 60"/>
                                      <a:gd name="T3" fmla="*/ 17 h 50"/>
                                      <a:gd name="T4" fmla="*/ 58 w 60"/>
                                      <a:gd name="T5" fmla="*/ 17 h 50"/>
                                      <a:gd name="T6" fmla="*/ 55 w 60"/>
                                      <a:gd name="T7" fmla="*/ 17 h 50"/>
                                      <a:gd name="T8" fmla="*/ 55 w 60"/>
                                      <a:gd name="T9" fmla="*/ 17 h 50"/>
                                      <a:gd name="T10" fmla="*/ 55 w 60"/>
                                      <a:gd name="T11" fmla="*/ 20 h 50"/>
                                      <a:gd name="T12" fmla="*/ 53 w 60"/>
                                      <a:gd name="T13" fmla="*/ 30 h 50"/>
                                      <a:gd name="T14" fmla="*/ 48 w 60"/>
                                      <a:gd name="T15" fmla="*/ 37 h 50"/>
                                      <a:gd name="T16" fmla="*/ 40 w 60"/>
                                      <a:gd name="T17" fmla="*/ 42 h 50"/>
                                      <a:gd name="T18" fmla="*/ 30 w 60"/>
                                      <a:gd name="T19" fmla="*/ 45 h 50"/>
                                      <a:gd name="T20" fmla="*/ 20 w 60"/>
                                      <a:gd name="T21" fmla="*/ 42 h 50"/>
                                      <a:gd name="T22" fmla="*/ 13 w 60"/>
                                      <a:gd name="T23" fmla="*/ 37 h 50"/>
                                      <a:gd name="T24" fmla="*/ 8 w 60"/>
                                      <a:gd name="T25" fmla="*/ 30 h 50"/>
                                      <a:gd name="T26" fmla="*/ 5 w 60"/>
                                      <a:gd name="T27" fmla="*/ 20 h 50"/>
                                      <a:gd name="T28" fmla="*/ 8 w 60"/>
                                      <a:gd name="T29" fmla="*/ 10 h 50"/>
                                      <a:gd name="T30" fmla="*/ 13 w 60"/>
                                      <a:gd name="T31" fmla="*/ 2 h 50"/>
                                      <a:gd name="T32" fmla="*/ 10 w 60"/>
                                      <a:gd name="T33" fmla="*/ 0 h 50"/>
                                      <a:gd name="T34" fmla="*/ 8 w 60"/>
                                      <a:gd name="T35" fmla="*/ 0 h 50"/>
                                      <a:gd name="T36" fmla="*/ 3 w 60"/>
                                      <a:gd name="T37" fmla="*/ 7 h 50"/>
                                      <a:gd name="T38" fmla="*/ 0 w 60"/>
                                      <a:gd name="T39" fmla="*/ 20 h 50"/>
                                      <a:gd name="T40" fmla="*/ 3 w 60"/>
                                      <a:gd name="T41" fmla="*/ 30 h 50"/>
                                      <a:gd name="T42" fmla="*/ 10 w 60"/>
                                      <a:gd name="T43" fmla="*/ 40 h 50"/>
                                      <a:gd name="T44" fmla="*/ 18 w 60"/>
                                      <a:gd name="T45" fmla="*/ 47 h 50"/>
                                      <a:gd name="T46" fmla="*/ 30 w 60"/>
                                      <a:gd name="T47" fmla="*/ 50 h 50"/>
                                      <a:gd name="T48" fmla="*/ 43 w 60"/>
                                      <a:gd name="T49" fmla="*/ 47 h 50"/>
                                      <a:gd name="T50" fmla="*/ 53 w 60"/>
                                      <a:gd name="T51" fmla="*/ 40 h 50"/>
                                      <a:gd name="T52" fmla="*/ 58 w 60"/>
                                      <a:gd name="T53" fmla="*/ 30 h 50"/>
                                      <a:gd name="T54" fmla="*/ 60 w 60"/>
                                      <a:gd name="T55" fmla="*/ 2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</a:cxnLst>
                                    <a:rect l="0" t="0" r="r" b="b"/>
                                    <a:pathLst>
                                      <a:path w="60" h="50">
                                        <a:moveTo>
                                          <a:pt x="60" y="20"/>
                                        </a:moveTo>
                                        <a:lnTo>
                                          <a:pt x="60" y="17"/>
                                        </a:lnTo>
                                        <a:lnTo>
                                          <a:pt x="58" y="17"/>
                                        </a:lnTo>
                                        <a:lnTo>
                                          <a:pt x="55" y="17"/>
                                        </a:lnTo>
                                        <a:lnTo>
                                          <a:pt x="55" y="17"/>
                                        </a:lnTo>
                                        <a:lnTo>
                                          <a:pt x="55" y="20"/>
                                        </a:lnTo>
                                        <a:lnTo>
                                          <a:pt x="53" y="30"/>
                                        </a:lnTo>
                                        <a:lnTo>
                                          <a:pt x="48" y="37"/>
                                        </a:lnTo>
                                        <a:lnTo>
                                          <a:pt x="40" y="42"/>
                                        </a:lnTo>
                                        <a:lnTo>
                                          <a:pt x="30" y="45"/>
                                        </a:lnTo>
                                        <a:lnTo>
                                          <a:pt x="20" y="42"/>
                                        </a:lnTo>
                                        <a:lnTo>
                                          <a:pt x="13" y="37"/>
                                        </a:lnTo>
                                        <a:lnTo>
                                          <a:pt x="8" y="30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8" y="10"/>
                                        </a:lnTo>
                                        <a:lnTo>
                                          <a:pt x="13" y="2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3" y="30"/>
                                        </a:lnTo>
                                        <a:lnTo>
                                          <a:pt x="10" y="40"/>
                                        </a:lnTo>
                                        <a:lnTo>
                                          <a:pt x="18" y="47"/>
                                        </a:lnTo>
                                        <a:lnTo>
                                          <a:pt x="30" y="50"/>
                                        </a:lnTo>
                                        <a:lnTo>
                                          <a:pt x="43" y="47"/>
                                        </a:lnTo>
                                        <a:lnTo>
                                          <a:pt x="53" y="40"/>
                                        </a:lnTo>
                                        <a:lnTo>
                                          <a:pt x="58" y="30"/>
                                        </a:lnTo>
                                        <a:lnTo>
                                          <a:pt x="6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8D1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00" name="Freeform 12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19" y="1527"/>
                                    <a:ext cx="55" cy="47"/>
                                  </a:xfrm>
                                  <a:custGeom>
                                    <a:avLst/>
                                    <a:gdLst>
                                      <a:gd name="T0" fmla="*/ 55 w 55"/>
                                      <a:gd name="T1" fmla="*/ 20 h 47"/>
                                      <a:gd name="T2" fmla="*/ 55 w 55"/>
                                      <a:gd name="T3" fmla="*/ 17 h 47"/>
                                      <a:gd name="T4" fmla="*/ 55 w 55"/>
                                      <a:gd name="T5" fmla="*/ 17 h 47"/>
                                      <a:gd name="T6" fmla="*/ 52 w 55"/>
                                      <a:gd name="T7" fmla="*/ 17 h 47"/>
                                      <a:gd name="T8" fmla="*/ 50 w 55"/>
                                      <a:gd name="T9" fmla="*/ 17 h 47"/>
                                      <a:gd name="T10" fmla="*/ 50 w 55"/>
                                      <a:gd name="T11" fmla="*/ 17 h 47"/>
                                      <a:gd name="T12" fmla="*/ 50 w 55"/>
                                      <a:gd name="T13" fmla="*/ 20 h 47"/>
                                      <a:gd name="T14" fmla="*/ 47 w 55"/>
                                      <a:gd name="T15" fmla="*/ 27 h 47"/>
                                      <a:gd name="T16" fmla="*/ 42 w 55"/>
                                      <a:gd name="T17" fmla="*/ 35 h 47"/>
                                      <a:gd name="T18" fmla="*/ 37 w 55"/>
                                      <a:gd name="T19" fmla="*/ 40 h 47"/>
                                      <a:gd name="T20" fmla="*/ 27 w 55"/>
                                      <a:gd name="T21" fmla="*/ 42 h 47"/>
                                      <a:gd name="T22" fmla="*/ 20 w 55"/>
                                      <a:gd name="T23" fmla="*/ 40 h 47"/>
                                      <a:gd name="T24" fmla="*/ 12 w 55"/>
                                      <a:gd name="T25" fmla="*/ 35 h 47"/>
                                      <a:gd name="T26" fmla="*/ 7 w 55"/>
                                      <a:gd name="T27" fmla="*/ 27 h 47"/>
                                      <a:gd name="T28" fmla="*/ 5 w 55"/>
                                      <a:gd name="T29" fmla="*/ 20 h 47"/>
                                      <a:gd name="T30" fmla="*/ 7 w 55"/>
                                      <a:gd name="T31" fmla="*/ 10 h 47"/>
                                      <a:gd name="T32" fmla="*/ 12 w 55"/>
                                      <a:gd name="T33" fmla="*/ 2 h 47"/>
                                      <a:gd name="T34" fmla="*/ 10 w 55"/>
                                      <a:gd name="T35" fmla="*/ 2 h 47"/>
                                      <a:gd name="T36" fmla="*/ 7 w 55"/>
                                      <a:gd name="T37" fmla="*/ 0 h 47"/>
                                      <a:gd name="T38" fmla="*/ 2 w 55"/>
                                      <a:gd name="T39" fmla="*/ 10 h 47"/>
                                      <a:gd name="T40" fmla="*/ 0 w 55"/>
                                      <a:gd name="T41" fmla="*/ 20 h 47"/>
                                      <a:gd name="T42" fmla="*/ 2 w 55"/>
                                      <a:gd name="T43" fmla="*/ 30 h 47"/>
                                      <a:gd name="T44" fmla="*/ 7 w 55"/>
                                      <a:gd name="T45" fmla="*/ 40 h 47"/>
                                      <a:gd name="T46" fmla="*/ 17 w 55"/>
                                      <a:gd name="T47" fmla="*/ 45 h 47"/>
                                      <a:gd name="T48" fmla="*/ 27 w 55"/>
                                      <a:gd name="T49" fmla="*/ 47 h 47"/>
                                      <a:gd name="T50" fmla="*/ 37 w 55"/>
                                      <a:gd name="T51" fmla="*/ 45 h 47"/>
                                      <a:gd name="T52" fmla="*/ 47 w 55"/>
                                      <a:gd name="T53" fmla="*/ 40 h 47"/>
                                      <a:gd name="T54" fmla="*/ 52 w 55"/>
                                      <a:gd name="T55" fmla="*/ 30 h 47"/>
                                      <a:gd name="T56" fmla="*/ 55 w 55"/>
                                      <a:gd name="T57" fmla="*/ 20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</a:cxnLst>
                                    <a:rect l="0" t="0" r="r" b="b"/>
                                    <a:pathLst>
                                      <a:path w="55" h="47">
                                        <a:moveTo>
                                          <a:pt x="55" y="20"/>
                                        </a:moveTo>
                                        <a:lnTo>
                                          <a:pt x="55" y="17"/>
                                        </a:lnTo>
                                        <a:lnTo>
                                          <a:pt x="55" y="17"/>
                                        </a:lnTo>
                                        <a:lnTo>
                                          <a:pt x="52" y="17"/>
                                        </a:lnTo>
                                        <a:lnTo>
                                          <a:pt x="50" y="17"/>
                                        </a:lnTo>
                                        <a:lnTo>
                                          <a:pt x="50" y="17"/>
                                        </a:lnTo>
                                        <a:lnTo>
                                          <a:pt x="50" y="20"/>
                                        </a:lnTo>
                                        <a:lnTo>
                                          <a:pt x="47" y="27"/>
                                        </a:lnTo>
                                        <a:lnTo>
                                          <a:pt x="42" y="35"/>
                                        </a:lnTo>
                                        <a:lnTo>
                                          <a:pt x="37" y="40"/>
                                        </a:lnTo>
                                        <a:lnTo>
                                          <a:pt x="27" y="42"/>
                                        </a:lnTo>
                                        <a:lnTo>
                                          <a:pt x="20" y="40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7" y="27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12" y="2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2" y="10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2" y="30"/>
                                        </a:lnTo>
                                        <a:lnTo>
                                          <a:pt x="7" y="40"/>
                                        </a:lnTo>
                                        <a:lnTo>
                                          <a:pt x="17" y="45"/>
                                        </a:lnTo>
                                        <a:lnTo>
                                          <a:pt x="27" y="47"/>
                                        </a:lnTo>
                                        <a:lnTo>
                                          <a:pt x="37" y="45"/>
                                        </a:lnTo>
                                        <a:lnTo>
                                          <a:pt x="47" y="40"/>
                                        </a:lnTo>
                                        <a:lnTo>
                                          <a:pt x="52" y="30"/>
                                        </a:lnTo>
                                        <a:lnTo>
                                          <a:pt x="55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7D4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01" name="Freeform 12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21" y="1529"/>
                                    <a:ext cx="50" cy="43"/>
                                  </a:xfrm>
                                  <a:custGeom>
                                    <a:avLst/>
                                    <a:gdLst>
                                      <a:gd name="T0" fmla="*/ 50 w 50"/>
                                      <a:gd name="T1" fmla="*/ 18 h 43"/>
                                      <a:gd name="T2" fmla="*/ 50 w 50"/>
                                      <a:gd name="T3" fmla="*/ 15 h 43"/>
                                      <a:gd name="T4" fmla="*/ 50 w 50"/>
                                      <a:gd name="T5" fmla="*/ 15 h 43"/>
                                      <a:gd name="T6" fmla="*/ 48 w 50"/>
                                      <a:gd name="T7" fmla="*/ 15 h 43"/>
                                      <a:gd name="T8" fmla="*/ 45 w 50"/>
                                      <a:gd name="T9" fmla="*/ 13 h 43"/>
                                      <a:gd name="T10" fmla="*/ 45 w 50"/>
                                      <a:gd name="T11" fmla="*/ 15 h 43"/>
                                      <a:gd name="T12" fmla="*/ 45 w 50"/>
                                      <a:gd name="T13" fmla="*/ 18 h 43"/>
                                      <a:gd name="T14" fmla="*/ 43 w 50"/>
                                      <a:gd name="T15" fmla="*/ 25 h 43"/>
                                      <a:gd name="T16" fmla="*/ 40 w 50"/>
                                      <a:gd name="T17" fmla="*/ 30 h 43"/>
                                      <a:gd name="T18" fmla="*/ 33 w 50"/>
                                      <a:gd name="T19" fmla="*/ 35 h 43"/>
                                      <a:gd name="T20" fmla="*/ 25 w 50"/>
                                      <a:gd name="T21" fmla="*/ 38 h 43"/>
                                      <a:gd name="T22" fmla="*/ 18 w 50"/>
                                      <a:gd name="T23" fmla="*/ 35 h 43"/>
                                      <a:gd name="T24" fmla="*/ 10 w 50"/>
                                      <a:gd name="T25" fmla="*/ 30 h 43"/>
                                      <a:gd name="T26" fmla="*/ 8 w 50"/>
                                      <a:gd name="T27" fmla="*/ 25 h 43"/>
                                      <a:gd name="T28" fmla="*/ 5 w 50"/>
                                      <a:gd name="T29" fmla="*/ 18 h 43"/>
                                      <a:gd name="T30" fmla="*/ 8 w 50"/>
                                      <a:gd name="T31" fmla="*/ 8 h 43"/>
                                      <a:gd name="T32" fmla="*/ 13 w 50"/>
                                      <a:gd name="T33" fmla="*/ 0 h 43"/>
                                      <a:gd name="T34" fmla="*/ 10 w 50"/>
                                      <a:gd name="T35" fmla="*/ 0 h 43"/>
                                      <a:gd name="T36" fmla="*/ 8 w 50"/>
                                      <a:gd name="T37" fmla="*/ 0 h 43"/>
                                      <a:gd name="T38" fmla="*/ 3 w 50"/>
                                      <a:gd name="T39" fmla="*/ 8 h 43"/>
                                      <a:gd name="T40" fmla="*/ 0 w 50"/>
                                      <a:gd name="T41" fmla="*/ 18 h 43"/>
                                      <a:gd name="T42" fmla="*/ 3 w 50"/>
                                      <a:gd name="T43" fmla="*/ 28 h 43"/>
                                      <a:gd name="T44" fmla="*/ 8 w 50"/>
                                      <a:gd name="T45" fmla="*/ 35 h 43"/>
                                      <a:gd name="T46" fmla="*/ 15 w 50"/>
                                      <a:gd name="T47" fmla="*/ 40 h 43"/>
                                      <a:gd name="T48" fmla="*/ 25 w 50"/>
                                      <a:gd name="T49" fmla="*/ 43 h 43"/>
                                      <a:gd name="T50" fmla="*/ 35 w 50"/>
                                      <a:gd name="T51" fmla="*/ 40 h 43"/>
                                      <a:gd name="T52" fmla="*/ 43 w 50"/>
                                      <a:gd name="T53" fmla="*/ 35 h 43"/>
                                      <a:gd name="T54" fmla="*/ 48 w 50"/>
                                      <a:gd name="T55" fmla="*/ 28 h 43"/>
                                      <a:gd name="T56" fmla="*/ 50 w 50"/>
                                      <a:gd name="T57" fmla="*/ 18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</a:cxnLst>
                                    <a:rect l="0" t="0" r="r" b="b"/>
                                    <a:pathLst>
                                      <a:path w="50" h="43">
                                        <a:moveTo>
                                          <a:pt x="50" y="18"/>
                                        </a:moveTo>
                                        <a:lnTo>
                                          <a:pt x="50" y="15"/>
                                        </a:lnTo>
                                        <a:lnTo>
                                          <a:pt x="50" y="15"/>
                                        </a:lnTo>
                                        <a:lnTo>
                                          <a:pt x="48" y="15"/>
                                        </a:lnTo>
                                        <a:lnTo>
                                          <a:pt x="45" y="13"/>
                                        </a:lnTo>
                                        <a:lnTo>
                                          <a:pt x="45" y="15"/>
                                        </a:lnTo>
                                        <a:lnTo>
                                          <a:pt x="45" y="18"/>
                                        </a:lnTo>
                                        <a:lnTo>
                                          <a:pt x="43" y="25"/>
                                        </a:lnTo>
                                        <a:lnTo>
                                          <a:pt x="40" y="30"/>
                                        </a:lnTo>
                                        <a:lnTo>
                                          <a:pt x="33" y="35"/>
                                        </a:lnTo>
                                        <a:lnTo>
                                          <a:pt x="25" y="38"/>
                                        </a:lnTo>
                                        <a:lnTo>
                                          <a:pt x="18" y="35"/>
                                        </a:lnTo>
                                        <a:lnTo>
                                          <a:pt x="10" y="30"/>
                                        </a:lnTo>
                                        <a:lnTo>
                                          <a:pt x="8" y="25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3" y="28"/>
                                        </a:lnTo>
                                        <a:lnTo>
                                          <a:pt x="8" y="35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25" y="43"/>
                                        </a:lnTo>
                                        <a:lnTo>
                                          <a:pt x="35" y="40"/>
                                        </a:lnTo>
                                        <a:lnTo>
                                          <a:pt x="43" y="35"/>
                                        </a:lnTo>
                                        <a:lnTo>
                                          <a:pt x="48" y="28"/>
                                        </a:lnTo>
                                        <a:lnTo>
                                          <a:pt x="50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6D6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02" name="Freeform 12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24" y="1529"/>
                                    <a:ext cx="45" cy="40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18 h 40"/>
                                      <a:gd name="T2" fmla="*/ 45 w 45"/>
                                      <a:gd name="T3" fmla="*/ 15 h 40"/>
                                      <a:gd name="T4" fmla="*/ 45 w 45"/>
                                      <a:gd name="T5" fmla="*/ 15 h 40"/>
                                      <a:gd name="T6" fmla="*/ 42 w 45"/>
                                      <a:gd name="T7" fmla="*/ 13 h 40"/>
                                      <a:gd name="T8" fmla="*/ 40 w 45"/>
                                      <a:gd name="T9" fmla="*/ 13 h 40"/>
                                      <a:gd name="T10" fmla="*/ 40 w 45"/>
                                      <a:gd name="T11" fmla="*/ 15 h 40"/>
                                      <a:gd name="T12" fmla="*/ 40 w 45"/>
                                      <a:gd name="T13" fmla="*/ 18 h 40"/>
                                      <a:gd name="T14" fmla="*/ 40 w 45"/>
                                      <a:gd name="T15" fmla="*/ 23 h 40"/>
                                      <a:gd name="T16" fmla="*/ 35 w 45"/>
                                      <a:gd name="T17" fmla="*/ 30 h 40"/>
                                      <a:gd name="T18" fmla="*/ 30 w 45"/>
                                      <a:gd name="T19" fmla="*/ 33 h 40"/>
                                      <a:gd name="T20" fmla="*/ 22 w 45"/>
                                      <a:gd name="T21" fmla="*/ 35 h 40"/>
                                      <a:gd name="T22" fmla="*/ 15 w 45"/>
                                      <a:gd name="T23" fmla="*/ 33 h 40"/>
                                      <a:gd name="T24" fmla="*/ 10 w 45"/>
                                      <a:gd name="T25" fmla="*/ 30 h 40"/>
                                      <a:gd name="T26" fmla="*/ 7 w 45"/>
                                      <a:gd name="T27" fmla="*/ 23 h 40"/>
                                      <a:gd name="T28" fmla="*/ 5 w 45"/>
                                      <a:gd name="T29" fmla="*/ 18 h 40"/>
                                      <a:gd name="T30" fmla="*/ 7 w 45"/>
                                      <a:gd name="T31" fmla="*/ 8 h 40"/>
                                      <a:gd name="T32" fmla="*/ 12 w 45"/>
                                      <a:gd name="T33" fmla="*/ 3 h 40"/>
                                      <a:gd name="T34" fmla="*/ 10 w 45"/>
                                      <a:gd name="T35" fmla="*/ 0 h 40"/>
                                      <a:gd name="T36" fmla="*/ 7 w 45"/>
                                      <a:gd name="T37" fmla="*/ 0 h 40"/>
                                      <a:gd name="T38" fmla="*/ 2 w 45"/>
                                      <a:gd name="T39" fmla="*/ 8 h 40"/>
                                      <a:gd name="T40" fmla="*/ 0 w 45"/>
                                      <a:gd name="T41" fmla="*/ 18 h 40"/>
                                      <a:gd name="T42" fmla="*/ 2 w 45"/>
                                      <a:gd name="T43" fmla="*/ 25 h 40"/>
                                      <a:gd name="T44" fmla="*/ 7 w 45"/>
                                      <a:gd name="T45" fmla="*/ 33 h 40"/>
                                      <a:gd name="T46" fmla="*/ 15 w 45"/>
                                      <a:gd name="T47" fmla="*/ 38 h 40"/>
                                      <a:gd name="T48" fmla="*/ 22 w 45"/>
                                      <a:gd name="T49" fmla="*/ 40 h 40"/>
                                      <a:gd name="T50" fmla="*/ 32 w 45"/>
                                      <a:gd name="T51" fmla="*/ 38 h 40"/>
                                      <a:gd name="T52" fmla="*/ 37 w 45"/>
                                      <a:gd name="T53" fmla="*/ 33 h 40"/>
                                      <a:gd name="T54" fmla="*/ 42 w 45"/>
                                      <a:gd name="T55" fmla="*/ 25 h 40"/>
                                      <a:gd name="T56" fmla="*/ 45 w 45"/>
                                      <a:gd name="T57" fmla="*/ 18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</a:cxnLst>
                                    <a:rect l="0" t="0" r="r" b="b"/>
                                    <a:pathLst>
                                      <a:path w="45" h="40">
                                        <a:moveTo>
                                          <a:pt x="45" y="18"/>
                                        </a:moveTo>
                                        <a:lnTo>
                                          <a:pt x="45" y="15"/>
                                        </a:lnTo>
                                        <a:lnTo>
                                          <a:pt x="45" y="15"/>
                                        </a:lnTo>
                                        <a:lnTo>
                                          <a:pt x="42" y="13"/>
                                        </a:lnTo>
                                        <a:lnTo>
                                          <a:pt x="40" y="13"/>
                                        </a:lnTo>
                                        <a:lnTo>
                                          <a:pt x="40" y="15"/>
                                        </a:lnTo>
                                        <a:lnTo>
                                          <a:pt x="40" y="18"/>
                                        </a:lnTo>
                                        <a:lnTo>
                                          <a:pt x="40" y="23"/>
                                        </a:lnTo>
                                        <a:lnTo>
                                          <a:pt x="35" y="30"/>
                                        </a:lnTo>
                                        <a:lnTo>
                                          <a:pt x="30" y="33"/>
                                        </a:lnTo>
                                        <a:lnTo>
                                          <a:pt x="22" y="35"/>
                                        </a:lnTo>
                                        <a:lnTo>
                                          <a:pt x="15" y="33"/>
                                        </a:lnTo>
                                        <a:lnTo>
                                          <a:pt x="10" y="30"/>
                                        </a:lnTo>
                                        <a:lnTo>
                                          <a:pt x="7" y="23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7" y="8"/>
                                        </a:lnTo>
                                        <a:lnTo>
                                          <a:pt x="12" y="3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2" y="25"/>
                                        </a:lnTo>
                                        <a:lnTo>
                                          <a:pt x="7" y="33"/>
                                        </a:lnTo>
                                        <a:lnTo>
                                          <a:pt x="15" y="38"/>
                                        </a:lnTo>
                                        <a:lnTo>
                                          <a:pt x="22" y="40"/>
                                        </a:lnTo>
                                        <a:lnTo>
                                          <a:pt x="32" y="38"/>
                                        </a:lnTo>
                                        <a:lnTo>
                                          <a:pt x="37" y="33"/>
                                        </a:lnTo>
                                        <a:lnTo>
                                          <a:pt x="42" y="25"/>
                                        </a:lnTo>
                                        <a:lnTo>
                                          <a:pt x="45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5D8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03" name="Freeform 12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26" y="1529"/>
                                    <a:ext cx="40" cy="38"/>
                                  </a:xfrm>
                                  <a:custGeom>
                                    <a:avLst/>
                                    <a:gdLst>
                                      <a:gd name="T0" fmla="*/ 40 w 40"/>
                                      <a:gd name="T1" fmla="*/ 18 h 38"/>
                                      <a:gd name="T2" fmla="*/ 40 w 40"/>
                                      <a:gd name="T3" fmla="*/ 15 h 38"/>
                                      <a:gd name="T4" fmla="*/ 40 w 40"/>
                                      <a:gd name="T5" fmla="*/ 13 h 38"/>
                                      <a:gd name="T6" fmla="*/ 38 w 40"/>
                                      <a:gd name="T7" fmla="*/ 13 h 38"/>
                                      <a:gd name="T8" fmla="*/ 35 w 40"/>
                                      <a:gd name="T9" fmla="*/ 10 h 38"/>
                                      <a:gd name="T10" fmla="*/ 35 w 40"/>
                                      <a:gd name="T11" fmla="*/ 15 h 38"/>
                                      <a:gd name="T12" fmla="*/ 35 w 40"/>
                                      <a:gd name="T13" fmla="*/ 18 h 38"/>
                                      <a:gd name="T14" fmla="*/ 35 w 40"/>
                                      <a:gd name="T15" fmla="*/ 23 h 38"/>
                                      <a:gd name="T16" fmla="*/ 30 w 40"/>
                                      <a:gd name="T17" fmla="*/ 28 h 38"/>
                                      <a:gd name="T18" fmla="*/ 25 w 40"/>
                                      <a:gd name="T19" fmla="*/ 30 h 38"/>
                                      <a:gd name="T20" fmla="*/ 20 w 40"/>
                                      <a:gd name="T21" fmla="*/ 33 h 38"/>
                                      <a:gd name="T22" fmla="*/ 15 w 40"/>
                                      <a:gd name="T23" fmla="*/ 30 h 38"/>
                                      <a:gd name="T24" fmla="*/ 10 w 40"/>
                                      <a:gd name="T25" fmla="*/ 28 h 38"/>
                                      <a:gd name="T26" fmla="*/ 8 w 40"/>
                                      <a:gd name="T27" fmla="*/ 23 h 38"/>
                                      <a:gd name="T28" fmla="*/ 5 w 40"/>
                                      <a:gd name="T29" fmla="*/ 18 h 38"/>
                                      <a:gd name="T30" fmla="*/ 8 w 40"/>
                                      <a:gd name="T31" fmla="*/ 8 h 38"/>
                                      <a:gd name="T32" fmla="*/ 15 w 40"/>
                                      <a:gd name="T33" fmla="*/ 3 h 38"/>
                                      <a:gd name="T34" fmla="*/ 10 w 40"/>
                                      <a:gd name="T35" fmla="*/ 3 h 38"/>
                                      <a:gd name="T36" fmla="*/ 8 w 40"/>
                                      <a:gd name="T37" fmla="*/ 0 h 38"/>
                                      <a:gd name="T38" fmla="*/ 3 w 40"/>
                                      <a:gd name="T39" fmla="*/ 8 h 38"/>
                                      <a:gd name="T40" fmla="*/ 0 w 40"/>
                                      <a:gd name="T41" fmla="*/ 18 h 38"/>
                                      <a:gd name="T42" fmla="*/ 3 w 40"/>
                                      <a:gd name="T43" fmla="*/ 25 h 38"/>
                                      <a:gd name="T44" fmla="*/ 5 w 40"/>
                                      <a:gd name="T45" fmla="*/ 30 h 38"/>
                                      <a:gd name="T46" fmla="*/ 13 w 40"/>
                                      <a:gd name="T47" fmla="*/ 35 h 38"/>
                                      <a:gd name="T48" fmla="*/ 20 w 40"/>
                                      <a:gd name="T49" fmla="*/ 38 h 38"/>
                                      <a:gd name="T50" fmla="*/ 28 w 40"/>
                                      <a:gd name="T51" fmla="*/ 35 h 38"/>
                                      <a:gd name="T52" fmla="*/ 35 w 40"/>
                                      <a:gd name="T53" fmla="*/ 30 h 38"/>
                                      <a:gd name="T54" fmla="*/ 38 w 40"/>
                                      <a:gd name="T55" fmla="*/ 25 h 38"/>
                                      <a:gd name="T56" fmla="*/ 40 w 40"/>
                                      <a:gd name="T57" fmla="*/ 18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</a:cxnLst>
                                    <a:rect l="0" t="0" r="r" b="b"/>
                                    <a:pathLst>
                                      <a:path w="40" h="38">
                                        <a:moveTo>
                                          <a:pt x="40" y="18"/>
                                        </a:moveTo>
                                        <a:lnTo>
                                          <a:pt x="40" y="15"/>
                                        </a:lnTo>
                                        <a:lnTo>
                                          <a:pt x="40" y="13"/>
                                        </a:lnTo>
                                        <a:lnTo>
                                          <a:pt x="38" y="13"/>
                                        </a:lnTo>
                                        <a:lnTo>
                                          <a:pt x="35" y="10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35" y="18"/>
                                        </a:lnTo>
                                        <a:lnTo>
                                          <a:pt x="35" y="23"/>
                                        </a:lnTo>
                                        <a:lnTo>
                                          <a:pt x="30" y="28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0" y="33"/>
                                        </a:lnTo>
                                        <a:lnTo>
                                          <a:pt x="15" y="30"/>
                                        </a:lnTo>
                                        <a:lnTo>
                                          <a:pt x="10" y="28"/>
                                        </a:lnTo>
                                        <a:lnTo>
                                          <a:pt x="8" y="23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15" y="3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13" y="35"/>
                                        </a:lnTo>
                                        <a:lnTo>
                                          <a:pt x="20" y="38"/>
                                        </a:lnTo>
                                        <a:lnTo>
                                          <a:pt x="28" y="35"/>
                                        </a:lnTo>
                                        <a:lnTo>
                                          <a:pt x="35" y="30"/>
                                        </a:lnTo>
                                        <a:lnTo>
                                          <a:pt x="38" y="25"/>
                                        </a:lnTo>
                                        <a:lnTo>
                                          <a:pt x="40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4DB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04" name="Freeform 12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29" y="1532"/>
                                    <a:ext cx="35" cy="32"/>
                                  </a:xfrm>
                                  <a:custGeom>
                                    <a:avLst/>
                                    <a:gdLst>
                                      <a:gd name="T0" fmla="*/ 35 w 35"/>
                                      <a:gd name="T1" fmla="*/ 15 h 32"/>
                                      <a:gd name="T2" fmla="*/ 35 w 35"/>
                                      <a:gd name="T3" fmla="*/ 12 h 32"/>
                                      <a:gd name="T4" fmla="*/ 35 w 35"/>
                                      <a:gd name="T5" fmla="*/ 10 h 32"/>
                                      <a:gd name="T6" fmla="*/ 32 w 35"/>
                                      <a:gd name="T7" fmla="*/ 7 h 32"/>
                                      <a:gd name="T8" fmla="*/ 27 w 35"/>
                                      <a:gd name="T9" fmla="*/ 7 h 32"/>
                                      <a:gd name="T10" fmla="*/ 30 w 35"/>
                                      <a:gd name="T11" fmla="*/ 10 h 32"/>
                                      <a:gd name="T12" fmla="*/ 30 w 35"/>
                                      <a:gd name="T13" fmla="*/ 15 h 32"/>
                                      <a:gd name="T14" fmla="*/ 30 w 35"/>
                                      <a:gd name="T15" fmla="*/ 20 h 32"/>
                                      <a:gd name="T16" fmla="*/ 27 w 35"/>
                                      <a:gd name="T17" fmla="*/ 22 h 32"/>
                                      <a:gd name="T18" fmla="*/ 22 w 35"/>
                                      <a:gd name="T19" fmla="*/ 25 h 32"/>
                                      <a:gd name="T20" fmla="*/ 17 w 35"/>
                                      <a:gd name="T21" fmla="*/ 27 h 32"/>
                                      <a:gd name="T22" fmla="*/ 12 w 35"/>
                                      <a:gd name="T23" fmla="*/ 25 h 32"/>
                                      <a:gd name="T24" fmla="*/ 10 w 35"/>
                                      <a:gd name="T25" fmla="*/ 22 h 32"/>
                                      <a:gd name="T26" fmla="*/ 7 w 35"/>
                                      <a:gd name="T27" fmla="*/ 20 h 32"/>
                                      <a:gd name="T28" fmla="*/ 5 w 35"/>
                                      <a:gd name="T29" fmla="*/ 15 h 32"/>
                                      <a:gd name="T30" fmla="*/ 5 w 35"/>
                                      <a:gd name="T31" fmla="*/ 10 h 32"/>
                                      <a:gd name="T32" fmla="*/ 7 w 35"/>
                                      <a:gd name="T33" fmla="*/ 7 h 32"/>
                                      <a:gd name="T34" fmla="*/ 10 w 35"/>
                                      <a:gd name="T35" fmla="*/ 5 h 32"/>
                                      <a:gd name="T36" fmla="*/ 15 w 35"/>
                                      <a:gd name="T37" fmla="*/ 2 h 32"/>
                                      <a:gd name="T38" fmla="*/ 12 w 35"/>
                                      <a:gd name="T39" fmla="*/ 0 h 32"/>
                                      <a:gd name="T40" fmla="*/ 7 w 35"/>
                                      <a:gd name="T41" fmla="*/ 0 h 32"/>
                                      <a:gd name="T42" fmla="*/ 2 w 35"/>
                                      <a:gd name="T43" fmla="*/ 5 h 32"/>
                                      <a:gd name="T44" fmla="*/ 0 w 35"/>
                                      <a:gd name="T45" fmla="*/ 15 h 32"/>
                                      <a:gd name="T46" fmla="*/ 2 w 35"/>
                                      <a:gd name="T47" fmla="*/ 20 h 32"/>
                                      <a:gd name="T48" fmla="*/ 5 w 35"/>
                                      <a:gd name="T49" fmla="*/ 27 h 32"/>
                                      <a:gd name="T50" fmla="*/ 10 w 35"/>
                                      <a:gd name="T51" fmla="*/ 30 h 32"/>
                                      <a:gd name="T52" fmla="*/ 17 w 35"/>
                                      <a:gd name="T53" fmla="*/ 32 h 32"/>
                                      <a:gd name="T54" fmla="*/ 25 w 35"/>
                                      <a:gd name="T55" fmla="*/ 30 h 32"/>
                                      <a:gd name="T56" fmla="*/ 30 w 35"/>
                                      <a:gd name="T57" fmla="*/ 27 h 32"/>
                                      <a:gd name="T58" fmla="*/ 35 w 35"/>
                                      <a:gd name="T59" fmla="*/ 20 h 32"/>
                                      <a:gd name="T60" fmla="*/ 35 w 35"/>
                                      <a:gd name="T61" fmla="*/ 15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5" h="32">
                                        <a:moveTo>
                                          <a:pt x="35" y="15"/>
                                        </a:moveTo>
                                        <a:lnTo>
                                          <a:pt x="35" y="12"/>
                                        </a:lnTo>
                                        <a:lnTo>
                                          <a:pt x="35" y="10"/>
                                        </a:lnTo>
                                        <a:lnTo>
                                          <a:pt x="32" y="7"/>
                                        </a:lnTo>
                                        <a:lnTo>
                                          <a:pt x="27" y="7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30" y="20"/>
                                        </a:lnTo>
                                        <a:lnTo>
                                          <a:pt x="27" y="22"/>
                                        </a:lnTo>
                                        <a:lnTo>
                                          <a:pt x="22" y="25"/>
                                        </a:lnTo>
                                        <a:lnTo>
                                          <a:pt x="17" y="27"/>
                                        </a:lnTo>
                                        <a:lnTo>
                                          <a:pt x="12" y="25"/>
                                        </a:lnTo>
                                        <a:lnTo>
                                          <a:pt x="10" y="22"/>
                                        </a:lnTo>
                                        <a:lnTo>
                                          <a:pt x="7" y="20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7" y="7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15" y="2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5" y="27"/>
                                        </a:lnTo>
                                        <a:lnTo>
                                          <a:pt x="10" y="30"/>
                                        </a:lnTo>
                                        <a:lnTo>
                                          <a:pt x="17" y="32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30" y="27"/>
                                        </a:lnTo>
                                        <a:lnTo>
                                          <a:pt x="35" y="20"/>
                                        </a:lnTo>
                                        <a:lnTo>
                                          <a:pt x="35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4DD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05" name="Freeform 129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31" y="1532"/>
                                    <a:ext cx="30" cy="30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15 h 30"/>
                                      <a:gd name="T2" fmla="*/ 30 w 30"/>
                                      <a:gd name="T3" fmla="*/ 12 h 30"/>
                                      <a:gd name="T4" fmla="*/ 30 w 30"/>
                                      <a:gd name="T5" fmla="*/ 7 h 30"/>
                                      <a:gd name="T6" fmla="*/ 20 w 30"/>
                                      <a:gd name="T7" fmla="*/ 5 h 30"/>
                                      <a:gd name="T8" fmla="*/ 10 w 30"/>
                                      <a:gd name="T9" fmla="*/ 0 h 30"/>
                                      <a:gd name="T10" fmla="*/ 3 w 30"/>
                                      <a:gd name="T11" fmla="*/ 5 h 30"/>
                                      <a:gd name="T12" fmla="*/ 0 w 30"/>
                                      <a:gd name="T13" fmla="*/ 15 h 30"/>
                                      <a:gd name="T14" fmla="*/ 3 w 30"/>
                                      <a:gd name="T15" fmla="*/ 20 h 30"/>
                                      <a:gd name="T16" fmla="*/ 5 w 30"/>
                                      <a:gd name="T17" fmla="*/ 25 h 30"/>
                                      <a:gd name="T18" fmla="*/ 10 w 30"/>
                                      <a:gd name="T19" fmla="*/ 27 h 30"/>
                                      <a:gd name="T20" fmla="*/ 15 w 30"/>
                                      <a:gd name="T21" fmla="*/ 30 h 30"/>
                                      <a:gd name="T22" fmla="*/ 20 w 30"/>
                                      <a:gd name="T23" fmla="*/ 27 h 30"/>
                                      <a:gd name="T24" fmla="*/ 25 w 30"/>
                                      <a:gd name="T25" fmla="*/ 25 h 30"/>
                                      <a:gd name="T26" fmla="*/ 30 w 30"/>
                                      <a:gd name="T27" fmla="*/ 20 h 30"/>
                                      <a:gd name="T28" fmla="*/ 30 w 30"/>
                                      <a:gd name="T29" fmla="*/ 15 h 30"/>
                                      <a:gd name="T30" fmla="*/ 25 w 30"/>
                                      <a:gd name="T31" fmla="*/ 15 h 30"/>
                                      <a:gd name="T32" fmla="*/ 25 w 30"/>
                                      <a:gd name="T33" fmla="*/ 17 h 30"/>
                                      <a:gd name="T34" fmla="*/ 23 w 30"/>
                                      <a:gd name="T35" fmla="*/ 22 h 30"/>
                                      <a:gd name="T36" fmla="*/ 20 w 30"/>
                                      <a:gd name="T37" fmla="*/ 22 h 30"/>
                                      <a:gd name="T38" fmla="*/ 15 w 30"/>
                                      <a:gd name="T39" fmla="*/ 25 h 30"/>
                                      <a:gd name="T40" fmla="*/ 13 w 30"/>
                                      <a:gd name="T41" fmla="*/ 22 h 30"/>
                                      <a:gd name="T42" fmla="*/ 8 w 30"/>
                                      <a:gd name="T43" fmla="*/ 22 h 30"/>
                                      <a:gd name="T44" fmla="*/ 5 w 30"/>
                                      <a:gd name="T45" fmla="*/ 17 h 30"/>
                                      <a:gd name="T46" fmla="*/ 5 w 30"/>
                                      <a:gd name="T47" fmla="*/ 15 h 30"/>
                                      <a:gd name="T48" fmla="*/ 5 w 30"/>
                                      <a:gd name="T49" fmla="*/ 10 h 30"/>
                                      <a:gd name="T50" fmla="*/ 8 w 30"/>
                                      <a:gd name="T51" fmla="*/ 7 h 30"/>
                                      <a:gd name="T52" fmla="*/ 13 w 30"/>
                                      <a:gd name="T53" fmla="*/ 5 h 30"/>
                                      <a:gd name="T54" fmla="*/ 15 w 30"/>
                                      <a:gd name="T55" fmla="*/ 5 h 30"/>
                                      <a:gd name="T56" fmla="*/ 20 w 30"/>
                                      <a:gd name="T57" fmla="*/ 5 h 30"/>
                                      <a:gd name="T58" fmla="*/ 23 w 30"/>
                                      <a:gd name="T59" fmla="*/ 7 h 30"/>
                                      <a:gd name="T60" fmla="*/ 25 w 30"/>
                                      <a:gd name="T61" fmla="*/ 10 h 30"/>
                                      <a:gd name="T62" fmla="*/ 25 w 30"/>
                                      <a:gd name="T63" fmla="*/ 15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</a:cxnLst>
                                    <a:rect l="0" t="0" r="r" b="b"/>
                                    <a:pathLst>
                                      <a:path w="30" h="30">
                                        <a:moveTo>
                                          <a:pt x="30" y="15"/>
                                        </a:moveTo>
                                        <a:lnTo>
                                          <a:pt x="30" y="12"/>
                                        </a:lnTo>
                                        <a:lnTo>
                                          <a:pt x="30" y="7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15" y="30"/>
                                        </a:lnTo>
                                        <a:lnTo>
                                          <a:pt x="20" y="27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30" y="20"/>
                                        </a:lnTo>
                                        <a:lnTo>
                                          <a:pt x="30" y="15"/>
                                        </a:lnTo>
                                        <a:close/>
                                        <a:moveTo>
                                          <a:pt x="25" y="15"/>
                                        </a:moveTo>
                                        <a:lnTo>
                                          <a:pt x="25" y="17"/>
                                        </a:lnTo>
                                        <a:lnTo>
                                          <a:pt x="23" y="22"/>
                                        </a:lnTo>
                                        <a:lnTo>
                                          <a:pt x="20" y="22"/>
                                        </a:lnTo>
                                        <a:lnTo>
                                          <a:pt x="15" y="25"/>
                                        </a:lnTo>
                                        <a:lnTo>
                                          <a:pt x="13" y="22"/>
                                        </a:lnTo>
                                        <a:lnTo>
                                          <a:pt x="8" y="22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8" y="7"/>
                                        </a:lnTo>
                                        <a:lnTo>
                                          <a:pt x="13" y="5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25" y="10"/>
                                        </a:lnTo>
                                        <a:lnTo>
                                          <a:pt x="25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4DF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06" name="Freeform 129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34" y="1534"/>
                                    <a:ext cx="25" cy="25"/>
                                  </a:xfrm>
                                  <a:custGeom>
                                    <a:avLst/>
                                    <a:gdLst>
                                      <a:gd name="T0" fmla="*/ 25 w 25"/>
                                      <a:gd name="T1" fmla="*/ 13 h 25"/>
                                      <a:gd name="T2" fmla="*/ 25 w 25"/>
                                      <a:gd name="T3" fmla="*/ 8 h 25"/>
                                      <a:gd name="T4" fmla="*/ 22 w 25"/>
                                      <a:gd name="T5" fmla="*/ 5 h 25"/>
                                      <a:gd name="T6" fmla="*/ 17 w 25"/>
                                      <a:gd name="T7" fmla="*/ 3 h 25"/>
                                      <a:gd name="T8" fmla="*/ 10 w 25"/>
                                      <a:gd name="T9" fmla="*/ 0 h 25"/>
                                      <a:gd name="T10" fmla="*/ 5 w 25"/>
                                      <a:gd name="T11" fmla="*/ 3 h 25"/>
                                      <a:gd name="T12" fmla="*/ 2 w 25"/>
                                      <a:gd name="T13" fmla="*/ 5 h 25"/>
                                      <a:gd name="T14" fmla="*/ 0 w 25"/>
                                      <a:gd name="T15" fmla="*/ 8 h 25"/>
                                      <a:gd name="T16" fmla="*/ 0 w 25"/>
                                      <a:gd name="T17" fmla="*/ 13 h 25"/>
                                      <a:gd name="T18" fmla="*/ 2 w 25"/>
                                      <a:gd name="T19" fmla="*/ 18 h 25"/>
                                      <a:gd name="T20" fmla="*/ 5 w 25"/>
                                      <a:gd name="T21" fmla="*/ 20 h 25"/>
                                      <a:gd name="T22" fmla="*/ 7 w 25"/>
                                      <a:gd name="T23" fmla="*/ 23 h 25"/>
                                      <a:gd name="T24" fmla="*/ 12 w 25"/>
                                      <a:gd name="T25" fmla="*/ 25 h 25"/>
                                      <a:gd name="T26" fmla="*/ 17 w 25"/>
                                      <a:gd name="T27" fmla="*/ 23 h 25"/>
                                      <a:gd name="T28" fmla="*/ 22 w 25"/>
                                      <a:gd name="T29" fmla="*/ 20 h 25"/>
                                      <a:gd name="T30" fmla="*/ 25 w 25"/>
                                      <a:gd name="T31" fmla="*/ 18 h 25"/>
                                      <a:gd name="T32" fmla="*/ 25 w 25"/>
                                      <a:gd name="T33" fmla="*/ 13 h 25"/>
                                      <a:gd name="T34" fmla="*/ 20 w 25"/>
                                      <a:gd name="T35" fmla="*/ 13 h 25"/>
                                      <a:gd name="T36" fmla="*/ 17 w 25"/>
                                      <a:gd name="T37" fmla="*/ 18 h 25"/>
                                      <a:gd name="T38" fmla="*/ 12 w 25"/>
                                      <a:gd name="T39" fmla="*/ 20 h 25"/>
                                      <a:gd name="T40" fmla="*/ 7 w 25"/>
                                      <a:gd name="T41" fmla="*/ 18 h 25"/>
                                      <a:gd name="T42" fmla="*/ 5 w 25"/>
                                      <a:gd name="T43" fmla="*/ 13 h 25"/>
                                      <a:gd name="T44" fmla="*/ 7 w 25"/>
                                      <a:gd name="T45" fmla="*/ 8 h 25"/>
                                      <a:gd name="T46" fmla="*/ 12 w 25"/>
                                      <a:gd name="T47" fmla="*/ 5 h 25"/>
                                      <a:gd name="T48" fmla="*/ 17 w 25"/>
                                      <a:gd name="T49" fmla="*/ 8 h 25"/>
                                      <a:gd name="T50" fmla="*/ 20 w 25"/>
                                      <a:gd name="T51" fmla="*/ 13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25" h="25">
                                        <a:moveTo>
                                          <a:pt x="25" y="13"/>
                                        </a:moveTo>
                                        <a:lnTo>
                                          <a:pt x="25" y="8"/>
                                        </a:lnTo>
                                        <a:lnTo>
                                          <a:pt x="22" y="5"/>
                                        </a:lnTo>
                                        <a:lnTo>
                                          <a:pt x="17" y="3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7" y="23"/>
                                        </a:lnTo>
                                        <a:lnTo>
                                          <a:pt x="12" y="25"/>
                                        </a:lnTo>
                                        <a:lnTo>
                                          <a:pt x="17" y="23"/>
                                        </a:lnTo>
                                        <a:lnTo>
                                          <a:pt x="22" y="20"/>
                                        </a:lnTo>
                                        <a:lnTo>
                                          <a:pt x="25" y="18"/>
                                        </a:lnTo>
                                        <a:lnTo>
                                          <a:pt x="25" y="13"/>
                                        </a:lnTo>
                                        <a:close/>
                                        <a:moveTo>
                                          <a:pt x="20" y="13"/>
                                        </a:moveTo>
                                        <a:lnTo>
                                          <a:pt x="17" y="18"/>
                                        </a:lnTo>
                                        <a:lnTo>
                                          <a:pt x="12" y="20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5" y="13"/>
                                        </a:lnTo>
                                        <a:lnTo>
                                          <a:pt x="7" y="8"/>
                                        </a:lnTo>
                                        <a:lnTo>
                                          <a:pt x="12" y="5"/>
                                        </a:lnTo>
                                        <a:lnTo>
                                          <a:pt x="17" y="8"/>
                                        </a:lnTo>
                                        <a:lnTo>
                                          <a:pt x="20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E1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07" name="Freeform 129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436" y="1537"/>
                                    <a:ext cx="20" cy="20"/>
                                  </a:xfrm>
                                  <a:custGeom>
                                    <a:avLst/>
                                    <a:gdLst>
                                      <a:gd name="T0" fmla="*/ 20 w 20"/>
                                      <a:gd name="T1" fmla="*/ 10 h 20"/>
                                      <a:gd name="T2" fmla="*/ 20 w 20"/>
                                      <a:gd name="T3" fmla="*/ 5 h 20"/>
                                      <a:gd name="T4" fmla="*/ 18 w 20"/>
                                      <a:gd name="T5" fmla="*/ 2 h 20"/>
                                      <a:gd name="T6" fmla="*/ 15 w 20"/>
                                      <a:gd name="T7" fmla="*/ 0 h 20"/>
                                      <a:gd name="T8" fmla="*/ 10 w 20"/>
                                      <a:gd name="T9" fmla="*/ 0 h 20"/>
                                      <a:gd name="T10" fmla="*/ 8 w 20"/>
                                      <a:gd name="T11" fmla="*/ 0 h 20"/>
                                      <a:gd name="T12" fmla="*/ 3 w 20"/>
                                      <a:gd name="T13" fmla="*/ 2 h 20"/>
                                      <a:gd name="T14" fmla="*/ 0 w 20"/>
                                      <a:gd name="T15" fmla="*/ 5 h 20"/>
                                      <a:gd name="T16" fmla="*/ 0 w 20"/>
                                      <a:gd name="T17" fmla="*/ 10 h 20"/>
                                      <a:gd name="T18" fmla="*/ 0 w 20"/>
                                      <a:gd name="T19" fmla="*/ 12 h 20"/>
                                      <a:gd name="T20" fmla="*/ 3 w 20"/>
                                      <a:gd name="T21" fmla="*/ 17 h 20"/>
                                      <a:gd name="T22" fmla="*/ 8 w 20"/>
                                      <a:gd name="T23" fmla="*/ 17 h 20"/>
                                      <a:gd name="T24" fmla="*/ 10 w 20"/>
                                      <a:gd name="T25" fmla="*/ 20 h 20"/>
                                      <a:gd name="T26" fmla="*/ 15 w 20"/>
                                      <a:gd name="T27" fmla="*/ 17 h 20"/>
                                      <a:gd name="T28" fmla="*/ 18 w 20"/>
                                      <a:gd name="T29" fmla="*/ 17 h 20"/>
                                      <a:gd name="T30" fmla="*/ 20 w 20"/>
                                      <a:gd name="T31" fmla="*/ 12 h 20"/>
                                      <a:gd name="T32" fmla="*/ 20 w 20"/>
                                      <a:gd name="T33" fmla="*/ 10 h 20"/>
                                      <a:gd name="T34" fmla="*/ 15 w 20"/>
                                      <a:gd name="T35" fmla="*/ 10 h 20"/>
                                      <a:gd name="T36" fmla="*/ 15 w 20"/>
                                      <a:gd name="T37" fmla="*/ 12 h 20"/>
                                      <a:gd name="T38" fmla="*/ 10 w 20"/>
                                      <a:gd name="T39" fmla="*/ 15 h 20"/>
                                      <a:gd name="T40" fmla="*/ 8 w 20"/>
                                      <a:gd name="T41" fmla="*/ 12 h 20"/>
                                      <a:gd name="T42" fmla="*/ 5 w 20"/>
                                      <a:gd name="T43" fmla="*/ 10 h 20"/>
                                      <a:gd name="T44" fmla="*/ 8 w 20"/>
                                      <a:gd name="T45" fmla="*/ 5 h 20"/>
                                      <a:gd name="T46" fmla="*/ 10 w 20"/>
                                      <a:gd name="T47" fmla="*/ 5 h 20"/>
                                      <a:gd name="T48" fmla="*/ 15 w 20"/>
                                      <a:gd name="T49" fmla="*/ 5 h 20"/>
                                      <a:gd name="T50" fmla="*/ 15 w 20"/>
                                      <a:gd name="T51" fmla="*/ 1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20" h="20">
                                        <a:moveTo>
                                          <a:pt x="20" y="10"/>
                                        </a:moveTo>
                                        <a:lnTo>
                                          <a:pt x="20" y="5"/>
                                        </a:lnTo>
                                        <a:lnTo>
                                          <a:pt x="18" y="2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3" y="2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3" y="17"/>
                                        </a:lnTo>
                                        <a:lnTo>
                                          <a:pt x="8" y="17"/>
                                        </a:lnTo>
                                        <a:lnTo>
                                          <a:pt x="10" y="20"/>
                                        </a:lnTo>
                                        <a:lnTo>
                                          <a:pt x="15" y="17"/>
                                        </a:lnTo>
                                        <a:lnTo>
                                          <a:pt x="18" y="17"/>
                                        </a:lnTo>
                                        <a:lnTo>
                                          <a:pt x="20" y="12"/>
                                        </a:lnTo>
                                        <a:lnTo>
                                          <a:pt x="20" y="10"/>
                                        </a:lnTo>
                                        <a:close/>
                                        <a:moveTo>
                                          <a:pt x="15" y="10"/>
                                        </a:moveTo>
                                        <a:lnTo>
                                          <a:pt x="15" y="12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15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E4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08" name="Freeform 12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39" y="1539"/>
                                    <a:ext cx="15" cy="15"/>
                                  </a:xfrm>
                                  <a:custGeom>
                                    <a:avLst/>
                                    <a:gdLst>
                                      <a:gd name="T0" fmla="*/ 15 w 15"/>
                                      <a:gd name="T1" fmla="*/ 8 h 15"/>
                                      <a:gd name="T2" fmla="*/ 12 w 15"/>
                                      <a:gd name="T3" fmla="*/ 3 h 15"/>
                                      <a:gd name="T4" fmla="*/ 7 w 15"/>
                                      <a:gd name="T5" fmla="*/ 0 h 15"/>
                                      <a:gd name="T6" fmla="*/ 2 w 15"/>
                                      <a:gd name="T7" fmla="*/ 3 h 15"/>
                                      <a:gd name="T8" fmla="*/ 0 w 15"/>
                                      <a:gd name="T9" fmla="*/ 8 h 15"/>
                                      <a:gd name="T10" fmla="*/ 2 w 15"/>
                                      <a:gd name="T11" fmla="*/ 13 h 15"/>
                                      <a:gd name="T12" fmla="*/ 7 w 15"/>
                                      <a:gd name="T13" fmla="*/ 15 h 15"/>
                                      <a:gd name="T14" fmla="*/ 12 w 15"/>
                                      <a:gd name="T15" fmla="*/ 13 h 15"/>
                                      <a:gd name="T16" fmla="*/ 15 w 15"/>
                                      <a:gd name="T17" fmla="*/ 8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5" h="15">
                                        <a:moveTo>
                                          <a:pt x="15" y="8"/>
                                        </a:moveTo>
                                        <a:lnTo>
                                          <a:pt x="12" y="3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2" y="3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2" y="13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2" y="13"/>
                                        </a:lnTo>
                                        <a:lnTo>
                                          <a:pt x="15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2E5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09" name="Freeform 12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41" y="1542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*/ 10 w 10"/>
                                      <a:gd name="T1" fmla="*/ 5 h 10"/>
                                      <a:gd name="T2" fmla="*/ 10 w 10"/>
                                      <a:gd name="T3" fmla="*/ 0 h 10"/>
                                      <a:gd name="T4" fmla="*/ 5 w 10"/>
                                      <a:gd name="T5" fmla="*/ 0 h 10"/>
                                      <a:gd name="T6" fmla="*/ 3 w 10"/>
                                      <a:gd name="T7" fmla="*/ 0 h 10"/>
                                      <a:gd name="T8" fmla="*/ 0 w 10"/>
                                      <a:gd name="T9" fmla="*/ 5 h 10"/>
                                      <a:gd name="T10" fmla="*/ 3 w 10"/>
                                      <a:gd name="T11" fmla="*/ 7 h 10"/>
                                      <a:gd name="T12" fmla="*/ 5 w 10"/>
                                      <a:gd name="T13" fmla="*/ 10 h 10"/>
                                      <a:gd name="T14" fmla="*/ 10 w 10"/>
                                      <a:gd name="T15" fmla="*/ 7 h 10"/>
                                      <a:gd name="T16" fmla="*/ 10 w 10"/>
                                      <a:gd name="T17" fmla="*/ 5 h 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10" y="5"/>
                                        </a:moveTo>
                                        <a:lnTo>
                                          <a:pt x="10" y="0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1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2E7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10" name="Freeform 13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44" y="1544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*/ 5 w 5"/>
                                      <a:gd name="T1" fmla="*/ 3 h 5"/>
                                      <a:gd name="T2" fmla="*/ 5 w 5"/>
                                      <a:gd name="T3" fmla="*/ 0 h 5"/>
                                      <a:gd name="T4" fmla="*/ 2 w 5"/>
                                      <a:gd name="T5" fmla="*/ 0 h 5"/>
                                      <a:gd name="T6" fmla="*/ 0 w 5"/>
                                      <a:gd name="T7" fmla="*/ 0 h 5"/>
                                      <a:gd name="T8" fmla="*/ 0 w 5"/>
                                      <a:gd name="T9" fmla="*/ 3 h 5"/>
                                      <a:gd name="T10" fmla="*/ 0 w 5"/>
                                      <a:gd name="T11" fmla="*/ 3 h 5"/>
                                      <a:gd name="T12" fmla="*/ 2 w 5"/>
                                      <a:gd name="T13" fmla="*/ 5 h 5"/>
                                      <a:gd name="T14" fmla="*/ 5 w 5"/>
                                      <a:gd name="T15" fmla="*/ 3 h 5"/>
                                      <a:gd name="T16" fmla="*/ 5 w 5"/>
                                      <a:gd name="T17" fmla="*/ 3 h 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5" y="3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5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1E9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11" name="Freeform 13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34" y="1509"/>
                                    <a:ext cx="227" cy="73"/>
                                  </a:xfrm>
                                  <a:custGeom>
                                    <a:avLst/>
                                    <a:gdLst>
                                      <a:gd name="T0" fmla="*/ 0 w 227"/>
                                      <a:gd name="T1" fmla="*/ 0 h 73"/>
                                      <a:gd name="T2" fmla="*/ 40 w 227"/>
                                      <a:gd name="T3" fmla="*/ 5 h 73"/>
                                      <a:gd name="T4" fmla="*/ 72 w 227"/>
                                      <a:gd name="T5" fmla="*/ 13 h 73"/>
                                      <a:gd name="T6" fmla="*/ 97 w 227"/>
                                      <a:gd name="T7" fmla="*/ 20 h 73"/>
                                      <a:gd name="T8" fmla="*/ 117 w 227"/>
                                      <a:gd name="T9" fmla="*/ 28 h 73"/>
                                      <a:gd name="T10" fmla="*/ 137 w 227"/>
                                      <a:gd name="T11" fmla="*/ 35 h 73"/>
                                      <a:gd name="T12" fmla="*/ 162 w 227"/>
                                      <a:gd name="T13" fmla="*/ 40 h 73"/>
                                      <a:gd name="T14" fmla="*/ 189 w 227"/>
                                      <a:gd name="T15" fmla="*/ 40 h 73"/>
                                      <a:gd name="T16" fmla="*/ 227 w 227"/>
                                      <a:gd name="T17" fmla="*/ 33 h 73"/>
                                      <a:gd name="T18" fmla="*/ 204 w 227"/>
                                      <a:gd name="T19" fmla="*/ 45 h 73"/>
                                      <a:gd name="T20" fmla="*/ 184 w 227"/>
                                      <a:gd name="T21" fmla="*/ 55 h 73"/>
                                      <a:gd name="T22" fmla="*/ 167 w 227"/>
                                      <a:gd name="T23" fmla="*/ 65 h 73"/>
                                      <a:gd name="T24" fmla="*/ 150 w 227"/>
                                      <a:gd name="T25" fmla="*/ 70 h 73"/>
                                      <a:gd name="T26" fmla="*/ 130 w 227"/>
                                      <a:gd name="T27" fmla="*/ 73 h 73"/>
                                      <a:gd name="T28" fmla="*/ 105 w 227"/>
                                      <a:gd name="T29" fmla="*/ 73 h 73"/>
                                      <a:gd name="T30" fmla="*/ 75 w 227"/>
                                      <a:gd name="T31" fmla="*/ 70 h 73"/>
                                      <a:gd name="T32" fmla="*/ 38 w 227"/>
                                      <a:gd name="T33" fmla="*/ 68 h 73"/>
                                      <a:gd name="T34" fmla="*/ 28 w 227"/>
                                      <a:gd name="T35" fmla="*/ 60 h 73"/>
                                      <a:gd name="T36" fmla="*/ 20 w 227"/>
                                      <a:gd name="T37" fmla="*/ 53 h 73"/>
                                      <a:gd name="T38" fmla="*/ 18 w 227"/>
                                      <a:gd name="T39" fmla="*/ 45 h 73"/>
                                      <a:gd name="T40" fmla="*/ 15 w 227"/>
                                      <a:gd name="T41" fmla="*/ 35 h 73"/>
                                      <a:gd name="T42" fmla="*/ 13 w 227"/>
                                      <a:gd name="T43" fmla="*/ 25 h 73"/>
                                      <a:gd name="T44" fmla="*/ 10 w 227"/>
                                      <a:gd name="T45" fmla="*/ 15 h 73"/>
                                      <a:gd name="T46" fmla="*/ 5 w 227"/>
                                      <a:gd name="T47" fmla="*/ 8 h 73"/>
                                      <a:gd name="T48" fmla="*/ 0 w 227"/>
                                      <a:gd name="T49" fmla="*/ 0 h 7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227" h="73">
                                        <a:moveTo>
                                          <a:pt x="0" y="0"/>
                                        </a:moveTo>
                                        <a:lnTo>
                                          <a:pt x="40" y="5"/>
                                        </a:lnTo>
                                        <a:lnTo>
                                          <a:pt x="72" y="13"/>
                                        </a:lnTo>
                                        <a:lnTo>
                                          <a:pt x="97" y="20"/>
                                        </a:lnTo>
                                        <a:lnTo>
                                          <a:pt x="117" y="28"/>
                                        </a:lnTo>
                                        <a:lnTo>
                                          <a:pt x="137" y="35"/>
                                        </a:lnTo>
                                        <a:lnTo>
                                          <a:pt x="162" y="40"/>
                                        </a:lnTo>
                                        <a:lnTo>
                                          <a:pt x="189" y="40"/>
                                        </a:lnTo>
                                        <a:lnTo>
                                          <a:pt x="227" y="33"/>
                                        </a:lnTo>
                                        <a:lnTo>
                                          <a:pt x="204" y="45"/>
                                        </a:lnTo>
                                        <a:lnTo>
                                          <a:pt x="184" y="55"/>
                                        </a:lnTo>
                                        <a:lnTo>
                                          <a:pt x="167" y="65"/>
                                        </a:lnTo>
                                        <a:lnTo>
                                          <a:pt x="150" y="70"/>
                                        </a:lnTo>
                                        <a:lnTo>
                                          <a:pt x="130" y="73"/>
                                        </a:lnTo>
                                        <a:lnTo>
                                          <a:pt x="105" y="73"/>
                                        </a:lnTo>
                                        <a:lnTo>
                                          <a:pt x="75" y="70"/>
                                        </a:lnTo>
                                        <a:lnTo>
                                          <a:pt x="38" y="68"/>
                                        </a:lnTo>
                                        <a:lnTo>
                                          <a:pt x="28" y="60"/>
                                        </a:lnTo>
                                        <a:lnTo>
                                          <a:pt x="20" y="53"/>
                                        </a:lnTo>
                                        <a:lnTo>
                                          <a:pt x="18" y="45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13" y="25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12" name="Freeform 13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80" y="1355"/>
                                    <a:ext cx="99" cy="84"/>
                                  </a:xfrm>
                                  <a:custGeom>
                                    <a:avLst/>
                                    <a:gdLst>
                                      <a:gd name="T0" fmla="*/ 49 w 99"/>
                                      <a:gd name="T1" fmla="*/ 50 h 84"/>
                                      <a:gd name="T2" fmla="*/ 0 w 99"/>
                                      <a:gd name="T3" fmla="*/ 0 h 84"/>
                                      <a:gd name="T4" fmla="*/ 49 w 99"/>
                                      <a:gd name="T5" fmla="*/ 50 h 84"/>
                                      <a:gd name="T6" fmla="*/ 49 w 99"/>
                                      <a:gd name="T7" fmla="*/ 50 h 84"/>
                                      <a:gd name="T8" fmla="*/ 49 w 99"/>
                                      <a:gd name="T9" fmla="*/ 50 h 84"/>
                                      <a:gd name="T10" fmla="*/ 64 w 99"/>
                                      <a:gd name="T11" fmla="*/ 52 h 84"/>
                                      <a:gd name="T12" fmla="*/ 79 w 99"/>
                                      <a:gd name="T13" fmla="*/ 60 h 84"/>
                                      <a:gd name="T14" fmla="*/ 89 w 99"/>
                                      <a:gd name="T15" fmla="*/ 69 h 84"/>
                                      <a:gd name="T16" fmla="*/ 99 w 99"/>
                                      <a:gd name="T17" fmla="*/ 84 h 84"/>
                                      <a:gd name="T18" fmla="*/ 92 w 99"/>
                                      <a:gd name="T19" fmla="*/ 84 h 84"/>
                                      <a:gd name="T20" fmla="*/ 84 w 99"/>
                                      <a:gd name="T21" fmla="*/ 84 h 84"/>
                                      <a:gd name="T22" fmla="*/ 77 w 99"/>
                                      <a:gd name="T23" fmla="*/ 82 h 84"/>
                                      <a:gd name="T24" fmla="*/ 69 w 99"/>
                                      <a:gd name="T25" fmla="*/ 77 h 84"/>
                                      <a:gd name="T26" fmla="*/ 62 w 99"/>
                                      <a:gd name="T27" fmla="*/ 72 h 84"/>
                                      <a:gd name="T28" fmla="*/ 57 w 99"/>
                                      <a:gd name="T29" fmla="*/ 65 h 84"/>
                                      <a:gd name="T30" fmla="*/ 52 w 99"/>
                                      <a:gd name="T31" fmla="*/ 57 h 84"/>
                                      <a:gd name="T32" fmla="*/ 49 w 99"/>
                                      <a:gd name="T33" fmla="*/ 50 h 8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84">
                                        <a:moveTo>
                                          <a:pt x="49" y="5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9" y="50"/>
                                        </a:lnTo>
                                        <a:lnTo>
                                          <a:pt x="49" y="50"/>
                                        </a:lnTo>
                                        <a:lnTo>
                                          <a:pt x="49" y="50"/>
                                        </a:lnTo>
                                        <a:lnTo>
                                          <a:pt x="64" y="52"/>
                                        </a:lnTo>
                                        <a:lnTo>
                                          <a:pt x="79" y="60"/>
                                        </a:lnTo>
                                        <a:lnTo>
                                          <a:pt x="89" y="69"/>
                                        </a:lnTo>
                                        <a:lnTo>
                                          <a:pt x="99" y="84"/>
                                        </a:lnTo>
                                        <a:lnTo>
                                          <a:pt x="92" y="84"/>
                                        </a:lnTo>
                                        <a:lnTo>
                                          <a:pt x="84" y="84"/>
                                        </a:lnTo>
                                        <a:lnTo>
                                          <a:pt x="77" y="82"/>
                                        </a:lnTo>
                                        <a:lnTo>
                                          <a:pt x="69" y="77"/>
                                        </a:lnTo>
                                        <a:lnTo>
                                          <a:pt x="62" y="72"/>
                                        </a:lnTo>
                                        <a:lnTo>
                                          <a:pt x="57" y="65"/>
                                        </a:lnTo>
                                        <a:lnTo>
                                          <a:pt x="52" y="57"/>
                                        </a:lnTo>
                                        <a:lnTo>
                                          <a:pt x="49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13" name="Freeform 13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80" y="1355"/>
                                    <a:ext cx="99" cy="84"/>
                                  </a:xfrm>
                                  <a:custGeom>
                                    <a:avLst/>
                                    <a:gdLst>
                                      <a:gd name="T0" fmla="*/ 49 w 99"/>
                                      <a:gd name="T1" fmla="*/ 50 h 84"/>
                                      <a:gd name="T2" fmla="*/ 0 w 99"/>
                                      <a:gd name="T3" fmla="*/ 0 h 84"/>
                                      <a:gd name="T4" fmla="*/ 49 w 99"/>
                                      <a:gd name="T5" fmla="*/ 50 h 84"/>
                                      <a:gd name="T6" fmla="*/ 49 w 99"/>
                                      <a:gd name="T7" fmla="*/ 50 h 84"/>
                                      <a:gd name="T8" fmla="*/ 49 w 99"/>
                                      <a:gd name="T9" fmla="*/ 50 h 84"/>
                                      <a:gd name="T10" fmla="*/ 64 w 99"/>
                                      <a:gd name="T11" fmla="*/ 52 h 84"/>
                                      <a:gd name="T12" fmla="*/ 79 w 99"/>
                                      <a:gd name="T13" fmla="*/ 60 h 84"/>
                                      <a:gd name="T14" fmla="*/ 89 w 99"/>
                                      <a:gd name="T15" fmla="*/ 69 h 84"/>
                                      <a:gd name="T16" fmla="*/ 99 w 99"/>
                                      <a:gd name="T17" fmla="*/ 84 h 84"/>
                                      <a:gd name="T18" fmla="*/ 92 w 99"/>
                                      <a:gd name="T19" fmla="*/ 84 h 84"/>
                                      <a:gd name="T20" fmla="*/ 84 w 99"/>
                                      <a:gd name="T21" fmla="*/ 84 h 84"/>
                                      <a:gd name="T22" fmla="*/ 77 w 99"/>
                                      <a:gd name="T23" fmla="*/ 82 h 84"/>
                                      <a:gd name="T24" fmla="*/ 69 w 99"/>
                                      <a:gd name="T25" fmla="*/ 77 h 84"/>
                                      <a:gd name="T26" fmla="*/ 62 w 99"/>
                                      <a:gd name="T27" fmla="*/ 72 h 84"/>
                                      <a:gd name="T28" fmla="*/ 57 w 99"/>
                                      <a:gd name="T29" fmla="*/ 65 h 84"/>
                                      <a:gd name="T30" fmla="*/ 52 w 99"/>
                                      <a:gd name="T31" fmla="*/ 57 h 84"/>
                                      <a:gd name="T32" fmla="*/ 49 w 99"/>
                                      <a:gd name="T33" fmla="*/ 50 h 8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84">
                                        <a:moveTo>
                                          <a:pt x="49" y="5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9" y="50"/>
                                        </a:lnTo>
                                        <a:lnTo>
                                          <a:pt x="49" y="50"/>
                                        </a:lnTo>
                                        <a:lnTo>
                                          <a:pt x="49" y="50"/>
                                        </a:lnTo>
                                        <a:lnTo>
                                          <a:pt x="64" y="52"/>
                                        </a:lnTo>
                                        <a:lnTo>
                                          <a:pt x="79" y="60"/>
                                        </a:lnTo>
                                        <a:lnTo>
                                          <a:pt x="89" y="69"/>
                                        </a:lnTo>
                                        <a:lnTo>
                                          <a:pt x="99" y="84"/>
                                        </a:lnTo>
                                        <a:lnTo>
                                          <a:pt x="92" y="84"/>
                                        </a:lnTo>
                                        <a:lnTo>
                                          <a:pt x="84" y="84"/>
                                        </a:lnTo>
                                        <a:lnTo>
                                          <a:pt x="77" y="82"/>
                                        </a:lnTo>
                                        <a:lnTo>
                                          <a:pt x="69" y="77"/>
                                        </a:lnTo>
                                        <a:lnTo>
                                          <a:pt x="62" y="72"/>
                                        </a:lnTo>
                                        <a:lnTo>
                                          <a:pt x="57" y="65"/>
                                        </a:lnTo>
                                        <a:lnTo>
                                          <a:pt x="52" y="57"/>
                                        </a:lnTo>
                                        <a:lnTo>
                                          <a:pt x="49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14" name="Freeform 13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94" y="1477"/>
                                    <a:ext cx="286" cy="185"/>
                                  </a:xfrm>
                                  <a:custGeom>
                                    <a:avLst/>
                                    <a:gdLst>
                                      <a:gd name="T0" fmla="*/ 132 w 286"/>
                                      <a:gd name="T1" fmla="*/ 185 h 185"/>
                                      <a:gd name="T2" fmla="*/ 122 w 286"/>
                                      <a:gd name="T3" fmla="*/ 180 h 185"/>
                                      <a:gd name="T4" fmla="*/ 112 w 286"/>
                                      <a:gd name="T5" fmla="*/ 175 h 185"/>
                                      <a:gd name="T6" fmla="*/ 132 w 286"/>
                                      <a:gd name="T7" fmla="*/ 145 h 185"/>
                                      <a:gd name="T8" fmla="*/ 157 w 286"/>
                                      <a:gd name="T9" fmla="*/ 115 h 185"/>
                                      <a:gd name="T10" fmla="*/ 132 w 286"/>
                                      <a:gd name="T11" fmla="*/ 145 h 185"/>
                                      <a:gd name="T12" fmla="*/ 107 w 286"/>
                                      <a:gd name="T13" fmla="*/ 172 h 185"/>
                                      <a:gd name="T14" fmla="*/ 97 w 286"/>
                                      <a:gd name="T15" fmla="*/ 167 h 185"/>
                                      <a:gd name="T16" fmla="*/ 87 w 286"/>
                                      <a:gd name="T17" fmla="*/ 165 h 185"/>
                                      <a:gd name="T18" fmla="*/ 109 w 286"/>
                                      <a:gd name="T19" fmla="*/ 140 h 185"/>
                                      <a:gd name="T20" fmla="*/ 129 w 286"/>
                                      <a:gd name="T21" fmla="*/ 115 h 185"/>
                                      <a:gd name="T22" fmla="*/ 107 w 286"/>
                                      <a:gd name="T23" fmla="*/ 140 h 185"/>
                                      <a:gd name="T24" fmla="*/ 84 w 286"/>
                                      <a:gd name="T25" fmla="*/ 162 h 185"/>
                                      <a:gd name="T26" fmla="*/ 75 w 286"/>
                                      <a:gd name="T27" fmla="*/ 155 h 185"/>
                                      <a:gd name="T28" fmla="*/ 65 w 286"/>
                                      <a:gd name="T29" fmla="*/ 150 h 185"/>
                                      <a:gd name="T30" fmla="*/ 84 w 286"/>
                                      <a:gd name="T31" fmla="*/ 132 h 185"/>
                                      <a:gd name="T32" fmla="*/ 104 w 286"/>
                                      <a:gd name="T33" fmla="*/ 112 h 185"/>
                                      <a:gd name="T34" fmla="*/ 82 w 286"/>
                                      <a:gd name="T35" fmla="*/ 130 h 185"/>
                                      <a:gd name="T36" fmla="*/ 62 w 286"/>
                                      <a:gd name="T37" fmla="*/ 147 h 185"/>
                                      <a:gd name="T38" fmla="*/ 52 w 286"/>
                                      <a:gd name="T39" fmla="*/ 142 h 185"/>
                                      <a:gd name="T40" fmla="*/ 42 w 286"/>
                                      <a:gd name="T41" fmla="*/ 140 h 185"/>
                                      <a:gd name="T42" fmla="*/ 62 w 286"/>
                                      <a:gd name="T43" fmla="*/ 122 h 185"/>
                                      <a:gd name="T44" fmla="*/ 80 w 286"/>
                                      <a:gd name="T45" fmla="*/ 107 h 185"/>
                                      <a:gd name="T46" fmla="*/ 60 w 286"/>
                                      <a:gd name="T47" fmla="*/ 122 h 185"/>
                                      <a:gd name="T48" fmla="*/ 37 w 286"/>
                                      <a:gd name="T49" fmla="*/ 135 h 185"/>
                                      <a:gd name="T50" fmla="*/ 30 w 286"/>
                                      <a:gd name="T51" fmla="*/ 132 h 185"/>
                                      <a:gd name="T52" fmla="*/ 20 w 286"/>
                                      <a:gd name="T53" fmla="*/ 127 h 185"/>
                                      <a:gd name="T54" fmla="*/ 37 w 286"/>
                                      <a:gd name="T55" fmla="*/ 117 h 185"/>
                                      <a:gd name="T56" fmla="*/ 52 w 286"/>
                                      <a:gd name="T57" fmla="*/ 107 h 185"/>
                                      <a:gd name="T58" fmla="*/ 35 w 286"/>
                                      <a:gd name="T59" fmla="*/ 117 h 185"/>
                                      <a:gd name="T60" fmla="*/ 17 w 286"/>
                                      <a:gd name="T61" fmla="*/ 125 h 185"/>
                                      <a:gd name="T62" fmla="*/ 7 w 286"/>
                                      <a:gd name="T63" fmla="*/ 122 h 185"/>
                                      <a:gd name="T64" fmla="*/ 0 w 286"/>
                                      <a:gd name="T65" fmla="*/ 120 h 185"/>
                                      <a:gd name="T66" fmla="*/ 52 w 286"/>
                                      <a:gd name="T67" fmla="*/ 90 h 185"/>
                                      <a:gd name="T68" fmla="*/ 104 w 286"/>
                                      <a:gd name="T69" fmla="*/ 60 h 185"/>
                                      <a:gd name="T70" fmla="*/ 157 w 286"/>
                                      <a:gd name="T71" fmla="*/ 30 h 185"/>
                                      <a:gd name="T72" fmla="*/ 209 w 286"/>
                                      <a:gd name="T73" fmla="*/ 0 h 185"/>
                                      <a:gd name="T74" fmla="*/ 226 w 286"/>
                                      <a:gd name="T75" fmla="*/ 7 h 185"/>
                                      <a:gd name="T76" fmla="*/ 246 w 286"/>
                                      <a:gd name="T77" fmla="*/ 17 h 185"/>
                                      <a:gd name="T78" fmla="*/ 266 w 286"/>
                                      <a:gd name="T79" fmla="*/ 25 h 185"/>
                                      <a:gd name="T80" fmla="*/ 286 w 286"/>
                                      <a:gd name="T81" fmla="*/ 32 h 185"/>
                                      <a:gd name="T82" fmla="*/ 241 w 286"/>
                                      <a:gd name="T83" fmla="*/ 65 h 185"/>
                                      <a:gd name="T84" fmla="*/ 199 w 286"/>
                                      <a:gd name="T85" fmla="*/ 97 h 185"/>
                                      <a:gd name="T86" fmla="*/ 179 w 286"/>
                                      <a:gd name="T87" fmla="*/ 117 h 185"/>
                                      <a:gd name="T88" fmla="*/ 162 w 286"/>
                                      <a:gd name="T89" fmla="*/ 137 h 185"/>
                                      <a:gd name="T90" fmla="*/ 147 w 286"/>
                                      <a:gd name="T91" fmla="*/ 160 h 185"/>
                                      <a:gd name="T92" fmla="*/ 132 w 286"/>
                                      <a:gd name="T93" fmla="*/ 185 h 18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</a:cxnLst>
                                    <a:rect l="0" t="0" r="r" b="b"/>
                                    <a:pathLst>
                                      <a:path w="286" h="185">
                                        <a:moveTo>
                                          <a:pt x="132" y="185"/>
                                        </a:moveTo>
                                        <a:lnTo>
                                          <a:pt x="122" y="180"/>
                                        </a:lnTo>
                                        <a:lnTo>
                                          <a:pt x="112" y="175"/>
                                        </a:lnTo>
                                        <a:lnTo>
                                          <a:pt x="132" y="145"/>
                                        </a:lnTo>
                                        <a:lnTo>
                                          <a:pt x="157" y="115"/>
                                        </a:lnTo>
                                        <a:lnTo>
                                          <a:pt x="132" y="145"/>
                                        </a:lnTo>
                                        <a:lnTo>
                                          <a:pt x="107" y="172"/>
                                        </a:lnTo>
                                        <a:lnTo>
                                          <a:pt x="97" y="167"/>
                                        </a:lnTo>
                                        <a:lnTo>
                                          <a:pt x="87" y="165"/>
                                        </a:lnTo>
                                        <a:lnTo>
                                          <a:pt x="109" y="140"/>
                                        </a:lnTo>
                                        <a:lnTo>
                                          <a:pt x="129" y="115"/>
                                        </a:lnTo>
                                        <a:lnTo>
                                          <a:pt x="107" y="140"/>
                                        </a:lnTo>
                                        <a:lnTo>
                                          <a:pt x="84" y="162"/>
                                        </a:lnTo>
                                        <a:lnTo>
                                          <a:pt x="75" y="155"/>
                                        </a:lnTo>
                                        <a:lnTo>
                                          <a:pt x="65" y="150"/>
                                        </a:lnTo>
                                        <a:lnTo>
                                          <a:pt x="84" y="132"/>
                                        </a:lnTo>
                                        <a:lnTo>
                                          <a:pt x="104" y="112"/>
                                        </a:lnTo>
                                        <a:lnTo>
                                          <a:pt x="82" y="130"/>
                                        </a:lnTo>
                                        <a:lnTo>
                                          <a:pt x="62" y="147"/>
                                        </a:lnTo>
                                        <a:lnTo>
                                          <a:pt x="52" y="142"/>
                                        </a:lnTo>
                                        <a:lnTo>
                                          <a:pt x="42" y="140"/>
                                        </a:lnTo>
                                        <a:lnTo>
                                          <a:pt x="62" y="122"/>
                                        </a:lnTo>
                                        <a:lnTo>
                                          <a:pt x="80" y="107"/>
                                        </a:lnTo>
                                        <a:lnTo>
                                          <a:pt x="60" y="122"/>
                                        </a:lnTo>
                                        <a:lnTo>
                                          <a:pt x="37" y="135"/>
                                        </a:lnTo>
                                        <a:lnTo>
                                          <a:pt x="30" y="132"/>
                                        </a:lnTo>
                                        <a:lnTo>
                                          <a:pt x="20" y="127"/>
                                        </a:lnTo>
                                        <a:lnTo>
                                          <a:pt x="37" y="117"/>
                                        </a:lnTo>
                                        <a:lnTo>
                                          <a:pt x="52" y="107"/>
                                        </a:lnTo>
                                        <a:lnTo>
                                          <a:pt x="35" y="117"/>
                                        </a:lnTo>
                                        <a:lnTo>
                                          <a:pt x="17" y="125"/>
                                        </a:lnTo>
                                        <a:lnTo>
                                          <a:pt x="7" y="122"/>
                                        </a:lnTo>
                                        <a:lnTo>
                                          <a:pt x="0" y="120"/>
                                        </a:lnTo>
                                        <a:lnTo>
                                          <a:pt x="52" y="90"/>
                                        </a:lnTo>
                                        <a:lnTo>
                                          <a:pt x="104" y="60"/>
                                        </a:lnTo>
                                        <a:lnTo>
                                          <a:pt x="157" y="30"/>
                                        </a:lnTo>
                                        <a:lnTo>
                                          <a:pt x="209" y="0"/>
                                        </a:lnTo>
                                        <a:lnTo>
                                          <a:pt x="226" y="7"/>
                                        </a:lnTo>
                                        <a:lnTo>
                                          <a:pt x="246" y="17"/>
                                        </a:lnTo>
                                        <a:lnTo>
                                          <a:pt x="266" y="25"/>
                                        </a:lnTo>
                                        <a:lnTo>
                                          <a:pt x="286" y="32"/>
                                        </a:lnTo>
                                        <a:lnTo>
                                          <a:pt x="241" y="65"/>
                                        </a:lnTo>
                                        <a:lnTo>
                                          <a:pt x="199" y="97"/>
                                        </a:lnTo>
                                        <a:lnTo>
                                          <a:pt x="179" y="117"/>
                                        </a:lnTo>
                                        <a:lnTo>
                                          <a:pt x="162" y="137"/>
                                        </a:lnTo>
                                        <a:lnTo>
                                          <a:pt x="147" y="160"/>
                                        </a:lnTo>
                                        <a:lnTo>
                                          <a:pt x="132" y="1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15" name="Freeform 13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94" y="1477"/>
                                    <a:ext cx="286" cy="185"/>
                                  </a:xfrm>
                                  <a:custGeom>
                                    <a:avLst/>
                                    <a:gdLst>
                                      <a:gd name="T0" fmla="*/ 132 w 286"/>
                                      <a:gd name="T1" fmla="*/ 185 h 185"/>
                                      <a:gd name="T2" fmla="*/ 122 w 286"/>
                                      <a:gd name="T3" fmla="*/ 180 h 185"/>
                                      <a:gd name="T4" fmla="*/ 112 w 286"/>
                                      <a:gd name="T5" fmla="*/ 175 h 185"/>
                                      <a:gd name="T6" fmla="*/ 132 w 286"/>
                                      <a:gd name="T7" fmla="*/ 145 h 185"/>
                                      <a:gd name="T8" fmla="*/ 157 w 286"/>
                                      <a:gd name="T9" fmla="*/ 115 h 185"/>
                                      <a:gd name="T10" fmla="*/ 132 w 286"/>
                                      <a:gd name="T11" fmla="*/ 145 h 185"/>
                                      <a:gd name="T12" fmla="*/ 107 w 286"/>
                                      <a:gd name="T13" fmla="*/ 172 h 185"/>
                                      <a:gd name="T14" fmla="*/ 97 w 286"/>
                                      <a:gd name="T15" fmla="*/ 167 h 185"/>
                                      <a:gd name="T16" fmla="*/ 87 w 286"/>
                                      <a:gd name="T17" fmla="*/ 165 h 185"/>
                                      <a:gd name="T18" fmla="*/ 109 w 286"/>
                                      <a:gd name="T19" fmla="*/ 140 h 185"/>
                                      <a:gd name="T20" fmla="*/ 129 w 286"/>
                                      <a:gd name="T21" fmla="*/ 115 h 185"/>
                                      <a:gd name="T22" fmla="*/ 107 w 286"/>
                                      <a:gd name="T23" fmla="*/ 140 h 185"/>
                                      <a:gd name="T24" fmla="*/ 84 w 286"/>
                                      <a:gd name="T25" fmla="*/ 162 h 185"/>
                                      <a:gd name="T26" fmla="*/ 75 w 286"/>
                                      <a:gd name="T27" fmla="*/ 155 h 185"/>
                                      <a:gd name="T28" fmla="*/ 65 w 286"/>
                                      <a:gd name="T29" fmla="*/ 150 h 185"/>
                                      <a:gd name="T30" fmla="*/ 84 w 286"/>
                                      <a:gd name="T31" fmla="*/ 132 h 185"/>
                                      <a:gd name="T32" fmla="*/ 104 w 286"/>
                                      <a:gd name="T33" fmla="*/ 112 h 185"/>
                                      <a:gd name="T34" fmla="*/ 82 w 286"/>
                                      <a:gd name="T35" fmla="*/ 130 h 185"/>
                                      <a:gd name="T36" fmla="*/ 62 w 286"/>
                                      <a:gd name="T37" fmla="*/ 147 h 185"/>
                                      <a:gd name="T38" fmla="*/ 52 w 286"/>
                                      <a:gd name="T39" fmla="*/ 142 h 185"/>
                                      <a:gd name="T40" fmla="*/ 42 w 286"/>
                                      <a:gd name="T41" fmla="*/ 140 h 185"/>
                                      <a:gd name="T42" fmla="*/ 62 w 286"/>
                                      <a:gd name="T43" fmla="*/ 122 h 185"/>
                                      <a:gd name="T44" fmla="*/ 80 w 286"/>
                                      <a:gd name="T45" fmla="*/ 107 h 185"/>
                                      <a:gd name="T46" fmla="*/ 60 w 286"/>
                                      <a:gd name="T47" fmla="*/ 122 h 185"/>
                                      <a:gd name="T48" fmla="*/ 37 w 286"/>
                                      <a:gd name="T49" fmla="*/ 135 h 185"/>
                                      <a:gd name="T50" fmla="*/ 30 w 286"/>
                                      <a:gd name="T51" fmla="*/ 132 h 185"/>
                                      <a:gd name="T52" fmla="*/ 20 w 286"/>
                                      <a:gd name="T53" fmla="*/ 127 h 185"/>
                                      <a:gd name="T54" fmla="*/ 37 w 286"/>
                                      <a:gd name="T55" fmla="*/ 117 h 185"/>
                                      <a:gd name="T56" fmla="*/ 52 w 286"/>
                                      <a:gd name="T57" fmla="*/ 107 h 185"/>
                                      <a:gd name="T58" fmla="*/ 35 w 286"/>
                                      <a:gd name="T59" fmla="*/ 117 h 185"/>
                                      <a:gd name="T60" fmla="*/ 17 w 286"/>
                                      <a:gd name="T61" fmla="*/ 125 h 185"/>
                                      <a:gd name="T62" fmla="*/ 7 w 286"/>
                                      <a:gd name="T63" fmla="*/ 122 h 185"/>
                                      <a:gd name="T64" fmla="*/ 0 w 286"/>
                                      <a:gd name="T65" fmla="*/ 120 h 185"/>
                                      <a:gd name="T66" fmla="*/ 52 w 286"/>
                                      <a:gd name="T67" fmla="*/ 90 h 185"/>
                                      <a:gd name="T68" fmla="*/ 104 w 286"/>
                                      <a:gd name="T69" fmla="*/ 60 h 185"/>
                                      <a:gd name="T70" fmla="*/ 157 w 286"/>
                                      <a:gd name="T71" fmla="*/ 30 h 185"/>
                                      <a:gd name="T72" fmla="*/ 209 w 286"/>
                                      <a:gd name="T73" fmla="*/ 0 h 185"/>
                                      <a:gd name="T74" fmla="*/ 226 w 286"/>
                                      <a:gd name="T75" fmla="*/ 7 h 185"/>
                                      <a:gd name="T76" fmla="*/ 246 w 286"/>
                                      <a:gd name="T77" fmla="*/ 17 h 185"/>
                                      <a:gd name="T78" fmla="*/ 266 w 286"/>
                                      <a:gd name="T79" fmla="*/ 25 h 185"/>
                                      <a:gd name="T80" fmla="*/ 286 w 286"/>
                                      <a:gd name="T81" fmla="*/ 32 h 185"/>
                                      <a:gd name="T82" fmla="*/ 241 w 286"/>
                                      <a:gd name="T83" fmla="*/ 65 h 185"/>
                                      <a:gd name="T84" fmla="*/ 199 w 286"/>
                                      <a:gd name="T85" fmla="*/ 97 h 185"/>
                                      <a:gd name="T86" fmla="*/ 179 w 286"/>
                                      <a:gd name="T87" fmla="*/ 117 h 185"/>
                                      <a:gd name="T88" fmla="*/ 162 w 286"/>
                                      <a:gd name="T89" fmla="*/ 137 h 185"/>
                                      <a:gd name="T90" fmla="*/ 147 w 286"/>
                                      <a:gd name="T91" fmla="*/ 160 h 185"/>
                                      <a:gd name="T92" fmla="*/ 132 w 286"/>
                                      <a:gd name="T93" fmla="*/ 185 h 18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</a:cxnLst>
                                    <a:rect l="0" t="0" r="r" b="b"/>
                                    <a:pathLst>
                                      <a:path w="286" h="185">
                                        <a:moveTo>
                                          <a:pt x="132" y="185"/>
                                        </a:moveTo>
                                        <a:lnTo>
                                          <a:pt x="122" y="180"/>
                                        </a:lnTo>
                                        <a:lnTo>
                                          <a:pt x="112" y="175"/>
                                        </a:lnTo>
                                        <a:lnTo>
                                          <a:pt x="132" y="145"/>
                                        </a:lnTo>
                                        <a:lnTo>
                                          <a:pt x="157" y="115"/>
                                        </a:lnTo>
                                        <a:lnTo>
                                          <a:pt x="132" y="145"/>
                                        </a:lnTo>
                                        <a:lnTo>
                                          <a:pt x="107" y="172"/>
                                        </a:lnTo>
                                        <a:lnTo>
                                          <a:pt x="97" y="167"/>
                                        </a:lnTo>
                                        <a:lnTo>
                                          <a:pt x="87" y="165"/>
                                        </a:lnTo>
                                        <a:lnTo>
                                          <a:pt x="109" y="140"/>
                                        </a:lnTo>
                                        <a:lnTo>
                                          <a:pt x="129" y="115"/>
                                        </a:lnTo>
                                        <a:lnTo>
                                          <a:pt x="107" y="140"/>
                                        </a:lnTo>
                                        <a:lnTo>
                                          <a:pt x="84" y="162"/>
                                        </a:lnTo>
                                        <a:lnTo>
                                          <a:pt x="75" y="155"/>
                                        </a:lnTo>
                                        <a:lnTo>
                                          <a:pt x="65" y="150"/>
                                        </a:lnTo>
                                        <a:lnTo>
                                          <a:pt x="84" y="132"/>
                                        </a:lnTo>
                                        <a:lnTo>
                                          <a:pt x="104" y="112"/>
                                        </a:lnTo>
                                        <a:lnTo>
                                          <a:pt x="82" y="130"/>
                                        </a:lnTo>
                                        <a:lnTo>
                                          <a:pt x="62" y="147"/>
                                        </a:lnTo>
                                        <a:lnTo>
                                          <a:pt x="52" y="142"/>
                                        </a:lnTo>
                                        <a:lnTo>
                                          <a:pt x="42" y="140"/>
                                        </a:lnTo>
                                        <a:lnTo>
                                          <a:pt x="62" y="122"/>
                                        </a:lnTo>
                                        <a:lnTo>
                                          <a:pt x="80" y="107"/>
                                        </a:lnTo>
                                        <a:lnTo>
                                          <a:pt x="60" y="122"/>
                                        </a:lnTo>
                                        <a:lnTo>
                                          <a:pt x="37" y="135"/>
                                        </a:lnTo>
                                        <a:lnTo>
                                          <a:pt x="30" y="132"/>
                                        </a:lnTo>
                                        <a:lnTo>
                                          <a:pt x="20" y="127"/>
                                        </a:lnTo>
                                        <a:lnTo>
                                          <a:pt x="37" y="117"/>
                                        </a:lnTo>
                                        <a:lnTo>
                                          <a:pt x="52" y="107"/>
                                        </a:lnTo>
                                        <a:lnTo>
                                          <a:pt x="35" y="117"/>
                                        </a:lnTo>
                                        <a:lnTo>
                                          <a:pt x="17" y="125"/>
                                        </a:lnTo>
                                        <a:lnTo>
                                          <a:pt x="7" y="122"/>
                                        </a:lnTo>
                                        <a:lnTo>
                                          <a:pt x="0" y="120"/>
                                        </a:lnTo>
                                        <a:lnTo>
                                          <a:pt x="52" y="90"/>
                                        </a:lnTo>
                                        <a:lnTo>
                                          <a:pt x="104" y="60"/>
                                        </a:lnTo>
                                        <a:lnTo>
                                          <a:pt x="157" y="30"/>
                                        </a:lnTo>
                                        <a:lnTo>
                                          <a:pt x="209" y="0"/>
                                        </a:lnTo>
                                        <a:lnTo>
                                          <a:pt x="226" y="7"/>
                                        </a:lnTo>
                                        <a:lnTo>
                                          <a:pt x="246" y="17"/>
                                        </a:lnTo>
                                        <a:lnTo>
                                          <a:pt x="266" y="25"/>
                                        </a:lnTo>
                                        <a:lnTo>
                                          <a:pt x="286" y="32"/>
                                        </a:lnTo>
                                        <a:lnTo>
                                          <a:pt x="241" y="65"/>
                                        </a:lnTo>
                                        <a:lnTo>
                                          <a:pt x="199" y="97"/>
                                        </a:lnTo>
                                        <a:lnTo>
                                          <a:pt x="179" y="117"/>
                                        </a:lnTo>
                                        <a:lnTo>
                                          <a:pt x="162" y="137"/>
                                        </a:lnTo>
                                        <a:lnTo>
                                          <a:pt x="147" y="160"/>
                                        </a:lnTo>
                                        <a:lnTo>
                                          <a:pt x="132" y="18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16" name="Freeform 130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00" y="624"/>
                                    <a:ext cx="59" cy="112"/>
                                  </a:xfrm>
                                  <a:custGeom>
                                    <a:avLst/>
                                    <a:gdLst>
                                      <a:gd name="T0" fmla="*/ 19 w 59"/>
                                      <a:gd name="T1" fmla="*/ 57 h 112"/>
                                      <a:gd name="T2" fmla="*/ 59 w 59"/>
                                      <a:gd name="T3" fmla="*/ 0 h 112"/>
                                      <a:gd name="T4" fmla="*/ 19 w 59"/>
                                      <a:gd name="T5" fmla="*/ 57 h 112"/>
                                      <a:gd name="T6" fmla="*/ 19 w 59"/>
                                      <a:gd name="T7" fmla="*/ 57 h 112"/>
                                      <a:gd name="T8" fmla="*/ 9 w 59"/>
                                      <a:gd name="T9" fmla="*/ 69 h 112"/>
                                      <a:gd name="T10" fmla="*/ 2 w 59"/>
                                      <a:gd name="T11" fmla="*/ 84 h 112"/>
                                      <a:gd name="T12" fmla="*/ 0 w 59"/>
                                      <a:gd name="T13" fmla="*/ 89 h 112"/>
                                      <a:gd name="T14" fmla="*/ 2 w 59"/>
                                      <a:gd name="T15" fmla="*/ 97 h 112"/>
                                      <a:gd name="T16" fmla="*/ 2 w 59"/>
                                      <a:gd name="T17" fmla="*/ 104 h 112"/>
                                      <a:gd name="T18" fmla="*/ 5 w 59"/>
                                      <a:gd name="T19" fmla="*/ 112 h 112"/>
                                      <a:gd name="T20" fmla="*/ 12 w 59"/>
                                      <a:gd name="T21" fmla="*/ 107 h 112"/>
                                      <a:gd name="T22" fmla="*/ 17 w 59"/>
                                      <a:gd name="T23" fmla="*/ 102 h 112"/>
                                      <a:gd name="T24" fmla="*/ 22 w 59"/>
                                      <a:gd name="T25" fmla="*/ 94 h 112"/>
                                      <a:gd name="T26" fmla="*/ 24 w 59"/>
                                      <a:gd name="T27" fmla="*/ 87 h 112"/>
                                      <a:gd name="T28" fmla="*/ 27 w 59"/>
                                      <a:gd name="T29" fmla="*/ 79 h 112"/>
                                      <a:gd name="T30" fmla="*/ 27 w 59"/>
                                      <a:gd name="T31" fmla="*/ 72 h 112"/>
                                      <a:gd name="T32" fmla="*/ 24 w 59"/>
                                      <a:gd name="T33" fmla="*/ 64 h 112"/>
                                      <a:gd name="T34" fmla="*/ 19 w 59"/>
                                      <a:gd name="T35" fmla="*/ 57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59" h="112">
                                        <a:moveTo>
                                          <a:pt x="19" y="57"/>
                                        </a:moveTo>
                                        <a:lnTo>
                                          <a:pt x="59" y="0"/>
                                        </a:lnTo>
                                        <a:lnTo>
                                          <a:pt x="19" y="57"/>
                                        </a:lnTo>
                                        <a:close/>
                                        <a:moveTo>
                                          <a:pt x="19" y="57"/>
                                        </a:moveTo>
                                        <a:lnTo>
                                          <a:pt x="9" y="69"/>
                                        </a:lnTo>
                                        <a:lnTo>
                                          <a:pt x="2" y="84"/>
                                        </a:lnTo>
                                        <a:lnTo>
                                          <a:pt x="0" y="89"/>
                                        </a:lnTo>
                                        <a:lnTo>
                                          <a:pt x="2" y="97"/>
                                        </a:lnTo>
                                        <a:lnTo>
                                          <a:pt x="2" y="104"/>
                                        </a:lnTo>
                                        <a:lnTo>
                                          <a:pt x="5" y="112"/>
                                        </a:lnTo>
                                        <a:lnTo>
                                          <a:pt x="12" y="107"/>
                                        </a:lnTo>
                                        <a:lnTo>
                                          <a:pt x="17" y="102"/>
                                        </a:lnTo>
                                        <a:lnTo>
                                          <a:pt x="22" y="94"/>
                                        </a:lnTo>
                                        <a:lnTo>
                                          <a:pt x="24" y="87"/>
                                        </a:lnTo>
                                        <a:lnTo>
                                          <a:pt x="27" y="79"/>
                                        </a:lnTo>
                                        <a:lnTo>
                                          <a:pt x="27" y="72"/>
                                        </a:lnTo>
                                        <a:lnTo>
                                          <a:pt x="24" y="64"/>
                                        </a:lnTo>
                                        <a:lnTo>
                                          <a:pt x="19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17" name="Freeform 13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19" y="624"/>
                                    <a:ext cx="40" cy="57"/>
                                  </a:xfrm>
                                  <a:custGeom>
                                    <a:avLst/>
                                    <a:gdLst>
                                      <a:gd name="T0" fmla="*/ 0 w 40"/>
                                      <a:gd name="T1" fmla="*/ 57 h 57"/>
                                      <a:gd name="T2" fmla="*/ 40 w 40"/>
                                      <a:gd name="T3" fmla="*/ 0 h 57"/>
                                      <a:gd name="T4" fmla="*/ 0 w 40"/>
                                      <a:gd name="T5" fmla="*/ 57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0" h="57">
                                        <a:moveTo>
                                          <a:pt x="0" y="57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0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18" name="Freeform 13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00" y="681"/>
                                    <a:ext cx="27" cy="55"/>
                                  </a:xfrm>
                                  <a:custGeom>
                                    <a:avLst/>
                                    <a:gdLst>
                                      <a:gd name="T0" fmla="*/ 19 w 27"/>
                                      <a:gd name="T1" fmla="*/ 0 h 55"/>
                                      <a:gd name="T2" fmla="*/ 9 w 27"/>
                                      <a:gd name="T3" fmla="*/ 12 h 55"/>
                                      <a:gd name="T4" fmla="*/ 2 w 27"/>
                                      <a:gd name="T5" fmla="*/ 27 h 55"/>
                                      <a:gd name="T6" fmla="*/ 0 w 27"/>
                                      <a:gd name="T7" fmla="*/ 32 h 55"/>
                                      <a:gd name="T8" fmla="*/ 2 w 27"/>
                                      <a:gd name="T9" fmla="*/ 40 h 55"/>
                                      <a:gd name="T10" fmla="*/ 2 w 27"/>
                                      <a:gd name="T11" fmla="*/ 47 h 55"/>
                                      <a:gd name="T12" fmla="*/ 5 w 27"/>
                                      <a:gd name="T13" fmla="*/ 55 h 55"/>
                                      <a:gd name="T14" fmla="*/ 12 w 27"/>
                                      <a:gd name="T15" fmla="*/ 50 h 55"/>
                                      <a:gd name="T16" fmla="*/ 17 w 27"/>
                                      <a:gd name="T17" fmla="*/ 45 h 55"/>
                                      <a:gd name="T18" fmla="*/ 22 w 27"/>
                                      <a:gd name="T19" fmla="*/ 37 h 55"/>
                                      <a:gd name="T20" fmla="*/ 24 w 27"/>
                                      <a:gd name="T21" fmla="*/ 30 h 55"/>
                                      <a:gd name="T22" fmla="*/ 27 w 27"/>
                                      <a:gd name="T23" fmla="*/ 22 h 55"/>
                                      <a:gd name="T24" fmla="*/ 27 w 27"/>
                                      <a:gd name="T25" fmla="*/ 15 h 55"/>
                                      <a:gd name="T26" fmla="*/ 24 w 27"/>
                                      <a:gd name="T27" fmla="*/ 7 h 55"/>
                                      <a:gd name="T28" fmla="*/ 19 w 27"/>
                                      <a:gd name="T29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7" h="55">
                                        <a:moveTo>
                                          <a:pt x="19" y="0"/>
                                        </a:moveTo>
                                        <a:lnTo>
                                          <a:pt x="9" y="12"/>
                                        </a:lnTo>
                                        <a:lnTo>
                                          <a:pt x="2" y="27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2" y="40"/>
                                        </a:lnTo>
                                        <a:lnTo>
                                          <a:pt x="2" y="47"/>
                                        </a:lnTo>
                                        <a:lnTo>
                                          <a:pt x="5" y="55"/>
                                        </a:lnTo>
                                        <a:lnTo>
                                          <a:pt x="12" y="50"/>
                                        </a:lnTo>
                                        <a:lnTo>
                                          <a:pt x="17" y="45"/>
                                        </a:lnTo>
                                        <a:lnTo>
                                          <a:pt x="22" y="37"/>
                                        </a:lnTo>
                                        <a:lnTo>
                                          <a:pt x="24" y="30"/>
                                        </a:lnTo>
                                        <a:lnTo>
                                          <a:pt x="27" y="22"/>
                                        </a:lnTo>
                                        <a:lnTo>
                                          <a:pt x="27" y="15"/>
                                        </a:lnTo>
                                        <a:lnTo>
                                          <a:pt x="24" y="7"/>
                                        </a:lnTo>
                                        <a:lnTo>
                                          <a:pt x="19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19" name="Freeform 130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77" y="659"/>
                                    <a:ext cx="40" cy="114"/>
                                  </a:xfrm>
                                  <a:custGeom>
                                    <a:avLst/>
                                    <a:gdLst>
                                      <a:gd name="T0" fmla="*/ 18 w 40"/>
                                      <a:gd name="T1" fmla="*/ 62 h 114"/>
                                      <a:gd name="T2" fmla="*/ 40 w 40"/>
                                      <a:gd name="T3" fmla="*/ 0 h 114"/>
                                      <a:gd name="T4" fmla="*/ 18 w 40"/>
                                      <a:gd name="T5" fmla="*/ 62 h 114"/>
                                      <a:gd name="T6" fmla="*/ 18 w 40"/>
                                      <a:gd name="T7" fmla="*/ 59 h 114"/>
                                      <a:gd name="T8" fmla="*/ 8 w 40"/>
                                      <a:gd name="T9" fmla="*/ 74 h 114"/>
                                      <a:gd name="T10" fmla="*/ 3 w 40"/>
                                      <a:gd name="T11" fmla="*/ 87 h 114"/>
                                      <a:gd name="T12" fmla="*/ 0 w 40"/>
                                      <a:gd name="T13" fmla="*/ 102 h 114"/>
                                      <a:gd name="T14" fmla="*/ 5 w 40"/>
                                      <a:gd name="T15" fmla="*/ 114 h 114"/>
                                      <a:gd name="T16" fmla="*/ 10 w 40"/>
                                      <a:gd name="T17" fmla="*/ 112 h 114"/>
                                      <a:gd name="T18" fmla="*/ 15 w 40"/>
                                      <a:gd name="T19" fmla="*/ 104 h 114"/>
                                      <a:gd name="T20" fmla="*/ 20 w 40"/>
                                      <a:gd name="T21" fmla="*/ 99 h 114"/>
                                      <a:gd name="T22" fmla="*/ 23 w 40"/>
                                      <a:gd name="T23" fmla="*/ 92 h 114"/>
                                      <a:gd name="T24" fmla="*/ 25 w 40"/>
                                      <a:gd name="T25" fmla="*/ 84 h 114"/>
                                      <a:gd name="T26" fmla="*/ 25 w 40"/>
                                      <a:gd name="T27" fmla="*/ 74 h 114"/>
                                      <a:gd name="T28" fmla="*/ 23 w 40"/>
                                      <a:gd name="T29" fmla="*/ 67 h 114"/>
                                      <a:gd name="T30" fmla="*/ 18 w 40"/>
                                      <a:gd name="T31" fmla="*/ 59 h 11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40" h="114">
                                        <a:moveTo>
                                          <a:pt x="18" y="62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18" y="62"/>
                                        </a:lnTo>
                                        <a:close/>
                                        <a:moveTo>
                                          <a:pt x="18" y="59"/>
                                        </a:moveTo>
                                        <a:lnTo>
                                          <a:pt x="8" y="74"/>
                                        </a:lnTo>
                                        <a:lnTo>
                                          <a:pt x="3" y="87"/>
                                        </a:lnTo>
                                        <a:lnTo>
                                          <a:pt x="0" y="102"/>
                                        </a:lnTo>
                                        <a:lnTo>
                                          <a:pt x="5" y="114"/>
                                        </a:lnTo>
                                        <a:lnTo>
                                          <a:pt x="10" y="112"/>
                                        </a:lnTo>
                                        <a:lnTo>
                                          <a:pt x="15" y="104"/>
                                        </a:lnTo>
                                        <a:lnTo>
                                          <a:pt x="20" y="99"/>
                                        </a:lnTo>
                                        <a:lnTo>
                                          <a:pt x="23" y="92"/>
                                        </a:lnTo>
                                        <a:lnTo>
                                          <a:pt x="25" y="84"/>
                                        </a:lnTo>
                                        <a:lnTo>
                                          <a:pt x="25" y="74"/>
                                        </a:lnTo>
                                        <a:lnTo>
                                          <a:pt x="23" y="67"/>
                                        </a:lnTo>
                                        <a:lnTo>
                                          <a:pt x="18" y="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20" name="Freeform 13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95" y="659"/>
                                    <a:ext cx="22" cy="62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62 h 62"/>
                                      <a:gd name="T2" fmla="*/ 22 w 22"/>
                                      <a:gd name="T3" fmla="*/ 0 h 62"/>
                                      <a:gd name="T4" fmla="*/ 0 w 22"/>
                                      <a:gd name="T5" fmla="*/ 62 h 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2" h="62">
                                        <a:moveTo>
                                          <a:pt x="0" y="62"/>
                                        </a:moveTo>
                                        <a:lnTo>
                                          <a:pt x="22" y="0"/>
                                        </a:lnTo>
                                        <a:lnTo>
                                          <a:pt x="0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21" name="Freeform 13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7" y="718"/>
                                    <a:ext cx="25" cy="55"/>
                                  </a:xfrm>
                                  <a:custGeom>
                                    <a:avLst/>
                                    <a:gdLst>
                                      <a:gd name="T0" fmla="*/ 18 w 25"/>
                                      <a:gd name="T1" fmla="*/ 0 h 55"/>
                                      <a:gd name="T2" fmla="*/ 8 w 25"/>
                                      <a:gd name="T3" fmla="*/ 15 h 55"/>
                                      <a:gd name="T4" fmla="*/ 3 w 25"/>
                                      <a:gd name="T5" fmla="*/ 28 h 55"/>
                                      <a:gd name="T6" fmla="*/ 0 w 25"/>
                                      <a:gd name="T7" fmla="*/ 43 h 55"/>
                                      <a:gd name="T8" fmla="*/ 5 w 25"/>
                                      <a:gd name="T9" fmla="*/ 55 h 55"/>
                                      <a:gd name="T10" fmla="*/ 10 w 25"/>
                                      <a:gd name="T11" fmla="*/ 53 h 55"/>
                                      <a:gd name="T12" fmla="*/ 15 w 25"/>
                                      <a:gd name="T13" fmla="*/ 45 h 55"/>
                                      <a:gd name="T14" fmla="*/ 20 w 25"/>
                                      <a:gd name="T15" fmla="*/ 40 h 55"/>
                                      <a:gd name="T16" fmla="*/ 23 w 25"/>
                                      <a:gd name="T17" fmla="*/ 33 h 55"/>
                                      <a:gd name="T18" fmla="*/ 25 w 25"/>
                                      <a:gd name="T19" fmla="*/ 25 h 55"/>
                                      <a:gd name="T20" fmla="*/ 25 w 25"/>
                                      <a:gd name="T21" fmla="*/ 15 h 55"/>
                                      <a:gd name="T22" fmla="*/ 23 w 25"/>
                                      <a:gd name="T23" fmla="*/ 8 h 55"/>
                                      <a:gd name="T24" fmla="*/ 18 w 25"/>
                                      <a:gd name="T2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5" h="55">
                                        <a:moveTo>
                                          <a:pt x="18" y="0"/>
                                        </a:moveTo>
                                        <a:lnTo>
                                          <a:pt x="8" y="15"/>
                                        </a:lnTo>
                                        <a:lnTo>
                                          <a:pt x="3" y="28"/>
                                        </a:lnTo>
                                        <a:lnTo>
                                          <a:pt x="0" y="43"/>
                                        </a:lnTo>
                                        <a:lnTo>
                                          <a:pt x="5" y="55"/>
                                        </a:lnTo>
                                        <a:lnTo>
                                          <a:pt x="10" y="53"/>
                                        </a:lnTo>
                                        <a:lnTo>
                                          <a:pt x="15" y="45"/>
                                        </a:lnTo>
                                        <a:lnTo>
                                          <a:pt x="20" y="40"/>
                                        </a:lnTo>
                                        <a:lnTo>
                                          <a:pt x="23" y="33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25" y="15"/>
                                        </a:lnTo>
                                        <a:lnTo>
                                          <a:pt x="23" y="8"/>
                                        </a:lnTo>
                                        <a:lnTo>
                                          <a:pt x="1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22" name="Freeform 131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52" y="688"/>
                                    <a:ext cx="40" cy="115"/>
                                  </a:xfrm>
                                  <a:custGeom>
                                    <a:avLst/>
                                    <a:gdLst>
                                      <a:gd name="T0" fmla="*/ 18 w 40"/>
                                      <a:gd name="T1" fmla="*/ 63 h 115"/>
                                      <a:gd name="T2" fmla="*/ 40 w 40"/>
                                      <a:gd name="T3" fmla="*/ 0 h 115"/>
                                      <a:gd name="T4" fmla="*/ 18 w 40"/>
                                      <a:gd name="T5" fmla="*/ 63 h 115"/>
                                      <a:gd name="T6" fmla="*/ 18 w 40"/>
                                      <a:gd name="T7" fmla="*/ 63 h 115"/>
                                      <a:gd name="T8" fmla="*/ 8 w 40"/>
                                      <a:gd name="T9" fmla="*/ 75 h 115"/>
                                      <a:gd name="T10" fmla="*/ 3 w 40"/>
                                      <a:gd name="T11" fmla="*/ 88 h 115"/>
                                      <a:gd name="T12" fmla="*/ 0 w 40"/>
                                      <a:gd name="T13" fmla="*/ 103 h 115"/>
                                      <a:gd name="T14" fmla="*/ 5 w 40"/>
                                      <a:gd name="T15" fmla="*/ 115 h 115"/>
                                      <a:gd name="T16" fmla="*/ 10 w 40"/>
                                      <a:gd name="T17" fmla="*/ 113 h 115"/>
                                      <a:gd name="T18" fmla="*/ 18 w 40"/>
                                      <a:gd name="T19" fmla="*/ 108 h 115"/>
                                      <a:gd name="T20" fmla="*/ 20 w 40"/>
                                      <a:gd name="T21" fmla="*/ 100 h 115"/>
                                      <a:gd name="T22" fmla="*/ 23 w 40"/>
                                      <a:gd name="T23" fmla="*/ 93 h 115"/>
                                      <a:gd name="T24" fmla="*/ 25 w 40"/>
                                      <a:gd name="T25" fmla="*/ 85 h 115"/>
                                      <a:gd name="T26" fmla="*/ 25 w 40"/>
                                      <a:gd name="T27" fmla="*/ 78 h 115"/>
                                      <a:gd name="T28" fmla="*/ 23 w 40"/>
                                      <a:gd name="T29" fmla="*/ 70 h 115"/>
                                      <a:gd name="T30" fmla="*/ 18 w 40"/>
                                      <a:gd name="T31" fmla="*/ 63 h 1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40" h="115">
                                        <a:moveTo>
                                          <a:pt x="18" y="63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18" y="63"/>
                                        </a:lnTo>
                                        <a:close/>
                                        <a:moveTo>
                                          <a:pt x="18" y="63"/>
                                        </a:moveTo>
                                        <a:lnTo>
                                          <a:pt x="8" y="75"/>
                                        </a:lnTo>
                                        <a:lnTo>
                                          <a:pt x="3" y="88"/>
                                        </a:lnTo>
                                        <a:lnTo>
                                          <a:pt x="0" y="103"/>
                                        </a:lnTo>
                                        <a:lnTo>
                                          <a:pt x="5" y="115"/>
                                        </a:lnTo>
                                        <a:lnTo>
                                          <a:pt x="10" y="113"/>
                                        </a:lnTo>
                                        <a:lnTo>
                                          <a:pt x="18" y="108"/>
                                        </a:lnTo>
                                        <a:lnTo>
                                          <a:pt x="20" y="100"/>
                                        </a:lnTo>
                                        <a:lnTo>
                                          <a:pt x="23" y="93"/>
                                        </a:lnTo>
                                        <a:lnTo>
                                          <a:pt x="25" y="85"/>
                                        </a:lnTo>
                                        <a:lnTo>
                                          <a:pt x="25" y="78"/>
                                        </a:lnTo>
                                        <a:lnTo>
                                          <a:pt x="23" y="70"/>
                                        </a:lnTo>
                                        <a:lnTo>
                                          <a:pt x="18" y="6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23" name="Freeform 13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0" y="688"/>
                                    <a:ext cx="22" cy="63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63 h 63"/>
                                      <a:gd name="T2" fmla="*/ 22 w 22"/>
                                      <a:gd name="T3" fmla="*/ 0 h 63"/>
                                      <a:gd name="T4" fmla="*/ 0 w 22"/>
                                      <a:gd name="T5" fmla="*/ 63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2" h="63">
                                        <a:moveTo>
                                          <a:pt x="0" y="63"/>
                                        </a:moveTo>
                                        <a:lnTo>
                                          <a:pt x="22" y="0"/>
                                        </a:lnTo>
                                        <a:lnTo>
                                          <a:pt x="0" y="6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24" name="Freeform 13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52" y="751"/>
                                    <a:ext cx="25" cy="52"/>
                                  </a:xfrm>
                                  <a:custGeom>
                                    <a:avLst/>
                                    <a:gdLst>
                                      <a:gd name="T0" fmla="*/ 18 w 25"/>
                                      <a:gd name="T1" fmla="*/ 0 h 52"/>
                                      <a:gd name="T2" fmla="*/ 8 w 25"/>
                                      <a:gd name="T3" fmla="*/ 12 h 52"/>
                                      <a:gd name="T4" fmla="*/ 3 w 25"/>
                                      <a:gd name="T5" fmla="*/ 25 h 52"/>
                                      <a:gd name="T6" fmla="*/ 0 w 25"/>
                                      <a:gd name="T7" fmla="*/ 40 h 52"/>
                                      <a:gd name="T8" fmla="*/ 5 w 25"/>
                                      <a:gd name="T9" fmla="*/ 52 h 52"/>
                                      <a:gd name="T10" fmla="*/ 10 w 25"/>
                                      <a:gd name="T11" fmla="*/ 50 h 52"/>
                                      <a:gd name="T12" fmla="*/ 18 w 25"/>
                                      <a:gd name="T13" fmla="*/ 45 h 52"/>
                                      <a:gd name="T14" fmla="*/ 20 w 25"/>
                                      <a:gd name="T15" fmla="*/ 37 h 52"/>
                                      <a:gd name="T16" fmla="*/ 23 w 25"/>
                                      <a:gd name="T17" fmla="*/ 30 h 52"/>
                                      <a:gd name="T18" fmla="*/ 25 w 25"/>
                                      <a:gd name="T19" fmla="*/ 22 h 52"/>
                                      <a:gd name="T20" fmla="*/ 25 w 25"/>
                                      <a:gd name="T21" fmla="*/ 15 h 52"/>
                                      <a:gd name="T22" fmla="*/ 23 w 25"/>
                                      <a:gd name="T23" fmla="*/ 7 h 52"/>
                                      <a:gd name="T24" fmla="*/ 18 w 25"/>
                                      <a:gd name="T25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5" h="52">
                                        <a:moveTo>
                                          <a:pt x="18" y="0"/>
                                        </a:moveTo>
                                        <a:lnTo>
                                          <a:pt x="8" y="12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5" y="52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18" y="45"/>
                                        </a:lnTo>
                                        <a:lnTo>
                                          <a:pt x="20" y="37"/>
                                        </a:lnTo>
                                        <a:lnTo>
                                          <a:pt x="23" y="30"/>
                                        </a:lnTo>
                                        <a:lnTo>
                                          <a:pt x="25" y="22"/>
                                        </a:lnTo>
                                        <a:lnTo>
                                          <a:pt x="25" y="15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1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25" name="Freeform 131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29" y="594"/>
                                    <a:ext cx="63" cy="112"/>
                                  </a:xfrm>
                                  <a:custGeom>
                                    <a:avLst/>
                                    <a:gdLst>
                                      <a:gd name="T0" fmla="*/ 20 w 63"/>
                                      <a:gd name="T1" fmla="*/ 57 h 112"/>
                                      <a:gd name="T2" fmla="*/ 63 w 63"/>
                                      <a:gd name="T3" fmla="*/ 0 h 112"/>
                                      <a:gd name="T4" fmla="*/ 20 w 63"/>
                                      <a:gd name="T5" fmla="*/ 57 h 112"/>
                                      <a:gd name="T6" fmla="*/ 20 w 63"/>
                                      <a:gd name="T7" fmla="*/ 57 h 112"/>
                                      <a:gd name="T8" fmla="*/ 8 w 63"/>
                                      <a:gd name="T9" fmla="*/ 70 h 112"/>
                                      <a:gd name="T10" fmla="*/ 3 w 63"/>
                                      <a:gd name="T11" fmla="*/ 82 h 112"/>
                                      <a:gd name="T12" fmla="*/ 0 w 63"/>
                                      <a:gd name="T13" fmla="*/ 89 h 112"/>
                                      <a:gd name="T14" fmla="*/ 0 w 63"/>
                                      <a:gd name="T15" fmla="*/ 97 h 112"/>
                                      <a:gd name="T16" fmla="*/ 3 w 63"/>
                                      <a:gd name="T17" fmla="*/ 104 h 112"/>
                                      <a:gd name="T18" fmla="*/ 5 w 63"/>
                                      <a:gd name="T19" fmla="*/ 112 h 112"/>
                                      <a:gd name="T20" fmla="*/ 13 w 63"/>
                                      <a:gd name="T21" fmla="*/ 107 h 112"/>
                                      <a:gd name="T22" fmla="*/ 18 w 63"/>
                                      <a:gd name="T23" fmla="*/ 102 h 112"/>
                                      <a:gd name="T24" fmla="*/ 23 w 63"/>
                                      <a:gd name="T25" fmla="*/ 94 h 112"/>
                                      <a:gd name="T26" fmla="*/ 25 w 63"/>
                                      <a:gd name="T27" fmla="*/ 87 h 112"/>
                                      <a:gd name="T28" fmla="*/ 28 w 63"/>
                                      <a:gd name="T29" fmla="*/ 79 h 112"/>
                                      <a:gd name="T30" fmla="*/ 25 w 63"/>
                                      <a:gd name="T31" fmla="*/ 72 h 112"/>
                                      <a:gd name="T32" fmla="*/ 25 w 63"/>
                                      <a:gd name="T33" fmla="*/ 65 h 112"/>
                                      <a:gd name="T34" fmla="*/ 20 w 63"/>
                                      <a:gd name="T35" fmla="*/ 57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63" h="112">
                                        <a:moveTo>
                                          <a:pt x="20" y="57"/>
                                        </a:moveTo>
                                        <a:lnTo>
                                          <a:pt x="63" y="0"/>
                                        </a:lnTo>
                                        <a:lnTo>
                                          <a:pt x="20" y="57"/>
                                        </a:lnTo>
                                        <a:close/>
                                        <a:moveTo>
                                          <a:pt x="20" y="57"/>
                                        </a:moveTo>
                                        <a:lnTo>
                                          <a:pt x="8" y="70"/>
                                        </a:lnTo>
                                        <a:lnTo>
                                          <a:pt x="3" y="82"/>
                                        </a:lnTo>
                                        <a:lnTo>
                                          <a:pt x="0" y="89"/>
                                        </a:lnTo>
                                        <a:lnTo>
                                          <a:pt x="0" y="97"/>
                                        </a:lnTo>
                                        <a:lnTo>
                                          <a:pt x="3" y="104"/>
                                        </a:lnTo>
                                        <a:lnTo>
                                          <a:pt x="5" y="1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18" y="102"/>
                                        </a:lnTo>
                                        <a:lnTo>
                                          <a:pt x="23" y="94"/>
                                        </a:lnTo>
                                        <a:lnTo>
                                          <a:pt x="25" y="87"/>
                                        </a:lnTo>
                                        <a:lnTo>
                                          <a:pt x="28" y="79"/>
                                        </a:lnTo>
                                        <a:lnTo>
                                          <a:pt x="25" y="72"/>
                                        </a:lnTo>
                                        <a:lnTo>
                                          <a:pt x="25" y="65"/>
                                        </a:lnTo>
                                        <a:lnTo>
                                          <a:pt x="20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26" name="Freeform 13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49" y="594"/>
                                    <a:ext cx="43" cy="57"/>
                                  </a:xfrm>
                                  <a:custGeom>
                                    <a:avLst/>
                                    <a:gdLst>
                                      <a:gd name="T0" fmla="*/ 0 w 43"/>
                                      <a:gd name="T1" fmla="*/ 57 h 57"/>
                                      <a:gd name="T2" fmla="*/ 43 w 43"/>
                                      <a:gd name="T3" fmla="*/ 0 h 57"/>
                                      <a:gd name="T4" fmla="*/ 0 w 43"/>
                                      <a:gd name="T5" fmla="*/ 57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" h="57">
                                        <a:moveTo>
                                          <a:pt x="0" y="57"/>
                                        </a:moveTo>
                                        <a:lnTo>
                                          <a:pt x="43" y="0"/>
                                        </a:lnTo>
                                        <a:lnTo>
                                          <a:pt x="0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27" name="Freeform 13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29" y="651"/>
                                    <a:ext cx="28" cy="55"/>
                                  </a:xfrm>
                                  <a:custGeom>
                                    <a:avLst/>
                                    <a:gdLst>
                                      <a:gd name="T0" fmla="*/ 20 w 28"/>
                                      <a:gd name="T1" fmla="*/ 0 h 55"/>
                                      <a:gd name="T2" fmla="*/ 8 w 28"/>
                                      <a:gd name="T3" fmla="*/ 13 h 55"/>
                                      <a:gd name="T4" fmla="*/ 3 w 28"/>
                                      <a:gd name="T5" fmla="*/ 25 h 55"/>
                                      <a:gd name="T6" fmla="*/ 0 w 28"/>
                                      <a:gd name="T7" fmla="*/ 32 h 55"/>
                                      <a:gd name="T8" fmla="*/ 0 w 28"/>
                                      <a:gd name="T9" fmla="*/ 40 h 55"/>
                                      <a:gd name="T10" fmla="*/ 3 w 28"/>
                                      <a:gd name="T11" fmla="*/ 47 h 55"/>
                                      <a:gd name="T12" fmla="*/ 5 w 28"/>
                                      <a:gd name="T13" fmla="*/ 55 h 55"/>
                                      <a:gd name="T14" fmla="*/ 13 w 28"/>
                                      <a:gd name="T15" fmla="*/ 50 h 55"/>
                                      <a:gd name="T16" fmla="*/ 18 w 28"/>
                                      <a:gd name="T17" fmla="*/ 45 h 55"/>
                                      <a:gd name="T18" fmla="*/ 23 w 28"/>
                                      <a:gd name="T19" fmla="*/ 37 h 55"/>
                                      <a:gd name="T20" fmla="*/ 25 w 28"/>
                                      <a:gd name="T21" fmla="*/ 30 h 55"/>
                                      <a:gd name="T22" fmla="*/ 28 w 28"/>
                                      <a:gd name="T23" fmla="*/ 22 h 55"/>
                                      <a:gd name="T24" fmla="*/ 25 w 28"/>
                                      <a:gd name="T25" fmla="*/ 15 h 55"/>
                                      <a:gd name="T26" fmla="*/ 25 w 28"/>
                                      <a:gd name="T27" fmla="*/ 8 h 55"/>
                                      <a:gd name="T28" fmla="*/ 20 w 28"/>
                                      <a:gd name="T29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8" h="55">
                                        <a:moveTo>
                                          <a:pt x="20" y="0"/>
                                        </a:moveTo>
                                        <a:lnTo>
                                          <a:pt x="8" y="13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3" y="47"/>
                                        </a:lnTo>
                                        <a:lnTo>
                                          <a:pt x="5" y="55"/>
                                        </a:lnTo>
                                        <a:lnTo>
                                          <a:pt x="13" y="50"/>
                                        </a:lnTo>
                                        <a:lnTo>
                                          <a:pt x="18" y="45"/>
                                        </a:lnTo>
                                        <a:lnTo>
                                          <a:pt x="23" y="37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8" y="22"/>
                                        </a:lnTo>
                                        <a:lnTo>
                                          <a:pt x="25" y="15"/>
                                        </a:lnTo>
                                        <a:lnTo>
                                          <a:pt x="25" y="8"/>
                                        </a:lnTo>
                                        <a:lnTo>
                                          <a:pt x="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28" name="Freeform 131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57" y="559"/>
                                    <a:ext cx="57" cy="117"/>
                                  </a:xfrm>
                                  <a:custGeom>
                                    <a:avLst/>
                                    <a:gdLst>
                                      <a:gd name="T0" fmla="*/ 20 w 57"/>
                                      <a:gd name="T1" fmla="*/ 65 h 117"/>
                                      <a:gd name="T2" fmla="*/ 57 w 57"/>
                                      <a:gd name="T3" fmla="*/ 0 h 117"/>
                                      <a:gd name="T4" fmla="*/ 20 w 57"/>
                                      <a:gd name="T5" fmla="*/ 65 h 117"/>
                                      <a:gd name="T6" fmla="*/ 20 w 57"/>
                                      <a:gd name="T7" fmla="*/ 65 h 117"/>
                                      <a:gd name="T8" fmla="*/ 7 w 57"/>
                                      <a:gd name="T9" fmla="*/ 77 h 117"/>
                                      <a:gd name="T10" fmla="*/ 2 w 57"/>
                                      <a:gd name="T11" fmla="*/ 90 h 117"/>
                                      <a:gd name="T12" fmla="*/ 0 w 57"/>
                                      <a:gd name="T13" fmla="*/ 97 h 117"/>
                                      <a:gd name="T14" fmla="*/ 0 w 57"/>
                                      <a:gd name="T15" fmla="*/ 105 h 117"/>
                                      <a:gd name="T16" fmla="*/ 2 w 57"/>
                                      <a:gd name="T17" fmla="*/ 112 h 117"/>
                                      <a:gd name="T18" fmla="*/ 5 w 57"/>
                                      <a:gd name="T19" fmla="*/ 117 h 117"/>
                                      <a:gd name="T20" fmla="*/ 12 w 57"/>
                                      <a:gd name="T21" fmla="*/ 114 h 117"/>
                                      <a:gd name="T22" fmla="*/ 17 w 57"/>
                                      <a:gd name="T23" fmla="*/ 109 h 117"/>
                                      <a:gd name="T24" fmla="*/ 22 w 57"/>
                                      <a:gd name="T25" fmla="*/ 102 h 117"/>
                                      <a:gd name="T26" fmla="*/ 25 w 57"/>
                                      <a:gd name="T27" fmla="*/ 95 h 117"/>
                                      <a:gd name="T28" fmla="*/ 27 w 57"/>
                                      <a:gd name="T29" fmla="*/ 87 h 117"/>
                                      <a:gd name="T30" fmla="*/ 27 w 57"/>
                                      <a:gd name="T31" fmla="*/ 80 h 117"/>
                                      <a:gd name="T32" fmla="*/ 25 w 57"/>
                                      <a:gd name="T33" fmla="*/ 72 h 117"/>
                                      <a:gd name="T34" fmla="*/ 20 w 57"/>
                                      <a:gd name="T35" fmla="*/ 65 h 1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57" h="117">
                                        <a:moveTo>
                                          <a:pt x="20" y="65"/>
                                        </a:moveTo>
                                        <a:lnTo>
                                          <a:pt x="57" y="0"/>
                                        </a:lnTo>
                                        <a:lnTo>
                                          <a:pt x="20" y="65"/>
                                        </a:lnTo>
                                        <a:close/>
                                        <a:moveTo>
                                          <a:pt x="20" y="65"/>
                                        </a:moveTo>
                                        <a:lnTo>
                                          <a:pt x="7" y="77"/>
                                        </a:lnTo>
                                        <a:lnTo>
                                          <a:pt x="2" y="90"/>
                                        </a:lnTo>
                                        <a:lnTo>
                                          <a:pt x="0" y="97"/>
                                        </a:lnTo>
                                        <a:lnTo>
                                          <a:pt x="0" y="105"/>
                                        </a:lnTo>
                                        <a:lnTo>
                                          <a:pt x="2" y="112"/>
                                        </a:lnTo>
                                        <a:lnTo>
                                          <a:pt x="5" y="117"/>
                                        </a:lnTo>
                                        <a:lnTo>
                                          <a:pt x="12" y="114"/>
                                        </a:lnTo>
                                        <a:lnTo>
                                          <a:pt x="17" y="109"/>
                                        </a:lnTo>
                                        <a:lnTo>
                                          <a:pt x="22" y="102"/>
                                        </a:lnTo>
                                        <a:lnTo>
                                          <a:pt x="25" y="95"/>
                                        </a:lnTo>
                                        <a:lnTo>
                                          <a:pt x="27" y="87"/>
                                        </a:lnTo>
                                        <a:lnTo>
                                          <a:pt x="27" y="80"/>
                                        </a:lnTo>
                                        <a:lnTo>
                                          <a:pt x="25" y="72"/>
                                        </a:lnTo>
                                        <a:lnTo>
                                          <a:pt x="20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29" name="Freeform 13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77" y="559"/>
                                    <a:ext cx="37" cy="65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65 h 65"/>
                                      <a:gd name="T2" fmla="*/ 37 w 37"/>
                                      <a:gd name="T3" fmla="*/ 0 h 65"/>
                                      <a:gd name="T4" fmla="*/ 0 w 37"/>
                                      <a:gd name="T5" fmla="*/ 65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65">
                                        <a:moveTo>
                                          <a:pt x="0" y="65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0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30" name="Freeform 13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57" y="624"/>
                                    <a:ext cx="27" cy="52"/>
                                  </a:xfrm>
                                  <a:custGeom>
                                    <a:avLst/>
                                    <a:gdLst>
                                      <a:gd name="T0" fmla="*/ 20 w 27"/>
                                      <a:gd name="T1" fmla="*/ 0 h 52"/>
                                      <a:gd name="T2" fmla="*/ 7 w 27"/>
                                      <a:gd name="T3" fmla="*/ 12 h 52"/>
                                      <a:gd name="T4" fmla="*/ 2 w 27"/>
                                      <a:gd name="T5" fmla="*/ 25 h 52"/>
                                      <a:gd name="T6" fmla="*/ 0 w 27"/>
                                      <a:gd name="T7" fmla="*/ 32 h 52"/>
                                      <a:gd name="T8" fmla="*/ 0 w 27"/>
                                      <a:gd name="T9" fmla="*/ 40 h 52"/>
                                      <a:gd name="T10" fmla="*/ 2 w 27"/>
                                      <a:gd name="T11" fmla="*/ 47 h 52"/>
                                      <a:gd name="T12" fmla="*/ 5 w 27"/>
                                      <a:gd name="T13" fmla="*/ 52 h 52"/>
                                      <a:gd name="T14" fmla="*/ 12 w 27"/>
                                      <a:gd name="T15" fmla="*/ 49 h 52"/>
                                      <a:gd name="T16" fmla="*/ 17 w 27"/>
                                      <a:gd name="T17" fmla="*/ 44 h 52"/>
                                      <a:gd name="T18" fmla="*/ 22 w 27"/>
                                      <a:gd name="T19" fmla="*/ 37 h 52"/>
                                      <a:gd name="T20" fmla="*/ 25 w 27"/>
                                      <a:gd name="T21" fmla="*/ 30 h 52"/>
                                      <a:gd name="T22" fmla="*/ 27 w 27"/>
                                      <a:gd name="T23" fmla="*/ 22 h 52"/>
                                      <a:gd name="T24" fmla="*/ 27 w 27"/>
                                      <a:gd name="T25" fmla="*/ 15 h 52"/>
                                      <a:gd name="T26" fmla="*/ 25 w 27"/>
                                      <a:gd name="T27" fmla="*/ 7 h 52"/>
                                      <a:gd name="T28" fmla="*/ 20 w 27"/>
                                      <a:gd name="T29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7" h="52">
                                        <a:moveTo>
                                          <a:pt x="20" y="0"/>
                                        </a:moveTo>
                                        <a:lnTo>
                                          <a:pt x="7" y="12"/>
                                        </a:lnTo>
                                        <a:lnTo>
                                          <a:pt x="2" y="25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2" y="47"/>
                                        </a:lnTo>
                                        <a:lnTo>
                                          <a:pt x="5" y="52"/>
                                        </a:lnTo>
                                        <a:lnTo>
                                          <a:pt x="12" y="49"/>
                                        </a:lnTo>
                                        <a:lnTo>
                                          <a:pt x="17" y="44"/>
                                        </a:lnTo>
                                        <a:lnTo>
                                          <a:pt x="22" y="37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7" y="22"/>
                                        </a:lnTo>
                                        <a:lnTo>
                                          <a:pt x="27" y="15"/>
                                        </a:lnTo>
                                        <a:lnTo>
                                          <a:pt x="25" y="7"/>
                                        </a:lnTo>
                                        <a:lnTo>
                                          <a:pt x="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31" name="Freeform 132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82" y="539"/>
                                    <a:ext cx="54" cy="112"/>
                                  </a:xfrm>
                                  <a:custGeom>
                                    <a:avLst/>
                                    <a:gdLst>
                                      <a:gd name="T0" fmla="*/ 19 w 54"/>
                                      <a:gd name="T1" fmla="*/ 57 h 112"/>
                                      <a:gd name="T2" fmla="*/ 54 w 54"/>
                                      <a:gd name="T3" fmla="*/ 0 h 112"/>
                                      <a:gd name="T4" fmla="*/ 19 w 54"/>
                                      <a:gd name="T5" fmla="*/ 57 h 112"/>
                                      <a:gd name="T6" fmla="*/ 19 w 54"/>
                                      <a:gd name="T7" fmla="*/ 57 h 112"/>
                                      <a:gd name="T8" fmla="*/ 7 w 54"/>
                                      <a:gd name="T9" fmla="*/ 70 h 112"/>
                                      <a:gd name="T10" fmla="*/ 2 w 54"/>
                                      <a:gd name="T11" fmla="*/ 85 h 112"/>
                                      <a:gd name="T12" fmla="*/ 0 w 54"/>
                                      <a:gd name="T13" fmla="*/ 90 h 112"/>
                                      <a:gd name="T14" fmla="*/ 0 w 54"/>
                                      <a:gd name="T15" fmla="*/ 97 h 112"/>
                                      <a:gd name="T16" fmla="*/ 0 w 54"/>
                                      <a:gd name="T17" fmla="*/ 105 h 112"/>
                                      <a:gd name="T18" fmla="*/ 2 w 54"/>
                                      <a:gd name="T19" fmla="*/ 112 h 112"/>
                                      <a:gd name="T20" fmla="*/ 10 w 54"/>
                                      <a:gd name="T21" fmla="*/ 107 h 112"/>
                                      <a:gd name="T22" fmla="*/ 17 w 54"/>
                                      <a:gd name="T23" fmla="*/ 102 h 112"/>
                                      <a:gd name="T24" fmla="*/ 22 w 54"/>
                                      <a:gd name="T25" fmla="*/ 97 h 112"/>
                                      <a:gd name="T26" fmla="*/ 24 w 54"/>
                                      <a:gd name="T27" fmla="*/ 90 h 112"/>
                                      <a:gd name="T28" fmla="*/ 27 w 54"/>
                                      <a:gd name="T29" fmla="*/ 82 h 112"/>
                                      <a:gd name="T30" fmla="*/ 27 w 54"/>
                                      <a:gd name="T31" fmla="*/ 72 h 112"/>
                                      <a:gd name="T32" fmla="*/ 24 w 54"/>
                                      <a:gd name="T33" fmla="*/ 65 h 112"/>
                                      <a:gd name="T34" fmla="*/ 19 w 54"/>
                                      <a:gd name="T35" fmla="*/ 57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54" h="112">
                                        <a:moveTo>
                                          <a:pt x="19" y="57"/>
                                        </a:moveTo>
                                        <a:lnTo>
                                          <a:pt x="54" y="0"/>
                                        </a:lnTo>
                                        <a:lnTo>
                                          <a:pt x="19" y="57"/>
                                        </a:lnTo>
                                        <a:close/>
                                        <a:moveTo>
                                          <a:pt x="19" y="57"/>
                                        </a:moveTo>
                                        <a:lnTo>
                                          <a:pt x="7" y="70"/>
                                        </a:lnTo>
                                        <a:lnTo>
                                          <a:pt x="2" y="85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0" y="97"/>
                                        </a:lnTo>
                                        <a:lnTo>
                                          <a:pt x="0" y="105"/>
                                        </a:lnTo>
                                        <a:lnTo>
                                          <a:pt x="2" y="112"/>
                                        </a:lnTo>
                                        <a:lnTo>
                                          <a:pt x="10" y="107"/>
                                        </a:lnTo>
                                        <a:lnTo>
                                          <a:pt x="17" y="102"/>
                                        </a:lnTo>
                                        <a:lnTo>
                                          <a:pt x="22" y="97"/>
                                        </a:lnTo>
                                        <a:lnTo>
                                          <a:pt x="24" y="90"/>
                                        </a:lnTo>
                                        <a:lnTo>
                                          <a:pt x="27" y="82"/>
                                        </a:lnTo>
                                        <a:lnTo>
                                          <a:pt x="27" y="72"/>
                                        </a:lnTo>
                                        <a:lnTo>
                                          <a:pt x="24" y="65"/>
                                        </a:lnTo>
                                        <a:lnTo>
                                          <a:pt x="19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32" name="Freeform 13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01" y="539"/>
                                    <a:ext cx="35" cy="57"/>
                                  </a:xfrm>
                                  <a:custGeom>
                                    <a:avLst/>
                                    <a:gdLst>
                                      <a:gd name="T0" fmla="*/ 0 w 35"/>
                                      <a:gd name="T1" fmla="*/ 57 h 57"/>
                                      <a:gd name="T2" fmla="*/ 35 w 35"/>
                                      <a:gd name="T3" fmla="*/ 0 h 57"/>
                                      <a:gd name="T4" fmla="*/ 0 w 35"/>
                                      <a:gd name="T5" fmla="*/ 57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5" h="57">
                                        <a:moveTo>
                                          <a:pt x="0" y="57"/>
                                        </a:moveTo>
                                        <a:lnTo>
                                          <a:pt x="35" y="0"/>
                                        </a:lnTo>
                                        <a:lnTo>
                                          <a:pt x="0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33" name="Freeform 13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82" y="596"/>
                                    <a:ext cx="27" cy="55"/>
                                  </a:xfrm>
                                  <a:custGeom>
                                    <a:avLst/>
                                    <a:gdLst>
                                      <a:gd name="T0" fmla="*/ 19 w 27"/>
                                      <a:gd name="T1" fmla="*/ 0 h 55"/>
                                      <a:gd name="T2" fmla="*/ 7 w 27"/>
                                      <a:gd name="T3" fmla="*/ 13 h 55"/>
                                      <a:gd name="T4" fmla="*/ 2 w 27"/>
                                      <a:gd name="T5" fmla="*/ 28 h 55"/>
                                      <a:gd name="T6" fmla="*/ 0 w 27"/>
                                      <a:gd name="T7" fmla="*/ 33 h 55"/>
                                      <a:gd name="T8" fmla="*/ 0 w 27"/>
                                      <a:gd name="T9" fmla="*/ 40 h 55"/>
                                      <a:gd name="T10" fmla="*/ 0 w 27"/>
                                      <a:gd name="T11" fmla="*/ 48 h 55"/>
                                      <a:gd name="T12" fmla="*/ 2 w 27"/>
                                      <a:gd name="T13" fmla="*/ 55 h 55"/>
                                      <a:gd name="T14" fmla="*/ 10 w 27"/>
                                      <a:gd name="T15" fmla="*/ 50 h 55"/>
                                      <a:gd name="T16" fmla="*/ 17 w 27"/>
                                      <a:gd name="T17" fmla="*/ 45 h 55"/>
                                      <a:gd name="T18" fmla="*/ 22 w 27"/>
                                      <a:gd name="T19" fmla="*/ 40 h 55"/>
                                      <a:gd name="T20" fmla="*/ 24 w 27"/>
                                      <a:gd name="T21" fmla="*/ 33 h 55"/>
                                      <a:gd name="T22" fmla="*/ 27 w 27"/>
                                      <a:gd name="T23" fmla="*/ 25 h 55"/>
                                      <a:gd name="T24" fmla="*/ 27 w 27"/>
                                      <a:gd name="T25" fmla="*/ 15 h 55"/>
                                      <a:gd name="T26" fmla="*/ 24 w 27"/>
                                      <a:gd name="T27" fmla="*/ 8 h 55"/>
                                      <a:gd name="T28" fmla="*/ 19 w 27"/>
                                      <a:gd name="T29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7" h="55">
                                        <a:moveTo>
                                          <a:pt x="19" y="0"/>
                                        </a:moveTo>
                                        <a:lnTo>
                                          <a:pt x="7" y="13"/>
                                        </a:lnTo>
                                        <a:lnTo>
                                          <a:pt x="2" y="28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0" y="48"/>
                                        </a:lnTo>
                                        <a:lnTo>
                                          <a:pt x="2" y="55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17" y="45"/>
                                        </a:lnTo>
                                        <a:lnTo>
                                          <a:pt x="22" y="40"/>
                                        </a:lnTo>
                                        <a:lnTo>
                                          <a:pt x="24" y="33"/>
                                        </a:lnTo>
                                        <a:lnTo>
                                          <a:pt x="27" y="25"/>
                                        </a:lnTo>
                                        <a:lnTo>
                                          <a:pt x="27" y="15"/>
                                        </a:lnTo>
                                        <a:lnTo>
                                          <a:pt x="24" y="8"/>
                                        </a:lnTo>
                                        <a:lnTo>
                                          <a:pt x="19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34" name="Freeform 132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11" y="511"/>
                                    <a:ext cx="65" cy="110"/>
                                  </a:xfrm>
                                  <a:custGeom>
                                    <a:avLst/>
                                    <a:gdLst>
                                      <a:gd name="T0" fmla="*/ 20 w 65"/>
                                      <a:gd name="T1" fmla="*/ 55 h 110"/>
                                      <a:gd name="T2" fmla="*/ 65 w 65"/>
                                      <a:gd name="T3" fmla="*/ 0 h 110"/>
                                      <a:gd name="T4" fmla="*/ 20 w 65"/>
                                      <a:gd name="T5" fmla="*/ 55 h 110"/>
                                      <a:gd name="T6" fmla="*/ 20 w 65"/>
                                      <a:gd name="T7" fmla="*/ 55 h 110"/>
                                      <a:gd name="T8" fmla="*/ 8 w 65"/>
                                      <a:gd name="T9" fmla="*/ 68 h 110"/>
                                      <a:gd name="T10" fmla="*/ 0 w 65"/>
                                      <a:gd name="T11" fmla="*/ 80 h 110"/>
                                      <a:gd name="T12" fmla="*/ 0 w 65"/>
                                      <a:gd name="T13" fmla="*/ 88 h 110"/>
                                      <a:gd name="T14" fmla="*/ 0 w 65"/>
                                      <a:gd name="T15" fmla="*/ 95 h 110"/>
                                      <a:gd name="T16" fmla="*/ 0 w 65"/>
                                      <a:gd name="T17" fmla="*/ 103 h 110"/>
                                      <a:gd name="T18" fmla="*/ 3 w 65"/>
                                      <a:gd name="T19" fmla="*/ 110 h 110"/>
                                      <a:gd name="T20" fmla="*/ 10 w 65"/>
                                      <a:gd name="T21" fmla="*/ 105 h 110"/>
                                      <a:gd name="T22" fmla="*/ 18 w 65"/>
                                      <a:gd name="T23" fmla="*/ 100 h 110"/>
                                      <a:gd name="T24" fmla="*/ 20 w 65"/>
                                      <a:gd name="T25" fmla="*/ 93 h 110"/>
                                      <a:gd name="T26" fmla="*/ 25 w 65"/>
                                      <a:gd name="T27" fmla="*/ 85 h 110"/>
                                      <a:gd name="T28" fmla="*/ 28 w 65"/>
                                      <a:gd name="T29" fmla="*/ 78 h 110"/>
                                      <a:gd name="T30" fmla="*/ 28 w 65"/>
                                      <a:gd name="T31" fmla="*/ 70 h 110"/>
                                      <a:gd name="T32" fmla="*/ 25 w 65"/>
                                      <a:gd name="T33" fmla="*/ 63 h 110"/>
                                      <a:gd name="T34" fmla="*/ 20 w 65"/>
                                      <a:gd name="T35" fmla="*/ 55 h 1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65" h="110">
                                        <a:moveTo>
                                          <a:pt x="20" y="55"/>
                                        </a:moveTo>
                                        <a:lnTo>
                                          <a:pt x="65" y="0"/>
                                        </a:lnTo>
                                        <a:lnTo>
                                          <a:pt x="20" y="55"/>
                                        </a:lnTo>
                                        <a:close/>
                                        <a:moveTo>
                                          <a:pt x="20" y="55"/>
                                        </a:moveTo>
                                        <a:lnTo>
                                          <a:pt x="8" y="68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0" y="88"/>
                                        </a:lnTo>
                                        <a:lnTo>
                                          <a:pt x="0" y="95"/>
                                        </a:lnTo>
                                        <a:lnTo>
                                          <a:pt x="0" y="103"/>
                                        </a:lnTo>
                                        <a:lnTo>
                                          <a:pt x="3" y="110"/>
                                        </a:lnTo>
                                        <a:lnTo>
                                          <a:pt x="10" y="105"/>
                                        </a:lnTo>
                                        <a:lnTo>
                                          <a:pt x="18" y="100"/>
                                        </a:lnTo>
                                        <a:lnTo>
                                          <a:pt x="20" y="93"/>
                                        </a:lnTo>
                                        <a:lnTo>
                                          <a:pt x="25" y="85"/>
                                        </a:lnTo>
                                        <a:lnTo>
                                          <a:pt x="28" y="78"/>
                                        </a:lnTo>
                                        <a:lnTo>
                                          <a:pt x="28" y="70"/>
                                        </a:lnTo>
                                        <a:lnTo>
                                          <a:pt x="25" y="63"/>
                                        </a:lnTo>
                                        <a:lnTo>
                                          <a:pt x="20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35" name="Freeform 13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31" y="511"/>
                                    <a:ext cx="45" cy="5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55 h 55"/>
                                      <a:gd name="T2" fmla="*/ 45 w 45"/>
                                      <a:gd name="T3" fmla="*/ 0 h 55"/>
                                      <a:gd name="T4" fmla="*/ 0 w 45"/>
                                      <a:gd name="T5" fmla="*/ 55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5" h="55">
                                        <a:moveTo>
                                          <a:pt x="0" y="55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0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36" name="Freeform 13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11" y="566"/>
                                    <a:ext cx="28" cy="55"/>
                                  </a:xfrm>
                                  <a:custGeom>
                                    <a:avLst/>
                                    <a:gdLst>
                                      <a:gd name="T0" fmla="*/ 20 w 28"/>
                                      <a:gd name="T1" fmla="*/ 0 h 55"/>
                                      <a:gd name="T2" fmla="*/ 8 w 28"/>
                                      <a:gd name="T3" fmla="*/ 13 h 55"/>
                                      <a:gd name="T4" fmla="*/ 0 w 28"/>
                                      <a:gd name="T5" fmla="*/ 25 h 55"/>
                                      <a:gd name="T6" fmla="*/ 0 w 28"/>
                                      <a:gd name="T7" fmla="*/ 33 h 55"/>
                                      <a:gd name="T8" fmla="*/ 0 w 28"/>
                                      <a:gd name="T9" fmla="*/ 40 h 55"/>
                                      <a:gd name="T10" fmla="*/ 0 w 28"/>
                                      <a:gd name="T11" fmla="*/ 48 h 55"/>
                                      <a:gd name="T12" fmla="*/ 3 w 28"/>
                                      <a:gd name="T13" fmla="*/ 55 h 55"/>
                                      <a:gd name="T14" fmla="*/ 10 w 28"/>
                                      <a:gd name="T15" fmla="*/ 50 h 55"/>
                                      <a:gd name="T16" fmla="*/ 18 w 28"/>
                                      <a:gd name="T17" fmla="*/ 45 h 55"/>
                                      <a:gd name="T18" fmla="*/ 20 w 28"/>
                                      <a:gd name="T19" fmla="*/ 38 h 55"/>
                                      <a:gd name="T20" fmla="*/ 25 w 28"/>
                                      <a:gd name="T21" fmla="*/ 30 h 55"/>
                                      <a:gd name="T22" fmla="*/ 28 w 28"/>
                                      <a:gd name="T23" fmla="*/ 23 h 55"/>
                                      <a:gd name="T24" fmla="*/ 28 w 28"/>
                                      <a:gd name="T25" fmla="*/ 15 h 55"/>
                                      <a:gd name="T26" fmla="*/ 25 w 28"/>
                                      <a:gd name="T27" fmla="*/ 8 h 55"/>
                                      <a:gd name="T28" fmla="*/ 20 w 28"/>
                                      <a:gd name="T29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8" h="55">
                                        <a:moveTo>
                                          <a:pt x="20" y="0"/>
                                        </a:moveTo>
                                        <a:lnTo>
                                          <a:pt x="8" y="13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0" y="48"/>
                                        </a:lnTo>
                                        <a:lnTo>
                                          <a:pt x="3" y="55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18" y="45"/>
                                        </a:lnTo>
                                        <a:lnTo>
                                          <a:pt x="20" y="38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8" y="23"/>
                                        </a:lnTo>
                                        <a:lnTo>
                                          <a:pt x="28" y="15"/>
                                        </a:lnTo>
                                        <a:lnTo>
                                          <a:pt x="25" y="8"/>
                                        </a:lnTo>
                                        <a:lnTo>
                                          <a:pt x="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37" name="Freeform 132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39" y="489"/>
                                    <a:ext cx="79" cy="107"/>
                                  </a:xfrm>
                                  <a:custGeom>
                                    <a:avLst/>
                                    <a:gdLst>
                                      <a:gd name="T0" fmla="*/ 27 w 79"/>
                                      <a:gd name="T1" fmla="*/ 55 h 107"/>
                                      <a:gd name="T2" fmla="*/ 79 w 79"/>
                                      <a:gd name="T3" fmla="*/ 0 h 107"/>
                                      <a:gd name="T4" fmla="*/ 27 w 79"/>
                                      <a:gd name="T5" fmla="*/ 55 h 107"/>
                                      <a:gd name="T6" fmla="*/ 27 w 79"/>
                                      <a:gd name="T7" fmla="*/ 55 h 107"/>
                                      <a:gd name="T8" fmla="*/ 12 w 79"/>
                                      <a:gd name="T9" fmla="*/ 67 h 107"/>
                                      <a:gd name="T10" fmla="*/ 2 w 79"/>
                                      <a:gd name="T11" fmla="*/ 80 h 107"/>
                                      <a:gd name="T12" fmla="*/ 0 w 79"/>
                                      <a:gd name="T13" fmla="*/ 87 h 107"/>
                                      <a:gd name="T14" fmla="*/ 0 w 79"/>
                                      <a:gd name="T15" fmla="*/ 95 h 107"/>
                                      <a:gd name="T16" fmla="*/ 0 w 79"/>
                                      <a:gd name="T17" fmla="*/ 102 h 107"/>
                                      <a:gd name="T18" fmla="*/ 0 w 79"/>
                                      <a:gd name="T19" fmla="*/ 107 h 107"/>
                                      <a:gd name="T20" fmla="*/ 7 w 79"/>
                                      <a:gd name="T21" fmla="*/ 105 h 107"/>
                                      <a:gd name="T22" fmla="*/ 15 w 79"/>
                                      <a:gd name="T23" fmla="*/ 100 h 107"/>
                                      <a:gd name="T24" fmla="*/ 22 w 79"/>
                                      <a:gd name="T25" fmla="*/ 92 h 107"/>
                                      <a:gd name="T26" fmla="*/ 25 w 79"/>
                                      <a:gd name="T27" fmla="*/ 85 h 107"/>
                                      <a:gd name="T28" fmla="*/ 30 w 79"/>
                                      <a:gd name="T29" fmla="*/ 77 h 107"/>
                                      <a:gd name="T30" fmla="*/ 30 w 79"/>
                                      <a:gd name="T31" fmla="*/ 70 h 107"/>
                                      <a:gd name="T32" fmla="*/ 30 w 79"/>
                                      <a:gd name="T33" fmla="*/ 62 h 107"/>
                                      <a:gd name="T34" fmla="*/ 27 w 79"/>
                                      <a:gd name="T35" fmla="*/ 55 h 10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9" h="107">
                                        <a:moveTo>
                                          <a:pt x="27" y="55"/>
                                        </a:moveTo>
                                        <a:lnTo>
                                          <a:pt x="79" y="0"/>
                                        </a:lnTo>
                                        <a:lnTo>
                                          <a:pt x="27" y="55"/>
                                        </a:lnTo>
                                        <a:close/>
                                        <a:moveTo>
                                          <a:pt x="27" y="55"/>
                                        </a:moveTo>
                                        <a:lnTo>
                                          <a:pt x="12" y="67"/>
                                        </a:lnTo>
                                        <a:lnTo>
                                          <a:pt x="2" y="80"/>
                                        </a:lnTo>
                                        <a:lnTo>
                                          <a:pt x="0" y="87"/>
                                        </a:lnTo>
                                        <a:lnTo>
                                          <a:pt x="0" y="95"/>
                                        </a:lnTo>
                                        <a:lnTo>
                                          <a:pt x="0" y="102"/>
                                        </a:lnTo>
                                        <a:lnTo>
                                          <a:pt x="0" y="107"/>
                                        </a:lnTo>
                                        <a:lnTo>
                                          <a:pt x="7" y="105"/>
                                        </a:lnTo>
                                        <a:lnTo>
                                          <a:pt x="15" y="100"/>
                                        </a:lnTo>
                                        <a:lnTo>
                                          <a:pt x="22" y="92"/>
                                        </a:lnTo>
                                        <a:lnTo>
                                          <a:pt x="25" y="85"/>
                                        </a:lnTo>
                                        <a:lnTo>
                                          <a:pt x="30" y="77"/>
                                        </a:lnTo>
                                        <a:lnTo>
                                          <a:pt x="30" y="70"/>
                                        </a:lnTo>
                                        <a:lnTo>
                                          <a:pt x="30" y="62"/>
                                        </a:lnTo>
                                        <a:lnTo>
                                          <a:pt x="27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38" name="Freeform 13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66" y="489"/>
                                    <a:ext cx="52" cy="55"/>
                                  </a:xfrm>
                                  <a:custGeom>
                                    <a:avLst/>
                                    <a:gdLst>
                                      <a:gd name="T0" fmla="*/ 0 w 52"/>
                                      <a:gd name="T1" fmla="*/ 55 h 55"/>
                                      <a:gd name="T2" fmla="*/ 52 w 52"/>
                                      <a:gd name="T3" fmla="*/ 0 h 55"/>
                                      <a:gd name="T4" fmla="*/ 0 w 52"/>
                                      <a:gd name="T5" fmla="*/ 55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2" h="55">
                                        <a:moveTo>
                                          <a:pt x="0" y="55"/>
                                        </a:moveTo>
                                        <a:lnTo>
                                          <a:pt x="52" y="0"/>
                                        </a:lnTo>
                                        <a:lnTo>
                                          <a:pt x="0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39" name="Freeform 13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39" y="544"/>
                                    <a:ext cx="30" cy="52"/>
                                  </a:xfrm>
                                  <a:custGeom>
                                    <a:avLst/>
                                    <a:gdLst>
                                      <a:gd name="T0" fmla="*/ 27 w 30"/>
                                      <a:gd name="T1" fmla="*/ 0 h 52"/>
                                      <a:gd name="T2" fmla="*/ 12 w 30"/>
                                      <a:gd name="T3" fmla="*/ 12 h 52"/>
                                      <a:gd name="T4" fmla="*/ 2 w 30"/>
                                      <a:gd name="T5" fmla="*/ 25 h 52"/>
                                      <a:gd name="T6" fmla="*/ 0 w 30"/>
                                      <a:gd name="T7" fmla="*/ 32 h 52"/>
                                      <a:gd name="T8" fmla="*/ 0 w 30"/>
                                      <a:gd name="T9" fmla="*/ 40 h 52"/>
                                      <a:gd name="T10" fmla="*/ 0 w 30"/>
                                      <a:gd name="T11" fmla="*/ 47 h 52"/>
                                      <a:gd name="T12" fmla="*/ 0 w 30"/>
                                      <a:gd name="T13" fmla="*/ 52 h 52"/>
                                      <a:gd name="T14" fmla="*/ 7 w 30"/>
                                      <a:gd name="T15" fmla="*/ 50 h 52"/>
                                      <a:gd name="T16" fmla="*/ 15 w 30"/>
                                      <a:gd name="T17" fmla="*/ 45 h 52"/>
                                      <a:gd name="T18" fmla="*/ 22 w 30"/>
                                      <a:gd name="T19" fmla="*/ 37 h 52"/>
                                      <a:gd name="T20" fmla="*/ 25 w 30"/>
                                      <a:gd name="T21" fmla="*/ 30 h 52"/>
                                      <a:gd name="T22" fmla="*/ 30 w 30"/>
                                      <a:gd name="T23" fmla="*/ 22 h 52"/>
                                      <a:gd name="T24" fmla="*/ 30 w 30"/>
                                      <a:gd name="T25" fmla="*/ 15 h 52"/>
                                      <a:gd name="T26" fmla="*/ 30 w 30"/>
                                      <a:gd name="T27" fmla="*/ 7 h 52"/>
                                      <a:gd name="T28" fmla="*/ 27 w 30"/>
                                      <a:gd name="T29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0" h="52">
                                        <a:moveTo>
                                          <a:pt x="27" y="0"/>
                                        </a:moveTo>
                                        <a:lnTo>
                                          <a:pt x="12" y="12"/>
                                        </a:lnTo>
                                        <a:lnTo>
                                          <a:pt x="2" y="25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0" y="47"/>
                                        </a:lnTo>
                                        <a:lnTo>
                                          <a:pt x="0" y="52"/>
                                        </a:lnTo>
                                        <a:lnTo>
                                          <a:pt x="7" y="50"/>
                                        </a:lnTo>
                                        <a:lnTo>
                                          <a:pt x="15" y="45"/>
                                        </a:lnTo>
                                        <a:lnTo>
                                          <a:pt x="22" y="37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30" y="22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30" y="7"/>
                                        </a:lnTo>
                                        <a:lnTo>
                                          <a:pt x="2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40" name="Freeform 13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24" y="691"/>
                                    <a:ext cx="55" cy="22"/>
                                  </a:xfrm>
                                  <a:custGeom>
                                    <a:avLst/>
                                    <a:gdLst>
                                      <a:gd name="T0" fmla="*/ 55 w 55"/>
                                      <a:gd name="T1" fmla="*/ 2 h 22"/>
                                      <a:gd name="T2" fmla="*/ 40 w 55"/>
                                      <a:gd name="T3" fmla="*/ 0 h 22"/>
                                      <a:gd name="T4" fmla="*/ 25 w 55"/>
                                      <a:gd name="T5" fmla="*/ 2 h 22"/>
                                      <a:gd name="T6" fmla="*/ 13 w 55"/>
                                      <a:gd name="T7" fmla="*/ 10 h 22"/>
                                      <a:gd name="T8" fmla="*/ 0 w 55"/>
                                      <a:gd name="T9" fmla="*/ 20 h 22"/>
                                      <a:gd name="T10" fmla="*/ 8 w 55"/>
                                      <a:gd name="T11" fmla="*/ 22 h 22"/>
                                      <a:gd name="T12" fmla="*/ 13 w 55"/>
                                      <a:gd name="T13" fmla="*/ 22 h 22"/>
                                      <a:gd name="T14" fmla="*/ 20 w 55"/>
                                      <a:gd name="T15" fmla="*/ 22 h 22"/>
                                      <a:gd name="T16" fmla="*/ 30 w 55"/>
                                      <a:gd name="T17" fmla="*/ 20 h 22"/>
                                      <a:gd name="T18" fmla="*/ 38 w 55"/>
                                      <a:gd name="T19" fmla="*/ 17 h 22"/>
                                      <a:gd name="T20" fmla="*/ 45 w 55"/>
                                      <a:gd name="T21" fmla="*/ 15 h 22"/>
                                      <a:gd name="T22" fmla="*/ 50 w 55"/>
                                      <a:gd name="T23" fmla="*/ 10 h 22"/>
                                      <a:gd name="T24" fmla="*/ 55 w 55"/>
                                      <a:gd name="T25" fmla="*/ 2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5" h="22">
                                        <a:moveTo>
                                          <a:pt x="55" y="2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25" y="2"/>
                                        </a:lnTo>
                                        <a:lnTo>
                                          <a:pt x="13" y="10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8" y="22"/>
                                        </a:lnTo>
                                        <a:lnTo>
                                          <a:pt x="13" y="22"/>
                                        </a:lnTo>
                                        <a:lnTo>
                                          <a:pt x="20" y="22"/>
                                        </a:lnTo>
                                        <a:lnTo>
                                          <a:pt x="30" y="20"/>
                                        </a:lnTo>
                                        <a:lnTo>
                                          <a:pt x="38" y="17"/>
                                        </a:lnTo>
                                        <a:lnTo>
                                          <a:pt x="45" y="15"/>
                                        </a:lnTo>
                                        <a:lnTo>
                                          <a:pt x="50" y="10"/>
                                        </a:lnTo>
                                        <a:lnTo>
                                          <a:pt x="55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41" name="Freeform 13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24" y="691"/>
                                    <a:ext cx="55" cy="22"/>
                                  </a:xfrm>
                                  <a:custGeom>
                                    <a:avLst/>
                                    <a:gdLst>
                                      <a:gd name="T0" fmla="*/ 55 w 55"/>
                                      <a:gd name="T1" fmla="*/ 2 h 22"/>
                                      <a:gd name="T2" fmla="*/ 40 w 55"/>
                                      <a:gd name="T3" fmla="*/ 0 h 22"/>
                                      <a:gd name="T4" fmla="*/ 25 w 55"/>
                                      <a:gd name="T5" fmla="*/ 2 h 22"/>
                                      <a:gd name="T6" fmla="*/ 13 w 55"/>
                                      <a:gd name="T7" fmla="*/ 10 h 22"/>
                                      <a:gd name="T8" fmla="*/ 0 w 55"/>
                                      <a:gd name="T9" fmla="*/ 20 h 22"/>
                                      <a:gd name="T10" fmla="*/ 8 w 55"/>
                                      <a:gd name="T11" fmla="*/ 22 h 22"/>
                                      <a:gd name="T12" fmla="*/ 13 w 55"/>
                                      <a:gd name="T13" fmla="*/ 22 h 22"/>
                                      <a:gd name="T14" fmla="*/ 20 w 55"/>
                                      <a:gd name="T15" fmla="*/ 22 h 22"/>
                                      <a:gd name="T16" fmla="*/ 30 w 55"/>
                                      <a:gd name="T17" fmla="*/ 20 h 22"/>
                                      <a:gd name="T18" fmla="*/ 38 w 55"/>
                                      <a:gd name="T19" fmla="*/ 17 h 22"/>
                                      <a:gd name="T20" fmla="*/ 45 w 55"/>
                                      <a:gd name="T21" fmla="*/ 15 h 22"/>
                                      <a:gd name="T22" fmla="*/ 50 w 55"/>
                                      <a:gd name="T23" fmla="*/ 10 h 22"/>
                                      <a:gd name="T24" fmla="*/ 55 w 55"/>
                                      <a:gd name="T25" fmla="*/ 2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5" h="22">
                                        <a:moveTo>
                                          <a:pt x="55" y="2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25" y="2"/>
                                        </a:lnTo>
                                        <a:lnTo>
                                          <a:pt x="13" y="10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8" y="22"/>
                                        </a:lnTo>
                                        <a:lnTo>
                                          <a:pt x="13" y="22"/>
                                        </a:lnTo>
                                        <a:lnTo>
                                          <a:pt x="20" y="22"/>
                                        </a:lnTo>
                                        <a:lnTo>
                                          <a:pt x="30" y="20"/>
                                        </a:lnTo>
                                        <a:lnTo>
                                          <a:pt x="38" y="17"/>
                                        </a:lnTo>
                                        <a:lnTo>
                                          <a:pt x="45" y="15"/>
                                        </a:lnTo>
                                        <a:lnTo>
                                          <a:pt x="50" y="10"/>
                                        </a:lnTo>
                                        <a:lnTo>
                                          <a:pt x="55" y="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42" name="Freeform 133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05" y="683"/>
                                    <a:ext cx="114" cy="60"/>
                                  </a:xfrm>
                                  <a:custGeom>
                                    <a:avLst/>
                                    <a:gdLst>
                                      <a:gd name="T0" fmla="*/ 54 w 114"/>
                                      <a:gd name="T1" fmla="*/ 35 h 60"/>
                                      <a:gd name="T2" fmla="*/ 37 w 114"/>
                                      <a:gd name="T3" fmla="*/ 35 h 60"/>
                                      <a:gd name="T4" fmla="*/ 24 w 114"/>
                                      <a:gd name="T5" fmla="*/ 40 h 60"/>
                                      <a:gd name="T6" fmla="*/ 9 w 114"/>
                                      <a:gd name="T7" fmla="*/ 48 h 60"/>
                                      <a:gd name="T8" fmla="*/ 0 w 114"/>
                                      <a:gd name="T9" fmla="*/ 58 h 60"/>
                                      <a:gd name="T10" fmla="*/ 4 w 114"/>
                                      <a:gd name="T11" fmla="*/ 60 h 60"/>
                                      <a:gd name="T12" fmla="*/ 12 w 114"/>
                                      <a:gd name="T13" fmla="*/ 60 h 60"/>
                                      <a:gd name="T14" fmla="*/ 19 w 114"/>
                                      <a:gd name="T15" fmla="*/ 58 h 60"/>
                                      <a:gd name="T16" fmla="*/ 27 w 114"/>
                                      <a:gd name="T17" fmla="*/ 55 h 60"/>
                                      <a:gd name="T18" fmla="*/ 34 w 114"/>
                                      <a:gd name="T19" fmla="*/ 53 h 60"/>
                                      <a:gd name="T20" fmla="*/ 42 w 114"/>
                                      <a:gd name="T21" fmla="*/ 48 h 60"/>
                                      <a:gd name="T22" fmla="*/ 49 w 114"/>
                                      <a:gd name="T23" fmla="*/ 43 h 60"/>
                                      <a:gd name="T24" fmla="*/ 54 w 114"/>
                                      <a:gd name="T25" fmla="*/ 35 h 60"/>
                                      <a:gd name="T26" fmla="*/ 54 w 114"/>
                                      <a:gd name="T27" fmla="*/ 38 h 60"/>
                                      <a:gd name="T28" fmla="*/ 114 w 114"/>
                                      <a:gd name="T29" fmla="*/ 0 h 60"/>
                                      <a:gd name="T30" fmla="*/ 54 w 114"/>
                                      <a:gd name="T31" fmla="*/ 38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14" h="60">
                                        <a:moveTo>
                                          <a:pt x="54" y="35"/>
                                        </a:moveTo>
                                        <a:lnTo>
                                          <a:pt x="37" y="35"/>
                                        </a:lnTo>
                                        <a:lnTo>
                                          <a:pt x="24" y="40"/>
                                        </a:lnTo>
                                        <a:lnTo>
                                          <a:pt x="9" y="48"/>
                                        </a:lnTo>
                                        <a:lnTo>
                                          <a:pt x="0" y="58"/>
                                        </a:lnTo>
                                        <a:lnTo>
                                          <a:pt x="4" y="60"/>
                                        </a:lnTo>
                                        <a:lnTo>
                                          <a:pt x="12" y="60"/>
                                        </a:lnTo>
                                        <a:lnTo>
                                          <a:pt x="19" y="58"/>
                                        </a:lnTo>
                                        <a:lnTo>
                                          <a:pt x="27" y="55"/>
                                        </a:lnTo>
                                        <a:lnTo>
                                          <a:pt x="34" y="53"/>
                                        </a:lnTo>
                                        <a:lnTo>
                                          <a:pt x="42" y="48"/>
                                        </a:lnTo>
                                        <a:lnTo>
                                          <a:pt x="49" y="43"/>
                                        </a:lnTo>
                                        <a:lnTo>
                                          <a:pt x="54" y="35"/>
                                        </a:lnTo>
                                        <a:close/>
                                        <a:moveTo>
                                          <a:pt x="54" y="38"/>
                                        </a:moveTo>
                                        <a:lnTo>
                                          <a:pt x="114" y="0"/>
                                        </a:lnTo>
                                        <a:lnTo>
                                          <a:pt x="54" y="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43" name="Freeform 13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05" y="718"/>
                                    <a:ext cx="54" cy="25"/>
                                  </a:xfrm>
                                  <a:custGeom>
                                    <a:avLst/>
                                    <a:gdLst>
                                      <a:gd name="T0" fmla="*/ 54 w 54"/>
                                      <a:gd name="T1" fmla="*/ 0 h 25"/>
                                      <a:gd name="T2" fmla="*/ 37 w 54"/>
                                      <a:gd name="T3" fmla="*/ 0 h 25"/>
                                      <a:gd name="T4" fmla="*/ 24 w 54"/>
                                      <a:gd name="T5" fmla="*/ 5 h 25"/>
                                      <a:gd name="T6" fmla="*/ 9 w 54"/>
                                      <a:gd name="T7" fmla="*/ 13 h 25"/>
                                      <a:gd name="T8" fmla="*/ 0 w 54"/>
                                      <a:gd name="T9" fmla="*/ 23 h 25"/>
                                      <a:gd name="T10" fmla="*/ 4 w 54"/>
                                      <a:gd name="T11" fmla="*/ 25 h 25"/>
                                      <a:gd name="T12" fmla="*/ 12 w 54"/>
                                      <a:gd name="T13" fmla="*/ 25 h 25"/>
                                      <a:gd name="T14" fmla="*/ 19 w 54"/>
                                      <a:gd name="T15" fmla="*/ 23 h 25"/>
                                      <a:gd name="T16" fmla="*/ 27 w 54"/>
                                      <a:gd name="T17" fmla="*/ 20 h 25"/>
                                      <a:gd name="T18" fmla="*/ 34 w 54"/>
                                      <a:gd name="T19" fmla="*/ 18 h 25"/>
                                      <a:gd name="T20" fmla="*/ 42 w 54"/>
                                      <a:gd name="T21" fmla="*/ 13 h 25"/>
                                      <a:gd name="T22" fmla="*/ 49 w 54"/>
                                      <a:gd name="T23" fmla="*/ 8 h 25"/>
                                      <a:gd name="T24" fmla="*/ 54 w 54"/>
                                      <a:gd name="T25" fmla="*/ 0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4" h="25">
                                        <a:moveTo>
                                          <a:pt x="54" y="0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24" y="5"/>
                                        </a:lnTo>
                                        <a:lnTo>
                                          <a:pt x="9" y="13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4" y="25"/>
                                        </a:lnTo>
                                        <a:lnTo>
                                          <a:pt x="12" y="25"/>
                                        </a:lnTo>
                                        <a:lnTo>
                                          <a:pt x="19" y="23"/>
                                        </a:lnTo>
                                        <a:lnTo>
                                          <a:pt x="27" y="20"/>
                                        </a:lnTo>
                                        <a:lnTo>
                                          <a:pt x="34" y="18"/>
                                        </a:lnTo>
                                        <a:lnTo>
                                          <a:pt x="42" y="13"/>
                                        </a:lnTo>
                                        <a:lnTo>
                                          <a:pt x="49" y="8"/>
                                        </a:lnTo>
                                        <a:lnTo>
                                          <a:pt x="54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44" name="Freeform 13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59" y="683"/>
                                    <a:ext cx="60" cy="38"/>
                                  </a:xfrm>
                                  <a:custGeom>
                                    <a:avLst/>
                                    <a:gdLst>
                                      <a:gd name="T0" fmla="*/ 0 w 60"/>
                                      <a:gd name="T1" fmla="*/ 38 h 38"/>
                                      <a:gd name="T2" fmla="*/ 60 w 60"/>
                                      <a:gd name="T3" fmla="*/ 0 h 38"/>
                                      <a:gd name="T4" fmla="*/ 0 w 60"/>
                                      <a:gd name="T5" fmla="*/ 38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0" h="38">
                                        <a:moveTo>
                                          <a:pt x="0" y="38"/>
                                        </a:moveTo>
                                        <a:lnTo>
                                          <a:pt x="60" y="0"/>
                                        </a:lnTo>
                                        <a:lnTo>
                                          <a:pt x="0" y="3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45" name="Freeform 13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47" y="666"/>
                                    <a:ext cx="54" cy="22"/>
                                  </a:xfrm>
                                  <a:custGeom>
                                    <a:avLst/>
                                    <a:gdLst>
                                      <a:gd name="T0" fmla="*/ 54 w 54"/>
                                      <a:gd name="T1" fmla="*/ 5 h 22"/>
                                      <a:gd name="T2" fmla="*/ 40 w 54"/>
                                      <a:gd name="T3" fmla="*/ 0 h 22"/>
                                      <a:gd name="T4" fmla="*/ 25 w 54"/>
                                      <a:gd name="T5" fmla="*/ 2 h 22"/>
                                      <a:gd name="T6" fmla="*/ 12 w 54"/>
                                      <a:gd name="T7" fmla="*/ 10 h 22"/>
                                      <a:gd name="T8" fmla="*/ 0 w 54"/>
                                      <a:gd name="T9" fmla="*/ 17 h 22"/>
                                      <a:gd name="T10" fmla="*/ 7 w 54"/>
                                      <a:gd name="T11" fmla="*/ 20 h 22"/>
                                      <a:gd name="T12" fmla="*/ 15 w 54"/>
                                      <a:gd name="T13" fmla="*/ 22 h 22"/>
                                      <a:gd name="T14" fmla="*/ 22 w 54"/>
                                      <a:gd name="T15" fmla="*/ 22 h 22"/>
                                      <a:gd name="T16" fmla="*/ 30 w 54"/>
                                      <a:gd name="T17" fmla="*/ 20 h 22"/>
                                      <a:gd name="T18" fmla="*/ 37 w 54"/>
                                      <a:gd name="T19" fmla="*/ 17 h 22"/>
                                      <a:gd name="T20" fmla="*/ 45 w 54"/>
                                      <a:gd name="T21" fmla="*/ 15 h 22"/>
                                      <a:gd name="T22" fmla="*/ 49 w 54"/>
                                      <a:gd name="T23" fmla="*/ 10 h 22"/>
                                      <a:gd name="T24" fmla="*/ 54 w 54"/>
                                      <a:gd name="T25" fmla="*/ 5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4" h="22">
                                        <a:moveTo>
                                          <a:pt x="54" y="5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25" y="2"/>
                                        </a:lnTo>
                                        <a:lnTo>
                                          <a:pt x="12" y="1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7" y="20"/>
                                        </a:lnTo>
                                        <a:lnTo>
                                          <a:pt x="15" y="22"/>
                                        </a:lnTo>
                                        <a:lnTo>
                                          <a:pt x="22" y="22"/>
                                        </a:lnTo>
                                        <a:lnTo>
                                          <a:pt x="30" y="20"/>
                                        </a:lnTo>
                                        <a:lnTo>
                                          <a:pt x="37" y="17"/>
                                        </a:lnTo>
                                        <a:lnTo>
                                          <a:pt x="45" y="15"/>
                                        </a:lnTo>
                                        <a:lnTo>
                                          <a:pt x="49" y="10"/>
                                        </a:lnTo>
                                        <a:lnTo>
                                          <a:pt x="54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46" name="Freeform 13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47" y="666"/>
                                    <a:ext cx="54" cy="22"/>
                                  </a:xfrm>
                                  <a:custGeom>
                                    <a:avLst/>
                                    <a:gdLst>
                                      <a:gd name="T0" fmla="*/ 54 w 54"/>
                                      <a:gd name="T1" fmla="*/ 5 h 22"/>
                                      <a:gd name="T2" fmla="*/ 40 w 54"/>
                                      <a:gd name="T3" fmla="*/ 0 h 22"/>
                                      <a:gd name="T4" fmla="*/ 25 w 54"/>
                                      <a:gd name="T5" fmla="*/ 2 h 22"/>
                                      <a:gd name="T6" fmla="*/ 12 w 54"/>
                                      <a:gd name="T7" fmla="*/ 10 h 22"/>
                                      <a:gd name="T8" fmla="*/ 0 w 54"/>
                                      <a:gd name="T9" fmla="*/ 17 h 22"/>
                                      <a:gd name="T10" fmla="*/ 7 w 54"/>
                                      <a:gd name="T11" fmla="*/ 20 h 22"/>
                                      <a:gd name="T12" fmla="*/ 15 w 54"/>
                                      <a:gd name="T13" fmla="*/ 22 h 22"/>
                                      <a:gd name="T14" fmla="*/ 22 w 54"/>
                                      <a:gd name="T15" fmla="*/ 22 h 22"/>
                                      <a:gd name="T16" fmla="*/ 30 w 54"/>
                                      <a:gd name="T17" fmla="*/ 20 h 22"/>
                                      <a:gd name="T18" fmla="*/ 37 w 54"/>
                                      <a:gd name="T19" fmla="*/ 17 h 22"/>
                                      <a:gd name="T20" fmla="*/ 45 w 54"/>
                                      <a:gd name="T21" fmla="*/ 15 h 22"/>
                                      <a:gd name="T22" fmla="*/ 49 w 54"/>
                                      <a:gd name="T23" fmla="*/ 10 h 22"/>
                                      <a:gd name="T24" fmla="*/ 54 w 54"/>
                                      <a:gd name="T25" fmla="*/ 5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4" h="22">
                                        <a:moveTo>
                                          <a:pt x="54" y="5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25" y="2"/>
                                        </a:lnTo>
                                        <a:lnTo>
                                          <a:pt x="12" y="1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7" y="20"/>
                                        </a:lnTo>
                                        <a:lnTo>
                                          <a:pt x="15" y="22"/>
                                        </a:lnTo>
                                        <a:lnTo>
                                          <a:pt x="22" y="22"/>
                                        </a:lnTo>
                                        <a:lnTo>
                                          <a:pt x="30" y="20"/>
                                        </a:lnTo>
                                        <a:lnTo>
                                          <a:pt x="37" y="17"/>
                                        </a:lnTo>
                                        <a:lnTo>
                                          <a:pt x="45" y="15"/>
                                        </a:lnTo>
                                        <a:lnTo>
                                          <a:pt x="49" y="10"/>
                                        </a:lnTo>
                                        <a:lnTo>
                                          <a:pt x="54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47" name="Freeform 13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01" y="639"/>
                                    <a:ext cx="63" cy="32"/>
                                  </a:xfrm>
                                  <a:custGeom>
                                    <a:avLst/>
                                    <a:gdLst>
                                      <a:gd name="T0" fmla="*/ 0 w 63"/>
                                      <a:gd name="T1" fmla="*/ 32 h 32"/>
                                      <a:gd name="T2" fmla="*/ 63 w 63"/>
                                      <a:gd name="T3" fmla="*/ 0 h 32"/>
                                      <a:gd name="T4" fmla="*/ 0 w 63"/>
                                      <a:gd name="T5" fmla="*/ 32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3" h="32">
                                        <a:moveTo>
                                          <a:pt x="0" y="32"/>
                                        </a:moveTo>
                                        <a:lnTo>
                                          <a:pt x="63" y="0"/>
                                        </a:lnTo>
                                        <a:lnTo>
                                          <a:pt x="0" y="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48" name="Freeform 13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01" y="639"/>
                                    <a:ext cx="63" cy="32"/>
                                  </a:xfrm>
                                  <a:custGeom>
                                    <a:avLst/>
                                    <a:gdLst>
                                      <a:gd name="T0" fmla="*/ 0 w 63"/>
                                      <a:gd name="T1" fmla="*/ 32 h 32"/>
                                      <a:gd name="T2" fmla="*/ 63 w 63"/>
                                      <a:gd name="T3" fmla="*/ 0 h 32"/>
                                      <a:gd name="T4" fmla="*/ 0 w 63"/>
                                      <a:gd name="T5" fmla="*/ 32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3" h="32">
                                        <a:moveTo>
                                          <a:pt x="0" y="32"/>
                                        </a:moveTo>
                                        <a:lnTo>
                                          <a:pt x="63" y="0"/>
                                        </a:lnTo>
                                        <a:lnTo>
                                          <a:pt x="0" y="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49" name="Freeform 13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74" y="641"/>
                                    <a:ext cx="55" cy="20"/>
                                  </a:xfrm>
                                  <a:custGeom>
                                    <a:avLst/>
                                    <a:gdLst>
                                      <a:gd name="T0" fmla="*/ 55 w 55"/>
                                      <a:gd name="T1" fmla="*/ 3 h 20"/>
                                      <a:gd name="T2" fmla="*/ 40 w 55"/>
                                      <a:gd name="T3" fmla="*/ 0 h 20"/>
                                      <a:gd name="T4" fmla="*/ 25 w 55"/>
                                      <a:gd name="T5" fmla="*/ 0 h 20"/>
                                      <a:gd name="T6" fmla="*/ 13 w 55"/>
                                      <a:gd name="T7" fmla="*/ 8 h 20"/>
                                      <a:gd name="T8" fmla="*/ 0 w 55"/>
                                      <a:gd name="T9" fmla="*/ 15 h 20"/>
                                      <a:gd name="T10" fmla="*/ 8 w 55"/>
                                      <a:gd name="T11" fmla="*/ 18 h 20"/>
                                      <a:gd name="T12" fmla="*/ 15 w 55"/>
                                      <a:gd name="T13" fmla="*/ 20 h 20"/>
                                      <a:gd name="T14" fmla="*/ 22 w 55"/>
                                      <a:gd name="T15" fmla="*/ 20 h 20"/>
                                      <a:gd name="T16" fmla="*/ 30 w 55"/>
                                      <a:gd name="T17" fmla="*/ 20 h 20"/>
                                      <a:gd name="T18" fmla="*/ 37 w 55"/>
                                      <a:gd name="T19" fmla="*/ 18 h 20"/>
                                      <a:gd name="T20" fmla="*/ 45 w 55"/>
                                      <a:gd name="T21" fmla="*/ 13 h 20"/>
                                      <a:gd name="T22" fmla="*/ 50 w 55"/>
                                      <a:gd name="T23" fmla="*/ 10 h 20"/>
                                      <a:gd name="T24" fmla="*/ 55 w 55"/>
                                      <a:gd name="T25" fmla="*/ 3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5" h="20">
                                        <a:moveTo>
                                          <a:pt x="55" y="3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13" y="8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8" y="18"/>
                                        </a:lnTo>
                                        <a:lnTo>
                                          <a:pt x="15" y="20"/>
                                        </a:lnTo>
                                        <a:lnTo>
                                          <a:pt x="22" y="20"/>
                                        </a:lnTo>
                                        <a:lnTo>
                                          <a:pt x="30" y="20"/>
                                        </a:lnTo>
                                        <a:lnTo>
                                          <a:pt x="37" y="18"/>
                                        </a:lnTo>
                                        <a:lnTo>
                                          <a:pt x="45" y="13"/>
                                        </a:lnTo>
                                        <a:lnTo>
                                          <a:pt x="50" y="10"/>
                                        </a:lnTo>
                                        <a:lnTo>
                                          <a:pt x="55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50" name="Freeform 13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74" y="641"/>
                                    <a:ext cx="55" cy="20"/>
                                  </a:xfrm>
                                  <a:custGeom>
                                    <a:avLst/>
                                    <a:gdLst>
                                      <a:gd name="T0" fmla="*/ 55 w 55"/>
                                      <a:gd name="T1" fmla="*/ 3 h 20"/>
                                      <a:gd name="T2" fmla="*/ 40 w 55"/>
                                      <a:gd name="T3" fmla="*/ 0 h 20"/>
                                      <a:gd name="T4" fmla="*/ 25 w 55"/>
                                      <a:gd name="T5" fmla="*/ 0 h 20"/>
                                      <a:gd name="T6" fmla="*/ 13 w 55"/>
                                      <a:gd name="T7" fmla="*/ 8 h 20"/>
                                      <a:gd name="T8" fmla="*/ 0 w 55"/>
                                      <a:gd name="T9" fmla="*/ 15 h 20"/>
                                      <a:gd name="T10" fmla="*/ 8 w 55"/>
                                      <a:gd name="T11" fmla="*/ 18 h 20"/>
                                      <a:gd name="T12" fmla="*/ 15 w 55"/>
                                      <a:gd name="T13" fmla="*/ 20 h 20"/>
                                      <a:gd name="T14" fmla="*/ 22 w 55"/>
                                      <a:gd name="T15" fmla="*/ 20 h 20"/>
                                      <a:gd name="T16" fmla="*/ 30 w 55"/>
                                      <a:gd name="T17" fmla="*/ 20 h 20"/>
                                      <a:gd name="T18" fmla="*/ 37 w 55"/>
                                      <a:gd name="T19" fmla="*/ 18 h 20"/>
                                      <a:gd name="T20" fmla="*/ 45 w 55"/>
                                      <a:gd name="T21" fmla="*/ 13 h 20"/>
                                      <a:gd name="T22" fmla="*/ 50 w 55"/>
                                      <a:gd name="T23" fmla="*/ 10 h 20"/>
                                      <a:gd name="T24" fmla="*/ 55 w 55"/>
                                      <a:gd name="T25" fmla="*/ 3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5" h="20">
                                        <a:moveTo>
                                          <a:pt x="55" y="3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13" y="8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8" y="18"/>
                                        </a:lnTo>
                                        <a:lnTo>
                                          <a:pt x="15" y="20"/>
                                        </a:lnTo>
                                        <a:lnTo>
                                          <a:pt x="22" y="20"/>
                                        </a:lnTo>
                                        <a:lnTo>
                                          <a:pt x="30" y="20"/>
                                        </a:lnTo>
                                        <a:lnTo>
                                          <a:pt x="37" y="18"/>
                                        </a:lnTo>
                                        <a:lnTo>
                                          <a:pt x="45" y="13"/>
                                        </a:lnTo>
                                        <a:lnTo>
                                          <a:pt x="50" y="10"/>
                                        </a:lnTo>
                                        <a:lnTo>
                                          <a:pt x="55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51" name="Freeform 13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29" y="619"/>
                                    <a:ext cx="62" cy="25"/>
                                  </a:xfrm>
                                  <a:custGeom>
                                    <a:avLst/>
                                    <a:gdLst>
                                      <a:gd name="T0" fmla="*/ 0 w 62"/>
                                      <a:gd name="T1" fmla="*/ 25 h 25"/>
                                      <a:gd name="T2" fmla="*/ 62 w 62"/>
                                      <a:gd name="T3" fmla="*/ 0 h 25"/>
                                      <a:gd name="T4" fmla="*/ 0 w 62"/>
                                      <a:gd name="T5" fmla="*/ 25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2" h="25">
                                        <a:moveTo>
                                          <a:pt x="0" y="25"/>
                                        </a:moveTo>
                                        <a:lnTo>
                                          <a:pt x="62" y="0"/>
                                        </a:lnTo>
                                        <a:lnTo>
                                          <a:pt x="0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52" name="Freeform 13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29" y="619"/>
                                    <a:ext cx="62" cy="25"/>
                                  </a:xfrm>
                                  <a:custGeom>
                                    <a:avLst/>
                                    <a:gdLst>
                                      <a:gd name="T0" fmla="*/ 0 w 62"/>
                                      <a:gd name="T1" fmla="*/ 25 h 25"/>
                                      <a:gd name="T2" fmla="*/ 62 w 62"/>
                                      <a:gd name="T3" fmla="*/ 0 h 25"/>
                                      <a:gd name="T4" fmla="*/ 0 w 62"/>
                                      <a:gd name="T5" fmla="*/ 25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2" h="25">
                                        <a:moveTo>
                                          <a:pt x="0" y="25"/>
                                        </a:moveTo>
                                        <a:lnTo>
                                          <a:pt x="62" y="0"/>
                                        </a:lnTo>
                                        <a:lnTo>
                                          <a:pt x="0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53" name="Freeform 13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99" y="619"/>
                                    <a:ext cx="57" cy="17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2 h 17"/>
                                      <a:gd name="T2" fmla="*/ 40 w 57"/>
                                      <a:gd name="T3" fmla="*/ 0 h 17"/>
                                      <a:gd name="T4" fmla="*/ 27 w 57"/>
                                      <a:gd name="T5" fmla="*/ 0 h 17"/>
                                      <a:gd name="T6" fmla="*/ 12 w 57"/>
                                      <a:gd name="T7" fmla="*/ 5 h 17"/>
                                      <a:gd name="T8" fmla="*/ 0 w 57"/>
                                      <a:gd name="T9" fmla="*/ 12 h 17"/>
                                      <a:gd name="T10" fmla="*/ 7 w 57"/>
                                      <a:gd name="T11" fmla="*/ 15 h 17"/>
                                      <a:gd name="T12" fmla="*/ 12 w 57"/>
                                      <a:gd name="T13" fmla="*/ 17 h 17"/>
                                      <a:gd name="T14" fmla="*/ 20 w 57"/>
                                      <a:gd name="T15" fmla="*/ 17 h 17"/>
                                      <a:gd name="T16" fmla="*/ 30 w 57"/>
                                      <a:gd name="T17" fmla="*/ 17 h 17"/>
                                      <a:gd name="T18" fmla="*/ 37 w 57"/>
                                      <a:gd name="T19" fmla="*/ 17 h 17"/>
                                      <a:gd name="T20" fmla="*/ 45 w 57"/>
                                      <a:gd name="T21" fmla="*/ 12 h 17"/>
                                      <a:gd name="T22" fmla="*/ 52 w 57"/>
                                      <a:gd name="T23" fmla="*/ 10 h 17"/>
                                      <a:gd name="T24" fmla="*/ 57 w 57"/>
                                      <a:gd name="T25" fmla="*/ 2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7" h="17">
                                        <a:moveTo>
                                          <a:pt x="57" y="2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12" y="5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2" y="17"/>
                                        </a:lnTo>
                                        <a:lnTo>
                                          <a:pt x="20" y="17"/>
                                        </a:lnTo>
                                        <a:lnTo>
                                          <a:pt x="30" y="17"/>
                                        </a:lnTo>
                                        <a:lnTo>
                                          <a:pt x="37" y="17"/>
                                        </a:lnTo>
                                        <a:lnTo>
                                          <a:pt x="45" y="12"/>
                                        </a:lnTo>
                                        <a:lnTo>
                                          <a:pt x="52" y="10"/>
                                        </a:lnTo>
                                        <a:lnTo>
                                          <a:pt x="57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54" name="Freeform 13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99" y="619"/>
                                    <a:ext cx="57" cy="17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2 h 17"/>
                                      <a:gd name="T2" fmla="*/ 40 w 57"/>
                                      <a:gd name="T3" fmla="*/ 0 h 17"/>
                                      <a:gd name="T4" fmla="*/ 27 w 57"/>
                                      <a:gd name="T5" fmla="*/ 0 h 17"/>
                                      <a:gd name="T6" fmla="*/ 12 w 57"/>
                                      <a:gd name="T7" fmla="*/ 5 h 17"/>
                                      <a:gd name="T8" fmla="*/ 0 w 57"/>
                                      <a:gd name="T9" fmla="*/ 12 h 17"/>
                                      <a:gd name="T10" fmla="*/ 7 w 57"/>
                                      <a:gd name="T11" fmla="*/ 15 h 17"/>
                                      <a:gd name="T12" fmla="*/ 12 w 57"/>
                                      <a:gd name="T13" fmla="*/ 17 h 17"/>
                                      <a:gd name="T14" fmla="*/ 20 w 57"/>
                                      <a:gd name="T15" fmla="*/ 17 h 17"/>
                                      <a:gd name="T16" fmla="*/ 30 w 57"/>
                                      <a:gd name="T17" fmla="*/ 17 h 17"/>
                                      <a:gd name="T18" fmla="*/ 37 w 57"/>
                                      <a:gd name="T19" fmla="*/ 17 h 17"/>
                                      <a:gd name="T20" fmla="*/ 45 w 57"/>
                                      <a:gd name="T21" fmla="*/ 12 h 17"/>
                                      <a:gd name="T22" fmla="*/ 52 w 57"/>
                                      <a:gd name="T23" fmla="*/ 10 h 17"/>
                                      <a:gd name="T24" fmla="*/ 57 w 57"/>
                                      <a:gd name="T25" fmla="*/ 2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7" h="17">
                                        <a:moveTo>
                                          <a:pt x="57" y="2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12" y="5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2" y="17"/>
                                        </a:lnTo>
                                        <a:lnTo>
                                          <a:pt x="20" y="17"/>
                                        </a:lnTo>
                                        <a:lnTo>
                                          <a:pt x="30" y="17"/>
                                        </a:lnTo>
                                        <a:lnTo>
                                          <a:pt x="37" y="17"/>
                                        </a:lnTo>
                                        <a:lnTo>
                                          <a:pt x="45" y="12"/>
                                        </a:lnTo>
                                        <a:lnTo>
                                          <a:pt x="52" y="10"/>
                                        </a:lnTo>
                                        <a:lnTo>
                                          <a:pt x="57" y="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55" name="Freeform 13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56" y="596"/>
                                    <a:ext cx="65" cy="28"/>
                                  </a:xfrm>
                                  <a:custGeom>
                                    <a:avLst/>
                                    <a:gdLst>
                                      <a:gd name="T0" fmla="*/ 0 w 65"/>
                                      <a:gd name="T1" fmla="*/ 28 h 28"/>
                                      <a:gd name="T2" fmla="*/ 65 w 65"/>
                                      <a:gd name="T3" fmla="*/ 0 h 28"/>
                                      <a:gd name="T4" fmla="*/ 0 w 65"/>
                                      <a:gd name="T5" fmla="*/ 28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5" h="28">
                                        <a:moveTo>
                                          <a:pt x="0" y="28"/>
                                        </a:moveTo>
                                        <a:lnTo>
                                          <a:pt x="65" y="0"/>
                                        </a:lnTo>
                                        <a:lnTo>
                                          <a:pt x="0" y="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56" name="Freeform 13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56" y="596"/>
                                    <a:ext cx="65" cy="28"/>
                                  </a:xfrm>
                                  <a:custGeom>
                                    <a:avLst/>
                                    <a:gdLst>
                                      <a:gd name="T0" fmla="*/ 0 w 65"/>
                                      <a:gd name="T1" fmla="*/ 28 h 28"/>
                                      <a:gd name="T2" fmla="*/ 65 w 65"/>
                                      <a:gd name="T3" fmla="*/ 0 h 28"/>
                                      <a:gd name="T4" fmla="*/ 0 w 65"/>
                                      <a:gd name="T5" fmla="*/ 28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5" h="28">
                                        <a:moveTo>
                                          <a:pt x="0" y="28"/>
                                        </a:moveTo>
                                        <a:lnTo>
                                          <a:pt x="65" y="0"/>
                                        </a:lnTo>
                                        <a:lnTo>
                                          <a:pt x="0" y="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57" name="Freeform 13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29" y="594"/>
                                    <a:ext cx="54" cy="20"/>
                                  </a:xfrm>
                                  <a:custGeom>
                                    <a:avLst/>
                                    <a:gdLst>
                                      <a:gd name="T0" fmla="*/ 54 w 54"/>
                                      <a:gd name="T1" fmla="*/ 5 h 20"/>
                                      <a:gd name="T2" fmla="*/ 40 w 54"/>
                                      <a:gd name="T3" fmla="*/ 0 h 20"/>
                                      <a:gd name="T4" fmla="*/ 25 w 54"/>
                                      <a:gd name="T5" fmla="*/ 0 h 20"/>
                                      <a:gd name="T6" fmla="*/ 12 w 54"/>
                                      <a:gd name="T7" fmla="*/ 5 h 20"/>
                                      <a:gd name="T8" fmla="*/ 0 w 54"/>
                                      <a:gd name="T9" fmla="*/ 12 h 20"/>
                                      <a:gd name="T10" fmla="*/ 5 w 54"/>
                                      <a:gd name="T11" fmla="*/ 17 h 20"/>
                                      <a:gd name="T12" fmla="*/ 12 w 54"/>
                                      <a:gd name="T13" fmla="*/ 17 h 20"/>
                                      <a:gd name="T14" fmla="*/ 20 w 54"/>
                                      <a:gd name="T15" fmla="*/ 20 h 20"/>
                                      <a:gd name="T16" fmla="*/ 27 w 54"/>
                                      <a:gd name="T17" fmla="*/ 20 h 20"/>
                                      <a:gd name="T18" fmla="*/ 35 w 54"/>
                                      <a:gd name="T19" fmla="*/ 17 h 20"/>
                                      <a:gd name="T20" fmla="*/ 42 w 54"/>
                                      <a:gd name="T21" fmla="*/ 15 h 20"/>
                                      <a:gd name="T22" fmla="*/ 49 w 54"/>
                                      <a:gd name="T23" fmla="*/ 10 h 20"/>
                                      <a:gd name="T24" fmla="*/ 54 w 54"/>
                                      <a:gd name="T25" fmla="*/ 5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4" h="20">
                                        <a:moveTo>
                                          <a:pt x="54" y="5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12" y="5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12" y="17"/>
                                        </a:lnTo>
                                        <a:lnTo>
                                          <a:pt x="20" y="20"/>
                                        </a:lnTo>
                                        <a:lnTo>
                                          <a:pt x="27" y="20"/>
                                        </a:lnTo>
                                        <a:lnTo>
                                          <a:pt x="35" y="17"/>
                                        </a:lnTo>
                                        <a:lnTo>
                                          <a:pt x="42" y="15"/>
                                        </a:lnTo>
                                        <a:lnTo>
                                          <a:pt x="49" y="10"/>
                                        </a:lnTo>
                                        <a:lnTo>
                                          <a:pt x="54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58" name="Freeform 13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29" y="594"/>
                                    <a:ext cx="54" cy="20"/>
                                  </a:xfrm>
                                  <a:custGeom>
                                    <a:avLst/>
                                    <a:gdLst>
                                      <a:gd name="T0" fmla="*/ 54 w 54"/>
                                      <a:gd name="T1" fmla="*/ 5 h 20"/>
                                      <a:gd name="T2" fmla="*/ 40 w 54"/>
                                      <a:gd name="T3" fmla="*/ 0 h 20"/>
                                      <a:gd name="T4" fmla="*/ 25 w 54"/>
                                      <a:gd name="T5" fmla="*/ 0 h 20"/>
                                      <a:gd name="T6" fmla="*/ 12 w 54"/>
                                      <a:gd name="T7" fmla="*/ 5 h 20"/>
                                      <a:gd name="T8" fmla="*/ 0 w 54"/>
                                      <a:gd name="T9" fmla="*/ 12 h 20"/>
                                      <a:gd name="T10" fmla="*/ 5 w 54"/>
                                      <a:gd name="T11" fmla="*/ 17 h 20"/>
                                      <a:gd name="T12" fmla="*/ 12 w 54"/>
                                      <a:gd name="T13" fmla="*/ 17 h 20"/>
                                      <a:gd name="T14" fmla="*/ 20 w 54"/>
                                      <a:gd name="T15" fmla="*/ 20 h 20"/>
                                      <a:gd name="T16" fmla="*/ 27 w 54"/>
                                      <a:gd name="T17" fmla="*/ 20 h 20"/>
                                      <a:gd name="T18" fmla="*/ 35 w 54"/>
                                      <a:gd name="T19" fmla="*/ 17 h 20"/>
                                      <a:gd name="T20" fmla="*/ 42 w 54"/>
                                      <a:gd name="T21" fmla="*/ 15 h 20"/>
                                      <a:gd name="T22" fmla="*/ 49 w 54"/>
                                      <a:gd name="T23" fmla="*/ 10 h 20"/>
                                      <a:gd name="T24" fmla="*/ 54 w 54"/>
                                      <a:gd name="T25" fmla="*/ 5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4" h="20">
                                        <a:moveTo>
                                          <a:pt x="54" y="5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12" y="5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12" y="17"/>
                                        </a:lnTo>
                                        <a:lnTo>
                                          <a:pt x="20" y="20"/>
                                        </a:lnTo>
                                        <a:lnTo>
                                          <a:pt x="27" y="20"/>
                                        </a:lnTo>
                                        <a:lnTo>
                                          <a:pt x="35" y="17"/>
                                        </a:lnTo>
                                        <a:lnTo>
                                          <a:pt x="42" y="15"/>
                                        </a:lnTo>
                                        <a:lnTo>
                                          <a:pt x="49" y="10"/>
                                        </a:lnTo>
                                        <a:lnTo>
                                          <a:pt x="54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59" name="Freeform 13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83" y="574"/>
                                    <a:ext cx="68" cy="25"/>
                                  </a:xfrm>
                                  <a:custGeom>
                                    <a:avLst/>
                                    <a:gdLst>
                                      <a:gd name="T0" fmla="*/ 0 w 68"/>
                                      <a:gd name="T1" fmla="*/ 25 h 25"/>
                                      <a:gd name="T2" fmla="*/ 68 w 68"/>
                                      <a:gd name="T3" fmla="*/ 0 h 25"/>
                                      <a:gd name="T4" fmla="*/ 0 w 68"/>
                                      <a:gd name="T5" fmla="*/ 25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8" h="25">
                                        <a:moveTo>
                                          <a:pt x="0" y="25"/>
                                        </a:moveTo>
                                        <a:lnTo>
                                          <a:pt x="68" y="0"/>
                                        </a:lnTo>
                                        <a:lnTo>
                                          <a:pt x="0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60" name="Freeform 13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83" y="574"/>
                                    <a:ext cx="68" cy="25"/>
                                  </a:xfrm>
                                  <a:custGeom>
                                    <a:avLst/>
                                    <a:gdLst>
                                      <a:gd name="T0" fmla="*/ 0 w 68"/>
                                      <a:gd name="T1" fmla="*/ 25 h 25"/>
                                      <a:gd name="T2" fmla="*/ 68 w 68"/>
                                      <a:gd name="T3" fmla="*/ 0 h 25"/>
                                      <a:gd name="T4" fmla="*/ 0 w 68"/>
                                      <a:gd name="T5" fmla="*/ 25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8" h="25">
                                        <a:moveTo>
                                          <a:pt x="0" y="25"/>
                                        </a:moveTo>
                                        <a:lnTo>
                                          <a:pt x="68" y="0"/>
                                        </a:lnTo>
                                        <a:lnTo>
                                          <a:pt x="0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61" name="Freeform 13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56" y="566"/>
                                    <a:ext cx="57" cy="25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8 h 25"/>
                                      <a:gd name="T2" fmla="*/ 50 w 57"/>
                                      <a:gd name="T3" fmla="*/ 3 h 25"/>
                                      <a:gd name="T4" fmla="*/ 42 w 57"/>
                                      <a:gd name="T5" fmla="*/ 0 h 25"/>
                                      <a:gd name="T6" fmla="*/ 35 w 57"/>
                                      <a:gd name="T7" fmla="*/ 0 h 25"/>
                                      <a:gd name="T8" fmla="*/ 27 w 57"/>
                                      <a:gd name="T9" fmla="*/ 0 h 25"/>
                                      <a:gd name="T10" fmla="*/ 20 w 57"/>
                                      <a:gd name="T11" fmla="*/ 3 h 25"/>
                                      <a:gd name="T12" fmla="*/ 13 w 57"/>
                                      <a:gd name="T13" fmla="*/ 8 h 25"/>
                                      <a:gd name="T14" fmla="*/ 8 w 57"/>
                                      <a:gd name="T15" fmla="*/ 13 h 25"/>
                                      <a:gd name="T16" fmla="*/ 0 w 57"/>
                                      <a:gd name="T17" fmla="*/ 20 h 25"/>
                                      <a:gd name="T18" fmla="*/ 5 w 57"/>
                                      <a:gd name="T19" fmla="*/ 23 h 25"/>
                                      <a:gd name="T20" fmla="*/ 13 w 57"/>
                                      <a:gd name="T21" fmla="*/ 25 h 25"/>
                                      <a:gd name="T22" fmla="*/ 20 w 57"/>
                                      <a:gd name="T23" fmla="*/ 25 h 25"/>
                                      <a:gd name="T24" fmla="*/ 27 w 57"/>
                                      <a:gd name="T25" fmla="*/ 23 h 25"/>
                                      <a:gd name="T26" fmla="*/ 37 w 57"/>
                                      <a:gd name="T27" fmla="*/ 20 h 25"/>
                                      <a:gd name="T28" fmla="*/ 45 w 57"/>
                                      <a:gd name="T29" fmla="*/ 18 h 25"/>
                                      <a:gd name="T30" fmla="*/ 52 w 57"/>
                                      <a:gd name="T31" fmla="*/ 13 h 25"/>
                                      <a:gd name="T32" fmla="*/ 57 w 57"/>
                                      <a:gd name="T33" fmla="*/ 8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57" h="25">
                                        <a:moveTo>
                                          <a:pt x="57" y="8"/>
                                        </a:moveTo>
                                        <a:lnTo>
                                          <a:pt x="50" y="3"/>
                                        </a:lnTo>
                                        <a:lnTo>
                                          <a:pt x="42" y="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20" y="3"/>
                                        </a:lnTo>
                                        <a:lnTo>
                                          <a:pt x="13" y="8"/>
                                        </a:lnTo>
                                        <a:lnTo>
                                          <a:pt x="8" y="13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13" y="25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27" y="23"/>
                                        </a:lnTo>
                                        <a:lnTo>
                                          <a:pt x="37" y="20"/>
                                        </a:lnTo>
                                        <a:lnTo>
                                          <a:pt x="45" y="18"/>
                                        </a:lnTo>
                                        <a:lnTo>
                                          <a:pt x="52" y="13"/>
                                        </a:lnTo>
                                        <a:lnTo>
                                          <a:pt x="57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62" name="Freeform 13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56" y="566"/>
                                    <a:ext cx="57" cy="25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8 h 25"/>
                                      <a:gd name="T2" fmla="*/ 50 w 57"/>
                                      <a:gd name="T3" fmla="*/ 3 h 25"/>
                                      <a:gd name="T4" fmla="*/ 42 w 57"/>
                                      <a:gd name="T5" fmla="*/ 0 h 25"/>
                                      <a:gd name="T6" fmla="*/ 35 w 57"/>
                                      <a:gd name="T7" fmla="*/ 0 h 25"/>
                                      <a:gd name="T8" fmla="*/ 27 w 57"/>
                                      <a:gd name="T9" fmla="*/ 0 h 25"/>
                                      <a:gd name="T10" fmla="*/ 20 w 57"/>
                                      <a:gd name="T11" fmla="*/ 3 h 25"/>
                                      <a:gd name="T12" fmla="*/ 13 w 57"/>
                                      <a:gd name="T13" fmla="*/ 8 h 25"/>
                                      <a:gd name="T14" fmla="*/ 8 w 57"/>
                                      <a:gd name="T15" fmla="*/ 13 h 25"/>
                                      <a:gd name="T16" fmla="*/ 0 w 57"/>
                                      <a:gd name="T17" fmla="*/ 20 h 25"/>
                                      <a:gd name="T18" fmla="*/ 5 w 57"/>
                                      <a:gd name="T19" fmla="*/ 23 h 25"/>
                                      <a:gd name="T20" fmla="*/ 13 w 57"/>
                                      <a:gd name="T21" fmla="*/ 25 h 25"/>
                                      <a:gd name="T22" fmla="*/ 20 w 57"/>
                                      <a:gd name="T23" fmla="*/ 25 h 25"/>
                                      <a:gd name="T24" fmla="*/ 27 w 57"/>
                                      <a:gd name="T25" fmla="*/ 23 h 25"/>
                                      <a:gd name="T26" fmla="*/ 37 w 57"/>
                                      <a:gd name="T27" fmla="*/ 20 h 25"/>
                                      <a:gd name="T28" fmla="*/ 45 w 57"/>
                                      <a:gd name="T29" fmla="*/ 18 h 25"/>
                                      <a:gd name="T30" fmla="*/ 52 w 57"/>
                                      <a:gd name="T31" fmla="*/ 13 h 25"/>
                                      <a:gd name="T32" fmla="*/ 57 w 57"/>
                                      <a:gd name="T33" fmla="*/ 8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57" h="25">
                                        <a:moveTo>
                                          <a:pt x="57" y="8"/>
                                        </a:moveTo>
                                        <a:lnTo>
                                          <a:pt x="50" y="3"/>
                                        </a:lnTo>
                                        <a:lnTo>
                                          <a:pt x="42" y="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20" y="3"/>
                                        </a:lnTo>
                                        <a:lnTo>
                                          <a:pt x="13" y="8"/>
                                        </a:lnTo>
                                        <a:lnTo>
                                          <a:pt x="8" y="13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13" y="25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27" y="23"/>
                                        </a:lnTo>
                                        <a:lnTo>
                                          <a:pt x="37" y="20"/>
                                        </a:lnTo>
                                        <a:lnTo>
                                          <a:pt x="45" y="18"/>
                                        </a:lnTo>
                                        <a:lnTo>
                                          <a:pt x="52" y="13"/>
                                        </a:lnTo>
                                        <a:lnTo>
                                          <a:pt x="57" y="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63" name="Freeform 13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13" y="541"/>
                                    <a:ext cx="67" cy="33"/>
                                  </a:xfrm>
                                  <a:custGeom>
                                    <a:avLst/>
                                    <a:gdLst>
                                      <a:gd name="T0" fmla="*/ 0 w 67"/>
                                      <a:gd name="T1" fmla="*/ 33 h 33"/>
                                      <a:gd name="T2" fmla="*/ 67 w 67"/>
                                      <a:gd name="T3" fmla="*/ 0 h 33"/>
                                      <a:gd name="T4" fmla="*/ 0 w 67"/>
                                      <a:gd name="T5" fmla="*/ 33 h 3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7" h="33">
                                        <a:moveTo>
                                          <a:pt x="0" y="33"/>
                                        </a:moveTo>
                                        <a:lnTo>
                                          <a:pt x="67" y="0"/>
                                        </a:lnTo>
                                        <a:lnTo>
                                          <a:pt x="0" y="3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64" name="Freeform 13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13" y="541"/>
                                    <a:ext cx="67" cy="33"/>
                                  </a:xfrm>
                                  <a:custGeom>
                                    <a:avLst/>
                                    <a:gdLst>
                                      <a:gd name="T0" fmla="*/ 0 w 67"/>
                                      <a:gd name="T1" fmla="*/ 33 h 33"/>
                                      <a:gd name="T2" fmla="*/ 67 w 67"/>
                                      <a:gd name="T3" fmla="*/ 0 h 33"/>
                                      <a:gd name="T4" fmla="*/ 0 w 67"/>
                                      <a:gd name="T5" fmla="*/ 33 h 3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7" h="33">
                                        <a:moveTo>
                                          <a:pt x="0" y="33"/>
                                        </a:moveTo>
                                        <a:lnTo>
                                          <a:pt x="67" y="0"/>
                                        </a:lnTo>
                                        <a:lnTo>
                                          <a:pt x="0" y="3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65" name="Freeform 13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85" y="703"/>
                                    <a:ext cx="111" cy="70"/>
                                  </a:xfrm>
                                  <a:custGeom>
                                    <a:avLst/>
                                    <a:gdLst>
                                      <a:gd name="T0" fmla="*/ 54 w 111"/>
                                      <a:gd name="T1" fmla="*/ 40 h 70"/>
                                      <a:gd name="T2" fmla="*/ 111 w 111"/>
                                      <a:gd name="T3" fmla="*/ 0 h 70"/>
                                      <a:gd name="T4" fmla="*/ 54 w 111"/>
                                      <a:gd name="T5" fmla="*/ 40 h 70"/>
                                      <a:gd name="T6" fmla="*/ 54 w 111"/>
                                      <a:gd name="T7" fmla="*/ 40 h 70"/>
                                      <a:gd name="T8" fmla="*/ 54 w 111"/>
                                      <a:gd name="T9" fmla="*/ 40 h 70"/>
                                      <a:gd name="T10" fmla="*/ 39 w 111"/>
                                      <a:gd name="T11" fmla="*/ 43 h 70"/>
                                      <a:gd name="T12" fmla="*/ 24 w 111"/>
                                      <a:gd name="T13" fmla="*/ 48 h 70"/>
                                      <a:gd name="T14" fmla="*/ 10 w 111"/>
                                      <a:gd name="T15" fmla="*/ 55 h 70"/>
                                      <a:gd name="T16" fmla="*/ 0 w 111"/>
                                      <a:gd name="T17" fmla="*/ 68 h 70"/>
                                      <a:gd name="T18" fmla="*/ 7 w 111"/>
                                      <a:gd name="T19" fmla="*/ 70 h 70"/>
                                      <a:gd name="T20" fmla="*/ 15 w 111"/>
                                      <a:gd name="T21" fmla="*/ 70 h 70"/>
                                      <a:gd name="T22" fmla="*/ 22 w 111"/>
                                      <a:gd name="T23" fmla="*/ 68 h 70"/>
                                      <a:gd name="T24" fmla="*/ 29 w 111"/>
                                      <a:gd name="T25" fmla="*/ 65 h 70"/>
                                      <a:gd name="T26" fmla="*/ 37 w 111"/>
                                      <a:gd name="T27" fmla="*/ 63 h 70"/>
                                      <a:gd name="T28" fmla="*/ 44 w 111"/>
                                      <a:gd name="T29" fmla="*/ 55 h 70"/>
                                      <a:gd name="T30" fmla="*/ 49 w 111"/>
                                      <a:gd name="T31" fmla="*/ 50 h 70"/>
                                      <a:gd name="T32" fmla="*/ 54 w 111"/>
                                      <a:gd name="T33" fmla="*/ 4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11" h="70">
                                        <a:moveTo>
                                          <a:pt x="54" y="40"/>
                                        </a:moveTo>
                                        <a:lnTo>
                                          <a:pt x="111" y="0"/>
                                        </a:lnTo>
                                        <a:lnTo>
                                          <a:pt x="54" y="40"/>
                                        </a:lnTo>
                                        <a:lnTo>
                                          <a:pt x="54" y="40"/>
                                        </a:lnTo>
                                        <a:lnTo>
                                          <a:pt x="54" y="40"/>
                                        </a:lnTo>
                                        <a:lnTo>
                                          <a:pt x="39" y="43"/>
                                        </a:lnTo>
                                        <a:lnTo>
                                          <a:pt x="24" y="48"/>
                                        </a:lnTo>
                                        <a:lnTo>
                                          <a:pt x="10" y="55"/>
                                        </a:lnTo>
                                        <a:lnTo>
                                          <a:pt x="0" y="68"/>
                                        </a:lnTo>
                                        <a:lnTo>
                                          <a:pt x="7" y="70"/>
                                        </a:lnTo>
                                        <a:lnTo>
                                          <a:pt x="15" y="70"/>
                                        </a:lnTo>
                                        <a:lnTo>
                                          <a:pt x="22" y="68"/>
                                        </a:lnTo>
                                        <a:lnTo>
                                          <a:pt x="29" y="65"/>
                                        </a:lnTo>
                                        <a:lnTo>
                                          <a:pt x="37" y="63"/>
                                        </a:lnTo>
                                        <a:lnTo>
                                          <a:pt x="44" y="55"/>
                                        </a:lnTo>
                                        <a:lnTo>
                                          <a:pt x="49" y="50"/>
                                        </a:lnTo>
                                        <a:lnTo>
                                          <a:pt x="54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66" name="Freeform 13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85" y="703"/>
                                    <a:ext cx="111" cy="70"/>
                                  </a:xfrm>
                                  <a:custGeom>
                                    <a:avLst/>
                                    <a:gdLst>
                                      <a:gd name="T0" fmla="*/ 54 w 111"/>
                                      <a:gd name="T1" fmla="*/ 40 h 70"/>
                                      <a:gd name="T2" fmla="*/ 111 w 111"/>
                                      <a:gd name="T3" fmla="*/ 0 h 70"/>
                                      <a:gd name="T4" fmla="*/ 54 w 111"/>
                                      <a:gd name="T5" fmla="*/ 40 h 70"/>
                                      <a:gd name="T6" fmla="*/ 54 w 111"/>
                                      <a:gd name="T7" fmla="*/ 40 h 70"/>
                                      <a:gd name="T8" fmla="*/ 54 w 111"/>
                                      <a:gd name="T9" fmla="*/ 40 h 70"/>
                                      <a:gd name="T10" fmla="*/ 39 w 111"/>
                                      <a:gd name="T11" fmla="*/ 43 h 70"/>
                                      <a:gd name="T12" fmla="*/ 24 w 111"/>
                                      <a:gd name="T13" fmla="*/ 48 h 70"/>
                                      <a:gd name="T14" fmla="*/ 10 w 111"/>
                                      <a:gd name="T15" fmla="*/ 55 h 70"/>
                                      <a:gd name="T16" fmla="*/ 0 w 111"/>
                                      <a:gd name="T17" fmla="*/ 68 h 70"/>
                                      <a:gd name="T18" fmla="*/ 7 w 111"/>
                                      <a:gd name="T19" fmla="*/ 70 h 70"/>
                                      <a:gd name="T20" fmla="*/ 15 w 111"/>
                                      <a:gd name="T21" fmla="*/ 70 h 70"/>
                                      <a:gd name="T22" fmla="*/ 22 w 111"/>
                                      <a:gd name="T23" fmla="*/ 68 h 70"/>
                                      <a:gd name="T24" fmla="*/ 29 w 111"/>
                                      <a:gd name="T25" fmla="*/ 65 h 70"/>
                                      <a:gd name="T26" fmla="*/ 37 w 111"/>
                                      <a:gd name="T27" fmla="*/ 63 h 70"/>
                                      <a:gd name="T28" fmla="*/ 44 w 111"/>
                                      <a:gd name="T29" fmla="*/ 55 h 70"/>
                                      <a:gd name="T30" fmla="*/ 49 w 111"/>
                                      <a:gd name="T31" fmla="*/ 50 h 70"/>
                                      <a:gd name="T32" fmla="*/ 54 w 111"/>
                                      <a:gd name="T33" fmla="*/ 4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11" h="70">
                                        <a:moveTo>
                                          <a:pt x="54" y="40"/>
                                        </a:moveTo>
                                        <a:lnTo>
                                          <a:pt x="111" y="0"/>
                                        </a:lnTo>
                                        <a:lnTo>
                                          <a:pt x="54" y="40"/>
                                        </a:lnTo>
                                        <a:lnTo>
                                          <a:pt x="54" y="40"/>
                                        </a:lnTo>
                                        <a:lnTo>
                                          <a:pt x="54" y="40"/>
                                        </a:lnTo>
                                        <a:lnTo>
                                          <a:pt x="39" y="43"/>
                                        </a:lnTo>
                                        <a:lnTo>
                                          <a:pt x="24" y="48"/>
                                        </a:lnTo>
                                        <a:lnTo>
                                          <a:pt x="10" y="55"/>
                                        </a:lnTo>
                                        <a:lnTo>
                                          <a:pt x="0" y="68"/>
                                        </a:lnTo>
                                        <a:lnTo>
                                          <a:pt x="7" y="70"/>
                                        </a:lnTo>
                                        <a:lnTo>
                                          <a:pt x="15" y="70"/>
                                        </a:lnTo>
                                        <a:lnTo>
                                          <a:pt x="22" y="68"/>
                                        </a:lnTo>
                                        <a:lnTo>
                                          <a:pt x="29" y="65"/>
                                        </a:lnTo>
                                        <a:lnTo>
                                          <a:pt x="37" y="63"/>
                                        </a:lnTo>
                                        <a:lnTo>
                                          <a:pt x="44" y="55"/>
                                        </a:lnTo>
                                        <a:lnTo>
                                          <a:pt x="49" y="50"/>
                                        </a:lnTo>
                                        <a:lnTo>
                                          <a:pt x="54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67" name="Freeform 13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57" y="738"/>
                                    <a:ext cx="115" cy="63"/>
                                  </a:xfrm>
                                  <a:custGeom>
                                    <a:avLst/>
                                    <a:gdLst>
                                      <a:gd name="T0" fmla="*/ 55 w 115"/>
                                      <a:gd name="T1" fmla="*/ 35 h 63"/>
                                      <a:gd name="T2" fmla="*/ 115 w 115"/>
                                      <a:gd name="T3" fmla="*/ 0 h 63"/>
                                      <a:gd name="T4" fmla="*/ 55 w 115"/>
                                      <a:gd name="T5" fmla="*/ 35 h 63"/>
                                      <a:gd name="T6" fmla="*/ 55 w 115"/>
                                      <a:gd name="T7" fmla="*/ 35 h 63"/>
                                      <a:gd name="T8" fmla="*/ 55 w 115"/>
                                      <a:gd name="T9" fmla="*/ 35 h 63"/>
                                      <a:gd name="T10" fmla="*/ 40 w 115"/>
                                      <a:gd name="T11" fmla="*/ 35 h 63"/>
                                      <a:gd name="T12" fmla="*/ 25 w 115"/>
                                      <a:gd name="T13" fmla="*/ 40 h 63"/>
                                      <a:gd name="T14" fmla="*/ 13 w 115"/>
                                      <a:gd name="T15" fmla="*/ 50 h 63"/>
                                      <a:gd name="T16" fmla="*/ 0 w 115"/>
                                      <a:gd name="T17" fmla="*/ 60 h 63"/>
                                      <a:gd name="T18" fmla="*/ 8 w 115"/>
                                      <a:gd name="T19" fmla="*/ 63 h 63"/>
                                      <a:gd name="T20" fmla="*/ 15 w 115"/>
                                      <a:gd name="T21" fmla="*/ 63 h 63"/>
                                      <a:gd name="T22" fmla="*/ 23 w 115"/>
                                      <a:gd name="T23" fmla="*/ 63 h 63"/>
                                      <a:gd name="T24" fmla="*/ 33 w 115"/>
                                      <a:gd name="T25" fmla="*/ 60 h 63"/>
                                      <a:gd name="T26" fmla="*/ 40 w 115"/>
                                      <a:gd name="T27" fmla="*/ 55 h 63"/>
                                      <a:gd name="T28" fmla="*/ 48 w 115"/>
                                      <a:gd name="T29" fmla="*/ 50 h 63"/>
                                      <a:gd name="T30" fmla="*/ 52 w 115"/>
                                      <a:gd name="T31" fmla="*/ 43 h 63"/>
                                      <a:gd name="T32" fmla="*/ 55 w 115"/>
                                      <a:gd name="T33" fmla="*/ 35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15" h="63">
                                        <a:moveTo>
                                          <a:pt x="55" y="35"/>
                                        </a:moveTo>
                                        <a:lnTo>
                                          <a:pt x="115" y="0"/>
                                        </a:lnTo>
                                        <a:lnTo>
                                          <a:pt x="55" y="35"/>
                                        </a:lnTo>
                                        <a:lnTo>
                                          <a:pt x="55" y="35"/>
                                        </a:lnTo>
                                        <a:lnTo>
                                          <a:pt x="55" y="35"/>
                                        </a:lnTo>
                                        <a:lnTo>
                                          <a:pt x="40" y="35"/>
                                        </a:lnTo>
                                        <a:lnTo>
                                          <a:pt x="25" y="40"/>
                                        </a:lnTo>
                                        <a:lnTo>
                                          <a:pt x="13" y="50"/>
                                        </a:lnTo>
                                        <a:lnTo>
                                          <a:pt x="0" y="60"/>
                                        </a:lnTo>
                                        <a:lnTo>
                                          <a:pt x="8" y="63"/>
                                        </a:lnTo>
                                        <a:lnTo>
                                          <a:pt x="15" y="63"/>
                                        </a:lnTo>
                                        <a:lnTo>
                                          <a:pt x="23" y="63"/>
                                        </a:lnTo>
                                        <a:lnTo>
                                          <a:pt x="33" y="60"/>
                                        </a:lnTo>
                                        <a:lnTo>
                                          <a:pt x="40" y="55"/>
                                        </a:lnTo>
                                        <a:lnTo>
                                          <a:pt x="48" y="50"/>
                                        </a:lnTo>
                                        <a:lnTo>
                                          <a:pt x="52" y="43"/>
                                        </a:lnTo>
                                        <a:lnTo>
                                          <a:pt x="55" y="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68" name="Freeform 13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57" y="738"/>
                                    <a:ext cx="115" cy="63"/>
                                  </a:xfrm>
                                  <a:custGeom>
                                    <a:avLst/>
                                    <a:gdLst>
                                      <a:gd name="T0" fmla="*/ 55 w 115"/>
                                      <a:gd name="T1" fmla="*/ 35 h 63"/>
                                      <a:gd name="T2" fmla="*/ 115 w 115"/>
                                      <a:gd name="T3" fmla="*/ 0 h 63"/>
                                      <a:gd name="T4" fmla="*/ 55 w 115"/>
                                      <a:gd name="T5" fmla="*/ 35 h 63"/>
                                      <a:gd name="T6" fmla="*/ 55 w 115"/>
                                      <a:gd name="T7" fmla="*/ 35 h 63"/>
                                      <a:gd name="T8" fmla="*/ 55 w 115"/>
                                      <a:gd name="T9" fmla="*/ 35 h 63"/>
                                      <a:gd name="T10" fmla="*/ 40 w 115"/>
                                      <a:gd name="T11" fmla="*/ 35 h 63"/>
                                      <a:gd name="T12" fmla="*/ 25 w 115"/>
                                      <a:gd name="T13" fmla="*/ 40 h 63"/>
                                      <a:gd name="T14" fmla="*/ 13 w 115"/>
                                      <a:gd name="T15" fmla="*/ 50 h 63"/>
                                      <a:gd name="T16" fmla="*/ 0 w 115"/>
                                      <a:gd name="T17" fmla="*/ 60 h 63"/>
                                      <a:gd name="T18" fmla="*/ 8 w 115"/>
                                      <a:gd name="T19" fmla="*/ 63 h 63"/>
                                      <a:gd name="T20" fmla="*/ 15 w 115"/>
                                      <a:gd name="T21" fmla="*/ 63 h 63"/>
                                      <a:gd name="T22" fmla="*/ 23 w 115"/>
                                      <a:gd name="T23" fmla="*/ 63 h 63"/>
                                      <a:gd name="T24" fmla="*/ 33 w 115"/>
                                      <a:gd name="T25" fmla="*/ 60 h 63"/>
                                      <a:gd name="T26" fmla="*/ 40 w 115"/>
                                      <a:gd name="T27" fmla="*/ 55 h 63"/>
                                      <a:gd name="T28" fmla="*/ 48 w 115"/>
                                      <a:gd name="T29" fmla="*/ 50 h 63"/>
                                      <a:gd name="T30" fmla="*/ 52 w 115"/>
                                      <a:gd name="T31" fmla="*/ 43 h 63"/>
                                      <a:gd name="T32" fmla="*/ 55 w 115"/>
                                      <a:gd name="T33" fmla="*/ 35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15" h="63">
                                        <a:moveTo>
                                          <a:pt x="55" y="35"/>
                                        </a:moveTo>
                                        <a:lnTo>
                                          <a:pt x="115" y="0"/>
                                        </a:lnTo>
                                        <a:lnTo>
                                          <a:pt x="55" y="35"/>
                                        </a:lnTo>
                                        <a:lnTo>
                                          <a:pt x="55" y="35"/>
                                        </a:lnTo>
                                        <a:lnTo>
                                          <a:pt x="55" y="35"/>
                                        </a:lnTo>
                                        <a:lnTo>
                                          <a:pt x="40" y="35"/>
                                        </a:lnTo>
                                        <a:lnTo>
                                          <a:pt x="25" y="40"/>
                                        </a:lnTo>
                                        <a:lnTo>
                                          <a:pt x="13" y="50"/>
                                        </a:lnTo>
                                        <a:lnTo>
                                          <a:pt x="0" y="60"/>
                                        </a:lnTo>
                                        <a:lnTo>
                                          <a:pt x="8" y="63"/>
                                        </a:lnTo>
                                        <a:lnTo>
                                          <a:pt x="15" y="63"/>
                                        </a:lnTo>
                                        <a:lnTo>
                                          <a:pt x="23" y="63"/>
                                        </a:lnTo>
                                        <a:lnTo>
                                          <a:pt x="33" y="60"/>
                                        </a:lnTo>
                                        <a:lnTo>
                                          <a:pt x="40" y="55"/>
                                        </a:lnTo>
                                        <a:lnTo>
                                          <a:pt x="48" y="50"/>
                                        </a:lnTo>
                                        <a:lnTo>
                                          <a:pt x="52" y="43"/>
                                        </a:lnTo>
                                        <a:lnTo>
                                          <a:pt x="55" y="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69" name="Freeform 13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79" y="661"/>
                                    <a:ext cx="60" cy="32"/>
                                  </a:xfrm>
                                  <a:custGeom>
                                    <a:avLst/>
                                    <a:gdLst>
                                      <a:gd name="T0" fmla="*/ 0 w 60"/>
                                      <a:gd name="T1" fmla="*/ 32 h 32"/>
                                      <a:gd name="T2" fmla="*/ 60 w 60"/>
                                      <a:gd name="T3" fmla="*/ 0 h 32"/>
                                      <a:gd name="T4" fmla="*/ 0 w 60"/>
                                      <a:gd name="T5" fmla="*/ 32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0" h="32">
                                        <a:moveTo>
                                          <a:pt x="0" y="32"/>
                                        </a:moveTo>
                                        <a:lnTo>
                                          <a:pt x="60" y="0"/>
                                        </a:lnTo>
                                        <a:lnTo>
                                          <a:pt x="0" y="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70" name="Freeform 13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79" y="661"/>
                                    <a:ext cx="60" cy="32"/>
                                  </a:xfrm>
                                  <a:custGeom>
                                    <a:avLst/>
                                    <a:gdLst>
                                      <a:gd name="T0" fmla="*/ 0 w 60"/>
                                      <a:gd name="T1" fmla="*/ 32 h 32"/>
                                      <a:gd name="T2" fmla="*/ 60 w 60"/>
                                      <a:gd name="T3" fmla="*/ 0 h 32"/>
                                      <a:gd name="T4" fmla="*/ 0 w 60"/>
                                      <a:gd name="T5" fmla="*/ 32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0" h="32">
                                        <a:moveTo>
                                          <a:pt x="0" y="32"/>
                                        </a:moveTo>
                                        <a:lnTo>
                                          <a:pt x="60" y="0"/>
                                        </a:lnTo>
                                        <a:lnTo>
                                          <a:pt x="0" y="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71" name="Freeform 136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82" y="581"/>
                                    <a:ext cx="57" cy="105"/>
                                  </a:xfrm>
                                  <a:custGeom>
                                    <a:avLst/>
                                    <a:gdLst>
                                      <a:gd name="T0" fmla="*/ 18 w 57"/>
                                      <a:gd name="T1" fmla="*/ 55 h 105"/>
                                      <a:gd name="T2" fmla="*/ 57 w 57"/>
                                      <a:gd name="T3" fmla="*/ 0 h 105"/>
                                      <a:gd name="T4" fmla="*/ 18 w 57"/>
                                      <a:gd name="T5" fmla="*/ 55 h 105"/>
                                      <a:gd name="T6" fmla="*/ 18 w 57"/>
                                      <a:gd name="T7" fmla="*/ 55 h 105"/>
                                      <a:gd name="T8" fmla="*/ 8 w 57"/>
                                      <a:gd name="T9" fmla="*/ 65 h 105"/>
                                      <a:gd name="T10" fmla="*/ 0 w 57"/>
                                      <a:gd name="T11" fmla="*/ 78 h 105"/>
                                      <a:gd name="T12" fmla="*/ 0 w 57"/>
                                      <a:gd name="T13" fmla="*/ 85 h 105"/>
                                      <a:gd name="T14" fmla="*/ 0 w 57"/>
                                      <a:gd name="T15" fmla="*/ 90 h 105"/>
                                      <a:gd name="T16" fmla="*/ 0 w 57"/>
                                      <a:gd name="T17" fmla="*/ 97 h 105"/>
                                      <a:gd name="T18" fmla="*/ 3 w 57"/>
                                      <a:gd name="T19" fmla="*/ 105 h 105"/>
                                      <a:gd name="T20" fmla="*/ 10 w 57"/>
                                      <a:gd name="T21" fmla="*/ 100 h 105"/>
                                      <a:gd name="T22" fmla="*/ 18 w 57"/>
                                      <a:gd name="T23" fmla="*/ 95 h 105"/>
                                      <a:gd name="T24" fmla="*/ 20 w 57"/>
                                      <a:gd name="T25" fmla="*/ 90 h 105"/>
                                      <a:gd name="T26" fmla="*/ 25 w 57"/>
                                      <a:gd name="T27" fmla="*/ 83 h 105"/>
                                      <a:gd name="T28" fmla="*/ 25 w 57"/>
                                      <a:gd name="T29" fmla="*/ 75 h 105"/>
                                      <a:gd name="T30" fmla="*/ 25 w 57"/>
                                      <a:gd name="T31" fmla="*/ 68 h 105"/>
                                      <a:gd name="T32" fmla="*/ 23 w 57"/>
                                      <a:gd name="T33" fmla="*/ 60 h 105"/>
                                      <a:gd name="T34" fmla="*/ 18 w 57"/>
                                      <a:gd name="T35" fmla="*/ 55 h 10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57" h="105">
                                        <a:moveTo>
                                          <a:pt x="18" y="55"/>
                                        </a:moveTo>
                                        <a:lnTo>
                                          <a:pt x="57" y="0"/>
                                        </a:lnTo>
                                        <a:lnTo>
                                          <a:pt x="18" y="55"/>
                                        </a:lnTo>
                                        <a:close/>
                                        <a:moveTo>
                                          <a:pt x="18" y="55"/>
                                        </a:moveTo>
                                        <a:lnTo>
                                          <a:pt x="8" y="65"/>
                                        </a:lnTo>
                                        <a:lnTo>
                                          <a:pt x="0" y="78"/>
                                        </a:lnTo>
                                        <a:lnTo>
                                          <a:pt x="0" y="85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0" y="97"/>
                                        </a:lnTo>
                                        <a:lnTo>
                                          <a:pt x="3" y="105"/>
                                        </a:lnTo>
                                        <a:lnTo>
                                          <a:pt x="10" y="100"/>
                                        </a:lnTo>
                                        <a:lnTo>
                                          <a:pt x="18" y="95"/>
                                        </a:lnTo>
                                        <a:lnTo>
                                          <a:pt x="20" y="90"/>
                                        </a:lnTo>
                                        <a:lnTo>
                                          <a:pt x="25" y="83"/>
                                        </a:lnTo>
                                        <a:lnTo>
                                          <a:pt x="25" y="75"/>
                                        </a:lnTo>
                                        <a:lnTo>
                                          <a:pt x="25" y="68"/>
                                        </a:lnTo>
                                        <a:lnTo>
                                          <a:pt x="23" y="60"/>
                                        </a:lnTo>
                                        <a:lnTo>
                                          <a:pt x="18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72" name="Freeform 13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00" y="581"/>
                                    <a:ext cx="39" cy="55"/>
                                  </a:xfrm>
                                  <a:custGeom>
                                    <a:avLst/>
                                    <a:gdLst>
                                      <a:gd name="T0" fmla="*/ 0 w 39"/>
                                      <a:gd name="T1" fmla="*/ 55 h 55"/>
                                      <a:gd name="T2" fmla="*/ 39 w 39"/>
                                      <a:gd name="T3" fmla="*/ 0 h 55"/>
                                      <a:gd name="T4" fmla="*/ 0 w 39"/>
                                      <a:gd name="T5" fmla="*/ 55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9" h="55">
                                        <a:moveTo>
                                          <a:pt x="0" y="55"/>
                                        </a:moveTo>
                                        <a:lnTo>
                                          <a:pt x="39" y="0"/>
                                        </a:lnTo>
                                        <a:lnTo>
                                          <a:pt x="0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73" name="Freeform 13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82" y="636"/>
                                    <a:ext cx="25" cy="50"/>
                                  </a:xfrm>
                                  <a:custGeom>
                                    <a:avLst/>
                                    <a:gdLst>
                                      <a:gd name="T0" fmla="*/ 18 w 25"/>
                                      <a:gd name="T1" fmla="*/ 0 h 50"/>
                                      <a:gd name="T2" fmla="*/ 8 w 25"/>
                                      <a:gd name="T3" fmla="*/ 10 h 50"/>
                                      <a:gd name="T4" fmla="*/ 0 w 25"/>
                                      <a:gd name="T5" fmla="*/ 23 h 50"/>
                                      <a:gd name="T6" fmla="*/ 0 w 25"/>
                                      <a:gd name="T7" fmla="*/ 30 h 50"/>
                                      <a:gd name="T8" fmla="*/ 0 w 25"/>
                                      <a:gd name="T9" fmla="*/ 35 h 50"/>
                                      <a:gd name="T10" fmla="*/ 0 w 25"/>
                                      <a:gd name="T11" fmla="*/ 42 h 50"/>
                                      <a:gd name="T12" fmla="*/ 3 w 25"/>
                                      <a:gd name="T13" fmla="*/ 50 h 50"/>
                                      <a:gd name="T14" fmla="*/ 10 w 25"/>
                                      <a:gd name="T15" fmla="*/ 45 h 50"/>
                                      <a:gd name="T16" fmla="*/ 18 w 25"/>
                                      <a:gd name="T17" fmla="*/ 40 h 50"/>
                                      <a:gd name="T18" fmla="*/ 20 w 25"/>
                                      <a:gd name="T19" fmla="*/ 35 h 50"/>
                                      <a:gd name="T20" fmla="*/ 25 w 25"/>
                                      <a:gd name="T21" fmla="*/ 28 h 50"/>
                                      <a:gd name="T22" fmla="*/ 25 w 25"/>
                                      <a:gd name="T23" fmla="*/ 20 h 50"/>
                                      <a:gd name="T24" fmla="*/ 25 w 25"/>
                                      <a:gd name="T25" fmla="*/ 13 h 50"/>
                                      <a:gd name="T26" fmla="*/ 23 w 25"/>
                                      <a:gd name="T27" fmla="*/ 5 h 50"/>
                                      <a:gd name="T28" fmla="*/ 18 w 25"/>
                                      <a:gd name="T29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5" h="50">
                                        <a:moveTo>
                                          <a:pt x="18" y="0"/>
                                        </a:moveTo>
                                        <a:lnTo>
                                          <a:pt x="8" y="1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0" y="42"/>
                                        </a:lnTo>
                                        <a:lnTo>
                                          <a:pt x="3" y="50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18" y="40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25" y="28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25" y="13"/>
                                        </a:lnTo>
                                        <a:lnTo>
                                          <a:pt x="23" y="5"/>
                                        </a:lnTo>
                                        <a:lnTo>
                                          <a:pt x="1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74" name="Freeform 136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60" y="614"/>
                                    <a:ext cx="37" cy="107"/>
                                  </a:xfrm>
                                  <a:custGeom>
                                    <a:avLst/>
                                    <a:gdLst>
                                      <a:gd name="T0" fmla="*/ 17 w 37"/>
                                      <a:gd name="T1" fmla="*/ 57 h 107"/>
                                      <a:gd name="T2" fmla="*/ 37 w 37"/>
                                      <a:gd name="T3" fmla="*/ 0 h 107"/>
                                      <a:gd name="T4" fmla="*/ 17 w 37"/>
                                      <a:gd name="T5" fmla="*/ 57 h 107"/>
                                      <a:gd name="T6" fmla="*/ 17 w 37"/>
                                      <a:gd name="T7" fmla="*/ 57 h 107"/>
                                      <a:gd name="T8" fmla="*/ 5 w 37"/>
                                      <a:gd name="T9" fmla="*/ 67 h 107"/>
                                      <a:gd name="T10" fmla="*/ 0 w 37"/>
                                      <a:gd name="T11" fmla="*/ 79 h 107"/>
                                      <a:gd name="T12" fmla="*/ 0 w 37"/>
                                      <a:gd name="T13" fmla="*/ 94 h 107"/>
                                      <a:gd name="T14" fmla="*/ 2 w 37"/>
                                      <a:gd name="T15" fmla="*/ 107 h 107"/>
                                      <a:gd name="T16" fmla="*/ 10 w 37"/>
                                      <a:gd name="T17" fmla="*/ 102 h 107"/>
                                      <a:gd name="T18" fmla="*/ 15 w 37"/>
                                      <a:gd name="T19" fmla="*/ 97 h 107"/>
                                      <a:gd name="T20" fmla="*/ 17 w 37"/>
                                      <a:gd name="T21" fmla="*/ 92 h 107"/>
                                      <a:gd name="T22" fmla="*/ 22 w 37"/>
                                      <a:gd name="T23" fmla="*/ 84 h 107"/>
                                      <a:gd name="T24" fmla="*/ 22 w 37"/>
                                      <a:gd name="T25" fmla="*/ 77 h 107"/>
                                      <a:gd name="T26" fmla="*/ 22 w 37"/>
                                      <a:gd name="T27" fmla="*/ 69 h 107"/>
                                      <a:gd name="T28" fmla="*/ 20 w 37"/>
                                      <a:gd name="T29" fmla="*/ 62 h 107"/>
                                      <a:gd name="T30" fmla="*/ 17 w 37"/>
                                      <a:gd name="T31" fmla="*/ 57 h 10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37" h="107">
                                        <a:moveTo>
                                          <a:pt x="17" y="57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17" y="57"/>
                                        </a:lnTo>
                                        <a:close/>
                                        <a:moveTo>
                                          <a:pt x="17" y="57"/>
                                        </a:moveTo>
                                        <a:lnTo>
                                          <a:pt x="5" y="67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94"/>
                                        </a:lnTo>
                                        <a:lnTo>
                                          <a:pt x="2" y="107"/>
                                        </a:lnTo>
                                        <a:lnTo>
                                          <a:pt x="10" y="102"/>
                                        </a:lnTo>
                                        <a:lnTo>
                                          <a:pt x="15" y="97"/>
                                        </a:lnTo>
                                        <a:lnTo>
                                          <a:pt x="17" y="92"/>
                                        </a:lnTo>
                                        <a:lnTo>
                                          <a:pt x="22" y="84"/>
                                        </a:lnTo>
                                        <a:lnTo>
                                          <a:pt x="22" y="77"/>
                                        </a:lnTo>
                                        <a:lnTo>
                                          <a:pt x="22" y="69"/>
                                        </a:lnTo>
                                        <a:lnTo>
                                          <a:pt x="20" y="62"/>
                                        </a:lnTo>
                                        <a:lnTo>
                                          <a:pt x="17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75" name="Freeform 13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7" y="614"/>
                                    <a:ext cx="20" cy="57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57 h 57"/>
                                      <a:gd name="T2" fmla="*/ 20 w 20"/>
                                      <a:gd name="T3" fmla="*/ 0 h 57"/>
                                      <a:gd name="T4" fmla="*/ 0 w 20"/>
                                      <a:gd name="T5" fmla="*/ 57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0" h="57">
                                        <a:moveTo>
                                          <a:pt x="0" y="57"/>
                                        </a:moveTo>
                                        <a:lnTo>
                                          <a:pt x="20" y="0"/>
                                        </a:lnTo>
                                        <a:lnTo>
                                          <a:pt x="0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76" name="Freeform 13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60" y="671"/>
                                    <a:ext cx="22" cy="50"/>
                                  </a:xfrm>
                                  <a:custGeom>
                                    <a:avLst/>
                                    <a:gdLst>
                                      <a:gd name="T0" fmla="*/ 17 w 22"/>
                                      <a:gd name="T1" fmla="*/ 0 h 50"/>
                                      <a:gd name="T2" fmla="*/ 5 w 22"/>
                                      <a:gd name="T3" fmla="*/ 10 h 50"/>
                                      <a:gd name="T4" fmla="*/ 0 w 22"/>
                                      <a:gd name="T5" fmla="*/ 22 h 50"/>
                                      <a:gd name="T6" fmla="*/ 0 w 22"/>
                                      <a:gd name="T7" fmla="*/ 37 h 50"/>
                                      <a:gd name="T8" fmla="*/ 2 w 22"/>
                                      <a:gd name="T9" fmla="*/ 50 h 50"/>
                                      <a:gd name="T10" fmla="*/ 10 w 22"/>
                                      <a:gd name="T11" fmla="*/ 45 h 50"/>
                                      <a:gd name="T12" fmla="*/ 15 w 22"/>
                                      <a:gd name="T13" fmla="*/ 40 h 50"/>
                                      <a:gd name="T14" fmla="*/ 17 w 22"/>
                                      <a:gd name="T15" fmla="*/ 35 h 50"/>
                                      <a:gd name="T16" fmla="*/ 22 w 22"/>
                                      <a:gd name="T17" fmla="*/ 27 h 50"/>
                                      <a:gd name="T18" fmla="*/ 22 w 22"/>
                                      <a:gd name="T19" fmla="*/ 20 h 50"/>
                                      <a:gd name="T20" fmla="*/ 22 w 22"/>
                                      <a:gd name="T21" fmla="*/ 12 h 50"/>
                                      <a:gd name="T22" fmla="*/ 20 w 22"/>
                                      <a:gd name="T23" fmla="*/ 5 h 50"/>
                                      <a:gd name="T24" fmla="*/ 17 w 22"/>
                                      <a:gd name="T25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2" h="50">
                                        <a:moveTo>
                                          <a:pt x="17" y="0"/>
                                        </a:moveTo>
                                        <a:lnTo>
                                          <a:pt x="5" y="1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2" y="50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17" y="35"/>
                                        </a:lnTo>
                                        <a:lnTo>
                                          <a:pt x="22" y="27"/>
                                        </a:lnTo>
                                        <a:lnTo>
                                          <a:pt x="22" y="20"/>
                                        </a:lnTo>
                                        <a:lnTo>
                                          <a:pt x="22" y="12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1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77" name="Freeform 136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35" y="641"/>
                                    <a:ext cx="40" cy="107"/>
                                  </a:xfrm>
                                  <a:custGeom>
                                    <a:avLst/>
                                    <a:gdLst>
                                      <a:gd name="T0" fmla="*/ 17 w 40"/>
                                      <a:gd name="T1" fmla="*/ 57 h 107"/>
                                      <a:gd name="T2" fmla="*/ 40 w 40"/>
                                      <a:gd name="T3" fmla="*/ 0 h 107"/>
                                      <a:gd name="T4" fmla="*/ 17 w 40"/>
                                      <a:gd name="T5" fmla="*/ 57 h 107"/>
                                      <a:gd name="T6" fmla="*/ 17 w 40"/>
                                      <a:gd name="T7" fmla="*/ 57 h 107"/>
                                      <a:gd name="T8" fmla="*/ 5 w 40"/>
                                      <a:gd name="T9" fmla="*/ 70 h 107"/>
                                      <a:gd name="T10" fmla="*/ 0 w 40"/>
                                      <a:gd name="T11" fmla="*/ 82 h 107"/>
                                      <a:gd name="T12" fmla="*/ 0 w 40"/>
                                      <a:gd name="T13" fmla="*/ 95 h 107"/>
                                      <a:gd name="T14" fmla="*/ 2 w 40"/>
                                      <a:gd name="T15" fmla="*/ 107 h 107"/>
                                      <a:gd name="T16" fmla="*/ 10 w 40"/>
                                      <a:gd name="T17" fmla="*/ 105 h 107"/>
                                      <a:gd name="T18" fmla="*/ 15 w 40"/>
                                      <a:gd name="T19" fmla="*/ 97 h 107"/>
                                      <a:gd name="T20" fmla="*/ 17 w 40"/>
                                      <a:gd name="T21" fmla="*/ 92 h 107"/>
                                      <a:gd name="T22" fmla="*/ 22 w 40"/>
                                      <a:gd name="T23" fmla="*/ 85 h 107"/>
                                      <a:gd name="T24" fmla="*/ 22 w 40"/>
                                      <a:gd name="T25" fmla="*/ 77 h 107"/>
                                      <a:gd name="T26" fmla="*/ 22 w 40"/>
                                      <a:gd name="T27" fmla="*/ 70 h 107"/>
                                      <a:gd name="T28" fmla="*/ 20 w 40"/>
                                      <a:gd name="T29" fmla="*/ 65 h 107"/>
                                      <a:gd name="T30" fmla="*/ 17 w 40"/>
                                      <a:gd name="T31" fmla="*/ 57 h 10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40" h="107">
                                        <a:moveTo>
                                          <a:pt x="17" y="57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17" y="57"/>
                                        </a:lnTo>
                                        <a:close/>
                                        <a:moveTo>
                                          <a:pt x="17" y="57"/>
                                        </a:moveTo>
                                        <a:lnTo>
                                          <a:pt x="5" y="70"/>
                                        </a:lnTo>
                                        <a:lnTo>
                                          <a:pt x="0" y="82"/>
                                        </a:lnTo>
                                        <a:lnTo>
                                          <a:pt x="0" y="95"/>
                                        </a:lnTo>
                                        <a:lnTo>
                                          <a:pt x="2" y="107"/>
                                        </a:lnTo>
                                        <a:lnTo>
                                          <a:pt x="10" y="105"/>
                                        </a:lnTo>
                                        <a:lnTo>
                                          <a:pt x="15" y="97"/>
                                        </a:lnTo>
                                        <a:lnTo>
                                          <a:pt x="17" y="92"/>
                                        </a:lnTo>
                                        <a:lnTo>
                                          <a:pt x="22" y="85"/>
                                        </a:lnTo>
                                        <a:lnTo>
                                          <a:pt x="22" y="77"/>
                                        </a:lnTo>
                                        <a:lnTo>
                                          <a:pt x="22" y="70"/>
                                        </a:lnTo>
                                        <a:lnTo>
                                          <a:pt x="20" y="65"/>
                                        </a:lnTo>
                                        <a:lnTo>
                                          <a:pt x="17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78" name="Freeform 13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52" y="641"/>
                                    <a:ext cx="23" cy="57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57 h 57"/>
                                      <a:gd name="T2" fmla="*/ 23 w 23"/>
                                      <a:gd name="T3" fmla="*/ 0 h 57"/>
                                      <a:gd name="T4" fmla="*/ 0 w 23"/>
                                      <a:gd name="T5" fmla="*/ 57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3" h="57">
                                        <a:moveTo>
                                          <a:pt x="0" y="57"/>
                                        </a:moveTo>
                                        <a:lnTo>
                                          <a:pt x="23" y="0"/>
                                        </a:lnTo>
                                        <a:lnTo>
                                          <a:pt x="0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79" name="Freeform 13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35" y="698"/>
                                    <a:ext cx="22" cy="50"/>
                                  </a:xfrm>
                                  <a:custGeom>
                                    <a:avLst/>
                                    <a:gdLst>
                                      <a:gd name="T0" fmla="*/ 17 w 22"/>
                                      <a:gd name="T1" fmla="*/ 0 h 50"/>
                                      <a:gd name="T2" fmla="*/ 5 w 22"/>
                                      <a:gd name="T3" fmla="*/ 13 h 50"/>
                                      <a:gd name="T4" fmla="*/ 0 w 22"/>
                                      <a:gd name="T5" fmla="*/ 25 h 50"/>
                                      <a:gd name="T6" fmla="*/ 0 w 22"/>
                                      <a:gd name="T7" fmla="*/ 38 h 50"/>
                                      <a:gd name="T8" fmla="*/ 2 w 22"/>
                                      <a:gd name="T9" fmla="*/ 50 h 50"/>
                                      <a:gd name="T10" fmla="*/ 10 w 22"/>
                                      <a:gd name="T11" fmla="*/ 48 h 50"/>
                                      <a:gd name="T12" fmla="*/ 15 w 22"/>
                                      <a:gd name="T13" fmla="*/ 40 h 50"/>
                                      <a:gd name="T14" fmla="*/ 17 w 22"/>
                                      <a:gd name="T15" fmla="*/ 35 h 50"/>
                                      <a:gd name="T16" fmla="*/ 22 w 22"/>
                                      <a:gd name="T17" fmla="*/ 28 h 50"/>
                                      <a:gd name="T18" fmla="*/ 22 w 22"/>
                                      <a:gd name="T19" fmla="*/ 20 h 50"/>
                                      <a:gd name="T20" fmla="*/ 22 w 22"/>
                                      <a:gd name="T21" fmla="*/ 13 h 50"/>
                                      <a:gd name="T22" fmla="*/ 20 w 22"/>
                                      <a:gd name="T23" fmla="*/ 8 h 50"/>
                                      <a:gd name="T24" fmla="*/ 17 w 22"/>
                                      <a:gd name="T25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2" h="50">
                                        <a:moveTo>
                                          <a:pt x="17" y="0"/>
                                        </a:moveTo>
                                        <a:lnTo>
                                          <a:pt x="5" y="13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2" y="50"/>
                                        </a:lnTo>
                                        <a:lnTo>
                                          <a:pt x="10" y="48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17" y="35"/>
                                        </a:lnTo>
                                        <a:lnTo>
                                          <a:pt x="22" y="28"/>
                                        </a:lnTo>
                                        <a:lnTo>
                                          <a:pt x="22" y="20"/>
                                        </a:lnTo>
                                        <a:lnTo>
                                          <a:pt x="22" y="13"/>
                                        </a:lnTo>
                                        <a:lnTo>
                                          <a:pt x="20" y="8"/>
                                        </a:lnTo>
                                        <a:lnTo>
                                          <a:pt x="1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80" name="Freeform 137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09" y="554"/>
                                    <a:ext cx="63" cy="102"/>
                                  </a:xfrm>
                                  <a:custGeom>
                                    <a:avLst/>
                                    <a:gdLst>
                                      <a:gd name="T0" fmla="*/ 20 w 63"/>
                                      <a:gd name="T1" fmla="*/ 52 h 102"/>
                                      <a:gd name="T2" fmla="*/ 63 w 63"/>
                                      <a:gd name="T3" fmla="*/ 0 h 102"/>
                                      <a:gd name="T4" fmla="*/ 20 w 63"/>
                                      <a:gd name="T5" fmla="*/ 52 h 102"/>
                                      <a:gd name="T6" fmla="*/ 20 w 63"/>
                                      <a:gd name="T7" fmla="*/ 52 h 102"/>
                                      <a:gd name="T8" fmla="*/ 8 w 63"/>
                                      <a:gd name="T9" fmla="*/ 65 h 102"/>
                                      <a:gd name="T10" fmla="*/ 3 w 63"/>
                                      <a:gd name="T11" fmla="*/ 77 h 102"/>
                                      <a:gd name="T12" fmla="*/ 0 w 63"/>
                                      <a:gd name="T13" fmla="*/ 85 h 102"/>
                                      <a:gd name="T14" fmla="*/ 0 w 63"/>
                                      <a:gd name="T15" fmla="*/ 90 h 102"/>
                                      <a:gd name="T16" fmla="*/ 3 w 63"/>
                                      <a:gd name="T17" fmla="*/ 97 h 102"/>
                                      <a:gd name="T18" fmla="*/ 5 w 63"/>
                                      <a:gd name="T19" fmla="*/ 102 h 102"/>
                                      <a:gd name="T20" fmla="*/ 13 w 63"/>
                                      <a:gd name="T21" fmla="*/ 100 h 102"/>
                                      <a:gd name="T22" fmla="*/ 18 w 63"/>
                                      <a:gd name="T23" fmla="*/ 95 h 102"/>
                                      <a:gd name="T24" fmla="*/ 23 w 63"/>
                                      <a:gd name="T25" fmla="*/ 87 h 102"/>
                                      <a:gd name="T26" fmla="*/ 25 w 63"/>
                                      <a:gd name="T27" fmla="*/ 82 h 102"/>
                                      <a:gd name="T28" fmla="*/ 28 w 63"/>
                                      <a:gd name="T29" fmla="*/ 75 h 102"/>
                                      <a:gd name="T30" fmla="*/ 28 w 63"/>
                                      <a:gd name="T31" fmla="*/ 67 h 102"/>
                                      <a:gd name="T32" fmla="*/ 25 w 63"/>
                                      <a:gd name="T33" fmla="*/ 60 h 102"/>
                                      <a:gd name="T34" fmla="*/ 20 w 63"/>
                                      <a:gd name="T35" fmla="*/ 52 h 10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63" h="102">
                                        <a:moveTo>
                                          <a:pt x="20" y="52"/>
                                        </a:moveTo>
                                        <a:lnTo>
                                          <a:pt x="63" y="0"/>
                                        </a:lnTo>
                                        <a:lnTo>
                                          <a:pt x="20" y="52"/>
                                        </a:lnTo>
                                        <a:close/>
                                        <a:moveTo>
                                          <a:pt x="20" y="52"/>
                                        </a:moveTo>
                                        <a:lnTo>
                                          <a:pt x="8" y="65"/>
                                        </a:lnTo>
                                        <a:lnTo>
                                          <a:pt x="3" y="77"/>
                                        </a:lnTo>
                                        <a:lnTo>
                                          <a:pt x="0" y="85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3" y="97"/>
                                        </a:lnTo>
                                        <a:lnTo>
                                          <a:pt x="5" y="102"/>
                                        </a:lnTo>
                                        <a:lnTo>
                                          <a:pt x="13" y="100"/>
                                        </a:lnTo>
                                        <a:lnTo>
                                          <a:pt x="18" y="95"/>
                                        </a:lnTo>
                                        <a:lnTo>
                                          <a:pt x="23" y="87"/>
                                        </a:lnTo>
                                        <a:lnTo>
                                          <a:pt x="25" y="82"/>
                                        </a:lnTo>
                                        <a:lnTo>
                                          <a:pt x="28" y="75"/>
                                        </a:lnTo>
                                        <a:lnTo>
                                          <a:pt x="28" y="67"/>
                                        </a:lnTo>
                                        <a:lnTo>
                                          <a:pt x="25" y="60"/>
                                        </a:lnTo>
                                        <a:lnTo>
                                          <a:pt x="20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81" name="Freeform 13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29" y="554"/>
                                    <a:ext cx="43" cy="52"/>
                                  </a:xfrm>
                                  <a:custGeom>
                                    <a:avLst/>
                                    <a:gdLst>
                                      <a:gd name="T0" fmla="*/ 0 w 43"/>
                                      <a:gd name="T1" fmla="*/ 52 h 52"/>
                                      <a:gd name="T2" fmla="*/ 43 w 43"/>
                                      <a:gd name="T3" fmla="*/ 0 h 52"/>
                                      <a:gd name="T4" fmla="*/ 0 w 43"/>
                                      <a:gd name="T5" fmla="*/ 52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" h="52">
                                        <a:moveTo>
                                          <a:pt x="0" y="52"/>
                                        </a:moveTo>
                                        <a:lnTo>
                                          <a:pt x="43" y="0"/>
                                        </a:lnTo>
                                        <a:lnTo>
                                          <a:pt x="0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82" name="Freeform 13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09" y="606"/>
                                    <a:ext cx="28" cy="50"/>
                                  </a:xfrm>
                                  <a:custGeom>
                                    <a:avLst/>
                                    <a:gdLst>
                                      <a:gd name="T0" fmla="*/ 20 w 28"/>
                                      <a:gd name="T1" fmla="*/ 0 h 50"/>
                                      <a:gd name="T2" fmla="*/ 8 w 28"/>
                                      <a:gd name="T3" fmla="*/ 13 h 50"/>
                                      <a:gd name="T4" fmla="*/ 3 w 28"/>
                                      <a:gd name="T5" fmla="*/ 25 h 50"/>
                                      <a:gd name="T6" fmla="*/ 0 w 28"/>
                                      <a:gd name="T7" fmla="*/ 33 h 50"/>
                                      <a:gd name="T8" fmla="*/ 0 w 28"/>
                                      <a:gd name="T9" fmla="*/ 38 h 50"/>
                                      <a:gd name="T10" fmla="*/ 3 w 28"/>
                                      <a:gd name="T11" fmla="*/ 45 h 50"/>
                                      <a:gd name="T12" fmla="*/ 5 w 28"/>
                                      <a:gd name="T13" fmla="*/ 50 h 50"/>
                                      <a:gd name="T14" fmla="*/ 13 w 28"/>
                                      <a:gd name="T15" fmla="*/ 48 h 50"/>
                                      <a:gd name="T16" fmla="*/ 18 w 28"/>
                                      <a:gd name="T17" fmla="*/ 43 h 50"/>
                                      <a:gd name="T18" fmla="*/ 23 w 28"/>
                                      <a:gd name="T19" fmla="*/ 35 h 50"/>
                                      <a:gd name="T20" fmla="*/ 25 w 28"/>
                                      <a:gd name="T21" fmla="*/ 30 h 50"/>
                                      <a:gd name="T22" fmla="*/ 28 w 28"/>
                                      <a:gd name="T23" fmla="*/ 23 h 50"/>
                                      <a:gd name="T24" fmla="*/ 28 w 28"/>
                                      <a:gd name="T25" fmla="*/ 15 h 50"/>
                                      <a:gd name="T26" fmla="*/ 25 w 28"/>
                                      <a:gd name="T27" fmla="*/ 8 h 50"/>
                                      <a:gd name="T28" fmla="*/ 20 w 28"/>
                                      <a:gd name="T29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8" h="50">
                                        <a:moveTo>
                                          <a:pt x="20" y="0"/>
                                        </a:moveTo>
                                        <a:lnTo>
                                          <a:pt x="8" y="13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3" y="45"/>
                                        </a:lnTo>
                                        <a:lnTo>
                                          <a:pt x="5" y="50"/>
                                        </a:lnTo>
                                        <a:lnTo>
                                          <a:pt x="13" y="48"/>
                                        </a:lnTo>
                                        <a:lnTo>
                                          <a:pt x="18" y="43"/>
                                        </a:lnTo>
                                        <a:lnTo>
                                          <a:pt x="23" y="35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8" y="23"/>
                                        </a:lnTo>
                                        <a:lnTo>
                                          <a:pt x="28" y="15"/>
                                        </a:lnTo>
                                        <a:lnTo>
                                          <a:pt x="25" y="8"/>
                                        </a:lnTo>
                                        <a:lnTo>
                                          <a:pt x="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83" name="Freeform 137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37" y="521"/>
                                    <a:ext cx="57" cy="110"/>
                                  </a:xfrm>
                                  <a:custGeom>
                                    <a:avLst/>
                                    <a:gdLst>
                                      <a:gd name="T0" fmla="*/ 20 w 57"/>
                                      <a:gd name="T1" fmla="*/ 60 h 110"/>
                                      <a:gd name="T2" fmla="*/ 57 w 57"/>
                                      <a:gd name="T3" fmla="*/ 0 h 110"/>
                                      <a:gd name="T4" fmla="*/ 20 w 57"/>
                                      <a:gd name="T5" fmla="*/ 60 h 110"/>
                                      <a:gd name="T6" fmla="*/ 20 w 57"/>
                                      <a:gd name="T7" fmla="*/ 60 h 110"/>
                                      <a:gd name="T8" fmla="*/ 7 w 57"/>
                                      <a:gd name="T9" fmla="*/ 73 h 110"/>
                                      <a:gd name="T10" fmla="*/ 2 w 57"/>
                                      <a:gd name="T11" fmla="*/ 83 h 110"/>
                                      <a:gd name="T12" fmla="*/ 0 w 57"/>
                                      <a:gd name="T13" fmla="*/ 90 h 110"/>
                                      <a:gd name="T14" fmla="*/ 0 w 57"/>
                                      <a:gd name="T15" fmla="*/ 98 h 110"/>
                                      <a:gd name="T16" fmla="*/ 2 w 57"/>
                                      <a:gd name="T17" fmla="*/ 103 h 110"/>
                                      <a:gd name="T18" fmla="*/ 5 w 57"/>
                                      <a:gd name="T19" fmla="*/ 110 h 110"/>
                                      <a:gd name="T20" fmla="*/ 12 w 57"/>
                                      <a:gd name="T21" fmla="*/ 105 h 110"/>
                                      <a:gd name="T22" fmla="*/ 17 w 57"/>
                                      <a:gd name="T23" fmla="*/ 100 h 110"/>
                                      <a:gd name="T24" fmla="*/ 22 w 57"/>
                                      <a:gd name="T25" fmla="*/ 95 h 110"/>
                                      <a:gd name="T26" fmla="*/ 25 w 57"/>
                                      <a:gd name="T27" fmla="*/ 88 h 110"/>
                                      <a:gd name="T28" fmla="*/ 27 w 57"/>
                                      <a:gd name="T29" fmla="*/ 80 h 110"/>
                                      <a:gd name="T30" fmla="*/ 27 w 57"/>
                                      <a:gd name="T31" fmla="*/ 73 h 110"/>
                                      <a:gd name="T32" fmla="*/ 25 w 57"/>
                                      <a:gd name="T33" fmla="*/ 65 h 110"/>
                                      <a:gd name="T34" fmla="*/ 20 w 57"/>
                                      <a:gd name="T35" fmla="*/ 60 h 1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57" h="110">
                                        <a:moveTo>
                                          <a:pt x="20" y="60"/>
                                        </a:moveTo>
                                        <a:lnTo>
                                          <a:pt x="57" y="0"/>
                                        </a:lnTo>
                                        <a:lnTo>
                                          <a:pt x="20" y="60"/>
                                        </a:lnTo>
                                        <a:close/>
                                        <a:moveTo>
                                          <a:pt x="20" y="60"/>
                                        </a:moveTo>
                                        <a:lnTo>
                                          <a:pt x="7" y="73"/>
                                        </a:lnTo>
                                        <a:lnTo>
                                          <a:pt x="2" y="83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0" y="98"/>
                                        </a:lnTo>
                                        <a:lnTo>
                                          <a:pt x="2" y="103"/>
                                        </a:lnTo>
                                        <a:lnTo>
                                          <a:pt x="5" y="110"/>
                                        </a:lnTo>
                                        <a:lnTo>
                                          <a:pt x="12" y="105"/>
                                        </a:lnTo>
                                        <a:lnTo>
                                          <a:pt x="17" y="100"/>
                                        </a:lnTo>
                                        <a:lnTo>
                                          <a:pt x="22" y="95"/>
                                        </a:lnTo>
                                        <a:lnTo>
                                          <a:pt x="25" y="88"/>
                                        </a:lnTo>
                                        <a:lnTo>
                                          <a:pt x="27" y="80"/>
                                        </a:lnTo>
                                        <a:lnTo>
                                          <a:pt x="27" y="73"/>
                                        </a:lnTo>
                                        <a:lnTo>
                                          <a:pt x="25" y="65"/>
                                        </a:lnTo>
                                        <a:lnTo>
                                          <a:pt x="20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84" name="Freeform 13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57" y="521"/>
                                    <a:ext cx="37" cy="6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60 h 60"/>
                                      <a:gd name="T2" fmla="*/ 37 w 37"/>
                                      <a:gd name="T3" fmla="*/ 0 h 60"/>
                                      <a:gd name="T4" fmla="*/ 0 w 37"/>
                                      <a:gd name="T5" fmla="*/ 6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60">
                                        <a:moveTo>
                                          <a:pt x="0" y="60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0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85" name="Freeform 13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37" y="581"/>
                                    <a:ext cx="27" cy="50"/>
                                  </a:xfrm>
                                  <a:custGeom>
                                    <a:avLst/>
                                    <a:gdLst>
                                      <a:gd name="T0" fmla="*/ 20 w 27"/>
                                      <a:gd name="T1" fmla="*/ 0 h 50"/>
                                      <a:gd name="T2" fmla="*/ 7 w 27"/>
                                      <a:gd name="T3" fmla="*/ 13 h 50"/>
                                      <a:gd name="T4" fmla="*/ 2 w 27"/>
                                      <a:gd name="T5" fmla="*/ 23 h 50"/>
                                      <a:gd name="T6" fmla="*/ 0 w 27"/>
                                      <a:gd name="T7" fmla="*/ 30 h 50"/>
                                      <a:gd name="T8" fmla="*/ 0 w 27"/>
                                      <a:gd name="T9" fmla="*/ 38 h 50"/>
                                      <a:gd name="T10" fmla="*/ 2 w 27"/>
                                      <a:gd name="T11" fmla="*/ 43 h 50"/>
                                      <a:gd name="T12" fmla="*/ 5 w 27"/>
                                      <a:gd name="T13" fmla="*/ 50 h 50"/>
                                      <a:gd name="T14" fmla="*/ 12 w 27"/>
                                      <a:gd name="T15" fmla="*/ 45 h 50"/>
                                      <a:gd name="T16" fmla="*/ 17 w 27"/>
                                      <a:gd name="T17" fmla="*/ 40 h 50"/>
                                      <a:gd name="T18" fmla="*/ 22 w 27"/>
                                      <a:gd name="T19" fmla="*/ 35 h 50"/>
                                      <a:gd name="T20" fmla="*/ 25 w 27"/>
                                      <a:gd name="T21" fmla="*/ 28 h 50"/>
                                      <a:gd name="T22" fmla="*/ 27 w 27"/>
                                      <a:gd name="T23" fmla="*/ 20 h 50"/>
                                      <a:gd name="T24" fmla="*/ 27 w 27"/>
                                      <a:gd name="T25" fmla="*/ 13 h 50"/>
                                      <a:gd name="T26" fmla="*/ 25 w 27"/>
                                      <a:gd name="T27" fmla="*/ 5 h 50"/>
                                      <a:gd name="T28" fmla="*/ 20 w 27"/>
                                      <a:gd name="T29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7" h="50">
                                        <a:moveTo>
                                          <a:pt x="20" y="0"/>
                                        </a:moveTo>
                                        <a:lnTo>
                                          <a:pt x="7" y="13"/>
                                        </a:lnTo>
                                        <a:lnTo>
                                          <a:pt x="2" y="23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2" y="43"/>
                                        </a:lnTo>
                                        <a:lnTo>
                                          <a:pt x="5" y="50"/>
                                        </a:lnTo>
                                        <a:lnTo>
                                          <a:pt x="12" y="45"/>
                                        </a:lnTo>
                                        <a:lnTo>
                                          <a:pt x="17" y="40"/>
                                        </a:lnTo>
                                        <a:lnTo>
                                          <a:pt x="22" y="35"/>
                                        </a:lnTo>
                                        <a:lnTo>
                                          <a:pt x="25" y="28"/>
                                        </a:lnTo>
                                        <a:lnTo>
                                          <a:pt x="27" y="20"/>
                                        </a:lnTo>
                                        <a:lnTo>
                                          <a:pt x="27" y="13"/>
                                        </a:lnTo>
                                        <a:lnTo>
                                          <a:pt x="25" y="5"/>
                                        </a:lnTo>
                                        <a:lnTo>
                                          <a:pt x="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86" name="Freeform 137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62" y="504"/>
                                    <a:ext cx="54" cy="102"/>
                                  </a:xfrm>
                                  <a:custGeom>
                                    <a:avLst/>
                                    <a:gdLst>
                                      <a:gd name="T0" fmla="*/ 20 w 54"/>
                                      <a:gd name="T1" fmla="*/ 52 h 102"/>
                                      <a:gd name="T2" fmla="*/ 54 w 54"/>
                                      <a:gd name="T3" fmla="*/ 0 h 102"/>
                                      <a:gd name="T4" fmla="*/ 20 w 54"/>
                                      <a:gd name="T5" fmla="*/ 52 h 102"/>
                                      <a:gd name="T6" fmla="*/ 20 w 54"/>
                                      <a:gd name="T7" fmla="*/ 52 h 102"/>
                                      <a:gd name="T8" fmla="*/ 7 w 54"/>
                                      <a:gd name="T9" fmla="*/ 65 h 102"/>
                                      <a:gd name="T10" fmla="*/ 2 w 54"/>
                                      <a:gd name="T11" fmla="*/ 77 h 102"/>
                                      <a:gd name="T12" fmla="*/ 0 w 54"/>
                                      <a:gd name="T13" fmla="*/ 82 h 102"/>
                                      <a:gd name="T14" fmla="*/ 0 w 54"/>
                                      <a:gd name="T15" fmla="*/ 90 h 102"/>
                                      <a:gd name="T16" fmla="*/ 2 w 54"/>
                                      <a:gd name="T17" fmla="*/ 97 h 102"/>
                                      <a:gd name="T18" fmla="*/ 5 w 54"/>
                                      <a:gd name="T19" fmla="*/ 102 h 102"/>
                                      <a:gd name="T20" fmla="*/ 10 w 54"/>
                                      <a:gd name="T21" fmla="*/ 100 h 102"/>
                                      <a:gd name="T22" fmla="*/ 17 w 54"/>
                                      <a:gd name="T23" fmla="*/ 95 h 102"/>
                                      <a:gd name="T24" fmla="*/ 22 w 54"/>
                                      <a:gd name="T25" fmla="*/ 87 h 102"/>
                                      <a:gd name="T26" fmla="*/ 25 w 54"/>
                                      <a:gd name="T27" fmla="*/ 82 h 102"/>
                                      <a:gd name="T28" fmla="*/ 27 w 54"/>
                                      <a:gd name="T29" fmla="*/ 75 h 102"/>
                                      <a:gd name="T30" fmla="*/ 27 w 54"/>
                                      <a:gd name="T31" fmla="*/ 67 h 102"/>
                                      <a:gd name="T32" fmla="*/ 25 w 54"/>
                                      <a:gd name="T33" fmla="*/ 60 h 102"/>
                                      <a:gd name="T34" fmla="*/ 20 w 54"/>
                                      <a:gd name="T35" fmla="*/ 52 h 10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54" h="102">
                                        <a:moveTo>
                                          <a:pt x="20" y="52"/>
                                        </a:moveTo>
                                        <a:lnTo>
                                          <a:pt x="54" y="0"/>
                                        </a:lnTo>
                                        <a:lnTo>
                                          <a:pt x="20" y="52"/>
                                        </a:lnTo>
                                        <a:close/>
                                        <a:moveTo>
                                          <a:pt x="20" y="52"/>
                                        </a:moveTo>
                                        <a:lnTo>
                                          <a:pt x="7" y="65"/>
                                        </a:lnTo>
                                        <a:lnTo>
                                          <a:pt x="2" y="77"/>
                                        </a:lnTo>
                                        <a:lnTo>
                                          <a:pt x="0" y="82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2" y="97"/>
                                        </a:lnTo>
                                        <a:lnTo>
                                          <a:pt x="5" y="102"/>
                                        </a:lnTo>
                                        <a:lnTo>
                                          <a:pt x="10" y="100"/>
                                        </a:lnTo>
                                        <a:lnTo>
                                          <a:pt x="17" y="95"/>
                                        </a:lnTo>
                                        <a:lnTo>
                                          <a:pt x="22" y="87"/>
                                        </a:lnTo>
                                        <a:lnTo>
                                          <a:pt x="25" y="82"/>
                                        </a:lnTo>
                                        <a:lnTo>
                                          <a:pt x="27" y="75"/>
                                        </a:lnTo>
                                        <a:lnTo>
                                          <a:pt x="27" y="67"/>
                                        </a:lnTo>
                                        <a:lnTo>
                                          <a:pt x="25" y="60"/>
                                        </a:lnTo>
                                        <a:lnTo>
                                          <a:pt x="20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87" name="Freeform 13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82" y="504"/>
                                    <a:ext cx="34" cy="52"/>
                                  </a:xfrm>
                                  <a:custGeom>
                                    <a:avLst/>
                                    <a:gdLst>
                                      <a:gd name="T0" fmla="*/ 0 w 34"/>
                                      <a:gd name="T1" fmla="*/ 52 h 52"/>
                                      <a:gd name="T2" fmla="*/ 34 w 34"/>
                                      <a:gd name="T3" fmla="*/ 0 h 52"/>
                                      <a:gd name="T4" fmla="*/ 0 w 34"/>
                                      <a:gd name="T5" fmla="*/ 52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4" h="52">
                                        <a:moveTo>
                                          <a:pt x="0" y="52"/>
                                        </a:moveTo>
                                        <a:lnTo>
                                          <a:pt x="34" y="0"/>
                                        </a:lnTo>
                                        <a:lnTo>
                                          <a:pt x="0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88" name="Freeform 13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62" y="556"/>
                                    <a:ext cx="27" cy="50"/>
                                  </a:xfrm>
                                  <a:custGeom>
                                    <a:avLst/>
                                    <a:gdLst>
                                      <a:gd name="T0" fmla="*/ 20 w 27"/>
                                      <a:gd name="T1" fmla="*/ 0 h 50"/>
                                      <a:gd name="T2" fmla="*/ 7 w 27"/>
                                      <a:gd name="T3" fmla="*/ 13 h 50"/>
                                      <a:gd name="T4" fmla="*/ 2 w 27"/>
                                      <a:gd name="T5" fmla="*/ 25 h 50"/>
                                      <a:gd name="T6" fmla="*/ 0 w 27"/>
                                      <a:gd name="T7" fmla="*/ 30 h 50"/>
                                      <a:gd name="T8" fmla="*/ 0 w 27"/>
                                      <a:gd name="T9" fmla="*/ 38 h 50"/>
                                      <a:gd name="T10" fmla="*/ 2 w 27"/>
                                      <a:gd name="T11" fmla="*/ 45 h 50"/>
                                      <a:gd name="T12" fmla="*/ 5 w 27"/>
                                      <a:gd name="T13" fmla="*/ 50 h 50"/>
                                      <a:gd name="T14" fmla="*/ 10 w 27"/>
                                      <a:gd name="T15" fmla="*/ 48 h 50"/>
                                      <a:gd name="T16" fmla="*/ 17 w 27"/>
                                      <a:gd name="T17" fmla="*/ 43 h 50"/>
                                      <a:gd name="T18" fmla="*/ 22 w 27"/>
                                      <a:gd name="T19" fmla="*/ 35 h 50"/>
                                      <a:gd name="T20" fmla="*/ 25 w 27"/>
                                      <a:gd name="T21" fmla="*/ 30 h 50"/>
                                      <a:gd name="T22" fmla="*/ 27 w 27"/>
                                      <a:gd name="T23" fmla="*/ 23 h 50"/>
                                      <a:gd name="T24" fmla="*/ 27 w 27"/>
                                      <a:gd name="T25" fmla="*/ 15 h 50"/>
                                      <a:gd name="T26" fmla="*/ 25 w 27"/>
                                      <a:gd name="T27" fmla="*/ 8 h 50"/>
                                      <a:gd name="T28" fmla="*/ 20 w 27"/>
                                      <a:gd name="T29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7" h="50">
                                        <a:moveTo>
                                          <a:pt x="20" y="0"/>
                                        </a:moveTo>
                                        <a:lnTo>
                                          <a:pt x="7" y="13"/>
                                        </a:lnTo>
                                        <a:lnTo>
                                          <a:pt x="2" y="25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2" y="45"/>
                                        </a:lnTo>
                                        <a:lnTo>
                                          <a:pt x="5" y="50"/>
                                        </a:lnTo>
                                        <a:lnTo>
                                          <a:pt x="10" y="48"/>
                                        </a:lnTo>
                                        <a:lnTo>
                                          <a:pt x="17" y="43"/>
                                        </a:lnTo>
                                        <a:lnTo>
                                          <a:pt x="22" y="35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7" y="23"/>
                                        </a:lnTo>
                                        <a:lnTo>
                                          <a:pt x="27" y="15"/>
                                        </a:lnTo>
                                        <a:lnTo>
                                          <a:pt x="25" y="8"/>
                                        </a:lnTo>
                                        <a:lnTo>
                                          <a:pt x="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89" name="Freeform 137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92" y="476"/>
                                    <a:ext cx="64" cy="103"/>
                                  </a:xfrm>
                                  <a:custGeom>
                                    <a:avLst/>
                                    <a:gdLst>
                                      <a:gd name="T0" fmla="*/ 19 w 64"/>
                                      <a:gd name="T1" fmla="*/ 53 h 103"/>
                                      <a:gd name="T2" fmla="*/ 64 w 64"/>
                                      <a:gd name="T3" fmla="*/ 0 h 103"/>
                                      <a:gd name="T4" fmla="*/ 19 w 64"/>
                                      <a:gd name="T5" fmla="*/ 53 h 103"/>
                                      <a:gd name="T6" fmla="*/ 19 w 64"/>
                                      <a:gd name="T7" fmla="*/ 53 h 103"/>
                                      <a:gd name="T8" fmla="*/ 7 w 64"/>
                                      <a:gd name="T9" fmla="*/ 63 h 103"/>
                                      <a:gd name="T10" fmla="*/ 2 w 64"/>
                                      <a:gd name="T11" fmla="*/ 75 h 103"/>
                                      <a:gd name="T12" fmla="*/ 0 w 64"/>
                                      <a:gd name="T13" fmla="*/ 83 h 103"/>
                                      <a:gd name="T14" fmla="*/ 0 w 64"/>
                                      <a:gd name="T15" fmla="*/ 88 h 103"/>
                                      <a:gd name="T16" fmla="*/ 2 w 64"/>
                                      <a:gd name="T17" fmla="*/ 95 h 103"/>
                                      <a:gd name="T18" fmla="*/ 4 w 64"/>
                                      <a:gd name="T19" fmla="*/ 103 h 103"/>
                                      <a:gd name="T20" fmla="*/ 9 w 64"/>
                                      <a:gd name="T21" fmla="*/ 98 h 103"/>
                                      <a:gd name="T22" fmla="*/ 17 w 64"/>
                                      <a:gd name="T23" fmla="*/ 93 h 103"/>
                                      <a:gd name="T24" fmla="*/ 22 w 64"/>
                                      <a:gd name="T25" fmla="*/ 88 h 103"/>
                                      <a:gd name="T26" fmla="*/ 24 w 64"/>
                                      <a:gd name="T27" fmla="*/ 80 h 103"/>
                                      <a:gd name="T28" fmla="*/ 27 w 64"/>
                                      <a:gd name="T29" fmla="*/ 73 h 103"/>
                                      <a:gd name="T30" fmla="*/ 27 w 64"/>
                                      <a:gd name="T31" fmla="*/ 65 h 103"/>
                                      <a:gd name="T32" fmla="*/ 24 w 64"/>
                                      <a:gd name="T33" fmla="*/ 60 h 103"/>
                                      <a:gd name="T34" fmla="*/ 19 w 64"/>
                                      <a:gd name="T35" fmla="*/ 53 h 10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64" h="103">
                                        <a:moveTo>
                                          <a:pt x="19" y="53"/>
                                        </a:moveTo>
                                        <a:lnTo>
                                          <a:pt x="64" y="0"/>
                                        </a:lnTo>
                                        <a:lnTo>
                                          <a:pt x="19" y="53"/>
                                        </a:lnTo>
                                        <a:close/>
                                        <a:moveTo>
                                          <a:pt x="19" y="53"/>
                                        </a:moveTo>
                                        <a:lnTo>
                                          <a:pt x="7" y="63"/>
                                        </a:lnTo>
                                        <a:lnTo>
                                          <a:pt x="2" y="75"/>
                                        </a:lnTo>
                                        <a:lnTo>
                                          <a:pt x="0" y="83"/>
                                        </a:lnTo>
                                        <a:lnTo>
                                          <a:pt x="0" y="88"/>
                                        </a:lnTo>
                                        <a:lnTo>
                                          <a:pt x="2" y="95"/>
                                        </a:lnTo>
                                        <a:lnTo>
                                          <a:pt x="4" y="103"/>
                                        </a:lnTo>
                                        <a:lnTo>
                                          <a:pt x="9" y="98"/>
                                        </a:lnTo>
                                        <a:lnTo>
                                          <a:pt x="17" y="93"/>
                                        </a:lnTo>
                                        <a:lnTo>
                                          <a:pt x="22" y="88"/>
                                        </a:lnTo>
                                        <a:lnTo>
                                          <a:pt x="24" y="80"/>
                                        </a:lnTo>
                                        <a:lnTo>
                                          <a:pt x="27" y="73"/>
                                        </a:lnTo>
                                        <a:lnTo>
                                          <a:pt x="27" y="65"/>
                                        </a:lnTo>
                                        <a:lnTo>
                                          <a:pt x="24" y="60"/>
                                        </a:lnTo>
                                        <a:lnTo>
                                          <a:pt x="19" y="5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90" name="Freeform 13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11" y="476"/>
                                    <a:ext cx="45" cy="53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53 h 53"/>
                                      <a:gd name="T2" fmla="*/ 45 w 45"/>
                                      <a:gd name="T3" fmla="*/ 0 h 53"/>
                                      <a:gd name="T4" fmla="*/ 0 w 45"/>
                                      <a:gd name="T5" fmla="*/ 53 h 5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5" h="53">
                                        <a:moveTo>
                                          <a:pt x="0" y="53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0" y="5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91" name="Freeform 13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92" y="529"/>
                                    <a:ext cx="27" cy="50"/>
                                  </a:xfrm>
                                  <a:custGeom>
                                    <a:avLst/>
                                    <a:gdLst>
                                      <a:gd name="T0" fmla="*/ 19 w 27"/>
                                      <a:gd name="T1" fmla="*/ 0 h 50"/>
                                      <a:gd name="T2" fmla="*/ 7 w 27"/>
                                      <a:gd name="T3" fmla="*/ 10 h 50"/>
                                      <a:gd name="T4" fmla="*/ 2 w 27"/>
                                      <a:gd name="T5" fmla="*/ 22 h 50"/>
                                      <a:gd name="T6" fmla="*/ 0 w 27"/>
                                      <a:gd name="T7" fmla="*/ 30 h 50"/>
                                      <a:gd name="T8" fmla="*/ 0 w 27"/>
                                      <a:gd name="T9" fmla="*/ 35 h 50"/>
                                      <a:gd name="T10" fmla="*/ 2 w 27"/>
                                      <a:gd name="T11" fmla="*/ 42 h 50"/>
                                      <a:gd name="T12" fmla="*/ 4 w 27"/>
                                      <a:gd name="T13" fmla="*/ 50 h 50"/>
                                      <a:gd name="T14" fmla="*/ 9 w 27"/>
                                      <a:gd name="T15" fmla="*/ 45 h 50"/>
                                      <a:gd name="T16" fmla="*/ 17 w 27"/>
                                      <a:gd name="T17" fmla="*/ 40 h 50"/>
                                      <a:gd name="T18" fmla="*/ 22 w 27"/>
                                      <a:gd name="T19" fmla="*/ 35 h 50"/>
                                      <a:gd name="T20" fmla="*/ 24 w 27"/>
                                      <a:gd name="T21" fmla="*/ 27 h 50"/>
                                      <a:gd name="T22" fmla="*/ 27 w 27"/>
                                      <a:gd name="T23" fmla="*/ 20 h 50"/>
                                      <a:gd name="T24" fmla="*/ 27 w 27"/>
                                      <a:gd name="T25" fmla="*/ 12 h 50"/>
                                      <a:gd name="T26" fmla="*/ 24 w 27"/>
                                      <a:gd name="T27" fmla="*/ 7 h 50"/>
                                      <a:gd name="T28" fmla="*/ 19 w 27"/>
                                      <a:gd name="T29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7" h="50">
                                        <a:moveTo>
                                          <a:pt x="19" y="0"/>
                                        </a:moveTo>
                                        <a:lnTo>
                                          <a:pt x="7" y="10"/>
                                        </a:lnTo>
                                        <a:lnTo>
                                          <a:pt x="2" y="22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4" y="50"/>
                                        </a:lnTo>
                                        <a:lnTo>
                                          <a:pt x="9" y="45"/>
                                        </a:lnTo>
                                        <a:lnTo>
                                          <a:pt x="17" y="40"/>
                                        </a:lnTo>
                                        <a:lnTo>
                                          <a:pt x="22" y="35"/>
                                        </a:lnTo>
                                        <a:lnTo>
                                          <a:pt x="24" y="27"/>
                                        </a:lnTo>
                                        <a:lnTo>
                                          <a:pt x="27" y="20"/>
                                        </a:lnTo>
                                        <a:lnTo>
                                          <a:pt x="27" y="12"/>
                                        </a:lnTo>
                                        <a:lnTo>
                                          <a:pt x="24" y="7"/>
                                        </a:lnTo>
                                        <a:lnTo>
                                          <a:pt x="19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92" name="Freeform 138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19" y="459"/>
                                    <a:ext cx="82" cy="97"/>
                                  </a:xfrm>
                                  <a:custGeom>
                                    <a:avLst/>
                                    <a:gdLst>
                                      <a:gd name="T0" fmla="*/ 27 w 82"/>
                                      <a:gd name="T1" fmla="*/ 50 h 97"/>
                                      <a:gd name="T2" fmla="*/ 82 w 82"/>
                                      <a:gd name="T3" fmla="*/ 0 h 97"/>
                                      <a:gd name="T4" fmla="*/ 27 w 82"/>
                                      <a:gd name="T5" fmla="*/ 50 h 97"/>
                                      <a:gd name="T6" fmla="*/ 27 w 82"/>
                                      <a:gd name="T7" fmla="*/ 50 h 97"/>
                                      <a:gd name="T8" fmla="*/ 12 w 82"/>
                                      <a:gd name="T9" fmla="*/ 60 h 97"/>
                                      <a:gd name="T10" fmla="*/ 5 w 82"/>
                                      <a:gd name="T11" fmla="*/ 72 h 97"/>
                                      <a:gd name="T12" fmla="*/ 0 w 82"/>
                                      <a:gd name="T13" fmla="*/ 80 h 97"/>
                                      <a:gd name="T14" fmla="*/ 0 w 82"/>
                                      <a:gd name="T15" fmla="*/ 85 h 97"/>
                                      <a:gd name="T16" fmla="*/ 0 w 82"/>
                                      <a:gd name="T17" fmla="*/ 92 h 97"/>
                                      <a:gd name="T18" fmla="*/ 0 w 82"/>
                                      <a:gd name="T19" fmla="*/ 97 h 97"/>
                                      <a:gd name="T20" fmla="*/ 10 w 82"/>
                                      <a:gd name="T21" fmla="*/ 95 h 97"/>
                                      <a:gd name="T22" fmla="*/ 15 w 82"/>
                                      <a:gd name="T23" fmla="*/ 90 h 97"/>
                                      <a:gd name="T24" fmla="*/ 22 w 82"/>
                                      <a:gd name="T25" fmla="*/ 85 h 97"/>
                                      <a:gd name="T26" fmla="*/ 27 w 82"/>
                                      <a:gd name="T27" fmla="*/ 77 h 97"/>
                                      <a:gd name="T28" fmla="*/ 30 w 82"/>
                                      <a:gd name="T29" fmla="*/ 70 h 97"/>
                                      <a:gd name="T30" fmla="*/ 30 w 82"/>
                                      <a:gd name="T31" fmla="*/ 62 h 97"/>
                                      <a:gd name="T32" fmla="*/ 30 w 82"/>
                                      <a:gd name="T33" fmla="*/ 55 h 97"/>
                                      <a:gd name="T34" fmla="*/ 27 w 82"/>
                                      <a:gd name="T35" fmla="*/ 50 h 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82" h="97">
                                        <a:moveTo>
                                          <a:pt x="27" y="50"/>
                                        </a:moveTo>
                                        <a:lnTo>
                                          <a:pt x="82" y="0"/>
                                        </a:lnTo>
                                        <a:lnTo>
                                          <a:pt x="27" y="50"/>
                                        </a:lnTo>
                                        <a:close/>
                                        <a:moveTo>
                                          <a:pt x="27" y="50"/>
                                        </a:moveTo>
                                        <a:lnTo>
                                          <a:pt x="12" y="60"/>
                                        </a:lnTo>
                                        <a:lnTo>
                                          <a:pt x="5" y="72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0" y="85"/>
                                        </a:lnTo>
                                        <a:lnTo>
                                          <a:pt x="0" y="92"/>
                                        </a:lnTo>
                                        <a:lnTo>
                                          <a:pt x="0" y="97"/>
                                        </a:lnTo>
                                        <a:lnTo>
                                          <a:pt x="10" y="95"/>
                                        </a:lnTo>
                                        <a:lnTo>
                                          <a:pt x="15" y="90"/>
                                        </a:lnTo>
                                        <a:lnTo>
                                          <a:pt x="22" y="85"/>
                                        </a:lnTo>
                                        <a:lnTo>
                                          <a:pt x="27" y="77"/>
                                        </a:lnTo>
                                        <a:lnTo>
                                          <a:pt x="30" y="70"/>
                                        </a:lnTo>
                                        <a:lnTo>
                                          <a:pt x="30" y="62"/>
                                        </a:lnTo>
                                        <a:lnTo>
                                          <a:pt x="30" y="55"/>
                                        </a:lnTo>
                                        <a:lnTo>
                                          <a:pt x="27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93" name="Freeform 13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46" y="459"/>
                                    <a:ext cx="55" cy="50"/>
                                  </a:xfrm>
                                  <a:custGeom>
                                    <a:avLst/>
                                    <a:gdLst>
                                      <a:gd name="T0" fmla="*/ 0 w 55"/>
                                      <a:gd name="T1" fmla="*/ 50 h 50"/>
                                      <a:gd name="T2" fmla="*/ 55 w 55"/>
                                      <a:gd name="T3" fmla="*/ 0 h 50"/>
                                      <a:gd name="T4" fmla="*/ 0 w 55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5" h="50">
                                        <a:moveTo>
                                          <a:pt x="0" y="50"/>
                                        </a:moveTo>
                                        <a:lnTo>
                                          <a:pt x="55" y="0"/>
                                        </a:lnTo>
                                        <a:lnTo>
                                          <a:pt x="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94" name="Freeform 13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19" y="509"/>
                                    <a:ext cx="30" cy="47"/>
                                  </a:xfrm>
                                  <a:custGeom>
                                    <a:avLst/>
                                    <a:gdLst>
                                      <a:gd name="T0" fmla="*/ 27 w 30"/>
                                      <a:gd name="T1" fmla="*/ 0 h 47"/>
                                      <a:gd name="T2" fmla="*/ 12 w 30"/>
                                      <a:gd name="T3" fmla="*/ 10 h 47"/>
                                      <a:gd name="T4" fmla="*/ 5 w 30"/>
                                      <a:gd name="T5" fmla="*/ 22 h 47"/>
                                      <a:gd name="T6" fmla="*/ 0 w 30"/>
                                      <a:gd name="T7" fmla="*/ 30 h 47"/>
                                      <a:gd name="T8" fmla="*/ 0 w 30"/>
                                      <a:gd name="T9" fmla="*/ 35 h 47"/>
                                      <a:gd name="T10" fmla="*/ 0 w 30"/>
                                      <a:gd name="T11" fmla="*/ 42 h 47"/>
                                      <a:gd name="T12" fmla="*/ 0 w 30"/>
                                      <a:gd name="T13" fmla="*/ 47 h 47"/>
                                      <a:gd name="T14" fmla="*/ 10 w 30"/>
                                      <a:gd name="T15" fmla="*/ 45 h 47"/>
                                      <a:gd name="T16" fmla="*/ 15 w 30"/>
                                      <a:gd name="T17" fmla="*/ 40 h 47"/>
                                      <a:gd name="T18" fmla="*/ 22 w 30"/>
                                      <a:gd name="T19" fmla="*/ 35 h 47"/>
                                      <a:gd name="T20" fmla="*/ 27 w 30"/>
                                      <a:gd name="T21" fmla="*/ 27 h 47"/>
                                      <a:gd name="T22" fmla="*/ 30 w 30"/>
                                      <a:gd name="T23" fmla="*/ 20 h 47"/>
                                      <a:gd name="T24" fmla="*/ 30 w 30"/>
                                      <a:gd name="T25" fmla="*/ 12 h 47"/>
                                      <a:gd name="T26" fmla="*/ 30 w 30"/>
                                      <a:gd name="T27" fmla="*/ 5 h 47"/>
                                      <a:gd name="T28" fmla="*/ 27 w 30"/>
                                      <a:gd name="T29" fmla="*/ 0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0" h="47">
                                        <a:moveTo>
                                          <a:pt x="27" y="0"/>
                                        </a:moveTo>
                                        <a:lnTo>
                                          <a:pt x="12" y="10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0" y="42"/>
                                        </a:lnTo>
                                        <a:lnTo>
                                          <a:pt x="0" y="47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22" y="35"/>
                                        </a:lnTo>
                                        <a:lnTo>
                                          <a:pt x="27" y="27"/>
                                        </a:lnTo>
                                        <a:lnTo>
                                          <a:pt x="30" y="20"/>
                                        </a:lnTo>
                                        <a:lnTo>
                                          <a:pt x="30" y="12"/>
                                        </a:lnTo>
                                        <a:lnTo>
                                          <a:pt x="30" y="5"/>
                                        </a:lnTo>
                                        <a:lnTo>
                                          <a:pt x="2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95" name="Freeform 13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05" y="644"/>
                                    <a:ext cx="54" cy="22"/>
                                  </a:xfrm>
                                  <a:custGeom>
                                    <a:avLst/>
                                    <a:gdLst>
                                      <a:gd name="T0" fmla="*/ 54 w 54"/>
                                      <a:gd name="T1" fmla="*/ 2 h 22"/>
                                      <a:gd name="T2" fmla="*/ 39 w 54"/>
                                      <a:gd name="T3" fmla="*/ 0 h 22"/>
                                      <a:gd name="T4" fmla="*/ 24 w 54"/>
                                      <a:gd name="T5" fmla="*/ 2 h 22"/>
                                      <a:gd name="T6" fmla="*/ 12 w 54"/>
                                      <a:gd name="T7" fmla="*/ 10 h 22"/>
                                      <a:gd name="T8" fmla="*/ 0 w 54"/>
                                      <a:gd name="T9" fmla="*/ 20 h 22"/>
                                      <a:gd name="T10" fmla="*/ 14 w 54"/>
                                      <a:gd name="T11" fmla="*/ 22 h 22"/>
                                      <a:gd name="T12" fmla="*/ 29 w 54"/>
                                      <a:gd name="T13" fmla="*/ 20 h 22"/>
                                      <a:gd name="T14" fmla="*/ 37 w 54"/>
                                      <a:gd name="T15" fmla="*/ 17 h 22"/>
                                      <a:gd name="T16" fmla="*/ 44 w 54"/>
                                      <a:gd name="T17" fmla="*/ 12 h 22"/>
                                      <a:gd name="T18" fmla="*/ 49 w 54"/>
                                      <a:gd name="T19" fmla="*/ 7 h 22"/>
                                      <a:gd name="T20" fmla="*/ 54 w 54"/>
                                      <a:gd name="T21" fmla="*/ 2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4" h="22">
                                        <a:moveTo>
                                          <a:pt x="54" y="2"/>
                                        </a:moveTo>
                                        <a:lnTo>
                                          <a:pt x="39" y="0"/>
                                        </a:lnTo>
                                        <a:lnTo>
                                          <a:pt x="24" y="2"/>
                                        </a:lnTo>
                                        <a:lnTo>
                                          <a:pt x="12" y="10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14" y="22"/>
                                        </a:lnTo>
                                        <a:lnTo>
                                          <a:pt x="29" y="20"/>
                                        </a:lnTo>
                                        <a:lnTo>
                                          <a:pt x="37" y="17"/>
                                        </a:lnTo>
                                        <a:lnTo>
                                          <a:pt x="44" y="12"/>
                                        </a:lnTo>
                                        <a:lnTo>
                                          <a:pt x="49" y="7"/>
                                        </a:lnTo>
                                        <a:lnTo>
                                          <a:pt x="54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96" name="Freeform 13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05" y="644"/>
                                    <a:ext cx="54" cy="22"/>
                                  </a:xfrm>
                                  <a:custGeom>
                                    <a:avLst/>
                                    <a:gdLst>
                                      <a:gd name="T0" fmla="*/ 54 w 54"/>
                                      <a:gd name="T1" fmla="*/ 2 h 22"/>
                                      <a:gd name="T2" fmla="*/ 39 w 54"/>
                                      <a:gd name="T3" fmla="*/ 0 h 22"/>
                                      <a:gd name="T4" fmla="*/ 24 w 54"/>
                                      <a:gd name="T5" fmla="*/ 2 h 22"/>
                                      <a:gd name="T6" fmla="*/ 12 w 54"/>
                                      <a:gd name="T7" fmla="*/ 10 h 22"/>
                                      <a:gd name="T8" fmla="*/ 0 w 54"/>
                                      <a:gd name="T9" fmla="*/ 20 h 22"/>
                                      <a:gd name="T10" fmla="*/ 14 w 54"/>
                                      <a:gd name="T11" fmla="*/ 22 h 22"/>
                                      <a:gd name="T12" fmla="*/ 29 w 54"/>
                                      <a:gd name="T13" fmla="*/ 20 h 22"/>
                                      <a:gd name="T14" fmla="*/ 37 w 54"/>
                                      <a:gd name="T15" fmla="*/ 17 h 22"/>
                                      <a:gd name="T16" fmla="*/ 44 w 54"/>
                                      <a:gd name="T17" fmla="*/ 12 h 22"/>
                                      <a:gd name="T18" fmla="*/ 49 w 54"/>
                                      <a:gd name="T19" fmla="*/ 7 h 22"/>
                                      <a:gd name="T20" fmla="*/ 54 w 54"/>
                                      <a:gd name="T21" fmla="*/ 2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4" h="22">
                                        <a:moveTo>
                                          <a:pt x="54" y="2"/>
                                        </a:moveTo>
                                        <a:lnTo>
                                          <a:pt x="39" y="0"/>
                                        </a:lnTo>
                                        <a:lnTo>
                                          <a:pt x="24" y="2"/>
                                        </a:lnTo>
                                        <a:lnTo>
                                          <a:pt x="12" y="10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14" y="22"/>
                                        </a:lnTo>
                                        <a:lnTo>
                                          <a:pt x="29" y="20"/>
                                        </a:lnTo>
                                        <a:lnTo>
                                          <a:pt x="37" y="17"/>
                                        </a:lnTo>
                                        <a:lnTo>
                                          <a:pt x="44" y="12"/>
                                        </a:lnTo>
                                        <a:lnTo>
                                          <a:pt x="49" y="7"/>
                                        </a:lnTo>
                                        <a:lnTo>
                                          <a:pt x="54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97" name="Freeform 138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85" y="636"/>
                                    <a:ext cx="114" cy="55"/>
                                  </a:xfrm>
                                  <a:custGeom>
                                    <a:avLst/>
                                    <a:gdLst>
                                      <a:gd name="T0" fmla="*/ 54 w 114"/>
                                      <a:gd name="T1" fmla="*/ 35 h 55"/>
                                      <a:gd name="T2" fmla="*/ 39 w 114"/>
                                      <a:gd name="T3" fmla="*/ 32 h 55"/>
                                      <a:gd name="T4" fmla="*/ 24 w 114"/>
                                      <a:gd name="T5" fmla="*/ 37 h 55"/>
                                      <a:gd name="T6" fmla="*/ 10 w 114"/>
                                      <a:gd name="T7" fmla="*/ 42 h 55"/>
                                      <a:gd name="T8" fmla="*/ 0 w 114"/>
                                      <a:gd name="T9" fmla="*/ 52 h 55"/>
                                      <a:gd name="T10" fmla="*/ 12 w 114"/>
                                      <a:gd name="T11" fmla="*/ 55 h 55"/>
                                      <a:gd name="T12" fmla="*/ 27 w 114"/>
                                      <a:gd name="T13" fmla="*/ 52 h 55"/>
                                      <a:gd name="T14" fmla="*/ 34 w 114"/>
                                      <a:gd name="T15" fmla="*/ 50 h 55"/>
                                      <a:gd name="T16" fmla="*/ 42 w 114"/>
                                      <a:gd name="T17" fmla="*/ 45 h 55"/>
                                      <a:gd name="T18" fmla="*/ 49 w 114"/>
                                      <a:gd name="T19" fmla="*/ 40 h 55"/>
                                      <a:gd name="T20" fmla="*/ 54 w 114"/>
                                      <a:gd name="T21" fmla="*/ 35 h 55"/>
                                      <a:gd name="T22" fmla="*/ 54 w 114"/>
                                      <a:gd name="T23" fmla="*/ 35 h 55"/>
                                      <a:gd name="T24" fmla="*/ 114 w 114"/>
                                      <a:gd name="T25" fmla="*/ 0 h 55"/>
                                      <a:gd name="T26" fmla="*/ 54 w 114"/>
                                      <a:gd name="T27" fmla="*/ 35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114" h="55">
                                        <a:moveTo>
                                          <a:pt x="54" y="35"/>
                                        </a:moveTo>
                                        <a:lnTo>
                                          <a:pt x="39" y="32"/>
                                        </a:lnTo>
                                        <a:lnTo>
                                          <a:pt x="24" y="37"/>
                                        </a:lnTo>
                                        <a:lnTo>
                                          <a:pt x="10" y="42"/>
                                        </a:lnTo>
                                        <a:lnTo>
                                          <a:pt x="0" y="52"/>
                                        </a:lnTo>
                                        <a:lnTo>
                                          <a:pt x="12" y="55"/>
                                        </a:lnTo>
                                        <a:lnTo>
                                          <a:pt x="27" y="52"/>
                                        </a:lnTo>
                                        <a:lnTo>
                                          <a:pt x="34" y="50"/>
                                        </a:lnTo>
                                        <a:lnTo>
                                          <a:pt x="42" y="45"/>
                                        </a:lnTo>
                                        <a:lnTo>
                                          <a:pt x="49" y="40"/>
                                        </a:lnTo>
                                        <a:lnTo>
                                          <a:pt x="54" y="35"/>
                                        </a:lnTo>
                                        <a:close/>
                                        <a:moveTo>
                                          <a:pt x="54" y="35"/>
                                        </a:moveTo>
                                        <a:lnTo>
                                          <a:pt x="114" y="0"/>
                                        </a:lnTo>
                                        <a:lnTo>
                                          <a:pt x="54" y="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98" name="Freeform 13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85" y="668"/>
                                    <a:ext cx="54" cy="23"/>
                                  </a:xfrm>
                                  <a:custGeom>
                                    <a:avLst/>
                                    <a:gdLst>
                                      <a:gd name="T0" fmla="*/ 54 w 54"/>
                                      <a:gd name="T1" fmla="*/ 3 h 23"/>
                                      <a:gd name="T2" fmla="*/ 39 w 54"/>
                                      <a:gd name="T3" fmla="*/ 0 h 23"/>
                                      <a:gd name="T4" fmla="*/ 24 w 54"/>
                                      <a:gd name="T5" fmla="*/ 5 h 23"/>
                                      <a:gd name="T6" fmla="*/ 10 w 54"/>
                                      <a:gd name="T7" fmla="*/ 10 h 23"/>
                                      <a:gd name="T8" fmla="*/ 0 w 54"/>
                                      <a:gd name="T9" fmla="*/ 20 h 23"/>
                                      <a:gd name="T10" fmla="*/ 12 w 54"/>
                                      <a:gd name="T11" fmla="*/ 23 h 23"/>
                                      <a:gd name="T12" fmla="*/ 27 w 54"/>
                                      <a:gd name="T13" fmla="*/ 20 h 23"/>
                                      <a:gd name="T14" fmla="*/ 34 w 54"/>
                                      <a:gd name="T15" fmla="*/ 18 h 23"/>
                                      <a:gd name="T16" fmla="*/ 42 w 54"/>
                                      <a:gd name="T17" fmla="*/ 13 h 23"/>
                                      <a:gd name="T18" fmla="*/ 49 w 54"/>
                                      <a:gd name="T19" fmla="*/ 8 h 23"/>
                                      <a:gd name="T20" fmla="*/ 54 w 54"/>
                                      <a:gd name="T21" fmla="*/ 3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4" h="23">
                                        <a:moveTo>
                                          <a:pt x="54" y="3"/>
                                        </a:moveTo>
                                        <a:lnTo>
                                          <a:pt x="39" y="0"/>
                                        </a:lnTo>
                                        <a:lnTo>
                                          <a:pt x="24" y="5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12" y="23"/>
                                        </a:lnTo>
                                        <a:lnTo>
                                          <a:pt x="27" y="20"/>
                                        </a:lnTo>
                                        <a:lnTo>
                                          <a:pt x="34" y="18"/>
                                        </a:lnTo>
                                        <a:lnTo>
                                          <a:pt x="42" y="13"/>
                                        </a:lnTo>
                                        <a:lnTo>
                                          <a:pt x="49" y="8"/>
                                        </a:lnTo>
                                        <a:lnTo>
                                          <a:pt x="54" y="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99" name="Freeform 13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39" y="636"/>
                                    <a:ext cx="60" cy="35"/>
                                  </a:xfrm>
                                  <a:custGeom>
                                    <a:avLst/>
                                    <a:gdLst>
                                      <a:gd name="T0" fmla="*/ 0 w 60"/>
                                      <a:gd name="T1" fmla="*/ 35 h 35"/>
                                      <a:gd name="T2" fmla="*/ 60 w 60"/>
                                      <a:gd name="T3" fmla="*/ 0 h 35"/>
                                      <a:gd name="T4" fmla="*/ 0 w 60"/>
                                      <a:gd name="T5" fmla="*/ 35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0" h="35">
                                        <a:moveTo>
                                          <a:pt x="0" y="35"/>
                                        </a:moveTo>
                                        <a:lnTo>
                                          <a:pt x="60" y="0"/>
                                        </a:lnTo>
                                        <a:lnTo>
                                          <a:pt x="0" y="3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00" name="Freeform 13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29" y="621"/>
                                    <a:ext cx="55" cy="20"/>
                                  </a:xfrm>
                                  <a:custGeom>
                                    <a:avLst/>
                                    <a:gdLst>
                                      <a:gd name="T0" fmla="*/ 55 w 55"/>
                                      <a:gd name="T1" fmla="*/ 3 h 20"/>
                                      <a:gd name="T2" fmla="*/ 38 w 55"/>
                                      <a:gd name="T3" fmla="*/ 0 h 20"/>
                                      <a:gd name="T4" fmla="*/ 23 w 55"/>
                                      <a:gd name="T5" fmla="*/ 3 h 20"/>
                                      <a:gd name="T6" fmla="*/ 10 w 55"/>
                                      <a:gd name="T7" fmla="*/ 8 h 20"/>
                                      <a:gd name="T8" fmla="*/ 0 w 55"/>
                                      <a:gd name="T9" fmla="*/ 18 h 20"/>
                                      <a:gd name="T10" fmla="*/ 13 w 55"/>
                                      <a:gd name="T11" fmla="*/ 20 h 20"/>
                                      <a:gd name="T12" fmla="*/ 28 w 55"/>
                                      <a:gd name="T13" fmla="*/ 20 h 20"/>
                                      <a:gd name="T14" fmla="*/ 35 w 55"/>
                                      <a:gd name="T15" fmla="*/ 18 h 20"/>
                                      <a:gd name="T16" fmla="*/ 43 w 55"/>
                                      <a:gd name="T17" fmla="*/ 13 h 20"/>
                                      <a:gd name="T18" fmla="*/ 48 w 55"/>
                                      <a:gd name="T19" fmla="*/ 10 h 20"/>
                                      <a:gd name="T20" fmla="*/ 55 w 55"/>
                                      <a:gd name="T21" fmla="*/ 3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5" h="20">
                                        <a:moveTo>
                                          <a:pt x="55" y="3"/>
                                        </a:moveTo>
                                        <a:lnTo>
                                          <a:pt x="38" y="0"/>
                                        </a:lnTo>
                                        <a:lnTo>
                                          <a:pt x="23" y="3"/>
                                        </a:lnTo>
                                        <a:lnTo>
                                          <a:pt x="10" y="8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13" y="20"/>
                                        </a:lnTo>
                                        <a:lnTo>
                                          <a:pt x="28" y="20"/>
                                        </a:lnTo>
                                        <a:lnTo>
                                          <a:pt x="35" y="18"/>
                                        </a:lnTo>
                                        <a:lnTo>
                                          <a:pt x="43" y="13"/>
                                        </a:lnTo>
                                        <a:lnTo>
                                          <a:pt x="48" y="10"/>
                                        </a:lnTo>
                                        <a:lnTo>
                                          <a:pt x="55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01" name="Freeform 13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29" y="621"/>
                                    <a:ext cx="55" cy="20"/>
                                  </a:xfrm>
                                  <a:custGeom>
                                    <a:avLst/>
                                    <a:gdLst>
                                      <a:gd name="T0" fmla="*/ 55 w 55"/>
                                      <a:gd name="T1" fmla="*/ 3 h 20"/>
                                      <a:gd name="T2" fmla="*/ 38 w 55"/>
                                      <a:gd name="T3" fmla="*/ 0 h 20"/>
                                      <a:gd name="T4" fmla="*/ 23 w 55"/>
                                      <a:gd name="T5" fmla="*/ 3 h 20"/>
                                      <a:gd name="T6" fmla="*/ 10 w 55"/>
                                      <a:gd name="T7" fmla="*/ 8 h 20"/>
                                      <a:gd name="T8" fmla="*/ 0 w 55"/>
                                      <a:gd name="T9" fmla="*/ 18 h 20"/>
                                      <a:gd name="T10" fmla="*/ 13 w 55"/>
                                      <a:gd name="T11" fmla="*/ 20 h 20"/>
                                      <a:gd name="T12" fmla="*/ 28 w 55"/>
                                      <a:gd name="T13" fmla="*/ 20 h 20"/>
                                      <a:gd name="T14" fmla="*/ 35 w 55"/>
                                      <a:gd name="T15" fmla="*/ 18 h 20"/>
                                      <a:gd name="T16" fmla="*/ 43 w 55"/>
                                      <a:gd name="T17" fmla="*/ 13 h 20"/>
                                      <a:gd name="T18" fmla="*/ 48 w 55"/>
                                      <a:gd name="T19" fmla="*/ 10 h 20"/>
                                      <a:gd name="T20" fmla="*/ 55 w 55"/>
                                      <a:gd name="T21" fmla="*/ 3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5" h="20">
                                        <a:moveTo>
                                          <a:pt x="55" y="3"/>
                                        </a:moveTo>
                                        <a:lnTo>
                                          <a:pt x="38" y="0"/>
                                        </a:lnTo>
                                        <a:lnTo>
                                          <a:pt x="23" y="3"/>
                                        </a:lnTo>
                                        <a:lnTo>
                                          <a:pt x="10" y="8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13" y="20"/>
                                        </a:lnTo>
                                        <a:lnTo>
                                          <a:pt x="28" y="20"/>
                                        </a:lnTo>
                                        <a:lnTo>
                                          <a:pt x="35" y="18"/>
                                        </a:lnTo>
                                        <a:lnTo>
                                          <a:pt x="43" y="13"/>
                                        </a:lnTo>
                                        <a:lnTo>
                                          <a:pt x="48" y="10"/>
                                        </a:lnTo>
                                        <a:lnTo>
                                          <a:pt x="55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02" name="Freeform 13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84" y="596"/>
                                    <a:ext cx="60" cy="28"/>
                                  </a:xfrm>
                                  <a:custGeom>
                                    <a:avLst/>
                                    <a:gdLst>
                                      <a:gd name="T0" fmla="*/ 0 w 60"/>
                                      <a:gd name="T1" fmla="*/ 28 h 28"/>
                                      <a:gd name="T2" fmla="*/ 60 w 60"/>
                                      <a:gd name="T3" fmla="*/ 0 h 28"/>
                                      <a:gd name="T4" fmla="*/ 0 w 60"/>
                                      <a:gd name="T5" fmla="*/ 28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0" h="28">
                                        <a:moveTo>
                                          <a:pt x="0" y="28"/>
                                        </a:moveTo>
                                        <a:lnTo>
                                          <a:pt x="60" y="0"/>
                                        </a:lnTo>
                                        <a:lnTo>
                                          <a:pt x="0" y="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03" name="Freeform 13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84" y="596"/>
                                    <a:ext cx="60" cy="28"/>
                                  </a:xfrm>
                                  <a:custGeom>
                                    <a:avLst/>
                                    <a:gdLst>
                                      <a:gd name="T0" fmla="*/ 0 w 60"/>
                                      <a:gd name="T1" fmla="*/ 28 h 28"/>
                                      <a:gd name="T2" fmla="*/ 60 w 60"/>
                                      <a:gd name="T3" fmla="*/ 0 h 28"/>
                                      <a:gd name="T4" fmla="*/ 0 w 60"/>
                                      <a:gd name="T5" fmla="*/ 28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0" h="28">
                                        <a:moveTo>
                                          <a:pt x="0" y="28"/>
                                        </a:moveTo>
                                        <a:lnTo>
                                          <a:pt x="60" y="0"/>
                                        </a:lnTo>
                                        <a:lnTo>
                                          <a:pt x="0" y="2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04" name="Freeform 13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57" y="599"/>
                                    <a:ext cx="52" cy="17"/>
                                  </a:xfrm>
                                  <a:custGeom>
                                    <a:avLst/>
                                    <a:gdLst>
                                      <a:gd name="T0" fmla="*/ 52 w 52"/>
                                      <a:gd name="T1" fmla="*/ 2 h 17"/>
                                      <a:gd name="T2" fmla="*/ 37 w 52"/>
                                      <a:gd name="T3" fmla="*/ 0 h 17"/>
                                      <a:gd name="T4" fmla="*/ 22 w 52"/>
                                      <a:gd name="T5" fmla="*/ 0 h 17"/>
                                      <a:gd name="T6" fmla="*/ 10 w 52"/>
                                      <a:gd name="T7" fmla="*/ 5 h 17"/>
                                      <a:gd name="T8" fmla="*/ 0 w 52"/>
                                      <a:gd name="T9" fmla="*/ 12 h 17"/>
                                      <a:gd name="T10" fmla="*/ 12 w 52"/>
                                      <a:gd name="T11" fmla="*/ 17 h 17"/>
                                      <a:gd name="T12" fmla="*/ 27 w 52"/>
                                      <a:gd name="T13" fmla="*/ 17 h 17"/>
                                      <a:gd name="T14" fmla="*/ 35 w 52"/>
                                      <a:gd name="T15" fmla="*/ 15 h 17"/>
                                      <a:gd name="T16" fmla="*/ 42 w 52"/>
                                      <a:gd name="T17" fmla="*/ 12 h 17"/>
                                      <a:gd name="T18" fmla="*/ 47 w 52"/>
                                      <a:gd name="T19" fmla="*/ 7 h 17"/>
                                      <a:gd name="T20" fmla="*/ 52 w 52"/>
                                      <a:gd name="T21" fmla="*/ 2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2" h="17">
                                        <a:moveTo>
                                          <a:pt x="52" y="2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12" y="17"/>
                                        </a:lnTo>
                                        <a:lnTo>
                                          <a:pt x="27" y="17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42" y="12"/>
                                        </a:lnTo>
                                        <a:lnTo>
                                          <a:pt x="47" y="7"/>
                                        </a:lnTo>
                                        <a:lnTo>
                                          <a:pt x="52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05" name="Freeform 13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57" y="599"/>
                                    <a:ext cx="52" cy="17"/>
                                  </a:xfrm>
                                  <a:custGeom>
                                    <a:avLst/>
                                    <a:gdLst>
                                      <a:gd name="T0" fmla="*/ 52 w 52"/>
                                      <a:gd name="T1" fmla="*/ 2 h 17"/>
                                      <a:gd name="T2" fmla="*/ 37 w 52"/>
                                      <a:gd name="T3" fmla="*/ 0 h 17"/>
                                      <a:gd name="T4" fmla="*/ 22 w 52"/>
                                      <a:gd name="T5" fmla="*/ 0 h 17"/>
                                      <a:gd name="T6" fmla="*/ 10 w 52"/>
                                      <a:gd name="T7" fmla="*/ 5 h 17"/>
                                      <a:gd name="T8" fmla="*/ 0 w 52"/>
                                      <a:gd name="T9" fmla="*/ 12 h 17"/>
                                      <a:gd name="T10" fmla="*/ 12 w 52"/>
                                      <a:gd name="T11" fmla="*/ 17 h 17"/>
                                      <a:gd name="T12" fmla="*/ 27 w 52"/>
                                      <a:gd name="T13" fmla="*/ 17 h 17"/>
                                      <a:gd name="T14" fmla="*/ 35 w 52"/>
                                      <a:gd name="T15" fmla="*/ 15 h 17"/>
                                      <a:gd name="T16" fmla="*/ 42 w 52"/>
                                      <a:gd name="T17" fmla="*/ 12 h 17"/>
                                      <a:gd name="T18" fmla="*/ 47 w 52"/>
                                      <a:gd name="T19" fmla="*/ 7 h 17"/>
                                      <a:gd name="T20" fmla="*/ 52 w 52"/>
                                      <a:gd name="T21" fmla="*/ 2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2" h="17">
                                        <a:moveTo>
                                          <a:pt x="52" y="2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12" y="17"/>
                                        </a:lnTo>
                                        <a:lnTo>
                                          <a:pt x="27" y="17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42" y="12"/>
                                        </a:lnTo>
                                        <a:lnTo>
                                          <a:pt x="47" y="7"/>
                                        </a:lnTo>
                                        <a:lnTo>
                                          <a:pt x="52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06" name="Freeform 13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09" y="579"/>
                                    <a:ext cx="62" cy="22"/>
                                  </a:xfrm>
                                  <a:custGeom>
                                    <a:avLst/>
                                    <a:gdLst>
                                      <a:gd name="T0" fmla="*/ 0 w 62"/>
                                      <a:gd name="T1" fmla="*/ 22 h 22"/>
                                      <a:gd name="T2" fmla="*/ 62 w 62"/>
                                      <a:gd name="T3" fmla="*/ 0 h 22"/>
                                      <a:gd name="T4" fmla="*/ 0 w 62"/>
                                      <a:gd name="T5" fmla="*/ 22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2" h="22">
                                        <a:moveTo>
                                          <a:pt x="0" y="22"/>
                                        </a:moveTo>
                                        <a:lnTo>
                                          <a:pt x="62" y="0"/>
                                        </a:lnTo>
                                        <a:lnTo>
                                          <a:pt x="0" y="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07" name="Freeform 13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09" y="579"/>
                                    <a:ext cx="62" cy="22"/>
                                  </a:xfrm>
                                  <a:custGeom>
                                    <a:avLst/>
                                    <a:gdLst>
                                      <a:gd name="T0" fmla="*/ 0 w 62"/>
                                      <a:gd name="T1" fmla="*/ 22 h 22"/>
                                      <a:gd name="T2" fmla="*/ 62 w 62"/>
                                      <a:gd name="T3" fmla="*/ 0 h 22"/>
                                      <a:gd name="T4" fmla="*/ 0 w 62"/>
                                      <a:gd name="T5" fmla="*/ 22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2" h="22">
                                        <a:moveTo>
                                          <a:pt x="0" y="22"/>
                                        </a:moveTo>
                                        <a:lnTo>
                                          <a:pt x="62" y="0"/>
                                        </a:lnTo>
                                        <a:lnTo>
                                          <a:pt x="0" y="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08" name="Freeform 13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79" y="576"/>
                                    <a:ext cx="57" cy="18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5 h 18"/>
                                      <a:gd name="T2" fmla="*/ 42 w 57"/>
                                      <a:gd name="T3" fmla="*/ 0 h 18"/>
                                      <a:gd name="T4" fmla="*/ 27 w 57"/>
                                      <a:gd name="T5" fmla="*/ 0 h 18"/>
                                      <a:gd name="T6" fmla="*/ 13 w 57"/>
                                      <a:gd name="T7" fmla="*/ 5 h 18"/>
                                      <a:gd name="T8" fmla="*/ 0 w 57"/>
                                      <a:gd name="T9" fmla="*/ 13 h 18"/>
                                      <a:gd name="T10" fmla="*/ 15 w 57"/>
                                      <a:gd name="T11" fmla="*/ 18 h 18"/>
                                      <a:gd name="T12" fmla="*/ 30 w 57"/>
                                      <a:gd name="T13" fmla="*/ 18 h 18"/>
                                      <a:gd name="T14" fmla="*/ 37 w 57"/>
                                      <a:gd name="T15" fmla="*/ 15 h 18"/>
                                      <a:gd name="T16" fmla="*/ 45 w 57"/>
                                      <a:gd name="T17" fmla="*/ 13 h 18"/>
                                      <a:gd name="T18" fmla="*/ 52 w 57"/>
                                      <a:gd name="T19" fmla="*/ 10 h 18"/>
                                      <a:gd name="T20" fmla="*/ 57 w 57"/>
                                      <a:gd name="T21" fmla="*/ 5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7" h="18">
                                        <a:moveTo>
                                          <a:pt x="57" y="5"/>
                                        </a:moveTo>
                                        <a:lnTo>
                                          <a:pt x="42" y="0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13" y="5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15" y="18"/>
                                        </a:lnTo>
                                        <a:lnTo>
                                          <a:pt x="30" y="18"/>
                                        </a:lnTo>
                                        <a:lnTo>
                                          <a:pt x="37" y="15"/>
                                        </a:lnTo>
                                        <a:lnTo>
                                          <a:pt x="45" y="13"/>
                                        </a:lnTo>
                                        <a:lnTo>
                                          <a:pt x="52" y="10"/>
                                        </a:lnTo>
                                        <a:lnTo>
                                          <a:pt x="57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09" name="Freeform 13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79" y="576"/>
                                    <a:ext cx="57" cy="18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5 h 18"/>
                                      <a:gd name="T2" fmla="*/ 42 w 57"/>
                                      <a:gd name="T3" fmla="*/ 0 h 18"/>
                                      <a:gd name="T4" fmla="*/ 27 w 57"/>
                                      <a:gd name="T5" fmla="*/ 0 h 18"/>
                                      <a:gd name="T6" fmla="*/ 13 w 57"/>
                                      <a:gd name="T7" fmla="*/ 5 h 18"/>
                                      <a:gd name="T8" fmla="*/ 0 w 57"/>
                                      <a:gd name="T9" fmla="*/ 13 h 18"/>
                                      <a:gd name="T10" fmla="*/ 15 w 57"/>
                                      <a:gd name="T11" fmla="*/ 18 h 18"/>
                                      <a:gd name="T12" fmla="*/ 30 w 57"/>
                                      <a:gd name="T13" fmla="*/ 18 h 18"/>
                                      <a:gd name="T14" fmla="*/ 37 w 57"/>
                                      <a:gd name="T15" fmla="*/ 15 h 18"/>
                                      <a:gd name="T16" fmla="*/ 45 w 57"/>
                                      <a:gd name="T17" fmla="*/ 13 h 18"/>
                                      <a:gd name="T18" fmla="*/ 52 w 57"/>
                                      <a:gd name="T19" fmla="*/ 10 h 18"/>
                                      <a:gd name="T20" fmla="*/ 57 w 57"/>
                                      <a:gd name="T21" fmla="*/ 5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7" h="18">
                                        <a:moveTo>
                                          <a:pt x="57" y="5"/>
                                        </a:moveTo>
                                        <a:lnTo>
                                          <a:pt x="42" y="0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13" y="5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15" y="18"/>
                                        </a:lnTo>
                                        <a:lnTo>
                                          <a:pt x="30" y="18"/>
                                        </a:lnTo>
                                        <a:lnTo>
                                          <a:pt x="37" y="15"/>
                                        </a:lnTo>
                                        <a:lnTo>
                                          <a:pt x="45" y="13"/>
                                        </a:lnTo>
                                        <a:lnTo>
                                          <a:pt x="52" y="10"/>
                                        </a:lnTo>
                                        <a:lnTo>
                                          <a:pt x="57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10" name="Freeform 14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36" y="556"/>
                                    <a:ext cx="65" cy="25"/>
                                  </a:xfrm>
                                  <a:custGeom>
                                    <a:avLst/>
                                    <a:gdLst>
                                      <a:gd name="T0" fmla="*/ 0 w 65"/>
                                      <a:gd name="T1" fmla="*/ 25 h 25"/>
                                      <a:gd name="T2" fmla="*/ 65 w 65"/>
                                      <a:gd name="T3" fmla="*/ 0 h 25"/>
                                      <a:gd name="T4" fmla="*/ 0 w 65"/>
                                      <a:gd name="T5" fmla="*/ 25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5" h="25">
                                        <a:moveTo>
                                          <a:pt x="0" y="25"/>
                                        </a:moveTo>
                                        <a:lnTo>
                                          <a:pt x="65" y="0"/>
                                        </a:lnTo>
                                        <a:lnTo>
                                          <a:pt x="0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11" name="Freeform 14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36" y="556"/>
                                    <a:ext cx="65" cy="25"/>
                                  </a:xfrm>
                                  <a:custGeom>
                                    <a:avLst/>
                                    <a:gdLst>
                                      <a:gd name="T0" fmla="*/ 0 w 65"/>
                                      <a:gd name="T1" fmla="*/ 25 h 25"/>
                                      <a:gd name="T2" fmla="*/ 65 w 65"/>
                                      <a:gd name="T3" fmla="*/ 0 h 25"/>
                                      <a:gd name="T4" fmla="*/ 0 w 65"/>
                                      <a:gd name="T5" fmla="*/ 25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5" h="25">
                                        <a:moveTo>
                                          <a:pt x="0" y="25"/>
                                        </a:moveTo>
                                        <a:lnTo>
                                          <a:pt x="65" y="0"/>
                                        </a:lnTo>
                                        <a:lnTo>
                                          <a:pt x="0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12" name="Freeform 14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09" y="554"/>
                                    <a:ext cx="57" cy="17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5 h 17"/>
                                      <a:gd name="T2" fmla="*/ 40 w 57"/>
                                      <a:gd name="T3" fmla="*/ 0 h 17"/>
                                      <a:gd name="T4" fmla="*/ 25 w 57"/>
                                      <a:gd name="T5" fmla="*/ 0 h 17"/>
                                      <a:gd name="T6" fmla="*/ 12 w 57"/>
                                      <a:gd name="T7" fmla="*/ 5 h 17"/>
                                      <a:gd name="T8" fmla="*/ 0 w 57"/>
                                      <a:gd name="T9" fmla="*/ 12 h 17"/>
                                      <a:gd name="T10" fmla="*/ 12 w 57"/>
                                      <a:gd name="T11" fmla="*/ 17 h 17"/>
                                      <a:gd name="T12" fmla="*/ 27 w 57"/>
                                      <a:gd name="T13" fmla="*/ 17 h 17"/>
                                      <a:gd name="T14" fmla="*/ 37 w 57"/>
                                      <a:gd name="T15" fmla="*/ 17 h 17"/>
                                      <a:gd name="T16" fmla="*/ 45 w 57"/>
                                      <a:gd name="T17" fmla="*/ 15 h 17"/>
                                      <a:gd name="T18" fmla="*/ 50 w 57"/>
                                      <a:gd name="T19" fmla="*/ 10 h 17"/>
                                      <a:gd name="T20" fmla="*/ 57 w 57"/>
                                      <a:gd name="T21" fmla="*/ 5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7" h="17">
                                        <a:moveTo>
                                          <a:pt x="57" y="5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12" y="5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12" y="17"/>
                                        </a:lnTo>
                                        <a:lnTo>
                                          <a:pt x="27" y="17"/>
                                        </a:lnTo>
                                        <a:lnTo>
                                          <a:pt x="37" y="17"/>
                                        </a:lnTo>
                                        <a:lnTo>
                                          <a:pt x="45" y="15"/>
                                        </a:lnTo>
                                        <a:lnTo>
                                          <a:pt x="50" y="10"/>
                                        </a:lnTo>
                                        <a:lnTo>
                                          <a:pt x="57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13" name="Freeform 14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09" y="554"/>
                                    <a:ext cx="57" cy="17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5 h 17"/>
                                      <a:gd name="T2" fmla="*/ 40 w 57"/>
                                      <a:gd name="T3" fmla="*/ 0 h 17"/>
                                      <a:gd name="T4" fmla="*/ 25 w 57"/>
                                      <a:gd name="T5" fmla="*/ 0 h 17"/>
                                      <a:gd name="T6" fmla="*/ 12 w 57"/>
                                      <a:gd name="T7" fmla="*/ 5 h 17"/>
                                      <a:gd name="T8" fmla="*/ 0 w 57"/>
                                      <a:gd name="T9" fmla="*/ 12 h 17"/>
                                      <a:gd name="T10" fmla="*/ 12 w 57"/>
                                      <a:gd name="T11" fmla="*/ 17 h 17"/>
                                      <a:gd name="T12" fmla="*/ 27 w 57"/>
                                      <a:gd name="T13" fmla="*/ 17 h 17"/>
                                      <a:gd name="T14" fmla="*/ 37 w 57"/>
                                      <a:gd name="T15" fmla="*/ 17 h 17"/>
                                      <a:gd name="T16" fmla="*/ 45 w 57"/>
                                      <a:gd name="T17" fmla="*/ 15 h 17"/>
                                      <a:gd name="T18" fmla="*/ 50 w 57"/>
                                      <a:gd name="T19" fmla="*/ 10 h 17"/>
                                      <a:gd name="T20" fmla="*/ 57 w 57"/>
                                      <a:gd name="T21" fmla="*/ 5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7" h="17">
                                        <a:moveTo>
                                          <a:pt x="57" y="5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12" y="5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12" y="17"/>
                                        </a:lnTo>
                                        <a:lnTo>
                                          <a:pt x="27" y="17"/>
                                        </a:lnTo>
                                        <a:lnTo>
                                          <a:pt x="37" y="17"/>
                                        </a:lnTo>
                                        <a:lnTo>
                                          <a:pt x="45" y="15"/>
                                        </a:lnTo>
                                        <a:lnTo>
                                          <a:pt x="50" y="10"/>
                                        </a:lnTo>
                                        <a:lnTo>
                                          <a:pt x="57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14" name="Freeform 14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64" y="536"/>
                                    <a:ext cx="67" cy="23"/>
                                  </a:xfrm>
                                  <a:custGeom>
                                    <a:avLst/>
                                    <a:gdLst>
                                      <a:gd name="T0" fmla="*/ 0 w 67"/>
                                      <a:gd name="T1" fmla="*/ 23 h 23"/>
                                      <a:gd name="T2" fmla="*/ 67 w 67"/>
                                      <a:gd name="T3" fmla="*/ 0 h 23"/>
                                      <a:gd name="T4" fmla="*/ 0 w 67"/>
                                      <a:gd name="T5" fmla="*/ 23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7" h="23">
                                        <a:moveTo>
                                          <a:pt x="0" y="23"/>
                                        </a:moveTo>
                                        <a:lnTo>
                                          <a:pt x="67" y="0"/>
                                        </a:lnTo>
                                        <a:lnTo>
                                          <a:pt x="0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15" name="Freeform 14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64" y="536"/>
                                    <a:ext cx="67" cy="23"/>
                                  </a:xfrm>
                                  <a:custGeom>
                                    <a:avLst/>
                                    <a:gdLst>
                                      <a:gd name="T0" fmla="*/ 0 w 67"/>
                                      <a:gd name="T1" fmla="*/ 23 h 23"/>
                                      <a:gd name="T2" fmla="*/ 67 w 67"/>
                                      <a:gd name="T3" fmla="*/ 0 h 23"/>
                                      <a:gd name="T4" fmla="*/ 0 w 67"/>
                                      <a:gd name="T5" fmla="*/ 23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7" h="23">
                                        <a:moveTo>
                                          <a:pt x="0" y="23"/>
                                        </a:moveTo>
                                        <a:lnTo>
                                          <a:pt x="67" y="0"/>
                                        </a:lnTo>
                                        <a:lnTo>
                                          <a:pt x="0" y="2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16" name="Freeform 14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36" y="529"/>
                                    <a:ext cx="57" cy="22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7 h 22"/>
                                      <a:gd name="T2" fmla="*/ 50 w 57"/>
                                      <a:gd name="T3" fmla="*/ 2 h 22"/>
                                      <a:gd name="T4" fmla="*/ 42 w 57"/>
                                      <a:gd name="T5" fmla="*/ 0 h 22"/>
                                      <a:gd name="T6" fmla="*/ 35 w 57"/>
                                      <a:gd name="T7" fmla="*/ 0 h 22"/>
                                      <a:gd name="T8" fmla="*/ 28 w 57"/>
                                      <a:gd name="T9" fmla="*/ 0 h 22"/>
                                      <a:gd name="T10" fmla="*/ 20 w 57"/>
                                      <a:gd name="T11" fmla="*/ 2 h 22"/>
                                      <a:gd name="T12" fmla="*/ 15 w 57"/>
                                      <a:gd name="T13" fmla="*/ 7 h 22"/>
                                      <a:gd name="T14" fmla="*/ 8 w 57"/>
                                      <a:gd name="T15" fmla="*/ 12 h 22"/>
                                      <a:gd name="T16" fmla="*/ 0 w 57"/>
                                      <a:gd name="T17" fmla="*/ 17 h 22"/>
                                      <a:gd name="T18" fmla="*/ 13 w 57"/>
                                      <a:gd name="T19" fmla="*/ 22 h 22"/>
                                      <a:gd name="T20" fmla="*/ 30 w 57"/>
                                      <a:gd name="T21" fmla="*/ 22 h 22"/>
                                      <a:gd name="T22" fmla="*/ 38 w 57"/>
                                      <a:gd name="T23" fmla="*/ 20 h 22"/>
                                      <a:gd name="T24" fmla="*/ 45 w 57"/>
                                      <a:gd name="T25" fmla="*/ 15 h 22"/>
                                      <a:gd name="T26" fmla="*/ 52 w 57"/>
                                      <a:gd name="T27" fmla="*/ 12 h 22"/>
                                      <a:gd name="T28" fmla="*/ 57 w 57"/>
                                      <a:gd name="T29" fmla="*/ 7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57" h="22">
                                        <a:moveTo>
                                          <a:pt x="57" y="7"/>
                                        </a:moveTo>
                                        <a:lnTo>
                                          <a:pt x="50" y="2"/>
                                        </a:lnTo>
                                        <a:lnTo>
                                          <a:pt x="42" y="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28" y="0"/>
                                        </a:lnTo>
                                        <a:lnTo>
                                          <a:pt x="20" y="2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13" y="22"/>
                                        </a:lnTo>
                                        <a:lnTo>
                                          <a:pt x="30" y="22"/>
                                        </a:lnTo>
                                        <a:lnTo>
                                          <a:pt x="38" y="20"/>
                                        </a:lnTo>
                                        <a:lnTo>
                                          <a:pt x="45" y="15"/>
                                        </a:lnTo>
                                        <a:lnTo>
                                          <a:pt x="52" y="12"/>
                                        </a:lnTo>
                                        <a:lnTo>
                                          <a:pt x="57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17" name="Freeform 14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36" y="529"/>
                                    <a:ext cx="57" cy="22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7 h 22"/>
                                      <a:gd name="T2" fmla="*/ 50 w 57"/>
                                      <a:gd name="T3" fmla="*/ 2 h 22"/>
                                      <a:gd name="T4" fmla="*/ 42 w 57"/>
                                      <a:gd name="T5" fmla="*/ 0 h 22"/>
                                      <a:gd name="T6" fmla="*/ 35 w 57"/>
                                      <a:gd name="T7" fmla="*/ 0 h 22"/>
                                      <a:gd name="T8" fmla="*/ 28 w 57"/>
                                      <a:gd name="T9" fmla="*/ 0 h 22"/>
                                      <a:gd name="T10" fmla="*/ 20 w 57"/>
                                      <a:gd name="T11" fmla="*/ 2 h 22"/>
                                      <a:gd name="T12" fmla="*/ 15 w 57"/>
                                      <a:gd name="T13" fmla="*/ 7 h 22"/>
                                      <a:gd name="T14" fmla="*/ 8 w 57"/>
                                      <a:gd name="T15" fmla="*/ 12 h 22"/>
                                      <a:gd name="T16" fmla="*/ 0 w 57"/>
                                      <a:gd name="T17" fmla="*/ 17 h 22"/>
                                      <a:gd name="T18" fmla="*/ 13 w 57"/>
                                      <a:gd name="T19" fmla="*/ 22 h 22"/>
                                      <a:gd name="T20" fmla="*/ 30 w 57"/>
                                      <a:gd name="T21" fmla="*/ 22 h 22"/>
                                      <a:gd name="T22" fmla="*/ 38 w 57"/>
                                      <a:gd name="T23" fmla="*/ 20 h 22"/>
                                      <a:gd name="T24" fmla="*/ 45 w 57"/>
                                      <a:gd name="T25" fmla="*/ 15 h 22"/>
                                      <a:gd name="T26" fmla="*/ 52 w 57"/>
                                      <a:gd name="T27" fmla="*/ 12 h 22"/>
                                      <a:gd name="T28" fmla="*/ 57 w 57"/>
                                      <a:gd name="T29" fmla="*/ 7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57" h="22">
                                        <a:moveTo>
                                          <a:pt x="57" y="7"/>
                                        </a:moveTo>
                                        <a:lnTo>
                                          <a:pt x="50" y="2"/>
                                        </a:lnTo>
                                        <a:lnTo>
                                          <a:pt x="42" y="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28" y="0"/>
                                        </a:lnTo>
                                        <a:lnTo>
                                          <a:pt x="20" y="2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13" y="22"/>
                                        </a:lnTo>
                                        <a:lnTo>
                                          <a:pt x="30" y="22"/>
                                        </a:lnTo>
                                        <a:lnTo>
                                          <a:pt x="38" y="20"/>
                                        </a:lnTo>
                                        <a:lnTo>
                                          <a:pt x="45" y="15"/>
                                        </a:lnTo>
                                        <a:lnTo>
                                          <a:pt x="52" y="12"/>
                                        </a:lnTo>
                                        <a:lnTo>
                                          <a:pt x="57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18" name="Freeform 14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93" y="506"/>
                                    <a:ext cx="70" cy="30"/>
                                  </a:xfrm>
                                  <a:custGeom>
                                    <a:avLst/>
                                    <a:gdLst>
                                      <a:gd name="T0" fmla="*/ 0 w 70"/>
                                      <a:gd name="T1" fmla="*/ 30 h 30"/>
                                      <a:gd name="T2" fmla="*/ 70 w 70"/>
                                      <a:gd name="T3" fmla="*/ 0 h 30"/>
                                      <a:gd name="T4" fmla="*/ 0 w 70"/>
                                      <a:gd name="T5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0" h="30">
                                        <a:moveTo>
                                          <a:pt x="0" y="30"/>
                                        </a:moveTo>
                                        <a:lnTo>
                                          <a:pt x="70" y="0"/>
                                        </a:lnTo>
                                        <a:lnTo>
                                          <a:pt x="0" y="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19" name="Freeform 14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93" y="506"/>
                                    <a:ext cx="70" cy="30"/>
                                  </a:xfrm>
                                  <a:custGeom>
                                    <a:avLst/>
                                    <a:gdLst>
                                      <a:gd name="T0" fmla="*/ 0 w 70"/>
                                      <a:gd name="T1" fmla="*/ 30 h 30"/>
                                      <a:gd name="T2" fmla="*/ 70 w 70"/>
                                      <a:gd name="T3" fmla="*/ 0 h 30"/>
                                      <a:gd name="T4" fmla="*/ 0 w 70"/>
                                      <a:gd name="T5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0" h="30">
                                        <a:moveTo>
                                          <a:pt x="0" y="30"/>
                                        </a:moveTo>
                                        <a:lnTo>
                                          <a:pt x="70" y="0"/>
                                        </a:lnTo>
                                        <a:lnTo>
                                          <a:pt x="0" y="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20" name="Freeform 14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65" y="656"/>
                                    <a:ext cx="112" cy="62"/>
                                  </a:xfrm>
                                  <a:custGeom>
                                    <a:avLst/>
                                    <a:gdLst>
                                      <a:gd name="T0" fmla="*/ 54 w 112"/>
                                      <a:gd name="T1" fmla="*/ 37 h 62"/>
                                      <a:gd name="T2" fmla="*/ 112 w 112"/>
                                      <a:gd name="T3" fmla="*/ 0 h 62"/>
                                      <a:gd name="T4" fmla="*/ 54 w 112"/>
                                      <a:gd name="T5" fmla="*/ 37 h 62"/>
                                      <a:gd name="T6" fmla="*/ 54 w 112"/>
                                      <a:gd name="T7" fmla="*/ 37 h 62"/>
                                      <a:gd name="T8" fmla="*/ 54 w 112"/>
                                      <a:gd name="T9" fmla="*/ 37 h 62"/>
                                      <a:gd name="T10" fmla="*/ 40 w 112"/>
                                      <a:gd name="T11" fmla="*/ 37 h 62"/>
                                      <a:gd name="T12" fmla="*/ 25 w 112"/>
                                      <a:gd name="T13" fmla="*/ 42 h 62"/>
                                      <a:gd name="T14" fmla="*/ 10 w 112"/>
                                      <a:gd name="T15" fmla="*/ 50 h 62"/>
                                      <a:gd name="T16" fmla="*/ 0 w 112"/>
                                      <a:gd name="T17" fmla="*/ 62 h 62"/>
                                      <a:gd name="T18" fmla="*/ 7 w 112"/>
                                      <a:gd name="T19" fmla="*/ 62 h 62"/>
                                      <a:gd name="T20" fmla="*/ 15 w 112"/>
                                      <a:gd name="T21" fmla="*/ 62 h 62"/>
                                      <a:gd name="T22" fmla="*/ 22 w 112"/>
                                      <a:gd name="T23" fmla="*/ 62 h 62"/>
                                      <a:gd name="T24" fmla="*/ 30 w 112"/>
                                      <a:gd name="T25" fmla="*/ 60 h 62"/>
                                      <a:gd name="T26" fmla="*/ 40 w 112"/>
                                      <a:gd name="T27" fmla="*/ 55 h 62"/>
                                      <a:gd name="T28" fmla="*/ 44 w 112"/>
                                      <a:gd name="T29" fmla="*/ 50 h 62"/>
                                      <a:gd name="T30" fmla="*/ 52 w 112"/>
                                      <a:gd name="T31" fmla="*/ 45 h 62"/>
                                      <a:gd name="T32" fmla="*/ 54 w 112"/>
                                      <a:gd name="T33" fmla="*/ 37 h 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12" h="62">
                                        <a:moveTo>
                                          <a:pt x="54" y="37"/>
                                        </a:moveTo>
                                        <a:lnTo>
                                          <a:pt x="112" y="0"/>
                                        </a:lnTo>
                                        <a:lnTo>
                                          <a:pt x="54" y="37"/>
                                        </a:lnTo>
                                        <a:lnTo>
                                          <a:pt x="54" y="37"/>
                                        </a:lnTo>
                                        <a:lnTo>
                                          <a:pt x="54" y="37"/>
                                        </a:lnTo>
                                        <a:lnTo>
                                          <a:pt x="40" y="37"/>
                                        </a:lnTo>
                                        <a:lnTo>
                                          <a:pt x="25" y="42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0" y="62"/>
                                        </a:lnTo>
                                        <a:lnTo>
                                          <a:pt x="7" y="62"/>
                                        </a:lnTo>
                                        <a:lnTo>
                                          <a:pt x="15" y="62"/>
                                        </a:lnTo>
                                        <a:lnTo>
                                          <a:pt x="22" y="62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0" y="55"/>
                                        </a:lnTo>
                                        <a:lnTo>
                                          <a:pt x="44" y="50"/>
                                        </a:lnTo>
                                        <a:lnTo>
                                          <a:pt x="52" y="45"/>
                                        </a:lnTo>
                                        <a:lnTo>
                                          <a:pt x="54" y="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wgp>
                            <wpg:wgp>
                              <wpg:cNvPr id="3721" name="Group 141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620" y="7620"/>
                                  <a:ext cx="404495" cy="624840"/>
                                  <a:chOff x="5673" y="426"/>
                                  <a:chExt cx="637" cy="984"/>
                                </a:xfrm>
                              </wpg:grpSpPr>
                              <wps:wsp>
                                <wps:cNvPr id="3722" name="Freeform 14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65" y="656"/>
                                    <a:ext cx="112" cy="62"/>
                                  </a:xfrm>
                                  <a:custGeom>
                                    <a:avLst/>
                                    <a:gdLst>
                                      <a:gd name="T0" fmla="*/ 54 w 112"/>
                                      <a:gd name="T1" fmla="*/ 37 h 62"/>
                                      <a:gd name="T2" fmla="*/ 112 w 112"/>
                                      <a:gd name="T3" fmla="*/ 0 h 62"/>
                                      <a:gd name="T4" fmla="*/ 54 w 112"/>
                                      <a:gd name="T5" fmla="*/ 37 h 62"/>
                                      <a:gd name="T6" fmla="*/ 54 w 112"/>
                                      <a:gd name="T7" fmla="*/ 37 h 62"/>
                                      <a:gd name="T8" fmla="*/ 54 w 112"/>
                                      <a:gd name="T9" fmla="*/ 37 h 62"/>
                                      <a:gd name="T10" fmla="*/ 40 w 112"/>
                                      <a:gd name="T11" fmla="*/ 37 h 62"/>
                                      <a:gd name="T12" fmla="*/ 25 w 112"/>
                                      <a:gd name="T13" fmla="*/ 42 h 62"/>
                                      <a:gd name="T14" fmla="*/ 10 w 112"/>
                                      <a:gd name="T15" fmla="*/ 50 h 62"/>
                                      <a:gd name="T16" fmla="*/ 0 w 112"/>
                                      <a:gd name="T17" fmla="*/ 62 h 62"/>
                                      <a:gd name="T18" fmla="*/ 7 w 112"/>
                                      <a:gd name="T19" fmla="*/ 62 h 62"/>
                                      <a:gd name="T20" fmla="*/ 15 w 112"/>
                                      <a:gd name="T21" fmla="*/ 62 h 62"/>
                                      <a:gd name="T22" fmla="*/ 22 w 112"/>
                                      <a:gd name="T23" fmla="*/ 62 h 62"/>
                                      <a:gd name="T24" fmla="*/ 30 w 112"/>
                                      <a:gd name="T25" fmla="*/ 60 h 62"/>
                                      <a:gd name="T26" fmla="*/ 40 w 112"/>
                                      <a:gd name="T27" fmla="*/ 55 h 62"/>
                                      <a:gd name="T28" fmla="*/ 44 w 112"/>
                                      <a:gd name="T29" fmla="*/ 50 h 62"/>
                                      <a:gd name="T30" fmla="*/ 52 w 112"/>
                                      <a:gd name="T31" fmla="*/ 45 h 62"/>
                                      <a:gd name="T32" fmla="*/ 54 w 112"/>
                                      <a:gd name="T33" fmla="*/ 37 h 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12" h="62">
                                        <a:moveTo>
                                          <a:pt x="54" y="37"/>
                                        </a:moveTo>
                                        <a:lnTo>
                                          <a:pt x="112" y="0"/>
                                        </a:lnTo>
                                        <a:lnTo>
                                          <a:pt x="54" y="37"/>
                                        </a:lnTo>
                                        <a:lnTo>
                                          <a:pt x="54" y="37"/>
                                        </a:lnTo>
                                        <a:lnTo>
                                          <a:pt x="54" y="37"/>
                                        </a:lnTo>
                                        <a:lnTo>
                                          <a:pt x="40" y="37"/>
                                        </a:lnTo>
                                        <a:lnTo>
                                          <a:pt x="25" y="42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0" y="62"/>
                                        </a:lnTo>
                                        <a:lnTo>
                                          <a:pt x="7" y="62"/>
                                        </a:lnTo>
                                        <a:lnTo>
                                          <a:pt x="15" y="62"/>
                                        </a:lnTo>
                                        <a:lnTo>
                                          <a:pt x="22" y="62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40" y="55"/>
                                        </a:lnTo>
                                        <a:lnTo>
                                          <a:pt x="44" y="50"/>
                                        </a:lnTo>
                                        <a:lnTo>
                                          <a:pt x="52" y="45"/>
                                        </a:lnTo>
                                        <a:lnTo>
                                          <a:pt x="54" y="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23" name="Freeform 14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37" y="686"/>
                                    <a:ext cx="115" cy="60"/>
                                  </a:xfrm>
                                  <a:custGeom>
                                    <a:avLst/>
                                    <a:gdLst>
                                      <a:gd name="T0" fmla="*/ 58 w 115"/>
                                      <a:gd name="T1" fmla="*/ 32 h 60"/>
                                      <a:gd name="T2" fmla="*/ 115 w 115"/>
                                      <a:gd name="T3" fmla="*/ 0 h 60"/>
                                      <a:gd name="T4" fmla="*/ 58 w 115"/>
                                      <a:gd name="T5" fmla="*/ 32 h 60"/>
                                      <a:gd name="T6" fmla="*/ 58 w 115"/>
                                      <a:gd name="T7" fmla="*/ 32 h 60"/>
                                      <a:gd name="T8" fmla="*/ 58 w 115"/>
                                      <a:gd name="T9" fmla="*/ 32 h 60"/>
                                      <a:gd name="T10" fmla="*/ 40 w 115"/>
                                      <a:gd name="T11" fmla="*/ 35 h 60"/>
                                      <a:gd name="T12" fmla="*/ 25 w 115"/>
                                      <a:gd name="T13" fmla="*/ 40 h 60"/>
                                      <a:gd name="T14" fmla="*/ 13 w 115"/>
                                      <a:gd name="T15" fmla="*/ 47 h 60"/>
                                      <a:gd name="T16" fmla="*/ 0 w 115"/>
                                      <a:gd name="T17" fmla="*/ 57 h 60"/>
                                      <a:gd name="T18" fmla="*/ 8 w 115"/>
                                      <a:gd name="T19" fmla="*/ 60 h 60"/>
                                      <a:gd name="T20" fmla="*/ 15 w 115"/>
                                      <a:gd name="T21" fmla="*/ 60 h 60"/>
                                      <a:gd name="T22" fmla="*/ 25 w 115"/>
                                      <a:gd name="T23" fmla="*/ 60 h 60"/>
                                      <a:gd name="T24" fmla="*/ 33 w 115"/>
                                      <a:gd name="T25" fmla="*/ 55 h 60"/>
                                      <a:gd name="T26" fmla="*/ 40 w 115"/>
                                      <a:gd name="T27" fmla="*/ 52 h 60"/>
                                      <a:gd name="T28" fmla="*/ 48 w 115"/>
                                      <a:gd name="T29" fmla="*/ 47 h 60"/>
                                      <a:gd name="T30" fmla="*/ 53 w 115"/>
                                      <a:gd name="T31" fmla="*/ 40 h 60"/>
                                      <a:gd name="T32" fmla="*/ 58 w 115"/>
                                      <a:gd name="T33" fmla="*/ 32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15" h="60">
                                        <a:moveTo>
                                          <a:pt x="58" y="32"/>
                                        </a:moveTo>
                                        <a:lnTo>
                                          <a:pt x="115" y="0"/>
                                        </a:lnTo>
                                        <a:lnTo>
                                          <a:pt x="58" y="32"/>
                                        </a:lnTo>
                                        <a:lnTo>
                                          <a:pt x="58" y="32"/>
                                        </a:lnTo>
                                        <a:lnTo>
                                          <a:pt x="58" y="32"/>
                                        </a:lnTo>
                                        <a:lnTo>
                                          <a:pt x="40" y="35"/>
                                        </a:lnTo>
                                        <a:lnTo>
                                          <a:pt x="25" y="40"/>
                                        </a:lnTo>
                                        <a:lnTo>
                                          <a:pt x="13" y="47"/>
                                        </a:lnTo>
                                        <a:lnTo>
                                          <a:pt x="0" y="57"/>
                                        </a:lnTo>
                                        <a:lnTo>
                                          <a:pt x="8" y="60"/>
                                        </a:lnTo>
                                        <a:lnTo>
                                          <a:pt x="15" y="60"/>
                                        </a:lnTo>
                                        <a:lnTo>
                                          <a:pt x="25" y="60"/>
                                        </a:lnTo>
                                        <a:lnTo>
                                          <a:pt x="33" y="55"/>
                                        </a:lnTo>
                                        <a:lnTo>
                                          <a:pt x="40" y="52"/>
                                        </a:lnTo>
                                        <a:lnTo>
                                          <a:pt x="48" y="47"/>
                                        </a:lnTo>
                                        <a:lnTo>
                                          <a:pt x="53" y="40"/>
                                        </a:lnTo>
                                        <a:lnTo>
                                          <a:pt x="58" y="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24" name="Freeform 14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37" y="686"/>
                                    <a:ext cx="115" cy="60"/>
                                  </a:xfrm>
                                  <a:custGeom>
                                    <a:avLst/>
                                    <a:gdLst>
                                      <a:gd name="T0" fmla="*/ 58 w 115"/>
                                      <a:gd name="T1" fmla="*/ 32 h 60"/>
                                      <a:gd name="T2" fmla="*/ 115 w 115"/>
                                      <a:gd name="T3" fmla="*/ 0 h 60"/>
                                      <a:gd name="T4" fmla="*/ 58 w 115"/>
                                      <a:gd name="T5" fmla="*/ 32 h 60"/>
                                      <a:gd name="T6" fmla="*/ 58 w 115"/>
                                      <a:gd name="T7" fmla="*/ 32 h 60"/>
                                      <a:gd name="T8" fmla="*/ 58 w 115"/>
                                      <a:gd name="T9" fmla="*/ 32 h 60"/>
                                      <a:gd name="T10" fmla="*/ 40 w 115"/>
                                      <a:gd name="T11" fmla="*/ 35 h 60"/>
                                      <a:gd name="T12" fmla="*/ 25 w 115"/>
                                      <a:gd name="T13" fmla="*/ 40 h 60"/>
                                      <a:gd name="T14" fmla="*/ 13 w 115"/>
                                      <a:gd name="T15" fmla="*/ 47 h 60"/>
                                      <a:gd name="T16" fmla="*/ 0 w 115"/>
                                      <a:gd name="T17" fmla="*/ 57 h 60"/>
                                      <a:gd name="T18" fmla="*/ 8 w 115"/>
                                      <a:gd name="T19" fmla="*/ 60 h 60"/>
                                      <a:gd name="T20" fmla="*/ 15 w 115"/>
                                      <a:gd name="T21" fmla="*/ 60 h 60"/>
                                      <a:gd name="T22" fmla="*/ 25 w 115"/>
                                      <a:gd name="T23" fmla="*/ 60 h 60"/>
                                      <a:gd name="T24" fmla="*/ 33 w 115"/>
                                      <a:gd name="T25" fmla="*/ 55 h 60"/>
                                      <a:gd name="T26" fmla="*/ 40 w 115"/>
                                      <a:gd name="T27" fmla="*/ 52 h 60"/>
                                      <a:gd name="T28" fmla="*/ 48 w 115"/>
                                      <a:gd name="T29" fmla="*/ 47 h 60"/>
                                      <a:gd name="T30" fmla="*/ 53 w 115"/>
                                      <a:gd name="T31" fmla="*/ 40 h 60"/>
                                      <a:gd name="T32" fmla="*/ 58 w 115"/>
                                      <a:gd name="T33" fmla="*/ 32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15" h="60">
                                        <a:moveTo>
                                          <a:pt x="58" y="32"/>
                                        </a:moveTo>
                                        <a:lnTo>
                                          <a:pt x="115" y="0"/>
                                        </a:lnTo>
                                        <a:lnTo>
                                          <a:pt x="58" y="32"/>
                                        </a:lnTo>
                                        <a:lnTo>
                                          <a:pt x="58" y="32"/>
                                        </a:lnTo>
                                        <a:lnTo>
                                          <a:pt x="58" y="32"/>
                                        </a:lnTo>
                                        <a:lnTo>
                                          <a:pt x="40" y="35"/>
                                        </a:lnTo>
                                        <a:lnTo>
                                          <a:pt x="25" y="40"/>
                                        </a:lnTo>
                                        <a:lnTo>
                                          <a:pt x="13" y="47"/>
                                        </a:lnTo>
                                        <a:lnTo>
                                          <a:pt x="0" y="57"/>
                                        </a:lnTo>
                                        <a:lnTo>
                                          <a:pt x="8" y="60"/>
                                        </a:lnTo>
                                        <a:lnTo>
                                          <a:pt x="15" y="60"/>
                                        </a:lnTo>
                                        <a:lnTo>
                                          <a:pt x="25" y="60"/>
                                        </a:lnTo>
                                        <a:lnTo>
                                          <a:pt x="33" y="55"/>
                                        </a:lnTo>
                                        <a:lnTo>
                                          <a:pt x="40" y="52"/>
                                        </a:lnTo>
                                        <a:lnTo>
                                          <a:pt x="48" y="47"/>
                                        </a:lnTo>
                                        <a:lnTo>
                                          <a:pt x="53" y="40"/>
                                        </a:lnTo>
                                        <a:lnTo>
                                          <a:pt x="58" y="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25" name="Freeform 14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59" y="616"/>
                                    <a:ext cx="60" cy="30"/>
                                  </a:xfrm>
                                  <a:custGeom>
                                    <a:avLst/>
                                    <a:gdLst>
                                      <a:gd name="T0" fmla="*/ 0 w 60"/>
                                      <a:gd name="T1" fmla="*/ 30 h 30"/>
                                      <a:gd name="T2" fmla="*/ 60 w 60"/>
                                      <a:gd name="T3" fmla="*/ 0 h 30"/>
                                      <a:gd name="T4" fmla="*/ 0 w 60"/>
                                      <a:gd name="T5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0" h="30">
                                        <a:moveTo>
                                          <a:pt x="0" y="30"/>
                                        </a:moveTo>
                                        <a:lnTo>
                                          <a:pt x="60" y="0"/>
                                        </a:lnTo>
                                        <a:lnTo>
                                          <a:pt x="0" y="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26" name="Freeform 14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59" y="616"/>
                                    <a:ext cx="60" cy="30"/>
                                  </a:xfrm>
                                  <a:custGeom>
                                    <a:avLst/>
                                    <a:gdLst>
                                      <a:gd name="T0" fmla="*/ 0 w 60"/>
                                      <a:gd name="T1" fmla="*/ 30 h 30"/>
                                      <a:gd name="T2" fmla="*/ 60 w 60"/>
                                      <a:gd name="T3" fmla="*/ 0 h 30"/>
                                      <a:gd name="T4" fmla="*/ 0 w 60"/>
                                      <a:gd name="T5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0" h="30">
                                        <a:moveTo>
                                          <a:pt x="0" y="30"/>
                                        </a:moveTo>
                                        <a:lnTo>
                                          <a:pt x="60" y="0"/>
                                        </a:lnTo>
                                        <a:lnTo>
                                          <a:pt x="0" y="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27" name="Freeform 141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99" y="506"/>
                                    <a:ext cx="72" cy="88"/>
                                  </a:xfrm>
                                  <a:custGeom>
                                    <a:avLst/>
                                    <a:gdLst>
                                      <a:gd name="T0" fmla="*/ 25 w 72"/>
                                      <a:gd name="T1" fmla="*/ 43 h 88"/>
                                      <a:gd name="T2" fmla="*/ 72 w 72"/>
                                      <a:gd name="T3" fmla="*/ 0 h 88"/>
                                      <a:gd name="T4" fmla="*/ 25 w 72"/>
                                      <a:gd name="T5" fmla="*/ 43 h 88"/>
                                      <a:gd name="T6" fmla="*/ 25 w 72"/>
                                      <a:gd name="T7" fmla="*/ 43 h 88"/>
                                      <a:gd name="T8" fmla="*/ 10 w 72"/>
                                      <a:gd name="T9" fmla="*/ 53 h 88"/>
                                      <a:gd name="T10" fmla="*/ 2 w 72"/>
                                      <a:gd name="T11" fmla="*/ 63 h 88"/>
                                      <a:gd name="T12" fmla="*/ 0 w 72"/>
                                      <a:gd name="T13" fmla="*/ 68 h 88"/>
                                      <a:gd name="T14" fmla="*/ 0 w 72"/>
                                      <a:gd name="T15" fmla="*/ 75 h 88"/>
                                      <a:gd name="T16" fmla="*/ 0 w 72"/>
                                      <a:gd name="T17" fmla="*/ 83 h 88"/>
                                      <a:gd name="T18" fmla="*/ 0 w 72"/>
                                      <a:gd name="T19" fmla="*/ 88 h 88"/>
                                      <a:gd name="T20" fmla="*/ 7 w 72"/>
                                      <a:gd name="T21" fmla="*/ 88 h 88"/>
                                      <a:gd name="T22" fmla="*/ 15 w 72"/>
                                      <a:gd name="T23" fmla="*/ 83 h 88"/>
                                      <a:gd name="T24" fmla="*/ 20 w 72"/>
                                      <a:gd name="T25" fmla="*/ 78 h 88"/>
                                      <a:gd name="T26" fmla="*/ 25 w 72"/>
                                      <a:gd name="T27" fmla="*/ 73 h 88"/>
                                      <a:gd name="T28" fmla="*/ 27 w 72"/>
                                      <a:gd name="T29" fmla="*/ 65 h 88"/>
                                      <a:gd name="T30" fmla="*/ 27 w 72"/>
                                      <a:gd name="T31" fmla="*/ 58 h 88"/>
                                      <a:gd name="T32" fmla="*/ 27 w 72"/>
                                      <a:gd name="T33" fmla="*/ 50 h 88"/>
                                      <a:gd name="T34" fmla="*/ 25 w 72"/>
                                      <a:gd name="T35" fmla="*/ 43 h 8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2" h="88">
                                        <a:moveTo>
                                          <a:pt x="25" y="43"/>
                                        </a:moveTo>
                                        <a:lnTo>
                                          <a:pt x="72" y="0"/>
                                        </a:lnTo>
                                        <a:lnTo>
                                          <a:pt x="25" y="43"/>
                                        </a:lnTo>
                                        <a:close/>
                                        <a:moveTo>
                                          <a:pt x="25" y="43"/>
                                        </a:moveTo>
                                        <a:lnTo>
                                          <a:pt x="10" y="53"/>
                                        </a:lnTo>
                                        <a:lnTo>
                                          <a:pt x="2" y="63"/>
                                        </a:lnTo>
                                        <a:lnTo>
                                          <a:pt x="0" y="68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0" y="83"/>
                                        </a:lnTo>
                                        <a:lnTo>
                                          <a:pt x="0" y="88"/>
                                        </a:lnTo>
                                        <a:lnTo>
                                          <a:pt x="7" y="88"/>
                                        </a:lnTo>
                                        <a:lnTo>
                                          <a:pt x="15" y="83"/>
                                        </a:lnTo>
                                        <a:lnTo>
                                          <a:pt x="20" y="78"/>
                                        </a:lnTo>
                                        <a:lnTo>
                                          <a:pt x="25" y="73"/>
                                        </a:lnTo>
                                        <a:lnTo>
                                          <a:pt x="27" y="65"/>
                                        </a:lnTo>
                                        <a:lnTo>
                                          <a:pt x="27" y="58"/>
                                        </a:lnTo>
                                        <a:lnTo>
                                          <a:pt x="27" y="50"/>
                                        </a:lnTo>
                                        <a:lnTo>
                                          <a:pt x="25" y="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28" name="Freeform 14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24" y="506"/>
                                    <a:ext cx="47" cy="43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43 h 43"/>
                                      <a:gd name="T2" fmla="*/ 47 w 47"/>
                                      <a:gd name="T3" fmla="*/ 0 h 43"/>
                                      <a:gd name="T4" fmla="*/ 0 w 47"/>
                                      <a:gd name="T5" fmla="*/ 43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7" h="43">
                                        <a:moveTo>
                                          <a:pt x="0" y="43"/>
                                        </a:moveTo>
                                        <a:lnTo>
                                          <a:pt x="47" y="0"/>
                                        </a:lnTo>
                                        <a:lnTo>
                                          <a:pt x="0" y="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29" name="Freeform 14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99" y="549"/>
                                    <a:ext cx="27" cy="45"/>
                                  </a:xfrm>
                                  <a:custGeom>
                                    <a:avLst/>
                                    <a:gdLst>
                                      <a:gd name="T0" fmla="*/ 25 w 27"/>
                                      <a:gd name="T1" fmla="*/ 0 h 45"/>
                                      <a:gd name="T2" fmla="*/ 10 w 27"/>
                                      <a:gd name="T3" fmla="*/ 10 h 45"/>
                                      <a:gd name="T4" fmla="*/ 2 w 27"/>
                                      <a:gd name="T5" fmla="*/ 20 h 45"/>
                                      <a:gd name="T6" fmla="*/ 0 w 27"/>
                                      <a:gd name="T7" fmla="*/ 25 h 45"/>
                                      <a:gd name="T8" fmla="*/ 0 w 27"/>
                                      <a:gd name="T9" fmla="*/ 32 h 45"/>
                                      <a:gd name="T10" fmla="*/ 0 w 27"/>
                                      <a:gd name="T11" fmla="*/ 40 h 45"/>
                                      <a:gd name="T12" fmla="*/ 0 w 27"/>
                                      <a:gd name="T13" fmla="*/ 45 h 45"/>
                                      <a:gd name="T14" fmla="*/ 7 w 27"/>
                                      <a:gd name="T15" fmla="*/ 45 h 45"/>
                                      <a:gd name="T16" fmla="*/ 15 w 27"/>
                                      <a:gd name="T17" fmla="*/ 40 h 45"/>
                                      <a:gd name="T18" fmla="*/ 20 w 27"/>
                                      <a:gd name="T19" fmla="*/ 35 h 45"/>
                                      <a:gd name="T20" fmla="*/ 25 w 27"/>
                                      <a:gd name="T21" fmla="*/ 30 h 45"/>
                                      <a:gd name="T22" fmla="*/ 27 w 27"/>
                                      <a:gd name="T23" fmla="*/ 22 h 45"/>
                                      <a:gd name="T24" fmla="*/ 27 w 27"/>
                                      <a:gd name="T25" fmla="*/ 15 h 45"/>
                                      <a:gd name="T26" fmla="*/ 27 w 27"/>
                                      <a:gd name="T27" fmla="*/ 7 h 45"/>
                                      <a:gd name="T28" fmla="*/ 25 w 27"/>
                                      <a:gd name="T29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7" h="45">
                                        <a:moveTo>
                                          <a:pt x="25" y="0"/>
                                        </a:moveTo>
                                        <a:lnTo>
                                          <a:pt x="10" y="10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0" y="45"/>
                                        </a:lnTo>
                                        <a:lnTo>
                                          <a:pt x="7" y="45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7" y="22"/>
                                        </a:lnTo>
                                        <a:lnTo>
                                          <a:pt x="27" y="15"/>
                                        </a:lnTo>
                                        <a:lnTo>
                                          <a:pt x="27" y="7"/>
                                        </a:lnTo>
                                        <a:lnTo>
                                          <a:pt x="2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30" name="Freeform 142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69" y="529"/>
                                    <a:ext cx="55" cy="95"/>
                                  </a:xfrm>
                                  <a:custGeom>
                                    <a:avLst/>
                                    <a:gdLst>
                                      <a:gd name="T0" fmla="*/ 23 w 55"/>
                                      <a:gd name="T1" fmla="*/ 50 h 95"/>
                                      <a:gd name="T2" fmla="*/ 55 w 55"/>
                                      <a:gd name="T3" fmla="*/ 0 h 95"/>
                                      <a:gd name="T4" fmla="*/ 23 w 55"/>
                                      <a:gd name="T5" fmla="*/ 50 h 95"/>
                                      <a:gd name="T6" fmla="*/ 25 w 55"/>
                                      <a:gd name="T7" fmla="*/ 50 h 95"/>
                                      <a:gd name="T8" fmla="*/ 13 w 55"/>
                                      <a:gd name="T9" fmla="*/ 57 h 95"/>
                                      <a:gd name="T10" fmla="*/ 3 w 55"/>
                                      <a:gd name="T11" fmla="*/ 70 h 95"/>
                                      <a:gd name="T12" fmla="*/ 0 w 55"/>
                                      <a:gd name="T13" fmla="*/ 82 h 95"/>
                                      <a:gd name="T14" fmla="*/ 3 w 55"/>
                                      <a:gd name="T15" fmla="*/ 95 h 95"/>
                                      <a:gd name="T16" fmla="*/ 8 w 55"/>
                                      <a:gd name="T17" fmla="*/ 92 h 95"/>
                                      <a:gd name="T18" fmla="*/ 15 w 55"/>
                                      <a:gd name="T19" fmla="*/ 90 h 95"/>
                                      <a:gd name="T20" fmla="*/ 20 w 55"/>
                                      <a:gd name="T21" fmla="*/ 85 h 95"/>
                                      <a:gd name="T22" fmla="*/ 23 w 55"/>
                                      <a:gd name="T23" fmla="*/ 77 h 95"/>
                                      <a:gd name="T24" fmla="*/ 27 w 55"/>
                                      <a:gd name="T25" fmla="*/ 72 h 95"/>
                                      <a:gd name="T26" fmla="*/ 27 w 55"/>
                                      <a:gd name="T27" fmla="*/ 65 h 95"/>
                                      <a:gd name="T28" fmla="*/ 27 w 55"/>
                                      <a:gd name="T29" fmla="*/ 57 h 95"/>
                                      <a:gd name="T30" fmla="*/ 25 w 55"/>
                                      <a:gd name="T31" fmla="*/ 5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55" h="95">
                                        <a:moveTo>
                                          <a:pt x="23" y="50"/>
                                        </a:moveTo>
                                        <a:lnTo>
                                          <a:pt x="55" y="0"/>
                                        </a:lnTo>
                                        <a:lnTo>
                                          <a:pt x="23" y="50"/>
                                        </a:lnTo>
                                        <a:close/>
                                        <a:moveTo>
                                          <a:pt x="25" y="50"/>
                                        </a:moveTo>
                                        <a:lnTo>
                                          <a:pt x="13" y="57"/>
                                        </a:lnTo>
                                        <a:lnTo>
                                          <a:pt x="3" y="70"/>
                                        </a:lnTo>
                                        <a:lnTo>
                                          <a:pt x="0" y="82"/>
                                        </a:lnTo>
                                        <a:lnTo>
                                          <a:pt x="3" y="95"/>
                                        </a:lnTo>
                                        <a:lnTo>
                                          <a:pt x="8" y="92"/>
                                        </a:lnTo>
                                        <a:lnTo>
                                          <a:pt x="15" y="90"/>
                                        </a:lnTo>
                                        <a:lnTo>
                                          <a:pt x="20" y="85"/>
                                        </a:lnTo>
                                        <a:lnTo>
                                          <a:pt x="23" y="77"/>
                                        </a:lnTo>
                                        <a:lnTo>
                                          <a:pt x="27" y="72"/>
                                        </a:lnTo>
                                        <a:lnTo>
                                          <a:pt x="27" y="65"/>
                                        </a:lnTo>
                                        <a:lnTo>
                                          <a:pt x="27" y="57"/>
                                        </a:lnTo>
                                        <a:lnTo>
                                          <a:pt x="25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31" name="Freeform 14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92" y="529"/>
                                    <a:ext cx="32" cy="50"/>
                                  </a:xfrm>
                                  <a:custGeom>
                                    <a:avLst/>
                                    <a:gdLst>
                                      <a:gd name="T0" fmla="*/ 0 w 32"/>
                                      <a:gd name="T1" fmla="*/ 50 h 50"/>
                                      <a:gd name="T2" fmla="*/ 32 w 32"/>
                                      <a:gd name="T3" fmla="*/ 0 h 50"/>
                                      <a:gd name="T4" fmla="*/ 0 w 32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50">
                                        <a:moveTo>
                                          <a:pt x="0" y="50"/>
                                        </a:moveTo>
                                        <a:lnTo>
                                          <a:pt x="32" y="0"/>
                                        </a:lnTo>
                                        <a:lnTo>
                                          <a:pt x="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32" name="Freeform 14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69" y="579"/>
                                    <a:ext cx="27" cy="45"/>
                                  </a:xfrm>
                                  <a:custGeom>
                                    <a:avLst/>
                                    <a:gdLst>
                                      <a:gd name="T0" fmla="*/ 25 w 27"/>
                                      <a:gd name="T1" fmla="*/ 0 h 45"/>
                                      <a:gd name="T2" fmla="*/ 13 w 27"/>
                                      <a:gd name="T3" fmla="*/ 7 h 45"/>
                                      <a:gd name="T4" fmla="*/ 3 w 27"/>
                                      <a:gd name="T5" fmla="*/ 20 h 45"/>
                                      <a:gd name="T6" fmla="*/ 0 w 27"/>
                                      <a:gd name="T7" fmla="*/ 32 h 45"/>
                                      <a:gd name="T8" fmla="*/ 3 w 27"/>
                                      <a:gd name="T9" fmla="*/ 45 h 45"/>
                                      <a:gd name="T10" fmla="*/ 8 w 27"/>
                                      <a:gd name="T11" fmla="*/ 42 h 45"/>
                                      <a:gd name="T12" fmla="*/ 15 w 27"/>
                                      <a:gd name="T13" fmla="*/ 40 h 45"/>
                                      <a:gd name="T14" fmla="*/ 20 w 27"/>
                                      <a:gd name="T15" fmla="*/ 35 h 45"/>
                                      <a:gd name="T16" fmla="*/ 23 w 27"/>
                                      <a:gd name="T17" fmla="*/ 27 h 45"/>
                                      <a:gd name="T18" fmla="*/ 27 w 27"/>
                                      <a:gd name="T19" fmla="*/ 22 h 45"/>
                                      <a:gd name="T20" fmla="*/ 27 w 27"/>
                                      <a:gd name="T21" fmla="*/ 15 h 45"/>
                                      <a:gd name="T22" fmla="*/ 27 w 27"/>
                                      <a:gd name="T23" fmla="*/ 7 h 45"/>
                                      <a:gd name="T24" fmla="*/ 25 w 27"/>
                                      <a:gd name="T25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7" h="45">
                                        <a:moveTo>
                                          <a:pt x="25" y="0"/>
                                        </a:moveTo>
                                        <a:lnTo>
                                          <a:pt x="13" y="7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3" y="45"/>
                                        </a:lnTo>
                                        <a:lnTo>
                                          <a:pt x="8" y="42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23" y="27"/>
                                        </a:lnTo>
                                        <a:lnTo>
                                          <a:pt x="27" y="22"/>
                                        </a:lnTo>
                                        <a:lnTo>
                                          <a:pt x="27" y="15"/>
                                        </a:lnTo>
                                        <a:lnTo>
                                          <a:pt x="27" y="7"/>
                                        </a:lnTo>
                                        <a:lnTo>
                                          <a:pt x="2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33" name="Freeform 142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39" y="549"/>
                                    <a:ext cx="55" cy="97"/>
                                  </a:xfrm>
                                  <a:custGeom>
                                    <a:avLst/>
                                    <a:gdLst>
                                      <a:gd name="T0" fmla="*/ 25 w 55"/>
                                      <a:gd name="T1" fmla="*/ 50 h 97"/>
                                      <a:gd name="T2" fmla="*/ 55 w 55"/>
                                      <a:gd name="T3" fmla="*/ 0 h 97"/>
                                      <a:gd name="T4" fmla="*/ 25 w 55"/>
                                      <a:gd name="T5" fmla="*/ 50 h 97"/>
                                      <a:gd name="T6" fmla="*/ 25 w 55"/>
                                      <a:gd name="T7" fmla="*/ 50 h 97"/>
                                      <a:gd name="T8" fmla="*/ 13 w 55"/>
                                      <a:gd name="T9" fmla="*/ 60 h 97"/>
                                      <a:gd name="T10" fmla="*/ 5 w 55"/>
                                      <a:gd name="T11" fmla="*/ 70 h 97"/>
                                      <a:gd name="T12" fmla="*/ 0 w 55"/>
                                      <a:gd name="T13" fmla="*/ 82 h 97"/>
                                      <a:gd name="T14" fmla="*/ 3 w 55"/>
                                      <a:gd name="T15" fmla="*/ 97 h 97"/>
                                      <a:gd name="T16" fmla="*/ 10 w 55"/>
                                      <a:gd name="T17" fmla="*/ 95 h 97"/>
                                      <a:gd name="T18" fmla="*/ 15 w 55"/>
                                      <a:gd name="T19" fmla="*/ 90 h 97"/>
                                      <a:gd name="T20" fmla="*/ 20 w 55"/>
                                      <a:gd name="T21" fmla="*/ 85 h 97"/>
                                      <a:gd name="T22" fmla="*/ 25 w 55"/>
                                      <a:gd name="T23" fmla="*/ 80 h 97"/>
                                      <a:gd name="T24" fmla="*/ 28 w 55"/>
                                      <a:gd name="T25" fmla="*/ 72 h 97"/>
                                      <a:gd name="T26" fmla="*/ 28 w 55"/>
                                      <a:gd name="T27" fmla="*/ 65 h 97"/>
                                      <a:gd name="T28" fmla="*/ 28 w 55"/>
                                      <a:gd name="T29" fmla="*/ 57 h 97"/>
                                      <a:gd name="T30" fmla="*/ 25 w 55"/>
                                      <a:gd name="T31" fmla="*/ 50 h 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55" h="97">
                                        <a:moveTo>
                                          <a:pt x="25" y="50"/>
                                        </a:moveTo>
                                        <a:lnTo>
                                          <a:pt x="55" y="0"/>
                                        </a:lnTo>
                                        <a:lnTo>
                                          <a:pt x="25" y="50"/>
                                        </a:lnTo>
                                        <a:close/>
                                        <a:moveTo>
                                          <a:pt x="25" y="50"/>
                                        </a:moveTo>
                                        <a:lnTo>
                                          <a:pt x="13" y="60"/>
                                        </a:lnTo>
                                        <a:lnTo>
                                          <a:pt x="5" y="70"/>
                                        </a:lnTo>
                                        <a:lnTo>
                                          <a:pt x="0" y="82"/>
                                        </a:lnTo>
                                        <a:lnTo>
                                          <a:pt x="3" y="97"/>
                                        </a:lnTo>
                                        <a:lnTo>
                                          <a:pt x="10" y="95"/>
                                        </a:lnTo>
                                        <a:lnTo>
                                          <a:pt x="15" y="90"/>
                                        </a:lnTo>
                                        <a:lnTo>
                                          <a:pt x="20" y="85"/>
                                        </a:lnTo>
                                        <a:lnTo>
                                          <a:pt x="25" y="80"/>
                                        </a:lnTo>
                                        <a:lnTo>
                                          <a:pt x="28" y="72"/>
                                        </a:lnTo>
                                        <a:lnTo>
                                          <a:pt x="28" y="65"/>
                                        </a:lnTo>
                                        <a:lnTo>
                                          <a:pt x="28" y="57"/>
                                        </a:lnTo>
                                        <a:lnTo>
                                          <a:pt x="25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34" name="Freeform 14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64" y="549"/>
                                    <a:ext cx="30" cy="50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50 h 50"/>
                                      <a:gd name="T2" fmla="*/ 30 w 30"/>
                                      <a:gd name="T3" fmla="*/ 0 h 50"/>
                                      <a:gd name="T4" fmla="*/ 0 w 30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0" h="50">
                                        <a:moveTo>
                                          <a:pt x="0" y="50"/>
                                        </a:moveTo>
                                        <a:lnTo>
                                          <a:pt x="30" y="0"/>
                                        </a:lnTo>
                                        <a:lnTo>
                                          <a:pt x="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35" name="Freeform 14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39" y="599"/>
                                    <a:ext cx="28" cy="47"/>
                                  </a:xfrm>
                                  <a:custGeom>
                                    <a:avLst/>
                                    <a:gdLst>
                                      <a:gd name="T0" fmla="*/ 25 w 28"/>
                                      <a:gd name="T1" fmla="*/ 0 h 47"/>
                                      <a:gd name="T2" fmla="*/ 13 w 28"/>
                                      <a:gd name="T3" fmla="*/ 10 h 47"/>
                                      <a:gd name="T4" fmla="*/ 5 w 28"/>
                                      <a:gd name="T5" fmla="*/ 20 h 47"/>
                                      <a:gd name="T6" fmla="*/ 0 w 28"/>
                                      <a:gd name="T7" fmla="*/ 32 h 47"/>
                                      <a:gd name="T8" fmla="*/ 3 w 28"/>
                                      <a:gd name="T9" fmla="*/ 47 h 47"/>
                                      <a:gd name="T10" fmla="*/ 10 w 28"/>
                                      <a:gd name="T11" fmla="*/ 45 h 47"/>
                                      <a:gd name="T12" fmla="*/ 15 w 28"/>
                                      <a:gd name="T13" fmla="*/ 40 h 47"/>
                                      <a:gd name="T14" fmla="*/ 20 w 28"/>
                                      <a:gd name="T15" fmla="*/ 35 h 47"/>
                                      <a:gd name="T16" fmla="*/ 25 w 28"/>
                                      <a:gd name="T17" fmla="*/ 30 h 47"/>
                                      <a:gd name="T18" fmla="*/ 28 w 28"/>
                                      <a:gd name="T19" fmla="*/ 22 h 47"/>
                                      <a:gd name="T20" fmla="*/ 28 w 28"/>
                                      <a:gd name="T21" fmla="*/ 15 h 47"/>
                                      <a:gd name="T22" fmla="*/ 28 w 28"/>
                                      <a:gd name="T23" fmla="*/ 7 h 47"/>
                                      <a:gd name="T24" fmla="*/ 25 w 28"/>
                                      <a:gd name="T25" fmla="*/ 0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8" h="47">
                                        <a:moveTo>
                                          <a:pt x="25" y="0"/>
                                        </a:moveTo>
                                        <a:lnTo>
                                          <a:pt x="13" y="10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3" y="47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8" y="22"/>
                                        </a:lnTo>
                                        <a:lnTo>
                                          <a:pt x="28" y="15"/>
                                        </a:lnTo>
                                        <a:lnTo>
                                          <a:pt x="28" y="7"/>
                                        </a:lnTo>
                                        <a:lnTo>
                                          <a:pt x="2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36" name="Freeform 142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31" y="489"/>
                                    <a:ext cx="75" cy="85"/>
                                  </a:xfrm>
                                  <a:custGeom>
                                    <a:avLst/>
                                    <a:gdLst>
                                      <a:gd name="T0" fmla="*/ 25 w 75"/>
                                      <a:gd name="T1" fmla="*/ 40 h 85"/>
                                      <a:gd name="T2" fmla="*/ 75 w 75"/>
                                      <a:gd name="T3" fmla="*/ 0 h 85"/>
                                      <a:gd name="T4" fmla="*/ 25 w 75"/>
                                      <a:gd name="T5" fmla="*/ 40 h 85"/>
                                      <a:gd name="T6" fmla="*/ 25 w 75"/>
                                      <a:gd name="T7" fmla="*/ 40 h 85"/>
                                      <a:gd name="T8" fmla="*/ 13 w 75"/>
                                      <a:gd name="T9" fmla="*/ 50 h 85"/>
                                      <a:gd name="T10" fmla="*/ 3 w 75"/>
                                      <a:gd name="T11" fmla="*/ 60 h 85"/>
                                      <a:gd name="T12" fmla="*/ 0 w 75"/>
                                      <a:gd name="T13" fmla="*/ 65 h 85"/>
                                      <a:gd name="T14" fmla="*/ 0 w 75"/>
                                      <a:gd name="T15" fmla="*/ 72 h 85"/>
                                      <a:gd name="T16" fmla="*/ 0 w 75"/>
                                      <a:gd name="T17" fmla="*/ 77 h 85"/>
                                      <a:gd name="T18" fmla="*/ 3 w 75"/>
                                      <a:gd name="T19" fmla="*/ 85 h 85"/>
                                      <a:gd name="T20" fmla="*/ 10 w 75"/>
                                      <a:gd name="T21" fmla="*/ 82 h 85"/>
                                      <a:gd name="T22" fmla="*/ 15 w 75"/>
                                      <a:gd name="T23" fmla="*/ 80 h 85"/>
                                      <a:gd name="T24" fmla="*/ 20 w 75"/>
                                      <a:gd name="T25" fmla="*/ 75 h 85"/>
                                      <a:gd name="T26" fmla="*/ 25 w 75"/>
                                      <a:gd name="T27" fmla="*/ 70 h 85"/>
                                      <a:gd name="T28" fmla="*/ 28 w 75"/>
                                      <a:gd name="T29" fmla="*/ 62 h 85"/>
                                      <a:gd name="T30" fmla="*/ 30 w 75"/>
                                      <a:gd name="T31" fmla="*/ 55 h 85"/>
                                      <a:gd name="T32" fmla="*/ 28 w 75"/>
                                      <a:gd name="T33" fmla="*/ 47 h 85"/>
                                      <a:gd name="T34" fmla="*/ 25 w 75"/>
                                      <a:gd name="T35" fmla="*/ 40 h 8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5" h="85">
                                        <a:moveTo>
                                          <a:pt x="25" y="40"/>
                                        </a:moveTo>
                                        <a:lnTo>
                                          <a:pt x="75" y="0"/>
                                        </a:lnTo>
                                        <a:lnTo>
                                          <a:pt x="25" y="40"/>
                                        </a:lnTo>
                                        <a:close/>
                                        <a:moveTo>
                                          <a:pt x="25" y="40"/>
                                        </a:moveTo>
                                        <a:lnTo>
                                          <a:pt x="13" y="50"/>
                                        </a:lnTo>
                                        <a:lnTo>
                                          <a:pt x="3" y="60"/>
                                        </a:lnTo>
                                        <a:lnTo>
                                          <a:pt x="0" y="65"/>
                                        </a:lnTo>
                                        <a:lnTo>
                                          <a:pt x="0" y="72"/>
                                        </a:lnTo>
                                        <a:lnTo>
                                          <a:pt x="0" y="77"/>
                                        </a:lnTo>
                                        <a:lnTo>
                                          <a:pt x="3" y="85"/>
                                        </a:lnTo>
                                        <a:lnTo>
                                          <a:pt x="10" y="82"/>
                                        </a:lnTo>
                                        <a:lnTo>
                                          <a:pt x="15" y="80"/>
                                        </a:lnTo>
                                        <a:lnTo>
                                          <a:pt x="20" y="75"/>
                                        </a:lnTo>
                                        <a:lnTo>
                                          <a:pt x="25" y="70"/>
                                        </a:lnTo>
                                        <a:lnTo>
                                          <a:pt x="28" y="62"/>
                                        </a:lnTo>
                                        <a:lnTo>
                                          <a:pt x="30" y="55"/>
                                        </a:lnTo>
                                        <a:lnTo>
                                          <a:pt x="28" y="47"/>
                                        </a:lnTo>
                                        <a:lnTo>
                                          <a:pt x="25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37" name="Freeform 14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56" y="489"/>
                                    <a:ext cx="50" cy="40"/>
                                  </a:xfrm>
                                  <a:custGeom>
                                    <a:avLst/>
                                    <a:gdLst>
                                      <a:gd name="T0" fmla="*/ 0 w 50"/>
                                      <a:gd name="T1" fmla="*/ 40 h 40"/>
                                      <a:gd name="T2" fmla="*/ 50 w 50"/>
                                      <a:gd name="T3" fmla="*/ 0 h 40"/>
                                      <a:gd name="T4" fmla="*/ 0 w 50"/>
                                      <a:gd name="T5" fmla="*/ 4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0" h="40">
                                        <a:moveTo>
                                          <a:pt x="0" y="40"/>
                                        </a:moveTo>
                                        <a:lnTo>
                                          <a:pt x="50" y="0"/>
                                        </a:lnTo>
                                        <a:lnTo>
                                          <a:pt x="0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38" name="Freeform 14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31" y="529"/>
                                    <a:ext cx="30" cy="45"/>
                                  </a:xfrm>
                                  <a:custGeom>
                                    <a:avLst/>
                                    <a:gdLst>
                                      <a:gd name="T0" fmla="*/ 25 w 30"/>
                                      <a:gd name="T1" fmla="*/ 0 h 45"/>
                                      <a:gd name="T2" fmla="*/ 13 w 30"/>
                                      <a:gd name="T3" fmla="*/ 10 h 45"/>
                                      <a:gd name="T4" fmla="*/ 3 w 30"/>
                                      <a:gd name="T5" fmla="*/ 20 h 45"/>
                                      <a:gd name="T6" fmla="*/ 0 w 30"/>
                                      <a:gd name="T7" fmla="*/ 25 h 45"/>
                                      <a:gd name="T8" fmla="*/ 0 w 30"/>
                                      <a:gd name="T9" fmla="*/ 32 h 45"/>
                                      <a:gd name="T10" fmla="*/ 0 w 30"/>
                                      <a:gd name="T11" fmla="*/ 37 h 45"/>
                                      <a:gd name="T12" fmla="*/ 3 w 30"/>
                                      <a:gd name="T13" fmla="*/ 45 h 45"/>
                                      <a:gd name="T14" fmla="*/ 10 w 30"/>
                                      <a:gd name="T15" fmla="*/ 42 h 45"/>
                                      <a:gd name="T16" fmla="*/ 15 w 30"/>
                                      <a:gd name="T17" fmla="*/ 40 h 45"/>
                                      <a:gd name="T18" fmla="*/ 20 w 30"/>
                                      <a:gd name="T19" fmla="*/ 35 h 45"/>
                                      <a:gd name="T20" fmla="*/ 25 w 30"/>
                                      <a:gd name="T21" fmla="*/ 30 h 45"/>
                                      <a:gd name="T22" fmla="*/ 28 w 30"/>
                                      <a:gd name="T23" fmla="*/ 22 h 45"/>
                                      <a:gd name="T24" fmla="*/ 30 w 30"/>
                                      <a:gd name="T25" fmla="*/ 15 h 45"/>
                                      <a:gd name="T26" fmla="*/ 28 w 30"/>
                                      <a:gd name="T27" fmla="*/ 7 h 45"/>
                                      <a:gd name="T28" fmla="*/ 25 w 30"/>
                                      <a:gd name="T29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0" h="45">
                                        <a:moveTo>
                                          <a:pt x="25" y="0"/>
                                        </a:moveTo>
                                        <a:lnTo>
                                          <a:pt x="13" y="10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3" y="45"/>
                                        </a:lnTo>
                                        <a:lnTo>
                                          <a:pt x="10" y="42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8" y="22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28" y="7"/>
                                        </a:lnTo>
                                        <a:lnTo>
                                          <a:pt x="2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39" name="Freeform 142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64" y="461"/>
                                    <a:ext cx="69" cy="95"/>
                                  </a:xfrm>
                                  <a:custGeom>
                                    <a:avLst/>
                                    <a:gdLst>
                                      <a:gd name="T0" fmla="*/ 24 w 69"/>
                                      <a:gd name="T1" fmla="*/ 50 h 95"/>
                                      <a:gd name="T2" fmla="*/ 69 w 69"/>
                                      <a:gd name="T3" fmla="*/ 0 h 95"/>
                                      <a:gd name="T4" fmla="*/ 24 w 69"/>
                                      <a:gd name="T5" fmla="*/ 50 h 95"/>
                                      <a:gd name="T6" fmla="*/ 24 w 69"/>
                                      <a:gd name="T7" fmla="*/ 50 h 95"/>
                                      <a:gd name="T8" fmla="*/ 10 w 69"/>
                                      <a:gd name="T9" fmla="*/ 58 h 95"/>
                                      <a:gd name="T10" fmla="*/ 2 w 69"/>
                                      <a:gd name="T11" fmla="*/ 68 h 95"/>
                                      <a:gd name="T12" fmla="*/ 0 w 69"/>
                                      <a:gd name="T13" fmla="*/ 75 h 95"/>
                                      <a:gd name="T14" fmla="*/ 0 w 69"/>
                                      <a:gd name="T15" fmla="*/ 80 h 95"/>
                                      <a:gd name="T16" fmla="*/ 0 w 69"/>
                                      <a:gd name="T17" fmla="*/ 88 h 95"/>
                                      <a:gd name="T18" fmla="*/ 0 w 69"/>
                                      <a:gd name="T19" fmla="*/ 95 h 95"/>
                                      <a:gd name="T20" fmla="*/ 7 w 69"/>
                                      <a:gd name="T21" fmla="*/ 93 h 95"/>
                                      <a:gd name="T22" fmla="*/ 14 w 69"/>
                                      <a:gd name="T23" fmla="*/ 88 h 95"/>
                                      <a:gd name="T24" fmla="*/ 19 w 69"/>
                                      <a:gd name="T25" fmla="*/ 85 h 95"/>
                                      <a:gd name="T26" fmla="*/ 24 w 69"/>
                                      <a:gd name="T27" fmla="*/ 78 h 95"/>
                                      <a:gd name="T28" fmla="*/ 27 w 69"/>
                                      <a:gd name="T29" fmla="*/ 73 h 95"/>
                                      <a:gd name="T30" fmla="*/ 27 w 69"/>
                                      <a:gd name="T31" fmla="*/ 65 h 95"/>
                                      <a:gd name="T32" fmla="*/ 27 w 69"/>
                                      <a:gd name="T33" fmla="*/ 58 h 95"/>
                                      <a:gd name="T34" fmla="*/ 24 w 69"/>
                                      <a:gd name="T35" fmla="*/ 5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69" h="95">
                                        <a:moveTo>
                                          <a:pt x="24" y="50"/>
                                        </a:moveTo>
                                        <a:lnTo>
                                          <a:pt x="69" y="0"/>
                                        </a:lnTo>
                                        <a:lnTo>
                                          <a:pt x="24" y="50"/>
                                        </a:lnTo>
                                        <a:close/>
                                        <a:moveTo>
                                          <a:pt x="24" y="50"/>
                                        </a:moveTo>
                                        <a:lnTo>
                                          <a:pt x="10" y="58"/>
                                        </a:lnTo>
                                        <a:lnTo>
                                          <a:pt x="2" y="68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0" y="88"/>
                                        </a:lnTo>
                                        <a:lnTo>
                                          <a:pt x="0" y="95"/>
                                        </a:lnTo>
                                        <a:lnTo>
                                          <a:pt x="7" y="93"/>
                                        </a:lnTo>
                                        <a:lnTo>
                                          <a:pt x="14" y="88"/>
                                        </a:lnTo>
                                        <a:lnTo>
                                          <a:pt x="19" y="85"/>
                                        </a:lnTo>
                                        <a:lnTo>
                                          <a:pt x="24" y="78"/>
                                        </a:lnTo>
                                        <a:lnTo>
                                          <a:pt x="27" y="73"/>
                                        </a:lnTo>
                                        <a:lnTo>
                                          <a:pt x="27" y="65"/>
                                        </a:lnTo>
                                        <a:lnTo>
                                          <a:pt x="27" y="58"/>
                                        </a:lnTo>
                                        <a:lnTo>
                                          <a:pt x="24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40" name="Freeform 14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88" y="461"/>
                                    <a:ext cx="45" cy="50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50 h 50"/>
                                      <a:gd name="T2" fmla="*/ 45 w 45"/>
                                      <a:gd name="T3" fmla="*/ 0 h 50"/>
                                      <a:gd name="T4" fmla="*/ 0 w 45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5" h="50">
                                        <a:moveTo>
                                          <a:pt x="0" y="5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41" name="Freeform 14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64" y="511"/>
                                    <a:ext cx="27" cy="45"/>
                                  </a:xfrm>
                                  <a:custGeom>
                                    <a:avLst/>
                                    <a:gdLst>
                                      <a:gd name="T0" fmla="*/ 24 w 27"/>
                                      <a:gd name="T1" fmla="*/ 0 h 45"/>
                                      <a:gd name="T2" fmla="*/ 10 w 27"/>
                                      <a:gd name="T3" fmla="*/ 8 h 45"/>
                                      <a:gd name="T4" fmla="*/ 2 w 27"/>
                                      <a:gd name="T5" fmla="*/ 18 h 45"/>
                                      <a:gd name="T6" fmla="*/ 0 w 27"/>
                                      <a:gd name="T7" fmla="*/ 25 h 45"/>
                                      <a:gd name="T8" fmla="*/ 0 w 27"/>
                                      <a:gd name="T9" fmla="*/ 30 h 45"/>
                                      <a:gd name="T10" fmla="*/ 0 w 27"/>
                                      <a:gd name="T11" fmla="*/ 38 h 45"/>
                                      <a:gd name="T12" fmla="*/ 0 w 27"/>
                                      <a:gd name="T13" fmla="*/ 45 h 45"/>
                                      <a:gd name="T14" fmla="*/ 7 w 27"/>
                                      <a:gd name="T15" fmla="*/ 43 h 45"/>
                                      <a:gd name="T16" fmla="*/ 14 w 27"/>
                                      <a:gd name="T17" fmla="*/ 38 h 45"/>
                                      <a:gd name="T18" fmla="*/ 19 w 27"/>
                                      <a:gd name="T19" fmla="*/ 35 h 45"/>
                                      <a:gd name="T20" fmla="*/ 24 w 27"/>
                                      <a:gd name="T21" fmla="*/ 28 h 45"/>
                                      <a:gd name="T22" fmla="*/ 27 w 27"/>
                                      <a:gd name="T23" fmla="*/ 23 h 45"/>
                                      <a:gd name="T24" fmla="*/ 27 w 27"/>
                                      <a:gd name="T25" fmla="*/ 15 h 45"/>
                                      <a:gd name="T26" fmla="*/ 27 w 27"/>
                                      <a:gd name="T27" fmla="*/ 8 h 45"/>
                                      <a:gd name="T28" fmla="*/ 24 w 27"/>
                                      <a:gd name="T29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7" h="45">
                                        <a:moveTo>
                                          <a:pt x="24" y="0"/>
                                        </a:moveTo>
                                        <a:lnTo>
                                          <a:pt x="10" y="8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0" y="45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14" y="38"/>
                                        </a:lnTo>
                                        <a:lnTo>
                                          <a:pt x="19" y="35"/>
                                        </a:lnTo>
                                        <a:lnTo>
                                          <a:pt x="24" y="28"/>
                                        </a:lnTo>
                                        <a:lnTo>
                                          <a:pt x="27" y="23"/>
                                        </a:lnTo>
                                        <a:lnTo>
                                          <a:pt x="27" y="15"/>
                                        </a:lnTo>
                                        <a:lnTo>
                                          <a:pt x="27" y="8"/>
                                        </a:lnTo>
                                        <a:lnTo>
                                          <a:pt x="24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42" name="Freeform 143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91" y="449"/>
                                    <a:ext cx="67" cy="90"/>
                                  </a:xfrm>
                                  <a:custGeom>
                                    <a:avLst/>
                                    <a:gdLst>
                                      <a:gd name="T0" fmla="*/ 25 w 67"/>
                                      <a:gd name="T1" fmla="*/ 45 h 90"/>
                                      <a:gd name="T2" fmla="*/ 67 w 67"/>
                                      <a:gd name="T3" fmla="*/ 0 h 90"/>
                                      <a:gd name="T4" fmla="*/ 25 w 67"/>
                                      <a:gd name="T5" fmla="*/ 45 h 90"/>
                                      <a:gd name="T6" fmla="*/ 25 w 67"/>
                                      <a:gd name="T7" fmla="*/ 45 h 90"/>
                                      <a:gd name="T8" fmla="*/ 12 w 67"/>
                                      <a:gd name="T9" fmla="*/ 52 h 90"/>
                                      <a:gd name="T10" fmla="*/ 2 w 67"/>
                                      <a:gd name="T11" fmla="*/ 62 h 90"/>
                                      <a:gd name="T12" fmla="*/ 0 w 67"/>
                                      <a:gd name="T13" fmla="*/ 67 h 90"/>
                                      <a:gd name="T14" fmla="*/ 0 w 67"/>
                                      <a:gd name="T15" fmla="*/ 75 h 90"/>
                                      <a:gd name="T16" fmla="*/ 0 w 67"/>
                                      <a:gd name="T17" fmla="*/ 82 h 90"/>
                                      <a:gd name="T18" fmla="*/ 0 w 67"/>
                                      <a:gd name="T19" fmla="*/ 90 h 90"/>
                                      <a:gd name="T20" fmla="*/ 7 w 67"/>
                                      <a:gd name="T21" fmla="*/ 87 h 90"/>
                                      <a:gd name="T22" fmla="*/ 15 w 67"/>
                                      <a:gd name="T23" fmla="*/ 82 h 90"/>
                                      <a:gd name="T24" fmla="*/ 20 w 67"/>
                                      <a:gd name="T25" fmla="*/ 80 h 90"/>
                                      <a:gd name="T26" fmla="*/ 25 w 67"/>
                                      <a:gd name="T27" fmla="*/ 72 h 90"/>
                                      <a:gd name="T28" fmla="*/ 27 w 67"/>
                                      <a:gd name="T29" fmla="*/ 67 h 90"/>
                                      <a:gd name="T30" fmla="*/ 30 w 67"/>
                                      <a:gd name="T31" fmla="*/ 60 h 90"/>
                                      <a:gd name="T32" fmla="*/ 30 w 67"/>
                                      <a:gd name="T33" fmla="*/ 52 h 90"/>
                                      <a:gd name="T34" fmla="*/ 25 w 67"/>
                                      <a:gd name="T35" fmla="*/ 45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67" h="90">
                                        <a:moveTo>
                                          <a:pt x="25" y="45"/>
                                        </a:moveTo>
                                        <a:lnTo>
                                          <a:pt x="67" y="0"/>
                                        </a:lnTo>
                                        <a:lnTo>
                                          <a:pt x="25" y="45"/>
                                        </a:lnTo>
                                        <a:close/>
                                        <a:moveTo>
                                          <a:pt x="25" y="45"/>
                                        </a:moveTo>
                                        <a:lnTo>
                                          <a:pt x="12" y="52"/>
                                        </a:lnTo>
                                        <a:lnTo>
                                          <a:pt x="2" y="62"/>
                                        </a:lnTo>
                                        <a:lnTo>
                                          <a:pt x="0" y="67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0" y="82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7" y="87"/>
                                        </a:lnTo>
                                        <a:lnTo>
                                          <a:pt x="15" y="82"/>
                                        </a:lnTo>
                                        <a:lnTo>
                                          <a:pt x="20" y="80"/>
                                        </a:lnTo>
                                        <a:lnTo>
                                          <a:pt x="25" y="72"/>
                                        </a:lnTo>
                                        <a:lnTo>
                                          <a:pt x="27" y="67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30" y="52"/>
                                        </a:lnTo>
                                        <a:lnTo>
                                          <a:pt x="25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43" name="Freeform 14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16" y="449"/>
                                    <a:ext cx="42" cy="45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45 h 45"/>
                                      <a:gd name="T2" fmla="*/ 42 w 42"/>
                                      <a:gd name="T3" fmla="*/ 0 h 45"/>
                                      <a:gd name="T4" fmla="*/ 0 w 42"/>
                                      <a:gd name="T5" fmla="*/ 45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45">
                                        <a:moveTo>
                                          <a:pt x="0" y="45"/>
                                        </a:moveTo>
                                        <a:lnTo>
                                          <a:pt x="42" y="0"/>
                                        </a:lnTo>
                                        <a:lnTo>
                                          <a:pt x="0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44" name="Freeform 14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91" y="494"/>
                                    <a:ext cx="30" cy="45"/>
                                  </a:xfrm>
                                  <a:custGeom>
                                    <a:avLst/>
                                    <a:gdLst>
                                      <a:gd name="T0" fmla="*/ 25 w 30"/>
                                      <a:gd name="T1" fmla="*/ 0 h 45"/>
                                      <a:gd name="T2" fmla="*/ 12 w 30"/>
                                      <a:gd name="T3" fmla="*/ 7 h 45"/>
                                      <a:gd name="T4" fmla="*/ 2 w 30"/>
                                      <a:gd name="T5" fmla="*/ 17 h 45"/>
                                      <a:gd name="T6" fmla="*/ 0 w 30"/>
                                      <a:gd name="T7" fmla="*/ 22 h 45"/>
                                      <a:gd name="T8" fmla="*/ 0 w 30"/>
                                      <a:gd name="T9" fmla="*/ 30 h 45"/>
                                      <a:gd name="T10" fmla="*/ 0 w 30"/>
                                      <a:gd name="T11" fmla="*/ 37 h 45"/>
                                      <a:gd name="T12" fmla="*/ 0 w 30"/>
                                      <a:gd name="T13" fmla="*/ 45 h 45"/>
                                      <a:gd name="T14" fmla="*/ 7 w 30"/>
                                      <a:gd name="T15" fmla="*/ 42 h 45"/>
                                      <a:gd name="T16" fmla="*/ 15 w 30"/>
                                      <a:gd name="T17" fmla="*/ 37 h 45"/>
                                      <a:gd name="T18" fmla="*/ 20 w 30"/>
                                      <a:gd name="T19" fmla="*/ 35 h 45"/>
                                      <a:gd name="T20" fmla="*/ 25 w 30"/>
                                      <a:gd name="T21" fmla="*/ 27 h 45"/>
                                      <a:gd name="T22" fmla="*/ 27 w 30"/>
                                      <a:gd name="T23" fmla="*/ 22 h 45"/>
                                      <a:gd name="T24" fmla="*/ 30 w 30"/>
                                      <a:gd name="T25" fmla="*/ 15 h 45"/>
                                      <a:gd name="T26" fmla="*/ 30 w 30"/>
                                      <a:gd name="T27" fmla="*/ 7 h 45"/>
                                      <a:gd name="T28" fmla="*/ 25 w 30"/>
                                      <a:gd name="T29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0" h="45">
                                        <a:moveTo>
                                          <a:pt x="25" y="0"/>
                                        </a:moveTo>
                                        <a:lnTo>
                                          <a:pt x="12" y="7"/>
                                        </a:lnTo>
                                        <a:lnTo>
                                          <a:pt x="2" y="17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0" y="45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15" y="37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25" y="27"/>
                                        </a:lnTo>
                                        <a:lnTo>
                                          <a:pt x="27" y="22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30" y="7"/>
                                        </a:lnTo>
                                        <a:lnTo>
                                          <a:pt x="2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45" name="Freeform 143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126" y="434"/>
                                    <a:ext cx="77" cy="82"/>
                                  </a:xfrm>
                                  <a:custGeom>
                                    <a:avLst/>
                                    <a:gdLst>
                                      <a:gd name="T0" fmla="*/ 25 w 77"/>
                                      <a:gd name="T1" fmla="*/ 40 h 82"/>
                                      <a:gd name="T2" fmla="*/ 77 w 77"/>
                                      <a:gd name="T3" fmla="*/ 0 h 82"/>
                                      <a:gd name="T4" fmla="*/ 25 w 77"/>
                                      <a:gd name="T5" fmla="*/ 40 h 82"/>
                                      <a:gd name="T6" fmla="*/ 25 w 77"/>
                                      <a:gd name="T7" fmla="*/ 37 h 82"/>
                                      <a:gd name="T8" fmla="*/ 12 w 77"/>
                                      <a:gd name="T9" fmla="*/ 47 h 82"/>
                                      <a:gd name="T10" fmla="*/ 2 w 77"/>
                                      <a:gd name="T11" fmla="*/ 57 h 82"/>
                                      <a:gd name="T12" fmla="*/ 0 w 77"/>
                                      <a:gd name="T13" fmla="*/ 62 h 82"/>
                                      <a:gd name="T14" fmla="*/ 0 w 77"/>
                                      <a:gd name="T15" fmla="*/ 70 h 82"/>
                                      <a:gd name="T16" fmla="*/ 0 w 77"/>
                                      <a:gd name="T17" fmla="*/ 75 h 82"/>
                                      <a:gd name="T18" fmla="*/ 0 w 77"/>
                                      <a:gd name="T19" fmla="*/ 82 h 82"/>
                                      <a:gd name="T20" fmla="*/ 7 w 77"/>
                                      <a:gd name="T21" fmla="*/ 82 h 82"/>
                                      <a:gd name="T22" fmla="*/ 15 w 77"/>
                                      <a:gd name="T23" fmla="*/ 77 h 82"/>
                                      <a:gd name="T24" fmla="*/ 20 w 77"/>
                                      <a:gd name="T25" fmla="*/ 72 h 82"/>
                                      <a:gd name="T26" fmla="*/ 25 w 77"/>
                                      <a:gd name="T27" fmla="*/ 67 h 82"/>
                                      <a:gd name="T28" fmla="*/ 27 w 77"/>
                                      <a:gd name="T29" fmla="*/ 60 h 82"/>
                                      <a:gd name="T30" fmla="*/ 30 w 77"/>
                                      <a:gd name="T31" fmla="*/ 55 h 82"/>
                                      <a:gd name="T32" fmla="*/ 27 w 77"/>
                                      <a:gd name="T33" fmla="*/ 47 h 82"/>
                                      <a:gd name="T34" fmla="*/ 25 w 77"/>
                                      <a:gd name="T35" fmla="*/ 37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7" h="82">
                                        <a:moveTo>
                                          <a:pt x="25" y="40"/>
                                        </a:moveTo>
                                        <a:lnTo>
                                          <a:pt x="77" y="0"/>
                                        </a:lnTo>
                                        <a:lnTo>
                                          <a:pt x="25" y="40"/>
                                        </a:lnTo>
                                        <a:close/>
                                        <a:moveTo>
                                          <a:pt x="25" y="37"/>
                                        </a:moveTo>
                                        <a:lnTo>
                                          <a:pt x="12" y="47"/>
                                        </a:lnTo>
                                        <a:lnTo>
                                          <a:pt x="2" y="57"/>
                                        </a:lnTo>
                                        <a:lnTo>
                                          <a:pt x="0" y="62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0" y="82"/>
                                        </a:lnTo>
                                        <a:lnTo>
                                          <a:pt x="7" y="82"/>
                                        </a:lnTo>
                                        <a:lnTo>
                                          <a:pt x="15" y="77"/>
                                        </a:lnTo>
                                        <a:lnTo>
                                          <a:pt x="20" y="72"/>
                                        </a:lnTo>
                                        <a:lnTo>
                                          <a:pt x="25" y="67"/>
                                        </a:lnTo>
                                        <a:lnTo>
                                          <a:pt x="27" y="60"/>
                                        </a:lnTo>
                                        <a:lnTo>
                                          <a:pt x="30" y="55"/>
                                        </a:lnTo>
                                        <a:lnTo>
                                          <a:pt x="27" y="47"/>
                                        </a:lnTo>
                                        <a:lnTo>
                                          <a:pt x="25" y="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46" name="Freeform 14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51" y="434"/>
                                    <a:ext cx="52" cy="40"/>
                                  </a:xfrm>
                                  <a:custGeom>
                                    <a:avLst/>
                                    <a:gdLst>
                                      <a:gd name="T0" fmla="*/ 0 w 52"/>
                                      <a:gd name="T1" fmla="*/ 40 h 40"/>
                                      <a:gd name="T2" fmla="*/ 52 w 52"/>
                                      <a:gd name="T3" fmla="*/ 0 h 40"/>
                                      <a:gd name="T4" fmla="*/ 0 w 52"/>
                                      <a:gd name="T5" fmla="*/ 4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2" h="40">
                                        <a:moveTo>
                                          <a:pt x="0" y="40"/>
                                        </a:moveTo>
                                        <a:lnTo>
                                          <a:pt x="52" y="0"/>
                                        </a:lnTo>
                                        <a:lnTo>
                                          <a:pt x="0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47" name="Freeform 14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26" y="471"/>
                                    <a:ext cx="30" cy="45"/>
                                  </a:xfrm>
                                  <a:custGeom>
                                    <a:avLst/>
                                    <a:gdLst>
                                      <a:gd name="T0" fmla="*/ 25 w 30"/>
                                      <a:gd name="T1" fmla="*/ 0 h 45"/>
                                      <a:gd name="T2" fmla="*/ 12 w 30"/>
                                      <a:gd name="T3" fmla="*/ 10 h 45"/>
                                      <a:gd name="T4" fmla="*/ 2 w 30"/>
                                      <a:gd name="T5" fmla="*/ 20 h 45"/>
                                      <a:gd name="T6" fmla="*/ 0 w 30"/>
                                      <a:gd name="T7" fmla="*/ 25 h 45"/>
                                      <a:gd name="T8" fmla="*/ 0 w 30"/>
                                      <a:gd name="T9" fmla="*/ 33 h 45"/>
                                      <a:gd name="T10" fmla="*/ 0 w 30"/>
                                      <a:gd name="T11" fmla="*/ 38 h 45"/>
                                      <a:gd name="T12" fmla="*/ 0 w 30"/>
                                      <a:gd name="T13" fmla="*/ 45 h 45"/>
                                      <a:gd name="T14" fmla="*/ 7 w 30"/>
                                      <a:gd name="T15" fmla="*/ 45 h 45"/>
                                      <a:gd name="T16" fmla="*/ 15 w 30"/>
                                      <a:gd name="T17" fmla="*/ 40 h 45"/>
                                      <a:gd name="T18" fmla="*/ 20 w 30"/>
                                      <a:gd name="T19" fmla="*/ 35 h 45"/>
                                      <a:gd name="T20" fmla="*/ 25 w 30"/>
                                      <a:gd name="T21" fmla="*/ 30 h 45"/>
                                      <a:gd name="T22" fmla="*/ 27 w 30"/>
                                      <a:gd name="T23" fmla="*/ 23 h 45"/>
                                      <a:gd name="T24" fmla="*/ 30 w 30"/>
                                      <a:gd name="T25" fmla="*/ 18 h 45"/>
                                      <a:gd name="T26" fmla="*/ 27 w 30"/>
                                      <a:gd name="T27" fmla="*/ 10 h 45"/>
                                      <a:gd name="T28" fmla="*/ 25 w 30"/>
                                      <a:gd name="T29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0" h="45">
                                        <a:moveTo>
                                          <a:pt x="25" y="0"/>
                                        </a:moveTo>
                                        <a:lnTo>
                                          <a:pt x="12" y="10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0" y="45"/>
                                        </a:lnTo>
                                        <a:lnTo>
                                          <a:pt x="7" y="45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7" y="23"/>
                                        </a:lnTo>
                                        <a:lnTo>
                                          <a:pt x="30" y="18"/>
                                        </a:lnTo>
                                        <a:lnTo>
                                          <a:pt x="27" y="10"/>
                                        </a:lnTo>
                                        <a:lnTo>
                                          <a:pt x="2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48" name="Freeform 143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153" y="426"/>
                                    <a:ext cx="97" cy="75"/>
                                  </a:xfrm>
                                  <a:custGeom>
                                    <a:avLst/>
                                    <a:gdLst>
                                      <a:gd name="T0" fmla="*/ 35 w 97"/>
                                      <a:gd name="T1" fmla="*/ 35 h 75"/>
                                      <a:gd name="T2" fmla="*/ 97 w 97"/>
                                      <a:gd name="T3" fmla="*/ 0 h 75"/>
                                      <a:gd name="T4" fmla="*/ 35 w 97"/>
                                      <a:gd name="T5" fmla="*/ 35 h 75"/>
                                      <a:gd name="T6" fmla="*/ 35 w 97"/>
                                      <a:gd name="T7" fmla="*/ 35 h 75"/>
                                      <a:gd name="T8" fmla="*/ 20 w 97"/>
                                      <a:gd name="T9" fmla="*/ 43 h 75"/>
                                      <a:gd name="T10" fmla="*/ 7 w 97"/>
                                      <a:gd name="T11" fmla="*/ 53 h 75"/>
                                      <a:gd name="T12" fmla="*/ 5 w 97"/>
                                      <a:gd name="T13" fmla="*/ 58 h 75"/>
                                      <a:gd name="T14" fmla="*/ 3 w 97"/>
                                      <a:gd name="T15" fmla="*/ 63 h 75"/>
                                      <a:gd name="T16" fmla="*/ 0 w 97"/>
                                      <a:gd name="T17" fmla="*/ 70 h 75"/>
                                      <a:gd name="T18" fmla="*/ 0 w 97"/>
                                      <a:gd name="T19" fmla="*/ 75 h 75"/>
                                      <a:gd name="T20" fmla="*/ 10 w 97"/>
                                      <a:gd name="T21" fmla="*/ 75 h 75"/>
                                      <a:gd name="T22" fmla="*/ 17 w 97"/>
                                      <a:gd name="T23" fmla="*/ 73 h 75"/>
                                      <a:gd name="T24" fmla="*/ 25 w 97"/>
                                      <a:gd name="T25" fmla="*/ 68 h 75"/>
                                      <a:gd name="T26" fmla="*/ 30 w 97"/>
                                      <a:gd name="T27" fmla="*/ 63 h 75"/>
                                      <a:gd name="T28" fmla="*/ 35 w 97"/>
                                      <a:gd name="T29" fmla="*/ 55 h 75"/>
                                      <a:gd name="T30" fmla="*/ 37 w 97"/>
                                      <a:gd name="T31" fmla="*/ 50 h 75"/>
                                      <a:gd name="T32" fmla="*/ 37 w 97"/>
                                      <a:gd name="T33" fmla="*/ 43 h 75"/>
                                      <a:gd name="T34" fmla="*/ 35 w 97"/>
                                      <a:gd name="T35" fmla="*/ 35 h 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97" h="75">
                                        <a:moveTo>
                                          <a:pt x="35" y="35"/>
                                        </a:moveTo>
                                        <a:lnTo>
                                          <a:pt x="97" y="0"/>
                                        </a:lnTo>
                                        <a:lnTo>
                                          <a:pt x="35" y="35"/>
                                        </a:lnTo>
                                        <a:close/>
                                        <a:moveTo>
                                          <a:pt x="35" y="35"/>
                                        </a:moveTo>
                                        <a:lnTo>
                                          <a:pt x="20" y="43"/>
                                        </a:lnTo>
                                        <a:lnTo>
                                          <a:pt x="7" y="53"/>
                                        </a:lnTo>
                                        <a:lnTo>
                                          <a:pt x="5" y="58"/>
                                        </a:lnTo>
                                        <a:lnTo>
                                          <a:pt x="3" y="63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10" y="75"/>
                                        </a:lnTo>
                                        <a:lnTo>
                                          <a:pt x="17" y="73"/>
                                        </a:lnTo>
                                        <a:lnTo>
                                          <a:pt x="25" y="68"/>
                                        </a:lnTo>
                                        <a:lnTo>
                                          <a:pt x="30" y="63"/>
                                        </a:lnTo>
                                        <a:lnTo>
                                          <a:pt x="35" y="55"/>
                                        </a:lnTo>
                                        <a:lnTo>
                                          <a:pt x="37" y="50"/>
                                        </a:lnTo>
                                        <a:lnTo>
                                          <a:pt x="37" y="43"/>
                                        </a:lnTo>
                                        <a:lnTo>
                                          <a:pt x="35" y="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49" name="Freeform 14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88" y="426"/>
                                    <a:ext cx="62" cy="35"/>
                                  </a:xfrm>
                                  <a:custGeom>
                                    <a:avLst/>
                                    <a:gdLst>
                                      <a:gd name="T0" fmla="*/ 0 w 62"/>
                                      <a:gd name="T1" fmla="*/ 35 h 35"/>
                                      <a:gd name="T2" fmla="*/ 62 w 62"/>
                                      <a:gd name="T3" fmla="*/ 0 h 35"/>
                                      <a:gd name="T4" fmla="*/ 0 w 62"/>
                                      <a:gd name="T5" fmla="*/ 35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2" h="35">
                                        <a:moveTo>
                                          <a:pt x="0" y="35"/>
                                        </a:moveTo>
                                        <a:lnTo>
                                          <a:pt x="62" y="0"/>
                                        </a:lnTo>
                                        <a:lnTo>
                                          <a:pt x="0" y="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50" name="Freeform 14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53" y="461"/>
                                    <a:ext cx="37" cy="40"/>
                                  </a:xfrm>
                                  <a:custGeom>
                                    <a:avLst/>
                                    <a:gdLst>
                                      <a:gd name="T0" fmla="*/ 35 w 37"/>
                                      <a:gd name="T1" fmla="*/ 0 h 40"/>
                                      <a:gd name="T2" fmla="*/ 20 w 37"/>
                                      <a:gd name="T3" fmla="*/ 8 h 40"/>
                                      <a:gd name="T4" fmla="*/ 7 w 37"/>
                                      <a:gd name="T5" fmla="*/ 18 h 40"/>
                                      <a:gd name="T6" fmla="*/ 5 w 37"/>
                                      <a:gd name="T7" fmla="*/ 23 h 40"/>
                                      <a:gd name="T8" fmla="*/ 3 w 37"/>
                                      <a:gd name="T9" fmla="*/ 28 h 40"/>
                                      <a:gd name="T10" fmla="*/ 0 w 37"/>
                                      <a:gd name="T11" fmla="*/ 35 h 40"/>
                                      <a:gd name="T12" fmla="*/ 0 w 37"/>
                                      <a:gd name="T13" fmla="*/ 40 h 40"/>
                                      <a:gd name="T14" fmla="*/ 10 w 37"/>
                                      <a:gd name="T15" fmla="*/ 40 h 40"/>
                                      <a:gd name="T16" fmla="*/ 17 w 37"/>
                                      <a:gd name="T17" fmla="*/ 38 h 40"/>
                                      <a:gd name="T18" fmla="*/ 25 w 37"/>
                                      <a:gd name="T19" fmla="*/ 33 h 40"/>
                                      <a:gd name="T20" fmla="*/ 30 w 37"/>
                                      <a:gd name="T21" fmla="*/ 28 h 40"/>
                                      <a:gd name="T22" fmla="*/ 35 w 37"/>
                                      <a:gd name="T23" fmla="*/ 20 h 40"/>
                                      <a:gd name="T24" fmla="*/ 37 w 37"/>
                                      <a:gd name="T25" fmla="*/ 15 h 40"/>
                                      <a:gd name="T26" fmla="*/ 37 w 37"/>
                                      <a:gd name="T27" fmla="*/ 8 h 40"/>
                                      <a:gd name="T28" fmla="*/ 35 w 37"/>
                                      <a:gd name="T29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7" h="40">
                                        <a:moveTo>
                                          <a:pt x="35" y="0"/>
                                        </a:moveTo>
                                        <a:lnTo>
                                          <a:pt x="20" y="8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3" y="28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10" y="40"/>
                                        </a:lnTo>
                                        <a:lnTo>
                                          <a:pt x="17" y="38"/>
                                        </a:lnTo>
                                        <a:lnTo>
                                          <a:pt x="25" y="33"/>
                                        </a:lnTo>
                                        <a:lnTo>
                                          <a:pt x="30" y="28"/>
                                        </a:lnTo>
                                        <a:lnTo>
                                          <a:pt x="35" y="20"/>
                                        </a:lnTo>
                                        <a:lnTo>
                                          <a:pt x="37" y="15"/>
                                        </a:lnTo>
                                        <a:lnTo>
                                          <a:pt x="37" y="8"/>
                                        </a:lnTo>
                                        <a:lnTo>
                                          <a:pt x="3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51" name="Freeform 14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24" y="569"/>
                                    <a:ext cx="54" cy="17"/>
                                  </a:xfrm>
                                  <a:custGeom>
                                    <a:avLst/>
                                    <a:gdLst>
                                      <a:gd name="T0" fmla="*/ 54 w 54"/>
                                      <a:gd name="T1" fmla="*/ 7 h 17"/>
                                      <a:gd name="T2" fmla="*/ 40 w 54"/>
                                      <a:gd name="T3" fmla="*/ 0 h 17"/>
                                      <a:gd name="T4" fmla="*/ 25 w 54"/>
                                      <a:gd name="T5" fmla="*/ 0 h 17"/>
                                      <a:gd name="T6" fmla="*/ 12 w 54"/>
                                      <a:gd name="T7" fmla="*/ 2 h 17"/>
                                      <a:gd name="T8" fmla="*/ 0 w 54"/>
                                      <a:gd name="T9" fmla="*/ 10 h 17"/>
                                      <a:gd name="T10" fmla="*/ 12 w 54"/>
                                      <a:gd name="T11" fmla="*/ 15 h 17"/>
                                      <a:gd name="T12" fmla="*/ 27 w 54"/>
                                      <a:gd name="T13" fmla="*/ 17 h 17"/>
                                      <a:gd name="T14" fmla="*/ 35 w 54"/>
                                      <a:gd name="T15" fmla="*/ 15 h 17"/>
                                      <a:gd name="T16" fmla="*/ 42 w 54"/>
                                      <a:gd name="T17" fmla="*/ 12 h 17"/>
                                      <a:gd name="T18" fmla="*/ 50 w 54"/>
                                      <a:gd name="T19" fmla="*/ 10 h 17"/>
                                      <a:gd name="T20" fmla="*/ 54 w 54"/>
                                      <a:gd name="T21" fmla="*/ 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4" h="17">
                                        <a:moveTo>
                                          <a:pt x="54" y="7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12" y="2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12" y="15"/>
                                        </a:lnTo>
                                        <a:lnTo>
                                          <a:pt x="27" y="17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42" y="12"/>
                                        </a:lnTo>
                                        <a:lnTo>
                                          <a:pt x="50" y="10"/>
                                        </a:lnTo>
                                        <a:lnTo>
                                          <a:pt x="54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52" name="Freeform 14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24" y="569"/>
                                    <a:ext cx="54" cy="17"/>
                                  </a:xfrm>
                                  <a:custGeom>
                                    <a:avLst/>
                                    <a:gdLst>
                                      <a:gd name="T0" fmla="*/ 54 w 54"/>
                                      <a:gd name="T1" fmla="*/ 7 h 17"/>
                                      <a:gd name="T2" fmla="*/ 40 w 54"/>
                                      <a:gd name="T3" fmla="*/ 0 h 17"/>
                                      <a:gd name="T4" fmla="*/ 25 w 54"/>
                                      <a:gd name="T5" fmla="*/ 0 h 17"/>
                                      <a:gd name="T6" fmla="*/ 12 w 54"/>
                                      <a:gd name="T7" fmla="*/ 2 h 17"/>
                                      <a:gd name="T8" fmla="*/ 0 w 54"/>
                                      <a:gd name="T9" fmla="*/ 10 h 17"/>
                                      <a:gd name="T10" fmla="*/ 12 w 54"/>
                                      <a:gd name="T11" fmla="*/ 15 h 17"/>
                                      <a:gd name="T12" fmla="*/ 27 w 54"/>
                                      <a:gd name="T13" fmla="*/ 17 h 17"/>
                                      <a:gd name="T14" fmla="*/ 35 w 54"/>
                                      <a:gd name="T15" fmla="*/ 15 h 17"/>
                                      <a:gd name="T16" fmla="*/ 42 w 54"/>
                                      <a:gd name="T17" fmla="*/ 12 h 17"/>
                                      <a:gd name="T18" fmla="*/ 50 w 54"/>
                                      <a:gd name="T19" fmla="*/ 10 h 17"/>
                                      <a:gd name="T20" fmla="*/ 54 w 54"/>
                                      <a:gd name="T21" fmla="*/ 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4" h="17">
                                        <a:moveTo>
                                          <a:pt x="54" y="7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12" y="2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12" y="15"/>
                                        </a:lnTo>
                                        <a:lnTo>
                                          <a:pt x="27" y="17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42" y="12"/>
                                        </a:lnTo>
                                        <a:lnTo>
                                          <a:pt x="50" y="10"/>
                                        </a:lnTo>
                                        <a:lnTo>
                                          <a:pt x="54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53" name="Freeform 144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96" y="574"/>
                                    <a:ext cx="122" cy="30"/>
                                  </a:xfrm>
                                  <a:custGeom>
                                    <a:avLst/>
                                    <a:gdLst>
                                      <a:gd name="T0" fmla="*/ 60 w 122"/>
                                      <a:gd name="T1" fmla="*/ 20 h 30"/>
                                      <a:gd name="T2" fmla="*/ 43 w 122"/>
                                      <a:gd name="T3" fmla="*/ 15 h 30"/>
                                      <a:gd name="T4" fmla="*/ 28 w 122"/>
                                      <a:gd name="T5" fmla="*/ 15 h 30"/>
                                      <a:gd name="T6" fmla="*/ 15 w 122"/>
                                      <a:gd name="T7" fmla="*/ 17 h 30"/>
                                      <a:gd name="T8" fmla="*/ 0 w 122"/>
                                      <a:gd name="T9" fmla="*/ 25 h 30"/>
                                      <a:gd name="T10" fmla="*/ 13 w 122"/>
                                      <a:gd name="T11" fmla="*/ 30 h 30"/>
                                      <a:gd name="T12" fmla="*/ 30 w 122"/>
                                      <a:gd name="T13" fmla="*/ 30 h 30"/>
                                      <a:gd name="T14" fmla="*/ 38 w 122"/>
                                      <a:gd name="T15" fmla="*/ 30 h 30"/>
                                      <a:gd name="T16" fmla="*/ 45 w 122"/>
                                      <a:gd name="T17" fmla="*/ 27 h 30"/>
                                      <a:gd name="T18" fmla="*/ 53 w 122"/>
                                      <a:gd name="T19" fmla="*/ 25 h 30"/>
                                      <a:gd name="T20" fmla="*/ 60 w 122"/>
                                      <a:gd name="T21" fmla="*/ 20 h 30"/>
                                      <a:gd name="T22" fmla="*/ 60 w 122"/>
                                      <a:gd name="T23" fmla="*/ 20 h 30"/>
                                      <a:gd name="T24" fmla="*/ 122 w 122"/>
                                      <a:gd name="T25" fmla="*/ 0 h 30"/>
                                      <a:gd name="T26" fmla="*/ 60 w 122"/>
                                      <a:gd name="T27" fmla="*/ 2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122" h="30">
                                        <a:moveTo>
                                          <a:pt x="60" y="20"/>
                                        </a:moveTo>
                                        <a:lnTo>
                                          <a:pt x="43" y="15"/>
                                        </a:lnTo>
                                        <a:lnTo>
                                          <a:pt x="28" y="15"/>
                                        </a:lnTo>
                                        <a:lnTo>
                                          <a:pt x="15" y="17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13" y="30"/>
                                        </a:lnTo>
                                        <a:lnTo>
                                          <a:pt x="30" y="30"/>
                                        </a:lnTo>
                                        <a:lnTo>
                                          <a:pt x="38" y="30"/>
                                        </a:lnTo>
                                        <a:lnTo>
                                          <a:pt x="45" y="27"/>
                                        </a:lnTo>
                                        <a:lnTo>
                                          <a:pt x="53" y="25"/>
                                        </a:lnTo>
                                        <a:lnTo>
                                          <a:pt x="60" y="20"/>
                                        </a:lnTo>
                                        <a:close/>
                                        <a:moveTo>
                                          <a:pt x="60" y="20"/>
                                        </a:moveTo>
                                        <a:lnTo>
                                          <a:pt x="122" y="0"/>
                                        </a:lnTo>
                                        <a:lnTo>
                                          <a:pt x="6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54" name="Freeform 14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96" y="589"/>
                                    <a:ext cx="60" cy="15"/>
                                  </a:xfrm>
                                  <a:custGeom>
                                    <a:avLst/>
                                    <a:gdLst>
                                      <a:gd name="T0" fmla="*/ 60 w 60"/>
                                      <a:gd name="T1" fmla="*/ 5 h 15"/>
                                      <a:gd name="T2" fmla="*/ 43 w 60"/>
                                      <a:gd name="T3" fmla="*/ 0 h 15"/>
                                      <a:gd name="T4" fmla="*/ 28 w 60"/>
                                      <a:gd name="T5" fmla="*/ 0 h 15"/>
                                      <a:gd name="T6" fmla="*/ 15 w 60"/>
                                      <a:gd name="T7" fmla="*/ 2 h 15"/>
                                      <a:gd name="T8" fmla="*/ 0 w 60"/>
                                      <a:gd name="T9" fmla="*/ 10 h 15"/>
                                      <a:gd name="T10" fmla="*/ 13 w 60"/>
                                      <a:gd name="T11" fmla="*/ 15 h 15"/>
                                      <a:gd name="T12" fmla="*/ 30 w 60"/>
                                      <a:gd name="T13" fmla="*/ 15 h 15"/>
                                      <a:gd name="T14" fmla="*/ 38 w 60"/>
                                      <a:gd name="T15" fmla="*/ 15 h 15"/>
                                      <a:gd name="T16" fmla="*/ 45 w 60"/>
                                      <a:gd name="T17" fmla="*/ 12 h 15"/>
                                      <a:gd name="T18" fmla="*/ 53 w 60"/>
                                      <a:gd name="T19" fmla="*/ 10 h 15"/>
                                      <a:gd name="T20" fmla="*/ 60 w 60"/>
                                      <a:gd name="T21" fmla="*/ 5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60" h="15">
                                        <a:moveTo>
                                          <a:pt x="60" y="5"/>
                                        </a:moveTo>
                                        <a:lnTo>
                                          <a:pt x="43" y="0"/>
                                        </a:lnTo>
                                        <a:lnTo>
                                          <a:pt x="28" y="0"/>
                                        </a:lnTo>
                                        <a:lnTo>
                                          <a:pt x="15" y="2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13" y="15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38" y="15"/>
                                        </a:lnTo>
                                        <a:lnTo>
                                          <a:pt x="45" y="12"/>
                                        </a:lnTo>
                                        <a:lnTo>
                                          <a:pt x="53" y="10"/>
                                        </a:lnTo>
                                        <a:lnTo>
                                          <a:pt x="60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55" name="Freeform 14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56" y="574"/>
                                    <a:ext cx="62" cy="20"/>
                                  </a:xfrm>
                                  <a:custGeom>
                                    <a:avLst/>
                                    <a:gdLst>
                                      <a:gd name="T0" fmla="*/ 0 w 62"/>
                                      <a:gd name="T1" fmla="*/ 20 h 20"/>
                                      <a:gd name="T2" fmla="*/ 62 w 62"/>
                                      <a:gd name="T3" fmla="*/ 0 h 20"/>
                                      <a:gd name="T4" fmla="*/ 0 w 62"/>
                                      <a:gd name="T5" fmla="*/ 2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2" h="20">
                                        <a:moveTo>
                                          <a:pt x="0" y="20"/>
                                        </a:moveTo>
                                        <a:lnTo>
                                          <a:pt x="62" y="0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56" name="Freeform 14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51" y="551"/>
                                    <a:ext cx="55" cy="18"/>
                                  </a:xfrm>
                                  <a:custGeom>
                                    <a:avLst/>
                                    <a:gdLst>
                                      <a:gd name="T0" fmla="*/ 55 w 55"/>
                                      <a:gd name="T1" fmla="*/ 8 h 18"/>
                                      <a:gd name="T2" fmla="*/ 40 w 55"/>
                                      <a:gd name="T3" fmla="*/ 3 h 18"/>
                                      <a:gd name="T4" fmla="*/ 25 w 55"/>
                                      <a:gd name="T5" fmla="*/ 0 h 18"/>
                                      <a:gd name="T6" fmla="*/ 13 w 55"/>
                                      <a:gd name="T7" fmla="*/ 3 h 18"/>
                                      <a:gd name="T8" fmla="*/ 0 w 55"/>
                                      <a:gd name="T9" fmla="*/ 8 h 18"/>
                                      <a:gd name="T10" fmla="*/ 10 w 55"/>
                                      <a:gd name="T11" fmla="*/ 15 h 18"/>
                                      <a:gd name="T12" fmla="*/ 27 w 55"/>
                                      <a:gd name="T13" fmla="*/ 18 h 18"/>
                                      <a:gd name="T14" fmla="*/ 35 w 55"/>
                                      <a:gd name="T15" fmla="*/ 18 h 18"/>
                                      <a:gd name="T16" fmla="*/ 42 w 55"/>
                                      <a:gd name="T17" fmla="*/ 15 h 18"/>
                                      <a:gd name="T18" fmla="*/ 50 w 55"/>
                                      <a:gd name="T19" fmla="*/ 13 h 18"/>
                                      <a:gd name="T20" fmla="*/ 55 w 55"/>
                                      <a:gd name="T21" fmla="*/ 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5" h="18">
                                        <a:moveTo>
                                          <a:pt x="55" y="8"/>
                                        </a:moveTo>
                                        <a:lnTo>
                                          <a:pt x="40" y="3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13" y="3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27" y="18"/>
                                        </a:lnTo>
                                        <a:lnTo>
                                          <a:pt x="35" y="18"/>
                                        </a:lnTo>
                                        <a:lnTo>
                                          <a:pt x="42" y="15"/>
                                        </a:lnTo>
                                        <a:lnTo>
                                          <a:pt x="50" y="13"/>
                                        </a:lnTo>
                                        <a:lnTo>
                                          <a:pt x="55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57" name="Freeform 14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51" y="551"/>
                                    <a:ext cx="55" cy="18"/>
                                  </a:xfrm>
                                  <a:custGeom>
                                    <a:avLst/>
                                    <a:gdLst>
                                      <a:gd name="T0" fmla="*/ 55 w 55"/>
                                      <a:gd name="T1" fmla="*/ 8 h 18"/>
                                      <a:gd name="T2" fmla="*/ 40 w 55"/>
                                      <a:gd name="T3" fmla="*/ 3 h 18"/>
                                      <a:gd name="T4" fmla="*/ 25 w 55"/>
                                      <a:gd name="T5" fmla="*/ 0 h 18"/>
                                      <a:gd name="T6" fmla="*/ 13 w 55"/>
                                      <a:gd name="T7" fmla="*/ 3 h 18"/>
                                      <a:gd name="T8" fmla="*/ 0 w 55"/>
                                      <a:gd name="T9" fmla="*/ 8 h 18"/>
                                      <a:gd name="T10" fmla="*/ 10 w 55"/>
                                      <a:gd name="T11" fmla="*/ 15 h 18"/>
                                      <a:gd name="T12" fmla="*/ 27 w 55"/>
                                      <a:gd name="T13" fmla="*/ 18 h 18"/>
                                      <a:gd name="T14" fmla="*/ 35 w 55"/>
                                      <a:gd name="T15" fmla="*/ 18 h 18"/>
                                      <a:gd name="T16" fmla="*/ 42 w 55"/>
                                      <a:gd name="T17" fmla="*/ 15 h 18"/>
                                      <a:gd name="T18" fmla="*/ 50 w 55"/>
                                      <a:gd name="T19" fmla="*/ 13 h 18"/>
                                      <a:gd name="T20" fmla="*/ 55 w 55"/>
                                      <a:gd name="T21" fmla="*/ 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5" h="18">
                                        <a:moveTo>
                                          <a:pt x="55" y="8"/>
                                        </a:moveTo>
                                        <a:lnTo>
                                          <a:pt x="40" y="3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13" y="3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27" y="18"/>
                                        </a:lnTo>
                                        <a:lnTo>
                                          <a:pt x="35" y="18"/>
                                        </a:lnTo>
                                        <a:lnTo>
                                          <a:pt x="42" y="15"/>
                                        </a:lnTo>
                                        <a:lnTo>
                                          <a:pt x="50" y="13"/>
                                        </a:lnTo>
                                        <a:lnTo>
                                          <a:pt x="55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58" name="Freeform 14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06" y="546"/>
                                    <a:ext cx="64" cy="13"/>
                                  </a:xfrm>
                                  <a:custGeom>
                                    <a:avLst/>
                                    <a:gdLst>
                                      <a:gd name="T0" fmla="*/ 0 w 64"/>
                                      <a:gd name="T1" fmla="*/ 13 h 13"/>
                                      <a:gd name="T2" fmla="*/ 64 w 64"/>
                                      <a:gd name="T3" fmla="*/ 0 h 13"/>
                                      <a:gd name="T4" fmla="*/ 0 w 64"/>
                                      <a:gd name="T5" fmla="*/ 13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4" h="13">
                                        <a:moveTo>
                                          <a:pt x="0" y="13"/>
                                        </a:moveTo>
                                        <a:lnTo>
                                          <a:pt x="64" y="0"/>
                                        </a:lnTo>
                                        <a:lnTo>
                                          <a:pt x="0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59" name="Freeform 14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06" y="546"/>
                                    <a:ext cx="64" cy="13"/>
                                  </a:xfrm>
                                  <a:custGeom>
                                    <a:avLst/>
                                    <a:gdLst>
                                      <a:gd name="T0" fmla="*/ 0 w 64"/>
                                      <a:gd name="T1" fmla="*/ 13 h 13"/>
                                      <a:gd name="T2" fmla="*/ 64 w 64"/>
                                      <a:gd name="T3" fmla="*/ 0 h 13"/>
                                      <a:gd name="T4" fmla="*/ 0 w 64"/>
                                      <a:gd name="T5" fmla="*/ 13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4" h="13">
                                        <a:moveTo>
                                          <a:pt x="0" y="13"/>
                                        </a:moveTo>
                                        <a:lnTo>
                                          <a:pt x="64" y="0"/>
                                        </a:lnTo>
                                        <a:lnTo>
                                          <a:pt x="0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60" name="Freeform 14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81" y="534"/>
                                    <a:ext cx="55" cy="17"/>
                                  </a:xfrm>
                                  <a:custGeom>
                                    <a:avLst/>
                                    <a:gdLst>
                                      <a:gd name="T0" fmla="*/ 55 w 55"/>
                                      <a:gd name="T1" fmla="*/ 7 h 17"/>
                                      <a:gd name="T2" fmla="*/ 40 w 55"/>
                                      <a:gd name="T3" fmla="*/ 2 h 17"/>
                                      <a:gd name="T4" fmla="*/ 27 w 55"/>
                                      <a:gd name="T5" fmla="*/ 0 h 17"/>
                                      <a:gd name="T6" fmla="*/ 12 w 55"/>
                                      <a:gd name="T7" fmla="*/ 0 h 17"/>
                                      <a:gd name="T8" fmla="*/ 0 w 55"/>
                                      <a:gd name="T9" fmla="*/ 7 h 17"/>
                                      <a:gd name="T10" fmla="*/ 12 w 55"/>
                                      <a:gd name="T11" fmla="*/ 12 h 17"/>
                                      <a:gd name="T12" fmla="*/ 27 w 55"/>
                                      <a:gd name="T13" fmla="*/ 17 h 17"/>
                                      <a:gd name="T14" fmla="*/ 35 w 55"/>
                                      <a:gd name="T15" fmla="*/ 17 h 17"/>
                                      <a:gd name="T16" fmla="*/ 42 w 55"/>
                                      <a:gd name="T17" fmla="*/ 15 h 17"/>
                                      <a:gd name="T18" fmla="*/ 50 w 55"/>
                                      <a:gd name="T19" fmla="*/ 12 h 17"/>
                                      <a:gd name="T20" fmla="*/ 55 w 55"/>
                                      <a:gd name="T21" fmla="*/ 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5" h="17">
                                        <a:moveTo>
                                          <a:pt x="55" y="7"/>
                                        </a:moveTo>
                                        <a:lnTo>
                                          <a:pt x="40" y="2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27" y="17"/>
                                        </a:lnTo>
                                        <a:lnTo>
                                          <a:pt x="35" y="17"/>
                                        </a:lnTo>
                                        <a:lnTo>
                                          <a:pt x="42" y="15"/>
                                        </a:lnTo>
                                        <a:lnTo>
                                          <a:pt x="50" y="12"/>
                                        </a:lnTo>
                                        <a:lnTo>
                                          <a:pt x="55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61" name="Freeform 14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81" y="534"/>
                                    <a:ext cx="55" cy="17"/>
                                  </a:xfrm>
                                  <a:custGeom>
                                    <a:avLst/>
                                    <a:gdLst>
                                      <a:gd name="T0" fmla="*/ 55 w 55"/>
                                      <a:gd name="T1" fmla="*/ 7 h 17"/>
                                      <a:gd name="T2" fmla="*/ 40 w 55"/>
                                      <a:gd name="T3" fmla="*/ 2 h 17"/>
                                      <a:gd name="T4" fmla="*/ 27 w 55"/>
                                      <a:gd name="T5" fmla="*/ 0 h 17"/>
                                      <a:gd name="T6" fmla="*/ 12 w 55"/>
                                      <a:gd name="T7" fmla="*/ 0 h 17"/>
                                      <a:gd name="T8" fmla="*/ 0 w 55"/>
                                      <a:gd name="T9" fmla="*/ 7 h 17"/>
                                      <a:gd name="T10" fmla="*/ 12 w 55"/>
                                      <a:gd name="T11" fmla="*/ 12 h 17"/>
                                      <a:gd name="T12" fmla="*/ 27 w 55"/>
                                      <a:gd name="T13" fmla="*/ 17 h 17"/>
                                      <a:gd name="T14" fmla="*/ 35 w 55"/>
                                      <a:gd name="T15" fmla="*/ 17 h 17"/>
                                      <a:gd name="T16" fmla="*/ 42 w 55"/>
                                      <a:gd name="T17" fmla="*/ 15 h 17"/>
                                      <a:gd name="T18" fmla="*/ 50 w 55"/>
                                      <a:gd name="T19" fmla="*/ 12 h 17"/>
                                      <a:gd name="T20" fmla="*/ 55 w 55"/>
                                      <a:gd name="T21" fmla="*/ 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5" h="17">
                                        <a:moveTo>
                                          <a:pt x="55" y="7"/>
                                        </a:moveTo>
                                        <a:lnTo>
                                          <a:pt x="40" y="2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27" y="17"/>
                                        </a:lnTo>
                                        <a:lnTo>
                                          <a:pt x="35" y="17"/>
                                        </a:lnTo>
                                        <a:lnTo>
                                          <a:pt x="42" y="15"/>
                                        </a:lnTo>
                                        <a:lnTo>
                                          <a:pt x="50" y="12"/>
                                        </a:lnTo>
                                        <a:lnTo>
                                          <a:pt x="55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62" name="Freeform 14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36" y="534"/>
                                    <a:ext cx="64" cy="7"/>
                                  </a:xfrm>
                                  <a:custGeom>
                                    <a:avLst/>
                                    <a:gdLst>
                                      <a:gd name="T0" fmla="*/ 0 w 64"/>
                                      <a:gd name="T1" fmla="*/ 7 h 7"/>
                                      <a:gd name="T2" fmla="*/ 64 w 64"/>
                                      <a:gd name="T3" fmla="*/ 0 h 7"/>
                                      <a:gd name="T4" fmla="*/ 0 w 64"/>
                                      <a:gd name="T5" fmla="*/ 7 h 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4" h="7">
                                        <a:moveTo>
                                          <a:pt x="0" y="7"/>
                                        </a:moveTo>
                                        <a:lnTo>
                                          <a:pt x="64" y="0"/>
                                        </a:lnTo>
                                        <a:lnTo>
                                          <a:pt x="0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63" name="Freeform 14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36" y="534"/>
                                    <a:ext cx="64" cy="7"/>
                                  </a:xfrm>
                                  <a:custGeom>
                                    <a:avLst/>
                                    <a:gdLst>
                                      <a:gd name="T0" fmla="*/ 0 w 64"/>
                                      <a:gd name="T1" fmla="*/ 7 h 7"/>
                                      <a:gd name="T2" fmla="*/ 64 w 64"/>
                                      <a:gd name="T3" fmla="*/ 0 h 7"/>
                                      <a:gd name="T4" fmla="*/ 0 w 64"/>
                                      <a:gd name="T5" fmla="*/ 7 h 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4" h="7">
                                        <a:moveTo>
                                          <a:pt x="0" y="7"/>
                                        </a:moveTo>
                                        <a:lnTo>
                                          <a:pt x="64" y="0"/>
                                        </a:lnTo>
                                        <a:lnTo>
                                          <a:pt x="0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64" name="Freeform 14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08" y="519"/>
                                    <a:ext cx="57" cy="17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10 h 17"/>
                                      <a:gd name="T2" fmla="*/ 43 w 57"/>
                                      <a:gd name="T3" fmla="*/ 2 h 17"/>
                                      <a:gd name="T4" fmla="*/ 28 w 57"/>
                                      <a:gd name="T5" fmla="*/ 0 h 17"/>
                                      <a:gd name="T6" fmla="*/ 15 w 57"/>
                                      <a:gd name="T7" fmla="*/ 0 h 17"/>
                                      <a:gd name="T8" fmla="*/ 0 w 57"/>
                                      <a:gd name="T9" fmla="*/ 5 h 17"/>
                                      <a:gd name="T10" fmla="*/ 13 w 57"/>
                                      <a:gd name="T11" fmla="*/ 12 h 17"/>
                                      <a:gd name="T12" fmla="*/ 28 w 57"/>
                                      <a:gd name="T13" fmla="*/ 17 h 17"/>
                                      <a:gd name="T14" fmla="*/ 35 w 57"/>
                                      <a:gd name="T15" fmla="*/ 17 h 17"/>
                                      <a:gd name="T16" fmla="*/ 45 w 57"/>
                                      <a:gd name="T17" fmla="*/ 15 h 17"/>
                                      <a:gd name="T18" fmla="*/ 52 w 57"/>
                                      <a:gd name="T19" fmla="*/ 12 h 17"/>
                                      <a:gd name="T20" fmla="*/ 57 w 57"/>
                                      <a:gd name="T21" fmla="*/ 10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7" h="17">
                                        <a:moveTo>
                                          <a:pt x="57" y="10"/>
                                        </a:moveTo>
                                        <a:lnTo>
                                          <a:pt x="43" y="2"/>
                                        </a:lnTo>
                                        <a:lnTo>
                                          <a:pt x="28" y="0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13" y="12"/>
                                        </a:lnTo>
                                        <a:lnTo>
                                          <a:pt x="28" y="17"/>
                                        </a:lnTo>
                                        <a:lnTo>
                                          <a:pt x="35" y="17"/>
                                        </a:lnTo>
                                        <a:lnTo>
                                          <a:pt x="45" y="15"/>
                                        </a:lnTo>
                                        <a:lnTo>
                                          <a:pt x="52" y="12"/>
                                        </a:lnTo>
                                        <a:lnTo>
                                          <a:pt x="57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65" name="Freeform 14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08" y="519"/>
                                    <a:ext cx="57" cy="17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10 h 17"/>
                                      <a:gd name="T2" fmla="*/ 43 w 57"/>
                                      <a:gd name="T3" fmla="*/ 2 h 17"/>
                                      <a:gd name="T4" fmla="*/ 28 w 57"/>
                                      <a:gd name="T5" fmla="*/ 0 h 17"/>
                                      <a:gd name="T6" fmla="*/ 15 w 57"/>
                                      <a:gd name="T7" fmla="*/ 0 h 17"/>
                                      <a:gd name="T8" fmla="*/ 0 w 57"/>
                                      <a:gd name="T9" fmla="*/ 5 h 17"/>
                                      <a:gd name="T10" fmla="*/ 13 w 57"/>
                                      <a:gd name="T11" fmla="*/ 12 h 17"/>
                                      <a:gd name="T12" fmla="*/ 28 w 57"/>
                                      <a:gd name="T13" fmla="*/ 17 h 17"/>
                                      <a:gd name="T14" fmla="*/ 35 w 57"/>
                                      <a:gd name="T15" fmla="*/ 17 h 17"/>
                                      <a:gd name="T16" fmla="*/ 45 w 57"/>
                                      <a:gd name="T17" fmla="*/ 15 h 17"/>
                                      <a:gd name="T18" fmla="*/ 52 w 57"/>
                                      <a:gd name="T19" fmla="*/ 12 h 17"/>
                                      <a:gd name="T20" fmla="*/ 57 w 57"/>
                                      <a:gd name="T21" fmla="*/ 10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7" h="17">
                                        <a:moveTo>
                                          <a:pt x="57" y="10"/>
                                        </a:moveTo>
                                        <a:lnTo>
                                          <a:pt x="43" y="2"/>
                                        </a:lnTo>
                                        <a:lnTo>
                                          <a:pt x="28" y="0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13" y="12"/>
                                        </a:lnTo>
                                        <a:lnTo>
                                          <a:pt x="28" y="17"/>
                                        </a:lnTo>
                                        <a:lnTo>
                                          <a:pt x="35" y="17"/>
                                        </a:lnTo>
                                        <a:lnTo>
                                          <a:pt x="45" y="15"/>
                                        </a:lnTo>
                                        <a:lnTo>
                                          <a:pt x="52" y="12"/>
                                        </a:lnTo>
                                        <a:lnTo>
                                          <a:pt x="57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66" name="Freeform 14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65" y="521"/>
                                    <a:ext cx="70" cy="8"/>
                                  </a:xfrm>
                                  <a:custGeom>
                                    <a:avLst/>
                                    <a:gdLst>
                                      <a:gd name="T0" fmla="*/ 0 w 70"/>
                                      <a:gd name="T1" fmla="*/ 8 h 8"/>
                                      <a:gd name="T2" fmla="*/ 70 w 70"/>
                                      <a:gd name="T3" fmla="*/ 0 h 8"/>
                                      <a:gd name="T4" fmla="*/ 0 w 70"/>
                                      <a:gd name="T5" fmla="*/ 8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0" h="8">
                                        <a:moveTo>
                                          <a:pt x="0" y="8"/>
                                        </a:moveTo>
                                        <a:lnTo>
                                          <a:pt x="70" y="0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67" name="Freeform 14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65" y="521"/>
                                    <a:ext cx="70" cy="8"/>
                                  </a:xfrm>
                                  <a:custGeom>
                                    <a:avLst/>
                                    <a:gdLst>
                                      <a:gd name="T0" fmla="*/ 0 w 70"/>
                                      <a:gd name="T1" fmla="*/ 8 h 8"/>
                                      <a:gd name="T2" fmla="*/ 70 w 70"/>
                                      <a:gd name="T3" fmla="*/ 0 h 8"/>
                                      <a:gd name="T4" fmla="*/ 0 w 70"/>
                                      <a:gd name="T5" fmla="*/ 8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0" h="8">
                                        <a:moveTo>
                                          <a:pt x="0" y="8"/>
                                        </a:moveTo>
                                        <a:lnTo>
                                          <a:pt x="70" y="0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68" name="Freeform 14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41" y="504"/>
                                    <a:ext cx="57" cy="17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10 h 17"/>
                                      <a:gd name="T2" fmla="*/ 42 w 57"/>
                                      <a:gd name="T3" fmla="*/ 2 h 17"/>
                                      <a:gd name="T4" fmla="*/ 27 w 57"/>
                                      <a:gd name="T5" fmla="*/ 0 h 17"/>
                                      <a:gd name="T6" fmla="*/ 15 w 57"/>
                                      <a:gd name="T7" fmla="*/ 0 h 17"/>
                                      <a:gd name="T8" fmla="*/ 0 w 57"/>
                                      <a:gd name="T9" fmla="*/ 5 h 17"/>
                                      <a:gd name="T10" fmla="*/ 12 w 57"/>
                                      <a:gd name="T11" fmla="*/ 12 h 17"/>
                                      <a:gd name="T12" fmla="*/ 27 w 57"/>
                                      <a:gd name="T13" fmla="*/ 17 h 17"/>
                                      <a:gd name="T14" fmla="*/ 34 w 57"/>
                                      <a:gd name="T15" fmla="*/ 17 h 17"/>
                                      <a:gd name="T16" fmla="*/ 44 w 57"/>
                                      <a:gd name="T17" fmla="*/ 17 h 17"/>
                                      <a:gd name="T18" fmla="*/ 52 w 57"/>
                                      <a:gd name="T19" fmla="*/ 15 h 17"/>
                                      <a:gd name="T20" fmla="*/ 57 w 57"/>
                                      <a:gd name="T21" fmla="*/ 10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7" h="17">
                                        <a:moveTo>
                                          <a:pt x="57" y="10"/>
                                        </a:moveTo>
                                        <a:lnTo>
                                          <a:pt x="42" y="2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27" y="17"/>
                                        </a:lnTo>
                                        <a:lnTo>
                                          <a:pt x="34" y="17"/>
                                        </a:lnTo>
                                        <a:lnTo>
                                          <a:pt x="44" y="17"/>
                                        </a:lnTo>
                                        <a:lnTo>
                                          <a:pt x="52" y="15"/>
                                        </a:lnTo>
                                        <a:lnTo>
                                          <a:pt x="57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69" name="Freeform 14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41" y="504"/>
                                    <a:ext cx="57" cy="17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10 h 17"/>
                                      <a:gd name="T2" fmla="*/ 42 w 57"/>
                                      <a:gd name="T3" fmla="*/ 2 h 17"/>
                                      <a:gd name="T4" fmla="*/ 27 w 57"/>
                                      <a:gd name="T5" fmla="*/ 0 h 17"/>
                                      <a:gd name="T6" fmla="*/ 15 w 57"/>
                                      <a:gd name="T7" fmla="*/ 0 h 17"/>
                                      <a:gd name="T8" fmla="*/ 0 w 57"/>
                                      <a:gd name="T9" fmla="*/ 5 h 17"/>
                                      <a:gd name="T10" fmla="*/ 12 w 57"/>
                                      <a:gd name="T11" fmla="*/ 12 h 17"/>
                                      <a:gd name="T12" fmla="*/ 27 w 57"/>
                                      <a:gd name="T13" fmla="*/ 17 h 17"/>
                                      <a:gd name="T14" fmla="*/ 34 w 57"/>
                                      <a:gd name="T15" fmla="*/ 17 h 17"/>
                                      <a:gd name="T16" fmla="*/ 44 w 57"/>
                                      <a:gd name="T17" fmla="*/ 17 h 17"/>
                                      <a:gd name="T18" fmla="*/ 52 w 57"/>
                                      <a:gd name="T19" fmla="*/ 15 h 17"/>
                                      <a:gd name="T20" fmla="*/ 57 w 57"/>
                                      <a:gd name="T21" fmla="*/ 10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7" h="17">
                                        <a:moveTo>
                                          <a:pt x="57" y="10"/>
                                        </a:moveTo>
                                        <a:lnTo>
                                          <a:pt x="42" y="2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27" y="17"/>
                                        </a:lnTo>
                                        <a:lnTo>
                                          <a:pt x="34" y="17"/>
                                        </a:lnTo>
                                        <a:lnTo>
                                          <a:pt x="44" y="17"/>
                                        </a:lnTo>
                                        <a:lnTo>
                                          <a:pt x="52" y="15"/>
                                        </a:lnTo>
                                        <a:lnTo>
                                          <a:pt x="57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70" name="Freeform 14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98" y="509"/>
                                    <a:ext cx="69" cy="5"/>
                                  </a:xfrm>
                                  <a:custGeom>
                                    <a:avLst/>
                                    <a:gdLst>
                                      <a:gd name="T0" fmla="*/ 0 w 69"/>
                                      <a:gd name="T1" fmla="*/ 5 h 5"/>
                                      <a:gd name="T2" fmla="*/ 69 w 69"/>
                                      <a:gd name="T3" fmla="*/ 0 h 5"/>
                                      <a:gd name="T4" fmla="*/ 0 w 69"/>
                                      <a:gd name="T5" fmla="*/ 5 h 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9" h="5">
                                        <a:moveTo>
                                          <a:pt x="0" y="5"/>
                                        </a:moveTo>
                                        <a:lnTo>
                                          <a:pt x="69" y="0"/>
                                        </a:lnTo>
                                        <a:lnTo>
                                          <a:pt x="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71" name="Freeform 14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98" y="509"/>
                                    <a:ext cx="69" cy="5"/>
                                  </a:xfrm>
                                  <a:custGeom>
                                    <a:avLst/>
                                    <a:gdLst>
                                      <a:gd name="T0" fmla="*/ 0 w 69"/>
                                      <a:gd name="T1" fmla="*/ 5 h 5"/>
                                      <a:gd name="T2" fmla="*/ 69 w 69"/>
                                      <a:gd name="T3" fmla="*/ 0 h 5"/>
                                      <a:gd name="T4" fmla="*/ 0 w 69"/>
                                      <a:gd name="T5" fmla="*/ 5 h 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9" h="5">
                                        <a:moveTo>
                                          <a:pt x="0" y="5"/>
                                        </a:moveTo>
                                        <a:lnTo>
                                          <a:pt x="69" y="0"/>
                                        </a:lnTo>
                                        <a:lnTo>
                                          <a:pt x="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72" name="Freeform 14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73" y="486"/>
                                    <a:ext cx="57" cy="20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13 h 20"/>
                                      <a:gd name="T2" fmla="*/ 52 w 57"/>
                                      <a:gd name="T3" fmla="*/ 8 h 20"/>
                                      <a:gd name="T4" fmla="*/ 45 w 57"/>
                                      <a:gd name="T5" fmla="*/ 3 h 20"/>
                                      <a:gd name="T6" fmla="*/ 37 w 57"/>
                                      <a:gd name="T7" fmla="*/ 0 h 20"/>
                                      <a:gd name="T8" fmla="*/ 30 w 57"/>
                                      <a:gd name="T9" fmla="*/ 0 h 20"/>
                                      <a:gd name="T10" fmla="*/ 22 w 57"/>
                                      <a:gd name="T11" fmla="*/ 0 h 20"/>
                                      <a:gd name="T12" fmla="*/ 15 w 57"/>
                                      <a:gd name="T13" fmla="*/ 3 h 20"/>
                                      <a:gd name="T14" fmla="*/ 7 w 57"/>
                                      <a:gd name="T15" fmla="*/ 5 h 20"/>
                                      <a:gd name="T16" fmla="*/ 0 w 57"/>
                                      <a:gd name="T17" fmla="*/ 10 h 20"/>
                                      <a:gd name="T18" fmla="*/ 10 w 57"/>
                                      <a:gd name="T19" fmla="*/ 18 h 20"/>
                                      <a:gd name="T20" fmla="*/ 27 w 57"/>
                                      <a:gd name="T21" fmla="*/ 20 h 20"/>
                                      <a:gd name="T22" fmla="*/ 35 w 57"/>
                                      <a:gd name="T23" fmla="*/ 20 h 20"/>
                                      <a:gd name="T24" fmla="*/ 42 w 57"/>
                                      <a:gd name="T25" fmla="*/ 20 h 20"/>
                                      <a:gd name="T26" fmla="*/ 52 w 57"/>
                                      <a:gd name="T27" fmla="*/ 18 h 20"/>
                                      <a:gd name="T28" fmla="*/ 57 w 57"/>
                                      <a:gd name="T29" fmla="*/ 13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57" h="20">
                                        <a:moveTo>
                                          <a:pt x="57" y="13"/>
                                        </a:moveTo>
                                        <a:lnTo>
                                          <a:pt x="52" y="8"/>
                                        </a:lnTo>
                                        <a:lnTo>
                                          <a:pt x="45" y="3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15" y="3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10" y="18"/>
                                        </a:lnTo>
                                        <a:lnTo>
                                          <a:pt x="27" y="20"/>
                                        </a:lnTo>
                                        <a:lnTo>
                                          <a:pt x="35" y="20"/>
                                        </a:lnTo>
                                        <a:lnTo>
                                          <a:pt x="42" y="20"/>
                                        </a:lnTo>
                                        <a:lnTo>
                                          <a:pt x="52" y="18"/>
                                        </a:lnTo>
                                        <a:lnTo>
                                          <a:pt x="57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73" name="Freeform 14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73" y="486"/>
                                    <a:ext cx="57" cy="20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13 h 20"/>
                                      <a:gd name="T2" fmla="*/ 52 w 57"/>
                                      <a:gd name="T3" fmla="*/ 8 h 20"/>
                                      <a:gd name="T4" fmla="*/ 45 w 57"/>
                                      <a:gd name="T5" fmla="*/ 3 h 20"/>
                                      <a:gd name="T6" fmla="*/ 37 w 57"/>
                                      <a:gd name="T7" fmla="*/ 0 h 20"/>
                                      <a:gd name="T8" fmla="*/ 30 w 57"/>
                                      <a:gd name="T9" fmla="*/ 0 h 20"/>
                                      <a:gd name="T10" fmla="*/ 22 w 57"/>
                                      <a:gd name="T11" fmla="*/ 0 h 20"/>
                                      <a:gd name="T12" fmla="*/ 15 w 57"/>
                                      <a:gd name="T13" fmla="*/ 3 h 20"/>
                                      <a:gd name="T14" fmla="*/ 7 w 57"/>
                                      <a:gd name="T15" fmla="*/ 5 h 20"/>
                                      <a:gd name="T16" fmla="*/ 0 w 57"/>
                                      <a:gd name="T17" fmla="*/ 10 h 20"/>
                                      <a:gd name="T18" fmla="*/ 10 w 57"/>
                                      <a:gd name="T19" fmla="*/ 18 h 20"/>
                                      <a:gd name="T20" fmla="*/ 27 w 57"/>
                                      <a:gd name="T21" fmla="*/ 20 h 20"/>
                                      <a:gd name="T22" fmla="*/ 35 w 57"/>
                                      <a:gd name="T23" fmla="*/ 20 h 20"/>
                                      <a:gd name="T24" fmla="*/ 42 w 57"/>
                                      <a:gd name="T25" fmla="*/ 20 h 20"/>
                                      <a:gd name="T26" fmla="*/ 52 w 57"/>
                                      <a:gd name="T27" fmla="*/ 18 h 20"/>
                                      <a:gd name="T28" fmla="*/ 57 w 57"/>
                                      <a:gd name="T29" fmla="*/ 13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57" h="20">
                                        <a:moveTo>
                                          <a:pt x="57" y="13"/>
                                        </a:moveTo>
                                        <a:lnTo>
                                          <a:pt x="52" y="8"/>
                                        </a:lnTo>
                                        <a:lnTo>
                                          <a:pt x="45" y="3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15" y="3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10" y="18"/>
                                        </a:lnTo>
                                        <a:lnTo>
                                          <a:pt x="27" y="20"/>
                                        </a:lnTo>
                                        <a:lnTo>
                                          <a:pt x="35" y="20"/>
                                        </a:lnTo>
                                        <a:lnTo>
                                          <a:pt x="42" y="20"/>
                                        </a:lnTo>
                                        <a:lnTo>
                                          <a:pt x="52" y="18"/>
                                        </a:lnTo>
                                        <a:lnTo>
                                          <a:pt x="57" y="1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74" name="Freeform 14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30" y="486"/>
                                    <a:ext cx="72" cy="13"/>
                                  </a:xfrm>
                                  <a:custGeom>
                                    <a:avLst/>
                                    <a:gdLst>
                                      <a:gd name="T0" fmla="*/ 0 w 72"/>
                                      <a:gd name="T1" fmla="*/ 13 h 13"/>
                                      <a:gd name="T2" fmla="*/ 72 w 72"/>
                                      <a:gd name="T3" fmla="*/ 0 h 13"/>
                                      <a:gd name="T4" fmla="*/ 0 w 72"/>
                                      <a:gd name="T5" fmla="*/ 13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2" h="13">
                                        <a:moveTo>
                                          <a:pt x="0" y="13"/>
                                        </a:moveTo>
                                        <a:lnTo>
                                          <a:pt x="72" y="0"/>
                                        </a:lnTo>
                                        <a:lnTo>
                                          <a:pt x="0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75" name="Freeform 14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30" y="486"/>
                                    <a:ext cx="72" cy="13"/>
                                  </a:xfrm>
                                  <a:custGeom>
                                    <a:avLst/>
                                    <a:gdLst>
                                      <a:gd name="T0" fmla="*/ 0 w 72"/>
                                      <a:gd name="T1" fmla="*/ 13 h 13"/>
                                      <a:gd name="T2" fmla="*/ 72 w 72"/>
                                      <a:gd name="T3" fmla="*/ 0 h 13"/>
                                      <a:gd name="T4" fmla="*/ 0 w 72"/>
                                      <a:gd name="T5" fmla="*/ 13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2" h="13">
                                        <a:moveTo>
                                          <a:pt x="0" y="13"/>
                                        </a:moveTo>
                                        <a:lnTo>
                                          <a:pt x="72" y="0"/>
                                        </a:lnTo>
                                        <a:lnTo>
                                          <a:pt x="0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76" name="Freeform 14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74" y="589"/>
                                    <a:ext cx="122" cy="40"/>
                                  </a:xfrm>
                                  <a:custGeom>
                                    <a:avLst/>
                                    <a:gdLst>
                                      <a:gd name="T0" fmla="*/ 57 w 122"/>
                                      <a:gd name="T1" fmla="*/ 22 h 40"/>
                                      <a:gd name="T2" fmla="*/ 122 w 122"/>
                                      <a:gd name="T3" fmla="*/ 0 h 40"/>
                                      <a:gd name="T4" fmla="*/ 57 w 122"/>
                                      <a:gd name="T5" fmla="*/ 22 h 40"/>
                                      <a:gd name="T6" fmla="*/ 57 w 122"/>
                                      <a:gd name="T7" fmla="*/ 22 h 40"/>
                                      <a:gd name="T8" fmla="*/ 57 w 122"/>
                                      <a:gd name="T9" fmla="*/ 22 h 40"/>
                                      <a:gd name="T10" fmla="*/ 42 w 122"/>
                                      <a:gd name="T11" fmla="*/ 20 h 40"/>
                                      <a:gd name="T12" fmla="*/ 27 w 122"/>
                                      <a:gd name="T13" fmla="*/ 20 h 40"/>
                                      <a:gd name="T14" fmla="*/ 13 w 122"/>
                                      <a:gd name="T15" fmla="*/ 25 h 40"/>
                                      <a:gd name="T16" fmla="*/ 0 w 122"/>
                                      <a:gd name="T17" fmla="*/ 32 h 40"/>
                                      <a:gd name="T18" fmla="*/ 5 w 122"/>
                                      <a:gd name="T19" fmla="*/ 35 h 40"/>
                                      <a:gd name="T20" fmla="*/ 13 w 122"/>
                                      <a:gd name="T21" fmla="*/ 37 h 40"/>
                                      <a:gd name="T22" fmla="*/ 22 w 122"/>
                                      <a:gd name="T23" fmla="*/ 40 h 40"/>
                                      <a:gd name="T24" fmla="*/ 30 w 122"/>
                                      <a:gd name="T25" fmla="*/ 37 h 40"/>
                                      <a:gd name="T26" fmla="*/ 37 w 122"/>
                                      <a:gd name="T27" fmla="*/ 37 h 40"/>
                                      <a:gd name="T28" fmla="*/ 47 w 122"/>
                                      <a:gd name="T29" fmla="*/ 32 h 40"/>
                                      <a:gd name="T30" fmla="*/ 52 w 122"/>
                                      <a:gd name="T31" fmla="*/ 27 h 40"/>
                                      <a:gd name="T32" fmla="*/ 57 w 122"/>
                                      <a:gd name="T33" fmla="*/ 22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22" h="40">
                                        <a:moveTo>
                                          <a:pt x="57" y="22"/>
                                        </a:moveTo>
                                        <a:lnTo>
                                          <a:pt x="122" y="0"/>
                                        </a:lnTo>
                                        <a:lnTo>
                                          <a:pt x="57" y="22"/>
                                        </a:lnTo>
                                        <a:lnTo>
                                          <a:pt x="57" y="22"/>
                                        </a:lnTo>
                                        <a:lnTo>
                                          <a:pt x="57" y="22"/>
                                        </a:lnTo>
                                        <a:lnTo>
                                          <a:pt x="42" y="20"/>
                                        </a:lnTo>
                                        <a:lnTo>
                                          <a:pt x="27" y="20"/>
                                        </a:lnTo>
                                        <a:lnTo>
                                          <a:pt x="13" y="25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5" y="35"/>
                                        </a:lnTo>
                                        <a:lnTo>
                                          <a:pt x="13" y="37"/>
                                        </a:lnTo>
                                        <a:lnTo>
                                          <a:pt x="22" y="40"/>
                                        </a:lnTo>
                                        <a:lnTo>
                                          <a:pt x="30" y="37"/>
                                        </a:lnTo>
                                        <a:lnTo>
                                          <a:pt x="37" y="37"/>
                                        </a:lnTo>
                                        <a:lnTo>
                                          <a:pt x="47" y="32"/>
                                        </a:lnTo>
                                        <a:lnTo>
                                          <a:pt x="52" y="27"/>
                                        </a:lnTo>
                                        <a:lnTo>
                                          <a:pt x="57" y="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77" name="Freeform 14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74" y="589"/>
                                    <a:ext cx="122" cy="40"/>
                                  </a:xfrm>
                                  <a:custGeom>
                                    <a:avLst/>
                                    <a:gdLst>
                                      <a:gd name="T0" fmla="*/ 57 w 122"/>
                                      <a:gd name="T1" fmla="*/ 22 h 40"/>
                                      <a:gd name="T2" fmla="*/ 122 w 122"/>
                                      <a:gd name="T3" fmla="*/ 0 h 40"/>
                                      <a:gd name="T4" fmla="*/ 57 w 122"/>
                                      <a:gd name="T5" fmla="*/ 22 h 40"/>
                                      <a:gd name="T6" fmla="*/ 57 w 122"/>
                                      <a:gd name="T7" fmla="*/ 22 h 40"/>
                                      <a:gd name="T8" fmla="*/ 57 w 122"/>
                                      <a:gd name="T9" fmla="*/ 22 h 40"/>
                                      <a:gd name="T10" fmla="*/ 42 w 122"/>
                                      <a:gd name="T11" fmla="*/ 20 h 40"/>
                                      <a:gd name="T12" fmla="*/ 27 w 122"/>
                                      <a:gd name="T13" fmla="*/ 20 h 40"/>
                                      <a:gd name="T14" fmla="*/ 13 w 122"/>
                                      <a:gd name="T15" fmla="*/ 25 h 40"/>
                                      <a:gd name="T16" fmla="*/ 0 w 122"/>
                                      <a:gd name="T17" fmla="*/ 32 h 40"/>
                                      <a:gd name="T18" fmla="*/ 5 w 122"/>
                                      <a:gd name="T19" fmla="*/ 35 h 40"/>
                                      <a:gd name="T20" fmla="*/ 13 w 122"/>
                                      <a:gd name="T21" fmla="*/ 37 h 40"/>
                                      <a:gd name="T22" fmla="*/ 22 w 122"/>
                                      <a:gd name="T23" fmla="*/ 40 h 40"/>
                                      <a:gd name="T24" fmla="*/ 30 w 122"/>
                                      <a:gd name="T25" fmla="*/ 37 h 40"/>
                                      <a:gd name="T26" fmla="*/ 37 w 122"/>
                                      <a:gd name="T27" fmla="*/ 37 h 40"/>
                                      <a:gd name="T28" fmla="*/ 47 w 122"/>
                                      <a:gd name="T29" fmla="*/ 32 h 40"/>
                                      <a:gd name="T30" fmla="*/ 52 w 122"/>
                                      <a:gd name="T31" fmla="*/ 27 h 40"/>
                                      <a:gd name="T32" fmla="*/ 57 w 122"/>
                                      <a:gd name="T33" fmla="*/ 22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22" h="40">
                                        <a:moveTo>
                                          <a:pt x="57" y="22"/>
                                        </a:moveTo>
                                        <a:lnTo>
                                          <a:pt x="122" y="0"/>
                                        </a:lnTo>
                                        <a:lnTo>
                                          <a:pt x="57" y="22"/>
                                        </a:lnTo>
                                        <a:lnTo>
                                          <a:pt x="57" y="22"/>
                                        </a:lnTo>
                                        <a:lnTo>
                                          <a:pt x="57" y="22"/>
                                        </a:lnTo>
                                        <a:lnTo>
                                          <a:pt x="42" y="20"/>
                                        </a:lnTo>
                                        <a:lnTo>
                                          <a:pt x="27" y="20"/>
                                        </a:lnTo>
                                        <a:lnTo>
                                          <a:pt x="13" y="25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5" y="35"/>
                                        </a:lnTo>
                                        <a:lnTo>
                                          <a:pt x="13" y="37"/>
                                        </a:lnTo>
                                        <a:lnTo>
                                          <a:pt x="22" y="40"/>
                                        </a:lnTo>
                                        <a:lnTo>
                                          <a:pt x="30" y="37"/>
                                        </a:lnTo>
                                        <a:lnTo>
                                          <a:pt x="37" y="37"/>
                                        </a:lnTo>
                                        <a:lnTo>
                                          <a:pt x="47" y="32"/>
                                        </a:lnTo>
                                        <a:lnTo>
                                          <a:pt x="52" y="27"/>
                                        </a:lnTo>
                                        <a:lnTo>
                                          <a:pt x="57" y="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78" name="Freeform 14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42" y="611"/>
                                    <a:ext cx="122" cy="35"/>
                                  </a:xfrm>
                                  <a:custGeom>
                                    <a:avLst/>
                                    <a:gdLst>
                                      <a:gd name="T0" fmla="*/ 59 w 122"/>
                                      <a:gd name="T1" fmla="*/ 20 h 35"/>
                                      <a:gd name="T2" fmla="*/ 122 w 122"/>
                                      <a:gd name="T3" fmla="*/ 0 h 35"/>
                                      <a:gd name="T4" fmla="*/ 59 w 122"/>
                                      <a:gd name="T5" fmla="*/ 20 h 35"/>
                                      <a:gd name="T6" fmla="*/ 59 w 122"/>
                                      <a:gd name="T7" fmla="*/ 20 h 35"/>
                                      <a:gd name="T8" fmla="*/ 59 w 122"/>
                                      <a:gd name="T9" fmla="*/ 20 h 35"/>
                                      <a:gd name="T10" fmla="*/ 45 w 122"/>
                                      <a:gd name="T11" fmla="*/ 15 h 35"/>
                                      <a:gd name="T12" fmla="*/ 30 w 122"/>
                                      <a:gd name="T13" fmla="*/ 18 h 35"/>
                                      <a:gd name="T14" fmla="*/ 15 w 122"/>
                                      <a:gd name="T15" fmla="*/ 23 h 35"/>
                                      <a:gd name="T16" fmla="*/ 0 w 122"/>
                                      <a:gd name="T17" fmla="*/ 30 h 35"/>
                                      <a:gd name="T18" fmla="*/ 7 w 122"/>
                                      <a:gd name="T19" fmla="*/ 33 h 35"/>
                                      <a:gd name="T20" fmla="*/ 15 w 122"/>
                                      <a:gd name="T21" fmla="*/ 35 h 35"/>
                                      <a:gd name="T22" fmla="*/ 25 w 122"/>
                                      <a:gd name="T23" fmla="*/ 35 h 35"/>
                                      <a:gd name="T24" fmla="*/ 32 w 122"/>
                                      <a:gd name="T25" fmla="*/ 35 h 35"/>
                                      <a:gd name="T26" fmla="*/ 40 w 122"/>
                                      <a:gd name="T27" fmla="*/ 33 h 35"/>
                                      <a:gd name="T28" fmla="*/ 47 w 122"/>
                                      <a:gd name="T29" fmla="*/ 30 h 35"/>
                                      <a:gd name="T30" fmla="*/ 54 w 122"/>
                                      <a:gd name="T31" fmla="*/ 25 h 35"/>
                                      <a:gd name="T32" fmla="*/ 59 w 122"/>
                                      <a:gd name="T33" fmla="*/ 20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22" h="35">
                                        <a:moveTo>
                                          <a:pt x="59" y="20"/>
                                        </a:moveTo>
                                        <a:lnTo>
                                          <a:pt x="122" y="0"/>
                                        </a:lnTo>
                                        <a:lnTo>
                                          <a:pt x="59" y="20"/>
                                        </a:lnTo>
                                        <a:lnTo>
                                          <a:pt x="59" y="20"/>
                                        </a:lnTo>
                                        <a:lnTo>
                                          <a:pt x="59" y="20"/>
                                        </a:lnTo>
                                        <a:lnTo>
                                          <a:pt x="45" y="15"/>
                                        </a:lnTo>
                                        <a:lnTo>
                                          <a:pt x="30" y="18"/>
                                        </a:lnTo>
                                        <a:lnTo>
                                          <a:pt x="15" y="23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7" y="33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25" y="35"/>
                                        </a:lnTo>
                                        <a:lnTo>
                                          <a:pt x="32" y="35"/>
                                        </a:lnTo>
                                        <a:lnTo>
                                          <a:pt x="40" y="33"/>
                                        </a:lnTo>
                                        <a:lnTo>
                                          <a:pt x="47" y="30"/>
                                        </a:lnTo>
                                        <a:lnTo>
                                          <a:pt x="54" y="25"/>
                                        </a:lnTo>
                                        <a:lnTo>
                                          <a:pt x="59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79" name="Freeform 14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42" y="611"/>
                                    <a:ext cx="122" cy="35"/>
                                  </a:xfrm>
                                  <a:custGeom>
                                    <a:avLst/>
                                    <a:gdLst>
                                      <a:gd name="T0" fmla="*/ 59 w 122"/>
                                      <a:gd name="T1" fmla="*/ 20 h 35"/>
                                      <a:gd name="T2" fmla="*/ 122 w 122"/>
                                      <a:gd name="T3" fmla="*/ 0 h 35"/>
                                      <a:gd name="T4" fmla="*/ 59 w 122"/>
                                      <a:gd name="T5" fmla="*/ 20 h 35"/>
                                      <a:gd name="T6" fmla="*/ 59 w 122"/>
                                      <a:gd name="T7" fmla="*/ 20 h 35"/>
                                      <a:gd name="T8" fmla="*/ 59 w 122"/>
                                      <a:gd name="T9" fmla="*/ 20 h 35"/>
                                      <a:gd name="T10" fmla="*/ 45 w 122"/>
                                      <a:gd name="T11" fmla="*/ 15 h 35"/>
                                      <a:gd name="T12" fmla="*/ 30 w 122"/>
                                      <a:gd name="T13" fmla="*/ 18 h 35"/>
                                      <a:gd name="T14" fmla="*/ 15 w 122"/>
                                      <a:gd name="T15" fmla="*/ 23 h 35"/>
                                      <a:gd name="T16" fmla="*/ 0 w 122"/>
                                      <a:gd name="T17" fmla="*/ 30 h 35"/>
                                      <a:gd name="T18" fmla="*/ 7 w 122"/>
                                      <a:gd name="T19" fmla="*/ 33 h 35"/>
                                      <a:gd name="T20" fmla="*/ 15 w 122"/>
                                      <a:gd name="T21" fmla="*/ 35 h 35"/>
                                      <a:gd name="T22" fmla="*/ 25 w 122"/>
                                      <a:gd name="T23" fmla="*/ 35 h 35"/>
                                      <a:gd name="T24" fmla="*/ 32 w 122"/>
                                      <a:gd name="T25" fmla="*/ 35 h 35"/>
                                      <a:gd name="T26" fmla="*/ 40 w 122"/>
                                      <a:gd name="T27" fmla="*/ 33 h 35"/>
                                      <a:gd name="T28" fmla="*/ 47 w 122"/>
                                      <a:gd name="T29" fmla="*/ 30 h 35"/>
                                      <a:gd name="T30" fmla="*/ 54 w 122"/>
                                      <a:gd name="T31" fmla="*/ 25 h 35"/>
                                      <a:gd name="T32" fmla="*/ 59 w 122"/>
                                      <a:gd name="T33" fmla="*/ 20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22" h="35">
                                        <a:moveTo>
                                          <a:pt x="59" y="20"/>
                                        </a:moveTo>
                                        <a:lnTo>
                                          <a:pt x="122" y="0"/>
                                        </a:lnTo>
                                        <a:lnTo>
                                          <a:pt x="59" y="20"/>
                                        </a:lnTo>
                                        <a:lnTo>
                                          <a:pt x="59" y="20"/>
                                        </a:lnTo>
                                        <a:lnTo>
                                          <a:pt x="59" y="20"/>
                                        </a:lnTo>
                                        <a:lnTo>
                                          <a:pt x="45" y="15"/>
                                        </a:lnTo>
                                        <a:lnTo>
                                          <a:pt x="30" y="18"/>
                                        </a:lnTo>
                                        <a:lnTo>
                                          <a:pt x="15" y="23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7" y="33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25" y="35"/>
                                        </a:lnTo>
                                        <a:lnTo>
                                          <a:pt x="32" y="35"/>
                                        </a:lnTo>
                                        <a:lnTo>
                                          <a:pt x="40" y="33"/>
                                        </a:lnTo>
                                        <a:lnTo>
                                          <a:pt x="47" y="30"/>
                                        </a:lnTo>
                                        <a:lnTo>
                                          <a:pt x="54" y="25"/>
                                        </a:lnTo>
                                        <a:lnTo>
                                          <a:pt x="59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80" name="Freeform 14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8" y="561"/>
                                    <a:ext cx="65" cy="15"/>
                                  </a:xfrm>
                                  <a:custGeom>
                                    <a:avLst/>
                                    <a:gdLst>
                                      <a:gd name="T0" fmla="*/ 0 w 65"/>
                                      <a:gd name="T1" fmla="*/ 15 h 15"/>
                                      <a:gd name="T2" fmla="*/ 65 w 65"/>
                                      <a:gd name="T3" fmla="*/ 0 h 15"/>
                                      <a:gd name="T4" fmla="*/ 0 w 65"/>
                                      <a:gd name="T5" fmla="*/ 15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5" h="15">
                                        <a:moveTo>
                                          <a:pt x="0" y="15"/>
                                        </a:moveTo>
                                        <a:lnTo>
                                          <a:pt x="65" y="0"/>
                                        </a:lnTo>
                                        <a:lnTo>
                                          <a:pt x="0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81" name="Freeform 14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8" y="561"/>
                                    <a:ext cx="65" cy="15"/>
                                  </a:xfrm>
                                  <a:custGeom>
                                    <a:avLst/>
                                    <a:gdLst>
                                      <a:gd name="T0" fmla="*/ 0 w 65"/>
                                      <a:gd name="T1" fmla="*/ 15 h 15"/>
                                      <a:gd name="T2" fmla="*/ 65 w 65"/>
                                      <a:gd name="T3" fmla="*/ 0 h 15"/>
                                      <a:gd name="T4" fmla="*/ 0 w 65"/>
                                      <a:gd name="T5" fmla="*/ 15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5" h="15">
                                        <a:moveTo>
                                          <a:pt x="0" y="15"/>
                                        </a:moveTo>
                                        <a:lnTo>
                                          <a:pt x="65" y="0"/>
                                        </a:lnTo>
                                        <a:lnTo>
                                          <a:pt x="0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82" name="Freeform 147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06" y="566"/>
                                    <a:ext cx="72" cy="88"/>
                                  </a:xfrm>
                                  <a:custGeom>
                                    <a:avLst/>
                                    <a:gdLst>
                                      <a:gd name="T0" fmla="*/ 25 w 72"/>
                                      <a:gd name="T1" fmla="*/ 43 h 88"/>
                                      <a:gd name="T2" fmla="*/ 72 w 72"/>
                                      <a:gd name="T3" fmla="*/ 0 h 88"/>
                                      <a:gd name="T4" fmla="*/ 25 w 72"/>
                                      <a:gd name="T5" fmla="*/ 43 h 88"/>
                                      <a:gd name="T6" fmla="*/ 25 w 72"/>
                                      <a:gd name="T7" fmla="*/ 43 h 88"/>
                                      <a:gd name="T8" fmla="*/ 10 w 72"/>
                                      <a:gd name="T9" fmla="*/ 50 h 88"/>
                                      <a:gd name="T10" fmla="*/ 3 w 72"/>
                                      <a:gd name="T11" fmla="*/ 63 h 88"/>
                                      <a:gd name="T12" fmla="*/ 0 w 72"/>
                                      <a:gd name="T13" fmla="*/ 68 h 88"/>
                                      <a:gd name="T14" fmla="*/ 0 w 72"/>
                                      <a:gd name="T15" fmla="*/ 75 h 88"/>
                                      <a:gd name="T16" fmla="*/ 0 w 72"/>
                                      <a:gd name="T17" fmla="*/ 80 h 88"/>
                                      <a:gd name="T18" fmla="*/ 3 w 72"/>
                                      <a:gd name="T19" fmla="*/ 88 h 88"/>
                                      <a:gd name="T20" fmla="*/ 10 w 72"/>
                                      <a:gd name="T21" fmla="*/ 85 h 88"/>
                                      <a:gd name="T22" fmla="*/ 15 w 72"/>
                                      <a:gd name="T23" fmla="*/ 83 h 88"/>
                                      <a:gd name="T24" fmla="*/ 20 w 72"/>
                                      <a:gd name="T25" fmla="*/ 78 h 88"/>
                                      <a:gd name="T26" fmla="*/ 25 w 72"/>
                                      <a:gd name="T27" fmla="*/ 73 h 88"/>
                                      <a:gd name="T28" fmla="*/ 28 w 72"/>
                                      <a:gd name="T29" fmla="*/ 65 h 88"/>
                                      <a:gd name="T30" fmla="*/ 30 w 72"/>
                                      <a:gd name="T31" fmla="*/ 58 h 88"/>
                                      <a:gd name="T32" fmla="*/ 28 w 72"/>
                                      <a:gd name="T33" fmla="*/ 50 h 88"/>
                                      <a:gd name="T34" fmla="*/ 25 w 72"/>
                                      <a:gd name="T35" fmla="*/ 43 h 8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2" h="88">
                                        <a:moveTo>
                                          <a:pt x="25" y="43"/>
                                        </a:moveTo>
                                        <a:lnTo>
                                          <a:pt x="72" y="0"/>
                                        </a:lnTo>
                                        <a:lnTo>
                                          <a:pt x="25" y="43"/>
                                        </a:lnTo>
                                        <a:close/>
                                        <a:moveTo>
                                          <a:pt x="25" y="43"/>
                                        </a:moveTo>
                                        <a:lnTo>
                                          <a:pt x="10" y="50"/>
                                        </a:lnTo>
                                        <a:lnTo>
                                          <a:pt x="3" y="63"/>
                                        </a:lnTo>
                                        <a:lnTo>
                                          <a:pt x="0" y="68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3" y="88"/>
                                        </a:lnTo>
                                        <a:lnTo>
                                          <a:pt x="10" y="85"/>
                                        </a:lnTo>
                                        <a:lnTo>
                                          <a:pt x="15" y="83"/>
                                        </a:lnTo>
                                        <a:lnTo>
                                          <a:pt x="20" y="78"/>
                                        </a:lnTo>
                                        <a:lnTo>
                                          <a:pt x="25" y="73"/>
                                        </a:lnTo>
                                        <a:lnTo>
                                          <a:pt x="28" y="65"/>
                                        </a:lnTo>
                                        <a:lnTo>
                                          <a:pt x="30" y="58"/>
                                        </a:lnTo>
                                        <a:lnTo>
                                          <a:pt x="28" y="50"/>
                                        </a:lnTo>
                                        <a:lnTo>
                                          <a:pt x="25" y="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83" name="Freeform 14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31" y="566"/>
                                    <a:ext cx="47" cy="43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43 h 43"/>
                                      <a:gd name="T2" fmla="*/ 47 w 47"/>
                                      <a:gd name="T3" fmla="*/ 0 h 43"/>
                                      <a:gd name="T4" fmla="*/ 0 w 47"/>
                                      <a:gd name="T5" fmla="*/ 43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7" h="43">
                                        <a:moveTo>
                                          <a:pt x="0" y="43"/>
                                        </a:moveTo>
                                        <a:lnTo>
                                          <a:pt x="47" y="0"/>
                                        </a:lnTo>
                                        <a:lnTo>
                                          <a:pt x="0" y="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84" name="Freeform 14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06" y="609"/>
                                    <a:ext cx="30" cy="45"/>
                                  </a:xfrm>
                                  <a:custGeom>
                                    <a:avLst/>
                                    <a:gdLst>
                                      <a:gd name="T0" fmla="*/ 25 w 30"/>
                                      <a:gd name="T1" fmla="*/ 0 h 45"/>
                                      <a:gd name="T2" fmla="*/ 10 w 30"/>
                                      <a:gd name="T3" fmla="*/ 7 h 45"/>
                                      <a:gd name="T4" fmla="*/ 3 w 30"/>
                                      <a:gd name="T5" fmla="*/ 20 h 45"/>
                                      <a:gd name="T6" fmla="*/ 0 w 30"/>
                                      <a:gd name="T7" fmla="*/ 25 h 45"/>
                                      <a:gd name="T8" fmla="*/ 0 w 30"/>
                                      <a:gd name="T9" fmla="*/ 32 h 45"/>
                                      <a:gd name="T10" fmla="*/ 0 w 30"/>
                                      <a:gd name="T11" fmla="*/ 37 h 45"/>
                                      <a:gd name="T12" fmla="*/ 3 w 30"/>
                                      <a:gd name="T13" fmla="*/ 45 h 45"/>
                                      <a:gd name="T14" fmla="*/ 10 w 30"/>
                                      <a:gd name="T15" fmla="*/ 42 h 45"/>
                                      <a:gd name="T16" fmla="*/ 15 w 30"/>
                                      <a:gd name="T17" fmla="*/ 40 h 45"/>
                                      <a:gd name="T18" fmla="*/ 20 w 30"/>
                                      <a:gd name="T19" fmla="*/ 35 h 45"/>
                                      <a:gd name="T20" fmla="*/ 25 w 30"/>
                                      <a:gd name="T21" fmla="*/ 30 h 45"/>
                                      <a:gd name="T22" fmla="*/ 28 w 30"/>
                                      <a:gd name="T23" fmla="*/ 22 h 45"/>
                                      <a:gd name="T24" fmla="*/ 30 w 30"/>
                                      <a:gd name="T25" fmla="*/ 15 h 45"/>
                                      <a:gd name="T26" fmla="*/ 28 w 30"/>
                                      <a:gd name="T27" fmla="*/ 7 h 45"/>
                                      <a:gd name="T28" fmla="*/ 25 w 30"/>
                                      <a:gd name="T29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0" h="45">
                                        <a:moveTo>
                                          <a:pt x="25" y="0"/>
                                        </a:moveTo>
                                        <a:lnTo>
                                          <a:pt x="10" y="7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3" y="45"/>
                                        </a:lnTo>
                                        <a:lnTo>
                                          <a:pt x="10" y="42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8" y="22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28" y="7"/>
                                        </a:lnTo>
                                        <a:lnTo>
                                          <a:pt x="2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85" name="Freeform 147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77" y="586"/>
                                    <a:ext cx="54" cy="97"/>
                                  </a:xfrm>
                                  <a:custGeom>
                                    <a:avLst/>
                                    <a:gdLst>
                                      <a:gd name="T0" fmla="*/ 24 w 54"/>
                                      <a:gd name="T1" fmla="*/ 53 h 97"/>
                                      <a:gd name="T2" fmla="*/ 54 w 54"/>
                                      <a:gd name="T3" fmla="*/ 0 h 97"/>
                                      <a:gd name="T4" fmla="*/ 24 w 54"/>
                                      <a:gd name="T5" fmla="*/ 53 h 97"/>
                                      <a:gd name="T6" fmla="*/ 24 w 54"/>
                                      <a:gd name="T7" fmla="*/ 50 h 97"/>
                                      <a:gd name="T8" fmla="*/ 12 w 54"/>
                                      <a:gd name="T9" fmla="*/ 60 h 97"/>
                                      <a:gd name="T10" fmla="*/ 5 w 54"/>
                                      <a:gd name="T11" fmla="*/ 70 h 97"/>
                                      <a:gd name="T12" fmla="*/ 0 w 54"/>
                                      <a:gd name="T13" fmla="*/ 82 h 97"/>
                                      <a:gd name="T14" fmla="*/ 2 w 54"/>
                                      <a:gd name="T15" fmla="*/ 97 h 97"/>
                                      <a:gd name="T16" fmla="*/ 10 w 54"/>
                                      <a:gd name="T17" fmla="*/ 95 h 97"/>
                                      <a:gd name="T18" fmla="*/ 15 w 54"/>
                                      <a:gd name="T19" fmla="*/ 90 h 97"/>
                                      <a:gd name="T20" fmla="*/ 19 w 54"/>
                                      <a:gd name="T21" fmla="*/ 85 h 97"/>
                                      <a:gd name="T22" fmla="*/ 24 w 54"/>
                                      <a:gd name="T23" fmla="*/ 80 h 97"/>
                                      <a:gd name="T24" fmla="*/ 27 w 54"/>
                                      <a:gd name="T25" fmla="*/ 73 h 97"/>
                                      <a:gd name="T26" fmla="*/ 27 w 54"/>
                                      <a:gd name="T27" fmla="*/ 65 h 97"/>
                                      <a:gd name="T28" fmla="*/ 27 w 54"/>
                                      <a:gd name="T29" fmla="*/ 58 h 97"/>
                                      <a:gd name="T30" fmla="*/ 24 w 54"/>
                                      <a:gd name="T31" fmla="*/ 50 h 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54" h="97">
                                        <a:moveTo>
                                          <a:pt x="24" y="53"/>
                                        </a:moveTo>
                                        <a:lnTo>
                                          <a:pt x="54" y="0"/>
                                        </a:lnTo>
                                        <a:lnTo>
                                          <a:pt x="24" y="53"/>
                                        </a:lnTo>
                                        <a:close/>
                                        <a:moveTo>
                                          <a:pt x="24" y="50"/>
                                        </a:moveTo>
                                        <a:lnTo>
                                          <a:pt x="12" y="60"/>
                                        </a:lnTo>
                                        <a:lnTo>
                                          <a:pt x="5" y="70"/>
                                        </a:lnTo>
                                        <a:lnTo>
                                          <a:pt x="0" y="82"/>
                                        </a:lnTo>
                                        <a:lnTo>
                                          <a:pt x="2" y="97"/>
                                        </a:lnTo>
                                        <a:lnTo>
                                          <a:pt x="10" y="95"/>
                                        </a:lnTo>
                                        <a:lnTo>
                                          <a:pt x="15" y="90"/>
                                        </a:lnTo>
                                        <a:lnTo>
                                          <a:pt x="19" y="85"/>
                                        </a:lnTo>
                                        <a:lnTo>
                                          <a:pt x="24" y="80"/>
                                        </a:lnTo>
                                        <a:lnTo>
                                          <a:pt x="27" y="73"/>
                                        </a:lnTo>
                                        <a:lnTo>
                                          <a:pt x="27" y="65"/>
                                        </a:lnTo>
                                        <a:lnTo>
                                          <a:pt x="27" y="58"/>
                                        </a:lnTo>
                                        <a:lnTo>
                                          <a:pt x="24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86" name="Freeform 14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01" y="586"/>
                                    <a:ext cx="30" cy="53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53 h 53"/>
                                      <a:gd name="T2" fmla="*/ 30 w 30"/>
                                      <a:gd name="T3" fmla="*/ 0 h 53"/>
                                      <a:gd name="T4" fmla="*/ 0 w 30"/>
                                      <a:gd name="T5" fmla="*/ 53 h 5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0" h="53">
                                        <a:moveTo>
                                          <a:pt x="0" y="53"/>
                                        </a:moveTo>
                                        <a:lnTo>
                                          <a:pt x="30" y="0"/>
                                        </a:lnTo>
                                        <a:lnTo>
                                          <a:pt x="0" y="5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87" name="Freeform 14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77" y="636"/>
                                    <a:ext cx="27" cy="47"/>
                                  </a:xfrm>
                                  <a:custGeom>
                                    <a:avLst/>
                                    <a:gdLst>
                                      <a:gd name="T0" fmla="*/ 24 w 27"/>
                                      <a:gd name="T1" fmla="*/ 0 h 47"/>
                                      <a:gd name="T2" fmla="*/ 12 w 27"/>
                                      <a:gd name="T3" fmla="*/ 10 h 47"/>
                                      <a:gd name="T4" fmla="*/ 5 w 27"/>
                                      <a:gd name="T5" fmla="*/ 20 h 47"/>
                                      <a:gd name="T6" fmla="*/ 0 w 27"/>
                                      <a:gd name="T7" fmla="*/ 32 h 47"/>
                                      <a:gd name="T8" fmla="*/ 2 w 27"/>
                                      <a:gd name="T9" fmla="*/ 47 h 47"/>
                                      <a:gd name="T10" fmla="*/ 10 w 27"/>
                                      <a:gd name="T11" fmla="*/ 45 h 47"/>
                                      <a:gd name="T12" fmla="*/ 15 w 27"/>
                                      <a:gd name="T13" fmla="*/ 40 h 47"/>
                                      <a:gd name="T14" fmla="*/ 19 w 27"/>
                                      <a:gd name="T15" fmla="*/ 35 h 47"/>
                                      <a:gd name="T16" fmla="*/ 24 w 27"/>
                                      <a:gd name="T17" fmla="*/ 30 h 47"/>
                                      <a:gd name="T18" fmla="*/ 27 w 27"/>
                                      <a:gd name="T19" fmla="*/ 23 h 47"/>
                                      <a:gd name="T20" fmla="*/ 27 w 27"/>
                                      <a:gd name="T21" fmla="*/ 15 h 47"/>
                                      <a:gd name="T22" fmla="*/ 27 w 27"/>
                                      <a:gd name="T23" fmla="*/ 8 h 47"/>
                                      <a:gd name="T24" fmla="*/ 24 w 27"/>
                                      <a:gd name="T25" fmla="*/ 0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7" h="47">
                                        <a:moveTo>
                                          <a:pt x="24" y="0"/>
                                        </a:moveTo>
                                        <a:lnTo>
                                          <a:pt x="12" y="10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2" y="47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19" y="35"/>
                                        </a:lnTo>
                                        <a:lnTo>
                                          <a:pt x="24" y="30"/>
                                        </a:lnTo>
                                        <a:lnTo>
                                          <a:pt x="27" y="23"/>
                                        </a:lnTo>
                                        <a:lnTo>
                                          <a:pt x="27" y="15"/>
                                        </a:lnTo>
                                        <a:lnTo>
                                          <a:pt x="27" y="8"/>
                                        </a:lnTo>
                                        <a:lnTo>
                                          <a:pt x="24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88" name="Freeform 147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49" y="609"/>
                                    <a:ext cx="55" cy="94"/>
                                  </a:xfrm>
                                  <a:custGeom>
                                    <a:avLst/>
                                    <a:gdLst>
                                      <a:gd name="T0" fmla="*/ 23 w 55"/>
                                      <a:gd name="T1" fmla="*/ 50 h 94"/>
                                      <a:gd name="T2" fmla="*/ 55 w 55"/>
                                      <a:gd name="T3" fmla="*/ 0 h 94"/>
                                      <a:gd name="T4" fmla="*/ 23 w 55"/>
                                      <a:gd name="T5" fmla="*/ 50 h 94"/>
                                      <a:gd name="T6" fmla="*/ 23 w 55"/>
                                      <a:gd name="T7" fmla="*/ 50 h 94"/>
                                      <a:gd name="T8" fmla="*/ 10 w 55"/>
                                      <a:gd name="T9" fmla="*/ 59 h 94"/>
                                      <a:gd name="T10" fmla="*/ 3 w 55"/>
                                      <a:gd name="T11" fmla="*/ 69 h 94"/>
                                      <a:gd name="T12" fmla="*/ 0 w 55"/>
                                      <a:gd name="T13" fmla="*/ 82 h 94"/>
                                      <a:gd name="T14" fmla="*/ 0 w 55"/>
                                      <a:gd name="T15" fmla="*/ 94 h 94"/>
                                      <a:gd name="T16" fmla="*/ 8 w 55"/>
                                      <a:gd name="T17" fmla="*/ 92 h 94"/>
                                      <a:gd name="T18" fmla="*/ 13 w 55"/>
                                      <a:gd name="T19" fmla="*/ 89 h 94"/>
                                      <a:gd name="T20" fmla="*/ 18 w 55"/>
                                      <a:gd name="T21" fmla="*/ 84 h 94"/>
                                      <a:gd name="T22" fmla="*/ 23 w 55"/>
                                      <a:gd name="T23" fmla="*/ 77 h 94"/>
                                      <a:gd name="T24" fmla="*/ 25 w 55"/>
                                      <a:gd name="T25" fmla="*/ 72 h 94"/>
                                      <a:gd name="T26" fmla="*/ 28 w 55"/>
                                      <a:gd name="T27" fmla="*/ 64 h 94"/>
                                      <a:gd name="T28" fmla="*/ 25 w 55"/>
                                      <a:gd name="T29" fmla="*/ 57 h 94"/>
                                      <a:gd name="T30" fmla="*/ 23 w 55"/>
                                      <a:gd name="T31" fmla="*/ 50 h 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55" h="94">
                                        <a:moveTo>
                                          <a:pt x="23" y="50"/>
                                        </a:moveTo>
                                        <a:lnTo>
                                          <a:pt x="55" y="0"/>
                                        </a:lnTo>
                                        <a:lnTo>
                                          <a:pt x="23" y="50"/>
                                        </a:lnTo>
                                        <a:close/>
                                        <a:moveTo>
                                          <a:pt x="23" y="50"/>
                                        </a:moveTo>
                                        <a:lnTo>
                                          <a:pt x="10" y="59"/>
                                        </a:lnTo>
                                        <a:lnTo>
                                          <a:pt x="3" y="69"/>
                                        </a:lnTo>
                                        <a:lnTo>
                                          <a:pt x="0" y="82"/>
                                        </a:lnTo>
                                        <a:lnTo>
                                          <a:pt x="0" y="94"/>
                                        </a:lnTo>
                                        <a:lnTo>
                                          <a:pt x="8" y="92"/>
                                        </a:lnTo>
                                        <a:lnTo>
                                          <a:pt x="13" y="89"/>
                                        </a:lnTo>
                                        <a:lnTo>
                                          <a:pt x="18" y="84"/>
                                        </a:lnTo>
                                        <a:lnTo>
                                          <a:pt x="23" y="77"/>
                                        </a:lnTo>
                                        <a:lnTo>
                                          <a:pt x="25" y="72"/>
                                        </a:lnTo>
                                        <a:lnTo>
                                          <a:pt x="28" y="64"/>
                                        </a:lnTo>
                                        <a:lnTo>
                                          <a:pt x="25" y="57"/>
                                        </a:lnTo>
                                        <a:lnTo>
                                          <a:pt x="23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89" name="Freeform 14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72" y="609"/>
                                    <a:ext cx="32" cy="50"/>
                                  </a:xfrm>
                                  <a:custGeom>
                                    <a:avLst/>
                                    <a:gdLst>
                                      <a:gd name="T0" fmla="*/ 0 w 32"/>
                                      <a:gd name="T1" fmla="*/ 50 h 50"/>
                                      <a:gd name="T2" fmla="*/ 32 w 32"/>
                                      <a:gd name="T3" fmla="*/ 0 h 50"/>
                                      <a:gd name="T4" fmla="*/ 0 w 32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50">
                                        <a:moveTo>
                                          <a:pt x="0" y="50"/>
                                        </a:moveTo>
                                        <a:lnTo>
                                          <a:pt x="32" y="0"/>
                                        </a:lnTo>
                                        <a:lnTo>
                                          <a:pt x="0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90" name="Freeform 14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49" y="659"/>
                                    <a:ext cx="28" cy="44"/>
                                  </a:xfrm>
                                  <a:custGeom>
                                    <a:avLst/>
                                    <a:gdLst>
                                      <a:gd name="T0" fmla="*/ 23 w 28"/>
                                      <a:gd name="T1" fmla="*/ 0 h 44"/>
                                      <a:gd name="T2" fmla="*/ 10 w 28"/>
                                      <a:gd name="T3" fmla="*/ 9 h 44"/>
                                      <a:gd name="T4" fmla="*/ 3 w 28"/>
                                      <a:gd name="T5" fmla="*/ 19 h 44"/>
                                      <a:gd name="T6" fmla="*/ 0 w 28"/>
                                      <a:gd name="T7" fmla="*/ 32 h 44"/>
                                      <a:gd name="T8" fmla="*/ 0 w 28"/>
                                      <a:gd name="T9" fmla="*/ 44 h 44"/>
                                      <a:gd name="T10" fmla="*/ 8 w 28"/>
                                      <a:gd name="T11" fmla="*/ 42 h 44"/>
                                      <a:gd name="T12" fmla="*/ 13 w 28"/>
                                      <a:gd name="T13" fmla="*/ 39 h 44"/>
                                      <a:gd name="T14" fmla="*/ 18 w 28"/>
                                      <a:gd name="T15" fmla="*/ 34 h 44"/>
                                      <a:gd name="T16" fmla="*/ 23 w 28"/>
                                      <a:gd name="T17" fmla="*/ 27 h 44"/>
                                      <a:gd name="T18" fmla="*/ 25 w 28"/>
                                      <a:gd name="T19" fmla="*/ 22 h 44"/>
                                      <a:gd name="T20" fmla="*/ 28 w 28"/>
                                      <a:gd name="T21" fmla="*/ 14 h 44"/>
                                      <a:gd name="T22" fmla="*/ 25 w 28"/>
                                      <a:gd name="T23" fmla="*/ 7 h 44"/>
                                      <a:gd name="T24" fmla="*/ 23 w 28"/>
                                      <a:gd name="T25" fmla="*/ 0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8" h="44">
                                        <a:moveTo>
                                          <a:pt x="23" y="0"/>
                                        </a:moveTo>
                                        <a:lnTo>
                                          <a:pt x="10" y="9"/>
                                        </a:lnTo>
                                        <a:lnTo>
                                          <a:pt x="3" y="19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0" y="44"/>
                                        </a:lnTo>
                                        <a:lnTo>
                                          <a:pt x="8" y="42"/>
                                        </a:lnTo>
                                        <a:lnTo>
                                          <a:pt x="13" y="39"/>
                                        </a:lnTo>
                                        <a:lnTo>
                                          <a:pt x="18" y="34"/>
                                        </a:lnTo>
                                        <a:lnTo>
                                          <a:pt x="23" y="27"/>
                                        </a:lnTo>
                                        <a:lnTo>
                                          <a:pt x="25" y="22"/>
                                        </a:lnTo>
                                        <a:lnTo>
                                          <a:pt x="28" y="14"/>
                                        </a:lnTo>
                                        <a:lnTo>
                                          <a:pt x="25" y="7"/>
                                        </a:lnTo>
                                        <a:lnTo>
                                          <a:pt x="2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91" name="Freeform 148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39" y="546"/>
                                    <a:ext cx="74" cy="88"/>
                                  </a:xfrm>
                                  <a:custGeom>
                                    <a:avLst/>
                                    <a:gdLst>
                                      <a:gd name="T0" fmla="*/ 25 w 74"/>
                                      <a:gd name="T1" fmla="*/ 43 h 88"/>
                                      <a:gd name="T2" fmla="*/ 74 w 74"/>
                                      <a:gd name="T3" fmla="*/ 0 h 88"/>
                                      <a:gd name="T4" fmla="*/ 25 w 74"/>
                                      <a:gd name="T5" fmla="*/ 43 h 88"/>
                                      <a:gd name="T6" fmla="*/ 25 w 74"/>
                                      <a:gd name="T7" fmla="*/ 43 h 88"/>
                                      <a:gd name="T8" fmla="*/ 12 w 74"/>
                                      <a:gd name="T9" fmla="*/ 50 h 88"/>
                                      <a:gd name="T10" fmla="*/ 2 w 74"/>
                                      <a:gd name="T11" fmla="*/ 63 h 88"/>
                                      <a:gd name="T12" fmla="*/ 2 w 74"/>
                                      <a:gd name="T13" fmla="*/ 68 h 88"/>
                                      <a:gd name="T14" fmla="*/ 0 w 74"/>
                                      <a:gd name="T15" fmla="*/ 73 h 88"/>
                                      <a:gd name="T16" fmla="*/ 0 w 74"/>
                                      <a:gd name="T17" fmla="*/ 80 h 88"/>
                                      <a:gd name="T18" fmla="*/ 2 w 74"/>
                                      <a:gd name="T19" fmla="*/ 88 h 88"/>
                                      <a:gd name="T20" fmla="*/ 10 w 74"/>
                                      <a:gd name="T21" fmla="*/ 85 h 88"/>
                                      <a:gd name="T22" fmla="*/ 17 w 74"/>
                                      <a:gd name="T23" fmla="*/ 83 h 88"/>
                                      <a:gd name="T24" fmla="*/ 22 w 74"/>
                                      <a:gd name="T25" fmla="*/ 78 h 88"/>
                                      <a:gd name="T26" fmla="*/ 25 w 74"/>
                                      <a:gd name="T27" fmla="*/ 70 h 88"/>
                                      <a:gd name="T28" fmla="*/ 30 w 74"/>
                                      <a:gd name="T29" fmla="*/ 65 h 88"/>
                                      <a:gd name="T30" fmla="*/ 30 w 74"/>
                                      <a:gd name="T31" fmla="*/ 58 h 88"/>
                                      <a:gd name="T32" fmla="*/ 30 w 74"/>
                                      <a:gd name="T33" fmla="*/ 50 h 88"/>
                                      <a:gd name="T34" fmla="*/ 25 w 74"/>
                                      <a:gd name="T35" fmla="*/ 43 h 8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4" h="88">
                                        <a:moveTo>
                                          <a:pt x="25" y="43"/>
                                        </a:moveTo>
                                        <a:lnTo>
                                          <a:pt x="74" y="0"/>
                                        </a:lnTo>
                                        <a:lnTo>
                                          <a:pt x="25" y="43"/>
                                        </a:lnTo>
                                        <a:close/>
                                        <a:moveTo>
                                          <a:pt x="25" y="43"/>
                                        </a:moveTo>
                                        <a:lnTo>
                                          <a:pt x="12" y="50"/>
                                        </a:lnTo>
                                        <a:lnTo>
                                          <a:pt x="2" y="63"/>
                                        </a:lnTo>
                                        <a:lnTo>
                                          <a:pt x="2" y="68"/>
                                        </a:lnTo>
                                        <a:lnTo>
                                          <a:pt x="0" y="73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2" y="88"/>
                                        </a:lnTo>
                                        <a:lnTo>
                                          <a:pt x="10" y="85"/>
                                        </a:lnTo>
                                        <a:lnTo>
                                          <a:pt x="17" y="83"/>
                                        </a:lnTo>
                                        <a:lnTo>
                                          <a:pt x="22" y="78"/>
                                        </a:lnTo>
                                        <a:lnTo>
                                          <a:pt x="25" y="70"/>
                                        </a:lnTo>
                                        <a:lnTo>
                                          <a:pt x="30" y="65"/>
                                        </a:lnTo>
                                        <a:lnTo>
                                          <a:pt x="30" y="58"/>
                                        </a:lnTo>
                                        <a:lnTo>
                                          <a:pt x="30" y="50"/>
                                        </a:lnTo>
                                        <a:lnTo>
                                          <a:pt x="25" y="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92" name="Freeform 14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64" y="546"/>
                                    <a:ext cx="49" cy="43"/>
                                  </a:xfrm>
                                  <a:custGeom>
                                    <a:avLst/>
                                    <a:gdLst>
                                      <a:gd name="T0" fmla="*/ 0 w 49"/>
                                      <a:gd name="T1" fmla="*/ 43 h 43"/>
                                      <a:gd name="T2" fmla="*/ 49 w 49"/>
                                      <a:gd name="T3" fmla="*/ 0 h 43"/>
                                      <a:gd name="T4" fmla="*/ 0 w 49"/>
                                      <a:gd name="T5" fmla="*/ 43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9" h="43">
                                        <a:moveTo>
                                          <a:pt x="0" y="43"/>
                                        </a:moveTo>
                                        <a:lnTo>
                                          <a:pt x="49" y="0"/>
                                        </a:lnTo>
                                        <a:lnTo>
                                          <a:pt x="0" y="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93" name="Freeform 14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39" y="589"/>
                                    <a:ext cx="30" cy="45"/>
                                  </a:xfrm>
                                  <a:custGeom>
                                    <a:avLst/>
                                    <a:gdLst>
                                      <a:gd name="T0" fmla="*/ 25 w 30"/>
                                      <a:gd name="T1" fmla="*/ 0 h 45"/>
                                      <a:gd name="T2" fmla="*/ 12 w 30"/>
                                      <a:gd name="T3" fmla="*/ 7 h 45"/>
                                      <a:gd name="T4" fmla="*/ 2 w 30"/>
                                      <a:gd name="T5" fmla="*/ 20 h 45"/>
                                      <a:gd name="T6" fmla="*/ 2 w 30"/>
                                      <a:gd name="T7" fmla="*/ 25 h 45"/>
                                      <a:gd name="T8" fmla="*/ 0 w 30"/>
                                      <a:gd name="T9" fmla="*/ 30 h 45"/>
                                      <a:gd name="T10" fmla="*/ 0 w 30"/>
                                      <a:gd name="T11" fmla="*/ 37 h 45"/>
                                      <a:gd name="T12" fmla="*/ 2 w 30"/>
                                      <a:gd name="T13" fmla="*/ 45 h 45"/>
                                      <a:gd name="T14" fmla="*/ 10 w 30"/>
                                      <a:gd name="T15" fmla="*/ 42 h 45"/>
                                      <a:gd name="T16" fmla="*/ 17 w 30"/>
                                      <a:gd name="T17" fmla="*/ 40 h 45"/>
                                      <a:gd name="T18" fmla="*/ 22 w 30"/>
                                      <a:gd name="T19" fmla="*/ 35 h 45"/>
                                      <a:gd name="T20" fmla="*/ 25 w 30"/>
                                      <a:gd name="T21" fmla="*/ 27 h 45"/>
                                      <a:gd name="T22" fmla="*/ 30 w 30"/>
                                      <a:gd name="T23" fmla="*/ 22 h 45"/>
                                      <a:gd name="T24" fmla="*/ 30 w 30"/>
                                      <a:gd name="T25" fmla="*/ 15 h 45"/>
                                      <a:gd name="T26" fmla="*/ 30 w 30"/>
                                      <a:gd name="T27" fmla="*/ 7 h 45"/>
                                      <a:gd name="T28" fmla="*/ 25 w 30"/>
                                      <a:gd name="T29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0" h="45">
                                        <a:moveTo>
                                          <a:pt x="25" y="0"/>
                                        </a:moveTo>
                                        <a:lnTo>
                                          <a:pt x="12" y="7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2" y="25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2" y="45"/>
                                        </a:lnTo>
                                        <a:lnTo>
                                          <a:pt x="10" y="42"/>
                                        </a:lnTo>
                                        <a:lnTo>
                                          <a:pt x="17" y="40"/>
                                        </a:lnTo>
                                        <a:lnTo>
                                          <a:pt x="22" y="35"/>
                                        </a:lnTo>
                                        <a:lnTo>
                                          <a:pt x="25" y="27"/>
                                        </a:lnTo>
                                        <a:lnTo>
                                          <a:pt x="30" y="22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30" y="7"/>
                                        </a:lnTo>
                                        <a:lnTo>
                                          <a:pt x="2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94" name="Freeform 148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71" y="521"/>
                                    <a:ext cx="72" cy="93"/>
                                  </a:xfrm>
                                  <a:custGeom>
                                    <a:avLst/>
                                    <a:gdLst>
                                      <a:gd name="T0" fmla="*/ 25 w 72"/>
                                      <a:gd name="T1" fmla="*/ 48 h 93"/>
                                      <a:gd name="T2" fmla="*/ 72 w 72"/>
                                      <a:gd name="T3" fmla="*/ 0 h 93"/>
                                      <a:gd name="T4" fmla="*/ 25 w 72"/>
                                      <a:gd name="T5" fmla="*/ 48 h 93"/>
                                      <a:gd name="T6" fmla="*/ 25 w 72"/>
                                      <a:gd name="T7" fmla="*/ 48 h 93"/>
                                      <a:gd name="T8" fmla="*/ 12 w 72"/>
                                      <a:gd name="T9" fmla="*/ 58 h 93"/>
                                      <a:gd name="T10" fmla="*/ 3 w 72"/>
                                      <a:gd name="T11" fmla="*/ 68 h 93"/>
                                      <a:gd name="T12" fmla="*/ 0 w 72"/>
                                      <a:gd name="T13" fmla="*/ 73 h 93"/>
                                      <a:gd name="T14" fmla="*/ 0 w 72"/>
                                      <a:gd name="T15" fmla="*/ 80 h 93"/>
                                      <a:gd name="T16" fmla="*/ 0 w 72"/>
                                      <a:gd name="T17" fmla="*/ 88 h 93"/>
                                      <a:gd name="T18" fmla="*/ 3 w 72"/>
                                      <a:gd name="T19" fmla="*/ 93 h 93"/>
                                      <a:gd name="T20" fmla="*/ 10 w 72"/>
                                      <a:gd name="T21" fmla="*/ 93 h 93"/>
                                      <a:gd name="T22" fmla="*/ 15 w 72"/>
                                      <a:gd name="T23" fmla="*/ 88 h 93"/>
                                      <a:gd name="T24" fmla="*/ 22 w 72"/>
                                      <a:gd name="T25" fmla="*/ 83 h 93"/>
                                      <a:gd name="T26" fmla="*/ 25 w 72"/>
                                      <a:gd name="T27" fmla="*/ 78 h 93"/>
                                      <a:gd name="T28" fmla="*/ 27 w 72"/>
                                      <a:gd name="T29" fmla="*/ 70 h 93"/>
                                      <a:gd name="T30" fmla="*/ 30 w 72"/>
                                      <a:gd name="T31" fmla="*/ 63 h 93"/>
                                      <a:gd name="T32" fmla="*/ 27 w 72"/>
                                      <a:gd name="T33" fmla="*/ 55 h 93"/>
                                      <a:gd name="T34" fmla="*/ 25 w 72"/>
                                      <a:gd name="T35" fmla="*/ 48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2" h="93">
                                        <a:moveTo>
                                          <a:pt x="25" y="48"/>
                                        </a:moveTo>
                                        <a:lnTo>
                                          <a:pt x="72" y="0"/>
                                        </a:lnTo>
                                        <a:lnTo>
                                          <a:pt x="25" y="48"/>
                                        </a:lnTo>
                                        <a:close/>
                                        <a:moveTo>
                                          <a:pt x="25" y="48"/>
                                        </a:moveTo>
                                        <a:lnTo>
                                          <a:pt x="12" y="58"/>
                                        </a:lnTo>
                                        <a:lnTo>
                                          <a:pt x="3" y="68"/>
                                        </a:lnTo>
                                        <a:lnTo>
                                          <a:pt x="0" y="73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0" y="88"/>
                                        </a:lnTo>
                                        <a:lnTo>
                                          <a:pt x="3" y="93"/>
                                        </a:lnTo>
                                        <a:lnTo>
                                          <a:pt x="10" y="93"/>
                                        </a:lnTo>
                                        <a:lnTo>
                                          <a:pt x="15" y="88"/>
                                        </a:lnTo>
                                        <a:lnTo>
                                          <a:pt x="22" y="83"/>
                                        </a:lnTo>
                                        <a:lnTo>
                                          <a:pt x="25" y="78"/>
                                        </a:lnTo>
                                        <a:lnTo>
                                          <a:pt x="27" y="70"/>
                                        </a:lnTo>
                                        <a:lnTo>
                                          <a:pt x="30" y="63"/>
                                        </a:lnTo>
                                        <a:lnTo>
                                          <a:pt x="27" y="55"/>
                                        </a:lnTo>
                                        <a:lnTo>
                                          <a:pt x="25" y="4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95" name="Freeform 14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96" y="521"/>
                                    <a:ext cx="47" cy="48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48 h 48"/>
                                      <a:gd name="T2" fmla="*/ 47 w 47"/>
                                      <a:gd name="T3" fmla="*/ 0 h 48"/>
                                      <a:gd name="T4" fmla="*/ 0 w 47"/>
                                      <a:gd name="T5" fmla="*/ 48 h 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7" h="48">
                                        <a:moveTo>
                                          <a:pt x="0" y="48"/>
                                        </a:moveTo>
                                        <a:lnTo>
                                          <a:pt x="47" y="0"/>
                                        </a:lnTo>
                                        <a:lnTo>
                                          <a:pt x="0" y="4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96" name="Freeform 14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1" y="569"/>
                                    <a:ext cx="30" cy="45"/>
                                  </a:xfrm>
                                  <a:custGeom>
                                    <a:avLst/>
                                    <a:gdLst>
                                      <a:gd name="T0" fmla="*/ 25 w 30"/>
                                      <a:gd name="T1" fmla="*/ 0 h 45"/>
                                      <a:gd name="T2" fmla="*/ 12 w 30"/>
                                      <a:gd name="T3" fmla="*/ 10 h 45"/>
                                      <a:gd name="T4" fmla="*/ 3 w 30"/>
                                      <a:gd name="T5" fmla="*/ 20 h 45"/>
                                      <a:gd name="T6" fmla="*/ 0 w 30"/>
                                      <a:gd name="T7" fmla="*/ 25 h 45"/>
                                      <a:gd name="T8" fmla="*/ 0 w 30"/>
                                      <a:gd name="T9" fmla="*/ 32 h 45"/>
                                      <a:gd name="T10" fmla="*/ 0 w 30"/>
                                      <a:gd name="T11" fmla="*/ 40 h 45"/>
                                      <a:gd name="T12" fmla="*/ 3 w 30"/>
                                      <a:gd name="T13" fmla="*/ 45 h 45"/>
                                      <a:gd name="T14" fmla="*/ 10 w 30"/>
                                      <a:gd name="T15" fmla="*/ 45 h 45"/>
                                      <a:gd name="T16" fmla="*/ 15 w 30"/>
                                      <a:gd name="T17" fmla="*/ 40 h 45"/>
                                      <a:gd name="T18" fmla="*/ 22 w 30"/>
                                      <a:gd name="T19" fmla="*/ 35 h 45"/>
                                      <a:gd name="T20" fmla="*/ 25 w 30"/>
                                      <a:gd name="T21" fmla="*/ 30 h 45"/>
                                      <a:gd name="T22" fmla="*/ 27 w 30"/>
                                      <a:gd name="T23" fmla="*/ 22 h 45"/>
                                      <a:gd name="T24" fmla="*/ 30 w 30"/>
                                      <a:gd name="T25" fmla="*/ 15 h 45"/>
                                      <a:gd name="T26" fmla="*/ 27 w 30"/>
                                      <a:gd name="T27" fmla="*/ 7 h 45"/>
                                      <a:gd name="T28" fmla="*/ 25 w 30"/>
                                      <a:gd name="T29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0" h="45">
                                        <a:moveTo>
                                          <a:pt x="25" y="0"/>
                                        </a:moveTo>
                                        <a:lnTo>
                                          <a:pt x="12" y="10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3" y="45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22" y="35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7" y="22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27" y="7"/>
                                        </a:lnTo>
                                        <a:lnTo>
                                          <a:pt x="2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97" name="Freeform 148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98" y="509"/>
                                    <a:ext cx="70" cy="87"/>
                                  </a:xfrm>
                                  <a:custGeom>
                                    <a:avLst/>
                                    <a:gdLst>
                                      <a:gd name="T0" fmla="*/ 28 w 70"/>
                                      <a:gd name="T1" fmla="*/ 45 h 87"/>
                                      <a:gd name="T2" fmla="*/ 70 w 70"/>
                                      <a:gd name="T3" fmla="*/ 0 h 87"/>
                                      <a:gd name="T4" fmla="*/ 28 w 70"/>
                                      <a:gd name="T5" fmla="*/ 45 h 87"/>
                                      <a:gd name="T6" fmla="*/ 28 w 70"/>
                                      <a:gd name="T7" fmla="*/ 42 h 87"/>
                                      <a:gd name="T8" fmla="*/ 13 w 70"/>
                                      <a:gd name="T9" fmla="*/ 52 h 87"/>
                                      <a:gd name="T10" fmla="*/ 5 w 70"/>
                                      <a:gd name="T11" fmla="*/ 62 h 87"/>
                                      <a:gd name="T12" fmla="*/ 3 w 70"/>
                                      <a:gd name="T13" fmla="*/ 67 h 87"/>
                                      <a:gd name="T14" fmla="*/ 0 w 70"/>
                                      <a:gd name="T15" fmla="*/ 75 h 87"/>
                                      <a:gd name="T16" fmla="*/ 0 w 70"/>
                                      <a:gd name="T17" fmla="*/ 80 h 87"/>
                                      <a:gd name="T18" fmla="*/ 3 w 70"/>
                                      <a:gd name="T19" fmla="*/ 87 h 87"/>
                                      <a:gd name="T20" fmla="*/ 10 w 70"/>
                                      <a:gd name="T21" fmla="*/ 85 h 87"/>
                                      <a:gd name="T22" fmla="*/ 15 w 70"/>
                                      <a:gd name="T23" fmla="*/ 82 h 87"/>
                                      <a:gd name="T24" fmla="*/ 23 w 70"/>
                                      <a:gd name="T25" fmla="*/ 77 h 87"/>
                                      <a:gd name="T26" fmla="*/ 28 w 70"/>
                                      <a:gd name="T27" fmla="*/ 72 h 87"/>
                                      <a:gd name="T28" fmla="*/ 30 w 70"/>
                                      <a:gd name="T29" fmla="*/ 65 h 87"/>
                                      <a:gd name="T30" fmla="*/ 30 w 70"/>
                                      <a:gd name="T31" fmla="*/ 60 h 87"/>
                                      <a:gd name="T32" fmla="*/ 30 w 70"/>
                                      <a:gd name="T33" fmla="*/ 50 h 87"/>
                                      <a:gd name="T34" fmla="*/ 28 w 70"/>
                                      <a:gd name="T35" fmla="*/ 42 h 8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0" h="87">
                                        <a:moveTo>
                                          <a:pt x="28" y="45"/>
                                        </a:moveTo>
                                        <a:lnTo>
                                          <a:pt x="70" y="0"/>
                                        </a:lnTo>
                                        <a:lnTo>
                                          <a:pt x="28" y="45"/>
                                        </a:lnTo>
                                        <a:close/>
                                        <a:moveTo>
                                          <a:pt x="28" y="42"/>
                                        </a:moveTo>
                                        <a:lnTo>
                                          <a:pt x="13" y="52"/>
                                        </a:lnTo>
                                        <a:lnTo>
                                          <a:pt x="5" y="62"/>
                                        </a:lnTo>
                                        <a:lnTo>
                                          <a:pt x="3" y="67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0" y="80"/>
                                        </a:lnTo>
                                        <a:lnTo>
                                          <a:pt x="3" y="87"/>
                                        </a:lnTo>
                                        <a:lnTo>
                                          <a:pt x="10" y="85"/>
                                        </a:lnTo>
                                        <a:lnTo>
                                          <a:pt x="15" y="82"/>
                                        </a:lnTo>
                                        <a:lnTo>
                                          <a:pt x="23" y="77"/>
                                        </a:lnTo>
                                        <a:lnTo>
                                          <a:pt x="28" y="72"/>
                                        </a:lnTo>
                                        <a:lnTo>
                                          <a:pt x="30" y="65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30" y="50"/>
                                        </a:lnTo>
                                        <a:lnTo>
                                          <a:pt x="28" y="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98" name="Freeform 14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26" y="509"/>
                                    <a:ext cx="42" cy="45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45 h 45"/>
                                      <a:gd name="T2" fmla="*/ 42 w 42"/>
                                      <a:gd name="T3" fmla="*/ 0 h 45"/>
                                      <a:gd name="T4" fmla="*/ 0 w 42"/>
                                      <a:gd name="T5" fmla="*/ 45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45">
                                        <a:moveTo>
                                          <a:pt x="0" y="45"/>
                                        </a:moveTo>
                                        <a:lnTo>
                                          <a:pt x="42" y="0"/>
                                        </a:lnTo>
                                        <a:lnTo>
                                          <a:pt x="0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99" name="Freeform 14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98" y="551"/>
                                    <a:ext cx="30" cy="45"/>
                                  </a:xfrm>
                                  <a:custGeom>
                                    <a:avLst/>
                                    <a:gdLst>
                                      <a:gd name="T0" fmla="*/ 28 w 30"/>
                                      <a:gd name="T1" fmla="*/ 0 h 45"/>
                                      <a:gd name="T2" fmla="*/ 13 w 30"/>
                                      <a:gd name="T3" fmla="*/ 10 h 45"/>
                                      <a:gd name="T4" fmla="*/ 5 w 30"/>
                                      <a:gd name="T5" fmla="*/ 20 h 45"/>
                                      <a:gd name="T6" fmla="*/ 3 w 30"/>
                                      <a:gd name="T7" fmla="*/ 25 h 45"/>
                                      <a:gd name="T8" fmla="*/ 0 w 30"/>
                                      <a:gd name="T9" fmla="*/ 33 h 45"/>
                                      <a:gd name="T10" fmla="*/ 0 w 30"/>
                                      <a:gd name="T11" fmla="*/ 38 h 45"/>
                                      <a:gd name="T12" fmla="*/ 3 w 30"/>
                                      <a:gd name="T13" fmla="*/ 45 h 45"/>
                                      <a:gd name="T14" fmla="*/ 10 w 30"/>
                                      <a:gd name="T15" fmla="*/ 43 h 45"/>
                                      <a:gd name="T16" fmla="*/ 15 w 30"/>
                                      <a:gd name="T17" fmla="*/ 40 h 45"/>
                                      <a:gd name="T18" fmla="*/ 23 w 30"/>
                                      <a:gd name="T19" fmla="*/ 35 h 45"/>
                                      <a:gd name="T20" fmla="*/ 28 w 30"/>
                                      <a:gd name="T21" fmla="*/ 30 h 45"/>
                                      <a:gd name="T22" fmla="*/ 30 w 30"/>
                                      <a:gd name="T23" fmla="*/ 23 h 45"/>
                                      <a:gd name="T24" fmla="*/ 30 w 30"/>
                                      <a:gd name="T25" fmla="*/ 18 h 45"/>
                                      <a:gd name="T26" fmla="*/ 30 w 30"/>
                                      <a:gd name="T27" fmla="*/ 8 h 45"/>
                                      <a:gd name="T28" fmla="*/ 28 w 30"/>
                                      <a:gd name="T29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0" h="45">
                                        <a:moveTo>
                                          <a:pt x="28" y="0"/>
                                        </a:moveTo>
                                        <a:lnTo>
                                          <a:pt x="13" y="10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3" y="45"/>
                                        </a:lnTo>
                                        <a:lnTo>
                                          <a:pt x="10" y="43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23" y="35"/>
                                        </a:lnTo>
                                        <a:lnTo>
                                          <a:pt x="28" y="30"/>
                                        </a:lnTo>
                                        <a:lnTo>
                                          <a:pt x="30" y="23"/>
                                        </a:lnTo>
                                        <a:lnTo>
                                          <a:pt x="30" y="18"/>
                                        </a:lnTo>
                                        <a:lnTo>
                                          <a:pt x="30" y="8"/>
                                        </a:lnTo>
                                        <a:lnTo>
                                          <a:pt x="2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00" name="Freeform 149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133" y="491"/>
                                    <a:ext cx="77" cy="85"/>
                                  </a:xfrm>
                                  <a:custGeom>
                                    <a:avLst/>
                                    <a:gdLst>
                                      <a:gd name="T0" fmla="*/ 25 w 77"/>
                                      <a:gd name="T1" fmla="*/ 40 h 85"/>
                                      <a:gd name="T2" fmla="*/ 77 w 77"/>
                                      <a:gd name="T3" fmla="*/ 0 h 85"/>
                                      <a:gd name="T4" fmla="*/ 25 w 77"/>
                                      <a:gd name="T5" fmla="*/ 40 h 85"/>
                                      <a:gd name="T6" fmla="*/ 25 w 77"/>
                                      <a:gd name="T7" fmla="*/ 40 h 85"/>
                                      <a:gd name="T8" fmla="*/ 13 w 77"/>
                                      <a:gd name="T9" fmla="*/ 48 h 85"/>
                                      <a:gd name="T10" fmla="*/ 3 w 77"/>
                                      <a:gd name="T11" fmla="*/ 60 h 85"/>
                                      <a:gd name="T12" fmla="*/ 0 w 77"/>
                                      <a:gd name="T13" fmla="*/ 65 h 85"/>
                                      <a:gd name="T14" fmla="*/ 0 w 77"/>
                                      <a:gd name="T15" fmla="*/ 70 h 85"/>
                                      <a:gd name="T16" fmla="*/ 0 w 77"/>
                                      <a:gd name="T17" fmla="*/ 78 h 85"/>
                                      <a:gd name="T18" fmla="*/ 0 w 77"/>
                                      <a:gd name="T19" fmla="*/ 85 h 85"/>
                                      <a:gd name="T20" fmla="*/ 8 w 77"/>
                                      <a:gd name="T21" fmla="*/ 83 h 85"/>
                                      <a:gd name="T22" fmla="*/ 15 w 77"/>
                                      <a:gd name="T23" fmla="*/ 80 h 85"/>
                                      <a:gd name="T24" fmla="*/ 20 w 77"/>
                                      <a:gd name="T25" fmla="*/ 75 h 85"/>
                                      <a:gd name="T26" fmla="*/ 25 w 77"/>
                                      <a:gd name="T27" fmla="*/ 70 h 85"/>
                                      <a:gd name="T28" fmla="*/ 27 w 77"/>
                                      <a:gd name="T29" fmla="*/ 63 h 85"/>
                                      <a:gd name="T30" fmla="*/ 30 w 77"/>
                                      <a:gd name="T31" fmla="*/ 55 h 85"/>
                                      <a:gd name="T32" fmla="*/ 30 w 77"/>
                                      <a:gd name="T33" fmla="*/ 48 h 85"/>
                                      <a:gd name="T34" fmla="*/ 25 w 77"/>
                                      <a:gd name="T35" fmla="*/ 40 h 8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7" h="85">
                                        <a:moveTo>
                                          <a:pt x="25" y="40"/>
                                        </a:moveTo>
                                        <a:lnTo>
                                          <a:pt x="77" y="0"/>
                                        </a:lnTo>
                                        <a:lnTo>
                                          <a:pt x="25" y="40"/>
                                        </a:lnTo>
                                        <a:close/>
                                        <a:moveTo>
                                          <a:pt x="25" y="40"/>
                                        </a:moveTo>
                                        <a:lnTo>
                                          <a:pt x="13" y="48"/>
                                        </a:lnTo>
                                        <a:lnTo>
                                          <a:pt x="3" y="60"/>
                                        </a:lnTo>
                                        <a:lnTo>
                                          <a:pt x="0" y="65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0" y="78"/>
                                        </a:lnTo>
                                        <a:lnTo>
                                          <a:pt x="0" y="85"/>
                                        </a:lnTo>
                                        <a:lnTo>
                                          <a:pt x="8" y="83"/>
                                        </a:lnTo>
                                        <a:lnTo>
                                          <a:pt x="15" y="80"/>
                                        </a:lnTo>
                                        <a:lnTo>
                                          <a:pt x="20" y="75"/>
                                        </a:lnTo>
                                        <a:lnTo>
                                          <a:pt x="25" y="70"/>
                                        </a:lnTo>
                                        <a:lnTo>
                                          <a:pt x="27" y="63"/>
                                        </a:lnTo>
                                        <a:lnTo>
                                          <a:pt x="30" y="55"/>
                                        </a:lnTo>
                                        <a:lnTo>
                                          <a:pt x="30" y="48"/>
                                        </a:lnTo>
                                        <a:lnTo>
                                          <a:pt x="25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01" name="Freeform 14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58" y="491"/>
                                    <a:ext cx="52" cy="40"/>
                                  </a:xfrm>
                                  <a:custGeom>
                                    <a:avLst/>
                                    <a:gdLst>
                                      <a:gd name="T0" fmla="*/ 0 w 52"/>
                                      <a:gd name="T1" fmla="*/ 40 h 40"/>
                                      <a:gd name="T2" fmla="*/ 52 w 52"/>
                                      <a:gd name="T3" fmla="*/ 0 h 40"/>
                                      <a:gd name="T4" fmla="*/ 0 w 52"/>
                                      <a:gd name="T5" fmla="*/ 4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2" h="40">
                                        <a:moveTo>
                                          <a:pt x="0" y="40"/>
                                        </a:moveTo>
                                        <a:lnTo>
                                          <a:pt x="52" y="0"/>
                                        </a:lnTo>
                                        <a:lnTo>
                                          <a:pt x="0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02" name="Freeform 14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33" y="531"/>
                                    <a:ext cx="30" cy="45"/>
                                  </a:xfrm>
                                  <a:custGeom>
                                    <a:avLst/>
                                    <a:gdLst>
                                      <a:gd name="T0" fmla="*/ 25 w 30"/>
                                      <a:gd name="T1" fmla="*/ 0 h 45"/>
                                      <a:gd name="T2" fmla="*/ 13 w 30"/>
                                      <a:gd name="T3" fmla="*/ 8 h 45"/>
                                      <a:gd name="T4" fmla="*/ 3 w 30"/>
                                      <a:gd name="T5" fmla="*/ 20 h 45"/>
                                      <a:gd name="T6" fmla="*/ 0 w 30"/>
                                      <a:gd name="T7" fmla="*/ 25 h 45"/>
                                      <a:gd name="T8" fmla="*/ 0 w 30"/>
                                      <a:gd name="T9" fmla="*/ 30 h 45"/>
                                      <a:gd name="T10" fmla="*/ 0 w 30"/>
                                      <a:gd name="T11" fmla="*/ 38 h 45"/>
                                      <a:gd name="T12" fmla="*/ 0 w 30"/>
                                      <a:gd name="T13" fmla="*/ 45 h 45"/>
                                      <a:gd name="T14" fmla="*/ 8 w 30"/>
                                      <a:gd name="T15" fmla="*/ 43 h 45"/>
                                      <a:gd name="T16" fmla="*/ 15 w 30"/>
                                      <a:gd name="T17" fmla="*/ 40 h 45"/>
                                      <a:gd name="T18" fmla="*/ 20 w 30"/>
                                      <a:gd name="T19" fmla="*/ 35 h 45"/>
                                      <a:gd name="T20" fmla="*/ 25 w 30"/>
                                      <a:gd name="T21" fmla="*/ 30 h 45"/>
                                      <a:gd name="T22" fmla="*/ 27 w 30"/>
                                      <a:gd name="T23" fmla="*/ 23 h 45"/>
                                      <a:gd name="T24" fmla="*/ 30 w 30"/>
                                      <a:gd name="T25" fmla="*/ 15 h 45"/>
                                      <a:gd name="T26" fmla="*/ 30 w 30"/>
                                      <a:gd name="T27" fmla="*/ 8 h 45"/>
                                      <a:gd name="T28" fmla="*/ 25 w 30"/>
                                      <a:gd name="T29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0" h="45">
                                        <a:moveTo>
                                          <a:pt x="25" y="0"/>
                                        </a:moveTo>
                                        <a:lnTo>
                                          <a:pt x="13" y="8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0" y="45"/>
                                        </a:lnTo>
                                        <a:lnTo>
                                          <a:pt x="8" y="43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7" y="23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30" y="8"/>
                                        </a:lnTo>
                                        <a:lnTo>
                                          <a:pt x="2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03" name="Freeform 149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163" y="484"/>
                                    <a:ext cx="94" cy="77"/>
                                  </a:xfrm>
                                  <a:custGeom>
                                    <a:avLst/>
                                    <a:gdLst>
                                      <a:gd name="T0" fmla="*/ 32 w 94"/>
                                      <a:gd name="T1" fmla="*/ 37 h 77"/>
                                      <a:gd name="T2" fmla="*/ 94 w 94"/>
                                      <a:gd name="T3" fmla="*/ 0 h 77"/>
                                      <a:gd name="T4" fmla="*/ 32 w 94"/>
                                      <a:gd name="T5" fmla="*/ 37 h 77"/>
                                      <a:gd name="T6" fmla="*/ 32 w 94"/>
                                      <a:gd name="T7" fmla="*/ 37 h 77"/>
                                      <a:gd name="T8" fmla="*/ 17 w 94"/>
                                      <a:gd name="T9" fmla="*/ 45 h 77"/>
                                      <a:gd name="T10" fmla="*/ 5 w 94"/>
                                      <a:gd name="T11" fmla="*/ 52 h 77"/>
                                      <a:gd name="T12" fmla="*/ 2 w 94"/>
                                      <a:gd name="T13" fmla="*/ 60 h 77"/>
                                      <a:gd name="T14" fmla="*/ 0 w 94"/>
                                      <a:gd name="T15" fmla="*/ 65 h 77"/>
                                      <a:gd name="T16" fmla="*/ 0 w 94"/>
                                      <a:gd name="T17" fmla="*/ 70 h 77"/>
                                      <a:gd name="T18" fmla="*/ 0 w 94"/>
                                      <a:gd name="T19" fmla="*/ 77 h 77"/>
                                      <a:gd name="T20" fmla="*/ 7 w 94"/>
                                      <a:gd name="T21" fmla="*/ 77 h 77"/>
                                      <a:gd name="T22" fmla="*/ 15 w 94"/>
                                      <a:gd name="T23" fmla="*/ 72 h 77"/>
                                      <a:gd name="T24" fmla="*/ 22 w 94"/>
                                      <a:gd name="T25" fmla="*/ 70 h 77"/>
                                      <a:gd name="T26" fmla="*/ 27 w 94"/>
                                      <a:gd name="T27" fmla="*/ 62 h 77"/>
                                      <a:gd name="T28" fmla="*/ 32 w 94"/>
                                      <a:gd name="T29" fmla="*/ 57 h 77"/>
                                      <a:gd name="T30" fmla="*/ 35 w 94"/>
                                      <a:gd name="T31" fmla="*/ 50 h 77"/>
                                      <a:gd name="T32" fmla="*/ 35 w 94"/>
                                      <a:gd name="T33" fmla="*/ 45 h 77"/>
                                      <a:gd name="T34" fmla="*/ 32 w 94"/>
                                      <a:gd name="T35" fmla="*/ 37 h 7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94" h="77">
                                        <a:moveTo>
                                          <a:pt x="32" y="37"/>
                                        </a:moveTo>
                                        <a:lnTo>
                                          <a:pt x="94" y="0"/>
                                        </a:lnTo>
                                        <a:lnTo>
                                          <a:pt x="32" y="37"/>
                                        </a:lnTo>
                                        <a:close/>
                                        <a:moveTo>
                                          <a:pt x="32" y="37"/>
                                        </a:moveTo>
                                        <a:lnTo>
                                          <a:pt x="17" y="45"/>
                                        </a:lnTo>
                                        <a:lnTo>
                                          <a:pt x="5" y="52"/>
                                        </a:lnTo>
                                        <a:lnTo>
                                          <a:pt x="2" y="60"/>
                                        </a:lnTo>
                                        <a:lnTo>
                                          <a:pt x="0" y="65"/>
                                        </a:lnTo>
                                        <a:lnTo>
                                          <a:pt x="0" y="70"/>
                                        </a:lnTo>
                                        <a:lnTo>
                                          <a:pt x="0" y="77"/>
                                        </a:lnTo>
                                        <a:lnTo>
                                          <a:pt x="7" y="77"/>
                                        </a:lnTo>
                                        <a:lnTo>
                                          <a:pt x="15" y="72"/>
                                        </a:lnTo>
                                        <a:lnTo>
                                          <a:pt x="22" y="70"/>
                                        </a:lnTo>
                                        <a:lnTo>
                                          <a:pt x="27" y="62"/>
                                        </a:lnTo>
                                        <a:lnTo>
                                          <a:pt x="32" y="57"/>
                                        </a:lnTo>
                                        <a:lnTo>
                                          <a:pt x="35" y="50"/>
                                        </a:lnTo>
                                        <a:lnTo>
                                          <a:pt x="35" y="45"/>
                                        </a:lnTo>
                                        <a:lnTo>
                                          <a:pt x="32" y="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04" name="Freeform 14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95" y="484"/>
                                    <a:ext cx="62" cy="37"/>
                                  </a:xfrm>
                                  <a:custGeom>
                                    <a:avLst/>
                                    <a:gdLst>
                                      <a:gd name="T0" fmla="*/ 0 w 62"/>
                                      <a:gd name="T1" fmla="*/ 37 h 37"/>
                                      <a:gd name="T2" fmla="*/ 62 w 62"/>
                                      <a:gd name="T3" fmla="*/ 0 h 37"/>
                                      <a:gd name="T4" fmla="*/ 0 w 62"/>
                                      <a:gd name="T5" fmla="*/ 37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2" h="37">
                                        <a:moveTo>
                                          <a:pt x="0" y="37"/>
                                        </a:moveTo>
                                        <a:lnTo>
                                          <a:pt x="62" y="0"/>
                                        </a:lnTo>
                                        <a:lnTo>
                                          <a:pt x="0" y="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05" name="Freeform 14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63" y="521"/>
                                    <a:ext cx="35" cy="40"/>
                                  </a:xfrm>
                                  <a:custGeom>
                                    <a:avLst/>
                                    <a:gdLst>
                                      <a:gd name="T0" fmla="*/ 32 w 35"/>
                                      <a:gd name="T1" fmla="*/ 0 h 40"/>
                                      <a:gd name="T2" fmla="*/ 17 w 35"/>
                                      <a:gd name="T3" fmla="*/ 8 h 40"/>
                                      <a:gd name="T4" fmla="*/ 5 w 35"/>
                                      <a:gd name="T5" fmla="*/ 15 h 40"/>
                                      <a:gd name="T6" fmla="*/ 2 w 35"/>
                                      <a:gd name="T7" fmla="*/ 23 h 40"/>
                                      <a:gd name="T8" fmla="*/ 0 w 35"/>
                                      <a:gd name="T9" fmla="*/ 28 h 40"/>
                                      <a:gd name="T10" fmla="*/ 0 w 35"/>
                                      <a:gd name="T11" fmla="*/ 33 h 40"/>
                                      <a:gd name="T12" fmla="*/ 0 w 35"/>
                                      <a:gd name="T13" fmla="*/ 40 h 40"/>
                                      <a:gd name="T14" fmla="*/ 7 w 35"/>
                                      <a:gd name="T15" fmla="*/ 40 h 40"/>
                                      <a:gd name="T16" fmla="*/ 15 w 35"/>
                                      <a:gd name="T17" fmla="*/ 35 h 40"/>
                                      <a:gd name="T18" fmla="*/ 22 w 35"/>
                                      <a:gd name="T19" fmla="*/ 33 h 40"/>
                                      <a:gd name="T20" fmla="*/ 27 w 35"/>
                                      <a:gd name="T21" fmla="*/ 25 h 40"/>
                                      <a:gd name="T22" fmla="*/ 32 w 35"/>
                                      <a:gd name="T23" fmla="*/ 20 h 40"/>
                                      <a:gd name="T24" fmla="*/ 35 w 35"/>
                                      <a:gd name="T25" fmla="*/ 13 h 40"/>
                                      <a:gd name="T26" fmla="*/ 35 w 35"/>
                                      <a:gd name="T27" fmla="*/ 8 h 40"/>
                                      <a:gd name="T28" fmla="*/ 32 w 35"/>
                                      <a:gd name="T29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5" h="40">
                                        <a:moveTo>
                                          <a:pt x="32" y="0"/>
                                        </a:moveTo>
                                        <a:lnTo>
                                          <a:pt x="17" y="8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2" y="23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7" y="40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22" y="33"/>
                                        </a:lnTo>
                                        <a:lnTo>
                                          <a:pt x="27" y="25"/>
                                        </a:lnTo>
                                        <a:lnTo>
                                          <a:pt x="32" y="20"/>
                                        </a:lnTo>
                                        <a:lnTo>
                                          <a:pt x="35" y="13"/>
                                        </a:lnTo>
                                        <a:lnTo>
                                          <a:pt x="35" y="8"/>
                                        </a:lnTo>
                                        <a:lnTo>
                                          <a:pt x="3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06" name="Freeform 14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31" y="629"/>
                                    <a:ext cx="57" cy="15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5 h 15"/>
                                      <a:gd name="T2" fmla="*/ 43 w 57"/>
                                      <a:gd name="T3" fmla="*/ 0 h 15"/>
                                      <a:gd name="T4" fmla="*/ 28 w 57"/>
                                      <a:gd name="T5" fmla="*/ 0 h 15"/>
                                      <a:gd name="T6" fmla="*/ 13 w 57"/>
                                      <a:gd name="T7" fmla="*/ 2 h 15"/>
                                      <a:gd name="T8" fmla="*/ 0 w 57"/>
                                      <a:gd name="T9" fmla="*/ 7 h 15"/>
                                      <a:gd name="T10" fmla="*/ 13 w 57"/>
                                      <a:gd name="T11" fmla="*/ 15 h 15"/>
                                      <a:gd name="T12" fmla="*/ 28 w 57"/>
                                      <a:gd name="T13" fmla="*/ 15 h 15"/>
                                      <a:gd name="T14" fmla="*/ 35 w 57"/>
                                      <a:gd name="T15" fmla="*/ 15 h 15"/>
                                      <a:gd name="T16" fmla="*/ 43 w 57"/>
                                      <a:gd name="T17" fmla="*/ 12 h 15"/>
                                      <a:gd name="T18" fmla="*/ 50 w 57"/>
                                      <a:gd name="T19" fmla="*/ 10 h 15"/>
                                      <a:gd name="T20" fmla="*/ 57 w 57"/>
                                      <a:gd name="T21" fmla="*/ 5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7" h="15">
                                        <a:moveTo>
                                          <a:pt x="57" y="5"/>
                                        </a:moveTo>
                                        <a:lnTo>
                                          <a:pt x="43" y="0"/>
                                        </a:lnTo>
                                        <a:lnTo>
                                          <a:pt x="28" y="0"/>
                                        </a:lnTo>
                                        <a:lnTo>
                                          <a:pt x="13" y="2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13" y="15"/>
                                        </a:lnTo>
                                        <a:lnTo>
                                          <a:pt x="28" y="15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43" y="12"/>
                                        </a:lnTo>
                                        <a:lnTo>
                                          <a:pt x="50" y="10"/>
                                        </a:lnTo>
                                        <a:lnTo>
                                          <a:pt x="57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07" name="Freeform 14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31" y="629"/>
                                    <a:ext cx="57" cy="15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5 h 15"/>
                                      <a:gd name="T2" fmla="*/ 43 w 57"/>
                                      <a:gd name="T3" fmla="*/ 0 h 15"/>
                                      <a:gd name="T4" fmla="*/ 28 w 57"/>
                                      <a:gd name="T5" fmla="*/ 0 h 15"/>
                                      <a:gd name="T6" fmla="*/ 13 w 57"/>
                                      <a:gd name="T7" fmla="*/ 2 h 15"/>
                                      <a:gd name="T8" fmla="*/ 0 w 57"/>
                                      <a:gd name="T9" fmla="*/ 7 h 15"/>
                                      <a:gd name="T10" fmla="*/ 13 w 57"/>
                                      <a:gd name="T11" fmla="*/ 15 h 15"/>
                                      <a:gd name="T12" fmla="*/ 28 w 57"/>
                                      <a:gd name="T13" fmla="*/ 15 h 15"/>
                                      <a:gd name="T14" fmla="*/ 35 w 57"/>
                                      <a:gd name="T15" fmla="*/ 15 h 15"/>
                                      <a:gd name="T16" fmla="*/ 43 w 57"/>
                                      <a:gd name="T17" fmla="*/ 12 h 15"/>
                                      <a:gd name="T18" fmla="*/ 50 w 57"/>
                                      <a:gd name="T19" fmla="*/ 10 h 15"/>
                                      <a:gd name="T20" fmla="*/ 57 w 57"/>
                                      <a:gd name="T21" fmla="*/ 5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7" h="15">
                                        <a:moveTo>
                                          <a:pt x="57" y="5"/>
                                        </a:moveTo>
                                        <a:lnTo>
                                          <a:pt x="43" y="0"/>
                                        </a:lnTo>
                                        <a:lnTo>
                                          <a:pt x="28" y="0"/>
                                        </a:lnTo>
                                        <a:lnTo>
                                          <a:pt x="13" y="2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13" y="15"/>
                                        </a:lnTo>
                                        <a:lnTo>
                                          <a:pt x="28" y="15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43" y="12"/>
                                        </a:lnTo>
                                        <a:lnTo>
                                          <a:pt x="50" y="10"/>
                                        </a:lnTo>
                                        <a:lnTo>
                                          <a:pt x="57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08" name="Freeform 149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06" y="634"/>
                                    <a:ext cx="122" cy="30"/>
                                  </a:xfrm>
                                  <a:custGeom>
                                    <a:avLst/>
                                    <a:gdLst>
                                      <a:gd name="T0" fmla="*/ 58 w 122"/>
                                      <a:gd name="T1" fmla="*/ 20 h 30"/>
                                      <a:gd name="T2" fmla="*/ 43 w 122"/>
                                      <a:gd name="T3" fmla="*/ 15 h 30"/>
                                      <a:gd name="T4" fmla="*/ 28 w 122"/>
                                      <a:gd name="T5" fmla="*/ 15 h 30"/>
                                      <a:gd name="T6" fmla="*/ 13 w 122"/>
                                      <a:gd name="T7" fmla="*/ 17 h 30"/>
                                      <a:gd name="T8" fmla="*/ 0 w 122"/>
                                      <a:gd name="T9" fmla="*/ 25 h 30"/>
                                      <a:gd name="T10" fmla="*/ 13 w 122"/>
                                      <a:gd name="T11" fmla="*/ 30 h 30"/>
                                      <a:gd name="T12" fmla="*/ 28 w 122"/>
                                      <a:gd name="T13" fmla="*/ 30 h 30"/>
                                      <a:gd name="T14" fmla="*/ 35 w 122"/>
                                      <a:gd name="T15" fmla="*/ 30 h 30"/>
                                      <a:gd name="T16" fmla="*/ 45 w 122"/>
                                      <a:gd name="T17" fmla="*/ 27 h 30"/>
                                      <a:gd name="T18" fmla="*/ 50 w 122"/>
                                      <a:gd name="T19" fmla="*/ 22 h 30"/>
                                      <a:gd name="T20" fmla="*/ 58 w 122"/>
                                      <a:gd name="T21" fmla="*/ 20 h 30"/>
                                      <a:gd name="T22" fmla="*/ 58 w 122"/>
                                      <a:gd name="T23" fmla="*/ 20 h 30"/>
                                      <a:gd name="T24" fmla="*/ 122 w 122"/>
                                      <a:gd name="T25" fmla="*/ 0 h 30"/>
                                      <a:gd name="T26" fmla="*/ 58 w 122"/>
                                      <a:gd name="T27" fmla="*/ 2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122" h="30">
                                        <a:moveTo>
                                          <a:pt x="58" y="20"/>
                                        </a:moveTo>
                                        <a:lnTo>
                                          <a:pt x="43" y="15"/>
                                        </a:lnTo>
                                        <a:lnTo>
                                          <a:pt x="28" y="15"/>
                                        </a:lnTo>
                                        <a:lnTo>
                                          <a:pt x="13" y="17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13" y="30"/>
                                        </a:lnTo>
                                        <a:lnTo>
                                          <a:pt x="28" y="30"/>
                                        </a:lnTo>
                                        <a:lnTo>
                                          <a:pt x="35" y="30"/>
                                        </a:lnTo>
                                        <a:lnTo>
                                          <a:pt x="45" y="27"/>
                                        </a:lnTo>
                                        <a:lnTo>
                                          <a:pt x="50" y="22"/>
                                        </a:lnTo>
                                        <a:lnTo>
                                          <a:pt x="58" y="20"/>
                                        </a:lnTo>
                                        <a:close/>
                                        <a:moveTo>
                                          <a:pt x="58" y="20"/>
                                        </a:moveTo>
                                        <a:lnTo>
                                          <a:pt x="122" y="0"/>
                                        </a:lnTo>
                                        <a:lnTo>
                                          <a:pt x="58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09" name="Freeform 14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06" y="649"/>
                                    <a:ext cx="58" cy="15"/>
                                  </a:xfrm>
                                  <a:custGeom>
                                    <a:avLst/>
                                    <a:gdLst>
                                      <a:gd name="T0" fmla="*/ 58 w 58"/>
                                      <a:gd name="T1" fmla="*/ 5 h 15"/>
                                      <a:gd name="T2" fmla="*/ 43 w 58"/>
                                      <a:gd name="T3" fmla="*/ 0 h 15"/>
                                      <a:gd name="T4" fmla="*/ 28 w 58"/>
                                      <a:gd name="T5" fmla="*/ 0 h 15"/>
                                      <a:gd name="T6" fmla="*/ 13 w 58"/>
                                      <a:gd name="T7" fmla="*/ 2 h 15"/>
                                      <a:gd name="T8" fmla="*/ 0 w 58"/>
                                      <a:gd name="T9" fmla="*/ 10 h 15"/>
                                      <a:gd name="T10" fmla="*/ 13 w 58"/>
                                      <a:gd name="T11" fmla="*/ 15 h 15"/>
                                      <a:gd name="T12" fmla="*/ 28 w 58"/>
                                      <a:gd name="T13" fmla="*/ 15 h 15"/>
                                      <a:gd name="T14" fmla="*/ 35 w 58"/>
                                      <a:gd name="T15" fmla="*/ 15 h 15"/>
                                      <a:gd name="T16" fmla="*/ 45 w 58"/>
                                      <a:gd name="T17" fmla="*/ 12 h 15"/>
                                      <a:gd name="T18" fmla="*/ 50 w 58"/>
                                      <a:gd name="T19" fmla="*/ 7 h 15"/>
                                      <a:gd name="T20" fmla="*/ 58 w 58"/>
                                      <a:gd name="T21" fmla="*/ 5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8" h="15">
                                        <a:moveTo>
                                          <a:pt x="58" y="5"/>
                                        </a:moveTo>
                                        <a:lnTo>
                                          <a:pt x="43" y="0"/>
                                        </a:lnTo>
                                        <a:lnTo>
                                          <a:pt x="28" y="0"/>
                                        </a:lnTo>
                                        <a:lnTo>
                                          <a:pt x="13" y="2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13" y="15"/>
                                        </a:lnTo>
                                        <a:lnTo>
                                          <a:pt x="28" y="15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45" y="12"/>
                                        </a:lnTo>
                                        <a:lnTo>
                                          <a:pt x="50" y="7"/>
                                        </a:lnTo>
                                        <a:lnTo>
                                          <a:pt x="58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10" name="Freeform 15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64" y="634"/>
                                    <a:ext cx="64" cy="20"/>
                                  </a:xfrm>
                                  <a:custGeom>
                                    <a:avLst/>
                                    <a:gdLst>
                                      <a:gd name="T0" fmla="*/ 0 w 64"/>
                                      <a:gd name="T1" fmla="*/ 20 h 20"/>
                                      <a:gd name="T2" fmla="*/ 64 w 64"/>
                                      <a:gd name="T3" fmla="*/ 0 h 20"/>
                                      <a:gd name="T4" fmla="*/ 0 w 64"/>
                                      <a:gd name="T5" fmla="*/ 2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4" h="20">
                                        <a:moveTo>
                                          <a:pt x="0" y="20"/>
                                        </a:moveTo>
                                        <a:lnTo>
                                          <a:pt x="64" y="0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11" name="Freeform 15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59" y="611"/>
                                    <a:ext cx="54" cy="15"/>
                                  </a:xfrm>
                                  <a:custGeom>
                                    <a:avLst/>
                                    <a:gdLst>
                                      <a:gd name="T0" fmla="*/ 54 w 54"/>
                                      <a:gd name="T1" fmla="*/ 8 h 15"/>
                                      <a:gd name="T2" fmla="*/ 39 w 54"/>
                                      <a:gd name="T3" fmla="*/ 0 h 15"/>
                                      <a:gd name="T4" fmla="*/ 24 w 54"/>
                                      <a:gd name="T5" fmla="*/ 0 h 15"/>
                                      <a:gd name="T6" fmla="*/ 12 w 54"/>
                                      <a:gd name="T7" fmla="*/ 0 h 15"/>
                                      <a:gd name="T8" fmla="*/ 0 w 54"/>
                                      <a:gd name="T9" fmla="*/ 8 h 15"/>
                                      <a:gd name="T10" fmla="*/ 12 w 54"/>
                                      <a:gd name="T11" fmla="*/ 13 h 15"/>
                                      <a:gd name="T12" fmla="*/ 27 w 54"/>
                                      <a:gd name="T13" fmla="*/ 15 h 15"/>
                                      <a:gd name="T14" fmla="*/ 34 w 54"/>
                                      <a:gd name="T15" fmla="*/ 15 h 15"/>
                                      <a:gd name="T16" fmla="*/ 42 w 54"/>
                                      <a:gd name="T17" fmla="*/ 15 h 15"/>
                                      <a:gd name="T18" fmla="*/ 49 w 54"/>
                                      <a:gd name="T19" fmla="*/ 10 h 15"/>
                                      <a:gd name="T20" fmla="*/ 54 w 54"/>
                                      <a:gd name="T21" fmla="*/ 8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4" h="15">
                                        <a:moveTo>
                                          <a:pt x="54" y="8"/>
                                        </a:moveTo>
                                        <a:lnTo>
                                          <a:pt x="39" y="0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12" y="13"/>
                                        </a:lnTo>
                                        <a:lnTo>
                                          <a:pt x="27" y="15"/>
                                        </a:lnTo>
                                        <a:lnTo>
                                          <a:pt x="34" y="15"/>
                                        </a:lnTo>
                                        <a:lnTo>
                                          <a:pt x="42" y="15"/>
                                        </a:lnTo>
                                        <a:lnTo>
                                          <a:pt x="49" y="10"/>
                                        </a:lnTo>
                                        <a:lnTo>
                                          <a:pt x="54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12" name="Freeform 15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59" y="611"/>
                                    <a:ext cx="54" cy="15"/>
                                  </a:xfrm>
                                  <a:custGeom>
                                    <a:avLst/>
                                    <a:gdLst>
                                      <a:gd name="T0" fmla="*/ 54 w 54"/>
                                      <a:gd name="T1" fmla="*/ 8 h 15"/>
                                      <a:gd name="T2" fmla="*/ 39 w 54"/>
                                      <a:gd name="T3" fmla="*/ 0 h 15"/>
                                      <a:gd name="T4" fmla="*/ 24 w 54"/>
                                      <a:gd name="T5" fmla="*/ 0 h 15"/>
                                      <a:gd name="T6" fmla="*/ 12 w 54"/>
                                      <a:gd name="T7" fmla="*/ 0 h 15"/>
                                      <a:gd name="T8" fmla="*/ 0 w 54"/>
                                      <a:gd name="T9" fmla="*/ 8 h 15"/>
                                      <a:gd name="T10" fmla="*/ 12 w 54"/>
                                      <a:gd name="T11" fmla="*/ 13 h 15"/>
                                      <a:gd name="T12" fmla="*/ 27 w 54"/>
                                      <a:gd name="T13" fmla="*/ 15 h 15"/>
                                      <a:gd name="T14" fmla="*/ 34 w 54"/>
                                      <a:gd name="T15" fmla="*/ 15 h 15"/>
                                      <a:gd name="T16" fmla="*/ 42 w 54"/>
                                      <a:gd name="T17" fmla="*/ 15 h 15"/>
                                      <a:gd name="T18" fmla="*/ 49 w 54"/>
                                      <a:gd name="T19" fmla="*/ 10 h 15"/>
                                      <a:gd name="T20" fmla="*/ 54 w 54"/>
                                      <a:gd name="T21" fmla="*/ 8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4" h="15">
                                        <a:moveTo>
                                          <a:pt x="54" y="8"/>
                                        </a:moveTo>
                                        <a:lnTo>
                                          <a:pt x="39" y="0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12" y="13"/>
                                        </a:lnTo>
                                        <a:lnTo>
                                          <a:pt x="27" y="15"/>
                                        </a:lnTo>
                                        <a:lnTo>
                                          <a:pt x="34" y="15"/>
                                        </a:lnTo>
                                        <a:lnTo>
                                          <a:pt x="42" y="15"/>
                                        </a:lnTo>
                                        <a:lnTo>
                                          <a:pt x="49" y="10"/>
                                        </a:lnTo>
                                        <a:lnTo>
                                          <a:pt x="54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13" name="Freeform 15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13" y="606"/>
                                    <a:ext cx="65" cy="13"/>
                                  </a:xfrm>
                                  <a:custGeom>
                                    <a:avLst/>
                                    <a:gdLst>
                                      <a:gd name="T0" fmla="*/ 0 w 65"/>
                                      <a:gd name="T1" fmla="*/ 13 h 13"/>
                                      <a:gd name="T2" fmla="*/ 65 w 65"/>
                                      <a:gd name="T3" fmla="*/ 0 h 13"/>
                                      <a:gd name="T4" fmla="*/ 0 w 65"/>
                                      <a:gd name="T5" fmla="*/ 13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5" h="13">
                                        <a:moveTo>
                                          <a:pt x="0" y="13"/>
                                        </a:moveTo>
                                        <a:lnTo>
                                          <a:pt x="65" y="0"/>
                                        </a:lnTo>
                                        <a:lnTo>
                                          <a:pt x="0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14" name="Freeform 15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13" y="606"/>
                                    <a:ext cx="65" cy="13"/>
                                  </a:xfrm>
                                  <a:custGeom>
                                    <a:avLst/>
                                    <a:gdLst>
                                      <a:gd name="T0" fmla="*/ 0 w 65"/>
                                      <a:gd name="T1" fmla="*/ 13 h 13"/>
                                      <a:gd name="T2" fmla="*/ 65 w 65"/>
                                      <a:gd name="T3" fmla="*/ 0 h 13"/>
                                      <a:gd name="T4" fmla="*/ 0 w 65"/>
                                      <a:gd name="T5" fmla="*/ 13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5" h="13">
                                        <a:moveTo>
                                          <a:pt x="0" y="13"/>
                                        </a:moveTo>
                                        <a:lnTo>
                                          <a:pt x="65" y="0"/>
                                        </a:lnTo>
                                        <a:lnTo>
                                          <a:pt x="0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15" name="Freeform 15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88" y="594"/>
                                    <a:ext cx="58" cy="15"/>
                                  </a:xfrm>
                                  <a:custGeom>
                                    <a:avLst/>
                                    <a:gdLst>
                                      <a:gd name="T0" fmla="*/ 58 w 58"/>
                                      <a:gd name="T1" fmla="*/ 7 h 15"/>
                                      <a:gd name="T2" fmla="*/ 43 w 58"/>
                                      <a:gd name="T3" fmla="*/ 0 h 15"/>
                                      <a:gd name="T4" fmla="*/ 28 w 58"/>
                                      <a:gd name="T5" fmla="*/ 0 h 15"/>
                                      <a:gd name="T6" fmla="*/ 13 w 58"/>
                                      <a:gd name="T7" fmla="*/ 0 h 15"/>
                                      <a:gd name="T8" fmla="*/ 0 w 58"/>
                                      <a:gd name="T9" fmla="*/ 5 h 15"/>
                                      <a:gd name="T10" fmla="*/ 13 w 58"/>
                                      <a:gd name="T11" fmla="*/ 12 h 15"/>
                                      <a:gd name="T12" fmla="*/ 28 w 58"/>
                                      <a:gd name="T13" fmla="*/ 15 h 15"/>
                                      <a:gd name="T14" fmla="*/ 35 w 58"/>
                                      <a:gd name="T15" fmla="*/ 15 h 15"/>
                                      <a:gd name="T16" fmla="*/ 45 w 58"/>
                                      <a:gd name="T17" fmla="*/ 15 h 15"/>
                                      <a:gd name="T18" fmla="*/ 50 w 58"/>
                                      <a:gd name="T19" fmla="*/ 12 h 15"/>
                                      <a:gd name="T20" fmla="*/ 58 w 58"/>
                                      <a:gd name="T21" fmla="*/ 7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8" h="15">
                                        <a:moveTo>
                                          <a:pt x="58" y="7"/>
                                        </a:moveTo>
                                        <a:lnTo>
                                          <a:pt x="43" y="0"/>
                                        </a:lnTo>
                                        <a:lnTo>
                                          <a:pt x="28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13" y="12"/>
                                        </a:lnTo>
                                        <a:lnTo>
                                          <a:pt x="28" y="15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45" y="15"/>
                                        </a:lnTo>
                                        <a:lnTo>
                                          <a:pt x="50" y="12"/>
                                        </a:lnTo>
                                        <a:lnTo>
                                          <a:pt x="58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16" name="Freeform 15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88" y="594"/>
                                    <a:ext cx="58" cy="15"/>
                                  </a:xfrm>
                                  <a:custGeom>
                                    <a:avLst/>
                                    <a:gdLst>
                                      <a:gd name="T0" fmla="*/ 58 w 58"/>
                                      <a:gd name="T1" fmla="*/ 7 h 15"/>
                                      <a:gd name="T2" fmla="*/ 43 w 58"/>
                                      <a:gd name="T3" fmla="*/ 0 h 15"/>
                                      <a:gd name="T4" fmla="*/ 28 w 58"/>
                                      <a:gd name="T5" fmla="*/ 0 h 15"/>
                                      <a:gd name="T6" fmla="*/ 13 w 58"/>
                                      <a:gd name="T7" fmla="*/ 0 h 15"/>
                                      <a:gd name="T8" fmla="*/ 0 w 58"/>
                                      <a:gd name="T9" fmla="*/ 5 h 15"/>
                                      <a:gd name="T10" fmla="*/ 13 w 58"/>
                                      <a:gd name="T11" fmla="*/ 12 h 15"/>
                                      <a:gd name="T12" fmla="*/ 28 w 58"/>
                                      <a:gd name="T13" fmla="*/ 15 h 15"/>
                                      <a:gd name="T14" fmla="*/ 35 w 58"/>
                                      <a:gd name="T15" fmla="*/ 15 h 15"/>
                                      <a:gd name="T16" fmla="*/ 45 w 58"/>
                                      <a:gd name="T17" fmla="*/ 15 h 15"/>
                                      <a:gd name="T18" fmla="*/ 50 w 58"/>
                                      <a:gd name="T19" fmla="*/ 12 h 15"/>
                                      <a:gd name="T20" fmla="*/ 58 w 58"/>
                                      <a:gd name="T21" fmla="*/ 7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8" h="15">
                                        <a:moveTo>
                                          <a:pt x="58" y="7"/>
                                        </a:moveTo>
                                        <a:lnTo>
                                          <a:pt x="43" y="0"/>
                                        </a:lnTo>
                                        <a:lnTo>
                                          <a:pt x="28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13" y="12"/>
                                        </a:lnTo>
                                        <a:lnTo>
                                          <a:pt x="28" y="15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45" y="15"/>
                                        </a:lnTo>
                                        <a:lnTo>
                                          <a:pt x="50" y="12"/>
                                        </a:lnTo>
                                        <a:lnTo>
                                          <a:pt x="58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17" name="Freeform 15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46" y="594"/>
                                    <a:ext cx="62" cy="7"/>
                                  </a:xfrm>
                                  <a:custGeom>
                                    <a:avLst/>
                                    <a:gdLst>
                                      <a:gd name="T0" fmla="*/ 0 w 62"/>
                                      <a:gd name="T1" fmla="*/ 7 h 7"/>
                                      <a:gd name="T2" fmla="*/ 62 w 62"/>
                                      <a:gd name="T3" fmla="*/ 0 h 7"/>
                                      <a:gd name="T4" fmla="*/ 0 w 62"/>
                                      <a:gd name="T5" fmla="*/ 7 h 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2" h="7">
                                        <a:moveTo>
                                          <a:pt x="0" y="7"/>
                                        </a:moveTo>
                                        <a:lnTo>
                                          <a:pt x="62" y="0"/>
                                        </a:lnTo>
                                        <a:lnTo>
                                          <a:pt x="0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18" name="Freeform 15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46" y="594"/>
                                    <a:ext cx="62" cy="7"/>
                                  </a:xfrm>
                                  <a:custGeom>
                                    <a:avLst/>
                                    <a:gdLst>
                                      <a:gd name="T0" fmla="*/ 0 w 62"/>
                                      <a:gd name="T1" fmla="*/ 7 h 7"/>
                                      <a:gd name="T2" fmla="*/ 62 w 62"/>
                                      <a:gd name="T3" fmla="*/ 0 h 7"/>
                                      <a:gd name="T4" fmla="*/ 0 w 62"/>
                                      <a:gd name="T5" fmla="*/ 7 h 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2" h="7">
                                        <a:moveTo>
                                          <a:pt x="0" y="7"/>
                                        </a:moveTo>
                                        <a:lnTo>
                                          <a:pt x="62" y="0"/>
                                        </a:lnTo>
                                        <a:lnTo>
                                          <a:pt x="0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19" name="Freeform 15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18" y="576"/>
                                    <a:ext cx="57" cy="18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13 h 18"/>
                                      <a:gd name="T2" fmla="*/ 42 w 57"/>
                                      <a:gd name="T3" fmla="*/ 5 h 18"/>
                                      <a:gd name="T4" fmla="*/ 28 w 57"/>
                                      <a:gd name="T5" fmla="*/ 0 h 18"/>
                                      <a:gd name="T6" fmla="*/ 13 w 57"/>
                                      <a:gd name="T7" fmla="*/ 3 h 18"/>
                                      <a:gd name="T8" fmla="*/ 0 w 57"/>
                                      <a:gd name="T9" fmla="*/ 8 h 18"/>
                                      <a:gd name="T10" fmla="*/ 10 w 57"/>
                                      <a:gd name="T11" fmla="*/ 15 h 18"/>
                                      <a:gd name="T12" fmla="*/ 28 w 57"/>
                                      <a:gd name="T13" fmla="*/ 18 h 18"/>
                                      <a:gd name="T14" fmla="*/ 35 w 57"/>
                                      <a:gd name="T15" fmla="*/ 18 h 18"/>
                                      <a:gd name="T16" fmla="*/ 42 w 57"/>
                                      <a:gd name="T17" fmla="*/ 18 h 18"/>
                                      <a:gd name="T18" fmla="*/ 50 w 57"/>
                                      <a:gd name="T19" fmla="*/ 15 h 18"/>
                                      <a:gd name="T20" fmla="*/ 57 w 57"/>
                                      <a:gd name="T21" fmla="*/ 13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7" h="18">
                                        <a:moveTo>
                                          <a:pt x="57" y="13"/>
                                        </a:moveTo>
                                        <a:lnTo>
                                          <a:pt x="42" y="5"/>
                                        </a:lnTo>
                                        <a:lnTo>
                                          <a:pt x="28" y="0"/>
                                        </a:lnTo>
                                        <a:lnTo>
                                          <a:pt x="13" y="3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28" y="18"/>
                                        </a:lnTo>
                                        <a:lnTo>
                                          <a:pt x="35" y="18"/>
                                        </a:lnTo>
                                        <a:lnTo>
                                          <a:pt x="42" y="18"/>
                                        </a:lnTo>
                                        <a:lnTo>
                                          <a:pt x="50" y="15"/>
                                        </a:lnTo>
                                        <a:lnTo>
                                          <a:pt x="57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20" name="Freeform 15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18" y="576"/>
                                    <a:ext cx="57" cy="18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13 h 18"/>
                                      <a:gd name="T2" fmla="*/ 42 w 57"/>
                                      <a:gd name="T3" fmla="*/ 5 h 18"/>
                                      <a:gd name="T4" fmla="*/ 28 w 57"/>
                                      <a:gd name="T5" fmla="*/ 0 h 18"/>
                                      <a:gd name="T6" fmla="*/ 13 w 57"/>
                                      <a:gd name="T7" fmla="*/ 3 h 18"/>
                                      <a:gd name="T8" fmla="*/ 0 w 57"/>
                                      <a:gd name="T9" fmla="*/ 8 h 18"/>
                                      <a:gd name="T10" fmla="*/ 10 w 57"/>
                                      <a:gd name="T11" fmla="*/ 15 h 18"/>
                                      <a:gd name="T12" fmla="*/ 28 w 57"/>
                                      <a:gd name="T13" fmla="*/ 18 h 18"/>
                                      <a:gd name="T14" fmla="*/ 35 w 57"/>
                                      <a:gd name="T15" fmla="*/ 18 h 18"/>
                                      <a:gd name="T16" fmla="*/ 42 w 57"/>
                                      <a:gd name="T17" fmla="*/ 18 h 18"/>
                                      <a:gd name="T18" fmla="*/ 50 w 57"/>
                                      <a:gd name="T19" fmla="*/ 15 h 18"/>
                                      <a:gd name="T20" fmla="*/ 57 w 57"/>
                                      <a:gd name="T21" fmla="*/ 13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7" h="18">
                                        <a:moveTo>
                                          <a:pt x="57" y="13"/>
                                        </a:moveTo>
                                        <a:lnTo>
                                          <a:pt x="42" y="5"/>
                                        </a:lnTo>
                                        <a:lnTo>
                                          <a:pt x="28" y="0"/>
                                        </a:lnTo>
                                        <a:lnTo>
                                          <a:pt x="13" y="3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28" y="18"/>
                                        </a:lnTo>
                                        <a:lnTo>
                                          <a:pt x="35" y="18"/>
                                        </a:lnTo>
                                        <a:lnTo>
                                          <a:pt x="42" y="18"/>
                                        </a:lnTo>
                                        <a:lnTo>
                                          <a:pt x="50" y="15"/>
                                        </a:lnTo>
                                        <a:lnTo>
                                          <a:pt x="57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21" name="Freeform 15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73" y="581"/>
                                    <a:ext cx="69" cy="8"/>
                                  </a:xfrm>
                                  <a:custGeom>
                                    <a:avLst/>
                                    <a:gdLst>
                                      <a:gd name="T0" fmla="*/ 0 w 69"/>
                                      <a:gd name="T1" fmla="*/ 8 h 8"/>
                                      <a:gd name="T2" fmla="*/ 69 w 69"/>
                                      <a:gd name="T3" fmla="*/ 0 h 8"/>
                                      <a:gd name="T4" fmla="*/ 0 w 69"/>
                                      <a:gd name="T5" fmla="*/ 8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9" h="8">
                                        <a:moveTo>
                                          <a:pt x="0" y="8"/>
                                        </a:moveTo>
                                        <a:lnTo>
                                          <a:pt x="69" y="0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22" name="Freeform 15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73" y="581"/>
                                    <a:ext cx="69" cy="8"/>
                                  </a:xfrm>
                                  <a:custGeom>
                                    <a:avLst/>
                                    <a:gdLst>
                                      <a:gd name="T0" fmla="*/ 0 w 69"/>
                                      <a:gd name="T1" fmla="*/ 8 h 8"/>
                                      <a:gd name="T2" fmla="*/ 69 w 69"/>
                                      <a:gd name="T3" fmla="*/ 0 h 8"/>
                                      <a:gd name="T4" fmla="*/ 0 w 69"/>
                                      <a:gd name="T5" fmla="*/ 8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9" h="8">
                                        <a:moveTo>
                                          <a:pt x="0" y="8"/>
                                        </a:moveTo>
                                        <a:lnTo>
                                          <a:pt x="69" y="0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23" name="Freeform 15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51" y="564"/>
                                    <a:ext cx="54" cy="17"/>
                                  </a:xfrm>
                                  <a:custGeom>
                                    <a:avLst/>
                                    <a:gdLst>
                                      <a:gd name="T0" fmla="*/ 54 w 54"/>
                                      <a:gd name="T1" fmla="*/ 10 h 17"/>
                                      <a:gd name="T2" fmla="*/ 39 w 54"/>
                                      <a:gd name="T3" fmla="*/ 2 h 17"/>
                                      <a:gd name="T4" fmla="*/ 27 w 54"/>
                                      <a:gd name="T5" fmla="*/ 0 h 17"/>
                                      <a:gd name="T6" fmla="*/ 12 w 54"/>
                                      <a:gd name="T7" fmla="*/ 0 h 17"/>
                                      <a:gd name="T8" fmla="*/ 0 w 54"/>
                                      <a:gd name="T9" fmla="*/ 5 h 17"/>
                                      <a:gd name="T10" fmla="*/ 9 w 54"/>
                                      <a:gd name="T11" fmla="*/ 12 h 17"/>
                                      <a:gd name="T12" fmla="*/ 24 w 54"/>
                                      <a:gd name="T13" fmla="*/ 15 h 17"/>
                                      <a:gd name="T14" fmla="*/ 34 w 54"/>
                                      <a:gd name="T15" fmla="*/ 17 h 17"/>
                                      <a:gd name="T16" fmla="*/ 42 w 54"/>
                                      <a:gd name="T17" fmla="*/ 15 h 17"/>
                                      <a:gd name="T18" fmla="*/ 49 w 54"/>
                                      <a:gd name="T19" fmla="*/ 15 h 17"/>
                                      <a:gd name="T20" fmla="*/ 54 w 54"/>
                                      <a:gd name="T21" fmla="*/ 10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4" h="17">
                                        <a:moveTo>
                                          <a:pt x="54" y="10"/>
                                        </a:moveTo>
                                        <a:lnTo>
                                          <a:pt x="39" y="2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9" y="12"/>
                                        </a:lnTo>
                                        <a:lnTo>
                                          <a:pt x="24" y="15"/>
                                        </a:lnTo>
                                        <a:lnTo>
                                          <a:pt x="34" y="17"/>
                                        </a:lnTo>
                                        <a:lnTo>
                                          <a:pt x="42" y="15"/>
                                        </a:lnTo>
                                        <a:lnTo>
                                          <a:pt x="49" y="15"/>
                                        </a:lnTo>
                                        <a:lnTo>
                                          <a:pt x="54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24" name="Freeform 15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51" y="564"/>
                                    <a:ext cx="54" cy="17"/>
                                  </a:xfrm>
                                  <a:custGeom>
                                    <a:avLst/>
                                    <a:gdLst>
                                      <a:gd name="T0" fmla="*/ 54 w 54"/>
                                      <a:gd name="T1" fmla="*/ 10 h 17"/>
                                      <a:gd name="T2" fmla="*/ 39 w 54"/>
                                      <a:gd name="T3" fmla="*/ 2 h 17"/>
                                      <a:gd name="T4" fmla="*/ 27 w 54"/>
                                      <a:gd name="T5" fmla="*/ 0 h 17"/>
                                      <a:gd name="T6" fmla="*/ 12 w 54"/>
                                      <a:gd name="T7" fmla="*/ 0 h 17"/>
                                      <a:gd name="T8" fmla="*/ 0 w 54"/>
                                      <a:gd name="T9" fmla="*/ 5 h 17"/>
                                      <a:gd name="T10" fmla="*/ 9 w 54"/>
                                      <a:gd name="T11" fmla="*/ 12 h 17"/>
                                      <a:gd name="T12" fmla="*/ 24 w 54"/>
                                      <a:gd name="T13" fmla="*/ 15 h 17"/>
                                      <a:gd name="T14" fmla="*/ 34 w 54"/>
                                      <a:gd name="T15" fmla="*/ 17 h 17"/>
                                      <a:gd name="T16" fmla="*/ 42 w 54"/>
                                      <a:gd name="T17" fmla="*/ 15 h 17"/>
                                      <a:gd name="T18" fmla="*/ 49 w 54"/>
                                      <a:gd name="T19" fmla="*/ 15 h 17"/>
                                      <a:gd name="T20" fmla="*/ 54 w 54"/>
                                      <a:gd name="T21" fmla="*/ 10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4" h="17">
                                        <a:moveTo>
                                          <a:pt x="54" y="10"/>
                                        </a:moveTo>
                                        <a:lnTo>
                                          <a:pt x="39" y="2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9" y="12"/>
                                        </a:lnTo>
                                        <a:lnTo>
                                          <a:pt x="24" y="15"/>
                                        </a:lnTo>
                                        <a:lnTo>
                                          <a:pt x="34" y="17"/>
                                        </a:lnTo>
                                        <a:lnTo>
                                          <a:pt x="42" y="15"/>
                                        </a:lnTo>
                                        <a:lnTo>
                                          <a:pt x="49" y="15"/>
                                        </a:lnTo>
                                        <a:lnTo>
                                          <a:pt x="54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25" name="Freeform 15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5" y="566"/>
                                    <a:ext cx="70" cy="8"/>
                                  </a:xfrm>
                                  <a:custGeom>
                                    <a:avLst/>
                                    <a:gdLst>
                                      <a:gd name="T0" fmla="*/ 0 w 70"/>
                                      <a:gd name="T1" fmla="*/ 8 h 8"/>
                                      <a:gd name="T2" fmla="*/ 70 w 70"/>
                                      <a:gd name="T3" fmla="*/ 0 h 8"/>
                                      <a:gd name="T4" fmla="*/ 0 w 70"/>
                                      <a:gd name="T5" fmla="*/ 8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0" h="8">
                                        <a:moveTo>
                                          <a:pt x="0" y="8"/>
                                        </a:moveTo>
                                        <a:lnTo>
                                          <a:pt x="70" y="0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26" name="Freeform 15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5" y="566"/>
                                    <a:ext cx="70" cy="8"/>
                                  </a:xfrm>
                                  <a:custGeom>
                                    <a:avLst/>
                                    <a:gdLst>
                                      <a:gd name="T0" fmla="*/ 0 w 70"/>
                                      <a:gd name="T1" fmla="*/ 8 h 8"/>
                                      <a:gd name="T2" fmla="*/ 70 w 70"/>
                                      <a:gd name="T3" fmla="*/ 0 h 8"/>
                                      <a:gd name="T4" fmla="*/ 0 w 70"/>
                                      <a:gd name="T5" fmla="*/ 8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0" h="8">
                                        <a:moveTo>
                                          <a:pt x="0" y="8"/>
                                        </a:moveTo>
                                        <a:lnTo>
                                          <a:pt x="70" y="0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27" name="Freeform 15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80" y="544"/>
                                    <a:ext cx="60" cy="22"/>
                                  </a:xfrm>
                                  <a:custGeom>
                                    <a:avLst/>
                                    <a:gdLst>
                                      <a:gd name="T0" fmla="*/ 60 w 60"/>
                                      <a:gd name="T1" fmla="*/ 15 h 22"/>
                                      <a:gd name="T2" fmla="*/ 53 w 60"/>
                                      <a:gd name="T3" fmla="*/ 7 h 22"/>
                                      <a:gd name="T4" fmla="*/ 45 w 60"/>
                                      <a:gd name="T5" fmla="*/ 5 h 22"/>
                                      <a:gd name="T6" fmla="*/ 38 w 60"/>
                                      <a:gd name="T7" fmla="*/ 2 h 22"/>
                                      <a:gd name="T8" fmla="*/ 30 w 60"/>
                                      <a:gd name="T9" fmla="*/ 0 h 22"/>
                                      <a:gd name="T10" fmla="*/ 23 w 60"/>
                                      <a:gd name="T11" fmla="*/ 2 h 22"/>
                                      <a:gd name="T12" fmla="*/ 15 w 60"/>
                                      <a:gd name="T13" fmla="*/ 2 h 22"/>
                                      <a:gd name="T14" fmla="*/ 8 w 60"/>
                                      <a:gd name="T15" fmla="*/ 7 h 22"/>
                                      <a:gd name="T16" fmla="*/ 0 w 60"/>
                                      <a:gd name="T17" fmla="*/ 12 h 22"/>
                                      <a:gd name="T18" fmla="*/ 13 w 60"/>
                                      <a:gd name="T19" fmla="*/ 20 h 22"/>
                                      <a:gd name="T20" fmla="*/ 28 w 60"/>
                                      <a:gd name="T21" fmla="*/ 22 h 22"/>
                                      <a:gd name="T22" fmla="*/ 35 w 60"/>
                                      <a:gd name="T23" fmla="*/ 22 h 22"/>
                                      <a:gd name="T24" fmla="*/ 45 w 60"/>
                                      <a:gd name="T25" fmla="*/ 20 h 22"/>
                                      <a:gd name="T26" fmla="*/ 53 w 60"/>
                                      <a:gd name="T27" fmla="*/ 17 h 22"/>
                                      <a:gd name="T28" fmla="*/ 60 w 60"/>
                                      <a:gd name="T29" fmla="*/ 15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60" h="22">
                                        <a:moveTo>
                                          <a:pt x="60" y="15"/>
                                        </a:moveTo>
                                        <a:lnTo>
                                          <a:pt x="53" y="7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38" y="2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23" y="2"/>
                                        </a:lnTo>
                                        <a:lnTo>
                                          <a:pt x="15" y="2"/>
                                        </a:lnTo>
                                        <a:lnTo>
                                          <a:pt x="8" y="7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13" y="20"/>
                                        </a:lnTo>
                                        <a:lnTo>
                                          <a:pt x="28" y="22"/>
                                        </a:lnTo>
                                        <a:lnTo>
                                          <a:pt x="35" y="22"/>
                                        </a:lnTo>
                                        <a:lnTo>
                                          <a:pt x="45" y="20"/>
                                        </a:lnTo>
                                        <a:lnTo>
                                          <a:pt x="53" y="17"/>
                                        </a:lnTo>
                                        <a:lnTo>
                                          <a:pt x="60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28" name="Freeform 15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80" y="544"/>
                                    <a:ext cx="60" cy="22"/>
                                  </a:xfrm>
                                  <a:custGeom>
                                    <a:avLst/>
                                    <a:gdLst>
                                      <a:gd name="T0" fmla="*/ 60 w 60"/>
                                      <a:gd name="T1" fmla="*/ 15 h 22"/>
                                      <a:gd name="T2" fmla="*/ 53 w 60"/>
                                      <a:gd name="T3" fmla="*/ 7 h 22"/>
                                      <a:gd name="T4" fmla="*/ 45 w 60"/>
                                      <a:gd name="T5" fmla="*/ 5 h 22"/>
                                      <a:gd name="T6" fmla="*/ 38 w 60"/>
                                      <a:gd name="T7" fmla="*/ 2 h 22"/>
                                      <a:gd name="T8" fmla="*/ 30 w 60"/>
                                      <a:gd name="T9" fmla="*/ 0 h 22"/>
                                      <a:gd name="T10" fmla="*/ 23 w 60"/>
                                      <a:gd name="T11" fmla="*/ 2 h 22"/>
                                      <a:gd name="T12" fmla="*/ 15 w 60"/>
                                      <a:gd name="T13" fmla="*/ 2 h 22"/>
                                      <a:gd name="T14" fmla="*/ 8 w 60"/>
                                      <a:gd name="T15" fmla="*/ 7 h 22"/>
                                      <a:gd name="T16" fmla="*/ 0 w 60"/>
                                      <a:gd name="T17" fmla="*/ 12 h 22"/>
                                      <a:gd name="T18" fmla="*/ 13 w 60"/>
                                      <a:gd name="T19" fmla="*/ 20 h 22"/>
                                      <a:gd name="T20" fmla="*/ 28 w 60"/>
                                      <a:gd name="T21" fmla="*/ 22 h 22"/>
                                      <a:gd name="T22" fmla="*/ 35 w 60"/>
                                      <a:gd name="T23" fmla="*/ 22 h 22"/>
                                      <a:gd name="T24" fmla="*/ 45 w 60"/>
                                      <a:gd name="T25" fmla="*/ 20 h 22"/>
                                      <a:gd name="T26" fmla="*/ 53 w 60"/>
                                      <a:gd name="T27" fmla="*/ 17 h 22"/>
                                      <a:gd name="T28" fmla="*/ 60 w 60"/>
                                      <a:gd name="T29" fmla="*/ 15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60" h="22">
                                        <a:moveTo>
                                          <a:pt x="60" y="15"/>
                                        </a:moveTo>
                                        <a:lnTo>
                                          <a:pt x="53" y="7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38" y="2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23" y="2"/>
                                        </a:lnTo>
                                        <a:lnTo>
                                          <a:pt x="15" y="2"/>
                                        </a:lnTo>
                                        <a:lnTo>
                                          <a:pt x="8" y="7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13" y="20"/>
                                        </a:lnTo>
                                        <a:lnTo>
                                          <a:pt x="28" y="22"/>
                                        </a:lnTo>
                                        <a:lnTo>
                                          <a:pt x="35" y="22"/>
                                        </a:lnTo>
                                        <a:lnTo>
                                          <a:pt x="45" y="20"/>
                                        </a:lnTo>
                                        <a:lnTo>
                                          <a:pt x="53" y="17"/>
                                        </a:lnTo>
                                        <a:lnTo>
                                          <a:pt x="60" y="1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29" name="Freeform 15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38" y="546"/>
                                    <a:ext cx="72" cy="13"/>
                                  </a:xfrm>
                                  <a:custGeom>
                                    <a:avLst/>
                                    <a:gdLst>
                                      <a:gd name="T0" fmla="*/ 0 w 72"/>
                                      <a:gd name="T1" fmla="*/ 13 h 13"/>
                                      <a:gd name="T2" fmla="*/ 72 w 72"/>
                                      <a:gd name="T3" fmla="*/ 0 h 13"/>
                                      <a:gd name="T4" fmla="*/ 0 w 72"/>
                                      <a:gd name="T5" fmla="*/ 13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2" h="13">
                                        <a:moveTo>
                                          <a:pt x="0" y="13"/>
                                        </a:moveTo>
                                        <a:lnTo>
                                          <a:pt x="72" y="0"/>
                                        </a:lnTo>
                                        <a:lnTo>
                                          <a:pt x="0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30" name="Freeform 15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38" y="546"/>
                                    <a:ext cx="72" cy="13"/>
                                  </a:xfrm>
                                  <a:custGeom>
                                    <a:avLst/>
                                    <a:gdLst>
                                      <a:gd name="T0" fmla="*/ 0 w 72"/>
                                      <a:gd name="T1" fmla="*/ 13 h 13"/>
                                      <a:gd name="T2" fmla="*/ 72 w 72"/>
                                      <a:gd name="T3" fmla="*/ 0 h 13"/>
                                      <a:gd name="T4" fmla="*/ 0 w 72"/>
                                      <a:gd name="T5" fmla="*/ 13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2" h="13">
                                        <a:moveTo>
                                          <a:pt x="0" y="13"/>
                                        </a:moveTo>
                                        <a:lnTo>
                                          <a:pt x="72" y="0"/>
                                        </a:lnTo>
                                        <a:lnTo>
                                          <a:pt x="0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31" name="Freeform 15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82" y="646"/>
                                    <a:ext cx="121" cy="40"/>
                                  </a:xfrm>
                                  <a:custGeom>
                                    <a:avLst/>
                                    <a:gdLst>
                                      <a:gd name="T0" fmla="*/ 59 w 121"/>
                                      <a:gd name="T1" fmla="*/ 25 h 40"/>
                                      <a:gd name="T2" fmla="*/ 121 w 121"/>
                                      <a:gd name="T3" fmla="*/ 0 h 40"/>
                                      <a:gd name="T4" fmla="*/ 59 w 121"/>
                                      <a:gd name="T5" fmla="*/ 25 h 40"/>
                                      <a:gd name="T6" fmla="*/ 59 w 121"/>
                                      <a:gd name="T7" fmla="*/ 25 h 40"/>
                                      <a:gd name="T8" fmla="*/ 59 w 121"/>
                                      <a:gd name="T9" fmla="*/ 25 h 40"/>
                                      <a:gd name="T10" fmla="*/ 42 w 121"/>
                                      <a:gd name="T11" fmla="*/ 20 h 40"/>
                                      <a:gd name="T12" fmla="*/ 27 w 121"/>
                                      <a:gd name="T13" fmla="*/ 22 h 40"/>
                                      <a:gd name="T14" fmla="*/ 12 w 121"/>
                                      <a:gd name="T15" fmla="*/ 27 h 40"/>
                                      <a:gd name="T16" fmla="*/ 0 w 121"/>
                                      <a:gd name="T17" fmla="*/ 35 h 40"/>
                                      <a:gd name="T18" fmla="*/ 7 w 121"/>
                                      <a:gd name="T19" fmla="*/ 37 h 40"/>
                                      <a:gd name="T20" fmla="*/ 14 w 121"/>
                                      <a:gd name="T21" fmla="*/ 40 h 40"/>
                                      <a:gd name="T22" fmla="*/ 22 w 121"/>
                                      <a:gd name="T23" fmla="*/ 40 h 40"/>
                                      <a:gd name="T24" fmla="*/ 29 w 121"/>
                                      <a:gd name="T25" fmla="*/ 40 h 40"/>
                                      <a:gd name="T26" fmla="*/ 39 w 121"/>
                                      <a:gd name="T27" fmla="*/ 37 h 40"/>
                                      <a:gd name="T28" fmla="*/ 47 w 121"/>
                                      <a:gd name="T29" fmla="*/ 35 h 40"/>
                                      <a:gd name="T30" fmla="*/ 52 w 121"/>
                                      <a:gd name="T31" fmla="*/ 30 h 40"/>
                                      <a:gd name="T32" fmla="*/ 59 w 121"/>
                                      <a:gd name="T33" fmla="*/ 25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21" h="40">
                                        <a:moveTo>
                                          <a:pt x="59" y="25"/>
                                        </a:moveTo>
                                        <a:lnTo>
                                          <a:pt x="121" y="0"/>
                                        </a:lnTo>
                                        <a:lnTo>
                                          <a:pt x="59" y="25"/>
                                        </a:lnTo>
                                        <a:lnTo>
                                          <a:pt x="59" y="25"/>
                                        </a:lnTo>
                                        <a:lnTo>
                                          <a:pt x="59" y="25"/>
                                        </a:lnTo>
                                        <a:lnTo>
                                          <a:pt x="42" y="20"/>
                                        </a:lnTo>
                                        <a:lnTo>
                                          <a:pt x="27" y="22"/>
                                        </a:lnTo>
                                        <a:lnTo>
                                          <a:pt x="12" y="27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7" y="37"/>
                                        </a:lnTo>
                                        <a:lnTo>
                                          <a:pt x="14" y="40"/>
                                        </a:lnTo>
                                        <a:lnTo>
                                          <a:pt x="22" y="40"/>
                                        </a:lnTo>
                                        <a:lnTo>
                                          <a:pt x="29" y="40"/>
                                        </a:lnTo>
                                        <a:lnTo>
                                          <a:pt x="39" y="37"/>
                                        </a:lnTo>
                                        <a:lnTo>
                                          <a:pt x="47" y="35"/>
                                        </a:lnTo>
                                        <a:lnTo>
                                          <a:pt x="52" y="30"/>
                                        </a:lnTo>
                                        <a:lnTo>
                                          <a:pt x="59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32" name="Freeform 15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82" y="646"/>
                                    <a:ext cx="121" cy="40"/>
                                  </a:xfrm>
                                  <a:custGeom>
                                    <a:avLst/>
                                    <a:gdLst>
                                      <a:gd name="T0" fmla="*/ 59 w 121"/>
                                      <a:gd name="T1" fmla="*/ 25 h 40"/>
                                      <a:gd name="T2" fmla="*/ 121 w 121"/>
                                      <a:gd name="T3" fmla="*/ 0 h 40"/>
                                      <a:gd name="T4" fmla="*/ 59 w 121"/>
                                      <a:gd name="T5" fmla="*/ 25 h 40"/>
                                      <a:gd name="T6" fmla="*/ 59 w 121"/>
                                      <a:gd name="T7" fmla="*/ 25 h 40"/>
                                      <a:gd name="T8" fmla="*/ 59 w 121"/>
                                      <a:gd name="T9" fmla="*/ 25 h 40"/>
                                      <a:gd name="T10" fmla="*/ 42 w 121"/>
                                      <a:gd name="T11" fmla="*/ 20 h 40"/>
                                      <a:gd name="T12" fmla="*/ 27 w 121"/>
                                      <a:gd name="T13" fmla="*/ 22 h 40"/>
                                      <a:gd name="T14" fmla="*/ 12 w 121"/>
                                      <a:gd name="T15" fmla="*/ 27 h 40"/>
                                      <a:gd name="T16" fmla="*/ 0 w 121"/>
                                      <a:gd name="T17" fmla="*/ 35 h 40"/>
                                      <a:gd name="T18" fmla="*/ 7 w 121"/>
                                      <a:gd name="T19" fmla="*/ 37 h 40"/>
                                      <a:gd name="T20" fmla="*/ 14 w 121"/>
                                      <a:gd name="T21" fmla="*/ 40 h 40"/>
                                      <a:gd name="T22" fmla="*/ 22 w 121"/>
                                      <a:gd name="T23" fmla="*/ 40 h 40"/>
                                      <a:gd name="T24" fmla="*/ 29 w 121"/>
                                      <a:gd name="T25" fmla="*/ 40 h 40"/>
                                      <a:gd name="T26" fmla="*/ 39 w 121"/>
                                      <a:gd name="T27" fmla="*/ 37 h 40"/>
                                      <a:gd name="T28" fmla="*/ 47 w 121"/>
                                      <a:gd name="T29" fmla="*/ 35 h 40"/>
                                      <a:gd name="T30" fmla="*/ 52 w 121"/>
                                      <a:gd name="T31" fmla="*/ 30 h 40"/>
                                      <a:gd name="T32" fmla="*/ 59 w 121"/>
                                      <a:gd name="T33" fmla="*/ 25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21" h="40">
                                        <a:moveTo>
                                          <a:pt x="59" y="25"/>
                                        </a:moveTo>
                                        <a:lnTo>
                                          <a:pt x="121" y="0"/>
                                        </a:lnTo>
                                        <a:lnTo>
                                          <a:pt x="59" y="25"/>
                                        </a:lnTo>
                                        <a:lnTo>
                                          <a:pt x="59" y="25"/>
                                        </a:lnTo>
                                        <a:lnTo>
                                          <a:pt x="59" y="25"/>
                                        </a:lnTo>
                                        <a:lnTo>
                                          <a:pt x="42" y="20"/>
                                        </a:lnTo>
                                        <a:lnTo>
                                          <a:pt x="27" y="22"/>
                                        </a:lnTo>
                                        <a:lnTo>
                                          <a:pt x="12" y="27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7" y="37"/>
                                        </a:lnTo>
                                        <a:lnTo>
                                          <a:pt x="14" y="40"/>
                                        </a:lnTo>
                                        <a:lnTo>
                                          <a:pt x="22" y="40"/>
                                        </a:lnTo>
                                        <a:lnTo>
                                          <a:pt x="29" y="40"/>
                                        </a:lnTo>
                                        <a:lnTo>
                                          <a:pt x="39" y="37"/>
                                        </a:lnTo>
                                        <a:lnTo>
                                          <a:pt x="47" y="35"/>
                                        </a:lnTo>
                                        <a:lnTo>
                                          <a:pt x="52" y="30"/>
                                        </a:lnTo>
                                        <a:lnTo>
                                          <a:pt x="59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33" name="Freeform 15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52" y="671"/>
                                    <a:ext cx="122" cy="35"/>
                                  </a:xfrm>
                                  <a:custGeom>
                                    <a:avLst/>
                                    <a:gdLst>
                                      <a:gd name="T0" fmla="*/ 57 w 122"/>
                                      <a:gd name="T1" fmla="*/ 17 h 35"/>
                                      <a:gd name="T2" fmla="*/ 122 w 122"/>
                                      <a:gd name="T3" fmla="*/ 0 h 35"/>
                                      <a:gd name="T4" fmla="*/ 57 w 122"/>
                                      <a:gd name="T5" fmla="*/ 17 h 35"/>
                                      <a:gd name="T6" fmla="*/ 57 w 122"/>
                                      <a:gd name="T7" fmla="*/ 17 h 35"/>
                                      <a:gd name="T8" fmla="*/ 57 w 122"/>
                                      <a:gd name="T9" fmla="*/ 17 h 35"/>
                                      <a:gd name="T10" fmla="*/ 42 w 122"/>
                                      <a:gd name="T11" fmla="*/ 15 h 35"/>
                                      <a:gd name="T12" fmla="*/ 27 w 122"/>
                                      <a:gd name="T13" fmla="*/ 15 h 35"/>
                                      <a:gd name="T14" fmla="*/ 12 w 122"/>
                                      <a:gd name="T15" fmla="*/ 20 h 35"/>
                                      <a:gd name="T16" fmla="*/ 0 w 122"/>
                                      <a:gd name="T17" fmla="*/ 27 h 35"/>
                                      <a:gd name="T18" fmla="*/ 5 w 122"/>
                                      <a:gd name="T19" fmla="*/ 32 h 35"/>
                                      <a:gd name="T20" fmla="*/ 12 w 122"/>
                                      <a:gd name="T21" fmla="*/ 35 h 35"/>
                                      <a:gd name="T22" fmla="*/ 22 w 122"/>
                                      <a:gd name="T23" fmla="*/ 35 h 35"/>
                                      <a:gd name="T24" fmla="*/ 30 w 122"/>
                                      <a:gd name="T25" fmla="*/ 35 h 35"/>
                                      <a:gd name="T26" fmla="*/ 40 w 122"/>
                                      <a:gd name="T27" fmla="*/ 32 h 35"/>
                                      <a:gd name="T28" fmla="*/ 47 w 122"/>
                                      <a:gd name="T29" fmla="*/ 30 h 35"/>
                                      <a:gd name="T30" fmla="*/ 52 w 122"/>
                                      <a:gd name="T31" fmla="*/ 25 h 35"/>
                                      <a:gd name="T32" fmla="*/ 57 w 122"/>
                                      <a:gd name="T33" fmla="*/ 17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22" h="35">
                                        <a:moveTo>
                                          <a:pt x="57" y="17"/>
                                        </a:moveTo>
                                        <a:lnTo>
                                          <a:pt x="122" y="0"/>
                                        </a:lnTo>
                                        <a:lnTo>
                                          <a:pt x="57" y="17"/>
                                        </a:lnTo>
                                        <a:lnTo>
                                          <a:pt x="57" y="17"/>
                                        </a:lnTo>
                                        <a:lnTo>
                                          <a:pt x="57" y="17"/>
                                        </a:lnTo>
                                        <a:lnTo>
                                          <a:pt x="42" y="15"/>
                                        </a:lnTo>
                                        <a:lnTo>
                                          <a:pt x="27" y="15"/>
                                        </a:lnTo>
                                        <a:lnTo>
                                          <a:pt x="12" y="20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5" y="32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22" y="35"/>
                                        </a:lnTo>
                                        <a:lnTo>
                                          <a:pt x="30" y="35"/>
                                        </a:lnTo>
                                        <a:lnTo>
                                          <a:pt x="40" y="32"/>
                                        </a:lnTo>
                                        <a:lnTo>
                                          <a:pt x="47" y="30"/>
                                        </a:lnTo>
                                        <a:lnTo>
                                          <a:pt x="52" y="25"/>
                                        </a:lnTo>
                                        <a:lnTo>
                                          <a:pt x="57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34" name="Freeform 15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52" y="671"/>
                                    <a:ext cx="122" cy="35"/>
                                  </a:xfrm>
                                  <a:custGeom>
                                    <a:avLst/>
                                    <a:gdLst>
                                      <a:gd name="T0" fmla="*/ 57 w 122"/>
                                      <a:gd name="T1" fmla="*/ 17 h 35"/>
                                      <a:gd name="T2" fmla="*/ 122 w 122"/>
                                      <a:gd name="T3" fmla="*/ 0 h 35"/>
                                      <a:gd name="T4" fmla="*/ 57 w 122"/>
                                      <a:gd name="T5" fmla="*/ 17 h 35"/>
                                      <a:gd name="T6" fmla="*/ 57 w 122"/>
                                      <a:gd name="T7" fmla="*/ 17 h 35"/>
                                      <a:gd name="T8" fmla="*/ 57 w 122"/>
                                      <a:gd name="T9" fmla="*/ 17 h 35"/>
                                      <a:gd name="T10" fmla="*/ 42 w 122"/>
                                      <a:gd name="T11" fmla="*/ 15 h 35"/>
                                      <a:gd name="T12" fmla="*/ 27 w 122"/>
                                      <a:gd name="T13" fmla="*/ 15 h 35"/>
                                      <a:gd name="T14" fmla="*/ 12 w 122"/>
                                      <a:gd name="T15" fmla="*/ 20 h 35"/>
                                      <a:gd name="T16" fmla="*/ 0 w 122"/>
                                      <a:gd name="T17" fmla="*/ 27 h 35"/>
                                      <a:gd name="T18" fmla="*/ 5 w 122"/>
                                      <a:gd name="T19" fmla="*/ 32 h 35"/>
                                      <a:gd name="T20" fmla="*/ 12 w 122"/>
                                      <a:gd name="T21" fmla="*/ 35 h 35"/>
                                      <a:gd name="T22" fmla="*/ 22 w 122"/>
                                      <a:gd name="T23" fmla="*/ 35 h 35"/>
                                      <a:gd name="T24" fmla="*/ 30 w 122"/>
                                      <a:gd name="T25" fmla="*/ 35 h 35"/>
                                      <a:gd name="T26" fmla="*/ 40 w 122"/>
                                      <a:gd name="T27" fmla="*/ 32 h 35"/>
                                      <a:gd name="T28" fmla="*/ 47 w 122"/>
                                      <a:gd name="T29" fmla="*/ 30 h 35"/>
                                      <a:gd name="T30" fmla="*/ 52 w 122"/>
                                      <a:gd name="T31" fmla="*/ 25 h 35"/>
                                      <a:gd name="T32" fmla="*/ 57 w 122"/>
                                      <a:gd name="T33" fmla="*/ 17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22" h="35">
                                        <a:moveTo>
                                          <a:pt x="57" y="17"/>
                                        </a:moveTo>
                                        <a:lnTo>
                                          <a:pt x="122" y="0"/>
                                        </a:lnTo>
                                        <a:lnTo>
                                          <a:pt x="57" y="17"/>
                                        </a:lnTo>
                                        <a:lnTo>
                                          <a:pt x="57" y="17"/>
                                        </a:lnTo>
                                        <a:lnTo>
                                          <a:pt x="57" y="17"/>
                                        </a:lnTo>
                                        <a:lnTo>
                                          <a:pt x="42" y="15"/>
                                        </a:lnTo>
                                        <a:lnTo>
                                          <a:pt x="27" y="15"/>
                                        </a:lnTo>
                                        <a:lnTo>
                                          <a:pt x="12" y="20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5" y="32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22" y="35"/>
                                        </a:lnTo>
                                        <a:lnTo>
                                          <a:pt x="30" y="35"/>
                                        </a:lnTo>
                                        <a:lnTo>
                                          <a:pt x="40" y="32"/>
                                        </a:lnTo>
                                        <a:lnTo>
                                          <a:pt x="47" y="30"/>
                                        </a:lnTo>
                                        <a:lnTo>
                                          <a:pt x="52" y="25"/>
                                        </a:lnTo>
                                        <a:lnTo>
                                          <a:pt x="57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35" name="Freeform 15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88" y="619"/>
                                    <a:ext cx="63" cy="15"/>
                                  </a:xfrm>
                                  <a:custGeom>
                                    <a:avLst/>
                                    <a:gdLst>
                                      <a:gd name="T0" fmla="*/ 0 w 63"/>
                                      <a:gd name="T1" fmla="*/ 15 h 15"/>
                                      <a:gd name="T2" fmla="*/ 63 w 63"/>
                                      <a:gd name="T3" fmla="*/ 0 h 15"/>
                                      <a:gd name="T4" fmla="*/ 0 w 63"/>
                                      <a:gd name="T5" fmla="*/ 15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3" h="15">
                                        <a:moveTo>
                                          <a:pt x="0" y="15"/>
                                        </a:moveTo>
                                        <a:lnTo>
                                          <a:pt x="63" y="0"/>
                                        </a:lnTo>
                                        <a:lnTo>
                                          <a:pt x="0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36" name="Freeform 15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88" y="619"/>
                                    <a:ext cx="63" cy="15"/>
                                  </a:xfrm>
                                  <a:custGeom>
                                    <a:avLst/>
                                    <a:gdLst>
                                      <a:gd name="T0" fmla="*/ 0 w 63"/>
                                      <a:gd name="T1" fmla="*/ 15 h 15"/>
                                      <a:gd name="T2" fmla="*/ 63 w 63"/>
                                      <a:gd name="T3" fmla="*/ 0 h 15"/>
                                      <a:gd name="T4" fmla="*/ 0 w 63"/>
                                      <a:gd name="T5" fmla="*/ 15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3" h="15">
                                        <a:moveTo>
                                          <a:pt x="0" y="15"/>
                                        </a:moveTo>
                                        <a:lnTo>
                                          <a:pt x="63" y="0"/>
                                        </a:lnTo>
                                        <a:lnTo>
                                          <a:pt x="0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37" name="Freeform 152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47" y="1242"/>
                                    <a:ext cx="80" cy="95"/>
                                  </a:xfrm>
                                  <a:custGeom>
                                    <a:avLst/>
                                    <a:gdLst>
                                      <a:gd name="T0" fmla="*/ 38 w 80"/>
                                      <a:gd name="T1" fmla="*/ 60 h 95"/>
                                      <a:gd name="T2" fmla="*/ 0 w 80"/>
                                      <a:gd name="T3" fmla="*/ 0 h 95"/>
                                      <a:gd name="T4" fmla="*/ 38 w 80"/>
                                      <a:gd name="T5" fmla="*/ 60 h 95"/>
                                      <a:gd name="T6" fmla="*/ 38 w 80"/>
                                      <a:gd name="T7" fmla="*/ 60 h 95"/>
                                      <a:gd name="T8" fmla="*/ 45 w 80"/>
                                      <a:gd name="T9" fmla="*/ 75 h 95"/>
                                      <a:gd name="T10" fmla="*/ 53 w 80"/>
                                      <a:gd name="T11" fmla="*/ 88 h 95"/>
                                      <a:gd name="T12" fmla="*/ 60 w 80"/>
                                      <a:gd name="T13" fmla="*/ 90 h 95"/>
                                      <a:gd name="T14" fmla="*/ 65 w 80"/>
                                      <a:gd name="T15" fmla="*/ 95 h 95"/>
                                      <a:gd name="T16" fmla="*/ 72 w 80"/>
                                      <a:gd name="T17" fmla="*/ 95 h 95"/>
                                      <a:gd name="T18" fmla="*/ 80 w 80"/>
                                      <a:gd name="T19" fmla="*/ 95 h 95"/>
                                      <a:gd name="T20" fmla="*/ 80 w 80"/>
                                      <a:gd name="T21" fmla="*/ 88 h 95"/>
                                      <a:gd name="T22" fmla="*/ 77 w 80"/>
                                      <a:gd name="T23" fmla="*/ 80 h 95"/>
                                      <a:gd name="T24" fmla="*/ 72 w 80"/>
                                      <a:gd name="T25" fmla="*/ 75 h 95"/>
                                      <a:gd name="T26" fmla="*/ 67 w 80"/>
                                      <a:gd name="T27" fmla="*/ 68 h 95"/>
                                      <a:gd name="T28" fmla="*/ 62 w 80"/>
                                      <a:gd name="T29" fmla="*/ 63 h 95"/>
                                      <a:gd name="T30" fmla="*/ 55 w 80"/>
                                      <a:gd name="T31" fmla="*/ 60 h 95"/>
                                      <a:gd name="T32" fmla="*/ 45 w 80"/>
                                      <a:gd name="T33" fmla="*/ 58 h 95"/>
                                      <a:gd name="T34" fmla="*/ 38 w 80"/>
                                      <a:gd name="T35" fmla="*/ 6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80" h="95">
                                        <a:moveTo>
                                          <a:pt x="38" y="6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8" y="60"/>
                                        </a:lnTo>
                                        <a:close/>
                                        <a:moveTo>
                                          <a:pt x="38" y="60"/>
                                        </a:moveTo>
                                        <a:lnTo>
                                          <a:pt x="45" y="75"/>
                                        </a:lnTo>
                                        <a:lnTo>
                                          <a:pt x="53" y="88"/>
                                        </a:lnTo>
                                        <a:lnTo>
                                          <a:pt x="60" y="90"/>
                                        </a:lnTo>
                                        <a:lnTo>
                                          <a:pt x="65" y="95"/>
                                        </a:lnTo>
                                        <a:lnTo>
                                          <a:pt x="72" y="95"/>
                                        </a:lnTo>
                                        <a:lnTo>
                                          <a:pt x="80" y="95"/>
                                        </a:lnTo>
                                        <a:lnTo>
                                          <a:pt x="80" y="88"/>
                                        </a:lnTo>
                                        <a:lnTo>
                                          <a:pt x="77" y="80"/>
                                        </a:lnTo>
                                        <a:lnTo>
                                          <a:pt x="72" y="75"/>
                                        </a:lnTo>
                                        <a:lnTo>
                                          <a:pt x="67" y="68"/>
                                        </a:lnTo>
                                        <a:lnTo>
                                          <a:pt x="62" y="63"/>
                                        </a:lnTo>
                                        <a:lnTo>
                                          <a:pt x="55" y="60"/>
                                        </a:lnTo>
                                        <a:lnTo>
                                          <a:pt x="45" y="58"/>
                                        </a:lnTo>
                                        <a:lnTo>
                                          <a:pt x="38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38" name="Freeform 15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47" y="1242"/>
                                    <a:ext cx="38" cy="60"/>
                                  </a:xfrm>
                                  <a:custGeom>
                                    <a:avLst/>
                                    <a:gdLst>
                                      <a:gd name="T0" fmla="*/ 38 w 38"/>
                                      <a:gd name="T1" fmla="*/ 60 h 60"/>
                                      <a:gd name="T2" fmla="*/ 0 w 38"/>
                                      <a:gd name="T3" fmla="*/ 0 h 60"/>
                                      <a:gd name="T4" fmla="*/ 38 w 38"/>
                                      <a:gd name="T5" fmla="*/ 6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8" h="60">
                                        <a:moveTo>
                                          <a:pt x="38" y="6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8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39" name="Freeform 15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85" y="1300"/>
                                    <a:ext cx="42" cy="37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2 h 37"/>
                                      <a:gd name="T2" fmla="*/ 7 w 42"/>
                                      <a:gd name="T3" fmla="*/ 17 h 37"/>
                                      <a:gd name="T4" fmla="*/ 15 w 42"/>
                                      <a:gd name="T5" fmla="*/ 30 h 37"/>
                                      <a:gd name="T6" fmla="*/ 22 w 42"/>
                                      <a:gd name="T7" fmla="*/ 32 h 37"/>
                                      <a:gd name="T8" fmla="*/ 27 w 42"/>
                                      <a:gd name="T9" fmla="*/ 37 h 37"/>
                                      <a:gd name="T10" fmla="*/ 34 w 42"/>
                                      <a:gd name="T11" fmla="*/ 37 h 37"/>
                                      <a:gd name="T12" fmla="*/ 42 w 42"/>
                                      <a:gd name="T13" fmla="*/ 37 h 37"/>
                                      <a:gd name="T14" fmla="*/ 42 w 42"/>
                                      <a:gd name="T15" fmla="*/ 30 h 37"/>
                                      <a:gd name="T16" fmla="*/ 39 w 42"/>
                                      <a:gd name="T17" fmla="*/ 22 h 37"/>
                                      <a:gd name="T18" fmla="*/ 34 w 42"/>
                                      <a:gd name="T19" fmla="*/ 17 h 37"/>
                                      <a:gd name="T20" fmla="*/ 29 w 42"/>
                                      <a:gd name="T21" fmla="*/ 10 h 37"/>
                                      <a:gd name="T22" fmla="*/ 24 w 42"/>
                                      <a:gd name="T23" fmla="*/ 5 h 37"/>
                                      <a:gd name="T24" fmla="*/ 17 w 42"/>
                                      <a:gd name="T25" fmla="*/ 2 h 37"/>
                                      <a:gd name="T26" fmla="*/ 7 w 42"/>
                                      <a:gd name="T27" fmla="*/ 0 h 37"/>
                                      <a:gd name="T28" fmla="*/ 0 w 42"/>
                                      <a:gd name="T29" fmla="*/ 2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2" h="37">
                                        <a:moveTo>
                                          <a:pt x="0" y="2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15" y="30"/>
                                        </a:lnTo>
                                        <a:lnTo>
                                          <a:pt x="22" y="32"/>
                                        </a:lnTo>
                                        <a:lnTo>
                                          <a:pt x="27" y="37"/>
                                        </a:lnTo>
                                        <a:lnTo>
                                          <a:pt x="34" y="37"/>
                                        </a:lnTo>
                                        <a:lnTo>
                                          <a:pt x="42" y="37"/>
                                        </a:lnTo>
                                        <a:lnTo>
                                          <a:pt x="42" y="30"/>
                                        </a:lnTo>
                                        <a:lnTo>
                                          <a:pt x="39" y="22"/>
                                        </a:lnTo>
                                        <a:lnTo>
                                          <a:pt x="34" y="17"/>
                                        </a:lnTo>
                                        <a:lnTo>
                                          <a:pt x="29" y="10"/>
                                        </a:lnTo>
                                        <a:lnTo>
                                          <a:pt x="24" y="5"/>
                                        </a:lnTo>
                                        <a:lnTo>
                                          <a:pt x="17" y="2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0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40" name="Freeform 153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62" y="1295"/>
                                    <a:ext cx="90" cy="80"/>
                                  </a:xfrm>
                                  <a:custGeom>
                                    <a:avLst/>
                                    <a:gdLst>
                                      <a:gd name="T0" fmla="*/ 47 w 90"/>
                                      <a:gd name="T1" fmla="*/ 45 h 80"/>
                                      <a:gd name="T2" fmla="*/ 0 w 90"/>
                                      <a:gd name="T3" fmla="*/ 0 h 80"/>
                                      <a:gd name="T4" fmla="*/ 47 w 90"/>
                                      <a:gd name="T5" fmla="*/ 45 h 80"/>
                                      <a:gd name="T6" fmla="*/ 47 w 90"/>
                                      <a:gd name="T7" fmla="*/ 45 h 80"/>
                                      <a:gd name="T8" fmla="*/ 55 w 90"/>
                                      <a:gd name="T9" fmla="*/ 60 h 80"/>
                                      <a:gd name="T10" fmla="*/ 65 w 90"/>
                                      <a:gd name="T11" fmla="*/ 72 h 80"/>
                                      <a:gd name="T12" fmla="*/ 77 w 90"/>
                                      <a:gd name="T13" fmla="*/ 77 h 80"/>
                                      <a:gd name="T14" fmla="*/ 90 w 90"/>
                                      <a:gd name="T15" fmla="*/ 80 h 80"/>
                                      <a:gd name="T16" fmla="*/ 90 w 90"/>
                                      <a:gd name="T17" fmla="*/ 75 h 80"/>
                                      <a:gd name="T18" fmla="*/ 87 w 90"/>
                                      <a:gd name="T19" fmla="*/ 67 h 80"/>
                                      <a:gd name="T20" fmla="*/ 82 w 90"/>
                                      <a:gd name="T21" fmla="*/ 60 h 80"/>
                                      <a:gd name="T22" fmla="*/ 77 w 90"/>
                                      <a:gd name="T23" fmla="*/ 55 h 80"/>
                                      <a:gd name="T24" fmla="*/ 70 w 90"/>
                                      <a:gd name="T25" fmla="*/ 50 h 80"/>
                                      <a:gd name="T26" fmla="*/ 62 w 90"/>
                                      <a:gd name="T27" fmla="*/ 47 h 80"/>
                                      <a:gd name="T28" fmla="*/ 55 w 90"/>
                                      <a:gd name="T29" fmla="*/ 45 h 80"/>
                                      <a:gd name="T30" fmla="*/ 47 w 90"/>
                                      <a:gd name="T31" fmla="*/ 45 h 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90" h="80">
                                        <a:moveTo>
                                          <a:pt x="47" y="4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7" y="45"/>
                                        </a:lnTo>
                                        <a:close/>
                                        <a:moveTo>
                                          <a:pt x="47" y="45"/>
                                        </a:moveTo>
                                        <a:lnTo>
                                          <a:pt x="55" y="60"/>
                                        </a:lnTo>
                                        <a:lnTo>
                                          <a:pt x="65" y="72"/>
                                        </a:lnTo>
                                        <a:lnTo>
                                          <a:pt x="77" y="77"/>
                                        </a:lnTo>
                                        <a:lnTo>
                                          <a:pt x="90" y="80"/>
                                        </a:lnTo>
                                        <a:lnTo>
                                          <a:pt x="90" y="75"/>
                                        </a:lnTo>
                                        <a:lnTo>
                                          <a:pt x="87" y="67"/>
                                        </a:lnTo>
                                        <a:lnTo>
                                          <a:pt x="82" y="60"/>
                                        </a:lnTo>
                                        <a:lnTo>
                                          <a:pt x="77" y="55"/>
                                        </a:lnTo>
                                        <a:lnTo>
                                          <a:pt x="70" y="50"/>
                                        </a:lnTo>
                                        <a:lnTo>
                                          <a:pt x="62" y="47"/>
                                        </a:lnTo>
                                        <a:lnTo>
                                          <a:pt x="55" y="45"/>
                                        </a:lnTo>
                                        <a:lnTo>
                                          <a:pt x="47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41" name="Freeform 15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62" y="1295"/>
                                    <a:ext cx="47" cy="45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45 h 45"/>
                                      <a:gd name="T2" fmla="*/ 0 w 47"/>
                                      <a:gd name="T3" fmla="*/ 0 h 45"/>
                                      <a:gd name="T4" fmla="*/ 47 w 47"/>
                                      <a:gd name="T5" fmla="*/ 45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7" h="45">
                                        <a:moveTo>
                                          <a:pt x="47" y="4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7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42" name="Freeform 15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09" y="1340"/>
                                    <a:ext cx="43" cy="35"/>
                                  </a:xfrm>
                                  <a:custGeom>
                                    <a:avLst/>
                                    <a:gdLst>
                                      <a:gd name="T0" fmla="*/ 0 w 43"/>
                                      <a:gd name="T1" fmla="*/ 0 h 35"/>
                                      <a:gd name="T2" fmla="*/ 8 w 43"/>
                                      <a:gd name="T3" fmla="*/ 15 h 35"/>
                                      <a:gd name="T4" fmla="*/ 18 w 43"/>
                                      <a:gd name="T5" fmla="*/ 27 h 35"/>
                                      <a:gd name="T6" fmla="*/ 30 w 43"/>
                                      <a:gd name="T7" fmla="*/ 32 h 35"/>
                                      <a:gd name="T8" fmla="*/ 43 w 43"/>
                                      <a:gd name="T9" fmla="*/ 35 h 35"/>
                                      <a:gd name="T10" fmla="*/ 43 w 43"/>
                                      <a:gd name="T11" fmla="*/ 30 h 35"/>
                                      <a:gd name="T12" fmla="*/ 40 w 43"/>
                                      <a:gd name="T13" fmla="*/ 22 h 35"/>
                                      <a:gd name="T14" fmla="*/ 35 w 43"/>
                                      <a:gd name="T15" fmla="*/ 15 h 35"/>
                                      <a:gd name="T16" fmla="*/ 30 w 43"/>
                                      <a:gd name="T17" fmla="*/ 10 h 35"/>
                                      <a:gd name="T18" fmla="*/ 23 w 43"/>
                                      <a:gd name="T19" fmla="*/ 5 h 35"/>
                                      <a:gd name="T20" fmla="*/ 15 w 43"/>
                                      <a:gd name="T21" fmla="*/ 2 h 35"/>
                                      <a:gd name="T22" fmla="*/ 8 w 43"/>
                                      <a:gd name="T23" fmla="*/ 0 h 35"/>
                                      <a:gd name="T24" fmla="*/ 0 w 43"/>
                                      <a:gd name="T25" fmla="*/ 0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3" h="35">
                                        <a:moveTo>
                                          <a:pt x="0" y="0"/>
                                        </a:moveTo>
                                        <a:lnTo>
                                          <a:pt x="8" y="15"/>
                                        </a:lnTo>
                                        <a:lnTo>
                                          <a:pt x="18" y="27"/>
                                        </a:lnTo>
                                        <a:lnTo>
                                          <a:pt x="30" y="32"/>
                                        </a:lnTo>
                                        <a:lnTo>
                                          <a:pt x="43" y="35"/>
                                        </a:lnTo>
                                        <a:lnTo>
                                          <a:pt x="43" y="30"/>
                                        </a:lnTo>
                                        <a:lnTo>
                                          <a:pt x="40" y="22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23" y="5"/>
                                        </a:lnTo>
                                        <a:lnTo>
                                          <a:pt x="15" y="2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43" name="Freeform 153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80" y="1330"/>
                                    <a:ext cx="89" cy="80"/>
                                  </a:xfrm>
                                  <a:custGeom>
                                    <a:avLst/>
                                    <a:gdLst>
                                      <a:gd name="T0" fmla="*/ 47 w 89"/>
                                      <a:gd name="T1" fmla="*/ 45 h 80"/>
                                      <a:gd name="T2" fmla="*/ 0 w 89"/>
                                      <a:gd name="T3" fmla="*/ 0 h 80"/>
                                      <a:gd name="T4" fmla="*/ 47 w 89"/>
                                      <a:gd name="T5" fmla="*/ 45 h 80"/>
                                      <a:gd name="T6" fmla="*/ 47 w 89"/>
                                      <a:gd name="T7" fmla="*/ 45 h 80"/>
                                      <a:gd name="T8" fmla="*/ 54 w 89"/>
                                      <a:gd name="T9" fmla="*/ 60 h 80"/>
                                      <a:gd name="T10" fmla="*/ 62 w 89"/>
                                      <a:gd name="T11" fmla="*/ 70 h 80"/>
                                      <a:gd name="T12" fmla="*/ 74 w 89"/>
                                      <a:gd name="T13" fmla="*/ 77 h 80"/>
                                      <a:gd name="T14" fmla="*/ 89 w 89"/>
                                      <a:gd name="T15" fmla="*/ 80 h 80"/>
                                      <a:gd name="T16" fmla="*/ 89 w 89"/>
                                      <a:gd name="T17" fmla="*/ 75 h 80"/>
                                      <a:gd name="T18" fmla="*/ 87 w 89"/>
                                      <a:gd name="T19" fmla="*/ 67 h 80"/>
                                      <a:gd name="T20" fmla="*/ 82 w 89"/>
                                      <a:gd name="T21" fmla="*/ 60 h 80"/>
                                      <a:gd name="T22" fmla="*/ 77 w 89"/>
                                      <a:gd name="T23" fmla="*/ 55 h 80"/>
                                      <a:gd name="T24" fmla="*/ 69 w 89"/>
                                      <a:gd name="T25" fmla="*/ 50 h 80"/>
                                      <a:gd name="T26" fmla="*/ 62 w 89"/>
                                      <a:gd name="T27" fmla="*/ 47 h 80"/>
                                      <a:gd name="T28" fmla="*/ 54 w 89"/>
                                      <a:gd name="T29" fmla="*/ 45 h 80"/>
                                      <a:gd name="T30" fmla="*/ 47 w 89"/>
                                      <a:gd name="T31" fmla="*/ 45 h 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89" h="80">
                                        <a:moveTo>
                                          <a:pt x="47" y="4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7" y="45"/>
                                        </a:lnTo>
                                        <a:close/>
                                        <a:moveTo>
                                          <a:pt x="47" y="45"/>
                                        </a:moveTo>
                                        <a:lnTo>
                                          <a:pt x="54" y="60"/>
                                        </a:lnTo>
                                        <a:lnTo>
                                          <a:pt x="62" y="70"/>
                                        </a:lnTo>
                                        <a:lnTo>
                                          <a:pt x="74" y="77"/>
                                        </a:lnTo>
                                        <a:lnTo>
                                          <a:pt x="89" y="80"/>
                                        </a:lnTo>
                                        <a:lnTo>
                                          <a:pt x="89" y="75"/>
                                        </a:lnTo>
                                        <a:lnTo>
                                          <a:pt x="87" y="67"/>
                                        </a:lnTo>
                                        <a:lnTo>
                                          <a:pt x="82" y="60"/>
                                        </a:lnTo>
                                        <a:lnTo>
                                          <a:pt x="77" y="55"/>
                                        </a:lnTo>
                                        <a:lnTo>
                                          <a:pt x="69" y="50"/>
                                        </a:lnTo>
                                        <a:lnTo>
                                          <a:pt x="62" y="47"/>
                                        </a:lnTo>
                                        <a:lnTo>
                                          <a:pt x="54" y="45"/>
                                        </a:lnTo>
                                        <a:lnTo>
                                          <a:pt x="47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44" name="Freeform 15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80" y="1330"/>
                                    <a:ext cx="47" cy="45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45 h 45"/>
                                      <a:gd name="T2" fmla="*/ 0 w 47"/>
                                      <a:gd name="T3" fmla="*/ 0 h 45"/>
                                      <a:gd name="T4" fmla="*/ 47 w 47"/>
                                      <a:gd name="T5" fmla="*/ 45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7" h="45">
                                        <a:moveTo>
                                          <a:pt x="47" y="4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7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45" name="Freeform 15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27" y="1375"/>
                                    <a:ext cx="42" cy="35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0 h 35"/>
                                      <a:gd name="T2" fmla="*/ 7 w 42"/>
                                      <a:gd name="T3" fmla="*/ 15 h 35"/>
                                      <a:gd name="T4" fmla="*/ 15 w 42"/>
                                      <a:gd name="T5" fmla="*/ 25 h 35"/>
                                      <a:gd name="T6" fmla="*/ 27 w 42"/>
                                      <a:gd name="T7" fmla="*/ 32 h 35"/>
                                      <a:gd name="T8" fmla="*/ 42 w 42"/>
                                      <a:gd name="T9" fmla="*/ 35 h 35"/>
                                      <a:gd name="T10" fmla="*/ 42 w 42"/>
                                      <a:gd name="T11" fmla="*/ 30 h 35"/>
                                      <a:gd name="T12" fmla="*/ 40 w 42"/>
                                      <a:gd name="T13" fmla="*/ 22 h 35"/>
                                      <a:gd name="T14" fmla="*/ 35 w 42"/>
                                      <a:gd name="T15" fmla="*/ 15 h 35"/>
                                      <a:gd name="T16" fmla="*/ 30 w 42"/>
                                      <a:gd name="T17" fmla="*/ 10 h 35"/>
                                      <a:gd name="T18" fmla="*/ 22 w 42"/>
                                      <a:gd name="T19" fmla="*/ 5 h 35"/>
                                      <a:gd name="T20" fmla="*/ 15 w 42"/>
                                      <a:gd name="T21" fmla="*/ 2 h 35"/>
                                      <a:gd name="T22" fmla="*/ 7 w 42"/>
                                      <a:gd name="T23" fmla="*/ 0 h 35"/>
                                      <a:gd name="T24" fmla="*/ 0 w 42"/>
                                      <a:gd name="T25" fmla="*/ 0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2" h="35">
                                        <a:moveTo>
                                          <a:pt x="0" y="0"/>
                                        </a:moveTo>
                                        <a:lnTo>
                                          <a:pt x="7" y="15"/>
                                        </a:lnTo>
                                        <a:lnTo>
                                          <a:pt x="15" y="25"/>
                                        </a:lnTo>
                                        <a:lnTo>
                                          <a:pt x="27" y="32"/>
                                        </a:lnTo>
                                        <a:lnTo>
                                          <a:pt x="42" y="35"/>
                                        </a:lnTo>
                                        <a:lnTo>
                                          <a:pt x="42" y="30"/>
                                        </a:lnTo>
                                        <a:lnTo>
                                          <a:pt x="40" y="22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22" y="5"/>
                                        </a:lnTo>
                                        <a:lnTo>
                                          <a:pt x="15" y="2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46" name="Freeform 153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35" y="1202"/>
                                    <a:ext cx="77" cy="98"/>
                                  </a:xfrm>
                                  <a:custGeom>
                                    <a:avLst/>
                                    <a:gdLst>
                                      <a:gd name="T0" fmla="*/ 35 w 77"/>
                                      <a:gd name="T1" fmla="*/ 60 h 98"/>
                                      <a:gd name="T2" fmla="*/ 0 w 77"/>
                                      <a:gd name="T3" fmla="*/ 0 h 98"/>
                                      <a:gd name="T4" fmla="*/ 35 w 77"/>
                                      <a:gd name="T5" fmla="*/ 60 h 98"/>
                                      <a:gd name="T6" fmla="*/ 35 w 77"/>
                                      <a:gd name="T7" fmla="*/ 60 h 98"/>
                                      <a:gd name="T8" fmla="*/ 42 w 77"/>
                                      <a:gd name="T9" fmla="*/ 78 h 98"/>
                                      <a:gd name="T10" fmla="*/ 50 w 77"/>
                                      <a:gd name="T11" fmla="*/ 88 h 98"/>
                                      <a:gd name="T12" fmla="*/ 57 w 77"/>
                                      <a:gd name="T13" fmla="*/ 93 h 98"/>
                                      <a:gd name="T14" fmla="*/ 62 w 77"/>
                                      <a:gd name="T15" fmla="*/ 95 h 98"/>
                                      <a:gd name="T16" fmla="*/ 70 w 77"/>
                                      <a:gd name="T17" fmla="*/ 98 h 98"/>
                                      <a:gd name="T18" fmla="*/ 77 w 77"/>
                                      <a:gd name="T19" fmla="*/ 98 h 98"/>
                                      <a:gd name="T20" fmla="*/ 77 w 77"/>
                                      <a:gd name="T21" fmla="*/ 90 h 98"/>
                                      <a:gd name="T22" fmla="*/ 74 w 77"/>
                                      <a:gd name="T23" fmla="*/ 83 h 98"/>
                                      <a:gd name="T24" fmla="*/ 70 w 77"/>
                                      <a:gd name="T25" fmla="*/ 75 h 98"/>
                                      <a:gd name="T26" fmla="*/ 65 w 77"/>
                                      <a:gd name="T27" fmla="*/ 70 h 98"/>
                                      <a:gd name="T28" fmla="*/ 60 w 77"/>
                                      <a:gd name="T29" fmla="*/ 65 h 98"/>
                                      <a:gd name="T30" fmla="*/ 52 w 77"/>
                                      <a:gd name="T31" fmla="*/ 63 h 98"/>
                                      <a:gd name="T32" fmla="*/ 42 w 77"/>
                                      <a:gd name="T33" fmla="*/ 60 h 98"/>
                                      <a:gd name="T34" fmla="*/ 35 w 77"/>
                                      <a:gd name="T35" fmla="*/ 60 h 9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7" h="98">
                                        <a:moveTo>
                                          <a:pt x="35" y="6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5" y="60"/>
                                        </a:lnTo>
                                        <a:close/>
                                        <a:moveTo>
                                          <a:pt x="35" y="60"/>
                                        </a:moveTo>
                                        <a:lnTo>
                                          <a:pt x="42" y="78"/>
                                        </a:lnTo>
                                        <a:lnTo>
                                          <a:pt x="50" y="88"/>
                                        </a:lnTo>
                                        <a:lnTo>
                                          <a:pt x="57" y="93"/>
                                        </a:lnTo>
                                        <a:lnTo>
                                          <a:pt x="62" y="95"/>
                                        </a:lnTo>
                                        <a:lnTo>
                                          <a:pt x="70" y="98"/>
                                        </a:lnTo>
                                        <a:lnTo>
                                          <a:pt x="77" y="98"/>
                                        </a:lnTo>
                                        <a:lnTo>
                                          <a:pt x="77" y="90"/>
                                        </a:lnTo>
                                        <a:lnTo>
                                          <a:pt x="74" y="83"/>
                                        </a:lnTo>
                                        <a:lnTo>
                                          <a:pt x="70" y="75"/>
                                        </a:lnTo>
                                        <a:lnTo>
                                          <a:pt x="65" y="70"/>
                                        </a:lnTo>
                                        <a:lnTo>
                                          <a:pt x="60" y="65"/>
                                        </a:lnTo>
                                        <a:lnTo>
                                          <a:pt x="52" y="63"/>
                                        </a:lnTo>
                                        <a:lnTo>
                                          <a:pt x="42" y="60"/>
                                        </a:lnTo>
                                        <a:lnTo>
                                          <a:pt x="35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47" name="Freeform 15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35" y="1202"/>
                                    <a:ext cx="35" cy="60"/>
                                  </a:xfrm>
                                  <a:custGeom>
                                    <a:avLst/>
                                    <a:gdLst>
                                      <a:gd name="T0" fmla="*/ 35 w 35"/>
                                      <a:gd name="T1" fmla="*/ 60 h 60"/>
                                      <a:gd name="T2" fmla="*/ 0 w 35"/>
                                      <a:gd name="T3" fmla="*/ 0 h 60"/>
                                      <a:gd name="T4" fmla="*/ 35 w 35"/>
                                      <a:gd name="T5" fmla="*/ 6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5" h="60">
                                        <a:moveTo>
                                          <a:pt x="35" y="6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5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48" name="Freeform 15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0" y="1262"/>
                                    <a:ext cx="42" cy="38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0 h 38"/>
                                      <a:gd name="T2" fmla="*/ 7 w 42"/>
                                      <a:gd name="T3" fmla="*/ 18 h 38"/>
                                      <a:gd name="T4" fmla="*/ 15 w 42"/>
                                      <a:gd name="T5" fmla="*/ 28 h 38"/>
                                      <a:gd name="T6" fmla="*/ 22 w 42"/>
                                      <a:gd name="T7" fmla="*/ 33 h 38"/>
                                      <a:gd name="T8" fmla="*/ 27 w 42"/>
                                      <a:gd name="T9" fmla="*/ 35 h 38"/>
                                      <a:gd name="T10" fmla="*/ 35 w 42"/>
                                      <a:gd name="T11" fmla="*/ 38 h 38"/>
                                      <a:gd name="T12" fmla="*/ 42 w 42"/>
                                      <a:gd name="T13" fmla="*/ 38 h 38"/>
                                      <a:gd name="T14" fmla="*/ 42 w 42"/>
                                      <a:gd name="T15" fmla="*/ 30 h 38"/>
                                      <a:gd name="T16" fmla="*/ 39 w 42"/>
                                      <a:gd name="T17" fmla="*/ 23 h 38"/>
                                      <a:gd name="T18" fmla="*/ 35 w 42"/>
                                      <a:gd name="T19" fmla="*/ 15 h 38"/>
                                      <a:gd name="T20" fmla="*/ 30 w 42"/>
                                      <a:gd name="T21" fmla="*/ 10 h 38"/>
                                      <a:gd name="T22" fmla="*/ 25 w 42"/>
                                      <a:gd name="T23" fmla="*/ 5 h 38"/>
                                      <a:gd name="T24" fmla="*/ 17 w 42"/>
                                      <a:gd name="T25" fmla="*/ 3 h 38"/>
                                      <a:gd name="T26" fmla="*/ 7 w 42"/>
                                      <a:gd name="T27" fmla="*/ 0 h 38"/>
                                      <a:gd name="T28" fmla="*/ 0 w 42"/>
                                      <a:gd name="T29" fmla="*/ 0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2" h="38">
                                        <a:moveTo>
                                          <a:pt x="0" y="0"/>
                                        </a:moveTo>
                                        <a:lnTo>
                                          <a:pt x="7" y="18"/>
                                        </a:lnTo>
                                        <a:lnTo>
                                          <a:pt x="15" y="28"/>
                                        </a:lnTo>
                                        <a:lnTo>
                                          <a:pt x="22" y="33"/>
                                        </a:lnTo>
                                        <a:lnTo>
                                          <a:pt x="27" y="35"/>
                                        </a:lnTo>
                                        <a:lnTo>
                                          <a:pt x="35" y="38"/>
                                        </a:lnTo>
                                        <a:lnTo>
                                          <a:pt x="42" y="38"/>
                                        </a:lnTo>
                                        <a:lnTo>
                                          <a:pt x="42" y="30"/>
                                        </a:lnTo>
                                        <a:lnTo>
                                          <a:pt x="39" y="23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25" y="5"/>
                                        </a:lnTo>
                                        <a:lnTo>
                                          <a:pt x="17" y="3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49" name="Freeform 153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13" y="1168"/>
                                    <a:ext cx="87" cy="94"/>
                                  </a:xfrm>
                                  <a:custGeom>
                                    <a:avLst/>
                                    <a:gdLst>
                                      <a:gd name="T0" fmla="*/ 42 w 87"/>
                                      <a:gd name="T1" fmla="*/ 59 h 94"/>
                                      <a:gd name="T2" fmla="*/ 0 w 87"/>
                                      <a:gd name="T3" fmla="*/ 0 h 94"/>
                                      <a:gd name="T4" fmla="*/ 42 w 87"/>
                                      <a:gd name="T5" fmla="*/ 59 h 94"/>
                                      <a:gd name="T6" fmla="*/ 42 w 87"/>
                                      <a:gd name="T7" fmla="*/ 59 h 94"/>
                                      <a:gd name="T8" fmla="*/ 49 w 87"/>
                                      <a:gd name="T9" fmla="*/ 74 h 94"/>
                                      <a:gd name="T10" fmla="*/ 59 w 87"/>
                                      <a:gd name="T11" fmla="*/ 84 h 94"/>
                                      <a:gd name="T12" fmla="*/ 64 w 87"/>
                                      <a:gd name="T13" fmla="*/ 89 h 94"/>
                                      <a:gd name="T14" fmla="*/ 72 w 87"/>
                                      <a:gd name="T15" fmla="*/ 92 h 94"/>
                                      <a:gd name="T16" fmla="*/ 79 w 87"/>
                                      <a:gd name="T17" fmla="*/ 94 h 94"/>
                                      <a:gd name="T18" fmla="*/ 87 w 87"/>
                                      <a:gd name="T19" fmla="*/ 94 h 94"/>
                                      <a:gd name="T20" fmla="*/ 84 w 87"/>
                                      <a:gd name="T21" fmla="*/ 87 h 94"/>
                                      <a:gd name="T22" fmla="*/ 82 w 87"/>
                                      <a:gd name="T23" fmla="*/ 79 h 94"/>
                                      <a:gd name="T24" fmla="*/ 79 w 87"/>
                                      <a:gd name="T25" fmla="*/ 72 h 94"/>
                                      <a:gd name="T26" fmla="*/ 74 w 87"/>
                                      <a:gd name="T27" fmla="*/ 67 h 94"/>
                                      <a:gd name="T28" fmla="*/ 67 w 87"/>
                                      <a:gd name="T29" fmla="*/ 62 h 94"/>
                                      <a:gd name="T30" fmla="*/ 59 w 87"/>
                                      <a:gd name="T31" fmla="*/ 59 h 94"/>
                                      <a:gd name="T32" fmla="*/ 52 w 87"/>
                                      <a:gd name="T33" fmla="*/ 57 h 94"/>
                                      <a:gd name="T34" fmla="*/ 42 w 87"/>
                                      <a:gd name="T35" fmla="*/ 59 h 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87" h="94">
                                        <a:moveTo>
                                          <a:pt x="42" y="59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2" y="59"/>
                                        </a:lnTo>
                                        <a:close/>
                                        <a:moveTo>
                                          <a:pt x="42" y="59"/>
                                        </a:moveTo>
                                        <a:lnTo>
                                          <a:pt x="49" y="74"/>
                                        </a:lnTo>
                                        <a:lnTo>
                                          <a:pt x="59" y="84"/>
                                        </a:lnTo>
                                        <a:lnTo>
                                          <a:pt x="64" y="89"/>
                                        </a:lnTo>
                                        <a:lnTo>
                                          <a:pt x="72" y="92"/>
                                        </a:lnTo>
                                        <a:lnTo>
                                          <a:pt x="79" y="94"/>
                                        </a:lnTo>
                                        <a:lnTo>
                                          <a:pt x="87" y="94"/>
                                        </a:lnTo>
                                        <a:lnTo>
                                          <a:pt x="84" y="87"/>
                                        </a:lnTo>
                                        <a:lnTo>
                                          <a:pt x="82" y="79"/>
                                        </a:lnTo>
                                        <a:lnTo>
                                          <a:pt x="79" y="72"/>
                                        </a:lnTo>
                                        <a:lnTo>
                                          <a:pt x="74" y="67"/>
                                        </a:lnTo>
                                        <a:lnTo>
                                          <a:pt x="67" y="62"/>
                                        </a:lnTo>
                                        <a:lnTo>
                                          <a:pt x="59" y="59"/>
                                        </a:lnTo>
                                        <a:lnTo>
                                          <a:pt x="52" y="57"/>
                                        </a:lnTo>
                                        <a:lnTo>
                                          <a:pt x="42" y="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50" name="Freeform 15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13" y="1168"/>
                                    <a:ext cx="42" cy="59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59 h 59"/>
                                      <a:gd name="T2" fmla="*/ 0 w 42"/>
                                      <a:gd name="T3" fmla="*/ 0 h 59"/>
                                      <a:gd name="T4" fmla="*/ 42 w 42"/>
                                      <a:gd name="T5" fmla="*/ 59 h 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59">
                                        <a:moveTo>
                                          <a:pt x="42" y="59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2" y="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51" name="Freeform 15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55" y="1225"/>
                                    <a:ext cx="45" cy="37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2 h 37"/>
                                      <a:gd name="T2" fmla="*/ 7 w 45"/>
                                      <a:gd name="T3" fmla="*/ 17 h 37"/>
                                      <a:gd name="T4" fmla="*/ 17 w 45"/>
                                      <a:gd name="T5" fmla="*/ 27 h 37"/>
                                      <a:gd name="T6" fmla="*/ 22 w 45"/>
                                      <a:gd name="T7" fmla="*/ 32 h 37"/>
                                      <a:gd name="T8" fmla="*/ 30 w 45"/>
                                      <a:gd name="T9" fmla="*/ 35 h 37"/>
                                      <a:gd name="T10" fmla="*/ 37 w 45"/>
                                      <a:gd name="T11" fmla="*/ 37 h 37"/>
                                      <a:gd name="T12" fmla="*/ 45 w 45"/>
                                      <a:gd name="T13" fmla="*/ 37 h 37"/>
                                      <a:gd name="T14" fmla="*/ 42 w 45"/>
                                      <a:gd name="T15" fmla="*/ 30 h 37"/>
                                      <a:gd name="T16" fmla="*/ 40 w 45"/>
                                      <a:gd name="T17" fmla="*/ 22 h 37"/>
                                      <a:gd name="T18" fmla="*/ 37 w 45"/>
                                      <a:gd name="T19" fmla="*/ 15 h 37"/>
                                      <a:gd name="T20" fmla="*/ 32 w 45"/>
                                      <a:gd name="T21" fmla="*/ 10 h 37"/>
                                      <a:gd name="T22" fmla="*/ 25 w 45"/>
                                      <a:gd name="T23" fmla="*/ 5 h 37"/>
                                      <a:gd name="T24" fmla="*/ 17 w 45"/>
                                      <a:gd name="T25" fmla="*/ 2 h 37"/>
                                      <a:gd name="T26" fmla="*/ 10 w 45"/>
                                      <a:gd name="T27" fmla="*/ 0 h 37"/>
                                      <a:gd name="T28" fmla="*/ 0 w 45"/>
                                      <a:gd name="T29" fmla="*/ 2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5" h="37">
                                        <a:moveTo>
                                          <a:pt x="0" y="2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17" y="27"/>
                                        </a:lnTo>
                                        <a:lnTo>
                                          <a:pt x="22" y="32"/>
                                        </a:lnTo>
                                        <a:lnTo>
                                          <a:pt x="30" y="35"/>
                                        </a:lnTo>
                                        <a:lnTo>
                                          <a:pt x="37" y="37"/>
                                        </a:lnTo>
                                        <a:lnTo>
                                          <a:pt x="45" y="37"/>
                                        </a:lnTo>
                                        <a:lnTo>
                                          <a:pt x="42" y="30"/>
                                        </a:lnTo>
                                        <a:lnTo>
                                          <a:pt x="40" y="22"/>
                                        </a:lnTo>
                                        <a:lnTo>
                                          <a:pt x="37" y="15"/>
                                        </a:lnTo>
                                        <a:lnTo>
                                          <a:pt x="32" y="10"/>
                                        </a:lnTo>
                                        <a:lnTo>
                                          <a:pt x="25" y="5"/>
                                        </a:lnTo>
                                        <a:lnTo>
                                          <a:pt x="17" y="2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52" name="Freeform 154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05" y="1138"/>
                                    <a:ext cx="80" cy="92"/>
                                  </a:xfrm>
                                  <a:custGeom>
                                    <a:avLst/>
                                    <a:gdLst>
                                      <a:gd name="T0" fmla="*/ 37 w 80"/>
                                      <a:gd name="T1" fmla="*/ 54 h 92"/>
                                      <a:gd name="T2" fmla="*/ 0 w 80"/>
                                      <a:gd name="T3" fmla="*/ 0 h 92"/>
                                      <a:gd name="T4" fmla="*/ 37 w 80"/>
                                      <a:gd name="T5" fmla="*/ 54 h 92"/>
                                      <a:gd name="T6" fmla="*/ 37 w 80"/>
                                      <a:gd name="T7" fmla="*/ 54 h 92"/>
                                      <a:gd name="T8" fmla="*/ 45 w 80"/>
                                      <a:gd name="T9" fmla="*/ 69 h 92"/>
                                      <a:gd name="T10" fmla="*/ 52 w 80"/>
                                      <a:gd name="T11" fmla="*/ 82 h 92"/>
                                      <a:gd name="T12" fmla="*/ 60 w 80"/>
                                      <a:gd name="T13" fmla="*/ 87 h 92"/>
                                      <a:gd name="T14" fmla="*/ 65 w 80"/>
                                      <a:gd name="T15" fmla="*/ 89 h 92"/>
                                      <a:gd name="T16" fmla="*/ 72 w 80"/>
                                      <a:gd name="T17" fmla="*/ 92 h 92"/>
                                      <a:gd name="T18" fmla="*/ 80 w 80"/>
                                      <a:gd name="T19" fmla="*/ 92 h 92"/>
                                      <a:gd name="T20" fmla="*/ 80 w 80"/>
                                      <a:gd name="T21" fmla="*/ 84 h 92"/>
                                      <a:gd name="T22" fmla="*/ 77 w 80"/>
                                      <a:gd name="T23" fmla="*/ 77 h 92"/>
                                      <a:gd name="T24" fmla="*/ 72 w 80"/>
                                      <a:gd name="T25" fmla="*/ 69 h 92"/>
                                      <a:gd name="T26" fmla="*/ 67 w 80"/>
                                      <a:gd name="T27" fmla="*/ 64 h 92"/>
                                      <a:gd name="T28" fmla="*/ 62 w 80"/>
                                      <a:gd name="T29" fmla="*/ 59 h 92"/>
                                      <a:gd name="T30" fmla="*/ 55 w 80"/>
                                      <a:gd name="T31" fmla="*/ 57 h 92"/>
                                      <a:gd name="T32" fmla="*/ 47 w 80"/>
                                      <a:gd name="T33" fmla="*/ 54 h 92"/>
                                      <a:gd name="T34" fmla="*/ 37 w 80"/>
                                      <a:gd name="T35" fmla="*/ 54 h 9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80" h="92">
                                        <a:moveTo>
                                          <a:pt x="37" y="54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7" y="54"/>
                                        </a:lnTo>
                                        <a:close/>
                                        <a:moveTo>
                                          <a:pt x="37" y="54"/>
                                        </a:moveTo>
                                        <a:lnTo>
                                          <a:pt x="45" y="69"/>
                                        </a:lnTo>
                                        <a:lnTo>
                                          <a:pt x="52" y="82"/>
                                        </a:lnTo>
                                        <a:lnTo>
                                          <a:pt x="60" y="87"/>
                                        </a:lnTo>
                                        <a:lnTo>
                                          <a:pt x="65" y="89"/>
                                        </a:lnTo>
                                        <a:lnTo>
                                          <a:pt x="72" y="92"/>
                                        </a:lnTo>
                                        <a:lnTo>
                                          <a:pt x="80" y="92"/>
                                        </a:lnTo>
                                        <a:lnTo>
                                          <a:pt x="80" y="84"/>
                                        </a:lnTo>
                                        <a:lnTo>
                                          <a:pt x="77" y="77"/>
                                        </a:lnTo>
                                        <a:lnTo>
                                          <a:pt x="72" y="69"/>
                                        </a:lnTo>
                                        <a:lnTo>
                                          <a:pt x="67" y="64"/>
                                        </a:lnTo>
                                        <a:lnTo>
                                          <a:pt x="62" y="59"/>
                                        </a:lnTo>
                                        <a:lnTo>
                                          <a:pt x="55" y="57"/>
                                        </a:lnTo>
                                        <a:lnTo>
                                          <a:pt x="47" y="54"/>
                                        </a:lnTo>
                                        <a:lnTo>
                                          <a:pt x="37" y="5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53" name="Freeform 15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05" y="1138"/>
                                    <a:ext cx="37" cy="54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54 h 54"/>
                                      <a:gd name="T2" fmla="*/ 0 w 37"/>
                                      <a:gd name="T3" fmla="*/ 0 h 54"/>
                                      <a:gd name="T4" fmla="*/ 37 w 37"/>
                                      <a:gd name="T5" fmla="*/ 54 h 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54">
                                        <a:moveTo>
                                          <a:pt x="37" y="54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7" y="5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54" name="Freeform 15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42" y="1192"/>
                                    <a:ext cx="43" cy="38"/>
                                  </a:xfrm>
                                  <a:custGeom>
                                    <a:avLst/>
                                    <a:gdLst>
                                      <a:gd name="T0" fmla="*/ 0 w 43"/>
                                      <a:gd name="T1" fmla="*/ 0 h 38"/>
                                      <a:gd name="T2" fmla="*/ 8 w 43"/>
                                      <a:gd name="T3" fmla="*/ 15 h 38"/>
                                      <a:gd name="T4" fmla="*/ 15 w 43"/>
                                      <a:gd name="T5" fmla="*/ 28 h 38"/>
                                      <a:gd name="T6" fmla="*/ 23 w 43"/>
                                      <a:gd name="T7" fmla="*/ 33 h 38"/>
                                      <a:gd name="T8" fmla="*/ 28 w 43"/>
                                      <a:gd name="T9" fmla="*/ 35 h 38"/>
                                      <a:gd name="T10" fmla="*/ 35 w 43"/>
                                      <a:gd name="T11" fmla="*/ 38 h 38"/>
                                      <a:gd name="T12" fmla="*/ 43 w 43"/>
                                      <a:gd name="T13" fmla="*/ 38 h 38"/>
                                      <a:gd name="T14" fmla="*/ 43 w 43"/>
                                      <a:gd name="T15" fmla="*/ 30 h 38"/>
                                      <a:gd name="T16" fmla="*/ 40 w 43"/>
                                      <a:gd name="T17" fmla="*/ 23 h 38"/>
                                      <a:gd name="T18" fmla="*/ 35 w 43"/>
                                      <a:gd name="T19" fmla="*/ 15 h 38"/>
                                      <a:gd name="T20" fmla="*/ 30 w 43"/>
                                      <a:gd name="T21" fmla="*/ 10 h 38"/>
                                      <a:gd name="T22" fmla="*/ 25 w 43"/>
                                      <a:gd name="T23" fmla="*/ 5 h 38"/>
                                      <a:gd name="T24" fmla="*/ 18 w 43"/>
                                      <a:gd name="T25" fmla="*/ 3 h 38"/>
                                      <a:gd name="T26" fmla="*/ 10 w 43"/>
                                      <a:gd name="T27" fmla="*/ 0 h 38"/>
                                      <a:gd name="T28" fmla="*/ 0 w 43"/>
                                      <a:gd name="T29" fmla="*/ 0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3" h="38">
                                        <a:moveTo>
                                          <a:pt x="0" y="0"/>
                                        </a:moveTo>
                                        <a:lnTo>
                                          <a:pt x="8" y="15"/>
                                        </a:lnTo>
                                        <a:lnTo>
                                          <a:pt x="15" y="28"/>
                                        </a:lnTo>
                                        <a:lnTo>
                                          <a:pt x="23" y="33"/>
                                        </a:lnTo>
                                        <a:lnTo>
                                          <a:pt x="28" y="35"/>
                                        </a:lnTo>
                                        <a:lnTo>
                                          <a:pt x="35" y="38"/>
                                        </a:lnTo>
                                        <a:lnTo>
                                          <a:pt x="43" y="38"/>
                                        </a:lnTo>
                                        <a:lnTo>
                                          <a:pt x="43" y="30"/>
                                        </a:lnTo>
                                        <a:lnTo>
                                          <a:pt x="40" y="23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25" y="5"/>
                                        </a:lnTo>
                                        <a:lnTo>
                                          <a:pt x="18" y="3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55" name="Freeform 154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95" y="1090"/>
                                    <a:ext cx="75" cy="100"/>
                                  </a:xfrm>
                                  <a:custGeom>
                                    <a:avLst/>
                                    <a:gdLst>
                                      <a:gd name="T0" fmla="*/ 32 w 75"/>
                                      <a:gd name="T1" fmla="*/ 63 h 100"/>
                                      <a:gd name="T2" fmla="*/ 0 w 75"/>
                                      <a:gd name="T3" fmla="*/ 0 h 100"/>
                                      <a:gd name="T4" fmla="*/ 32 w 75"/>
                                      <a:gd name="T5" fmla="*/ 63 h 100"/>
                                      <a:gd name="T6" fmla="*/ 32 w 75"/>
                                      <a:gd name="T7" fmla="*/ 63 h 100"/>
                                      <a:gd name="T8" fmla="*/ 37 w 75"/>
                                      <a:gd name="T9" fmla="*/ 80 h 100"/>
                                      <a:gd name="T10" fmla="*/ 47 w 75"/>
                                      <a:gd name="T11" fmla="*/ 90 h 100"/>
                                      <a:gd name="T12" fmla="*/ 52 w 75"/>
                                      <a:gd name="T13" fmla="*/ 95 h 100"/>
                                      <a:gd name="T14" fmla="*/ 60 w 75"/>
                                      <a:gd name="T15" fmla="*/ 97 h 100"/>
                                      <a:gd name="T16" fmla="*/ 67 w 75"/>
                                      <a:gd name="T17" fmla="*/ 100 h 100"/>
                                      <a:gd name="T18" fmla="*/ 75 w 75"/>
                                      <a:gd name="T19" fmla="*/ 100 h 100"/>
                                      <a:gd name="T20" fmla="*/ 75 w 75"/>
                                      <a:gd name="T21" fmla="*/ 92 h 100"/>
                                      <a:gd name="T22" fmla="*/ 72 w 75"/>
                                      <a:gd name="T23" fmla="*/ 85 h 100"/>
                                      <a:gd name="T24" fmla="*/ 67 w 75"/>
                                      <a:gd name="T25" fmla="*/ 78 h 100"/>
                                      <a:gd name="T26" fmla="*/ 62 w 75"/>
                                      <a:gd name="T27" fmla="*/ 73 h 100"/>
                                      <a:gd name="T28" fmla="*/ 57 w 75"/>
                                      <a:gd name="T29" fmla="*/ 68 h 100"/>
                                      <a:gd name="T30" fmla="*/ 50 w 75"/>
                                      <a:gd name="T31" fmla="*/ 65 h 100"/>
                                      <a:gd name="T32" fmla="*/ 40 w 75"/>
                                      <a:gd name="T33" fmla="*/ 63 h 100"/>
                                      <a:gd name="T34" fmla="*/ 32 w 75"/>
                                      <a:gd name="T35" fmla="*/ 63 h 1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5" h="100">
                                        <a:moveTo>
                                          <a:pt x="32" y="6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2" y="63"/>
                                        </a:lnTo>
                                        <a:close/>
                                        <a:moveTo>
                                          <a:pt x="32" y="63"/>
                                        </a:moveTo>
                                        <a:lnTo>
                                          <a:pt x="37" y="80"/>
                                        </a:lnTo>
                                        <a:lnTo>
                                          <a:pt x="47" y="90"/>
                                        </a:lnTo>
                                        <a:lnTo>
                                          <a:pt x="52" y="95"/>
                                        </a:lnTo>
                                        <a:lnTo>
                                          <a:pt x="60" y="97"/>
                                        </a:lnTo>
                                        <a:lnTo>
                                          <a:pt x="67" y="100"/>
                                        </a:lnTo>
                                        <a:lnTo>
                                          <a:pt x="75" y="100"/>
                                        </a:lnTo>
                                        <a:lnTo>
                                          <a:pt x="75" y="92"/>
                                        </a:lnTo>
                                        <a:lnTo>
                                          <a:pt x="72" y="85"/>
                                        </a:lnTo>
                                        <a:lnTo>
                                          <a:pt x="67" y="78"/>
                                        </a:lnTo>
                                        <a:lnTo>
                                          <a:pt x="62" y="73"/>
                                        </a:lnTo>
                                        <a:lnTo>
                                          <a:pt x="57" y="68"/>
                                        </a:lnTo>
                                        <a:lnTo>
                                          <a:pt x="50" y="65"/>
                                        </a:lnTo>
                                        <a:lnTo>
                                          <a:pt x="40" y="63"/>
                                        </a:lnTo>
                                        <a:lnTo>
                                          <a:pt x="32" y="6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56" name="Freeform 15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95" y="1090"/>
                                    <a:ext cx="32" cy="63"/>
                                  </a:xfrm>
                                  <a:custGeom>
                                    <a:avLst/>
                                    <a:gdLst>
                                      <a:gd name="T0" fmla="*/ 32 w 32"/>
                                      <a:gd name="T1" fmla="*/ 63 h 63"/>
                                      <a:gd name="T2" fmla="*/ 0 w 32"/>
                                      <a:gd name="T3" fmla="*/ 0 h 63"/>
                                      <a:gd name="T4" fmla="*/ 32 w 32"/>
                                      <a:gd name="T5" fmla="*/ 63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63">
                                        <a:moveTo>
                                          <a:pt x="32" y="6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2" y="6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57" name="Freeform 15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27" y="1153"/>
                                    <a:ext cx="43" cy="37"/>
                                  </a:xfrm>
                                  <a:custGeom>
                                    <a:avLst/>
                                    <a:gdLst>
                                      <a:gd name="T0" fmla="*/ 0 w 43"/>
                                      <a:gd name="T1" fmla="*/ 0 h 37"/>
                                      <a:gd name="T2" fmla="*/ 5 w 43"/>
                                      <a:gd name="T3" fmla="*/ 17 h 37"/>
                                      <a:gd name="T4" fmla="*/ 15 w 43"/>
                                      <a:gd name="T5" fmla="*/ 27 h 37"/>
                                      <a:gd name="T6" fmla="*/ 20 w 43"/>
                                      <a:gd name="T7" fmla="*/ 32 h 37"/>
                                      <a:gd name="T8" fmla="*/ 28 w 43"/>
                                      <a:gd name="T9" fmla="*/ 34 h 37"/>
                                      <a:gd name="T10" fmla="*/ 35 w 43"/>
                                      <a:gd name="T11" fmla="*/ 37 h 37"/>
                                      <a:gd name="T12" fmla="*/ 43 w 43"/>
                                      <a:gd name="T13" fmla="*/ 37 h 37"/>
                                      <a:gd name="T14" fmla="*/ 43 w 43"/>
                                      <a:gd name="T15" fmla="*/ 29 h 37"/>
                                      <a:gd name="T16" fmla="*/ 40 w 43"/>
                                      <a:gd name="T17" fmla="*/ 22 h 37"/>
                                      <a:gd name="T18" fmla="*/ 35 w 43"/>
                                      <a:gd name="T19" fmla="*/ 15 h 37"/>
                                      <a:gd name="T20" fmla="*/ 30 w 43"/>
                                      <a:gd name="T21" fmla="*/ 10 h 37"/>
                                      <a:gd name="T22" fmla="*/ 25 w 43"/>
                                      <a:gd name="T23" fmla="*/ 5 h 37"/>
                                      <a:gd name="T24" fmla="*/ 18 w 43"/>
                                      <a:gd name="T25" fmla="*/ 2 h 37"/>
                                      <a:gd name="T26" fmla="*/ 8 w 43"/>
                                      <a:gd name="T27" fmla="*/ 0 h 37"/>
                                      <a:gd name="T28" fmla="*/ 0 w 43"/>
                                      <a:gd name="T29" fmla="*/ 0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3" h="37">
                                        <a:moveTo>
                                          <a:pt x="0" y="0"/>
                                        </a:moveTo>
                                        <a:lnTo>
                                          <a:pt x="5" y="17"/>
                                        </a:lnTo>
                                        <a:lnTo>
                                          <a:pt x="15" y="27"/>
                                        </a:lnTo>
                                        <a:lnTo>
                                          <a:pt x="20" y="32"/>
                                        </a:lnTo>
                                        <a:lnTo>
                                          <a:pt x="28" y="34"/>
                                        </a:lnTo>
                                        <a:lnTo>
                                          <a:pt x="35" y="37"/>
                                        </a:lnTo>
                                        <a:lnTo>
                                          <a:pt x="43" y="37"/>
                                        </a:lnTo>
                                        <a:lnTo>
                                          <a:pt x="43" y="29"/>
                                        </a:lnTo>
                                        <a:lnTo>
                                          <a:pt x="40" y="22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25" y="5"/>
                                        </a:lnTo>
                                        <a:lnTo>
                                          <a:pt x="18" y="2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58" name="Freeform 154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95" y="1043"/>
                                    <a:ext cx="65" cy="117"/>
                                  </a:xfrm>
                                  <a:custGeom>
                                    <a:avLst/>
                                    <a:gdLst>
                                      <a:gd name="T0" fmla="*/ 28 w 65"/>
                                      <a:gd name="T1" fmla="*/ 70 h 117"/>
                                      <a:gd name="T2" fmla="*/ 0 w 65"/>
                                      <a:gd name="T3" fmla="*/ 0 h 117"/>
                                      <a:gd name="T4" fmla="*/ 28 w 65"/>
                                      <a:gd name="T5" fmla="*/ 70 h 117"/>
                                      <a:gd name="T6" fmla="*/ 28 w 65"/>
                                      <a:gd name="T7" fmla="*/ 70 h 117"/>
                                      <a:gd name="T8" fmla="*/ 32 w 65"/>
                                      <a:gd name="T9" fmla="*/ 87 h 117"/>
                                      <a:gd name="T10" fmla="*/ 40 w 65"/>
                                      <a:gd name="T11" fmla="*/ 102 h 117"/>
                                      <a:gd name="T12" fmla="*/ 45 w 65"/>
                                      <a:gd name="T13" fmla="*/ 107 h 117"/>
                                      <a:gd name="T14" fmla="*/ 50 w 65"/>
                                      <a:gd name="T15" fmla="*/ 112 h 117"/>
                                      <a:gd name="T16" fmla="*/ 57 w 65"/>
                                      <a:gd name="T17" fmla="*/ 115 h 117"/>
                                      <a:gd name="T18" fmla="*/ 65 w 65"/>
                                      <a:gd name="T19" fmla="*/ 117 h 117"/>
                                      <a:gd name="T20" fmla="*/ 65 w 65"/>
                                      <a:gd name="T21" fmla="*/ 107 h 117"/>
                                      <a:gd name="T22" fmla="*/ 62 w 65"/>
                                      <a:gd name="T23" fmla="*/ 100 h 117"/>
                                      <a:gd name="T24" fmla="*/ 60 w 65"/>
                                      <a:gd name="T25" fmla="*/ 92 h 117"/>
                                      <a:gd name="T26" fmla="*/ 55 w 65"/>
                                      <a:gd name="T27" fmla="*/ 85 h 117"/>
                                      <a:gd name="T28" fmla="*/ 50 w 65"/>
                                      <a:gd name="T29" fmla="*/ 77 h 117"/>
                                      <a:gd name="T30" fmla="*/ 42 w 65"/>
                                      <a:gd name="T31" fmla="*/ 75 h 117"/>
                                      <a:gd name="T32" fmla="*/ 35 w 65"/>
                                      <a:gd name="T33" fmla="*/ 72 h 117"/>
                                      <a:gd name="T34" fmla="*/ 28 w 65"/>
                                      <a:gd name="T35" fmla="*/ 70 h 1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65" h="117">
                                        <a:moveTo>
                                          <a:pt x="28" y="7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8" y="70"/>
                                        </a:lnTo>
                                        <a:close/>
                                        <a:moveTo>
                                          <a:pt x="28" y="70"/>
                                        </a:moveTo>
                                        <a:lnTo>
                                          <a:pt x="32" y="87"/>
                                        </a:lnTo>
                                        <a:lnTo>
                                          <a:pt x="40" y="102"/>
                                        </a:lnTo>
                                        <a:lnTo>
                                          <a:pt x="45" y="107"/>
                                        </a:lnTo>
                                        <a:lnTo>
                                          <a:pt x="50" y="112"/>
                                        </a:lnTo>
                                        <a:lnTo>
                                          <a:pt x="57" y="115"/>
                                        </a:lnTo>
                                        <a:lnTo>
                                          <a:pt x="65" y="117"/>
                                        </a:lnTo>
                                        <a:lnTo>
                                          <a:pt x="65" y="107"/>
                                        </a:lnTo>
                                        <a:lnTo>
                                          <a:pt x="62" y="100"/>
                                        </a:lnTo>
                                        <a:lnTo>
                                          <a:pt x="60" y="92"/>
                                        </a:lnTo>
                                        <a:lnTo>
                                          <a:pt x="55" y="85"/>
                                        </a:lnTo>
                                        <a:lnTo>
                                          <a:pt x="50" y="77"/>
                                        </a:lnTo>
                                        <a:lnTo>
                                          <a:pt x="42" y="75"/>
                                        </a:lnTo>
                                        <a:lnTo>
                                          <a:pt x="35" y="72"/>
                                        </a:lnTo>
                                        <a:lnTo>
                                          <a:pt x="28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59" name="Freeform 15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95" y="1043"/>
                                    <a:ext cx="28" cy="70"/>
                                  </a:xfrm>
                                  <a:custGeom>
                                    <a:avLst/>
                                    <a:gdLst>
                                      <a:gd name="T0" fmla="*/ 28 w 28"/>
                                      <a:gd name="T1" fmla="*/ 70 h 70"/>
                                      <a:gd name="T2" fmla="*/ 0 w 28"/>
                                      <a:gd name="T3" fmla="*/ 0 h 70"/>
                                      <a:gd name="T4" fmla="*/ 28 w 28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8" h="70">
                                        <a:moveTo>
                                          <a:pt x="28" y="7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8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60" name="Freeform 15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23" y="1113"/>
                                    <a:ext cx="37" cy="47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47"/>
                                      <a:gd name="T2" fmla="*/ 4 w 37"/>
                                      <a:gd name="T3" fmla="*/ 17 h 47"/>
                                      <a:gd name="T4" fmla="*/ 12 w 37"/>
                                      <a:gd name="T5" fmla="*/ 32 h 47"/>
                                      <a:gd name="T6" fmla="*/ 17 w 37"/>
                                      <a:gd name="T7" fmla="*/ 37 h 47"/>
                                      <a:gd name="T8" fmla="*/ 22 w 37"/>
                                      <a:gd name="T9" fmla="*/ 42 h 47"/>
                                      <a:gd name="T10" fmla="*/ 29 w 37"/>
                                      <a:gd name="T11" fmla="*/ 45 h 47"/>
                                      <a:gd name="T12" fmla="*/ 37 w 37"/>
                                      <a:gd name="T13" fmla="*/ 47 h 47"/>
                                      <a:gd name="T14" fmla="*/ 37 w 37"/>
                                      <a:gd name="T15" fmla="*/ 37 h 47"/>
                                      <a:gd name="T16" fmla="*/ 34 w 37"/>
                                      <a:gd name="T17" fmla="*/ 30 h 47"/>
                                      <a:gd name="T18" fmla="*/ 32 w 37"/>
                                      <a:gd name="T19" fmla="*/ 22 h 47"/>
                                      <a:gd name="T20" fmla="*/ 27 w 37"/>
                                      <a:gd name="T21" fmla="*/ 15 h 47"/>
                                      <a:gd name="T22" fmla="*/ 22 w 37"/>
                                      <a:gd name="T23" fmla="*/ 7 h 47"/>
                                      <a:gd name="T24" fmla="*/ 14 w 37"/>
                                      <a:gd name="T25" fmla="*/ 5 h 47"/>
                                      <a:gd name="T26" fmla="*/ 7 w 37"/>
                                      <a:gd name="T27" fmla="*/ 2 h 47"/>
                                      <a:gd name="T28" fmla="*/ 0 w 37"/>
                                      <a:gd name="T29" fmla="*/ 0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7" h="47">
                                        <a:moveTo>
                                          <a:pt x="0" y="0"/>
                                        </a:moveTo>
                                        <a:lnTo>
                                          <a:pt x="4" y="17"/>
                                        </a:lnTo>
                                        <a:lnTo>
                                          <a:pt x="12" y="32"/>
                                        </a:lnTo>
                                        <a:lnTo>
                                          <a:pt x="17" y="37"/>
                                        </a:lnTo>
                                        <a:lnTo>
                                          <a:pt x="22" y="42"/>
                                        </a:lnTo>
                                        <a:lnTo>
                                          <a:pt x="29" y="45"/>
                                        </a:lnTo>
                                        <a:lnTo>
                                          <a:pt x="37" y="47"/>
                                        </a:lnTo>
                                        <a:lnTo>
                                          <a:pt x="37" y="37"/>
                                        </a:lnTo>
                                        <a:lnTo>
                                          <a:pt x="34" y="30"/>
                                        </a:lnTo>
                                        <a:lnTo>
                                          <a:pt x="32" y="22"/>
                                        </a:lnTo>
                                        <a:lnTo>
                                          <a:pt x="27" y="15"/>
                                        </a:lnTo>
                                        <a:lnTo>
                                          <a:pt x="22" y="7"/>
                                        </a:lnTo>
                                        <a:lnTo>
                                          <a:pt x="14" y="5"/>
                                        </a:lnTo>
                                        <a:lnTo>
                                          <a:pt x="7" y="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61" name="Freeform 15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09" y="1255"/>
                                    <a:ext cx="18" cy="55"/>
                                  </a:xfrm>
                                  <a:custGeom>
                                    <a:avLst/>
                                    <a:gdLst>
                                      <a:gd name="T0" fmla="*/ 13 w 18"/>
                                      <a:gd name="T1" fmla="*/ 0 h 55"/>
                                      <a:gd name="T2" fmla="*/ 5 w 18"/>
                                      <a:gd name="T3" fmla="*/ 12 h 55"/>
                                      <a:gd name="T4" fmla="*/ 0 w 18"/>
                                      <a:gd name="T5" fmla="*/ 27 h 55"/>
                                      <a:gd name="T6" fmla="*/ 0 w 18"/>
                                      <a:gd name="T7" fmla="*/ 40 h 55"/>
                                      <a:gd name="T8" fmla="*/ 5 w 18"/>
                                      <a:gd name="T9" fmla="*/ 55 h 55"/>
                                      <a:gd name="T10" fmla="*/ 10 w 18"/>
                                      <a:gd name="T11" fmla="*/ 52 h 55"/>
                                      <a:gd name="T12" fmla="*/ 13 w 18"/>
                                      <a:gd name="T13" fmla="*/ 45 h 55"/>
                                      <a:gd name="T14" fmla="*/ 15 w 18"/>
                                      <a:gd name="T15" fmla="*/ 37 h 55"/>
                                      <a:gd name="T16" fmla="*/ 18 w 18"/>
                                      <a:gd name="T17" fmla="*/ 30 h 55"/>
                                      <a:gd name="T18" fmla="*/ 18 w 18"/>
                                      <a:gd name="T19" fmla="*/ 22 h 55"/>
                                      <a:gd name="T20" fmla="*/ 18 w 18"/>
                                      <a:gd name="T21" fmla="*/ 15 h 55"/>
                                      <a:gd name="T22" fmla="*/ 15 w 18"/>
                                      <a:gd name="T23" fmla="*/ 7 h 55"/>
                                      <a:gd name="T24" fmla="*/ 13 w 18"/>
                                      <a:gd name="T2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8" h="55">
                                        <a:moveTo>
                                          <a:pt x="13" y="0"/>
                                        </a:moveTo>
                                        <a:lnTo>
                                          <a:pt x="5" y="12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5" y="55"/>
                                        </a:lnTo>
                                        <a:lnTo>
                                          <a:pt x="10" y="52"/>
                                        </a:lnTo>
                                        <a:lnTo>
                                          <a:pt x="13" y="45"/>
                                        </a:lnTo>
                                        <a:lnTo>
                                          <a:pt x="15" y="37"/>
                                        </a:lnTo>
                                        <a:lnTo>
                                          <a:pt x="18" y="30"/>
                                        </a:lnTo>
                                        <a:lnTo>
                                          <a:pt x="18" y="22"/>
                                        </a:lnTo>
                                        <a:lnTo>
                                          <a:pt x="18" y="15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62" name="Freeform 15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09" y="1255"/>
                                    <a:ext cx="18" cy="55"/>
                                  </a:xfrm>
                                  <a:custGeom>
                                    <a:avLst/>
                                    <a:gdLst>
                                      <a:gd name="T0" fmla="*/ 13 w 18"/>
                                      <a:gd name="T1" fmla="*/ 0 h 55"/>
                                      <a:gd name="T2" fmla="*/ 5 w 18"/>
                                      <a:gd name="T3" fmla="*/ 12 h 55"/>
                                      <a:gd name="T4" fmla="*/ 0 w 18"/>
                                      <a:gd name="T5" fmla="*/ 27 h 55"/>
                                      <a:gd name="T6" fmla="*/ 0 w 18"/>
                                      <a:gd name="T7" fmla="*/ 40 h 55"/>
                                      <a:gd name="T8" fmla="*/ 5 w 18"/>
                                      <a:gd name="T9" fmla="*/ 55 h 55"/>
                                      <a:gd name="T10" fmla="*/ 10 w 18"/>
                                      <a:gd name="T11" fmla="*/ 52 h 55"/>
                                      <a:gd name="T12" fmla="*/ 13 w 18"/>
                                      <a:gd name="T13" fmla="*/ 45 h 55"/>
                                      <a:gd name="T14" fmla="*/ 15 w 18"/>
                                      <a:gd name="T15" fmla="*/ 37 h 55"/>
                                      <a:gd name="T16" fmla="*/ 18 w 18"/>
                                      <a:gd name="T17" fmla="*/ 30 h 55"/>
                                      <a:gd name="T18" fmla="*/ 18 w 18"/>
                                      <a:gd name="T19" fmla="*/ 22 h 55"/>
                                      <a:gd name="T20" fmla="*/ 18 w 18"/>
                                      <a:gd name="T21" fmla="*/ 15 h 55"/>
                                      <a:gd name="T22" fmla="*/ 15 w 18"/>
                                      <a:gd name="T23" fmla="*/ 7 h 55"/>
                                      <a:gd name="T24" fmla="*/ 13 w 18"/>
                                      <a:gd name="T2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8" h="55">
                                        <a:moveTo>
                                          <a:pt x="13" y="0"/>
                                        </a:moveTo>
                                        <a:lnTo>
                                          <a:pt x="5" y="12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5" y="55"/>
                                        </a:lnTo>
                                        <a:lnTo>
                                          <a:pt x="10" y="52"/>
                                        </a:lnTo>
                                        <a:lnTo>
                                          <a:pt x="13" y="45"/>
                                        </a:lnTo>
                                        <a:lnTo>
                                          <a:pt x="15" y="37"/>
                                        </a:lnTo>
                                        <a:lnTo>
                                          <a:pt x="18" y="30"/>
                                        </a:lnTo>
                                        <a:lnTo>
                                          <a:pt x="18" y="22"/>
                                        </a:lnTo>
                                        <a:lnTo>
                                          <a:pt x="18" y="15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1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63" name="Freeform 155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27" y="1215"/>
                                    <a:ext cx="17" cy="127"/>
                                  </a:xfrm>
                                  <a:custGeom>
                                    <a:avLst/>
                                    <a:gdLst>
                                      <a:gd name="T0" fmla="*/ 10 w 17"/>
                                      <a:gd name="T1" fmla="*/ 70 h 127"/>
                                      <a:gd name="T2" fmla="*/ 2 w 17"/>
                                      <a:gd name="T3" fmla="*/ 82 h 127"/>
                                      <a:gd name="T4" fmla="*/ 0 w 17"/>
                                      <a:gd name="T5" fmla="*/ 97 h 127"/>
                                      <a:gd name="T6" fmla="*/ 0 w 17"/>
                                      <a:gd name="T7" fmla="*/ 112 h 127"/>
                                      <a:gd name="T8" fmla="*/ 5 w 17"/>
                                      <a:gd name="T9" fmla="*/ 127 h 127"/>
                                      <a:gd name="T10" fmla="*/ 10 w 17"/>
                                      <a:gd name="T11" fmla="*/ 122 h 127"/>
                                      <a:gd name="T12" fmla="*/ 12 w 17"/>
                                      <a:gd name="T13" fmla="*/ 117 h 127"/>
                                      <a:gd name="T14" fmla="*/ 15 w 17"/>
                                      <a:gd name="T15" fmla="*/ 110 h 127"/>
                                      <a:gd name="T16" fmla="*/ 17 w 17"/>
                                      <a:gd name="T17" fmla="*/ 102 h 127"/>
                                      <a:gd name="T18" fmla="*/ 17 w 17"/>
                                      <a:gd name="T19" fmla="*/ 92 h 127"/>
                                      <a:gd name="T20" fmla="*/ 15 w 17"/>
                                      <a:gd name="T21" fmla="*/ 85 h 127"/>
                                      <a:gd name="T22" fmla="*/ 12 w 17"/>
                                      <a:gd name="T23" fmla="*/ 77 h 127"/>
                                      <a:gd name="T24" fmla="*/ 10 w 17"/>
                                      <a:gd name="T25" fmla="*/ 70 h 127"/>
                                      <a:gd name="T26" fmla="*/ 10 w 17"/>
                                      <a:gd name="T27" fmla="*/ 70 h 127"/>
                                      <a:gd name="T28" fmla="*/ 2 w 17"/>
                                      <a:gd name="T29" fmla="*/ 0 h 127"/>
                                      <a:gd name="T30" fmla="*/ 10 w 17"/>
                                      <a:gd name="T31" fmla="*/ 70 h 1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7" h="127">
                                        <a:moveTo>
                                          <a:pt x="10" y="70"/>
                                        </a:moveTo>
                                        <a:lnTo>
                                          <a:pt x="2" y="82"/>
                                        </a:lnTo>
                                        <a:lnTo>
                                          <a:pt x="0" y="97"/>
                                        </a:lnTo>
                                        <a:lnTo>
                                          <a:pt x="0" y="112"/>
                                        </a:lnTo>
                                        <a:lnTo>
                                          <a:pt x="5" y="127"/>
                                        </a:lnTo>
                                        <a:lnTo>
                                          <a:pt x="10" y="122"/>
                                        </a:lnTo>
                                        <a:lnTo>
                                          <a:pt x="12" y="117"/>
                                        </a:lnTo>
                                        <a:lnTo>
                                          <a:pt x="15" y="110"/>
                                        </a:lnTo>
                                        <a:lnTo>
                                          <a:pt x="17" y="102"/>
                                        </a:lnTo>
                                        <a:lnTo>
                                          <a:pt x="17" y="92"/>
                                        </a:lnTo>
                                        <a:lnTo>
                                          <a:pt x="15" y="85"/>
                                        </a:lnTo>
                                        <a:lnTo>
                                          <a:pt x="12" y="77"/>
                                        </a:lnTo>
                                        <a:lnTo>
                                          <a:pt x="10" y="70"/>
                                        </a:lnTo>
                                        <a:close/>
                                        <a:moveTo>
                                          <a:pt x="10" y="70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1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64" name="Freeform 15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27" y="1285"/>
                                    <a:ext cx="17" cy="57"/>
                                  </a:xfrm>
                                  <a:custGeom>
                                    <a:avLst/>
                                    <a:gdLst>
                                      <a:gd name="T0" fmla="*/ 10 w 17"/>
                                      <a:gd name="T1" fmla="*/ 0 h 57"/>
                                      <a:gd name="T2" fmla="*/ 2 w 17"/>
                                      <a:gd name="T3" fmla="*/ 12 h 57"/>
                                      <a:gd name="T4" fmla="*/ 0 w 17"/>
                                      <a:gd name="T5" fmla="*/ 27 h 57"/>
                                      <a:gd name="T6" fmla="*/ 0 w 17"/>
                                      <a:gd name="T7" fmla="*/ 42 h 57"/>
                                      <a:gd name="T8" fmla="*/ 5 w 17"/>
                                      <a:gd name="T9" fmla="*/ 57 h 57"/>
                                      <a:gd name="T10" fmla="*/ 10 w 17"/>
                                      <a:gd name="T11" fmla="*/ 52 h 57"/>
                                      <a:gd name="T12" fmla="*/ 12 w 17"/>
                                      <a:gd name="T13" fmla="*/ 47 h 57"/>
                                      <a:gd name="T14" fmla="*/ 15 w 17"/>
                                      <a:gd name="T15" fmla="*/ 40 h 57"/>
                                      <a:gd name="T16" fmla="*/ 17 w 17"/>
                                      <a:gd name="T17" fmla="*/ 32 h 57"/>
                                      <a:gd name="T18" fmla="*/ 17 w 17"/>
                                      <a:gd name="T19" fmla="*/ 22 h 57"/>
                                      <a:gd name="T20" fmla="*/ 15 w 17"/>
                                      <a:gd name="T21" fmla="*/ 15 h 57"/>
                                      <a:gd name="T22" fmla="*/ 12 w 17"/>
                                      <a:gd name="T23" fmla="*/ 7 h 57"/>
                                      <a:gd name="T24" fmla="*/ 10 w 17"/>
                                      <a:gd name="T25" fmla="*/ 0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7" h="57">
                                        <a:moveTo>
                                          <a:pt x="10" y="0"/>
                                        </a:moveTo>
                                        <a:lnTo>
                                          <a:pt x="2" y="12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0" y="42"/>
                                        </a:lnTo>
                                        <a:lnTo>
                                          <a:pt x="5" y="57"/>
                                        </a:lnTo>
                                        <a:lnTo>
                                          <a:pt x="10" y="52"/>
                                        </a:lnTo>
                                        <a:lnTo>
                                          <a:pt x="12" y="47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17" y="32"/>
                                        </a:lnTo>
                                        <a:lnTo>
                                          <a:pt x="17" y="22"/>
                                        </a:lnTo>
                                        <a:lnTo>
                                          <a:pt x="15" y="15"/>
                                        </a:lnTo>
                                        <a:lnTo>
                                          <a:pt x="12" y="7"/>
                                        </a:lnTo>
                                        <a:lnTo>
                                          <a:pt x="1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65" name="Freeform 15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29" y="1215"/>
                                    <a:ext cx="8" cy="70"/>
                                  </a:xfrm>
                                  <a:custGeom>
                                    <a:avLst/>
                                    <a:gdLst>
                                      <a:gd name="T0" fmla="*/ 8 w 8"/>
                                      <a:gd name="T1" fmla="*/ 70 h 70"/>
                                      <a:gd name="T2" fmla="*/ 0 w 8"/>
                                      <a:gd name="T3" fmla="*/ 0 h 70"/>
                                      <a:gd name="T4" fmla="*/ 8 w 8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8" h="70">
                                        <a:moveTo>
                                          <a:pt x="8" y="7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8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66" name="Freeform 15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95" y="1225"/>
                                    <a:ext cx="19" cy="52"/>
                                  </a:xfrm>
                                  <a:custGeom>
                                    <a:avLst/>
                                    <a:gdLst>
                                      <a:gd name="T0" fmla="*/ 14 w 19"/>
                                      <a:gd name="T1" fmla="*/ 0 h 52"/>
                                      <a:gd name="T2" fmla="*/ 5 w 19"/>
                                      <a:gd name="T3" fmla="*/ 12 h 52"/>
                                      <a:gd name="T4" fmla="*/ 2 w 19"/>
                                      <a:gd name="T5" fmla="*/ 25 h 52"/>
                                      <a:gd name="T6" fmla="*/ 0 w 19"/>
                                      <a:gd name="T7" fmla="*/ 40 h 52"/>
                                      <a:gd name="T8" fmla="*/ 5 w 19"/>
                                      <a:gd name="T9" fmla="*/ 52 h 52"/>
                                      <a:gd name="T10" fmla="*/ 10 w 19"/>
                                      <a:gd name="T11" fmla="*/ 50 h 52"/>
                                      <a:gd name="T12" fmla="*/ 14 w 19"/>
                                      <a:gd name="T13" fmla="*/ 45 h 52"/>
                                      <a:gd name="T14" fmla="*/ 17 w 19"/>
                                      <a:gd name="T15" fmla="*/ 37 h 52"/>
                                      <a:gd name="T16" fmla="*/ 19 w 19"/>
                                      <a:gd name="T17" fmla="*/ 30 h 52"/>
                                      <a:gd name="T18" fmla="*/ 19 w 19"/>
                                      <a:gd name="T19" fmla="*/ 22 h 52"/>
                                      <a:gd name="T20" fmla="*/ 19 w 19"/>
                                      <a:gd name="T21" fmla="*/ 15 h 52"/>
                                      <a:gd name="T22" fmla="*/ 19 w 19"/>
                                      <a:gd name="T23" fmla="*/ 7 h 52"/>
                                      <a:gd name="T24" fmla="*/ 14 w 19"/>
                                      <a:gd name="T25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9" h="52">
                                        <a:moveTo>
                                          <a:pt x="14" y="0"/>
                                        </a:moveTo>
                                        <a:lnTo>
                                          <a:pt x="5" y="12"/>
                                        </a:lnTo>
                                        <a:lnTo>
                                          <a:pt x="2" y="25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5" y="52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14" y="45"/>
                                        </a:lnTo>
                                        <a:lnTo>
                                          <a:pt x="17" y="37"/>
                                        </a:lnTo>
                                        <a:lnTo>
                                          <a:pt x="19" y="30"/>
                                        </a:lnTo>
                                        <a:lnTo>
                                          <a:pt x="19" y="22"/>
                                        </a:lnTo>
                                        <a:lnTo>
                                          <a:pt x="19" y="15"/>
                                        </a:lnTo>
                                        <a:lnTo>
                                          <a:pt x="19" y="7"/>
                                        </a:lnTo>
                                        <a:lnTo>
                                          <a:pt x="1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67" name="Freeform 15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95" y="1225"/>
                                    <a:ext cx="19" cy="52"/>
                                  </a:xfrm>
                                  <a:custGeom>
                                    <a:avLst/>
                                    <a:gdLst>
                                      <a:gd name="T0" fmla="*/ 14 w 19"/>
                                      <a:gd name="T1" fmla="*/ 0 h 52"/>
                                      <a:gd name="T2" fmla="*/ 5 w 19"/>
                                      <a:gd name="T3" fmla="*/ 12 h 52"/>
                                      <a:gd name="T4" fmla="*/ 2 w 19"/>
                                      <a:gd name="T5" fmla="*/ 25 h 52"/>
                                      <a:gd name="T6" fmla="*/ 0 w 19"/>
                                      <a:gd name="T7" fmla="*/ 40 h 52"/>
                                      <a:gd name="T8" fmla="*/ 5 w 19"/>
                                      <a:gd name="T9" fmla="*/ 52 h 52"/>
                                      <a:gd name="T10" fmla="*/ 10 w 19"/>
                                      <a:gd name="T11" fmla="*/ 50 h 52"/>
                                      <a:gd name="T12" fmla="*/ 14 w 19"/>
                                      <a:gd name="T13" fmla="*/ 45 h 52"/>
                                      <a:gd name="T14" fmla="*/ 17 w 19"/>
                                      <a:gd name="T15" fmla="*/ 37 h 52"/>
                                      <a:gd name="T16" fmla="*/ 19 w 19"/>
                                      <a:gd name="T17" fmla="*/ 30 h 52"/>
                                      <a:gd name="T18" fmla="*/ 19 w 19"/>
                                      <a:gd name="T19" fmla="*/ 22 h 52"/>
                                      <a:gd name="T20" fmla="*/ 19 w 19"/>
                                      <a:gd name="T21" fmla="*/ 15 h 52"/>
                                      <a:gd name="T22" fmla="*/ 19 w 19"/>
                                      <a:gd name="T23" fmla="*/ 7 h 52"/>
                                      <a:gd name="T24" fmla="*/ 14 w 19"/>
                                      <a:gd name="T25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9" h="52">
                                        <a:moveTo>
                                          <a:pt x="14" y="0"/>
                                        </a:moveTo>
                                        <a:lnTo>
                                          <a:pt x="5" y="12"/>
                                        </a:lnTo>
                                        <a:lnTo>
                                          <a:pt x="2" y="25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5" y="52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14" y="45"/>
                                        </a:lnTo>
                                        <a:lnTo>
                                          <a:pt x="17" y="37"/>
                                        </a:lnTo>
                                        <a:lnTo>
                                          <a:pt x="19" y="30"/>
                                        </a:lnTo>
                                        <a:lnTo>
                                          <a:pt x="19" y="22"/>
                                        </a:lnTo>
                                        <a:lnTo>
                                          <a:pt x="19" y="15"/>
                                        </a:lnTo>
                                        <a:lnTo>
                                          <a:pt x="19" y="7"/>
                                        </a:lnTo>
                                        <a:lnTo>
                                          <a:pt x="14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68" name="Freeform 15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09" y="1158"/>
                                    <a:ext cx="1" cy="67"/>
                                  </a:xfrm>
                                  <a:custGeom>
                                    <a:avLst/>
                                    <a:gdLst>
                                      <a:gd name="T0" fmla="*/ 67 h 67"/>
                                      <a:gd name="T1" fmla="*/ 0 h 67"/>
                                      <a:gd name="T2" fmla="*/ 67 h 67"/>
                                    </a:gdLst>
                                    <a:ahLst/>
                                    <a:cxnLst>
                                      <a:cxn ang="0">
                                        <a:pos x="0" y="T0"/>
                                      </a:cxn>
                                      <a:cxn ang="0">
                                        <a:pos x="0" y="T1"/>
                                      </a:cxn>
                                      <a:cxn ang="0">
                                        <a:pos x="0" y="T2"/>
                                      </a:cxn>
                                    </a:cxnLst>
                                    <a:rect l="0" t="0" r="r" b="b"/>
                                    <a:pathLst>
                                      <a:path h="67">
                                        <a:moveTo>
                                          <a:pt x="0" y="6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69" name="Freeform 15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09" y="1158"/>
                                    <a:ext cx="1" cy="67"/>
                                  </a:xfrm>
                                  <a:custGeom>
                                    <a:avLst/>
                                    <a:gdLst>
                                      <a:gd name="T0" fmla="*/ 67 h 67"/>
                                      <a:gd name="T1" fmla="*/ 0 h 67"/>
                                      <a:gd name="T2" fmla="*/ 67 h 67"/>
                                    </a:gdLst>
                                    <a:ahLst/>
                                    <a:cxnLst>
                                      <a:cxn ang="0">
                                        <a:pos x="0" y="T0"/>
                                      </a:cxn>
                                      <a:cxn ang="0">
                                        <a:pos x="0" y="T1"/>
                                      </a:cxn>
                                      <a:cxn ang="0">
                                        <a:pos x="0" y="T2"/>
                                      </a:cxn>
                                    </a:cxnLst>
                                    <a:rect l="0" t="0" r="r" b="b"/>
                                    <a:pathLst>
                                      <a:path h="67">
                                        <a:moveTo>
                                          <a:pt x="0" y="6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70" name="Freeform 15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82" y="1190"/>
                                    <a:ext cx="20" cy="52"/>
                                  </a:xfrm>
                                  <a:custGeom>
                                    <a:avLst/>
                                    <a:gdLst>
                                      <a:gd name="T0" fmla="*/ 15 w 20"/>
                                      <a:gd name="T1" fmla="*/ 0 h 52"/>
                                      <a:gd name="T2" fmla="*/ 8 w 20"/>
                                      <a:gd name="T3" fmla="*/ 12 h 52"/>
                                      <a:gd name="T4" fmla="*/ 3 w 20"/>
                                      <a:gd name="T5" fmla="*/ 25 h 52"/>
                                      <a:gd name="T6" fmla="*/ 0 w 20"/>
                                      <a:gd name="T7" fmla="*/ 37 h 52"/>
                                      <a:gd name="T8" fmla="*/ 5 w 20"/>
                                      <a:gd name="T9" fmla="*/ 52 h 52"/>
                                      <a:gd name="T10" fmla="*/ 10 w 20"/>
                                      <a:gd name="T11" fmla="*/ 47 h 52"/>
                                      <a:gd name="T12" fmla="*/ 13 w 20"/>
                                      <a:gd name="T13" fmla="*/ 42 h 52"/>
                                      <a:gd name="T14" fmla="*/ 18 w 20"/>
                                      <a:gd name="T15" fmla="*/ 35 h 52"/>
                                      <a:gd name="T16" fmla="*/ 20 w 20"/>
                                      <a:gd name="T17" fmla="*/ 30 h 52"/>
                                      <a:gd name="T18" fmla="*/ 20 w 20"/>
                                      <a:gd name="T19" fmla="*/ 22 h 52"/>
                                      <a:gd name="T20" fmla="*/ 20 w 20"/>
                                      <a:gd name="T21" fmla="*/ 12 h 52"/>
                                      <a:gd name="T22" fmla="*/ 20 w 20"/>
                                      <a:gd name="T23" fmla="*/ 5 h 52"/>
                                      <a:gd name="T24" fmla="*/ 15 w 20"/>
                                      <a:gd name="T25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2">
                                        <a:moveTo>
                                          <a:pt x="15" y="0"/>
                                        </a:moveTo>
                                        <a:lnTo>
                                          <a:pt x="8" y="12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5" y="52"/>
                                        </a:lnTo>
                                        <a:lnTo>
                                          <a:pt x="10" y="47"/>
                                        </a:lnTo>
                                        <a:lnTo>
                                          <a:pt x="13" y="42"/>
                                        </a:lnTo>
                                        <a:lnTo>
                                          <a:pt x="18" y="35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20" y="22"/>
                                        </a:lnTo>
                                        <a:lnTo>
                                          <a:pt x="20" y="12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71" name="Freeform 15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82" y="1190"/>
                                    <a:ext cx="20" cy="52"/>
                                  </a:xfrm>
                                  <a:custGeom>
                                    <a:avLst/>
                                    <a:gdLst>
                                      <a:gd name="T0" fmla="*/ 15 w 20"/>
                                      <a:gd name="T1" fmla="*/ 0 h 52"/>
                                      <a:gd name="T2" fmla="*/ 8 w 20"/>
                                      <a:gd name="T3" fmla="*/ 12 h 52"/>
                                      <a:gd name="T4" fmla="*/ 3 w 20"/>
                                      <a:gd name="T5" fmla="*/ 25 h 52"/>
                                      <a:gd name="T6" fmla="*/ 0 w 20"/>
                                      <a:gd name="T7" fmla="*/ 37 h 52"/>
                                      <a:gd name="T8" fmla="*/ 5 w 20"/>
                                      <a:gd name="T9" fmla="*/ 52 h 52"/>
                                      <a:gd name="T10" fmla="*/ 10 w 20"/>
                                      <a:gd name="T11" fmla="*/ 47 h 52"/>
                                      <a:gd name="T12" fmla="*/ 13 w 20"/>
                                      <a:gd name="T13" fmla="*/ 42 h 52"/>
                                      <a:gd name="T14" fmla="*/ 18 w 20"/>
                                      <a:gd name="T15" fmla="*/ 35 h 52"/>
                                      <a:gd name="T16" fmla="*/ 20 w 20"/>
                                      <a:gd name="T17" fmla="*/ 30 h 52"/>
                                      <a:gd name="T18" fmla="*/ 20 w 20"/>
                                      <a:gd name="T19" fmla="*/ 22 h 52"/>
                                      <a:gd name="T20" fmla="*/ 20 w 20"/>
                                      <a:gd name="T21" fmla="*/ 12 h 52"/>
                                      <a:gd name="T22" fmla="*/ 20 w 20"/>
                                      <a:gd name="T23" fmla="*/ 5 h 52"/>
                                      <a:gd name="T24" fmla="*/ 15 w 20"/>
                                      <a:gd name="T25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2">
                                        <a:moveTo>
                                          <a:pt x="15" y="0"/>
                                        </a:moveTo>
                                        <a:lnTo>
                                          <a:pt x="8" y="12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5" y="52"/>
                                        </a:lnTo>
                                        <a:lnTo>
                                          <a:pt x="10" y="47"/>
                                        </a:lnTo>
                                        <a:lnTo>
                                          <a:pt x="13" y="42"/>
                                        </a:lnTo>
                                        <a:lnTo>
                                          <a:pt x="18" y="35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20" y="22"/>
                                        </a:lnTo>
                                        <a:lnTo>
                                          <a:pt x="20" y="12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1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72" name="Freeform 15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00" y="1125"/>
                                    <a:ext cx="2" cy="65"/>
                                  </a:xfrm>
                                  <a:custGeom>
                                    <a:avLst/>
                                    <a:gdLst>
                                      <a:gd name="T0" fmla="*/ 0 w 2"/>
                                      <a:gd name="T1" fmla="*/ 65 h 65"/>
                                      <a:gd name="T2" fmla="*/ 2 w 2"/>
                                      <a:gd name="T3" fmla="*/ 0 h 65"/>
                                      <a:gd name="T4" fmla="*/ 0 w 2"/>
                                      <a:gd name="T5" fmla="*/ 65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" h="65">
                                        <a:moveTo>
                                          <a:pt x="0" y="65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0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73" name="Freeform 15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00" y="1125"/>
                                    <a:ext cx="2" cy="65"/>
                                  </a:xfrm>
                                  <a:custGeom>
                                    <a:avLst/>
                                    <a:gdLst>
                                      <a:gd name="T0" fmla="*/ 0 w 2"/>
                                      <a:gd name="T1" fmla="*/ 65 h 65"/>
                                      <a:gd name="T2" fmla="*/ 2 w 2"/>
                                      <a:gd name="T3" fmla="*/ 0 h 65"/>
                                      <a:gd name="T4" fmla="*/ 0 w 2"/>
                                      <a:gd name="T5" fmla="*/ 65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" h="65">
                                        <a:moveTo>
                                          <a:pt x="0" y="65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0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74" name="Freeform 15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2" y="1155"/>
                                    <a:ext cx="20" cy="55"/>
                                  </a:xfrm>
                                  <a:custGeom>
                                    <a:avLst/>
                                    <a:gdLst>
                                      <a:gd name="T0" fmla="*/ 18 w 20"/>
                                      <a:gd name="T1" fmla="*/ 0 h 55"/>
                                      <a:gd name="T2" fmla="*/ 8 w 20"/>
                                      <a:gd name="T3" fmla="*/ 13 h 55"/>
                                      <a:gd name="T4" fmla="*/ 0 w 20"/>
                                      <a:gd name="T5" fmla="*/ 27 h 55"/>
                                      <a:gd name="T6" fmla="*/ 0 w 20"/>
                                      <a:gd name="T7" fmla="*/ 40 h 55"/>
                                      <a:gd name="T8" fmla="*/ 3 w 20"/>
                                      <a:gd name="T9" fmla="*/ 55 h 55"/>
                                      <a:gd name="T10" fmla="*/ 8 w 20"/>
                                      <a:gd name="T11" fmla="*/ 50 h 55"/>
                                      <a:gd name="T12" fmla="*/ 13 w 20"/>
                                      <a:gd name="T13" fmla="*/ 45 h 55"/>
                                      <a:gd name="T14" fmla="*/ 15 w 20"/>
                                      <a:gd name="T15" fmla="*/ 40 h 55"/>
                                      <a:gd name="T16" fmla="*/ 18 w 20"/>
                                      <a:gd name="T17" fmla="*/ 32 h 55"/>
                                      <a:gd name="T18" fmla="*/ 20 w 20"/>
                                      <a:gd name="T19" fmla="*/ 25 h 55"/>
                                      <a:gd name="T20" fmla="*/ 20 w 20"/>
                                      <a:gd name="T21" fmla="*/ 17 h 55"/>
                                      <a:gd name="T22" fmla="*/ 20 w 20"/>
                                      <a:gd name="T23" fmla="*/ 8 h 55"/>
                                      <a:gd name="T24" fmla="*/ 18 w 20"/>
                                      <a:gd name="T2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5">
                                        <a:moveTo>
                                          <a:pt x="18" y="0"/>
                                        </a:moveTo>
                                        <a:lnTo>
                                          <a:pt x="8" y="13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3" y="55"/>
                                        </a:lnTo>
                                        <a:lnTo>
                                          <a:pt x="8" y="50"/>
                                        </a:lnTo>
                                        <a:lnTo>
                                          <a:pt x="13" y="45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18" y="32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20" y="17"/>
                                        </a:lnTo>
                                        <a:lnTo>
                                          <a:pt x="20" y="8"/>
                                        </a:lnTo>
                                        <a:lnTo>
                                          <a:pt x="1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75" name="Freeform 15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2" y="1155"/>
                                    <a:ext cx="20" cy="55"/>
                                  </a:xfrm>
                                  <a:custGeom>
                                    <a:avLst/>
                                    <a:gdLst>
                                      <a:gd name="T0" fmla="*/ 18 w 20"/>
                                      <a:gd name="T1" fmla="*/ 0 h 55"/>
                                      <a:gd name="T2" fmla="*/ 8 w 20"/>
                                      <a:gd name="T3" fmla="*/ 13 h 55"/>
                                      <a:gd name="T4" fmla="*/ 0 w 20"/>
                                      <a:gd name="T5" fmla="*/ 27 h 55"/>
                                      <a:gd name="T6" fmla="*/ 0 w 20"/>
                                      <a:gd name="T7" fmla="*/ 40 h 55"/>
                                      <a:gd name="T8" fmla="*/ 3 w 20"/>
                                      <a:gd name="T9" fmla="*/ 55 h 55"/>
                                      <a:gd name="T10" fmla="*/ 8 w 20"/>
                                      <a:gd name="T11" fmla="*/ 50 h 55"/>
                                      <a:gd name="T12" fmla="*/ 13 w 20"/>
                                      <a:gd name="T13" fmla="*/ 45 h 55"/>
                                      <a:gd name="T14" fmla="*/ 15 w 20"/>
                                      <a:gd name="T15" fmla="*/ 40 h 55"/>
                                      <a:gd name="T16" fmla="*/ 18 w 20"/>
                                      <a:gd name="T17" fmla="*/ 32 h 55"/>
                                      <a:gd name="T18" fmla="*/ 20 w 20"/>
                                      <a:gd name="T19" fmla="*/ 25 h 55"/>
                                      <a:gd name="T20" fmla="*/ 20 w 20"/>
                                      <a:gd name="T21" fmla="*/ 17 h 55"/>
                                      <a:gd name="T22" fmla="*/ 20 w 20"/>
                                      <a:gd name="T23" fmla="*/ 8 h 55"/>
                                      <a:gd name="T24" fmla="*/ 18 w 20"/>
                                      <a:gd name="T2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5">
                                        <a:moveTo>
                                          <a:pt x="18" y="0"/>
                                        </a:moveTo>
                                        <a:lnTo>
                                          <a:pt x="8" y="13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3" y="55"/>
                                        </a:lnTo>
                                        <a:lnTo>
                                          <a:pt x="8" y="50"/>
                                        </a:lnTo>
                                        <a:lnTo>
                                          <a:pt x="13" y="45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18" y="32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20" y="17"/>
                                        </a:lnTo>
                                        <a:lnTo>
                                          <a:pt x="20" y="8"/>
                                        </a:lnTo>
                                        <a:lnTo>
                                          <a:pt x="1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76" name="Freeform 15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90" y="1088"/>
                                    <a:ext cx="5" cy="70"/>
                                  </a:xfrm>
                                  <a:custGeom>
                                    <a:avLst/>
                                    <a:gdLst>
                                      <a:gd name="T0" fmla="*/ 0 w 5"/>
                                      <a:gd name="T1" fmla="*/ 70 h 70"/>
                                      <a:gd name="T2" fmla="*/ 5 w 5"/>
                                      <a:gd name="T3" fmla="*/ 0 h 70"/>
                                      <a:gd name="T4" fmla="*/ 0 w 5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70">
                                        <a:moveTo>
                                          <a:pt x="0" y="70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77" name="Freeform 15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90" y="1088"/>
                                    <a:ext cx="5" cy="70"/>
                                  </a:xfrm>
                                  <a:custGeom>
                                    <a:avLst/>
                                    <a:gdLst>
                                      <a:gd name="T0" fmla="*/ 0 w 5"/>
                                      <a:gd name="T1" fmla="*/ 70 h 70"/>
                                      <a:gd name="T2" fmla="*/ 5 w 5"/>
                                      <a:gd name="T3" fmla="*/ 0 h 70"/>
                                      <a:gd name="T4" fmla="*/ 0 w 5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70">
                                        <a:moveTo>
                                          <a:pt x="0" y="70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78" name="Freeform 15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62" y="1120"/>
                                    <a:ext cx="23" cy="52"/>
                                  </a:xfrm>
                                  <a:custGeom>
                                    <a:avLst/>
                                    <a:gdLst>
                                      <a:gd name="T0" fmla="*/ 20 w 23"/>
                                      <a:gd name="T1" fmla="*/ 0 h 52"/>
                                      <a:gd name="T2" fmla="*/ 8 w 23"/>
                                      <a:gd name="T3" fmla="*/ 13 h 52"/>
                                      <a:gd name="T4" fmla="*/ 3 w 23"/>
                                      <a:gd name="T5" fmla="*/ 25 h 52"/>
                                      <a:gd name="T6" fmla="*/ 0 w 23"/>
                                      <a:gd name="T7" fmla="*/ 40 h 52"/>
                                      <a:gd name="T8" fmla="*/ 3 w 23"/>
                                      <a:gd name="T9" fmla="*/ 52 h 52"/>
                                      <a:gd name="T10" fmla="*/ 8 w 23"/>
                                      <a:gd name="T11" fmla="*/ 50 h 52"/>
                                      <a:gd name="T12" fmla="*/ 13 w 23"/>
                                      <a:gd name="T13" fmla="*/ 45 h 52"/>
                                      <a:gd name="T14" fmla="*/ 15 w 23"/>
                                      <a:gd name="T15" fmla="*/ 38 h 52"/>
                                      <a:gd name="T16" fmla="*/ 20 w 23"/>
                                      <a:gd name="T17" fmla="*/ 30 h 52"/>
                                      <a:gd name="T18" fmla="*/ 23 w 23"/>
                                      <a:gd name="T19" fmla="*/ 23 h 52"/>
                                      <a:gd name="T20" fmla="*/ 23 w 23"/>
                                      <a:gd name="T21" fmla="*/ 15 h 52"/>
                                      <a:gd name="T22" fmla="*/ 20 w 23"/>
                                      <a:gd name="T23" fmla="*/ 8 h 52"/>
                                      <a:gd name="T24" fmla="*/ 20 w 23"/>
                                      <a:gd name="T25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3" h="52">
                                        <a:moveTo>
                                          <a:pt x="20" y="0"/>
                                        </a:moveTo>
                                        <a:lnTo>
                                          <a:pt x="8" y="13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3" y="52"/>
                                        </a:lnTo>
                                        <a:lnTo>
                                          <a:pt x="8" y="50"/>
                                        </a:lnTo>
                                        <a:lnTo>
                                          <a:pt x="13" y="45"/>
                                        </a:lnTo>
                                        <a:lnTo>
                                          <a:pt x="15" y="38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23" y="23"/>
                                        </a:lnTo>
                                        <a:lnTo>
                                          <a:pt x="23" y="15"/>
                                        </a:lnTo>
                                        <a:lnTo>
                                          <a:pt x="20" y="8"/>
                                        </a:lnTo>
                                        <a:lnTo>
                                          <a:pt x="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79" name="Freeform 15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62" y="1120"/>
                                    <a:ext cx="23" cy="52"/>
                                  </a:xfrm>
                                  <a:custGeom>
                                    <a:avLst/>
                                    <a:gdLst>
                                      <a:gd name="T0" fmla="*/ 20 w 23"/>
                                      <a:gd name="T1" fmla="*/ 0 h 52"/>
                                      <a:gd name="T2" fmla="*/ 8 w 23"/>
                                      <a:gd name="T3" fmla="*/ 13 h 52"/>
                                      <a:gd name="T4" fmla="*/ 3 w 23"/>
                                      <a:gd name="T5" fmla="*/ 25 h 52"/>
                                      <a:gd name="T6" fmla="*/ 0 w 23"/>
                                      <a:gd name="T7" fmla="*/ 40 h 52"/>
                                      <a:gd name="T8" fmla="*/ 3 w 23"/>
                                      <a:gd name="T9" fmla="*/ 52 h 52"/>
                                      <a:gd name="T10" fmla="*/ 8 w 23"/>
                                      <a:gd name="T11" fmla="*/ 50 h 52"/>
                                      <a:gd name="T12" fmla="*/ 13 w 23"/>
                                      <a:gd name="T13" fmla="*/ 45 h 52"/>
                                      <a:gd name="T14" fmla="*/ 15 w 23"/>
                                      <a:gd name="T15" fmla="*/ 38 h 52"/>
                                      <a:gd name="T16" fmla="*/ 20 w 23"/>
                                      <a:gd name="T17" fmla="*/ 30 h 52"/>
                                      <a:gd name="T18" fmla="*/ 23 w 23"/>
                                      <a:gd name="T19" fmla="*/ 23 h 52"/>
                                      <a:gd name="T20" fmla="*/ 23 w 23"/>
                                      <a:gd name="T21" fmla="*/ 15 h 52"/>
                                      <a:gd name="T22" fmla="*/ 20 w 23"/>
                                      <a:gd name="T23" fmla="*/ 8 h 52"/>
                                      <a:gd name="T24" fmla="*/ 20 w 23"/>
                                      <a:gd name="T25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3" h="52">
                                        <a:moveTo>
                                          <a:pt x="20" y="0"/>
                                        </a:moveTo>
                                        <a:lnTo>
                                          <a:pt x="8" y="13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3" y="52"/>
                                        </a:lnTo>
                                        <a:lnTo>
                                          <a:pt x="8" y="50"/>
                                        </a:lnTo>
                                        <a:lnTo>
                                          <a:pt x="13" y="45"/>
                                        </a:lnTo>
                                        <a:lnTo>
                                          <a:pt x="15" y="38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23" y="23"/>
                                        </a:lnTo>
                                        <a:lnTo>
                                          <a:pt x="23" y="15"/>
                                        </a:lnTo>
                                        <a:lnTo>
                                          <a:pt x="20" y="8"/>
                                        </a:lnTo>
                                        <a:lnTo>
                                          <a:pt x="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80" name="Freeform 15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80" y="1050"/>
                                    <a:ext cx="7" cy="70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70 h 70"/>
                                      <a:gd name="T2" fmla="*/ 7 w 7"/>
                                      <a:gd name="T3" fmla="*/ 0 h 70"/>
                                      <a:gd name="T4" fmla="*/ 0 w 7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" h="70">
                                        <a:moveTo>
                                          <a:pt x="0" y="70"/>
                                        </a:moveTo>
                                        <a:lnTo>
                                          <a:pt x="7" y="0"/>
                                        </a:lnTo>
                                        <a:lnTo>
                                          <a:pt x="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81" name="Freeform 15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80" y="1050"/>
                                    <a:ext cx="7" cy="70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70 h 70"/>
                                      <a:gd name="T2" fmla="*/ 7 w 7"/>
                                      <a:gd name="T3" fmla="*/ 0 h 70"/>
                                      <a:gd name="T4" fmla="*/ 0 w 7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" h="70">
                                        <a:moveTo>
                                          <a:pt x="0" y="70"/>
                                        </a:moveTo>
                                        <a:lnTo>
                                          <a:pt x="7" y="0"/>
                                        </a:lnTo>
                                        <a:lnTo>
                                          <a:pt x="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82" name="Freeform 15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50" y="1083"/>
                                    <a:ext cx="25" cy="57"/>
                                  </a:xfrm>
                                  <a:custGeom>
                                    <a:avLst/>
                                    <a:gdLst>
                                      <a:gd name="T0" fmla="*/ 20 w 25"/>
                                      <a:gd name="T1" fmla="*/ 0 h 57"/>
                                      <a:gd name="T2" fmla="*/ 12 w 25"/>
                                      <a:gd name="T3" fmla="*/ 5 h 57"/>
                                      <a:gd name="T4" fmla="*/ 7 w 25"/>
                                      <a:gd name="T5" fmla="*/ 12 h 57"/>
                                      <a:gd name="T6" fmla="*/ 2 w 25"/>
                                      <a:gd name="T7" fmla="*/ 17 h 57"/>
                                      <a:gd name="T8" fmla="*/ 0 w 25"/>
                                      <a:gd name="T9" fmla="*/ 25 h 57"/>
                                      <a:gd name="T10" fmla="*/ 0 w 25"/>
                                      <a:gd name="T11" fmla="*/ 32 h 57"/>
                                      <a:gd name="T12" fmla="*/ 0 w 25"/>
                                      <a:gd name="T13" fmla="*/ 40 h 57"/>
                                      <a:gd name="T14" fmla="*/ 2 w 25"/>
                                      <a:gd name="T15" fmla="*/ 47 h 57"/>
                                      <a:gd name="T16" fmla="*/ 7 w 25"/>
                                      <a:gd name="T17" fmla="*/ 57 h 57"/>
                                      <a:gd name="T18" fmla="*/ 12 w 25"/>
                                      <a:gd name="T19" fmla="*/ 52 h 57"/>
                                      <a:gd name="T20" fmla="*/ 17 w 25"/>
                                      <a:gd name="T21" fmla="*/ 47 h 57"/>
                                      <a:gd name="T22" fmla="*/ 20 w 25"/>
                                      <a:gd name="T23" fmla="*/ 42 h 57"/>
                                      <a:gd name="T24" fmla="*/ 22 w 25"/>
                                      <a:gd name="T25" fmla="*/ 35 h 57"/>
                                      <a:gd name="T26" fmla="*/ 25 w 25"/>
                                      <a:gd name="T27" fmla="*/ 25 h 57"/>
                                      <a:gd name="T28" fmla="*/ 25 w 25"/>
                                      <a:gd name="T29" fmla="*/ 17 h 57"/>
                                      <a:gd name="T30" fmla="*/ 22 w 25"/>
                                      <a:gd name="T31" fmla="*/ 10 h 57"/>
                                      <a:gd name="T32" fmla="*/ 20 w 25"/>
                                      <a:gd name="T33" fmla="*/ 0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5" h="57">
                                        <a:moveTo>
                                          <a:pt x="20" y="0"/>
                                        </a:moveTo>
                                        <a:lnTo>
                                          <a:pt x="12" y="5"/>
                                        </a:lnTo>
                                        <a:lnTo>
                                          <a:pt x="7" y="12"/>
                                        </a:lnTo>
                                        <a:lnTo>
                                          <a:pt x="2" y="17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2" y="47"/>
                                        </a:lnTo>
                                        <a:lnTo>
                                          <a:pt x="7" y="57"/>
                                        </a:lnTo>
                                        <a:lnTo>
                                          <a:pt x="12" y="52"/>
                                        </a:lnTo>
                                        <a:lnTo>
                                          <a:pt x="17" y="47"/>
                                        </a:lnTo>
                                        <a:lnTo>
                                          <a:pt x="20" y="42"/>
                                        </a:lnTo>
                                        <a:lnTo>
                                          <a:pt x="22" y="35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25" y="17"/>
                                        </a:lnTo>
                                        <a:lnTo>
                                          <a:pt x="22" y="10"/>
                                        </a:lnTo>
                                        <a:lnTo>
                                          <a:pt x="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83" name="Freeform 15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50" y="1083"/>
                                    <a:ext cx="25" cy="57"/>
                                  </a:xfrm>
                                  <a:custGeom>
                                    <a:avLst/>
                                    <a:gdLst>
                                      <a:gd name="T0" fmla="*/ 20 w 25"/>
                                      <a:gd name="T1" fmla="*/ 0 h 57"/>
                                      <a:gd name="T2" fmla="*/ 12 w 25"/>
                                      <a:gd name="T3" fmla="*/ 5 h 57"/>
                                      <a:gd name="T4" fmla="*/ 7 w 25"/>
                                      <a:gd name="T5" fmla="*/ 12 h 57"/>
                                      <a:gd name="T6" fmla="*/ 2 w 25"/>
                                      <a:gd name="T7" fmla="*/ 17 h 57"/>
                                      <a:gd name="T8" fmla="*/ 0 w 25"/>
                                      <a:gd name="T9" fmla="*/ 25 h 57"/>
                                      <a:gd name="T10" fmla="*/ 0 w 25"/>
                                      <a:gd name="T11" fmla="*/ 32 h 57"/>
                                      <a:gd name="T12" fmla="*/ 0 w 25"/>
                                      <a:gd name="T13" fmla="*/ 40 h 57"/>
                                      <a:gd name="T14" fmla="*/ 2 w 25"/>
                                      <a:gd name="T15" fmla="*/ 47 h 57"/>
                                      <a:gd name="T16" fmla="*/ 7 w 25"/>
                                      <a:gd name="T17" fmla="*/ 57 h 57"/>
                                      <a:gd name="T18" fmla="*/ 12 w 25"/>
                                      <a:gd name="T19" fmla="*/ 52 h 57"/>
                                      <a:gd name="T20" fmla="*/ 17 w 25"/>
                                      <a:gd name="T21" fmla="*/ 47 h 57"/>
                                      <a:gd name="T22" fmla="*/ 20 w 25"/>
                                      <a:gd name="T23" fmla="*/ 42 h 57"/>
                                      <a:gd name="T24" fmla="*/ 22 w 25"/>
                                      <a:gd name="T25" fmla="*/ 35 h 57"/>
                                      <a:gd name="T26" fmla="*/ 25 w 25"/>
                                      <a:gd name="T27" fmla="*/ 25 h 57"/>
                                      <a:gd name="T28" fmla="*/ 25 w 25"/>
                                      <a:gd name="T29" fmla="*/ 17 h 57"/>
                                      <a:gd name="T30" fmla="*/ 22 w 25"/>
                                      <a:gd name="T31" fmla="*/ 10 h 57"/>
                                      <a:gd name="T32" fmla="*/ 20 w 25"/>
                                      <a:gd name="T33" fmla="*/ 0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5" h="57">
                                        <a:moveTo>
                                          <a:pt x="20" y="0"/>
                                        </a:moveTo>
                                        <a:lnTo>
                                          <a:pt x="12" y="5"/>
                                        </a:lnTo>
                                        <a:lnTo>
                                          <a:pt x="7" y="12"/>
                                        </a:lnTo>
                                        <a:lnTo>
                                          <a:pt x="2" y="17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2" y="47"/>
                                        </a:lnTo>
                                        <a:lnTo>
                                          <a:pt x="7" y="57"/>
                                        </a:lnTo>
                                        <a:lnTo>
                                          <a:pt x="12" y="52"/>
                                        </a:lnTo>
                                        <a:lnTo>
                                          <a:pt x="17" y="47"/>
                                        </a:lnTo>
                                        <a:lnTo>
                                          <a:pt x="20" y="42"/>
                                        </a:lnTo>
                                        <a:lnTo>
                                          <a:pt x="22" y="35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25" y="17"/>
                                        </a:lnTo>
                                        <a:lnTo>
                                          <a:pt x="22" y="10"/>
                                        </a:lnTo>
                                        <a:lnTo>
                                          <a:pt x="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84" name="Freeform 15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0" y="1010"/>
                                    <a:ext cx="2" cy="75"/>
                                  </a:xfrm>
                                  <a:custGeom>
                                    <a:avLst/>
                                    <a:gdLst>
                                      <a:gd name="T0" fmla="*/ 0 w 2"/>
                                      <a:gd name="T1" fmla="*/ 75 h 75"/>
                                      <a:gd name="T2" fmla="*/ 2 w 2"/>
                                      <a:gd name="T3" fmla="*/ 0 h 75"/>
                                      <a:gd name="T4" fmla="*/ 0 w 2"/>
                                      <a:gd name="T5" fmla="*/ 75 h 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" h="75">
                                        <a:moveTo>
                                          <a:pt x="0" y="75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0" y="7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85" name="Freeform 15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0" y="1010"/>
                                    <a:ext cx="2" cy="75"/>
                                  </a:xfrm>
                                  <a:custGeom>
                                    <a:avLst/>
                                    <a:gdLst>
                                      <a:gd name="T0" fmla="*/ 0 w 2"/>
                                      <a:gd name="T1" fmla="*/ 75 h 75"/>
                                      <a:gd name="T2" fmla="*/ 2 w 2"/>
                                      <a:gd name="T3" fmla="*/ 0 h 75"/>
                                      <a:gd name="T4" fmla="*/ 0 w 2"/>
                                      <a:gd name="T5" fmla="*/ 75 h 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" h="75">
                                        <a:moveTo>
                                          <a:pt x="0" y="75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0" y="7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86" name="Freeform 15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39" y="1242"/>
                                    <a:ext cx="23" cy="130"/>
                                  </a:xfrm>
                                  <a:custGeom>
                                    <a:avLst/>
                                    <a:gdLst>
                                      <a:gd name="T0" fmla="*/ 13 w 23"/>
                                      <a:gd name="T1" fmla="*/ 70 h 130"/>
                                      <a:gd name="T2" fmla="*/ 0 w 23"/>
                                      <a:gd name="T3" fmla="*/ 0 h 130"/>
                                      <a:gd name="T4" fmla="*/ 13 w 23"/>
                                      <a:gd name="T5" fmla="*/ 70 h 130"/>
                                      <a:gd name="T6" fmla="*/ 13 w 23"/>
                                      <a:gd name="T7" fmla="*/ 70 h 130"/>
                                      <a:gd name="T8" fmla="*/ 13 w 23"/>
                                      <a:gd name="T9" fmla="*/ 70 h 130"/>
                                      <a:gd name="T10" fmla="*/ 5 w 23"/>
                                      <a:gd name="T11" fmla="*/ 85 h 130"/>
                                      <a:gd name="T12" fmla="*/ 3 w 23"/>
                                      <a:gd name="T13" fmla="*/ 100 h 130"/>
                                      <a:gd name="T14" fmla="*/ 5 w 23"/>
                                      <a:gd name="T15" fmla="*/ 115 h 130"/>
                                      <a:gd name="T16" fmla="*/ 13 w 23"/>
                                      <a:gd name="T17" fmla="*/ 130 h 130"/>
                                      <a:gd name="T18" fmla="*/ 18 w 23"/>
                                      <a:gd name="T19" fmla="*/ 125 h 130"/>
                                      <a:gd name="T20" fmla="*/ 20 w 23"/>
                                      <a:gd name="T21" fmla="*/ 118 h 130"/>
                                      <a:gd name="T22" fmla="*/ 23 w 23"/>
                                      <a:gd name="T23" fmla="*/ 110 h 130"/>
                                      <a:gd name="T24" fmla="*/ 23 w 23"/>
                                      <a:gd name="T25" fmla="*/ 103 h 130"/>
                                      <a:gd name="T26" fmla="*/ 23 w 23"/>
                                      <a:gd name="T27" fmla="*/ 93 h 130"/>
                                      <a:gd name="T28" fmla="*/ 20 w 23"/>
                                      <a:gd name="T29" fmla="*/ 85 h 130"/>
                                      <a:gd name="T30" fmla="*/ 18 w 23"/>
                                      <a:gd name="T31" fmla="*/ 78 h 130"/>
                                      <a:gd name="T32" fmla="*/ 13 w 23"/>
                                      <a:gd name="T33" fmla="*/ 70 h 1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3" h="130">
                                        <a:moveTo>
                                          <a:pt x="13" y="7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3" y="70"/>
                                        </a:lnTo>
                                        <a:lnTo>
                                          <a:pt x="13" y="70"/>
                                        </a:lnTo>
                                        <a:lnTo>
                                          <a:pt x="13" y="70"/>
                                        </a:lnTo>
                                        <a:lnTo>
                                          <a:pt x="5" y="85"/>
                                        </a:lnTo>
                                        <a:lnTo>
                                          <a:pt x="3" y="100"/>
                                        </a:lnTo>
                                        <a:lnTo>
                                          <a:pt x="5" y="115"/>
                                        </a:lnTo>
                                        <a:lnTo>
                                          <a:pt x="13" y="130"/>
                                        </a:lnTo>
                                        <a:lnTo>
                                          <a:pt x="18" y="125"/>
                                        </a:lnTo>
                                        <a:lnTo>
                                          <a:pt x="20" y="118"/>
                                        </a:lnTo>
                                        <a:lnTo>
                                          <a:pt x="23" y="110"/>
                                        </a:lnTo>
                                        <a:lnTo>
                                          <a:pt x="23" y="103"/>
                                        </a:lnTo>
                                        <a:lnTo>
                                          <a:pt x="23" y="93"/>
                                        </a:lnTo>
                                        <a:lnTo>
                                          <a:pt x="20" y="85"/>
                                        </a:lnTo>
                                        <a:lnTo>
                                          <a:pt x="18" y="78"/>
                                        </a:lnTo>
                                        <a:lnTo>
                                          <a:pt x="13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87" name="Freeform 15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39" y="1242"/>
                                    <a:ext cx="23" cy="130"/>
                                  </a:xfrm>
                                  <a:custGeom>
                                    <a:avLst/>
                                    <a:gdLst>
                                      <a:gd name="T0" fmla="*/ 13 w 23"/>
                                      <a:gd name="T1" fmla="*/ 70 h 130"/>
                                      <a:gd name="T2" fmla="*/ 0 w 23"/>
                                      <a:gd name="T3" fmla="*/ 0 h 130"/>
                                      <a:gd name="T4" fmla="*/ 13 w 23"/>
                                      <a:gd name="T5" fmla="*/ 70 h 130"/>
                                      <a:gd name="T6" fmla="*/ 13 w 23"/>
                                      <a:gd name="T7" fmla="*/ 70 h 130"/>
                                      <a:gd name="T8" fmla="*/ 13 w 23"/>
                                      <a:gd name="T9" fmla="*/ 70 h 130"/>
                                      <a:gd name="T10" fmla="*/ 5 w 23"/>
                                      <a:gd name="T11" fmla="*/ 85 h 130"/>
                                      <a:gd name="T12" fmla="*/ 3 w 23"/>
                                      <a:gd name="T13" fmla="*/ 100 h 130"/>
                                      <a:gd name="T14" fmla="*/ 5 w 23"/>
                                      <a:gd name="T15" fmla="*/ 115 h 130"/>
                                      <a:gd name="T16" fmla="*/ 13 w 23"/>
                                      <a:gd name="T17" fmla="*/ 130 h 130"/>
                                      <a:gd name="T18" fmla="*/ 18 w 23"/>
                                      <a:gd name="T19" fmla="*/ 125 h 130"/>
                                      <a:gd name="T20" fmla="*/ 20 w 23"/>
                                      <a:gd name="T21" fmla="*/ 118 h 130"/>
                                      <a:gd name="T22" fmla="*/ 23 w 23"/>
                                      <a:gd name="T23" fmla="*/ 110 h 130"/>
                                      <a:gd name="T24" fmla="*/ 23 w 23"/>
                                      <a:gd name="T25" fmla="*/ 103 h 130"/>
                                      <a:gd name="T26" fmla="*/ 23 w 23"/>
                                      <a:gd name="T27" fmla="*/ 93 h 130"/>
                                      <a:gd name="T28" fmla="*/ 20 w 23"/>
                                      <a:gd name="T29" fmla="*/ 85 h 130"/>
                                      <a:gd name="T30" fmla="*/ 18 w 23"/>
                                      <a:gd name="T31" fmla="*/ 78 h 130"/>
                                      <a:gd name="T32" fmla="*/ 13 w 23"/>
                                      <a:gd name="T33" fmla="*/ 70 h 1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3" h="130">
                                        <a:moveTo>
                                          <a:pt x="13" y="7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3" y="70"/>
                                        </a:lnTo>
                                        <a:lnTo>
                                          <a:pt x="13" y="70"/>
                                        </a:lnTo>
                                        <a:lnTo>
                                          <a:pt x="13" y="70"/>
                                        </a:lnTo>
                                        <a:lnTo>
                                          <a:pt x="5" y="85"/>
                                        </a:lnTo>
                                        <a:lnTo>
                                          <a:pt x="3" y="100"/>
                                        </a:lnTo>
                                        <a:lnTo>
                                          <a:pt x="5" y="115"/>
                                        </a:lnTo>
                                        <a:lnTo>
                                          <a:pt x="13" y="130"/>
                                        </a:lnTo>
                                        <a:lnTo>
                                          <a:pt x="18" y="125"/>
                                        </a:lnTo>
                                        <a:lnTo>
                                          <a:pt x="20" y="118"/>
                                        </a:lnTo>
                                        <a:lnTo>
                                          <a:pt x="23" y="110"/>
                                        </a:lnTo>
                                        <a:lnTo>
                                          <a:pt x="23" y="103"/>
                                        </a:lnTo>
                                        <a:lnTo>
                                          <a:pt x="23" y="93"/>
                                        </a:lnTo>
                                        <a:lnTo>
                                          <a:pt x="20" y="85"/>
                                        </a:lnTo>
                                        <a:lnTo>
                                          <a:pt x="18" y="78"/>
                                        </a:lnTo>
                                        <a:lnTo>
                                          <a:pt x="13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88" name="Freeform 15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57" y="1280"/>
                                    <a:ext cx="20" cy="127"/>
                                  </a:xfrm>
                                  <a:custGeom>
                                    <a:avLst/>
                                    <a:gdLst>
                                      <a:gd name="T0" fmla="*/ 10 w 20"/>
                                      <a:gd name="T1" fmla="*/ 67 h 127"/>
                                      <a:gd name="T2" fmla="*/ 2 w 20"/>
                                      <a:gd name="T3" fmla="*/ 0 h 127"/>
                                      <a:gd name="T4" fmla="*/ 10 w 20"/>
                                      <a:gd name="T5" fmla="*/ 67 h 127"/>
                                      <a:gd name="T6" fmla="*/ 10 w 20"/>
                                      <a:gd name="T7" fmla="*/ 67 h 127"/>
                                      <a:gd name="T8" fmla="*/ 10 w 20"/>
                                      <a:gd name="T9" fmla="*/ 67 h 127"/>
                                      <a:gd name="T10" fmla="*/ 2 w 20"/>
                                      <a:gd name="T11" fmla="*/ 82 h 127"/>
                                      <a:gd name="T12" fmla="*/ 0 w 20"/>
                                      <a:gd name="T13" fmla="*/ 97 h 127"/>
                                      <a:gd name="T14" fmla="*/ 2 w 20"/>
                                      <a:gd name="T15" fmla="*/ 112 h 127"/>
                                      <a:gd name="T16" fmla="*/ 10 w 20"/>
                                      <a:gd name="T17" fmla="*/ 127 h 127"/>
                                      <a:gd name="T18" fmla="*/ 12 w 20"/>
                                      <a:gd name="T19" fmla="*/ 122 h 127"/>
                                      <a:gd name="T20" fmla="*/ 17 w 20"/>
                                      <a:gd name="T21" fmla="*/ 117 h 127"/>
                                      <a:gd name="T22" fmla="*/ 20 w 20"/>
                                      <a:gd name="T23" fmla="*/ 107 h 127"/>
                                      <a:gd name="T24" fmla="*/ 20 w 20"/>
                                      <a:gd name="T25" fmla="*/ 100 h 127"/>
                                      <a:gd name="T26" fmla="*/ 20 w 20"/>
                                      <a:gd name="T27" fmla="*/ 92 h 127"/>
                                      <a:gd name="T28" fmla="*/ 17 w 20"/>
                                      <a:gd name="T29" fmla="*/ 82 h 127"/>
                                      <a:gd name="T30" fmla="*/ 15 w 20"/>
                                      <a:gd name="T31" fmla="*/ 75 h 127"/>
                                      <a:gd name="T32" fmla="*/ 10 w 20"/>
                                      <a:gd name="T33" fmla="*/ 67 h 1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0" h="127">
                                        <a:moveTo>
                                          <a:pt x="10" y="67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10" y="67"/>
                                        </a:lnTo>
                                        <a:lnTo>
                                          <a:pt x="10" y="67"/>
                                        </a:lnTo>
                                        <a:lnTo>
                                          <a:pt x="10" y="67"/>
                                        </a:lnTo>
                                        <a:lnTo>
                                          <a:pt x="2" y="82"/>
                                        </a:lnTo>
                                        <a:lnTo>
                                          <a:pt x="0" y="97"/>
                                        </a:lnTo>
                                        <a:lnTo>
                                          <a:pt x="2" y="112"/>
                                        </a:lnTo>
                                        <a:lnTo>
                                          <a:pt x="10" y="127"/>
                                        </a:lnTo>
                                        <a:lnTo>
                                          <a:pt x="12" y="122"/>
                                        </a:lnTo>
                                        <a:lnTo>
                                          <a:pt x="17" y="117"/>
                                        </a:lnTo>
                                        <a:lnTo>
                                          <a:pt x="20" y="107"/>
                                        </a:lnTo>
                                        <a:lnTo>
                                          <a:pt x="20" y="100"/>
                                        </a:lnTo>
                                        <a:lnTo>
                                          <a:pt x="20" y="92"/>
                                        </a:lnTo>
                                        <a:lnTo>
                                          <a:pt x="17" y="82"/>
                                        </a:lnTo>
                                        <a:lnTo>
                                          <a:pt x="15" y="75"/>
                                        </a:lnTo>
                                        <a:lnTo>
                                          <a:pt x="10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89" name="Freeform 15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57" y="1280"/>
                                    <a:ext cx="20" cy="127"/>
                                  </a:xfrm>
                                  <a:custGeom>
                                    <a:avLst/>
                                    <a:gdLst>
                                      <a:gd name="T0" fmla="*/ 10 w 20"/>
                                      <a:gd name="T1" fmla="*/ 67 h 127"/>
                                      <a:gd name="T2" fmla="*/ 2 w 20"/>
                                      <a:gd name="T3" fmla="*/ 0 h 127"/>
                                      <a:gd name="T4" fmla="*/ 10 w 20"/>
                                      <a:gd name="T5" fmla="*/ 67 h 127"/>
                                      <a:gd name="T6" fmla="*/ 10 w 20"/>
                                      <a:gd name="T7" fmla="*/ 67 h 127"/>
                                      <a:gd name="T8" fmla="*/ 10 w 20"/>
                                      <a:gd name="T9" fmla="*/ 67 h 127"/>
                                      <a:gd name="T10" fmla="*/ 2 w 20"/>
                                      <a:gd name="T11" fmla="*/ 82 h 127"/>
                                      <a:gd name="T12" fmla="*/ 0 w 20"/>
                                      <a:gd name="T13" fmla="*/ 97 h 127"/>
                                      <a:gd name="T14" fmla="*/ 2 w 20"/>
                                      <a:gd name="T15" fmla="*/ 112 h 127"/>
                                      <a:gd name="T16" fmla="*/ 10 w 20"/>
                                      <a:gd name="T17" fmla="*/ 127 h 127"/>
                                      <a:gd name="T18" fmla="*/ 12 w 20"/>
                                      <a:gd name="T19" fmla="*/ 122 h 127"/>
                                      <a:gd name="T20" fmla="*/ 17 w 20"/>
                                      <a:gd name="T21" fmla="*/ 117 h 127"/>
                                      <a:gd name="T22" fmla="*/ 20 w 20"/>
                                      <a:gd name="T23" fmla="*/ 107 h 127"/>
                                      <a:gd name="T24" fmla="*/ 20 w 20"/>
                                      <a:gd name="T25" fmla="*/ 100 h 127"/>
                                      <a:gd name="T26" fmla="*/ 20 w 20"/>
                                      <a:gd name="T27" fmla="*/ 92 h 127"/>
                                      <a:gd name="T28" fmla="*/ 17 w 20"/>
                                      <a:gd name="T29" fmla="*/ 82 h 127"/>
                                      <a:gd name="T30" fmla="*/ 15 w 20"/>
                                      <a:gd name="T31" fmla="*/ 75 h 127"/>
                                      <a:gd name="T32" fmla="*/ 10 w 20"/>
                                      <a:gd name="T33" fmla="*/ 67 h 1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0" h="127">
                                        <a:moveTo>
                                          <a:pt x="10" y="67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10" y="67"/>
                                        </a:lnTo>
                                        <a:lnTo>
                                          <a:pt x="10" y="67"/>
                                        </a:lnTo>
                                        <a:lnTo>
                                          <a:pt x="10" y="67"/>
                                        </a:lnTo>
                                        <a:lnTo>
                                          <a:pt x="2" y="82"/>
                                        </a:lnTo>
                                        <a:lnTo>
                                          <a:pt x="0" y="97"/>
                                        </a:lnTo>
                                        <a:lnTo>
                                          <a:pt x="2" y="112"/>
                                        </a:lnTo>
                                        <a:lnTo>
                                          <a:pt x="10" y="127"/>
                                        </a:lnTo>
                                        <a:lnTo>
                                          <a:pt x="12" y="122"/>
                                        </a:lnTo>
                                        <a:lnTo>
                                          <a:pt x="17" y="117"/>
                                        </a:lnTo>
                                        <a:lnTo>
                                          <a:pt x="20" y="107"/>
                                        </a:lnTo>
                                        <a:lnTo>
                                          <a:pt x="20" y="100"/>
                                        </a:lnTo>
                                        <a:lnTo>
                                          <a:pt x="20" y="92"/>
                                        </a:lnTo>
                                        <a:lnTo>
                                          <a:pt x="17" y="82"/>
                                        </a:lnTo>
                                        <a:lnTo>
                                          <a:pt x="15" y="75"/>
                                        </a:lnTo>
                                        <a:lnTo>
                                          <a:pt x="10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90" name="Freeform 15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19" y="1187"/>
                                    <a:ext cx="3" cy="68"/>
                                  </a:xfrm>
                                  <a:custGeom>
                                    <a:avLst/>
                                    <a:gdLst>
                                      <a:gd name="T0" fmla="*/ 3 w 3"/>
                                      <a:gd name="T1" fmla="*/ 68 h 68"/>
                                      <a:gd name="T2" fmla="*/ 0 w 3"/>
                                      <a:gd name="T3" fmla="*/ 0 h 68"/>
                                      <a:gd name="T4" fmla="*/ 3 w 3"/>
                                      <a:gd name="T5" fmla="*/ 68 h 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" h="68">
                                        <a:moveTo>
                                          <a:pt x="3" y="6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" y="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91" name="Freeform 15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19" y="1187"/>
                                    <a:ext cx="3" cy="68"/>
                                  </a:xfrm>
                                  <a:custGeom>
                                    <a:avLst/>
                                    <a:gdLst>
                                      <a:gd name="T0" fmla="*/ 3 w 3"/>
                                      <a:gd name="T1" fmla="*/ 68 h 68"/>
                                      <a:gd name="T2" fmla="*/ 0 w 3"/>
                                      <a:gd name="T3" fmla="*/ 0 h 68"/>
                                      <a:gd name="T4" fmla="*/ 3 w 3"/>
                                      <a:gd name="T5" fmla="*/ 68 h 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" h="68">
                                        <a:moveTo>
                                          <a:pt x="3" y="6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" y="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92" name="Freeform 158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45" y="1242"/>
                                    <a:ext cx="90" cy="88"/>
                                  </a:xfrm>
                                  <a:custGeom>
                                    <a:avLst/>
                                    <a:gdLst>
                                      <a:gd name="T0" fmla="*/ 43 w 90"/>
                                      <a:gd name="T1" fmla="*/ 55 h 88"/>
                                      <a:gd name="T2" fmla="*/ 0 w 90"/>
                                      <a:gd name="T3" fmla="*/ 0 h 88"/>
                                      <a:gd name="T4" fmla="*/ 43 w 90"/>
                                      <a:gd name="T5" fmla="*/ 55 h 88"/>
                                      <a:gd name="T6" fmla="*/ 43 w 90"/>
                                      <a:gd name="T7" fmla="*/ 55 h 88"/>
                                      <a:gd name="T8" fmla="*/ 53 w 90"/>
                                      <a:gd name="T9" fmla="*/ 70 h 88"/>
                                      <a:gd name="T10" fmla="*/ 63 w 90"/>
                                      <a:gd name="T11" fmla="*/ 83 h 88"/>
                                      <a:gd name="T12" fmla="*/ 70 w 90"/>
                                      <a:gd name="T13" fmla="*/ 85 h 88"/>
                                      <a:gd name="T14" fmla="*/ 75 w 90"/>
                                      <a:gd name="T15" fmla="*/ 88 h 88"/>
                                      <a:gd name="T16" fmla="*/ 82 w 90"/>
                                      <a:gd name="T17" fmla="*/ 88 h 88"/>
                                      <a:gd name="T18" fmla="*/ 90 w 90"/>
                                      <a:gd name="T19" fmla="*/ 88 h 88"/>
                                      <a:gd name="T20" fmla="*/ 90 w 90"/>
                                      <a:gd name="T21" fmla="*/ 80 h 88"/>
                                      <a:gd name="T22" fmla="*/ 85 w 90"/>
                                      <a:gd name="T23" fmla="*/ 73 h 88"/>
                                      <a:gd name="T24" fmla="*/ 80 w 90"/>
                                      <a:gd name="T25" fmla="*/ 68 h 88"/>
                                      <a:gd name="T26" fmla="*/ 75 w 90"/>
                                      <a:gd name="T27" fmla="*/ 63 h 88"/>
                                      <a:gd name="T28" fmla="*/ 68 w 90"/>
                                      <a:gd name="T29" fmla="*/ 58 h 88"/>
                                      <a:gd name="T30" fmla="*/ 60 w 90"/>
                                      <a:gd name="T31" fmla="*/ 55 h 88"/>
                                      <a:gd name="T32" fmla="*/ 53 w 90"/>
                                      <a:gd name="T33" fmla="*/ 55 h 88"/>
                                      <a:gd name="T34" fmla="*/ 43 w 90"/>
                                      <a:gd name="T35" fmla="*/ 55 h 8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90" h="88">
                                        <a:moveTo>
                                          <a:pt x="43" y="5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3" y="55"/>
                                        </a:lnTo>
                                        <a:close/>
                                        <a:moveTo>
                                          <a:pt x="43" y="55"/>
                                        </a:moveTo>
                                        <a:lnTo>
                                          <a:pt x="53" y="70"/>
                                        </a:lnTo>
                                        <a:lnTo>
                                          <a:pt x="63" y="83"/>
                                        </a:lnTo>
                                        <a:lnTo>
                                          <a:pt x="70" y="85"/>
                                        </a:lnTo>
                                        <a:lnTo>
                                          <a:pt x="75" y="88"/>
                                        </a:lnTo>
                                        <a:lnTo>
                                          <a:pt x="82" y="88"/>
                                        </a:lnTo>
                                        <a:lnTo>
                                          <a:pt x="90" y="88"/>
                                        </a:lnTo>
                                        <a:lnTo>
                                          <a:pt x="90" y="80"/>
                                        </a:lnTo>
                                        <a:lnTo>
                                          <a:pt x="85" y="73"/>
                                        </a:lnTo>
                                        <a:lnTo>
                                          <a:pt x="80" y="68"/>
                                        </a:lnTo>
                                        <a:lnTo>
                                          <a:pt x="75" y="63"/>
                                        </a:lnTo>
                                        <a:lnTo>
                                          <a:pt x="68" y="58"/>
                                        </a:lnTo>
                                        <a:lnTo>
                                          <a:pt x="60" y="55"/>
                                        </a:lnTo>
                                        <a:lnTo>
                                          <a:pt x="53" y="55"/>
                                        </a:lnTo>
                                        <a:lnTo>
                                          <a:pt x="43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93" name="Freeform 15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45" y="1242"/>
                                    <a:ext cx="43" cy="55"/>
                                  </a:xfrm>
                                  <a:custGeom>
                                    <a:avLst/>
                                    <a:gdLst>
                                      <a:gd name="T0" fmla="*/ 43 w 43"/>
                                      <a:gd name="T1" fmla="*/ 55 h 55"/>
                                      <a:gd name="T2" fmla="*/ 0 w 43"/>
                                      <a:gd name="T3" fmla="*/ 0 h 55"/>
                                      <a:gd name="T4" fmla="*/ 43 w 43"/>
                                      <a:gd name="T5" fmla="*/ 55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3" h="55">
                                        <a:moveTo>
                                          <a:pt x="43" y="5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3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94" name="Freeform 15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88" y="1297"/>
                                    <a:ext cx="47" cy="33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0 h 33"/>
                                      <a:gd name="T2" fmla="*/ 10 w 47"/>
                                      <a:gd name="T3" fmla="*/ 15 h 33"/>
                                      <a:gd name="T4" fmla="*/ 20 w 47"/>
                                      <a:gd name="T5" fmla="*/ 28 h 33"/>
                                      <a:gd name="T6" fmla="*/ 27 w 47"/>
                                      <a:gd name="T7" fmla="*/ 30 h 33"/>
                                      <a:gd name="T8" fmla="*/ 32 w 47"/>
                                      <a:gd name="T9" fmla="*/ 33 h 33"/>
                                      <a:gd name="T10" fmla="*/ 39 w 47"/>
                                      <a:gd name="T11" fmla="*/ 33 h 33"/>
                                      <a:gd name="T12" fmla="*/ 47 w 47"/>
                                      <a:gd name="T13" fmla="*/ 33 h 33"/>
                                      <a:gd name="T14" fmla="*/ 47 w 47"/>
                                      <a:gd name="T15" fmla="*/ 25 h 33"/>
                                      <a:gd name="T16" fmla="*/ 42 w 47"/>
                                      <a:gd name="T17" fmla="*/ 18 h 33"/>
                                      <a:gd name="T18" fmla="*/ 37 w 47"/>
                                      <a:gd name="T19" fmla="*/ 13 h 33"/>
                                      <a:gd name="T20" fmla="*/ 32 w 47"/>
                                      <a:gd name="T21" fmla="*/ 8 h 33"/>
                                      <a:gd name="T22" fmla="*/ 25 w 47"/>
                                      <a:gd name="T23" fmla="*/ 3 h 33"/>
                                      <a:gd name="T24" fmla="*/ 17 w 47"/>
                                      <a:gd name="T25" fmla="*/ 0 h 33"/>
                                      <a:gd name="T26" fmla="*/ 10 w 47"/>
                                      <a:gd name="T27" fmla="*/ 0 h 33"/>
                                      <a:gd name="T28" fmla="*/ 0 w 47"/>
                                      <a:gd name="T29" fmla="*/ 0 h 3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7" h="33">
                                        <a:moveTo>
                                          <a:pt x="0" y="0"/>
                                        </a:moveTo>
                                        <a:lnTo>
                                          <a:pt x="10" y="15"/>
                                        </a:lnTo>
                                        <a:lnTo>
                                          <a:pt x="20" y="28"/>
                                        </a:lnTo>
                                        <a:lnTo>
                                          <a:pt x="27" y="30"/>
                                        </a:lnTo>
                                        <a:lnTo>
                                          <a:pt x="32" y="33"/>
                                        </a:lnTo>
                                        <a:lnTo>
                                          <a:pt x="39" y="33"/>
                                        </a:lnTo>
                                        <a:lnTo>
                                          <a:pt x="47" y="33"/>
                                        </a:lnTo>
                                        <a:lnTo>
                                          <a:pt x="47" y="25"/>
                                        </a:lnTo>
                                        <a:lnTo>
                                          <a:pt x="42" y="18"/>
                                        </a:lnTo>
                                        <a:lnTo>
                                          <a:pt x="37" y="13"/>
                                        </a:lnTo>
                                        <a:lnTo>
                                          <a:pt x="32" y="8"/>
                                        </a:lnTo>
                                        <a:lnTo>
                                          <a:pt x="25" y="3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95" name="Freeform 158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65" y="1292"/>
                                    <a:ext cx="100" cy="73"/>
                                  </a:xfrm>
                                  <a:custGeom>
                                    <a:avLst/>
                                    <a:gdLst>
                                      <a:gd name="T0" fmla="*/ 53 w 100"/>
                                      <a:gd name="T1" fmla="*/ 43 h 73"/>
                                      <a:gd name="T2" fmla="*/ 0 w 100"/>
                                      <a:gd name="T3" fmla="*/ 0 h 73"/>
                                      <a:gd name="T4" fmla="*/ 53 w 100"/>
                                      <a:gd name="T5" fmla="*/ 43 h 73"/>
                                      <a:gd name="T6" fmla="*/ 53 w 100"/>
                                      <a:gd name="T7" fmla="*/ 43 h 73"/>
                                      <a:gd name="T8" fmla="*/ 60 w 100"/>
                                      <a:gd name="T9" fmla="*/ 55 h 73"/>
                                      <a:gd name="T10" fmla="*/ 72 w 100"/>
                                      <a:gd name="T11" fmla="*/ 65 h 73"/>
                                      <a:gd name="T12" fmla="*/ 85 w 100"/>
                                      <a:gd name="T13" fmla="*/ 73 h 73"/>
                                      <a:gd name="T14" fmla="*/ 100 w 100"/>
                                      <a:gd name="T15" fmla="*/ 73 h 73"/>
                                      <a:gd name="T16" fmla="*/ 97 w 100"/>
                                      <a:gd name="T17" fmla="*/ 65 h 73"/>
                                      <a:gd name="T18" fmla="*/ 95 w 100"/>
                                      <a:gd name="T19" fmla="*/ 58 h 73"/>
                                      <a:gd name="T20" fmla="*/ 90 w 100"/>
                                      <a:gd name="T21" fmla="*/ 53 h 73"/>
                                      <a:gd name="T22" fmla="*/ 82 w 100"/>
                                      <a:gd name="T23" fmla="*/ 48 h 73"/>
                                      <a:gd name="T24" fmla="*/ 77 w 100"/>
                                      <a:gd name="T25" fmla="*/ 43 h 73"/>
                                      <a:gd name="T26" fmla="*/ 67 w 100"/>
                                      <a:gd name="T27" fmla="*/ 40 h 73"/>
                                      <a:gd name="T28" fmla="*/ 60 w 100"/>
                                      <a:gd name="T29" fmla="*/ 40 h 73"/>
                                      <a:gd name="T30" fmla="*/ 53 w 100"/>
                                      <a:gd name="T31" fmla="*/ 43 h 7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0" h="73">
                                        <a:moveTo>
                                          <a:pt x="53" y="4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3" y="43"/>
                                        </a:lnTo>
                                        <a:close/>
                                        <a:moveTo>
                                          <a:pt x="53" y="43"/>
                                        </a:moveTo>
                                        <a:lnTo>
                                          <a:pt x="60" y="55"/>
                                        </a:lnTo>
                                        <a:lnTo>
                                          <a:pt x="72" y="65"/>
                                        </a:lnTo>
                                        <a:lnTo>
                                          <a:pt x="85" y="73"/>
                                        </a:lnTo>
                                        <a:lnTo>
                                          <a:pt x="100" y="73"/>
                                        </a:lnTo>
                                        <a:lnTo>
                                          <a:pt x="97" y="65"/>
                                        </a:lnTo>
                                        <a:lnTo>
                                          <a:pt x="95" y="58"/>
                                        </a:lnTo>
                                        <a:lnTo>
                                          <a:pt x="90" y="53"/>
                                        </a:lnTo>
                                        <a:lnTo>
                                          <a:pt x="82" y="48"/>
                                        </a:lnTo>
                                        <a:lnTo>
                                          <a:pt x="77" y="43"/>
                                        </a:lnTo>
                                        <a:lnTo>
                                          <a:pt x="67" y="40"/>
                                        </a:lnTo>
                                        <a:lnTo>
                                          <a:pt x="60" y="40"/>
                                        </a:lnTo>
                                        <a:lnTo>
                                          <a:pt x="53" y="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96" name="Freeform 15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65" y="1292"/>
                                    <a:ext cx="53" cy="43"/>
                                  </a:xfrm>
                                  <a:custGeom>
                                    <a:avLst/>
                                    <a:gdLst>
                                      <a:gd name="T0" fmla="*/ 53 w 53"/>
                                      <a:gd name="T1" fmla="*/ 43 h 43"/>
                                      <a:gd name="T2" fmla="*/ 0 w 53"/>
                                      <a:gd name="T3" fmla="*/ 0 h 43"/>
                                      <a:gd name="T4" fmla="*/ 53 w 53"/>
                                      <a:gd name="T5" fmla="*/ 43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3" h="43">
                                        <a:moveTo>
                                          <a:pt x="53" y="4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3" y="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97" name="Freeform 15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18" y="1332"/>
                                    <a:ext cx="47" cy="33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3 h 33"/>
                                      <a:gd name="T2" fmla="*/ 7 w 47"/>
                                      <a:gd name="T3" fmla="*/ 15 h 33"/>
                                      <a:gd name="T4" fmla="*/ 19 w 47"/>
                                      <a:gd name="T5" fmla="*/ 25 h 33"/>
                                      <a:gd name="T6" fmla="*/ 32 w 47"/>
                                      <a:gd name="T7" fmla="*/ 33 h 33"/>
                                      <a:gd name="T8" fmla="*/ 47 w 47"/>
                                      <a:gd name="T9" fmla="*/ 33 h 33"/>
                                      <a:gd name="T10" fmla="*/ 44 w 47"/>
                                      <a:gd name="T11" fmla="*/ 25 h 33"/>
                                      <a:gd name="T12" fmla="*/ 42 w 47"/>
                                      <a:gd name="T13" fmla="*/ 18 h 33"/>
                                      <a:gd name="T14" fmla="*/ 37 w 47"/>
                                      <a:gd name="T15" fmla="*/ 13 h 33"/>
                                      <a:gd name="T16" fmla="*/ 29 w 47"/>
                                      <a:gd name="T17" fmla="*/ 8 h 33"/>
                                      <a:gd name="T18" fmla="*/ 24 w 47"/>
                                      <a:gd name="T19" fmla="*/ 3 h 33"/>
                                      <a:gd name="T20" fmla="*/ 14 w 47"/>
                                      <a:gd name="T21" fmla="*/ 0 h 33"/>
                                      <a:gd name="T22" fmla="*/ 7 w 47"/>
                                      <a:gd name="T23" fmla="*/ 0 h 33"/>
                                      <a:gd name="T24" fmla="*/ 0 w 47"/>
                                      <a:gd name="T25" fmla="*/ 3 h 3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33">
                                        <a:moveTo>
                                          <a:pt x="0" y="3"/>
                                        </a:moveTo>
                                        <a:lnTo>
                                          <a:pt x="7" y="15"/>
                                        </a:lnTo>
                                        <a:lnTo>
                                          <a:pt x="19" y="25"/>
                                        </a:lnTo>
                                        <a:lnTo>
                                          <a:pt x="32" y="33"/>
                                        </a:lnTo>
                                        <a:lnTo>
                                          <a:pt x="47" y="33"/>
                                        </a:lnTo>
                                        <a:lnTo>
                                          <a:pt x="44" y="25"/>
                                        </a:lnTo>
                                        <a:lnTo>
                                          <a:pt x="42" y="18"/>
                                        </a:lnTo>
                                        <a:lnTo>
                                          <a:pt x="37" y="13"/>
                                        </a:lnTo>
                                        <a:lnTo>
                                          <a:pt x="29" y="8"/>
                                        </a:lnTo>
                                        <a:lnTo>
                                          <a:pt x="24" y="3"/>
                                        </a:lnTo>
                                        <a:lnTo>
                                          <a:pt x="14" y="0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0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98" name="Freeform 158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85" y="1325"/>
                                    <a:ext cx="100" cy="72"/>
                                  </a:xfrm>
                                  <a:custGeom>
                                    <a:avLst/>
                                    <a:gdLst>
                                      <a:gd name="T0" fmla="*/ 52 w 100"/>
                                      <a:gd name="T1" fmla="*/ 42 h 72"/>
                                      <a:gd name="T2" fmla="*/ 0 w 100"/>
                                      <a:gd name="T3" fmla="*/ 0 h 72"/>
                                      <a:gd name="T4" fmla="*/ 52 w 100"/>
                                      <a:gd name="T5" fmla="*/ 42 h 72"/>
                                      <a:gd name="T6" fmla="*/ 52 w 100"/>
                                      <a:gd name="T7" fmla="*/ 42 h 72"/>
                                      <a:gd name="T8" fmla="*/ 62 w 100"/>
                                      <a:gd name="T9" fmla="*/ 55 h 72"/>
                                      <a:gd name="T10" fmla="*/ 72 w 100"/>
                                      <a:gd name="T11" fmla="*/ 65 h 72"/>
                                      <a:gd name="T12" fmla="*/ 85 w 100"/>
                                      <a:gd name="T13" fmla="*/ 72 h 72"/>
                                      <a:gd name="T14" fmla="*/ 100 w 100"/>
                                      <a:gd name="T15" fmla="*/ 72 h 72"/>
                                      <a:gd name="T16" fmla="*/ 100 w 100"/>
                                      <a:gd name="T17" fmla="*/ 65 h 72"/>
                                      <a:gd name="T18" fmla="*/ 95 w 100"/>
                                      <a:gd name="T19" fmla="*/ 60 h 72"/>
                                      <a:gd name="T20" fmla="*/ 90 w 100"/>
                                      <a:gd name="T21" fmla="*/ 52 h 72"/>
                                      <a:gd name="T22" fmla="*/ 85 w 100"/>
                                      <a:gd name="T23" fmla="*/ 47 h 72"/>
                                      <a:gd name="T24" fmla="*/ 77 w 100"/>
                                      <a:gd name="T25" fmla="*/ 45 h 72"/>
                                      <a:gd name="T26" fmla="*/ 70 w 100"/>
                                      <a:gd name="T27" fmla="*/ 42 h 72"/>
                                      <a:gd name="T28" fmla="*/ 62 w 100"/>
                                      <a:gd name="T29" fmla="*/ 40 h 72"/>
                                      <a:gd name="T30" fmla="*/ 52 w 100"/>
                                      <a:gd name="T31" fmla="*/ 42 h 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0" h="72">
                                        <a:moveTo>
                                          <a:pt x="52" y="4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2" y="42"/>
                                        </a:lnTo>
                                        <a:close/>
                                        <a:moveTo>
                                          <a:pt x="52" y="42"/>
                                        </a:moveTo>
                                        <a:lnTo>
                                          <a:pt x="62" y="55"/>
                                        </a:lnTo>
                                        <a:lnTo>
                                          <a:pt x="72" y="65"/>
                                        </a:lnTo>
                                        <a:lnTo>
                                          <a:pt x="85" y="72"/>
                                        </a:lnTo>
                                        <a:lnTo>
                                          <a:pt x="100" y="72"/>
                                        </a:lnTo>
                                        <a:lnTo>
                                          <a:pt x="100" y="65"/>
                                        </a:lnTo>
                                        <a:lnTo>
                                          <a:pt x="95" y="60"/>
                                        </a:lnTo>
                                        <a:lnTo>
                                          <a:pt x="90" y="52"/>
                                        </a:lnTo>
                                        <a:lnTo>
                                          <a:pt x="85" y="47"/>
                                        </a:lnTo>
                                        <a:lnTo>
                                          <a:pt x="77" y="45"/>
                                        </a:lnTo>
                                        <a:lnTo>
                                          <a:pt x="70" y="42"/>
                                        </a:lnTo>
                                        <a:lnTo>
                                          <a:pt x="62" y="40"/>
                                        </a:lnTo>
                                        <a:lnTo>
                                          <a:pt x="52" y="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99" name="Freeform 15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85" y="1325"/>
                                    <a:ext cx="52" cy="42"/>
                                  </a:xfrm>
                                  <a:custGeom>
                                    <a:avLst/>
                                    <a:gdLst>
                                      <a:gd name="T0" fmla="*/ 52 w 52"/>
                                      <a:gd name="T1" fmla="*/ 42 h 42"/>
                                      <a:gd name="T2" fmla="*/ 0 w 52"/>
                                      <a:gd name="T3" fmla="*/ 0 h 42"/>
                                      <a:gd name="T4" fmla="*/ 52 w 52"/>
                                      <a:gd name="T5" fmla="*/ 42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2" h="42">
                                        <a:moveTo>
                                          <a:pt x="52" y="4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2" y="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00" name="Freeform 15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37" y="1365"/>
                                    <a:ext cx="48" cy="32"/>
                                  </a:xfrm>
                                  <a:custGeom>
                                    <a:avLst/>
                                    <a:gdLst>
                                      <a:gd name="T0" fmla="*/ 0 w 48"/>
                                      <a:gd name="T1" fmla="*/ 2 h 32"/>
                                      <a:gd name="T2" fmla="*/ 10 w 48"/>
                                      <a:gd name="T3" fmla="*/ 15 h 32"/>
                                      <a:gd name="T4" fmla="*/ 20 w 48"/>
                                      <a:gd name="T5" fmla="*/ 25 h 32"/>
                                      <a:gd name="T6" fmla="*/ 33 w 48"/>
                                      <a:gd name="T7" fmla="*/ 32 h 32"/>
                                      <a:gd name="T8" fmla="*/ 48 w 48"/>
                                      <a:gd name="T9" fmla="*/ 32 h 32"/>
                                      <a:gd name="T10" fmla="*/ 48 w 48"/>
                                      <a:gd name="T11" fmla="*/ 25 h 32"/>
                                      <a:gd name="T12" fmla="*/ 43 w 48"/>
                                      <a:gd name="T13" fmla="*/ 20 h 32"/>
                                      <a:gd name="T14" fmla="*/ 38 w 48"/>
                                      <a:gd name="T15" fmla="*/ 12 h 32"/>
                                      <a:gd name="T16" fmla="*/ 33 w 48"/>
                                      <a:gd name="T17" fmla="*/ 7 h 32"/>
                                      <a:gd name="T18" fmla="*/ 25 w 48"/>
                                      <a:gd name="T19" fmla="*/ 5 h 32"/>
                                      <a:gd name="T20" fmla="*/ 18 w 48"/>
                                      <a:gd name="T21" fmla="*/ 2 h 32"/>
                                      <a:gd name="T22" fmla="*/ 10 w 48"/>
                                      <a:gd name="T23" fmla="*/ 0 h 32"/>
                                      <a:gd name="T24" fmla="*/ 0 w 48"/>
                                      <a:gd name="T25" fmla="*/ 2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8" h="32">
                                        <a:moveTo>
                                          <a:pt x="0" y="2"/>
                                        </a:moveTo>
                                        <a:lnTo>
                                          <a:pt x="10" y="15"/>
                                        </a:lnTo>
                                        <a:lnTo>
                                          <a:pt x="20" y="25"/>
                                        </a:lnTo>
                                        <a:lnTo>
                                          <a:pt x="33" y="32"/>
                                        </a:lnTo>
                                        <a:lnTo>
                                          <a:pt x="48" y="32"/>
                                        </a:lnTo>
                                        <a:lnTo>
                                          <a:pt x="48" y="25"/>
                                        </a:lnTo>
                                        <a:lnTo>
                                          <a:pt x="43" y="20"/>
                                        </a:lnTo>
                                        <a:lnTo>
                                          <a:pt x="38" y="12"/>
                                        </a:lnTo>
                                        <a:lnTo>
                                          <a:pt x="33" y="7"/>
                                        </a:lnTo>
                                        <a:lnTo>
                                          <a:pt x="25" y="5"/>
                                        </a:lnTo>
                                        <a:lnTo>
                                          <a:pt x="18" y="2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01" name="Freeform 159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28" y="1202"/>
                                    <a:ext cx="90" cy="93"/>
                                  </a:xfrm>
                                  <a:custGeom>
                                    <a:avLst/>
                                    <a:gdLst>
                                      <a:gd name="T0" fmla="*/ 42 w 90"/>
                                      <a:gd name="T1" fmla="*/ 60 h 93"/>
                                      <a:gd name="T2" fmla="*/ 0 w 90"/>
                                      <a:gd name="T3" fmla="*/ 0 h 93"/>
                                      <a:gd name="T4" fmla="*/ 42 w 90"/>
                                      <a:gd name="T5" fmla="*/ 60 h 93"/>
                                      <a:gd name="T6" fmla="*/ 42 w 90"/>
                                      <a:gd name="T7" fmla="*/ 60 h 93"/>
                                      <a:gd name="T8" fmla="*/ 50 w 90"/>
                                      <a:gd name="T9" fmla="*/ 75 h 93"/>
                                      <a:gd name="T10" fmla="*/ 60 w 90"/>
                                      <a:gd name="T11" fmla="*/ 85 h 93"/>
                                      <a:gd name="T12" fmla="*/ 67 w 90"/>
                                      <a:gd name="T13" fmla="*/ 88 h 93"/>
                                      <a:gd name="T14" fmla="*/ 72 w 90"/>
                                      <a:gd name="T15" fmla="*/ 90 h 93"/>
                                      <a:gd name="T16" fmla="*/ 80 w 90"/>
                                      <a:gd name="T17" fmla="*/ 93 h 93"/>
                                      <a:gd name="T18" fmla="*/ 90 w 90"/>
                                      <a:gd name="T19" fmla="*/ 90 h 93"/>
                                      <a:gd name="T20" fmla="*/ 87 w 90"/>
                                      <a:gd name="T21" fmla="*/ 83 h 93"/>
                                      <a:gd name="T22" fmla="*/ 85 w 90"/>
                                      <a:gd name="T23" fmla="*/ 75 h 93"/>
                                      <a:gd name="T24" fmla="*/ 80 w 90"/>
                                      <a:gd name="T25" fmla="*/ 70 h 93"/>
                                      <a:gd name="T26" fmla="*/ 72 w 90"/>
                                      <a:gd name="T27" fmla="*/ 65 h 93"/>
                                      <a:gd name="T28" fmla="*/ 65 w 90"/>
                                      <a:gd name="T29" fmla="*/ 60 h 93"/>
                                      <a:gd name="T30" fmla="*/ 57 w 90"/>
                                      <a:gd name="T31" fmla="*/ 58 h 93"/>
                                      <a:gd name="T32" fmla="*/ 50 w 90"/>
                                      <a:gd name="T33" fmla="*/ 58 h 93"/>
                                      <a:gd name="T34" fmla="*/ 42 w 90"/>
                                      <a:gd name="T35" fmla="*/ 6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90" h="93">
                                        <a:moveTo>
                                          <a:pt x="42" y="6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2" y="60"/>
                                        </a:lnTo>
                                        <a:close/>
                                        <a:moveTo>
                                          <a:pt x="42" y="60"/>
                                        </a:moveTo>
                                        <a:lnTo>
                                          <a:pt x="50" y="75"/>
                                        </a:lnTo>
                                        <a:lnTo>
                                          <a:pt x="60" y="85"/>
                                        </a:lnTo>
                                        <a:lnTo>
                                          <a:pt x="67" y="88"/>
                                        </a:lnTo>
                                        <a:lnTo>
                                          <a:pt x="72" y="90"/>
                                        </a:lnTo>
                                        <a:lnTo>
                                          <a:pt x="80" y="93"/>
                                        </a:lnTo>
                                        <a:lnTo>
                                          <a:pt x="90" y="90"/>
                                        </a:lnTo>
                                        <a:lnTo>
                                          <a:pt x="87" y="83"/>
                                        </a:lnTo>
                                        <a:lnTo>
                                          <a:pt x="85" y="75"/>
                                        </a:lnTo>
                                        <a:lnTo>
                                          <a:pt x="80" y="70"/>
                                        </a:lnTo>
                                        <a:lnTo>
                                          <a:pt x="72" y="65"/>
                                        </a:lnTo>
                                        <a:lnTo>
                                          <a:pt x="65" y="60"/>
                                        </a:lnTo>
                                        <a:lnTo>
                                          <a:pt x="57" y="58"/>
                                        </a:lnTo>
                                        <a:lnTo>
                                          <a:pt x="50" y="58"/>
                                        </a:lnTo>
                                        <a:lnTo>
                                          <a:pt x="42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02" name="Freeform 15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" y="1202"/>
                                    <a:ext cx="42" cy="60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60 h 60"/>
                                      <a:gd name="T2" fmla="*/ 0 w 42"/>
                                      <a:gd name="T3" fmla="*/ 0 h 60"/>
                                      <a:gd name="T4" fmla="*/ 42 w 42"/>
                                      <a:gd name="T5" fmla="*/ 6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60">
                                        <a:moveTo>
                                          <a:pt x="42" y="6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2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03" name="Freeform 15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70" y="1260"/>
                                    <a:ext cx="48" cy="35"/>
                                  </a:xfrm>
                                  <a:custGeom>
                                    <a:avLst/>
                                    <a:gdLst>
                                      <a:gd name="T0" fmla="*/ 0 w 48"/>
                                      <a:gd name="T1" fmla="*/ 2 h 35"/>
                                      <a:gd name="T2" fmla="*/ 8 w 48"/>
                                      <a:gd name="T3" fmla="*/ 17 h 35"/>
                                      <a:gd name="T4" fmla="*/ 18 w 48"/>
                                      <a:gd name="T5" fmla="*/ 27 h 35"/>
                                      <a:gd name="T6" fmla="*/ 25 w 48"/>
                                      <a:gd name="T7" fmla="*/ 30 h 35"/>
                                      <a:gd name="T8" fmla="*/ 30 w 48"/>
                                      <a:gd name="T9" fmla="*/ 32 h 35"/>
                                      <a:gd name="T10" fmla="*/ 38 w 48"/>
                                      <a:gd name="T11" fmla="*/ 35 h 35"/>
                                      <a:gd name="T12" fmla="*/ 48 w 48"/>
                                      <a:gd name="T13" fmla="*/ 32 h 35"/>
                                      <a:gd name="T14" fmla="*/ 45 w 48"/>
                                      <a:gd name="T15" fmla="*/ 25 h 35"/>
                                      <a:gd name="T16" fmla="*/ 43 w 48"/>
                                      <a:gd name="T17" fmla="*/ 17 h 35"/>
                                      <a:gd name="T18" fmla="*/ 38 w 48"/>
                                      <a:gd name="T19" fmla="*/ 12 h 35"/>
                                      <a:gd name="T20" fmla="*/ 30 w 48"/>
                                      <a:gd name="T21" fmla="*/ 7 h 35"/>
                                      <a:gd name="T22" fmla="*/ 23 w 48"/>
                                      <a:gd name="T23" fmla="*/ 2 h 35"/>
                                      <a:gd name="T24" fmla="*/ 15 w 48"/>
                                      <a:gd name="T25" fmla="*/ 0 h 35"/>
                                      <a:gd name="T26" fmla="*/ 8 w 48"/>
                                      <a:gd name="T27" fmla="*/ 0 h 35"/>
                                      <a:gd name="T28" fmla="*/ 0 w 48"/>
                                      <a:gd name="T29" fmla="*/ 2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8" h="35">
                                        <a:moveTo>
                                          <a:pt x="0" y="2"/>
                                        </a:moveTo>
                                        <a:lnTo>
                                          <a:pt x="8" y="17"/>
                                        </a:lnTo>
                                        <a:lnTo>
                                          <a:pt x="18" y="27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30" y="32"/>
                                        </a:lnTo>
                                        <a:lnTo>
                                          <a:pt x="38" y="35"/>
                                        </a:lnTo>
                                        <a:lnTo>
                                          <a:pt x="48" y="32"/>
                                        </a:lnTo>
                                        <a:lnTo>
                                          <a:pt x="45" y="25"/>
                                        </a:lnTo>
                                        <a:lnTo>
                                          <a:pt x="43" y="17"/>
                                        </a:lnTo>
                                        <a:lnTo>
                                          <a:pt x="38" y="12"/>
                                        </a:lnTo>
                                        <a:lnTo>
                                          <a:pt x="30" y="7"/>
                                        </a:lnTo>
                                        <a:lnTo>
                                          <a:pt x="23" y="2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04" name="Freeform 159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03" y="1170"/>
                                    <a:ext cx="95" cy="87"/>
                                  </a:xfrm>
                                  <a:custGeom>
                                    <a:avLst/>
                                    <a:gdLst>
                                      <a:gd name="T0" fmla="*/ 47 w 95"/>
                                      <a:gd name="T1" fmla="*/ 57 h 87"/>
                                      <a:gd name="T2" fmla="*/ 0 w 95"/>
                                      <a:gd name="T3" fmla="*/ 0 h 87"/>
                                      <a:gd name="T4" fmla="*/ 47 w 95"/>
                                      <a:gd name="T5" fmla="*/ 57 h 87"/>
                                      <a:gd name="T6" fmla="*/ 47 w 95"/>
                                      <a:gd name="T7" fmla="*/ 57 h 87"/>
                                      <a:gd name="T8" fmla="*/ 57 w 95"/>
                                      <a:gd name="T9" fmla="*/ 72 h 87"/>
                                      <a:gd name="T10" fmla="*/ 67 w 95"/>
                                      <a:gd name="T11" fmla="*/ 82 h 87"/>
                                      <a:gd name="T12" fmla="*/ 75 w 95"/>
                                      <a:gd name="T13" fmla="*/ 85 h 87"/>
                                      <a:gd name="T14" fmla="*/ 80 w 95"/>
                                      <a:gd name="T15" fmla="*/ 87 h 87"/>
                                      <a:gd name="T16" fmla="*/ 87 w 95"/>
                                      <a:gd name="T17" fmla="*/ 87 h 87"/>
                                      <a:gd name="T18" fmla="*/ 95 w 95"/>
                                      <a:gd name="T19" fmla="*/ 87 h 87"/>
                                      <a:gd name="T20" fmla="*/ 95 w 95"/>
                                      <a:gd name="T21" fmla="*/ 80 h 87"/>
                                      <a:gd name="T22" fmla="*/ 90 w 95"/>
                                      <a:gd name="T23" fmla="*/ 72 h 87"/>
                                      <a:gd name="T24" fmla="*/ 85 w 95"/>
                                      <a:gd name="T25" fmla="*/ 67 h 87"/>
                                      <a:gd name="T26" fmla="*/ 80 w 95"/>
                                      <a:gd name="T27" fmla="*/ 62 h 87"/>
                                      <a:gd name="T28" fmla="*/ 72 w 95"/>
                                      <a:gd name="T29" fmla="*/ 57 h 87"/>
                                      <a:gd name="T30" fmla="*/ 65 w 95"/>
                                      <a:gd name="T31" fmla="*/ 55 h 87"/>
                                      <a:gd name="T32" fmla="*/ 57 w 95"/>
                                      <a:gd name="T33" fmla="*/ 55 h 87"/>
                                      <a:gd name="T34" fmla="*/ 47 w 95"/>
                                      <a:gd name="T35" fmla="*/ 57 h 8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95" h="87">
                                        <a:moveTo>
                                          <a:pt x="47" y="5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7" y="57"/>
                                        </a:lnTo>
                                        <a:close/>
                                        <a:moveTo>
                                          <a:pt x="47" y="57"/>
                                        </a:moveTo>
                                        <a:lnTo>
                                          <a:pt x="57" y="72"/>
                                        </a:lnTo>
                                        <a:lnTo>
                                          <a:pt x="67" y="82"/>
                                        </a:lnTo>
                                        <a:lnTo>
                                          <a:pt x="75" y="85"/>
                                        </a:lnTo>
                                        <a:lnTo>
                                          <a:pt x="80" y="87"/>
                                        </a:lnTo>
                                        <a:lnTo>
                                          <a:pt x="87" y="87"/>
                                        </a:lnTo>
                                        <a:lnTo>
                                          <a:pt x="95" y="87"/>
                                        </a:lnTo>
                                        <a:lnTo>
                                          <a:pt x="95" y="80"/>
                                        </a:lnTo>
                                        <a:lnTo>
                                          <a:pt x="90" y="72"/>
                                        </a:lnTo>
                                        <a:lnTo>
                                          <a:pt x="85" y="67"/>
                                        </a:lnTo>
                                        <a:lnTo>
                                          <a:pt x="80" y="62"/>
                                        </a:lnTo>
                                        <a:lnTo>
                                          <a:pt x="72" y="57"/>
                                        </a:lnTo>
                                        <a:lnTo>
                                          <a:pt x="65" y="55"/>
                                        </a:lnTo>
                                        <a:lnTo>
                                          <a:pt x="57" y="55"/>
                                        </a:lnTo>
                                        <a:lnTo>
                                          <a:pt x="47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05" name="Freeform 15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03" y="1170"/>
                                    <a:ext cx="47" cy="57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57 h 57"/>
                                      <a:gd name="T2" fmla="*/ 0 w 47"/>
                                      <a:gd name="T3" fmla="*/ 0 h 57"/>
                                      <a:gd name="T4" fmla="*/ 47 w 47"/>
                                      <a:gd name="T5" fmla="*/ 57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7" h="57">
                                        <a:moveTo>
                                          <a:pt x="47" y="5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7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06" name="Freeform 15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50" y="1225"/>
                                    <a:ext cx="48" cy="32"/>
                                  </a:xfrm>
                                  <a:custGeom>
                                    <a:avLst/>
                                    <a:gdLst>
                                      <a:gd name="T0" fmla="*/ 0 w 48"/>
                                      <a:gd name="T1" fmla="*/ 2 h 32"/>
                                      <a:gd name="T2" fmla="*/ 10 w 48"/>
                                      <a:gd name="T3" fmla="*/ 17 h 32"/>
                                      <a:gd name="T4" fmla="*/ 20 w 48"/>
                                      <a:gd name="T5" fmla="*/ 27 h 32"/>
                                      <a:gd name="T6" fmla="*/ 28 w 48"/>
                                      <a:gd name="T7" fmla="*/ 30 h 32"/>
                                      <a:gd name="T8" fmla="*/ 33 w 48"/>
                                      <a:gd name="T9" fmla="*/ 32 h 32"/>
                                      <a:gd name="T10" fmla="*/ 40 w 48"/>
                                      <a:gd name="T11" fmla="*/ 32 h 32"/>
                                      <a:gd name="T12" fmla="*/ 48 w 48"/>
                                      <a:gd name="T13" fmla="*/ 32 h 32"/>
                                      <a:gd name="T14" fmla="*/ 48 w 48"/>
                                      <a:gd name="T15" fmla="*/ 25 h 32"/>
                                      <a:gd name="T16" fmla="*/ 43 w 48"/>
                                      <a:gd name="T17" fmla="*/ 17 h 32"/>
                                      <a:gd name="T18" fmla="*/ 38 w 48"/>
                                      <a:gd name="T19" fmla="*/ 12 h 32"/>
                                      <a:gd name="T20" fmla="*/ 33 w 48"/>
                                      <a:gd name="T21" fmla="*/ 7 h 32"/>
                                      <a:gd name="T22" fmla="*/ 25 w 48"/>
                                      <a:gd name="T23" fmla="*/ 2 h 32"/>
                                      <a:gd name="T24" fmla="*/ 18 w 48"/>
                                      <a:gd name="T25" fmla="*/ 0 h 32"/>
                                      <a:gd name="T26" fmla="*/ 10 w 48"/>
                                      <a:gd name="T27" fmla="*/ 0 h 32"/>
                                      <a:gd name="T28" fmla="*/ 0 w 48"/>
                                      <a:gd name="T29" fmla="*/ 2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8" h="32">
                                        <a:moveTo>
                                          <a:pt x="0" y="2"/>
                                        </a:moveTo>
                                        <a:lnTo>
                                          <a:pt x="10" y="17"/>
                                        </a:lnTo>
                                        <a:lnTo>
                                          <a:pt x="20" y="27"/>
                                        </a:lnTo>
                                        <a:lnTo>
                                          <a:pt x="28" y="30"/>
                                        </a:lnTo>
                                        <a:lnTo>
                                          <a:pt x="33" y="32"/>
                                        </a:lnTo>
                                        <a:lnTo>
                                          <a:pt x="40" y="32"/>
                                        </a:lnTo>
                                        <a:lnTo>
                                          <a:pt x="48" y="32"/>
                                        </a:lnTo>
                                        <a:lnTo>
                                          <a:pt x="48" y="25"/>
                                        </a:lnTo>
                                        <a:lnTo>
                                          <a:pt x="43" y="17"/>
                                        </a:lnTo>
                                        <a:lnTo>
                                          <a:pt x="38" y="12"/>
                                        </a:lnTo>
                                        <a:lnTo>
                                          <a:pt x="33" y="7"/>
                                        </a:lnTo>
                                        <a:lnTo>
                                          <a:pt x="25" y="2"/>
                                        </a:lnTo>
                                        <a:lnTo>
                                          <a:pt x="18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07" name="Freeform 159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691" y="1143"/>
                                    <a:ext cx="89" cy="84"/>
                                  </a:xfrm>
                                  <a:custGeom>
                                    <a:avLst/>
                                    <a:gdLst>
                                      <a:gd name="T0" fmla="*/ 45 w 89"/>
                                      <a:gd name="T1" fmla="*/ 52 h 84"/>
                                      <a:gd name="T2" fmla="*/ 0 w 89"/>
                                      <a:gd name="T3" fmla="*/ 0 h 84"/>
                                      <a:gd name="T4" fmla="*/ 45 w 89"/>
                                      <a:gd name="T5" fmla="*/ 52 h 84"/>
                                      <a:gd name="T6" fmla="*/ 45 w 89"/>
                                      <a:gd name="T7" fmla="*/ 52 h 84"/>
                                      <a:gd name="T8" fmla="*/ 52 w 89"/>
                                      <a:gd name="T9" fmla="*/ 67 h 84"/>
                                      <a:gd name="T10" fmla="*/ 62 w 89"/>
                                      <a:gd name="T11" fmla="*/ 77 h 84"/>
                                      <a:gd name="T12" fmla="*/ 69 w 89"/>
                                      <a:gd name="T13" fmla="*/ 82 h 84"/>
                                      <a:gd name="T14" fmla="*/ 74 w 89"/>
                                      <a:gd name="T15" fmla="*/ 84 h 84"/>
                                      <a:gd name="T16" fmla="*/ 82 w 89"/>
                                      <a:gd name="T17" fmla="*/ 84 h 84"/>
                                      <a:gd name="T18" fmla="*/ 89 w 89"/>
                                      <a:gd name="T19" fmla="*/ 84 h 84"/>
                                      <a:gd name="T20" fmla="*/ 89 w 89"/>
                                      <a:gd name="T21" fmla="*/ 77 h 84"/>
                                      <a:gd name="T22" fmla="*/ 87 w 89"/>
                                      <a:gd name="T23" fmla="*/ 69 h 84"/>
                                      <a:gd name="T24" fmla="*/ 82 w 89"/>
                                      <a:gd name="T25" fmla="*/ 62 h 84"/>
                                      <a:gd name="T26" fmla="*/ 74 w 89"/>
                                      <a:gd name="T27" fmla="*/ 57 h 84"/>
                                      <a:gd name="T28" fmla="*/ 69 w 89"/>
                                      <a:gd name="T29" fmla="*/ 54 h 84"/>
                                      <a:gd name="T30" fmla="*/ 62 w 89"/>
                                      <a:gd name="T31" fmla="*/ 49 h 84"/>
                                      <a:gd name="T32" fmla="*/ 52 w 89"/>
                                      <a:gd name="T33" fmla="*/ 49 h 84"/>
                                      <a:gd name="T34" fmla="*/ 45 w 89"/>
                                      <a:gd name="T35" fmla="*/ 52 h 8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89" h="84">
                                        <a:moveTo>
                                          <a:pt x="45" y="5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5" y="52"/>
                                        </a:lnTo>
                                        <a:close/>
                                        <a:moveTo>
                                          <a:pt x="45" y="52"/>
                                        </a:moveTo>
                                        <a:lnTo>
                                          <a:pt x="52" y="67"/>
                                        </a:lnTo>
                                        <a:lnTo>
                                          <a:pt x="62" y="77"/>
                                        </a:lnTo>
                                        <a:lnTo>
                                          <a:pt x="69" y="82"/>
                                        </a:lnTo>
                                        <a:lnTo>
                                          <a:pt x="74" y="84"/>
                                        </a:lnTo>
                                        <a:lnTo>
                                          <a:pt x="82" y="84"/>
                                        </a:lnTo>
                                        <a:lnTo>
                                          <a:pt x="89" y="84"/>
                                        </a:lnTo>
                                        <a:lnTo>
                                          <a:pt x="89" y="77"/>
                                        </a:lnTo>
                                        <a:lnTo>
                                          <a:pt x="87" y="69"/>
                                        </a:lnTo>
                                        <a:lnTo>
                                          <a:pt x="82" y="62"/>
                                        </a:lnTo>
                                        <a:lnTo>
                                          <a:pt x="74" y="57"/>
                                        </a:lnTo>
                                        <a:lnTo>
                                          <a:pt x="69" y="54"/>
                                        </a:lnTo>
                                        <a:lnTo>
                                          <a:pt x="62" y="49"/>
                                        </a:lnTo>
                                        <a:lnTo>
                                          <a:pt x="52" y="49"/>
                                        </a:lnTo>
                                        <a:lnTo>
                                          <a:pt x="45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08" name="Freeform 15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91" y="1143"/>
                                    <a:ext cx="45" cy="52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52 h 52"/>
                                      <a:gd name="T2" fmla="*/ 0 w 45"/>
                                      <a:gd name="T3" fmla="*/ 0 h 52"/>
                                      <a:gd name="T4" fmla="*/ 45 w 45"/>
                                      <a:gd name="T5" fmla="*/ 52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5" h="52">
                                        <a:moveTo>
                                          <a:pt x="45" y="5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5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09" name="Freeform 15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36" y="1192"/>
                                    <a:ext cx="44" cy="35"/>
                                  </a:xfrm>
                                  <a:custGeom>
                                    <a:avLst/>
                                    <a:gdLst>
                                      <a:gd name="T0" fmla="*/ 0 w 44"/>
                                      <a:gd name="T1" fmla="*/ 3 h 35"/>
                                      <a:gd name="T2" fmla="*/ 7 w 44"/>
                                      <a:gd name="T3" fmla="*/ 18 h 35"/>
                                      <a:gd name="T4" fmla="*/ 17 w 44"/>
                                      <a:gd name="T5" fmla="*/ 28 h 35"/>
                                      <a:gd name="T6" fmla="*/ 24 w 44"/>
                                      <a:gd name="T7" fmla="*/ 33 h 35"/>
                                      <a:gd name="T8" fmla="*/ 29 w 44"/>
                                      <a:gd name="T9" fmla="*/ 35 h 35"/>
                                      <a:gd name="T10" fmla="*/ 37 w 44"/>
                                      <a:gd name="T11" fmla="*/ 35 h 35"/>
                                      <a:gd name="T12" fmla="*/ 44 w 44"/>
                                      <a:gd name="T13" fmla="*/ 35 h 35"/>
                                      <a:gd name="T14" fmla="*/ 44 w 44"/>
                                      <a:gd name="T15" fmla="*/ 28 h 35"/>
                                      <a:gd name="T16" fmla="*/ 42 w 44"/>
                                      <a:gd name="T17" fmla="*/ 20 h 35"/>
                                      <a:gd name="T18" fmla="*/ 37 w 44"/>
                                      <a:gd name="T19" fmla="*/ 13 h 35"/>
                                      <a:gd name="T20" fmla="*/ 29 w 44"/>
                                      <a:gd name="T21" fmla="*/ 8 h 35"/>
                                      <a:gd name="T22" fmla="*/ 24 w 44"/>
                                      <a:gd name="T23" fmla="*/ 5 h 35"/>
                                      <a:gd name="T24" fmla="*/ 17 w 44"/>
                                      <a:gd name="T25" fmla="*/ 0 h 35"/>
                                      <a:gd name="T26" fmla="*/ 7 w 44"/>
                                      <a:gd name="T27" fmla="*/ 0 h 35"/>
                                      <a:gd name="T28" fmla="*/ 0 w 44"/>
                                      <a:gd name="T29" fmla="*/ 3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4" h="35">
                                        <a:moveTo>
                                          <a:pt x="0" y="3"/>
                                        </a:moveTo>
                                        <a:lnTo>
                                          <a:pt x="7" y="18"/>
                                        </a:lnTo>
                                        <a:lnTo>
                                          <a:pt x="17" y="28"/>
                                        </a:lnTo>
                                        <a:lnTo>
                                          <a:pt x="24" y="33"/>
                                        </a:lnTo>
                                        <a:lnTo>
                                          <a:pt x="29" y="35"/>
                                        </a:lnTo>
                                        <a:lnTo>
                                          <a:pt x="37" y="35"/>
                                        </a:lnTo>
                                        <a:lnTo>
                                          <a:pt x="44" y="35"/>
                                        </a:lnTo>
                                        <a:lnTo>
                                          <a:pt x="44" y="28"/>
                                        </a:lnTo>
                                        <a:lnTo>
                                          <a:pt x="42" y="20"/>
                                        </a:lnTo>
                                        <a:lnTo>
                                          <a:pt x="37" y="13"/>
                                        </a:lnTo>
                                        <a:lnTo>
                                          <a:pt x="29" y="8"/>
                                        </a:lnTo>
                                        <a:lnTo>
                                          <a:pt x="24" y="5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0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10" name="Freeform 160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678" y="1098"/>
                                    <a:ext cx="85" cy="92"/>
                                  </a:xfrm>
                                  <a:custGeom>
                                    <a:avLst/>
                                    <a:gdLst>
                                      <a:gd name="T0" fmla="*/ 38 w 85"/>
                                      <a:gd name="T1" fmla="*/ 60 h 92"/>
                                      <a:gd name="T2" fmla="*/ 0 w 85"/>
                                      <a:gd name="T3" fmla="*/ 0 h 92"/>
                                      <a:gd name="T4" fmla="*/ 38 w 85"/>
                                      <a:gd name="T5" fmla="*/ 60 h 92"/>
                                      <a:gd name="T6" fmla="*/ 38 w 85"/>
                                      <a:gd name="T7" fmla="*/ 60 h 92"/>
                                      <a:gd name="T8" fmla="*/ 45 w 85"/>
                                      <a:gd name="T9" fmla="*/ 74 h 92"/>
                                      <a:gd name="T10" fmla="*/ 55 w 85"/>
                                      <a:gd name="T11" fmla="*/ 84 h 92"/>
                                      <a:gd name="T12" fmla="*/ 63 w 85"/>
                                      <a:gd name="T13" fmla="*/ 87 h 92"/>
                                      <a:gd name="T14" fmla="*/ 67 w 85"/>
                                      <a:gd name="T15" fmla="*/ 89 h 92"/>
                                      <a:gd name="T16" fmla="*/ 75 w 85"/>
                                      <a:gd name="T17" fmla="*/ 92 h 92"/>
                                      <a:gd name="T18" fmla="*/ 85 w 85"/>
                                      <a:gd name="T19" fmla="*/ 92 h 92"/>
                                      <a:gd name="T20" fmla="*/ 82 w 85"/>
                                      <a:gd name="T21" fmla="*/ 84 h 92"/>
                                      <a:gd name="T22" fmla="*/ 80 w 85"/>
                                      <a:gd name="T23" fmla="*/ 77 h 92"/>
                                      <a:gd name="T24" fmla="*/ 75 w 85"/>
                                      <a:gd name="T25" fmla="*/ 70 h 92"/>
                                      <a:gd name="T26" fmla="*/ 70 w 85"/>
                                      <a:gd name="T27" fmla="*/ 65 h 92"/>
                                      <a:gd name="T28" fmla="*/ 63 w 85"/>
                                      <a:gd name="T29" fmla="*/ 60 h 92"/>
                                      <a:gd name="T30" fmla="*/ 55 w 85"/>
                                      <a:gd name="T31" fmla="*/ 57 h 92"/>
                                      <a:gd name="T32" fmla="*/ 45 w 85"/>
                                      <a:gd name="T33" fmla="*/ 57 h 92"/>
                                      <a:gd name="T34" fmla="*/ 38 w 85"/>
                                      <a:gd name="T35" fmla="*/ 60 h 9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85" h="92">
                                        <a:moveTo>
                                          <a:pt x="38" y="6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8" y="60"/>
                                        </a:lnTo>
                                        <a:close/>
                                        <a:moveTo>
                                          <a:pt x="38" y="60"/>
                                        </a:moveTo>
                                        <a:lnTo>
                                          <a:pt x="45" y="74"/>
                                        </a:lnTo>
                                        <a:lnTo>
                                          <a:pt x="55" y="84"/>
                                        </a:lnTo>
                                        <a:lnTo>
                                          <a:pt x="63" y="87"/>
                                        </a:lnTo>
                                        <a:lnTo>
                                          <a:pt x="67" y="89"/>
                                        </a:lnTo>
                                        <a:lnTo>
                                          <a:pt x="75" y="92"/>
                                        </a:lnTo>
                                        <a:lnTo>
                                          <a:pt x="85" y="92"/>
                                        </a:lnTo>
                                        <a:lnTo>
                                          <a:pt x="82" y="84"/>
                                        </a:lnTo>
                                        <a:lnTo>
                                          <a:pt x="80" y="77"/>
                                        </a:lnTo>
                                        <a:lnTo>
                                          <a:pt x="75" y="70"/>
                                        </a:lnTo>
                                        <a:lnTo>
                                          <a:pt x="70" y="65"/>
                                        </a:lnTo>
                                        <a:lnTo>
                                          <a:pt x="63" y="60"/>
                                        </a:lnTo>
                                        <a:lnTo>
                                          <a:pt x="55" y="57"/>
                                        </a:lnTo>
                                        <a:lnTo>
                                          <a:pt x="45" y="57"/>
                                        </a:lnTo>
                                        <a:lnTo>
                                          <a:pt x="38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11" name="Freeform 16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78" y="1098"/>
                                    <a:ext cx="38" cy="60"/>
                                  </a:xfrm>
                                  <a:custGeom>
                                    <a:avLst/>
                                    <a:gdLst>
                                      <a:gd name="T0" fmla="*/ 38 w 38"/>
                                      <a:gd name="T1" fmla="*/ 60 h 60"/>
                                      <a:gd name="T2" fmla="*/ 0 w 38"/>
                                      <a:gd name="T3" fmla="*/ 0 h 60"/>
                                      <a:gd name="T4" fmla="*/ 38 w 38"/>
                                      <a:gd name="T5" fmla="*/ 6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8" h="60">
                                        <a:moveTo>
                                          <a:pt x="38" y="6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8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12" name="Freeform 16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16" y="1155"/>
                                    <a:ext cx="47" cy="35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3 h 35"/>
                                      <a:gd name="T2" fmla="*/ 7 w 47"/>
                                      <a:gd name="T3" fmla="*/ 17 h 35"/>
                                      <a:gd name="T4" fmla="*/ 17 w 47"/>
                                      <a:gd name="T5" fmla="*/ 27 h 35"/>
                                      <a:gd name="T6" fmla="*/ 25 w 47"/>
                                      <a:gd name="T7" fmla="*/ 30 h 35"/>
                                      <a:gd name="T8" fmla="*/ 29 w 47"/>
                                      <a:gd name="T9" fmla="*/ 32 h 35"/>
                                      <a:gd name="T10" fmla="*/ 37 w 47"/>
                                      <a:gd name="T11" fmla="*/ 35 h 35"/>
                                      <a:gd name="T12" fmla="*/ 47 w 47"/>
                                      <a:gd name="T13" fmla="*/ 35 h 35"/>
                                      <a:gd name="T14" fmla="*/ 44 w 47"/>
                                      <a:gd name="T15" fmla="*/ 27 h 35"/>
                                      <a:gd name="T16" fmla="*/ 42 w 47"/>
                                      <a:gd name="T17" fmla="*/ 20 h 35"/>
                                      <a:gd name="T18" fmla="*/ 37 w 47"/>
                                      <a:gd name="T19" fmla="*/ 13 h 35"/>
                                      <a:gd name="T20" fmla="*/ 32 w 47"/>
                                      <a:gd name="T21" fmla="*/ 8 h 35"/>
                                      <a:gd name="T22" fmla="*/ 25 w 47"/>
                                      <a:gd name="T23" fmla="*/ 3 h 35"/>
                                      <a:gd name="T24" fmla="*/ 17 w 47"/>
                                      <a:gd name="T25" fmla="*/ 0 h 35"/>
                                      <a:gd name="T26" fmla="*/ 7 w 47"/>
                                      <a:gd name="T27" fmla="*/ 0 h 35"/>
                                      <a:gd name="T28" fmla="*/ 0 w 47"/>
                                      <a:gd name="T29" fmla="*/ 3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7" h="35">
                                        <a:moveTo>
                                          <a:pt x="0" y="3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17" y="27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9" y="32"/>
                                        </a:lnTo>
                                        <a:lnTo>
                                          <a:pt x="37" y="35"/>
                                        </a:lnTo>
                                        <a:lnTo>
                                          <a:pt x="47" y="35"/>
                                        </a:lnTo>
                                        <a:lnTo>
                                          <a:pt x="44" y="27"/>
                                        </a:lnTo>
                                        <a:lnTo>
                                          <a:pt x="42" y="20"/>
                                        </a:lnTo>
                                        <a:lnTo>
                                          <a:pt x="37" y="13"/>
                                        </a:lnTo>
                                        <a:lnTo>
                                          <a:pt x="32" y="8"/>
                                        </a:lnTo>
                                        <a:lnTo>
                                          <a:pt x="25" y="3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0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13" name="Freeform 160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673" y="1050"/>
                                    <a:ext cx="75" cy="110"/>
                                  </a:xfrm>
                                  <a:custGeom>
                                    <a:avLst/>
                                    <a:gdLst>
                                      <a:gd name="T0" fmla="*/ 33 w 75"/>
                                      <a:gd name="T1" fmla="*/ 68 h 110"/>
                                      <a:gd name="T2" fmla="*/ 0 w 75"/>
                                      <a:gd name="T3" fmla="*/ 0 h 110"/>
                                      <a:gd name="T4" fmla="*/ 33 w 75"/>
                                      <a:gd name="T5" fmla="*/ 68 h 110"/>
                                      <a:gd name="T6" fmla="*/ 33 w 75"/>
                                      <a:gd name="T7" fmla="*/ 68 h 110"/>
                                      <a:gd name="T8" fmla="*/ 40 w 75"/>
                                      <a:gd name="T9" fmla="*/ 85 h 110"/>
                                      <a:gd name="T10" fmla="*/ 50 w 75"/>
                                      <a:gd name="T11" fmla="*/ 98 h 110"/>
                                      <a:gd name="T12" fmla="*/ 55 w 75"/>
                                      <a:gd name="T13" fmla="*/ 103 h 110"/>
                                      <a:gd name="T14" fmla="*/ 60 w 75"/>
                                      <a:gd name="T15" fmla="*/ 105 h 110"/>
                                      <a:gd name="T16" fmla="*/ 68 w 75"/>
                                      <a:gd name="T17" fmla="*/ 108 h 110"/>
                                      <a:gd name="T18" fmla="*/ 75 w 75"/>
                                      <a:gd name="T19" fmla="*/ 110 h 110"/>
                                      <a:gd name="T20" fmla="*/ 75 w 75"/>
                                      <a:gd name="T21" fmla="*/ 100 h 110"/>
                                      <a:gd name="T22" fmla="*/ 72 w 75"/>
                                      <a:gd name="T23" fmla="*/ 93 h 110"/>
                                      <a:gd name="T24" fmla="*/ 68 w 75"/>
                                      <a:gd name="T25" fmla="*/ 85 h 110"/>
                                      <a:gd name="T26" fmla="*/ 63 w 75"/>
                                      <a:gd name="T27" fmla="*/ 78 h 110"/>
                                      <a:gd name="T28" fmla="*/ 55 w 75"/>
                                      <a:gd name="T29" fmla="*/ 73 h 110"/>
                                      <a:gd name="T30" fmla="*/ 48 w 75"/>
                                      <a:gd name="T31" fmla="*/ 70 h 110"/>
                                      <a:gd name="T32" fmla="*/ 40 w 75"/>
                                      <a:gd name="T33" fmla="*/ 68 h 110"/>
                                      <a:gd name="T34" fmla="*/ 33 w 75"/>
                                      <a:gd name="T35" fmla="*/ 68 h 1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5" h="110">
                                        <a:moveTo>
                                          <a:pt x="33" y="6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3" y="68"/>
                                        </a:lnTo>
                                        <a:close/>
                                        <a:moveTo>
                                          <a:pt x="33" y="68"/>
                                        </a:moveTo>
                                        <a:lnTo>
                                          <a:pt x="40" y="85"/>
                                        </a:lnTo>
                                        <a:lnTo>
                                          <a:pt x="50" y="98"/>
                                        </a:lnTo>
                                        <a:lnTo>
                                          <a:pt x="55" y="103"/>
                                        </a:lnTo>
                                        <a:lnTo>
                                          <a:pt x="60" y="105"/>
                                        </a:lnTo>
                                        <a:lnTo>
                                          <a:pt x="68" y="108"/>
                                        </a:lnTo>
                                        <a:lnTo>
                                          <a:pt x="75" y="110"/>
                                        </a:lnTo>
                                        <a:lnTo>
                                          <a:pt x="75" y="100"/>
                                        </a:lnTo>
                                        <a:lnTo>
                                          <a:pt x="72" y="93"/>
                                        </a:lnTo>
                                        <a:lnTo>
                                          <a:pt x="68" y="85"/>
                                        </a:lnTo>
                                        <a:lnTo>
                                          <a:pt x="63" y="78"/>
                                        </a:lnTo>
                                        <a:lnTo>
                                          <a:pt x="55" y="73"/>
                                        </a:lnTo>
                                        <a:lnTo>
                                          <a:pt x="48" y="70"/>
                                        </a:lnTo>
                                        <a:lnTo>
                                          <a:pt x="40" y="68"/>
                                        </a:lnTo>
                                        <a:lnTo>
                                          <a:pt x="33" y="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14" name="Freeform 16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73" y="1050"/>
                                    <a:ext cx="33" cy="68"/>
                                  </a:xfrm>
                                  <a:custGeom>
                                    <a:avLst/>
                                    <a:gdLst>
                                      <a:gd name="T0" fmla="*/ 33 w 33"/>
                                      <a:gd name="T1" fmla="*/ 68 h 68"/>
                                      <a:gd name="T2" fmla="*/ 0 w 33"/>
                                      <a:gd name="T3" fmla="*/ 0 h 68"/>
                                      <a:gd name="T4" fmla="*/ 33 w 33"/>
                                      <a:gd name="T5" fmla="*/ 68 h 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3" h="68">
                                        <a:moveTo>
                                          <a:pt x="33" y="6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3" y="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15" name="Freeform 16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06" y="1118"/>
                                    <a:ext cx="42" cy="42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0 h 42"/>
                                      <a:gd name="T2" fmla="*/ 7 w 42"/>
                                      <a:gd name="T3" fmla="*/ 17 h 42"/>
                                      <a:gd name="T4" fmla="*/ 17 w 42"/>
                                      <a:gd name="T5" fmla="*/ 30 h 42"/>
                                      <a:gd name="T6" fmla="*/ 22 w 42"/>
                                      <a:gd name="T7" fmla="*/ 35 h 42"/>
                                      <a:gd name="T8" fmla="*/ 27 w 42"/>
                                      <a:gd name="T9" fmla="*/ 37 h 42"/>
                                      <a:gd name="T10" fmla="*/ 35 w 42"/>
                                      <a:gd name="T11" fmla="*/ 40 h 42"/>
                                      <a:gd name="T12" fmla="*/ 42 w 42"/>
                                      <a:gd name="T13" fmla="*/ 42 h 42"/>
                                      <a:gd name="T14" fmla="*/ 42 w 42"/>
                                      <a:gd name="T15" fmla="*/ 32 h 42"/>
                                      <a:gd name="T16" fmla="*/ 39 w 42"/>
                                      <a:gd name="T17" fmla="*/ 25 h 42"/>
                                      <a:gd name="T18" fmla="*/ 35 w 42"/>
                                      <a:gd name="T19" fmla="*/ 17 h 42"/>
                                      <a:gd name="T20" fmla="*/ 30 w 42"/>
                                      <a:gd name="T21" fmla="*/ 10 h 42"/>
                                      <a:gd name="T22" fmla="*/ 22 w 42"/>
                                      <a:gd name="T23" fmla="*/ 5 h 42"/>
                                      <a:gd name="T24" fmla="*/ 15 w 42"/>
                                      <a:gd name="T25" fmla="*/ 2 h 42"/>
                                      <a:gd name="T26" fmla="*/ 7 w 42"/>
                                      <a:gd name="T27" fmla="*/ 0 h 42"/>
                                      <a:gd name="T28" fmla="*/ 0 w 42"/>
                                      <a:gd name="T29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2" h="42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17" y="30"/>
                                        </a:lnTo>
                                        <a:lnTo>
                                          <a:pt x="22" y="35"/>
                                        </a:lnTo>
                                        <a:lnTo>
                                          <a:pt x="27" y="37"/>
                                        </a:lnTo>
                                        <a:lnTo>
                                          <a:pt x="35" y="40"/>
                                        </a:lnTo>
                                        <a:lnTo>
                                          <a:pt x="42" y="42"/>
                                        </a:lnTo>
                                        <a:lnTo>
                                          <a:pt x="42" y="32"/>
                                        </a:lnTo>
                                        <a:lnTo>
                                          <a:pt x="39" y="25"/>
                                        </a:lnTo>
                                        <a:lnTo>
                                          <a:pt x="35" y="17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22" y="5"/>
                                        </a:lnTo>
                                        <a:lnTo>
                                          <a:pt x="15" y="2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16" name="Freeform 16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10" y="1247"/>
                                    <a:ext cx="20" cy="58"/>
                                  </a:xfrm>
                                  <a:custGeom>
                                    <a:avLst/>
                                    <a:gdLst>
                                      <a:gd name="T0" fmla="*/ 10 w 20"/>
                                      <a:gd name="T1" fmla="*/ 0 h 58"/>
                                      <a:gd name="T2" fmla="*/ 3 w 20"/>
                                      <a:gd name="T3" fmla="*/ 15 h 58"/>
                                      <a:gd name="T4" fmla="*/ 0 w 20"/>
                                      <a:gd name="T5" fmla="*/ 28 h 58"/>
                                      <a:gd name="T6" fmla="*/ 3 w 20"/>
                                      <a:gd name="T7" fmla="*/ 43 h 58"/>
                                      <a:gd name="T8" fmla="*/ 10 w 20"/>
                                      <a:gd name="T9" fmla="*/ 58 h 58"/>
                                      <a:gd name="T10" fmla="*/ 13 w 20"/>
                                      <a:gd name="T11" fmla="*/ 53 h 58"/>
                                      <a:gd name="T12" fmla="*/ 17 w 20"/>
                                      <a:gd name="T13" fmla="*/ 45 h 58"/>
                                      <a:gd name="T14" fmla="*/ 17 w 20"/>
                                      <a:gd name="T15" fmla="*/ 38 h 58"/>
                                      <a:gd name="T16" fmla="*/ 20 w 20"/>
                                      <a:gd name="T17" fmla="*/ 30 h 58"/>
                                      <a:gd name="T18" fmla="*/ 20 w 20"/>
                                      <a:gd name="T19" fmla="*/ 23 h 58"/>
                                      <a:gd name="T20" fmla="*/ 17 w 20"/>
                                      <a:gd name="T21" fmla="*/ 15 h 58"/>
                                      <a:gd name="T22" fmla="*/ 15 w 20"/>
                                      <a:gd name="T23" fmla="*/ 8 h 58"/>
                                      <a:gd name="T24" fmla="*/ 10 w 20"/>
                                      <a:gd name="T25" fmla="*/ 0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8">
                                        <a:moveTo>
                                          <a:pt x="10" y="0"/>
                                        </a:moveTo>
                                        <a:lnTo>
                                          <a:pt x="3" y="15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3" y="43"/>
                                        </a:lnTo>
                                        <a:lnTo>
                                          <a:pt x="10" y="5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7" y="45"/>
                                        </a:lnTo>
                                        <a:lnTo>
                                          <a:pt x="17" y="38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20" y="23"/>
                                        </a:lnTo>
                                        <a:lnTo>
                                          <a:pt x="17" y="15"/>
                                        </a:lnTo>
                                        <a:lnTo>
                                          <a:pt x="15" y="8"/>
                                        </a:lnTo>
                                        <a:lnTo>
                                          <a:pt x="1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17" name="Freeform 16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10" y="1247"/>
                                    <a:ext cx="20" cy="58"/>
                                  </a:xfrm>
                                  <a:custGeom>
                                    <a:avLst/>
                                    <a:gdLst>
                                      <a:gd name="T0" fmla="*/ 10 w 20"/>
                                      <a:gd name="T1" fmla="*/ 0 h 58"/>
                                      <a:gd name="T2" fmla="*/ 3 w 20"/>
                                      <a:gd name="T3" fmla="*/ 15 h 58"/>
                                      <a:gd name="T4" fmla="*/ 0 w 20"/>
                                      <a:gd name="T5" fmla="*/ 28 h 58"/>
                                      <a:gd name="T6" fmla="*/ 3 w 20"/>
                                      <a:gd name="T7" fmla="*/ 43 h 58"/>
                                      <a:gd name="T8" fmla="*/ 10 w 20"/>
                                      <a:gd name="T9" fmla="*/ 58 h 58"/>
                                      <a:gd name="T10" fmla="*/ 13 w 20"/>
                                      <a:gd name="T11" fmla="*/ 53 h 58"/>
                                      <a:gd name="T12" fmla="*/ 17 w 20"/>
                                      <a:gd name="T13" fmla="*/ 45 h 58"/>
                                      <a:gd name="T14" fmla="*/ 17 w 20"/>
                                      <a:gd name="T15" fmla="*/ 38 h 58"/>
                                      <a:gd name="T16" fmla="*/ 20 w 20"/>
                                      <a:gd name="T17" fmla="*/ 30 h 58"/>
                                      <a:gd name="T18" fmla="*/ 20 w 20"/>
                                      <a:gd name="T19" fmla="*/ 23 h 58"/>
                                      <a:gd name="T20" fmla="*/ 17 w 20"/>
                                      <a:gd name="T21" fmla="*/ 15 h 58"/>
                                      <a:gd name="T22" fmla="*/ 15 w 20"/>
                                      <a:gd name="T23" fmla="*/ 8 h 58"/>
                                      <a:gd name="T24" fmla="*/ 10 w 20"/>
                                      <a:gd name="T25" fmla="*/ 0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8">
                                        <a:moveTo>
                                          <a:pt x="10" y="0"/>
                                        </a:moveTo>
                                        <a:lnTo>
                                          <a:pt x="3" y="15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3" y="43"/>
                                        </a:lnTo>
                                        <a:lnTo>
                                          <a:pt x="10" y="5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7" y="45"/>
                                        </a:lnTo>
                                        <a:lnTo>
                                          <a:pt x="17" y="38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20" y="23"/>
                                        </a:lnTo>
                                        <a:lnTo>
                                          <a:pt x="17" y="15"/>
                                        </a:lnTo>
                                        <a:lnTo>
                                          <a:pt x="15" y="8"/>
                                        </a:lnTo>
                                        <a:lnTo>
                                          <a:pt x="1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18" name="Freeform 160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23" y="1207"/>
                                    <a:ext cx="27" cy="125"/>
                                  </a:xfrm>
                                  <a:custGeom>
                                    <a:avLst/>
                                    <a:gdLst>
                                      <a:gd name="T0" fmla="*/ 14 w 27"/>
                                      <a:gd name="T1" fmla="*/ 68 h 125"/>
                                      <a:gd name="T2" fmla="*/ 9 w 27"/>
                                      <a:gd name="T3" fmla="*/ 83 h 125"/>
                                      <a:gd name="T4" fmla="*/ 7 w 27"/>
                                      <a:gd name="T5" fmla="*/ 98 h 125"/>
                                      <a:gd name="T6" fmla="*/ 9 w 27"/>
                                      <a:gd name="T7" fmla="*/ 113 h 125"/>
                                      <a:gd name="T8" fmla="*/ 17 w 27"/>
                                      <a:gd name="T9" fmla="*/ 125 h 125"/>
                                      <a:gd name="T10" fmla="*/ 22 w 27"/>
                                      <a:gd name="T11" fmla="*/ 120 h 125"/>
                                      <a:gd name="T12" fmla="*/ 24 w 27"/>
                                      <a:gd name="T13" fmla="*/ 115 h 125"/>
                                      <a:gd name="T14" fmla="*/ 24 w 27"/>
                                      <a:gd name="T15" fmla="*/ 108 h 125"/>
                                      <a:gd name="T16" fmla="*/ 27 w 27"/>
                                      <a:gd name="T17" fmla="*/ 100 h 125"/>
                                      <a:gd name="T18" fmla="*/ 24 w 27"/>
                                      <a:gd name="T19" fmla="*/ 90 h 125"/>
                                      <a:gd name="T20" fmla="*/ 22 w 27"/>
                                      <a:gd name="T21" fmla="*/ 83 h 125"/>
                                      <a:gd name="T22" fmla="*/ 19 w 27"/>
                                      <a:gd name="T23" fmla="*/ 75 h 125"/>
                                      <a:gd name="T24" fmla="*/ 14 w 27"/>
                                      <a:gd name="T25" fmla="*/ 68 h 125"/>
                                      <a:gd name="T26" fmla="*/ 17 w 27"/>
                                      <a:gd name="T27" fmla="*/ 68 h 125"/>
                                      <a:gd name="T28" fmla="*/ 0 w 27"/>
                                      <a:gd name="T29" fmla="*/ 0 h 125"/>
                                      <a:gd name="T30" fmla="*/ 17 w 27"/>
                                      <a:gd name="T31" fmla="*/ 68 h 1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27" h="125">
                                        <a:moveTo>
                                          <a:pt x="14" y="68"/>
                                        </a:moveTo>
                                        <a:lnTo>
                                          <a:pt x="9" y="83"/>
                                        </a:lnTo>
                                        <a:lnTo>
                                          <a:pt x="7" y="98"/>
                                        </a:lnTo>
                                        <a:lnTo>
                                          <a:pt x="9" y="113"/>
                                        </a:lnTo>
                                        <a:lnTo>
                                          <a:pt x="17" y="125"/>
                                        </a:lnTo>
                                        <a:lnTo>
                                          <a:pt x="22" y="120"/>
                                        </a:lnTo>
                                        <a:lnTo>
                                          <a:pt x="24" y="115"/>
                                        </a:lnTo>
                                        <a:lnTo>
                                          <a:pt x="24" y="108"/>
                                        </a:lnTo>
                                        <a:lnTo>
                                          <a:pt x="27" y="100"/>
                                        </a:lnTo>
                                        <a:lnTo>
                                          <a:pt x="24" y="90"/>
                                        </a:lnTo>
                                        <a:lnTo>
                                          <a:pt x="22" y="83"/>
                                        </a:lnTo>
                                        <a:lnTo>
                                          <a:pt x="19" y="75"/>
                                        </a:lnTo>
                                        <a:lnTo>
                                          <a:pt x="14" y="68"/>
                                        </a:lnTo>
                                        <a:close/>
                                        <a:moveTo>
                                          <a:pt x="17" y="6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7" y="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19" name="Freeform 16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30" y="1275"/>
                                    <a:ext cx="20" cy="57"/>
                                  </a:xfrm>
                                  <a:custGeom>
                                    <a:avLst/>
                                    <a:gdLst>
                                      <a:gd name="T0" fmla="*/ 7 w 20"/>
                                      <a:gd name="T1" fmla="*/ 0 h 57"/>
                                      <a:gd name="T2" fmla="*/ 2 w 20"/>
                                      <a:gd name="T3" fmla="*/ 15 h 57"/>
                                      <a:gd name="T4" fmla="*/ 0 w 20"/>
                                      <a:gd name="T5" fmla="*/ 30 h 57"/>
                                      <a:gd name="T6" fmla="*/ 2 w 20"/>
                                      <a:gd name="T7" fmla="*/ 45 h 57"/>
                                      <a:gd name="T8" fmla="*/ 10 w 20"/>
                                      <a:gd name="T9" fmla="*/ 57 h 57"/>
                                      <a:gd name="T10" fmla="*/ 15 w 20"/>
                                      <a:gd name="T11" fmla="*/ 52 h 57"/>
                                      <a:gd name="T12" fmla="*/ 17 w 20"/>
                                      <a:gd name="T13" fmla="*/ 47 h 57"/>
                                      <a:gd name="T14" fmla="*/ 17 w 20"/>
                                      <a:gd name="T15" fmla="*/ 40 h 57"/>
                                      <a:gd name="T16" fmla="*/ 20 w 20"/>
                                      <a:gd name="T17" fmla="*/ 32 h 57"/>
                                      <a:gd name="T18" fmla="*/ 17 w 20"/>
                                      <a:gd name="T19" fmla="*/ 22 h 57"/>
                                      <a:gd name="T20" fmla="*/ 15 w 20"/>
                                      <a:gd name="T21" fmla="*/ 15 h 57"/>
                                      <a:gd name="T22" fmla="*/ 12 w 20"/>
                                      <a:gd name="T23" fmla="*/ 7 h 57"/>
                                      <a:gd name="T24" fmla="*/ 7 w 20"/>
                                      <a:gd name="T25" fmla="*/ 0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7">
                                        <a:moveTo>
                                          <a:pt x="7" y="0"/>
                                        </a:moveTo>
                                        <a:lnTo>
                                          <a:pt x="2" y="15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2" y="45"/>
                                        </a:lnTo>
                                        <a:lnTo>
                                          <a:pt x="10" y="57"/>
                                        </a:lnTo>
                                        <a:lnTo>
                                          <a:pt x="15" y="52"/>
                                        </a:lnTo>
                                        <a:lnTo>
                                          <a:pt x="17" y="47"/>
                                        </a:lnTo>
                                        <a:lnTo>
                                          <a:pt x="17" y="40"/>
                                        </a:lnTo>
                                        <a:lnTo>
                                          <a:pt x="20" y="32"/>
                                        </a:lnTo>
                                        <a:lnTo>
                                          <a:pt x="17" y="22"/>
                                        </a:lnTo>
                                        <a:lnTo>
                                          <a:pt x="15" y="15"/>
                                        </a:lnTo>
                                        <a:lnTo>
                                          <a:pt x="12" y="7"/>
                                        </a:lnTo>
                                        <a:lnTo>
                                          <a:pt x="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20" name="Freeform 16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23" y="1207"/>
                                    <a:ext cx="17" cy="68"/>
                                  </a:xfrm>
                                  <a:custGeom>
                                    <a:avLst/>
                                    <a:gdLst>
                                      <a:gd name="T0" fmla="*/ 17 w 17"/>
                                      <a:gd name="T1" fmla="*/ 68 h 68"/>
                                      <a:gd name="T2" fmla="*/ 0 w 17"/>
                                      <a:gd name="T3" fmla="*/ 0 h 68"/>
                                      <a:gd name="T4" fmla="*/ 17 w 17"/>
                                      <a:gd name="T5" fmla="*/ 68 h 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7" h="68">
                                        <a:moveTo>
                                          <a:pt x="17" y="6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7" y="6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21" name="Freeform 16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95" y="1217"/>
                                    <a:ext cx="18" cy="55"/>
                                  </a:xfrm>
                                  <a:custGeom>
                                    <a:avLst/>
                                    <a:gdLst>
                                      <a:gd name="T0" fmla="*/ 10 w 18"/>
                                      <a:gd name="T1" fmla="*/ 0 h 55"/>
                                      <a:gd name="T2" fmla="*/ 3 w 18"/>
                                      <a:gd name="T3" fmla="*/ 15 h 55"/>
                                      <a:gd name="T4" fmla="*/ 0 w 18"/>
                                      <a:gd name="T5" fmla="*/ 28 h 55"/>
                                      <a:gd name="T6" fmla="*/ 0 w 18"/>
                                      <a:gd name="T7" fmla="*/ 43 h 55"/>
                                      <a:gd name="T8" fmla="*/ 5 w 18"/>
                                      <a:gd name="T9" fmla="*/ 55 h 55"/>
                                      <a:gd name="T10" fmla="*/ 10 w 18"/>
                                      <a:gd name="T11" fmla="*/ 53 h 55"/>
                                      <a:gd name="T12" fmla="*/ 15 w 18"/>
                                      <a:gd name="T13" fmla="*/ 45 h 55"/>
                                      <a:gd name="T14" fmla="*/ 18 w 18"/>
                                      <a:gd name="T15" fmla="*/ 38 h 55"/>
                                      <a:gd name="T16" fmla="*/ 18 w 18"/>
                                      <a:gd name="T17" fmla="*/ 30 h 55"/>
                                      <a:gd name="T18" fmla="*/ 18 w 18"/>
                                      <a:gd name="T19" fmla="*/ 23 h 55"/>
                                      <a:gd name="T20" fmla="*/ 18 w 18"/>
                                      <a:gd name="T21" fmla="*/ 15 h 55"/>
                                      <a:gd name="T22" fmla="*/ 15 w 18"/>
                                      <a:gd name="T23" fmla="*/ 8 h 55"/>
                                      <a:gd name="T24" fmla="*/ 10 w 18"/>
                                      <a:gd name="T2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8" h="55">
                                        <a:moveTo>
                                          <a:pt x="10" y="0"/>
                                        </a:moveTo>
                                        <a:lnTo>
                                          <a:pt x="3" y="15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0" y="43"/>
                                        </a:lnTo>
                                        <a:lnTo>
                                          <a:pt x="5" y="55"/>
                                        </a:lnTo>
                                        <a:lnTo>
                                          <a:pt x="10" y="53"/>
                                        </a:lnTo>
                                        <a:lnTo>
                                          <a:pt x="15" y="45"/>
                                        </a:lnTo>
                                        <a:lnTo>
                                          <a:pt x="18" y="38"/>
                                        </a:lnTo>
                                        <a:lnTo>
                                          <a:pt x="18" y="30"/>
                                        </a:lnTo>
                                        <a:lnTo>
                                          <a:pt x="18" y="23"/>
                                        </a:lnTo>
                                        <a:lnTo>
                                          <a:pt x="18" y="15"/>
                                        </a:lnTo>
                                        <a:lnTo>
                                          <a:pt x="15" y="8"/>
                                        </a:lnTo>
                                        <a:lnTo>
                                          <a:pt x="1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wgp>
                            <wpg:wgp>
                              <wpg:cNvPr id="3922" name="Group 161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720" y="374015"/>
                                  <a:ext cx="321945" cy="361315"/>
                                  <a:chOff x="5733" y="1003"/>
                                  <a:chExt cx="507" cy="569"/>
                                </a:xfrm>
                              </wpg:grpSpPr>
                              <wps:wsp>
                                <wps:cNvPr id="3923" name="Freeform 16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95" y="1217"/>
                                    <a:ext cx="18" cy="55"/>
                                  </a:xfrm>
                                  <a:custGeom>
                                    <a:avLst/>
                                    <a:gdLst>
                                      <a:gd name="T0" fmla="*/ 10 w 18"/>
                                      <a:gd name="T1" fmla="*/ 0 h 55"/>
                                      <a:gd name="T2" fmla="*/ 3 w 18"/>
                                      <a:gd name="T3" fmla="*/ 15 h 55"/>
                                      <a:gd name="T4" fmla="*/ 0 w 18"/>
                                      <a:gd name="T5" fmla="*/ 28 h 55"/>
                                      <a:gd name="T6" fmla="*/ 0 w 18"/>
                                      <a:gd name="T7" fmla="*/ 43 h 55"/>
                                      <a:gd name="T8" fmla="*/ 5 w 18"/>
                                      <a:gd name="T9" fmla="*/ 55 h 55"/>
                                      <a:gd name="T10" fmla="*/ 10 w 18"/>
                                      <a:gd name="T11" fmla="*/ 53 h 55"/>
                                      <a:gd name="T12" fmla="*/ 15 w 18"/>
                                      <a:gd name="T13" fmla="*/ 45 h 55"/>
                                      <a:gd name="T14" fmla="*/ 18 w 18"/>
                                      <a:gd name="T15" fmla="*/ 38 h 55"/>
                                      <a:gd name="T16" fmla="*/ 18 w 18"/>
                                      <a:gd name="T17" fmla="*/ 30 h 55"/>
                                      <a:gd name="T18" fmla="*/ 18 w 18"/>
                                      <a:gd name="T19" fmla="*/ 23 h 55"/>
                                      <a:gd name="T20" fmla="*/ 18 w 18"/>
                                      <a:gd name="T21" fmla="*/ 15 h 55"/>
                                      <a:gd name="T22" fmla="*/ 15 w 18"/>
                                      <a:gd name="T23" fmla="*/ 8 h 55"/>
                                      <a:gd name="T24" fmla="*/ 10 w 18"/>
                                      <a:gd name="T2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8" h="55">
                                        <a:moveTo>
                                          <a:pt x="10" y="0"/>
                                        </a:moveTo>
                                        <a:lnTo>
                                          <a:pt x="3" y="15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0" y="43"/>
                                        </a:lnTo>
                                        <a:lnTo>
                                          <a:pt x="5" y="55"/>
                                        </a:lnTo>
                                        <a:lnTo>
                                          <a:pt x="10" y="53"/>
                                        </a:lnTo>
                                        <a:lnTo>
                                          <a:pt x="15" y="45"/>
                                        </a:lnTo>
                                        <a:lnTo>
                                          <a:pt x="18" y="38"/>
                                        </a:lnTo>
                                        <a:lnTo>
                                          <a:pt x="18" y="30"/>
                                        </a:lnTo>
                                        <a:lnTo>
                                          <a:pt x="18" y="23"/>
                                        </a:lnTo>
                                        <a:lnTo>
                                          <a:pt x="18" y="15"/>
                                        </a:lnTo>
                                        <a:lnTo>
                                          <a:pt x="15" y="8"/>
                                        </a:lnTo>
                                        <a:lnTo>
                                          <a:pt x="1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24" name="Freeform 16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98" y="1153"/>
                                    <a:ext cx="7" cy="64"/>
                                  </a:xfrm>
                                  <a:custGeom>
                                    <a:avLst/>
                                    <a:gdLst>
                                      <a:gd name="T0" fmla="*/ 7 w 7"/>
                                      <a:gd name="T1" fmla="*/ 64 h 64"/>
                                      <a:gd name="T2" fmla="*/ 0 w 7"/>
                                      <a:gd name="T3" fmla="*/ 0 h 64"/>
                                      <a:gd name="T4" fmla="*/ 7 w 7"/>
                                      <a:gd name="T5" fmla="*/ 64 h 6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" h="64">
                                        <a:moveTo>
                                          <a:pt x="7" y="64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7" y="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25" name="Freeform 16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98" y="1153"/>
                                    <a:ext cx="7" cy="64"/>
                                  </a:xfrm>
                                  <a:custGeom>
                                    <a:avLst/>
                                    <a:gdLst>
                                      <a:gd name="T0" fmla="*/ 7 w 7"/>
                                      <a:gd name="T1" fmla="*/ 64 h 64"/>
                                      <a:gd name="T2" fmla="*/ 0 w 7"/>
                                      <a:gd name="T3" fmla="*/ 0 h 64"/>
                                      <a:gd name="T4" fmla="*/ 7 w 7"/>
                                      <a:gd name="T5" fmla="*/ 64 h 6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" h="64">
                                        <a:moveTo>
                                          <a:pt x="7" y="64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7" y="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26" name="Freeform 16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78" y="1185"/>
                                    <a:ext cx="20" cy="55"/>
                                  </a:xfrm>
                                  <a:custGeom>
                                    <a:avLst/>
                                    <a:gdLst>
                                      <a:gd name="T0" fmla="*/ 12 w 20"/>
                                      <a:gd name="T1" fmla="*/ 0 h 55"/>
                                      <a:gd name="T2" fmla="*/ 5 w 20"/>
                                      <a:gd name="T3" fmla="*/ 12 h 55"/>
                                      <a:gd name="T4" fmla="*/ 0 w 20"/>
                                      <a:gd name="T5" fmla="*/ 27 h 55"/>
                                      <a:gd name="T6" fmla="*/ 0 w 20"/>
                                      <a:gd name="T7" fmla="*/ 40 h 55"/>
                                      <a:gd name="T8" fmla="*/ 5 w 20"/>
                                      <a:gd name="T9" fmla="*/ 55 h 55"/>
                                      <a:gd name="T10" fmla="*/ 10 w 20"/>
                                      <a:gd name="T11" fmla="*/ 50 h 55"/>
                                      <a:gd name="T12" fmla="*/ 15 w 20"/>
                                      <a:gd name="T13" fmla="*/ 42 h 55"/>
                                      <a:gd name="T14" fmla="*/ 17 w 20"/>
                                      <a:gd name="T15" fmla="*/ 37 h 55"/>
                                      <a:gd name="T16" fmla="*/ 17 w 20"/>
                                      <a:gd name="T17" fmla="*/ 30 h 55"/>
                                      <a:gd name="T18" fmla="*/ 20 w 20"/>
                                      <a:gd name="T19" fmla="*/ 22 h 55"/>
                                      <a:gd name="T20" fmla="*/ 17 w 20"/>
                                      <a:gd name="T21" fmla="*/ 12 h 55"/>
                                      <a:gd name="T22" fmla="*/ 15 w 20"/>
                                      <a:gd name="T23" fmla="*/ 7 h 55"/>
                                      <a:gd name="T24" fmla="*/ 12 w 20"/>
                                      <a:gd name="T2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5">
                                        <a:moveTo>
                                          <a:pt x="12" y="0"/>
                                        </a:moveTo>
                                        <a:lnTo>
                                          <a:pt x="5" y="12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5" y="55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15" y="42"/>
                                        </a:lnTo>
                                        <a:lnTo>
                                          <a:pt x="17" y="37"/>
                                        </a:lnTo>
                                        <a:lnTo>
                                          <a:pt x="17" y="30"/>
                                        </a:lnTo>
                                        <a:lnTo>
                                          <a:pt x="20" y="22"/>
                                        </a:lnTo>
                                        <a:lnTo>
                                          <a:pt x="17" y="12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1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27" name="Freeform 16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78" y="1185"/>
                                    <a:ext cx="20" cy="55"/>
                                  </a:xfrm>
                                  <a:custGeom>
                                    <a:avLst/>
                                    <a:gdLst>
                                      <a:gd name="T0" fmla="*/ 12 w 20"/>
                                      <a:gd name="T1" fmla="*/ 0 h 55"/>
                                      <a:gd name="T2" fmla="*/ 5 w 20"/>
                                      <a:gd name="T3" fmla="*/ 12 h 55"/>
                                      <a:gd name="T4" fmla="*/ 0 w 20"/>
                                      <a:gd name="T5" fmla="*/ 27 h 55"/>
                                      <a:gd name="T6" fmla="*/ 0 w 20"/>
                                      <a:gd name="T7" fmla="*/ 40 h 55"/>
                                      <a:gd name="T8" fmla="*/ 5 w 20"/>
                                      <a:gd name="T9" fmla="*/ 55 h 55"/>
                                      <a:gd name="T10" fmla="*/ 10 w 20"/>
                                      <a:gd name="T11" fmla="*/ 50 h 55"/>
                                      <a:gd name="T12" fmla="*/ 15 w 20"/>
                                      <a:gd name="T13" fmla="*/ 42 h 55"/>
                                      <a:gd name="T14" fmla="*/ 17 w 20"/>
                                      <a:gd name="T15" fmla="*/ 37 h 55"/>
                                      <a:gd name="T16" fmla="*/ 17 w 20"/>
                                      <a:gd name="T17" fmla="*/ 30 h 55"/>
                                      <a:gd name="T18" fmla="*/ 20 w 20"/>
                                      <a:gd name="T19" fmla="*/ 22 h 55"/>
                                      <a:gd name="T20" fmla="*/ 17 w 20"/>
                                      <a:gd name="T21" fmla="*/ 12 h 55"/>
                                      <a:gd name="T22" fmla="*/ 15 w 20"/>
                                      <a:gd name="T23" fmla="*/ 7 h 55"/>
                                      <a:gd name="T24" fmla="*/ 12 w 20"/>
                                      <a:gd name="T2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5">
                                        <a:moveTo>
                                          <a:pt x="12" y="0"/>
                                        </a:moveTo>
                                        <a:lnTo>
                                          <a:pt x="5" y="12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5" y="55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15" y="42"/>
                                        </a:lnTo>
                                        <a:lnTo>
                                          <a:pt x="17" y="37"/>
                                        </a:lnTo>
                                        <a:lnTo>
                                          <a:pt x="17" y="30"/>
                                        </a:lnTo>
                                        <a:lnTo>
                                          <a:pt x="20" y="22"/>
                                        </a:lnTo>
                                        <a:lnTo>
                                          <a:pt x="17" y="12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1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28" name="Freeform 16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85" y="1120"/>
                                    <a:ext cx="5" cy="65"/>
                                  </a:xfrm>
                                  <a:custGeom>
                                    <a:avLst/>
                                    <a:gdLst>
                                      <a:gd name="T0" fmla="*/ 5 w 5"/>
                                      <a:gd name="T1" fmla="*/ 65 h 65"/>
                                      <a:gd name="T2" fmla="*/ 0 w 5"/>
                                      <a:gd name="T3" fmla="*/ 0 h 65"/>
                                      <a:gd name="T4" fmla="*/ 5 w 5"/>
                                      <a:gd name="T5" fmla="*/ 65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65">
                                        <a:moveTo>
                                          <a:pt x="5" y="6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29" name="Freeform 16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85" y="1120"/>
                                    <a:ext cx="5" cy="65"/>
                                  </a:xfrm>
                                  <a:custGeom>
                                    <a:avLst/>
                                    <a:gdLst>
                                      <a:gd name="T0" fmla="*/ 5 w 5"/>
                                      <a:gd name="T1" fmla="*/ 65 h 65"/>
                                      <a:gd name="T2" fmla="*/ 0 w 5"/>
                                      <a:gd name="T3" fmla="*/ 0 h 65"/>
                                      <a:gd name="T4" fmla="*/ 5 w 5"/>
                                      <a:gd name="T5" fmla="*/ 65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65">
                                        <a:moveTo>
                                          <a:pt x="5" y="6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30" name="Freeform 16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63" y="1153"/>
                                    <a:ext cx="20" cy="54"/>
                                  </a:xfrm>
                                  <a:custGeom>
                                    <a:avLst/>
                                    <a:gdLst>
                                      <a:gd name="T0" fmla="*/ 15 w 20"/>
                                      <a:gd name="T1" fmla="*/ 0 h 54"/>
                                      <a:gd name="T2" fmla="*/ 5 w 20"/>
                                      <a:gd name="T3" fmla="*/ 12 h 54"/>
                                      <a:gd name="T4" fmla="*/ 0 w 20"/>
                                      <a:gd name="T5" fmla="*/ 27 h 54"/>
                                      <a:gd name="T6" fmla="*/ 0 w 20"/>
                                      <a:gd name="T7" fmla="*/ 42 h 54"/>
                                      <a:gd name="T8" fmla="*/ 5 w 20"/>
                                      <a:gd name="T9" fmla="*/ 54 h 54"/>
                                      <a:gd name="T10" fmla="*/ 10 w 20"/>
                                      <a:gd name="T11" fmla="*/ 49 h 54"/>
                                      <a:gd name="T12" fmla="*/ 15 w 20"/>
                                      <a:gd name="T13" fmla="*/ 44 h 54"/>
                                      <a:gd name="T14" fmla="*/ 17 w 20"/>
                                      <a:gd name="T15" fmla="*/ 37 h 54"/>
                                      <a:gd name="T16" fmla="*/ 20 w 20"/>
                                      <a:gd name="T17" fmla="*/ 29 h 54"/>
                                      <a:gd name="T18" fmla="*/ 20 w 20"/>
                                      <a:gd name="T19" fmla="*/ 22 h 54"/>
                                      <a:gd name="T20" fmla="*/ 20 w 20"/>
                                      <a:gd name="T21" fmla="*/ 15 h 54"/>
                                      <a:gd name="T22" fmla="*/ 17 w 20"/>
                                      <a:gd name="T23" fmla="*/ 7 h 54"/>
                                      <a:gd name="T24" fmla="*/ 15 w 20"/>
                                      <a:gd name="T25" fmla="*/ 0 h 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4">
                                        <a:moveTo>
                                          <a:pt x="15" y="0"/>
                                        </a:moveTo>
                                        <a:lnTo>
                                          <a:pt x="5" y="12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0" y="42"/>
                                        </a:lnTo>
                                        <a:lnTo>
                                          <a:pt x="5" y="54"/>
                                        </a:lnTo>
                                        <a:lnTo>
                                          <a:pt x="10" y="49"/>
                                        </a:lnTo>
                                        <a:lnTo>
                                          <a:pt x="15" y="44"/>
                                        </a:lnTo>
                                        <a:lnTo>
                                          <a:pt x="17" y="37"/>
                                        </a:lnTo>
                                        <a:lnTo>
                                          <a:pt x="20" y="29"/>
                                        </a:lnTo>
                                        <a:lnTo>
                                          <a:pt x="20" y="22"/>
                                        </a:lnTo>
                                        <a:lnTo>
                                          <a:pt x="20" y="15"/>
                                        </a:lnTo>
                                        <a:lnTo>
                                          <a:pt x="17" y="7"/>
                                        </a:lnTo>
                                        <a:lnTo>
                                          <a:pt x="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31" name="Freeform 16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63" y="1153"/>
                                    <a:ext cx="20" cy="54"/>
                                  </a:xfrm>
                                  <a:custGeom>
                                    <a:avLst/>
                                    <a:gdLst>
                                      <a:gd name="T0" fmla="*/ 15 w 20"/>
                                      <a:gd name="T1" fmla="*/ 0 h 54"/>
                                      <a:gd name="T2" fmla="*/ 5 w 20"/>
                                      <a:gd name="T3" fmla="*/ 12 h 54"/>
                                      <a:gd name="T4" fmla="*/ 0 w 20"/>
                                      <a:gd name="T5" fmla="*/ 27 h 54"/>
                                      <a:gd name="T6" fmla="*/ 0 w 20"/>
                                      <a:gd name="T7" fmla="*/ 42 h 54"/>
                                      <a:gd name="T8" fmla="*/ 5 w 20"/>
                                      <a:gd name="T9" fmla="*/ 54 h 54"/>
                                      <a:gd name="T10" fmla="*/ 10 w 20"/>
                                      <a:gd name="T11" fmla="*/ 49 h 54"/>
                                      <a:gd name="T12" fmla="*/ 15 w 20"/>
                                      <a:gd name="T13" fmla="*/ 44 h 54"/>
                                      <a:gd name="T14" fmla="*/ 17 w 20"/>
                                      <a:gd name="T15" fmla="*/ 37 h 54"/>
                                      <a:gd name="T16" fmla="*/ 20 w 20"/>
                                      <a:gd name="T17" fmla="*/ 29 h 54"/>
                                      <a:gd name="T18" fmla="*/ 20 w 20"/>
                                      <a:gd name="T19" fmla="*/ 22 h 54"/>
                                      <a:gd name="T20" fmla="*/ 20 w 20"/>
                                      <a:gd name="T21" fmla="*/ 15 h 54"/>
                                      <a:gd name="T22" fmla="*/ 17 w 20"/>
                                      <a:gd name="T23" fmla="*/ 7 h 54"/>
                                      <a:gd name="T24" fmla="*/ 15 w 20"/>
                                      <a:gd name="T25" fmla="*/ 0 h 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4">
                                        <a:moveTo>
                                          <a:pt x="15" y="0"/>
                                        </a:moveTo>
                                        <a:lnTo>
                                          <a:pt x="5" y="12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0" y="42"/>
                                        </a:lnTo>
                                        <a:lnTo>
                                          <a:pt x="5" y="54"/>
                                        </a:lnTo>
                                        <a:lnTo>
                                          <a:pt x="10" y="49"/>
                                        </a:lnTo>
                                        <a:lnTo>
                                          <a:pt x="15" y="44"/>
                                        </a:lnTo>
                                        <a:lnTo>
                                          <a:pt x="17" y="37"/>
                                        </a:lnTo>
                                        <a:lnTo>
                                          <a:pt x="20" y="29"/>
                                        </a:lnTo>
                                        <a:lnTo>
                                          <a:pt x="20" y="22"/>
                                        </a:lnTo>
                                        <a:lnTo>
                                          <a:pt x="20" y="15"/>
                                        </a:lnTo>
                                        <a:lnTo>
                                          <a:pt x="17" y="7"/>
                                        </a:lnTo>
                                        <a:lnTo>
                                          <a:pt x="1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32" name="Freeform 16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75" y="1085"/>
                                    <a:ext cx="3" cy="68"/>
                                  </a:xfrm>
                                  <a:custGeom>
                                    <a:avLst/>
                                    <a:gdLst>
                                      <a:gd name="T0" fmla="*/ 3 w 3"/>
                                      <a:gd name="T1" fmla="*/ 68 h 68"/>
                                      <a:gd name="T2" fmla="*/ 0 w 3"/>
                                      <a:gd name="T3" fmla="*/ 0 h 68"/>
                                      <a:gd name="T4" fmla="*/ 3 w 3"/>
                                      <a:gd name="T5" fmla="*/ 68 h 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" h="68">
                                        <a:moveTo>
                                          <a:pt x="3" y="6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" y="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33" name="Freeform 16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75" y="1085"/>
                                    <a:ext cx="3" cy="68"/>
                                  </a:xfrm>
                                  <a:custGeom>
                                    <a:avLst/>
                                    <a:gdLst>
                                      <a:gd name="T0" fmla="*/ 3 w 3"/>
                                      <a:gd name="T1" fmla="*/ 68 h 68"/>
                                      <a:gd name="T2" fmla="*/ 0 w 3"/>
                                      <a:gd name="T3" fmla="*/ 0 h 68"/>
                                      <a:gd name="T4" fmla="*/ 3 w 3"/>
                                      <a:gd name="T5" fmla="*/ 68 h 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" h="68">
                                        <a:moveTo>
                                          <a:pt x="3" y="6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" y="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34" name="Freeform 16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50" y="1118"/>
                                    <a:ext cx="20" cy="54"/>
                                  </a:xfrm>
                                  <a:custGeom>
                                    <a:avLst/>
                                    <a:gdLst>
                                      <a:gd name="T0" fmla="*/ 15 w 20"/>
                                      <a:gd name="T1" fmla="*/ 0 h 54"/>
                                      <a:gd name="T2" fmla="*/ 5 w 20"/>
                                      <a:gd name="T3" fmla="*/ 15 h 54"/>
                                      <a:gd name="T4" fmla="*/ 0 w 20"/>
                                      <a:gd name="T5" fmla="*/ 27 h 54"/>
                                      <a:gd name="T6" fmla="*/ 0 w 20"/>
                                      <a:gd name="T7" fmla="*/ 42 h 54"/>
                                      <a:gd name="T8" fmla="*/ 3 w 20"/>
                                      <a:gd name="T9" fmla="*/ 54 h 54"/>
                                      <a:gd name="T10" fmla="*/ 8 w 20"/>
                                      <a:gd name="T11" fmla="*/ 52 h 54"/>
                                      <a:gd name="T12" fmla="*/ 13 w 20"/>
                                      <a:gd name="T13" fmla="*/ 45 h 54"/>
                                      <a:gd name="T14" fmla="*/ 18 w 20"/>
                                      <a:gd name="T15" fmla="*/ 40 h 54"/>
                                      <a:gd name="T16" fmla="*/ 18 w 20"/>
                                      <a:gd name="T17" fmla="*/ 32 h 54"/>
                                      <a:gd name="T18" fmla="*/ 20 w 20"/>
                                      <a:gd name="T19" fmla="*/ 22 h 54"/>
                                      <a:gd name="T20" fmla="*/ 20 w 20"/>
                                      <a:gd name="T21" fmla="*/ 15 h 54"/>
                                      <a:gd name="T22" fmla="*/ 18 w 20"/>
                                      <a:gd name="T23" fmla="*/ 7 h 54"/>
                                      <a:gd name="T24" fmla="*/ 15 w 20"/>
                                      <a:gd name="T25" fmla="*/ 0 h 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4">
                                        <a:moveTo>
                                          <a:pt x="15" y="0"/>
                                        </a:moveTo>
                                        <a:lnTo>
                                          <a:pt x="5" y="15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0" y="42"/>
                                        </a:lnTo>
                                        <a:lnTo>
                                          <a:pt x="3" y="54"/>
                                        </a:lnTo>
                                        <a:lnTo>
                                          <a:pt x="8" y="52"/>
                                        </a:lnTo>
                                        <a:lnTo>
                                          <a:pt x="13" y="45"/>
                                        </a:lnTo>
                                        <a:lnTo>
                                          <a:pt x="18" y="40"/>
                                        </a:lnTo>
                                        <a:lnTo>
                                          <a:pt x="18" y="32"/>
                                        </a:lnTo>
                                        <a:lnTo>
                                          <a:pt x="20" y="22"/>
                                        </a:lnTo>
                                        <a:lnTo>
                                          <a:pt x="20" y="15"/>
                                        </a:lnTo>
                                        <a:lnTo>
                                          <a:pt x="18" y="7"/>
                                        </a:lnTo>
                                        <a:lnTo>
                                          <a:pt x="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35" name="Freeform 16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50" y="1118"/>
                                    <a:ext cx="20" cy="54"/>
                                  </a:xfrm>
                                  <a:custGeom>
                                    <a:avLst/>
                                    <a:gdLst>
                                      <a:gd name="T0" fmla="*/ 15 w 20"/>
                                      <a:gd name="T1" fmla="*/ 0 h 54"/>
                                      <a:gd name="T2" fmla="*/ 5 w 20"/>
                                      <a:gd name="T3" fmla="*/ 15 h 54"/>
                                      <a:gd name="T4" fmla="*/ 0 w 20"/>
                                      <a:gd name="T5" fmla="*/ 27 h 54"/>
                                      <a:gd name="T6" fmla="*/ 0 w 20"/>
                                      <a:gd name="T7" fmla="*/ 42 h 54"/>
                                      <a:gd name="T8" fmla="*/ 3 w 20"/>
                                      <a:gd name="T9" fmla="*/ 54 h 54"/>
                                      <a:gd name="T10" fmla="*/ 8 w 20"/>
                                      <a:gd name="T11" fmla="*/ 52 h 54"/>
                                      <a:gd name="T12" fmla="*/ 13 w 20"/>
                                      <a:gd name="T13" fmla="*/ 45 h 54"/>
                                      <a:gd name="T14" fmla="*/ 18 w 20"/>
                                      <a:gd name="T15" fmla="*/ 40 h 54"/>
                                      <a:gd name="T16" fmla="*/ 18 w 20"/>
                                      <a:gd name="T17" fmla="*/ 32 h 54"/>
                                      <a:gd name="T18" fmla="*/ 20 w 20"/>
                                      <a:gd name="T19" fmla="*/ 22 h 54"/>
                                      <a:gd name="T20" fmla="*/ 20 w 20"/>
                                      <a:gd name="T21" fmla="*/ 15 h 54"/>
                                      <a:gd name="T22" fmla="*/ 18 w 20"/>
                                      <a:gd name="T23" fmla="*/ 7 h 54"/>
                                      <a:gd name="T24" fmla="*/ 15 w 20"/>
                                      <a:gd name="T25" fmla="*/ 0 h 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4">
                                        <a:moveTo>
                                          <a:pt x="15" y="0"/>
                                        </a:moveTo>
                                        <a:lnTo>
                                          <a:pt x="5" y="15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0" y="42"/>
                                        </a:lnTo>
                                        <a:lnTo>
                                          <a:pt x="3" y="54"/>
                                        </a:lnTo>
                                        <a:lnTo>
                                          <a:pt x="8" y="52"/>
                                        </a:lnTo>
                                        <a:lnTo>
                                          <a:pt x="13" y="45"/>
                                        </a:lnTo>
                                        <a:lnTo>
                                          <a:pt x="18" y="40"/>
                                        </a:lnTo>
                                        <a:lnTo>
                                          <a:pt x="18" y="32"/>
                                        </a:lnTo>
                                        <a:lnTo>
                                          <a:pt x="20" y="22"/>
                                        </a:lnTo>
                                        <a:lnTo>
                                          <a:pt x="20" y="15"/>
                                        </a:lnTo>
                                        <a:lnTo>
                                          <a:pt x="18" y="7"/>
                                        </a:lnTo>
                                        <a:lnTo>
                                          <a:pt x="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36" name="Freeform 16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63" y="1048"/>
                                    <a:ext cx="2" cy="70"/>
                                  </a:xfrm>
                                  <a:custGeom>
                                    <a:avLst/>
                                    <a:gdLst>
                                      <a:gd name="T0" fmla="*/ 2 w 2"/>
                                      <a:gd name="T1" fmla="*/ 70 h 70"/>
                                      <a:gd name="T2" fmla="*/ 0 w 2"/>
                                      <a:gd name="T3" fmla="*/ 0 h 70"/>
                                      <a:gd name="T4" fmla="*/ 2 w 2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" h="70">
                                        <a:moveTo>
                                          <a:pt x="2" y="7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37" name="Freeform 16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63" y="1048"/>
                                    <a:ext cx="2" cy="70"/>
                                  </a:xfrm>
                                  <a:custGeom>
                                    <a:avLst/>
                                    <a:gdLst>
                                      <a:gd name="T0" fmla="*/ 2 w 2"/>
                                      <a:gd name="T1" fmla="*/ 70 h 70"/>
                                      <a:gd name="T2" fmla="*/ 0 w 2"/>
                                      <a:gd name="T3" fmla="*/ 0 h 70"/>
                                      <a:gd name="T4" fmla="*/ 2 w 2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" h="70">
                                        <a:moveTo>
                                          <a:pt x="2" y="7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38" name="Freeform 16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33" y="1083"/>
                                    <a:ext cx="25" cy="57"/>
                                  </a:xfrm>
                                  <a:custGeom>
                                    <a:avLst/>
                                    <a:gdLst>
                                      <a:gd name="T0" fmla="*/ 17 w 25"/>
                                      <a:gd name="T1" fmla="*/ 0 h 57"/>
                                      <a:gd name="T2" fmla="*/ 10 w 25"/>
                                      <a:gd name="T3" fmla="*/ 5 h 57"/>
                                      <a:gd name="T4" fmla="*/ 5 w 25"/>
                                      <a:gd name="T5" fmla="*/ 12 h 57"/>
                                      <a:gd name="T6" fmla="*/ 3 w 25"/>
                                      <a:gd name="T7" fmla="*/ 20 h 57"/>
                                      <a:gd name="T8" fmla="*/ 0 w 25"/>
                                      <a:gd name="T9" fmla="*/ 25 h 57"/>
                                      <a:gd name="T10" fmla="*/ 0 w 25"/>
                                      <a:gd name="T11" fmla="*/ 32 h 57"/>
                                      <a:gd name="T12" fmla="*/ 3 w 25"/>
                                      <a:gd name="T13" fmla="*/ 40 h 57"/>
                                      <a:gd name="T14" fmla="*/ 5 w 25"/>
                                      <a:gd name="T15" fmla="*/ 50 h 57"/>
                                      <a:gd name="T16" fmla="*/ 10 w 25"/>
                                      <a:gd name="T17" fmla="*/ 57 h 57"/>
                                      <a:gd name="T18" fmla="*/ 15 w 25"/>
                                      <a:gd name="T19" fmla="*/ 52 h 57"/>
                                      <a:gd name="T20" fmla="*/ 20 w 25"/>
                                      <a:gd name="T21" fmla="*/ 47 h 57"/>
                                      <a:gd name="T22" fmla="*/ 22 w 25"/>
                                      <a:gd name="T23" fmla="*/ 40 h 57"/>
                                      <a:gd name="T24" fmla="*/ 22 w 25"/>
                                      <a:gd name="T25" fmla="*/ 32 h 57"/>
                                      <a:gd name="T26" fmla="*/ 25 w 25"/>
                                      <a:gd name="T27" fmla="*/ 25 h 57"/>
                                      <a:gd name="T28" fmla="*/ 22 w 25"/>
                                      <a:gd name="T29" fmla="*/ 15 h 57"/>
                                      <a:gd name="T30" fmla="*/ 20 w 25"/>
                                      <a:gd name="T31" fmla="*/ 7 h 57"/>
                                      <a:gd name="T32" fmla="*/ 17 w 25"/>
                                      <a:gd name="T33" fmla="*/ 0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5" h="57">
                                        <a:moveTo>
                                          <a:pt x="17" y="0"/>
                                        </a:moveTo>
                                        <a:lnTo>
                                          <a:pt x="10" y="5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3" y="40"/>
                                        </a:lnTo>
                                        <a:lnTo>
                                          <a:pt x="5" y="50"/>
                                        </a:lnTo>
                                        <a:lnTo>
                                          <a:pt x="10" y="57"/>
                                        </a:lnTo>
                                        <a:lnTo>
                                          <a:pt x="15" y="52"/>
                                        </a:lnTo>
                                        <a:lnTo>
                                          <a:pt x="20" y="47"/>
                                        </a:lnTo>
                                        <a:lnTo>
                                          <a:pt x="22" y="40"/>
                                        </a:lnTo>
                                        <a:lnTo>
                                          <a:pt x="22" y="32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22" y="15"/>
                                        </a:lnTo>
                                        <a:lnTo>
                                          <a:pt x="20" y="7"/>
                                        </a:lnTo>
                                        <a:lnTo>
                                          <a:pt x="1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39" name="Freeform 16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33" y="1083"/>
                                    <a:ext cx="25" cy="57"/>
                                  </a:xfrm>
                                  <a:custGeom>
                                    <a:avLst/>
                                    <a:gdLst>
                                      <a:gd name="T0" fmla="*/ 17 w 25"/>
                                      <a:gd name="T1" fmla="*/ 0 h 57"/>
                                      <a:gd name="T2" fmla="*/ 10 w 25"/>
                                      <a:gd name="T3" fmla="*/ 5 h 57"/>
                                      <a:gd name="T4" fmla="*/ 5 w 25"/>
                                      <a:gd name="T5" fmla="*/ 12 h 57"/>
                                      <a:gd name="T6" fmla="*/ 3 w 25"/>
                                      <a:gd name="T7" fmla="*/ 20 h 57"/>
                                      <a:gd name="T8" fmla="*/ 0 w 25"/>
                                      <a:gd name="T9" fmla="*/ 25 h 57"/>
                                      <a:gd name="T10" fmla="*/ 0 w 25"/>
                                      <a:gd name="T11" fmla="*/ 32 h 57"/>
                                      <a:gd name="T12" fmla="*/ 3 w 25"/>
                                      <a:gd name="T13" fmla="*/ 40 h 57"/>
                                      <a:gd name="T14" fmla="*/ 5 w 25"/>
                                      <a:gd name="T15" fmla="*/ 50 h 57"/>
                                      <a:gd name="T16" fmla="*/ 10 w 25"/>
                                      <a:gd name="T17" fmla="*/ 57 h 57"/>
                                      <a:gd name="T18" fmla="*/ 15 w 25"/>
                                      <a:gd name="T19" fmla="*/ 52 h 57"/>
                                      <a:gd name="T20" fmla="*/ 20 w 25"/>
                                      <a:gd name="T21" fmla="*/ 47 h 57"/>
                                      <a:gd name="T22" fmla="*/ 22 w 25"/>
                                      <a:gd name="T23" fmla="*/ 40 h 57"/>
                                      <a:gd name="T24" fmla="*/ 22 w 25"/>
                                      <a:gd name="T25" fmla="*/ 32 h 57"/>
                                      <a:gd name="T26" fmla="*/ 25 w 25"/>
                                      <a:gd name="T27" fmla="*/ 25 h 57"/>
                                      <a:gd name="T28" fmla="*/ 22 w 25"/>
                                      <a:gd name="T29" fmla="*/ 15 h 57"/>
                                      <a:gd name="T30" fmla="*/ 20 w 25"/>
                                      <a:gd name="T31" fmla="*/ 7 h 57"/>
                                      <a:gd name="T32" fmla="*/ 17 w 25"/>
                                      <a:gd name="T33" fmla="*/ 0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5" h="57">
                                        <a:moveTo>
                                          <a:pt x="17" y="0"/>
                                        </a:moveTo>
                                        <a:lnTo>
                                          <a:pt x="10" y="5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3" y="40"/>
                                        </a:lnTo>
                                        <a:lnTo>
                                          <a:pt x="5" y="50"/>
                                        </a:lnTo>
                                        <a:lnTo>
                                          <a:pt x="10" y="57"/>
                                        </a:lnTo>
                                        <a:lnTo>
                                          <a:pt x="15" y="52"/>
                                        </a:lnTo>
                                        <a:lnTo>
                                          <a:pt x="20" y="47"/>
                                        </a:lnTo>
                                        <a:lnTo>
                                          <a:pt x="22" y="40"/>
                                        </a:lnTo>
                                        <a:lnTo>
                                          <a:pt x="22" y="32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22" y="15"/>
                                        </a:lnTo>
                                        <a:lnTo>
                                          <a:pt x="20" y="7"/>
                                        </a:lnTo>
                                        <a:lnTo>
                                          <a:pt x="1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40" name="Freeform 16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43" y="1010"/>
                                    <a:ext cx="7" cy="73"/>
                                  </a:xfrm>
                                  <a:custGeom>
                                    <a:avLst/>
                                    <a:gdLst>
                                      <a:gd name="T0" fmla="*/ 7 w 7"/>
                                      <a:gd name="T1" fmla="*/ 73 h 73"/>
                                      <a:gd name="T2" fmla="*/ 0 w 7"/>
                                      <a:gd name="T3" fmla="*/ 0 h 73"/>
                                      <a:gd name="T4" fmla="*/ 7 w 7"/>
                                      <a:gd name="T5" fmla="*/ 73 h 7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" h="73">
                                        <a:moveTo>
                                          <a:pt x="7" y="7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7" y="7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41" name="Freeform 16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43" y="1010"/>
                                    <a:ext cx="7" cy="73"/>
                                  </a:xfrm>
                                  <a:custGeom>
                                    <a:avLst/>
                                    <a:gdLst>
                                      <a:gd name="T0" fmla="*/ 7 w 7"/>
                                      <a:gd name="T1" fmla="*/ 73 h 73"/>
                                      <a:gd name="T2" fmla="*/ 0 w 7"/>
                                      <a:gd name="T3" fmla="*/ 0 h 73"/>
                                      <a:gd name="T4" fmla="*/ 7 w 7"/>
                                      <a:gd name="T5" fmla="*/ 73 h 7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" h="73">
                                        <a:moveTo>
                                          <a:pt x="7" y="7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7" y="7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42" name="Freeform 16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35" y="1235"/>
                                    <a:ext cx="37" cy="127"/>
                                  </a:xfrm>
                                  <a:custGeom>
                                    <a:avLst/>
                                    <a:gdLst>
                                      <a:gd name="T0" fmla="*/ 20 w 37"/>
                                      <a:gd name="T1" fmla="*/ 67 h 127"/>
                                      <a:gd name="T2" fmla="*/ 0 w 37"/>
                                      <a:gd name="T3" fmla="*/ 0 h 127"/>
                                      <a:gd name="T4" fmla="*/ 20 w 37"/>
                                      <a:gd name="T5" fmla="*/ 67 h 127"/>
                                      <a:gd name="T6" fmla="*/ 20 w 37"/>
                                      <a:gd name="T7" fmla="*/ 67 h 127"/>
                                      <a:gd name="T8" fmla="*/ 20 w 37"/>
                                      <a:gd name="T9" fmla="*/ 67 h 127"/>
                                      <a:gd name="T10" fmla="*/ 15 w 37"/>
                                      <a:gd name="T11" fmla="*/ 82 h 127"/>
                                      <a:gd name="T12" fmla="*/ 15 w 37"/>
                                      <a:gd name="T13" fmla="*/ 97 h 127"/>
                                      <a:gd name="T14" fmla="*/ 20 w 37"/>
                                      <a:gd name="T15" fmla="*/ 112 h 127"/>
                                      <a:gd name="T16" fmla="*/ 27 w 37"/>
                                      <a:gd name="T17" fmla="*/ 127 h 127"/>
                                      <a:gd name="T18" fmla="*/ 32 w 37"/>
                                      <a:gd name="T19" fmla="*/ 120 h 127"/>
                                      <a:gd name="T20" fmla="*/ 35 w 37"/>
                                      <a:gd name="T21" fmla="*/ 115 h 127"/>
                                      <a:gd name="T22" fmla="*/ 35 w 37"/>
                                      <a:gd name="T23" fmla="*/ 105 h 127"/>
                                      <a:gd name="T24" fmla="*/ 37 w 37"/>
                                      <a:gd name="T25" fmla="*/ 97 h 127"/>
                                      <a:gd name="T26" fmla="*/ 35 w 37"/>
                                      <a:gd name="T27" fmla="*/ 90 h 127"/>
                                      <a:gd name="T28" fmla="*/ 32 w 37"/>
                                      <a:gd name="T29" fmla="*/ 80 h 127"/>
                                      <a:gd name="T30" fmla="*/ 27 w 37"/>
                                      <a:gd name="T31" fmla="*/ 72 h 127"/>
                                      <a:gd name="T32" fmla="*/ 20 w 37"/>
                                      <a:gd name="T33" fmla="*/ 67 h 1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37" h="127">
                                        <a:moveTo>
                                          <a:pt x="20" y="6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0" y="67"/>
                                        </a:lnTo>
                                        <a:lnTo>
                                          <a:pt x="20" y="67"/>
                                        </a:lnTo>
                                        <a:lnTo>
                                          <a:pt x="20" y="67"/>
                                        </a:lnTo>
                                        <a:lnTo>
                                          <a:pt x="15" y="82"/>
                                        </a:lnTo>
                                        <a:lnTo>
                                          <a:pt x="15" y="97"/>
                                        </a:lnTo>
                                        <a:lnTo>
                                          <a:pt x="20" y="112"/>
                                        </a:lnTo>
                                        <a:lnTo>
                                          <a:pt x="27" y="127"/>
                                        </a:lnTo>
                                        <a:lnTo>
                                          <a:pt x="32" y="120"/>
                                        </a:lnTo>
                                        <a:lnTo>
                                          <a:pt x="35" y="115"/>
                                        </a:lnTo>
                                        <a:lnTo>
                                          <a:pt x="35" y="105"/>
                                        </a:lnTo>
                                        <a:lnTo>
                                          <a:pt x="37" y="97"/>
                                        </a:lnTo>
                                        <a:lnTo>
                                          <a:pt x="35" y="90"/>
                                        </a:lnTo>
                                        <a:lnTo>
                                          <a:pt x="32" y="80"/>
                                        </a:lnTo>
                                        <a:lnTo>
                                          <a:pt x="27" y="72"/>
                                        </a:lnTo>
                                        <a:lnTo>
                                          <a:pt x="20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43" name="Freeform 16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35" y="1235"/>
                                    <a:ext cx="37" cy="127"/>
                                  </a:xfrm>
                                  <a:custGeom>
                                    <a:avLst/>
                                    <a:gdLst>
                                      <a:gd name="T0" fmla="*/ 20 w 37"/>
                                      <a:gd name="T1" fmla="*/ 67 h 127"/>
                                      <a:gd name="T2" fmla="*/ 0 w 37"/>
                                      <a:gd name="T3" fmla="*/ 0 h 127"/>
                                      <a:gd name="T4" fmla="*/ 20 w 37"/>
                                      <a:gd name="T5" fmla="*/ 67 h 127"/>
                                      <a:gd name="T6" fmla="*/ 20 w 37"/>
                                      <a:gd name="T7" fmla="*/ 67 h 127"/>
                                      <a:gd name="T8" fmla="*/ 20 w 37"/>
                                      <a:gd name="T9" fmla="*/ 67 h 127"/>
                                      <a:gd name="T10" fmla="*/ 15 w 37"/>
                                      <a:gd name="T11" fmla="*/ 82 h 127"/>
                                      <a:gd name="T12" fmla="*/ 15 w 37"/>
                                      <a:gd name="T13" fmla="*/ 97 h 127"/>
                                      <a:gd name="T14" fmla="*/ 20 w 37"/>
                                      <a:gd name="T15" fmla="*/ 112 h 127"/>
                                      <a:gd name="T16" fmla="*/ 27 w 37"/>
                                      <a:gd name="T17" fmla="*/ 127 h 127"/>
                                      <a:gd name="T18" fmla="*/ 32 w 37"/>
                                      <a:gd name="T19" fmla="*/ 120 h 127"/>
                                      <a:gd name="T20" fmla="*/ 35 w 37"/>
                                      <a:gd name="T21" fmla="*/ 115 h 127"/>
                                      <a:gd name="T22" fmla="*/ 35 w 37"/>
                                      <a:gd name="T23" fmla="*/ 105 h 127"/>
                                      <a:gd name="T24" fmla="*/ 37 w 37"/>
                                      <a:gd name="T25" fmla="*/ 97 h 127"/>
                                      <a:gd name="T26" fmla="*/ 35 w 37"/>
                                      <a:gd name="T27" fmla="*/ 90 h 127"/>
                                      <a:gd name="T28" fmla="*/ 32 w 37"/>
                                      <a:gd name="T29" fmla="*/ 80 h 127"/>
                                      <a:gd name="T30" fmla="*/ 27 w 37"/>
                                      <a:gd name="T31" fmla="*/ 72 h 127"/>
                                      <a:gd name="T32" fmla="*/ 20 w 37"/>
                                      <a:gd name="T33" fmla="*/ 67 h 1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37" h="127">
                                        <a:moveTo>
                                          <a:pt x="20" y="6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0" y="67"/>
                                        </a:lnTo>
                                        <a:lnTo>
                                          <a:pt x="20" y="67"/>
                                        </a:lnTo>
                                        <a:lnTo>
                                          <a:pt x="20" y="67"/>
                                        </a:lnTo>
                                        <a:lnTo>
                                          <a:pt x="15" y="82"/>
                                        </a:lnTo>
                                        <a:lnTo>
                                          <a:pt x="15" y="97"/>
                                        </a:lnTo>
                                        <a:lnTo>
                                          <a:pt x="20" y="112"/>
                                        </a:lnTo>
                                        <a:lnTo>
                                          <a:pt x="27" y="127"/>
                                        </a:lnTo>
                                        <a:lnTo>
                                          <a:pt x="32" y="120"/>
                                        </a:lnTo>
                                        <a:lnTo>
                                          <a:pt x="35" y="115"/>
                                        </a:lnTo>
                                        <a:lnTo>
                                          <a:pt x="35" y="105"/>
                                        </a:lnTo>
                                        <a:lnTo>
                                          <a:pt x="37" y="97"/>
                                        </a:lnTo>
                                        <a:lnTo>
                                          <a:pt x="35" y="90"/>
                                        </a:lnTo>
                                        <a:lnTo>
                                          <a:pt x="32" y="80"/>
                                        </a:lnTo>
                                        <a:lnTo>
                                          <a:pt x="27" y="72"/>
                                        </a:lnTo>
                                        <a:lnTo>
                                          <a:pt x="20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44" name="Freeform 16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60" y="1270"/>
                                    <a:ext cx="30" cy="125"/>
                                  </a:xfrm>
                                  <a:custGeom>
                                    <a:avLst/>
                                    <a:gdLst>
                                      <a:gd name="T0" fmla="*/ 15 w 30"/>
                                      <a:gd name="T1" fmla="*/ 65 h 125"/>
                                      <a:gd name="T2" fmla="*/ 0 w 30"/>
                                      <a:gd name="T3" fmla="*/ 0 h 125"/>
                                      <a:gd name="T4" fmla="*/ 15 w 30"/>
                                      <a:gd name="T5" fmla="*/ 65 h 125"/>
                                      <a:gd name="T6" fmla="*/ 15 w 30"/>
                                      <a:gd name="T7" fmla="*/ 65 h 125"/>
                                      <a:gd name="T8" fmla="*/ 15 w 30"/>
                                      <a:gd name="T9" fmla="*/ 65 h 125"/>
                                      <a:gd name="T10" fmla="*/ 10 w 30"/>
                                      <a:gd name="T11" fmla="*/ 80 h 125"/>
                                      <a:gd name="T12" fmla="*/ 10 w 30"/>
                                      <a:gd name="T13" fmla="*/ 95 h 125"/>
                                      <a:gd name="T14" fmla="*/ 12 w 30"/>
                                      <a:gd name="T15" fmla="*/ 112 h 125"/>
                                      <a:gd name="T16" fmla="*/ 20 w 30"/>
                                      <a:gd name="T17" fmla="*/ 125 h 125"/>
                                      <a:gd name="T18" fmla="*/ 25 w 30"/>
                                      <a:gd name="T19" fmla="*/ 120 h 125"/>
                                      <a:gd name="T20" fmla="*/ 27 w 30"/>
                                      <a:gd name="T21" fmla="*/ 112 h 125"/>
                                      <a:gd name="T22" fmla="*/ 30 w 30"/>
                                      <a:gd name="T23" fmla="*/ 105 h 125"/>
                                      <a:gd name="T24" fmla="*/ 30 w 30"/>
                                      <a:gd name="T25" fmla="*/ 97 h 125"/>
                                      <a:gd name="T26" fmla="*/ 27 w 30"/>
                                      <a:gd name="T27" fmla="*/ 87 h 125"/>
                                      <a:gd name="T28" fmla="*/ 25 w 30"/>
                                      <a:gd name="T29" fmla="*/ 80 h 125"/>
                                      <a:gd name="T30" fmla="*/ 20 w 30"/>
                                      <a:gd name="T31" fmla="*/ 72 h 125"/>
                                      <a:gd name="T32" fmla="*/ 15 w 30"/>
                                      <a:gd name="T33" fmla="*/ 65 h 1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30" h="125">
                                        <a:moveTo>
                                          <a:pt x="15" y="6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5" y="65"/>
                                        </a:lnTo>
                                        <a:lnTo>
                                          <a:pt x="15" y="65"/>
                                        </a:lnTo>
                                        <a:lnTo>
                                          <a:pt x="15" y="65"/>
                                        </a:lnTo>
                                        <a:lnTo>
                                          <a:pt x="10" y="80"/>
                                        </a:lnTo>
                                        <a:lnTo>
                                          <a:pt x="10" y="95"/>
                                        </a:lnTo>
                                        <a:lnTo>
                                          <a:pt x="12" y="112"/>
                                        </a:lnTo>
                                        <a:lnTo>
                                          <a:pt x="20" y="125"/>
                                        </a:lnTo>
                                        <a:lnTo>
                                          <a:pt x="25" y="120"/>
                                        </a:lnTo>
                                        <a:lnTo>
                                          <a:pt x="27" y="112"/>
                                        </a:lnTo>
                                        <a:lnTo>
                                          <a:pt x="30" y="105"/>
                                        </a:lnTo>
                                        <a:lnTo>
                                          <a:pt x="30" y="97"/>
                                        </a:lnTo>
                                        <a:lnTo>
                                          <a:pt x="27" y="87"/>
                                        </a:lnTo>
                                        <a:lnTo>
                                          <a:pt x="25" y="80"/>
                                        </a:lnTo>
                                        <a:lnTo>
                                          <a:pt x="20" y="72"/>
                                        </a:lnTo>
                                        <a:lnTo>
                                          <a:pt x="15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45" name="Freeform 16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60" y="1270"/>
                                    <a:ext cx="30" cy="125"/>
                                  </a:xfrm>
                                  <a:custGeom>
                                    <a:avLst/>
                                    <a:gdLst>
                                      <a:gd name="T0" fmla="*/ 15 w 30"/>
                                      <a:gd name="T1" fmla="*/ 65 h 125"/>
                                      <a:gd name="T2" fmla="*/ 0 w 30"/>
                                      <a:gd name="T3" fmla="*/ 0 h 125"/>
                                      <a:gd name="T4" fmla="*/ 15 w 30"/>
                                      <a:gd name="T5" fmla="*/ 65 h 125"/>
                                      <a:gd name="T6" fmla="*/ 15 w 30"/>
                                      <a:gd name="T7" fmla="*/ 65 h 125"/>
                                      <a:gd name="T8" fmla="*/ 15 w 30"/>
                                      <a:gd name="T9" fmla="*/ 65 h 125"/>
                                      <a:gd name="T10" fmla="*/ 10 w 30"/>
                                      <a:gd name="T11" fmla="*/ 80 h 125"/>
                                      <a:gd name="T12" fmla="*/ 10 w 30"/>
                                      <a:gd name="T13" fmla="*/ 95 h 125"/>
                                      <a:gd name="T14" fmla="*/ 12 w 30"/>
                                      <a:gd name="T15" fmla="*/ 112 h 125"/>
                                      <a:gd name="T16" fmla="*/ 20 w 30"/>
                                      <a:gd name="T17" fmla="*/ 125 h 125"/>
                                      <a:gd name="T18" fmla="*/ 25 w 30"/>
                                      <a:gd name="T19" fmla="*/ 120 h 125"/>
                                      <a:gd name="T20" fmla="*/ 27 w 30"/>
                                      <a:gd name="T21" fmla="*/ 112 h 125"/>
                                      <a:gd name="T22" fmla="*/ 30 w 30"/>
                                      <a:gd name="T23" fmla="*/ 105 h 125"/>
                                      <a:gd name="T24" fmla="*/ 30 w 30"/>
                                      <a:gd name="T25" fmla="*/ 97 h 125"/>
                                      <a:gd name="T26" fmla="*/ 27 w 30"/>
                                      <a:gd name="T27" fmla="*/ 87 h 125"/>
                                      <a:gd name="T28" fmla="*/ 25 w 30"/>
                                      <a:gd name="T29" fmla="*/ 80 h 125"/>
                                      <a:gd name="T30" fmla="*/ 20 w 30"/>
                                      <a:gd name="T31" fmla="*/ 72 h 125"/>
                                      <a:gd name="T32" fmla="*/ 15 w 30"/>
                                      <a:gd name="T33" fmla="*/ 65 h 1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30" h="125">
                                        <a:moveTo>
                                          <a:pt x="15" y="6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5" y="65"/>
                                        </a:lnTo>
                                        <a:lnTo>
                                          <a:pt x="15" y="65"/>
                                        </a:lnTo>
                                        <a:lnTo>
                                          <a:pt x="15" y="65"/>
                                        </a:lnTo>
                                        <a:lnTo>
                                          <a:pt x="10" y="80"/>
                                        </a:lnTo>
                                        <a:lnTo>
                                          <a:pt x="10" y="95"/>
                                        </a:lnTo>
                                        <a:lnTo>
                                          <a:pt x="12" y="112"/>
                                        </a:lnTo>
                                        <a:lnTo>
                                          <a:pt x="20" y="125"/>
                                        </a:lnTo>
                                        <a:lnTo>
                                          <a:pt x="25" y="120"/>
                                        </a:lnTo>
                                        <a:lnTo>
                                          <a:pt x="27" y="112"/>
                                        </a:lnTo>
                                        <a:lnTo>
                                          <a:pt x="30" y="105"/>
                                        </a:lnTo>
                                        <a:lnTo>
                                          <a:pt x="30" y="97"/>
                                        </a:lnTo>
                                        <a:lnTo>
                                          <a:pt x="27" y="87"/>
                                        </a:lnTo>
                                        <a:lnTo>
                                          <a:pt x="25" y="80"/>
                                        </a:lnTo>
                                        <a:lnTo>
                                          <a:pt x="20" y="72"/>
                                        </a:lnTo>
                                        <a:lnTo>
                                          <a:pt x="15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46" name="Freeform 16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10" y="1182"/>
                                    <a:ext cx="10" cy="65"/>
                                  </a:xfrm>
                                  <a:custGeom>
                                    <a:avLst/>
                                    <a:gdLst>
                                      <a:gd name="T0" fmla="*/ 10 w 10"/>
                                      <a:gd name="T1" fmla="*/ 65 h 65"/>
                                      <a:gd name="T2" fmla="*/ 0 w 10"/>
                                      <a:gd name="T3" fmla="*/ 0 h 65"/>
                                      <a:gd name="T4" fmla="*/ 10 w 10"/>
                                      <a:gd name="T5" fmla="*/ 65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0" h="65">
                                        <a:moveTo>
                                          <a:pt x="10" y="6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47" name="Freeform 16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10" y="1182"/>
                                    <a:ext cx="10" cy="65"/>
                                  </a:xfrm>
                                  <a:custGeom>
                                    <a:avLst/>
                                    <a:gdLst>
                                      <a:gd name="T0" fmla="*/ 10 w 10"/>
                                      <a:gd name="T1" fmla="*/ 65 h 65"/>
                                      <a:gd name="T2" fmla="*/ 0 w 10"/>
                                      <a:gd name="T3" fmla="*/ 0 h 65"/>
                                      <a:gd name="T4" fmla="*/ 10 w 10"/>
                                      <a:gd name="T5" fmla="*/ 65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0" h="65">
                                        <a:moveTo>
                                          <a:pt x="10" y="6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0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48" name="Freeform 163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88" y="1235"/>
                                    <a:ext cx="79" cy="95"/>
                                  </a:xfrm>
                                  <a:custGeom>
                                    <a:avLst/>
                                    <a:gdLst>
                                      <a:gd name="T0" fmla="*/ 37 w 79"/>
                                      <a:gd name="T1" fmla="*/ 60 h 95"/>
                                      <a:gd name="T2" fmla="*/ 0 w 79"/>
                                      <a:gd name="T3" fmla="*/ 0 h 95"/>
                                      <a:gd name="T4" fmla="*/ 37 w 79"/>
                                      <a:gd name="T5" fmla="*/ 60 h 95"/>
                                      <a:gd name="T6" fmla="*/ 37 w 79"/>
                                      <a:gd name="T7" fmla="*/ 60 h 95"/>
                                      <a:gd name="T8" fmla="*/ 42 w 79"/>
                                      <a:gd name="T9" fmla="*/ 75 h 95"/>
                                      <a:gd name="T10" fmla="*/ 52 w 79"/>
                                      <a:gd name="T11" fmla="*/ 87 h 95"/>
                                      <a:gd name="T12" fmla="*/ 59 w 79"/>
                                      <a:gd name="T13" fmla="*/ 90 h 95"/>
                                      <a:gd name="T14" fmla="*/ 64 w 79"/>
                                      <a:gd name="T15" fmla="*/ 92 h 95"/>
                                      <a:gd name="T16" fmla="*/ 72 w 79"/>
                                      <a:gd name="T17" fmla="*/ 95 h 95"/>
                                      <a:gd name="T18" fmla="*/ 79 w 79"/>
                                      <a:gd name="T19" fmla="*/ 95 h 95"/>
                                      <a:gd name="T20" fmla="*/ 79 w 79"/>
                                      <a:gd name="T21" fmla="*/ 87 h 95"/>
                                      <a:gd name="T22" fmla="*/ 77 w 79"/>
                                      <a:gd name="T23" fmla="*/ 80 h 95"/>
                                      <a:gd name="T24" fmla="*/ 72 w 79"/>
                                      <a:gd name="T25" fmla="*/ 75 h 95"/>
                                      <a:gd name="T26" fmla="*/ 67 w 79"/>
                                      <a:gd name="T27" fmla="*/ 67 h 95"/>
                                      <a:gd name="T28" fmla="*/ 59 w 79"/>
                                      <a:gd name="T29" fmla="*/ 62 h 95"/>
                                      <a:gd name="T30" fmla="*/ 52 w 79"/>
                                      <a:gd name="T31" fmla="*/ 60 h 95"/>
                                      <a:gd name="T32" fmla="*/ 44 w 79"/>
                                      <a:gd name="T33" fmla="*/ 57 h 95"/>
                                      <a:gd name="T34" fmla="*/ 37 w 79"/>
                                      <a:gd name="T35" fmla="*/ 6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9" h="95">
                                        <a:moveTo>
                                          <a:pt x="37" y="6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7" y="60"/>
                                        </a:lnTo>
                                        <a:close/>
                                        <a:moveTo>
                                          <a:pt x="37" y="60"/>
                                        </a:moveTo>
                                        <a:lnTo>
                                          <a:pt x="42" y="75"/>
                                        </a:lnTo>
                                        <a:lnTo>
                                          <a:pt x="52" y="87"/>
                                        </a:lnTo>
                                        <a:lnTo>
                                          <a:pt x="59" y="90"/>
                                        </a:lnTo>
                                        <a:lnTo>
                                          <a:pt x="64" y="92"/>
                                        </a:lnTo>
                                        <a:lnTo>
                                          <a:pt x="72" y="95"/>
                                        </a:lnTo>
                                        <a:lnTo>
                                          <a:pt x="79" y="95"/>
                                        </a:lnTo>
                                        <a:lnTo>
                                          <a:pt x="79" y="87"/>
                                        </a:lnTo>
                                        <a:lnTo>
                                          <a:pt x="77" y="80"/>
                                        </a:lnTo>
                                        <a:lnTo>
                                          <a:pt x="72" y="75"/>
                                        </a:lnTo>
                                        <a:lnTo>
                                          <a:pt x="67" y="67"/>
                                        </a:lnTo>
                                        <a:lnTo>
                                          <a:pt x="59" y="62"/>
                                        </a:lnTo>
                                        <a:lnTo>
                                          <a:pt x="52" y="60"/>
                                        </a:lnTo>
                                        <a:lnTo>
                                          <a:pt x="44" y="57"/>
                                        </a:lnTo>
                                        <a:lnTo>
                                          <a:pt x="37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49" name="Freeform 16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88" y="1235"/>
                                    <a:ext cx="37" cy="60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60 h 60"/>
                                      <a:gd name="T2" fmla="*/ 0 w 37"/>
                                      <a:gd name="T3" fmla="*/ 0 h 60"/>
                                      <a:gd name="T4" fmla="*/ 37 w 37"/>
                                      <a:gd name="T5" fmla="*/ 6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60">
                                        <a:moveTo>
                                          <a:pt x="37" y="6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7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50" name="Freeform 16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25" y="1292"/>
                                    <a:ext cx="42" cy="38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3 h 38"/>
                                      <a:gd name="T2" fmla="*/ 5 w 42"/>
                                      <a:gd name="T3" fmla="*/ 18 h 38"/>
                                      <a:gd name="T4" fmla="*/ 15 w 42"/>
                                      <a:gd name="T5" fmla="*/ 30 h 38"/>
                                      <a:gd name="T6" fmla="*/ 22 w 42"/>
                                      <a:gd name="T7" fmla="*/ 33 h 38"/>
                                      <a:gd name="T8" fmla="*/ 27 w 42"/>
                                      <a:gd name="T9" fmla="*/ 35 h 38"/>
                                      <a:gd name="T10" fmla="*/ 35 w 42"/>
                                      <a:gd name="T11" fmla="*/ 38 h 38"/>
                                      <a:gd name="T12" fmla="*/ 42 w 42"/>
                                      <a:gd name="T13" fmla="*/ 38 h 38"/>
                                      <a:gd name="T14" fmla="*/ 42 w 42"/>
                                      <a:gd name="T15" fmla="*/ 30 h 38"/>
                                      <a:gd name="T16" fmla="*/ 40 w 42"/>
                                      <a:gd name="T17" fmla="*/ 23 h 38"/>
                                      <a:gd name="T18" fmla="*/ 35 w 42"/>
                                      <a:gd name="T19" fmla="*/ 18 h 38"/>
                                      <a:gd name="T20" fmla="*/ 30 w 42"/>
                                      <a:gd name="T21" fmla="*/ 10 h 38"/>
                                      <a:gd name="T22" fmla="*/ 22 w 42"/>
                                      <a:gd name="T23" fmla="*/ 5 h 38"/>
                                      <a:gd name="T24" fmla="*/ 15 w 42"/>
                                      <a:gd name="T25" fmla="*/ 3 h 38"/>
                                      <a:gd name="T26" fmla="*/ 7 w 42"/>
                                      <a:gd name="T27" fmla="*/ 0 h 38"/>
                                      <a:gd name="T28" fmla="*/ 0 w 42"/>
                                      <a:gd name="T29" fmla="*/ 3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2" h="38">
                                        <a:moveTo>
                                          <a:pt x="0" y="3"/>
                                        </a:moveTo>
                                        <a:lnTo>
                                          <a:pt x="5" y="18"/>
                                        </a:lnTo>
                                        <a:lnTo>
                                          <a:pt x="15" y="30"/>
                                        </a:lnTo>
                                        <a:lnTo>
                                          <a:pt x="22" y="33"/>
                                        </a:lnTo>
                                        <a:lnTo>
                                          <a:pt x="27" y="35"/>
                                        </a:lnTo>
                                        <a:lnTo>
                                          <a:pt x="35" y="38"/>
                                        </a:lnTo>
                                        <a:lnTo>
                                          <a:pt x="42" y="38"/>
                                        </a:lnTo>
                                        <a:lnTo>
                                          <a:pt x="42" y="30"/>
                                        </a:lnTo>
                                        <a:lnTo>
                                          <a:pt x="40" y="23"/>
                                        </a:lnTo>
                                        <a:lnTo>
                                          <a:pt x="35" y="18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22" y="5"/>
                                        </a:lnTo>
                                        <a:lnTo>
                                          <a:pt x="15" y="3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0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51" name="Freeform 164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03" y="1285"/>
                                    <a:ext cx="89" cy="82"/>
                                  </a:xfrm>
                                  <a:custGeom>
                                    <a:avLst/>
                                    <a:gdLst>
                                      <a:gd name="T0" fmla="*/ 47 w 89"/>
                                      <a:gd name="T1" fmla="*/ 47 h 82"/>
                                      <a:gd name="T2" fmla="*/ 0 w 89"/>
                                      <a:gd name="T3" fmla="*/ 0 h 82"/>
                                      <a:gd name="T4" fmla="*/ 47 w 89"/>
                                      <a:gd name="T5" fmla="*/ 47 h 82"/>
                                      <a:gd name="T6" fmla="*/ 47 w 89"/>
                                      <a:gd name="T7" fmla="*/ 47 h 82"/>
                                      <a:gd name="T8" fmla="*/ 52 w 89"/>
                                      <a:gd name="T9" fmla="*/ 62 h 82"/>
                                      <a:gd name="T10" fmla="*/ 62 w 89"/>
                                      <a:gd name="T11" fmla="*/ 72 h 82"/>
                                      <a:gd name="T12" fmla="*/ 74 w 89"/>
                                      <a:gd name="T13" fmla="*/ 80 h 82"/>
                                      <a:gd name="T14" fmla="*/ 89 w 89"/>
                                      <a:gd name="T15" fmla="*/ 82 h 82"/>
                                      <a:gd name="T16" fmla="*/ 89 w 89"/>
                                      <a:gd name="T17" fmla="*/ 75 h 82"/>
                                      <a:gd name="T18" fmla="*/ 87 w 89"/>
                                      <a:gd name="T19" fmla="*/ 70 h 82"/>
                                      <a:gd name="T20" fmla="*/ 82 w 89"/>
                                      <a:gd name="T21" fmla="*/ 62 h 82"/>
                                      <a:gd name="T22" fmla="*/ 77 w 89"/>
                                      <a:gd name="T23" fmla="*/ 57 h 82"/>
                                      <a:gd name="T24" fmla="*/ 69 w 89"/>
                                      <a:gd name="T25" fmla="*/ 52 h 82"/>
                                      <a:gd name="T26" fmla="*/ 62 w 89"/>
                                      <a:gd name="T27" fmla="*/ 50 h 82"/>
                                      <a:gd name="T28" fmla="*/ 54 w 89"/>
                                      <a:gd name="T29" fmla="*/ 47 h 82"/>
                                      <a:gd name="T30" fmla="*/ 47 w 89"/>
                                      <a:gd name="T31" fmla="*/ 47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89" h="82">
                                        <a:moveTo>
                                          <a:pt x="47" y="4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7" y="47"/>
                                        </a:lnTo>
                                        <a:close/>
                                        <a:moveTo>
                                          <a:pt x="47" y="47"/>
                                        </a:moveTo>
                                        <a:lnTo>
                                          <a:pt x="52" y="62"/>
                                        </a:lnTo>
                                        <a:lnTo>
                                          <a:pt x="62" y="72"/>
                                        </a:lnTo>
                                        <a:lnTo>
                                          <a:pt x="74" y="80"/>
                                        </a:lnTo>
                                        <a:lnTo>
                                          <a:pt x="89" y="82"/>
                                        </a:lnTo>
                                        <a:lnTo>
                                          <a:pt x="89" y="75"/>
                                        </a:lnTo>
                                        <a:lnTo>
                                          <a:pt x="87" y="70"/>
                                        </a:lnTo>
                                        <a:lnTo>
                                          <a:pt x="82" y="62"/>
                                        </a:lnTo>
                                        <a:lnTo>
                                          <a:pt x="77" y="57"/>
                                        </a:lnTo>
                                        <a:lnTo>
                                          <a:pt x="69" y="52"/>
                                        </a:lnTo>
                                        <a:lnTo>
                                          <a:pt x="62" y="50"/>
                                        </a:lnTo>
                                        <a:lnTo>
                                          <a:pt x="54" y="47"/>
                                        </a:lnTo>
                                        <a:lnTo>
                                          <a:pt x="47" y="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52" name="Freeform 16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03" y="1285"/>
                                    <a:ext cx="47" cy="47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47 h 47"/>
                                      <a:gd name="T2" fmla="*/ 0 w 47"/>
                                      <a:gd name="T3" fmla="*/ 0 h 47"/>
                                      <a:gd name="T4" fmla="*/ 47 w 47"/>
                                      <a:gd name="T5" fmla="*/ 47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7" h="47">
                                        <a:moveTo>
                                          <a:pt x="47" y="4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7" y="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53" name="Freeform 16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50" y="1332"/>
                                    <a:ext cx="42" cy="35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0 h 35"/>
                                      <a:gd name="T2" fmla="*/ 5 w 42"/>
                                      <a:gd name="T3" fmla="*/ 15 h 35"/>
                                      <a:gd name="T4" fmla="*/ 15 w 42"/>
                                      <a:gd name="T5" fmla="*/ 25 h 35"/>
                                      <a:gd name="T6" fmla="*/ 27 w 42"/>
                                      <a:gd name="T7" fmla="*/ 33 h 35"/>
                                      <a:gd name="T8" fmla="*/ 42 w 42"/>
                                      <a:gd name="T9" fmla="*/ 35 h 35"/>
                                      <a:gd name="T10" fmla="*/ 42 w 42"/>
                                      <a:gd name="T11" fmla="*/ 28 h 35"/>
                                      <a:gd name="T12" fmla="*/ 40 w 42"/>
                                      <a:gd name="T13" fmla="*/ 23 h 35"/>
                                      <a:gd name="T14" fmla="*/ 35 w 42"/>
                                      <a:gd name="T15" fmla="*/ 15 h 35"/>
                                      <a:gd name="T16" fmla="*/ 30 w 42"/>
                                      <a:gd name="T17" fmla="*/ 10 h 35"/>
                                      <a:gd name="T18" fmla="*/ 22 w 42"/>
                                      <a:gd name="T19" fmla="*/ 5 h 35"/>
                                      <a:gd name="T20" fmla="*/ 15 w 42"/>
                                      <a:gd name="T21" fmla="*/ 3 h 35"/>
                                      <a:gd name="T22" fmla="*/ 7 w 42"/>
                                      <a:gd name="T23" fmla="*/ 0 h 35"/>
                                      <a:gd name="T24" fmla="*/ 0 w 42"/>
                                      <a:gd name="T25" fmla="*/ 0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2" h="35">
                                        <a:moveTo>
                                          <a:pt x="0" y="0"/>
                                        </a:moveTo>
                                        <a:lnTo>
                                          <a:pt x="5" y="15"/>
                                        </a:lnTo>
                                        <a:lnTo>
                                          <a:pt x="15" y="25"/>
                                        </a:lnTo>
                                        <a:lnTo>
                                          <a:pt x="27" y="33"/>
                                        </a:lnTo>
                                        <a:lnTo>
                                          <a:pt x="42" y="35"/>
                                        </a:lnTo>
                                        <a:lnTo>
                                          <a:pt x="42" y="28"/>
                                        </a:lnTo>
                                        <a:lnTo>
                                          <a:pt x="40" y="23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22" y="5"/>
                                        </a:lnTo>
                                        <a:lnTo>
                                          <a:pt x="15" y="3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54" name="Freeform 164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20" y="1320"/>
                                    <a:ext cx="89" cy="82"/>
                                  </a:xfrm>
                                  <a:custGeom>
                                    <a:avLst/>
                                    <a:gdLst>
                                      <a:gd name="T0" fmla="*/ 45 w 89"/>
                                      <a:gd name="T1" fmla="*/ 47 h 82"/>
                                      <a:gd name="T2" fmla="*/ 0 w 89"/>
                                      <a:gd name="T3" fmla="*/ 0 h 82"/>
                                      <a:gd name="T4" fmla="*/ 45 w 89"/>
                                      <a:gd name="T5" fmla="*/ 47 h 82"/>
                                      <a:gd name="T6" fmla="*/ 45 w 89"/>
                                      <a:gd name="T7" fmla="*/ 47 h 82"/>
                                      <a:gd name="T8" fmla="*/ 52 w 89"/>
                                      <a:gd name="T9" fmla="*/ 62 h 82"/>
                                      <a:gd name="T10" fmla="*/ 62 w 89"/>
                                      <a:gd name="T11" fmla="*/ 72 h 82"/>
                                      <a:gd name="T12" fmla="*/ 75 w 89"/>
                                      <a:gd name="T13" fmla="*/ 80 h 82"/>
                                      <a:gd name="T14" fmla="*/ 89 w 89"/>
                                      <a:gd name="T15" fmla="*/ 82 h 82"/>
                                      <a:gd name="T16" fmla="*/ 89 w 89"/>
                                      <a:gd name="T17" fmla="*/ 75 h 82"/>
                                      <a:gd name="T18" fmla="*/ 85 w 89"/>
                                      <a:gd name="T19" fmla="*/ 70 h 82"/>
                                      <a:gd name="T20" fmla="*/ 82 w 89"/>
                                      <a:gd name="T21" fmla="*/ 62 h 82"/>
                                      <a:gd name="T22" fmla="*/ 77 w 89"/>
                                      <a:gd name="T23" fmla="*/ 57 h 82"/>
                                      <a:gd name="T24" fmla="*/ 70 w 89"/>
                                      <a:gd name="T25" fmla="*/ 52 h 82"/>
                                      <a:gd name="T26" fmla="*/ 62 w 89"/>
                                      <a:gd name="T27" fmla="*/ 47 h 82"/>
                                      <a:gd name="T28" fmla="*/ 55 w 89"/>
                                      <a:gd name="T29" fmla="*/ 47 h 82"/>
                                      <a:gd name="T30" fmla="*/ 45 w 89"/>
                                      <a:gd name="T31" fmla="*/ 47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89" h="82">
                                        <a:moveTo>
                                          <a:pt x="45" y="4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5" y="47"/>
                                        </a:lnTo>
                                        <a:close/>
                                        <a:moveTo>
                                          <a:pt x="45" y="47"/>
                                        </a:moveTo>
                                        <a:lnTo>
                                          <a:pt x="52" y="62"/>
                                        </a:lnTo>
                                        <a:lnTo>
                                          <a:pt x="62" y="72"/>
                                        </a:lnTo>
                                        <a:lnTo>
                                          <a:pt x="75" y="80"/>
                                        </a:lnTo>
                                        <a:lnTo>
                                          <a:pt x="89" y="82"/>
                                        </a:lnTo>
                                        <a:lnTo>
                                          <a:pt x="89" y="75"/>
                                        </a:lnTo>
                                        <a:lnTo>
                                          <a:pt x="85" y="70"/>
                                        </a:lnTo>
                                        <a:lnTo>
                                          <a:pt x="82" y="62"/>
                                        </a:lnTo>
                                        <a:lnTo>
                                          <a:pt x="77" y="57"/>
                                        </a:lnTo>
                                        <a:lnTo>
                                          <a:pt x="70" y="52"/>
                                        </a:lnTo>
                                        <a:lnTo>
                                          <a:pt x="62" y="47"/>
                                        </a:lnTo>
                                        <a:lnTo>
                                          <a:pt x="55" y="47"/>
                                        </a:lnTo>
                                        <a:lnTo>
                                          <a:pt x="45" y="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55" name="Freeform 16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20" y="1320"/>
                                    <a:ext cx="45" cy="47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47 h 47"/>
                                      <a:gd name="T2" fmla="*/ 0 w 45"/>
                                      <a:gd name="T3" fmla="*/ 0 h 47"/>
                                      <a:gd name="T4" fmla="*/ 45 w 45"/>
                                      <a:gd name="T5" fmla="*/ 47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5" h="47">
                                        <a:moveTo>
                                          <a:pt x="45" y="4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5" y="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56" name="Freeform 16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65" y="1367"/>
                                    <a:ext cx="44" cy="35"/>
                                  </a:xfrm>
                                  <a:custGeom>
                                    <a:avLst/>
                                    <a:gdLst>
                                      <a:gd name="T0" fmla="*/ 0 w 44"/>
                                      <a:gd name="T1" fmla="*/ 0 h 35"/>
                                      <a:gd name="T2" fmla="*/ 7 w 44"/>
                                      <a:gd name="T3" fmla="*/ 15 h 35"/>
                                      <a:gd name="T4" fmla="*/ 17 w 44"/>
                                      <a:gd name="T5" fmla="*/ 25 h 35"/>
                                      <a:gd name="T6" fmla="*/ 30 w 44"/>
                                      <a:gd name="T7" fmla="*/ 33 h 35"/>
                                      <a:gd name="T8" fmla="*/ 44 w 44"/>
                                      <a:gd name="T9" fmla="*/ 35 h 35"/>
                                      <a:gd name="T10" fmla="*/ 44 w 44"/>
                                      <a:gd name="T11" fmla="*/ 28 h 35"/>
                                      <a:gd name="T12" fmla="*/ 40 w 44"/>
                                      <a:gd name="T13" fmla="*/ 23 h 35"/>
                                      <a:gd name="T14" fmla="*/ 37 w 44"/>
                                      <a:gd name="T15" fmla="*/ 15 h 35"/>
                                      <a:gd name="T16" fmla="*/ 32 w 44"/>
                                      <a:gd name="T17" fmla="*/ 10 h 35"/>
                                      <a:gd name="T18" fmla="*/ 25 w 44"/>
                                      <a:gd name="T19" fmla="*/ 5 h 35"/>
                                      <a:gd name="T20" fmla="*/ 17 w 44"/>
                                      <a:gd name="T21" fmla="*/ 0 h 35"/>
                                      <a:gd name="T22" fmla="*/ 10 w 44"/>
                                      <a:gd name="T23" fmla="*/ 0 h 35"/>
                                      <a:gd name="T24" fmla="*/ 0 w 44"/>
                                      <a:gd name="T25" fmla="*/ 0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4" h="35">
                                        <a:moveTo>
                                          <a:pt x="0" y="0"/>
                                        </a:moveTo>
                                        <a:lnTo>
                                          <a:pt x="7" y="15"/>
                                        </a:lnTo>
                                        <a:lnTo>
                                          <a:pt x="17" y="25"/>
                                        </a:lnTo>
                                        <a:lnTo>
                                          <a:pt x="30" y="33"/>
                                        </a:lnTo>
                                        <a:lnTo>
                                          <a:pt x="44" y="35"/>
                                        </a:lnTo>
                                        <a:lnTo>
                                          <a:pt x="44" y="28"/>
                                        </a:lnTo>
                                        <a:lnTo>
                                          <a:pt x="40" y="23"/>
                                        </a:lnTo>
                                        <a:lnTo>
                                          <a:pt x="37" y="15"/>
                                        </a:lnTo>
                                        <a:lnTo>
                                          <a:pt x="32" y="10"/>
                                        </a:lnTo>
                                        <a:lnTo>
                                          <a:pt x="25" y="5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57" name="Freeform 164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75" y="1192"/>
                                    <a:ext cx="77" cy="100"/>
                                  </a:xfrm>
                                  <a:custGeom>
                                    <a:avLst/>
                                    <a:gdLst>
                                      <a:gd name="T0" fmla="*/ 35 w 77"/>
                                      <a:gd name="T1" fmla="*/ 63 h 100"/>
                                      <a:gd name="T2" fmla="*/ 0 w 77"/>
                                      <a:gd name="T3" fmla="*/ 0 h 100"/>
                                      <a:gd name="T4" fmla="*/ 35 w 77"/>
                                      <a:gd name="T5" fmla="*/ 63 h 100"/>
                                      <a:gd name="T6" fmla="*/ 35 w 77"/>
                                      <a:gd name="T7" fmla="*/ 63 h 100"/>
                                      <a:gd name="T8" fmla="*/ 40 w 77"/>
                                      <a:gd name="T9" fmla="*/ 80 h 100"/>
                                      <a:gd name="T10" fmla="*/ 50 w 77"/>
                                      <a:gd name="T11" fmla="*/ 90 h 100"/>
                                      <a:gd name="T12" fmla="*/ 55 w 77"/>
                                      <a:gd name="T13" fmla="*/ 95 h 100"/>
                                      <a:gd name="T14" fmla="*/ 62 w 77"/>
                                      <a:gd name="T15" fmla="*/ 98 h 100"/>
                                      <a:gd name="T16" fmla="*/ 70 w 77"/>
                                      <a:gd name="T17" fmla="*/ 100 h 100"/>
                                      <a:gd name="T18" fmla="*/ 77 w 77"/>
                                      <a:gd name="T19" fmla="*/ 100 h 100"/>
                                      <a:gd name="T20" fmla="*/ 77 w 77"/>
                                      <a:gd name="T21" fmla="*/ 93 h 100"/>
                                      <a:gd name="T22" fmla="*/ 75 w 77"/>
                                      <a:gd name="T23" fmla="*/ 85 h 100"/>
                                      <a:gd name="T24" fmla="*/ 70 w 77"/>
                                      <a:gd name="T25" fmla="*/ 78 h 100"/>
                                      <a:gd name="T26" fmla="*/ 65 w 77"/>
                                      <a:gd name="T27" fmla="*/ 73 h 100"/>
                                      <a:gd name="T28" fmla="*/ 57 w 77"/>
                                      <a:gd name="T29" fmla="*/ 68 h 100"/>
                                      <a:gd name="T30" fmla="*/ 50 w 77"/>
                                      <a:gd name="T31" fmla="*/ 63 h 100"/>
                                      <a:gd name="T32" fmla="*/ 43 w 77"/>
                                      <a:gd name="T33" fmla="*/ 63 h 100"/>
                                      <a:gd name="T34" fmla="*/ 35 w 77"/>
                                      <a:gd name="T35" fmla="*/ 63 h 1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7" h="100">
                                        <a:moveTo>
                                          <a:pt x="35" y="6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5" y="63"/>
                                        </a:lnTo>
                                        <a:close/>
                                        <a:moveTo>
                                          <a:pt x="35" y="63"/>
                                        </a:moveTo>
                                        <a:lnTo>
                                          <a:pt x="40" y="80"/>
                                        </a:lnTo>
                                        <a:lnTo>
                                          <a:pt x="50" y="90"/>
                                        </a:lnTo>
                                        <a:lnTo>
                                          <a:pt x="55" y="95"/>
                                        </a:lnTo>
                                        <a:lnTo>
                                          <a:pt x="62" y="98"/>
                                        </a:lnTo>
                                        <a:lnTo>
                                          <a:pt x="70" y="100"/>
                                        </a:lnTo>
                                        <a:lnTo>
                                          <a:pt x="77" y="100"/>
                                        </a:lnTo>
                                        <a:lnTo>
                                          <a:pt x="77" y="93"/>
                                        </a:lnTo>
                                        <a:lnTo>
                                          <a:pt x="75" y="85"/>
                                        </a:lnTo>
                                        <a:lnTo>
                                          <a:pt x="70" y="78"/>
                                        </a:lnTo>
                                        <a:lnTo>
                                          <a:pt x="65" y="73"/>
                                        </a:lnTo>
                                        <a:lnTo>
                                          <a:pt x="57" y="68"/>
                                        </a:lnTo>
                                        <a:lnTo>
                                          <a:pt x="50" y="63"/>
                                        </a:lnTo>
                                        <a:lnTo>
                                          <a:pt x="43" y="63"/>
                                        </a:lnTo>
                                        <a:lnTo>
                                          <a:pt x="35" y="6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58" name="Freeform 16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75" y="1192"/>
                                    <a:ext cx="35" cy="63"/>
                                  </a:xfrm>
                                  <a:custGeom>
                                    <a:avLst/>
                                    <a:gdLst>
                                      <a:gd name="T0" fmla="*/ 35 w 35"/>
                                      <a:gd name="T1" fmla="*/ 63 h 63"/>
                                      <a:gd name="T2" fmla="*/ 0 w 35"/>
                                      <a:gd name="T3" fmla="*/ 0 h 63"/>
                                      <a:gd name="T4" fmla="*/ 35 w 35"/>
                                      <a:gd name="T5" fmla="*/ 63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5" h="63">
                                        <a:moveTo>
                                          <a:pt x="35" y="6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5" y="6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59" name="Freeform 16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10" y="1255"/>
                                    <a:ext cx="42" cy="37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0 h 37"/>
                                      <a:gd name="T2" fmla="*/ 5 w 42"/>
                                      <a:gd name="T3" fmla="*/ 17 h 37"/>
                                      <a:gd name="T4" fmla="*/ 15 w 42"/>
                                      <a:gd name="T5" fmla="*/ 27 h 37"/>
                                      <a:gd name="T6" fmla="*/ 20 w 42"/>
                                      <a:gd name="T7" fmla="*/ 32 h 37"/>
                                      <a:gd name="T8" fmla="*/ 27 w 42"/>
                                      <a:gd name="T9" fmla="*/ 35 h 37"/>
                                      <a:gd name="T10" fmla="*/ 35 w 42"/>
                                      <a:gd name="T11" fmla="*/ 37 h 37"/>
                                      <a:gd name="T12" fmla="*/ 42 w 42"/>
                                      <a:gd name="T13" fmla="*/ 37 h 37"/>
                                      <a:gd name="T14" fmla="*/ 42 w 42"/>
                                      <a:gd name="T15" fmla="*/ 30 h 37"/>
                                      <a:gd name="T16" fmla="*/ 40 w 42"/>
                                      <a:gd name="T17" fmla="*/ 22 h 37"/>
                                      <a:gd name="T18" fmla="*/ 35 w 42"/>
                                      <a:gd name="T19" fmla="*/ 15 h 37"/>
                                      <a:gd name="T20" fmla="*/ 30 w 42"/>
                                      <a:gd name="T21" fmla="*/ 10 h 37"/>
                                      <a:gd name="T22" fmla="*/ 22 w 42"/>
                                      <a:gd name="T23" fmla="*/ 5 h 37"/>
                                      <a:gd name="T24" fmla="*/ 15 w 42"/>
                                      <a:gd name="T25" fmla="*/ 0 h 37"/>
                                      <a:gd name="T26" fmla="*/ 8 w 42"/>
                                      <a:gd name="T27" fmla="*/ 0 h 37"/>
                                      <a:gd name="T28" fmla="*/ 0 w 42"/>
                                      <a:gd name="T29" fmla="*/ 0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2" h="37">
                                        <a:moveTo>
                                          <a:pt x="0" y="0"/>
                                        </a:moveTo>
                                        <a:lnTo>
                                          <a:pt x="5" y="17"/>
                                        </a:lnTo>
                                        <a:lnTo>
                                          <a:pt x="15" y="27"/>
                                        </a:lnTo>
                                        <a:lnTo>
                                          <a:pt x="20" y="32"/>
                                        </a:lnTo>
                                        <a:lnTo>
                                          <a:pt x="27" y="35"/>
                                        </a:lnTo>
                                        <a:lnTo>
                                          <a:pt x="35" y="37"/>
                                        </a:lnTo>
                                        <a:lnTo>
                                          <a:pt x="42" y="37"/>
                                        </a:lnTo>
                                        <a:lnTo>
                                          <a:pt x="42" y="30"/>
                                        </a:lnTo>
                                        <a:lnTo>
                                          <a:pt x="40" y="22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22" y="5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60" name="Freeform 165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53" y="1158"/>
                                    <a:ext cx="84" cy="97"/>
                                  </a:xfrm>
                                  <a:custGeom>
                                    <a:avLst/>
                                    <a:gdLst>
                                      <a:gd name="T0" fmla="*/ 42 w 84"/>
                                      <a:gd name="T1" fmla="*/ 62 h 97"/>
                                      <a:gd name="T2" fmla="*/ 0 w 84"/>
                                      <a:gd name="T3" fmla="*/ 0 h 97"/>
                                      <a:gd name="T4" fmla="*/ 42 w 84"/>
                                      <a:gd name="T5" fmla="*/ 62 h 97"/>
                                      <a:gd name="T6" fmla="*/ 42 w 84"/>
                                      <a:gd name="T7" fmla="*/ 62 h 97"/>
                                      <a:gd name="T8" fmla="*/ 50 w 84"/>
                                      <a:gd name="T9" fmla="*/ 77 h 97"/>
                                      <a:gd name="T10" fmla="*/ 57 w 84"/>
                                      <a:gd name="T11" fmla="*/ 87 h 97"/>
                                      <a:gd name="T12" fmla="*/ 65 w 84"/>
                                      <a:gd name="T13" fmla="*/ 92 h 97"/>
                                      <a:gd name="T14" fmla="*/ 70 w 84"/>
                                      <a:gd name="T15" fmla="*/ 94 h 97"/>
                                      <a:gd name="T16" fmla="*/ 77 w 84"/>
                                      <a:gd name="T17" fmla="*/ 97 h 97"/>
                                      <a:gd name="T18" fmla="*/ 84 w 84"/>
                                      <a:gd name="T19" fmla="*/ 97 h 97"/>
                                      <a:gd name="T20" fmla="*/ 84 w 84"/>
                                      <a:gd name="T21" fmla="*/ 89 h 97"/>
                                      <a:gd name="T22" fmla="*/ 82 w 84"/>
                                      <a:gd name="T23" fmla="*/ 82 h 97"/>
                                      <a:gd name="T24" fmla="*/ 77 w 84"/>
                                      <a:gd name="T25" fmla="*/ 74 h 97"/>
                                      <a:gd name="T26" fmla="*/ 72 w 84"/>
                                      <a:gd name="T27" fmla="*/ 69 h 97"/>
                                      <a:gd name="T28" fmla="*/ 67 w 84"/>
                                      <a:gd name="T29" fmla="*/ 64 h 97"/>
                                      <a:gd name="T30" fmla="*/ 60 w 84"/>
                                      <a:gd name="T31" fmla="*/ 62 h 97"/>
                                      <a:gd name="T32" fmla="*/ 50 w 84"/>
                                      <a:gd name="T33" fmla="*/ 59 h 97"/>
                                      <a:gd name="T34" fmla="*/ 42 w 84"/>
                                      <a:gd name="T35" fmla="*/ 62 h 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84" h="97">
                                        <a:moveTo>
                                          <a:pt x="42" y="6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2" y="62"/>
                                        </a:lnTo>
                                        <a:close/>
                                        <a:moveTo>
                                          <a:pt x="42" y="62"/>
                                        </a:moveTo>
                                        <a:lnTo>
                                          <a:pt x="50" y="77"/>
                                        </a:lnTo>
                                        <a:lnTo>
                                          <a:pt x="57" y="87"/>
                                        </a:lnTo>
                                        <a:lnTo>
                                          <a:pt x="65" y="92"/>
                                        </a:lnTo>
                                        <a:lnTo>
                                          <a:pt x="70" y="94"/>
                                        </a:lnTo>
                                        <a:lnTo>
                                          <a:pt x="77" y="97"/>
                                        </a:lnTo>
                                        <a:lnTo>
                                          <a:pt x="84" y="97"/>
                                        </a:lnTo>
                                        <a:lnTo>
                                          <a:pt x="84" y="89"/>
                                        </a:lnTo>
                                        <a:lnTo>
                                          <a:pt x="82" y="82"/>
                                        </a:lnTo>
                                        <a:lnTo>
                                          <a:pt x="77" y="74"/>
                                        </a:lnTo>
                                        <a:lnTo>
                                          <a:pt x="72" y="69"/>
                                        </a:lnTo>
                                        <a:lnTo>
                                          <a:pt x="67" y="64"/>
                                        </a:lnTo>
                                        <a:lnTo>
                                          <a:pt x="60" y="62"/>
                                        </a:lnTo>
                                        <a:lnTo>
                                          <a:pt x="50" y="59"/>
                                        </a:lnTo>
                                        <a:lnTo>
                                          <a:pt x="42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61" name="Freeform 16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53" y="1158"/>
                                    <a:ext cx="42" cy="62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62 h 62"/>
                                      <a:gd name="T2" fmla="*/ 0 w 42"/>
                                      <a:gd name="T3" fmla="*/ 0 h 62"/>
                                      <a:gd name="T4" fmla="*/ 42 w 42"/>
                                      <a:gd name="T5" fmla="*/ 62 h 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62">
                                        <a:moveTo>
                                          <a:pt x="42" y="6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2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62" name="Freeform 16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95" y="1217"/>
                                    <a:ext cx="42" cy="38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3 h 38"/>
                                      <a:gd name="T2" fmla="*/ 8 w 42"/>
                                      <a:gd name="T3" fmla="*/ 18 h 38"/>
                                      <a:gd name="T4" fmla="*/ 15 w 42"/>
                                      <a:gd name="T5" fmla="*/ 28 h 38"/>
                                      <a:gd name="T6" fmla="*/ 23 w 42"/>
                                      <a:gd name="T7" fmla="*/ 33 h 38"/>
                                      <a:gd name="T8" fmla="*/ 28 w 42"/>
                                      <a:gd name="T9" fmla="*/ 35 h 38"/>
                                      <a:gd name="T10" fmla="*/ 35 w 42"/>
                                      <a:gd name="T11" fmla="*/ 38 h 38"/>
                                      <a:gd name="T12" fmla="*/ 42 w 42"/>
                                      <a:gd name="T13" fmla="*/ 38 h 38"/>
                                      <a:gd name="T14" fmla="*/ 42 w 42"/>
                                      <a:gd name="T15" fmla="*/ 30 h 38"/>
                                      <a:gd name="T16" fmla="*/ 40 w 42"/>
                                      <a:gd name="T17" fmla="*/ 23 h 38"/>
                                      <a:gd name="T18" fmla="*/ 35 w 42"/>
                                      <a:gd name="T19" fmla="*/ 15 h 38"/>
                                      <a:gd name="T20" fmla="*/ 30 w 42"/>
                                      <a:gd name="T21" fmla="*/ 10 h 38"/>
                                      <a:gd name="T22" fmla="*/ 25 w 42"/>
                                      <a:gd name="T23" fmla="*/ 5 h 38"/>
                                      <a:gd name="T24" fmla="*/ 18 w 42"/>
                                      <a:gd name="T25" fmla="*/ 3 h 38"/>
                                      <a:gd name="T26" fmla="*/ 8 w 42"/>
                                      <a:gd name="T27" fmla="*/ 0 h 38"/>
                                      <a:gd name="T28" fmla="*/ 0 w 42"/>
                                      <a:gd name="T29" fmla="*/ 3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2" h="38">
                                        <a:moveTo>
                                          <a:pt x="0" y="3"/>
                                        </a:moveTo>
                                        <a:lnTo>
                                          <a:pt x="8" y="18"/>
                                        </a:lnTo>
                                        <a:lnTo>
                                          <a:pt x="15" y="28"/>
                                        </a:lnTo>
                                        <a:lnTo>
                                          <a:pt x="23" y="33"/>
                                        </a:lnTo>
                                        <a:lnTo>
                                          <a:pt x="28" y="35"/>
                                        </a:lnTo>
                                        <a:lnTo>
                                          <a:pt x="35" y="38"/>
                                        </a:lnTo>
                                        <a:lnTo>
                                          <a:pt x="42" y="38"/>
                                        </a:lnTo>
                                        <a:lnTo>
                                          <a:pt x="42" y="30"/>
                                        </a:lnTo>
                                        <a:lnTo>
                                          <a:pt x="40" y="23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25" y="5"/>
                                        </a:lnTo>
                                        <a:lnTo>
                                          <a:pt x="18" y="3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0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63" name="Freeform 165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45" y="1130"/>
                                    <a:ext cx="80" cy="92"/>
                                  </a:xfrm>
                                  <a:custGeom>
                                    <a:avLst/>
                                    <a:gdLst>
                                      <a:gd name="T0" fmla="*/ 38 w 80"/>
                                      <a:gd name="T1" fmla="*/ 55 h 92"/>
                                      <a:gd name="T2" fmla="*/ 0 w 80"/>
                                      <a:gd name="T3" fmla="*/ 0 h 92"/>
                                      <a:gd name="T4" fmla="*/ 38 w 80"/>
                                      <a:gd name="T5" fmla="*/ 55 h 92"/>
                                      <a:gd name="T6" fmla="*/ 38 w 80"/>
                                      <a:gd name="T7" fmla="*/ 55 h 92"/>
                                      <a:gd name="T8" fmla="*/ 43 w 80"/>
                                      <a:gd name="T9" fmla="*/ 70 h 92"/>
                                      <a:gd name="T10" fmla="*/ 53 w 80"/>
                                      <a:gd name="T11" fmla="*/ 82 h 92"/>
                                      <a:gd name="T12" fmla="*/ 58 w 80"/>
                                      <a:gd name="T13" fmla="*/ 87 h 92"/>
                                      <a:gd name="T14" fmla="*/ 65 w 80"/>
                                      <a:gd name="T15" fmla="*/ 90 h 92"/>
                                      <a:gd name="T16" fmla="*/ 73 w 80"/>
                                      <a:gd name="T17" fmla="*/ 92 h 92"/>
                                      <a:gd name="T18" fmla="*/ 80 w 80"/>
                                      <a:gd name="T19" fmla="*/ 92 h 92"/>
                                      <a:gd name="T20" fmla="*/ 80 w 80"/>
                                      <a:gd name="T21" fmla="*/ 85 h 92"/>
                                      <a:gd name="T22" fmla="*/ 78 w 80"/>
                                      <a:gd name="T23" fmla="*/ 77 h 92"/>
                                      <a:gd name="T24" fmla="*/ 73 w 80"/>
                                      <a:gd name="T25" fmla="*/ 70 h 92"/>
                                      <a:gd name="T26" fmla="*/ 68 w 80"/>
                                      <a:gd name="T27" fmla="*/ 65 h 92"/>
                                      <a:gd name="T28" fmla="*/ 63 w 80"/>
                                      <a:gd name="T29" fmla="*/ 60 h 92"/>
                                      <a:gd name="T30" fmla="*/ 55 w 80"/>
                                      <a:gd name="T31" fmla="*/ 55 h 92"/>
                                      <a:gd name="T32" fmla="*/ 45 w 80"/>
                                      <a:gd name="T33" fmla="*/ 55 h 92"/>
                                      <a:gd name="T34" fmla="*/ 38 w 80"/>
                                      <a:gd name="T35" fmla="*/ 55 h 9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80" h="92">
                                        <a:moveTo>
                                          <a:pt x="38" y="5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8" y="55"/>
                                        </a:lnTo>
                                        <a:close/>
                                        <a:moveTo>
                                          <a:pt x="38" y="55"/>
                                        </a:moveTo>
                                        <a:lnTo>
                                          <a:pt x="43" y="70"/>
                                        </a:lnTo>
                                        <a:lnTo>
                                          <a:pt x="53" y="82"/>
                                        </a:lnTo>
                                        <a:lnTo>
                                          <a:pt x="58" y="87"/>
                                        </a:lnTo>
                                        <a:lnTo>
                                          <a:pt x="65" y="90"/>
                                        </a:lnTo>
                                        <a:lnTo>
                                          <a:pt x="73" y="92"/>
                                        </a:lnTo>
                                        <a:lnTo>
                                          <a:pt x="80" y="92"/>
                                        </a:lnTo>
                                        <a:lnTo>
                                          <a:pt x="80" y="85"/>
                                        </a:lnTo>
                                        <a:lnTo>
                                          <a:pt x="78" y="77"/>
                                        </a:lnTo>
                                        <a:lnTo>
                                          <a:pt x="73" y="70"/>
                                        </a:lnTo>
                                        <a:lnTo>
                                          <a:pt x="68" y="65"/>
                                        </a:lnTo>
                                        <a:lnTo>
                                          <a:pt x="63" y="60"/>
                                        </a:lnTo>
                                        <a:lnTo>
                                          <a:pt x="55" y="55"/>
                                        </a:lnTo>
                                        <a:lnTo>
                                          <a:pt x="45" y="55"/>
                                        </a:lnTo>
                                        <a:lnTo>
                                          <a:pt x="38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64" name="Freeform 16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45" y="1130"/>
                                    <a:ext cx="38" cy="55"/>
                                  </a:xfrm>
                                  <a:custGeom>
                                    <a:avLst/>
                                    <a:gdLst>
                                      <a:gd name="T0" fmla="*/ 38 w 38"/>
                                      <a:gd name="T1" fmla="*/ 55 h 55"/>
                                      <a:gd name="T2" fmla="*/ 0 w 38"/>
                                      <a:gd name="T3" fmla="*/ 0 h 55"/>
                                      <a:gd name="T4" fmla="*/ 38 w 38"/>
                                      <a:gd name="T5" fmla="*/ 55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8" h="55">
                                        <a:moveTo>
                                          <a:pt x="38" y="5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8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65" name="Freeform 16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83" y="1185"/>
                                    <a:ext cx="42" cy="37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0 h 37"/>
                                      <a:gd name="T2" fmla="*/ 5 w 42"/>
                                      <a:gd name="T3" fmla="*/ 15 h 37"/>
                                      <a:gd name="T4" fmla="*/ 15 w 42"/>
                                      <a:gd name="T5" fmla="*/ 27 h 37"/>
                                      <a:gd name="T6" fmla="*/ 20 w 42"/>
                                      <a:gd name="T7" fmla="*/ 32 h 37"/>
                                      <a:gd name="T8" fmla="*/ 27 w 42"/>
                                      <a:gd name="T9" fmla="*/ 35 h 37"/>
                                      <a:gd name="T10" fmla="*/ 35 w 42"/>
                                      <a:gd name="T11" fmla="*/ 37 h 37"/>
                                      <a:gd name="T12" fmla="*/ 42 w 42"/>
                                      <a:gd name="T13" fmla="*/ 37 h 37"/>
                                      <a:gd name="T14" fmla="*/ 42 w 42"/>
                                      <a:gd name="T15" fmla="*/ 30 h 37"/>
                                      <a:gd name="T16" fmla="*/ 40 w 42"/>
                                      <a:gd name="T17" fmla="*/ 22 h 37"/>
                                      <a:gd name="T18" fmla="*/ 35 w 42"/>
                                      <a:gd name="T19" fmla="*/ 15 h 37"/>
                                      <a:gd name="T20" fmla="*/ 30 w 42"/>
                                      <a:gd name="T21" fmla="*/ 10 h 37"/>
                                      <a:gd name="T22" fmla="*/ 25 w 42"/>
                                      <a:gd name="T23" fmla="*/ 5 h 37"/>
                                      <a:gd name="T24" fmla="*/ 17 w 42"/>
                                      <a:gd name="T25" fmla="*/ 0 h 37"/>
                                      <a:gd name="T26" fmla="*/ 7 w 42"/>
                                      <a:gd name="T27" fmla="*/ 0 h 37"/>
                                      <a:gd name="T28" fmla="*/ 0 w 42"/>
                                      <a:gd name="T29" fmla="*/ 0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2" h="37">
                                        <a:moveTo>
                                          <a:pt x="0" y="0"/>
                                        </a:moveTo>
                                        <a:lnTo>
                                          <a:pt x="5" y="15"/>
                                        </a:lnTo>
                                        <a:lnTo>
                                          <a:pt x="15" y="27"/>
                                        </a:lnTo>
                                        <a:lnTo>
                                          <a:pt x="20" y="32"/>
                                        </a:lnTo>
                                        <a:lnTo>
                                          <a:pt x="27" y="35"/>
                                        </a:lnTo>
                                        <a:lnTo>
                                          <a:pt x="35" y="37"/>
                                        </a:lnTo>
                                        <a:lnTo>
                                          <a:pt x="42" y="37"/>
                                        </a:lnTo>
                                        <a:lnTo>
                                          <a:pt x="42" y="30"/>
                                        </a:lnTo>
                                        <a:lnTo>
                                          <a:pt x="40" y="22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25" y="5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66" name="Freeform 165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36" y="1083"/>
                                    <a:ext cx="74" cy="99"/>
                                  </a:xfrm>
                                  <a:custGeom>
                                    <a:avLst/>
                                    <a:gdLst>
                                      <a:gd name="T0" fmla="*/ 32 w 74"/>
                                      <a:gd name="T1" fmla="*/ 62 h 99"/>
                                      <a:gd name="T2" fmla="*/ 0 w 74"/>
                                      <a:gd name="T3" fmla="*/ 0 h 99"/>
                                      <a:gd name="T4" fmla="*/ 32 w 74"/>
                                      <a:gd name="T5" fmla="*/ 62 h 99"/>
                                      <a:gd name="T6" fmla="*/ 32 w 74"/>
                                      <a:gd name="T7" fmla="*/ 62 h 99"/>
                                      <a:gd name="T8" fmla="*/ 37 w 74"/>
                                      <a:gd name="T9" fmla="*/ 80 h 99"/>
                                      <a:gd name="T10" fmla="*/ 47 w 74"/>
                                      <a:gd name="T11" fmla="*/ 89 h 99"/>
                                      <a:gd name="T12" fmla="*/ 52 w 74"/>
                                      <a:gd name="T13" fmla="*/ 94 h 99"/>
                                      <a:gd name="T14" fmla="*/ 59 w 74"/>
                                      <a:gd name="T15" fmla="*/ 97 h 99"/>
                                      <a:gd name="T16" fmla="*/ 67 w 74"/>
                                      <a:gd name="T17" fmla="*/ 99 h 99"/>
                                      <a:gd name="T18" fmla="*/ 74 w 74"/>
                                      <a:gd name="T19" fmla="*/ 99 h 99"/>
                                      <a:gd name="T20" fmla="*/ 72 w 74"/>
                                      <a:gd name="T21" fmla="*/ 92 h 99"/>
                                      <a:gd name="T22" fmla="*/ 72 w 74"/>
                                      <a:gd name="T23" fmla="*/ 85 h 99"/>
                                      <a:gd name="T24" fmla="*/ 67 w 74"/>
                                      <a:gd name="T25" fmla="*/ 77 h 99"/>
                                      <a:gd name="T26" fmla="*/ 62 w 74"/>
                                      <a:gd name="T27" fmla="*/ 72 h 99"/>
                                      <a:gd name="T28" fmla="*/ 54 w 74"/>
                                      <a:gd name="T29" fmla="*/ 67 h 99"/>
                                      <a:gd name="T30" fmla="*/ 47 w 74"/>
                                      <a:gd name="T31" fmla="*/ 65 h 99"/>
                                      <a:gd name="T32" fmla="*/ 39 w 74"/>
                                      <a:gd name="T33" fmla="*/ 62 h 99"/>
                                      <a:gd name="T34" fmla="*/ 32 w 74"/>
                                      <a:gd name="T35" fmla="*/ 62 h 9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74" h="99">
                                        <a:moveTo>
                                          <a:pt x="32" y="6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2" y="62"/>
                                        </a:lnTo>
                                        <a:close/>
                                        <a:moveTo>
                                          <a:pt x="32" y="62"/>
                                        </a:moveTo>
                                        <a:lnTo>
                                          <a:pt x="37" y="80"/>
                                        </a:lnTo>
                                        <a:lnTo>
                                          <a:pt x="47" y="89"/>
                                        </a:lnTo>
                                        <a:lnTo>
                                          <a:pt x="52" y="94"/>
                                        </a:lnTo>
                                        <a:lnTo>
                                          <a:pt x="59" y="97"/>
                                        </a:lnTo>
                                        <a:lnTo>
                                          <a:pt x="67" y="99"/>
                                        </a:lnTo>
                                        <a:lnTo>
                                          <a:pt x="74" y="99"/>
                                        </a:lnTo>
                                        <a:lnTo>
                                          <a:pt x="72" y="92"/>
                                        </a:lnTo>
                                        <a:lnTo>
                                          <a:pt x="72" y="85"/>
                                        </a:lnTo>
                                        <a:lnTo>
                                          <a:pt x="67" y="77"/>
                                        </a:lnTo>
                                        <a:lnTo>
                                          <a:pt x="62" y="72"/>
                                        </a:lnTo>
                                        <a:lnTo>
                                          <a:pt x="54" y="67"/>
                                        </a:lnTo>
                                        <a:lnTo>
                                          <a:pt x="47" y="65"/>
                                        </a:lnTo>
                                        <a:lnTo>
                                          <a:pt x="39" y="62"/>
                                        </a:lnTo>
                                        <a:lnTo>
                                          <a:pt x="32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67" name="Freeform 16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36" y="1083"/>
                                    <a:ext cx="32" cy="62"/>
                                  </a:xfrm>
                                  <a:custGeom>
                                    <a:avLst/>
                                    <a:gdLst>
                                      <a:gd name="T0" fmla="*/ 32 w 32"/>
                                      <a:gd name="T1" fmla="*/ 62 h 62"/>
                                      <a:gd name="T2" fmla="*/ 0 w 32"/>
                                      <a:gd name="T3" fmla="*/ 0 h 62"/>
                                      <a:gd name="T4" fmla="*/ 32 w 32"/>
                                      <a:gd name="T5" fmla="*/ 62 h 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62">
                                        <a:moveTo>
                                          <a:pt x="32" y="6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2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68" name="Freeform 16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68" y="1145"/>
                                    <a:ext cx="42" cy="37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0 h 37"/>
                                      <a:gd name="T2" fmla="*/ 5 w 42"/>
                                      <a:gd name="T3" fmla="*/ 18 h 37"/>
                                      <a:gd name="T4" fmla="*/ 15 w 42"/>
                                      <a:gd name="T5" fmla="*/ 27 h 37"/>
                                      <a:gd name="T6" fmla="*/ 20 w 42"/>
                                      <a:gd name="T7" fmla="*/ 32 h 37"/>
                                      <a:gd name="T8" fmla="*/ 27 w 42"/>
                                      <a:gd name="T9" fmla="*/ 35 h 37"/>
                                      <a:gd name="T10" fmla="*/ 35 w 42"/>
                                      <a:gd name="T11" fmla="*/ 37 h 37"/>
                                      <a:gd name="T12" fmla="*/ 42 w 42"/>
                                      <a:gd name="T13" fmla="*/ 37 h 37"/>
                                      <a:gd name="T14" fmla="*/ 40 w 42"/>
                                      <a:gd name="T15" fmla="*/ 30 h 37"/>
                                      <a:gd name="T16" fmla="*/ 40 w 42"/>
                                      <a:gd name="T17" fmla="*/ 23 h 37"/>
                                      <a:gd name="T18" fmla="*/ 35 w 42"/>
                                      <a:gd name="T19" fmla="*/ 15 h 37"/>
                                      <a:gd name="T20" fmla="*/ 30 w 42"/>
                                      <a:gd name="T21" fmla="*/ 10 h 37"/>
                                      <a:gd name="T22" fmla="*/ 22 w 42"/>
                                      <a:gd name="T23" fmla="*/ 5 h 37"/>
                                      <a:gd name="T24" fmla="*/ 15 w 42"/>
                                      <a:gd name="T25" fmla="*/ 3 h 37"/>
                                      <a:gd name="T26" fmla="*/ 7 w 42"/>
                                      <a:gd name="T27" fmla="*/ 0 h 37"/>
                                      <a:gd name="T28" fmla="*/ 0 w 42"/>
                                      <a:gd name="T29" fmla="*/ 0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42" h="37">
                                        <a:moveTo>
                                          <a:pt x="0" y="0"/>
                                        </a:moveTo>
                                        <a:lnTo>
                                          <a:pt x="5" y="18"/>
                                        </a:lnTo>
                                        <a:lnTo>
                                          <a:pt x="15" y="27"/>
                                        </a:lnTo>
                                        <a:lnTo>
                                          <a:pt x="20" y="32"/>
                                        </a:lnTo>
                                        <a:lnTo>
                                          <a:pt x="27" y="35"/>
                                        </a:lnTo>
                                        <a:lnTo>
                                          <a:pt x="35" y="37"/>
                                        </a:lnTo>
                                        <a:lnTo>
                                          <a:pt x="42" y="37"/>
                                        </a:lnTo>
                                        <a:lnTo>
                                          <a:pt x="40" y="30"/>
                                        </a:lnTo>
                                        <a:lnTo>
                                          <a:pt x="40" y="23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22" y="5"/>
                                        </a:lnTo>
                                        <a:lnTo>
                                          <a:pt x="15" y="3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69" name="Freeform 165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36" y="1035"/>
                                    <a:ext cx="64" cy="118"/>
                                  </a:xfrm>
                                  <a:custGeom>
                                    <a:avLst/>
                                    <a:gdLst>
                                      <a:gd name="T0" fmla="*/ 27 w 64"/>
                                      <a:gd name="T1" fmla="*/ 70 h 118"/>
                                      <a:gd name="T2" fmla="*/ 0 w 64"/>
                                      <a:gd name="T3" fmla="*/ 0 h 118"/>
                                      <a:gd name="T4" fmla="*/ 27 w 64"/>
                                      <a:gd name="T5" fmla="*/ 70 h 118"/>
                                      <a:gd name="T6" fmla="*/ 27 w 64"/>
                                      <a:gd name="T7" fmla="*/ 70 h 118"/>
                                      <a:gd name="T8" fmla="*/ 32 w 64"/>
                                      <a:gd name="T9" fmla="*/ 88 h 118"/>
                                      <a:gd name="T10" fmla="*/ 39 w 64"/>
                                      <a:gd name="T11" fmla="*/ 103 h 118"/>
                                      <a:gd name="T12" fmla="*/ 44 w 64"/>
                                      <a:gd name="T13" fmla="*/ 108 h 118"/>
                                      <a:gd name="T14" fmla="*/ 49 w 64"/>
                                      <a:gd name="T15" fmla="*/ 113 h 118"/>
                                      <a:gd name="T16" fmla="*/ 57 w 64"/>
                                      <a:gd name="T17" fmla="*/ 115 h 118"/>
                                      <a:gd name="T18" fmla="*/ 64 w 64"/>
                                      <a:gd name="T19" fmla="*/ 118 h 118"/>
                                      <a:gd name="T20" fmla="*/ 64 w 64"/>
                                      <a:gd name="T21" fmla="*/ 108 h 118"/>
                                      <a:gd name="T22" fmla="*/ 62 w 64"/>
                                      <a:gd name="T23" fmla="*/ 100 h 118"/>
                                      <a:gd name="T24" fmla="*/ 59 w 64"/>
                                      <a:gd name="T25" fmla="*/ 93 h 118"/>
                                      <a:gd name="T26" fmla="*/ 54 w 64"/>
                                      <a:gd name="T27" fmla="*/ 85 h 118"/>
                                      <a:gd name="T28" fmla="*/ 49 w 64"/>
                                      <a:gd name="T29" fmla="*/ 78 h 118"/>
                                      <a:gd name="T30" fmla="*/ 42 w 64"/>
                                      <a:gd name="T31" fmla="*/ 75 h 118"/>
                                      <a:gd name="T32" fmla="*/ 34 w 64"/>
                                      <a:gd name="T33" fmla="*/ 70 h 118"/>
                                      <a:gd name="T34" fmla="*/ 27 w 64"/>
                                      <a:gd name="T35" fmla="*/ 7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64" h="118">
                                        <a:moveTo>
                                          <a:pt x="27" y="7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7" y="70"/>
                                        </a:lnTo>
                                        <a:close/>
                                        <a:moveTo>
                                          <a:pt x="27" y="70"/>
                                        </a:moveTo>
                                        <a:lnTo>
                                          <a:pt x="32" y="88"/>
                                        </a:lnTo>
                                        <a:lnTo>
                                          <a:pt x="39" y="103"/>
                                        </a:lnTo>
                                        <a:lnTo>
                                          <a:pt x="44" y="108"/>
                                        </a:lnTo>
                                        <a:lnTo>
                                          <a:pt x="49" y="113"/>
                                        </a:lnTo>
                                        <a:lnTo>
                                          <a:pt x="57" y="115"/>
                                        </a:lnTo>
                                        <a:lnTo>
                                          <a:pt x="64" y="118"/>
                                        </a:lnTo>
                                        <a:lnTo>
                                          <a:pt x="64" y="108"/>
                                        </a:lnTo>
                                        <a:lnTo>
                                          <a:pt x="62" y="100"/>
                                        </a:lnTo>
                                        <a:lnTo>
                                          <a:pt x="59" y="93"/>
                                        </a:lnTo>
                                        <a:lnTo>
                                          <a:pt x="54" y="85"/>
                                        </a:lnTo>
                                        <a:lnTo>
                                          <a:pt x="49" y="78"/>
                                        </a:lnTo>
                                        <a:lnTo>
                                          <a:pt x="42" y="75"/>
                                        </a:lnTo>
                                        <a:lnTo>
                                          <a:pt x="34" y="70"/>
                                        </a:lnTo>
                                        <a:lnTo>
                                          <a:pt x="27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70" name="Freeform 16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36" y="1035"/>
                                    <a:ext cx="27" cy="70"/>
                                  </a:xfrm>
                                  <a:custGeom>
                                    <a:avLst/>
                                    <a:gdLst>
                                      <a:gd name="T0" fmla="*/ 27 w 27"/>
                                      <a:gd name="T1" fmla="*/ 70 h 70"/>
                                      <a:gd name="T2" fmla="*/ 0 w 27"/>
                                      <a:gd name="T3" fmla="*/ 0 h 70"/>
                                      <a:gd name="T4" fmla="*/ 27 w 27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7" h="70">
                                        <a:moveTo>
                                          <a:pt x="27" y="7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7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71" name="Freeform 16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63" y="1105"/>
                                    <a:ext cx="37" cy="48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48"/>
                                      <a:gd name="T2" fmla="*/ 5 w 37"/>
                                      <a:gd name="T3" fmla="*/ 18 h 48"/>
                                      <a:gd name="T4" fmla="*/ 12 w 37"/>
                                      <a:gd name="T5" fmla="*/ 33 h 48"/>
                                      <a:gd name="T6" fmla="*/ 17 w 37"/>
                                      <a:gd name="T7" fmla="*/ 38 h 48"/>
                                      <a:gd name="T8" fmla="*/ 22 w 37"/>
                                      <a:gd name="T9" fmla="*/ 43 h 48"/>
                                      <a:gd name="T10" fmla="*/ 30 w 37"/>
                                      <a:gd name="T11" fmla="*/ 45 h 48"/>
                                      <a:gd name="T12" fmla="*/ 37 w 37"/>
                                      <a:gd name="T13" fmla="*/ 48 h 48"/>
                                      <a:gd name="T14" fmla="*/ 37 w 37"/>
                                      <a:gd name="T15" fmla="*/ 38 h 48"/>
                                      <a:gd name="T16" fmla="*/ 35 w 37"/>
                                      <a:gd name="T17" fmla="*/ 30 h 48"/>
                                      <a:gd name="T18" fmla="*/ 32 w 37"/>
                                      <a:gd name="T19" fmla="*/ 23 h 48"/>
                                      <a:gd name="T20" fmla="*/ 27 w 37"/>
                                      <a:gd name="T21" fmla="*/ 15 h 48"/>
                                      <a:gd name="T22" fmla="*/ 22 w 37"/>
                                      <a:gd name="T23" fmla="*/ 8 h 48"/>
                                      <a:gd name="T24" fmla="*/ 15 w 37"/>
                                      <a:gd name="T25" fmla="*/ 5 h 48"/>
                                      <a:gd name="T26" fmla="*/ 7 w 37"/>
                                      <a:gd name="T27" fmla="*/ 0 h 48"/>
                                      <a:gd name="T28" fmla="*/ 0 w 37"/>
                                      <a:gd name="T29" fmla="*/ 0 h 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37" h="48">
                                        <a:moveTo>
                                          <a:pt x="0" y="0"/>
                                        </a:moveTo>
                                        <a:lnTo>
                                          <a:pt x="5" y="18"/>
                                        </a:lnTo>
                                        <a:lnTo>
                                          <a:pt x="12" y="33"/>
                                        </a:lnTo>
                                        <a:lnTo>
                                          <a:pt x="17" y="38"/>
                                        </a:lnTo>
                                        <a:lnTo>
                                          <a:pt x="22" y="43"/>
                                        </a:lnTo>
                                        <a:lnTo>
                                          <a:pt x="30" y="45"/>
                                        </a:lnTo>
                                        <a:lnTo>
                                          <a:pt x="37" y="48"/>
                                        </a:lnTo>
                                        <a:lnTo>
                                          <a:pt x="37" y="38"/>
                                        </a:lnTo>
                                        <a:lnTo>
                                          <a:pt x="35" y="30"/>
                                        </a:lnTo>
                                        <a:lnTo>
                                          <a:pt x="32" y="23"/>
                                        </a:lnTo>
                                        <a:lnTo>
                                          <a:pt x="27" y="15"/>
                                        </a:lnTo>
                                        <a:lnTo>
                                          <a:pt x="22" y="8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72" name="Freeform 16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50" y="1247"/>
                                    <a:ext cx="17" cy="55"/>
                                  </a:xfrm>
                                  <a:custGeom>
                                    <a:avLst/>
                                    <a:gdLst>
                                      <a:gd name="T0" fmla="*/ 12 w 17"/>
                                      <a:gd name="T1" fmla="*/ 0 h 55"/>
                                      <a:gd name="T2" fmla="*/ 2 w 17"/>
                                      <a:gd name="T3" fmla="*/ 13 h 55"/>
                                      <a:gd name="T4" fmla="*/ 0 w 17"/>
                                      <a:gd name="T5" fmla="*/ 28 h 55"/>
                                      <a:gd name="T6" fmla="*/ 0 w 17"/>
                                      <a:gd name="T7" fmla="*/ 40 h 55"/>
                                      <a:gd name="T8" fmla="*/ 5 w 17"/>
                                      <a:gd name="T9" fmla="*/ 55 h 55"/>
                                      <a:gd name="T10" fmla="*/ 7 w 17"/>
                                      <a:gd name="T11" fmla="*/ 50 h 55"/>
                                      <a:gd name="T12" fmla="*/ 12 w 17"/>
                                      <a:gd name="T13" fmla="*/ 45 h 55"/>
                                      <a:gd name="T14" fmla="*/ 15 w 17"/>
                                      <a:gd name="T15" fmla="*/ 38 h 55"/>
                                      <a:gd name="T16" fmla="*/ 17 w 17"/>
                                      <a:gd name="T17" fmla="*/ 30 h 55"/>
                                      <a:gd name="T18" fmla="*/ 17 w 17"/>
                                      <a:gd name="T19" fmla="*/ 23 h 55"/>
                                      <a:gd name="T20" fmla="*/ 17 w 17"/>
                                      <a:gd name="T21" fmla="*/ 15 h 55"/>
                                      <a:gd name="T22" fmla="*/ 15 w 17"/>
                                      <a:gd name="T23" fmla="*/ 8 h 55"/>
                                      <a:gd name="T24" fmla="*/ 12 w 17"/>
                                      <a:gd name="T2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7" h="55">
                                        <a:moveTo>
                                          <a:pt x="12" y="0"/>
                                        </a:moveTo>
                                        <a:lnTo>
                                          <a:pt x="2" y="13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5" y="55"/>
                                        </a:lnTo>
                                        <a:lnTo>
                                          <a:pt x="7" y="50"/>
                                        </a:lnTo>
                                        <a:lnTo>
                                          <a:pt x="12" y="45"/>
                                        </a:lnTo>
                                        <a:lnTo>
                                          <a:pt x="15" y="38"/>
                                        </a:lnTo>
                                        <a:lnTo>
                                          <a:pt x="17" y="30"/>
                                        </a:lnTo>
                                        <a:lnTo>
                                          <a:pt x="17" y="23"/>
                                        </a:lnTo>
                                        <a:lnTo>
                                          <a:pt x="17" y="15"/>
                                        </a:lnTo>
                                        <a:lnTo>
                                          <a:pt x="15" y="8"/>
                                        </a:lnTo>
                                        <a:lnTo>
                                          <a:pt x="1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73" name="Freeform 16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50" y="1247"/>
                                    <a:ext cx="17" cy="55"/>
                                  </a:xfrm>
                                  <a:custGeom>
                                    <a:avLst/>
                                    <a:gdLst>
                                      <a:gd name="T0" fmla="*/ 12 w 17"/>
                                      <a:gd name="T1" fmla="*/ 0 h 55"/>
                                      <a:gd name="T2" fmla="*/ 2 w 17"/>
                                      <a:gd name="T3" fmla="*/ 13 h 55"/>
                                      <a:gd name="T4" fmla="*/ 0 w 17"/>
                                      <a:gd name="T5" fmla="*/ 28 h 55"/>
                                      <a:gd name="T6" fmla="*/ 0 w 17"/>
                                      <a:gd name="T7" fmla="*/ 40 h 55"/>
                                      <a:gd name="T8" fmla="*/ 5 w 17"/>
                                      <a:gd name="T9" fmla="*/ 55 h 55"/>
                                      <a:gd name="T10" fmla="*/ 7 w 17"/>
                                      <a:gd name="T11" fmla="*/ 50 h 55"/>
                                      <a:gd name="T12" fmla="*/ 12 w 17"/>
                                      <a:gd name="T13" fmla="*/ 45 h 55"/>
                                      <a:gd name="T14" fmla="*/ 15 w 17"/>
                                      <a:gd name="T15" fmla="*/ 38 h 55"/>
                                      <a:gd name="T16" fmla="*/ 17 w 17"/>
                                      <a:gd name="T17" fmla="*/ 30 h 55"/>
                                      <a:gd name="T18" fmla="*/ 17 w 17"/>
                                      <a:gd name="T19" fmla="*/ 23 h 55"/>
                                      <a:gd name="T20" fmla="*/ 17 w 17"/>
                                      <a:gd name="T21" fmla="*/ 15 h 55"/>
                                      <a:gd name="T22" fmla="*/ 15 w 17"/>
                                      <a:gd name="T23" fmla="*/ 8 h 55"/>
                                      <a:gd name="T24" fmla="*/ 12 w 17"/>
                                      <a:gd name="T2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7" h="55">
                                        <a:moveTo>
                                          <a:pt x="12" y="0"/>
                                        </a:moveTo>
                                        <a:lnTo>
                                          <a:pt x="2" y="13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5" y="55"/>
                                        </a:lnTo>
                                        <a:lnTo>
                                          <a:pt x="7" y="50"/>
                                        </a:lnTo>
                                        <a:lnTo>
                                          <a:pt x="12" y="45"/>
                                        </a:lnTo>
                                        <a:lnTo>
                                          <a:pt x="15" y="38"/>
                                        </a:lnTo>
                                        <a:lnTo>
                                          <a:pt x="17" y="30"/>
                                        </a:lnTo>
                                        <a:lnTo>
                                          <a:pt x="17" y="23"/>
                                        </a:lnTo>
                                        <a:lnTo>
                                          <a:pt x="17" y="15"/>
                                        </a:lnTo>
                                        <a:lnTo>
                                          <a:pt x="15" y="8"/>
                                        </a:lnTo>
                                        <a:lnTo>
                                          <a:pt x="1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74" name="Freeform 166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65" y="1207"/>
                                    <a:ext cx="17" cy="128"/>
                                  </a:xfrm>
                                  <a:custGeom>
                                    <a:avLst/>
                                    <a:gdLst>
                                      <a:gd name="T0" fmla="*/ 12 w 17"/>
                                      <a:gd name="T1" fmla="*/ 70 h 128"/>
                                      <a:gd name="T2" fmla="*/ 5 w 17"/>
                                      <a:gd name="T3" fmla="*/ 83 h 128"/>
                                      <a:gd name="T4" fmla="*/ 0 w 17"/>
                                      <a:gd name="T5" fmla="*/ 98 h 128"/>
                                      <a:gd name="T6" fmla="*/ 2 w 17"/>
                                      <a:gd name="T7" fmla="*/ 113 h 128"/>
                                      <a:gd name="T8" fmla="*/ 7 w 17"/>
                                      <a:gd name="T9" fmla="*/ 128 h 128"/>
                                      <a:gd name="T10" fmla="*/ 10 w 17"/>
                                      <a:gd name="T11" fmla="*/ 123 h 128"/>
                                      <a:gd name="T12" fmla="*/ 15 w 17"/>
                                      <a:gd name="T13" fmla="*/ 118 h 128"/>
                                      <a:gd name="T14" fmla="*/ 17 w 17"/>
                                      <a:gd name="T15" fmla="*/ 110 h 128"/>
                                      <a:gd name="T16" fmla="*/ 17 w 17"/>
                                      <a:gd name="T17" fmla="*/ 103 h 128"/>
                                      <a:gd name="T18" fmla="*/ 17 w 17"/>
                                      <a:gd name="T19" fmla="*/ 93 h 128"/>
                                      <a:gd name="T20" fmla="*/ 17 w 17"/>
                                      <a:gd name="T21" fmla="*/ 85 h 128"/>
                                      <a:gd name="T22" fmla="*/ 15 w 17"/>
                                      <a:gd name="T23" fmla="*/ 78 h 128"/>
                                      <a:gd name="T24" fmla="*/ 12 w 17"/>
                                      <a:gd name="T25" fmla="*/ 70 h 128"/>
                                      <a:gd name="T26" fmla="*/ 12 w 17"/>
                                      <a:gd name="T27" fmla="*/ 70 h 128"/>
                                      <a:gd name="T28" fmla="*/ 5 w 17"/>
                                      <a:gd name="T29" fmla="*/ 0 h 128"/>
                                      <a:gd name="T30" fmla="*/ 12 w 17"/>
                                      <a:gd name="T31" fmla="*/ 70 h 1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7" h="128">
                                        <a:moveTo>
                                          <a:pt x="12" y="70"/>
                                        </a:moveTo>
                                        <a:lnTo>
                                          <a:pt x="5" y="83"/>
                                        </a:lnTo>
                                        <a:lnTo>
                                          <a:pt x="0" y="98"/>
                                        </a:lnTo>
                                        <a:lnTo>
                                          <a:pt x="2" y="113"/>
                                        </a:lnTo>
                                        <a:lnTo>
                                          <a:pt x="7" y="128"/>
                                        </a:lnTo>
                                        <a:lnTo>
                                          <a:pt x="10" y="123"/>
                                        </a:lnTo>
                                        <a:lnTo>
                                          <a:pt x="15" y="118"/>
                                        </a:lnTo>
                                        <a:lnTo>
                                          <a:pt x="17" y="110"/>
                                        </a:lnTo>
                                        <a:lnTo>
                                          <a:pt x="17" y="103"/>
                                        </a:lnTo>
                                        <a:lnTo>
                                          <a:pt x="17" y="93"/>
                                        </a:lnTo>
                                        <a:lnTo>
                                          <a:pt x="17" y="85"/>
                                        </a:lnTo>
                                        <a:lnTo>
                                          <a:pt x="15" y="78"/>
                                        </a:lnTo>
                                        <a:lnTo>
                                          <a:pt x="12" y="70"/>
                                        </a:lnTo>
                                        <a:close/>
                                        <a:moveTo>
                                          <a:pt x="12" y="70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12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75" name="Freeform 16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65" y="1277"/>
                                    <a:ext cx="17" cy="58"/>
                                  </a:xfrm>
                                  <a:custGeom>
                                    <a:avLst/>
                                    <a:gdLst>
                                      <a:gd name="T0" fmla="*/ 12 w 17"/>
                                      <a:gd name="T1" fmla="*/ 0 h 58"/>
                                      <a:gd name="T2" fmla="*/ 5 w 17"/>
                                      <a:gd name="T3" fmla="*/ 13 h 58"/>
                                      <a:gd name="T4" fmla="*/ 0 w 17"/>
                                      <a:gd name="T5" fmla="*/ 28 h 58"/>
                                      <a:gd name="T6" fmla="*/ 2 w 17"/>
                                      <a:gd name="T7" fmla="*/ 43 h 58"/>
                                      <a:gd name="T8" fmla="*/ 7 w 17"/>
                                      <a:gd name="T9" fmla="*/ 58 h 58"/>
                                      <a:gd name="T10" fmla="*/ 10 w 17"/>
                                      <a:gd name="T11" fmla="*/ 53 h 58"/>
                                      <a:gd name="T12" fmla="*/ 15 w 17"/>
                                      <a:gd name="T13" fmla="*/ 48 h 58"/>
                                      <a:gd name="T14" fmla="*/ 17 w 17"/>
                                      <a:gd name="T15" fmla="*/ 40 h 58"/>
                                      <a:gd name="T16" fmla="*/ 17 w 17"/>
                                      <a:gd name="T17" fmla="*/ 33 h 58"/>
                                      <a:gd name="T18" fmla="*/ 17 w 17"/>
                                      <a:gd name="T19" fmla="*/ 23 h 58"/>
                                      <a:gd name="T20" fmla="*/ 17 w 17"/>
                                      <a:gd name="T21" fmla="*/ 15 h 58"/>
                                      <a:gd name="T22" fmla="*/ 15 w 17"/>
                                      <a:gd name="T23" fmla="*/ 8 h 58"/>
                                      <a:gd name="T24" fmla="*/ 12 w 17"/>
                                      <a:gd name="T25" fmla="*/ 0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7" h="58">
                                        <a:moveTo>
                                          <a:pt x="12" y="0"/>
                                        </a:moveTo>
                                        <a:lnTo>
                                          <a:pt x="5" y="13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2" y="43"/>
                                        </a:lnTo>
                                        <a:lnTo>
                                          <a:pt x="7" y="58"/>
                                        </a:lnTo>
                                        <a:lnTo>
                                          <a:pt x="10" y="53"/>
                                        </a:lnTo>
                                        <a:lnTo>
                                          <a:pt x="15" y="48"/>
                                        </a:lnTo>
                                        <a:lnTo>
                                          <a:pt x="17" y="40"/>
                                        </a:lnTo>
                                        <a:lnTo>
                                          <a:pt x="17" y="33"/>
                                        </a:lnTo>
                                        <a:lnTo>
                                          <a:pt x="17" y="23"/>
                                        </a:lnTo>
                                        <a:lnTo>
                                          <a:pt x="17" y="15"/>
                                        </a:lnTo>
                                        <a:lnTo>
                                          <a:pt x="15" y="8"/>
                                        </a:lnTo>
                                        <a:lnTo>
                                          <a:pt x="1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76" name="Freeform 16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0" y="1207"/>
                                    <a:ext cx="7" cy="70"/>
                                  </a:xfrm>
                                  <a:custGeom>
                                    <a:avLst/>
                                    <a:gdLst>
                                      <a:gd name="T0" fmla="*/ 7 w 7"/>
                                      <a:gd name="T1" fmla="*/ 70 h 70"/>
                                      <a:gd name="T2" fmla="*/ 0 w 7"/>
                                      <a:gd name="T3" fmla="*/ 0 h 70"/>
                                      <a:gd name="T4" fmla="*/ 7 w 7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" h="70">
                                        <a:moveTo>
                                          <a:pt x="7" y="7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7" y="7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77" name="Freeform 16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35" y="1217"/>
                                    <a:ext cx="20" cy="53"/>
                                  </a:xfrm>
                                  <a:custGeom>
                                    <a:avLst/>
                                    <a:gdLst>
                                      <a:gd name="T0" fmla="*/ 15 w 20"/>
                                      <a:gd name="T1" fmla="*/ 0 h 53"/>
                                      <a:gd name="T2" fmla="*/ 5 w 20"/>
                                      <a:gd name="T3" fmla="*/ 13 h 53"/>
                                      <a:gd name="T4" fmla="*/ 0 w 20"/>
                                      <a:gd name="T5" fmla="*/ 25 h 53"/>
                                      <a:gd name="T6" fmla="*/ 0 w 20"/>
                                      <a:gd name="T7" fmla="*/ 40 h 53"/>
                                      <a:gd name="T8" fmla="*/ 5 w 20"/>
                                      <a:gd name="T9" fmla="*/ 53 h 53"/>
                                      <a:gd name="T10" fmla="*/ 10 w 20"/>
                                      <a:gd name="T11" fmla="*/ 50 h 53"/>
                                      <a:gd name="T12" fmla="*/ 12 w 20"/>
                                      <a:gd name="T13" fmla="*/ 43 h 53"/>
                                      <a:gd name="T14" fmla="*/ 17 w 20"/>
                                      <a:gd name="T15" fmla="*/ 38 h 53"/>
                                      <a:gd name="T16" fmla="*/ 20 w 20"/>
                                      <a:gd name="T17" fmla="*/ 30 h 53"/>
                                      <a:gd name="T18" fmla="*/ 20 w 20"/>
                                      <a:gd name="T19" fmla="*/ 23 h 53"/>
                                      <a:gd name="T20" fmla="*/ 20 w 20"/>
                                      <a:gd name="T21" fmla="*/ 15 h 53"/>
                                      <a:gd name="T22" fmla="*/ 17 w 20"/>
                                      <a:gd name="T23" fmla="*/ 5 h 53"/>
                                      <a:gd name="T24" fmla="*/ 15 w 20"/>
                                      <a:gd name="T25" fmla="*/ 0 h 5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3">
                                        <a:moveTo>
                                          <a:pt x="15" y="0"/>
                                        </a:moveTo>
                                        <a:lnTo>
                                          <a:pt x="5" y="13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5" y="53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12" y="43"/>
                                        </a:lnTo>
                                        <a:lnTo>
                                          <a:pt x="17" y="38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20" y="23"/>
                                        </a:lnTo>
                                        <a:lnTo>
                                          <a:pt x="20" y="15"/>
                                        </a:lnTo>
                                        <a:lnTo>
                                          <a:pt x="17" y="5"/>
                                        </a:lnTo>
                                        <a:lnTo>
                                          <a:pt x="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78" name="Freeform 16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35" y="1217"/>
                                    <a:ext cx="20" cy="53"/>
                                  </a:xfrm>
                                  <a:custGeom>
                                    <a:avLst/>
                                    <a:gdLst>
                                      <a:gd name="T0" fmla="*/ 15 w 20"/>
                                      <a:gd name="T1" fmla="*/ 0 h 53"/>
                                      <a:gd name="T2" fmla="*/ 5 w 20"/>
                                      <a:gd name="T3" fmla="*/ 13 h 53"/>
                                      <a:gd name="T4" fmla="*/ 0 w 20"/>
                                      <a:gd name="T5" fmla="*/ 25 h 53"/>
                                      <a:gd name="T6" fmla="*/ 0 w 20"/>
                                      <a:gd name="T7" fmla="*/ 40 h 53"/>
                                      <a:gd name="T8" fmla="*/ 5 w 20"/>
                                      <a:gd name="T9" fmla="*/ 53 h 53"/>
                                      <a:gd name="T10" fmla="*/ 10 w 20"/>
                                      <a:gd name="T11" fmla="*/ 50 h 53"/>
                                      <a:gd name="T12" fmla="*/ 12 w 20"/>
                                      <a:gd name="T13" fmla="*/ 43 h 53"/>
                                      <a:gd name="T14" fmla="*/ 17 w 20"/>
                                      <a:gd name="T15" fmla="*/ 38 h 53"/>
                                      <a:gd name="T16" fmla="*/ 20 w 20"/>
                                      <a:gd name="T17" fmla="*/ 30 h 53"/>
                                      <a:gd name="T18" fmla="*/ 20 w 20"/>
                                      <a:gd name="T19" fmla="*/ 23 h 53"/>
                                      <a:gd name="T20" fmla="*/ 20 w 20"/>
                                      <a:gd name="T21" fmla="*/ 15 h 53"/>
                                      <a:gd name="T22" fmla="*/ 17 w 20"/>
                                      <a:gd name="T23" fmla="*/ 5 h 53"/>
                                      <a:gd name="T24" fmla="*/ 15 w 20"/>
                                      <a:gd name="T25" fmla="*/ 0 h 5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0" h="53">
                                        <a:moveTo>
                                          <a:pt x="15" y="0"/>
                                        </a:moveTo>
                                        <a:lnTo>
                                          <a:pt x="5" y="13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5" y="53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12" y="43"/>
                                        </a:lnTo>
                                        <a:lnTo>
                                          <a:pt x="17" y="38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20" y="23"/>
                                        </a:lnTo>
                                        <a:lnTo>
                                          <a:pt x="20" y="15"/>
                                        </a:lnTo>
                                        <a:lnTo>
                                          <a:pt x="17" y="5"/>
                                        </a:lnTo>
                                        <a:lnTo>
                                          <a:pt x="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79" name="Freeform 16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47" y="1150"/>
                                    <a:ext cx="3" cy="67"/>
                                  </a:xfrm>
                                  <a:custGeom>
                                    <a:avLst/>
                                    <a:gdLst>
                                      <a:gd name="T0" fmla="*/ 3 w 3"/>
                                      <a:gd name="T1" fmla="*/ 67 h 67"/>
                                      <a:gd name="T2" fmla="*/ 0 w 3"/>
                                      <a:gd name="T3" fmla="*/ 0 h 67"/>
                                      <a:gd name="T4" fmla="*/ 3 w 3"/>
                                      <a:gd name="T5" fmla="*/ 67 h 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" h="67">
                                        <a:moveTo>
                                          <a:pt x="3" y="6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80" name="Freeform 16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47" y="1150"/>
                                    <a:ext cx="3" cy="67"/>
                                  </a:xfrm>
                                  <a:custGeom>
                                    <a:avLst/>
                                    <a:gdLst>
                                      <a:gd name="T0" fmla="*/ 3 w 3"/>
                                      <a:gd name="T1" fmla="*/ 67 h 67"/>
                                      <a:gd name="T2" fmla="*/ 0 w 3"/>
                                      <a:gd name="T3" fmla="*/ 0 h 67"/>
                                      <a:gd name="T4" fmla="*/ 3 w 3"/>
                                      <a:gd name="T5" fmla="*/ 67 h 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" h="67">
                                        <a:moveTo>
                                          <a:pt x="3" y="6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81" name="Freeform 16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23" y="1180"/>
                                    <a:ext cx="19" cy="55"/>
                                  </a:xfrm>
                                  <a:custGeom>
                                    <a:avLst/>
                                    <a:gdLst>
                                      <a:gd name="T0" fmla="*/ 14 w 19"/>
                                      <a:gd name="T1" fmla="*/ 0 h 55"/>
                                      <a:gd name="T2" fmla="*/ 4 w 19"/>
                                      <a:gd name="T3" fmla="*/ 12 h 55"/>
                                      <a:gd name="T4" fmla="*/ 0 w 19"/>
                                      <a:gd name="T5" fmla="*/ 27 h 55"/>
                                      <a:gd name="T6" fmla="*/ 0 w 19"/>
                                      <a:gd name="T7" fmla="*/ 40 h 55"/>
                                      <a:gd name="T8" fmla="*/ 2 w 19"/>
                                      <a:gd name="T9" fmla="*/ 55 h 55"/>
                                      <a:gd name="T10" fmla="*/ 7 w 19"/>
                                      <a:gd name="T11" fmla="*/ 50 h 55"/>
                                      <a:gd name="T12" fmla="*/ 12 w 19"/>
                                      <a:gd name="T13" fmla="*/ 45 h 55"/>
                                      <a:gd name="T14" fmla="*/ 17 w 19"/>
                                      <a:gd name="T15" fmla="*/ 37 h 55"/>
                                      <a:gd name="T16" fmla="*/ 19 w 19"/>
                                      <a:gd name="T17" fmla="*/ 32 h 55"/>
                                      <a:gd name="T18" fmla="*/ 19 w 19"/>
                                      <a:gd name="T19" fmla="*/ 22 h 55"/>
                                      <a:gd name="T20" fmla="*/ 19 w 19"/>
                                      <a:gd name="T21" fmla="*/ 15 h 55"/>
                                      <a:gd name="T22" fmla="*/ 17 w 19"/>
                                      <a:gd name="T23" fmla="*/ 7 h 55"/>
                                      <a:gd name="T24" fmla="*/ 14 w 19"/>
                                      <a:gd name="T2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9" h="55">
                                        <a:moveTo>
                                          <a:pt x="14" y="0"/>
                                        </a:moveTo>
                                        <a:lnTo>
                                          <a:pt x="4" y="12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2" y="55"/>
                                        </a:lnTo>
                                        <a:lnTo>
                                          <a:pt x="7" y="50"/>
                                        </a:lnTo>
                                        <a:lnTo>
                                          <a:pt x="12" y="45"/>
                                        </a:lnTo>
                                        <a:lnTo>
                                          <a:pt x="17" y="37"/>
                                        </a:lnTo>
                                        <a:lnTo>
                                          <a:pt x="19" y="32"/>
                                        </a:lnTo>
                                        <a:lnTo>
                                          <a:pt x="19" y="22"/>
                                        </a:lnTo>
                                        <a:lnTo>
                                          <a:pt x="19" y="15"/>
                                        </a:lnTo>
                                        <a:lnTo>
                                          <a:pt x="17" y="7"/>
                                        </a:lnTo>
                                        <a:lnTo>
                                          <a:pt x="1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82" name="Freeform 16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23" y="1180"/>
                                    <a:ext cx="19" cy="55"/>
                                  </a:xfrm>
                                  <a:custGeom>
                                    <a:avLst/>
                                    <a:gdLst>
                                      <a:gd name="T0" fmla="*/ 14 w 19"/>
                                      <a:gd name="T1" fmla="*/ 0 h 55"/>
                                      <a:gd name="T2" fmla="*/ 4 w 19"/>
                                      <a:gd name="T3" fmla="*/ 12 h 55"/>
                                      <a:gd name="T4" fmla="*/ 0 w 19"/>
                                      <a:gd name="T5" fmla="*/ 27 h 55"/>
                                      <a:gd name="T6" fmla="*/ 0 w 19"/>
                                      <a:gd name="T7" fmla="*/ 40 h 55"/>
                                      <a:gd name="T8" fmla="*/ 2 w 19"/>
                                      <a:gd name="T9" fmla="*/ 55 h 55"/>
                                      <a:gd name="T10" fmla="*/ 7 w 19"/>
                                      <a:gd name="T11" fmla="*/ 50 h 55"/>
                                      <a:gd name="T12" fmla="*/ 12 w 19"/>
                                      <a:gd name="T13" fmla="*/ 45 h 55"/>
                                      <a:gd name="T14" fmla="*/ 17 w 19"/>
                                      <a:gd name="T15" fmla="*/ 37 h 55"/>
                                      <a:gd name="T16" fmla="*/ 19 w 19"/>
                                      <a:gd name="T17" fmla="*/ 32 h 55"/>
                                      <a:gd name="T18" fmla="*/ 19 w 19"/>
                                      <a:gd name="T19" fmla="*/ 22 h 55"/>
                                      <a:gd name="T20" fmla="*/ 19 w 19"/>
                                      <a:gd name="T21" fmla="*/ 15 h 55"/>
                                      <a:gd name="T22" fmla="*/ 17 w 19"/>
                                      <a:gd name="T23" fmla="*/ 7 h 55"/>
                                      <a:gd name="T24" fmla="*/ 14 w 19"/>
                                      <a:gd name="T25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9" h="55">
                                        <a:moveTo>
                                          <a:pt x="14" y="0"/>
                                        </a:moveTo>
                                        <a:lnTo>
                                          <a:pt x="4" y="12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2" y="55"/>
                                        </a:lnTo>
                                        <a:lnTo>
                                          <a:pt x="7" y="50"/>
                                        </a:lnTo>
                                        <a:lnTo>
                                          <a:pt x="12" y="45"/>
                                        </a:lnTo>
                                        <a:lnTo>
                                          <a:pt x="17" y="37"/>
                                        </a:lnTo>
                                        <a:lnTo>
                                          <a:pt x="19" y="32"/>
                                        </a:lnTo>
                                        <a:lnTo>
                                          <a:pt x="19" y="22"/>
                                        </a:lnTo>
                                        <a:lnTo>
                                          <a:pt x="19" y="15"/>
                                        </a:lnTo>
                                        <a:lnTo>
                                          <a:pt x="17" y="7"/>
                                        </a:lnTo>
                                        <a:lnTo>
                                          <a:pt x="1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83" name="Freeform 16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37" y="1118"/>
                                    <a:ext cx="5" cy="64"/>
                                  </a:xfrm>
                                  <a:custGeom>
                                    <a:avLst/>
                                    <a:gdLst>
                                      <a:gd name="T0" fmla="*/ 0 w 5"/>
                                      <a:gd name="T1" fmla="*/ 64 h 64"/>
                                      <a:gd name="T2" fmla="*/ 5 w 5"/>
                                      <a:gd name="T3" fmla="*/ 0 h 64"/>
                                      <a:gd name="T4" fmla="*/ 0 w 5"/>
                                      <a:gd name="T5" fmla="*/ 64 h 6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64">
                                        <a:moveTo>
                                          <a:pt x="0" y="64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0" y="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84" name="Freeform 16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37" y="1118"/>
                                    <a:ext cx="5" cy="64"/>
                                  </a:xfrm>
                                  <a:custGeom>
                                    <a:avLst/>
                                    <a:gdLst>
                                      <a:gd name="T0" fmla="*/ 0 w 5"/>
                                      <a:gd name="T1" fmla="*/ 64 h 64"/>
                                      <a:gd name="T2" fmla="*/ 5 w 5"/>
                                      <a:gd name="T3" fmla="*/ 0 h 64"/>
                                      <a:gd name="T4" fmla="*/ 0 w 5"/>
                                      <a:gd name="T5" fmla="*/ 64 h 6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64">
                                        <a:moveTo>
                                          <a:pt x="0" y="64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0" y="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85" name="Freeform 16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10" y="1148"/>
                                    <a:ext cx="22" cy="54"/>
                                  </a:xfrm>
                                  <a:custGeom>
                                    <a:avLst/>
                                    <a:gdLst>
                                      <a:gd name="T0" fmla="*/ 20 w 22"/>
                                      <a:gd name="T1" fmla="*/ 0 h 54"/>
                                      <a:gd name="T2" fmla="*/ 10 w 22"/>
                                      <a:gd name="T3" fmla="*/ 12 h 54"/>
                                      <a:gd name="T4" fmla="*/ 3 w 22"/>
                                      <a:gd name="T5" fmla="*/ 24 h 54"/>
                                      <a:gd name="T6" fmla="*/ 0 w 22"/>
                                      <a:gd name="T7" fmla="*/ 39 h 54"/>
                                      <a:gd name="T8" fmla="*/ 3 w 22"/>
                                      <a:gd name="T9" fmla="*/ 54 h 54"/>
                                      <a:gd name="T10" fmla="*/ 8 w 22"/>
                                      <a:gd name="T11" fmla="*/ 49 h 54"/>
                                      <a:gd name="T12" fmla="*/ 13 w 22"/>
                                      <a:gd name="T13" fmla="*/ 44 h 54"/>
                                      <a:gd name="T14" fmla="*/ 17 w 22"/>
                                      <a:gd name="T15" fmla="*/ 39 h 54"/>
                                      <a:gd name="T16" fmla="*/ 20 w 22"/>
                                      <a:gd name="T17" fmla="*/ 32 h 54"/>
                                      <a:gd name="T18" fmla="*/ 22 w 22"/>
                                      <a:gd name="T19" fmla="*/ 24 h 54"/>
                                      <a:gd name="T20" fmla="*/ 22 w 22"/>
                                      <a:gd name="T21" fmla="*/ 15 h 54"/>
                                      <a:gd name="T22" fmla="*/ 22 w 22"/>
                                      <a:gd name="T23" fmla="*/ 7 h 54"/>
                                      <a:gd name="T24" fmla="*/ 20 w 22"/>
                                      <a:gd name="T25" fmla="*/ 0 h 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2" h="54">
                                        <a:moveTo>
                                          <a:pt x="20" y="0"/>
                                        </a:moveTo>
                                        <a:lnTo>
                                          <a:pt x="10" y="12"/>
                                        </a:lnTo>
                                        <a:lnTo>
                                          <a:pt x="3" y="24"/>
                                        </a:lnTo>
                                        <a:lnTo>
                                          <a:pt x="0" y="39"/>
                                        </a:lnTo>
                                        <a:lnTo>
                                          <a:pt x="3" y="54"/>
                                        </a:lnTo>
                                        <a:lnTo>
                                          <a:pt x="8" y="49"/>
                                        </a:lnTo>
                                        <a:lnTo>
                                          <a:pt x="13" y="44"/>
                                        </a:lnTo>
                                        <a:lnTo>
                                          <a:pt x="17" y="39"/>
                                        </a:lnTo>
                                        <a:lnTo>
                                          <a:pt x="20" y="32"/>
                                        </a:lnTo>
                                        <a:lnTo>
                                          <a:pt x="22" y="24"/>
                                        </a:lnTo>
                                        <a:lnTo>
                                          <a:pt x="22" y="15"/>
                                        </a:lnTo>
                                        <a:lnTo>
                                          <a:pt x="22" y="7"/>
                                        </a:lnTo>
                                        <a:lnTo>
                                          <a:pt x="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86" name="Freeform 16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10" y="1148"/>
                                    <a:ext cx="22" cy="54"/>
                                  </a:xfrm>
                                  <a:custGeom>
                                    <a:avLst/>
                                    <a:gdLst>
                                      <a:gd name="T0" fmla="*/ 20 w 22"/>
                                      <a:gd name="T1" fmla="*/ 0 h 54"/>
                                      <a:gd name="T2" fmla="*/ 10 w 22"/>
                                      <a:gd name="T3" fmla="*/ 12 h 54"/>
                                      <a:gd name="T4" fmla="*/ 3 w 22"/>
                                      <a:gd name="T5" fmla="*/ 24 h 54"/>
                                      <a:gd name="T6" fmla="*/ 0 w 22"/>
                                      <a:gd name="T7" fmla="*/ 39 h 54"/>
                                      <a:gd name="T8" fmla="*/ 3 w 22"/>
                                      <a:gd name="T9" fmla="*/ 54 h 54"/>
                                      <a:gd name="T10" fmla="*/ 8 w 22"/>
                                      <a:gd name="T11" fmla="*/ 49 h 54"/>
                                      <a:gd name="T12" fmla="*/ 13 w 22"/>
                                      <a:gd name="T13" fmla="*/ 44 h 54"/>
                                      <a:gd name="T14" fmla="*/ 17 w 22"/>
                                      <a:gd name="T15" fmla="*/ 39 h 54"/>
                                      <a:gd name="T16" fmla="*/ 20 w 22"/>
                                      <a:gd name="T17" fmla="*/ 32 h 54"/>
                                      <a:gd name="T18" fmla="*/ 22 w 22"/>
                                      <a:gd name="T19" fmla="*/ 24 h 54"/>
                                      <a:gd name="T20" fmla="*/ 22 w 22"/>
                                      <a:gd name="T21" fmla="*/ 15 h 54"/>
                                      <a:gd name="T22" fmla="*/ 22 w 22"/>
                                      <a:gd name="T23" fmla="*/ 7 h 54"/>
                                      <a:gd name="T24" fmla="*/ 20 w 22"/>
                                      <a:gd name="T25" fmla="*/ 0 h 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2" h="54">
                                        <a:moveTo>
                                          <a:pt x="20" y="0"/>
                                        </a:moveTo>
                                        <a:lnTo>
                                          <a:pt x="10" y="12"/>
                                        </a:lnTo>
                                        <a:lnTo>
                                          <a:pt x="3" y="24"/>
                                        </a:lnTo>
                                        <a:lnTo>
                                          <a:pt x="0" y="39"/>
                                        </a:lnTo>
                                        <a:lnTo>
                                          <a:pt x="3" y="54"/>
                                        </a:lnTo>
                                        <a:lnTo>
                                          <a:pt x="8" y="49"/>
                                        </a:lnTo>
                                        <a:lnTo>
                                          <a:pt x="13" y="44"/>
                                        </a:lnTo>
                                        <a:lnTo>
                                          <a:pt x="17" y="39"/>
                                        </a:lnTo>
                                        <a:lnTo>
                                          <a:pt x="20" y="32"/>
                                        </a:lnTo>
                                        <a:lnTo>
                                          <a:pt x="22" y="24"/>
                                        </a:lnTo>
                                        <a:lnTo>
                                          <a:pt x="22" y="15"/>
                                        </a:lnTo>
                                        <a:lnTo>
                                          <a:pt x="22" y="7"/>
                                        </a:lnTo>
                                        <a:lnTo>
                                          <a:pt x="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87" name="Freeform 16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30" y="1080"/>
                                    <a:ext cx="5" cy="68"/>
                                  </a:xfrm>
                                  <a:custGeom>
                                    <a:avLst/>
                                    <a:gdLst>
                                      <a:gd name="T0" fmla="*/ 0 w 5"/>
                                      <a:gd name="T1" fmla="*/ 68 h 68"/>
                                      <a:gd name="T2" fmla="*/ 5 w 5"/>
                                      <a:gd name="T3" fmla="*/ 0 h 68"/>
                                      <a:gd name="T4" fmla="*/ 0 w 5"/>
                                      <a:gd name="T5" fmla="*/ 68 h 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68">
                                        <a:moveTo>
                                          <a:pt x="0" y="68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0" y="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88" name="Freeform 16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30" y="1080"/>
                                    <a:ext cx="5" cy="68"/>
                                  </a:xfrm>
                                  <a:custGeom>
                                    <a:avLst/>
                                    <a:gdLst>
                                      <a:gd name="T0" fmla="*/ 0 w 5"/>
                                      <a:gd name="T1" fmla="*/ 68 h 68"/>
                                      <a:gd name="T2" fmla="*/ 5 w 5"/>
                                      <a:gd name="T3" fmla="*/ 0 h 68"/>
                                      <a:gd name="T4" fmla="*/ 0 w 5"/>
                                      <a:gd name="T5" fmla="*/ 68 h 6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68">
                                        <a:moveTo>
                                          <a:pt x="0" y="68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0" y="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89" name="Freeform 16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00" y="1113"/>
                                    <a:ext cx="25" cy="52"/>
                                  </a:xfrm>
                                  <a:custGeom>
                                    <a:avLst/>
                                    <a:gdLst>
                                      <a:gd name="T0" fmla="*/ 20 w 25"/>
                                      <a:gd name="T1" fmla="*/ 0 h 52"/>
                                      <a:gd name="T2" fmla="*/ 10 w 25"/>
                                      <a:gd name="T3" fmla="*/ 12 h 52"/>
                                      <a:gd name="T4" fmla="*/ 3 w 25"/>
                                      <a:gd name="T5" fmla="*/ 25 h 52"/>
                                      <a:gd name="T6" fmla="*/ 0 w 25"/>
                                      <a:gd name="T7" fmla="*/ 40 h 52"/>
                                      <a:gd name="T8" fmla="*/ 3 w 25"/>
                                      <a:gd name="T9" fmla="*/ 52 h 52"/>
                                      <a:gd name="T10" fmla="*/ 10 w 25"/>
                                      <a:gd name="T11" fmla="*/ 50 h 52"/>
                                      <a:gd name="T12" fmla="*/ 15 w 25"/>
                                      <a:gd name="T13" fmla="*/ 45 h 52"/>
                                      <a:gd name="T14" fmla="*/ 18 w 25"/>
                                      <a:gd name="T15" fmla="*/ 37 h 52"/>
                                      <a:gd name="T16" fmla="*/ 20 w 25"/>
                                      <a:gd name="T17" fmla="*/ 30 h 52"/>
                                      <a:gd name="T18" fmla="*/ 23 w 25"/>
                                      <a:gd name="T19" fmla="*/ 22 h 52"/>
                                      <a:gd name="T20" fmla="*/ 25 w 25"/>
                                      <a:gd name="T21" fmla="*/ 15 h 52"/>
                                      <a:gd name="T22" fmla="*/ 23 w 25"/>
                                      <a:gd name="T23" fmla="*/ 7 h 52"/>
                                      <a:gd name="T24" fmla="*/ 20 w 25"/>
                                      <a:gd name="T25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5" h="52">
                                        <a:moveTo>
                                          <a:pt x="20" y="0"/>
                                        </a:moveTo>
                                        <a:lnTo>
                                          <a:pt x="10" y="12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3" y="52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15" y="45"/>
                                        </a:lnTo>
                                        <a:lnTo>
                                          <a:pt x="18" y="37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23" y="22"/>
                                        </a:lnTo>
                                        <a:lnTo>
                                          <a:pt x="25" y="15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90" name="Freeform 16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00" y="1113"/>
                                    <a:ext cx="25" cy="52"/>
                                  </a:xfrm>
                                  <a:custGeom>
                                    <a:avLst/>
                                    <a:gdLst>
                                      <a:gd name="T0" fmla="*/ 20 w 25"/>
                                      <a:gd name="T1" fmla="*/ 0 h 52"/>
                                      <a:gd name="T2" fmla="*/ 10 w 25"/>
                                      <a:gd name="T3" fmla="*/ 12 h 52"/>
                                      <a:gd name="T4" fmla="*/ 3 w 25"/>
                                      <a:gd name="T5" fmla="*/ 25 h 52"/>
                                      <a:gd name="T6" fmla="*/ 0 w 25"/>
                                      <a:gd name="T7" fmla="*/ 40 h 52"/>
                                      <a:gd name="T8" fmla="*/ 3 w 25"/>
                                      <a:gd name="T9" fmla="*/ 52 h 52"/>
                                      <a:gd name="T10" fmla="*/ 10 w 25"/>
                                      <a:gd name="T11" fmla="*/ 50 h 52"/>
                                      <a:gd name="T12" fmla="*/ 15 w 25"/>
                                      <a:gd name="T13" fmla="*/ 45 h 52"/>
                                      <a:gd name="T14" fmla="*/ 18 w 25"/>
                                      <a:gd name="T15" fmla="*/ 37 h 52"/>
                                      <a:gd name="T16" fmla="*/ 20 w 25"/>
                                      <a:gd name="T17" fmla="*/ 30 h 52"/>
                                      <a:gd name="T18" fmla="*/ 23 w 25"/>
                                      <a:gd name="T19" fmla="*/ 22 h 52"/>
                                      <a:gd name="T20" fmla="*/ 25 w 25"/>
                                      <a:gd name="T21" fmla="*/ 15 h 52"/>
                                      <a:gd name="T22" fmla="*/ 23 w 25"/>
                                      <a:gd name="T23" fmla="*/ 7 h 52"/>
                                      <a:gd name="T24" fmla="*/ 20 w 25"/>
                                      <a:gd name="T25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5" h="52">
                                        <a:moveTo>
                                          <a:pt x="20" y="0"/>
                                        </a:moveTo>
                                        <a:lnTo>
                                          <a:pt x="10" y="12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3" y="52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15" y="45"/>
                                        </a:lnTo>
                                        <a:lnTo>
                                          <a:pt x="18" y="37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23" y="22"/>
                                        </a:lnTo>
                                        <a:lnTo>
                                          <a:pt x="25" y="15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91" name="Freeform 16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20" y="1043"/>
                                    <a:ext cx="7" cy="70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70 h 70"/>
                                      <a:gd name="T2" fmla="*/ 7 w 7"/>
                                      <a:gd name="T3" fmla="*/ 0 h 70"/>
                                      <a:gd name="T4" fmla="*/ 0 w 7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" h="70">
                                        <a:moveTo>
                                          <a:pt x="0" y="70"/>
                                        </a:moveTo>
                                        <a:lnTo>
                                          <a:pt x="7" y="0"/>
                                        </a:lnTo>
                                        <a:lnTo>
                                          <a:pt x="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92" name="Freeform 16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20" y="1043"/>
                                    <a:ext cx="7" cy="70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70 h 70"/>
                                      <a:gd name="T2" fmla="*/ 7 w 7"/>
                                      <a:gd name="T3" fmla="*/ 0 h 70"/>
                                      <a:gd name="T4" fmla="*/ 0 w 7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" h="70">
                                        <a:moveTo>
                                          <a:pt x="0" y="70"/>
                                        </a:moveTo>
                                        <a:lnTo>
                                          <a:pt x="7" y="0"/>
                                        </a:lnTo>
                                        <a:lnTo>
                                          <a:pt x="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93" name="Freeform 16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90" y="1075"/>
                                    <a:ext cx="23" cy="58"/>
                                  </a:xfrm>
                                  <a:custGeom>
                                    <a:avLst/>
                                    <a:gdLst>
                                      <a:gd name="T0" fmla="*/ 20 w 23"/>
                                      <a:gd name="T1" fmla="*/ 0 h 58"/>
                                      <a:gd name="T2" fmla="*/ 13 w 23"/>
                                      <a:gd name="T3" fmla="*/ 5 h 58"/>
                                      <a:gd name="T4" fmla="*/ 8 w 23"/>
                                      <a:gd name="T5" fmla="*/ 13 h 58"/>
                                      <a:gd name="T6" fmla="*/ 3 w 23"/>
                                      <a:gd name="T7" fmla="*/ 18 h 58"/>
                                      <a:gd name="T8" fmla="*/ 0 w 23"/>
                                      <a:gd name="T9" fmla="*/ 25 h 58"/>
                                      <a:gd name="T10" fmla="*/ 0 w 23"/>
                                      <a:gd name="T11" fmla="*/ 33 h 58"/>
                                      <a:gd name="T12" fmla="*/ 0 w 23"/>
                                      <a:gd name="T13" fmla="*/ 40 h 58"/>
                                      <a:gd name="T14" fmla="*/ 3 w 23"/>
                                      <a:gd name="T15" fmla="*/ 48 h 58"/>
                                      <a:gd name="T16" fmla="*/ 8 w 23"/>
                                      <a:gd name="T17" fmla="*/ 58 h 58"/>
                                      <a:gd name="T18" fmla="*/ 13 w 23"/>
                                      <a:gd name="T19" fmla="*/ 53 h 58"/>
                                      <a:gd name="T20" fmla="*/ 15 w 23"/>
                                      <a:gd name="T21" fmla="*/ 48 h 58"/>
                                      <a:gd name="T22" fmla="*/ 20 w 23"/>
                                      <a:gd name="T23" fmla="*/ 40 h 58"/>
                                      <a:gd name="T24" fmla="*/ 23 w 23"/>
                                      <a:gd name="T25" fmla="*/ 33 h 58"/>
                                      <a:gd name="T26" fmla="*/ 23 w 23"/>
                                      <a:gd name="T27" fmla="*/ 25 h 58"/>
                                      <a:gd name="T28" fmla="*/ 23 w 23"/>
                                      <a:gd name="T29" fmla="*/ 18 h 58"/>
                                      <a:gd name="T30" fmla="*/ 23 w 23"/>
                                      <a:gd name="T31" fmla="*/ 8 h 58"/>
                                      <a:gd name="T32" fmla="*/ 20 w 23"/>
                                      <a:gd name="T33" fmla="*/ 0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3" h="58">
                                        <a:moveTo>
                                          <a:pt x="20" y="0"/>
                                        </a:moveTo>
                                        <a:lnTo>
                                          <a:pt x="13" y="5"/>
                                        </a:lnTo>
                                        <a:lnTo>
                                          <a:pt x="8" y="13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3" y="48"/>
                                        </a:lnTo>
                                        <a:lnTo>
                                          <a:pt x="8" y="5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5" y="48"/>
                                        </a:lnTo>
                                        <a:lnTo>
                                          <a:pt x="20" y="40"/>
                                        </a:lnTo>
                                        <a:lnTo>
                                          <a:pt x="23" y="33"/>
                                        </a:lnTo>
                                        <a:lnTo>
                                          <a:pt x="23" y="25"/>
                                        </a:lnTo>
                                        <a:lnTo>
                                          <a:pt x="23" y="18"/>
                                        </a:lnTo>
                                        <a:lnTo>
                                          <a:pt x="23" y="8"/>
                                        </a:lnTo>
                                        <a:lnTo>
                                          <a:pt x="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94" name="Freeform 16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90" y="1075"/>
                                    <a:ext cx="23" cy="58"/>
                                  </a:xfrm>
                                  <a:custGeom>
                                    <a:avLst/>
                                    <a:gdLst>
                                      <a:gd name="T0" fmla="*/ 20 w 23"/>
                                      <a:gd name="T1" fmla="*/ 0 h 58"/>
                                      <a:gd name="T2" fmla="*/ 13 w 23"/>
                                      <a:gd name="T3" fmla="*/ 5 h 58"/>
                                      <a:gd name="T4" fmla="*/ 8 w 23"/>
                                      <a:gd name="T5" fmla="*/ 13 h 58"/>
                                      <a:gd name="T6" fmla="*/ 3 w 23"/>
                                      <a:gd name="T7" fmla="*/ 18 h 58"/>
                                      <a:gd name="T8" fmla="*/ 0 w 23"/>
                                      <a:gd name="T9" fmla="*/ 25 h 58"/>
                                      <a:gd name="T10" fmla="*/ 0 w 23"/>
                                      <a:gd name="T11" fmla="*/ 33 h 58"/>
                                      <a:gd name="T12" fmla="*/ 0 w 23"/>
                                      <a:gd name="T13" fmla="*/ 40 h 58"/>
                                      <a:gd name="T14" fmla="*/ 3 w 23"/>
                                      <a:gd name="T15" fmla="*/ 48 h 58"/>
                                      <a:gd name="T16" fmla="*/ 8 w 23"/>
                                      <a:gd name="T17" fmla="*/ 58 h 58"/>
                                      <a:gd name="T18" fmla="*/ 13 w 23"/>
                                      <a:gd name="T19" fmla="*/ 53 h 58"/>
                                      <a:gd name="T20" fmla="*/ 15 w 23"/>
                                      <a:gd name="T21" fmla="*/ 48 h 58"/>
                                      <a:gd name="T22" fmla="*/ 20 w 23"/>
                                      <a:gd name="T23" fmla="*/ 40 h 58"/>
                                      <a:gd name="T24" fmla="*/ 23 w 23"/>
                                      <a:gd name="T25" fmla="*/ 33 h 58"/>
                                      <a:gd name="T26" fmla="*/ 23 w 23"/>
                                      <a:gd name="T27" fmla="*/ 25 h 58"/>
                                      <a:gd name="T28" fmla="*/ 23 w 23"/>
                                      <a:gd name="T29" fmla="*/ 18 h 58"/>
                                      <a:gd name="T30" fmla="*/ 23 w 23"/>
                                      <a:gd name="T31" fmla="*/ 8 h 58"/>
                                      <a:gd name="T32" fmla="*/ 20 w 23"/>
                                      <a:gd name="T33" fmla="*/ 0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3" h="58">
                                        <a:moveTo>
                                          <a:pt x="20" y="0"/>
                                        </a:moveTo>
                                        <a:lnTo>
                                          <a:pt x="13" y="5"/>
                                        </a:lnTo>
                                        <a:lnTo>
                                          <a:pt x="8" y="13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3" y="48"/>
                                        </a:lnTo>
                                        <a:lnTo>
                                          <a:pt x="8" y="5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5" y="48"/>
                                        </a:lnTo>
                                        <a:lnTo>
                                          <a:pt x="20" y="40"/>
                                        </a:lnTo>
                                        <a:lnTo>
                                          <a:pt x="23" y="33"/>
                                        </a:lnTo>
                                        <a:lnTo>
                                          <a:pt x="23" y="25"/>
                                        </a:lnTo>
                                        <a:lnTo>
                                          <a:pt x="23" y="18"/>
                                        </a:lnTo>
                                        <a:lnTo>
                                          <a:pt x="23" y="8"/>
                                        </a:lnTo>
                                        <a:lnTo>
                                          <a:pt x="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95" name="Freeform 16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10" y="1003"/>
                                    <a:ext cx="1" cy="72"/>
                                  </a:xfrm>
                                  <a:custGeom>
                                    <a:avLst/>
                                    <a:gdLst>
                                      <a:gd name="T0" fmla="*/ 72 h 72"/>
                                      <a:gd name="T1" fmla="*/ 0 h 72"/>
                                      <a:gd name="T2" fmla="*/ 72 h 72"/>
                                    </a:gdLst>
                                    <a:ahLst/>
                                    <a:cxnLst>
                                      <a:cxn ang="0">
                                        <a:pos x="0" y="T0"/>
                                      </a:cxn>
                                      <a:cxn ang="0">
                                        <a:pos x="0" y="T1"/>
                                      </a:cxn>
                                      <a:cxn ang="0">
                                        <a:pos x="0" y="T2"/>
                                      </a:cxn>
                                    </a:cxnLst>
                                    <a:rect l="0" t="0" r="r" b="b"/>
                                    <a:pathLst>
                                      <a:path h="72">
                                        <a:moveTo>
                                          <a:pt x="0" y="7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7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96" name="Freeform 16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10" y="1003"/>
                                    <a:ext cx="1" cy="72"/>
                                  </a:xfrm>
                                  <a:custGeom>
                                    <a:avLst/>
                                    <a:gdLst>
                                      <a:gd name="T0" fmla="*/ 72 h 72"/>
                                      <a:gd name="T1" fmla="*/ 0 h 72"/>
                                      <a:gd name="T2" fmla="*/ 72 h 72"/>
                                    </a:gdLst>
                                    <a:ahLst/>
                                    <a:cxnLst>
                                      <a:cxn ang="0">
                                        <a:pos x="0" y="T0"/>
                                      </a:cxn>
                                      <a:cxn ang="0">
                                        <a:pos x="0" y="T1"/>
                                      </a:cxn>
                                      <a:cxn ang="0">
                                        <a:pos x="0" y="T2"/>
                                      </a:cxn>
                                    </a:cxnLst>
                                    <a:rect l="0" t="0" r="r" b="b"/>
                                    <a:pathLst>
                                      <a:path h="72">
                                        <a:moveTo>
                                          <a:pt x="0" y="7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7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97" name="Freeform 16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7" y="1235"/>
                                    <a:ext cx="25" cy="130"/>
                                  </a:xfrm>
                                  <a:custGeom>
                                    <a:avLst/>
                                    <a:gdLst>
                                      <a:gd name="T0" fmla="*/ 13 w 25"/>
                                      <a:gd name="T1" fmla="*/ 70 h 130"/>
                                      <a:gd name="T2" fmla="*/ 0 w 25"/>
                                      <a:gd name="T3" fmla="*/ 0 h 130"/>
                                      <a:gd name="T4" fmla="*/ 13 w 25"/>
                                      <a:gd name="T5" fmla="*/ 70 h 130"/>
                                      <a:gd name="T6" fmla="*/ 13 w 25"/>
                                      <a:gd name="T7" fmla="*/ 70 h 130"/>
                                      <a:gd name="T8" fmla="*/ 13 w 25"/>
                                      <a:gd name="T9" fmla="*/ 70 h 130"/>
                                      <a:gd name="T10" fmla="*/ 8 w 25"/>
                                      <a:gd name="T11" fmla="*/ 85 h 130"/>
                                      <a:gd name="T12" fmla="*/ 5 w 25"/>
                                      <a:gd name="T13" fmla="*/ 100 h 130"/>
                                      <a:gd name="T14" fmla="*/ 8 w 25"/>
                                      <a:gd name="T15" fmla="*/ 115 h 130"/>
                                      <a:gd name="T16" fmla="*/ 13 w 25"/>
                                      <a:gd name="T17" fmla="*/ 130 h 130"/>
                                      <a:gd name="T18" fmla="*/ 18 w 25"/>
                                      <a:gd name="T19" fmla="*/ 125 h 130"/>
                                      <a:gd name="T20" fmla="*/ 23 w 25"/>
                                      <a:gd name="T21" fmla="*/ 117 h 130"/>
                                      <a:gd name="T22" fmla="*/ 25 w 25"/>
                                      <a:gd name="T23" fmla="*/ 110 h 130"/>
                                      <a:gd name="T24" fmla="*/ 25 w 25"/>
                                      <a:gd name="T25" fmla="*/ 102 h 130"/>
                                      <a:gd name="T26" fmla="*/ 25 w 25"/>
                                      <a:gd name="T27" fmla="*/ 92 h 130"/>
                                      <a:gd name="T28" fmla="*/ 23 w 25"/>
                                      <a:gd name="T29" fmla="*/ 85 h 130"/>
                                      <a:gd name="T30" fmla="*/ 20 w 25"/>
                                      <a:gd name="T31" fmla="*/ 77 h 130"/>
                                      <a:gd name="T32" fmla="*/ 13 w 25"/>
                                      <a:gd name="T33" fmla="*/ 70 h 1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5" h="130">
                                        <a:moveTo>
                                          <a:pt x="13" y="7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3" y="70"/>
                                        </a:lnTo>
                                        <a:lnTo>
                                          <a:pt x="13" y="70"/>
                                        </a:lnTo>
                                        <a:lnTo>
                                          <a:pt x="13" y="70"/>
                                        </a:lnTo>
                                        <a:lnTo>
                                          <a:pt x="8" y="85"/>
                                        </a:lnTo>
                                        <a:lnTo>
                                          <a:pt x="5" y="100"/>
                                        </a:lnTo>
                                        <a:lnTo>
                                          <a:pt x="8" y="115"/>
                                        </a:lnTo>
                                        <a:lnTo>
                                          <a:pt x="13" y="130"/>
                                        </a:lnTo>
                                        <a:lnTo>
                                          <a:pt x="18" y="125"/>
                                        </a:lnTo>
                                        <a:lnTo>
                                          <a:pt x="23" y="117"/>
                                        </a:lnTo>
                                        <a:lnTo>
                                          <a:pt x="25" y="110"/>
                                        </a:lnTo>
                                        <a:lnTo>
                                          <a:pt x="25" y="102"/>
                                        </a:lnTo>
                                        <a:lnTo>
                                          <a:pt x="25" y="92"/>
                                        </a:lnTo>
                                        <a:lnTo>
                                          <a:pt x="23" y="85"/>
                                        </a:lnTo>
                                        <a:lnTo>
                                          <a:pt x="20" y="77"/>
                                        </a:lnTo>
                                        <a:lnTo>
                                          <a:pt x="13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98" name="Freeform 16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7" y="1235"/>
                                    <a:ext cx="25" cy="130"/>
                                  </a:xfrm>
                                  <a:custGeom>
                                    <a:avLst/>
                                    <a:gdLst>
                                      <a:gd name="T0" fmla="*/ 13 w 25"/>
                                      <a:gd name="T1" fmla="*/ 70 h 130"/>
                                      <a:gd name="T2" fmla="*/ 0 w 25"/>
                                      <a:gd name="T3" fmla="*/ 0 h 130"/>
                                      <a:gd name="T4" fmla="*/ 13 w 25"/>
                                      <a:gd name="T5" fmla="*/ 70 h 130"/>
                                      <a:gd name="T6" fmla="*/ 13 w 25"/>
                                      <a:gd name="T7" fmla="*/ 70 h 130"/>
                                      <a:gd name="T8" fmla="*/ 13 w 25"/>
                                      <a:gd name="T9" fmla="*/ 70 h 130"/>
                                      <a:gd name="T10" fmla="*/ 8 w 25"/>
                                      <a:gd name="T11" fmla="*/ 85 h 130"/>
                                      <a:gd name="T12" fmla="*/ 5 w 25"/>
                                      <a:gd name="T13" fmla="*/ 100 h 130"/>
                                      <a:gd name="T14" fmla="*/ 8 w 25"/>
                                      <a:gd name="T15" fmla="*/ 115 h 130"/>
                                      <a:gd name="T16" fmla="*/ 13 w 25"/>
                                      <a:gd name="T17" fmla="*/ 130 h 130"/>
                                      <a:gd name="T18" fmla="*/ 18 w 25"/>
                                      <a:gd name="T19" fmla="*/ 125 h 130"/>
                                      <a:gd name="T20" fmla="*/ 23 w 25"/>
                                      <a:gd name="T21" fmla="*/ 117 h 130"/>
                                      <a:gd name="T22" fmla="*/ 25 w 25"/>
                                      <a:gd name="T23" fmla="*/ 110 h 130"/>
                                      <a:gd name="T24" fmla="*/ 25 w 25"/>
                                      <a:gd name="T25" fmla="*/ 102 h 130"/>
                                      <a:gd name="T26" fmla="*/ 25 w 25"/>
                                      <a:gd name="T27" fmla="*/ 92 h 130"/>
                                      <a:gd name="T28" fmla="*/ 23 w 25"/>
                                      <a:gd name="T29" fmla="*/ 85 h 130"/>
                                      <a:gd name="T30" fmla="*/ 20 w 25"/>
                                      <a:gd name="T31" fmla="*/ 77 h 130"/>
                                      <a:gd name="T32" fmla="*/ 13 w 25"/>
                                      <a:gd name="T33" fmla="*/ 70 h 1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5" h="130">
                                        <a:moveTo>
                                          <a:pt x="13" y="7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3" y="70"/>
                                        </a:lnTo>
                                        <a:lnTo>
                                          <a:pt x="13" y="70"/>
                                        </a:lnTo>
                                        <a:lnTo>
                                          <a:pt x="13" y="70"/>
                                        </a:lnTo>
                                        <a:lnTo>
                                          <a:pt x="8" y="85"/>
                                        </a:lnTo>
                                        <a:lnTo>
                                          <a:pt x="5" y="100"/>
                                        </a:lnTo>
                                        <a:lnTo>
                                          <a:pt x="8" y="115"/>
                                        </a:lnTo>
                                        <a:lnTo>
                                          <a:pt x="13" y="130"/>
                                        </a:lnTo>
                                        <a:lnTo>
                                          <a:pt x="18" y="125"/>
                                        </a:lnTo>
                                        <a:lnTo>
                                          <a:pt x="23" y="117"/>
                                        </a:lnTo>
                                        <a:lnTo>
                                          <a:pt x="25" y="110"/>
                                        </a:lnTo>
                                        <a:lnTo>
                                          <a:pt x="25" y="102"/>
                                        </a:lnTo>
                                        <a:lnTo>
                                          <a:pt x="25" y="92"/>
                                        </a:lnTo>
                                        <a:lnTo>
                                          <a:pt x="23" y="85"/>
                                        </a:lnTo>
                                        <a:lnTo>
                                          <a:pt x="20" y="77"/>
                                        </a:lnTo>
                                        <a:lnTo>
                                          <a:pt x="13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99" name="Freeform 16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97" y="1272"/>
                                    <a:ext cx="20" cy="128"/>
                                  </a:xfrm>
                                  <a:custGeom>
                                    <a:avLst/>
                                    <a:gdLst>
                                      <a:gd name="T0" fmla="*/ 8 w 20"/>
                                      <a:gd name="T1" fmla="*/ 68 h 128"/>
                                      <a:gd name="T2" fmla="*/ 0 w 20"/>
                                      <a:gd name="T3" fmla="*/ 0 h 128"/>
                                      <a:gd name="T4" fmla="*/ 8 w 20"/>
                                      <a:gd name="T5" fmla="*/ 68 h 128"/>
                                      <a:gd name="T6" fmla="*/ 8 w 20"/>
                                      <a:gd name="T7" fmla="*/ 68 h 128"/>
                                      <a:gd name="T8" fmla="*/ 8 w 20"/>
                                      <a:gd name="T9" fmla="*/ 68 h 128"/>
                                      <a:gd name="T10" fmla="*/ 3 w 20"/>
                                      <a:gd name="T11" fmla="*/ 83 h 128"/>
                                      <a:gd name="T12" fmla="*/ 0 w 20"/>
                                      <a:gd name="T13" fmla="*/ 98 h 128"/>
                                      <a:gd name="T14" fmla="*/ 3 w 20"/>
                                      <a:gd name="T15" fmla="*/ 113 h 128"/>
                                      <a:gd name="T16" fmla="*/ 8 w 20"/>
                                      <a:gd name="T17" fmla="*/ 128 h 128"/>
                                      <a:gd name="T18" fmla="*/ 12 w 20"/>
                                      <a:gd name="T19" fmla="*/ 123 h 128"/>
                                      <a:gd name="T20" fmla="*/ 17 w 20"/>
                                      <a:gd name="T21" fmla="*/ 115 h 128"/>
                                      <a:gd name="T22" fmla="*/ 20 w 20"/>
                                      <a:gd name="T23" fmla="*/ 108 h 128"/>
                                      <a:gd name="T24" fmla="*/ 20 w 20"/>
                                      <a:gd name="T25" fmla="*/ 100 h 128"/>
                                      <a:gd name="T26" fmla="*/ 20 w 20"/>
                                      <a:gd name="T27" fmla="*/ 93 h 128"/>
                                      <a:gd name="T28" fmla="*/ 17 w 20"/>
                                      <a:gd name="T29" fmla="*/ 83 h 128"/>
                                      <a:gd name="T30" fmla="*/ 12 w 20"/>
                                      <a:gd name="T31" fmla="*/ 75 h 128"/>
                                      <a:gd name="T32" fmla="*/ 8 w 20"/>
                                      <a:gd name="T33" fmla="*/ 68 h 1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0" h="128">
                                        <a:moveTo>
                                          <a:pt x="8" y="6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8" y="68"/>
                                        </a:lnTo>
                                        <a:lnTo>
                                          <a:pt x="8" y="68"/>
                                        </a:lnTo>
                                        <a:lnTo>
                                          <a:pt x="8" y="68"/>
                                        </a:lnTo>
                                        <a:lnTo>
                                          <a:pt x="3" y="83"/>
                                        </a:lnTo>
                                        <a:lnTo>
                                          <a:pt x="0" y="98"/>
                                        </a:lnTo>
                                        <a:lnTo>
                                          <a:pt x="3" y="113"/>
                                        </a:lnTo>
                                        <a:lnTo>
                                          <a:pt x="8" y="128"/>
                                        </a:lnTo>
                                        <a:lnTo>
                                          <a:pt x="12" y="123"/>
                                        </a:lnTo>
                                        <a:lnTo>
                                          <a:pt x="17" y="115"/>
                                        </a:lnTo>
                                        <a:lnTo>
                                          <a:pt x="20" y="108"/>
                                        </a:lnTo>
                                        <a:lnTo>
                                          <a:pt x="20" y="100"/>
                                        </a:lnTo>
                                        <a:lnTo>
                                          <a:pt x="20" y="93"/>
                                        </a:lnTo>
                                        <a:lnTo>
                                          <a:pt x="17" y="83"/>
                                        </a:lnTo>
                                        <a:lnTo>
                                          <a:pt x="12" y="75"/>
                                        </a:lnTo>
                                        <a:lnTo>
                                          <a:pt x="8" y="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00" name="Freeform 16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97" y="1272"/>
                                    <a:ext cx="20" cy="128"/>
                                  </a:xfrm>
                                  <a:custGeom>
                                    <a:avLst/>
                                    <a:gdLst>
                                      <a:gd name="T0" fmla="*/ 8 w 20"/>
                                      <a:gd name="T1" fmla="*/ 68 h 128"/>
                                      <a:gd name="T2" fmla="*/ 0 w 20"/>
                                      <a:gd name="T3" fmla="*/ 0 h 128"/>
                                      <a:gd name="T4" fmla="*/ 8 w 20"/>
                                      <a:gd name="T5" fmla="*/ 68 h 128"/>
                                      <a:gd name="T6" fmla="*/ 8 w 20"/>
                                      <a:gd name="T7" fmla="*/ 68 h 128"/>
                                      <a:gd name="T8" fmla="*/ 8 w 20"/>
                                      <a:gd name="T9" fmla="*/ 68 h 128"/>
                                      <a:gd name="T10" fmla="*/ 3 w 20"/>
                                      <a:gd name="T11" fmla="*/ 83 h 128"/>
                                      <a:gd name="T12" fmla="*/ 0 w 20"/>
                                      <a:gd name="T13" fmla="*/ 98 h 128"/>
                                      <a:gd name="T14" fmla="*/ 3 w 20"/>
                                      <a:gd name="T15" fmla="*/ 113 h 128"/>
                                      <a:gd name="T16" fmla="*/ 8 w 20"/>
                                      <a:gd name="T17" fmla="*/ 128 h 128"/>
                                      <a:gd name="T18" fmla="*/ 12 w 20"/>
                                      <a:gd name="T19" fmla="*/ 123 h 128"/>
                                      <a:gd name="T20" fmla="*/ 17 w 20"/>
                                      <a:gd name="T21" fmla="*/ 115 h 128"/>
                                      <a:gd name="T22" fmla="*/ 20 w 20"/>
                                      <a:gd name="T23" fmla="*/ 108 h 128"/>
                                      <a:gd name="T24" fmla="*/ 20 w 20"/>
                                      <a:gd name="T25" fmla="*/ 100 h 128"/>
                                      <a:gd name="T26" fmla="*/ 20 w 20"/>
                                      <a:gd name="T27" fmla="*/ 93 h 128"/>
                                      <a:gd name="T28" fmla="*/ 17 w 20"/>
                                      <a:gd name="T29" fmla="*/ 83 h 128"/>
                                      <a:gd name="T30" fmla="*/ 12 w 20"/>
                                      <a:gd name="T31" fmla="*/ 75 h 128"/>
                                      <a:gd name="T32" fmla="*/ 8 w 20"/>
                                      <a:gd name="T33" fmla="*/ 68 h 1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0" h="128">
                                        <a:moveTo>
                                          <a:pt x="8" y="6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8" y="68"/>
                                        </a:lnTo>
                                        <a:lnTo>
                                          <a:pt x="8" y="68"/>
                                        </a:lnTo>
                                        <a:lnTo>
                                          <a:pt x="8" y="68"/>
                                        </a:lnTo>
                                        <a:lnTo>
                                          <a:pt x="3" y="83"/>
                                        </a:lnTo>
                                        <a:lnTo>
                                          <a:pt x="0" y="98"/>
                                        </a:lnTo>
                                        <a:lnTo>
                                          <a:pt x="3" y="113"/>
                                        </a:lnTo>
                                        <a:lnTo>
                                          <a:pt x="8" y="128"/>
                                        </a:lnTo>
                                        <a:lnTo>
                                          <a:pt x="12" y="123"/>
                                        </a:lnTo>
                                        <a:lnTo>
                                          <a:pt x="17" y="115"/>
                                        </a:lnTo>
                                        <a:lnTo>
                                          <a:pt x="20" y="108"/>
                                        </a:lnTo>
                                        <a:lnTo>
                                          <a:pt x="20" y="100"/>
                                        </a:lnTo>
                                        <a:lnTo>
                                          <a:pt x="20" y="93"/>
                                        </a:lnTo>
                                        <a:lnTo>
                                          <a:pt x="17" y="83"/>
                                        </a:lnTo>
                                        <a:lnTo>
                                          <a:pt x="12" y="75"/>
                                        </a:lnTo>
                                        <a:lnTo>
                                          <a:pt x="8" y="6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01" name="Freeform 16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57" y="1180"/>
                                    <a:ext cx="5" cy="67"/>
                                  </a:xfrm>
                                  <a:custGeom>
                                    <a:avLst/>
                                    <a:gdLst>
                                      <a:gd name="T0" fmla="*/ 5 w 5"/>
                                      <a:gd name="T1" fmla="*/ 67 h 67"/>
                                      <a:gd name="T2" fmla="*/ 0 w 5"/>
                                      <a:gd name="T3" fmla="*/ 0 h 67"/>
                                      <a:gd name="T4" fmla="*/ 5 w 5"/>
                                      <a:gd name="T5" fmla="*/ 67 h 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67">
                                        <a:moveTo>
                                          <a:pt x="5" y="6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02" name="Freeform 16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57" y="1180"/>
                                    <a:ext cx="5" cy="67"/>
                                  </a:xfrm>
                                  <a:custGeom>
                                    <a:avLst/>
                                    <a:gdLst>
                                      <a:gd name="T0" fmla="*/ 5 w 5"/>
                                      <a:gd name="T1" fmla="*/ 67 h 67"/>
                                      <a:gd name="T2" fmla="*/ 0 w 5"/>
                                      <a:gd name="T3" fmla="*/ 0 h 67"/>
                                      <a:gd name="T4" fmla="*/ 5 w 5"/>
                                      <a:gd name="T5" fmla="*/ 67 h 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67">
                                        <a:moveTo>
                                          <a:pt x="5" y="6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03" name="Freeform 169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71" y="1477"/>
                                    <a:ext cx="104" cy="32"/>
                                  </a:xfrm>
                                  <a:custGeom>
                                    <a:avLst/>
                                    <a:gdLst>
                                      <a:gd name="T0" fmla="*/ 57 w 104"/>
                                      <a:gd name="T1" fmla="*/ 22 h 32"/>
                                      <a:gd name="T2" fmla="*/ 0 w 104"/>
                                      <a:gd name="T3" fmla="*/ 0 h 32"/>
                                      <a:gd name="T4" fmla="*/ 57 w 104"/>
                                      <a:gd name="T5" fmla="*/ 22 h 32"/>
                                      <a:gd name="T6" fmla="*/ 55 w 104"/>
                                      <a:gd name="T7" fmla="*/ 22 h 32"/>
                                      <a:gd name="T8" fmla="*/ 70 w 104"/>
                                      <a:gd name="T9" fmla="*/ 30 h 32"/>
                                      <a:gd name="T10" fmla="*/ 80 w 104"/>
                                      <a:gd name="T11" fmla="*/ 32 h 32"/>
                                      <a:gd name="T12" fmla="*/ 92 w 104"/>
                                      <a:gd name="T13" fmla="*/ 30 h 32"/>
                                      <a:gd name="T14" fmla="*/ 104 w 104"/>
                                      <a:gd name="T15" fmla="*/ 25 h 32"/>
                                      <a:gd name="T16" fmla="*/ 99 w 104"/>
                                      <a:gd name="T17" fmla="*/ 20 h 32"/>
                                      <a:gd name="T18" fmla="*/ 94 w 104"/>
                                      <a:gd name="T19" fmla="*/ 17 h 32"/>
                                      <a:gd name="T20" fmla="*/ 87 w 104"/>
                                      <a:gd name="T21" fmla="*/ 15 h 32"/>
                                      <a:gd name="T22" fmla="*/ 82 w 104"/>
                                      <a:gd name="T23" fmla="*/ 12 h 32"/>
                                      <a:gd name="T24" fmla="*/ 75 w 104"/>
                                      <a:gd name="T25" fmla="*/ 12 h 32"/>
                                      <a:gd name="T26" fmla="*/ 67 w 104"/>
                                      <a:gd name="T27" fmla="*/ 15 h 32"/>
                                      <a:gd name="T28" fmla="*/ 62 w 104"/>
                                      <a:gd name="T29" fmla="*/ 17 h 32"/>
                                      <a:gd name="T30" fmla="*/ 55 w 104"/>
                                      <a:gd name="T31" fmla="*/ 22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4" h="32">
                                        <a:moveTo>
                                          <a:pt x="57" y="2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7" y="22"/>
                                        </a:lnTo>
                                        <a:close/>
                                        <a:moveTo>
                                          <a:pt x="55" y="22"/>
                                        </a:moveTo>
                                        <a:lnTo>
                                          <a:pt x="70" y="30"/>
                                        </a:lnTo>
                                        <a:lnTo>
                                          <a:pt x="80" y="32"/>
                                        </a:lnTo>
                                        <a:lnTo>
                                          <a:pt x="92" y="30"/>
                                        </a:lnTo>
                                        <a:lnTo>
                                          <a:pt x="104" y="25"/>
                                        </a:lnTo>
                                        <a:lnTo>
                                          <a:pt x="99" y="20"/>
                                        </a:lnTo>
                                        <a:lnTo>
                                          <a:pt x="94" y="17"/>
                                        </a:lnTo>
                                        <a:lnTo>
                                          <a:pt x="87" y="15"/>
                                        </a:lnTo>
                                        <a:lnTo>
                                          <a:pt x="82" y="12"/>
                                        </a:lnTo>
                                        <a:lnTo>
                                          <a:pt x="75" y="12"/>
                                        </a:lnTo>
                                        <a:lnTo>
                                          <a:pt x="67" y="15"/>
                                        </a:lnTo>
                                        <a:lnTo>
                                          <a:pt x="62" y="17"/>
                                        </a:lnTo>
                                        <a:lnTo>
                                          <a:pt x="55" y="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04" name="Freeform 16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1" y="1477"/>
                                    <a:ext cx="57" cy="22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22 h 22"/>
                                      <a:gd name="T2" fmla="*/ 0 w 57"/>
                                      <a:gd name="T3" fmla="*/ 0 h 22"/>
                                      <a:gd name="T4" fmla="*/ 57 w 57"/>
                                      <a:gd name="T5" fmla="*/ 22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7" h="22">
                                        <a:moveTo>
                                          <a:pt x="57" y="2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7" y="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05" name="Freeform 16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26" y="1489"/>
                                    <a:ext cx="49" cy="20"/>
                                  </a:xfrm>
                                  <a:custGeom>
                                    <a:avLst/>
                                    <a:gdLst>
                                      <a:gd name="T0" fmla="*/ 0 w 49"/>
                                      <a:gd name="T1" fmla="*/ 10 h 20"/>
                                      <a:gd name="T2" fmla="*/ 15 w 49"/>
                                      <a:gd name="T3" fmla="*/ 18 h 20"/>
                                      <a:gd name="T4" fmla="*/ 25 w 49"/>
                                      <a:gd name="T5" fmla="*/ 20 h 20"/>
                                      <a:gd name="T6" fmla="*/ 37 w 49"/>
                                      <a:gd name="T7" fmla="*/ 18 h 20"/>
                                      <a:gd name="T8" fmla="*/ 49 w 49"/>
                                      <a:gd name="T9" fmla="*/ 13 h 20"/>
                                      <a:gd name="T10" fmla="*/ 44 w 49"/>
                                      <a:gd name="T11" fmla="*/ 8 h 20"/>
                                      <a:gd name="T12" fmla="*/ 39 w 49"/>
                                      <a:gd name="T13" fmla="*/ 5 h 20"/>
                                      <a:gd name="T14" fmla="*/ 32 w 49"/>
                                      <a:gd name="T15" fmla="*/ 3 h 20"/>
                                      <a:gd name="T16" fmla="*/ 27 w 49"/>
                                      <a:gd name="T17" fmla="*/ 0 h 20"/>
                                      <a:gd name="T18" fmla="*/ 20 w 49"/>
                                      <a:gd name="T19" fmla="*/ 0 h 20"/>
                                      <a:gd name="T20" fmla="*/ 12 w 49"/>
                                      <a:gd name="T21" fmla="*/ 3 h 20"/>
                                      <a:gd name="T22" fmla="*/ 7 w 49"/>
                                      <a:gd name="T23" fmla="*/ 5 h 20"/>
                                      <a:gd name="T24" fmla="*/ 0 w 49"/>
                                      <a:gd name="T25" fmla="*/ 1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9" h="20">
                                        <a:moveTo>
                                          <a:pt x="0" y="10"/>
                                        </a:moveTo>
                                        <a:lnTo>
                                          <a:pt x="15" y="18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37" y="18"/>
                                        </a:lnTo>
                                        <a:lnTo>
                                          <a:pt x="49" y="13"/>
                                        </a:lnTo>
                                        <a:lnTo>
                                          <a:pt x="44" y="8"/>
                                        </a:lnTo>
                                        <a:lnTo>
                                          <a:pt x="39" y="5"/>
                                        </a:lnTo>
                                        <a:lnTo>
                                          <a:pt x="32" y="3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12" y="3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0" y="1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06" name="Freeform 169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108" y="1504"/>
                                    <a:ext cx="102" cy="18"/>
                                  </a:xfrm>
                                  <a:custGeom>
                                    <a:avLst/>
                                    <a:gdLst>
                                      <a:gd name="T0" fmla="*/ 55 w 102"/>
                                      <a:gd name="T1" fmla="*/ 8 h 18"/>
                                      <a:gd name="T2" fmla="*/ 0 w 102"/>
                                      <a:gd name="T3" fmla="*/ 0 h 18"/>
                                      <a:gd name="T4" fmla="*/ 55 w 102"/>
                                      <a:gd name="T5" fmla="*/ 8 h 18"/>
                                      <a:gd name="T6" fmla="*/ 55 w 102"/>
                                      <a:gd name="T7" fmla="*/ 8 h 18"/>
                                      <a:gd name="T8" fmla="*/ 67 w 102"/>
                                      <a:gd name="T9" fmla="*/ 15 h 18"/>
                                      <a:gd name="T10" fmla="*/ 80 w 102"/>
                                      <a:gd name="T11" fmla="*/ 18 h 18"/>
                                      <a:gd name="T12" fmla="*/ 92 w 102"/>
                                      <a:gd name="T13" fmla="*/ 15 h 18"/>
                                      <a:gd name="T14" fmla="*/ 102 w 102"/>
                                      <a:gd name="T15" fmla="*/ 10 h 18"/>
                                      <a:gd name="T16" fmla="*/ 100 w 102"/>
                                      <a:gd name="T17" fmla="*/ 5 h 18"/>
                                      <a:gd name="T18" fmla="*/ 92 w 102"/>
                                      <a:gd name="T19" fmla="*/ 3 h 18"/>
                                      <a:gd name="T20" fmla="*/ 87 w 102"/>
                                      <a:gd name="T21" fmla="*/ 0 h 18"/>
                                      <a:gd name="T22" fmla="*/ 80 w 102"/>
                                      <a:gd name="T23" fmla="*/ 0 h 18"/>
                                      <a:gd name="T24" fmla="*/ 72 w 102"/>
                                      <a:gd name="T25" fmla="*/ 0 h 18"/>
                                      <a:gd name="T26" fmla="*/ 67 w 102"/>
                                      <a:gd name="T27" fmla="*/ 0 h 18"/>
                                      <a:gd name="T28" fmla="*/ 60 w 102"/>
                                      <a:gd name="T29" fmla="*/ 5 h 18"/>
                                      <a:gd name="T30" fmla="*/ 55 w 102"/>
                                      <a:gd name="T31" fmla="*/ 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2" h="18">
                                        <a:moveTo>
                                          <a:pt x="55" y="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5" y="8"/>
                                        </a:lnTo>
                                        <a:close/>
                                        <a:moveTo>
                                          <a:pt x="55" y="8"/>
                                        </a:moveTo>
                                        <a:lnTo>
                                          <a:pt x="67" y="15"/>
                                        </a:lnTo>
                                        <a:lnTo>
                                          <a:pt x="80" y="18"/>
                                        </a:lnTo>
                                        <a:lnTo>
                                          <a:pt x="92" y="15"/>
                                        </a:lnTo>
                                        <a:lnTo>
                                          <a:pt x="102" y="10"/>
                                        </a:lnTo>
                                        <a:lnTo>
                                          <a:pt x="100" y="5"/>
                                        </a:lnTo>
                                        <a:lnTo>
                                          <a:pt x="92" y="3"/>
                                        </a:lnTo>
                                        <a:lnTo>
                                          <a:pt x="87" y="0"/>
                                        </a:lnTo>
                                        <a:lnTo>
                                          <a:pt x="80" y="0"/>
                                        </a:lnTo>
                                        <a:lnTo>
                                          <a:pt x="72" y="0"/>
                                        </a:lnTo>
                                        <a:lnTo>
                                          <a:pt x="67" y="0"/>
                                        </a:lnTo>
                                        <a:lnTo>
                                          <a:pt x="60" y="5"/>
                                        </a:lnTo>
                                        <a:lnTo>
                                          <a:pt x="55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07" name="Freeform 16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08" y="1504"/>
                                    <a:ext cx="55" cy="8"/>
                                  </a:xfrm>
                                  <a:custGeom>
                                    <a:avLst/>
                                    <a:gdLst>
                                      <a:gd name="T0" fmla="*/ 55 w 55"/>
                                      <a:gd name="T1" fmla="*/ 8 h 8"/>
                                      <a:gd name="T2" fmla="*/ 0 w 55"/>
                                      <a:gd name="T3" fmla="*/ 0 h 8"/>
                                      <a:gd name="T4" fmla="*/ 55 w 55"/>
                                      <a:gd name="T5" fmla="*/ 8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5" h="8">
                                        <a:moveTo>
                                          <a:pt x="55" y="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5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08" name="Freeform 16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63" y="1504"/>
                                    <a:ext cx="47" cy="18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8 h 18"/>
                                      <a:gd name="T2" fmla="*/ 12 w 47"/>
                                      <a:gd name="T3" fmla="*/ 15 h 18"/>
                                      <a:gd name="T4" fmla="*/ 25 w 47"/>
                                      <a:gd name="T5" fmla="*/ 18 h 18"/>
                                      <a:gd name="T6" fmla="*/ 37 w 47"/>
                                      <a:gd name="T7" fmla="*/ 15 h 18"/>
                                      <a:gd name="T8" fmla="*/ 47 w 47"/>
                                      <a:gd name="T9" fmla="*/ 10 h 18"/>
                                      <a:gd name="T10" fmla="*/ 45 w 47"/>
                                      <a:gd name="T11" fmla="*/ 5 h 18"/>
                                      <a:gd name="T12" fmla="*/ 37 w 47"/>
                                      <a:gd name="T13" fmla="*/ 3 h 18"/>
                                      <a:gd name="T14" fmla="*/ 32 w 47"/>
                                      <a:gd name="T15" fmla="*/ 0 h 18"/>
                                      <a:gd name="T16" fmla="*/ 25 w 47"/>
                                      <a:gd name="T17" fmla="*/ 0 h 18"/>
                                      <a:gd name="T18" fmla="*/ 17 w 47"/>
                                      <a:gd name="T19" fmla="*/ 0 h 18"/>
                                      <a:gd name="T20" fmla="*/ 12 w 47"/>
                                      <a:gd name="T21" fmla="*/ 0 h 18"/>
                                      <a:gd name="T22" fmla="*/ 5 w 47"/>
                                      <a:gd name="T23" fmla="*/ 5 h 18"/>
                                      <a:gd name="T24" fmla="*/ 0 w 47"/>
                                      <a:gd name="T25" fmla="*/ 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18">
                                        <a:moveTo>
                                          <a:pt x="0" y="8"/>
                                        </a:moveTo>
                                        <a:lnTo>
                                          <a:pt x="12" y="15"/>
                                        </a:lnTo>
                                        <a:lnTo>
                                          <a:pt x="25" y="18"/>
                                        </a:lnTo>
                                        <a:lnTo>
                                          <a:pt x="37" y="15"/>
                                        </a:lnTo>
                                        <a:lnTo>
                                          <a:pt x="47" y="10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37" y="3"/>
                                        </a:lnTo>
                                        <a:lnTo>
                                          <a:pt x="32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0" y="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09" name="Freeform 169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138" y="1519"/>
                                    <a:ext cx="102" cy="18"/>
                                  </a:xfrm>
                                  <a:custGeom>
                                    <a:avLst/>
                                    <a:gdLst>
                                      <a:gd name="T0" fmla="*/ 55 w 102"/>
                                      <a:gd name="T1" fmla="*/ 8 h 18"/>
                                      <a:gd name="T2" fmla="*/ 0 w 102"/>
                                      <a:gd name="T3" fmla="*/ 0 h 18"/>
                                      <a:gd name="T4" fmla="*/ 55 w 102"/>
                                      <a:gd name="T5" fmla="*/ 8 h 18"/>
                                      <a:gd name="T6" fmla="*/ 55 w 102"/>
                                      <a:gd name="T7" fmla="*/ 8 h 18"/>
                                      <a:gd name="T8" fmla="*/ 67 w 102"/>
                                      <a:gd name="T9" fmla="*/ 15 h 18"/>
                                      <a:gd name="T10" fmla="*/ 80 w 102"/>
                                      <a:gd name="T11" fmla="*/ 18 h 18"/>
                                      <a:gd name="T12" fmla="*/ 92 w 102"/>
                                      <a:gd name="T13" fmla="*/ 15 h 18"/>
                                      <a:gd name="T14" fmla="*/ 102 w 102"/>
                                      <a:gd name="T15" fmla="*/ 10 h 18"/>
                                      <a:gd name="T16" fmla="*/ 97 w 102"/>
                                      <a:gd name="T17" fmla="*/ 5 h 18"/>
                                      <a:gd name="T18" fmla="*/ 92 w 102"/>
                                      <a:gd name="T19" fmla="*/ 3 h 18"/>
                                      <a:gd name="T20" fmla="*/ 87 w 102"/>
                                      <a:gd name="T21" fmla="*/ 0 h 18"/>
                                      <a:gd name="T22" fmla="*/ 80 w 102"/>
                                      <a:gd name="T23" fmla="*/ 0 h 18"/>
                                      <a:gd name="T24" fmla="*/ 72 w 102"/>
                                      <a:gd name="T25" fmla="*/ 0 h 18"/>
                                      <a:gd name="T26" fmla="*/ 67 w 102"/>
                                      <a:gd name="T27" fmla="*/ 0 h 18"/>
                                      <a:gd name="T28" fmla="*/ 60 w 102"/>
                                      <a:gd name="T29" fmla="*/ 5 h 18"/>
                                      <a:gd name="T30" fmla="*/ 55 w 102"/>
                                      <a:gd name="T31" fmla="*/ 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2" h="18">
                                        <a:moveTo>
                                          <a:pt x="55" y="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5" y="8"/>
                                        </a:lnTo>
                                        <a:close/>
                                        <a:moveTo>
                                          <a:pt x="55" y="8"/>
                                        </a:moveTo>
                                        <a:lnTo>
                                          <a:pt x="67" y="15"/>
                                        </a:lnTo>
                                        <a:lnTo>
                                          <a:pt x="80" y="18"/>
                                        </a:lnTo>
                                        <a:lnTo>
                                          <a:pt x="92" y="15"/>
                                        </a:lnTo>
                                        <a:lnTo>
                                          <a:pt x="102" y="10"/>
                                        </a:lnTo>
                                        <a:lnTo>
                                          <a:pt x="97" y="5"/>
                                        </a:lnTo>
                                        <a:lnTo>
                                          <a:pt x="92" y="3"/>
                                        </a:lnTo>
                                        <a:lnTo>
                                          <a:pt x="87" y="0"/>
                                        </a:lnTo>
                                        <a:lnTo>
                                          <a:pt x="80" y="0"/>
                                        </a:lnTo>
                                        <a:lnTo>
                                          <a:pt x="72" y="0"/>
                                        </a:lnTo>
                                        <a:lnTo>
                                          <a:pt x="67" y="0"/>
                                        </a:lnTo>
                                        <a:lnTo>
                                          <a:pt x="60" y="5"/>
                                        </a:lnTo>
                                        <a:lnTo>
                                          <a:pt x="55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10" name="Freeform 17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38" y="1519"/>
                                    <a:ext cx="55" cy="8"/>
                                  </a:xfrm>
                                  <a:custGeom>
                                    <a:avLst/>
                                    <a:gdLst>
                                      <a:gd name="T0" fmla="*/ 55 w 55"/>
                                      <a:gd name="T1" fmla="*/ 8 h 8"/>
                                      <a:gd name="T2" fmla="*/ 0 w 55"/>
                                      <a:gd name="T3" fmla="*/ 0 h 8"/>
                                      <a:gd name="T4" fmla="*/ 55 w 55"/>
                                      <a:gd name="T5" fmla="*/ 8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5" h="8">
                                        <a:moveTo>
                                          <a:pt x="55" y="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5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11" name="Freeform 17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93" y="1519"/>
                                    <a:ext cx="47" cy="18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8 h 18"/>
                                      <a:gd name="T2" fmla="*/ 12 w 47"/>
                                      <a:gd name="T3" fmla="*/ 15 h 18"/>
                                      <a:gd name="T4" fmla="*/ 25 w 47"/>
                                      <a:gd name="T5" fmla="*/ 18 h 18"/>
                                      <a:gd name="T6" fmla="*/ 37 w 47"/>
                                      <a:gd name="T7" fmla="*/ 15 h 18"/>
                                      <a:gd name="T8" fmla="*/ 47 w 47"/>
                                      <a:gd name="T9" fmla="*/ 10 h 18"/>
                                      <a:gd name="T10" fmla="*/ 42 w 47"/>
                                      <a:gd name="T11" fmla="*/ 5 h 18"/>
                                      <a:gd name="T12" fmla="*/ 37 w 47"/>
                                      <a:gd name="T13" fmla="*/ 3 h 18"/>
                                      <a:gd name="T14" fmla="*/ 32 w 47"/>
                                      <a:gd name="T15" fmla="*/ 0 h 18"/>
                                      <a:gd name="T16" fmla="*/ 25 w 47"/>
                                      <a:gd name="T17" fmla="*/ 0 h 18"/>
                                      <a:gd name="T18" fmla="*/ 17 w 47"/>
                                      <a:gd name="T19" fmla="*/ 0 h 18"/>
                                      <a:gd name="T20" fmla="*/ 12 w 47"/>
                                      <a:gd name="T21" fmla="*/ 0 h 18"/>
                                      <a:gd name="T22" fmla="*/ 5 w 47"/>
                                      <a:gd name="T23" fmla="*/ 5 h 18"/>
                                      <a:gd name="T24" fmla="*/ 0 w 47"/>
                                      <a:gd name="T25" fmla="*/ 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18">
                                        <a:moveTo>
                                          <a:pt x="0" y="8"/>
                                        </a:moveTo>
                                        <a:lnTo>
                                          <a:pt x="12" y="15"/>
                                        </a:lnTo>
                                        <a:lnTo>
                                          <a:pt x="25" y="18"/>
                                        </a:lnTo>
                                        <a:lnTo>
                                          <a:pt x="37" y="15"/>
                                        </a:lnTo>
                                        <a:lnTo>
                                          <a:pt x="47" y="10"/>
                                        </a:lnTo>
                                        <a:lnTo>
                                          <a:pt x="42" y="5"/>
                                        </a:lnTo>
                                        <a:lnTo>
                                          <a:pt x="37" y="3"/>
                                        </a:lnTo>
                                        <a:lnTo>
                                          <a:pt x="32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0" y="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12" name="Freeform 170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41" y="1457"/>
                                    <a:ext cx="105" cy="35"/>
                                  </a:xfrm>
                                  <a:custGeom>
                                    <a:avLst/>
                                    <a:gdLst>
                                      <a:gd name="T0" fmla="*/ 55 w 105"/>
                                      <a:gd name="T1" fmla="*/ 25 h 35"/>
                                      <a:gd name="T2" fmla="*/ 0 w 105"/>
                                      <a:gd name="T3" fmla="*/ 0 h 35"/>
                                      <a:gd name="T4" fmla="*/ 55 w 105"/>
                                      <a:gd name="T5" fmla="*/ 25 h 35"/>
                                      <a:gd name="T6" fmla="*/ 55 w 105"/>
                                      <a:gd name="T7" fmla="*/ 25 h 35"/>
                                      <a:gd name="T8" fmla="*/ 67 w 105"/>
                                      <a:gd name="T9" fmla="*/ 30 h 35"/>
                                      <a:gd name="T10" fmla="*/ 80 w 105"/>
                                      <a:gd name="T11" fmla="*/ 35 h 35"/>
                                      <a:gd name="T12" fmla="*/ 92 w 105"/>
                                      <a:gd name="T13" fmla="*/ 32 h 35"/>
                                      <a:gd name="T14" fmla="*/ 105 w 105"/>
                                      <a:gd name="T15" fmla="*/ 27 h 35"/>
                                      <a:gd name="T16" fmla="*/ 100 w 105"/>
                                      <a:gd name="T17" fmla="*/ 22 h 35"/>
                                      <a:gd name="T18" fmla="*/ 95 w 105"/>
                                      <a:gd name="T19" fmla="*/ 17 h 35"/>
                                      <a:gd name="T20" fmla="*/ 87 w 105"/>
                                      <a:gd name="T21" fmla="*/ 15 h 35"/>
                                      <a:gd name="T22" fmla="*/ 80 w 105"/>
                                      <a:gd name="T23" fmla="*/ 15 h 35"/>
                                      <a:gd name="T24" fmla="*/ 75 w 105"/>
                                      <a:gd name="T25" fmla="*/ 15 h 35"/>
                                      <a:gd name="T26" fmla="*/ 67 w 105"/>
                                      <a:gd name="T27" fmla="*/ 15 h 35"/>
                                      <a:gd name="T28" fmla="*/ 60 w 105"/>
                                      <a:gd name="T29" fmla="*/ 20 h 35"/>
                                      <a:gd name="T30" fmla="*/ 55 w 105"/>
                                      <a:gd name="T31" fmla="*/ 25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5" h="35">
                                        <a:moveTo>
                                          <a:pt x="55" y="2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5" y="25"/>
                                        </a:lnTo>
                                        <a:close/>
                                        <a:moveTo>
                                          <a:pt x="55" y="25"/>
                                        </a:moveTo>
                                        <a:lnTo>
                                          <a:pt x="67" y="30"/>
                                        </a:lnTo>
                                        <a:lnTo>
                                          <a:pt x="80" y="35"/>
                                        </a:lnTo>
                                        <a:lnTo>
                                          <a:pt x="92" y="32"/>
                                        </a:lnTo>
                                        <a:lnTo>
                                          <a:pt x="105" y="27"/>
                                        </a:lnTo>
                                        <a:lnTo>
                                          <a:pt x="100" y="22"/>
                                        </a:lnTo>
                                        <a:lnTo>
                                          <a:pt x="95" y="17"/>
                                        </a:lnTo>
                                        <a:lnTo>
                                          <a:pt x="87" y="15"/>
                                        </a:lnTo>
                                        <a:lnTo>
                                          <a:pt x="80" y="15"/>
                                        </a:lnTo>
                                        <a:lnTo>
                                          <a:pt x="75" y="15"/>
                                        </a:lnTo>
                                        <a:lnTo>
                                          <a:pt x="67" y="15"/>
                                        </a:lnTo>
                                        <a:lnTo>
                                          <a:pt x="60" y="20"/>
                                        </a:lnTo>
                                        <a:lnTo>
                                          <a:pt x="55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13" name="Freeform 17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41" y="1457"/>
                                    <a:ext cx="55" cy="25"/>
                                  </a:xfrm>
                                  <a:custGeom>
                                    <a:avLst/>
                                    <a:gdLst>
                                      <a:gd name="T0" fmla="*/ 55 w 55"/>
                                      <a:gd name="T1" fmla="*/ 25 h 25"/>
                                      <a:gd name="T2" fmla="*/ 0 w 55"/>
                                      <a:gd name="T3" fmla="*/ 0 h 25"/>
                                      <a:gd name="T4" fmla="*/ 55 w 55"/>
                                      <a:gd name="T5" fmla="*/ 25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5" h="25">
                                        <a:moveTo>
                                          <a:pt x="55" y="2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5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14" name="Freeform 17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96" y="1472"/>
                                    <a:ext cx="50" cy="20"/>
                                  </a:xfrm>
                                  <a:custGeom>
                                    <a:avLst/>
                                    <a:gdLst>
                                      <a:gd name="T0" fmla="*/ 0 w 50"/>
                                      <a:gd name="T1" fmla="*/ 10 h 20"/>
                                      <a:gd name="T2" fmla="*/ 12 w 50"/>
                                      <a:gd name="T3" fmla="*/ 15 h 20"/>
                                      <a:gd name="T4" fmla="*/ 25 w 50"/>
                                      <a:gd name="T5" fmla="*/ 20 h 20"/>
                                      <a:gd name="T6" fmla="*/ 37 w 50"/>
                                      <a:gd name="T7" fmla="*/ 17 h 20"/>
                                      <a:gd name="T8" fmla="*/ 50 w 50"/>
                                      <a:gd name="T9" fmla="*/ 12 h 20"/>
                                      <a:gd name="T10" fmla="*/ 45 w 50"/>
                                      <a:gd name="T11" fmla="*/ 7 h 20"/>
                                      <a:gd name="T12" fmla="*/ 40 w 50"/>
                                      <a:gd name="T13" fmla="*/ 2 h 20"/>
                                      <a:gd name="T14" fmla="*/ 32 w 50"/>
                                      <a:gd name="T15" fmla="*/ 0 h 20"/>
                                      <a:gd name="T16" fmla="*/ 25 w 50"/>
                                      <a:gd name="T17" fmla="*/ 0 h 20"/>
                                      <a:gd name="T18" fmla="*/ 20 w 50"/>
                                      <a:gd name="T19" fmla="*/ 0 h 20"/>
                                      <a:gd name="T20" fmla="*/ 12 w 50"/>
                                      <a:gd name="T21" fmla="*/ 0 h 20"/>
                                      <a:gd name="T22" fmla="*/ 5 w 50"/>
                                      <a:gd name="T23" fmla="*/ 5 h 20"/>
                                      <a:gd name="T24" fmla="*/ 0 w 50"/>
                                      <a:gd name="T25" fmla="*/ 1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0" h="20">
                                        <a:moveTo>
                                          <a:pt x="0" y="10"/>
                                        </a:moveTo>
                                        <a:lnTo>
                                          <a:pt x="12" y="15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37" y="17"/>
                                        </a:lnTo>
                                        <a:lnTo>
                                          <a:pt x="50" y="12"/>
                                        </a:lnTo>
                                        <a:lnTo>
                                          <a:pt x="45" y="7"/>
                                        </a:lnTo>
                                        <a:lnTo>
                                          <a:pt x="40" y="2"/>
                                        </a:lnTo>
                                        <a:lnTo>
                                          <a:pt x="32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15" name="Freeform 170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09" y="1444"/>
                                    <a:ext cx="107" cy="28"/>
                                  </a:xfrm>
                                  <a:custGeom>
                                    <a:avLst/>
                                    <a:gdLst>
                                      <a:gd name="T0" fmla="*/ 60 w 107"/>
                                      <a:gd name="T1" fmla="*/ 18 h 28"/>
                                      <a:gd name="T2" fmla="*/ 0 w 107"/>
                                      <a:gd name="T3" fmla="*/ 0 h 28"/>
                                      <a:gd name="T4" fmla="*/ 60 w 107"/>
                                      <a:gd name="T5" fmla="*/ 18 h 28"/>
                                      <a:gd name="T6" fmla="*/ 60 w 107"/>
                                      <a:gd name="T7" fmla="*/ 18 h 28"/>
                                      <a:gd name="T8" fmla="*/ 72 w 107"/>
                                      <a:gd name="T9" fmla="*/ 25 h 28"/>
                                      <a:gd name="T10" fmla="*/ 84 w 107"/>
                                      <a:gd name="T11" fmla="*/ 28 h 28"/>
                                      <a:gd name="T12" fmla="*/ 97 w 107"/>
                                      <a:gd name="T13" fmla="*/ 28 h 28"/>
                                      <a:gd name="T14" fmla="*/ 107 w 107"/>
                                      <a:gd name="T15" fmla="*/ 23 h 28"/>
                                      <a:gd name="T16" fmla="*/ 102 w 107"/>
                                      <a:gd name="T17" fmla="*/ 18 h 28"/>
                                      <a:gd name="T18" fmla="*/ 97 w 107"/>
                                      <a:gd name="T19" fmla="*/ 13 h 28"/>
                                      <a:gd name="T20" fmla="*/ 92 w 107"/>
                                      <a:gd name="T21" fmla="*/ 10 h 28"/>
                                      <a:gd name="T22" fmla="*/ 84 w 107"/>
                                      <a:gd name="T23" fmla="*/ 10 h 28"/>
                                      <a:gd name="T24" fmla="*/ 77 w 107"/>
                                      <a:gd name="T25" fmla="*/ 10 h 28"/>
                                      <a:gd name="T26" fmla="*/ 72 w 107"/>
                                      <a:gd name="T27" fmla="*/ 10 h 28"/>
                                      <a:gd name="T28" fmla="*/ 65 w 107"/>
                                      <a:gd name="T29" fmla="*/ 13 h 28"/>
                                      <a:gd name="T30" fmla="*/ 60 w 107"/>
                                      <a:gd name="T31" fmla="*/ 18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7" h="28">
                                        <a:moveTo>
                                          <a:pt x="60" y="1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0" y="18"/>
                                        </a:lnTo>
                                        <a:close/>
                                        <a:moveTo>
                                          <a:pt x="60" y="18"/>
                                        </a:moveTo>
                                        <a:lnTo>
                                          <a:pt x="72" y="25"/>
                                        </a:lnTo>
                                        <a:lnTo>
                                          <a:pt x="84" y="28"/>
                                        </a:lnTo>
                                        <a:lnTo>
                                          <a:pt x="97" y="28"/>
                                        </a:lnTo>
                                        <a:lnTo>
                                          <a:pt x="107" y="23"/>
                                        </a:lnTo>
                                        <a:lnTo>
                                          <a:pt x="102" y="18"/>
                                        </a:lnTo>
                                        <a:lnTo>
                                          <a:pt x="97" y="13"/>
                                        </a:lnTo>
                                        <a:lnTo>
                                          <a:pt x="92" y="10"/>
                                        </a:lnTo>
                                        <a:lnTo>
                                          <a:pt x="84" y="10"/>
                                        </a:lnTo>
                                        <a:lnTo>
                                          <a:pt x="77" y="10"/>
                                        </a:lnTo>
                                        <a:lnTo>
                                          <a:pt x="72" y="10"/>
                                        </a:lnTo>
                                        <a:lnTo>
                                          <a:pt x="65" y="13"/>
                                        </a:lnTo>
                                        <a:lnTo>
                                          <a:pt x="60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16" name="Freeform 17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09" y="1444"/>
                                    <a:ext cx="60" cy="18"/>
                                  </a:xfrm>
                                  <a:custGeom>
                                    <a:avLst/>
                                    <a:gdLst>
                                      <a:gd name="T0" fmla="*/ 60 w 60"/>
                                      <a:gd name="T1" fmla="*/ 18 h 18"/>
                                      <a:gd name="T2" fmla="*/ 0 w 60"/>
                                      <a:gd name="T3" fmla="*/ 0 h 18"/>
                                      <a:gd name="T4" fmla="*/ 60 w 60"/>
                                      <a:gd name="T5" fmla="*/ 1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0" h="18">
                                        <a:moveTo>
                                          <a:pt x="60" y="1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0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17" name="Freeform 17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69" y="1454"/>
                                    <a:ext cx="47" cy="18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8 h 18"/>
                                      <a:gd name="T2" fmla="*/ 12 w 47"/>
                                      <a:gd name="T3" fmla="*/ 15 h 18"/>
                                      <a:gd name="T4" fmla="*/ 24 w 47"/>
                                      <a:gd name="T5" fmla="*/ 18 h 18"/>
                                      <a:gd name="T6" fmla="*/ 37 w 47"/>
                                      <a:gd name="T7" fmla="*/ 18 h 18"/>
                                      <a:gd name="T8" fmla="*/ 47 w 47"/>
                                      <a:gd name="T9" fmla="*/ 13 h 18"/>
                                      <a:gd name="T10" fmla="*/ 42 w 47"/>
                                      <a:gd name="T11" fmla="*/ 8 h 18"/>
                                      <a:gd name="T12" fmla="*/ 37 w 47"/>
                                      <a:gd name="T13" fmla="*/ 3 h 18"/>
                                      <a:gd name="T14" fmla="*/ 32 w 47"/>
                                      <a:gd name="T15" fmla="*/ 0 h 18"/>
                                      <a:gd name="T16" fmla="*/ 24 w 47"/>
                                      <a:gd name="T17" fmla="*/ 0 h 18"/>
                                      <a:gd name="T18" fmla="*/ 17 w 47"/>
                                      <a:gd name="T19" fmla="*/ 0 h 18"/>
                                      <a:gd name="T20" fmla="*/ 12 w 47"/>
                                      <a:gd name="T21" fmla="*/ 0 h 18"/>
                                      <a:gd name="T22" fmla="*/ 5 w 47"/>
                                      <a:gd name="T23" fmla="*/ 3 h 18"/>
                                      <a:gd name="T24" fmla="*/ 0 w 47"/>
                                      <a:gd name="T25" fmla="*/ 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18">
                                        <a:moveTo>
                                          <a:pt x="0" y="8"/>
                                        </a:moveTo>
                                        <a:lnTo>
                                          <a:pt x="12" y="15"/>
                                        </a:lnTo>
                                        <a:lnTo>
                                          <a:pt x="24" y="18"/>
                                        </a:lnTo>
                                        <a:lnTo>
                                          <a:pt x="37" y="18"/>
                                        </a:lnTo>
                                        <a:lnTo>
                                          <a:pt x="47" y="13"/>
                                        </a:lnTo>
                                        <a:lnTo>
                                          <a:pt x="42" y="8"/>
                                        </a:lnTo>
                                        <a:lnTo>
                                          <a:pt x="37" y="3"/>
                                        </a:lnTo>
                                        <a:lnTo>
                                          <a:pt x="32" y="0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18" name="Freeform 170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89" y="1429"/>
                                    <a:ext cx="102" cy="28"/>
                                  </a:xfrm>
                                  <a:custGeom>
                                    <a:avLst/>
                                    <a:gdLst>
                                      <a:gd name="T0" fmla="*/ 55 w 102"/>
                                      <a:gd name="T1" fmla="*/ 18 h 28"/>
                                      <a:gd name="T2" fmla="*/ 0 w 102"/>
                                      <a:gd name="T3" fmla="*/ 0 h 28"/>
                                      <a:gd name="T4" fmla="*/ 55 w 102"/>
                                      <a:gd name="T5" fmla="*/ 18 h 28"/>
                                      <a:gd name="T6" fmla="*/ 52 w 102"/>
                                      <a:gd name="T7" fmla="*/ 18 h 28"/>
                                      <a:gd name="T8" fmla="*/ 65 w 102"/>
                                      <a:gd name="T9" fmla="*/ 25 h 28"/>
                                      <a:gd name="T10" fmla="*/ 77 w 102"/>
                                      <a:gd name="T11" fmla="*/ 28 h 28"/>
                                      <a:gd name="T12" fmla="*/ 89 w 102"/>
                                      <a:gd name="T13" fmla="*/ 28 h 28"/>
                                      <a:gd name="T14" fmla="*/ 102 w 102"/>
                                      <a:gd name="T15" fmla="*/ 23 h 28"/>
                                      <a:gd name="T16" fmla="*/ 97 w 102"/>
                                      <a:gd name="T17" fmla="*/ 18 h 28"/>
                                      <a:gd name="T18" fmla="*/ 92 w 102"/>
                                      <a:gd name="T19" fmla="*/ 13 h 28"/>
                                      <a:gd name="T20" fmla="*/ 85 w 102"/>
                                      <a:gd name="T21" fmla="*/ 10 h 28"/>
                                      <a:gd name="T22" fmla="*/ 80 w 102"/>
                                      <a:gd name="T23" fmla="*/ 8 h 28"/>
                                      <a:gd name="T24" fmla="*/ 72 w 102"/>
                                      <a:gd name="T25" fmla="*/ 8 h 28"/>
                                      <a:gd name="T26" fmla="*/ 65 w 102"/>
                                      <a:gd name="T27" fmla="*/ 10 h 28"/>
                                      <a:gd name="T28" fmla="*/ 60 w 102"/>
                                      <a:gd name="T29" fmla="*/ 13 h 28"/>
                                      <a:gd name="T30" fmla="*/ 52 w 102"/>
                                      <a:gd name="T31" fmla="*/ 18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2" h="28">
                                        <a:moveTo>
                                          <a:pt x="55" y="1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5" y="18"/>
                                        </a:lnTo>
                                        <a:close/>
                                        <a:moveTo>
                                          <a:pt x="52" y="18"/>
                                        </a:moveTo>
                                        <a:lnTo>
                                          <a:pt x="65" y="25"/>
                                        </a:lnTo>
                                        <a:lnTo>
                                          <a:pt x="77" y="28"/>
                                        </a:lnTo>
                                        <a:lnTo>
                                          <a:pt x="89" y="28"/>
                                        </a:lnTo>
                                        <a:lnTo>
                                          <a:pt x="102" y="23"/>
                                        </a:lnTo>
                                        <a:lnTo>
                                          <a:pt x="97" y="18"/>
                                        </a:lnTo>
                                        <a:lnTo>
                                          <a:pt x="92" y="13"/>
                                        </a:lnTo>
                                        <a:lnTo>
                                          <a:pt x="85" y="10"/>
                                        </a:lnTo>
                                        <a:lnTo>
                                          <a:pt x="80" y="8"/>
                                        </a:lnTo>
                                        <a:lnTo>
                                          <a:pt x="72" y="8"/>
                                        </a:lnTo>
                                        <a:lnTo>
                                          <a:pt x="65" y="10"/>
                                        </a:lnTo>
                                        <a:lnTo>
                                          <a:pt x="60" y="13"/>
                                        </a:lnTo>
                                        <a:lnTo>
                                          <a:pt x="52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19" name="Freeform 17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89" y="1429"/>
                                    <a:ext cx="55" cy="18"/>
                                  </a:xfrm>
                                  <a:custGeom>
                                    <a:avLst/>
                                    <a:gdLst>
                                      <a:gd name="T0" fmla="*/ 55 w 55"/>
                                      <a:gd name="T1" fmla="*/ 18 h 18"/>
                                      <a:gd name="T2" fmla="*/ 0 w 55"/>
                                      <a:gd name="T3" fmla="*/ 0 h 18"/>
                                      <a:gd name="T4" fmla="*/ 55 w 55"/>
                                      <a:gd name="T5" fmla="*/ 1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5" h="18">
                                        <a:moveTo>
                                          <a:pt x="55" y="1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5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20" name="Freeform 17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41" y="1437"/>
                                    <a:ext cx="50" cy="20"/>
                                  </a:xfrm>
                                  <a:custGeom>
                                    <a:avLst/>
                                    <a:gdLst>
                                      <a:gd name="T0" fmla="*/ 0 w 50"/>
                                      <a:gd name="T1" fmla="*/ 10 h 20"/>
                                      <a:gd name="T2" fmla="*/ 13 w 50"/>
                                      <a:gd name="T3" fmla="*/ 17 h 20"/>
                                      <a:gd name="T4" fmla="*/ 25 w 50"/>
                                      <a:gd name="T5" fmla="*/ 20 h 20"/>
                                      <a:gd name="T6" fmla="*/ 37 w 50"/>
                                      <a:gd name="T7" fmla="*/ 20 h 20"/>
                                      <a:gd name="T8" fmla="*/ 50 w 50"/>
                                      <a:gd name="T9" fmla="*/ 15 h 20"/>
                                      <a:gd name="T10" fmla="*/ 45 w 50"/>
                                      <a:gd name="T11" fmla="*/ 10 h 20"/>
                                      <a:gd name="T12" fmla="*/ 40 w 50"/>
                                      <a:gd name="T13" fmla="*/ 5 h 20"/>
                                      <a:gd name="T14" fmla="*/ 33 w 50"/>
                                      <a:gd name="T15" fmla="*/ 2 h 20"/>
                                      <a:gd name="T16" fmla="*/ 28 w 50"/>
                                      <a:gd name="T17" fmla="*/ 0 h 20"/>
                                      <a:gd name="T18" fmla="*/ 20 w 50"/>
                                      <a:gd name="T19" fmla="*/ 0 h 20"/>
                                      <a:gd name="T20" fmla="*/ 13 w 50"/>
                                      <a:gd name="T21" fmla="*/ 2 h 20"/>
                                      <a:gd name="T22" fmla="*/ 8 w 50"/>
                                      <a:gd name="T23" fmla="*/ 5 h 20"/>
                                      <a:gd name="T24" fmla="*/ 0 w 50"/>
                                      <a:gd name="T25" fmla="*/ 1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0" h="20">
                                        <a:moveTo>
                                          <a:pt x="0" y="10"/>
                                        </a:moveTo>
                                        <a:lnTo>
                                          <a:pt x="13" y="17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37" y="20"/>
                                        </a:lnTo>
                                        <a:lnTo>
                                          <a:pt x="50" y="15"/>
                                        </a:lnTo>
                                        <a:lnTo>
                                          <a:pt x="45" y="10"/>
                                        </a:lnTo>
                                        <a:lnTo>
                                          <a:pt x="40" y="5"/>
                                        </a:lnTo>
                                        <a:lnTo>
                                          <a:pt x="33" y="2"/>
                                        </a:lnTo>
                                        <a:lnTo>
                                          <a:pt x="28" y="0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13" y="2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0" y="1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21" name="Freeform 171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57" y="1402"/>
                                    <a:ext cx="102" cy="37"/>
                                  </a:xfrm>
                                  <a:custGeom>
                                    <a:avLst/>
                                    <a:gdLst>
                                      <a:gd name="T0" fmla="*/ 54 w 102"/>
                                      <a:gd name="T1" fmla="*/ 25 h 37"/>
                                      <a:gd name="T2" fmla="*/ 0 w 102"/>
                                      <a:gd name="T3" fmla="*/ 0 h 37"/>
                                      <a:gd name="T4" fmla="*/ 54 w 102"/>
                                      <a:gd name="T5" fmla="*/ 25 h 37"/>
                                      <a:gd name="T6" fmla="*/ 54 w 102"/>
                                      <a:gd name="T7" fmla="*/ 25 h 37"/>
                                      <a:gd name="T8" fmla="*/ 67 w 102"/>
                                      <a:gd name="T9" fmla="*/ 32 h 37"/>
                                      <a:gd name="T10" fmla="*/ 79 w 102"/>
                                      <a:gd name="T11" fmla="*/ 37 h 37"/>
                                      <a:gd name="T12" fmla="*/ 92 w 102"/>
                                      <a:gd name="T13" fmla="*/ 35 h 37"/>
                                      <a:gd name="T14" fmla="*/ 102 w 102"/>
                                      <a:gd name="T15" fmla="*/ 30 h 37"/>
                                      <a:gd name="T16" fmla="*/ 99 w 102"/>
                                      <a:gd name="T17" fmla="*/ 25 h 37"/>
                                      <a:gd name="T18" fmla="*/ 92 w 102"/>
                                      <a:gd name="T19" fmla="*/ 20 h 37"/>
                                      <a:gd name="T20" fmla="*/ 87 w 102"/>
                                      <a:gd name="T21" fmla="*/ 18 h 37"/>
                                      <a:gd name="T22" fmla="*/ 79 w 102"/>
                                      <a:gd name="T23" fmla="*/ 18 h 37"/>
                                      <a:gd name="T24" fmla="*/ 74 w 102"/>
                                      <a:gd name="T25" fmla="*/ 18 h 37"/>
                                      <a:gd name="T26" fmla="*/ 67 w 102"/>
                                      <a:gd name="T27" fmla="*/ 18 h 37"/>
                                      <a:gd name="T28" fmla="*/ 59 w 102"/>
                                      <a:gd name="T29" fmla="*/ 20 h 37"/>
                                      <a:gd name="T30" fmla="*/ 54 w 102"/>
                                      <a:gd name="T31" fmla="*/ 25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2" h="37">
                                        <a:moveTo>
                                          <a:pt x="54" y="2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4" y="25"/>
                                        </a:lnTo>
                                        <a:close/>
                                        <a:moveTo>
                                          <a:pt x="54" y="25"/>
                                        </a:moveTo>
                                        <a:lnTo>
                                          <a:pt x="67" y="32"/>
                                        </a:lnTo>
                                        <a:lnTo>
                                          <a:pt x="79" y="37"/>
                                        </a:lnTo>
                                        <a:lnTo>
                                          <a:pt x="92" y="35"/>
                                        </a:lnTo>
                                        <a:lnTo>
                                          <a:pt x="102" y="30"/>
                                        </a:lnTo>
                                        <a:lnTo>
                                          <a:pt x="99" y="25"/>
                                        </a:lnTo>
                                        <a:lnTo>
                                          <a:pt x="92" y="20"/>
                                        </a:lnTo>
                                        <a:lnTo>
                                          <a:pt x="87" y="18"/>
                                        </a:lnTo>
                                        <a:lnTo>
                                          <a:pt x="79" y="18"/>
                                        </a:lnTo>
                                        <a:lnTo>
                                          <a:pt x="74" y="18"/>
                                        </a:lnTo>
                                        <a:lnTo>
                                          <a:pt x="67" y="18"/>
                                        </a:lnTo>
                                        <a:lnTo>
                                          <a:pt x="59" y="20"/>
                                        </a:lnTo>
                                        <a:lnTo>
                                          <a:pt x="54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22" name="Freeform 17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57" y="1402"/>
                                    <a:ext cx="54" cy="25"/>
                                  </a:xfrm>
                                  <a:custGeom>
                                    <a:avLst/>
                                    <a:gdLst>
                                      <a:gd name="T0" fmla="*/ 54 w 54"/>
                                      <a:gd name="T1" fmla="*/ 25 h 25"/>
                                      <a:gd name="T2" fmla="*/ 0 w 54"/>
                                      <a:gd name="T3" fmla="*/ 0 h 25"/>
                                      <a:gd name="T4" fmla="*/ 54 w 54"/>
                                      <a:gd name="T5" fmla="*/ 25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4" h="25">
                                        <a:moveTo>
                                          <a:pt x="54" y="2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4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23" name="Freeform 17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11" y="1420"/>
                                    <a:ext cx="48" cy="19"/>
                                  </a:xfrm>
                                  <a:custGeom>
                                    <a:avLst/>
                                    <a:gdLst>
                                      <a:gd name="T0" fmla="*/ 0 w 48"/>
                                      <a:gd name="T1" fmla="*/ 7 h 19"/>
                                      <a:gd name="T2" fmla="*/ 13 w 48"/>
                                      <a:gd name="T3" fmla="*/ 14 h 19"/>
                                      <a:gd name="T4" fmla="*/ 25 w 48"/>
                                      <a:gd name="T5" fmla="*/ 19 h 19"/>
                                      <a:gd name="T6" fmla="*/ 38 w 48"/>
                                      <a:gd name="T7" fmla="*/ 17 h 19"/>
                                      <a:gd name="T8" fmla="*/ 48 w 48"/>
                                      <a:gd name="T9" fmla="*/ 12 h 19"/>
                                      <a:gd name="T10" fmla="*/ 45 w 48"/>
                                      <a:gd name="T11" fmla="*/ 7 h 19"/>
                                      <a:gd name="T12" fmla="*/ 38 w 48"/>
                                      <a:gd name="T13" fmla="*/ 2 h 19"/>
                                      <a:gd name="T14" fmla="*/ 33 w 48"/>
                                      <a:gd name="T15" fmla="*/ 0 h 19"/>
                                      <a:gd name="T16" fmla="*/ 25 w 48"/>
                                      <a:gd name="T17" fmla="*/ 0 h 19"/>
                                      <a:gd name="T18" fmla="*/ 20 w 48"/>
                                      <a:gd name="T19" fmla="*/ 0 h 19"/>
                                      <a:gd name="T20" fmla="*/ 13 w 48"/>
                                      <a:gd name="T21" fmla="*/ 0 h 19"/>
                                      <a:gd name="T22" fmla="*/ 5 w 48"/>
                                      <a:gd name="T23" fmla="*/ 2 h 19"/>
                                      <a:gd name="T24" fmla="*/ 0 w 48"/>
                                      <a:gd name="T25" fmla="*/ 7 h 1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8" h="19">
                                        <a:moveTo>
                                          <a:pt x="0" y="7"/>
                                        </a:moveTo>
                                        <a:lnTo>
                                          <a:pt x="13" y="14"/>
                                        </a:lnTo>
                                        <a:lnTo>
                                          <a:pt x="25" y="19"/>
                                        </a:lnTo>
                                        <a:lnTo>
                                          <a:pt x="38" y="17"/>
                                        </a:lnTo>
                                        <a:lnTo>
                                          <a:pt x="48" y="12"/>
                                        </a:lnTo>
                                        <a:lnTo>
                                          <a:pt x="45" y="7"/>
                                        </a:lnTo>
                                        <a:lnTo>
                                          <a:pt x="38" y="2"/>
                                        </a:lnTo>
                                        <a:lnTo>
                                          <a:pt x="33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0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24" name="Freeform 171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34" y="1367"/>
                                    <a:ext cx="102" cy="53"/>
                                  </a:xfrm>
                                  <a:custGeom>
                                    <a:avLst/>
                                    <a:gdLst>
                                      <a:gd name="T0" fmla="*/ 55 w 102"/>
                                      <a:gd name="T1" fmla="*/ 38 h 53"/>
                                      <a:gd name="T2" fmla="*/ 0 w 102"/>
                                      <a:gd name="T3" fmla="*/ 0 h 53"/>
                                      <a:gd name="T4" fmla="*/ 55 w 102"/>
                                      <a:gd name="T5" fmla="*/ 38 h 53"/>
                                      <a:gd name="T6" fmla="*/ 53 w 102"/>
                                      <a:gd name="T7" fmla="*/ 38 h 53"/>
                                      <a:gd name="T8" fmla="*/ 67 w 102"/>
                                      <a:gd name="T9" fmla="*/ 45 h 53"/>
                                      <a:gd name="T10" fmla="*/ 80 w 102"/>
                                      <a:gd name="T11" fmla="*/ 50 h 53"/>
                                      <a:gd name="T12" fmla="*/ 90 w 102"/>
                                      <a:gd name="T13" fmla="*/ 53 h 53"/>
                                      <a:gd name="T14" fmla="*/ 102 w 102"/>
                                      <a:gd name="T15" fmla="*/ 50 h 53"/>
                                      <a:gd name="T16" fmla="*/ 97 w 102"/>
                                      <a:gd name="T17" fmla="*/ 43 h 53"/>
                                      <a:gd name="T18" fmla="*/ 92 w 102"/>
                                      <a:gd name="T19" fmla="*/ 38 h 53"/>
                                      <a:gd name="T20" fmla="*/ 87 w 102"/>
                                      <a:gd name="T21" fmla="*/ 35 h 53"/>
                                      <a:gd name="T22" fmla="*/ 80 w 102"/>
                                      <a:gd name="T23" fmla="*/ 33 h 53"/>
                                      <a:gd name="T24" fmla="*/ 72 w 102"/>
                                      <a:gd name="T25" fmla="*/ 30 h 53"/>
                                      <a:gd name="T26" fmla="*/ 65 w 102"/>
                                      <a:gd name="T27" fmla="*/ 30 h 53"/>
                                      <a:gd name="T28" fmla="*/ 60 w 102"/>
                                      <a:gd name="T29" fmla="*/ 33 h 53"/>
                                      <a:gd name="T30" fmla="*/ 53 w 102"/>
                                      <a:gd name="T31" fmla="*/ 38 h 5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2" h="53">
                                        <a:moveTo>
                                          <a:pt x="55" y="3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5" y="38"/>
                                        </a:lnTo>
                                        <a:close/>
                                        <a:moveTo>
                                          <a:pt x="53" y="38"/>
                                        </a:moveTo>
                                        <a:lnTo>
                                          <a:pt x="67" y="45"/>
                                        </a:lnTo>
                                        <a:lnTo>
                                          <a:pt x="80" y="50"/>
                                        </a:lnTo>
                                        <a:lnTo>
                                          <a:pt x="90" y="53"/>
                                        </a:lnTo>
                                        <a:lnTo>
                                          <a:pt x="102" y="50"/>
                                        </a:lnTo>
                                        <a:lnTo>
                                          <a:pt x="97" y="43"/>
                                        </a:lnTo>
                                        <a:lnTo>
                                          <a:pt x="92" y="38"/>
                                        </a:lnTo>
                                        <a:lnTo>
                                          <a:pt x="87" y="35"/>
                                        </a:lnTo>
                                        <a:lnTo>
                                          <a:pt x="80" y="33"/>
                                        </a:lnTo>
                                        <a:lnTo>
                                          <a:pt x="72" y="30"/>
                                        </a:lnTo>
                                        <a:lnTo>
                                          <a:pt x="65" y="30"/>
                                        </a:lnTo>
                                        <a:lnTo>
                                          <a:pt x="60" y="33"/>
                                        </a:lnTo>
                                        <a:lnTo>
                                          <a:pt x="53" y="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25" name="Freeform 17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34" y="1367"/>
                                    <a:ext cx="55" cy="38"/>
                                  </a:xfrm>
                                  <a:custGeom>
                                    <a:avLst/>
                                    <a:gdLst>
                                      <a:gd name="T0" fmla="*/ 55 w 55"/>
                                      <a:gd name="T1" fmla="*/ 38 h 38"/>
                                      <a:gd name="T2" fmla="*/ 0 w 55"/>
                                      <a:gd name="T3" fmla="*/ 0 h 38"/>
                                      <a:gd name="T4" fmla="*/ 55 w 55"/>
                                      <a:gd name="T5" fmla="*/ 38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5" h="38">
                                        <a:moveTo>
                                          <a:pt x="55" y="3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5" y="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26" name="Freeform 17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87" y="1397"/>
                                    <a:ext cx="49" cy="23"/>
                                  </a:xfrm>
                                  <a:custGeom>
                                    <a:avLst/>
                                    <a:gdLst>
                                      <a:gd name="T0" fmla="*/ 0 w 49"/>
                                      <a:gd name="T1" fmla="*/ 8 h 23"/>
                                      <a:gd name="T2" fmla="*/ 14 w 49"/>
                                      <a:gd name="T3" fmla="*/ 15 h 23"/>
                                      <a:gd name="T4" fmla="*/ 27 w 49"/>
                                      <a:gd name="T5" fmla="*/ 20 h 23"/>
                                      <a:gd name="T6" fmla="*/ 37 w 49"/>
                                      <a:gd name="T7" fmla="*/ 23 h 23"/>
                                      <a:gd name="T8" fmla="*/ 49 w 49"/>
                                      <a:gd name="T9" fmla="*/ 20 h 23"/>
                                      <a:gd name="T10" fmla="*/ 44 w 49"/>
                                      <a:gd name="T11" fmla="*/ 13 h 23"/>
                                      <a:gd name="T12" fmla="*/ 39 w 49"/>
                                      <a:gd name="T13" fmla="*/ 8 h 23"/>
                                      <a:gd name="T14" fmla="*/ 34 w 49"/>
                                      <a:gd name="T15" fmla="*/ 5 h 23"/>
                                      <a:gd name="T16" fmla="*/ 27 w 49"/>
                                      <a:gd name="T17" fmla="*/ 3 h 23"/>
                                      <a:gd name="T18" fmla="*/ 19 w 49"/>
                                      <a:gd name="T19" fmla="*/ 0 h 23"/>
                                      <a:gd name="T20" fmla="*/ 12 w 49"/>
                                      <a:gd name="T21" fmla="*/ 0 h 23"/>
                                      <a:gd name="T22" fmla="*/ 7 w 49"/>
                                      <a:gd name="T23" fmla="*/ 3 h 23"/>
                                      <a:gd name="T24" fmla="*/ 0 w 49"/>
                                      <a:gd name="T25" fmla="*/ 8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9" h="23">
                                        <a:moveTo>
                                          <a:pt x="0" y="8"/>
                                        </a:moveTo>
                                        <a:lnTo>
                                          <a:pt x="14" y="15"/>
                                        </a:lnTo>
                                        <a:lnTo>
                                          <a:pt x="27" y="20"/>
                                        </a:lnTo>
                                        <a:lnTo>
                                          <a:pt x="37" y="23"/>
                                        </a:lnTo>
                                        <a:lnTo>
                                          <a:pt x="49" y="20"/>
                                        </a:lnTo>
                                        <a:lnTo>
                                          <a:pt x="44" y="13"/>
                                        </a:lnTo>
                                        <a:lnTo>
                                          <a:pt x="39" y="8"/>
                                        </a:lnTo>
                                        <a:lnTo>
                                          <a:pt x="34" y="5"/>
                                        </a:lnTo>
                                        <a:lnTo>
                                          <a:pt x="27" y="3"/>
                                        </a:lnTo>
                                        <a:lnTo>
                                          <a:pt x="19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7" y="3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27" name="Freeform 17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28" y="1449"/>
                                    <a:ext cx="23" cy="40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40"/>
                                      <a:gd name="T2" fmla="*/ 0 w 23"/>
                                      <a:gd name="T3" fmla="*/ 13 h 40"/>
                                      <a:gd name="T4" fmla="*/ 5 w 23"/>
                                      <a:gd name="T5" fmla="*/ 23 h 40"/>
                                      <a:gd name="T6" fmla="*/ 13 w 23"/>
                                      <a:gd name="T7" fmla="*/ 33 h 40"/>
                                      <a:gd name="T8" fmla="*/ 23 w 23"/>
                                      <a:gd name="T9" fmla="*/ 40 h 40"/>
                                      <a:gd name="T10" fmla="*/ 23 w 23"/>
                                      <a:gd name="T11" fmla="*/ 30 h 40"/>
                                      <a:gd name="T12" fmla="*/ 20 w 23"/>
                                      <a:gd name="T13" fmla="*/ 18 h 40"/>
                                      <a:gd name="T14" fmla="*/ 10 w 23"/>
                                      <a:gd name="T15" fmla="*/ 8 h 40"/>
                                      <a:gd name="T16" fmla="*/ 0 w 23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3" h="40">
                                        <a:moveTo>
                                          <a:pt x="0" y="0"/>
                                        </a:moveTo>
                                        <a:lnTo>
                                          <a:pt x="0" y="13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13" y="33"/>
                                        </a:lnTo>
                                        <a:lnTo>
                                          <a:pt x="23" y="40"/>
                                        </a:lnTo>
                                        <a:lnTo>
                                          <a:pt x="23" y="30"/>
                                        </a:lnTo>
                                        <a:lnTo>
                                          <a:pt x="20" y="18"/>
                                        </a:lnTo>
                                        <a:lnTo>
                                          <a:pt x="10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28" name="Freeform 17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28" y="1449"/>
                                    <a:ext cx="23" cy="40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40"/>
                                      <a:gd name="T2" fmla="*/ 0 w 23"/>
                                      <a:gd name="T3" fmla="*/ 13 h 40"/>
                                      <a:gd name="T4" fmla="*/ 5 w 23"/>
                                      <a:gd name="T5" fmla="*/ 23 h 40"/>
                                      <a:gd name="T6" fmla="*/ 13 w 23"/>
                                      <a:gd name="T7" fmla="*/ 33 h 40"/>
                                      <a:gd name="T8" fmla="*/ 23 w 23"/>
                                      <a:gd name="T9" fmla="*/ 40 h 40"/>
                                      <a:gd name="T10" fmla="*/ 23 w 23"/>
                                      <a:gd name="T11" fmla="*/ 30 h 40"/>
                                      <a:gd name="T12" fmla="*/ 20 w 23"/>
                                      <a:gd name="T13" fmla="*/ 18 h 40"/>
                                      <a:gd name="T14" fmla="*/ 10 w 23"/>
                                      <a:gd name="T15" fmla="*/ 8 h 40"/>
                                      <a:gd name="T16" fmla="*/ 0 w 23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3" h="40">
                                        <a:moveTo>
                                          <a:pt x="0" y="0"/>
                                        </a:moveTo>
                                        <a:lnTo>
                                          <a:pt x="0" y="13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13" y="33"/>
                                        </a:lnTo>
                                        <a:lnTo>
                                          <a:pt x="23" y="40"/>
                                        </a:lnTo>
                                        <a:lnTo>
                                          <a:pt x="23" y="30"/>
                                        </a:lnTo>
                                        <a:lnTo>
                                          <a:pt x="20" y="18"/>
                                        </a:lnTo>
                                        <a:lnTo>
                                          <a:pt x="10" y="8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29" name="Freeform 171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113" y="1420"/>
                                    <a:ext cx="67" cy="82"/>
                                  </a:xfrm>
                                  <a:custGeom>
                                    <a:avLst/>
                                    <a:gdLst>
                                      <a:gd name="T0" fmla="*/ 40 w 67"/>
                                      <a:gd name="T1" fmla="*/ 42 h 82"/>
                                      <a:gd name="T2" fmla="*/ 43 w 67"/>
                                      <a:gd name="T3" fmla="*/ 54 h 82"/>
                                      <a:gd name="T4" fmla="*/ 47 w 67"/>
                                      <a:gd name="T5" fmla="*/ 64 h 82"/>
                                      <a:gd name="T6" fmla="*/ 55 w 67"/>
                                      <a:gd name="T7" fmla="*/ 74 h 82"/>
                                      <a:gd name="T8" fmla="*/ 67 w 67"/>
                                      <a:gd name="T9" fmla="*/ 82 h 82"/>
                                      <a:gd name="T10" fmla="*/ 65 w 67"/>
                                      <a:gd name="T11" fmla="*/ 72 h 82"/>
                                      <a:gd name="T12" fmla="*/ 60 w 67"/>
                                      <a:gd name="T13" fmla="*/ 59 h 82"/>
                                      <a:gd name="T14" fmla="*/ 52 w 67"/>
                                      <a:gd name="T15" fmla="*/ 49 h 82"/>
                                      <a:gd name="T16" fmla="*/ 40 w 67"/>
                                      <a:gd name="T17" fmla="*/ 42 h 82"/>
                                      <a:gd name="T18" fmla="*/ 40 w 67"/>
                                      <a:gd name="T19" fmla="*/ 42 h 82"/>
                                      <a:gd name="T20" fmla="*/ 0 w 67"/>
                                      <a:gd name="T21" fmla="*/ 0 h 82"/>
                                      <a:gd name="T22" fmla="*/ 40 w 67"/>
                                      <a:gd name="T23" fmla="*/ 42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67" h="82">
                                        <a:moveTo>
                                          <a:pt x="40" y="42"/>
                                        </a:moveTo>
                                        <a:lnTo>
                                          <a:pt x="43" y="54"/>
                                        </a:lnTo>
                                        <a:lnTo>
                                          <a:pt x="47" y="64"/>
                                        </a:lnTo>
                                        <a:lnTo>
                                          <a:pt x="55" y="74"/>
                                        </a:lnTo>
                                        <a:lnTo>
                                          <a:pt x="67" y="82"/>
                                        </a:lnTo>
                                        <a:lnTo>
                                          <a:pt x="65" y="72"/>
                                        </a:lnTo>
                                        <a:lnTo>
                                          <a:pt x="60" y="59"/>
                                        </a:lnTo>
                                        <a:lnTo>
                                          <a:pt x="52" y="49"/>
                                        </a:lnTo>
                                        <a:lnTo>
                                          <a:pt x="40" y="42"/>
                                        </a:lnTo>
                                        <a:close/>
                                        <a:moveTo>
                                          <a:pt x="40" y="4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0" y="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30" name="Freeform 17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53" y="1462"/>
                                    <a:ext cx="27" cy="40"/>
                                  </a:xfrm>
                                  <a:custGeom>
                                    <a:avLst/>
                                    <a:gdLst>
                                      <a:gd name="T0" fmla="*/ 0 w 27"/>
                                      <a:gd name="T1" fmla="*/ 0 h 40"/>
                                      <a:gd name="T2" fmla="*/ 3 w 27"/>
                                      <a:gd name="T3" fmla="*/ 12 h 40"/>
                                      <a:gd name="T4" fmla="*/ 7 w 27"/>
                                      <a:gd name="T5" fmla="*/ 22 h 40"/>
                                      <a:gd name="T6" fmla="*/ 15 w 27"/>
                                      <a:gd name="T7" fmla="*/ 32 h 40"/>
                                      <a:gd name="T8" fmla="*/ 27 w 27"/>
                                      <a:gd name="T9" fmla="*/ 40 h 40"/>
                                      <a:gd name="T10" fmla="*/ 25 w 27"/>
                                      <a:gd name="T11" fmla="*/ 30 h 40"/>
                                      <a:gd name="T12" fmla="*/ 20 w 27"/>
                                      <a:gd name="T13" fmla="*/ 17 h 40"/>
                                      <a:gd name="T14" fmla="*/ 12 w 27"/>
                                      <a:gd name="T15" fmla="*/ 7 h 40"/>
                                      <a:gd name="T16" fmla="*/ 0 w 27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7" h="40">
                                        <a:moveTo>
                                          <a:pt x="0" y="0"/>
                                        </a:moveTo>
                                        <a:lnTo>
                                          <a:pt x="3" y="12"/>
                                        </a:lnTo>
                                        <a:lnTo>
                                          <a:pt x="7" y="22"/>
                                        </a:lnTo>
                                        <a:lnTo>
                                          <a:pt x="15" y="32"/>
                                        </a:lnTo>
                                        <a:lnTo>
                                          <a:pt x="27" y="40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0" y="17"/>
                                        </a:lnTo>
                                        <a:lnTo>
                                          <a:pt x="12" y="7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31" name="Freeform 17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13" y="1420"/>
                                    <a:ext cx="40" cy="42"/>
                                  </a:xfrm>
                                  <a:custGeom>
                                    <a:avLst/>
                                    <a:gdLst>
                                      <a:gd name="T0" fmla="*/ 40 w 40"/>
                                      <a:gd name="T1" fmla="*/ 42 h 42"/>
                                      <a:gd name="T2" fmla="*/ 0 w 40"/>
                                      <a:gd name="T3" fmla="*/ 0 h 42"/>
                                      <a:gd name="T4" fmla="*/ 40 w 40"/>
                                      <a:gd name="T5" fmla="*/ 42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0" h="42">
                                        <a:moveTo>
                                          <a:pt x="40" y="4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0" y="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32" name="Freeform 17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03" y="1434"/>
                                    <a:ext cx="23" cy="43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43"/>
                                      <a:gd name="T2" fmla="*/ 0 w 23"/>
                                      <a:gd name="T3" fmla="*/ 13 h 43"/>
                                      <a:gd name="T4" fmla="*/ 5 w 23"/>
                                      <a:gd name="T5" fmla="*/ 25 h 43"/>
                                      <a:gd name="T6" fmla="*/ 13 w 23"/>
                                      <a:gd name="T7" fmla="*/ 35 h 43"/>
                                      <a:gd name="T8" fmla="*/ 23 w 23"/>
                                      <a:gd name="T9" fmla="*/ 43 h 43"/>
                                      <a:gd name="T10" fmla="*/ 23 w 23"/>
                                      <a:gd name="T11" fmla="*/ 30 h 43"/>
                                      <a:gd name="T12" fmla="*/ 20 w 23"/>
                                      <a:gd name="T13" fmla="*/ 18 h 43"/>
                                      <a:gd name="T14" fmla="*/ 13 w 23"/>
                                      <a:gd name="T15" fmla="*/ 8 h 43"/>
                                      <a:gd name="T16" fmla="*/ 0 w 23"/>
                                      <a:gd name="T17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3" h="43">
                                        <a:moveTo>
                                          <a:pt x="0" y="0"/>
                                        </a:moveTo>
                                        <a:lnTo>
                                          <a:pt x="0" y="13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13" y="35"/>
                                        </a:lnTo>
                                        <a:lnTo>
                                          <a:pt x="23" y="43"/>
                                        </a:lnTo>
                                        <a:lnTo>
                                          <a:pt x="23" y="30"/>
                                        </a:lnTo>
                                        <a:lnTo>
                                          <a:pt x="20" y="18"/>
                                        </a:lnTo>
                                        <a:lnTo>
                                          <a:pt x="13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33" name="Freeform 17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03" y="1434"/>
                                    <a:ext cx="23" cy="43"/>
                                  </a:xfrm>
                                  <a:custGeom>
                                    <a:avLst/>
                                    <a:gdLst>
                                      <a:gd name="T0" fmla="*/ 0 w 23"/>
                                      <a:gd name="T1" fmla="*/ 0 h 43"/>
                                      <a:gd name="T2" fmla="*/ 0 w 23"/>
                                      <a:gd name="T3" fmla="*/ 13 h 43"/>
                                      <a:gd name="T4" fmla="*/ 5 w 23"/>
                                      <a:gd name="T5" fmla="*/ 25 h 43"/>
                                      <a:gd name="T6" fmla="*/ 13 w 23"/>
                                      <a:gd name="T7" fmla="*/ 35 h 43"/>
                                      <a:gd name="T8" fmla="*/ 23 w 23"/>
                                      <a:gd name="T9" fmla="*/ 43 h 43"/>
                                      <a:gd name="T10" fmla="*/ 23 w 23"/>
                                      <a:gd name="T11" fmla="*/ 30 h 43"/>
                                      <a:gd name="T12" fmla="*/ 20 w 23"/>
                                      <a:gd name="T13" fmla="*/ 18 h 43"/>
                                      <a:gd name="T14" fmla="*/ 13 w 23"/>
                                      <a:gd name="T15" fmla="*/ 8 h 43"/>
                                      <a:gd name="T16" fmla="*/ 0 w 23"/>
                                      <a:gd name="T17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3" h="43">
                                        <a:moveTo>
                                          <a:pt x="0" y="0"/>
                                        </a:moveTo>
                                        <a:lnTo>
                                          <a:pt x="0" y="13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13" y="35"/>
                                        </a:lnTo>
                                        <a:lnTo>
                                          <a:pt x="23" y="43"/>
                                        </a:lnTo>
                                        <a:lnTo>
                                          <a:pt x="23" y="30"/>
                                        </a:lnTo>
                                        <a:lnTo>
                                          <a:pt x="20" y="18"/>
                                        </a:lnTo>
                                        <a:lnTo>
                                          <a:pt x="13" y="8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34" name="Freeform 17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69" y="1390"/>
                                    <a:ext cx="34" cy="44"/>
                                  </a:xfrm>
                                  <a:custGeom>
                                    <a:avLst/>
                                    <a:gdLst>
                                      <a:gd name="T0" fmla="*/ 34 w 34"/>
                                      <a:gd name="T1" fmla="*/ 44 h 44"/>
                                      <a:gd name="T2" fmla="*/ 0 w 34"/>
                                      <a:gd name="T3" fmla="*/ 0 h 44"/>
                                      <a:gd name="T4" fmla="*/ 34 w 34"/>
                                      <a:gd name="T5" fmla="*/ 44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4" h="44">
                                        <a:moveTo>
                                          <a:pt x="34" y="44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4" y="4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35" name="Freeform 17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69" y="1390"/>
                                    <a:ext cx="34" cy="44"/>
                                  </a:xfrm>
                                  <a:custGeom>
                                    <a:avLst/>
                                    <a:gdLst>
                                      <a:gd name="T0" fmla="*/ 34 w 34"/>
                                      <a:gd name="T1" fmla="*/ 44 h 44"/>
                                      <a:gd name="T2" fmla="*/ 0 w 34"/>
                                      <a:gd name="T3" fmla="*/ 0 h 44"/>
                                      <a:gd name="T4" fmla="*/ 34 w 34"/>
                                      <a:gd name="T5" fmla="*/ 44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4" h="44">
                                        <a:moveTo>
                                          <a:pt x="34" y="44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4" y="4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36" name="Freeform 17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8" y="1417"/>
                                    <a:ext cx="20" cy="40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40"/>
                                      <a:gd name="T2" fmla="*/ 0 w 20"/>
                                      <a:gd name="T3" fmla="*/ 12 h 40"/>
                                      <a:gd name="T4" fmla="*/ 3 w 20"/>
                                      <a:gd name="T5" fmla="*/ 25 h 40"/>
                                      <a:gd name="T6" fmla="*/ 10 w 20"/>
                                      <a:gd name="T7" fmla="*/ 32 h 40"/>
                                      <a:gd name="T8" fmla="*/ 20 w 20"/>
                                      <a:gd name="T9" fmla="*/ 40 h 40"/>
                                      <a:gd name="T10" fmla="*/ 20 w 20"/>
                                      <a:gd name="T11" fmla="*/ 30 h 40"/>
                                      <a:gd name="T12" fmla="*/ 18 w 20"/>
                                      <a:gd name="T13" fmla="*/ 17 h 40"/>
                                      <a:gd name="T14" fmla="*/ 10 w 20"/>
                                      <a:gd name="T15" fmla="*/ 7 h 40"/>
                                      <a:gd name="T16" fmla="*/ 0 w 20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0" h="40">
                                        <a:moveTo>
                                          <a:pt x="0" y="0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10" y="32"/>
                                        </a:lnTo>
                                        <a:lnTo>
                                          <a:pt x="20" y="40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18" y="17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37" name="Freeform 17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8" y="1417"/>
                                    <a:ext cx="20" cy="40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40"/>
                                      <a:gd name="T2" fmla="*/ 0 w 20"/>
                                      <a:gd name="T3" fmla="*/ 12 h 40"/>
                                      <a:gd name="T4" fmla="*/ 3 w 20"/>
                                      <a:gd name="T5" fmla="*/ 25 h 40"/>
                                      <a:gd name="T6" fmla="*/ 10 w 20"/>
                                      <a:gd name="T7" fmla="*/ 32 h 40"/>
                                      <a:gd name="T8" fmla="*/ 20 w 20"/>
                                      <a:gd name="T9" fmla="*/ 40 h 40"/>
                                      <a:gd name="T10" fmla="*/ 20 w 20"/>
                                      <a:gd name="T11" fmla="*/ 30 h 40"/>
                                      <a:gd name="T12" fmla="*/ 18 w 20"/>
                                      <a:gd name="T13" fmla="*/ 17 h 40"/>
                                      <a:gd name="T14" fmla="*/ 10 w 20"/>
                                      <a:gd name="T15" fmla="*/ 7 h 40"/>
                                      <a:gd name="T16" fmla="*/ 0 w 20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0" h="40">
                                        <a:moveTo>
                                          <a:pt x="0" y="0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10" y="32"/>
                                        </a:lnTo>
                                        <a:lnTo>
                                          <a:pt x="20" y="40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18" y="17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38" name="Freeform 17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46" y="1372"/>
                                    <a:ext cx="32" cy="45"/>
                                  </a:xfrm>
                                  <a:custGeom>
                                    <a:avLst/>
                                    <a:gdLst>
                                      <a:gd name="T0" fmla="*/ 32 w 32"/>
                                      <a:gd name="T1" fmla="*/ 45 h 45"/>
                                      <a:gd name="T2" fmla="*/ 0 w 32"/>
                                      <a:gd name="T3" fmla="*/ 0 h 45"/>
                                      <a:gd name="T4" fmla="*/ 32 w 32"/>
                                      <a:gd name="T5" fmla="*/ 45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45">
                                        <a:moveTo>
                                          <a:pt x="32" y="4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2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39" name="Freeform 17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46" y="1372"/>
                                    <a:ext cx="32" cy="45"/>
                                  </a:xfrm>
                                  <a:custGeom>
                                    <a:avLst/>
                                    <a:gdLst>
                                      <a:gd name="T0" fmla="*/ 32 w 32"/>
                                      <a:gd name="T1" fmla="*/ 45 h 45"/>
                                      <a:gd name="T2" fmla="*/ 0 w 32"/>
                                      <a:gd name="T3" fmla="*/ 0 h 45"/>
                                      <a:gd name="T4" fmla="*/ 32 w 32"/>
                                      <a:gd name="T5" fmla="*/ 45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45">
                                        <a:moveTo>
                                          <a:pt x="32" y="4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2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40" name="Freeform 17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54" y="1400"/>
                                    <a:ext cx="20" cy="42"/>
                                  </a:xfrm>
                                  <a:custGeom>
                                    <a:avLst/>
                                    <a:gdLst>
                                      <a:gd name="T0" fmla="*/ 2 w 20"/>
                                      <a:gd name="T1" fmla="*/ 0 h 42"/>
                                      <a:gd name="T2" fmla="*/ 0 w 20"/>
                                      <a:gd name="T3" fmla="*/ 12 h 42"/>
                                      <a:gd name="T4" fmla="*/ 2 w 20"/>
                                      <a:gd name="T5" fmla="*/ 24 h 42"/>
                                      <a:gd name="T6" fmla="*/ 10 w 20"/>
                                      <a:gd name="T7" fmla="*/ 34 h 42"/>
                                      <a:gd name="T8" fmla="*/ 17 w 20"/>
                                      <a:gd name="T9" fmla="*/ 42 h 42"/>
                                      <a:gd name="T10" fmla="*/ 20 w 20"/>
                                      <a:gd name="T11" fmla="*/ 32 h 42"/>
                                      <a:gd name="T12" fmla="*/ 17 w 20"/>
                                      <a:gd name="T13" fmla="*/ 20 h 42"/>
                                      <a:gd name="T14" fmla="*/ 12 w 20"/>
                                      <a:gd name="T15" fmla="*/ 7 h 42"/>
                                      <a:gd name="T16" fmla="*/ 2 w 20"/>
                                      <a:gd name="T17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0" h="42">
                                        <a:moveTo>
                                          <a:pt x="2" y="0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2" y="24"/>
                                        </a:lnTo>
                                        <a:lnTo>
                                          <a:pt x="10" y="34"/>
                                        </a:lnTo>
                                        <a:lnTo>
                                          <a:pt x="17" y="42"/>
                                        </a:lnTo>
                                        <a:lnTo>
                                          <a:pt x="20" y="32"/>
                                        </a:lnTo>
                                        <a:lnTo>
                                          <a:pt x="17" y="20"/>
                                        </a:lnTo>
                                        <a:lnTo>
                                          <a:pt x="12" y="7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41" name="Freeform 17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54" y="1400"/>
                                    <a:ext cx="20" cy="42"/>
                                  </a:xfrm>
                                  <a:custGeom>
                                    <a:avLst/>
                                    <a:gdLst>
                                      <a:gd name="T0" fmla="*/ 2 w 20"/>
                                      <a:gd name="T1" fmla="*/ 0 h 42"/>
                                      <a:gd name="T2" fmla="*/ 0 w 20"/>
                                      <a:gd name="T3" fmla="*/ 12 h 42"/>
                                      <a:gd name="T4" fmla="*/ 2 w 20"/>
                                      <a:gd name="T5" fmla="*/ 24 h 42"/>
                                      <a:gd name="T6" fmla="*/ 10 w 20"/>
                                      <a:gd name="T7" fmla="*/ 34 h 42"/>
                                      <a:gd name="T8" fmla="*/ 17 w 20"/>
                                      <a:gd name="T9" fmla="*/ 42 h 42"/>
                                      <a:gd name="T10" fmla="*/ 20 w 20"/>
                                      <a:gd name="T11" fmla="*/ 32 h 42"/>
                                      <a:gd name="T12" fmla="*/ 17 w 20"/>
                                      <a:gd name="T13" fmla="*/ 20 h 42"/>
                                      <a:gd name="T14" fmla="*/ 12 w 20"/>
                                      <a:gd name="T15" fmla="*/ 7 h 42"/>
                                      <a:gd name="T16" fmla="*/ 2 w 20"/>
                                      <a:gd name="T17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0" h="42">
                                        <a:moveTo>
                                          <a:pt x="2" y="0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2" y="24"/>
                                        </a:lnTo>
                                        <a:lnTo>
                                          <a:pt x="10" y="34"/>
                                        </a:lnTo>
                                        <a:lnTo>
                                          <a:pt x="17" y="42"/>
                                        </a:lnTo>
                                        <a:lnTo>
                                          <a:pt x="20" y="32"/>
                                        </a:lnTo>
                                        <a:lnTo>
                                          <a:pt x="17" y="20"/>
                                        </a:lnTo>
                                        <a:lnTo>
                                          <a:pt x="12" y="7"/>
                                        </a:lnTo>
                                        <a:lnTo>
                                          <a:pt x="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42" name="Freeform 17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24" y="1350"/>
                                    <a:ext cx="32" cy="50"/>
                                  </a:xfrm>
                                  <a:custGeom>
                                    <a:avLst/>
                                    <a:gdLst>
                                      <a:gd name="T0" fmla="*/ 32 w 32"/>
                                      <a:gd name="T1" fmla="*/ 50 h 50"/>
                                      <a:gd name="T2" fmla="*/ 0 w 32"/>
                                      <a:gd name="T3" fmla="*/ 0 h 50"/>
                                      <a:gd name="T4" fmla="*/ 32 w 32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50">
                                        <a:moveTo>
                                          <a:pt x="32" y="5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2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43" name="Freeform 17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24" y="1350"/>
                                    <a:ext cx="32" cy="50"/>
                                  </a:xfrm>
                                  <a:custGeom>
                                    <a:avLst/>
                                    <a:gdLst>
                                      <a:gd name="T0" fmla="*/ 32 w 32"/>
                                      <a:gd name="T1" fmla="*/ 50 h 50"/>
                                      <a:gd name="T2" fmla="*/ 0 w 32"/>
                                      <a:gd name="T3" fmla="*/ 0 h 50"/>
                                      <a:gd name="T4" fmla="*/ 32 w 32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50">
                                        <a:moveTo>
                                          <a:pt x="32" y="5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2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44" name="Freeform 17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29" y="1380"/>
                                    <a:ext cx="20" cy="42"/>
                                  </a:xfrm>
                                  <a:custGeom>
                                    <a:avLst/>
                                    <a:gdLst>
                                      <a:gd name="T0" fmla="*/ 2 w 20"/>
                                      <a:gd name="T1" fmla="*/ 0 h 42"/>
                                      <a:gd name="T2" fmla="*/ 0 w 20"/>
                                      <a:gd name="T3" fmla="*/ 12 h 42"/>
                                      <a:gd name="T4" fmla="*/ 2 w 20"/>
                                      <a:gd name="T5" fmla="*/ 25 h 42"/>
                                      <a:gd name="T6" fmla="*/ 10 w 20"/>
                                      <a:gd name="T7" fmla="*/ 35 h 42"/>
                                      <a:gd name="T8" fmla="*/ 17 w 20"/>
                                      <a:gd name="T9" fmla="*/ 42 h 42"/>
                                      <a:gd name="T10" fmla="*/ 20 w 20"/>
                                      <a:gd name="T11" fmla="*/ 32 h 42"/>
                                      <a:gd name="T12" fmla="*/ 17 w 20"/>
                                      <a:gd name="T13" fmla="*/ 20 h 42"/>
                                      <a:gd name="T14" fmla="*/ 12 w 20"/>
                                      <a:gd name="T15" fmla="*/ 7 h 42"/>
                                      <a:gd name="T16" fmla="*/ 2 w 20"/>
                                      <a:gd name="T17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0" h="42">
                                        <a:moveTo>
                                          <a:pt x="2" y="0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2" y="25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17" y="42"/>
                                        </a:lnTo>
                                        <a:lnTo>
                                          <a:pt x="20" y="32"/>
                                        </a:lnTo>
                                        <a:lnTo>
                                          <a:pt x="17" y="20"/>
                                        </a:lnTo>
                                        <a:lnTo>
                                          <a:pt x="12" y="7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45" name="Freeform 17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29" y="1380"/>
                                    <a:ext cx="20" cy="42"/>
                                  </a:xfrm>
                                  <a:custGeom>
                                    <a:avLst/>
                                    <a:gdLst>
                                      <a:gd name="T0" fmla="*/ 2 w 20"/>
                                      <a:gd name="T1" fmla="*/ 0 h 42"/>
                                      <a:gd name="T2" fmla="*/ 0 w 20"/>
                                      <a:gd name="T3" fmla="*/ 12 h 42"/>
                                      <a:gd name="T4" fmla="*/ 2 w 20"/>
                                      <a:gd name="T5" fmla="*/ 25 h 42"/>
                                      <a:gd name="T6" fmla="*/ 10 w 20"/>
                                      <a:gd name="T7" fmla="*/ 35 h 42"/>
                                      <a:gd name="T8" fmla="*/ 17 w 20"/>
                                      <a:gd name="T9" fmla="*/ 42 h 42"/>
                                      <a:gd name="T10" fmla="*/ 20 w 20"/>
                                      <a:gd name="T11" fmla="*/ 32 h 42"/>
                                      <a:gd name="T12" fmla="*/ 17 w 20"/>
                                      <a:gd name="T13" fmla="*/ 20 h 42"/>
                                      <a:gd name="T14" fmla="*/ 12 w 20"/>
                                      <a:gd name="T15" fmla="*/ 7 h 42"/>
                                      <a:gd name="T16" fmla="*/ 2 w 20"/>
                                      <a:gd name="T17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0" h="42">
                                        <a:moveTo>
                                          <a:pt x="2" y="0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2" y="25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17" y="42"/>
                                        </a:lnTo>
                                        <a:lnTo>
                                          <a:pt x="20" y="32"/>
                                        </a:lnTo>
                                        <a:lnTo>
                                          <a:pt x="17" y="20"/>
                                        </a:lnTo>
                                        <a:lnTo>
                                          <a:pt x="12" y="7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46" name="Freeform 17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99" y="1330"/>
                                    <a:ext cx="32" cy="50"/>
                                  </a:xfrm>
                                  <a:custGeom>
                                    <a:avLst/>
                                    <a:gdLst>
                                      <a:gd name="T0" fmla="*/ 32 w 32"/>
                                      <a:gd name="T1" fmla="*/ 50 h 50"/>
                                      <a:gd name="T2" fmla="*/ 0 w 32"/>
                                      <a:gd name="T3" fmla="*/ 0 h 50"/>
                                      <a:gd name="T4" fmla="*/ 32 w 32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50">
                                        <a:moveTo>
                                          <a:pt x="32" y="5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2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47" name="Freeform 17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99" y="1330"/>
                                    <a:ext cx="32" cy="50"/>
                                  </a:xfrm>
                                  <a:custGeom>
                                    <a:avLst/>
                                    <a:gdLst>
                                      <a:gd name="T0" fmla="*/ 32 w 32"/>
                                      <a:gd name="T1" fmla="*/ 50 h 50"/>
                                      <a:gd name="T2" fmla="*/ 0 w 32"/>
                                      <a:gd name="T3" fmla="*/ 0 h 50"/>
                                      <a:gd name="T4" fmla="*/ 32 w 32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50">
                                        <a:moveTo>
                                          <a:pt x="32" y="5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2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48" name="Freeform 17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01" y="1360"/>
                                    <a:ext cx="25" cy="45"/>
                                  </a:xfrm>
                                  <a:custGeom>
                                    <a:avLst/>
                                    <a:gdLst>
                                      <a:gd name="T0" fmla="*/ 3 w 25"/>
                                      <a:gd name="T1" fmla="*/ 0 h 45"/>
                                      <a:gd name="T2" fmla="*/ 0 w 25"/>
                                      <a:gd name="T3" fmla="*/ 7 h 45"/>
                                      <a:gd name="T4" fmla="*/ 0 w 25"/>
                                      <a:gd name="T5" fmla="*/ 12 h 45"/>
                                      <a:gd name="T6" fmla="*/ 0 w 25"/>
                                      <a:gd name="T7" fmla="*/ 20 h 45"/>
                                      <a:gd name="T8" fmla="*/ 3 w 25"/>
                                      <a:gd name="T9" fmla="*/ 25 h 45"/>
                                      <a:gd name="T10" fmla="*/ 10 w 25"/>
                                      <a:gd name="T11" fmla="*/ 35 h 45"/>
                                      <a:gd name="T12" fmla="*/ 23 w 25"/>
                                      <a:gd name="T13" fmla="*/ 45 h 45"/>
                                      <a:gd name="T14" fmla="*/ 25 w 25"/>
                                      <a:gd name="T15" fmla="*/ 32 h 45"/>
                                      <a:gd name="T16" fmla="*/ 23 w 25"/>
                                      <a:gd name="T17" fmla="*/ 20 h 45"/>
                                      <a:gd name="T18" fmla="*/ 15 w 25"/>
                                      <a:gd name="T19" fmla="*/ 10 h 45"/>
                                      <a:gd name="T20" fmla="*/ 3 w 25"/>
                                      <a:gd name="T21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5" h="45">
                                        <a:moveTo>
                                          <a:pt x="3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23" y="45"/>
                                        </a:lnTo>
                                        <a:lnTo>
                                          <a:pt x="25" y="32"/>
                                        </a:lnTo>
                                        <a:lnTo>
                                          <a:pt x="23" y="20"/>
                                        </a:lnTo>
                                        <a:lnTo>
                                          <a:pt x="15" y="10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49" name="Freeform 17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01" y="1360"/>
                                    <a:ext cx="25" cy="45"/>
                                  </a:xfrm>
                                  <a:custGeom>
                                    <a:avLst/>
                                    <a:gdLst>
                                      <a:gd name="T0" fmla="*/ 3 w 25"/>
                                      <a:gd name="T1" fmla="*/ 0 h 45"/>
                                      <a:gd name="T2" fmla="*/ 0 w 25"/>
                                      <a:gd name="T3" fmla="*/ 7 h 45"/>
                                      <a:gd name="T4" fmla="*/ 0 w 25"/>
                                      <a:gd name="T5" fmla="*/ 12 h 45"/>
                                      <a:gd name="T6" fmla="*/ 0 w 25"/>
                                      <a:gd name="T7" fmla="*/ 20 h 45"/>
                                      <a:gd name="T8" fmla="*/ 3 w 25"/>
                                      <a:gd name="T9" fmla="*/ 25 h 45"/>
                                      <a:gd name="T10" fmla="*/ 10 w 25"/>
                                      <a:gd name="T11" fmla="*/ 35 h 45"/>
                                      <a:gd name="T12" fmla="*/ 23 w 25"/>
                                      <a:gd name="T13" fmla="*/ 45 h 45"/>
                                      <a:gd name="T14" fmla="*/ 25 w 25"/>
                                      <a:gd name="T15" fmla="*/ 32 h 45"/>
                                      <a:gd name="T16" fmla="*/ 23 w 25"/>
                                      <a:gd name="T17" fmla="*/ 20 h 45"/>
                                      <a:gd name="T18" fmla="*/ 15 w 25"/>
                                      <a:gd name="T19" fmla="*/ 10 h 45"/>
                                      <a:gd name="T20" fmla="*/ 3 w 25"/>
                                      <a:gd name="T21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5" h="45">
                                        <a:moveTo>
                                          <a:pt x="3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23" y="45"/>
                                        </a:lnTo>
                                        <a:lnTo>
                                          <a:pt x="25" y="32"/>
                                        </a:lnTo>
                                        <a:lnTo>
                                          <a:pt x="23" y="20"/>
                                        </a:lnTo>
                                        <a:lnTo>
                                          <a:pt x="15" y="10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50" name="Freeform 17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67" y="1310"/>
                                    <a:ext cx="37" cy="50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50 h 50"/>
                                      <a:gd name="T2" fmla="*/ 0 w 37"/>
                                      <a:gd name="T3" fmla="*/ 0 h 50"/>
                                      <a:gd name="T4" fmla="*/ 37 w 37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50">
                                        <a:moveTo>
                                          <a:pt x="37" y="5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7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51" name="Freeform 17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67" y="1310"/>
                                    <a:ext cx="37" cy="50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50 h 50"/>
                                      <a:gd name="T2" fmla="*/ 0 w 37"/>
                                      <a:gd name="T3" fmla="*/ 0 h 50"/>
                                      <a:gd name="T4" fmla="*/ 37 w 37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50">
                                        <a:moveTo>
                                          <a:pt x="37" y="5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7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52" name="Freeform 17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33" y="1432"/>
                                    <a:ext cx="75" cy="82"/>
                                  </a:xfrm>
                                  <a:custGeom>
                                    <a:avLst/>
                                    <a:gdLst>
                                      <a:gd name="T0" fmla="*/ 45 w 75"/>
                                      <a:gd name="T1" fmla="*/ 40 h 82"/>
                                      <a:gd name="T2" fmla="*/ 0 w 75"/>
                                      <a:gd name="T3" fmla="*/ 0 h 82"/>
                                      <a:gd name="T4" fmla="*/ 45 w 75"/>
                                      <a:gd name="T5" fmla="*/ 40 h 82"/>
                                      <a:gd name="T6" fmla="*/ 45 w 75"/>
                                      <a:gd name="T7" fmla="*/ 40 h 82"/>
                                      <a:gd name="T8" fmla="*/ 45 w 75"/>
                                      <a:gd name="T9" fmla="*/ 40 h 82"/>
                                      <a:gd name="T10" fmla="*/ 47 w 75"/>
                                      <a:gd name="T11" fmla="*/ 55 h 82"/>
                                      <a:gd name="T12" fmla="*/ 55 w 75"/>
                                      <a:gd name="T13" fmla="*/ 65 h 82"/>
                                      <a:gd name="T14" fmla="*/ 62 w 75"/>
                                      <a:gd name="T15" fmla="*/ 75 h 82"/>
                                      <a:gd name="T16" fmla="*/ 75 w 75"/>
                                      <a:gd name="T17" fmla="*/ 82 h 82"/>
                                      <a:gd name="T18" fmla="*/ 75 w 75"/>
                                      <a:gd name="T19" fmla="*/ 75 h 82"/>
                                      <a:gd name="T20" fmla="*/ 75 w 75"/>
                                      <a:gd name="T21" fmla="*/ 70 h 82"/>
                                      <a:gd name="T22" fmla="*/ 72 w 75"/>
                                      <a:gd name="T23" fmla="*/ 62 h 82"/>
                                      <a:gd name="T24" fmla="*/ 67 w 75"/>
                                      <a:gd name="T25" fmla="*/ 57 h 82"/>
                                      <a:gd name="T26" fmla="*/ 65 w 75"/>
                                      <a:gd name="T27" fmla="*/ 52 h 82"/>
                                      <a:gd name="T28" fmla="*/ 57 w 75"/>
                                      <a:gd name="T29" fmla="*/ 47 h 82"/>
                                      <a:gd name="T30" fmla="*/ 52 w 75"/>
                                      <a:gd name="T31" fmla="*/ 42 h 82"/>
                                      <a:gd name="T32" fmla="*/ 45 w 75"/>
                                      <a:gd name="T33" fmla="*/ 40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75" h="82">
                                        <a:moveTo>
                                          <a:pt x="45" y="4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5" y="40"/>
                                        </a:lnTo>
                                        <a:lnTo>
                                          <a:pt x="45" y="40"/>
                                        </a:lnTo>
                                        <a:lnTo>
                                          <a:pt x="45" y="40"/>
                                        </a:lnTo>
                                        <a:lnTo>
                                          <a:pt x="47" y="55"/>
                                        </a:lnTo>
                                        <a:lnTo>
                                          <a:pt x="55" y="65"/>
                                        </a:lnTo>
                                        <a:lnTo>
                                          <a:pt x="62" y="75"/>
                                        </a:lnTo>
                                        <a:lnTo>
                                          <a:pt x="75" y="82"/>
                                        </a:lnTo>
                                        <a:lnTo>
                                          <a:pt x="75" y="75"/>
                                        </a:lnTo>
                                        <a:lnTo>
                                          <a:pt x="75" y="70"/>
                                        </a:lnTo>
                                        <a:lnTo>
                                          <a:pt x="72" y="62"/>
                                        </a:lnTo>
                                        <a:lnTo>
                                          <a:pt x="67" y="57"/>
                                        </a:lnTo>
                                        <a:lnTo>
                                          <a:pt x="65" y="52"/>
                                        </a:lnTo>
                                        <a:lnTo>
                                          <a:pt x="57" y="47"/>
                                        </a:lnTo>
                                        <a:lnTo>
                                          <a:pt x="52" y="42"/>
                                        </a:lnTo>
                                        <a:lnTo>
                                          <a:pt x="45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53" name="Freeform 17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33" y="1432"/>
                                    <a:ext cx="75" cy="82"/>
                                  </a:xfrm>
                                  <a:custGeom>
                                    <a:avLst/>
                                    <a:gdLst>
                                      <a:gd name="T0" fmla="*/ 45 w 75"/>
                                      <a:gd name="T1" fmla="*/ 40 h 82"/>
                                      <a:gd name="T2" fmla="*/ 0 w 75"/>
                                      <a:gd name="T3" fmla="*/ 0 h 82"/>
                                      <a:gd name="T4" fmla="*/ 45 w 75"/>
                                      <a:gd name="T5" fmla="*/ 40 h 82"/>
                                      <a:gd name="T6" fmla="*/ 45 w 75"/>
                                      <a:gd name="T7" fmla="*/ 40 h 82"/>
                                      <a:gd name="T8" fmla="*/ 45 w 75"/>
                                      <a:gd name="T9" fmla="*/ 40 h 82"/>
                                      <a:gd name="T10" fmla="*/ 47 w 75"/>
                                      <a:gd name="T11" fmla="*/ 55 h 82"/>
                                      <a:gd name="T12" fmla="*/ 55 w 75"/>
                                      <a:gd name="T13" fmla="*/ 65 h 82"/>
                                      <a:gd name="T14" fmla="*/ 62 w 75"/>
                                      <a:gd name="T15" fmla="*/ 75 h 82"/>
                                      <a:gd name="T16" fmla="*/ 75 w 75"/>
                                      <a:gd name="T17" fmla="*/ 82 h 82"/>
                                      <a:gd name="T18" fmla="*/ 75 w 75"/>
                                      <a:gd name="T19" fmla="*/ 75 h 82"/>
                                      <a:gd name="T20" fmla="*/ 75 w 75"/>
                                      <a:gd name="T21" fmla="*/ 70 h 82"/>
                                      <a:gd name="T22" fmla="*/ 72 w 75"/>
                                      <a:gd name="T23" fmla="*/ 62 h 82"/>
                                      <a:gd name="T24" fmla="*/ 67 w 75"/>
                                      <a:gd name="T25" fmla="*/ 57 h 82"/>
                                      <a:gd name="T26" fmla="*/ 65 w 75"/>
                                      <a:gd name="T27" fmla="*/ 52 h 82"/>
                                      <a:gd name="T28" fmla="*/ 57 w 75"/>
                                      <a:gd name="T29" fmla="*/ 47 h 82"/>
                                      <a:gd name="T30" fmla="*/ 52 w 75"/>
                                      <a:gd name="T31" fmla="*/ 42 h 82"/>
                                      <a:gd name="T32" fmla="*/ 45 w 75"/>
                                      <a:gd name="T33" fmla="*/ 40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75" h="82">
                                        <a:moveTo>
                                          <a:pt x="45" y="4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5" y="40"/>
                                        </a:lnTo>
                                        <a:lnTo>
                                          <a:pt x="45" y="40"/>
                                        </a:lnTo>
                                        <a:lnTo>
                                          <a:pt x="45" y="40"/>
                                        </a:lnTo>
                                        <a:lnTo>
                                          <a:pt x="47" y="55"/>
                                        </a:lnTo>
                                        <a:lnTo>
                                          <a:pt x="55" y="65"/>
                                        </a:lnTo>
                                        <a:lnTo>
                                          <a:pt x="62" y="75"/>
                                        </a:lnTo>
                                        <a:lnTo>
                                          <a:pt x="75" y="82"/>
                                        </a:lnTo>
                                        <a:lnTo>
                                          <a:pt x="75" y="75"/>
                                        </a:lnTo>
                                        <a:lnTo>
                                          <a:pt x="75" y="70"/>
                                        </a:lnTo>
                                        <a:lnTo>
                                          <a:pt x="72" y="62"/>
                                        </a:lnTo>
                                        <a:lnTo>
                                          <a:pt x="67" y="57"/>
                                        </a:lnTo>
                                        <a:lnTo>
                                          <a:pt x="65" y="52"/>
                                        </a:lnTo>
                                        <a:lnTo>
                                          <a:pt x="57" y="47"/>
                                        </a:lnTo>
                                        <a:lnTo>
                                          <a:pt x="52" y="42"/>
                                        </a:lnTo>
                                        <a:lnTo>
                                          <a:pt x="45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54" name="Freeform 17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65" y="1449"/>
                                    <a:ext cx="73" cy="80"/>
                                  </a:xfrm>
                                  <a:custGeom>
                                    <a:avLst/>
                                    <a:gdLst>
                                      <a:gd name="T0" fmla="*/ 40 w 73"/>
                                      <a:gd name="T1" fmla="*/ 40 h 80"/>
                                      <a:gd name="T2" fmla="*/ 0 w 73"/>
                                      <a:gd name="T3" fmla="*/ 0 h 80"/>
                                      <a:gd name="T4" fmla="*/ 40 w 73"/>
                                      <a:gd name="T5" fmla="*/ 40 h 80"/>
                                      <a:gd name="T6" fmla="*/ 40 w 73"/>
                                      <a:gd name="T7" fmla="*/ 40 h 80"/>
                                      <a:gd name="T8" fmla="*/ 40 w 73"/>
                                      <a:gd name="T9" fmla="*/ 40 h 80"/>
                                      <a:gd name="T10" fmla="*/ 43 w 73"/>
                                      <a:gd name="T11" fmla="*/ 53 h 80"/>
                                      <a:gd name="T12" fmla="*/ 50 w 73"/>
                                      <a:gd name="T13" fmla="*/ 65 h 80"/>
                                      <a:gd name="T14" fmla="*/ 60 w 73"/>
                                      <a:gd name="T15" fmla="*/ 73 h 80"/>
                                      <a:gd name="T16" fmla="*/ 70 w 73"/>
                                      <a:gd name="T17" fmla="*/ 80 h 80"/>
                                      <a:gd name="T18" fmla="*/ 73 w 73"/>
                                      <a:gd name="T19" fmla="*/ 75 h 80"/>
                                      <a:gd name="T20" fmla="*/ 70 w 73"/>
                                      <a:gd name="T21" fmla="*/ 68 h 80"/>
                                      <a:gd name="T22" fmla="*/ 68 w 73"/>
                                      <a:gd name="T23" fmla="*/ 63 h 80"/>
                                      <a:gd name="T24" fmla="*/ 65 w 73"/>
                                      <a:gd name="T25" fmla="*/ 55 h 80"/>
                                      <a:gd name="T26" fmla="*/ 60 w 73"/>
                                      <a:gd name="T27" fmla="*/ 50 h 80"/>
                                      <a:gd name="T28" fmla="*/ 55 w 73"/>
                                      <a:gd name="T29" fmla="*/ 45 h 80"/>
                                      <a:gd name="T30" fmla="*/ 48 w 73"/>
                                      <a:gd name="T31" fmla="*/ 43 h 80"/>
                                      <a:gd name="T32" fmla="*/ 40 w 73"/>
                                      <a:gd name="T33" fmla="*/ 40 h 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73" h="80">
                                        <a:moveTo>
                                          <a:pt x="40" y="4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0" y="40"/>
                                        </a:lnTo>
                                        <a:lnTo>
                                          <a:pt x="40" y="40"/>
                                        </a:lnTo>
                                        <a:lnTo>
                                          <a:pt x="40" y="40"/>
                                        </a:lnTo>
                                        <a:lnTo>
                                          <a:pt x="43" y="53"/>
                                        </a:lnTo>
                                        <a:lnTo>
                                          <a:pt x="50" y="65"/>
                                        </a:lnTo>
                                        <a:lnTo>
                                          <a:pt x="60" y="73"/>
                                        </a:lnTo>
                                        <a:lnTo>
                                          <a:pt x="70" y="80"/>
                                        </a:lnTo>
                                        <a:lnTo>
                                          <a:pt x="73" y="75"/>
                                        </a:lnTo>
                                        <a:lnTo>
                                          <a:pt x="70" y="68"/>
                                        </a:lnTo>
                                        <a:lnTo>
                                          <a:pt x="68" y="63"/>
                                        </a:lnTo>
                                        <a:lnTo>
                                          <a:pt x="65" y="55"/>
                                        </a:lnTo>
                                        <a:lnTo>
                                          <a:pt x="60" y="50"/>
                                        </a:lnTo>
                                        <a:lnTo>
                                          <a:pt x="55" y="45"/>
                                        </a:lnTo>
                                        <a:lnTo>
                                          <a:pt x="48" y="43"/>
                                        </a:lnTo>
                                        <a:lnTo>
                                          <a:pt x="40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55" name="Freeform 17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65" y="1449"/>
                                    <a:ext cx="73" cy="80"/>
                                  </a:xfrm>
                                  <a:custGeom>
                                    <a:avLst/>
                                    <a:gdLst>
                                      <a:gd name="T0" fmla="*/ 40 w 73"/>
                                      <a:gd name="T1" fmla="*/ 40 h 80"/>
                                      <a:gd name="T2" fmla="*/ 0 w 73"/>
                                      <a:gd name="T3" fmla="*/ 0 h 80"/>
                                      <a:gd name="T4" fmla="*/ 40 w 73"/>
                                      <a:gd name="T5" fmla="*/ 40 h 80"/>
                                      <a:gd name="T6" fmla="*/ 40 w 73"/>
                                      <a:gd name="T7" fmla="*/ 40 h 80"/>
                                      <a:gd name="T8" fmla="*/ 40 w 73"/>
                                      <a:gd name="T9" fmla="*/ 40 h 80"/>
                                      <a:gd name="T10" fmla="*/ 43 w 73"/>
                                      <a:gd name="T11" fmla="*/ 53 h 80"/>
                                      <a:gd name="T12" fmla="*/ 50 w 73"/>
                                      <a:gd name="T13" fmla="*/ 65 h 80"/>
                                      <a:gd name="T14" fmla="*/ 60 w 73"/>
                                      <a:gd name="T15" fmla="*/ 73 h 80"/>
                                      <a:gd name="T16" fmla="*/ 70 w 73"/>
                                      <a:gd name="T17" fmla="*/ 80 h 80"/>
                                      <a:gd name="T18" fmla="*/ 73 w 73"/>
                                      <a:gd name="T19" fmla="*/ 75 h 80"/>
                                      <a:gd name="T20" fmla="*/ 70 w 73"/>
                                      <a:gd name="T21" fmla="*/ 68 h 80"/>
                                      <a:gd name="T22" fmla="*/ 68 w 73"/>
                                      <a:gd name="T23" fmla="*/ 63 h 80"/>
                                      <a:gd name="T24" fmla="*/ 65 w 73"/>
                                      <a:gd name="T25" fmla="*/ 55 h 80"/>
                                      <a:gd name="T26" fmla="*/ 60 w 73"/>
                                      <a:gd name="T27" fmla="*/ 50 h 80"/>
                                      <a:gd name="T28" fmla="*/ 55 w 73"/>
                                      <a:gd name="T29" fmla="*/ 45 h 80"/>
                                      <a:gd name="T30" fmla="*/ 48 w 73"/>
                                      <a:gd name="T31" fmla="*/ 43 h 80"/>
                                      <a:gd name="T32" fmla="*/ 40 w 73"/>
                                      <a:gd name="T33" fmla="*/ 40 h 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73" h="80">
                                        <a:moveTo>
                                          <a:pt x="40" y="4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0" y="40"/>
                                        </a:lnTo>
                                        <a:lnTo>
                                          <a:pt x="40" y="40"/>
                                        </a:lnTo>
                                        <a:lnTo>
                                          <a:pt x="40" y="40"/>
                                        </a:lnTo>
                                        <a:lnTo>
                                          <a:pt x="43" y="53"/>
                                        </a:lnTo>
                                        <a:lnTo>
                                          <a:pt x="50" y="65"/>
                                        </a:lnTo>
                                        <a:lnTo>
                                          <a:pt x="60" y="73"/>
                                        </a:lnTo>
                                        <a:lnTo>
                                          <a:pt x="70" y="80"/>
                                        </a:lnTo>
                                        <a:lnTo>
                                          <a:pt x="73" y="75"/>
                                        </a:lnTo>
                                        <a:lnTo>
                                          <a:pt x="70" y="68"/>
                                        </a:lnTo>
                                        <a:lnTo>
                                          <a:pt x="68" y="63"/>
                                        </a:lnTo>
                                        <a:lnTo>
                                          <a:pt x="65" y="55"/>
                                        </a:lnTo>
                                        <a:lnTo>
                                          <a:pt x="60" y="50"/>
                                        </a:lnTo>
                                        <a:lnTo>
                                          <a:pt x="55" y="45"/>
                                        </a:lnTo>
                                        <a:lnTo>
                                          <a:pt x="48" y="43"/>
                                        </a:lnTo>
                                        <a:lnTo>
                                          <a:pt x="40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56" name="Freeform 17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91" y="1407"/>
                                    <a:ext cx="37" cy="42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42 h 42"/>
                                      <a:gd name="T2" fmla="*/ 0 w 37"/>
                                      <a:gd name="T3" fmla="*/ 0 h 42"/>
                                      <a:gd name="T4" fmla="*/ 37 w 37"/>
                                      <a:gd name="T5" fmla="*/ 42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42">
                                        <a:moveTo>
                                          <a:pt x="37" y="4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7" y="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57" name="Freeform 17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91" y="1407"/>
                                    <a:ext cx="37" cy="42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42 h 42"/>
                                      <a:gd name="T2" fmla="*/ 0 w 37"/>
                                      <a:gd name="T3" fmla="*/ 0 h 42"/>
                                      <a:gd name="T4" fmla="*/ 37 w 37"/>
                                      <a:gd name="T5" fmla="*/ 42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42">
                                        <a:moveTo>
                                          <a:pt x="37" y="4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7" y="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58" name="Freeform 174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04" y="1529"/>
                                    <a:ext cx="104" cy="23"/>
                                  </a:xfrm>
                                  <a:custGeom>
                                    <a:avLst/>
                                    <a:gdLst>
                                      <a:gd name="T0" fmla="*/ 57 w 104"/>
                                      <a:gd name="T1" fmla="*/ 15 h 23"/>
                                      <a:gd name="T2" fmla="*/ 0 w 104"/>
                                      <a:gd name="T3" fmla="*/ 0 h 23"/>
                                      <a:gd name="T4" fmla="*/ 57 w 104"/>
                                      <a:gd name="T5" fmla="*/ 15 h 23"/>
                                      <a:gd name="T6" fmla="*/ 57 w 104"/>
                                      <a:gd name="T7" fmla="*/ 15 h 23"/>
                                      <a:gd name="T8" fmla="*/ 70 w 104"/>
                                      <a:gd name="T9" fmla="*/ 20 h 23"/>
                                      <a:gd name="T10" fmla="*/ 82 w 104"/>
                                      <a:gd name="T11" fmla="*/ 23 h 23"/>
                                      <a:gd name="T12" fmla="*/ 94 w 104"/>
                                      <a:gd name="T13" fmla="*/ 20 h 23"/>
                                      <a:gd name="T14" fmla="*/ 104 w 104"/>
                                      <a:gd name="T15" fmla="*/ 13 h 23"/>
                                      <a:gd name="T16" fmla="*/ 99 w 104"/>
                                      <a:gd name="T17" fmla="*/ 10 h 23"/>
                                      <a:gd name="T18" fmla="*/ 94 w 104"/>
                                      <a:gd name="T19" fmla="*/ 5 h 23"/>
                                      <a:gd name="T20" fmla="*/ 87 w 104"/>
                                      <a:gd name="T21" fmla="*/ 3 h 23"/>
                                      <a:gd name="T22" fmla="*/ 79 w 104"/>
                                      <a:gd name="T23" fmla="*/ 3 h 23"/>
                                      <a:gd name="T24" fmla="*/ 74 w 104"/>
                                      <a:gd name="T25" fmla="*/ 5 h 23"/>
                                      <a:gd name="T26" fmla="*/ 67 w 104"/>
                                      <a:gd name="T27" fmla="*/ 5 h 23"/>
                                      <a:gd name="T28" fmla="*/ 62 w 104"/>
                                      <a:gd name="T29" fmla="*/ 10 h 23"/>
                                      <a:gd name="T30" fmla="*/ 57 w 104"/>
                                      <a:gd name="T31" fmla="*/ 15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4" h="23">
                                        <a:moveTo>
                                          <a:pt x="57" y="1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7" y="15"/>
                                        </a:lnTo>
                                        <a:close/>
                                        <a:moveTo>
                                          <a:pt x="57" y="15"/>
                                        </a:moveTo>
                                        <a:lnTo>
                                          <a:pt x="70" y="20"/>
                                        </a:lnTo>
                                        <a:lnTo>
                                          <a:pt x="82" y="23"/>
                                        </a:lnTo>
                                        <a:lnTo>
                                          <a:pt x="94" y="20"/>
                                        </a:lnTo>
                                        <a:lnTo>
                                          <a:pt x="104" y="13"/>
                                        </a:lnTo>
                                        <a:lnTo>
                                          <a:pt x="99" y="10"/>
                                        </a:lnTo>
                                        <a:lnTo>
                                          <a:pt x="94" y="5"/>
                                        </a:lnTo>
                                        <a:lnTo>
                                          <a:pt x="87" y="3"/>
                                        </a:lnTo>
                                        <a:lnTo>
                                          <a:pt x="79" y="3"/>
                                        </a:lnTo>
                                        <a:lnTo>
                                          <a:pt x="74" y="5"/>
                                        </a:lnTo>
                                        <a:lnTo>
                                          <a:pt x="67" y="5"/>
                                        </a:lnTo>
                                        <a:lnTo>
                                          <a:pt x="62" y="10"/>
                                        </a:lnTo>
                                        <a:lnTo>
                                          <a:pt x="57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59" name="Freeform 17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04" y="1529"/>
                                    <a:ext cx="57" cy="15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15 h 15"/>
                                      <a:gd name="T2" fmla="*/ 0 w 57"/>
                                      <a:gd name="T3" fmla="*/ 0 h 15"/>
                                      <a:gd name="T4" fmla="*/ 57 w 57"/>
                                      <a:gd name="T5" fmla="*/ 15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7" h="15">
                                        <a:moveTo>
                                          <a:pt x="57" y="1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7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60" name="Freeform 17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61" y="1532"/>
                                    <a:ext cx="47" cy="20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12 h 20"/>
                                      <a:gd name="T2" fmla="*/ 13 w 47"/>
                                      <a:gd name="T3" fmla="*/ 17 h 20"/>
                                      <a:gd name="T4" fmla="*/ 25 w 47"/>
                                      <a:gd name="T5" fmla="*/ 20 h 20"/>
                                      <a:gd name="T6" fmla="*/ 37 w 47"/>
                                      <a:gd name="T7" fmla="*/ 17 h 20"/>
                                      <a:gd name="T8" fmla="*/ 47 w 47"/>
                                      <a:gd name="T9" fmla="*/ 10 h 20"/>
                                      <a:gd name="T10" fmla="*/ 42 w 47"/>
                                      <a:gd name="T11" fmla="*/ 7 h 20"/>
                                      <a:gd name="T12" fmla="*/ 37 w 47"/>
                                      <a:gd name="T13" fmla="*/ 2 h 20"/>
                                      <a:gd name="T14" fmla="*/ 30 w 47"/>
                                      <a:gd name="T15" fmla="*/ 0 h 20"/>
                                      <a:gd name="T16" fmla="*/ 22 w 47"/>
                                      <a:gd name="T17" fmla="*/ 0 h 20"/>
                                      <a:gd name="T18" fmla="*/ 17 w 47"/>
                                      <a:gd name="T19" fmla="*/ 2 h 20"/>
                                      <a:gd name="T20" fmla="*/ 10 w 47"/>
                                      <a:gd name="T21" fmla="*/ 2 h 20"/>
                                      <a:gd name="T22" fmla="*/ 5 w 47"/>
                                      <a:gd name="T23" fmla="*/ 7 h 20"/>
                                      <a:gd name="T24" fmla="*/ 0 w 47"/>
                                      <a:gd name="T25" fmla="*/ 12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20">
                                        <a:moveTo>
                                          <a:pt x="0" y="12"/>
                                        </a:moveTo>
                                        <a:lnTo>
                                          <a:pt x="13" y="17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37" y="17"/>
                                        </a:lnTo>
                                        <a:lnTo>
                                          <a:pt x="47" y="10"/>
                                        </a:lnTo>
                                        <a:lnTo>
                                          <a:pt x="42" y="7"/>
                                        </a:lnTo>
                                        <a:lnTo>
                                          <a:pt x="37" y="2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17" y="2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0" y="1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61" name="Freeform 175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41" y="1542"/>
                                    <a:ext cx="105" cy="17"/>
                                  </a:xfrm>
                                  <a:custGeom>
                                    <a:avLst/>
                                    <a:gdLst>
                                      <a:gd name="T0" fmla="*/ 57 w 105"/>
                                      <a:gd name="T1" fmla="*/ 12 h 17"/>
                                      <a:gd name="T2" fmla="*/ 0 w 105"/>
                                      <a:gd name="T3" fmla="*/ 10 h 17"/>
                                      <a:gd name="T4" fmla="*/ 57 w 105"/>
                                      <a:gd name="T5" fmla="*/ 12 h 17"/>
                                      <a:gd name="T6" fmla="*/ 57 w 105"/>
                                      <a:gd name="T7" fmla="*/ 12 h 17"/>
                                      <a:gd name="T8" fmla="*/ 70 w 105"/>
                                      <a:gd name="T9" fmla="*/ 17 h 17"/>
                                      <a:gd name="T10" fmla="*/ 82 w 105"/>
                                      <a:gd name="T11" fmla="*/ 17 h 17"/>
                                      <a:gd name="T12" fmla="*/ 95 w 105"/>
                                      <a:gd name="T13" fmla="*/ 15 h 17"/>
                                      <a:gd name="T14" fmla="*/ 105 w 105"/>
                                      <a:gd name="T15" fmla="*/ 10 h 17"/>
                                      <a:gd name="T16" fmla="*/ 100 w 105"/>
                                      <a:gd name="T17" fmla="*/ 5 h 17"/>
                                      <a:gd name="T18" fmla="*/ 95 w 105"/>
                                      <a:gd name="T19" fmla="*/ 2 h 17"/>
                                      <a:gd name="T20" fmla="*/ 87 w 105"/>
                                      <a:gd name="T21" fmla="*/ 0 h 17"/>
                                      <a:gd name="T22" fmla="*/ 82 w 105"/>
                                      <a:gd name="T23" fmla="*/ 0 h 17"/>
                                      <a:gd name="T24" fmla="*/ 75 w 105"/>
                                      <a:gd name="T25" fmla="*/ 2 h 17"/>
                                      <a:gd name="T26" fmla="*/ 67 w 105"/>
                                      <a:gd name="T27" fmla="*/ 2 h 17"/>
                                      <a:gd name="T28" fmla="*/ 62 w 105"/>
                                      <a:gd name="T29" fmla="*/ 7 h 17"/>
                                      <a:gd name="T30" fmla="*/ 57 w 105"/>
                                      <a:gd name="T31" fmla="*/ 12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5" h="17">
                                        <a:moveTo>
                                          <a:pt x="57" y="12"/>
                                        </a:moveTo>
                                        <a:lnTo>
                                          <a:pt x="0" y="10"/>
                                        </a:lnTo>
                                        <a:lnTo>
                                          <a:pt x="57" y="12"/>
                                        </a:lnTo>
                                        <a:close/>
                                        <a:moveTo>
                                          <a:pt x="57" y="12"/>
                                        </a:moveTo>
                                        <a:lnTo>
                                          <a:pt x="70" y="17"/>
                                        </a:lnTo>
                                        <a:lnTo>
                                          <a:pt x="82" y="17"/>
                                        </a:lnTo>
                                        <a:lnTo>
                                          <a:pt x="95" y="15"/>
                                        </a:lnTo>
                                        <a:lnTo>
                                          <a:pt x="105" y="10"/>
                                        </a:lnTo>
                                        <a:lnTo>
                                          <a:pt x="100" y="5"/>
                                        </a:lnTo>
                                        <a:lnTo>
                                          <a:pt x="95" y="2"/>
                                        </a:lnTo>
                                        <a:lnTo>
                                          <a:pt x="87" y="0"/>
                                        </a:lnTo>
                                        <a:lnTo>
                                          <a:pt x="82" y="0"/>
                                        </a:lnTo>
                                        <a:lnTo>
                                          <a:pt x="75" y="2"/>
                                        </a:lnTo>
                                        <a:lnTo>
                                          <a:pt x="67" y="2"/>
                                        </a:lnTo>
                                        <a:lnTo>
                                          <a:pt x="62" y="7"/>
                                        </a:lnTo>
                                        <a:lnTo>
                                          <a:pt x="57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62" name="Freeform 17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41" y="1552"/>
                                    <a:ext cx="57" cy="2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2 h 2"/>
                                      <a:gd name="T2" fmla="*/ 0 w 57"/>
                                      <a:gd name="T3" fmla="*/ 0 h 2"/>
                                      <a:gd name="T4" fmla="*/ 57 w 57"/>
                                      <a:gd name="T5" fmla="*/ 2 h 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7" h="2">
                                        <a:moveTo>
                                          <a:pt x="57" y="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7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63" name="Freeform 17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98" y="1542"/>
                                    <a:ext cx="48" cy="17"/>
                                  </a:xfrm>
                                  <a:custGeom>
                                    <a:avLst/>
                                    <a:gdLst>
                                      <a:gd name="T0" fmla="*/ 0 w 48"/>
                                      <a:gd name="T1" fmla="*/ 12 h 17"/>
                                      <a:gd name="T2" fmla="*/ 13 w 48"/>
                                      <a:gd name="T3" fmla="*/ 17 h 17"/>
                                      <a:gd name="T4" fmla="*/ 25 w 48"/>
                                      <a:gd name="T5" fmla="*/ 17 h 17"/>
                                      <a:gd name="T6" fmla="*/ 38 w 48"/>
                                      <a:gd name="T7" fmla="*/ 15 h 17"/>
                                      <a:gd name="T8" fmla="*/ 48 w 48"/>
                                      <a:gd name="T9" fmla="*/ 10 h 17"/>
                                      <a:gd name="T10" fmla="*/ 43 w 48"/>
                                      <a:gd name="T11" fmla="*/ 5 h 17"/>
                                      <a:gd name="T12" fmla="*/ 38 w 48"/>
                                      <a:gd name="T13" fmla="*/ 2 h 17"/>
                                      <a:gd name="T14" fmla="*/ 30 w 48"/>
                                      <a:gd name="T15" fmla="*/ 0 h 17"/>
                                      <a:gd name="T16" fmla="*/ 25 w 48"/>
                                      <a:gd name="T17" fmla="*/ 0 h 17"/>
                                      <a:gd name="T18" fmla="*/ 18 w 48"/>
                                      <a:gd name="T19" fmla="*/ 2 h 17"/>
                                      <a:gd name="T20" fmla="*/ 10 w 48"/>
                                      <a:gd name="T21" fmla="*/ 2 h 17"/>
                                      <a:gd name="T22" fmla="*/ 5 w 48"/>
                                      <a:gd name="T23" fmla="*/ 7 h 17"/>
                                      <a:gd name="T24" fmla="*/ 0 w 48"/>
                                      <a:gd name="T25" fmla="*/ 12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8" h="17">
                                        <a:moveTo>
                                          <a:pt x="0" y="12"/>
                                        </a:moveTo>
                                        <a:lnTo>
                                          <a:pt x="13" y="17"/>
                                        </a:lnTo>
                                        <a:lnTo>
                                          <a:pt x="25" y="17"/>
                                        </a:lnTo>
                                        <a:lnTo>
                                          <a:pt x="38" y="15"/>
                                        </a:lnTo>
                                        <a:lnTo>
                                          <a:pt x="48" y="10"/>
                                        </a:lnTo>
                                        <a:lnTo>
                                          <a:pt x="43" y="5"/>
                                        </a:lnTo>
                                        <a:lnTo>
                                          <a:pt x="38" y="2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18" y="2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0" y="1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64" name="Freeform 175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74" y="1554"/>
                                    <a:ext cx="104" cy="18"/>
                                  </a:xfrm>
                                  <a:custGeom>
                                    <a:avLst/>
                                    <a:gdLst>
                                      <a:gd name="T0" fmla="*/ 54 w 104"/>
                                      <a:gd name="T1" fmla="*/ 13 h 18"/>
                                      <a:gd name="T2" fmla="*/ 0 w 104"/>
                                      <a:gd name="T3" fmla="*/ 10 h 18"/>
                                      <a:gd name="T4" fmla="*/ 54 w 104"/>
                                      <a:gd name="T5" fmla="*/ 13 h 18"/>
                                      <a:gd name="T6" fmla="*/ 54 w 104"/>
                                      <a:gd name="T7" fmla="*/ 13 h 18"/>
                                      <a:gd name="T8" fmla="*/ 69 w 104"/>
                                      <a:gd name="T9" fmla="*/ 18 h 18"/>
                                      <a:gd name="T10" fmla="*/ 82 w 104"/>
                                      <a:gd name="T11" fmla="*/ 18 h 18"/>
                                      <a:gd name="T12" fmla="*/ 91 w 104"/>
                                      <a:gd name="T13" fmla="*/ 15 h 18"/>
                                      <a:gd name="T14" fmla="*/ 104 w 104"/>
                                      <a:gd name="T15" fmla="*/ 10 h 18"/>
                                      <a:gd name="T16" fmla="*/ 99 w 104"/>
                                      <a:gd name="T17" fmla="*/ 5 h 18"/>
                                      <a:gd name="T18" fmla="*/ 91 w 104"/>
                                      <a:gd name="T19" fmla="*/ 3 h 18"/>
                                      <a:gd name="T20" fmla="*/ 86 w 104"/>
                                      <a:gd name="T21" fmla="*/ 0 h 18"/>
                                      <a:gd name="T22" fmla="*/ 79 w 104"/>
                                      <a:gd name="T23" fmla="*/ 0 h 18"/>
                                      <a:gd name="T24" fmla="*/ 72 w 104"/>
                                      <a:gd name="T25" fmla="*/ 0 h 18"/>
                                      <a:gd name="T26" fmla="*/ 67 w 104"/>
                                      <a:gd name="T27" fmla="*/ 3 h 18"/>
                                      <a:gd name="T28" fmla="*/ 59 w 104"/>
                                      <a:gd name="T29" fmla="*/ 8 h 18"/>
                                      <a:gd name="T30" fmla="*/ 54 w 104"/>
                                      <a:gd name="T31" fmla="*/ 13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4" h="18">
                                        <a:moveTo>
                                          <a:pt x="54" y="13"/>
                                        </a:moveTo>
                                        <a:lnTo>
                                          <a:pt x="0" y="10"/>
                                        </a:lnTo>
                                        <a:lnTo>
                                          <a:pt x="54" y="13"/>
                                        </a:lnTo>
                                        <a:close/>
                                        <a:moveTo>
                                          <a:pt x="54" y="13"/>
                                        </a:moveTo>
                                        <a:lnTo>
                                          <a:pt x="69" y="18"/>
                                        </a:lnTo>
                                        <a:lnTo>
                                          <a:pt x="82" y="18"/>
                                        </a:lnTo>
                                        <a:lnTo>
                                          <a:pt x="91" y="15"/>
                                        </a:lnTo>
                                        <a:lnTo>
                                          <a:pt x="104" y="10"/>
                                        </a:lnTo>
                                        <a:lnTo>
                                          <a:pt x="99" y="5"/>
                                        </a:lnTo>
                                        <a:lnTo>
                                          <a:pt x="91" y="3"/>
                                        </a:lnTo>
                                        <a:lnTo>
                                          <a:pt x="86" y="0"/>
                                        </a:lnTo>
                                        <a:lnTo>
                                          <a:pt x="79" y="0"/>
                                        </a:lnTo>
                                        <a:lnTo>
                                          <a:pt x="72" y="0"/>
                                        </a:lnTo>
                                        <a:lnTo>
                                          <a:pt x="67" y="3"/>
                                        </a:lnTo>
                                        <a:lnTo>
                                          <a:pt x="59" y="8"/>
                                        </a:lnTo>
                                        <a:lnTo>
                                          <a:pt x="54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65" name="Freeform 17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4" y="1564"/>
                                    <a:ext cx="54" cy="3"/>
                                  </a:xfrm>
                                  <a:custGeom>
                                    <a:avLst/>
                                    <a:gdLst>
                                      <a:gd name="T0" fmla="*/ 54 w 54"/>
                                      <a:gd name="T1" fmla="*/ 3 h 3"/>
                                      <a:gd name="T2" fmla="*/ 0 w 54"/>
                                      <a:gd name="T3" fmla="*/ 0 h 3"/>
                                      <a:gd name="T4" fmla="*/ 54 w 54"/>
                                      <a:gd name="T5" fmla="*/ 3 h 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4" h="3">
                                        <a:moveTo>
                                          <a:pt x="54" y="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4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66" name="Freeform 17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28" y="1554"/>
                                    <a:ext cx="50" cy="18"/>
                                  </a:xfrm>
                                  <a:custGeom>
                                    <a:avLst/>
                                    <a:gdLst>
                                      <a:gd name="T0" fmla="*/ 0 w 50"/>
                                      <a:gd name="T1" fmla="*/ 13 h 18"/>
                                      <a:gd name="T2" fmla="*/ 15 w 50"/>
                                      <a:gd name="T3" fmla="*/ 18 h 18"/>
                                      <a:gd name="T4" fmla="*/ 28 w 50"/>
                                      <a:gd name="T5" fmla="*/ 18 h 18"/>
                                      <a:gd name="T6" fmla="*/ 37 w 50"/>
                                      <a:gd name="T7" fmla="*/ 15 h 18"/>
                                      <a:gd name="T8" fmla="*/ 50 w 50"/>
                                      <a:gd name="T9" fmla="*/ 10 h 18"/>
                                      <a:gd name="T10" fmla="*/ 45 w 50"/>
                                      <a:gd name="T11" fmla="*/ 5 h 18"/>
                                      <a:gd name="T12" fmla="*/ 37 w 50"/>
                                      <a:gd name="T13" fmla="*/ 3 h 18"/>
                                      <a:gd name="T14" fmla="*/ 32 w 50"/>
                                      <a:gd name="T15" fmla="*/ 0 h 18"/>
                                      <a:gd name="T16" fmla="*/ 25 w 50"/>
                                      <a:gd name="T17" fmla="*/ 0 h 18"/>
                                      <a:gd name="T18" fmla="*/ 18 w 50"/>
                                      <a:gd name="T19" fmla="*/ 0 h 18"/>
                                      <a:gd name="T20" fmla="*/ 13 w 50"/>
                                      <a:gd name="T21" fmla="*/ 3 h 18"/>
                                      <a:gd name="T22" fmla="*/ 5 w 50"/>
                                      <a:gd name="T23" fmla="*/ 8 h 18"/>
                                      <a:gd name="T24" fmla="*/ 0 w 50"/>
                                      <a:gd name="T25" fmla="*/ 13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0" h="18">
                                        <a:moveTo>
                                          <a:pt x="0" y="13"/>
                                        </a:moveTo>
                                        <a:lnTo>
                                          <a:pt x="15" y="18"/>
                                        </a:lnTo>
                                        <a:lnTo>
                                          <a:pt x="28" y="18"/>
                                        </a:lnTo>
                                        <a:lnTo>
                                          <a:pt x="37" y="15"/>
                                        </a:lnTo>
                                        <a:lnTo>
                                          <a:pt x="50" y="10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37" y="3"/>
                                        </a:lnTo>
                                        <a:lnTo>
                                          <a:pt x="32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18" y="0"/>
                                        </a:lnTo>
                                        <a:lnTo>
                                          <a:pt x="13" y="3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0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67" name="Freeform 175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72" y="1509"/>
                                    <a:ext cx="104" cy="28"/>
                                  </a:xfrm>
                                  <a:custGeom>
                                    <a:avLst/>
                                    <a:gdLst>
                                      <a:gd name="T0" fmla="*/ 57 w 104"/>
                                      <a:gd name="T1" fmla="*/ 20 h 28"/>
                                      <a:gd name="T2" fmla="*/ 0 w 104"/>
                                      <a:gd name="T3" fmla="*/ 0 h 28"/>
                                      <a:gd name="T4" fmla="*/ 57 w 104"/>
                                      <a:gd name="T5" fmla="*/ 20 h 28"/>
                                      <a:gd name="T6" fmla="*/ 57 w 104"/>
                                      <a:gd name="T7" fmla="*/ 20 h 28"/>
                                      <a:gd name="T8" fmla="*/ 69 w 104"/>
                                      <a:gd name="T9" fmla="*/ 25 h 28"/>
                                      <a:gd name="T10" fmla="*/ 82 w 104"/>
                                      <a:gd name="T11" fmla="*/ 28 h 28"/>
                                      <a:gd name="T12" fmla="*/ 94 w 104"/>
                                      <a:gd name="T13" fmla="*/ 25 h 28"/>
                                      <a:gd name="T14" fmla="*/ 104 w 104"/>
                                      <a:gd name="T15" fmla="*/ 18 h 28"/>
                                      <a:gd name="T16" fmla="*/ 99 w 104"/>
                                      <a:gd name="T17" fmla="*/ 13 h 28"/>
                                      <a:gd name="T18" fmla="*/ 94 w 104"/>
                                      <a:gd name="T19" fmla="*/ 10 h 28"/>
                                      <a:gd name="T20" fmla="*/ 87 w 104"/>
                                      <a:gd name="T21" fmla="*/ 8 h 28"/>
                                      <a:gd name="T22" fmla="*/ 79 w 104"/>
                                      <a:gd name="T23" fmla="*/ 8 h 28"/>
                                      <a:gd name="T24" fmla="*/ 74 w 104"/>
                                      <a:gd name="T25" fmla="*/ 8 h 28"/>
                                      <a:gd name="T26" fmla="*/ 67 w 104"/>
                                      <a:gd name="T27" fmla="*/ 10 h 28"/>
                                      <a:gd name="T28" fmla="*/ 62 w 104"/>
                                      <a:gd name="T29" fmla="*/ 15 h 28"/>
                                      <a:gd name="T30" fmla="*/ 57 w 104"/>
                                      <a:gd name="T31" fmla="*/ 20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4" h="28">
                                        <a:moveTo>
                                          <a:pt x="57" y="2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7" y="20"/>
                                        </a:lnTo>
                                        <a:close/>
                                        <a:moveTo>
                                          <a:pt x="57" y="20"/>
                                        </a:moveTo>
                                        <a:lnTo>
                                          <a:pt x="69" y="25"/>
                                        </a:lnTo>
                                        <a:lnTo>
                                          <a:pt x="82" y="28"/>
                                        </a:lnTo>
                                        <a:lnTo>
                                          <a:pt x="94" y="25"/>
                                        </a:lnTo>
                                        <a:lnTo>
                                          <a:pt x="104" y="18"/>
                                        </a:lnTo>
                                        <a:lnTo>
                                          <a:pt x="99" y="13"/>
                                        </a:lnTo>
                                        <a:lnTo>
                                          <a:pt x="94" y="10"/>
                                        </a:lnTo>
                                        <a:lnTo>
                                          <a:pt x="87" y="8"/>
                                        </a:lnTo>
                                        <a:lnTo>
                                          <a:pt x="79" y="8"/>
                                        </a:lnTo>
                                        <a:lnTo>
                                          <a:pt x="74" y="8"/>
                                        </a:lnTo>
                                        <a:lnTo>
                                          <a:pt x="67" y="10"/>
                                        </a:lnTo>
                                        <a:lnTo>
                                          <a:pt x="62" y="15"/>
                                        </a:lnTo>
                                        <a:lnTo>
                                          <a:pt x="57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68" name="Freeform 17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72" y="1509"/>
                                    <a:ext cx="57" cy="20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20 h 20"/>
                                      <a:gd name="T2" fmla="*/ 0 w 57"/>
                                      <a:gd name="T3" fmla="*/ 0 h 20"/>
                                      <a:gd name="T4" fmla="*/ 57 w 57"/>
                                      <a:gd name="T5" fmla="*/ 2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7" h="20">
                                        <a:moveTo>
                                          <a:pt x="57" y="2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7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69" name="Freeform 17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29" y="1517"/>
                                    <a:ext cx="47" cy="20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12 h 20"/>
                                      <a:gd name="T2" fmla="*/ 12 w 47"/>
                                      <a:gd name="T3" fmla="*/ 17 h 20"/>
                                      <a:gd name="T4" fmla="*/ 25 w 47"/>
                                      <a:gd name="T5" fmla="*/ 20 h 20"/>
                                      <a:gd name="T6" fmla="*/ 37 w 47"/>
                                      <a:gd name="T7" fmla="*/ 17 h 20"/>
                                      <a:gd name="T8" fmla="*/ 47 w 47"/>
                                      <a:gd name="T9" fmla="*/ 10 h 20"/>
                                      <a:gd name="T10" fmla="*/ 42 w 47"/>
                                      <a:gd name="T11" fmla="*/ 5 h 20"/>
                                      <a:gd name="T12" fmla="*/ 37 w 47"/>
                                      <a:gd name="T13" fmla="*/ 2 h 20"/>
                                      <a:gd name="T14" fmla="*/ 30 w 47"/>
                                      <a:gd name="T15" fmla="*/ 0 h 20"/>
                                      <a:gd name="T16" fmla="*/ 22 w 47"/>
                                      <a:gd name="T17" fmla="*/ 0 h 20"/>
                                      <a:gd name="T18" fmla="*/ 17 w 47"/>
                                      <a:gd name="T19" fmla="*/ 0 h 20"/>
                                      <a:gd name="T20" fmla="*/ 10 w 47"/>
                                      <a:gd name="T21" fmla="*/ 2 h 20"/>
                                      <a:gd name="T22" fmla="*/ 5 w 47"/>
                                      <a:gd name="T23" fmla="*/ 7 h 20"/>
                                      <a:gd name="T24" fmla="*/ 0 w 47"/>
                                      <a:gd name="T25" fmla="*/ 12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20">
                                        <a:moveTo>
                                          <a:pt x="0" y="12"/>
                                        </a:moveTo>
                                        <a:lnTo>
                                          <a:pt x="12" y="17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37" y="17"/>
                                        </a:lnTo>
                                        <a:lnTo>
                                          <a:pt x="47" y="10"/>
                                        </a:lnTo>
                                        <a:lnTo>
                                          <a:pt x="42" y="5"/>
                                        </a:lnTo>
                                        <a:lnTo>
                                          <a:pt x="37" y="2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0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70" name="Freeform 176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37" y="1502"/>
                                    <a:ext cx="109" cy="20"/>
                                  </a:xfrm>
                                  <a:custGeom>
                                    <a:avLst/>
                                    <a:gdLst>
                                      <a:gd name="T0" fmla="*/ 62 w 109"/>
                                      <a:gd name="T1" fmla="*/ 12 h 20"/>
                                      <a:gd name="T2" fmla="*/ 0 w 109"/>
                                      <a:gd name="T3" fmla="*/ 0 h 20"/>
                                      <a:gd name="T4" fmla="*/ 62 w 109"/>
                                      <a:gd name="T5" fmla="*/ 12 h 20"/>
                                      <a:gd name="T6" fmla="*/ 62 w 109"/>
                                      <a:gd name="T7" fmla="*/ 12 h 20"/>
                                      <a:gd name="T8" fmla="*/ 74 w 109"/>
                                      <a:gd name="T9" fmla="*/ 17 h 20"/>
                                      <a:gd name="T10" fmla="*/ 87 w 109"/>
                                      <a:gd name="T11" fmla="*/ 20 h 20"/>
                                      <a:gd name="T12" fmla="*/ 99 w 109"/>
                                      <a:gd name="T13" fmla="*/ 17 h 20"/>
                                      <a:gd name="T14" fmla="*/ 109 w 109"/>
                                      <a:gd name="T15" fmla="*/ 10 h 20"/>
                                      <a:gd name="T16" fmla="*/ 104 w 109"/>
                                      <a:gd name="T17" fmla="*/ 7 h 20"/>
                                      <a:gd name="T18" fmla="*/ 99 w 109"/>
                                      <a:gd name="T19" fmla="*/ 2 h 20"/>
                                      <a:gd name="T20" fmla="*/ 92 w 109"/>
                                      <a:gd name="T21" fmla="*/ 2 h 20"/>
                                      <a:gd name="T22" fmla="*/ 84 w 109"/>
                                      <a:gd name="T23" fmla="*/ 0 h 20"/>
                                      <a:gd name="T24" fmla="*/ 79 w 109"/>
                                      <a:gd name="T25" fmla="*/ 2 h 20"/>
                                      <a:gd name="T26" fmla="*/ 72 w 109"/>
                                      <a:gd name="T27" fmla="*/ 2 h 20"/>
                                      <a:gd name="T28" fmla="*/ 67 w 109"/>
                                      <a:gd name="T29" fmla="*/ 7 h 20"/>
                                      <a:gd name="T30" fmla="*/ 62 w 109"/>
                                      <a:gd name="T31" fmla="*/ 12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9" h="20">
                                        <a:moveTo>
                                          <a:pt x="62" y="1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2" y="12"/>
                                        </a:lnTo>
                                        <a:close/>
                                        <a:moveTo>
                                          <a:pt x="62" y="12"/>
                                        </a:moveTo>
                                        <a:lnTo>
                                          <a:pt x="74" y="17"/>
                                        </a:lnTo>
                                        <a:lnTo>
                                          <a:pt x="87" y="20"/>
                                        </a:lnTo>
                                        <a:lnTo>
                                          <a:pt x="99" y="17"/>
                                        </a:lnTo>
                                        <a:lnTo>
                                          <a:pt x="109" y="10"/>
                                        </a:lnTo>
                                        <a:lnTo>
                                          <a:pt x="104" y="7"/>
                                        </a:lnTo>
                                        <a:lnTo>
                                          <a:pt x="99" y="2"/>
                                        </a:lnTo>
                                        <a:lnTo>
                                          <a:pt x="92" y="2"/>
                                        </a:lnTo>
                                        <a:lnTo>
                                          <a:pt x="84" y="0"/>
                                        </a:lnTo>
                                        <a:lnTo>
                                          <a:pt x="79" y="2"/>
                                        </a:lnTo>
                                        <a:lnTo>
                                          <a:pt x="72" y="2"/>
                                        </a:lnTo>
                                        <a:lnTo>
                                          <a:pt x="67" y="7"/>
                                        </a:lnTo>
                                        <a:lnTo>
                                          <a:pt x="62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71" name="Freeform 17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37" y="1502"/>
                                    <a:ext cx="62" cy="12"/>
                                  </a:xfrm>
                                  <a:custGeom>
                                    <a:avLst/>
                                    <a:gdLst>
                                      <a:gd name="T0" fmla="*/ 62 w 62"/>
                                      <a:gd name="T1" fmla="*/ 12 h 12"/>
                                      <a:gd name="T2" fmla="*/ 0 w 62"/>
                                      <a:gd name="T3" fmla="*/ 0 h 12"/>
                                      <a:gd name="T4" fmla="*/ 62 w 62"/>
                                      <a:gd name="T5" fmla="*/ 12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2" h="12">
                                        <a:moveTo>
                                          <a:pt x="62" y="1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2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72" name="Freeform 17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99" y="1502"/>
                                    <a:ext cx="47" cy="20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12 h 20"/>
                                      <a:gd name="T2" fmla="*/ 12 w 47"/>
                                      <a:gd name="T3" fmla="*/ 17 h 20"/>
                                      <a:gd name="T4" fmla="*/ 25 w 47"/>
                                      <a:gd name="T5" fmla="*/ 20 h 20"/>
                                      <a:gd name="T6" fmla="*/ 37 w 47"/>
                                      <a:gd name="T7" fmla="*/ 17 h 20"/>
                                      <a:gd name="T8" fmla="*/ 47 w 47"/>
                                      <a:gd name="T9" fmla="*/ 10 h 20"/>
                                      <a:gd name="T10" fmla="*/ 42 w 47"/>
                                      <a:gd name="T11" fmla="*/ 7 h 20"/>
                                      <a:gd name="T12" fmla="*/ 37 w 47"/>
                                      <a:gd name="T13" fmla="*/ 2 h 20"/>
                                      <a:gd name="T14" fmla="*/ 30 w 47"/>
                                      <a:gd name="T15" fmla="*/ 2 h 20"/>
                                      <a:gd name="T16" fmla="*/ 22 w 47"/>
                                      <a:gd name="T17" fmla="*/ 0 h 20"/>
                                      <a:gd name="T18" fmla="*/ 17 w 47"/>
                                      <a:gd name="T19" fmla="*/ 2 h 20"/>
                                      <a:gd name="T20" fmla="*/ 10 w 47"/>
                                      <a:gd name="T21" fmla="*/ 2 h 20"/>
                                      <a:gd name="T22" fmla="*/ 5 w 47"/>
                                      <a:gd name="T23" fmla="*/ 7 h 20"/>
                                      <a:gd name="T24" fmla="*/ 0 w 47"/>
                                      <a:gd name="T25" fmla="*/ 12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20">
                                        <a:moveTo>
                                          <a:pt x="0" y="12"/>
                                        </a:moveTo>
                                        <a:lnTo>
                                          <a:pt x="12" y="17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37" y="17"/>
                                        </a:lnTo>
                                        <a:lnTo>
                                          <a:pt x="47" y="10"/>
                                        </a:lnTo>
                                        <a:lnTo>
                                          <a:pt x="42" y="7"/>
                                        </a:lnTo>
                                        <a:lnTo>
                                          <a:pt x="37" y="2"/>
                                        </a:lnTo>
                                        <a:lnTo>
                                          <a:pt x="30" y="2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17" y="2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0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73" name="Freeform 176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14" y="1489"/>
                                    <a:ext cx="105" cy="20"/>
                                  </a:xfrm>
                                  <a:custGeom>
                                    <a:avLst/>
                                    <a:gdLst>
                                      <a:gd name="T0" fmla="*/ 58 w 105"/>
                                      <a:gd name="T1" fmla="*/ 13 h 20"/>
                                      <a:gd name="T2" fmla="*/ 0 w 105"/>
                                      <a:gd name="T3" fmla="*/ 0 h 20"/>
                                      <a:gd name="T4" fmla="*/ 58 w 105"/>
                                      <a:gd name="T5" fmla="*/ 13 h 20"/>
                                      <a:gd name="T6" fmla="*/ 58 w 105"/>
                                      <a:gd name="T7" fmla="*/ 13 h 20"/>
                                      <a:gd name="T8" fmla="*/ 70 w 105"/>
                                      <a:gd name="T9" fmla="*/ 18 h 20"/>
                                      <a:gd name="T10" fmla="*/ 82 w 105"/>
                                      <a:gd name="T11" fmla="*/ 20 h 20"/>
                                      <a:gd name="T12" fmla="*/ 95 w 105"/>
                                      <a:gd name="T13" fmla="*/ 18 h 20"/>
                                      <a:gd name="T14" fmla="*/ 105 w 105"/>
                                      <a:gd name="T15" fmla="*/ 10 h 20"/>
                                      <a:gd name="T16" fmla="*/ 100 w 105"/>
                                      <a:gd name="T17" fmla="*/ 8 h 20"/>
                                      <a:gd name="T18" fmla="*/ 95 w 105"/>
                                      <a:gd name="T19" fmla="*/ 3 h 20"/>
                                      <a:gd name="T20" fmla="*/ 87 w 105"/>
                                      <a:gd name="T21" fmla="*/ 0 h 20"/>
                                      <a:gd name="T22" fmla="*/ 80 w 105"/>
                                      <a:gd name="T23" fmla="*/ 0 h 20"/>
                                      <a:gd name="T24" fmla="*/ 75 w 105"/>
                                      <a:gd name="T25" fmla="*/ 0 h 20"/>
                                      <a:gd name="T26" fmla="*/ 68 w 105"/>
                                      <a:gd name="T27" fmla="*/ 3 h 20"/>
                                      <a:gd name="T28" fmla="*/ 63 w 105"/>
                                      <a:gd name="T29" fmla="*/ 8 h 20"/>
                                      <a:gd name="T30" fmla="*/ 58 w 105"/>
                                      <a:gd name="T31" fmla="*/ 13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5" h="20">
                                        <a:moveTo>
                                          <a:pt x="58" y="1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8" y="13"/>
                                        </a:lnTo>
                                        <a:close/>
                                        <a:moveTo>
                                          <a:pt x="58" y="13"/>
                                        </a:moveTo>
                                        <a:lnTo>
                                          <a:pt x="70" y="18"/>
                                        </a:lnTo>
                                        <a:lnTo>
                                          <a:pt x="82" y="20"/>
                                        </a:lnTo>
                                        <a:lnTo>
                                          <a:pt x="95" y="18"/>
                                        </a:lnTo>
                                        <a:lnTo>
                                          <a:pt x="105" y="10"/>
                                        </a:lnTo>
                                        <a:lnTo>
                                          <a:pt x="100" y="8"/>
                                        </a:lnTo>
                                        <a:lnTo>
                                          <a:pt x="95" y="3"/>
                                        </a:lnTo>
                                        <a:lnTo>
                                          <a:pt x="87" y="0"/>
                                        </a:lnTo>
                                        <a:lnTo>
                                          <a:pt x="80" y="0"/>
                                        </a:lnTo>
                                        <a:lnTo>
                                          <a:pt x="75" y="0"/>
                                        </a:lnTo>
                                        <a:lnTo>
                                          <a:pt x="68" y="3"/>
                                        </a:lnTo>
                                        <a:lnTo>
                                          <a:pt x="63" y="8"/>
                                        </a:lnTo>
                                        <a:lnTo>
                                          <a:pt x="58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74" name="Freeform 17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14" y="1489"/>
                                    <a:ext cx="58" cy="13"/>
                                  </a:xfrm>
                                  <a:custGeom>
                                    <a:avLst/>
                                    <a:gdLst>
                                      <a:gd name="T0" fmla="*/ 58 w 58"/>
                                      <a:gd name="T1" fmla="*/ 13 h 13"/>
                                      <a:gd name="T2" fmla="*/ 0 w 58"/>
                                      <a:gd name="T3" fmla="*/ 0 h 13"/>
                                      <a:gd name="T4" fmla="*/ 58 w 58"/>
                                      <a:gd name="T5" fmla="*/ 13 h 1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8" h="13">
                                        <a:moveTo>
                                          <a:pt x="58" y="1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8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75" name="Freeform 17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72" y="1489"/>
                                    <a:ext cx="47" cy="20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13 h 20"/>
                                      <a:gd name="T2" fmla="*/ 12 w 47"/>
                                      <a:gd name="T3" fmla="*/ 18 h 20"/>
                                      <a:gd name="T4" fmla="*/ 24 w 47"/>
                                      <a:gd name="T5" fmla="*/ 20 h 20"/>
                                      <a:gd name="T6" fmla="*/ 37 w 47"/>
                                      <a:gd name="T7" fmla="*/ 18 h 20"/>
                                      <a:gd name="T8" fmla="*/ 47 w 47"/>
                                      <a:gd name="T9" fmla="*/ 10 h 20"/>
                                      <a:gd name="T10" fmla="*/ 42 w 47"/>
                                      <a:gd name="T11" fmla="*/ 8 h 20"/>
                                      <a:gd name="T12" fmla="*/ 37 w 47"/>
                                      <a:gd name="T13" fmla="*/ 3 h 20"/>
                                      <a:gd name="T14" fmla="*/ 29 w 47"/>
                                      <a:gd name="T15" fmla="*/ 0 h 20"/>
                                      <a:gd name="T16" fmla="*/ 22 w 47"/>
                                      <a:gd name="T17" fmla="*/ 0 h 20"/>
                                      <a:gd name="T18" fmla="*/ 17 w 47"/>
                                      <a:gd name="T19" fmla="*/ 0 h 20"/>
                                      <a:gd name="T20" fmla="*/ 10 w 47"/>
                                      <a:gd name="T21" fmla="*/ 3 h 20"/>
                                      <a:gd name="T22" fmla="*/ 5 w 47"/>
                                      <a:gd name="T23" fmla="*/ 8 h 20"/>
                                      <a:gd name="T24" fmla="*/ 0 w 47"/>
                                      <a:gd name="T25" fmla="*/ 13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20">
                                        <a:moveTo>
                                          <a:pt x="0" y="13"/>
                                        </a:moveTo>
                                        <a:lnTo>
                                          <a:pt x="12" y="18"/>
                                        </a:lnTo>
                                        <a:lnTo>
                                          <a:pt x="24" y="20"/>
                                        </a:lnTo>
                                        <a:lnTo>
                                          <a:pt x="37" y="18"/>
                                        </a:lnTo>
                                        <a:lnTo>
                                          <a:pt x="47" y="10"/>
                                        </a:lnTo>
                                        <a:lnTo>
                                          <a:pt x="42" y="8"/>
                                        </a:lnTo>
                                        <a:lnTo>
                                          <a:pt x="37" y="3"/>
                                        </a:lnTo>
                                        <a:lnTo>
                                          <a:pt x="29" y="0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0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76" name="Freeform 176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82" y="1464"/>
                                    <a:ext cx="105" cy="30"/>
                                  </a:xfrm>
                                  <a:custGeom>
                                    <a:avLst/>
                                    <a:gdLst>
                                      <a:gd name="T0" fmla="*/ 57 w 105"/>
                                      <a:gd name="T1" fmla="*/ 20 h 30"/>
                                      <a:gd name="T2" fmla="*/ 0 w 105"/>
                                      <a:gd name="T3" fmla="*/ 0 h 30"/>
                                      <a:gd name="T4" fmla="*/ 57 w 105"/>
                                      <a:gd name="T5" fmla="*/ 20 h 30"/>
                                      <a:gd name="T6" fmla="*/ 57 w 105"/>
                                      <a:gd name="T7" fmla="*/ 20 h 30"/>
                                      <a:gd name="T8" fmla="*/ 70 w 105"/>
                                      <a:gd name="T9" fmla="*/ 28 h 30"/>
                                      <a:gd name="T10" fmla="*/ 82 w 105"/>
                                      <a:gd name="T11" fmla="*/ 30 h 30"/>
                                      <a:gd name="T12" fmla="*/ 95 w 105"/>
                                      <a:gd name="T13" fmla="*/ 28 h 30"/>
                                      <a:gd name="T14" fmla="*/ 105 w 105"/>
                                      <a:gd name="T15" fmla="*/ 20 h 30"/>
                                      <a:gd name="T16" fmla="*/ 100 w 105"/>
                                      <a:gd name="T17" fmla="*/ 15 h 30"/>
                                      <a:gd name="T18" fmla="*/ 95 w 105"/>
                                      <a:gd name="T19" fmla="*/ 13 h 30"/>
                                      <a:gd name="T20" fmla="*/ 87 w 105"/>
                                      <a:gd name="T21" fmla="*/ 10 h 30"/>
                                      <a:gd name="T22" fmla="*/ 80 w 105"/>
                                      <a:gd name="T23" fmla="*/ 10 h 30"/>
                                      <a:gd name="T24" fmla="*/ 75 w 105"/>
                                      <a:gd name="T25" fmla="*/ 10 h 30"/>
                                      <a:gd name="T26" fmla="*/ 67 w 105"/>
                                      <a:gd name="T27" fmla="*/ 13 h 30"/>
                                      <a:gd name="T28" fmla="*/ 62 w 105"/>
                                      <a:gd name="T29" fmla="*/ 15 h 30"/>
                                      <a:gd name="T30" fmla="*/ 57 w 105"/>
                                      <a:gd name="T31" fmla="*/ 2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5" h="30">
                                        <a:moveTo>
                                          <a:pt x="57" y="2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7" y="20"/>
                                        </a:lnTo>
                                        <a:close/>
                                        <a:moveTo>
                                          <a:pt x="57" y="20"/>
                                        </a:moveTo>
                                        <a:lnTo>
                                          <a:pt x="70" y="28"/>
                                        </a:lnTo>
                                        <a:lnTo>
                                          <a:pt x="82" y="30"/>
                                        </a:lnTo>
                                        <a:lnTo>
                                          <a:pt x="95" y="28"/>
                                        </a:lnTo>
                                        <a:lnTo>
                                          <a:pt x="105" y="20"/>
                                        </a:lnTo>
                                        <a:lnTo>
                                          <a:pt x="100" y="15"/>
                                        </a:lnTo>
                                        <a:lnTo>
                                          <a:pt x="95" y="13"/>
                                        </a:lnTo>
                                        <a:lnTo>
                                          <a:pt x="87" y="10"/>
                                        </a:lnTo>
                                        <a:lnTo>
                                          <a:pt x="80" y="10"/>
                                        </a:lnTo>
                                        <a:lnTo>
                                          <a:pt x="75" y="10"/>
                                        </a:lnTo>
                                        <a:lnTo>
                                          <a:pt x="67" y="13"/>
                                        </a:lnTo>
                                        <a:lnTo>
                                          <a:pt x="62" y="15"/>
                                        </a:lnTo>
                                        <a:lnTo>
                                          <a:pt x="57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77" name="Freeform 17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82" y="1464"/>
                                    <a:ext cx="57" cy="20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20 h 20"/>
                                      <a:gd name="T2" fmla="*/ 0 w 57"/>
                                      <a:gd name="T3" fmla="*/ 0 h 20"/>
                                      <a:gd name="T4" fmla="*/ 57 w 57"/>
                                      <a:gd name="T5" fmla="*/ 2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7" h="20">
                                        <a:moveTo>
                                          <a:pt x="57" y="2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7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78" name="Freeform 17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39" y="1474"/>
                                    <a:ext cx="48" cy="20"/>
                                  </a:xfrm>
                                  <a:custGeom>
                                    <a:avLst/>
                                    <a:gdLst>
                                      <a:gd name="T0" fmla="*/ 0 w 48"/>
                                      <a:gd name="T1" fmla="*/ 10 h 20"/>
                                      <a:gd name="T2" fmla="*/ 13 w 48"/>
                                      <a:gd name="T3" fmla="*/ 18 h 20"/>
                                      <a:gd name="T4" fmla="*/ 25 w 48"/>
                                      <a:gd name="T5" fmla="*/ 20 h 20"/>
                                      <a:gd name="T6" fmla="*/ 38 w 48"/>
                                      <a:gd name="T7" fmla="*/ 18 h 20"/>
                                      <a:gd name="T8" fmla="*/ 48 w 48"/>
                                      <a:gd name="T9" fmla="*/ 10 h 20"/>
                                      <a:gd name="T10" fmla="*/ 43 w 48"/>
                                      <a:gd name="T11" fmla="*/ 5 h 20"/>
                                      <a:gd name="T12" fmla="*/ 38 w 48"/>
                                      <a:gd name="T13" fmla="*/ 3 h 20"/>
                                      <a:gd name="T14" fmla="*/ 30 w 48"/>
                                      <a:gd name="T15" fmla="*/ 0 h 20"/>
                                      <a:gd name="T16" fmla="*/ 23 w 48"/>
                                      <a:gd name="T17" fmla="*/ 0 h 20"/>
                                      <a:gd name="T18" fmla="*/ 18 w 48"/>
                                      <a:gd name="T19" fmla="*/ 0 h 20"/>
                                      <a:gd name="T20" fmla="*/ 10 w 48"/>
                                      <a:gd name="T21" fmla="*/ 3 h 20"/>
                                      <a:gd name="T22" fmla="*/ 5 w 48"/>
                                      <a:gd name="T23" fmla="*/ 5 h 20"/>
                                      <a:gd name="T24" fmla="*/ 0 w 48"/>
                                      <a:gd name="T25" fmla="*/ 1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8" h="20">
                                        <a:moveTo>
                                          <a:pt x="0" y="10"/>
                                        </a:moveTo>
                                        <a:lnTo>
                                          <a:pt x="13" y="18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38" y="18"/>
                                        </a:lnTo>
                                        <a:lnTo>
                                          <a:pt x="48" y="10"/>
                                        </a:lnTo>
                                        <a:lnTo>
                                          <a:pt x="43" y="5"/>
                                        </a:lnTo>
                                        <a:lnTo>
                                          <a:pt x="38" y="3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18" y="0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79" name="Freeform 176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55" y="1434"/>
                                    <a:ext cx="107" cy="43"/>
                                  </a:xfrm>
                                  <a:custGeom>
                                    <a:avLst/>
                                    <a:gdLst>
                                      <a:gd name="T0" fmla="*/ 57 w 107"/>
                                      <a:gd name="T1" fmla="*/ 30 h 43"/>
                                      <a:gd name="T2" fmla="*/ 0 w 107"/>
                                      <a:gd name="T3" fmla="*/ 0 h 43"/>
                                      <a:gd name="T4" fmla="*/ 57 w 107"/>
                                      <a:gd name="T5" fmla="*/ 30 h 43"/>
                                      <a:gd name="T6" fmla="*/ 57 w 107"/>
                                      <a:gd name="T7" fmla="*/ 30 h 43"/>
                                      <a:gd name="T8" fmla="*/ 69 w 107"/>
                                      <a:gd name="T9" fmla="*/ 38 h 43"/>
                                      <a:gd name="T10" fmla="*/ 84 w 107"/>
                                      <a:gd name="T11" fmla="*/ 43 h 43"/>
                                      <a:gd name="T12" fmla="*/ 94 w 107"/>
                                      <a:gd name="T13" fmla="*/ 43 h 43"/>
                                      <a:gd name="T14" fmla="*/ 107 w 107"/>
                                      <a:gd name="T15" fmla="*/ 38 h 43"/>
                                      <a:gd name="T16" fmla="*/ 102 w 107"/>
                                      <a:gd name="T17" fmla="*/ 33 h 43"/>
                                      <a:gd name="T18" fmla="*/ 97 w 107"/>
                                      <a:gd name="T19" fmla="*/ 28 h 43"/>
                                      <a:gd name="T20" fmla="*/ 89 w 107"/>
                                      <a:gd name="T21" fmla="*/ 25 h 43"/>
                                      <a:gd name="T22" fmla="*/ 82 w 107"/>
                                      <a:gd name="T23" fmla="*/ 23 h 43"/>
                                      <a:gd name="T24" fmla="*/ 74 w 107"/>
                                      <a:gd name="T25" fmla="*/ 23 h 43"/>
                                      <a:gd name="T26" fmla="*/ 67 w 107"/>
                                      <a:gd name="T27" fmla="*/ 23 h 43"/>
                                      <a:gd name="T28" fmla="*/ 62 w 107"/>
                                      <a:gd name="T29" fmla="*/ 25 h 43"/>
                                      <a:gd name="T30" fmla="*/ 57 w 107"/>
                                      <a:gd name="T31" fmla="*/ 3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7" h="43">
                                        <a:moveTo>
                                          <a:pt x="57" y="3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7" y="30"/>
                                        </a:lnTo>
                                        <a:close/>
                                        <a:moveTo>
                                          <a:pt x="57" y="30"/>
                                        </a:moveTo>
                                        <a:lnTo>
                                          <a:pt x="69" y="38"/>
                                        </a:lnTo>
                                        <a:lnTo>
                                          <a:pt x="84" y="43"/>
                                        </a:lnTo>
                                        <a:lnTo>
                                          <a:pt x="94" y="43"/>
                                        </a:lnTo>
                                        <a:lnTo>
                                          <a:pt x="107" y="38"/>
                                        </a:lnTo>
                                        <a:lnTo>
                                          <a:pt x="102" y="33"/>
                                        </a:lnTo>
                                        <a:lnTo>
                                          <a:pt x="97" y="28"/>
                                        </a:lnTo>
                                        <a:lnTo>
                                          <a:pt x="89" y="25"/>
                                        </a:lnTo>
                                        <a:lnTo>
                                          <a:pt x="82" y="23"/>
                                        </a:lnTo>
                                        <a:lnTo>
                                          <a:pt x="74" y="23"/>
                                        </a:lnTo>
                                        <a:lnTo>
                                          <a:pt x="67" y="23"/>
                                        </a:lnTo>
                                        <a:lnTo>
                                          <a:pt x="62" y="25"/>
                                        </a:lnTo>
                                        <a:lnTo>
                                          <a:pt x="57" y="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80" name="Freeform 17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55" y="1434"/>
                                    <a:ext cx="57" cy="30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30 h 30"/>
                                      <a:gd name="T2" fmla="*/ 0 w 57"/>
                                      <a:gd name="T3" fmla="*/ 0 h 30"/>
                                      <a:gd name="T4" fmla="*/ 57 w 57"/>
                                      <a:gd name="T5" fmla="*/ 3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7" h="30">
                                        <a:moveTo>
                                          <a:pt x="57" y="3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7" y="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81" name="Freeform 17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12" y="1457"/>
                                    <a:ext cx="50" cy="20"/>
                                  </a:xfrm>
                                  <a:custGeom>
                                    <a:avLst/>
                                    <a:gdLst>
                                      <a:gd name="T0" fmla="*/ 0 w 50"/>
                                      <a:gd name="T1" fmla="*/ 7 h 20"/>
                                      <a:gd name="T2" fmla="*/ 12 w 50"/>
                                      <a:gd name="T3" fmla="*/ 15 h 20"/>
                                      <a:gd name="T4" fmla="*/ 27 w 50"/>
                                      <a:gd name="T5" fmla="*/ 20 h 20"/>
                                      <a:gd name="T6" fmla="*/ 37 w 50"/>
                                      <a:gd name="T7" fmla="*/ 20 h 20"/>
                                      <a:gd name="T8" fmla="*/ 50 w 50"/>
                                      <a:gd name="T9" fmla="*/ 15 h 20"/>
                                      <a:gd name="T10" fmla="*/ 45 w 50"/>
                                      <a:gd name="T11" fmla="*/ 10 h 20"/>
                                      <a:gd name="T12" fmla="*/ 40 w 50"/>
                                      <a:gd name="T13" fmla="*/ 5 h 20"/>
                                      <a:gd name="T14" fmla="*/ 32 w 50"/>
                                      <a:gd name="T15" fmla="*/ 2 h 20"/>
                                      <a:gd name="T16" fmla="*/ 25 w 50"/>
                                      <a:gd name="T17" fmla="*/ 0 h 20"/>
                                      <a:gd name="T18" fmla="*/ 17 w 50"/>
                                      <a:gd name="T19" fmla="*/ 0 h 20"/>
                                      <a:gd name="T20" fmla="*/ 10 w 50"/>
                                      <a:gd name="T21" fmla="*/ 0 h 20"/>
                                      <a:gd name="T22" fmla="*/ 5 w 50"/>
                                      <a:gd name="T23" fmla="*/ 2 h 20"/>
                                      <a:gd name="T24" fmla="*/ 0 w 50"/>
                                      <a:gd name="T25" fmla="*/ 7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0" h="20">
                                        <a:moveTo>
                                          <a:pt x="0" y="7"/>
                                        </a:moveTo>
                                        <a:lnTo>
                                          <a:pt x="12" y="15"/>
                                        </a:lnTo>
                                        <a:lnTo>
                                          <a:pt x="27" y="20"/>
                                        </a:lnTo>
                                        <a:lnTo>
                                          <a:pt x="37" y="20"/>
                                        </a:lnTo>
                                        <a:lnTo>
                                          <a:pt x="50" y="15"/>
                                        </a:lnTo>
                                        <a:lnTo>
                                          <a:pt x="45" y="10"/>
                                        </a:lnTo>
                                        <a:lnTo>
                                          <a:pt x="40" y="5"/>
                                        </a:lnTo>
                                        <a:lnTo>
                                          <a:pt x="32" y="2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0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82" name="Freeform 17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56" y="1494"/>
                                    <a:ext cx="27" cy="38"/>
                                  </a:xfrm>
                                  <a:custGeom>
                                    <a:avLst/>
                                    <a:gdLst>
                                      <a:gd name="T0" fmla="*/ 0 w 27"/>
                                      <a:gd name="T1" fmla="*/ 0 h 38"/>
                                      <a:gd name="T2" fmla="*/ 3 w 27"/>
                                      <a:gd name="T3" fmla="*/ 13 h 38"/>
                                      <a:gd name="T4" fmla="*/ 8 w 27"/>
                                      <a:gd name="T5" fmla="*/ 23 h 38"/>
                                      <a:gd name="T6" fmla="*/ 18 w 27"/>
                                      <a:gd name="T7" fmla="*/ 33 h 38"/>
                                      <a:gd name="T8" fmla="*/ 27 w 27"/>
                                      <a:gd name="T9" fmla="*/ 38 h 38"/>
                                      <a:gd name="T10" fmla="*/ 27 w 27"/>
                                      <a:gd name="T11" fmla="*/ 28 h 38"/>
                                      <a:gd name="T12" fmla="*/ 22 w 27"/>
                                      <a:gd name="T13" fmla="*/ 15 h 38"/>
                                      <a:gd name="T14" fmla="*/ 13 w 27"/>
                                      <a:gd name="T15" fmla="*/ 5 h 38"/>
                                      <a:gd name="T16" fmla="*/ 0 w 27"/>
                                      <a:gd name="T17" fmla="*/ 0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7" h="38">
                                        <a:moveTo>
                                          <a:pt x="0" y="0"/>
                                        </a:moveTo>
                                        <a:lnTo>
                                          <a:pt x="3" y="13"/>
                                        </a:lnTo>
                                        <a:lnTo>
                                          <a:pt x="8" y="23"/>
                                        </a:lnTo>
                                        <a:lnTo>
                                          <a:pt x="18" y="33"/>
                                        </a:lnTo>
                                        <a:lnTo>
                                          <a:pt x="27" y="38"/>
                                        </a:lnTo>
                                        <a:lnTo>
                                          <a:pt x="27" y="28"/>
                                        </a:lnTo>
                                        <a:lnTo>
                                          <a:pt x="22" y="15"/>
                                        </a:lnTo>
                                        <a:lnTo>
                                          <a:pt x="13" y="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83" name="Freeform 17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56" y="1494"/>
                                    <a:ext cx="27" cy="38"/>
                                  </a:xfrm>
                                  <a:custGeom>
                                    <a:avLst/>
                                    <a:gdLst>
                                      <a:gd name="T0" fmla="*/ 0 w 27"/>
                                      <a:gd name="T1" fmla="*/ 0 h 38"/>
                                      <a:gd name="T2" fmla="*/ 3 w 27"/>
                                      <a:gd name="T3" fmla="*/ 13 h 38"/>
                                      <a:gd name="T4" fmla="*/ 8 w 27"/>
                                      <a:gd name="T5" fmla="*/ 23 h 38"/>
                                      <a:gd name="T6" fmla="*/ 18 w 27"/>
                                      <a:gd name="T7" fmla="*/ 33 h 38"/>
                                      <a:gd name="T8" fmla="*/ 27 w 27"/>
                                      <a:gd name="T9" fmla="*/ 38 h 38"/>
                                      <a:gd name="T10" fmla="*/ 27 w 27"/>
                                      <a:gd name="T11" fmla="*/ 28 h 38"/>
                                      <a:gd name="T12" fmla="*/ 22 w 27"/>
                                      <a:gd name="T13" fmla="*/ 15 h 38"/>
                                      <a:gd name="T14" fmla="*/ 13 w 27"/>
                                      <a:gd name="T15" fmla="*/ 5 h 38"/>
                                      <a:gd name="T16" fmla="*/ 0 w 27"/>
                                      <a:gd name="T17" fmla="*/ 0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7" h="38">
                                        <a:moveTo>
                                          <a:pt x="0" y="0"/>
                                        </a:moveTo>
                                        <a:lnTo>
                                          <a:pt x="3" y="13"/>
                                        </a:lnTo>
                                        <a:lnTo>
                                          <a:pt x="8" y="23"/>
                                        </a:lnTo>
                                        <a:lnTo>
                                          <a:pt x="18" y="33"/>
                                        </a:lnTo>
                                        <a:lnTo>
                                          <a:pt x="27" y="38"/>
                                        </a:lnTo>
                                        <a:lnTo>
                                          <a:pt x="27" y="28"/>
                                        </a:lnTo>
                                        <a:lnTo>
                                          <a:pt x="22" y="15"/>
                                        </a:lnTo>
                                        <a:lnTo>
                                          <a:pt x="13" y="5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84" name="Freeform 177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39" y="1467"/>
                                    <a:ext cx="74" cy="75"/>
                                  </a:xfrm>
                                  <a:custGeom>
                                    <a:avLst/>
                                    <a:gdLst>
                                      <a:gd name="T0" fmla="*/ 44 w 74"/>
                                      <a:gd name="T1" fmla="*/ 37 h 75"/>
                                      <a:gd name="T2" fmla="*/ 47 w 74"/>
                                      <a:gd name="T3" fmla="*/ 50 h 75"/>
                                      <a:gd name="T4" fmla="*/ 52 w 74"/>
                                      <a:gd name="T5" fmla="*/ 60 h 75"/>
                                      <a:gd name="T6" fmla="*/ 62 w 74"/>
                                      <a:gd name="T7" fmla="*/ 70 h 75"/>
                                      <a:gd name="T8" fmla="*/ 74 w 74"/>
                                      <a:gd name="T9" fmla="*/ 75 h 75"/>
                                      <a:gd name="T10" fmla="*/ 72 w 74"/>
                                      <a:gd name="T11" fmla="*/ 65 h 75"/>
                                      <a:gd name="T12" fmla="*/ 67 w 74"/>
                                      <a:gd name="T13" fmla="*/ 52 h 75"/>
                                      <a:gd name="T14" fmla="*/ 57 w 74"/>
                                      <a:gd name="T15" fmla="*/ 42 h 75"/>
                                      <a:gd name="T16" fmla="*/ 44 w 74"/>
                                      <a:gd name="T17" fmla="*/ 37 h 75"/>
                                      <a:gd name="T18" fmla="*/ 44 w 74"/>
                                      <a:gd name="T19" fmla="*/ 37 h 75"/>
                                      <a:gd name="T20" fmla="*/ 0 w 74"/>
                                      <a:gd name="T21" fmla="*/ 0 h 75"/>
                                      <a:gd name="T22" fmla="*/ 44 w 74"/>
                                      <a:gd name="T23" fmla="*/ 37 h 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74" h="75">
                                        <a:moveTo>
                                          <a:pt x="44" y="37"/>
                                        </a:moveTo>
                                        <a:lnTo>
                                          <a:pt x="47" y="50"/>
                                        </a:lnTo>
                                        <a:lnTo>
                                          <a:pt x="52" y="60"/>
                                        </a:lnTo>
                                        <a:lnTo>
                                          <a:pt x="62" y="70"/>
                                        </a:lnTo>
                                        <a:lnTo>
                                          <a:pt x="74" y="75"/>
                                        </a:lnTo>
                                        <a:lnTo>
                                          <a:pt x="72" y="65"/>
                                        </a:lnTo>
                                        <a:lnTo>
                                          <a:pt x="67" y="52"/>
                                        </a:lnTo>
                                        <a:lnTo>
                                          <a:pt x="57" y="42"/>
                                        </a:lnTo>
                                        <a:lnTo>
                                          <a:pt x="44" y="37"/>
                                        </a:lnTo>
                                        <a:close/>
                                        <a:moveTo>
                                          <a:pt x="44" y="3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4" y="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85" name="Freeform 17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83" y="1504"/>
                                    <a:ext cx="30" cy="38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0 h 38"/>
                                      <a:gd name="T2" fmla="*/ 3 w 30"/>
                                      <a:gd name="T3" fmla="*/ 13 h 38"/>
                                      <a:gd name="T4" fmla="*/ 8 w 30"/>
                                      <a:gd name="T5" fmla="*/ 23 h 38"/>
                                      <a:gd name="T6" fmla="*/ 18 w 30"/>
                                      <a:gd name="T7" fmla="*/ 33 h 38"/>
                                      <a:gd name="T8" fmla="*/ 30 w 30"/>
                                      <a:gd name="T9" fmla="*/ 38 h 38"/>
                                      <a:gd name="T10" fmla="*/ 28 w 30"/>
                                      <a:gd name="T11" fmla="*/ 28 h 38"/>
                                      <a:gd name="T12" fmla="*/ 23 w 30"/>
                                      <a:gd name="T13" fmla="*/ 15 h 38"/>
                                      <a:gd name="T14" fmla="*/ 13 w 30"/>
                                      <a:gd name="T15" fmla="*/ 5 h 38"/>
                                      <a:gd name="T16" fmla="*/ 0 w 30"/>
                                      <a:gd name="T17" fmla="*/ 0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30" h="38">
                                        <a:moveTo>
                                          <a:pt x="0" y="0"/>
                                        </a:moveTo>
                                        <a:lnTo>
                                          <a:pt x="3" y="13"/>
                                        </a:lnTo>
                                        <a:lnTo>
                                          <a:pt x="8" y="23"/>
                                        </a:lnTo>
                                        <a:lnTo>
                                          <a:pt x="18" y="33"/>
                                        </a:lnTo>
                                        <a:lnTo>
                                          <a:pt x="30" y="38"/>
                                        </a:lnTo>
                                        <a:lnTo>
                                          <a:pt x="28" y="28"/>
                                        </a:lnTo>
                                        <a:lnTo>
                                          <a:pt x="23" y="15"/>
                                        </a:lnTo>
                                        <a:lnTo>
                                          <a:pt x="13" y="5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86" name="Freeform 17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39" y="1467"/>
                                    <a:ext cx="44" cy="37"/>
                                  </a:xfrm>
                                  <a:custGeom>
                                    <a:avLst/>
                                    <a:gdLst>
                                      <a:gd name="T0" fmla="*/ 44 w 44"/>
                                      <a:gd name="T1" fmla="*/ 37 h 37"/>
                                      <a:gd name="T2" fmla="*/ 0 w 44"/>
                                      <a:gd name="T3" fmla="*/ 0 h 37"/>
                                      <a:gd name="T4" fmla="*/ 44 w 44"/>
                                      <a:gd name="T5" fmla="*/ 37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4" h="37">
                                        <a:moveTo>
                                          <a:pt x="44" y="3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4" y="3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87" name="Freeform 17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31" y="1482"/>
                                    <a:ext cx="25" cy="40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40"/>
                                      <a:gd name="T2" fmla="*/ 0 w 25"/>
                                      <a:gd name="T3" fmla="*/ 12 h 40"/>
                                      <a:gd name="T4" fmla="*/ 5 w 25"/>
                                      <a:gd name="T5" fmla="*/ 25 h 40"/>
                                      <a:gd name="T6" fmla="*/ 15 w 25"/>
                                      <a:gd name="T7" fmla="*/ 32 h 40"/>
                                      <a:gd name="T8" fmla="*/ 25 w 25"/>
                                      <a:gd name="T9" fmla="*/ 40 h 40"/>
                                      <a:gd name="T10" fmla="*/ 25 w 25"/>
                                      <a:gd name="T11" fmla="*/ 27 h 40"/>
                                      <a:gd name="T12" fmla="*/ 20 w 25"/>
                                      <a:gd name="T13" fmla="*/ 17 h 40"/>
                                      <a:gd name="T14" fmla="*/ 10 w 25"/>
                                      <a:gd name="T15" fmla="*/ 7 h 40"/>
                                      <a:gd name="T16" fmla="*/ 0 w 25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5" h="40">
                                        <a:moveTo>
                                          <a:pt x="0" y="0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15" y="32"/>
                                        </a:lnTo>
                                        <a:lnTo>
                                          <a:pt x="25" y="40"/>
                                        </a:lnTo>
                                        <a:lnTo>
                                          <a:pt x="25" y="27"/>
                                        </a:lnTo>
                                        <a:lnTo>
                                          <a:pt x="20" y="17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88" name="Freeform 17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31" y="1482"/>
                                    <a:ext cx="25" cy="40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40"/>
                                      <a:gd name="T2" fmla="*/ 0 w 25"/>
                                      <a:gd name="T3" fmla="*/ 12 h 40"/>
                                      <a:gd name="T4" fmla="*/ 5 w 25"/>
                                      <a:gd name="T5" fmla="*/ 25 h 40"/>
                                      <a:gd name="T6" fmla="*/ 15 w 25"/>
                                      <a:gd name="T7" fmla="*/ 32 h 40"/>
                                      <a:gd name="T8" fmla="*/ 25 w 25"/>
                                      <a:gd name="T9" fmla="*/ 40 h 40"/>
                                      <a:gd name="T10" fmla="*/ 25 w 25"/>
                                      <a:gd name="T11" fmla="*/ 27 h 40"/>
                                      <a:gd name="T12" fmla="*/ 20 w 25"/>
                                      <a:gd name="T13" fmla="*/ 17 h 40"/>
                                      <a:gd name="T14" fmla="*/ 10 w 25"/>
                                      <a:gd name="T15" fmla="*/ 7 h 40"/>
                                      <a:gd name="T16" fmla="*/ 0 w 25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5" h="40">
                                        <a:moveTo>
                                          <a:pt x="0" y="0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15" y="32"/>
                                        </a:lnTo>
                                        <a:lnTo>
                                          <a:pt x="25" y="40"/>
                                        </a:lnTo>
                                        <a:lnTo>
                                          <a:pt x="25" y="27"/>
                                        </a:lnTo>
                                        <a:lnTo>
                                          <a:pt x="20" y="17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89" name="Freeform 17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89" y="1442"/>
                                    <a:ext cx="42" cy="40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40 h 40"/>
                                      <a:gd name="T2" fmla="*/ 0 w 42"/>
                                      <a:gd name="T3" fmla="*/ 0 h 40"/>
                                      <a:gd name="T4" fmla="*/ 42 w 42"/>
                                      <a:gd name="T5" fmla="*/ 4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40">
                                        <a:moveTo>
                                          <a:pt x="42" y="4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2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90" name="Freeform 17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89" y="1442"/>
                                    <a:ext cx="42" cy="40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40 h 40"/>
                                      <a:gd name="T2" fmla="*/ 0 w 42"/>
                                      <a:gd name="T3" fmla="*/ 0 h 40"/>
                                      <a:gd name="T4" fmla="*/ 42 w 42"/>
                                      <a:gd name="T5" fmla="*/ 4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40">
                                        <a:moveTo>
                                          <a:pt x="42" y="4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2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91" name="Freeform 17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01" y="1467"/>
                                    <a:ext cx="25" cy="40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40"/>
                                      <a:gd name="T2" fmla="*/ 3 w 25"/>
                                      <a:gd name="T3" fmla="*/ 12 h 40"/>
                                      <a:gd name="T4" fmla="*/ 8 w 25"/>
                                      <a:gd name="T5" fmla="*/ 25 h 40"/>
                                      <a:gd name="T6" fmla="*/ 15 w 25"/>
                                      <a:gd name="T7" fmla="*/ 32 h 40"/>
                                      <a:gd name="T8" fmla="*/ 25 w 25"/>
                                      <a:gd name="T9" fmla="*/ 40 h 40"/>
                                      <a:gd name="T10" fmla="*/ 25 w 25"/>
                                      <a:gd name="T11" fmla="*/ 30 h 40"/>
                                      <a:gd name="T12" fmla="*/ 20 w 25"/>
                                      <a:gd name="T13" fmla="*/ 17 h 40"/>
                                      <a:gd name="T14" fmla="*/ 13 w 25"/>
                                      <a:gd name="T15" fmla="*/ 7 h 40"/>
                                      <a:gd name="T16" fmla="*/ 0 w 25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5" h="40">
                                        <a:moveTo>
                                          <a:pt x="0" y="0"/>
                                        </a:moveTo>
                                        <a:lnTo>
                                          <a:pt x="3" y="12"/>
                                        </a:lnTo>
                                        <a:lnTo>
                                          <a:pt x="8" y="25"/>
                                        </a:lnTo>
                                        <a:lnTo>
                                          <a:pt x="15" y="32"/>
                                        </a:lnTo>
                                        <a:lnTo>
                                          <a:pt x="25" y="40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0" y="17"/>
                                        </a:lnTo>
                                        <a:lnTo>
                                          <a:pt x="13" y="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92" name="Freeform 17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01" y="1467"/>
                                    <a:ext cx="25" cy="40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40"/>
                                      <a:gd name="T2" fmla="*/ 3 w 25"/>
                                      <a:gd name="T3" fmla="*/ 12 h 40"/>
                                      <a:gd name="T4" fmla="*/ 8 w 25"/>
                                      <a:gd name="T5" fmla="*/ 25 h 40"/>
                                      <a:gd name="T6" fmla="*/ 15 w 25"/>
                                      <a:gd name="T7" fmla="*/ 32 h 40"/>
                                      <a:gd name="T8" fmla="*/ 25 w 25"/>
                                      <a:gd name="T9" fmla="*/ 40 h 40"/>
                                      <a:gd name="T10" fmla="*/ 25 w 25"/>
                                      <a:gd name="T11" fmla="*/ 30 h 40"/>
                                      <a:gd name="T12" fmla="*/ 20 w 25"/>
                                      <a:gd name="T13" fmla="*/ 17 h 40"/>
                                      <a:gd name="T14" fmla="*/ 13 w 25"/>
                                      <a:gd name="T15" fmla="*/ 7 h 40"/>
                                      <a:gd name="T16" fmla="*/ 0 w 25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5" h="40">
                                        <a:moveTo>
                                          <a:pt x="0" y="0"/>
                                        </a:moveTo>
                                        <a:lnTo>
                                          <a:pt x="3" y="12"/>
                                        </a:lnTo>
                                        <a:lnTo>
                                          <a:pt x="8" y="25"/>
                                        </a:lnTo>
                                        <a:lnTo>
                                          <a:pt x="15" y="32"/>
                                        </a:lnTo>
                                        <a:lnTo>
                                          <a:pt x="25" y="40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0" y="17"/>
                                        </a:lnTo>
                                        <a:lnTo>
                                          <a:pt x="13" y="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93" name="Freeform 17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67" y="1427"/>
                                    <a:ext cx="37" cy="40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40 h 40"/>
                                      <a:gd name="T2" fmla="*/ 0 w 37"/>
                                      <a:gd name="T3" fmla="*/ 0 h 40"/>
                                      <a:gd name="T4" fmla="*/ 37 w 37"/>
                                      <a:gd name="T5" fmla="*/ 4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40">
                                        <a:moveTo>
                                          <a:pt x="37" y="4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7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94" name="Freeform 17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67" y="1427"/>
                                    <a:ext cx="37" cy="40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40 h 40"/>
                                      <a:gd name="T2" fmla="*/ 0 w 37"/>
                                      <a:gd name="T3" fmla="*/ 0 h 40"/>
                                      <a:gd name="T4" fmla="*/ 37 w 37"/>
                                      <a:gd name="T5" fmla="*/ 4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40">
                                        <a:moveTo>
                                          <a:pt x="37" y="4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7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95" name="Freeform 17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79" y="1452"/>
                                    <a:ext cx="22" cy="42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42"/>
                                      <a:gd name="T2" fmla="*/ 0 w 22"/>
                                      <a:gd name="T3" fmla="*/ 12 h 42"/>
                                      <a:gd name="T4" fmla="*/ 3 w 22"/>
                                      <a:gd name="T5" fmla="*/ 25 h 42"/>
                                      <a:gd name="T6" fmla="*/ 10 w 22"/>
                                      <a:gd name="T7" fmla="*/ 35 h 42"/>
                                      <a:gd name="T8" fmla="*/ 20 w 22"/>
                                      <a:gd name="T9" fmla="*/ 42 h 42"/>
                                      <a:gd name="T10" fmla="*/ 22 w 22"/>
                                      <a:gd name="T11" fmla="*/ 30 h 42"/>
                                      <a:gd name="T12" fmla="*/ 17 w 22"/>
                                      <a:gd name="T13" fmla="*/ 17 h 42"/>
                                      <a:gd name="T14" fmla="*/ 10 w 22"/>
                                      <a:gd name="T15" fmla="*/ 7 h 42"/>
                                      <a:gd name="T16" fmla="*/ 0 w 22"/>
                                      <a:gd name="T17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2" h="42">
                                        <a:moveTo>
                                          <a:pt x="0" y="0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20" y="42"/>
                                        </a:lnTo>
                                        <a:lnTo>
                                          <a:pt x="22" y="30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96" name="Freeform 17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79" y="1452"/>
                                    <a:ext cx="22" cy="42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42"/>
                                      <a:gd name="T2" fmla="*/ 0 w 22"/>
                                      <a:gd name="T3" fmla="*/ 12 h 42"/>
                                      <a:gd name="T4" fmla="*/ 3 w 22"/>
                                      <a:gd name="T5" fmla="*/ 25 h 42"/>
                                      <a:gd name="T6" fmla="*/ 10 w 22"/>
                                      <a:gd name="T7" fmla="*/ 35 h 42"/>
                                      <a:gd name="T8" fmla="*/ 20 w 22"/>
                                      <a:gd name="T9" fmla="*/ 42 h 42"/>
                                      <a:gd name="T10" fmla="*/ 22 w 22"/>
                                      <a:gd name="T11" fmla="*/ 30 h 42"/>
                                      <a:gd name="T12" fmla="*/ 17 w 22"/>
                                      <a:gd name="T13" fmla="*/ 17 h 42"/>
                                      <a:gd name="T14" fmla="*/ 10 w 22"/>
                                      <a:gd name="T15" fmla="*/ 7 h 42"/>
                                      <a:gd name="T16" fmla="*/ 0 w 22"/>
                                      <a:gd name="T17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2" h="42">
                                        <a:moveTo>
                                          <a:pt x="0" y="0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20" y="42"/>
                                        </a:lnTo>
                                        <a:lnTo>
                                          <a:pt x="22" y="30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97" name="Freeform 17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42" y="1407"/>
                                    <a:ext cx="37" cy="45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45 h 45"/>
                                      <a:gd name="T2" fmla="*/ 0 w 37"/>
                                      <a:gd name="T3" fmla="*/ 0 h 45"/>
                                      <a:gd name="T4" fmla="*/ 37 w 37"/>
                                      <a:gd name="T5" fmla="*/ 45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45">
                                        <a:moveTo>
                                          <a:pt x="37" y="4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7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98" name="Freeform 17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42" y="1407"/>
                                    <a:ext cx="37" cy="45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45 h 45"/>
                                      <a:gd name="T2" fmla="*/ 0 w 37"/>
                                      <a:gd name="T3" fmla="*/ 0 h 45"/>
                                      <a:gd name="T4" fmla="*/ 37 w 37"/>
                                      <a:gd name="T5" fmla="*/ 45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45">
                                        <a:moveTo>
                                          <a:pt x="37" y="4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7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99" name="Freeform 17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52" y="1434"/>
                                    <a:ext cx="22" cy="43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43"/>
                                      <a:gd name="T2" fmla="*/ 0 w 22"/>
                                      <a:gd name="T3" fmla="*/ 15 h 43"/>
                                      <a:gd name="T4" fmla="*/ 5 w 22"/>
                                      <a:gd name="T5" fmla="*/ 25 h 43"/>
                                      <a:gd name="T6" fmla="*/ 10 w 22"/>
                                      <a:gd name="T7" fmla="*/ 35 h 43"/>
                                      <a:gd name="T8" fmla="*/ 20 w 22"/>
                                      <a:gd name="T9" fmla="*/ 43 h 43"/>
                                      <a:gd name="T10" fmla="*/ 22 w 22"/>
                                      <a:gd name="T11" fmla="*/ 33 h 43"/>
                                      <a:gd name="T12" fmla="*/ 17 w 22"/>
                                      <a:gd name="T13" fmla="*/ 20 h 43"/>
                                      <a:gd name="T14" fmla="*/ 10 w 22"/>
                                      <a:gd name="T15" fmla="*/ 8 h 43"/>
                                      <a:gd name="T16" fmla="*/ 0 w 22"/>
                                      <a:gd name="T17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2" h="43">
                                        <a:moveTo>
                                          <a:pt x="0" y="0"/>
                                        </a:moveTo>
                                        <a:lnTo>
                                          <a:pt x="0" y="15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20" y="43"/>
                                        </a:lnTo>
                                        <a:lnTo>
                                          <a:pt x="22" y="33"/>
                                        </a:lnTo>
                                        <a:lnTo>
                                          <a:pt x="17" y="20"/>
                                        </a:lnTo>
                                        <a:lnTo>
                                          <a:pt x="10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00" name="Freeform 17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52" y="1434"/>
                                    <a:ext cx="22" cy="43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43"/>
                                      <a:gd name="T2" fmla="*/ 0 w 22"/>
                                      <a:gd name="T3" fmla="*/ 15 h 43"/>
                                      <a:gd name="T4" fmla="*/ 5 w 22"/>
                                      <a:gd name="T5" fmla="*/ 25 h 43"/>
                                      <a:gd name="T6" fmla="*/ 10 w 22"/>
                                      <a:gd name="T7" fmla="*/ 35 h 43"/>
                                      <a:gd name="T8" fmla="*/ 20 w 22"/>
                                      <a:gd name="T9" fmla="*/ 43 h 43"/>
                                      <a:gd name="T10" fmla="*/ 22 w 22"/>
                                      <a:gd name="T11" fmla="*/ 33 h 43"/>
                                      <a:gd name="T12" fmla="*/ 17 w 22"/>
                                      <a:gd name="T13" fmla="*/ 20 h 43"/>
                                      <a:gd name="T14" fmla="*/ 10 w 22"/>
                                      <a:gd name="T15" fmla="*/ 8 h 43"/>
                                      <a:gd name="T16" fmla="*/ 0 w 22"/>
                                      <a:gd name="T17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2" h="43">
                                        <a:moveTo>
                                          <a:pt x="0" y="0"/>
                                        </a:moveTo>
                                        <a:lnTo>
                                          <a:pt x="0" y="15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20" y="43"/>
                                        </a:lnTo>
                                        <a:lnTo>
                                          <a:pt x="22" y="33"/>
                                        </a:lnTo>
                                        <a:lnTo>
                                          <a:pt x="17" y="20"/>
                                        </a:lnTo>
                                        <a:lnTo>
                                          <a:pt x="10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01" name="Freeform 17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14" y="1390"/>
                                    <a:ext cx="38" cy="44"/>
                                  </a:xfrm>
                                  <a:custGeom>
                                    <a:avLst/>
                                    <a:gdLst>
                                      <a:gd name="T0" fmla="*/ 38 w 38"/>
                                      <a:gd name="T1" fmla="*/ 44 h 44"/>
                                      <a:gd name="T2" fmla="*/ 0 w 38"/>
                                      <a:gd name="T3" fmla="*/ 0 h 44"/>
                                      <a:gd name="T4" fmla="*/ 38 w 38"/>
                                      <a:gd name="T5" fmla="*/ 44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8" h="44">
                                        <a:moveTo>
                                          <a:pt x="38" y="44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8" y="4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02" name="Freeform 17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14" y="1390"/>
                                    <a:ext cx="38" cy="44"/>
                                  </a:xfrm>
                                  <a:custGeom>
                                    <a:avLst/>
                                    <a:gdLst>
                                      <a:gd name="T0" fmla="*/ 38 w 38"/>
                                      <a:gd name="T1" fmla="*/ 44 h 44"/>
                                      <a:gd name="T2" fmla="*/ 0 w 38"/>
                                      <a:gd name="T3" fmla="*/ 0 h 44"/>
                                      <a:gd name="T4" fmla="*/ 38 w 38"/>
                                      <a:gd name="T5" fmla="*/ 44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8" h="44">
                                        <a:moveTo>
                                          <a:pt x="38" y="44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8" y="4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03" name="Freeform 17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22" y="1420"/>
                                    <a:ext cx="27" cy="39"/>
                                  </a:xfrm>
                                  <a:custGeom>
                                    <a:avLst/>
                                    <a:gdLst>
                                      <a:gd name="T0" fmla="*/ 2 w 27"/>
                                      <a:gd name="T1" fmla="*/ 0 h 39"/>
                                      <a:gd name="T2" fmla="*/ 0 w 27"/>
                                      <a:gd name="T3" fmla="*/ 7 h 39"/>
                                      <a:gd name="T4" fmla="*/ 0 w 27"/>
                                      <a:gd name="T5" fmla="*/ 12 h 39"/>
                                      <a:gd name="T6" fmla="*/ 0 w 27"/>
                                      <a:gd name="T7" fmla="*/ 19 h 39"/>
                                      <a:gd name="T8" fmla="*/ 2 w 27"/>
                                      <a:gd name="T9" fmla="*/ 24 h 39"/>
                                      <a:gd name="T10" fmla="*/ 12 w 27"/>
                                      <a:gd name="T11" fmla="*/ 34 h 39"/>
                                      <a:gd name="T12" fmla="*/ 27 w 27"/>
                                      <a:gd name="T13" fmla="*/ 39 h 39"/>
                                      <a:gd name="T14" fmla="*/ 27 w 27"/>
                                      <a:gd name="T15" fmla="*/ 29 h 39"/>
                                      <a:gd name="T16" fmla="*/ 22 w 27"/>
                                      <a:gd name="T17" fmla="*/ 17 h 39"/>
                                      <a:gd name="T18" fmla="*/ 12 w 27"/>
                                      <a:gd name="T19" fmla="*/ 7 h 39"/>
                                      <a:gd name="T20" fmla="*/ 2 w 27"/>
                                      <a:gd name="T21" fmla="*/ 0 h 3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7" h="39">
                                        <a:moveTo>
                                          <a:pt x="2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0" y="19"/>
                                        </a:lnTo>
                                        <a:lnTo>
                                          <a:pt x="2" y="24"/>
                                        </a:lnTo>
                                        <a:lnTo>
                                          <a:pt x="12" y="34"/>
                                        </a:lnTo>
                                        <a:lnTo>
                                          <a:pt x="27" y="39"/>
                                        </a:lnTo>
                                        <a:lnTo>
                                          <a:pt x="27" y="29"/>
                                        </a:lnTo>
                                        <a:lnTo>
                                          <a:pt x="22" y="17"/>
                                        </a:lnTo>
                                        <a:lnTo>
                                          <a:pt x="12" y="7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04" name="Freeform 17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22" y="1420"/>
                                    <a:ext cx="27" cy="39"/>
                                  </a:xfrm>
                                  <a:custGeom>
                                    <a:avLst/>
                                    <a:gdLst>
                                      <a:gd name="T0" fmla="*/ 2 w 27"/>
                                      <a:gd name="T1" fmla="*/ 0 h 39"/>
                                      <a:gd name="T2" fmla="*/ 0 w 27"/>
                                      <a:gd name="T3" fmla="*/ 7 h 39"/>
                                      <a:gd name="T4" fmla="*/ 0 w 27"/>
                                      <a:gd name="T5" fmla="*/ 12 h 39"/>
                                      <a:gd name="T6" fmla="*/ 0 w 27"/>
                                      <a:gd name="T7" fmla="*/ 19 h 39"/>
                                      <a:gd name="T8" fmla="*/ 2 w 27"/>
                                      <a:gd name="T9" fmla="*/ 24 h 39"/>
                                      <a:gd name="T10" fmla="*/ 12 w 27"/>
                                      <a:gd name="T11" fmla="*/ 34 h 39"/>
                                      <a:gd name="T12" fmla="*/ 27 w 27"/>
                                      <a:gd name="T13" fmla="*/ 39 h 39"/>
                                      <a:gd name="T14" fmla="*/ 27 w 27"/>
                                      <a:gd name="T15" fmla="*/ 29 h 39"/>
                                      <a:gd name="T16" fmla="*/ 22 w 27"/>
                                      <a:gd name="T17" fmla="*/ 17 h 39"/>
                                      <a:gd name="T18" fmla="*/ 12 w 27"/>
                                      <a:gd name="T19" fmla="*/ 7 h 39"/>
                                      <a:gd name="T20" fmla="*/ 2 w 27"/>
                                      <a:gd name="T21" fmla="*/ 0 h 3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7" h="39">
                                        <a:moveTo>
                                          <a:pt x="2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0" y="19"/>
                                        </a:lnTo>
                                        <a:lnTo>
                                          <a:pt x="2" y="24"/>
                                        </a:lnTo>
                                        <a:lnTo>
                                          <a:pt x="12" y="34"/>
                                        </a:lnTo>
                                        <a:lnTo>
                                          <a:pt x="27" y="39"/>
                                        </a:lnTo>
                                        <a:lnTo>
                                          <a:pt x="27" y="29"/>
                                        </a:lnTo>
                                        <a:lnTo>
                                          <a:pt x="22" y="17"/>
                                        </a:lnTo>
                                        <a:lnTo>
                                          <a:pt x="12" y="7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05" name="Freeform 17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82" y="1372"/>
                                    <a:ext cx="42" cy="48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48 h 48"/>
                                      <a:gd name="T2" fmla="*/ 0 w 42"/>
                                      <a:gd name="T3" fmla="*/ 0 h 48"/>
                                      <a:gd name="T4" fmla="*/ 42 w 42"/>
                                      <a:gd name="T5" fmla="*/ 48 h 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48">
                                        <a:moveTo>
                                          <a:pt x="42" y="4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2" y="4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06" name="Freeform 17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82" y="1372"/>
                                    <a:ext cx="42" cy="48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48 h 48"/>
                                      <a:gd name="T2" fmla="*/ 0 w 42"/>
                                      <a:gd name="T3" fmla="*/ 0 h 48"/>
                                      <a:gd name="T4" fmla="*/ 42 w 42"/>
                                      <a:gd name="T5" fmla="*/ 48 h 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48">
                                        <a:moveTo>
                                          <a:pt x="42" y="4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2" y="4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07" name="Freeform 17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59" y="1477"/>
                                    <a:ext cx="84" cy="72"/>
                                  </a:xfrm>
                                  <a:custGeom>
                                    <a:avLst/>
                                    <a:gdLst>
                                      <a:gd name="T0" fmla="*/ 49 w 84"/>
                                      <a:gd name="T1" fmla="*/ 37 h 72"/>
                                      <a:gd name="T2" fmla="*/ 0 w 84"/>
                                      <a:gd name="T3" fmla="*/ 0 h 72"/>
                                      <a:gd name="T4" fmla="*/ 49 w 84"/>
                                      <a:gd name="T5" fmla="*/ 37 h 72"/>
                                      <a:gd name="T6" fmla="*/ 49 w 84"/>
                                      <a:gd name="T7" fmla="*/ 37 h 72"/>
                                      <a:gd name="T8" fmla="*/ 49 w 84"/>
                                      <a:gd name="T9" fmla="*/ 37 h 72"/>
                                      <a:gd name="T10" fmla="*/ 54 w 84"/>
                                      <a:gd name="T11" fmla="*/ 50 h 72"/>
                                      <a:gd name="T12" fmla="*/ 62 w 84"/>
                                      <a:gd name="T13" fmla="*/ 60 h 72"/>
                                      <a:gd name="T14" fmla="*/ 72 w 84"/>
                                      <a:gd name="T15" fmla="*/ 67 h 72"/>
                                      <a:gd name="T16" fmla="*/ 84 w 84"/>
                                      <a:gd name="T17" fmla="*/ 72 h 72"/>
                                      <a:gd name="T18" fmla="*/ 84 w 84"/>
                                      <a:gd name="T19" fmla="*/ 67 h 72"/>
                                      <a:gd name="T20" fmla="*/ 82 w 84"/>
                                      <a:gd name="T21" fmla="*/ 62 h 72"/>
                                      <a:gd name="T22" fmla="*/ 79 w 84"/>
                                      <a:gd name="T23" fmla="*/ 55 h 72"/>
                                      <a:gd name="T24" fmla="*/ 74 w 84"/>
                                      <a:gd name="T25" fmla="*/ 50 h 72"/>
                                      <a:gd name="T26" fmla="*/ 69 w 84"/>
                                      <a:gd name="T27" fmla="*/ 45 h 72"/>
                                      <a:gd name="T28" fmla="*/ 62 w 84"/>
                                      <a:gd name="T29" fmla="*/ 40 h 72"/>
                                      <a:gd name="T30" fmla="*/ 57 w 84"/>
                                      <a:gd name="T31" fmla="*/ 37 h 72"/>
                                      <a:gd name="T32" fmla="*/ 49 w 84"/>
                                      <a:gd name="T33" fmla="*/ 37 h 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84" h="72">
                                        <a:moveTo>
                                          <a:pt x="49" y="3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9" y="37"/>
                                        </a:lnTo>
                                        <a:lnTo>
                                          <a:pt x="49" y="37"/>
                                        </a:lnTo>
                                        <a:lnTo>
                                          <a:pt x="49" y="37"/>
                                        </a:lnTo>
                                        <a:lnTo>
                                          <a:pt x="54" y="50"/>
                                        </a:lnTo>
                                        <a:lnTo>
                                          <a:pt x="62" y="60"/>
                                        </a:lnTo>
                                        <a:lnTo>
                                          <a:pt x="72" y="67"/>
                                        </a:lnTo>
                                        <a:lnTo>
                                          <a:pt x="84" y="72"/>
                                        </a:lnTo>
                                        <a:lnTo>
                                          <a:pt x="84" y="67"/>
                                        </a:lnTo>
                                        <a:lnTo>
                                          <a:pt x="82" y="62"/>
                                        </a:lnTo>
                                        <a:lnTo>
                                          <a:pt x="79" y="55"/>
                                        </a:lnTo>
                                        <a:lnTo>
                                          <a:pt x="74" y="50"/>
                                        </a:lnTo>
                                        <a:lnTo>
                                          <a:pt x="69" y="45"/>
                                        </a:lnTo>
                                        <a:lnTo>
                                          <a:pt x="62" y="40"/>
                                        </a:lnTo>
                                        <a:lnTo>
                                          <a:pt x="57" y="37"/>
                                        </a:lnTo>
                                        <a:lnTo>
                                          <a:pt x="49" y="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08" name="Freeform 17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59" y="1477"/>
                                    <a:ext cx="84" cy="72"/>
                                  </a:xfrm>
                                  <a:custGeom>
                                    <a:avLst/>
                                    <a:gdLst>
                                      <a:gd name="T0" fmla="*/ 49 w 84"/>
                                      <a:gd name="T1" fmla="*/ 37 h 72"/>
                                      <a:gd name="T2" fmla="*/ 0 w 84"/>
                                      <a:gd name="T3" fmla="*/ 0 h 72"/>
                                      <a:gd name="T4" fmla="*/ 49 w 84"/>
                                      <a:gd name="T5" fmla="*/ 37 h 72"/>
                                      <a:gd name="T6" fmla="*/ 49 w 84"/>
                                      <a:gd name="T7" fmla="*/ 37 h 72"/>
                                      <a:gd name="T8" fmla="*/ 49 w 84"/>
                                      <a:gd name="T9" fmla="*/ 37 h 72"/>
                                      <a:gd name="T10" fmla="*/ 54 w 84"/>
                                      <a:gd name="T11" fmla="*/ 50 h 72"/>
                                      <a:gd name="T12" fmla="*/ 62 w 84"/>
                                      <a:gd name="T13" fmla="*/ 60 h 72"/>
                                      <a:gd name="T14" fmla="*/ 72 w 84"/>
                                      <a:gd name="T15" fmla="*/ 67 h 72"/>
                                      <a:gd name="T16" fmla="*/ 84 w 84"/>
                                      <a:gd name="T17" fmla="*/ 72 h 72"/>
                                      <a:gd name="T18" fmla="*/ 84 w 84"/>
                                      <a:gd name="T19" fmla="*/ 67 h 72"/>
                                      <a:gd name="T20" fmla="*/ 82 w 84"/>
                                      <a:gd name="T21" fmla="*/ 62 h 72"/>
                                      <a:gd name="T22" fmla="*/ 79 w 84"/>
                                      <a:gd name="T23" fmla="*/ 55 h 72"/>
                                      <a:gd name="T24" fmla="*/ 74 w 84"/>
                                      <a:gd name="T25" fmla="*/ 50 h 72"/>
                                      <a:gd name="T26" fmla="*/ 69 w 84"/>
                                      <a:gd name="T27" fmla="*/ 45 h 72"/>
                                      <a:gd name="T28" fmla="*/ 62 w 84"/>
                                      <a:gd name="T29" fmla="*/ 40 h 72"/>
                                      <a:gd name="T30" fmla="*/ 57 w 84"/>
                                      <a:gd name="T31" fmla="*/ 37 h 72"/>
                                      <a:gd name="T32" fmla="*/ 49 w 84"/>
                                      <a:gd name="T33" fmla="*/ 37 h 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84" h="72">
                                        <a:moveTo>
                                          <a:pt x="49" y="3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9" y="37"/>
                                        </a:lnTo>
                                        <a:lnTo>
                                          <a:pt x="49" y="37"/>
                                        </a:lnTo>
                                        <a:lnTo>
                                          <a:pt x="49" y="37"/>
                                        </a:lnTo>
                                        <a:lnTo>
                                          <a:pt x="54" y="50"/>
                                        </a:lnTo>
                                        <a:lnTo>
                                          <a:pt x="62" y="60"/>
                                        </a:lnTo>
                                        <a:lnTo>
                                          <a:pt x="72" y="67"/>
                                        </a:lnTo>
                                        <a:lnTo>
                                          <a:pt x="84" y="72"/>
                                        </a:lnTo>
                                        <a:lnTo>
                                          <a:pt x="84" y="67"/>
                                        </a:lnTo>
                                        <a:lnTo>
                                          <a:pt x="82" y="62"/>
                                        </a:lnTo>
                                        <a:lnTo>
                                          <a:pt x="79" y="55"/>
                                        </a:lnTo>
                                        <a:lnTo>
                                          <a:pt x="74" y="50"/>
                                        </a:lnTo>
                                        <a:lnTo>
                                          <a:pt x="69" y="45"/>
                                        </a:lnTo>
                                        <a:lnTo>
                                          <a:pt x="62" y="40"/>
                                        </a:lnTo>
                                        <a:lnTo>
                                          <a:pt x="57" y="37"/>
                                        </a:lnTo>
                                        <a:lnTo>
                                          <a:pt x="49" y="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09" name="Freeform 17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93" y="1489"/>
                                    <a:ext cx="80" cy="75"/>
                                  </a:xfrm>
                                  <a:custGeom>
                                    <a:avLst/>
                                    <a:gdLst>
                                      <a:gd name="T0" fmla="*/ 45 w 80"/>
                                      <a:gd name="T1" fmla="*/ 38 h 75"/>
                                      <a:gd name="T2" fmla="*/ 0 w 80"/>
                                      <a:gd name="T3" fmla="*/ 0 h 75"/>
                                      <a:gd name="T4" fmla="*/ 45 w 80"/>
                                      <a:gd name="T5" fmla="*/ 38 h 75"/>
                                      <a:gd name="T6" fmla="*/ 45 w 80"/>
                                      <a:gd name="T7" fmla="*/ 38 h 75"/>
                                      <a:gd name="T8" fmla="*/ 45 w 80"/>
                                      <a:gd name="T9" fmla="*/ 38 h 75"/>
                                      <a:gd name="T10" fmla="*/ 50 w 80"/>
                                      <a:gd name="T11" fmla="*/ 50 h 75"/>
                                      <a:gd name="T12" fmla="*/ 58 w 80"/>
                                      <a:gd name="T13" fmla="*/ 60 h 75"/>
                                      <a:gd name="T14" fmla="*/ 67 w 80"/>
                                      <a:gd name="T15" fmla="*/ 68 h 75"/>
                                      <a:gd name="T16" fmla="*/ 80 w 80"/>
                                      <a:gd name="T17" fmla="*/ 75 h 75"/>
                                      <a:gd name="T18" fmla="*/ 80 w 80"/>
                                      <a:gd name="T19" fmla="*/ 68 h 75"/>
                                      <a:gd name="T20" fmla="*/ 77 w 80"/>
                                      <a:gd name="T21" fmla="*/ 63 h 75"/>
                                      <a:gd name="T22" fmla="*/ 75 w 80"/>
                                      <a:gd name="T23" fmla="*/ 58 h 75"/>
                                      <a:gd name="T24" fmla="*/ 70 w 80"/>
                                      <a:gd name="T25" fmla="*/ 50 h 75"/>
                                      <a:gd name="T26" fmla="*/ 65 w 80"/>
                                      <a:gd name="T27" fmla="*/ 45 h 75"/>
                                      <a:gd name="T28" fmla="*/ 58 w 80"/>
                                      <a:gd name="T29" fmla="*/ 43 h 75"/>
                                      <a:gd name="T30" fmla="*/ 53 w 80"/>
                                      <a:gd name="T31" fmla="*/ 40 h 75"/>
                                      <a:gd name="T32" fmla="*/ 45 w 80"/>
                                      <a:gd name="T33" fmla="*/ 38 h 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80" h="75">
                                        <a:moveTo>
                                          <a:pt x="45" y="3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5" y="38"/>
                                        </a:lnTo>
                                        <a:lnTo>
                                          <a:pt x="45" y="38"/>
                                        </a:lnTo>
                                        <a:lnTo>
                                          <a:pt x="45" y="38"/>
                                        </a:lnTo>
                                        <a:lnTo>
                                          <a:pt x="50" y="50"/>
                                        </a:lnTo>
                                        <a:lnTo>
                                          <a:pt x="58" y="60"/>
                                        </a:lnTo>
                                        <a:lnTo>
                                          <a:pt x="67" y="68"/>
                                        </a:lnTo>
                                        <a:lnTo>
                                          <a:pt x="80" y="75"/>
                                        </a:lnTo>
                                        <a:lnTo>
                                          <a:pt x="80" y="68"/>
                                        </a:lnTo>
                                        <a:lnTo>
                                          <a:pt x="77" y="63"/>
                                        </a:lnTo>
                                        <a:lnTo>
                                          <a:pt x="75" y="58"/>
                                        </a:lnTo>
                                        <a:lnTo>
                                          <a:pt x="70" y="50"/>
                                        </a:lnTo>
                                        <a:lnTo>
                                          <a:pt x="65" y="45"/>
                                        </a:lnTo>
                                        <a:lnTo>
                                          <a:pt x="58" y="43"/>
                                        </a:lnTo>
                                        <a:lnTo>
                                          <a:pt x="53" y="40"/>
                                        </a:lnTo>
                                        <a:lnTo>
                                          <a:pt x="45" y="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10" name="Freeform 18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93" y="1489"/>
                                    <a:ext cx="80" cy="75"/>
                                  </a:xfrm>
                                  <a:custGeom>
                                    <a:avLst/>
                                    <a:gdLst>
                                      <a:gd name="T0" fmla="*/ 45 w 80"/>
                                      <a:gd name="T1" fmla="*/ 38 h 75"/>
                                      <a:gd name="T2" fmla="*/ 0 w 80"/>
                                      <a:gd name="T3" fmla="*/ 0 h 75"/>
                                      <a:gd name="T4" fmla="*/ 45 w 80"/>
                                      <a:gd name="T5" fmla="*/ 38 h 75"/>
                                      <a:gd name="T6" fmla="*/ 45 w 80"/>
                                      <a:gd name="T7" fmla="*/ 38 h 75"/>
                                      <a:gd name="T8" fmla="*/ 45 w 80"/>
                                      <a:gd name="T9" fmla="*/ 38 h 75"/>
                                      <a:gd name="T10" fmla="*/ 50 w 80"/>
                                      <a:gd name="T11" fmla="*/ 50 h 75"/>
                                      <a:gd name="T12" fmla="*/ 58 w 80"/>
                                      <a:gd name="T13" fmla="*/ 60 h 75"/>
                                      <a:gd name="T14" fmla="*/ 67 w 80"/>
                                      <a:gd name="T15" fmla="*/ 68 h 75"/>
                                      <a:gd name="T16" fmla="*/ 80 w 80"/>
                                      <a:gd name="T17" fmla="*/ 75 h 75"/>
                                      <a:gd name="T18" fmla="*/ 80 w 80"/>
                                      <a:gd name="T19" fmla="*/ 68 h 75"/>
                                      <a:gd name="T20" fmla="*/ 77 w 80"/>
                                      <a:gd name="T21" fmla="*/ 63 h 75"/>
                                      <a:gd name="T22" fmla="*/ 75 w 80"/>
                                      <a:gd name="T23" fmla="*/ 58 h 75"/>
                                      <a:gd name="T24" fmla="*/ 70 w 80"/>
                                      <a:gd name="T25" fmla="*/ 50 h 75"/>
                                      <a:gd name="T26" fmla="*/ 65 w 80"/>
                                      <a:gd name="T27" fmla="*/ 45 h 75"/>
                                      <a:gd name="T28" fmla="*/ 58 w 80"/>
                                      <a:gd name="T29" fmla="*/ 43 h 75"/>
                                      <a:gd name="T30" fmla="*/ 53 w 80"/>
                                      <a:gd name="T31" fmla="*/ 40 h 75"/>
                                      <a:gd name="T32" fmla="*/ 45 w 80"/>
                                      <a:gd name="T33" fmla="*/ 38 h 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80" h="75">
                                        <a:moveTo>
                                          <a:pt x="45" y="3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5" y="38"/>
                                        </a:lnTo>
                                        <a:lnTo>
                                          <a:pt x="45" y="38"/>
                                        </a:lnTo>
                                        <a:lnTo>
                                          <a:pt x="45" y="38"/>
                                        </a:lnTo>
                                        <a:lnTo>
                                          <a:pt x="50" y="50"/>
                                        </a:lnTo>
                                        <a:lnTo>
                                          <a:pt x="58" y="60"/>
                                        </a:lnTo>
                                        <a:lnTo>
                                          <a:pt x="67" y="68"/>
                                        </a:lnTo>
                                        <a:lnTo>
                                          <a:pt x="80" y="75"/>
                                        </a:lnTo>
                                        <a:lnTo>
                                          <a:pt x="80" y="68"/>
                                        </a:lnTo>
                                        <a:lnTo>
                                          <a:pt x="77" y="63"/>
                                        </a:lnTo>
                                        <a:lnTo>
                                          <a:pt x="75" y="58"/>
                                        </a:lnTo>
                                        <a:lnTo>
                                          <a:pt x="70" y="50"/>
                                        </a:lnTo>
                                        <a:lnTo>
                                          <a:pt x="65" y="45"/>
                                        </a:lnTo>
                                        <a:lnTo>
                                          <a:pt x="58" y="43"/>
                                        </a:lnTo>
                                        <a:lnTo>
                                          <a:pt x="53" y="40"/>
                                        </a:lnTo>
                                        <a:lnTo>
                                          <a:pt x="45" y="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11" name="Freeform 18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14" y="1457"/>
                                    <a:ext cx="42" cy="37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37 h 37"/>
                                      <a:gd name="T2" fmla="*/ 0 w 42"/>
                                      <a:gd name="T3" fmla="*/ 0 h 37"/>
                                      <a:gd name="T4" fmla="*/ 42 w 42"/>
                                      <a:gd name="T5" fmla="*/ 37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37">
                                        <a:moveTo>
                                          <a:pt x="42" y="3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2" y="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12" name="Freeform 18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14" y="1457"/>
                                    <a:ext cx="42" cy="37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37 h 37"/>
                                      <a:gd name="T2" fmla="*/ 0 w 42"/>
                                      <a:gd name="T3" fmla="*/ 0 h 37"/>
                                      <a:gd name="T4" fmla="*/ 42 w 42"/>
                                      <a:gd name="T5" fmla="*/ 37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37">
                                        <a:moveTo>
                                          <a:pt x="42" y="3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2" y="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13" name="Freeform 180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26" y="1502"/>
                                    <a:ext cx="105" cy="32"/>
                                  </a:xfrm>
                                  <a:custGeom>
                                    <a:avLst/>
                                    <a:gdLst>
                                      <a:gd name="T0" fmla="*/ 57 w 105"/>
                                      <a:gd name="T1" fmla="*/ 22 h 32"/>
                                      <a:gd name="T2" fmla="*/ 0 w 105"/>
                                      <a:gd name="T3" fmla="*/ 0 h 32"/>
                                      <a:gd name="T4" fmla="*/ 57 w 105"/>
                                      <a:gd name="T5" fmla="*/ 22 h 32"/>
                                      <a:gd name="T6" fmla="*/ 57 w 105"/>
                                      <a:gd name="T7" fmla="*/ 22 h 32"/>
                                      <a:gd name="T8" fmla="*/ 70 w 105"/>
                                      <a:gd name="T9" fmla="*/ 30 h 32"/>
                                      <a:gd name="T10" fmla="*/ 82 w 105"/>
                                      <a:gd name="T11" fmla="*/ 32 h 32"/>
                                      <a:gd name="T12" fmla="*/ 92 w 105"/>
                                      <a:gd name="T13" fmla="*/ 30 h 32"/>
                                      <a:gd name="T14" fmla="*/ 105 w 105"/>
                                      <a:gd name="T15" fmla="*/ 25 h 32"/>
                                      <a:gd name="T16" fmla="*/ 100 w 105"/>
                                      <a:gd name="T17" fmla="*/ 20 h 32"/>
                                      <a:gd name="T18" fmla="*/ 95 w 105"/>
                                      <a:gd name="T19" fmla="*/ 17 h 32"/>
                                      <a:gd name="T20" fmla="*/ 87 w 105"/>
                                      <a:gd name="T21" fmla="*/ 15 h 32"/>
                                      <a:gd name="T22" fmla="*/ 82 w 105"/>
                                      <a:gd name="T23" fmla="*/ 12 h 32"/>
                                      <a:gd name="T24" fmla="*/ 75 w 105"/>
                                      <a:gd name="T25" fmla="*/ 12 h 32"/>
                                      <a:gd name="T26" fmla="*/ 67 w 105"/>
                                      <a:gd name="T27" fmla="*/ 15 h 32"/>
                                      <a:gd name="T28" fmla="*/ 62 w 105"/>
                                      <a:gd name="T29" fmla="*/ 17 h 32"/>
                                      <a:gd name="T30" fmla="*/ 57 w 105"/>
                                      <a:gd name="T31" fmla="*/ 22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5" h="32">
                                        <a:moveTo>
                                          <a:pt x="57" y="2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7" y="22"/>
                                        </a:lnTo>
                                        <a:close/>
                                        <a:moveTo>
                                          <a:pt x="57" y="22"/>
                                        </a:moveTo>
                                        <a:lnTo>
                                          <a:pt x="70" y="30"/>
                                        </a:lnTo>
                                        <a:lnTo>
                                          <a:pt x="82" y="32"/>
                                        </a:lnTo>
                                        <a:lnTo>
                                          <a:pt x="92" y="30"/>
                                        </a:lnTo>
                                        <a:lnTo>
                                          <a:pt x="105" y="25"/>
                                        </a:lnTo>
                                        <a:lnTo>
                                          <a:pt x="100" y="20"/>
                                        </a:lnTo>
                                        <a:lnTo>
                                          <a:pt x="95" y="17"/>
                                        </a:lnTo>
                                        <a:lnTo>
                                          <a:pt x="87" y="15"/>
                                        </a:lnTo>
                                        <a:lnTo>
                                          <a:pt x="82" y="12"/>
                                        </a:lnTo>
                                        <a:lnTo>
                                          <a:pt x="75" y="12"/>
                                        </a:lnTo>
                                        <a:lnTo>
                                          <a:pt x="67" y="15"/>
                                        </a:lnTo>
                                        <a:lnTo>
                                          <a:pt x="62" y="17"/>
                                        </a:lnTo>
                                        <a:lnTo>
                                          <a:pt x="57" y="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14" name="Freeform 18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26" y="1502"/>
                                    <a:ext cx="57" cy="22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22 h 22"/>
                                      <a:gd name="T2" fmla="*/ 0 w 57"/>
                                      <a:gd name="T3" fmla="*/ 0 h 22"/>
                                      <a:gd name="T4" fmla="*/ 57 w 57"/>
                                      <a:gd name="T5" fmla="*/ 22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7" h="22">
                                        <a:moveTo>
                                          <a:pt x="57" y="2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7" y="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15" name="Freeform 18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83" y="1514"/>
                                    <a:ext cx="48" cy="20"/>
                                  </a:xfrm>
                                  <a:custGeom>
                                    <a:avLst/>
                                    <a:gdLst>
                                      <a:gd name="T0" fmla="*/ 0 w 48"/>
                                      <a:gd name="T1" fmla="*/ 10 h 20"/>
                                      <a:gd name="T2" fmla="*/ 13 w 48"/>
                                      <a:gd name="T3" fmla="*/ 18 h 20"/>
                                      <a:gd name="T4" fmla="*/ 25 w 48"/>
                                      <a:gd name="T5" fmla="*/ 20 h 20"/>
                                      <a:gd name="T6" fmla="*/ 35 w 48"/>
                                      <a:gd name="T7" fmla="*/ 18 h 20"/>
                                      <a:gd name="T8" fmla="*/ 48 w 48"/>
                                      <a:gd name="T9" fmla="*/ 13 h 20"/>
                                      <a:gd name="T10" fmla="*/ 43 w 48"/>
                                      <a:gd name="T11" fmla="*/ 8 h 20"/>
                                      <a:gd name="T12" fmla="*/ 38 w 48"/>
                                      <a:gd name="T13" fmla="*/ 5 h 20"/>
                                      <a:gd name="T14" fmla="*/ 30 w 48"/>
                                      <a:gd name="T15" fmla="*/ 3 h 20"/>
                                      <a:gd name="T16" fmla="*/ 25 w 48"/>
                                      <a:gd name="T17" fmla="*/ 0 h 20"/>
                                      <a:gd name="T18" fmla="*/ 18 w 48"/>
                                      <a:gd name="T19" fmla="*/ 0 h 20"/>
                                      <a:gd name="T20" fmla="*/ 10 w 48"/>
                                      <a:gd name="T21" fmla="*/ 3 h 20"/>
                                      <a:gd name="T22" fmla="*/ 5 w 48"/>
                                      <a:gd name="T23" fmla="*/ 5 h 20"/>
                                      <a:gd name="T24" fmla="*/ 0 w 48"/>
                                      <a:gd name="T25" fmla="*/ 1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8" h="20">
                                        <a:moveTo>
                                          <a:pt x="0" y="10"/>
                                        </a:moveTo>
                                        <a:lnTo>
                                          <a:pt x="13" y="18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35" y="18"/>
                                        </a:lnTo>
                                        <a:lnTo>
                                          <a:pt x="48" y="13"/>
                                        </a:lnTo>
                                        <a:lnTo>
                                          <a:pt x="43" y="8"/>
                                        </a:lnTo>
                                        <a:lnTo>
                                          <a:pt x="38" y="5"/>
                                        </a:lnTo>
                                        <a:lnTo>
                                          <a:pt x="30" y="3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18" y="0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16" name="Freeform 180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64" y="1529"/>
                                    <a:ext cx="101" cy="18"/>
                                  </a:xfrm>
                                  <a:custGeom>
                                    <a:avLst/>
                                    <a:gdLst>
                                      <a:gd name="T0" fmla="*/ 54 w 101"/>
                                      <a:gd name="T1" fmla="*/ 8 h 18"/>
                                      <a:gd name="T2" fmla="*/ 0 w 101"/>
                                      <a:gd name="T3" fmla="*/ 0 h 18"/>
                                      <a:gd name="T4" fmla="*/ 54 w 101"/>
                                      <a:gd name="T5" fmla="*/ 8 h 18"/>
                                      <a:gd name="T6" fmla="*/ 54 w 101"/>
                                      <a:gd name="T7" fmla="*/ 8 h 18"/>
                                      <a:gd name="T8" fmla="*/ 67 w 101"/>
                                      <a:gd name="T9" fmla="*/ 15 h 18"/>
                                      <a:gd name="T10" fmla="*/ 79 w 101"/>
                                      <a:gd name="T11" fmla="*/ 18 h 18"/>
                                      <a:gd name="T12" fmla="*/ 92 w 101"/>
                                      <a:gd name="T13" fmla="*/ 15 h 18"/>
                                      <a:gd name="T14" fmla="*/ 101 w 101"/>
                                      <a:gd name="T15" fmla="*/ 10 h 18"/>
                                      <a:gd name="T16" fmla="*/ 99 w 101"/>
                                      <a:gd name="T17" fmla="*/ 5 h 18"/>
                                      <a:gd name="T18" fmla="*/ 92 w 101"/>
                                      <a:gd name="T19" fmla="*/ 3 h 18"/>
                                      <a:gd name="T20" fmla="*/ 87 w 101"/>
                                      <a:gd name="T21" fmla="*/ 0 h 18"/>
                                      <a:gd name="T22" fmla="*/ 79 w 101"/>
                                      <a:gd name="T23" fmla="*/ 0 h 18"/>
                                      <a:gd name="T24" fmla="*/ 72 w 101"/>
                                      <a:gd name="T25" fmla="*/ 0 h 18"/>
                                      <a:gd name="T26" fmla="*/ 67 w 101"/>
                                      <a:gd name="T27" fmla="*/ 0 h 18"/>
                                      <a:gd name="T28" fmla="*/ 59 w 101"/>
                                      <a:gd name="T29" fmla="*/ 3 h 18"/>
                                      <a:gd name="T30" fmla="*/ 54 w 101"/>
                                      <a:gd name="T31" fmla="*/ 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1" h="18">
                                        <a:moveTo>
                                          <a:pt x="54" y="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4" y="8"/>
                                        </a:lnTo>
                                        <a:close/>
                                        <a:moveTo>
                                          <a:pt x="54" y="8"/>
                                        </a:moveTo>
                                        <a:lnTo>
                                          <a:pt x="67" y="15"/>
                                        </a:lnTo>
                                        <a:lnTo>
                                          <a:pt x="79" y="18"/>
                                        </a:lnTo>
                                        <a:lnTo>
                                          <a:pt x="92" y="15"/>
                                        </a:lnTo>
                                        <a:lnTo>
                                          <a:pt x="101" y="10"/>
                                        </a:lnTo>
                                        <a:lnTo>
                                          <a:pt x="99" y="5"/>
                                        </a:lnTo>
                                        <a:lnTo>
                                          <a:pt x="92" y="3"/>
                                        </a:lnTo>
                                        <a:lnTo>
                                          <a:pt x="87" y="0"/>
                                        </a:lnTo>
                                        <a:lnTo>
                                          <a:pt x="79" y="0"/>
                                        </a:lnTo>
                                        <a:lnTo>
                                          <a:pt x="72" y="0"/>
                                        </a:lnTo>
                                        <a:lnTo>
                                          <a:pt x="67" y="0"/>
                                        </a:lnTo>
                                        <a:lnTo>
                                          <a:pt x="59" y="3"/>
                                        </a:lnTo>
                                        <a:lnTo>
                                          <a:pt x="54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17" name="Freeform 18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64" y="1529"/>
                                    <a:ext cx="54" cy="8"/>
                                  </a:xfrm>
                                  <a:custGeom>
                                    <a:avLst/>
                                    <a:gdLst>
                                      <a:gd name="T0" fmla="*/ 54 w 54"/>
                                      <a:gd name="T1" fmla="*/ 8 h 8"/>
                                      <a:gd name="T2" fmla="*/ 0 w 54"/>
                                      <a:gd name="T3" fmla="*/ 0 h 8"/>
                                      <a:gd name="T4" fmla="*/ 54 w 54"/>
                                      <a:gd name="T5" fmla="*/ 8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4" h="8">
                                        <a:moveTo>
                                          <a:pt x="54" y="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4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18" name="Freeform 18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18" y="1529"/>
                                    <a:ext cx="47" cy="18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8 h 18"/>
                                      <a:gd name="T2" fmla="*/ 13 w 47"/>
                                      <a:gd name="T3" fmla="*/ 15 h 18"/>
                                      <a:gd name="T4" fmla="*/ 25 w 47"/>
                                      <a:gd name="T5" fmla="*/ 18 h 18"/>
                                      <a:gd name="T6" fmla="*/ 38 w 47"/>
                                      <a:gd name="T7" fmla="*/ 15 h 18"/>
                                      <a:gd name="T8" fmla="*/ 47 w 47"/>
                                      <a:gd name="T9" fmla="*/ 10 h 18"/>
                                      <a:gd name="T10" fmla="*/ 45 w 47"/>
                                      <a:gd name="T11" fmla="*/ 5 h 18"/>
                                      <a:gd name="T12" fmla="*/ 38 w 47"/>
                                      <a:gd name="T13" fmla="*/ 3 h 18"/>
                                      <a:gd name="T14" fmla="*/ 33 w 47"/>
                                      <a:gd name="T15" fmla="*/ 0 h 18"/>
                                      <a:gd name="T16" fmla="*/ 25 w 47"/>
                                      <a:gd name="T17" fmla="*/ 0 h 18"/>
                                      <a:gd name="T18" fmla="*/ 18 w 47"/>
                                      <a:gd name="T19" fmla="*/ 0 h 18"/>
                                      <a:gd name="T20" fmla="*/ 13 w 47"/>
                                      <a:gd name="T21" fmla="*/ 0 h 18"/>
                                      <a:gd name="T22" fmla="*/ 5 w 47"/>
                                      <a:gd name="T23" fmla="*/ 3 h 18"/>
                                      <a:gd name="T24" fmla="*/ 0 w 47"/>
                                      <a:gd name="T25" fmla="*/ 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18">
                                        <a:moveTo>
                                          <a:pt x="0" y="8"/>
                                        </a:moveTo>
                                        <a:lnTo>
                                          <a:pt x="13" y="15"/>
                                        </a:lnTo>
                                        <a:lnTo>
                                          <a:pt x="25" y="18"/>
                                        </a:lnTo>
                                        <a:lnTo>
                                          <a:pt x="38" y="15"/>
                                        </a:lnTo>
                                        <a:lnTo>
                                          <a:pt x="47" y="10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38" y="3"/>
                                        </a:lnTo>
                                        <a:lnTo>
                                          <a:pt x="33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18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19" name="Freeform 180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93" y="1544"/>
                                    <a:ext cx="102" cy="18"/>
                                  </a:xfrm>
                                  <a:custGeom>
                                    <a:avLst/>
                                    <a:gdLst>
                                      <a:gd name="T0" fmla="*/ 55 w 102"/>
                                      <a:gd name="T1" fmla="*/ 8 h 18"/>
                                      <a:gd name="T2" fmla="*/ 0 w 102"/>
                                      <a:gd name="T3" fmla="*/ 0 h 18"/>
                                      <a:gd name="T4" fmla="*/ 55 w 102"/>
                                      <a:gd name="T5" fmla="*/ 8 h 18"/>
                                      <a:gd name="T6" fmla="*/ 55 w 102"/>
                                      <a:gd name="T7" fmla="*/ 8 h 18"/>
                                      <a:gd name="T8" fmla="*/ 67 w 102"/>
                                      <a:gd name="T9" fmla="*/ 15 h 18"/>
                                      <a:gd name="T10" fmla="*/ 80 w 102"/>
                                      <a:gd name="T11" fmla="*/ 18 h 18"/>
                                      <a:gd name="T12" fmla="*/ 92 w 102"/>
                                      <a:gd name="T13" fmla="*/ 15 h 18"/>
                                      <a:gd name="T14" fmla="*/ 102 w 102"/>
                                      <a:gd name="T15" fmla="*/ 10 h 18"/>
                                      <a:gd name="T16" fmla="*/ 97 w 102"/>
                                      <a:gd name="T17" fmla="*/ 5 h 18"/>
                                      <a:gd name="T18" fmla="*/ 92 w 102"/>
                                      <a:gd name="T19" fmla="*/ 3 h 18"/>
                                      <a:gd name="T20" fmla="*/ 87 w 102"/>
                                      <a:gd name="T21" fmla="*/ 0 h 18"/>
                                      <a:gd name="T22" fmla="*/ 80 w 102"/>
                                      <a:gd name="T23" fmla="*/ 0 h 18"/>
                                      <a:gd name="T24" fmla="*/ 72 w 102"/>
                                      <a:gd name="T25" fmla="*/ 0 h 18"/>
                                      <a:gd name="T26" fmla="*/ 67 w 102"/>
                                      <a:gd name="T27" fmla="*/ 0 h 18"/>
                                      <a:gd name="T28" fmla="*/ 60 w 102"/>
                                      <a:gd name="T29" fmla="*/ 3 h 18"/>
                                      <a:gd name="T30" fmla="*/ 55 w 102"/>
                                      <a:gd name="T31" fmla="*/ 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2" h="18">
                                        <a:moveTo>
                                          <a:pt x="55" y="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5" y="8"/>
                                        </a:lnTo>
                                        <a:close/>
                                        <a:moveTo>
                                          <a:pt x="55" y="8"/>
                                        </a:moveTo>
                                        <a:lnTo>
                                          <a:pt x="67" y="15"/>
                                        </a:lnTo>
                                        <a:lnTo>
                                          <a:pt x="80" y="18"/>
                                        </a:lnTo>
                                        <a:lnTo>
                                          <a:pt x="92" y="15"/>
                                        </a:lnTo>
                                        <a:lnTo>
                                          <a:pt x="102" y="10"/>
                                        </a:lnTo>
                                        <a:lnTo>
                                          <a:pt x="97" y="5"/>
                                        </a:lnTo>
                                        <a:lnTo>
                                          <a:pt x="92" y="3"/>
                                        </a:lnTo>
                                        <a:lnTo>
                                          <a:pt x="87" y="0"/>
                                        </a:lnTo>
                                        <a:lnTo>
                                          <a:pt x="80" y="0"/>
                                        </a:lnTo>
                                        <a:lnTo>
                                          <a:pt x="72" y="0"/>
                                        </a:lnTo>
                                        <a:lnTo>
                                          <a:pt x="67" y="0"/>
                                        </a:lnTo>
                                        <a:lnTo>
                                          <a:pt x="60" y="3"/>
                                        </a:lnTo>
                                        <a:lnTo>
                                          <a:pt x="55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20" name="Freeform 18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93" y="1544"/>
                                    <a:ext cx="55" cy="8"/>
                                  </a:xfrm>
                                  <a:custGeom>
                                    <a:avLst/>
                                    <a:gdLst>
                                      <a:gd name="T0" fmla="*/ 55 w 55"/>
                                      <a:gd name="T1" fmla="*/ 8 h 8"/>
                                      <a:gd name="T2" fmla="*/ 0 w 55"/>
                                      <a:gd name="T3" fmla="*/ 0 h 8"/>
                                      <a:gd name="T4" fmla="*/ 55 w 55"/>
                                      <a:gd name="T5" fmla="*/ 8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5" h="8">
                                        <a:moveTo>
                                          <a:pt x="55" y="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5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21" name="Freeform 18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48" y="1544"/>
                                    <a:ext cx="47" cy="18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8 h 18"/>
                                      <a:gd name="T2" fmla="*/ 12 w 47"/>
                                      <a:gd name="T3" fmla="*/ 15 h 18"/>
                                      <a:gd name="T4" fmla="*/ 25 w 47"/>
                                      <a:gd name="T5" fmla="*/ 18 h 18"/>
                                      <a:gd name="T6" fmla="*/ 37 w 47"/>
                                      <a:gd name="T7" fmla="*/ 15 h 18"/>
                                      <a:gd name="T8" fmla="*/ 47 w 47"/>
                                      <a:gd name="T9" fmla="*/ 10 h 18"/>
                                      <a:gd name="T10" fmla="*/ 42 w 47"/>
                                      <a:gd name="T11" fmla="*/ 5 h 18"/>
                                      <a:gd name="T12" fmla="*/ 37 w 47"/>
                                      <a:gd name="T13" fmla="*/ 3 h 18"/>
                                      <a:gd name="T14" fmla="*/ 32 w 47"/>
                                      <a:gd name="T15" fmla="*/ 0 h 18"/>
                                      <a:gd name="T16" fmla="*/ 25 w 47"/>
                                      <a:gd name="T17" fmla="*/ 0 h 18"/>
                                      <a:gd name="T18" fmla="*/ 17 w 47"/>
                                      <a:gd name="T19" fmla="*/ 0 h 18"/>
                                      <a:gd name="T20" fmla="*/ 12 w 47"/>
                                      <a:gd name="T21" fmla="*/ 0 h 18"/>
                                      <a:gd name="T22" fmla="*/ 5 w 47"/>
                                      <a:gd name="T23" fmla="*/ 3 h 18"/>
                                      <a:gd name="T24" fmla="*/ 0 w 47"/>
                                      <a:gd name="T25" fmla="*/ 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18">
                                        <a:moveTo>
                                          <a:pt x="0" y="8"/>
                                        </a:moveTo>
                                        <a:lnTo>
                                          <a:pt x="12" y="15"/>
                                        </a:lnTo>
                                        <a:lnTo>
                                          <a:pt x="25" y="18"/>
                                        </a:lnTo>
                                        <a:lnTo>
                                          <a:pt x="37" y="15"/>
                                        </a:lnTo>
                                        <a:lnTo>
                                          <a:pt x="47" y="10"/>
                                        </a:lnTo>
                                        <a:lnTo>
                                          <a:pt x="42" y="5"/>
                                        </a:lnTo>
                                        <a:lnTo>
                                          <a:pt x="37" y="3"/>
                                        </a:lnTo>
                                        <a:lnTo>
                                          <a:pt x="32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0" y="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22" name="Freeform 181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96" y="1479"/>
                                    <a:ext cx="105" cy="38"/>
                                  </a:xfrm>
                                  <a:custGeom>
                                    <a:avLst/>
                                    <a:gdLst>
                                      <a:gd name="T0" fmla="*/ 58 w 105"/>
                                      <a:gd name="T1" fmla="*/ 25 h 38"/>
                                      <a:gd name="T2" fmla="*/ 0 w 105"/>
                                      <a:gd name="T3" fmla="*/ 0 h 38"/>
                                      <a:gd name="T4" fmla="*/ 58 w 105"/>
                                      <a:gd name="T5" fmla="*/ 25 h 38"/>
                                      <a:gd name="T6" fmla="*/ 55 w 105"/>
                                      <a:gd name="T7" fmla="*/ 25 h 38"/>
                                      <a:gd name="T8" fmla="*/ 68 w 105"/>
                                      <a:gd name="T9" fmla="*/ 33 h 38"/>
                                      <a:gd name="T10" fmla="*/ 80 w 105"/>
                                      <a:gd name="T11" fmla="*/ 38 h 38"/>
                                      <a:gd name="T12" fmla="*/ 92 w 105"/>
                                      <a:gd name="T13" fmla="*/ 35 h 38"/>
                                      <a:gd name="T14" fmla="*/ 105 w 105"/>
                                      <a:gd name="T15" fmla="*/ 30 h 38"/>
                                      <a:gd name="T16" fmla="*/ 100 w 105"/>
                                      <a:gd name="T17" fmla="*/ 25 h 38"/>
                                      <a:gd name="T18" fmla="*/ 95 w 105"/>
                                      <a:gd name="T19" fmla="*/ 20 h 38"/>
                                      <a:gd name="T20" fmla="*/ 87 w 105"/>
                                      <a:gd name="T21" fmla="*/ 18 h 38"/>
                                      <a:gd name="T22" fmla="*/ 80 w 105"/>
                                      <a:gd name="T23" fmla="*/ 18 h 38"/>
                                      <a:gd name="T24" fmla="*/ 75 w 105"/>
                                      <a:gd name="T25" fmla="*/ 18 h 38"/>
                                      <a:gd name="T26" fmla="*/ 68 w 105"/>
                                      <a:gd name="T27" fmla="*/ 18 h 38"/>
                                      <a:gd name="T28" fmla="*/ 63 w 105"/>
                                      <a:gd name="T29" fmla="*/ 23 h 38"/>
                                      <a:gd name="T30" fmla="*/ 55 w 105"/>
                                      <a:gd name="T31" fmla="*/ 25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5" h="38">
                                        <a:moveTo>
                                          <a:pt x="58" y="2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8" y="25"/>
                                        </a:lnTo>
                                        <a:close/>
                                        <a:moveTo>
                                          <a:pt x="55" y="25"/>
                                        </a:moveTo>
                                        <a:lnTo>
                                          <a:pt x="68" y="33"/>
                                        </a:lnTo>
                                        <a:lnTo>
                                          <a:pt x="80" y="38"/>
                                        </a:lnTo>
                                        <a:lnTo>
                                          <a:pt x="92" y="35"/>
                                        </a:lnTo>
                                        <a:lnTo>
                                          <a:pt x="105" y="30"/>
                                        </a:lnTo>
                                        <a:lnTo>
                                          <a:pt x="100" y="25"/>
                                        </a:lnTo>
                                        <a:lnTo>
                                          <a:pt x="95" y="20"/>
                                        </a:lnTo>
                                        <a:lnTo>
                                          <a:pt x="87" y="18"/>
                                        </a:lnTo>
                                        <a:lnTo>
                                          <a:pt x="80" y="18"/>
                                        </a:lnTo>
                                        <a:lnTo>
                                          <a:pt x="75" y="18"/>
                                        </a:lnTo>
                                        <a:lnTo>
                                          <a:pt x="68" y="18"/>
                                        </a:lnTo>
                                        <a:lnTo>
                                          <a:pt x="63" y="23"/>
                                        </a:lnTo>
                                        <a:lnTo>
                                          <a:pt x="55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wgp>
                            <wpg:wgp>
                              <wpg:cNvPr id="4123" name="Group 181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495" y="45720"/>
                                  <a:ext cx="323850" cy="678180"/>
                                  <a:chOff x="5698" y="486"/>
                                  <a:chExt cx="510" cy="1068"/>
                                </a:xfrm>
                              </wpg:grpSpPr>
                              <wps:wsp>
                                <wps:cNvPr id="4124" name="Freeform 18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96" y="1479"/>
                                    <a:ext cx="58" cy="25"/>
                                  </a:xfrm>
                                  <a:custGeom>
                                    <a:avLst/>
                                    <a:gdLst>
                                      <a:gd name="T0" fmla="*/ 58 w 58"/>
                                      <a:gd name="T1" fmla="*/ 25 h 25"/>
                                      <a:gd name="T2" fmla="*/ 0 w 58"/>
                                      <a:gd name="T3" fmla="*/ 0 h 25"/>
                                      <a:gd name="T4" fmla="*/ 58 w 58"/>
                                      <a:gd name="T5" fmla="*/ 25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8" h="25">
                                        <a:moveTo>
                                          <a:pt x="58" y="2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8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25" name="Freeform 18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51" y="1497"/>
                                    <a:ext cx="50" cy="20"/>
                                  </a:xfrm>
                                  <a:custGeom>
                                    <a:avLst/>
                                    <a:gdLst>
                                      <a:gd name="T0" fmla="*/ 0 w 50"/>
                                      <a:gd name="T1" fmla="*/ 7 h 20"/>
                                      <a:gd name="T2" fmla="*/ 13 w 50"/>
                                      <a:gd name="T3" fmla="*/ 15 h 20"/>
                                      <a:gd name="T4" fmla="*/ 25 w 50"/>
                                      <a:gd name="T5" fmla="*/ 20 h 20"/>
                                      <a:gd name="T6" fmla="*/ 37 w 50"/>
                                      <a:gd name="T7" fmla="*/ 17 h 20"/>
                                      <a:gd name="T8" fmla="*/ 50 w 50"/>
                                      <a:gd name="T9" fmla="*/ 12 h 20"/>
                                      <a:gd name="T10" fmla="*/ 45 w 50"/>
                                      <a:gd name="T11" fmla="*/ 7 h 20"/>
                                      <a:gd name="T12" fmla="*/ 40 w 50"/>
                                      <a:gd name="T13" fmla="*/ 2 h 20"/>
                                      <a:gd name="T14" fmla="*/ 32 w 50"/>
                                      <a:gd name="T15" fmla="*/ 0 h 20"/>
                                      <a:gd name="T16" fmla="*/ 25 w 50"/>
                                      <a:gd name="T17" fmla="*/ 0 h 20"/>
                                      <a:gd name="T18" fmla="*/ 20 w 50"/>
                                      <a:gd name="T19" fmla="*/ 0 h 20"/>
                                      <a:gd name="T20" fmla="*/ 13 w 50"/>
                                      <a:gd name="T21" fmla="*/ 0 h 20"/>
                                      <a:gd name="T22" fmla="*/ 8 w 50"/>
                                      <a:gd name="T23" fmla="*/ 5 h 20"/>
                                      <a:gd name="T24" fmla="*/ 0 w 50"/>
                                      <a:gd name="T25" fmla="*/ 7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50" h="20">
                                        <a:moveTo>
                                          <a:pt x="0" y="7"/>
                                        </a:moveTo>
                                        <a:lnTo>
                                          <a:pt x="13" y="15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37" y="17"/>
                                        </a:lnTo>
                                        <a:lnTo>
                                          <a:pt x="50" y="12"/>
                                        </a:lnTo>
                                        <a:lnTo>
                                          <a:pt x="45" y="7"/>
                                        </a:lnTo>
                                        <a:lnTo>
                                          <a:pt x="40" y="2"/>
                                        </a:lnTo>
                                        <a:lnTo>
                                          <a:pt x="32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0" y="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26" name="Freeform 181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64" y="1467"/>
                                    <a:ext cx="107" cy="30"/>
                                  </a:xfrm>
                                  <a:custGeom>
                                    <a:avLst/>
                                    <a:gdLst>
                                      <a:gd name="T0" fmla="*/ 60 w 107"/>
                                      <a:gd name="T1" fmla="*/ 20 h 30"/>
                                      <a:gd name="T2" fmla="*/ 0 w 107"/>
                                      <a:gd name="T3" fmla="*/ 0 h 30"/>
                                      <a:gd name="T4" fmla="*/ 60 w 107"/>
                                      <a:gd name="T5" fmla="*/ 20 h 30"/>
                                      <a:gd name="T6" fmla="*/ 60 w 107"/>
                                      <a:gd name="T7" fmla="*/ 20 h 30"/>
                                      <a:gd name="T8" fmla="*/ 72 w 107"/>
                                      <a:gd name="T9" fmla="*/ 27 h 30"/>
                                      <a:gd name="T10" fmla="*/ 85 w 107"/>
                                      <a:gd name="T11" fmla="*/ 30 h 30"/>
                                      <a:gd name="T12" fmla="*/ 97 w 107"/>
                                      <a:gd name="T13" fmla="*/ 30 h 30"/>
                                      <a:gd name="T14" fmla="*/ 107 w 107"/>
                                      <a:gd name="T15" fmla="*/ 25 h 30"/>
                                      <a:gd name="T16" fmla="*/ 102 w 107"/>
                                      <a:gd name="T17" fmla="*/ 20 h 30"/>
                                      <a:gd name="T18" fmla="*/ 97 w 107"/>
                                      <a:gd name="T19" fmla="*/ 15 h 30"/>
                                      <a:gd name="T20" fmla="*/ 92 w 107"/>
                                      <a:gd name="T21" fmla="*/ 12 h 30"/>
                                      <a:gd name="T22" fmla="*/ 85 w 107"/>
                                      <a:gd name="T23" fmla="*/ 12 h 30"/>
                                      <a:gd name="T24" fmla="*/ 77 w 107"/>
                                      <a:gd name="T25" fmla="*/ 12 h 30"/>
                                      <a:gd name="T26" fmla="*/ 72 w 107"/>
                                      <a:gd name="T27" fmla="*/ 12 h 30"/>
                                      <a:gd name="T28" fmla="*/ 65 w 107"/>
                                      <a:gd name="T29" fmla="*/ 15 h 30"/>
                                      <a:gd name="T30" fmla="*/ 60 w 107"/>
                                      <a:gd name="T31" fmla="*/ 2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7" h="30">
                                        <a:moveTo>
                                          <a:pt x="60" y="2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0" y="20"/>
                                        </a:lnTo>
                                        <a:close/>
                                        <a:moveTo>
                                          <a:pt x="60" y="20"/>
                                        </a:moveTo>
                                        <a:lnTo>
                                          <a:pt x="72" y="27"/>
                                        </a:lnTo>
                                        <a:lnTo>
                                          <a:pt x="85" y="30"/>
                                        </a:lnTo>
                                        <a:lnTo>
                                          <a:pt x="97" y="30"/>
                                        </a:lnTo>
                                        <a:lnTo>
                                          <a:pt x="107" y="25"/>
                                        </a:lnTo>
                                        <a:lnTo>
                                          <a:pt x="102" y="20"/>
                                        </a:lnTo>
                                        <a:lnTo>
                                          <a:pt x="97" y="15"/>
                                        </a:lnTo>
                                        <a:lnTo>
                                          <a:pt x="92" y="12"/>
                                        </a:lnTo>
                                        <a:lnTo>
                                          <a:pt x="85" y="12"/>
                                        </a:lnTo>
                                        <a:lnTo>
                                          <a:pt x="77" y="12"/>
                                        </a:lnTo>
                                        <a:lnTo>
                                          <a:pt x="72" y="12"/>
                                        </a:lnTo>
                                        <a:lnTo>
                                          <a:pt x="65" y="15"/>
                                        </a:lnTo>
                                        <a:lnTo>
                                          <a:pt x="6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27" name="Freeform 18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64" y="1467"/>
                                    <a:ext cx="60" cy="20"/>
                                  </a:xfrm>
                                  <a:custGeom>
                                    <a:avLst/>
                                    <a:gdLst>
                                      <a:gd name="T0" fmla="*/ 60 w 60"/>
                                      <a:gd name="T1" fmla="*/ 20 h 20"/>
                                      <a:gd name="T2" fmla="*/ 0 w 60"/>
                                      <a:gd name="T3" fmla="*/ 0 h 20"/>
                                      <a:gd name="T4" fmla="*/ 60 w 60"/>
                                      <a:gd name="T5" fmla="*/ 2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60" h="20">
                                        <a:moveTo>
                                          <a:pt x="60" y="2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6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28" name="Freeform 18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24" y="1479"/>
                                    <a:ext cx="47" cy="18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8 h 18"/>
                                      <a:gd name="T2" fmla="*/ 12 w 47"/>
                                      <a:gd name="T3" fmla="*/ 15 h 18"/>
                                      <a:gd name="T4" fmla="*/ 25 w 47"/>
                                      <a:gd name="T5" fmla="*/ 18 h 18"/>
                                      <a:gd name="T6" fmla="*/ 37 w 47"/>
                                      <a:gd name="T7" fmla="*/ 18 h 18"/>
                                      <a:gd name="T8" fmla="*/ 47 w 47"/>
                                      <a:gd name="T9" fmla="*/ 13 h 18"/>
                                      <a:gd name="T10" fmla="*/ 42 w 47"/>
                                      <a:gd name="T11" fmla="*/ 8 h 18"/>
                                      <a:gd name="T12" fmla="*/ 37 w 47"/>
                                      <a:gd name="T13" fmla="*/ 3 h 18"/>
                                      <a:gd name="T14" fmla="*/ 32 w 47"/>
                                      <a:gd name="T15" fmla="*/ 0 h 18"/>
                                      <a:gd name="T16" fmla="*/ 25 w 47"/>
                                      <a:gd name="T17" fmla="*/ 0 h 18"/>
                                      <a:gd name="T18" fmla="*/ 17 w 47"/>
                                      <a:gd name="T19" fmla="*/ 0 h 18"/>
                                      <a:gd name="T20" fmla="*/ 12 w 47"/>
                                      <a:gd name="T21" fmla="*/ 0 h 18"/>
                                      <a:gd name="T22" fmla="*/ 5 w 47"/>
                                      <a:gd name="T23" fmla="*/ 3 h 18"/>
                                      <a:gd name="T24" fmla="*/ 0 w 47"/>
                                      <a:gd name="T25" fmla="*/ 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18">
                                        <a:moveTo>
                                          <a:pt x="0" y="8"/>
                                        </a:moveTo>
                                        <a:lnTo>
                                          <a:pt x="12" y="15"/>
                                        </a:lnTo>
                                        <a:lnTo>
                                          <a:pt x="25" y="18"/>
                                        </a:lnTo>
                                        <a:lnTo>
                                          <a:pt x="37" y="18"/>
                                        </a:lnTo>
                                        <a:lnTo>
                                          <a:pt x="47" y="13"/>
                                        </a:lnTo>
                                        <a:lnTo>
                                          <a:pt x="42" y="8"/>
                                        </a:lnTo>
                                        <a:lnTo>
                                          <a:pt x="37" y="3"/>
                                        </a:lnTo>
                                        <a:lnTo>
                                          <a:pt x="32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0" y="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29" name="Freeform 181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44" y="1454"/>
                                    <a:ext cx="102" cy="28"/>
                                  </a:xfrm>
                                  <a:custGeom>
                                    <a:avLst/>
                                    <a:gdLst>
                                      <a:gd name="T0" fmla="*/ 55 w 102"/>
                                      <a:gd name="T1" fmla="*/ 18 h 28"/>
                                      <a:gd name="T2" fmla="*/ 0 w 102"/>
                                      <a:gd name="T3" fmla="*/ 0 h 28"/>
                                      <a:gd name="T4" fmla="*/ 55 w 102"/>
                                      <a:gd name="T5" fmla="*/ 18 h 28"/>
                                      <a:gd name="T6" fmla="*/ 55 w 102"/>
                                      <a:gd name="T7" fmla="*/ 18 h 28"/>
                                      <a:gd name="T8" fmla="*/ 67 w 102"/>
                                      <a:gd name="T9" fmla="*/ 25 h 28"/>
                                      <a:gd name="T10" fmla="*/ 77 w 102"/>
                                      <a:gd name="T11" fmla="*/ 28 h 28"/>
                                      <a:gd name="T12" fmla="*/ 90 w 102"/>
                                      <a:gd name="T13" fmla="*/ 28 h 28"/>
                                      <a:gd name="T14" fmla="*/ 102 w 102"/>
                                      <a:gd name="T15" fmla="*/ 23 h 28"/>
                                      <a:gd name="T16" fmla="*/ 97 w 102"/>
                                      <a:gd name="T17" fmla="*/ 18 h 28"/>
                                      <a:gd name="T18" fmla="*/ 92 w 102"/>
                                      <a:gd name="T19" fmla="*/ 13 h 28"/>
                                      <a:gd name="T20" fmla="*/ 85 w 102"/>
                                      <a:gd name="T21" fmla="*/ 10 h 28"/>
                                      <a:gd name="T22" fmla="*/ 80 w 102"/>
                                      <a:gd name="T23" fmla="*/ 8 h 28"/>
                                      <a:gd name="T24" fmla="*/ 72 w 102"/>
                                      <a:gd name="T25" fmla="*/ 8 h 28"/>
                                      <a:gd name="T26" fmla="*/ 65 w 102"/>
                                      <a:gd name="T27" fmla="*/ 10 h 28"/>
                                      <a:gd name="T28" fmla="*/ 60 w 102"/>
                                      <a:gd name="T29" fmla="*/ 13 h 28"/>
                                      <a:gd name="T30" fmla="*/ 55 w 102"/>
                                      <a:gd name="T31" fmla="*/ 18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2" h="28">
                                        <a:moveTo>
                                          <a:pt x="55" y="1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5" y="18"/>
                                        </a:lnTo>
                                        <a:close/>
                                        <a:moveTo>
                                          <a:pt x="55" y="18"/>
                                        </a:moveTo>
                                        <a:lnTo>
                                          <a:pt x="67" y="25"/>
                                        </a:lnTo>
                                        <a:lnTo>
                                          <a:pt x="77" y="28"/>
                                        </a:lnTo>
                                        <a:lnTo>
                                          <a:pt x="90" y="28"/>
                                        </a:lnTo>
                                        <a:lnTo>
                                          <a:pt x="102" y="23"/>
                                        </a:lnTo>
                                        <a:lnTo>
                                          <a:pt x="97" y="18"/>
                                        </a:lnTo>
                                        <a:lnTo>
                                          <a:pt x="92" y="13"/>
                                        </a:lnTo>
                                        <a:lnTo>
                                          <a:pt x="85" y="10"/>
                                        </a:lnTo>
                                        <a:lnTo>
                                          <a:pt x="80" y="8"/>
                                        </a:lnTo>
                                        <a:lnTo>
                                          <a:pt x="72" y="8"/>
                                        </a:lnTo>
                                        <a:lnTo>
                                          <a:pt x="65" y="10"/>
                                        </a:lnTo>
                                        <a:lnTo>
                                          <a:pt x="60" y="13"/>
                                        </a:lnTo>
                                        <a:lnTo>
                                          <a:pt x="55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30" name="Freeform 18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44" y="1454"/>
                                    <a:ext cx="55" cy="18"/>
                                  </a:xfrm>
                                  <a:custGeom>
                                    <a:avLst/>
                                    <a:gdLst>
                                      <a:gd name="T0" fmla="*/ 55 w 55"/>
                                      <a:gd name="T1" fmla="*/ 18 h 18"/>
                                      <a:gd name="T2" fmla="*/ 0 w 55"/>
                                      <a:gd name="T3" fmla="*/ 0 h 18"/>
                                      <a:gd name="T4" fmla="*/ 55 w 55"/>
                                      <a:gd name="T5" fmla="*/ 18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5" h="18">
                                        <a:moveTo>
                                          <a:pt x="55" y="1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5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31" name="Freeform 18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99" y="1462"/>
                                    <a:ext cx="47" cy="20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10 h 20"/>
                                      <a:gd name="T2" fmla="*/ 12 w 47"/>
                                      <a:gd name="T3" fmla="*/ 17 h 20"/>
                                      <a:gd name="T4" fmla="*/ 22 w 47"/>
                                      <a:gd name="T5" fmla="*/ 20 h 20"/>
                                      <a:gd name="T6" fmla="*/ 35 w 47"/>
                                      <a:gd name="T7" fmla="*/ 20 h 20"/>
                                      <a:gd name="T8" fmla="*/ 47 w 47"/>
                                      <a:gd name="T9" fmla="*/ 15 h 20"/>
                                      <a:gd name="T10" fmla="*/ 42 w 47"/>
                                      <a:gd name="T11" fmla="*/ 10 h 20"/>
                                      <a:gd name="T12" fmla="*/ 37 w 47"/>
                                      <a:gd name="T13" fmla="*/ 5 h 20"/>
                                      <a:gd name="T14" fmla="*/ 30 w 47"/>
                                      <a:gd name="T15" fmla="*/ 2 h 20"/>
                                      <a:gd name="T16" fmla="*/ 25 w 47"/>
                                      <a:gd name="T17" fmla="*/ 0 h 20"/>
                                      <a:gd name="T18" fmla="*/ 17 w 47"/>
                                      <a:gd name="T19" fmla="*/ 0 h 20"/>
                                      <a:gd name="T20" fmla="*/ 10 w 47"/>
                                      <a:gd name="T21" fmla="*/ 2 h 20"/>
                                      <a:gd name="T22" fmla="*/ 5 w 47"/>
                                      <a:gd name="T23" fmla="*/ 5 h 20"/>
                                      <a:gd name="T24" fmla="*/ 0 w 47"/>
                                      <a:gd name="T25" fmla="*/ 1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20">
                                        <a:moveTo>
                                          <a:pt x="0" y="10"/>
                                        </a:moveTo>
                                        <a:lnTo>
                                          <a:pt x="12" y="17"/>
                                        </a:lnTo>
                                        <a:lnTo>
                                          <a:pt x="22" y="20"/>
                                        </a:lnTo>
                                        <a:lnTo>
                                          <a:pt x="35" y="20"/>
                                        </a:lnTo>
                                        <a:lnTo>
                                          <a:pt x="47" y="15"/>
                                        </a:lnTo>
                                        <a:lnTo>
                                          <a:pt x="42" y="10"/>
                                        </a:lnTo>
                                        <a:lnTo>
                                          <a:pt x="37" y="5"/>
                                        </a:lnTo>
                                        <a:lnTo>
                                          <a:pt x="30" y="2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0" y="1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32" name="Freeform 182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14" y="1427"/>
                                    <a:ext cx="102" cy="37"/>
                                  </a:xfrm>
                                  <a:custGeom>
                                    <a:avLst/>
                                    <a:gdLst>
                                      <a:gd name="T0" fmla="*/ 53 w 102"/>
                                      <a:gd name="T1" fmla="*/ 25 h 37"/>
                                      <a:gd name="T2" fmla="*/ 0 w 102"/>
                                      <a:gd name="T3" fmla="*/ 0 h 37"/>
                                      <a:gd name="T4" fmla="*/ 53 w 102"/>
                                      <a:gd name="T5" fmla="*/ 25 h 37"/>
                                      <a:gd name="T6" fmla="*/ 53 w 102"/>
                                      <a:gd name="T7" fmla="*/ 25 h 37"/>
                                      <a:gd name="T8" fmla="*/ 65 w 102"/>
                                      <a:gd name="T9" fmla="*/ 32 h 37"/>
                                      <a:gd name="T10" fmla="*/ 78 w 102"/>
                                      <a:gd name="T11" fmla="*/ 37 h 37"/>
                                      <a:gd name="T12" fmla="*/ 90 w 102"/>
                                      <a:gd name="T13" fmla="*/ 35 h 37"/>
                                      <a:gd name="T14" fmla="*/ 102 w 102"/>
                                      <a:gd name="T15" fmla="*/ 30 h 37"/>
                                      <a:gd name="T16" fmla="*/ 97 w 102"/>
                                      <a:gd name="T17" fmla="*/ 25 h 37"/>
                                      <a:gd name="T18" fmla="*/ 92 w 102"/>
                                      <a:gd name="T19" fmla="*/ 20 h 37"/>
                                      <a:gd name="T20" fmla="*/ 85 w 102"/>
                                      <a:gd name="T21" fmla="*/ 17 h 37"/>
                                      <a:gd name="T22" fmla="*/ 78 w 102"/>
                                      <a:gd name="T23" fmla="*/ 17 h 37"/>
                                      <a:gd name="T24" fmla="*/ 73 w 102"/>
                                      <a:gd name="T25" fmla="*/ 17 h 37"/>
                                      <a:gd name="T26" fmla="*/ 65 w 102"/>
                                      <a:gd name="T27" fmla="*/ 17 h 37"/>
                                      <a:gd name="T28" fmla="*/ 58 w 102"/>
                                      <a:gd name="T29" fmla="*/ 20 h 37"/>
                                      <a:gd name="T30" fmla="*/ 53 w 102"/>
                                      <a:gd name="T31" fmla="*/ 25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2" h="37">
                                        <a:moveTo>
                                          <a:pt x="53" y="2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3" y="25"/>
                                        </a:lnTo>
                                        <a:close/>
                                        <a:moveTo>
                                          <a:pt x="53" y="25"/>
                                        </a:moveTo>
                                        <a:lnTo>
                                          <a:pt x="65" y="32"/>
                                        </a:lnTo>
                                        <a:lnTo>
                                          <a:pt x="78" y="37"/>
                                        </a:lnTo>
                                        <a:lnTo>
                                          <a:pt x="90" y="35"/>
                                        </a:lnTo>
                                        <a:lnTo>
                                          <a:pt x="102" y="30"/>
                                        </a:lnTo>
                                        <a:lnTo>
                                          <a:pt x="97" y="25"/>
                                        </a:lnTo>
                                        <a:lnTo>
                                          <a:pt x="92" y="20"/>
                                        </a:lnTo>
                                        <a:lnTo>
                                          <a:pt x="85" y="17"/>
                                        </a:lnTo>
                                        <a:lnTo>
                                          <a:pt x="78" y="17"/>
                                        </a:lnTo>
                                        <a:lnTo>
                                          <a:pt x="73" y="17"/>
                                        </a:lnTo>
                                        <a:lnTo>
                                          <a:pt x="65" y="17"/>
                                        </a:lnTo>
                                        <a:lnTo>
                                          <a:pt x="58" y="20"/>
                                        </a:lnTo>
                                        <a:lnTo>
                                          <a:pt x="53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33" name="Freeform 18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14" y="1427"/>
                                    <a:ext cx="53" cy="25"/>
                                  </a:xfrm>
                                  <a:custGeom>
                                    <a:avLst/>
                                    <a:gdLst>
                                      <a:gd name="T0" fmla="*/ 53 w 53"/>
                                      <a:gd name="T1" fmla="*/ 25 h 25"/>
                                      <a:gd name="T2" fmla="*/ 0 w 53"/>
                                      <a:gd name="T3" fmla="*/ 0 h 25"/>
                                      <a:gd name="T4" fmla="*/ 53 w 53"/>
                                      <a:gd name="T5" fmla="*/ 25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3" h="25">
                                        <a:moveTo>
                                          <a:pt x="53" y="2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3" y="2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34" name="Freeform 18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67" y="1444"/>
                                    <a:ext cx="49" cy="20"/>
                                  </a:xfrm>
                                  <a:custGeom>
                                    <a:avLst/>
                                    <a:gdLst>
                                      <a:gd name="T0" fmla="*/ 0 w 49"/>
                                      <a:gd name="T1" fmla="*/ 8 h 20"/>
                                      <a:gd name="T2" fmla="*/ 12 w 49"/>
                                      <a:gd name="T3" fmla="*/ 15 h 20"/>
                                      <a:gd name="T4" fmla="*/ 25 w 49"/>
                                      <a:gd name="T5" fmla="*/ 20 h 20"/>
                                      <a:gd name="T6" fmla="*/ 37 w 49"/>
                                      <a:gd name="T7" fmla="*/ 18 h 20"/>
                                      <a:gd name="T8" fmla="*/ 49 w 49"/>
                                      <a:gd name="T9" fmla="*/ 13 h 20"/>
                                      <a:gd name="T10" fmla="*/ 44 w 49"/>
                                      <a:gd name="T11" fmla="*/ 8 h 20"/>
                                      <a:gd name="T12" fmla="*/ 39 w 49"/>
                                      <a:gd name="T13" fmla="*/ 3 h 20"/>
                                      <a:gd name="T14" fmla="*/ 32 w 49"/>
                                      <a:gd name="T15" fmla="*/ 0 h 20"/>
                                      <a:gd name="T16" fmla="*/ 25 w 49"/>
                                      <a:gd name="T17" fmla="*/ 0 h 20"/>
                                      <a:gd name="T18" fmla="*/ 20 w 49"/>
                                      <a:gd name="T19" fmla="*/ 0 h 20"/>
                                      <a:gd name="T20" fmla="*/ 12 w 49"/>
                                      <a:gd name="T21" fmla="*/ 0 h 20"/>
                                      <a:gd name="T22" fmla="*/ 5 w 49"/>
                                      <a:gd name="T23" fmla="*/ 3 h 20"/>
                                      <a:gd name="T24" fmla="*/ 0 w 49"/>
                                      <a:gd name="T25" fmla="*/ 8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9" h="20">
                                        <a:moveTo>
                                          <a:pt x="0" y="8"/>
                                        </a:moveTo>
                                        <a:lnTo>
                                          <a:pt x="12" y="15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37" y="18"/>
                                        </a:lnTo>
                                        <a:lnTo>
                                          <a:pt x="49" y="13"/>
                                        </a:lnTo>
                                        <a:lnTo>
                                          <a:pt x="44" y="8"/>
                                        </a:lnTo>
                                        <a:lnTo>
                                          <a:pt x="39" y="3"/>
                                        </a:lnTo>
                                        <a:lnTo>
                                          <a:pt x="32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12" y="0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0" y="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35" name="Freeform 182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90" y="1392"/>
                                    <a:ext cx="102" cy="52"/>
                                  </a:xfrm>
                                  <a:custGeom>
                                    <a:avLst/>
                                    <a:gdLst>
                                      <a:gd name="T0" fmla="*/ 54 w 102"/>
                                      <a:gd name="T1" fmla="*/ 35 h 52"/>
                                      <a:gd name="T2" fmla="*/ 0 w 102"/>
                                      <a:gd name="T3" fmla="*/ 0 h 52"/>
                                      <a:gd name="T4" fmla="*/ 54 w 102"/>
                                      <a:gd name="T5" fmla="*/ 35 h 52"/>
                                      <a:gd name="T6" fmla="*/ 54 w 102"/>
                                      <a:gd name="T7" fmla="*/ 35 h 52"/>
                                      <a:gd name="T8" fmla="*/ 67 w 102"/>
                                      <a:gd name="T9" fmla="*/ 45 h 52"/>
                                      <a:gd name="T10" fmla="*/ 79 w 102"/>
                                      <a:gd name="T11" fmla="*/ 50 h 52"/>
                                      <a:gd name="T12" fmla="*/ 89 w 102"/>
                                      <a:gd name="T13" fmla="*/ 52 h 52"/>
                                      <a:gd name="T14" fmla="*/ 102 w 102"/>
                                      <a:gd name="T15" fmla="*/ 47 h 52"/>
                                      <a:gd name="T16" fmla="*/ 97 w 102"/>
                                      <a:gd name="T17" fmla="*/ 42 h 52"/>
                                      <a:gd name="T18" fmla="*/ 92 w 102"/>
                                      <a:gd name="T19" fmla="*/ 37 h 52"/>
                                      <a:gd name="T20" fmla="*/ 87 w 102"/>
                                      <a:gd name="T21" fmla="*/ 35 h 52"/>
                                      <a:gd name="T22" fmla="*/ 79 w 102"/>
                                      <a:gd name="T23" fmla="*/ 32 h 52"/>
                                      <a:gd name="T24" fmla="*/ 72 w 102"/>
                                      <a:gd name="T25" fmla="*/ 30 h 52"/>
                                      <a:gd name="T26" fmla="*/ 64 w 102"/>
                                      <a:gd name="T27" fmla="*/ 30 h 52"/>
                                      <a:gd name="T28" fmla="*/ 59 w 102"/>
                                      <a:gd name="T29" fmla="*/ 32 h 52"/>
                                      <a:gd name="T30" fmla="*/ 54 w 102"/>
                                      <a:gd name="T31" fmla="*/ 35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02" h="52">
                                        <a:moveTo>
                                          <a:pt x="54" y="3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4" y="35"/>
                                        </a:lnTo>
                                        <a:close/>
                                        <a:moveTo>
                                          <a:pt x="54" y="35"/>
                                        </a:moveTo>
                                        <a:lnTo>
                                          <a:pt x="67" y="45"/>
                                        </a:lnTo>
                                        <a:lnTo>
                                          <a:pt x="79" y="50"/>
                                        </a:lnTo>
                                        <a:lnTo>
                                          <a:pt x="89" y="52"/>
                                        </a:lnTo>
                                        <a:lnTo>
                                          <a:pt x="102" y="47"/>
                                        </a:lnTo>
                                        <a:lnTo>
                                          <a:pt x="97" y="42"/>
                                        </a:lnTo>
                                        <a:lnTo>
                                          <a:pt x="92" y="37"/>
                                        </a:lnTo>
                                        <a:lnTo>
                                          <a:pt x="87" y="35"/>
                                        </a:lnTo>
                                        <a:lnTo>
                                          <a:pt x="79" y="32"/>
                                        </a:lnTo>
                                        <a:lnTo>
                                          <a:pt x="72" y="30"/>
                                        </a:lnTo>
                                        <a:lnTo>
                                          <a:pt x="64" y="30"/>
                                        </a:lnTo>
                                        <a:lnTo>
                                          <a:pt x="59" y="32"/>
                                        </a:lnTo>
                                        <a:lnTo>
                                          <a:pt x="54" y="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36" name="Freeform 18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90" y="1392"/>
                                    <a:ext cx="54" cy="35"/>
                                  </a:xfrm>
                                  <a:custGeom>
                                    <a:avLst/>
                                    <a:gdLst>
                                      <a:gd name="T0" fmla="*/ 54 w 54"/>
                                      <a:gd name="T1" fmla="*/ 35 h 35"/>
                                      <a:gd name="T2" fmla="*/ 0 w 54"/>
                                      <a:gd name="T3" fmla="*/ 0 h 35"/>
                                      <a:gd name="T4" fmla="*/ 54 w 54"/>
                                      <a:gd name="T5" fmla="*/ 35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4" h="35">
                                        <a:moveTo>
                                          <a:pt x="54" y="3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54" y="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37" name="Freeform 18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44" y="1422"/>
                                    <a:ext cx="48" cy="22"/>
                                  </a:xfrm>
                                  <a:custGeom>
                                    <a:avLst/>
                                    <a:gdLst>
                                      <a:gd name="T0" fmla="*/ 0 w 48"/>
                                      <a:gd name="T1" fmla="*/ 5 h 22"/>
                                      <a:gd name="T2" fmla="*/ 13 w 48"/>
                                      <a:gd name="T3" fmla="*/ 15 h 22"/>
                                      <a:gd name="T4" fmla="*/ 25 w 48"/>
                                      <a:gd name="T5" fmla="*/ 20 h 22"/>
                                      <a:gd name="T6" fmla="*/ 35 w 48"/>
                                      <a:gd name="T7" fmla="*/ 22 h 22"/>
                                      <a:gd name="T8" fmla="*/ 48 w 48"/>
                                      <a:gd name="T9" fmla="*/ 17 h 22"/>
                                      <a:gd name="T10" fmla="*/ 43 w 48"/>
                                      <a:gd name="T11" fmla="*/ 12 h 22"/>
                                      <a:gd name="T12" fmla="*/ 38 w 48"/>
                                      <a:gd name="T13" fmla="*/ 7 h 22"/>
                                      <a:gd name="T14" fmla="*/ 33 w 48"/>
                                      <a:gd name="T15" fmla="*/ 5 h 22"/>
                                      <a:gd name="T16" fmla="*/ 25 w 48"/>
                                      <a:gd name="T17" fmla="*/ 2 h 22"/>
                                      <a:gd name="T18" fmla="*/ 18 w 48"/>
                                      <a:gd name="T19" fmla="*/ 0 h 22"/>
                                      <a:gd name="T20" fmla="*/ 10 w 48"/>
                                      <a:gd name="T21" fmla="*/ 0 h 22"/>
                                      <a:gd name="T22" fmla="*/ 5 w 48"/>
                                      <a:gd name="T23" fmla="*/ 2 h 22"/>
                                      <a:gd name="T24" fmla="*/ 0 w 48"/>
                                      <a:gd name="T25" fmla="*/ 5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8" h="22">
                                        <a:moveTo>
                                          <a:pt x="0" y="5"/>
                                        </a:moveTo>
                                        <a:lnTo>
                                          <a:pt x="13" y="15"/>
                                        </a:lnTo>
                                        <a:lnTo>
                                          <a:pt x="25" y="20"/>
                                        </a:lnTo>
                                        <a:lnTo>
                                          <a:pt x="35" y="22"/>
                                        </a:lnTo>
                                        <a:lnTo>
                                          <a:pt x="48" y="17"/>
                                        </a:lnTo>
                                        <a:lnTo>
                                          <a:pt x="43" y="12"/>
                                        </a:lnTo>
                                        <a:lnTo>
                                          <a:pt x="38" y="7"/>
                                        </a:lnTo>
                                        <a:lnTo>
                                          <a:pt x="33" y="5"/>
                                        </a:lnTo>
                                        <a:lnTo>
                                          <a:pt x="25" y="2"/>
                                        </a:lnTo>
                                        <a:lnTo>
                                          <a:pt x="18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0" y="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38" name="Freeform 18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83" y="1474"/>
                                    <a:ext cx="25" cy="40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40"/>
                                      <a:gd name="T2" fmla="*/ 0 w 25"/>
                                      <a:gd name="T3" fmla="*/ 13 h 40"/>
                                      <a:gd name="T4" fmla="*/ 5 w 25"/>
                                      <a:gd name="T5" fmla="*/ 23 h 40"/>
                                      <a:gd name="T6" fmla="*/ 13 w 25"/>
                                      <a:gd name="T7" fmla="*/ 33 h 40"/>
                                      <a:gd name="T8" fmla="*/ 23 w 25"/>
                                      <a:gd name="T9" fmla="*/ 40 h 40"/>
                                      <a:gd name="T10" fmla="*/ 25 w 25"/>
                                      <a:gd name="T11" fmla="*/ 30 h 40"/>
                                      <a:gd name="T12" fmla="*/ 20 w 25"/>
                                      <a:gd name="T13" fmla="*/ 18 h 40"/>
                                      <a:gd name="T14" fmla="*/ 13 w 25"/>
                                      <a:gd name="T15" fmla="*/ 8 h 40"/>
                                      <a:gd name="T16" fmla="*/ 0 w 25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5" h="40">
                                        <a:moveTo>
                                          <a:pt x="0" y="0"/>
                                        </a:moveTo>
                                        <a:lnTo>
                                          <a:pt x="0" y="13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13" y="33"/>
                                        </a:lnTo>
                                        <a:lnTo>
                                          <a:pt x="23" y="40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0" y="18"/>
                                        </a:lnTo>
                                        <a:lnTo>
                                          <a:pt x="13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39" name="Freeform 18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83" y="1474"/>
                                    <a:ext cx="25" cy="40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40"/>
                                      <a:gd name="T2" fmla="*/ 0 w 25"/>
                                      <a:gd name="T3" fmla="*/ 13 h 40"/>
                                      <a:gd name="T4" fmla="*/ 5 w 25"/>
                                      <a:gd name="T5" fmla="*/ 23 h 40"/>
                                      <a:gd name="T6" fmla="*/ 13 w 25"/>
                                      <a:gd name="T7" fmla="*/ 33 h 40"/>
                                      <a:gd name="T8" fmla="*/ 23 w 25"/>
                                      <a:gd name="T9" fmla="*/ 40 h 40"/>
                                      <a:gd name="T10" fmla="*/ 25 w 25"/>
                                      <a:gd name="T11" fmla="*/ 30 h 40"/>
                                      <a:gd name="T12" fmla="*/ 20 w 25"/>
                                      <a:gd name="T13" fmla="*/ 18 h 40"/>
                                      <a:gd name="T14" fmla="*/ 13 w 25"/>
                                      <a:gd name="T15" fmla="*/ 8 h 40"/>
                                      <a:gd name="T16" fmla="*/ 0 w 25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5" h="40">
                                        <a:moveTo>
                                          <a:pt x="0" y="0"/>
                                        </a:moveTo>
                                        <a:lnTo>
                                          <a:pt x="0" y="13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13" y="33"/>
                                        </a:lnTo>
                                        <a:lnTo>
                                          <a:pt x="23" y="40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0" y="18"/>
                                        </a:lnTo>
                                        <a:lnTo>
                                          <a:pt x="13" y="8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40" name="Freeform 183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69" y="1444"/>
                                    <a:ext cx="67" cy="83"/>
                                  </a:xfrm>
                                  <a:custGeom>
                                    <a:avLst/>
                                    <a:gdLst>
                                      <a:gd name="T0" fmla="*/ 39 w 67"/>
                                      <a:gd name="T1" fmla="*/ 43 h 83"/>
                                      <a:gd name="T2" fmla="*/ 42 w 67"/>
                                      <a:gd name="T3" fmla="*/ 55 h 83"/>
                                      <a:gd name="T4" fmla="*/ 47 w 67"/>
                                      <a:gd name="T5" fmla="*/ 65 h 83"/>
                                      <a:gd name="T6" fmla="*/ 54 w 67"/>
                                      <a:gd name="T7" fmla="*/ 75 h 83"/>
                                      <a:gd name="T8" fmla="*/ 67 w 67"/>
                                      <a:gd name="T9" fmla="*/ 83 h 83"/>
                                      <a:gd name="T10" fmla="*/ 67 w 67"/>
                                      <a:gd name="T11" fmla="*/ 73 h 83"/>
                                      <a:gd name="T12" fmla="*/ 59 w 67"/>
                                      <a:gd name="T13" fmla="*/ 60 h 83"/>
                                      <a:gd name="T14" fmla="*/ 52 w 67"/>
                                      <a:gd name="T15" fmla="*/ 50 h 83"/>
                                      <a:gd name="T16" fmla="*/ 39 w 67"/>
                                      <a:gd name="T17" fmla="*/ 43 h 83"/>
                                      <a:gd name="T18" fmla="*/ 39 w 67"/>
                                      <a:gd name="T19" fmla="*/ 43 h 83"/>
                                      <a:gd name="T20" fmla="*/ 0 w 67"/>
                                      <a:gd name="T21" fmla="*/ 0 h 83"/>
                                      <a:gd name="T22" fmla="*/ 39 w 67"/>
                                      <a:gd name="T23" fmla="*/ 43 h 8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67" h="83">
                                        <a:moveTo>
                                          <a:pt x="39" y="43"/>
                                        </a:moveTo>
                                        <a:lnTo>
                                          <a:pt x="42" y="55"/>
                                        </a:lnTo>
                                        <a:lnTo>
                                          <a:pt x="47" y="65"/>
                                        </a:lnTo>
                                        <a:lnTo>
                                          <a:pt x="54" y="75"/>
                                        </a:lnTo>
                                        <a:lnTo>
                                          <a:pt x="67" y="83"/>
                                        </a:lnTo>
                                        <a:lnTo>
                                          <a:pt x="67" y="73"/>
                                        </a:lnTo>
                                        <a:lnTo>
                                          <a:pt x="59" y="60"/>
                                        </a:lnTo>
                                        <a:lnTo>
                                          <a:pt x="52" y="50"/>
                                        </a:lnTo>
                                        <a:lnTo>
                                          <a:pt x="39" y="43"/>
                                        </a:lnTo>
                                        <a:close/>
                                        <a:moveTo>
                                          <a:pt x="39" y="4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9" y="4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41" name="Freeform 18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08" y="1487"/>
                                    <a:ext cx="28" cy="40"/>
                                  </a:xfrm>
                                  <a:custGeom>
                                    <a:avLst/>
                                    <a:gdLst>
                                      <a:gd name="T0" fmla="*/ 0 w 28"/>
                                      <a:gd name="T1" fmla="*/ 0 h 40"/>
                                      <a:gd name="T2" fmla="*/ 3 w 28"/>
                                      <a:gd name="T3" fmla="*/ 12 h 40"/>
                                      <a:gd name="T4" fmla="*/ 8 w 28"/>
                                      <a:gd name="T5" fmla="*/ 22 h 40"/>
                                      <a:gd name="T6" fmla="*/ 15 w 28"/>
                                      <a:gd name="T7" fmla="*/ 32 h 40"/>
                                      <a:gd name="T8" fmla="*/ 28 w 28"/>
                                      <a:gd name="T9" fmla="*/ 40 h 40"/>
                                      <a:gd name="T10" fmla="*/ 28 w 28"/>
                                      <a:gd name="T11" fmla="*/ 30 h 40"/>
                                      <a:gd name="T12" fmla="*/ 20 w 28"/>
                                      <a:gd name="T13" fmla="*/ 17 h 40"/>
                                      <a:gd name="T14" fmla="*/ 13 w 28"/>
                                      <a:gd name="T15" fmla="*/ 7 h 40"/>
                                      <a:gd name="T16" fmla="*/ 0 w 28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8" h="40">
                                        <a:moveTo>
                                          <a:pt x="0" y="0"/>
                                        </a:moveTo>
                                        <a:lnTo>
                                          <a:pt x="3" y="12"/>
                                        </a:lnTo>
                                        <a:lnTo>
                                          <a:pt x="8" y="22"/>
                                        </a:lnTo>
                                        <a:lnTo>
                                          <a:pt x="15" y="32"/>
                                        </a:lnTo>
                                        <a:lnTo>
                                          <a:pt x="28" y="40"/>
                                        </a:lnTo>
                                        <a:lnTo>
                                          <a:pt x="28" y="30"/>
                                        </a:lnTo>
                                        <a:lnTo>
                                          <a:pt x="20" y="17"/>
                                        </a:lnTo>
                                        <a:lnTo>
                                          <a:pt x="13" y="7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42" name="Freeform 18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69" y="1444"/>
                                    <a:ext cx="39" cy="43"/>
                                  </a:xfrm>
                                  <a:custGeom>
                                    <a:avLst/>
                                    <a:gdLst>
                                      <a:gd name="T0" fmla="*/ 39 w 39"/>
                                      <a:gd name="T1" fmla="*/ 43 h 43"/>
                                      <a:gd name="T2" fmla="*/ 0 w 39"/>
                                      <a:gd name="T3" fmla="*/ 0 h 43"/>
                                      <a:gd name="T4" fmla="*/ 39 w 39"/>
                                      <a:gd name="T5" fmla="*/ 43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9" h="43">
                                        <a:moveTo>
                                          <a:pt x="39" y="4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9" y="4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43" name="Freeform 18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59" y="1459"/>
                                    <a:ext cx="22" cy="43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43"/>
                                      <a:gd name="T2" fmla="*/ 0 w 22"/>
                                      <a:gd name="T3" fmla="*/ 13 h 43"/>
                                      <a:gd name="T4" fmla="*/ 5 w 22"/>
                                      <a:gd name="T5" fmla="*/ 25 h 43"/>
                                      <a:gd name="T6" fmla="*/ 12 w 22"/>
                                      <a:gd name="T7" fmla="*/ 33 h 43"/>
                                      <a:gd name="T8" fmla="*/ 22 w 22"/>
                                      <a:gd name="T9" fmla="*/ 43 h 43"/>
                                      <a:gd name="T10" fmla="*/ 22 w 22"/>
                                      <a:gd name="T11" fmla="*/ 30 h 43"/>
                                      <a:gd name="T12" fmla="*/ 19 w 22"/>
                                      <a:gd name="T13" fmla="*/ 18 h 43"/>
                                      <a:gd name="T14" fmla="*/ 12 w 22"/>
                                      <a:gd name="T15" fmla="*/ 8 h 43"/>
                                      <a:gd name="T16" fmla="*/ 0 w 22"/>
                                      <a:gd name="T17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2" h="43">
                                        <a:moveTo>
                                          <a:pt x="0" y="0"/>
                                        </a:moveTo>
                                        <a:lnTo>
                                          <a:pt x="0" y="13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12" y="33"/>
                                        </a:lnTo>
                                        <a:lnTo>
                                          <a:pt x="22" y="43"/>
                                        </a:lnTo>
                                        <a:lnTo>
                                          <a:pt x="22" y="30"/>
                                        </a:lnTo>
                                        <a:lnTo>
                                          <a:pt x="19" y="1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44" name="Freeform 18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59" y="1459"/>
                                    <a:ext cx="22" cy="43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0 h 43"/>
                                      <a:gd name="T2" fmla="*/ 0 w 22"/>
                                      <a:gd name="T3" fmla="*/ 13 h 43"/>
                                      <a:gd name="T4" fmla="*/ 5 w 22"/>
                                      <a:gd name="T5" fmla="*/ 25 h 43"/>
                                      <a:gd name="T6" fmla="*/ 12 w 22"/>
                                      <a:gd name="T7" fmla="*/ 33 h 43"/>
                                      <a:gd name="T8" fmla="*/ 22 w 22"/>
                                      <a:gd name="T9" fmla="*/ 43 h 43"/>
                                      <a:gd name="T10" fmla="*/ 22 w 22"/>
                                      <a:gd name="T11" fmla="*/ 30 h 43"/>
                                      <a:gd name="T12" fmla="*/ 19 w 22"/>
                                      <a:gd name="T13" fmla="*/ 18 h 43"/>
                                      <a:gd name="T14" fmla="*/ 12 w 22"/>
                                      <a:gd name="T15" fmla="*/ 8 h 43"/>
                                      <a:gd name="T16" fmla="*/ 0 w 22"/>
                                      <a:gd name="T17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2" h="43">
                                        <a:moveTo>
                                          <a:pt x="0" y="0"/>
                                        </a:moveTo>
                                        <a:lnTo>
                                          <a:pt x="0" y="13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12" y="33"/>
                                        </a:lnTo>
                                        <a:lnTo>
                                          <a:pt x="22" y="43"/>
                                        </a:lnTo>
                                        <a:lnTo>
                                          <a:pt x="22" y="30"/>
                                        </a:lnTo>
                                        <a:lnTo>
                                          <a:pt x="19" y="1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45" name="Freeform 18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24" y="1415"/>
                                    <a:ext cx="35" cy="44"/>
                                  </a:xfrm>
                                  <a:custGeom>
                                    <a:avLst/>
                                    <a:gdLst>
                                      <a:gd name="T0" fmla="*/ 35 w 35"/>
                                      <a:gd name="T1" fmla="*/ 44 h 44"/>
                                      <a:gd name="T2" fmla="*/ 0 w 35"/>
                                      <a:gd name="T3" fmla="*/ 0 h 44"/>
                                      <a:gd name="T4" fmla="*/ 35 w 35"/>
                                      <a:gd name="T5" fmla="*/ 44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5" h="44">
                                        <a:moveTo>
                                          <a:pt x="35" y="44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5" y="4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46" name="Freeform 18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24" y="1415"/>
                                    <a:ext cx="35" cy="44"/>
                                  </a:xfrm>
                                  <a:custGeom>
                                    <a:avLst/>
                                    <a:gdLst>
                                      <a:gd name="T0" fmla="*/ 35 w 35"/>
                                      <a:gd name="T1" fmla="*/ 44 h 44"/>
                                      <a:gd name="T2" fmla="*/ 0 w 35"/>
                                      <a:gd name="T3" fmla="*/ 0 h 44"/>
                                      <a:gd name="T4" fmla="*/ 35 w 35"/>
                                      <a:gd name="T5" fmla="*/ 44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5" h="44">
                                        <a:moveTo>
                                          <a:pt x="35" y="44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5" y="4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47" name="Freeform 18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34" y="1442"/>
                                    <a:ext cx="20" cy="40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40"/>
                                      <a:gd name="T2" fmla="*/ 0 w 20"/>
                                      <a:gd name="T3" fmla="*/ 12 h 40"/>
                                      <a:gd name="T4" fmla="*/ 2 w 20"/>
                                      <a:gd name="T5" fmla="*/ 25 h 40"/>
                                      <a:gd name="T6" fmla="*/ 10 w 20"/>
                                      <a:gd name="T7" fmla="*/ 32 h 40"/>
                                      <a:gd name="T8" fmla="*/ 20 w 20"/>
                                      <a:gd name="T9" fmla="*/ 40 h 40"/>
                                      <a:gd name="T10" fmla="*/ 20 w 20"/>
                                      <a:gd name="T11" fmla="*/ 30 h 40"/>
                                      <a:gd name="T12" fmla="*/ 17 w 20"/>
                                      <a:gd name="T13" fmla="*/ 17 h 40"/>
                                      <a:gd name="T14" fmla="*/ 10 w 20"/>
                                      <a:gd name="T15" fmla="*/ 7 h 40"/>
                                      <a:gd name="T16" fmla="*/ 0 w 20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0" h="40">
                                        <a:moveTo>
                                          <a:pt x="0" y="0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2" y="25"/>
                                        </a:lnTo>
                                        <a:lnTo>
                                          <a:pt x="10" y="32"/>
                                        </a:lnTo>
                                        <a:lnTo>
                                          <a:pt x="20" y="40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48" name="Freeform 18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34" y="1442"/>
                                    <a:ext cx="20" cy="40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40"/>
                                      <a:gd name="T2" fmla="*/ 0 w 20"/>
                                      <a:gd name="T3" fmla="*/ 12 h 40"/>
                                      <a:gd name="T4" fmla="*/ 2 w 20"/>
                                      <a:gd name="T5" fmla="*/ 25 h 40"/>
                                      <a:gd name="T6" fmla="*/ 10 w 20"/>
                                      <a:gd name="T7" fmla="*/ 32 h 40"/>
                                      <a:gd name="T8" fmla="*/ 20 w 20"/>
                                      <a:gd name="T9" fmla="*/ 40 h 40"/>
                                      <a:gd name="T10" fmla="*/ 20 w 20"/>
                                      <a:gd name="T11" fmla="*/ 30 h 40"/>
                                      <a:gd name="T12" fmla="*/ 17 w 20"/>
                                      <a:gd name="T13" fmla="*/ 17 h 40"/>
                                      <a:gd name="T14" fmla="*/ 10 w 20"/>
                                      <a:gd name="T15" fmla="*/ 7 h 40"/>
                                      <a:gd name="T16" fmla="*/ 0 w 20"/>
                                      <a:gd name="T1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0" h="40">
                                        <a:moveTo>
                                          <a:pt x="0" y="0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2" y="25"/>
                                        </a:lnTo>
                                        <a:lnTo>
                                          <a:pt x="10" y="32"/>
                                        </a:lnTo>
                                        <a:lnTo>
                                          <a:pt x="20" y="40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49" name="Freeform 18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01" y="1397"/>
                                    <a:ext cx="33" cy="45"/>
                                  </a:xfrm>
                                  <a:custGeom>
                                    <a:avLst/>
                                    <a:gdLst>
                                      <a:gd name="T0" fmla="*/ 33 w 33"/>
                                      <a:gd name="T1" fmla="*/ 45 h 45"/>
                                      <a:gd name="T2" fmla="*/ 0 w 33"/>
                                      <a:gd name="T3" fmla="*/ 0 h 45"/>
                                      <a:gd name="T4" fmla="*/ 33 w 33"/>
                                      <a:gd name="T5" fmla="*/ 45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3" h="45">
                                        <a:moveTo>
                                          <a:pt x="33" y="4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3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50" name="Freeform 18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01" y="1397"/>
                                    <a:ext cx="33" cy="45"/>
                                  </a:xfrm>
                                  <a:custGeom>
                                    <a:avLst/>
                                    <a:gdLst>
                                      <a:gd name="T0" fmla="*/ 33 w 33"/>
                                      <a:gd name="T1" fmla="*/ 45 h 45"/>
                                      <a:gd name="T2" fmla="*/ 0 w 33"/>
                                      <a:gd name="T3" fmla="*/ 0 h 45"/>
                                      <a:gd name="T4" fmla="*/ 33 w 33"/>
                                      <a:gd name="T5" fmla="*/ 45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3" h="45">
                                        <a:moveTo>
                                          <a:pt x="33" y="4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3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51" name="Freeform 18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09" y="1424"/>
                                    <a:ext cx="20" cy="43"/>
                                  </a:xfrm>
                                  <a:custGeom>
                                    <a:avLst/>
                                    <a:gdLst>
                                      <a:gd name="T0" fmla="*/ 2 w 20"/>
                                      <a:gd name="T1" fmla="*/ 0 h 43"/>
                                      <a:gd name="T2" fmla="*/ 0 w 20"/>
                                      <a:gd name="T3" fmla="*/ 13 h 43"/>
                                      <a:gd name="T4" fmla="*/ 2 w 20"/>
                                      <a:gd name="T5" fmla="*/ 25 h 43"/>
                                      <a:gd name="T6" fmla="*/ 10 w 20"/>
                                      <a:gd name="T7" fmla="*/ 35 h 43"/>
                                      <a:gd name="T8" fmla="*/ 17 w 20"/>
                                      <a:gd name="T9" fmla="*/ 43 h 43"/>
                                      <a:gd name="T10" fmla="*/ 20 w 20"/>
                                      <a:gd name="T11" fmla="*/ 33 h 43"/>
                                      <a:gd name="T12" fmla="*/ 17 w 20"/>
                                      <a:gd name="T13" fmla="*/ 20 h 43"/>
                                      <a:gd name="T14" fmla="*/ 12 w 20"/>
                                      <a:gd name="T15" fmla="*/ 8 h 43"/>
                                      <a:gd name="T16" fmla="*/ 2 w 20"/>
                                      <a:gd name="T17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0" h="43">
                                        <a:moveTo>
                                          <a:pt x="2" y="0"/>
                                        </a:moveTo>
                                        <a:lnTo>
                                          <a:pt x="0" y="13"/>
                                        </a:lnTo>
                                        <a:lnTo>
                                          <a:pt x="2" y="25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17" y="43"/>
                                        </a:lnTo>
                                        <a:lnTo>
                                          <a:pt x="20" y="33"/>
                                        </a:lnTo>
                                        <a:lnTo>
                                          <a:pt x="17" y="20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52" name="Freeform 18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09" y="1424"/>
                                    <a:ext cx="20" cy="43"/>
                                  </a:xfrm>
                                  <a:custGeom>
                                    <a:avLst/>
                                    <a:gdLst>
                                      <a:gd name="T0" fmla="*/ 2 w 20"/>
                                      <a:gd name="T1" fmla="*/ 0 h 43"/>
                                      <a:gd name="T2" fmla="*/ 0 w 20"/>
                                      <a:gd name="T3" fmla="*/ 13 h 43"/>
                                      <a:gd name="T4" fmla="*/ 2 w 20"/>
                                      <a:gd name="T5" fmla="*/ 25 h 43"/>
                                      <a:gd name="T6" fmla="*/ 10 w 20"/>
                                      <a:gd name="T7" fmla="*/ 35 h 43"/>
                                      <a:gd name="T8" fmla="*/ 17 w 20"/>
                                      <a:gd name="T9" fmla="*/ 43 h 43"/>
                                      <a:gd name="T10" fmla="*/ 20 w 20"/>
                                      <a:gd name="T11" fmla="*/ 33 h 43"/>
                                      <a:gd name="T12" fmla="*/ 17 w 20"/>
                                      <a:gd name="T13" fmla="*/ 20 h 43"/>
                                      <a:gd name="T14" fmla="*/ 12 w 20"/>
                                      <a:gd name="T15" fmla="*/ 8 h 43"/>
                                      <a:gd name="T16" fmla="*/ 2 w 20"/>
                                      <a:gd name="T17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0" h="43">
                                        <a:moveTo>
                                          <a:pt x="2" y="0"/>
                                        </a:moveTo>
                                        <a:lnTo>
                                          <a:pt x="0" y="13"/>
                                        </a:lnTo>
                                        <a:lnTo>
                                          <a:pt x="2" y="25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17" y="43"/>
                                        </a:lnTo>
                                        <a:lnTo>
                                          <a:pt x="20" y="33"/>
                                        </a:lnTo>
                                        <a:lnTo>
                                          <a:pt x="17" y="20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53" name="Freeform 18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79" y="1375"/>
                                    <a:ext cx="32" cy="49"/>
                                  </a:xfrm>
                                  <a:custGeom>
                                    <a:avLst/>
                                    <a:gdLst>
                                      <a:gd name="T0" fmla="*/ 32 w 32"/>
                                      <a:gd name="T1" fmla="*/ 49 h 49"/>
                                      <a:gd name="T2" fmla="*/ 0 w 32"/>
                                      <a:gd name="T3" fmla="*/ 0 h 49"/>
                                      <a:gd name="T4" fmla="*/ 32 w 32"/>
                                      <a:gd name="T5" fmla="*/ 49 h 4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49">
                                        <a:moveTo>
                                          <a:pt x="32" y="49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2" y="4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54" name="Freeform 18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79" y="1375"/>
                                    <a:ext cx="32" cy="49"/>
                                  </a:xfrm>
                                  <a:custGeom>
                                    <a:avLst/>
                                    <a:gdLst>
                                      <a:gd name="T0" fmla="*/ 32 w 32"/>
                                      <a:gd name="T1" fmla="*/ 49 h 49"/>
                                      <a:gd name="T2" fmla="*/ 0 w 32"/>
                                      <a:gd name="T3" fmla="*/ 0 h 49"/>
                                      <a:gd name="T4" fmla="*/ 32 w 32"/>
                                      <a:gd name="T5" fmla="*/ 49 h 4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49">
                                        <a:moveTo>
                                          <a:pt x="32" y="49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2" y="4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55" name="Freeform 18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84" y="1405"/>
                                    <a:ext cx="20" cy="42"/>
                                  </a:xfrm>
                                  <a:custGeom>
                                    <a:avLst/>
                                    <a:gdLst>
                                      <a:gd name="T0" fmla="*/ 3 w 20"/>
                                      <a:gd name="T1" fmla="*/ 0 h 42"/>
                                      <a:gd name="T2" fmla="*/ 0 w 20"/>
                                      <a:gd name="T3" fmla="*/ 12 h 42"/>
                                      <a:gd name="T4" fmla="*/ 3 w 20"/>
                                      <a:gd name="T5" fmla="*/ 24 h 42"/>
                                      <a:gd name="T6" fmla="*/ 10 w 20"/>
                                      <a:gd name="T7" fmla="*/ 34 h 42"/>
                                      <a:gd name="T8" fmla="*/ 17 w 20"/>
                                      <a:gd name="T9" fmla="*/ 42 h 42"/>
                                      <a:gd name="T10" fmla="*/ 20 w 20"/>
                                      <a:gd name="T11" fmla="*/ 32 h 42"/>
                                      <a:gd name="T12" fmla="*/ 17 w 20"/>
                                      <a:gd name="T13" fmla="*/ 19 h 42"/>
                                      <a:gd name="T14" fmla="*/ 12 w 20"/>
                                      <a:gd name="T15" fmla="*/ 7 h 42"/>
                                      <a:gd name="T16" fmla="*/ 3 w 20"/>
                                      <a:gd name="T17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0" h="42">
                                        <a:moveTo>
                                          <a:pt x="3" y="0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3" y="24"/>
                                        </a:lnTo>
                                        <a:lnTo>
                                          <a:pt x="10" y="34"/>
                                        </a:lnTo>
                                        <a:lnTo>
                                          <a:pt x="17" y="42"/>
                                        </a:lnTo>
                                        <a:lnTo>
                                          <a:pt x="20" y="32"/>
                                        </a:lnTo>
                                        <a:lnTo>
                                          <a:pt x="17" y="19"/>
                                        </a:lnTo>
                                        <a:lnTo>
                                          <a:pt x="12" y="7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56" name="Freeform 18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84" y="1405"/>
                                    <a:ext cx="20" cy="42"/>
                                  </a:xfrm>
                                  <a:custGeom>
                                    <a:avLst/>
                                    <a:gdLst>
                                      <a:gd name="T0" fmla="*/ 3 w 20"/>
                                      <a:gd name="T1" fmla="*/ 0 h 42"/>
                                      <a:gd name="T2" fmla="*/ 0 w 20"/>
                                      <a:gd name="T3" fmla="*/ 12 h 42"/>
                                      <a:gd name="T4" fmla="*/ 3 w 20"/>
                                      <a:gd name="T5" fmla="*/ 24 h 42"/>
                                      <a:gd name="T6" fmla="*/ 10 w 20"/>
                                      <a:gd name="T7" fmla="*/ 34 h 42"/>
                                      <a:gd name="T8" fmla="*/ 17 w 20"/>
                                      <a:gd name="T9" fmla="*/ 42 h 42"/>
                                      <a:gd name="T10" fmla="*/ 20 w 20"/>
                                      <a:gd name="T11" fmla="*/ 32 h 42"/>
                                      <a:gd name="T12" fmla="*/ 17 w 20"/>
                                      <a:gd name="T13" fmla="*/ 19 h 42"/>
                                      <a:gd name="T14" fmla="*/ 12 w 20"/>
                                      <a:gd name="T15" fmla="*/ 7 h 42"/>
                                      <a:gd name="T16" fmla="*/ 3 w 20"/>
                                      <a:gd name="T17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20" h="42">
                                        <a:moveTo>
                                          <a:pt x="3" y="0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3" y="24"/>
                                        </a:lnTo>
                                        <a:lnTo>
                                          <a:pt x="10" y="34"/>
                                        </a:lnTo>
                                        <a:lnTo>
                                          <a:pt x="17" y="42"/>
                                        </a:lnTo>
                                        <a:lnTo>
                                          <a:pt x="20" y="32"/>
                                        </a:lnTo>
                                        <a:lnTo>
                                          <a:pt x="17" y="19"/>
                                        </a:lnTo>
                                        <a:lnTo>
                                          <a:pt x="12" y="7"/>
                                        </a:lnTo>
                                        <a:lnTo>
                                          <a:pt x="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57" name="Freeform 18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54" y="1355"/>
                                    <a:ext cx="33" cy="50"/>
                                  </a:xfrm>
                                  <a:custGeom>
                                    <a:avLst/>
                                    <a:gdLst>
                                      <a:gd name="T0" fmla="*/ 33 w 33"/>
                                      <a:gd name="T1" fmla="*/ 50 h 50"/>
                                      <a:gd name="T2" fmla="*/ 0 w 33"/>
                                      <a:gd name="T3" fmla="*/ 0 h 50"/>
                                      <a:gd name="T4" fmla="*/ 33 w 33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3" h="50">
                                        <a:moveTo>
                                          <a:pt x="33" y="5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3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58" name="Freeform 18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54" y="1355"/>
                                    <a:ext cx="33" cy="50"/>
                                  </a:xfrm>
                                  <a:custGeom>
                                    <a:avLst/>
                                    <a:gdLst>
                                      <a:gd name="T0" fmla="*/ 33 w 33"/>
                                      <a:gd name="T1" fmla="*/ 50 h 50"/>
                                      <a:gd name="T2" fmla="*/ 0 w 33"/>
                                      <a:gd name="T3" fmla="*/ 0 h 50"/>
                                      <a:gd name="T4" fmla="*/ 33 w 33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3" h="50">
                                        <a:moveTo>
                                          <a:pt x="33" y="5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3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59" name="Freeform 18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57" y="1385"/>
                                    <a:ext cx="25" cy="44"/>
                                  </a:xfrm>
                                  <a:custGeom>
                                    <a:avLst/>
                                    <a:gdLst>
                                      <a:gd name="T0" fmla="*/ 2 w 25"/>
                                      <a:gd name="T1" fmla="*/ 0 h 44"/>
                                      <a:gd name="T2" fmla="*/ 0 w 25"/>
                                      <a:gd name="T3" fmla="*/ 7 h 44"/>
                                      <a:gd name="T4" fmla="*/ 0 w 25"/>
                                      <a:gd name="T5" fmla="*/ 12 h 44"/>
                                      <a:gd name="T6" fmla="*/ 0 w 25"/>
                                      <a:gd name="T7" fmla="*/ 20 h 44"/>
                                      <a:gd name="T8" fmla="*/ 2 w 25"/>
                                      <a:gd name="T9" fmla="*/ 25 h 44"/>
                                      <a:gd name="T10" fmla="*/ 10 w 25"/>
                                      <a:gd name="T11" fmla="*/ 35 h 44"/>
                                      <a:gd name="T12" fmla="*/ 25 w 25"/>
                                      <a:gd name="T13" fmla="*/ 44 h 44"/>
                                      <a:gd name="T14" fmla="*/ 25 w 25"/>
                                      <a:gd name="T15" fmla="*/ 32 h 44"/>
                                      <a:gd name="T16" fmla="*/ 22 w 25"/>
                                      <a:gd name="T17" fmla="*/ 20 h 44"/>
                                      <a:gd name="T18" fmla="*/ 15 w 25"/>
                                      <a:gd name="T19" fmla="*/ 10 h 44"/>
                                      <a:gd name="T20" fmla="*/ 2 w 25"/>
                                      <a:gd name="T21" fmla="*/ 0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5" h="44">
                                        <a:moveTo>
                                          <a:pt x="2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2" y="25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25" y="44"/>
                                        </a:lnTo>
                                        <a:lnTo>
                                          <a:pt x="25" y="32"/>
                                        </a:lnTo>
                                        <a:lnTo>
                                          <a:pt x="22" y="20"/>
                                        </a:lnTo>
                                        <a:lnTo>
                                          <a:pt x="15" y="10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60" name="Freeform 18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57" y="1385"/>
                                    <a:ext cx="25" cy="44"/>
                                  </a:xfrm>
                                  <a:custGeom>
                                    <a:avLst/>
                                    <a:gdLst>
                                      <a:gd name="T0" fmla="*/ 2 w 25"/>
                                      <a:gd name="T1" fmla="*/ 0 h 44"/>
                                      <a:gd name="T2" fmla="*/ 0 w 25"/>
                                      <a:gd name="T3" fmla="*/ 7 h 44"/>
                                      <a:gd name="T4" fmla="*/ 0 w 25"/>
                                      <a:gd name="T5" fmla="*/ 12 h 44"/>
                                      <a:gd name="T6" fmla="*/ 0 w 25"/>
                                      <a:gd name="T7" fmla="*/ 20 h 44"/>
                                      <a:gd name="T8" fmla="*/ 2 w 25"/>
                                      <a:gd name="T9" fmla="*/ 25 h 44"/>
                                      <a:gd name="T10" fmla="*/ 10 w 25"/>
                                      <a:gd name="T11" fmla="*/ 35 h 44"/>
                                      <a:gd name="T12" fmla="*/ 25 w 25"/>
                                      <a:gd name="T13" fmla="*/ 44 h 44"/>
                                      <a:gd name="T14" fmla="*/ 25 w 25"/>
                                      <a:gd name="T15" fmla="*/ 32 h 44"/>
                                      <a:gd name="T16" fmla="*/ 22 w 25"/>
                                      <a:gd name="T17" fmla="*/ 20 h 44"/>
                                      <a:gd name="T18" fmla="*/ 15 w 25"/>
                                      <a:gd name="T19" fmla="*/ 10 h 44"/>
                                      <a:gd name="T20" fmla="*/ 2 w 25"/>
                                      <a:gd name="T21" fmla="*/ 0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5" h="44">
                                        <a:moveTo>
                                          <a:pt x="2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2" y="25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25" y="44"/>
                                        </a:lnTo>
                                        <a:lnTo>
                                          <a:pt x="25" y="32"/>
                                        </a:lnTo>
                                        <a:lnTo>
                                          <a:pt x="22" y="20"/>
                                        </a:lnTo>
                                        <a:lnTo>
                                          <a:pt x="15" y="10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61" name="Freeform 18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22" y="1335"/>
                                    <a:ext cx="37" cy="50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50 h 50"/>
                                      <a:gd name="T2" fmla="*/ 0 w 37"/>
                                      <a:gd name="T3" fmla="*/ 0 h 50"/>
                                      <a:gd name="T4" fmla="*/ 37 w 37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50">
                                        <a:moveTo>
                                          <a:pt x="37" y="5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7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62" name="Freeform 18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22" y="1335"/>
                                    <a:ext cx="37" cy="50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50 h 50"/>
                                      <a:gd name="T2" fmla="*/ 0 w 37"/>
                                      <a:gd name="T3" fmla="*/ 0 h 50"/>
                                      <a:gd name="T4" fmla="*/ 37 w 37"/>
                                      <a:gd name="T5" fmla="*/ 5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50">
                                        <a:moveTo>
                                          <a:pt x="37" y="5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7" y="5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63" name="Freeform 18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88" y="1457"/>
                                    <a:ext cx="75" cy="82"/>
                                  </a:xfrm>
                                  <a:custGeom>
                                    <a:avLst/>
                                    <a:gdLst>
                                      <a:gd name="T0" fmla="*/ 45 w 75"/>
                                      <a:gd name="T1" fmla="*/ 40 h 82"/>
                                      <a:gd name="T2" fmla="*/ 0 w 75"/>
                                      <a:gd name="T3" fmla="*/ 0 h 82"/>
                                      <a:gd name="T4" fmla="*/ 45 w 75"/>
                                      <a:gd name="T5" fmla="*/ 40 h 82"/>
                                      <a:gd name="T6" fmla="*/ 45 w 75"/>
                                      <a:gd name="T7" fmla="*/ 40 h 82"/>
                                      <a:gd name="T8" fmla="*/ 45 w 75"/>
                                      <a:gd name="T9" fmla="*/ 40 h 82"/>
                                      <a:gd name="T10" fmla="*/ 48 w 75"/>
                                      <a:gd name="T11" fmla="*/ 55 h 82"/>
                                      <a:gd name="T12" fmla="*/ 55 w 75"/>
                                      <a:gd name="T13" fmla="*/ 65 h 82"/>
                                      <a:gd name="T14" fmla="*/ 63 w 75"/>
                                      <a:gd name="T15" fmla="*/ 75 h 82"/>
                                      <a:gd name="T16" fmla="*/ 75 w 75"/>
                                      <a:gd name="T17" fmla="*/ 82 h 82"/>
                                      <a:gd name="T18" fmla="*/ 75 w 75"/>
                                      <a:gd name="T19" fmla="*/ 75 h 82"/>
                                      <a:gd name="T20" fmla="*/ 75 w 75"/>
                                      <a:gd name="T21" fmla="*/ 70 h 82"/>
                                      <a:gd name="T22" fmla="*/ 72 w 75"/>
                                      <a:gd name="T23" fmla="*/ 62 h 82"/>
                                      <a:gd name="T24" fmla="*/ 70 w 75"/>
                                      <a:gd name="T25" fmla="*/ 57 h 82"/>
                                      <a:gd name="T26" fmla="*/ 65 w 75"/>
                                      <a:gd name="T27" fmla="*/ 52 h 82"/>
                                      <a:gd name="T28" fmla="*/ 58 w 75"/>
                                      <a:gd name="T29" fmla="*/ 47 h 82"/>
                                      <a:gd name="T30" fmla="*/ 53 w 75"/>
                                      <a:gd name="T31" fmla="*/ 42 h 82"/>
                                      <a:gd name="T32" fmla="*/ 45 w 75"/>
                                      <a:gd name="T33" fmla="*/ 40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75" h="82">
                                        <a:moveTo>
                                          <a:pt x="45" y="4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5" y="40"/>
                                        </a:lnTo>
                                        <a:lnTo>
                                          <a:pt x="45" y="40"/>
                                        </a:lnTo>
                                        <a:lnTo>
                                          <a:pt x="45" y="40"/>
                                        </a:lnTo>
                                        <a:lnTo>
                                          <a:pt x="48" y="55"/>
                                        </a:lnTo>
                                        <a:lnTo>
                                          <a:pt x="55" y="65"/>
                                        </a:lnTo>
                                        <a:lnTo>
                                          <a:pt x="63" y="75"/>
                                        </a:lnTo>
                                        <a:lnTo>
                                          <a:pt x="75" y="82"/>
                                        </a:lnTo>
                                        <a:lnTo>
                                          <a:pt x="75" y="75"/>
                                        </a:lnTo>
                                        <a:lnTo>
                                          <a:pt x="75" y="70"/>
                                        </a:lnTo>
                                        <a:lnTo>
                                          <a:pt x="72" y="62"/>
                                        </a:lnTo>
                                        <a:lnTo>
                                          <a:pt x="70" y="57"/>
                                        </a:lnTo>
                                        <a:lnTo>
                                          <a:pt x="65" y="52"/>
                                        </a:lnTo>
                                        <a:lnTo>
                                          <a:pt x="58" y="47"/>
                                        </a:lnTo>
                                        <a:lnTo>
                                          <a:pt x="53" y="42"/>
                                        </a:lnTo>
                                        <a:lnTo>
                                          <a:pt x="45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64" name="Freeform 18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88" y="1457"/>
                                    <a:ext cx="75" cy="82"/>
                                  </a:xfrm>
                                  <a:custGeom>
                                    <a:avLst/>
                                    <a:gdLst>
                                      <a:gd name="T0" fmla="*/ 45 w 75"/>
                                      <a:gd name="T1" fmla="*/ 40 h 82"/>
                                      <a:gd name="T2" fmla="*/ 0 w 75"/>
                                      <a:gd name="T3" fmla="*/ 0 h 82"/>
                                      <a:gd name="T4" fmla="*/ 45 w 75"/>
                                      <a:gd name="T5" fmla="*/ 40 h 82"/>
                                      <a:gd name="T6" fmla="*/ 45 w 75"/>
                                      <a:gd name="T7" fmla="*/ 40 h 82"/>
                                      <a:gd name="T8" fmla="*/ 45 w 75"/>
                                      <a:gd name="T9" fmla="*/ 40 h 82"/>
                                      <a:gd name="T10" fmla="*/ 48 w 75"/>
                                      <a:gd name="T11" fmla="*/ 55 h 82"/>
                                      <a:gd name="T12" fmla="*/ 55 w 75"/>
                                      <a:gd name="T13" fmla="*/ 65 h 82"/>
                                      <a:gd name="T14" fmla="*/ 63 w 75"/>
                                      <a:gd name="T15" fmla="*/ 75 h 82"/>
                                      <a:gd name="T16" fmla="*/ 75 w 75"/>
                                      <a:gd name="T17" fmla="*/ 82 h 82"/>
                                      <a:gd name="T18" fmla="*/ 75 w 75"/>
                                      <a:gd name="T19" fmla="*/ 75 h 82"/>
                                      <a:gd name="T20" fmla="*/ 75 w 75"/>
                                      <a:gd name="T21" fmla="*/ 70 h 82"/>
                                      <a:gd name="T22" fmla="*/ 72 w 75"/>
                                      <a:gd name="T23" fmla="*/ 62 h 82"/>
                                      <a:gd name="T24" fmla="*/ 70 w 75"/>
                                      <a:gd name="T25" fmla="*/ 57 h 82"/>
                                      <a:gd name="T26" fmla="*/ 65 w 75"/>
                                      <a:gd name="T27" fmla="*/ 52 h 82"/>
                                      <a:gd name="T28" fmla="*/ 58 w 75"/>
                                      <a:gd name="T29" fmla="*/ 47 h 82"/>
                                      <a:gd name="T30" fmla="*/ 53 w 75"/>
                                      <a:gd name="T31" fmla="*/ 42 h 82"/>
                                      <a:gd name="T32" fmla="*/ 45 w 75"/>
                                      <a:gd name="T33" fmla="*/ 40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75" h="82">
                                        <a:moveTo>
                                          <a:pt x="45" y="4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5" y="40"/>
                                        </a:lnTo>
                                        <a:lnTo>
                                          <a:pt x="45" y="40"/>
                                        </a:lnTo>
                                        <a:lnTo>
                                          <a:pt x="45" y="40"/>
                                        </a:lnTo>
                                        <a:lnTo>
                                          <a:pt x="48" y="55"/>
                                        </a:lnTo>
                                        <a:lnTo>
                                          <a:pt x="55" y="65"/>
                                        </a:lnTo>
                                        <a:lnTo>
                                          <a:pt x="63" y="75"/>
                                        </a:lnTo>
                                        <a:lnTo>
                                          <a:pt x="75" y="82"/>
                                        </a:lnTo>
                                        <a:lnTo>
                                          <a:pt x="75" y="75"/>
                                        </a:lnTo>
                                        <a:lnTo>
                                          <a:pt x="75" y="70"/>
                                        </a:lnTo>
                                        <a:lnTo>
                                          <a:pt x="72" y="62"/>
                                        </a:lnTo>
                                        <a:lnTo>
                                          <a:pt x="70" y="57"/>
                                        </a:lnTo>
                                        <a:lnTo>
                                          <a:pt x="65" y="52"/>
                                        </a:lnTo>
                                        <a:lnTo>
                                          <a:pt x="58" y="47"/>
                                        </a:lnTo>
                                        <a:lnTo>
                                          <a:pt x="53" y="42"/>
                                        </a:lnTo>
                                        <a:lnTo>
                                          <a:pt x="45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65" name="Freeform 18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21" y="1474"/>
                                    <a:ext cx="72" cy="80"/>
                                  </a:xfrm>
                                  <a:custGeom>
                                    <a:avLst/>
                                    <a:gdLst>
                                      <a:gd name="T0" fmla="*/ 39 w 72"/>
                                      <a:gd name="T1" fmla="*/ 40 h 80"/>
                                      <a:gd name="T2" fmla="*/ 0 w 72"/>
                                      <a:gd name="T3" fmla="*/ 0 h 80"/>
                                      <a:gd name="T4" fmla="*/ 39 w 72"/>
                                      <a:gd name="T5" fmla="*/ 40 h 80"/>
                                      <a:gd name="T6" fmla="*/ 39 w 72"/>
                                      <a:gd name="T7" fmla="*/ 40 h 80"/>
                                      <a:gd name="T8" fmla="*/ 39 w 72"/>
                                      <a:gd name="T9" fmla="*/ 40 h 80"/>
                                      <a:gd name="T10" fmla="*/ 42 w 72"/>
                                      <a:gd name="T11" fmla="*/ 53 h 80"/>
                                      <a:gd name="T12" fmla="*/ 49 w 72"/>
                                      <a:gd name="T13" fmla="*/ 65 h 80"/>
                                      <a:gd name="T14" fmla="*/ 59 w 72"/>
                                      <a:gd name="T15" fmla="*/ 73 h 80"/>
                                      <a:gd name="T16" fmla="*/ 72 w 72"/>
                                      <a:gd name="T17" fmla="*/ 80 h 80"/>
                                      <a:gd name="T18" fmla="*/ 72 w 72"/>
                                      <a:gd name="T19" fmla="*/ 75 h 80"/>
                                      <a:gd name="T20" fmla="*/ 69 w 72"/>
                                      <a:gd name="T21" fmla="*/ 68 h 80"/>
                                      <a:gd name="T22" fmla="*/ 67 w 72"/>
                                      <a:gd name="T23" fmla="*/ 63 h 80"/>
                                      <a:gd name="T24" fmla="*/ 64 w 72"/>
                                      <a:gd name="T25" fmla="*/ 55 h 80"/>
                                      <a:gd name="T26" fmla="*/ 59 w 72"/>
                                      <a:gd name="T27" fmla="*/ 50 h 80"/>
                                      <a:gd name="T28" fmla="*/ 54 w 72"/>
                                      <a:gd name="T29" fmla="*/ 45 h 80"/>
                                      <a:gd name="T30" fmla="*/ 47 w 72"/>
                                      <a:gd name="T31" fmla="*/ 43 h 80"/>
                                      <a:gd name="T32" fmla="*/ 39 w 72"/>
                                      <a:gd name="T33" fmla="*/ 40 h 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72" h="80">
                                        <a:moveTo>
                                          <a:pt x="39" y="4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9" y="40"/>
                                        </a:lnTo>
                                        <a:lnTo>
                                          <a:pt x="39" y="40"/>
                                        </a:lnTo>
                                        <a:lnTo>
                                          <a:pt x="39" y="40"/>
                                        </a:lnTo>
                                        <a:lnTo>
                                          <a:pt x="42" y="53"/>
                                        </a:lnTo>
                                        <a:lnTo>
                                          <a:pt x="49" y="65"/>
                                        </a:lnTo>
                                        <a:lnTo>
                                          <a:pt x="59" y="73"/>
                                        </a:lnTo>
                                        <a:lnTo>
                                          <a:pt x="72" y="80"/>
                                        </a:lnTo>
                                        <a:lnTo>
                                          <a:pt x="72" y="75"/>
                                        </a:lnTo>
                                        <a:lnTo>
                                          <a:pt x="69" y="68"/>
                                        </a:lnTo>
                                        <a:lnTo>
                                          <a:pt x="67" y="63"/>
                                        </a:lnTo>
                                        <a:lnTo>
                                          <a:pt x="64" y="55"/>
                                        </a:lnTo>
                                        <a:lnTo>
                                          <a:pt x="59" y="50"/>
                                        </a:lnTo>
                                        <a:lnTo>
                                          <a:pt x="54" y="45"/>
                                        </a:lnTo>
                                        <a:lnTo>
                                          <a:pt x="47" y="43"/>
                                        </a:lnTo>
                                        <a:lnTo>
                                          <a:pt x="39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66" name="Freeform 18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21" y="1474"/>
                                    <a:ext cx="72" cy="80"/>
                                  </a:xfrm>
                                  <a:custGeom>
                                    <a:avLst/>
                                    <a:gdLst>
                                      <a:gd name="T0" fmla="*/ 39 w 72"/>
                                      <a:gd name="T1" fmla="*/ 40 h 80"/>
                                      <a:gd name="T2" fmla="*/ 0 w 72"/>
                                      <a:gd name="T3" fmla="*/ 0 h 80"/>
                                      <a:gd name="T4" fmla="*/ 39 w 72"/>
                                      <a:gd name="T5" fmla="*/ 40 h 80"/>
                                      <a:gd name="T6" fmla="*/ 39 w 72"/>
                                      <a:gd name="T7" fmla="*/ 40 h 80"/>
                                      <a:gd name="T8" fmla="*/ 39 w 72"/>
                                      <a:gd name="T9" fmla="*/ 40 h 80"/>
                                      <a:gd name="T10" fmla="*/ 42 w 72"/>
                                      <a:gd name="T11" fmla="*/ 53 h 80"/>
                                      <a:gd name="T12" fmla="*/ 49 w 72"/>
                                      <a:gd name="T13" fmla="*/ 65 h 80"/>
                                      <a:gd name="T14" fmla="*/ 59 w 72"/>
                                      <a:gd name="T15" fmla="*/ 73 h 80"/>
                                      <a:gd name="T16" fmla="*/ 72 w 72"/>
                                      <a:gd name="T17" fmla="*/ 80 h 80"/>
                                      <a:gd name="T18" fmla="*/ 72 w 72"/>
                                      <a:gd name="T19" fmla="*/ 75 h 80"/>
                                      <a:gd name="T20" fmla="*/ 69 w 72"/>
                                      <a:gd name="T21" fmla="*/ 68 h 80"/>
                                      <a:gd name="T22" fmla="*/ 67 w 72"/>
                                      <a:gd name="T23" fmla="*/ 63 h 80"/>
                                      <a:gd name="T24" fmla="*/ 64 w 72"/>
                                      <a:gd name="T25" fmla="*/ 55 h 80"/>
                                      <a:gd name="T26" fmla="*/ 59 w 72"/>
                                      <a:gd name="T27" fmla="*/ 50 h 80"/>
                                      <a:gd name="T28" fmla="*/ 54 w 72"/>
                                      <a:gd name="T29" fmla="*/ 45 h 80"/>
                                      <a:gd name="T30" fmla="*/ 47 w 72"/>
                                      <a:gd name="T31" fmla="*/ 43 h 80"/>
                                      <a:gd name="T32" fmla="*/ 39 w 72"/>
                                      <a:gd name="T33" fmla="*/ 40 h 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72" h="80">
                                        <a:moveTo>
                                          <a:pt x="39" y="4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9" y="40"/>
                                        </a:lnTo>
                                        <a:lnTo>
                                          <a:pt x="39" y="40"/>
                                        </a:lnTo>
                                        <a:lnTo>
                                          <a:pt x="39" y="40"/>
                                        </a:lnTo>
                                        <a:lnTo>
                                          <a:pt x="42" y="53"/>
                                        </a:lnTo>
                                        <a:lnTo>
                                          <a:pt x="49" y="65"/>
                                        </a:lnTo>
                                        <a:lnTo>
                                          <a:pt x="59" y="73"/>
                                        </a:lnTo>
                                        <a:lnTo>
                                          <a:pt x="72" y="80"/>
                                        </a:lnTo>
                                        <a:lnTo>
                                          <a:pt x="72" y="75"/>
                                        </a:lnTo>
                                        <a:lnTo>
                                          <a:pt x="69" y="68"/>
                                        </a:lnTo>
                                        <a:lnTo>
                                          <a:pt x="67" y="63"/>
                                        </a:lnTo>
                                        <a:lnTo>
                                          <a:pt x="64" y="55"/>
                                        </a:lnTo>
                                        <a:lnTo>
                                          <a:pt x="59" y="50"/>
                                        </a:lnTo>
                                        <a:lnTo>
                                          <a:pt x="54" y="45"/>
                                        </a:lnTo>
                                        <a:lnTo>
                                          <a:pt x="47" y="43"/>
                                        </a:lnTo>
                                        <a:lnTo>
                                          <a:pt x="39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67" name="Freeform 18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46" y="1432"/>
                                    <a:ext cx="37" cy="42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42 h 42"/>
                                      <a:gd name="T2" fmla="*/ 0 w 37"/>
                                      <a:gd name="T3" fmla="*/ 0 h 42"/>
                                      <a:gd name="T4" fmla="*/ 37 w 37"/>
                                      <a:gd name="T5" fmla="*/ 42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42">
                                        <a:moveTo>
                                          <a:pt x="37" y="4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7" y="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68" name="Freeform 18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46" y="1432"/>
                                    <a:ext cx="37" cy="42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42 h 42"/>
                                      <a:gd name="T2" fmla="*/ 0 w 37"/>
                                      <a:gd name="T3" fmla="*/ 0 h 42"/>
                                      <a:gd name="T4" fmla="*/ 37 w 37"/>
                                      <a:gd name="T5" fmla="*/ 42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42">
                                        <a:moveTo>
                                          <a:pt x="37" y="4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7" y="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69" name="Freeform 185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05" y="908"/>
                                    <a:ext cx="25" cy="132"/>
                                  </a:xfrm>
                                  <a:custGeom>
                                    <a:avLst/>
                                    <a:gdLst>
                                      <a:gd name="T0" fmla="*/ 3 w 25"/>
                                      <a:gd name="T1" fmla="*/ 75 h 132"/>
                                      <a:gd name="T2" fmla="*/ 8 w 25"/>
                                      <a:gd name="T3" fmla="*/ 0 h 132"/>
                                      <a:gd name="T4" fmla="*/ 3 w 25"/>
                                      <a:gd name="T5" fmla="*/ 75 h 132"/>
                                      <a:gd name="T6" fmla="*/ 3 w 25"/>
                                      <a:gd name="T7" fmla="*/ 75 h 132"/>
                                      <a:gd name="T8" fmla="*/ 0 w 25"/>
                                      <a:gd name="T9" fmla="*/ 92 h 132"/>
                                      <a:gd name="T10" fmla="*/ 0 w 25"/>
                                      <a:gd name="T11" fmla="*/ 107 h 132"/>
                                      <a:gd name="T12" fmla="*/ 3 w 25"/>
                                      <a:gd name="T13" fmla="*/ 115 h 132"/>
                                      <a:gd name="T14" fmla="*/ 8 w 25"/>
                                      <a:gd name="T15" fmla="*/ 120 h 132"/>
                                      <a:gd name="T16" fmla="*/ 13 w 25"/>
                                      <a:gd name="T17" fmla="*/ 125 h 132"/>
                                      <a:gd name="T18" fmla="*/ 18 w 25"/>
                                      <a:gd name="T19" fmla="*/ 132 h 132"/>
                                      <a:gd name="T20" fmla="*/ 22 w 25"/>
                                      <a:gd name="T21" fmla="*/ 125 h 132"/>
                                      <a:gd name="T22" fmla="*/ 25 w 25"/>
                                      <a:gd name="T23" fmla="*/ 115 h 132"/>
                                      <a:gd name="T24" fmla="*/ 25 w 25"/>
                                      <a:gd name="T25" fmla="*/ 107 h 132"/>
                                      <a:gd name="T26" fmla="*/ 25 w 25"/>
                                      <a:gd name="T27" fmla="*/ 100 h 132"/>
                                      <a:gd name="T28" fmla="*/ 22 w 25"/>
                                      <a:gd name="T29" fmla="*/ 92 h 132"/>
                                      <a:gd name="T30" fmla="*/ 18 w 25"/>
                                      <a:gd name="T31" fmla="*/ 85 h 132"/>
                                      <a:gd name="T32" fmla="*/ 13 w 25"/>
                                      <a:gd name="T33" fmla="*/ 77 h 132"/>
                                      <a:gd name="T34" fmla="*/ 3 w 25"/>
                                      <a:gd name="T35" fmla="*/ 75 h 1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25" h="132">
                                        <a:moveTo>
                                          <a:pt x="3" y="75"/>
                                        </a:moveTo>
                                        <a:lnTo>
                                          <a:pt x="8" y="0"/>
                                        </a:lnTo>
                                        <a:lnTo>
                                          <a:pt x="3" y="75"/>
                                        </a:lnTo>
                                        <a:close/>
                                        <a:moveTo>
                                          <a:pt x="3" y="75"/>
                                        </a:moveTo>
                                        <a:lnTo>
                                          <a:pt x="0" y="92"/>
                                        </a:lnTo>
                                        <a:lnTo>
                                          <a:pt x="0" y="107"/>
                                        </a:lnTo>
                                        <a:lnTo>
                                          <a:pt x="3" y="115"/>
                                        </a:lnTo>
                                        <a:lnTo>
                                          <a:pt x="8" y="120"/>
                                        </a:lnTo>
                                        <a:lnTo>
                                          <a:pt x="13" y="125"/>
                                        </a:lnTo>
                                        <a:lnTo>
                                          <a:pt x="18" y="132"/>
                                        </a:lnTo>
                                        <a:lnTo>
                                          <a:pt x="22" y="125"/>
                                        </a:lnTo>
                                        <a:lnTo>
                                          <a:pt x="25" y="115"/>
                                        </a:lnTo>
                                        <a:lnTo>
                                          <a:pt x="25" y="107"/>
                                        </a:lnTo>
                                        <a:lnTo>
                                          <a:pt x="25" y="100"/>
                                        </a:lnTo>
                                        <a:lnTo>
                                          <a:pt x="22" y="92"/>
                                        </a:lnTo>
                                        <a:lnTo>
                                          <a:pt x="18" y="85"/>
                                        </a:lnTo>
                                        <a:lnTo>
                                          <a:pt x="13" y="77"/>
                                        </a:lnTo>
                                        <a:lnTo>
                                          <a:pt x="3" y="7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70" name="Freeform 18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08" y="908"/>
                                    <a:ext cx="5" cy="75"/>
                                  </a:xfrm>
                                  <a:custGeom>
                                    <a:avLst/>
                                    <a:gdLst>
                                      <a:gd name="T0" fmla="*/ 0 w 5"/>
                                      <a:gd name="T1" fmla="*/ 75 h 75"/>
                                      <a:gd name="T2" fmla="*/ 5 w 5"/>
                                      <a:gd name="T3" fmla="*/ 0 h 75"/>
                                      <a:gd name="T4" fmla="*/ 0 w 5"/>
                                      <a:gd name="T5" fmla="*/ 75 h 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75">
                                        <a:moveTo>
                                          <a:pt x="0" y="75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0" y="7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71" name="Freeform 18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05" y="983"/>
                                    <a:ext cx="25" cy="57"/>
                                  </a:xfrm>
                                  <a:custGeom>
                                    <a:avLst/>
                                    <a:gdLst>
                                      <a:gd name="T0" fmla="*/ 3 w 25"/>
                                      <a:gd name="T1" fmla="*/ 0 h 57"/>
                                      <a:gd name="T2" fmla="*/ 0 w 25"/>
                                      <a:gd name="T3" fmla="*/ 17 h 57"/>
                                      <a:gd name="T4" fmla="*/ 0 w 25"/>
                                      <a:gd name="T5" fmla="*/ 32 h 57"/>
                                      <a:gd name="T6" fmla="*/ 3 w 25"/>
                                      <a:gd name="T7" fmla="*/ 40 h 57"/>
                                      <a:gd name="T8" fmla="*/ 8 w 25"/>
                                      <a:gd name="T9" fmla="*/ 45 h 57"/>
                                      <a:gd name="T10" fmla="*/ 13 w 25"/>
                                      <a:gd name="T11" fmla="*/ 50 h 57"/>
                                      <a:gd name="T12" fmla="*/ 18 w 25"/>
                                      <a:gd name="T13" fmla="*/ 57 h 57"/>
                                      <a:gd name="T14" fmla="*/ 22 w 25"/>
                                      <a:gd name="T15" fmla="*/ 50 h 57"/>
                                      <a:gd name="T16" fmla="*/ 25 w 25"/>
                                      <a:gd name="T17" fmla="*/ 40 h 57"/>
                                      <a:gd name="T18" fmla="*/ 25 w 25"/>
                                      <a:gd name="T19" fmla="*/ 32 h 57"/>
                                      <a:gd name="T20" fmla="*/ 25 w 25"/>
                                      <a:gd name="T21" fmla="*/ 25 h 57"/>
                                      <a:gd name="T22" fmla="*/ 22 w 25"/>
                                      <a:gd name="T23" fmla="*/ 17 h 57"/>
                                      <a:gd name="T24" fmla="*/ 18 w 25"/>
                                      <a:gd name="T25" fmla="*/ 10 h 57"/>
                                      <a:gd name="T26" fmla="*/ 13 w 25"/>
                                      <a:gd name="T27" fmla="*/ 2 h 57"/>
                                      <a:gd name="T28" fmla="*/ 3 w 25"/>
                                      <a:gd name="T29" fmla="*/ 0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5" h="57">
                                        <a:moveTo>
                                          <a:pt x="3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3" y="40"/>
                                        </a:lnTo>
                                        <a:lnTo>
                                          <a:pt x="8" y="45"/>
                                        </a:lnTo>
                                        <a:lnTo>
                                          <a:pt x="13" y="50"/>
                                        </a:lnTo>
                                        <a:lnTo>
                                          <a:pt x="18" y="57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25" y="40"/>
                                        </a:lnTo>
                                        <a:lnTo>
                                          <a:pt x="25" y="32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22" y="17"/>
                                        </a:lnTo>
                                        <a:lnTo>
                                          <a:pt x="18" y="10"/>
                                        </a:lnTo>
                                        <a:lnTo>
                                          <a:pt x="13" y="2"/>
                                        </a:lnTo>
                                        <a:lnTo>
                                          <a:pt x="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72" name="Freeform 186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95" y="963"/>
                                    <a:ext cx="32" cy="122"/>
                                  </a:xfrm>
                                  <a:custGeom>
                                    <a:avLst/>
                                    <a:gdLst>
                                      <a:gd name="T0" fmla="*/ 13 w 32"/>
                                      <a:gd name="T1" fmla="*/ 67 h 122"/>
                                      <a:gd name="T2" fmla="*/ 0 w 32"/>
                                      <a:gd name="T3" fmla="*/ 0 h 122"/>
                                      <a:gd name="T4" fmla="*/ 13 w 32"/>
                                      <a:gd name="T5" fmla="*/ 67 h 122"/>
                                      <a:gd name="T6" fmla="*/ 13 w 32"/>
                                      <a:gd name="T7" fmla="*/ 67 h 122"/>
                                      <a:gd name="T8" fmla="*/ 8 w 32"/>
                                      <a:gd name="T9" fmla="*/ 82 h 122"/>
                                      <a:gd name="T10" fmla="*/ 10 w 32"/>
                                      <a:gd name="T11" fmla="*/ 100 h 122"/>
                                      <a:gd name="T12" fmla="*/ 13 w 32"/>
                                      <a:gd name="T13" fmla="*/ 105 h 122"/>
                                      <a:gd name="T14" fmla="*/ 15 w 32"/>
                                      <a:gd name="T15" fmla="*/ 112 h 122"/>
                                      <a:gd name="T16" fmla="*/ 20 w 32"/>
                                      <a:gd name="T17" fmla="*/ 117 h 122"/>
                                      <a:gd name="T18" fmla="*/ 28 w 32"/>
                                      <a:gd name="T19" fmla="*/ 122 h 122"/>
                                      <a:gd name="T20" fmla="*/ 30 w 32"/>
                                      <a:gd name="T21" fmla="*/ 117 h 122"/>
                                      <a:gd name="T22" fmla="*/ 32 w 32"/>
                                      <a:gd name="T23" fmla="*/ 107 h 122"/>
                                      <a:gd name="T24" fmla="*/ 32 w 32"/>
                                      <a:gd name="T25" fmla="*/ 100 h 122"/>
                                      <a:gd name="T26" fmla="*/ 32 w 32"/>
                                      <a:gd name="T27" fmla="*/ 92 h 122"/>
                                      <a:gd name="T28" fmla="*/ 30 w 32"/>
                                      <a:gd name="T29" fmla="*/ 85 h 122"/>
                                      <a:gd name="T30" fmla="*/ 25 w 32"/>
                                      <a:gd name="T31" fmla="*/ 77 h 122"/>
                                      <a:gd name="T32" fmla="*/ 20 w 32"/>
                                      <a:gd name="T33" fmla="*/ 70 h 122"/>
                                      <a:gd name="T34" fmla="*/ 13 w 32"/>
                                      <a:gd name="T35" fmla="*/ 67 h 1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32" h="122">
                                        <a:moveTo>
                                          <a:pt x="13" y="6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3" y="67"/>
                                        </a:lnTo>
                                        <a:close/>
                                        <a:moveTo>
                                          <a:pt x="13" y="67"/>
                                        </a:moveTo>
                                        <a:lnTo>
                                          <a:pt x="8" y="82"/>
                                        </a:lnTo>
                                        <a:lnTo>
                                          <a:pt x="10" y="100"/>
                                        </a:lnTo>
                                        <a:lnTo>
                                          <a:pt x="13" y="105"/>
                                        </a:lnTo>
                                        <a:lnTo>
                                          <a:pt x="15" y="112"/>
                                        </a:lnTo>
                                        <a:lnTo>
                                          <a:pt x="20" y="117"/>
                                        </a:lnTo>
                                        <a:lnTo>
                                          <a:pt x="28" y="122"/>
                                        </a:lnTo>
                                        <a:lnTo>
                                          <a:pt x="30" y="117"/>
                                        </a:lnTo>
                                        <a:lnTo>
                                          <a:pt x="32" y="107"/>
                                        </a:lnTo>
                                        <a:lnTo>
                                          <a:pt x="32" y="100"/>
                                        </a:lnTo>
                                        <a:lnTo>
                                          <a:pt x="32" y="92"/>
                                        </a:lnTo>
                                        <a:lnTo>
                                          <a:pt x="30" y="85"/>
                                        </a:lnTo>
                                        <a:lnTo>
                                          <a:pt x="25" y="77"/>
                                        </a:lnTo>
                                        <a:lnTo>
                                          <a:pt x="20" y="70"/>
                                        </a:lnTo>
                                        <a:lnTo>
                                          <a:pt x="13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73" name="Freeform 18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95" y="963"/>
                                    <a:ext cx="13" cy="67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67 h 67"/>
                                      <a:gd name="T2" fmla="*/ 0 w 13"/>
                                      <a:gd name="T3" fmla="*/ 0 h 67"/>
                                      <a:gd name="T4" fmla="*/ 13 w 13"/>
                                      <a:gd name="T5" fmla="*/ 67 h 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3" h="67">
                                        <a:moveTo>
                                          <a:pt x="13" y="6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3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74" name="Freeform 18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03" y="1030"/>
                                    <a:ext cx="24" cy="55"/>
                                  </a:xfrm>
                                  <a:custGeom>
                                    <a:avLst/>
                                    <a:gdLst>
                                      <a:gd name="T0" fmla="*/ 5 w 24"/>
                                      <a:gd name="T1" fmla="*/ 0 h 55"/>
                                      <a:gd name="T2" fmla="*/ 0 w 24"/>
                                      <a:gd name="T3" fmla="*/ 15 h 55"/>
                                      <a:gd name="T4" fmla="*/ 2 w 24"/>
                                      <a:gd name="T5" fmla="*/ 33 h 55"/>
                                      <a:gd name="T6" fmla="*/ 5 w 24"/>
                                      <a:gd name="T7" fmla="*/ 38 h 55"/>
                                      <a:gd name="T8" fmla="*/ 7 w 24"/>
                                      <a:gd name="T9" fmla="*/ 45 h 55"/>
                                      <a:gd name="T10" fmla="*/ 12 w 24"/>
                                      <a:gd name="T11" fmla="*/ 50 h 55"/>
                                      <a:gd name="T12" fmla="*/ 20 w 24"/>
                                      <a:gd name="T13" fmla="*/ 55 h 55"/>
                                      <a:gd name="T14" fmla="*/ 22 w 24"/>
                                      <a:gd name="T15" fmla="*/ 50 h 55"/>
                                      <a:gd name="T16" fmla="*/ 24 w 24"/>
                                      <a:gd name="T17" fmla="*/ 40 h 55"/>
                                      <a:gd name="T18" fmla="*/ 24 w 24"/>
                                      <a:gd name="T19" fmla="*/ 33 h 55"/>
                                      <a:gd name="T20" fmla="*/ 24 w 24"/>
                                      <a:gd name="T21" fmla="*/ 25 h 55"/>
                                      <a:gd name="T22" fmla="*/ 22 w 24"/>
                                      <a:gd name="T23" fmla="*/ 18 h 55"/>
                                      <a:gd name="T24" fmla="*/ 17 w 24"/>
                                      <a:gd name="T25" fmla="*/ 10 h 55"/>
                                      <a:gd name="T26" fmla="*/ 12 w 24"/>
                                      <a:gd name="T27" fmla="*/ 3 h 55"/>
                                      <a:gd name="T28" fmla="*/ 5 w 24"/>
                                      <a:gd name="T29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4" h="55">
                                        <a:moveTo>
                                          <a:pt x="5" y="0"/>
                                        </a:moveTo>
                                        <a:lnTo>
                                          <a:pt x="0" y="15"/>
                                        </a:lnTo>
                                        <a:lnTo>
                                          <a:pt x="2" y="33"/>
                                        </a:lnTo>
                                        <a:lnTo>
                                          <a:pt x="5" y="38"/>
                                        </a:lnTo>
                                        <a:lnTo>
                                          <a:pt x="7" y="45"/>
                                        </a:lnTo>
                                        <a:lnTo>
                                          <a:pt x="12" y="50"/>
                                        </a:lnTo>
                                        <a:lnTo>
                                          <a:pt x="20" y="55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24" y="40"/>
                                        </a:lnTo>
                                        <a:lnTo>
                                          <a:pt x="24" y="33"/>
                                        </a:lnTo>
                                        <a:lnTo>
                                          <a:pt x="24" y="25"/>
                                        </a:lnTo>
                                        <a:lnTo>
                                          <a:pt x="22" y="18"/>
                                        </a:lnTo>
                                        <a:lnTo>
                                          <a:pt x="17" y="10"/>
                                        </a:lnTo>
                                        <a:lnTo>
                                          <a:pt x="12" y="3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75" name="Freeform 186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88" y="1003"/>
                                    <a:ext cx="35" cy="122"/>
                                  </a:xfrm>
                                  <a:custGeom>
                                    <a:avLst/>
                                    <a:gdLst>
                                      <a:gd name="T0" fmla="*/ 12 w 35"/>
                                      <a:gd name="T1" fmla="*/ 67 h 122"/>
                                      <a:gd name="T2" fmla="*/ 0 w 35"/>
                                      <a:gd name="T3" fmla="*/ 0 h 122"/>
                                      <a:gd name="T4" fmla="*/ 12 w 35"/>
                                      <a:gd name="T5" fmla="*/ 67 h 122"/>
                                      <a:gd name="T6" fmla="*/ 12 w 35"/>
                                      <a:gd name="T7" fmla="*/ 67 h 122"/>
                                      <a:gd name="T8" fmla="*/ 10 w 35"/>
                                      <a:gd name="T9" fmla="*/ 82 h 122"/>
                                      <a:gd name="T10" fmla="*/ 10 w 35"/>
                                      <a:gd name="T11" fmla="*/ 100 h 122"/>
                                      <a:gd name="T12" fmla="*/ 12 w 35"/>
                                      <a:gd name="T13" fmla="*/ 105 h 122"/>
                                      <a:gd name="T14" fmla="*/ 17 w 35"/>
                                      <a:gd name="T15" fmla="*/ 112 h 122"/>
                                      <a:gd name="T16" fmla="*/ 22 w 35"/>
                                      <a:gd name="T17" fmla="*/ 117 h 122"/>
                                      <a:gd name="T18" fmla="*/ 27 w 35"/>
                                      <a:gd name="T19" fmla="*/ 122 h 122"/>
                                      <a:gd name="T20" fmla="*/ 32 w 35"/>
                                      <a:gd name="T21" fmla="*/ 117 h 122"/>
                                      <a:gd name="T22" fmla="*/ 32 w 35"/>
                                      <a:gd name="T23" fmla="*/ 110 h 122"/>
                                      <a:gd name="T24" fmla="*/ 35 w 35"/>
                                      <a:gd name="T25" fmla="*/ 100 h 122"/>
                                      <a:gd name="T26" fmla="*/ 32 w 35"/>
                                      <a:gd name="T27" fmla="*/ 92 h 122"/>
                                      <a:gd name="T28" fmla="*/ 30 w 35"/>
                                      <a:gd name="T29" fmla="*/ 85 h 122"/>
                                      <a:gd name="T30" fmla="*/ 25 w 35"/>
                                      <a:gd name="T31" fmla="*/ 77 h 122"/>
                                      <a:gd name="T32" fmla="*/ 20 w 35"/>
                                      <a:gd name="T33" fmla="*/ 70 h 122"/>
                                      <a:gd name="T34" fmla="*/ 12 w 35"/>
                                      <a:gd name="T35" fmla="*/ 67 h 1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35" h="122">
                                        <a:moveTo>
                                          <a:pt x="12" y="6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2" y="67"/>
                                        </a:lnTo>
                                        <a:close/>
                                        <a:moveTo>
                                          <a:pt x="12" y="67"/>
                                        </a:moveTo>
                                        <a:lnTo>
                                          <a:pt x="10" y="82"/>
                                        </a:lnTo>
                                        <a:lnTo>
                                          <a:pt x="10" y="100"/>
                                        </a:lnTo>
                                        <a:lnTo>
                                          <a:pt x="12" y="105"/>
                                        </a:lnTo>
                                        <a:lnTo>
                                          <a:pt x="17" y="112"/>
                                        </a:lnTo>
                                        <a:lnTo>
                                          <a:pt x="22" y="117"/>
                                        </a:lnTo>
                                        <a:lnTo>
                                          <a:pt x="27" y="122"/>
                                        </a:lnTo>
                                        <a:lnTo>
                                          <a:pt x="32" y="117"/>
                                        </a:lnTo>
                                        <a:lnTo>
                                          <a:pt x="32" y="110"/>
                                        </a:lnTo>
                                        <a:lnTo>
                                          <a:pt x="35" y="100"/>
                                        </a:lnTo>
                                        <a:lnTo>
                                          <a:pt x="32" y="92"/>
                                        </a:lnTo>
                                        <a:lnTo>
                                          <a:pt x="30" y="85"/>
                                        </a:lnTo>
                                        <a:lnTo>
                                          <a:pt x="25" y="77"/>
                                        </a:lnTo>
                                        <a:lnTo>
                                          <a:pt x="20" y="70"/>
                                        </a:lnTo>
                                        <a:lnTo>
                                          <a:pt x="12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76" name="Freeform 18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88" y="1003"/>
                                    <a:ext cx="12" cy="67"/>
                                  </a:xfrm>
                                  <a:custGeom>
                                    <a:avLst/>
                                    <a:gdLst>
                                      <a:gd name="T0" fmla="*/ 12 w 12"/>
                                      <a:gd name="T1" fmla="*/ 67 h 67"/>
                                      <a:gd name="T2" fmla="*/ 0 w 12"/>
                                      <a:gd name="T3" fmla="*/ 0 h 67"/>
                                      <a:gd name="T4" fmla="*/ 12 w 12"/>
                                      <a:gd name="T5" fmla="*/ 67 h 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2" h="67">
                                        <a:moveTo>
                                          <a:pt x="12" y="6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2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77" name="Freeform 18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98" y="1070"/>
                                    <a:ext cx="25" cy="55"/>
                                  </a:xfrm>
                                  <a:custGeom>
                                    <a:avLst/>
                                    <a:gdLst>
                                      <a:gd name="T0" fmla="*/ 2 w 25"/>
                                      <a:gd name="T1" fmla="*/ 0 h 55"/>
                                      <a:gd name="T2" fmla="*/ 0 w 25"/>
                                      <a:gd name="T3" fmla="*/ 15 h 55"/>
                                      <a:gd name="T4" fmla="*/ 0 w 25"/>
                                      <a:gd name="T5" fmla="*/ 33 h 55"/>
                                      <a:gd name="T6" fmla="*/ 2 w 25"/>
                                      <a:gd name="T7" fmla="*/ 38 h 55"/>
                                      <a:gd name="T8" fmla="*/ 7 w 25"/>
                                      <a:gd name="T9" fmla="*/ 45 h 55"/>
                                      <a:gd name="T10" fmla="*/ 12 w 25"/>
                                      <a:gd name="T11" fmla="*/ 50 h 55"/>
                                      <a:gd name="T12" fmla="*/ 17 w 25"/>
                                      <a:gd name="T13" fmla="*/ 55 h 55"/>
                                      <a:gd name="T14" fmla="*/ 22 w 25"/>
                                      <a:gd name="T15" fmla="*/ 50 h 55"/>
                                      <a:gd name="T16" fmla="*/ 22 w 25"/>
                                      <a:gd name="T17" fmla="*/ 43 h 55"/>
                                      <a:gd name="T18" fmla="*/ 25 w 25"/>
                                      <a:gd name="T19" fmla="*/ 33 h 55"/>
                                      <a:gd name="T20" fmla="*/ 22 w 25"/>
                                      <a:gd name="T21" fmla="*/ 25 h 55"/>
                                      <a:gd name="T22" fmla="*/ 20 w 25"/>
                                      <a:gd name="T23" fmla="*/ 18 h 55"/>
                                      <a:gd name="T24" fmla="*/ 15 w 25"/>
                                      <a:gd name="T25" fmla="*/ 10 h 55"/>
                                      <a:gd name="T26" fmla="*/ 10 w 25"/>
                                      <a:gd name="T27" fmla="*/ 3 h 55"/>
                                      <a:gd name="T28" fmla="*/ 2 w 25"/>
                                      <a:gd name="T29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5" h="55">
                                        <a:moveTo>
                                          <a:pt x="2" y="0"/>
                                        </a:moveTo>
                                        <a:lnTo>
                                          <a:pt x="0" y="15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2" y="38"/>
                                        </a:lnTo>
                                        <a:lnTo>
                                          <a:pt x="7" y="45"/>
                                        </a:lnTo>
                                        <a:lnTo>
                                          <a:pt x="12" y="50"/>
                                        </a:lnTo>
                                        <a:lnTo>
                                          <a:pt x="17" y="55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22" y="43"/>
                                        </a:lnTo>
                                        <a:lnTo>
                                          <a:pt x="25" y="33"/>
                                        </a:lnTo>
                                        <a:lnTo>
                                          <a:pt x="22" y="25"/>
                                        </a:lnTo>
                                        <a:lnTo>
                                          <a:pt x="20" y="18"/>
                                        </a:lnTo>
                                        <a:lnTo>
                                          <a:pt x="15" y="10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78" name="Freeform 186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15" y="866"/>
                                    <a:ext cx="27" cy="132"/>
                                  </a:xfrm>
                                  <a:custGeom>
                                    <a:avLst/>
                                    <a:gdLst>
                                      <a:gd name="T0" fmla="*/ 5 w 27"/>
                                      <a:gd name="T1" fmla="*/ 74 h 132"/>
                                      <a:gd name="T2" fmla="*/ 12 w 27"/>
                                      <a:gd name="T3" fmla="*/ 0 h 132"/>
                                      <a:gd name="T4" fmla="*/ 5 w 27"/>
                                      <a:gd name="T5" fmla="*/ 74 h 132"/>
                                      <a:gd name="T6" fmla="*/ 5 w 27"/>
                                      <a:gd name="T7" fmla="*/ 74 h 132"/>
                                      <a:gd name="T8" fmla="*/ 0 w 27"/>
                                      <a:gd name="T9" fmla="*/ 92 h 132"/>
                                      <a:gd name="T10" fmla="*/ 3 w 27"/>
                                      <a:gd name="T11" fmla="*/ 107 h 132"/>
                                      <a:gd name="T12" fmla="*/ 5 w 27"/>
                                      <a:gd name="T13" fmla="*/ 114 h 132"/>
                                      <a:gd name="T14" fmla="*/ 8 w 27"/>
                                      <a:gd name="T15" fmla="*/ 119 h 132"/>
                                      <a:gd name="T16" fmla="*/ 12 w 27"/>
                                      <a:gd name="T17" fmla="*/ 127 h 132"/>
                                      <a:gd name="T18" fmla="*/ 20 w 27"/>
                                      <a:gd name="T19" fmla="*/ 132 h 132"/>
                                      <a:gd name="T20" fmla="*/ 22 w 27"/>
                                      <a:gd name="T21" fmla="*/ 124 h 132"/>
                                      <a:gd name="T22" fmla="*/ 25 w 27"/>
                                      <a:gd name="T23" fmla="*/ 117 h 132"/>
                                      <a:gd name="T24" fmla="*/ 27 w 27"/>
                                      <a:gd name="T25" fmla="*/ 107 h 132"/>
                                      <a:gd name="T26" fmla="*/ 25 w 27"/>
                                      <a:gd name="T27" fmla="*/ 99 h 132"/>
                                      <a:gd name="T28" fmla="*/ 22 w 27"/>
                                      <a:gd name="T29" fmla="*/ 92 h 132"/>
                                      <a:gd name="T30" fmla="*/ 17 w 27"/>
                                      <a:gd name="T31" fmla="*/ 84 h 132"/>
                                      <a:gd name="T32" fmla="*/ 12 w 27"/>
                                      <a:gd name="T33" fmla="*/ 77 h 132"/>
                                      <a:gd name="T34" fmla="*/ 5 w 27"/>
                                      <a:gd name="T35" fmla="*/ 74 h 1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27" h="132">
                                        <a:moveTo>
                                          <a:pt x="5" y="74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5" y="74"/>
                                        </a:lnTo>
                                        <a:close/>
                                        <a:moveTo>
                                          <a:pt x="5" y="74"/>
                                        </a:moveTo>
                                        <a:lnTo>
                                          <a:pt x="0" y="92"/>
                                        </a:lnTo>
                                        <a:lnTo>
                                          <a:pt x="3" y="107"/>
                                        </a:lnTo>
                                        <a:lnTo>
                                          <a:pt x="5" y="114"/>
                                        </a:lnTo>
                                        <a:lnTo>
                                          <a:pt x="8" y="119"/>
                                        </a:lnTo>
                                        <a:lnTo>
                                          <a:pt x="12" y="127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22" y="124"/>
                                        </a:lnTo>
                                        <a:lnTo>
                                          <a:pt x="25" y="117"/>
                                        </a:lnTo>
                                        <a:lnTo>
                                          <a:pt x="27" y="107"/>
                                        </a:lnTo>
                                        <a:lnTo>
                                          <a:pt x="25" y="99"/>
                                        </a:lnTo>
                                        <a:lnTo>
                                          <a:pt x="22" y="92"/>
                                        </a:lnTo>
                                        <a:lnTo>
                                          <a:pt x="17" y="84"/>
                                        </a:lnTo>
                                        <a:lnTo>
                                          <a:pt x="12" y="77"/>
                                        </a:lnTo>
                                        <a:lnTo>
                                          <a:pt x="5" y="7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79" name="Freeform 18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20" y="866"/>
                                    <a:ext cx="7" cy="74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74 h 74"/>
                                      <a:gd name="T2" fmla="*/ 7 w 7"/>
                                      <a:gd name="T3" fmla="*/ 0 h 74"/>
                                      <a:gd name="T4" fmla="*/ 0 w 7"/>
                                      <a:gd name="T5" fmla="*/ 74 h 7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" h="74">
                                        <a:moveTo>
                                          <a:pt x="0" y="74"/>
                                        </a:moveTo>
                                        <a:lnTo>
                                          <a:pt x="7" y="0"/>
                                        </a:lnTo>
                                        <a:lnTo>
                                          <a:pt x="0" y="7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80" name="Freeform 18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15" y="940"/>
                                    <a:ext cx="27" cy="58"/>
                                  </a:xfrm>
                                  <a:custGeom>
                                    <a:avLst/>
                                    <a:gdLst>
                                      <a:gd name="T0" fmla="*/ 5 w 27"/>
                                      <a:gd name="T1" fmla="*/ 0 h 58"/>
                                      <a:gd name="T2" fmla="*/ 0 w 27"/>
                                      <a:gd name="T3" fmla="*/ 18 h 58"/>
                                      <a:gd name="T4" fmla="*/ 3 w 27"/>
                                      <a:gd name="T5" fmla="*/ 33 h 58"/>
                                      <a:gd name="T6" fmla="*/ 5 w 27"/>
                                      <a:gd name="T7" fmla="*/ 40 h 58"/>
                                      <a:gd name="T8" fmla="*/ 8 w 27"/>
                                      <a:gd name="T9" fmla="*/ 45 h 58"/>
                                      <a:gd name="T10" fmla="*/ 12 w 27"/>
                                      <a:gd name="T11" fmla="*/ 53 h 58"/>
                                      <a:gd name="T12" fmla="*/ 20 w 27"/>
                                      <a:gd name="T13" fmla="*/ 58 h 58"/>
                                      <a:gd name="T14" fmla="*/ 22 w 27"/>
                                      <a:gd name="T15" fmla="*/ 50 h 58"/>
                                      <a:gd name="T16" fmla="*/ 25 w 27"/>
                                      <a:gd name="T17" fmla="*/ 43 h 58"/>
                                      <a:gd name="T18" fmla="*/ 27 w 27"/>
                                      <a:gd name="T19" fmla="*/ 33 h 58"/>
                                      <a:gd name="T20" fmla="*/ 25 w 27"/>
                                      <a:gd name="T21" fmla="*/ 25 h 58"/>
                                      <a:gd name="T22" fmla="*/ 22 w 27"/>
                                      <a:gd name="T23" fmla="*/ 18 h 58"/>
                                      <a:gd name="T24" fmla="*/ 17 w 27"/>
                                      <a:gd name="T25" fmla="*/ 10 h 58"/>
                                      <a:gd name="T26" fmla="*/ 12 w 27"/>
                                      <a:gd name="T27" fmla="*/ 3 h 58"/>
                                      <a:gd name="T28" fmla="*/ 5 w 27"/>
                                      <a:gd name="T29" fmla="*/ 0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7" h="58">
                                        <a:moveTo>
                                          <a:pt x="5" y="0"/>
                                        </a:moveTo>
                                        <a:lnTo>
                                          <a:pt x="0" y="18"/>
                                        </a:lnTo>
                                        <a:lnTo>
                                          <a:pt x="3" y="33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8" y="45"/>
                                        </a:lnTo>
                                        <a:lnTo>
                                          <a:pt x="12" y="53"/>
                                        </a:lnTo>
                                        <a:lnTo>
                                          <a:pt x="20" y="58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25" y="43"/>
                                        </a:lnTo>
                                        <a:lnTo>
                                          <a:pt x="27" y="33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22" y="18"/>
                                        </a:lnTo>
                                        <a:lnTo>
                                          <a:pt x="17" y="10"/>
                                        </a:lnTo>
                                        <a:lnTo>
                                          <a:pt x="12" y="3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81" name="Freeform 187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25" y="823"/>
                                    <a:ext cx="27" cy="135"/>
                                  </a:xfrm>
                                  <a:custGeom>
                                    <a:avLst/>
                                    <a:gdLst>
                                      <a:gd name="T0" fmla="*/ 5 w 27"/>
                                      <a:gd name="T1" fmla="*/ 78 h 135"/>
                                      <a:gd name="T2" fmla="*/ 5 w 27"/>
                                      <a:gd name="T3" fmla="*/ 0 h 135"/>
                                      <a:gd name="T4" fmla="*/ 5 w 27"/>
                                      <a:gd name="T5" fmla="*/ 78 h 135"/>
                                      <a:gd name="T6" fmla="*/ 5 w 27"/>
                                      <a:gd name="T7" fmla="*/ 78 h 135"/>
                                      <a:gd name="T8" fmla="*/ 0 w 27"/>
                                      <a:gd name="T9" fmla="*/ 95 h 135"/>
                                      <a:gd name="T10" fmla="*/ 2 w 27"/>
                                      <a:gd name="T11" fmla="*/ 110 h 135"/>
                                      <a:gd name="T12" fmla="*/ 5 w 27"/>
                                      <a:gd name="T13" fmla="*/ 117 h 135"/>
                                      <a:gd name="T14" fmla="*/ 7 w 27"/>
                                      <a:gd name="T15" fmla="*/ 122 h 135"/>
                                      <a:gd name="T16" fmla="*/ 12 w 27"/>
                                      <a:gd name="T17" fmla="*/ 130 h 135"/>
                                      <a:gd name="T18" fmla="*/ 20 w 27"/>
                                      <a:gd name="T19" fmla="*/ 135 h 135"/>
                                      <a:gd name="T20" fmla="*/ 25 w 27"/>
                                      <a:gd name="T21" fmla="*/ 127 h 135"/>
                                      <a:gd name="T22" fmla="*/ 27 w 27"/>
                                      <a:gd name="T23" fmla="*/ 120 h 135"/>
                                      <a:gd name="T24" fmla="*/ 27 w 27"/>
                                      <a:gd name="T25" fmla="*/ 110 h 135"/>
                                      <a:gd name="T26" fmla="*/ 25 w 27"/>
                                      <a:gd name="T27" fmla="*/ 102 h 135"/>
                                      <a:gd name="T28" fmla="*/ 22 w 27"/>
                                      <a:gd name="T29" fmla="*/ 95 h 135"/>
                                      <a:gd name="T30" fmla="*/ 20 w 27"/>
                                      <a:gd name="T31" fmla="*/ 88 h 135"/>
                                      <a:gd name="T32" fmla="*/ 12 w 27"/>
                                      <a:gd name="T33" fmla="*/ 80 h 135"/>
                                      <a:gd name="T34" fmla="*/ 5 w 27"/>
                                      <a:gd name="T35" fmla="*/ 78 h 1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27" h="135">
                                        <a:moveTo>
                                          <a:pt x="5" y="78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5" y="78"/>
                                        </a:lnTo>
                                        <a:close/>
                                        <a:moveTo>
                                          <a:pt x="5" y="78"/>
                                        </a:moveTo>
                                        <a:lnTo>
                                          <a:pt x="0" y="95"/>
                                        </a:lnTo>
                                        <a:lnTo>
                                          <a:pt x="2" y="110"/>
                                        </a:lnTo>
                                        <a:lnTo>
                                          <a:pt x="5" y="117"/>
                                        </a:lnTo>
                                        <a:lnTo>
                                          <a:pt x="7" y="122"/>
                                        </a:lnTo>
                                        <a:lnTo>
                                          <a:pt x="12" y="130"/>
                                        </a:lnTo>
                                        <a:lnTo>
                                          <a:pt x="20" y="135"/>
                                        </a:lnTo>
                                        <a:lnTo>
                                          <a:pt x="25" y="127"/>
                                        </a:lnTo>
                                        <a:lnTo>
                                          <a:pt x="27" y="120"/>
                                        </a:lnTo>
                                        <a:lnTo>
                                          <a:pt x="27" y="110"/>
                                        </a:lnTo>
                                        <a:lnTo>
                                          <a:pt x="25" y="102"/>
                                        </a:lnTo>
                                        <a:lnTo>
                                          <a:pt x="22" y="95"/>
                                        </a:lnTo>
                                        <a:lnTo>
                                          <a:pt x="20" y="8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5" y="7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82" name="Freeform 18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30" y="823"/>
                                    <a:ext cx="1" cy="78"/>
                                  </a:xfrm>
                                  <a:custGeom>
                                    <a:avLst/>
                                    <a:gdLst>
                                      <a:gd name="T0" fmla="*/ 78 h 78"/>
                                      <a:gd name="T1" fmla="*/ 0 h 78"/>
                                      <a:gd name="T2" fmla="*/ 78 h 78"/>
                                    </a:gdLst>
                                    <a:ahLst/>
                                    <a:cxnLst>
                                      <a:cxn ang="0">
                                        <a:pos x="0" y="T0"/>
                                      </a:cxn>
                                      <a:cxn ang="0">
                                        <a:pos x="0" y="T1"/>
                                      </a:cxn>
                                      <a:cxn ang="0">
                                        <a:pos x="0" y="T2"/>
                                      </a:cxn>
                                    </a:cxnLst>
                                    <a:rect l="0" t="0" r="r" b="b"/>
                                    <a:pathLst>
                                      <a:path h="78">
                                        <a:moveTo>
                                          <a:pt x="0" y="7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7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83" name="Freeform 18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25" y="901"/>
                                    <a:ext cx="27" cy="57"/>
                                  </a:xfrm>
                                  <a:custGeom>
                                    <a:avLst/>
                                    <a:gdLst>
                                      <a:gd name="T0" fmla="*/ 5 w 27"/>
                                      <a:gd name="T1" fmla="*/ 0 h 57"/>
                                      <a:gd name="T2" fmla="*/ 0 w 27"/>
                                      <a:gd name="T3" fmla="*/ 17 h 57"/>
                                      <a:gd name="T4" fmla="*/ 2 w 27"/>
                                      <a:gd name="T5" fmla="*/ 32 h 57"/>
                                      <a:gd name="T6" fmla="*/ 5 w 27"/>
                                      <a:gd name="T7" fmla="*/ 39 h 57"/>
                                      <a:gd name="T8" fmla="*/ 7 w 27"/>
                                      <a:gd name="T9" fmla="*/ 44 h 57"/>
                                      <a:gd name="T10" fmla="*/ 12 w 27"/>
                                      <a:gd name="T11" fmla="*/ 52 h 57"/>
                                      <a:gd name="T12" fmla="*/ 20 w 27"/>
                                      <a:gd name="T13" fmla="*/ 57 h 57"/>
                                      <a:gd name="T14" fmla="*/ 25 w 27"/>
                                      <a:gd name="T15" fmla="*/ 49 h 57"/>
                                      <a:gd name="T16" fmla="*/ 27 w 27"/>
                                      <a:gd name="T17" fmla="*/ 42 h 57"/>
                                      <a:gd name="T18" fmla="*/ 27 w 27"/>
                                      <a:gd name="T19" fmla="*/ 32 h 57"/>
                                      <a:gd name="T20" fmla="*/ 25 w 27"/>
                                      <a:gd name="T21" fmla="*/ 24 h 57"/>
                                      <a:gd name="T22" fmla="*/ 22 w 27"/>
                                      <a:gd name="T23" fmla="*/ 17 h 57"/>
                                      <a:gd name="T24" fmla="*/ 20 w 27"/>
                                      <a:gd name="T25" fmla="*/ 10 h 57"/>
                                      <a:gd name="T26" fmla="*/ 12 w 27"/>
                                      <a:gd name="T27" fmla="*/ 2 h 57"/>
                                      <a:gd name="T28" fmla="*/ 5 w 27"/>
                                      <a:gd name="T29" fmla="*/ 0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7" h="57">
                                        <a:moveTo>
                                          <a:pt x="5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" y="32"/>
                                        </a:lnTo>
                                        <a:lnTo>
                                          <a:pt x="5" y="39"/>
                                        </a:lnTo>
                                        <a:lnTo>
                                          <a:pt x="7" y="44"/>
                                        </a:lnTo>
                                        <a:lnTo>
                                          <a:pt x="12" y="52"/>
                                        </a:lnTo>
                                        <a:lnTo>
                                          <a:pt x="20" y="57"/>
                                        </a:lnTo>
                                        <a:lnTo>
                                          <a:pt x="25" y="49"/>
                                        </a:lnTo>
                                        <a:lnTo>
                                          <a:pt x="27" y="42"/>
                                        </a:lnTo>
                                        <a:lnTo>
                                          <a:pt x="27" y="32"/>
                                        </a:lnTo>
                                        <a:lnTo>
                                          <a:pt x="25" y="24"/>
                                        </a:lnTo>
                                        <a:lnTo>
                                          <a:pt x="22" y="17"/>
                                        </a:lnTo>
                                        <a:lnTo>
                                          <a:pt x="20" y="10"/>
                                        </a:lnTo>
                                        <a:lnTo>
                                          <a:pt x="12" y="2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84" name="Freeform 187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35" y="793"/>
                                    <a:ext cx="25" cy="127"/>
                                  </a:xfrm>
                                  <a:custGeom>
                                    <a:avLst/>
                                    <a:gdLst>
                                      <a:gd name="T0" fmla="*/ 5 w 25"/>
                                      <a:gd name="T1" fmla="*/ 70 h 127"/>
                                      <a:gd name="T2" fmla="*/ 5 w 25"/>
                                      <a:gd name="T3" fmla="*/ 0 h 127"/>
                                      <a:gd name="T4" fmla="*/ 5 w 25"/>
                                      <a:gd name="T5" fmla="*/ 70 h 127"/>
                                      <a:gd name="T6" fmla="*/ 5 w 25"/>
                                      <a:gd name="T7" fmla="*/ 70 h 127"/>
                                      <a:gd name="T8" fmla="*/ 0 w 25"/>
                                      <a:gd name="T9" fmla="*/ 88 h 127"/>
                                      <a:gd name="T10" fmla="*/ 0 w 25"/>
                                      <a:gd name="T11" fmla="*/ 103 h 127"/>
                                      <a:gd name="T12" fmla="*/ 2 w 25"/>
                                      <a:gd name="T13" fmla="*/ 110 h 127"/>
                                      <a:gd name="T14" fmla="*/ 7 w 25"/>
                                      <a:gd name="T15" fmla="*/ 118 h 127"/>
                                      <a:gd name="T16" fmla="*/ 12 w 25"/>
                                      <a:gd name="T17" fmla="*/ 123 h 127"/>
                                      <a:gd name="T18" fmla="*/ 17 w 25"/>
                                      <a:gd name="T19" fmla="*/ 127 h 127"/>
                                      <a:gd name="T20" fmla="*/ 22 w 25"/>
                                      <a:gd name="T21" fmla="*/ 120 h 127"/>
                                      <a:gd name="T22" fmla="*/ 25 w 25"/>
                                      <a:gd name="T23" fmla="*/ 113 h 127"/>
                                      <a:gd name="T24" fmla="*/ 25 w 25"/>
                                      <a:gd name="T25" fmla="*/ 105 h 127"/>
                                      <a:gd name="T26" fmla="*/ 25 w 25"/>
                                      <a:gd name="T27" fmla="*/ 98 h 127"/>
                                      <a:gd name="T28" fmla="*/ 22 w 25"/>
                                      <a:gd name="T29" fmla="*/ 88 h 127"/>
                                      <a:gd name="T30" fmla="*/ 17 w 25"/>
                                      <a:gd name="T31" fmla="*/ 80 h 127"/>
                                      <a:gd name="T32" fmla="*/ 12 w 25"/>
                                      <a:gd name="T33" fmla="*/ 75 h 127"/>
                                      <a:gd name="T34" fmla="*/ 5 w 25"/>
                                      <a:gd name="T35" fmla="*/ 70 h 1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25" h="127">
                                        <a:moveTo>
                                          <a:pt x="5" y="70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5" y="70"/>
                                        </a:lnTo>
                                        <a:close/>
                                        <a:moveTo>
                                          <a:pt x="5" y="70"/>
                                        </a:moveTo>
                                        <a:lnTo>
                                          <a:pt x="0" y="88"/>
                                        </a:lnTo>
                                        <a:lnTo>
                                          <a:pt x="0" y="103"/>
                                        </a:lnTo>
                                        <a:lnTo>
                                          <a:pt x="2" y="110"/>
                                        </a:lnTo>
                                        <a:lnTo>
                                          <a:pt x="7" y="118"/>
                                        </a:lnTo>
                                        <a:lnTo>
                                          <a:pt x="12" y="123"/>
                                        </a:lnTo>
                                        <a:lnTo>
                                          <a:pt x="17" y="127"/>
                                        </a:lnTo>
                                        <a:lnTo>
                                          <a:pt x="22" y="120"/>
                                        </a:lnTo>
                                        <a:lnTo>
                                          <a:pt x="25" y="113"/>
                                        </a:lnTo>
                                        <a:lnTo>
                                          <a:pt x="25" y="105"/>
                                        </a:lnTo>
                                        <a:lnTo>
                                          <a:pt x="25" y="98"/>
                                        </a:lnTo>
                                        <a:lnTo>
                                          <a:pt x="22" y="88"/>
                                        </a:lnTo>
                                        <a:lnTo>
                                          <a:pt x="17" y="80"/>
                                        </a:lnTo>
                                        <a:lnTo>
                                          <a:pt x="12" y="75"/>
                                        </a:lnTo>
                                        <a:lnTo>
                                          <a:pt x="5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85" name="Freeform 18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40" y="793"/>
                                    <a:ext cx="1" cy="70"/>
                                  </a:xfrm>
                                  <a:custGeom>
                                    <a:avLst/>
                                    <a:gdLst>
                                      <a:gd name="T0" fmla="*/ 70 h 70"/>
                                      <a:gd name="T1" fmla="*/ 0 h 70"/>
                                      <a:gd name="T2" fmla="*/ 70 h 70"/>
                                    </a:gdLst>
                                    <a:ahLst/>
                                    <a:cxnLst>
                                      <a:cxn ang="0">
                                        <a:pos x="0" y="T0"/>
                                      </a:cxn>
                                      <a:cxn ang="0">
                                        <a:pos x="0" y="T1"/>
                                      </a:cxn>
                                      <a:cxn ang="0">
                                        <a:pos x="0" y="T2"/>
                                      </a:cxn>
                                    </a:cxnLst>
                                    <a:rect l="0" t="0" r="r" b="b"/>
                                    <a:pathLst>
                                      <a:path h="70">
                                        <a:moveTo>
                                          <a:pt x="0" y="7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86" name="Freeform 18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35" y="863"/>
                                    <a:ext cx="25" cy="57"/>
                                  </a:xfrm>
                                  <a:custGeom>
                                    <a:avLst/>
                                    <a:gdLst>
                                      <a:gd name="T0" fmla="*/ 5 w 25"/>
                                      <a:gd name="T1" fmla="*/ 0 h 57"/>
                                      <a:gd name="T2" fmla="*/ 0 w 25"/>
                                      <a:gd name="T3" fmla="*/ 18 h 57"/>
                                      <a:gd name="T4" fmla="*/ 0 w 25"/>
                                      <a:gd name="T5" fmla="*/ 33 h 57"/>
                                      <a:gd name="T6" fmla="*/ 2 w 25"/>
                                      <a:gd name="T7" fmla="*/ 40 h 57"/>
                                      <a:gd name="T8" fmla="*/ 7 w 25"/>
                                      <a:gd name="T9" fmla="*/ 48 h 57"/>
                                      <a:gd name="T10" fmla="*/ 12 w 25"/>
                                      <a:gd name="T11" fmla="*/ 53 h 57"/>
                                      <a:gd name="T12" fmla="*/ 17 w 25"/>
                                      <a:gd name="T13" fmla="*/ 57 h 57"/>
                                      <a:gd name="T14" fmla="*/ 22 w 25"/>
                                      <a:gd name="T15" fmla="*/ 50 h 57"/>
                                      <a:gd name="T16" fmla="*/ 25 w 25"/>
                                      <a:gd name="T17" fmla="*/ 43 h 57"/>
                                      <a:gd name="T18" fmla="*/ 25 w 25"/>
                                      <a:gd name="T19" fmla="*/ 35 h 57"/>
                                      <a:gd name="T20" fmla="*/ 25 w 25"/>
                                      <a:gd name="T21" fmla="*/ 28 h 57"/>
                                      <a:gd name="T22" fmla="*/ 22 w 25"/>
                                      <a:gd name="T23" fmla="*/ 18 h 57"/>
                                      <a:gd name="T24" fmla="*/ 17 w 25"/>
                                      <a:gd name="T25" fmla="*/ 10 h 57"/>
                                      <a:gd name="T26" fmla="*/ 12 w 25"/>
                                      <a:gd name="T27" fmla="*/ 5 h 57"/>
                                      <a:gd name="T28" fmla="*/ 5 w 25"/>
                                      <a:gd name="T29" fmla="*/ 0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5" h="57">
                                        <a:moveTo>
                                          <a:pt x="5" y="0"/>
                                        </a:moveTo>
                                        <a:lnTo>
                                          <a:pt x="0" y="18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2" y="40"/>
                                        </a:lnTo>
                                        <a:lnTo>
                                          <a:pt x="7" y="48"/>
                                        </a:lnTo>
                                        <a:lnTo>
                                          <a:pt x="12" y="53"/>
                                        </a:lnTo>
                                        <a:lnTo>
                                          <a:pt x="17" y="57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25" y="43"/>
                                        </a:lnTo>
                                        <a:lnTo>
                                          <a:pt x="25" y="35"/>
                                        </a:lnTo>
                                        <a:lnTo>
                                          <a:pt x="25" y="28"/>
                                        </a:lnTo>
                                        <a:lnTo>
                                          <a:pt x="22" y="18"/>
                                        </a:lnTo>
                                        <a:lnTo>
                                          <a:pt x="17" y="10"/>
                                        </a:lnTo>
                                        <a:lnTo>
                                          <a:pt x="12" y="5"/>
                                        </a:lnTo>
                                        <a:lnTo>
                                          <a:pt x="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87" name="Freeform 187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47" y="748"/>
                                    <a:ext cx="25" cy="130"/>
                                  </a:xfrm>
                                  <a:custGeom>
                                    <a:avLst/>
                                    <a:gdLst>
                                      <a:gd name="T0" fmla="*/ 3 w 25"/>
                                      <a:gd name="T1" fmla="*/ 73 h 130"/>
                                      <a:gd name="T2" fmla="*/ 15 w 25"/>
                                      <a:gd name="T3" fmla="*/ 0 h 130"/>
                                      <a:gd name="T4" fmla="*/ 3 w 25"/>
                                      <a:gd name="T5" fmla="*/ 73 h 130"/>
                                      <a:gd name="T6" fmla="*/ 3 w 25"/>
                                      <a:gd name="T7" fmla="*/ 73 h 130"/>
                                      <a:gd name="T8" fmla="*/ 0 w 25"/>
                                      <a:gd name="T9" fmla="*/ 90 h 130"/>
                                      <a:gd name="T10" fmla="*/ 0 w 25"/>
                                      <a:gd name="T11" fmla="*/ 105 h 130"/>
                                      <a:gd name="T12" fmla="*/ 3 w 25"/>
                                      <a:gd name="T13" fmla="*/ 113 h 130"/>
                                      <a:gd name="T14" fmla="*/ 5 w 25"/>
                                      <a:gd name="T15" fmla="*/ 118 h 130"/>
                                      <a:gd name="T16" fmla="*/ 10 w 25"/>
                                      <a:gd name="T17" fmla="*/ 125 h 130"/>
                                      <a:gd name="T18" fmla="*/ 18 w 25"/>
                                      <a:gd name="T19" fmla="*/ 130 h 130"/>
                                      <a:gd name="T20" fmla="*/ 20 w 25"/>
                                      <a:gd name="T21" fmla="*/ 123 h 130"/>
                                      <a:gd name="T22" fmla="*/ 23 w 25"/>
                                      <a:gd name="T23" fmla="*/ 115 h 130"/>
                                      <a:gd name="T24" fmla="*/ 25 w 25"/>
                                      <a:gd name="T25" fmla="*/ 108 h 130"/>
                                      <a:gd name="T26" fmla="*/ 25 w 25"/>
                                      <a:gd name="T27" fmla="*/ 98 h 130"/>
                                      <a:gd name="T28" fmla="*/ 23 w 25"/>
                                      <a:gd name="T29" fmla="*/ 90 h 130"/>
                                      <a:gd name="T30" fmla="*/ 18 w 25"/>
                                      <a:gd name="T31" fmla="*/ 83 h 130"/>
                                      <a:gd name="T32" fmla="*/ 10 w 25"/>
                                      <a:gd name="T33" fmla="*/ 78 h 130"/>
                                      <a:gd name="T34" fmla="*/ 3 w 25"/>
                                      <a:gd name="T35" fmla="*/ 73 h 1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25" h="130">
                                        <a:moveTo>
                                          <a:pt x="3" y="73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3" y="73"/>
                                        </a:lnTo>
                                        <a:close/>
                                        <a:moveTo>
                                          <a:pt x="3" y="73"/>
                                        </a:moveTo>
                                        <a:lnTo>
                                          <a:pt x="0" y="90"/>
                                        </a:lnTo>
                                        <a:lnTo>
                                          <a:pt x="0" y="105"/>
                                        </a:lnTo>
                                        <a:lnTo>
                                          <a:pt x="3" y="113"/>
                                        </a:lnTo>
                                        <a:lnTo>
                                          <a:pt x="5" y="118"/>
                                        </a:lnTo>
                                        <a:lnTo>
                                          <a:pt x="10" y="125"/>
                                        </a:lnTo>
                                        <a:lnTo>
                                          <a:pt x="18" y="130"/>
                                        </a:lnTo>
                                        <a:lnTo>
                                          <a:pt x="20" y="123"/>
                                        </a:lnTo>
                                        <a:lnTo>
                                          <a:pt x="23" y="115"/>
                                        </a:lnTo>
                                        <a:lnTo>
                                          <a:pt x="25" y="108"/>
                                        </a:lnTo>
                                        <a:lnTo>
                                          <a:pt x="25" y="98"/>
                                        </a:lnTo>
                                        <a:lnTo>
                                          <a:pt x="23" y="90"/>
                                        </a:lnTo>
                                        <a:lnTo>
                                          <a:pt x="18" y="83"/>
                                        </a:lnTo>
                                        <a:lnTo>
                                          <a:pt x="10" y="78"/>
                                        </a:lnTo>
                                        <a:lnTo>
                                          <a:pt x="3" y="7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88" name="Freeform 18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50" y="748"/>
                                    <a:ext cx="12" cy="73"/>
                                  </a:xfrm>
                                  <a:custGeom>
                                    <a:avLst/>
                                    <a:gdLst>
                                      <a:gd name="T0" fmla="*/ 0 w 12"/>
                                      <a:gd name="T1" fmla="*/ 73 h 73"/>
                                      <a:gd name="T2" fmla="*/ 12 w 12"/>
                                      <a:gd name="T3" fmla="*/ 0 h 73"/>
                                      <a:gd name="T4" fmla="*/ 0 w 12"/>
                                      <a:gd name="T5" fmla="*/ 73 h 7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2" h="73">
                                        <a:moveTo>
                                          <a:pt x="0" y="73"/>
                                        </a:moveTo>
                                        <a:lnTo>
                                          <a:pt x="12" y="0"/>
                                        </a:lnTo>
                                        <a:lnTo>
                                          <a:pt x="0" y="7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89" name="Freeform 18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47" y="821"/>
                                    <a:ext cx="25" cy="57"/>
                                  </a:xfrm>
                                  <a:custGeom>
                                    <a:avLst/>
                                    <a:gdLst>
                                      <a:gd name="T0" fmla="*/ 3 w 25"/>
                                      <a:gd name="T1" fmla="*/ 0 h 57"/>
                                      <a:gd name="T2" fmla="*/ 0 w 25"/>
                                      <a:gd name="T3" fmla="*/ 17 h 57"/>
                                      <a:gd name="T4" fmla="*/ 0 w 25"/>
                                      <a:gd name="T5" fmla="*/ 32 h 57"/>
                                      <a:gd name="T6" fmla="*/ 3 w 25"/>
                                      <a:gd name="T7" fmla="*/ 40 h 57"/>
                                      <a:gd name="T8" fmla="*/ 5 w 25"/>
                                      <a:gd name="T9" fmla="*/ 45 h 57"/>
                                      <a:gd name="T10" fmla="*/ 10 w 25"/>
                                      <a:gd name="T11" fmla="*/ 52 h 57"/>
                                      <a:gd name="T12" fmla="*/ 18 w 25"/>
                                      <a:gd name="T13" fmla="*/ 57 h 57"/>
                                      <a:gd name="T14" fmla="*/ 20 w 25"/>
                                      <a:gd name="T15" fmla="*/ 50 h 57"/>
                                      <a:gd name="T16" fmla="*/ 23 w 25"/>
                                      <a:gd name="T17" fmla="*/ 42 h 57"/>
                                      <a:gd name="T18" fmla="*/ 25 w 25"/>
                                      <a:gd name="T19" fmla="*/ 35 h 57"/>
                                      <a:gd name="T20" fmla="*/ 25 w 25"/>
                                      <a:gd name="T21" fmla="*/ 25 h 57"/>
                                      <a:gd name="T22" fmla="*/ 23 w 25"/>
                                      <a:gd name="T23" fmla="*/ 17 h 57"/>
                                      <a:gd name="T24" fmla="*/ 18 w 25"/>
                                      <a:gd name="T25" fmla="*/ 10 h 57"/>
                                      <a:gd name="T26" fmla="*/ 10 w 25"/>
                                      <a:gd name="T27" fmla="*/ 5 h 57"/>
                                      <a:gd name="T28" fmla="*/ 3 w 25"/>
                                      <a:gd name="T29" fmla="*/ 0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5" h="57">
                                        <a:moveTo>
                                          <a:pt x="3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3" y="40"/>
                                        </a:lnTo>
                                        <a:lnTo>
                                          <a:pt x="5" y="45"/>
                                        </a:lnTo>
                                        <a:lnTo>
                                          <a:pt x="10" y="52"/>
                                        </a:lnTo>
                                        <a:lnTo>
                                          <a:pt x="18" y="57"/>
                                        </a:lnTo>
                                        <a:lnTo>
                                          <a:pt x="20" y="50"/>
                                        </a:lnTo>
                                        <a:lnTo>
                                          <a:pt x="23" y="42"/>
                                        </a:lnTo>
                                        <a:lnTo>
                                          <a:pt x="25" y="35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23" y="17"/>
                                        </a:lnTo>
                                        <a:lnTo>
                                          <a:pt x="18" y="1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90" name="Freeform 188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62" y="706"/>
                                    <a:ext cx="30" cy="140"/>
                                  </a:xfrm>
                                  <a:custGeom>
                                    <a:avLst/>
                                    <a:gdLst>
                                      <a:gd name="T0" fmla="*/ 8 w 30"/>
                                      <a:gd name="T1" fmla="*/ 77 h 140"/>
                                      <a:gd name="T2" fmla="*/ 30 w 30"/>
                                      <a:gd name="T3" fmla="*/ 0 h 140"/>
                                      <a:gd name="T4" fmla="*/ 8 w 30"/>
                                      <a:gd name="T5" fmla="*/ 77 h 140"/>
                                      <a:gd name="T6" fmla="*/ 8 w 30"/>
                                      <a:gd name="T7" fmla="*/ 77 h 140"/>
                                      <a:gd name="T8" fmla="*/ 3 w 30"/>
                                      <a:gd name="T9" fmla="*/ 95 h 140"/>
                                      <a:gd name="T10" fmla="*/ 0 w 30"/>
                                      <a:gd name="T11" fmla="*/ 112 h 140"/>
                                      <a:gd name="T12" fmla="*/ 0 w 30"/>
                                      <a:gd name="T13" fmla="*/ 120 h 140"/>
                                      <a:gd name="T14" fmla="*/ 3 w 30"/>
                                      <a:gd name="T15" fmla="*/ 127 h 140"/>
                                      <a:gd name="T16" fmla="*/ 8 w 30"/>
                                      <a:gd name="T17" fmla="*/ 132 h 140"/>
                                      <a:gd name="T18" fmla="*/ 13 w 30"/>
                                      <a:gd name="T19" fmla="*/ 140 h 140"/>
                                      <a:gd name="T20" fmla="*/ 18 w 30"/>
                                      <a:gd name="T21" fmla="*/ 132 h 140"/>
                                      <a:gd name="T22" fmla="*/ 20 w 30"/>
                                      <a:gd name="T23" fmla="*/ 122 h 140"/>
                                      <a:gd name="T24" fmla="*/ 23 w 30"/>
                                      <a:gd name="T25" fmla="*/ 115 h 140"/>
                                      <a:gd name="T26" fmla="*/ 23 w 30"/>
                                      <a:gd name="T27" fmla="*/ 105 h 140"/>
                                      <a:gd name="T28" fmla="*/ 23 w 30"/>
                                      <a:gd name="T29" fmla="*/ 97 h 140"/>
                                      <a:gd name="T30" fmla="*/ 20 w 30"/>
                                      <a:gd name="T31" fmla="*/ 90 h 140"/>
                                      <a:gd name="T32" fmla="*/ 15 w 30"/>
                                      <a:gd name="T33" fmla="*/ 82 h 140"/>
                                      <a:gd name="T34" fmla="*/ 8 w 30"/>
                                      <a:gd name="T35" fmla="*/ 77 h 1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30" h="140">
                                        <a:moveTo>
                                          <a:pt x="8" y="77"/>
                                        </a:moveTo>
                                        <a:lnTo>
                                          <a:pt x="30" y="0"/>
                                        </a:lnTo>
                                        <a:lnTo>
                                          <a:pt x="8" y="77"/>
                                        </a:lnTo>
                                        <a:close/>
                                        <a:moveTo>
                                          <a:pt x="8" y="77"/>
                                        </a:moveTo>
                                        <a:lnTo>
                                          <a:pt x="3" y="95"/>
                                        </a:lnTo>
                                        <a:lnTo>
                                          <a:pt x="0" y="112"/>
                                        </a:lnTo>
                                        <a:lnTo>
                                          <a:pt x="0" y="120"/>
                                        </a:lnTo>
                                        <a:lnTo>
                                          <a:pt x="3" y="127"/>
                                        </a:lnTo>
                                        <a:lnTo>
                                          <a:pt x="8" y="132"/>
                                        </a:lnTo>
                                        <a:lnTo>
                                          <a:pt x="13" y="140"/>
                                        </a:lnTo>
                                        <a:lnTo>
                                          <a:pt x="18" y="132"/>
                                        </a:lnTo>
                                        <a:lnTo>
                                          <a:pt x="20" y="122"/>
                                        </a:lnTo>
                                        <a:lnTo>
                                          <a:pt x="23" y="115"/>
                                        </a:lnTo>
                                        <a:lnTo>
                                          <a:pt x="23" y="105"/>
                                        </a:lnTo>
                                        <a:lnTo>
                                          <a:pt x="23" y="97"/>
                                        </a:lnTo>
                                        <a:lnTo>
                                          <a:pt x="20" y="90"/>
                                        </a:lnTo>
                                        <a:lnTo>
                                          <a:pt x="15" y="82"/>
                                        </a:lnTo>
                                        <a:lnTo>
                                          <a:pt x="8" y="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91" name="Freeform 18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0" y="706"/>
                                    <a:ext cx="22" cy="77"/>
                                  </a:xfrm>
                                  <a:custGeom>
                                    <a:avLst/>
                                    <a:gdLst>
                                      <a:gd name="T0" fmla="*/ 0 w 22"/>
                                      <a:gd name="T1" fmla="*/ 77 h 77"/>
                                      <a:gd name="T2" fmla="*/ 22 w 22"/>
                                      <a:gd name="T3" fmla="*/ 0 h 77"/>
                                      <a:gd name="T4" fmla="*/ 0 w 22"/>
                                      <a:gd name="T5" fmla="*/ 77 h 7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2" h="77">
                                        <a:moveTo>
                                          <a:pt x="0" y="77"/>
                                        </a:moveTo>
                                        <a:lnTo>
                                          <a:pt x="22" y="0"/>
                                        </a:lnTo>
                                        <a:lnTo>
                                          <a:pt x="0" y="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92" name="Freeform 18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62" y="783"/>
                                    <a:ext cx="23" cy="63"/>
                                  </a:xfrm>
                                  <a:custGeom>
                                    <a:avLst/>
                                    <a:gdLst>
                                      <a:gd name="T0" fmla="*/ 8 w 23"/>
                                      <a:gd name="T1" fmla="*/ 0 h 63"/>
                                      <a:gd name="T2" fmla="*/ 3 w 23"/>
                                      <a:gd name="T3" fmla="*/ 18 h 63"/>
                                      <a:gd name="T4" fmla="*/ 0 w 23"/>
                                      <a:gd name="T5" fmla="*/ 35 h 63"/>
                                      <a:gd name="T6" fmla="*/ 0 w 23"/>
                                      <a:gd name="T7" fmla="*/ 43 h 63"/>
                                      <a:gd name="T8" fmla="*/ 3 w 23"/>
                                      <a:gd name="T9" fmla="*/ 50 h 63"/>
                                      <a:gd name="T10" fmla="*/ 8 w 23"/>
                                      <a:gd name="T11" fmla="*/ 55 h 63"/>
                                      <a:gd name="T12" fmla="*/ 13 w 23"/>
                                      <a:gd name="T13" fmla="*/ 63 h 63"/>
                                      <a:gd name="T14" fmla="*/ 18 w 23"/>
                                      <a:gd name="T15" fmla="*/ 55 h 63"/>
                                      <a:gd name="T16" fmla="*/ 20 w 23"/>
                                      <a:gd name="T17" fmla="*/ 45 h 63"/>
                                      <a:gd name="T18" fmla="*/ 23 w 23"/>
                                      <a:gd name="T19" fmla="*/ 38 h 63"/>
                                      <a:gd name="T20" fmla="*/ 23 w 23"/>
                                      <a:gd name="T21" fmla="*/ 28 h 63"/>
                                      <a:gd name="T22" fmla="*/ 23 w 23"/>
                                      <a:gd name="T23" fmla="*/ 20 h 63"/>
                                      <a:gd name="T24" fmla="*/ 20 w 23"/>
                                      <a:gd name="T25" fmla="*/ 13 h 63"/>
                                      <a:gd name="T26" fmla="*/ 15 w 23"/>
                                      <a:gd name="T27" fmla="*/ 5 h 63"/>
                                      <a:gd name="T28" fmla="*/ 8 w 23"/>
                                      <a:gd name="T29" fmla="*/ 0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3" h="63">
                                        <a:moveTo>
                                          <a:pt x="8" y="0"/>
                                        </a:moveTo>
                                        <a:lnTo>
                                          <a:pt x="3" y="18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0" y="43"/>
                                        </a:lnTo>
                                        <a:lnTo>
                                          <a:pt x="3" y="50"/>
                                        </a:lnTo>
                                        <a:lnTo>
                                          <a:pt x="8" y="55"/>
                                        </a:lnTo>
                                        <a:lnTo>
                                          <a:pt x="13" y="63"/>
                                        </a:lnTo>
                                        <a:lnTo>
                                          <a:pt x="18" y="55"/>
                                        </a:lnTo>
                                        <a:lnTo>
                                          <a:pt x="20" y="45"/>
                                        </a:lnTo>
                                        <a:lnTo>
                                          <a:pt x="23" y="38"/>
                                        </a:lnTo>
                                        <a:lnTo>
                                          <a:pt x="23" y="28"/>
                                        </a:lnTo>
                                        <a:lnTo>
                                          <a:pt x="23" y="20"/>
                                        </a:lnTo>
                                        <a:lnTo>
                                          <a:pt x="20" y="13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8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93" name="Freeform 18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30" y="963"/>
                                    <a:ext cx="40" cy="45"/>
                                  </a:xfrm>
                                  <a:custGeom>
                                    <a:avLst/>
                                    <a:gdLst>
                                      <a:gd name="T0" fmla="*/ 40 w 40"/>
                                      <a:gd name="T1" fmla="*/ 0 h 45"/>
                                      <a:gd name="T2" fmla="*/ 25 w 40"/>
                                      <a:gd name="T3" fmla="*/ 7 h 45"/>
                                      <a:gd name="T4" fmla="*/ 12 w 40"/>
                                      <a:gd name="T5" fmla="*/ 17 h 45"/>
                                      <a:gd name="T6" fmla="*/ 5 w 40"/>
                                      <a:gd name="T7" fmla="*/ 30 h 45"/>
                                      <a:gd name="T8" fmla="*/ 0 w 40"/>
                                      <a:gd name="T9" fmla="*/ 45 h 45"/>
                                      <a:gd name="T10" fmla="*/ 5 w 40"/>
                                      <a:gd name="T11" fmla="*/ 42 h 45"/>
                                      <a:gd name="T12" fmla="*/ 12 w 40"/>
                                      <a:gd name="T13" fmla="*/ 40 h 45"/>
                                      <a:gd name="T14" fmla="*/ 20 w 40"/>
                                      <a:gd name="T15" fmla="*/ 35 h 45"/>
                                      <a:gd name="T16" fmla="*/ 25 w 40"/>
                                      <a:gd name="T17" fmla="*/ 30 h 45"/>
                                      <a:gd name="T18" fmla="*/ 30 w 40"/>
                                      <a:gd name="T19" fmla="*/ 25 h 45"/>
                                      <a:gd name="T20" fmla="*/ 35 w 40"/>
                                      <a:gd name="T21" fmla="*/ 17 h 45"/>
                                      <a:gd name="T22" fmla="*/ 37 w 40"/>
                                      <a:gd name="T23" fmla="*/ 10 h 45"/>
                                      <a:gd name="T24" fmla="*/ 40 w 40"/>
                                      <a:gd name="T25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0" h="45">
                                        <a:moveTo>
                                          <a:pt x="40" y="0"/>
                                        </a:moveTo>
                                        <a:lnTo>
                                          <a:pt x="25" y="7"/>
                                        </a:lnTo>
                                        <a:lnTo>
                                          <a:pt x="12" y="17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0" y="45"/>
                                        </a:lnTo>
                                        <a:lnTo>
                                          <a:pt x="5" y="42"/>
                                        </a:lnTo>
                                        <a:lnTo>
                                          <a:pt x="12" y="40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30" y="25"/>
                                        </a:lnTo>
                                        <a:lnTo>
                                          <a:pt x="35" y="17"/>
                                        </a:lnTo>
                                        <a:lnTo>
                                          <a:pt x="37" y="10"/>
                                        </a:lnTo>
                                        <a:lnTo>
                                          <a:pt x="4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94" name="Freeform 18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30" y="963"/>
                                    <a:ext cx="40" cy="45"/>
                                  </a:xfrm>
                                  <a:custGeom>
                                    <a:avLst/>
                                    <a:gdLst>
                                      <a:gd name="T0" fmla="*/ 40 w 40"/>
                                      <a:gd name="T1" fmla="*/ 0 h 45"/>
                                      <a:gd name="T2" fmla="*/ 25 w 40"/>
                                      <a:gd name="T3" fmla="*/ 7 h 45"/>
                                      <a:gd name="T4" fmla="*/ 12 w 40"/>
                                      <a:gd name="T5" fmla="*/ 17 h 45"/>
                                      <a:gd name="T6" fmla="*/ 5 w 40"/>
                                      <a:gd name="T7" fmla="*/ 30 h 45"/>
                                      <a:gd name="T8" fmla="*/ 0 w 40"/>
                                      <a:gd name="T9" fmla="*/ 45 h 45"/>
                                      <a:gd name="T10" fmla="*/ 5 w 40"/>
                                      <a:gd name="T11" fmla="*/ 42 h 45"/>
                                      <a:gd name="T12" fmla="*/ 12 w 40"/>
                                      <a:gd name="T13" fmla="*/ 40 h 45"/>
                                      <a:gd name="T14" fmla="*/ 20 w 40"/>
                                      <a:gd name="T15" fmla="*/ 35 h 45"/>
                                      <a:gd name="T16" fmla="*/ 25 w 40"/>
                                      <a:gd name="T17" fmla="*/ 30 h 45"/>
                                      <a:gd name="T18" fmla="*/ 30 w 40"/>
                                      <a:gd name="T19" fmla="*/ 25 h 45"/>
                                      <a:gd name="T20" fmla="*/ 35 w 40"/>
                                      <a:gd name="T21" fmla="*/ 17 h 45"/>
                                      <a:gd name="T22" fmla="*/ 37 w 40"/>
                                      <a:gd name="T23" fmla="*/ 10 h 45"/>
                                      <a:gd name="T24" fmla="*/ 40 w 40"/>
                                      <a:gd name="T25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0" h="45">
                                        <a:moveTo>
                                          <a:pt x="40" y="0"/>
                                        </a:moveTo>
                                        <a:lnTo>
                                          <a:pt x="25" y="7"/>
                                        </a:lnTo>
                                        <a:lnTo>
                                          <a:pt x="12" y="17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0" y="45"/>
                                        </a:lnTo>
                                        <a:lnTo>
                                          <a:pt x="5" y="42"/>
                                        </a:lnTo>
                                        <a:lnTo>
                                          <a:pt x="12" y="40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30" y="25"/>
                                        </a:lnTo>
                                        <a:lnTo>
                                          <a:pt x="35" y="17"/>
                                        </a:lnTo>
                                        <a:lnTo>
                                          <a:pt x="37" y="10"/>
                                        </a:lnTo>
                                        <a:lnTo>
                                          <a:pt x="4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95" name="Freeform 188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25" y="935"/>
                                    <a:ext cx="75" cy="110"/>
                                  </a:xfrm>
                                  <a:custGeom>
                                    <a:avLst/>
                                    <a:gdLst>
                                      <a:gd name="T0" fmla="*/ 40 w 75"/>
                                      <a:gd name="T1" fmla="*/ 63 h 110"/>
                                      <a:gd name="T2" fmla="*/ 25 w 75"/>
                                      <a:gd name="T3" fmla="*/ 70 h 110"/>
                                      <a:gd name="T4" fmla="*/ 12 w 75"/>
                                      <a:gd name="T5" fmla="*/ 80 h 110"/>
                                      <a:gd name="T6" fmla="*/ 5 w 75"/>
                                      <a:gd name="T7" fmla="*/ 93 h 110"/>
                                      <a:gd name="T8" fmla="*/ 0 w 75"/>
                                      <a:gd name="T9" fmla="*/ 110 h 110"/>
                                      <a:gd name="T10" fmla="*/ 7 w 75"/>
                                      <a:gd name="T11" fmla="*/ 108 h 110"/>
                                      <a:gd name="T12" fmla="*/ 12 w 75"/>
                                      <a:gd name="T13" fmla="*/ 105 h 110"/>
                                      <a:gd name="T14" fmla="*/ 20 w 75"/>
                                      <a:gd name="T15" fmla="*/ 100 h 110"/>
                                      <a:gd name="T16" fmla="*/ 25 w 75"/>
                                      <a:gd name="T17" fmla="*/ 95 h 110"/>
                                      <a:gd name="T18" fmla="*/ 30 w 75"/>
                                      <a:gd name="T19" fmla="*/ 88 h 110"/>
                                      <a:gd name="T20" fmla="*/ 35 w 75"/>
                                      <a:gd name="T21" fmla="*/ 80 h 110"/>
                                      <a:gd name="T22" fmla="*/ 37 w 75"/>
                                      <a:gd name="T23" fmla="*/ 70 h 110"/>
                                      <a:gd name="T24" fmla="*/ 40 w 75"/>
                                      <a:gd name="T25" fmla="*/ 63 h 110"/>
                                      <a:gd name="T26" fmla="*/ 40 w 75"/>
                                      <a:gd name="T27" fmla="*/ 63 h 110"/>
                                      <a:gd name="T28" fmla="*/ 75 w 75"/>
                                      <a:gd name="T29" fmla="*/ 0 h 110"/>
                                      <a:gd name="T30" fmla="*/ 40 w 75"/>
                                      <a:gd name="T31" fmla="*/ 63 h 1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75" h="110">
                                        <a:moveTo>
                                          <a:pt x="40" y="63"/>
                                        </a:moveTo>
                                        <a:lnTo>
                                          <a:pt x="25" y="70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5" y="93"/>
                                        </a:lnTo>
                                        <a:lnTo>
                                          <a:pt x="0" y="110"/>
                                        </a:lnTo>
                                        <a:lnTo>
                                          <a:pt x="7" y="108"/>
                                        </a:lnTo>
                                        <a:lnTo>
                                          <a:pt x="12" y="105"/>
                                        </a:lnTo>
                                        <a:lnTo>
                                          <a:pt x="20" y="100"/>
                                        </a:lnTo>
                                        <a:lnTo>
                                          <a:pt x="25" y="95"/>
                                        </a:lnTo>
                                        <a:lnTo>
                                          <a:pt x="30" y="88"/>
                                        </a:lnTo>
                                        <a:lnTo>
                                          <a:pt x="35" y="80"/>
                                        </a:lnTo>
                                        <a:lnTo>
                                          <a:pt x="37" y="70"/>
                                        </a:lnTo>
                                        <a:lnTo>
                                          <a:pt x="40" y="63"/>
                                        </a:lnTo>
                                        <a:close/>
                                        <a:moveTo>
                                          <a:pt x="40" y="63"/>
                                        </a:moveTo>
                                        <a:lnTo>
                                          <a:pt x="75" y="0"/>
                                        </a:lnTo>
                                        <a:lnTo>
                                          <a:pt x="40" y="6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96" name="Freeform 188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25" y="998"/>
                                    <a:ext cx="40" cy="47"/>
                                  </a:xfrm>
                                  <a:custGeom>
                                    <a:avLst/>
                                    <a:gdLst>
                                      <a:gd name="T0" fmla="*/ 40 w 40"/>
                                      <a:gd name="T1" fmla="*/ 0 h 47"/>
                                      <a:gd name="T2" fmla="*/ 25 w 40"/>
                                      <a:gd name="T3" fmla="*/ 7 h 47"/>
                                      <a:gd name="T4" fmla="*/ 12 w 40"/>
                                      <a:gd name="T5" fmla="*/ 17 h 47"/>
                                      <a:gd name="T6" fmla="*/ 5 w 40"/>
                                      <a:gd name="T7" fmla="*/ 30 h 47"/>
                                      <a:gd name="T8" fmla="*/ 0 w 40"/>
                                      <a:gd name="T9" fmla="*/ 47 h 47"/>
                                      <a:gd name="T10" fmla="*/ 7 w 40"/>
                                      <a:gd name="T11" fmla="*/ 45 h 47"/>
                                      <a:gd name="T12" fmla="*/ 12 w 40"/>
                                      <a:gd name="T13" fmla="*/ 42 h 47"/>
                                      <a:gd name="T14" fmla="*/ 20 w 40"/>
                                      <a:gd name="T15" fmla="*/ 37 h 47"/>
                                      <a:gd name="T16" fmla="*/ 25 w 40"/>
                                      <a:gd name="T17" fmla="*/ 32 h 47"/>
                                      <a:gd name="T18" fmla="*/ 30 w 40"/>
                                      <a:gd name="T19" fmla="*/ 25 h 47"/>
                                      <a:gd name="T20" fmla="*/ 35 w 40"/>
                                      <a:gd name="T21" fmla="*/ 17 h 47"/>
                                      <a:gd name="T22" fmla="*/ 37 w 40"/>
                                      <a:gd name="T23" fmla="*/ 7 h 47"/>
                                      <a:gd name="T24" fmla="*/ 40 w 40"/>
                                      <a:gd name="T25" fmla="*/ 0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0" h="47">
                                        <a:moveTo>
                                          <a:pt x="40" y="0"/>
                                        </a:moveTo>
                                        <a:lnTo>
                                          <a:pt x="25" y="7"/>
                                        </a:lnTo>
                                        <a:lnTo>
                                          <a:pt x="12" y="17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0" y="47"/>
                                        </a:lnTo>
                                        <a:lnTo>
                                          <a:pt x="7" y="45"/>
                                        </a:lnTo>
                                        <a:lnTo>
                                          <a:pt x="12" y="42"/>
                                        </a:lnTo>
                                        <a:lnTo>
                                          <a:pt x="20" y="37"/>
                                        </a:lnTo>
                                        <a:lnTo>
                                          <a:pt x="25" y="32"/>
                                        </a:lnTo>
                                        <a:lnTo>
                                          <a:pt x="30" y="25"/>
                                        </a:lnTo>
                                        <a:lnTo>
                                          <a:pt x="35" y="17"/>
                                        </a:lnTo>
                                        <a:lnTo>
                                          <a:pt x="37" y="7"/>
                                        </a:lnTo>
                                        <a:lnTo>
                                          <a:pt x="4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97" name="Freeform 18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65" y="935"/>
                                    <a:ext cx="35" cy="63"/>
                                  </a:xfrm>
                                  <a:custGeom>
                                    <a:avLst/>
                                    <a:gdLst>
                                      <a:gd name="T0" fmla="*/ 0 w 35"/>
                                      <a:gd name="T1" fmla="*/ 63 h 63"/>
                                      <a:gd name="T2" fmla="*/ 35 w 35"/>
                                      <a:gd name="T3" fmla="*/ 0 h 63"/>
                                      <a:gd name="T4" fmla="*/ 0 w 35"/>
                                      <a:gd name="T5" fmla="*/ 63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5" h="63">
                                        <a:moveTo>
                                          <a:pt x="0" y="63"/>
                                        </a:moveTo>
                                        <a:lnTo>
                                          <a:pt x="35" y="0"/>
                                        </a:lnTo>
                                        <a:lnTo>
                                          <a:pt x="0" y="63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98" name="Freeform 188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35" y="930"/>
                                    <a:ext cx="42" cy="40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0 h 40"/>
                                      <a:gd name="T2" fmla="*/ 27 w 42"/>
                                      <a:gd name="T3" fmla="*/ 5 h 40"/>
                                      <a:gd name="T4" fmla="*/ 15 w 42"/>
                                      <a:gd name="T5" fmla="*/ 15 h 40"/>
                                      <a:gd name="T6" fmla="*/ 7 w 42"/>
                                      <a:gd name="T7" fmla="*/ 25 h 40"/>
                                      <a:gd name="T8" fmla="*/ 0 w 42"/>
                                      <a:gd name="T9" fmla="*/ 40 h 40"/>
                                      <a:gd name="T10" fmla="*/ 7 w 42"/>
                                      <a:gd name="T11" fmla="*/ 40 h 40"/>
                                      <a:gd name="T12" fmla="*/ 15 w 42"/>
                                      <a:gd name="T13" fmla="*/ 38 h 40"/>
                                      <a:gd name="T14" fmla="*/ 22 w 42"/>
                                      <a:gd name="T15" fmla="*/ 33 h 40"/>
                                      <a:gd name="T16" fmla="*/ 27 w 42"/>
                                      <a:gd name="T17" fmla="*/ 28 h 40"/>
                                      <a:gd name="T18" fmla="*/ 35 w 42"/>
                                      <a:gd name="T19" fmla="*/ 23 h 40"/>
                                      <a:gd name="T20" fmla="*/ 37 w 42"/>
                                      <a:gd name="T21" fmla="*/ 15 h 40"/>
                                      <a:gd name="T22" fmla="*/ 42 w 42"/>
                                      <a:gd name="T23" fmla="*/ 8 h 40"/>
                                      <a:gd name="T24" fmla="*/ 42 w 42"/>
                                      <a:gd name="T25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2" h="40">
                                        <a:moveTo>
                                          <a:pt x="42" y="0"/>
                                        </a:moveTo>
                                        <a:lnTo>
                                          <a:pt x="27" y="5"/>
                                        </a:lnTo>
                                        <a:lnTo>
                                          <a:pt x="15" y="15"/>
                                        </a:lnTo>
                                        <a:lnTo>
                                          <a:pt x="7" y="25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7" y="40"/>
                                        </a:lnTo>
                                        <a:lnTo>
                                          <a:pt x="15" y="38"/>
                                        </a:lnTo>
                                        <a:lnTo>
                                          <a:pt x="22" y="33"/>
                                        </a:lnTo>
                                        <a:lnTo>
                                          <a:pt x="27" y="28"/>
                                        </a:lnTo>
                                        <a:lnTo>
                                          <a:pt x="35" y="23"/>
                                        </a:lnTo>
                                        <a:lnTo>
                                          <a:pt x="37" y="15"/>
                                        </a:lnTo>
                                        <a:lnTo>
                                          <a:pt x="42" y="8"/>
                                        </a:lnTo>
                                        <a:lnTo>
                                          <a:pt x="4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99" name="Freeform 18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35" y="930"/>
                                    <a:ext cx="42" cy="40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0 h 40"/>
                                      <a:gd name="T2" fmla="*/ 27 w 42"/>
                                      <a:gd name="T3" fmla="*/ 5 h 40"/>
                                      <a:gd name="T4" fmla="*/ 15 w 42"/>
                                      <a:gd name="T5" fmla="*/ 15 h 40"/>
                                      <a:gd name="T6" fmla="*/ 7 w 42"/>
                                      <a:gd name="T7" fmla="*/ 25 h 40"/>
                                      <a:gd name="T8" fmla="*/ 0 w 42"/>
                                      <a:gd name="T9" fmla="*/ 40 h 40"/>
                                      <a:gd name="T10" fmla="*/ 7 w 42"/>
                                      <a:gd name="T11" fmla="*/ 40 h 40"/>
                                      <a:gd name="T12" fmla="*/ 15 w 42"/>
                                      <a:gd name="T13" fmla="*/ 38 h 40"/>
                                      <a:gd name="T14" fmla="*/ 22 w 42"/>
                                      <a:gd name="T15" fmla="*/ 33 h 40"/>
                                      <a:gd name="T16" fmla="*/ 27 w 42"/>
                                      <a:gd name="T17" fmla="*/ 28 h 40"/>
                                      <a:gd name="T18" fmla="*/ 35 w 42"/>
                                      <a:gd name="T19" fmla="*/ 23 h 40"/>
                                      <a:gd name="T20" fmla="*/ 37 w 42"/>
                                      <a:gd name="T21" fmla="*/ 15 h 40"/>
                                      <a:gd name="T22" fmla="*/ 42 w 42"/>
                                      <a:gd name="T23" fmla="*/ 8 h 40"/>
                                      <a:gd name="T24" fmla="*/ 42 w 42"/>
                                      <a:gd name="T25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2" h="40">
                                        <a:moveTo>
                                          <a:pt x="42" y="0"/>
                                        </a:moveTo>
                                        <a:lnTo>
                                          <a:pt x="27" y="5"/>
                                        </a:lnTo>
                                        <a:lnTo>
                                          <a:pt x="15" y="15"/>
                                        </a:lnTo>
                                        <a:lnTo>
                                          <a:pt x="7" y="25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7" y="40"/>
                                        </a:lnTo>
                                        <a:lnTo>
                                          <a:pt x="15" y="38"/>
                                        </a:lnTo>
                                        <a:lnTo>
                                          <a:pt x="22" y="33"/>
                                        </a:lnTo>
                                        <a:lnTo>
                                          <a:pt x="27" y="28"/>
                                        </a:lnTo>
                                        <a:lnTo>
                                          <a:pt x="35" y="23"/>
                                        </a:lnTo>
                                        <a:lnTo>
                                          <a:pt x="37" y="15"/>
                                        </a:lnTo>
                                        <a:lnTo>
                                          <a:pt x="42" y="8"/>
                                        </a:lnTo>
                                        <a:lnTo>
                                          <a:pt x="4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00" name="Freeform 18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7" y="871"/>
                                    <a:ext cx="40" cy="59"/>
                                  </a:xfrm>
                                  <a:custGeom>
                                    <a:avLst/>
                                    <a:gdLst>
                                      <a:gd name="T0" fmla="*/ 0 w 40"/>
                                      <a:gd name="T1" fmla="*/ 59 h 59"/>
                                      <a:gd name="T2" fmla="*/ 40 w 40"/>
                                      <a:gd name="T3" fmla="*/ 0 h 59"/>
                                      <a:gd name="T4" fmla="*/ 0 w 40"/>
                                      <a:gd name="T5" fmla="*/ 59 h 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0" h="59">
                                        <a:moveTo>
                                          <a:pt x="0" y="59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0" y="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01" name="Freeform 18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7" y="871"/>
                                    <a:ext cx="40" cy="59"/>
                                  </a:xfrm>
                                  <a:custGeom>
                                    <a:avLst/>
                                    <a:gdLst>
                                      <a:gd name="T0" fmla="*/ 0 w 40"/>
                                      <a:gd name="T1" fmla="*/ 59 h 59"/>
                                      <a:gd name="T2" fmla="*/ 40 w 40"/>
                                      <a:gd name="T3" fmla="*/ 0 h 59"/>
                                      <a:gd name="T4" fmla="*/ 0 w 40"/>
                                      <a:gd name="T5" fmla="*/ 59 h 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0" h="59">
                                        <a:moveTo>
                                          <a:pt x="0" y="59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0" y="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02" name="Freeform 18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47" y="893"/>
                                    <a:ext cx="43" cy="37"/>
                                  </a:xfrm>
                                  <a:custGeom>
                                    <a:avLst/>
                                    <a:gdLst>
                                      <a:gd name="T0" fmla="*/ 43 w 43"/>
                                      <a:gd name="T1" fmla="*/ 0 h 37"/>
                                      <a:gd name="T2" fmla="*/ 28 w 43"/>
                                      <a:gd name="T3" fmla="*/ 5 h 37"/>
                                      <a:gd name="T4" fmla="*/ 15 w 43"/>
                                      <a:gd name="T5" fmla="*/ 13 h 37"/>
                                      <a:gd name="T6" fmla="*/ 5 w 43"/>
                                      <a:gd name="T7" fmla="*/ 25 h 37"/>
                                      <a:gd name="T8" fmla="*/ 0 w 43"/>
                                      <a:gd name="T9" fmla="*/ 37 h 37"/>
                                      <a:gd name="T10" fmla="*/ 5 w 43"/>
                                      <a:gd name="T11" fmla="*/ 37 h 37"/>
                                      <a:gd name="T12" fmla="*/ 13 w 43"/>
                                      <a:gd name="T13" fmla="*/ 35 h 37"/>
                                      <a:gd name="T14" fmla="*/ 20 w 43"/>
                                      <a:gd name="T15" fmla="*/ 32 h 37"/>
                                      <a:gd name="T16" fmla="*/ 28 w 43"/>
                                      <a:gd name="T17" fmla="*/ 27 h 37"/>
                                      <a:gd name="T18" fmla="*/ 33 w 43"/>
                                      <a:gd name="T19" fmla="*/ 23 h 37"/>
                                      <a:gd name="T20" fmla="*/ 38 w 43"/>
                                      <a:gd name="T21" fmla="*/ 15 h 37"/>
                                      <a:gd name="T22" fmla="*/ 40 w 43"/>
                                      <a:gd name="T23" fmla="*/ 8 h 37"/>
                                      <a:gd name="T24" fmla="*/ 43 w 43"/>
                                      <a:gd name="T25" fmla="*/ 0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3" h="37">
                                        <a:moveTo>
                                          <a:pt x="43" y="0"/>
                                        </a:moveTo>
                                        <a:lnTo>
                                          <a:pt x="28" y="5"/>
                                        </a:lnTo>
                                        <a:lnTo>
                                          <a:pt x="15" y="13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5" y="37"/>
                                        </a:lnTo>
                                        <a:lnTo>
                                          <a:pt x="13" y="35"/>
                                        </a:lnTo>
                                        <a:lnTo>
                                          <a:pt x="20" y="32"/>
                                        </a:lnTo>
                                        <a:lnTo>
                                          <a:pt x="28" y="27"/>
                                        </a:lnTo>
                                        <a:lnTo>
                                          <a:pt x="33" y="23"/>
                                        </a:lnTo>
                                        <a:lnTo>
                                          <a:pt x="38" y="15"/>
                                        </a:lnTo>
                                        <a:lnTo>
                                          <a:pt x="40" y="8"/>
                                        </a:lnTo>
                                        <a:lnTo>
                                          <a:pt x="4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03" name="Freeform 18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47" y="893"/>
                                    <a:ext cx="43" cy="37"/>
                                  </a:xfrm>
                                  <a:custGeom>
                                    <a:avLst/>
                                    <a:gdLst>
                                      <a:gd name="T0" fmla="*/ 43 w 43"/>
                                      <a:gd name="T1" fmla="*/ 0 h 37"/>
                                      <a:gd name="T2" fmla="*/ 28 w 43"/>
                                      <a:gd name="T3" fmla="*/ 5 h 37"/>
                                      <a:gd name="T4" fmla="*/ 15 w 43"/>
                                      <a:gd name="T5" fmla="*/ 13 h 37"/>
                                      <a:gd name="T6" fmla="*/ 5 w 43"/>
                                      <a:gd name="T7" fmla="*/ 25 h 37"/>
                                      <a:gd name="T8" fmla="*/ 0 w 43"/>
                                      <a:gd name="T9" fmla="*/ 37 h 37"/>
                                      <a:gd name="T10" fmla="*/ 5 w 43"/>
                                      <a:gd name="T11" fmla="*/ 37 h 37"/>
                                      <a:gd name="T12" fmla="*/ 13 w 43"/>
                                      <a:gd name="T13" fmla="*/ 35 h 37"/>
                                      <a:gd name="T14" fmla="*/ 20 w 43"/>
                                      <a:gd name="T15" fmla="*/ 32 h 37"/>
                                      <a:gd name="T16" fmla="*/ 28 w 43"/>
                                      <a:gd name="T17" fmla="*/ 27 h 37"/>
                                      <a:gd name="T18" fmla="*/ 33 w 43"/>
                                      <a:gd name="T19" fmla="*/ 23 h 37"/>
                                      <a:gd name="T20" fmla="*/ 38 w 43"/>
                                      <a:gd name="T21" fmla="*/ 15 h 37"/>
                                      <a:gd name="T22" fmla="*/ 40 w 43"/>
                                      <a:gd name="T23" fmla="*/ 8 h 37"/>
                                      <a:gd name="T24" fmla="*/ 43 w 43"/>
                                      <a:gd name="T25" fmla="*/ 0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3" h="37">
                                        <a:moveTo>
                                          <a:pt x="43" y="0"/>
                                        </a:moveTo>
                                        <a:lnTo>
                                          <a:pt x="28" y="5"/>
                                        </a:lnTo>
                                        <a:lnTo>
                                          <a:pt x="15" y="13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5" y="37"/>
                                        </a:lnTo>
                                        <a:lnTo>
                                          <a:pt x="13" y="35"/>
                                        </a:lnTo>
                                        <a:lnTo>
                                          <a:pt x="20" y="32"/>
                                        </a:lnTo>
                                        <a:lnTo>
                                          <a:pt x="28" y="27"/>
                                        </a:lnTo>
                                        <a:lnTo>
                                          <a:pt x="33" y="23"/>
                                        </a:lnTo>
                                        <a:lnTo>
                                          <a:pt x="38" y="15"/>
                                        </a:lnTo>
                                        <a:lnTo>
                                          <a:pt x="40" y="8"/>
                                        </a:lnTo>
                                        <a:lnTo>
                                          <a:pt x="4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04" name="Freeform 18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90" y="841"/>
                                    <a:ext cx="42" cy="52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52 h 52"/>
                                      <a:gd name="T2" fmla="*/ 42 w 42"/>
                                      <a:gd name="T3" fmla="*/ 0 h 52"/>
                                      <a:gd name="T4" fmla="*/ 0 w 42"/>
                                      <a:gd name="T5" fmla="*/ 52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52">
                                        <a:moveTo>
                                          <a:pt x="0" y="52"/>
                                        </a:moveTo>
                                        <a:lnTo>
                                          <a:pt x="42" y="0"/>
                                        </a:lnTo>
                                        <a:lnTo>
                                          <a:pt x="0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05" name="Freeform 18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90" y="841"/>
                                    <a:ext cx="42" cy="52"/>
                                  </a:xfrm>
                                  <a:custGeom>
                                    <a:avLst/>
                                    <a:gdLst>
                                      <a:gd name="T0" fmla="*/ 0 w 42"/>
                                      <a:gd name="T1" fmla="*/ 52 h 52"/>
                                      <a:gd name="T2" fmla="*/ 42 w 42"/>
                                      <a:gd name="T3" fmla="*/ 0 h 52"/>
                                      <a:gd name="T4" fmla="*/ 0 w 42"/>
                                      <a:gd name="T5" fmla="*/ 52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2" h="52">
                                        <a:moveTo>
                                          <a:pt x="0" y="52"/>
                                        </a:moveTo>
                                        <a:lnTo>
                                          <a:pt x="42" y="0"/>
                                        </a:lnTo>
                                        <a:lnTo>
                                          <a:pt x="0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06" name="Freeform 18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55" y="861"/>
                                    <a:ext cx="47" cy="35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0 h 35"/>
                                      <a:gd name="T2" fmla="*/ 30 w 47"/>
                                      <a:gd name="T3" fmla="*/ 2 h 35"/>
                                      <a:gd name="T4" fmla="*/ 17 w 47"/>
                                      <a:gd name="T5" fmla="*/ 10 h 35"/>
                                      <a:gd name="T6" fmla="*/ 7 w 47"/>
                                      <a:gd name="T7" fmla="*/ 22 h 35"/>
                                      <a:gd name="T8" fmla="*/ 0 w 47"/>
                                      <a:gd name="T9" fmla="*/ 35 h 35"/>
                                      <a:gd name="T10" fmla="*/ 7 w 47"/>
                                      <a:gd name="T11" fmla="*/ 35 h 35"/>
                                      <a:gd name="T12" fmla="*/ 15 w 47"/>
                                      <a:gd name="T13" fmla="*/ 35 h 35"/>
                                      <a:gd name="T14" fmla="*/ 22 w 47"/>
                                      <a:gd name="T15" fmla="*/ 30 h 35"/>
                                      <a:gd name="T16" fmla="*/ 30 w 47"/>
                                      <a:gd name="T17" fmla="*/ 25 h 35"/>
                                      <a:gd name="T18" fmla="*/ 35 w 47"/>
                                      <a:gd name="T19" fmla="*/ 20 h 35"/>
                                      <a:gd name="T20" fmla="*/ 42 w 47"/>
                                      <a:gd name="T21" fmla="*/ 15 h 35"/>
                                      <a:gd name="T22" fmla="*/ 45 w 47"/>
                                      <a:gd name="T23" fmla="*/ 7 h 35"/>
                                      <a:gd name="T24" fmla="*/ 47 w 47"/>
                                      <a:gd name="T25" fmla="*/ 0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35">
                                        <a:moveTo>
                                          <a:pt x="47" y="0"/>
                                        </a:moveTo>
                                        <a:lnTo>
                                          <a:pt x="30" y="2"/>
                                        </a:lnTo>
                                        <a:lnTo>
                                          <a:pt x="17" y="10"/>
                                        </a:lnTo>
                                        <a:lnTo>
                                          <a:pt x="7" y="22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7" y="35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22" y="30"/>
                                        </a:lnTo>
                                        <a:lnTo>
                                          <a:pt x="30" y="25"/>
                                        </a:lnTo>
                                        <a:lnTo>
                                          <a:pt x="35" y="20"/>
                                        </a:lnTo>
                                        <a:lnTo>
                                          <a:pt x="42" y="15"/>
                                        </a:lnTo>
                                        <a:lnTo>
                                          <a:pt x="45" y="7"/>
                                        </a:lnTo>
                                        <a:lnTo>
                                          <a:pt x="4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07" name="Freeform 18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55" y="861"/>
                                    <a:ext cx="47" cy="35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0 h 35"/>
                                      <a:gd name="T2" fmla="*/ 30 w 47"/>
                                      <a:gd name="T3" fmla="*/ 2 h 35"/>
                                      <a:gd name="T4" fmla="*/ 17 w 47"/>
                                      <a:gd name="T5" fmla="*/ 10 h 35"/>
                                      <a:gd name="T6" fmla="*/ 7 w 47"/>
                                      <a:gd name="T7" fmla="*/ 22 h 35"/>
                                      <a:gd name="T8" fmla="*/ 0 w 47"/>
                                      <a:gd name="T9" fmla="*/ 35 h 35"/>
                                      <a:gd name="T10" fmla="*/ 7 w 47"/>
                                      <a:gd name="T11" fmla="*/ 35 h 35"/>
                                      <a:gd name="T12" fmla="*/ 15 w 47"/>
                                      <a:gd name="T13" fmla="*/ 35 h 35"/>
                                      <a:gd name="T14" fmla="*/ 22 w 47"/>
                                      <a:gd name="T15" fmla="*/ 30 h 35"/>
                                      <a:gd name="T16" fmla="*/ 30 w 47"/>
                                      <a:gd name="T17" fmla="*/ 25 h 35"/>
                                      <a:gd name="T18" fmla="*/ 35 w 47"/>
                                      <a:gd name="T19" fmla="*/ 20 h 35"/>
                                      <a:gd name="T20" fmla="*/ 42 w 47"/>
                                      <a:gd name="T21" fmla="*/ 15 h 35"/>
                                      <a:gd name="T22" fmla="*/ 45 w 47"/>
                                      <a:gd name="T23" fmla="*/ 7 h 35"/>
                                      <a:gd name="T24" fmla="*/ 47 w 47"/>
                                      <a:gd name="T25" fmla="*/ 0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35">
                                        <a:moveTo>
                                          <a:pt x="47" y="0"/>
                                        </a:moveTo>
                                        <a:lnTo>
                                          <a:pt x="30" y="2"/>
                                        </a:lnTo>
                                        <a:lnTo>
                                          <a:pt x="17" y="10"/>
                                        </a:lnTo>
                                        <a:lnTo>
                                          <a:pt x="7" y="22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7" y="35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22" y="30"/>
                                        </a:lnTo>
                                        <a:lnTo>
                                          <a:pt x="30" y="25"/>
                                        </a:lnTo>
                                        <a:lnTo>
                                          <a:pt x="35" y="20"/>
                                        </a:lnTo>
                                        <a:lnTo>
                                          <a:pt x="42" y="15"/>
                                        </a:lnTo>
                                        <a:lnTo>
                                          <a:pt x="45" y="7"/>
                                        </a:lnTo>
                                        <a:lnTo>
                                          <a:pt x="4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08" name="Freeform 18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02" y="803"/>
                                    <a:ext cx="47" cy="58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58 h 58"/>
                                      <a:gd name="T2" fmla="*/ 47 w 47"/>
                                      <a:gd name="T3" fmla="*/ 0 h 58"/>
                                      <a:gd name="T4" fmla="*/ 0 w 47"/>
                                      <a:gd name="T5" fmla="*/ 58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7" h="58">
                                        <a:moveTo>
                                          <a:pt x="0" y="58"/>
                                        </a:moveTo>
                                        <a:lnTo>
                                          <a:pt x="47" y="0"/>
                                        </a:lnTo>
                                        <a:lnTo>
                                          <a:pt x="0" y="5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09" name="Freeform 18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02" y="803"/>
                                    <a:ext cx="47" cy="58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58 h 58"/>
                                      <a:gd name="T2" fmla="*/ 47 w 47"/>
                                      <a:gd name="T3" fmla="*/ 0 h 58"/>
                                      <a:gd name="T4" fmla="*/ 0 w 47"/>
                                      <a:gd name="T5" fmla="*/ 58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7" h="58">
                                        <a:moveTo>
                                          <a:pt x="0" y="58"/>
                                        </a:moveTo>
                                        <a:lnTo>
                                          <a:pt x="47" y="0"/>
                                        </a:lnTo>
                                        <a:lnTo>
                                          <a:pt x="0" y="5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10" name="Freeform 19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0" y="823"/>
                                    <a:ext cx="47" cy="38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0 h 38"/>
                                      <a:gd name="T2" fmla="*/ 30 w 47"/>
                                      <a:gd name="T3" fmla="*/ 5 h 38"/>
                                      <a:gd name="T4" fmla="*/ 17 w 47"/>
                                      <a:gd name="T5" fmla="*/ 13 h 38"/>
                                      <a:gd name="T6" fmla="*/ 7 w 47"/>
                                      <a:gd name="T7" fmla="*/ 23 h 38"/>
                                      <a:gd name="T8" fmla="*/ 0 w 47"/>
                                      <a:gd name="T9" fmla="*/ 38 h 38"/>
                                      <a:gd name="T10" fmla="*/ 7 w 47"/>
                                      <a:gd name="T11" fmla="*/ 38 h 38"/>
                                      <a:gd name="T12" fmla="*/ 15 w 47"/>
                                      <a:gd name="T13" fmla="*/ 35 h 38"/>
                                      <a:gd name="T14" fmla="*/ 22 w 47"/>
                                      <a:gd name="T15" fmla="*/ 33 h 38"/>
                                      <a:gd name="T16" fmla="*/ 27 w 47"/>
                                      <a:gd name="T17" fmla="*/ 28 h 38"/>
                                      <a:gd name="T18" fmla="*/ 35 w 47"/>
                                      <a:gd name="T19" fmla="*/ 23 h 38"/>
                                      <a:gd name="T20" fmla="*/ 39 w 47"/>
                                      <a:gd name="T21" fmla="*/ 15 h 38"/>
                                      <a:gd name="T22" fmla="*/ 44 w 47"/>
                                      <a:gd name="T23" fmla="*/ 8 h 38"/>
                                      <a:gd name="T24" fmla="*/ 47 w 47"/>
                                      <a:gd name="T25" fmla="*/ 0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38">
                                        <a:moveTo>
                                          <a:pt x="47" y="0"/>
                                        </a:moveTo>
                                        <a:lnTo>
                                          <a:pt x="30" y="5"/>
                                        </a:lnTo>
                                        <a:lnTo>
                                          <a:pt x="17" y="13"/>
                                        </a:lnTo>
                                        <a:lnTo>
                                          <a:pt x="7" y="23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7" y="38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22" y="33"/>
                                        </a:lnTo>
                                        <a:lnTo>
                                          <a:pt x="27" y="28"/>
                                        </a:lnTo>
                                        <a:lnTo>
                                          <a:pt x="35" y="23"/>
                                        </a:lnTo>
                                        <a:lnTo>
                                          <a:pt x="39" y="15"/>
                                        </a:lnTo>
                                        <a:lnTo>
                                          <a:pt x="44" y="8"/>
                                        </a:lnTo>
                                        <a:lnTo>
                                          <a:pt x="4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11" name="Freeform 19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0" y="823"/>
                                    <a:ext cx="47" cy="38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0 h 38"/>
                                      <a:gd name="T2" fmla="*/ 30 w 47"/>
                                      <a:gd name="T3" fmla="*/ 5 h 38"/>
                                      <a:gd name="T4" fmla="*/ 17 w 47"/>
                                      <a:gd name="T5" fmla="*/ 13 h 38"/>
                                      <a:gd name="T6" fmla="*/ 7 w 47"/>
                                      <a:gd name="T7" fmla="*/ 23 h 38"/>
                                      <a:gd name="T8" fmla="*/ 0 w 47"/>
                                      <a:gd name="T9" fmla="*/ 38 h 38"/>
                                      <a:gd name="T10" fmla="*/ 7 w 47"/>
                                      <a:gd name="T11" fmla="*/ 38 h 38"/>
                                      <a:gd name="T12" fmla="*/ 15 w 47"/>
                                      <a:gd name="T13" fmla="*/ 35 h 38"/>
                                      <a:gd name="T14" fmla="*/ 22 w 47"/>
                                      <a:gd name="T15" fmla="*/ 33 h 38"/>
                                      <a:gd name="T16" fmla="*/ 27 w 47"/>
                                      <a:gd name="T17" fmla="*/ 28 h 38"/>
                                      <a:gd name="T18" fmla="*/ 35 w 47"/>
                                      <a:gd name="T19" fmla="*/ 23 h 38"/>
                                      <a:gd name="T20" fmla="*/ 39 w 47"/>
                                      <a:gd name="T21" fmla="*/ 15 h 38"/>
                                      <a:gd name="T22" fmla="*/ 44 w 47"/>
                                      <a:gd name="T23" fmla="*/ 8 h 38"/>
                                      <a:gd name="T24" fmla="*/ 47 w 47"/>
                                      <a:gd name="T25" fmla="*/ 0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7" h="38">
                                        <a:moveTo>
                                          <a:pt x="47" y="0"/>
                                        </a:moveTo>
                                        <a:lnTo>
                                          <a:pt x="30" y="5"/>
                                        </a:lnTo>
                                        <a:lnTo>
                                          <a:pt x="17" y="13"/>
                                        </a:lnTo>
                                        <a:lnTo>
                                          <a:pt x="7" y="23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7" y="38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22" y="33"/>
                                        </a:lnTo>
                                        <a:lnTo>
                                          <a:pt x="27" y="28"/>
                                        </a:lnTo>
                                        <a:lnTo>
                                          <a:pt x="35" y="23"/>
                                        </a:lnTo>
                                        <a:lnTo>
                                          <a:pt x="39" y="15"/>
                                        </a:lnTo>
                                        <a:lnTo>
                                          <a:pt x="44" y="8"/>
                                        </a:lnTo>
                                        <a:lnTo>
                                          <a:pt x="4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12" name="Freeform 19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17" y="768"/>
                                    <a:ext cx="47" cy="55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55 h 55"/>
                                      <a:gd name="T2" fmla="*/ 47 w 47"/>
                                      <a:gd name="T3" fmla="*/ 0 h 55"/>
                                      <a:gd name="T4" fmla="*/ 0 w 47"/>
                                      <a:gd name="T5" fmla="*/ 55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7" h="55">
                                        <a:moveTo>
                                          <a:pt x="0" y="55"/>
                                        </a:moveTo>
                                        <a:lnTo>
                                          <a:pt x="47" y="0"/>
                                        </a:lnTo>
                                        <a:lnTo>
                                          <a:pt x="0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13" name="Freeform 19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17" y="768"/>
                                    <a:ext cx="47" cy="55"/>
                                  </a:xfrm>
                                  <a:custGeom>
                                    <a:avLst/>
                                    <a:gdLst>
                                      <a:gd name="T0" fmla="*/ 0 w 47"/>
                                      <a:gd name="T1" fmla="*/ 55 h 55"/>
                                      <a:gd name="T2" fmla="*/ 47 w 47"/>
                                      <a:gd name="T3" fmla="*/ 0 h 55"/>
                                      <a:gd name="T4" fmla="*/ 0 w 47"/>
                                      <a:gd name="T5" fmla="*/ 55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7" h="55">
                                        <a:moveTo>
                                          <a:pt x="0" y="55"/>
                                        </a:moveTo>
                                        <a:lnTo>
                                          <a:pt x="47" y="0"/>
                                        </a:lnTo>
                                        <a:lnTo>
                                          <a:pt x="0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14" name="Freeform 19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85" y="786"/>
                                    <a:ext cx="44" cy="40"/>
                                  </a:xfrm>
                                  <a:custGeom>
                                    <a:avLst/>
                                    <a:gdLst>
                                      <a:gd name="T0" fmla="*/ 44 w 44"/>
                                      <a:gd name="T1" fmla="*/ 0 h 40"/>
                                      <a:gd name="T2" fmla="*/ 34 w 44"/>
                                      <a:gd name="T3" fmla="*/ 0 h 40"/>
                                      <a:gd name="T4" fmla="*/ 27 w 44"/>
                                      <a:gd name="T5" fmla="*/ 2 h 40"/>
                                      <a:gd name="T6" fmla="*/ 20 w 44"/>
                                      <a:gd name="T7" fmla="*/ 5 h 40"/>
                                      <a:gd name="T8" fmla="*/ 15 w 44"/>
                                      <a:gd name="T9" fmla="*/ 10 h 40"/>
                                      <a:gd name="T10" fmla="*/ 10 w 44"/>
                                      <a:gd name="T11" fmla="*/ 15 h 40"/>
                                      <a:gd name="T12" fmla="*/ 5 w 44"/>
                                      <a:gd name="T13" fmla="*/ 22 h 40"/>
                                      <a:gd name="T14" fmla="*/ 2 w 44"/>
                                      <a:gd name="T15" fmla="*/ 30 h 40"/>
                                      <a:gd name="T16" fmla="*/ 0 w 44"/>
                                      <a:gd name="T17" fmla="*/ 40 h 40"/>
                                      <a:gd name="T18" fmla="*/ 5 w 44"/>
                                      <a:gd name="T19" fmla="*/ 40 h 40"/>
                                      <a:gd name="T20" fmla="*/ 12 w 44"/>
                                      <a:gd name="T21" fmla="*/ 37 h 40"/>
                                      <a:gd name="T22" fmla="*/ 20 w 44"/>
                                      <a:gd name="T23" fmla="*/ 35 h 40"/>
                                      <a:gd name="T24" fmla="*/ 27 w 44"/>
                                      <a:gd name="T25" fmla="*/ 30 h 40"/>
                                      <a:gd name="T26" fmla="*/ 32 w 44"/>
                                      <a:gd name="T27" fmla="*/ 22 h 40"/>
                                      <a:gd name="T28" fmla="*/ 39 w 44"/>
                                      <a:gd name="T29" fmla="*/ 15 h 40"/>
                                      <a:gd name="T30" fmla="*/ 42 w 44"/>
                                      <a:gd name="T31" fmla="*/ 7 h 40"/>
                                      <a:gd name="T32" fmla="*/ 44 w 44"/>
                                      <a:gd name="T33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44" h="40">
                                        <a:moveTo>
                                          <a:pt x="44" y="0"/>
                                        </a:moveTo>
                                        <a:lnTo>
                                          <a:pt x="34" y="0"/>
                                        </a:lnTo>
                                        <a:lnTo>
                                          <a:pt x="27" y="2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15" y="10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2" y="30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12" y="37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27" y="30"/>
                                        </a:lnTo>
                                        <a:lnTo>
                                          <a:pt x="32" y="22"/>
                                        </a:lnTo>
                                        <a:lnTo>
                                          <a:pt x="39" y="15"/>
                                        </a:lnTo>
                                        <a:lnTo>
                                          <a:pt x="42" y="7"/>
                                        </a:lnTo>
                                        <a:lnTo>
                                          <a:pt x="4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15" name="Freeform 19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85" y="786"/>
                                    <a:ext cx="44" cy="40"/>
                                  </a:xfrm>
                                  <a:custGeom>
                                    <a:avLst/>
                                    <a:gdLst>
                                      <a:gd name="T0" fmla="*/ 44 w 44"/>
                                      <a:gd name="T1" fmla="*/ 0 h 40"/>
                                      <a:gd name="T2" fmla="*/ 34 w 44"/>
                                      <a:gd name="T3" fmla="*/ 0 h 40"/>
                                      <a:gd name="T4" fmla="*/ 27 w 44"/>
                                      <a:gd name="T5" fmla="*/ 2 h 40"/>
                                      <a:gd name="T6" fmla="*/ 20 w 44"/>
                                      <a:gd name="T7" fmla="*/ 5 h 40"/>
                                      <a:gd name="T8" fmla="*/ 15 w 44"/>
                                      <a:gd name="T9" fmla="*/ 10 h 40"/>
                                      <a:gd name="T10" fmla="*/ 10 w 44"/>
                                      <a:gd name="T11" fmla="*/ 15 h 40"/>
                                      <a:gd name="T12" fmla="*/ 5 w 44"/>
                                      <a:gd name="T13" fmla="*/ 22 h 40"/>
                                      <a:gd name="T14" fmla="*/ 2 w 44"/>
                                      <a:gd name="T15" fmla="*/ 30 h 40"/>
                                      <a:gd name="T16" fmla="*/ 0 w 44"/>
                                      <a:gd name="T17" fmla="*/ 40 h 40"/>
                                      <a:gd name="T18" fmla="*/ 5 w 44"/>
                                      <a:gd name="T19" fmla="*/ 40 h 40"/>
                                      <a:gd name="T20" fmla="*/ 12 w 44"/>
                                      <a:gd name="T21" fmla="*/ 37 h 40"/>
                                      <a:gd name="T22" fmla="*/ 20 w 44"/>
                                      <a:gd name="T23" fmla="*/ 35 h 40"/>
                                      <a:gd name="T24" fmla="*/ 27 w 44"/>
                                      <a:gd name="T25" fmla="*/ 30 h 40"/>
                                      <a:gd name="T26" fmla="*/ 32 w 44"/>
                                      <a:gd name="T27" fmla="*/ 22 h 40"/>
                                      <a:gd name="T28" fmla="*/ 39 w 44"/>
                                      <a:gd name="T29" fmla="*/ 15 h 40"/>
                                      <a:gd name="T30" fmla="*/ 42 w 44"/>
                                      <a:gd name="T31" fmla="*/ 7 h 40"/>
                                      <a:gd name="T32" fmla="*/ 44 w 44"/>
                                      <a:gd name="T33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44" h="40">
                                        <a:moveTo>
                                          <a:pt x="44" y="0"/>
                                        </a:moveTo>
                                        <a:lnTo>
                                          <a:pt x="34" y="0"/>
                                        </a:lnTo>
                                        <a:lnTo>
                                          <a:pt x="27" y="2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15" y="10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2" y="30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12" y="37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27" y="30"/>
                                        </a:lnTo>
                                        <a:lnTo>
                                          <a:pt x="32" y="22"/>
                                        </a:lnTo>
                                        <a:lnTo>
                                          <a:pt x="39" y="15"/>
                                        </a:lnTo>
                                        <a:lnTo>
                                          <a:pt x="42" y="7"/>
                                        </a:lnTo>
                                        <a:lnTo>
                                          <a:pt x="4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16" name="Freeform 19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29" y="723"/>
                                    <a:ext cx="48" cy="63"/>
                                  </a:xfrm>
                                  <a:custGeom>
                                    <a:avLst/>
                                    <a:gdLst>
                                      <a:gd name="T0" fmla="*/ 0 w 48"/>
                                      <a:gd name="T1" fmla="*/ 63 h 63"/>
                                      <a:gd name="T2" fmla="*/ 48 w 48"/>
                                      <a:gd name="T3" fmla="*/ 0 h 63"/>
                                      <a:gd name="T4" fmla="*/ 0 w 48"/>
                                      <a:gd name="T5" fmla="*/ 63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8" h="63">
                                        <a:moveTo>
                                          <a:pt x="0" y="63"/>
                                        </a:moveTo>
                                        <a:lnTo>
                                          <a:pt x="48" y="0"/>
                                        </a:lnTo>
                                        <a:lnTo>
                                          <a:pt x="0" y="6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17" name="Freeform 19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29" y="723"/>
                                    <a:ext cx="48" cy="63"/>
                                  </a:xfrm>
                                  <a:custGeom>
                                    <a:avLst/>
                                    <a:gdLst>
                                      <a:gd name="T0" fmla="*/ 0 w 48"/>
                                      <a:gd name="T1" fmla="*/ 63 h 63"/>
                                      <a:gd name="T2" fmla="*/ 48 w 48"/>
                                      <a:gd name="T3" fmla="*/ 0 h 63"/>
                                      <a:gd name="T4" fmla="*/ 0 w 48"/>
                                      <a:gd name="T5" fmla="*/ 63 h 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8" h="63">
                                        <a:moveTo>
                                          <a:pt x="0" y="63"/>
                                        </a:moveTo>
                                        <a:lnTo>
                                          <a:pt x="48" y="0"/>
                                        </a:lnTo>
                                        <a:lnTo>
                                          <a:pt x="0" y="6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18" name="Freeform 19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23" y="963"/>
                                    <a:ext cx="69" cy="120"/>
                                  </a:xfrm>
                                  <a:custGeom>
                                    <a:avLst/>
                                    <a:gdLst>
                                      <a:gd name="T0" fmla="*/ 37 w 69"/>
                                      <a:gd name="T1" fmla="*/ 67 h 120"/>
                                      <a:gd name="T2" fmla="*/ 69 w 69"/>
                                      <a:gd name="T3" fmla="*/ 0 h 120"/>
                                      <a:gd name="T4" fmla="*/ 37 w 69"/>
                                      <a:gd name="T5" fmla="*/ 67 h 120"/>
                                      <a:gd name="T6" fmla="*/ 37 w 69"/>
                                      <a:gd name="T7" fmla="*/ 67 h 120"/>
                                      <a:gd name="T8" fmla="*/ 37 w 69"/>
                                      <a:gd name="T9" fmla="*/ 67 h 120"/>
                                      <a:gd name="T10" fmla="*/ 22 w 69"/>
                                      <a:gd name="T11" fmla="*/ 75 h 120"/>
                                      <a:gd name="T12" fmla="*/ 12 w 69"/>
                                      <a:gd name="T13" fmla="*/ 87 h 120"/>
                                      <a:gd name="T14" fmla="*/ 4 w 69"/>
                                      <a:gd name="T15" fmla="*/ 102 h 120"/>
                                      <a:gd name="T16" fmla="*/ 0 w 69"/>
                                      <a:gd name="T17" fmla="*/ 120 h 120"/>
                                      <a:gd name="T18" fmla="*/ 7 w 69"/>
                                      <a:gd name="T19" fmla="*/ 117 h 120"/>
                                      <a:gd name="T20" fmla="*/ 14 w 69"/>
                                      <a:gd name="T21" fmla="*/ 115 h 120"/>
                                      <a:gd name="T22" fmla="*/ 22 w 69"/>
                                      <a:gd name="T23" fmla="*/ 107 h 120"/>
                                      <a:gd name="T24" fmla="*/ 27 w 69"/>
                                      <a:gd name="T25" fmla="*/ 102 h 120"/>
                                      <a:gd name="T26" fmla="*/ 32 w 69"/>
                                      <a:gd name="T27" fmla="*/ 95 h 120"/>
                                      <a:gd name="T28" fmla="*/ 34 w 69"/>
                                      <a:gd name="T29" fmla="*/ 85 h 120"/>
                                      <a:gd name="T30" fmla="*/ 37 w 69"/>
                                      <a:gd name="T31" fmla="*/ 77 h 120"/>
                                      <a:gd name="T32" fmla="*/ 37 w 69"/>
                                      <a:gd name="T33" fmla="*/ 67 h 1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69" h="120">
                                        <a:moveTo>
                                          <a:pt x="37" y="67"/>
                                        </a:moveTo>
                                        <a:lnTo>
                                          <a:pt x="69" y="0"/>
                                        </a:lnTo>
                                        <a:lnTo>
                                          <a:pt x="37" y="67"/>
                                        </a:lnTo>
                                        <a:lnTo>
                                          <a:pt x="37" y="67"/>
                                        </a:lnTo>
                                        <a:lnTo>
                                          <a:pt x="37" y="67"/>
                                        </a:lnTo>
                                        <a:lnTo>
                                          <a:pt x="22" y="75"/>
                                        </a:lnTo>
                                        <a:lnTo>
                                          <a:pt x="12" y="87"/>
                                        </a:lnTo>
                                        <a:lnTo>
                                          <a:pt x="4" y="102"/>
                                        </a:lnTo>
                                        <a:lnTo>
                                          <a:pt x="0" y="120"/>
                                        </a:lnTo>
                                        <a:lnTo>
                                          <a:pt x="7" y="117"/>
                                        </a:lnTo>
                                        <a:lnTo>
                                          <a:pt x="14" y="115"/>
                                        </a:lnTo>
                                        <a:lnTo>
                                          <a:pt x="22" y="107"/>
                                        </a:lnTo>
                                        <a:lnTo>
                                          <a:pt x="27" y="102"/>
                                        </a:lnTo>
                                        <a:lnTo>
                                          <a:pt x="32" y="95"/>
                                        </a:lnTo>
                                        <a:lnTo>
                                          <a:pt x="34" y="85"/>
                                        </a:lnTo>
                                        <a:lnTo>
                                          <a:pt x="37" y="77"/>
                                        </a:lnTo>
                                        <a:lnTo>
                                          <a:pt x="37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19" name="Freeform 19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23" y="963"/>
                                    <a:ext cx="69" cy="120"/>
                                  </a:xfrm>
                                  <a:custGeom>
                                    <a:avLst/>
                                    <a:gdLst>
                                      <a:gd name="T0" fmla="*/ 37 w 69"/>
                                      <a:gd name="T1" fmla="*/ 67 h 120"/>
                                      <a:gd name="T2" fmla="*/ 69 w 69"/>
                                      <a:gd name="T3" fmla="*/ 0 h 120"/>
                                      <a:gd name="T4" fmla="*/ 37 w 69"/>
                                      <a:gd name="T5" fmla="*/ 67 h 120"/>
                                      <a:gd name="T6" fmla="*/ 37 w 69"/>
                                      <a:gd name="T7" fmla="*/ 67 h 120"/>
                                      <a:gd name="T8" fmla="*/ 37 w 69"/>
                                      <a:gd name="T9" fmla="*/ 67 h 120"/>
                                      <a:gd name="T10" fmla="*/ 22 w 69"/>
                                      <a:gd name="T11" fmla="*/ 75 h 120"/>
                                      <a:gd name="T12" fmla="*/ 12 w 69"/>
                                      <a:gd name="T13" fmla="*/ 87 h 120"/>
                                      <a:gd name="T14" fmla="*/ 4 w 69"/>
                                      <a:gd name="T15" fmla="*/ 102 h 120"/>
                                      <a:gd name="T16" fmla="*/ 0 w 69"/>
                                      <a:gd name="T17" fmla="*/ 120 h 120"/>
                                      <a:gd name="T18" fmla="*/ 7 w 69"/>
                                      <a:gd name="T19" fmla="*/ 117 h 120"/>
                                      <a:gd name="T20" fmla="*/ 14 w 69"/>
                                      <a:gd name="T21" fmla="*/ 115 h 120"/>
                                      <a:gd name="T22" fmla="*/ 22 w 69"/>
                                      <a:gd name="T23" fmla="*/ 107 h 120"/>
                                      <a:gd name="T24" fmla="*/ 27 w 69"/>
                                      <a:gd name="T25" fmla="*/ 102 h 120"/>
                                      <a:gd name="T26" fmla="*/ 32 w 69"/>
                                      <a:gd name="T27" fmla="*/ 95 h 120"/>
                                      <a:gd name="T28" fmla="*/ 34 w 69"/>
                                      <a:gd name="T29" fmla="*/ 85 h 120"/>
                                      <a:gd name="T30" fmla="*/ 37 w 69"/>
                                      <a:gd name="T31" fmla="*/ 77 h 120"/>
                                      <a:gd name="T32" fmla="*/ 37 w 69"/>
                                      <a:gd name="T33" fmla="*/ 67 h 1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69" h="120">
                                        <a:moveTo>
                                          <a:pt x="37" y="67"/>
                                        </a:moveTo>
                                        <a:lnTo>
                                          <a:pt x="69" y="0"/>
                                        </a:lnTo>
                                        <a:lnTo>
                                          <a:pt x="37" y="67"/>
                                        </a:lnTo>
                                        <a:lnTo>
                                          <a:pt x="37" y="67"/>
                                        </a:lnTo>
                                        <a:lnTo>
                                          <a:pt x="37" y="67"/>
                                        </a:lnTo>
                                        <a:lnTo>
                                          <a:pt x="22" y="75"/>
                                        </a:lnTo>
                                        <a:lnTo>
                                          <a:pt x="12" y="87"/>
                                        </a:lnTo>
                                        <a:lnTo>
                                          <a:pt x="4" y="102"/>
                                        </a:lnTo>
                                        <a:lnTo>
                                          <a:pt x="0" y="120"/>
                                        </a:lnTo>
                                        <a:lnTo>
                                          <a:pt x="7" y="117"/>
                                        </a:lnTo>
                                        <a:lnTo>
                                          <a:pt x="14" y="115"/>
                                        </a:lnTo>
                                        <a:lnTo>
                                          <a:pt x="22" y="107"/>
                                        </a:lnTo>
                                        <a:lnTo>
                                          <a:pt x="27" y="102"/>
                                        </a:lnTo>
                                        <a:lnTo>
                                          <a:pt x="32" y="95"/>
                                        </a:lnTo>
                                        <a:lnTo>
                                          <a:pt x="34" y="85"/>
                                        </a:lnTo>
                                        <a:lnTo>
                                          <a:pt x="37" y="77"/>
                                        </a:lnTo>
                                        <a:lnTo>
                                          <a:pt x="37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20" name="Freeform 19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13" y="1008"/>
                                    <a:ext cx="72" cy="112"/>
                                  </a:xfrm>
                                  <a:custGeom>
                                    <a:avLst/>
                                    <a:gdLst>
                                      <a:gd name="T0" fmla="*/ 37 w 72"/>
                                      <a:gd name="T1" fmla="*/ 62 h 112"/>
                                      <a:gd name="T2" fmla="*/ 72 w 72"/>
                                      <a:gd name="T3" fmla="*/ 0 h 112"/>
                                      <a:gd name="T4" fmla="*/ 37 w 72"/>
                                      <a:gd name="T5" fmla="*/ 62 h 112"/>
                                      <a:gd name="T6" fmla="*/ 37 w 72"/>
                                      <a:gd name="T7" fmla="*/ 62 h 112"/>
                                      <a:gd name="T8" fmla="*/ 37 w 72"/>
                                      <a:gd name="T9" fmla="*/ 62 h 112"/>
                                      <a:gd name="T10" fmla="*/ 22 w 72"/>
                                      <a:gd name="T11" fmla="*/ 70 h 112"/>
                                      <a:gd name="T12" fmla="*/ 12 w 72"/>
                                      <a:gd name="T13" fmla="*/ 82 h 112"/>
                                      <a:gd name="T14" fmla="*/ 5 w 72"/>
                                      <a:gd name="T15" fmla="*/ 97 h 112"/>
                                      <a:gd name="T16" fmla="*/ 0 w 72"/>
                                      <a:gd name="T17" fmla="*/ 112 h 112"/>
                                      <a:gd name="T18" fmla="*/ 7 w 72"/>
                                      <a:gd name="T19" fmla="*/ 112 h 112"/>
                                      <a:gd name="T20" fmla="*/ 14 w 72"/>
                                      <a:gd name="T21" fmla="*/ 107 h 112"/>
                                      <a:gd name="T22" fmla="*/ 22 w 72"/>
                                      <a:gd name="T23" fmla="*/ 102 h 112"/>
                                      <a:gd name="T24" fmla="*/ 27 w 72"/>
                                      <a:gd name="T25" fmla="*/ 95 h 112"/>
                                      <a:gd name="T26" fmla="*/ 32 w 72"/>
                                      <a:gd name="T27" fmla="*/ 87 h 112"/>
                                      <a:gd name="T28" fmla="*/ 37 w 72"/>
                                      <a:gd name="T29" fmla="*/ 80 h 112"/>
                                      <a:gd name="T30" fmla="*/ 37 w 72"/>
                                      <a:gd name="T31" fmla="*/ 70 h 112"/>
                                      <a:gd name="T32" fmla="*/ 37 w 72"/>
                                      <a:gd name="T33" fmla="*/ 62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72" h="112">
                                        <a:moveTo>
                                          <a:pt x="37" y="62"/>
                                        </a:moveTo>
                                        <a:lnTo>
                                          <a:pt x="72" y="0"/>
                                        </a:lnTo>
                                        <a:lnTo>
                                          <a:pt x="37" y="62"/>
                                        </a:lnTo>
                                        <a:lnTo>
                                          <a:pt x="37" y="62"/>
                                        </a:lnTo>
                                        <a:lnTo>
                                          <a:pt x="37" y="62"/>
                                        </a:lnTo>
                                        <a:lnTo>
                                          <a:pt x="22" y="70"/>
                                        </a:lnTo>
                                        <a:lnTo>
                                          <a:pt x="12" y="82"/>
                                        </a:lnTo>
                                        <a:lnTo>
                                          <a:pt x="5" y="97"/>
                                        </a:lnTo>
                                        <a:lnTo>
                                          <a:pt x="0" y="112"/>
                                        </a:lnTo>
                                        <a:lnTo>
                                          <a:pt x="7" y="112"/>
                                        </a:lnTo>
                                        <a:lnTo>
                                          <a:pt x="14" y="107"/>
                                        </a:lnTo>
                                        <a:lnTo>
                                          <a:pt x="22" y="102"/>
                                        </a:lnTo>
                                        <a:lnTo>
                                          <a:pt x="27" y="95"/>
                                        </a:lnTo>
                                        <a:lnTo>
                                          <a:pt x="32" y="87"/>
                                        </a:lnTo>
                                        <a:lnTo>
                                          <a:pt x="37" y="80"/>
                                        </a:lnTo>
                                        <a:lnTo>
                                          <a:pt x="37" y="70"/>
                                        </a:lnTo>
                                        <a:lnTo>
                                          <a:pt x="37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21" name="Freeform 19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13" y="1008"/>
                                    <a:ext cx="72" cy="112"/>
                                  </a:xfrm>
                                  <a:custGeom>
                                    <a:avLst/>
                                    <a:gdLst>
                                      <a:gd name="T0" fmla="*/ 37 w 72"/>
                                      <a:gd name="T1" fmla="*/ 62 h 112"/>
                                      <a:gd name="T2" fmla="*/ 72 w 72"/>
                                      <a:gd name="T3" fmla="*/ 0 h 112"/>
                                      <a:gd name="T4" fmla="*/ 37 w 72"/>
                                      <a:gd name="T5" fmla="*/ 62 h 112"/>
                                      <a:gd name="T6" fmla="*/ 37 w 72"/>
                                      <a:gd name="T7" fmla="*/ 62 h 112"/>
                                      <a:gd name="T8" fmla="*/ 37 w 72"/>
                                      <a:gd name="T9" fmla="*/ 62 h 112"/>
                                      <a:gd name="T10" fmla="*/ 22 w 72"/>
                                      <a:gd name="T11" fmla="*/ 70 h 112"/>
                                      <a:gd name="T12" fmla="*/ 12 w 72"/>
                                      <a:gd name="T13" fmla="*/ 82 h 112"/>
                                      <a:gd name="T14" fmla="*/ 5 w 72"/>
                                      <a:gd name="T15" fmla="*/ 97 h 112"/>
                                      <a:gd name="T16" fmla="*/ 0 w 72"/>
                                      <a:gd name="T17" fmla="*/ 112 h 112"/>
                                      <a:gd name="T18" fmla="*/ 7 w 72"/>
                                      <a:gd name="T19" fmla="*/ 112 h 112"/>
                                      <a:gd name="T20" fmla="*/ 14 w 72"/>
                                      <a:gd name="T21" fmla="*/ 107 h 112"/>
                                      <a:gd name="T22" fmla="*/ 22 w 72"/>
                                      <a:gd name="T23" fmla="*/ 102 h 112"/>
                                      <a:gd name="T24" fmla="*/ 27 w 72"/>
                                      <a:gd name="T25" fmla="*/ 95 h 112"/>
                                      <a:gd name="T26" fmla="*/ 32 w 72"/>
                                      <a:gd name="T27" fmla="*/ 87 h 112"/>
                                      <a:gd name="T28" fmla="*/ 37 w 72"/>
                                      <a:gd name="T29" fmla="*/ 80 h 112"/>
                                      <a:gd name="T30" fmla="*/ 37 w 72"/>
                                      <a:gd name="T31" fmla="*/ 70 h 112"/>
                                      <a:gd name="T32" fmla="*/ 37 w 72"/>
                                      <a:gd name="T33" fmla="*/ 62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72" h="112">
                                        <a:moveTo>
                                          <a:pt x="37" y="62"/>
                                        </a:moveTo>
                                        <a:lnTo>
                                          <a:pt x="72" y="0"/>
                                        </a:lnTo>
                                        <a:lnTo>
                                          <a:pt x="37" y="62"/>
                                        </a:lnTo>
                                        <a:lnTo>
                                          <a:pt x="37" y="62"/>
                                        </a:lnTo>
                                        <a:lnTo>
                                          <a:pt x="37" y="62"/>
                                        </a:lnTo>
                                        <a:lnTo>
                                          <a:pt x="22" y="70"/>
                                        </a:lnTo>
                                        <a:lnTo>
                                          <a:pt x="12" y="82"/>
                                        </a:lnTo>
                                        <a:lnTo>
                                          <a:pt x="5" y="97"/>
                                        </a:lnTo>
                                        <a:lnTo>
                                          <a:pt x="0" y="112"/>
                                        </a:lnTo>
                                        <a:lnTo>
                                          <a:pt x="7" y="112"/>
                                        </a:lnTo>
                                        <a:lnTo>
                                          <a:pt x="14" y="107"/>
                                        </a:lnTo>
                                        <a:lnTo>
                                          <a:pt x="22" y="102"/>
                                        </a:lnTo>
                                        <a:lnTo>
                                          <a:pt x="27" y="95"/>
                                        </a:lnTo>
                                        <a:lnTo>
                                          <a:pt x="32" y="87"/>
                                        </a:lnTo>
                                        <a:lnTo>
                                          <a:pt x="37" y="80"/>
                                        </a:lnTo>
                                        <a:lnTo>
                                          <a:pt x="37" y="70"/>
                                        </a:lnTo>
                                        <a:lnTo>
                                          <a:pt x="37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22" name="Freeform 19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0" y="906"/>
                                    <a:ext cx="37" cy="57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57 h 57"/>
                                      <a:gd name="T2" fmla="*/ 37 w 37"/>
                                      <a:gd name="T3" fmla="*/ 0 h 57"/>
                                      <a:gd name="T4" fmla="*/ 0 w 37"/>
                                      <a:gd name="T5" fmla="*/ 57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57">
                                        <a:moveTo>
                                          <a:pt x="0" y="57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0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23" name="Freeform 19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0" y="906"/>
                                    <a:ext cx="37" cy="57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57 h 57"/>
                                      <a:gd name="T2" fmla="*/ 37 w 37"/>
                                      <a:gd name="T3" fmla="*/ 0 h 57"/>
                                      <a:gd name="T4" fmla="*/ 0 w 37"/>
                                      <a:gd name="T5" fmla="*/ 57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57">
                                        <a:moveTo>
                                          <a:pt x="0" y="57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0" y="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24" name="Freeform 191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31" y="871"/>
                                    <a:ext cx="27" cy="122"/>
                                  </a:xfrm>
                                  <a:custGeom>
                                    <a:avLst/>
                                    <a:gdLst>
                                      <a:gd name="T0" fmla="*/ 2 w 27"/>
                                      <a:gd name="T1" fmla="*/ 69 h 122"/>
                                      <a:gd name="T2" fmla="*/ 0 w 27"/>
                                      <a:gd name="T3" fmla="*/ 0 h 122"/>
                                      <a:gd name="T4" fmla="*/ 2 w 27"/>
                                      <a:gd name="T5" fmla="*/ 69 h 122"/>
                                      <a:gd name="T6" fmla="*/ 2 w 27"/>
                                      <a:gd name="T7" fmla="*/ 69 h 122"/>
                                      <a:gd name="T8" fmla="*/ 0 w 27"/>
                                      <a:gd name="T9" fmla="*/ 87 h 122"/>
                                      <a:gd name="T10" fmla="*/ 2 w 27"/>
                                      <a:gd name="T11" fmla="*/ 102 h 122"/>
                                      <a:gd name="T12" fmla="*/ 7 w 27"/>
                                      <a:gd name="T13" fmla="*/ 109 h 122"/>
                                      <a:gd name="T14" fmla="*/ 10 w 27"/>
                                      <a:gd name="T15" fmla="*/ 114 h 122"/>
                                      <a:gd name="T16" fmla="*/ 17 w 27"/>
                                      <a:gd name="T17" fmla="*/ 119 h 122"/>
                                      <a:gd name="T18" fmla="*/ 22 w 27"/>
                                      <a:gd name="T19" fmla="*/ 122 h 122"/>
                                      <a:gd name="T20" fmla="*/ 24 w 27"/>
                                      <a:gd name="T21" fmla="*/ 117 h 122"/>
                                      <a:gd name="T22" fmla="*/ 27 w 27"/>
                                      <a:gd name="T23" fmla="*/ 107 h 122"/>
                                      <a:gd name="T24" fmla="*/ 27 w 27"/>
                                      <a:gd name="T25" fmla="*/ 99 h 122"/>
                                      <a:gd name="T26" fmla="*/ 24 w 27"/>
                                      <a:gd name="T27" fmla="*/ 92 h 122"/>
                                      <a:gd name="T28" fmla="*/ 22 w 27"/>
                                      <a:gd name="T29" fmla="*/ 84 h 122"/>
                                      <a:gd name="T30" fmla="*/ 17 w 27"/>
                                      <a:gd name="T31" fmla="*/ 79 h 122"/>
                                      <a:gd name="T32" fmla="*/ 10 w 27"/>
                                      <a:gd name="T33" fmla="*/ 74 h 122"/>
                                      <a:gd name="T34" fmla="*/ 2 w 27"/>
                                      <a:gd name="T35" fmla="*/ 69 h 1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27" h="122">
                                        <a:moveTo>
                                          <a:pt x="2" y="69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" y="69"/>
                                        </a:lnTo>
                                        <a:close/>
                                        <a:moveTo>
                                          <a:pt x="2" y="69"/>
                                        </a:moveTo>
                                        <a:lnTo>
                                          <a:pt x="0" y="87"/>
                                        </a:lnTo>
                                        <a:lnTo>
                                          <a:pt x="2" y="102"/>
                                        </a:lnTo>
                                        <a:lnTo>
                                          <a:pt x="7" y="109"/>
                                        </a:lnTo>
                                        <a:lnTo>
                                          <a:pt x="10" y="114"/>
                                        </a:lnTo>
                                        <a:lnTo>
                                          <a:pt x="17" y="119"/>
                                        </a:lnTo>
                                        <a:lnTo>
                                          <a:pt x="22" y="122"/>
                                        </a:lnTo>
                                        <a:lnTo>
                                          <a:pt x="24" y="117"/>
                                        </a:lnTo>
                                        <a:lnTo>
                                          <a:pt x="27" y="107"/>
                                        </a:lnTo>
                                        <a:lnTo>
                                          <a:pt x="27" y="99"/>
                                        </a:lnTo>
                                        <a:lnTo>
                                          <a:pt x="24" y="92"/>
                                        </a:lnTo>
                                        <a:lnTo>
                                          <a:pt x="22" y="84"/>
                                        </a:lnTo>
                                        <a:lnTo>
                                          <a:pt x="17" y="79"/>
                                        </a:lnTo>
                                        <a:lnTo>
                                          <a:pt x="10" y="74"/>
                                        </a:lnTo>
                                        <a:lnTo>
                                          <a:pt x="2" y="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25" name="Freeform 19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31" y="871"/>
                                    <a:ext cx="2" cy="69"/>
                                  </a:xfrm>
                                  <a:custGeom>
                                    <a:avLst/>
                                    <a:gdLst>
                                      <a:gd name="T0" fmla="*/ 2 w 2"/>
                                      <a:gd name="T1" fmla="*/ 69 h 69"/>
                                      <a:gd name="T2" fmla="*/ 0 w 2"/>
                                      <a:gd name="T3" fmla="*/ 0 h 69"/>
                                      <a:gd name="T4" fmla="*/ 2 w 2"/>
                                      <a:gd name="T5" fmla="*/ 69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" h="69">
                                        <a:moveTo>
                                          <a:pt x="2" y="69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2" y="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26" name="Freeform 19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31" y="940"/>
                                    <a:ext cx="27" cy="53"/>
                                  </a:xfrm>
                                  <a:custGeom>
                                    <a:avLst/>
                                    <a:gdLst>
                                      <a:gd name="T0" fmla="*/ 2 w 27"/>
                                      <a:gd name="T1" fmla="*/ 0 h 53"/>
                                      <a:gd name="T2" fmla="*/ 0 w 27"/>
                                      <a:gd name="T3" fmla="*/ 18 h 53"/>
                                      <a:gd name="T4" fmla="*/ 2 w 27"/>
                                      <a:gd name="T5" fmla="*/ 33 h 53"/>
                                      <a:gd name="T6" fmla="*/ 7 w 27"/>
                                      <a:gd name="T7" fmla="*/ 40 h 53"/>
                                      <a:gd name="T8" fmla="*/ 10 w 27"/>
                                      <a:gd name="T9" fmla="*/ 45 h 53"/>
                                      <a:gd name="T10" fmla="*/ 17 w 27"/>
                                      <a:gd name="T11" fmla="*/ 50 h 53"/>
                                      <a:gd name="T12" fmla="*/ 22 w 27"/>
                                      <a:gd name="T13" fmla="*/ 53 h 53"/>
                                      <a:gd name="T14" fmla="*/ 24 w 27"/>
                                      <a:gd name="T15" fmla="*/ 48 h 53"/>
                                      <a:gd name="T16" fmla="*/ 27 w 27"/>
                                      <a:gd name="T17" fmla="*/ 38 h 53"/>
                                      <a:gd name="T18" fmla="*/ 27 w 27"/>
                                      <a:gd name="T19" fmla="*/ 30 h 53"/>
                                      <a:gd name="T20" fmla="*/ 24 w 27"/>
                                      <a:gd name="T21" fmla="*/ 23 h 53"/>
                                      <a:gd name="T22" fmla="*/ 22 w 27"/>
                                      <a:gd name="T23" fmla="*/ 15 h 53"/>
                                      <a:gd name="T24" fmla="*/ 17 w 27"/>
                                      <a:gd name="T25" fmla="*/ 10 h 53"/>
                                      <a:gd name="T26" fmla="*/ 10 w 27"/>
                                      <a:gd name="T27" fmla="*/ 5 h 53"/>
                                      <a:gd name="T28" fmla="*/ 2 w 27"/>
                                      <a:gd name="T29" fmla="*/ 0 h 5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7" h="53">
                                        <a:moveTo>
                                          <a:pt x="2" y="0"/>
                                        </a:moveTo>
                                        <a:lnTo>
                                          <a:pt x="0" y="18"/>
                                        </a:lnTo>
                                        <a:lnTo>
                                          <a:pt x="2" y="33"/>
                                        </a:lnTo>
                                        <a:lnTo>
                                          <a:pt x="7" y="40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17" y="50"/>
                                        </a:lnTo>
                                        <a:lnTo>
                                          <a:pt x="22" y="53"/>
                                        </a:lnTo>
                                        <a:lnTo>
                                          <a:pt x="24" y="48"/>
                                        </a:lnTo>
                                        <a:lnTo>
                                          <a:pt x="27" y="38"/>
                                        </a:lnTo>
                                        <a:lnTo>
                                          <a:pt x="27" y="30"/>
                                        </a:lnTo>
                                        <a:lnTo>
                                          <a:pt x="24" y="23"/>
                                        </a:lnTo>
                                        <a:lnTo>
                                          <a:pt x="22" y="15"/>
                                        </a:lnTo>
                                        <a:lnTo>
                                          <a:pt x="17" y="1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27" name="Freeform 191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18" y="923"/>
                                    <a:ext cx="42" cy="115"/>
                                  </a:xfrm>
                                  <a:custGeom>
                                    <a:avLst/>
                                    <a:gdLst>
                                      <a:gd name="T0" fmla="*/ 18 w 42"/>
                                      <a:gd name="T1" fmla="*/ 65 h 115"/>
                                      <a:gd name="T2" fmla="*/ 0 w 42"/>
                                      <a:gd name="T3" fmla="*/ 0 h 115"/>
                                      <a:gd name="T4" fmla="*/ 18 w 42"/>
                                      <a:gd name="T5" fmla="*/ 65 h 115"/>
                                      <a:gd name="T6" fmla="*/ 18 w 42"/>
                                      <a:gd name="T7" fmla="*/ 62 h 115"/>
                                      <a:gd name="T8" fmla="*/ 18 w 42"/>
                                      <a:gd name="T9" fmla="*/ 80 h 115"/>
                                      <a:gd name="T10" fmla="*/ 20 w 42"/>
                                      <a:gd name="T11" fmla="*/ 95 h 115"/>
                                      <a:gd name="T12" fmla="*/ 27 w 42"/>
                                      <a:gd name="T13" fmla="*/ 107 h 115"/>
                                      <a:gd name="T14" fmla="*/ 40 w 42"/>
                                      <a:gd name="T15" fmla="*/ 115 h 115"/>
                                      <a:gd name="T16" fmla="*/ 42 w 42"/>
                                      <a:gd name="T17" fmla="*/ 110 h 115"/>
                                      <a:gd name="T18" fmla="*/ 42 w 42"/>
                                      <a:gd name="T19" fmla="*/ 102 h 115"/>
                                      <a:gd name="T20" fmla="*/ 42 w 42"/>
                                      <a:gd name="T21" fmla="*/ 92 h 115"/>
                                      <a:gd name="T22" fmla="*/ 40 w 42"/>
                                      <a:gd name="T23" fmla="*/ 85 h 115"/>
                                      <a:gd name="T24" fmla="*/ 37 w 42"/>
                                      <a:gd name="T25" fmla="*/ 77 h 115"/>
                                      <a:gd name="T26" fmla="*/ 32 w 42"/>
                                      <a:gd name="T27" fmla="*/ 72 h 115"/>
                                      <a:gd name="T28" fmla="*/ 25 w 42"/>
                                      <a:gd name="T29" fmla="*/ 67 h 115"/>
                                      <a:gd name="T30" fmla="*/ 18 w 42"/>
                                      <a:gd name="T31" fmla="*/ 62 h 1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42" h="115">
                                        <a:moveTo>
                                          <a:pt x="18" y="6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8" y="65"/>
                                        </a:lnTo>
                                        <a:close/>
                                        <a:moveTo>
                                          <a:pt x="18" y="62"/>
                                        </a:moveTo>
                                        <a:lnTo>
                                          <a:pt x="18" y="80"/>
                                        </a:lnTo>
                                        <a:lnTo>
                                          <a:pt x="20" y="95"/>
                                        </a:lnTo>
                                        <a:lnTo>
                                          <a:pt x="27" y="107"/>
                                        </a:lnTo>
                                        <a:lnTo>
                                          <a:pt x="40" y="115"/>
                                        </a:lnTo>
                                        <a:lnTo>
                                          <a:pt x="42" y="110"/>
                                        </a:lnTo>
                                        <a:lnTo>
                                          <a:pt x="42" y="102"/>
                                        </a:lnTo>
                                        <a:lnTo>
                                          <a:pt x="42" y="92"/>
                                        </a:lnTo>
                                        <a:lnTo>
                                          <a:pt x="40" y="85"/>
                                        </a:lnTo>
                                        <a:lnTo>
                                          <a:pt x="37" y="77"/>
                                        </a:lnTo>
                                        <a:lnTo>
                                          <a:pt x="32" y="72"/>
                                        </a:lnTo>
                                        <a:lnTo>
                                          <a:pt x="25" y="67"/>
                                        </a:lnTo>
                                        <a:lnTo>
                                          <a:pt x="18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28" name="Freeform 19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18" y="923"/>
                                    <a:ext cx="18" cy="65"/>
                                  </a:xfrm>
                                  <a:custGeom>
                                    <a:avLst/>
                                    <a:gdLst>
                                      <a:gd name="T0" fmla="*/ 18 w 18"/>
                                      <a:gd name="T1" fmla="*/ 65 h 65"/>
                                      <a:gd name="T2" fmla="*/ 0 w 18"/>
                                      <a:gd name="T3" fmla="*/ 0 h 65"/>
                                      <a:gd name="T4" fmla="*/ 18 w 18"/>
                                      <a:gd name="T5" fmla="*/ 65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8" h="65">
                                        <a:moveTo>
                                          <a:pt x="18" y="6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8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29" name="Freeform 19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36" y="985"/>
                                    <a:ext cx="24" cy="53"/>
                                  </a:xfrm>
                                  <a:custGeom>
                                    <a:avLst/>
                                    <a:gdLst>
                                      <a:gd name="T0" fmla="*/ 0 w 24"/>
                                      <a:gd name="T1" fmla="*/ 0 h 53"/>
                                      <a:gd name="T2" fmla="*/ 0 w 24"/>
                                      <a:gd name="T3" fmla="*/ 18 h 53"/>
                                      <a:gd name="T4" fmla="*/ 2 w 24"/>
                                      <a:gd name="T5" fmla="*/ 33 h 53"/>
                                      <a:gd name="T6" fmla="*/ 9 w 24"/>
                                      <a:gd name="T7" fmla="*/ 45 h 53"/>
                                      <a:gd name="T8" fmla="*/ 22 w 24"/>
                                      <a:gd name="T9" fmla="*/ 53 h 53"/>
                                      <a:gd name="T10" fmla="*/ 24 w 24"/>
                                      <a:gd name="T11" fmla="*/ 48 h 53"/>
                                      <a:gd name="T12" fmla="*/ 24 w 24"/>
                                      <a:gd name="T13" fmla="*/ 40 h 53"/>
                                      <a:gd name="T14" fmla="*/ 24 w 24"/>
                                      <a:gd name="T15" fmla="*/ 30 h 53"/>
                                      <a:gd name="T16" fmla="*/ 22 w 24"/>
                                      <a:gd name="T17" fmla="*/ 23 h 53"/>
                                      <a:gd name="T18" fmla="*/ 19 w 24"/>
                                      <a:gd name="T19" fmla="*/ 15 h 53"/>
                                      <a:gd name="T20" fmla="*/ 14 w 24"/>
                                      <a:gd name="T21" fmla="*/ 10 h 53"/>
                                      <a:gd name="T22" fmla="*/ 7 w 24"/>
                                      <a:gd name="T23" fmla="*/ 5 h 53"/>
                                      <a:gd name="T24" fmla="*/ 0 w 24"/>
                                      <a:gd name="T25" fmla="*/ 0 h 5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4" h="53">
                                        <a:moveTo>
                                          <a:pt x="0" y="0"/>
                                        </a:moveTo>
                                        <a:lnTo>
                                          <a:pt x="0" y="18"/>
                                        </a:lnTo>
                                        <a:lnTo>
                                          <a:pt x="2" y="33"/>
                                        </a:lnTo>
                                        <a:lnTo>
                                          <a:pt x="9" y="45"/>
                                        </a:lnTo>
                                        <a:lnTo>
                                          <a:pt x="22" y="53"/>
                                        </a:lnTo>
                                        <a:lnTo>
                                          <a:pt x="24" y="48"/>
                                        </a:lnTo>
                                        <a:lnTo>
                                          <a:pt x="24" y="40"/>
                                        </a:lnTo>
                                        <a:lnTo>
                                          <a:pt x="24" y="30"/>
                                        </a:lnTo>
                                        <a:lnTo>
                                          <a:pt x="22" y="23"/>
                                        </a:lnTo>
                                        <a:lnTo>
                                          <a:pt x="19" y="15"/>
                                        </a:lnTo>
                                        <a:lnTo>
                                          <a:pt x="14" y="10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30" name="Freeform 192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16" y="963"/>
                                    <a:ext cx="42" cy="115"/>
                                  </a:xfrm>
                                  <a:custGeom>
                                    <a:avLst/>
                                    <a:gdLst>
                                      <a:gd name="T0" fmla="*/ 17 w 42"/>
                                      <a:gd name="T1" fmla="*/ 62 h 115"/>
                                      <a:gd name="T2" fmla="*/ 0 w 42"/>
                                      <a:gd name="T3" fmla="*/ 0 h 115"/>
                                      <a:gd name="T4" fmla="*/ 17 w 42"/>
                                      <a:gd name="T5" fmla="*/ 62 h 115"/>
                                      <a:gd name="T6" fmla="*/ 17 w 42"/>
                                      <a:gd name="T7" fmla="*/ 62 h 115"/>
                                      <a:gd name="T8" fmla="*/ 17 w 42"/>
                                      <a:gd name="T9" fmla="*/ 77 h 115"/>
                                      <a:gd name="T10" fmla="*/ 20 w 42"/>
                                      <a:gd name="T11" fmla="*/ 92 h 115"/>
                                      <a:gd name="T12" fmla="*/ 27 w 42"/>
                                      <a:gd name="T13" fmla="*/ 105 h 115"/>
                                      <a:gd name="T14" fmla="*/ 39 w 42"/>
                                      <a:gd name="T15" fmla="*/ 115 h 115"/>
                                      <a:gd name="T16" fmla="*/ 42 w 42"/>
                                      <a:gd name="T17" fmla="*/ 107 h 115"/>
                                      <a:gd name="T18" fmla="*/ 42 w 42"/>
                                      <a:gd name="T19" fmla="*/ 100 h 115"/>
                                      <a:gd name="T20" fmla="*/ 42 w 42"/>
                                      <a:gd name="T21" fmla="*/ 92 h 115"/>
                                      <a:gd name="T22" fmla="*/ 39 w 42"/>
                                      <a:gd name="T23" fmla="*/ 85 h 115"/>
                                      <a:gd name="T24" fmla="*/ 37 w 42"/>
                                      <a:gd name="T25" fmla="*/ 77 h 115"/>
                                      <a:gd name="T26" fmla="*/ 32 w 42"/>
                                      <a:gd name="T27" fmla="*/ 70 h 115"/>
                                      <a:gd name="T28" fmla="*/ 25 w 42"/>
                                      <a:gd name="T29" fmla="*/ 65 h 115"/>
                                      <a:gd name="T30" fmla="*/ 17 w 42"/>
                                      <a:gd name="T31" fmla="*/ 62 h 1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42" h="115">
                                        <a:moveTo>
                                          <a:pt x="17" y="6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7" y="62"/>
                                        </a:lnTo>
                                        <a:close/>
                                        <a:moveTo>
                                          <a:pt x="17" y="62"/>
                                        </a:moveTo>
                                        <a:lnTo>
                                          <a:pt x="17" y="77"/>
                                        </a:lnTo>
                                        <a:lnTo>
                                          <a:pt x="20" y="92"/>
                                        </a:lnTo>
                                        <a:lnTo>
                                          <a:pt x="27" y="105"/>
                                        </a:lnTo>
                                        <a:lnTo>
                                          <a:pt x="39" y="115"/>
                                        </a:lnTo>
                                        <a:lnTo>
                                          <a:pt x="42" y="107"/>
                                        </a:lnTo>
                                        <a:lnTo>
                                          <a:pt x="42" y="100"/>
                                        </a:lnTo>
                                        <a:lnTo>
                                          <a:pt x="42" y="92"/>
                                        </a:lnTo>
                                        <a:lnTo>
                                          <a:pt x="39" y="85"/>
                                        </a:lnTo>
                                        <a:lnTo>
                                          <a:pt x="37" y="77"/>
                                        </a:lnTo>
                                        <a:lnTo>
                                          <a:pt x="32" y="70"/>
                                        </a:lnTo>
                                        <a:lnTo>
                                          <a:pt x="25" y="65"/>
                                        </a:lnTo>
                                        <a:lnTo>
                                          <a:pt x="17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31" name="Freeform 19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16" y="963"/>
                                    <a:ext cx="17" cy="62"/>
                                  </a:xfrm>
                                  <a:custGeom>
                                    <a:avLst/>
                                    <a:gdLst>
                                      <a:gd name="T0" fmla="*/ 17 w 17"/>
                                      <a:gd name="T1" fmla="*/ 62 h 62"/>
                                      <a:gd name="T2" fmla="*/ 0 w 17"/>
                                      <a:gd name="T3" fmla="*/ 0 h 62"/>
                                      <a:gd name="T4" fmla="*/ 17 w 17"/>
                                      <a:gd name="T5" fmla="*/ 62 h 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7" h="62">
                                        <a:moveTo>
                                          <a:pt x="17" y="62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7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32" name="Freeform 19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33" y="1025"/>
                                    <a:ext cx="25" cy="53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53"/>
                                      <a:gd name="T2" fmla="*/ 0 w 25"/>
                                      <a:gd name="T3" fmla="*/ 15 h 53"/>
                                      <a:gd name="T4" fmla="*/ 3 w 25"/>
                                      <a:gd name="T5" fmla="*/ 30 h 53"/>
                                      <a:gd name="T6" fmla="*/ 10 w 25"/>
                                      <a:gd name="T7" fmla="*/ 43 h 53"/>
                                      <a:gd name="T8" fmla="*/ 22 w 25"/>
                                      <a:gd name="T9" fmla="*/ 53 h 53"/>
                                      <a:gd name="T10" fmla="*/ 25 w 25"/>
                                      <a:gd name="T11" fmla="*/ 45 h 53"/>
                                      <a:gd name="T12" fmla="*/ 25 w 25"/>
                                      <a:gd name="T13" fmla="*/ 38 h 53"/>
                                      <a:gd name="T14" fmla="*/ 25 w 25"/>
                                      <a:gd name="T15" fmla="*/ 30 h 53"/>
                                      <a:gd name="T16" fmla="*/ 22 w 25"/>
                                      <a:gd name="T17" fmla="*/ 23 h 53"/>
                                      <a:gd name="T18" fmla="*/ 20 w 25"/>
                                      <a:gd name="T19" fmla="*/ 15 h 53"/>
                                      <a:gd name="T20" fmla="*/ 15 w 25"/>
                                      <a:gd name="T21" fmla="*/ 8 h 53"/>
                                      <a:gd name="T22" fmla="*/ 8 w 25"/>
                                      <a:gd name="T23" fmla="*/ 3 h 53"/>
                                      <a:gd name="T24" fmla="*/ 0 w 25"/>
                                      <a:gd name="T25" fmla="*/ 0 h 5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5" h="53">
                                        <a:moveTo>
                                          <a:pt x="0" y="0"/>
                                        </a:moveTo>
                                        <a:lnTo>
                                          <a:pt x="0" y="15"/>
                                        </a:lnTo>
                                        <a:lnTo>
                                          <a:pt x="3" y="30"/>
                                        </a:lnTo>
                                        <a:lnTo>
                                          <a:pt x="10" y="43"/>
                                        </a:lnTo>
                                        <a:lnTo>
                                          <a:pt x="22" y="53"/>
                                        </a:lnTo>
                                        <a:lnTo>
                                          <a:pt x="25" y="45"/>
                                        </a:lnTo>
                                        <a:lnTo>
                                          <a:pt x="25" y="38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2" y="23"/>
                                        </a:lnTo>
                                        <a:lnTo>
                                          <a:pt x="20" y="15"/>
                                        </a:lnTo>
                                        <a:lnTo>
                                          <a:pt x="15" y="8"/>
                                        </a:lnTo>
                                        <a:lnTo>
                                          <a:pt x="8" y="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33" name="Freeform 192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38" y="831"/>
                                    <a:ext cx="25" cy="122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70 h 122"/>
                                      <a:gd name="T2" fmla="*/ 3 w 25"/>
                                      <a:gd name="T3" fmla="*/ 0 h 122"/>
                                      <a:gd name="T4" fmla="*/ 0 w 25"/>
                                      <a:gd name="T5" fmla="*/ 70 h 122"/>
                                      <a:gd name="T6" fmla="*/ 0 w 25"/>
                                      <a:gd name="T7" fmla="*/ 70 h 122"/>
                                      <a:gd name="T8" fmla="*/ 0 w 25"/>
                                      <a:gd name="T9" fmla="*/ 87 h 122"/>
                                      <a:gd name="T10" fmla="*/ 3 w 25"/>
                                      <a:gd name="T11" fmla="*/ 102 h 122"/>
                                      <a:gd name="T12" fmla="*/ 5 w 25"/>
                                      <a:gd name="T13" fmla="*/ 107 h 122"/>
                                      <a:gd name="T14" fmla="*/ 10 w 25"/>
                                      <a:gd name="T15" fmla="*/ 112 h 122"/>
                                      <a:gd name="T16" fmla="*/ 15 w 25"/>
                                      <a:gd name="T17" fmla="*/ 117 h 122"/>
                                      <a:gd name="T18" fmla="*/ 20 w 25"/>
                                      <a:gd name="T19" fmla="*/ 122 h 122"/>
                                      <a:gd name="T20" fmla="*/ 25 w 25"/>
                                      <a:gd name="T21" fmla="*/ 114 h 122"/>
                                      <a:gd name="T22" fmla="*/ 25 w 25"/>
                                      <a:gd name="T23" fmla="*/ 107 h 122"/>
                                      <a:gd name="T24" fmla="*/ 25 w 25"/>
                                      <a:gd name="T25" fmla="*/ 99 h 122"/>
                                      <a:gd name="T26" fmla="*/ 22 w 25"/>
                                      <a:gd name="T27" fmla="*/ 92 h 122"/>
                                      <a:gd name="T28" fmla="*/ 20 w 25"/>
                                      <a:gd name="T29" fmla="*/ 85 h 122"/>
                                      <a:gd name="T30" fmla="*/ 15 w 25"/>
                                      <a:gd name="T31" fmla="*/ 77 h 122"/>
                                      <a:gd name="T32" fmla="*/ 10 w 25"/>
                                      <a:gd name="T33" fmla="*/ 72 h 122"/>
                                      <a:gd name="T34" fmla="*/ 0 w 25"/>
                                      <a:gd name="T35" fmla="*/ 70 h 1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25" h="122">
                                        <a:moveTo>
                                          <a:pt x="0" y="70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0" y="70"/>
                                        </a:lnTo>
                                        <a:close/>
                                        <a:moveTo>
                                          <a:pt x="0" y="70"/>
                                        </a:moveTo>
                                        <a:lnTo>
                                          <a:pt x="0" y="87"/>
                                        </a:lnTo>
                                        <a:lnTo>
                                          <a:pt x="3" y="102"/>
                                        </a:lnTo>
                                        <a:lnTo>
                                          <a:pt x="5" y="107"/>
                                        </a:lnTo>
                                        <a:lnTo>
                                          <a:pt x="10" y="112"/>
                                        </a:lnTo>
                                        <a:lnTo>
                                          <a:pt x="15" y="117"/>
                                        </a:lnTo>
                                        <a:lnTo>
                                          <a:pt x="20" y="122"/>
                                        </a:lnTo>
                                        <a:lnTo>
                                          <a:pt x="25" y="114"/>
                                        </a:lnTo>
                                        <a:lnTo>
                                          <a:pt x="25" y="107"/>
                                        </a:lnTo>
                                        <a:lnTo>
                                          <a:pt x="25" y="99"/>
                                        </a:lnTo>
                                        <a:lnTo>
                                          <a:pt x="22" y="92"/>
                                        </a:lnTo>
                                        <a:lnTo>
                                          <a:pt x="20" y="85"/>
                                        </a:lnTo>
                                        <a:lnTo>
                                          <a:pt x="15" y="77"/>
                                        </a:lnTo>
                                        <a:lnTo>
                                          <a:pt x="10" y="72"/>
                                        </a:lnTo>
                                        <a:lnTo>
                                          <a:pt x="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34" name="Freeform 19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38" y="831"/>
                                    <a:ext cx="3" cy="70"/>
                                  </a:xfrm>
                                  <a:custGeom>
                                    <a:avLst/>
                                    <a:gdLst>
                                      <a:gd name="T0" fmla="*/ 0 w 3"/>
                                      <a:gd name="T1" fmla="*/ 70 h 70"/>
                                      <a:gd name="T2" fmla="*/ 3 w 3"/>
                                      <a:gd name="T3" fmla="*/ 0 h 70"/>
                                      <a:gd name="T4" fmla="*/ 0 w 3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" h="70">
                                        <a:moveTo>
                                          <a:pt x="0" y="70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35" name="Freeform 19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38" y="901"/>
                                    <a:ext cx="25" cy="52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52"/>
                                      <a:gd name="T2" fmla="*/ 0 w 25"/>
                                      <a:gd name="T3" fmla="*/ 17 h 52"/>
                                      <a:gd name="T4" fmla="*/ 3 w 25"/>
                                      <a:gd name="T5" fmla="*/ 32 h 52"/>
                                      <a:gd name="T6" fmla="*/ 5 w 25"/>
                                      <a:gd name="T7" fmla="*/ 37 h 52"/>
                                      <a:gd name="T8" fmla="*/ 10 w 25"/>
                                      <a:gd name="T9" fmla="*/ 42 h 52"/>
                                      <a:gd name="T10" fmla="*/ 15 w 25"/>
                                      <a:gd name="T11" fmla="*/ 47 h 52"/>
                                      <a:gd name="T12" fmla="*/ 20 w 25"/>
                                      <a:gd name="T13" fmla="*/ 52 h 52"/>
                                      <a:gd name="T14" fmla="*/ 25 w 25"/>
                                      <a:gd name="T15" fmla="*/ 44 h 52"/>
                                      <a:gd name="T16" fmla="*/ 25 w 25"/>
                                      <a:gd name="T17" fmla="*/ 37 h 52"/>
                                      <a:gd name="T18" fmla="*/ 25 w 25"/>
                                      <a:gd name="T19" fmla="*/ 29 h 52"/>
                                      <a:gd name="T20" fmla="*/ 22 w 25"/>
                                      <a:gd name="T21" fmla="*/ 22 h 52"/>
                                      <a:gd name="T22" fmla="*/ 20 w 25"/>
                                      <a:gd name="T23" fmla="*/ 15 h 52"/>
                                      <a:gd name="T24" fmla="*/ 15 w 25"/>
                                      <a:gd name="T25" fmla="*/ 7 h 52"/>
                                      <a:gd name="T26" fmla="*/ 10 w 25"/>
                                      <a:gd name="T27" fmla="*/ 2 h 52"/>
                                      <a:gd name="T28" fmla="*/ 0 w 25"/>
                                      <a:gd name="T29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5" h="52">
                                        <a:moveTo>
                                          <a:pt x="0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3" y="32"/>
                                        </a:lnTo>
                                        <a:lnTo>
                                          <a:pt x="5" y="37"/>
                                        </a:lnTo>
                                        <a:lnTo>
                                          <a:pt x="10" y="42"/>
                                        </a:lnTo>
                                        <a:lnTo>
                                          <a:pt x="15" y="47"/>
                                        </a:lnTo>
                                        <a:lnTo>
                                          <a:pt x="20" y="52"/>
                                        </a:lnTo>
                                        <a:lnTo>
                                          <a:pt x="25" y="44"/>
                                        </a:lnTo>
                                        <a:lnTo>
                                          <a:pt x="25" y="37"/>
                                        </a:lnTo>
                                        <a:lnTo>
                                          <a:pt x="25" y="29"/>
                                        </a:lnTo>
                                        <a:lnTo>
                                          <a:pt x="22" y="22"/>
                                        </a:lnTo>
                                        <a:lnTo>
                                          <a:pt x="20" y="15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36" name="Freeform 192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38" y="788"/>
                                    <a:ext cx="32" cy="125"/>
                                  </a:xfrm>
                                  <a:custGeom>
                                    <a:avLst/>
                                    <a:gdLst>
                                      <a:gd name="T0" fmla="*/ 7 w 32"/>
                                      <a:gd name="T1" fmla="*/ 73 h 125"/>
                                      <a:gd name="T2" fmla="*/ 0 w 32"/>
                                      <a:gd name="T3" fmla="*/ 0 h 125"/>
                                      <a:gd name="T4" fmla="*/ 7 w 32"/>
                                      <a:gd name="T5" fmla="*/ 73 h 125"/>
                                      <a:gd name="T6" fmla="*/ 7 w 32"/>
                                      <a:gd name="T7" fmla="*/ 73 h 125"/>
                                      <a:gd name="T8" fmla="*/ 5 w 32"/>
                                      <a:gd name="T9" fmla="*/ 90 h 125"/>
                                      <a:gd name="T10" fmla="*/ 7 w 32"/>
                                      <a:gd name="T11" fmla="*/ 105 h 125"/>
                                      <a:gd name="T12" fmla="*/ 10 w 32"/>
                                      <a:gd name="T13" fmla="*/ 110 h 125"/>
                                      <a:gd name="T14" fmla="*/ 15 w 32"/>
                                      <a:gd name="T15" fmla="*/ 118 h 125"/>
                                      <a:gd name="T16" fmla="*/ 20 w 32"/>
                                      <a:gd name="T17" fmla="*/ 123 h 125"/>
                                      <a:gd name="T18" fmla="*/ 27 w 32"/>
                                      <a:gd name="T19" fmla="*/ 125 h 125"/>
                                      <a:gd name="T20" fmla="*/ 30 w 32"/>
                                      <a:gd name="T21" fmla="*/ 120 h 125"/>
                                      <a:gd name="T22" fmla="*/ 32 w 32"/>
                                      <a:gd name="T23" fmla="*/ 110 h 125"/>
                                      <a:gd name="T24" fmla="*/ 32 w 32"/>
                                      <a:gd name="T25" fmla="*/ 103 h 125"/>
                                      <a:gd name="T26" fmla="*/ 30 w 32"/>
                                      <a:gd name="T27" fmla="*/ 95 h 125"/>
                                      <a:gd name="T28" fmla="*/ 25 w 32"/>
                                      <a:gd name="T29" fmla="*/ 88 h 125"/>
                                      <a:gd name="T30" fmla="*/ 20 w 32"/>
                                      <a:gd name="T31" fmla="*/ 83 h 125"/>
                                      <a:gd name="T32" fmla="*/ 15 w 32"/>
                                      <a:gd name="T33" fmla="*/ 78 h 125"/>
                                      <a:gd name="T34" fmla="*/ 7 w 32"/>
                                      <a:gd name="T35" fmla="*/ 73 h 1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32" h="125">
                                        <a:moveTo>
                                          <a:pt x="7" y="7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7" y="73"/>
                                        </a:lnTo>
                                        <a:close/>
                                        <a:moveTo>
                                          <a:pt x="7" y="73"/>
                                        </a:moveTo>
                                        <a:lnTo>
                                          <a:pt x="5" y="90"/>
                                        </a:lnTo>
                                        <a:lnTo>
                                          <a:pt x="7" y="105"/>
                                        </a:lnTo>
                                        <a:lnTo>
                                          <a:pt x="10" y="110"/>
                                        </a:lnTo>
                                        <a:lnTo>
                                          <a:pt x="15" y="118"/>
                                        </a:lnTo>
                                        <a:lnTo>
                                          <a:pt x="20" y="123"/>
                                        </a:lnTo>
                                        <a:lnTo>
                                          <a:pt x="27" y="125"/>
                                        </a:lnTo>
                                        <a:lnTo>
                                          <a:pt x="30" y="120"/>
                                        </a:lnTo>
                                        <a:lnTo>
                                          <a:pt x="32" y="110"/>
                                        </a:lnTo>
                                        <a:lnTo>
                                          <a:pt x="32" y="103"/>
                                        </a:lnTo>
                                        <a:lnTo>
                                          <a:pt x="30" y="95"/>
                                        </a:lnTo>
                                        <a:lnTo>
                                          <a:pt x="25" y="88"/>
                                        </a:lnTo>
                                        <a:lnTo>
                                          <a:pt x="20" y="83"/>
                                        </a:lnTo>
                                        <a:lnTo>
                                          <a:pt x="15" y="78"/>
                                        </a:lnTo>
                                        <a:lnTo>
                                          <a:pt x="7" y="7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37" name="Freeform 19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38" y="788"/>
                                    <a:ext cx="7" cy="73"/>
                                  </a:xfrm>
                                  <a:custGeom>
                                    <a:avLst/>
                                    <a:gdLst>
                                      <a:gd name="T0" fmla="*/ 7 w 7"/>
                                      <a:gd name="T1" fmla="*/ 73 h 73"/>
                                      <a:gd name="T2" fmla="*/ 0 w 7"/>
                                      <a:gd name="T3" fmla="*/ 0 h 73"/>
                                      <a:gd name="T4" fmla="*/ 7 w 7"/>
                                      <a:gd name="T5" fmla="*/ 73 h 7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" h="73">
                                        <a:moveTo>
                                          <a:pt x="7" y="73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7" y="7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38" name="Freeform 19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43" y="861"/>
                                    <a:ext cx="27" cy="52"/>
                                  </a:xfrm>
                                  <a:custGeom>
                                    <a:avLst/>
                                    <a:gdLst>
                                      <a:gd name="T0" fmla="*/ 2 w 27"/>
                                      <a:gd name="T1" fmla="*/ 0 h 52"/>
                                      <a:gd name="T2" fmla="*/ 0 w 27"/>
                                      <a:gd name="T3" fmla="*/ 17 h 52"/>
                                      <a:gd name="T4" fmla="*/ 2 w 27"/>
                                      <a:gd name="T5" fmla="*/ 32 h 52"/>
                                      <a:gd name="T6" fmla="*/ 5 w 27"/>
                                      <a:gd name="T7" fmla="*/ 37 h 52"/>
                                      <a:gd name="T8" fmla="*/ 10 w 27"/>
                                      <a:gd name="T9" fmla="*/ 45 h 52"/>
                                      <a:gd name="T10" fmla="*/ 15 w 27"/>
                                      <a:gd name="T11" fmla="*/ 50 h 52"/>
                                      <a:gd name="T12" fmla="*/ 22 w 27"/>
                                      <a:gd name="T13" fmla="*/ 52 h 52"/>
                                      <a:gd name="T14" fmla="*/ 25 w 27"/>
                                      <a:gd name="T15" fmla="*/ 47 h 52"/>
                                      <a:gd name="T16" fmla="*/ 27 w 27"/>
                                      <a:gd name="T17" fmla="*/ 37 h 52"/>
                                      <a:gd name="T18" fmla="*/ 27 w 27"/>
                                      <a:gd name="T19" fmla="*/ 30 h 52"/>
                                      <a:gd name="T20" fmla="*/ 25 w 27"/>
                                      <a:gd name="T21" fmla="*/ 22 h 52"/>
                                      <a:gd name="T22" fmla="*/ 20 w 27"/>
                                      <a:gd name="T23" fmla="*/ 15 h 52"/>
                                      <a:gd name="T24" fmla="*/ 15 w 27"/>
                                      <a:gd name="T25" fmla="*/ 10 h 52"/>
                                      <a:gd name="T26" fmla="*/ 10 w 27"/>
                                      <a:gd name="T27" fmla="*/ 5 h 52"/>
                                      <a:gd name="T28" fmla="*/ 2 w 27"/>
                                      <a:gd name="T29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7" h="52">
                                        <a:moveTo>
                                          <a:pt x="2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" y="32"/>
                                        </a:lnTo>
                                        <a:lnTo>
                                          <a:pt x="5" y="37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15" y="50"/>
                                        </a:lnTo>
                                        <a:lnTo>
                                          <a:pt x="22" y="52"/>
                                        </a:lnTo>
                                        <a:lnTo>
                                          <a:pt x="25" y="47"/>
                                        </a:lnTo>
                                        <a:lnTo>
                                          <a:pt x="27" y="37"/>
                                        </a:lnTo>
                                        <a:lnTo>
                                          <a:pt x="27" y="30"/>
                                        </a:lnTo>
                                        <a:lnTo>
                                          <a:pt x="25" y="22"/>
                                        </a:lnTo>
                                        <a:lnTo>
                                          <a:pt x="20" y="15"/>
                                        </a:lnTo>
                                        <a:lnTo>
                                          <a:pt x="15" y="1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39" name="Freeform 192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43" y="761"/>
                                    <a:ext cx="30" cy="117"/>
                                  </a:xfrm>
                                  <a:custGeom>
                                    <a:avLst/>
                                    <a:gdLst>
                                      <a:gd name="T0" fmla="*/ 7 w 30"/>
                                      <a:gd name="T1" fmla="*/ 65 h 117"/>
                                      <a:gd name="T2" fmla="*/ 0 w 30"/>
                                      <a:gd name="T3" fmla="*/ 0 h 117"/>
                                      <a:gd name="T4" fmla="*/ 7 w 30"/>
                                      <a:gd name="T5" fmla="*/ 65 h 117"/>
                                      <a:gd name="T6" fmla="*/ 7 w 30"/>
                                      <a:gd name="T7" fmla="*/ 65 h 117"/>
                                      <a:gd name="T8" fmla="*/ 5 w 30"/>
                                      <a:gd name="T9" fmla="*/ 82 h 117"/>
                                      <a:gd name="T10" fmla="*/ 7 w 30"/>
                                      <a:gd name="T11" fmla="*/ 97 h 117"/>
                                      <a:gd name="T12" fmla="*/ 10 w 30"/>
                                      <a:gd name="T13" fmla="*/ 102 h 117"/>
                                      <a:gd name="T14" fmla="*/ 15 w 30"/>
                                      <a:gd name="T15" fmla="*/ 110 h 117"/>
                                      <a:gd name="T16" fmla="*/ 20 w 30"/>
                                      <a:gd name="T17" fmla="*/ 115 h 117"/>
                                      <a:gd name="T18" fmla="*/ 25 w 30"/>
                                      <a:gd name="T19" fmla="*/ 117 h 117"/>
                                      <a:gd name="T20" fmla="*/ 30 w 30"/>
                                      <a:gd name="T21" fmla="*/ 112 h 117"/>
                                      <a:gd name="T22" fmla="*/ 30 w 30"/>
                                      <a:gd name="T23" fmla="*/ 105 h 117"/>
                                      <a:gd name="T24" fmla="*/ 30 w 30"/>
                                      <a:gd name="T25" fmla="*/ 95 h 117"/>
                                      <a:gd name="T26" fmla="*/ 30 w 30"/>
                                      <a:gd name="T27" fmla="*/ 87 h 117"/>
                                      <a:gd name="T28" fmla="*/ 25 w 30"/>
                                      <a:gd name="T29" fmla="*/ 80 h 117"/>
                                      <a:gd name="T30" fmla="*/ 22 w 30"/>
                                      <a:gd name="T31" fmla="*/ 75 h 117"/>
                                      <a:gd name="T32" fmla="*/ 15 w 30"/>
                                      <a:gd name="T33" fmla="*/ 70 h 117"/>
                                      <a:gd name="T34" fmla="*/ 7 w 30"/>
                                      <a:gd name="T35" fmla="*/ 65 h 1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30" h="117">
                                        <a:moveTo>
                                          <a:pt x="7" y="6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7" y="65"/>
                                        </a:lnTo>
                                        <a:close/>
                                        <a:moveTo>
                                          <a:pt x="7" y="65"/>
                                        </a:moveTo>
                                        <a:lnTo>
                                          <a:pt x="5" y="82"/>
                                        </a:lnTo>
                                        <a:lnTo>
                                          <a:pt x="7" y="97"/>
                                        </a:lnTo>
                                        <a:lnTo>
                                          <a:pt x="10" y="102"/>
                                        </a:lnTo>
                                        <a:lnTo>
                                          <a:pt x="15" y="110"/>
                                        </a:lnTo>
                                        <a:lnTo>
                                          <a:pt x="20" y="115"/>
                                        </a:lnTo>
                                        <a:lnTo>
                                          <a:pt x="25" y="117"/>
                                        </a:lnTo>
                                        <a:lnTo>
                                          <a:pt x="30" y="112"/>
                                        </a:lnTo>
                                        <a:lnTo>
                                          <a:pt x="30" y="105"/>
                                        </a:lnTo>
                                        <a:lnTo>
                                          <a:pt x="30" y="95"/>
                                        </a:lnTo>
                                        <a:lnTo>
                                          <a:pt x="30" y="87"/>
                                        </a:lnTo>
                                        <a:lnTo>
                                          <a:pt x="25" y="80"/>
                                        </a:lnTo>
                                        <a:lnTo>
                                          <a:pt x="22" y="75"/>
                                        </a:lnTo>
                                        <a:lnTo>
                                          <a:pt x="15" y="70"/>
                                        </a:lnTo>
                                        <a:lnTo>
                                          <a:pt x="7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40" name="Freeform 19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43" y="761"/>
                                    <a:ext cx="7" cy="65"/>
                                  </a:xfrm>
                                  <a:custGeom>
                                    <a:avLst/>
                                    <a:gdLst>
                                      <a:gd name="T0" fmla="*/ 7 w 7"/>
                                      <a:gd name="T1" fmla="*/ 65 h 65"/>
                                      <a:gd name="T2" fmla="*/ 0 w 7"/>
                                      <a:gd name="T3" fmla="*/ 0 h 65"/>
                                      <a:gd name="T4" fmla="*/ 7 w 7"/>
                                      <a:gd name="T5" fmla="*/ 65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7" h="65">
                                        <a:moveTo>
                                          <a:pt x="7" y="6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7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41" name="Freeform 19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48" y="826"/>
                                    <a:ext cx="25" cy="52"/>
                                  </a:xfrm>
                                  <a:custGeom>
                                    <a:avLst/>
                                    <a:gdLst>
                                      <a:gd name="T0" fmla="*/ 2 w 25"/>
                                      <a:gd name="T1" fmla="*/ 0 h 52"/>
                                      <a:gd name="T2" fmla="*/ 0 w 25"/>
                                      <a:gd name="T3" fmla="*/ 17 h 52"/>
                                      <a:gd name="T4" fmla="*/ 2 w 25"/>
                                      <a:gd name="T5" fmla="*/ 32 h 52"/>
                                      <a:gd name="T6" fmla="*/ 5 w 25"/>
                                      <a:gd name="T7" fmla="*/ 37 h 52"/>
                                      <a:gd name="T8" fmla="*/ 10 w 25"/>
                                      <a:gd name="T9" fmla="*/ 45 h 52"/>
                                      <a:gd name="T10" fmla="*/ 15 w 25"/>
                                      <a:gd name="T11" fmla="*/ 50 h 52"/>
                                      <a:gd name="T12" fmla="*/ 20 w 25"/>
                                      <a:gd name="T13" fmla="*/ 52 h 52"/>
                                      <a:gd name="T14" fmla="*/ 25 w 25"/>
                                      <a:gd name="T15" fmla="*/ 47 h 52"/>
                                      <a:gd name="T16" fmla="*/ 25 w 25"/>
                                      <a:gd name="T17" fmla="*/ 40 h 52"/>
                                      <a:gd name="T18" fmla="*/ 25 w 25"/>
                                      <a:gd name="T19" fmla="*/ 30 h 52"/>
                                      <a:gd name="T20" fmla="*/ 25 w 25"/>
                                      <a:gd name="T21" fmla="*/ 22 h 52"/>
                                      <a:gd name="T22" fmla="*/ 20 w 25"/>
                                      <a:gd name="T23" fmla="*/ 15 h 52"/>
                                      <a:gd name="T24" fmla="*/ 17 w 25"/>
                                      <a:gd name="T25" fmla="*/ 10 h 52"/>
                                      <a:gd name="T26" fmla="*/ 10 w 25"/>
                                      <a:gd name="T27" fmla="*/ 5 h 52"/>
                                      <a:gd name="T28" fmla="*/ 2 w 25"/>
                                      <a:gd name="T29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5" h="52">
                                        <a:moveTo>
                                          <a:pt x="2" y="0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2" y="32"/>
                                        </a:lnTo>
                                        <a:lnTo>
                                          <a:pt x="5" y="37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15" y="50"/>
                                        </a:lnTo>
                                        <a:lnTo>
                                          <a:pt x="20" y="52"/>
                                        </a:lnTo>
                                        <a:lnTo>
                                          <a:pt x="25" y="47"/>
                                        </a:lnTo>
                                        <a:lnTo>
                                          <a:pt x="25" y="40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25" y="22"/>
                                        </a:lnTo>
                                        <a:lnTo>
                                          <a:pt x="20" y="15"/>
                                        </a:lnTo>
                                        <a:lnTo>
                                          <a:pt x="17" y="1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42" name="Freeform 193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53" y="713"/>
                                    <a:ext cx="27" cy="125"/>
                                  </a:xfrm>
                                  <a:custGeom>
                                    <a:avLst/>
                                    <a:gdLst>
                                      <a:gd name="T0" fmla="*/ 2 w 27"/>
                                      <a:gd name="T1" fmla="*/ 70 h 125"/>
                                      <a:gd name="T2" fmla="*/ 7 w 27"/>
                                      <a:gd name="T3" fmla="*/ 0 h 125"/>
                                      <a:gd name="T4" fmla="*/ 2 w 27"/>
                                      <a:gd name="T5" fmla="*/ 70 h 125"/>
                                      <a:gd name="T6" fmla="*/ 2 w 27"/>
                                      <a:gd name="T7" fmla="*/ 70 h 125"/>
                                      <a:gd name="T8" fmla="*/ 0 w 27"/>
                                      <a:gd name="T9" fmla="*/ 88 h 125"/>
                                      <a:gd name="T10" fmla="*/ 2 w 27"/>
                                      <a:gd name="T11" fmla="*/ 103 h 125"/>
                                      <a:gd name="T12" fmla="*/ 5 w 27"/>
                                      <a:gd name="T13" fmla="*/ 110 h 125"/>
                                      <a:gd name="T14" fmla="*/ 10 w 27"/>
                                      <a:gd name="T15" fmla="*/ 115 h 125"/>
                                      <a:gd name="T16" fmla="*/ 15 w 27"/>
                                      <a:gd name="T17" fmla="*/ 120 h 125"/>
                                      <a:gd name="T18" fmla="*/ 22 w 27"/>
                                      <a:gd name="T19" fmla="*/ 125 h 125"/>
                                      <a:gd name="T20" fmla="*/ 25 w 27"/>
                                      <a:gd name="T21" fmla="*/ 118 h 125"/>
                                      <a:gd name="T22" fmla="*/ 27 w 27"/>
                                      <a:gd name="T23" fmla="*/ 110 h 125"/>
                                      <a:gd name="T24" fmla="*/ 27 w 27"/>
                                      <a:gd name="T25" fmla="*/ 103 h 125"/>
                                      <a:gd name="T26" fmla="*/ 25 w 27"/>
                                      <a:gd name="T27" fmla="*/ 93 h 125"/>
                                      <a:gd name="T28" fmla="*/ 22 w 27"/>
                                      <a:gd name="T29" fmla="*/ 85 h 125"/>
                                      <a:gd name="T30" fmla="*/ 17 w 27"/>
                                      <a:gd name="T31" fmla="*/ 80 h 125"/>
                                      <a:gd name="T32" fmla="*/ 10 w 27"/>
                                      <a:gd name="T33" fmla="*/ 75 h 125"/>
                                      <a:gd name="T34" fmla="*/ 2 w 27"/>
                                      <a:gd name="T35" fmla="*/ 70 h 1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27" h="125">
                                        <a:moveTo>
                                          <a:pt x="2" y="70"/>
                                        </a:moveTo>
                                        <a:lnTo>
                                          <a:pt x="7" y="0"/>
                                        </a:lnTo>
                                        <a:lnTo>
                                          <a:pt x="2" y="70"/>
                                        </a:lnTo>
                                        <a:close/>
                                        <a:moveTo>
                                          <a:pt x="2" y="70"/>
                                        </a:moveTo>
                                        <a:lnTo>
                                          <a:pt x="0" y="88"/>
                                        </a:lnTo>
                                        <a:lnTo>
                                          <a:pt x="2" y="103"/>
                                        </a:lnTo>
                                        <a:lnTo>
                                          <a:pt x="5" y="110"/>
                                        </a:lnTo>
                                        <a:lnTo>
                                          <a:pt x="10" y="115"/>
                                        </a:lnTo>
                                        <a:lnTo>
                                          <a:pt x="15" y="120"/>
                                        </a:lnTo>
                                        <a:lnTo>
                                          <a:pt x="22" y="125"/>
                                        </a:lnTo>
                                        <a:lnTo>
                                          <a:pt x="25" y="118"/>
                                        </a:lnTo>
                                        <a:lnTo>
                                          <a:pt x="27" y="110"/>
                                        </a:lnTo>
                                        <a:lnTo>
                                          <a:pt x="27" y="103"/>
                                        </a:lnTo>
                                        <a:lnTo>
                                          <a:pt x="25" y="93"/>
                                        </a:lnTo>
                                        <a:lnTo>
                                          <a:pt x="22" y="85"/>
                                        </a:lnTo>
                                        <a:lnTo>
                                          <a:pt x="17" y="80"/>
                                        </a:lnTo>
                                        <a:lnTo>
                                          <a:pt x="10" y="75"/>
                                        </a:lnTo>
                                        <a:lnTo>
                                          <a:pt x="2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43" name="Freeform 19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55" y="713"/>
                                    <a:ext cx="5" cy="70"/>
                                  </a:xfrm>
                                  <a:custGeom>
                                    <a:avLst/>
                                    <a:gdLst>
                                      <a:gd name="T0" fmla="*/ 0 w 5"/>
                                      <a:gd name="T1" fmla="*/ 70 h 70"/>
                                      <a:gd name="T2" fmla="*/ 5 w 5"/>
                                      <a:gd name="T3" fmla="*/ 0 h 70"/>
                                      <a:gd name="T4" fmla="*/ 0 w 5"/>
                                      <a:gd name="T5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" h="70">
                                        <a:moveTo>
                                          <a:pt x="0" y="70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44" name="Freeform 19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53" y="783"/>
                                    <a:ext cx="27" cy="55"/>
                                  </a:xfrm>
                                  <a:custGeom>
                                    <a:avLst/>
                                    <a:gdLst>
                                      <a:gd name="T0" fmla="*/ 2 w 27"/>
                                      <a:gd name="T1" fmla="*/ 0 h 55"/>
                                      <a:gd name="T2" fmla="*/ 0 w 27"/>
                                      <a:gd name="T3" fmla="*/ 18 h 55"/>
                                      <a:gd name="T4" fmla="*/ 2 w 27"/>
                                      <a:gd name="T5" fmla="*/ 33 h 55"/>
                                      <a:gd name="T6" fmla="*/ 5 w 27"/>
                                      <a:gd name="T7" fmla="*/ 40 h 55"/>
                                      <a:gd name="T8" fmla="*/ 10 w 27"/>
                                      <a:gd name="T9" fmla="*/ 45 h 55"/>
                                      <a:gd name="T10" fmla="*/ 15 w 27"/>
                                      <a:gd name="T11" fmla="*/ 50 h 55"/>
                                      <a:gd name="T12" fmla="*/ 22 w 27"/>
                                      <a:gd name="T13" fmla="*/ 55 h 55"/>
                                      <a:gd name="T14" fmla="*/ 25 w 27"/>
                                      <a:gd name="T15" fmla="*/ 48 h 55"/>
                                      <a:gd name="T16" fmla="*/ 27 w 27"/>
                                      <a:gd name="T17" fmla="*/ 40 h 55"/>
                                      <a:gd name="T18" fmla="*/ 27 w 27"/>
                                      <a:gd name="T19" fmla="*/ 33 h 55"/>
                                      <a:gd name="T20" fmla="*/ 25 w 27"/>
                                      <a:gd name="T21" fmla="*/ 23 h 55"/>
                                      <a:gd name="T22" fmla="*/ 22 w 27"/>
                                      <a:gd name="T23" fmla="*/ 15 h 55"/>
                                      <a:gd name="T24" fmla="*/ 17 w 27"/>
                                      <a:gd name="T25" fmla="*/ 10 h 55"/>
                                      <a:gd name="T26" fmla="*/ 10 w 27"/>
                                      <a:gd name="T27" fmla="*/ 5 h 55"/>
                                      <a:gd name="T28" fmla="*/ 2 w 27"/>
                                      <a:gd name="T29" fmla="*/ 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7" h="55">
                                        <a:moveTo>
                                          <a:pt x="2" y="0"/>
                                        </a:moveTo>
                                        <a:lnTo>
                                          <a:pt x="0" y="18"/>
                                        </a:lnTo>
                                        <a:lnTo>
                                          <a:pt x="2" y="33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15" y="50"/>
                                        </a:lnTo>
                                        <a:lnTo>
                                          <a:pt x="22" y="55"/>
                                        </a:lnTo>
                                        <a:lnTo>
                                          <a:pt x="25" y="48"/>
                                        </a:lnTo>
                                        <a:lnTo>
                                          <a:pt x="27" y="40"/>
                                        </a:lnTo>
                                        <a:lnTo>
                                          <a:pt x="27" y="33"/>
                                        </a:lnTo>
                                        <a:lnTo>
                                          <a:pt x="25" y="23"/>
                                        </a:lnTo>
                                        <a:lnTo>
                                          <a:pt x="22" y="15"/>
                                        </a:lnTo>
                                        <a:lnTo>
                                          <a:pt x="17" y="1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45" name="Freeform 193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68" y="671"/>
                                    <a:ext cx="20" cy="135"/>
                                  </a:xfrm>
                                  <a:custGeom>
                                    <a:avLst/>
                                    <a:gdLst>
                                      <a:gd name="T0" fmla="*/ 2 w 20"/>
                                      <a:gd name="T1" fmla="*/ 77 h 135"/>
                                      <a:gd name="T2" fmla="*/ 15 w 20"/>
                                      <a:gd name="T3" fmla="*/ 0 h 135"/>
                                      <a:gd name="T4" fmla="*/ 2 w 20"/>
                                      <a:gd name="T5" fmla="*/ 77 h 135"/>
                                      <a:gd name="T6" fmla="*/ 2 w 20"/>
                                      <a:gd name="T7" fmla="*/ 75 h 135"/>
                                      <a:gd name="T8" fmla="*/ 0 w 20"/>
                                      <a:gd name="T9" fmla="*/ 95 h 135"/>
                                      <a:gd name="T10" fmla="*/ 0 w 20"/>
                                      <a:gd name="T11" fmla="*/ 110 h 135"/>
                                      <a:gd name="T12" fmla="*/ 0 w 20"/>
                                      <a:gd name="T13" fmla="*/ 117 h 135"/>
                                      <a:gd name="T14" fmla="*/ 5 w 20"/>
                                      <a:gd name="T15" fmla="*/ 122 h 135"/>
                                      <a:gd name="T16" fmla="*/ 7 w 20"/>
                                      <a:gd name="T17" fmla="*/ 130 h 135"/>
                                      <a:gd name="T18" fmla="*/ 12 w 20"/>
                                      <a:gd name="T19" fmla="*/ 135 h 135"/>
                                      <a:gd name="T20" fmla="*/ 17 w 20"/>
                                      <a:gd name="T21" fmla="*/ 127 h 135"/>
                                      <a:gd name="T22" fmla="*/ 20 w 20"/>
                                      <a:gd name="T23" fmla="*/ 117 h 135"/>
                                      <a:gd name="T24" fmla="*/ 20 w 20"/>
                                      <a:gd name="T25" fmla="*/ 110 h 135"/>
                                      <a:gd name="T26" fmla="*/ 20 w 20"/>
                                      <a:gd name="T27" fmla="*/ 102 h 135"/>
                                      <a:gd name="T28" fmla="*/ 20 w 20"/>
                                      <a:gd name="T29" fmla="*/ 92 h 135"/>
                                      <a:gd name="T30" fmla="*/ 15 w 20"/>
                                      <a:gd name="T31" fmla="*/ 85 h 135"/>
                                      <a:gd name="T32" fmla="*/ 10 w 20"/>
                                      <a:gd name="T33" fmla="*/ 80 h 135"/>
                                      <a:gd name="T34" fmla="*/ 2 w 20"/>
                                      <a:gd name="T35" fmla="*/ 75 h 1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20" h="135">
                                        <a:moveTo>
                                          <a:pt x="2" y="77"/>
                                        </a:moveTo>
                                        <a:lnTo>
                                          <a:pt x="15" y="0"/>
                                        </a:lnTo>
                                        <a:lnTo>
                                          <a:pt x="2" y="77"/>
                                        </a:lnTo>
                                        <a:close/>
                                        <a:moveTo>
                                          <a:pt x="2" y="75"/>
                                        </a:moveTo>
                                        <a:lnTo>
                                          <a:pt x="0" y="95"/>
                                        </a:lnTo>
                                        <a:lnTo>
                                          <a:pt x="0" y="110"/>
                                        </a:lnTo>
                                        <a:lnTo>
                                          <a:pt x="0" y="117"/>
                                        </a:lnTo>
                                        <a:lnTo>
                                          <a:pt x="5" y="122"/>
                                        </a:lnTo>
                                        <a:lnTo>
                                          <a:pt x="7" y="130"/>
                                        </a:lnTo>
                                        <a:lnTo>
                                          <a:pt x="12" y="135"/>
                                        </a:lnTo>
                                        <a:lnTo>
                                          <a:pt x="17" y="127"/>
                                        </a:lnTo>
                                        <a:lnTo>
                                          <a:pt x="20" y="117"/>
                                        </a:lnTo>
                                        <a:lnTo>
                                          <a:pt x="20" y="110"/>
                                        </a:lnTo>
                                        <a:lnTo>
                                          <a:pt x="20" y="102"/>
                                        </a:lnTo>
                                        <a:lnTo>
                                          <a:pt x="20" y="92"/>
                                        </a:lnTo>
                                        <a:lnTo>
                                          <a:pt x="15" y="85"/>
                                        </a:lnTo>
                                        <a:lnTo>
                                          <a:pt x="10" y="80"/>
                                        </a:lnTo>
                                        <a:lnTo>
                                          <a:pt x="2" y="7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46" name="Freeform 19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70" y="671"/>
                                    <a:ext cx="13" cy="77"/>
                                  </a:xfrm>
                                  <a:custGeom>
                                    <a:avLst/>
                                    <a:gdLst>
                                      <a:gd name="T0" fmla="*/ 0 w 13"/>
                                      <a:gd name="T1" fmla="*/ 77 h 77"/>
                                      <a:gd name="T2" fmla="*/ 13 w 13"/>
                                      <a:gd name="T3" fmla="*/ 0 h 77"/>
                                      <a:gd name="T4" fmla="*/ 0 w 13"/>
                                      <a:gd name="T5" fmla="*/ 77 h 7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3" h="77">
                                        <a:moveTo>
                                          <a:pt x="0" y="77"/>
                                        </a:moveTo>
                                        <a:lnTo>
                                          <a:pt x="13" y="0"/>
                                        </a:lnTo>
                                        <a:lnTo>
                                          <a:pt x="0" y="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47" name="Freeform 19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68" y="746"/>
                                    <a:ext cx="20" cy="60"/>
                                  </a:xfrm>
                                  <a:custGeom>
                                    <a:avLst/>
                                    <a:gdLst>
                                      <a:gd name="T0" fmla="*/ 2 w 20"/>
                                      <a:gd name="T1" fmla="*/ 0 h 60"/>
                                      <a:gd name="T2" fmla="*/ 0 w 20"/>
                                      <a:gd name="T3" fmla="*/ 20 h 60"/>
                                      <a:gd name="T4" fmla="*/ 0 w 20"/>
                                      <a:gd name="T5" fmla="*/ 35 h 60"/>
                                      <a:gd name="T6" fmla="*/ 0 w 20"/>
                                      <a:gd name="T7" fmla="*/ 42 h 60"/>
                                      <a:gd name="T8" fmla="*/ 5 w 20"/>
                                      <a:gd name="T9" fmla="*/ 47 h 60"/>
                                      <a:gd name="T10" fmla="*/ 7 w 20"/>
                                      <a:gd name="T11" fmla="*/ 55 h 60"/>
                                      <a:gd name="T12" fmla="*/ 12 w 20"/>
                                      <a:gd name="T13" fmla="*/ 60 h 60"/>
                                      <a:gd name="T14" fmla="*/ 17 w 20"/>
                                      <a:gd name="T15" fmla="*/ 52 h 60"/>
                                      <a:gd name="T16" fmla="*/ 20 w 20"/>
                                      <a:gd name="T17" fmla="*/ 42 h 60"/>
                                      <a:gd name="T18" fmla="*/ 20 w 20"/>
                                      <a:gd name="T19" fmla="*/ 35 h 60"/>
                                      <a:gd name="T20" fmla="*/ 20 w 20"/>
                                      <a:gd name="T21" fmla="*/ 27 h 60"/>
                                      <a:gd name="T22" fmla="*/ 20 w 20"/>
                                      <a:gd name="T23" fmla="*/ 17 h 60"/>
                                      <a:gd name="T24" fmla="*/ 15 w 20"/>
                                      <a:gd name="T25" fmla="*/ 10 h 60"/>
                                      <a:gd name="T26" fmla="*/ 10 w 20"/>
                                      <a:gd name="T27" fmla="*/ 5 h 60"/>
                                      <a:gd name="T28" fmla="*/ 2 w 20"/>
                                      <a:gd name="T29" fmla="*/ 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0" h="60">
                                        <a:moveTo>
                                          <a:pt x="2" y="0"/>
                                        </a:moveTo>
                                        <a:lnTo>
                                          <a:pt x="0" y="20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0" y="42"/>
                                        </a:lnTo>
                                        <a:lnTo>
                                          <a:pt x="5" y="47"/>
                                        </a:lnTo>
                                        <a:lnTo>
                                          <a:pt x="7" y="55"/>
                                        </a:lnTo>
                                        <a:lnTo>
                                          <a:pt x="12" y="60"/>
                                        </a:lnTo>
                                        <a:lnTo>
                                          <a:pt x="17" y="52"/>
                                        </a:lnTo>
                                        <a:lnTo>
                                          <a:pt x="20" y="42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20" y="27"/>
                                        </a:lnTo>
                                        <a:lnTo>
                                          <a:pt x="20" y="17"/>
                                        </a:lnTo>
                                        <a:lnTo>
                                          <a:pt x="15" y="1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48" name="Freeform 19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55" y="918"/>
                                    <a:ext cx="35" cy="45"/>
                                  </a:xfrm>
                                  <a:custGeom>
                                    <a:avLst/>
                                    <a:gdLst>
                                      <a:gd name="T0" fmla="*/ 35 w 35"/>
                                      <a:gd name="T1" fmla="*/ 0 h 45"/>
                                      <a:gd name="T2" fmla="*/ 20 w 35"/>
                                      <a:gd name="T3" fmla="*/ 7 h 45"/>
                                      <a:gd name="T4" fmla="*/ 10 w 35"/>
                                      <a:gd name="T5" fmla="*/ 17 h 45"/>
                                      <a:gd name="T6" fmla="*/ 3 w 35"/>
                                      <a:gd name="T7" fmla="*/ 30 h 45"/>
                                      <a:gd name="T8" fmla="*/ 0 w 35"/>
                                      <a:gd name="T9" fmla="*/ 45 h 45"/>
                                      <a:gd name="T10" fmla="*/ 5 w 35"/>
                                      <a:gd name="T11" fmla="*/ 42 h 45"/>
                                      <a:gd name="T12" fmla="*/ 13 w 35"/>
                                      <a:gd name="T13" fmla="*/ 40 h 45"/>
                                      <a:gd name="T14" fmla="*/ 18 w 35"/>
                                      <a:gd name="T15" fmla="*/ 35 h 45"/>
                                      <a:gd name="T16" fmla="*/ 23 w 35"/>
                                      <a:gd name="T17" fmla="*/ 30 h 45"/>
                                      <a:gd name="T18" fmla="*/ 28 w 35"/>
                                      <a:gd name="T19" fmla="*/ 22 h 45"/>
                                      <a:gd name="T20" fmla="*/ 33 w 35"/>
                                      <a:gd name="T21" fmla="*/ 15 h 45"/>
                                      <a:gd name="T22" fmla="*/ 33 w 35"/>
                                      <a:gd name="T23" fmla="*/ 7 h 45"/>
                                      <a:gd name="T24" fmla="*/ 35 w 35"/>
                                      <a:gd name="T25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35" h="45">
                                        <a:moveTo>
                                          <a:pt x="35" y="0"/>
                                        </a:moveTo>
                                        <a:lnTo>
                                          <a:pt x="20" y="7"/>
                                        </a:lnTo>
                                        <a:lnTo>
                                          <a:pt x="10" y="17"/>
                                        </a:lnTo>
                                        <a:lnTo>
                                          <a:pt x="3" y="30"/>
                                        </a:lnTo>
                                        <a:lnTo>
                                          <a:pt x="0" y="45"/>
                                        </a:lnTo>
                                        <a:lnTo>
                                          <a:pt x="5" y="42"/>
                                        </a:lnTo>
                                        <a:lnTo>
                                          <a:pt x="13" y="40"/>
                                        </a:lnTo>
                                        <a:lnTo>
                                          <a:pt x="18" y="35"/>
                                        </a:lnTo>
                                        <a:lnTo>
                                          <a:pt x="23" y="30"/>
                                        </a:lnTo>
                                        <a:lnTo>
                                          <a:pt x="28" y="22"/>
                                        </a:lnTo>
                                        <a:lnTo>
                                          <a:pt x="33" y="15"/>
                                        </a:lnTo>
                                        <a:lnTo>
                                          <a:pt x="33" y="7"/>
                                        </a:lnTo>
                                        <a:lnTo>
                                          <a:pt x="3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49" name="Freeform 19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55" y="918"/>
                                    <a:ext cx="35" cy="45"/>
                                  </a:xfrm>
                                  <a:custGeom>
                                    <a:avLst/>
                                    <a:gdLst>
                                      <a:gd name="T0" fmla="*/ 35 w 35"/>
                                      <a:gd name="T1" fmla="*/ 0 h 45"/>
                                      <a:gd name="T2" fmla="*/ 20 w 35"/>
                                      <a:gd name="T3" fmla="*/ 7 h 45"/>
                                      <a:gd name="T4" fmla="*/ 10 w 35"/>
                                      <a:gd name="T5" fmla="*/ 17 h 45"/>
                                      <a:gd name="T6" fmla="*/ 3 w 35"/>
                                      <a:gd name="T7" fmla="*/ 30 h 45"/>
                                      <a:gd name="T8" fmla="*/ 0 w 35"/>
                                      <a:gd name="T9" fmla="*/ 45 h 45"/>
                                      <a:gd name="T10" fmla="*/ 5 w 35"/>
                                      <a:gd name="T11" fmla="*/ 42 h 45"/>
                                      <a:gd name="T12" fmla="*/ 13 w 35"/>
                                      <a:gd name="T13" fmla="*/ 40 h 45"/>
                                      <a:gd name="T14" fmla="*/ 18 w 35"/>
                                      <a:gd name="T15" fmla="*/ 35 h 45"/>
                                      <a:gd name="T16" fmla="*/ 23 w 35"/>
                                      <a:gd name="T17" fmla="*/ 30 h 45"/>
                                      <a:gd name="T18" fmla="*/ 28 w 35"/>
                                      <a:gd name="T19" fmla="*/ 22 h 45"/>
                                      <a:gd name="T20" fmla="*/ 33 w 35"/>
                                      <a:gd name="T21" fmla="*/ 15 h 45"/>
                                      <a:gd name="T22" fmla="*/ 33 w 35"/>
                                      <a:gd name="T23" fmla="*/ 7 h 45"/>
                                      <a:gd name="T24" fmla="*/ 35 w 35"/>
                                      <a:gd name="T25" fmla="*/ 0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35" h="45">
                                        <a:moveTo>
                                          <a:pt x="35" y="0"/>
                                        </a:moveTo>
                                        <a:lnTo>
                                          <a:pt x="20" y="7"/>
                                        </a:lnTo>
                                        <a:lnTo>
                                          <a:pt x="10" y="17"/>
                                        </a:lnTo>
                                        <a:lnTo>
                                          <a:pt x="3" y="30"/>
                                        </a:lnTo>
                                        <a:lnTo>
                                          <a:pt x="0" y="45"/>
                                        </a:lnTo>
                                        <a:lnTo>
                                          <a:pt x="5" y="42"/>
                                        </a:lnTo>
                                        <a:lnTo>
                                          <a:pt x="13" y="40"/>
                                        </a:lnTo>
                                        <a:lnTo>
                                          <a:pt x="18" y="35"/>
                                        </a:lnTo>
                                        <a:lnTo>
                                          <a:pt x="23" y="30"/>
                                        </a:lnTo>
                                        <a:lnTo>
                                          <a:pt x="28" y="22"/>
                                        </a:lnTo>
                                        <a:lnTo>
                                          <a:pt x="33" y="15"/>
                                        </a:lnTo>
                                        <a:lnTo>
                                          <a:pt x="33" y="7"/>
                                        </a:lnTo>
                                        <a:lnTo>
                                          <a:pt x="3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50" name="Freeform 194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55" y="888"/>
                                    <a:ext cx="60" cy="110"/>
                                  </a:xfrm>
                                  <a:custGeom>
                                    <a:avLst/>
                                    <a:gdLst>
                                      <a:gd name="T0" fmla="*/ 33 w 60"/>
                                      <a:gd name="T1" fmla="*/ 62 h 110"/>
                                      <a:gd name="T2" fmla="*/ 20 w 60"/>
                                      <a:gd name="T3" fmla="*/ 70 h 110"/>
                                      <a:gd name="T4" fmla="*/ 10 w 60"/>
                                      <a:gd name="T5" fmla="*/ 82 h 110"/>
                                      <a:gd name="T6" fmla="*/ 3 w 60"/>
                                      <a:gd name="T7" fmla="*/ 95 h 110"/>
                                      <a:gd name="T8" fmla="*/ 0 w 60"/>
                                      <a:gd name="T9" fmla="*/ 110 h 110"/>
                                      <a:gd name="T10" fmla="*/ 5 w 60"/>
                                      <a:gd name="T11" fmla="*/ 110 h 110"/>
                                      <a:gd name="T12" fmla="*/ 13 w 60"/>
                                      <a:gd name="T13" fmla="*/ 105 h 110"/>
                                      <a:gd name="T14" fmla="*/ 18 w 60"/>
                                      <a:gd name="T15" fmla="*/ 100 h 110"/>
                                      <a:gd name="T16" fmla="*/ 23 w 60"/>
                                      <a:gd name="T17" fmla="*/ 95 h 110"/>
                                      <a:gd name="T18" fmla="*/ 28 w 60"/>
                                      <a:gd name="T19" fmla="*/ 87 h 110"/>
                                      <a:gd name="T20" fmla="*/ 30 w 60"/>
                                      <a:gd name="T21" fmla="*/ 80 h 110"/>
                                      <a:gd name="T22" fmla="*/ 33 w 60"/>
                                      <a:gd name="T23" fmla="*/ 70 h 110"/>
                                      <a:gd name="T24" fmla="*/ 33 w 60"/>
                                      <a:gd name="T25" fmla="*/ 62 h 110"/>
                                      <a:gd name="T26" fmla="*/ 33 w 60"/>
                                      <a:gd name="T27" fmla="*/ 62 h 110"/>
                                      <a:gd name="T28" fmla="*/ 60 w 60"/>
                                      <a:gd name="T29" fmla="*/ 0 h 110"/>
                                      <a:gd name="T30" fmla="*/ 33 w 60"/>
                                      <a:gd name="T31" fmla="*/ 62 h 1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60" h="110">
                                        <a:moveTo>
                                          <a:pt x="33" y="62"/>
                                        </a:moveTo>
                                        <a:lnTo>
                                          <a:pt x="20" y="70"/>
                                        </a:lnTo>
                                        <a:lnTo>
                                          <a:pt x="10" y="82"/>
                                        </a:lnTo>
                                        <a:lnTo>
                                          <a:pt x="3" y="95"/>
                                        </a:lnTo>
                                        <a:lnTo>
                                          <a:pt x="0" y="110"/>
                                        </a:lnTo>
                                        <a:lnTo>
                                          <a:pt x="5" y="110"/>
                                        </a:lnTo>
                                        <a:lnTo>
                                          <a:pt x="13" y="105"/>
                                        </a:lnTo>
                                        <a:lnTo>
                                          <a:pt x="18" y="100"/>
                                        </a:lnTo>
                                        <a:lnTo>
                                          <a:pt x="23" y="95"/>
                                        </a:lnTo>
                                        <a:lnTo>
                                          <a:pt x="28" y="87"/>
                                        </a:lnTo>
                                        <a:lnTo>
                                          <a:pt x="30" y="80"/>
                                        </a:lnTo>
                                        <a:lnTo>
                                          <a:pt x="33" y="70"/>
                                        </a:lnTo>
                                        <a:lnTo>
                                          <a:pt x="33" y="62"/>
                                        </a:lnTo>
                                        <a:close/>
                                        <a:moveTo>
                                          <a:pt x="33" y="62"/>
                                        </a:moveTo>
                                        <a:lnTo>
                                          <a:pt x="60" y="0"/>
                                        </a:lnTo>
                                        <a:lnTo>
                                          <a:pt x="33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51" name="Freeform 19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55" y="950"/>
                                    <a:ext cx="33" cy="48"/>
                                  </a:xfrm>
                                  <a:custGeom>
                                    <a:avLst/>
                                    <a:gdLst>
                                      <a:gd name="T0" fmla="*/ 33 w 33"/>
                                      <a:gd name="T1" fmla="*/ 0 h 48"/>
                                      <a:gd name="T2" fmla="*/ 20 w 33"/>
                                      <a:gd name="T3" fmla="*/ 8 h 48"/>
                                      <a:gd name="T4" fmla="*/ 10 w 33"/>
                                      <a:gd name="T5" fmla="*/ 20 h 48"/>
                                      <a:gd name="T6" fmla="*/ 3 w 33"/>
                                      <a:gd name="T7" fmla="*/ 33 h 48"/>
                                      <a:gd name="T8" fmla="*/ 0 w 33"/>
                                      <a:gd name="T9" fmla="*/ 48 h 48"/>
                                      <a:gd name="T10" fmla="*/ 5 w 33"/>
                                      <a:gd name="T11" fmla="*/ 48 h 48"/>
                                      <a:gd name="T12" fmla="*/ 13 w 33"/>
                                      <a:gd name="T13" fmla="*/ 43 h 48"/>
                                      <a:gd name="T14" fmla="*/ 18 w 33"/>
                                      <a:gd name="T15" fmla="*/ 38 h 48"/>
                                      <a:gd name="T16" fmla="*/ 23 w 33"/>
                                      <a:gd name="T17" fmla="*/ 33 h 48"/>
                                      <a:gd name="T18" fmla="*/ 28 w 33"/>
                                      <a:gd name="T19" fmla="*/ 25 h 48"/>
                                      <a:gd name="T20" fmla="*/ 30 w 33"/>
                                      <a:gd name="T21" fmla="*/ 18 h 48"/>
                                      <a:gd name="T22" fmla="*/ 33 w 33"/>
                                      <a:gd name="T23" fmla="*/ 8 h 48"/>
                                      <a:gd name="T24" fmla="*/ 33 w 33"/>
                                      <a:gd name="T25" fmla="*/ 0 h 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33" h="48">
                                        <a:moveTo>
                                          <a:pt x="33" y="0"/>
                                        </a:moveTo>
                                        <a:lnTo>
                                          <a:pt x="20" y="8"/>
                                        </a:lnTo>
                                        <a:lnTo>
                                          <a:pt x="10" y="20"/>
                                        </a:lnTo>
                                        <a:lnTo>
                                          <a:pt x="3" y="33"/>
                                        </a:lnTo>
                                        <a:lnTo>
                                          <a:pt x="0" y="48"/>
                                        </a:lnTo>
                                        <a:lnTo>
                                          <a:pt x="5" y="48"/>
                                        </a:lnTo>
                                        <a:lnTo>
                                          <a:pt x="13" y="43"/>
                                        </a:lnTo>
                                        <a:lnTo>
                                          <a:pt x="18" y="38"/>
                                        </a:lnTo>
                                        <a:lnTo>
                                          <a:pt x="23" y="33"/>
                                        </a:lnTo>
                                        <a:lnTo>
                                          <a:pt x="28" y="25"/>
                                        </a:lnTo>
                                        <a:lnTo>
                                          <a:pt x="30" y="18"/>
                                        </a:lnTo>
                                        <a:lnTo>
                                          <a:pt x="33" y="8"/>
                                        </a:lnTo>
                                        <a:lnTo>
                                          <a:pt x="3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52" name="Freeform 19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88" y="888"/>
                                    <a:ext cx="27" cy="62"/>
                                  </a:xfrm>
                                  <a:custGeom>
                                    <a:avLst/>
                                    <a:gdLst>
                                      <a:gd name="T0" fmla="*/ 0 w 27"/>
                                      <a:gd name="T1" fmla="*/ 62 h 62"/>
                                      <a:gd name="T2" fmla="*/ 27 w 27"/>
                                      <a:gd name="T3" fmla="*/ 0 h 62"/>
                                      <a:gd name="T4" fmla="*/ 0 w 27"/>
                                      <a:gd name="T5" fmla="*/ 62 h 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7" h="62">
                                        <a:moveTo>
                                          <a:pt x="0" y="62"/>
                                        </a:moveTo>
                                        <a:lnTo>
                                          <a:pt x="27" y="0"/>
                                        </a:lnTo>
                                        <a:lnTo>
                                          <a:pt x="0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53" name="Freeform 19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58" y="886"/>
                                    <a:ext cx="35" cy="42"/>
                                  </a:xfrm>
                                  <a:custGeom>
                                    <a:avLst/>
                                    <a:gdLst>
                                      <a:gd name="T0" fmla="*/ 35 w 35"/>
                                      <a:gd name="T1" fmla="*/ 0 h 42"/>
                                      <a:gd name="T2" fmla="*/ 22 w 35"/>
                                      <a:gd name="T3" fmla="*/ 7 h 42"/>
                                      <a:gd name="T4" fmla="*/ 10 w 35"/>
                                      <a:gd name="T5" fmla="*/ 15 h 42"/>
                                      <a:gd name="T6" fmla="*/ 2 w 35"/>
                                      <a:gd name="T7" fmla="*/ 27 h 42"/>
                                      <a:gd name="T8" fmla="*/ 0 w 35"/>
                                      <a:gd name="T9" fmla="*/ 42 h 42"/>
                                      <a:gd name="T10" fmla="*/ 7 w 35"/>
                                      <a:gd name="T11" fmla="*/ 39 h 42"/>
                                      <a:gd name="T12" fmla="*/ 12 w 35"/>
                                      <a:gd name="T13" fmla="*/ 37 h 42"/>
                                      <a:gd name="T14" fmla="*/ 20 w 35"/>
                                      <a:gd name="T15" fmla="*/ 34 h 42"/>
                                      <a:gd name="T16" fmla="*/ 25 w 35"/>
                                      <a:gd name="T17" fmla="*/ 27 h 42"/>
                                      <a:gd name="T18" fmla="*/ 30 w 35"/>
                                      <a:gd name="T19" fmla="*/ 22 h 42"/>
                                      <a:gd name="T20" fmla="*/ 32 w 35"/>
                                      <a:gd name="T21" fmla="*/ 15 h 42"/>
                                      <a:gd name="T22" fmla="*/ 35 w 35"/>
                                      <a:gd name="T23" fmla="*/ 7 h 42"/>
                                      <a:gd name="T24" fmla="*/ 35 w 35"/>
                                      <a:gd name="T25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35" h="42">
                                        <a:moveTo>
                                          <a:pt x="35" y="0"/>
                                        </a:moveTo>
                                        <a:lnTo>
                                          <a:pt x="22" y="7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2" y="27"/>
                                        </a:lnTo>
                                        <a:lnTo>
                                          <a:pt x="0" y="42"/>
                                        </a:lnTo>
                                        <a:lnTo>
                                          <a:pt x="7" y="39"/>
                                        </a:lnTo>
                                        <a:lnTo>
                                          <a:pt x="12" y="37"/>
                                        </a:lnTo>
                                        <a:lnTo>
                                          <a:pt x="20" y="34"/>
                                        </a:lnTo>
                                        <a:lnTo>
                                          <a:pt x="25" y="27"/>
                                        </a:lnTo>
                                        <a:lnTo>
                                          <a:pt x="30" y="22"/>
                                        </a:lnTo>
                                        <a:lnTo>
                                          <a:pt x="32" y="15"/>
                                        </a:lnTo>
                                        <a:lnTo>
                                          <a:pt x="35" y="7"/>
                                        </a:lnTo>
                                        <a:lnTo>
                                          <a:pt x="3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54" name="Freeform 19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58" y="886"/>
                                    <a:ext cx="35" cy="42"/>
                                  </a:xfrm>
                                  <a:custGeom>
                                    <a:avLst/>
                                    <a:gdLst>
                                      <a:gd name="T0" fmla="*/ 35 w 35"/>
                                      <a:gd name="T1" fmla="*/ 0 h 42"/>
                                      <a:gd name="T2" fmla="*/ 22 w 35"/>
                                      <a:gd name="T3" fmla="*/ 7 h 42"/>
                                      <a:gd name="T4" fmla="*/ 10 w 35"/>
                                      <a:gd name="T5" fmla="*/ 15 h 42"/>
                                      <a:gd name="T6" fmla="*/ 2 w 35"/>
                                      <a:gd name="T7" fmla="*/ 27 h 42"/>
                                      <a:gd name="T8" fmla="*/ 0 w 35"/>
                                      <a:gd name="T9" fmla="*/ 42 h 42"/>
                                      <a:gd name="T10" fmla="*/ 7 w 35"/>
                                      <a:gd name="T11" fmla="*/ 39 h 42"/>
                                      <a:gd name="T12" fmla="*/ 12 w 35"/>
                                      <a:gd name="T13" fmla="*/ 37 h 42"/>
                                      <a:gd name="T14" fmla="*/ 20 w 35"/>
                                      <a:gd name="T15" fmla="*/ 34 h 42"/>
                                      <a:gd name="T16" fmla="*/ 25 w 35"/>
                                      <a:gd name="T17" fmla="*/ 27 h 42"/>
                                      <a:gd name="T18" fmla="*/ 30 w 35"/>
                                      <a:gd name="T19" fmla="*/ 22 h 42"/>
                                      <a:gd name="T20" fmla="*/ 32 w 35"/>
                                      <a:gd name="T21" fmla="*/ 15 h 42"/>
                                      <a:gd name="T22" fmla="*/ 35 w 35"/>
                                      <a:gd name="T23" fmla="*/ 7 h 42"/>
                                      <a:gd name="T24" fmla="*/ 35 w 35"/>
                                      <a:gd name="T25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35" h="42">
                                        <a:moveTo>
                                          <a:pt x="35" y="0"/>
                                        </a:moveTo>
                                        <a:lnTo>
                                          <a:pt x="22" y="7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2" y="27"/>
                                        </a:lnTo>
                                        <a:lnTo>
                                          <a:pt x="0" y="42"/>
                                        </a:lnTo>
                                        <a:lnTo>
                                          <a:pt x="7" y="39"/>
                                        </a:lnTo>
                                        <a:lnTo>
                                          <a:pt x="12" y="37"/>
                                        </a:lnTo>
                                        <a:lnTo>
                                          <a:pt x="20" y="34"/>
                                        </a:lnTo>
                                        <a:lnTo>
                                          <a:pt x="25" y="27"/>
                                        </a:lnTo>
                                        <a:lnTo>
                                          <a:pt x="30" y="22"/>
                                        </a:lnTo>
                                        <a:lnTo>
                                          <a:pt x="32" y="15"/>
                                        </a:lnTo>
                                        <a:lnTo>
                                          <a:pt x="35" y="7"/>
                                        </a:lnTo>
                                        <a:lnTo>
                                          <a:pt x="35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55" name="Freeform 19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93" y="826"/>
                                    <a:ext cx="32" cy="60"/>
                                  </a:xfrm>
                                  <a:custGeom>
                                    <a:avLst/>
                                    <a:gdLst>
                                      <a:gd name="T0" fmla="*/ 0 w 32"/>
                                      <a:gd name="T1" fmla="*/ 60 h 60"/>
                                      <a:gd name="T2" fmla="*/ 32 w 32"/>
                                      <a:gd name="T3" fmla="*/ 0 h 60"/>
                                      <a:gd name="T4" fmla="*/ 0 w 32"/>
                                      <a:gd name="T5" fmla="*/ 6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60">
                                        <a:moveTo>
                                          <a:pt x="0" y="60"/>
                                        </a:moveTo>
                                        <a:lnTo>
                                          <a:pt x="32" y="0"/>
                                        </a:lnTo>
                                        <a:lnTo>
                                          <a:pt x="0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56" name="Freeform 19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93" y="826"/>
                                    <a:ext cx="32" cy="60"/>
                                  </a:xfrm>
                                  <a:custGeom>
                                    <a:avLst/>
                                    <a:gdLst>
                                      <a:gd name="T0" fmla="*/ 0 w 32"/>
                                      <a:gd name="T1" fmla="*/ 60 h 60"/>
                                      <a:gd name="T2" fmla="*/ 32 w 32"/>
                                      <a:gd name="T3" fmla="*/ 0 h 60"/>
                                      <a:gd name="T4" fmla="*/ 0 w 32"/>
                                      <a:gd name="T5" fmla="*/ 6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2" h="60">
                                        <a:moveTo>
                                          <a:pt x="0" y="60"/>
                                        </a:moveTo>
                                        <a:lnTo>
                                          <a:pt x="32" y="0"/>
                                        </a:lnTo>
                                        <a:lnTo>
                                          <a:pt x="0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57" name="Freeform 19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63" y="848"/>
                                    <a:ext cx="37" cy="43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0 h 43"/>
                                      <a:gd name="T2" fmla="*/ 22 w 37"/>
                                      <a:gd name="T3" fmla="*/ 8 h 43"/>
                                      <a:gd name="T4" fmla="*/ 12 w 37"/>
                                      <a:gd name="T5" fmla="*/ 15 h 43"/>
                                      <a:gd name="T6" fmla="*/ 5 w 37"/>
                                      <a:gd name="T7" fmla="*/ 28 h 43"/>
                                      <a:gd name="T8" fmla="*/ 0 w 37"/>
                                      <a:gd name="T9" fmla="*/ 43 h 43"/>
                                      <a:gd name="T10" fmla="*/ 7 w 37"/>
                                      <a:gd name="T11" fmla="*/ 40 h 43"/>
                                      <a:gd name="T12" fmla="*/ 15 w 37"/>
                                      <a:gd name="T13" fmla="*/ 38 h 43"/>
                                      <a:gd name="T14" fmla="*/ 20 w 37"/>
                                      <a:gd name="T15" fmla="*/ 35 h 43"/>
                                      <a:gd name="T16" fmla="*/ 25 w 37"/>
                                      <a:gd name="T17" fmla="*/ 28 h 43"/>
                                      <a:gd name="T18" fmla="*/ 30 w 37"/>
                                      <a:gd name="T19" fmla="*/ 23 h 43"/>
                                      <a:gd name="T20" fmla="*/ 35 w 37"/>
                                      <a:gd name="T21" fmla="*/ 15 h 43"/>
                                      <a:gd name="T22" fmla="*/ 37 w 37"/>
                                      <a:gd name="T23" fmla="*/ 8 h 43"/>
                                      <a:gd name="T24" fmla="*/ 37 w 37"/>
                                      <a:gd name="T25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37" h="43">
                                        <a:moveTo>
                                          <a:pt x="37" y="0"/>
                                        </a:moveTo>
                                        <a:lnTo>
                                          <a:pt x="22" y="8"/>
                                        </a:lnTo>
                                        <a:lnTo>
                                          <a:pt x="12" y="15"/>
                                        </a:lnTo>
                                        <a:lnTo>
                                          <a:pt x="5" y="28"/>
                                        </a:lnTo>
                                        <a:lnTo>
                                          <a:pt x="0" y="43"/>
                                        </a:lnTo>
                                        <a:lnTo>
                                          <a:pt x="7" y="40"/>
                                        </a:lnTo>
                                        <a:lnTo>
                                          <a:pt x="15" y="38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25" y="28"/>
                                        </a:lnTo>
                                        <a:lnTo>
                                          <a:pt x="30" y="23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37" y="8"/>
                                        </a:lnTo>
                                        <a:lnTo>
                                          <a:pt x="3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58" name="Freeform 19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63" y="848"/>
                                    <a:ext cx="37" cy="43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0 h 43"/>
                                      <a:gd name="T2" fmla="*/ 22 w 37"/>
                                      <a:gd name="T3" fmla="*/ 8 h 43"/>
                                      <a:gd name="T4" fmla="*/ 12 w 37"/>
                                      <a:gd name="T5" fmla="*/ 15 h 43"/>
                                      <a:gd name="T6" fmla="*/ 5 w 37"/>
                                      <a:gd name="T7" fmla="*/ 28 h 43"/>
                                      <a:gd name="T8" fmla="*/ 0 w 37"/>
                                      <a:gd name="T9" fmla="*/ 43 h 43"/>
                                      <a:gd name="T10" fmla="*/ 7 w 37"/>
                                      <a:gd name="T11" fmla="*/ 40 h 43"/>
                                      <a:gd name="T12" fmla="*/ 15 w 37"/>
                                      <a:gd name="T13" fmla="*/ 38 h 43"/>
                                      <a:gd name="T14" fmla="*/ 20 w 37"/>
                                      <a:gd name="T15" fmla="*/ 35 h 43"/>
                                      <a:gd name="T16" fmla="*/ 25 w 37"/>
                                      <a:gd name="T17" fmla="*/ 28 h 43"/>
                                      <a:gd name="T18" fmla="*/ 30 w 37"/>
                                      <a:gd name="T19" fmla="*/ 23 h 43"/>
                                      <a:gd name="T20" fmla="*/ 35 w 37"/>
                                      <a:gd name="T21" fmla="*/ 15 h 43"/>
                                      <a:gd name="T22" fmla="*/ 37 w 37"/>
                                      <a:gd name="T23" fmla="*/ 8 h 43"/>
                                      <a:gd name="T24" fmla="*/ 37 w 37"/>
                                      <a:gd name="T25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37" h="43">
                                        <a:moveTo>
                                          <a:pt x="37" y="0"/>
                                        </a:moveTo>
                                        <a:lnTo>
                                          <a:pt x="22" y="8"/>
                                        </a:lnTo>
                                        <a:lnTo>
                                          <a:pt x="12" y="15"/>
                                        </a:lnTo>
                                        <a:lnTo>
                                          <a:pt x="5" y="28"/>
                                        </a:lnTo>
                                        <a:lnTo>
                                          <a:pt x="0" y="43"/>
                                        </a:lnTo>
                                        <a:lnTo>
                                          <a:pt x="7" y="40"/>
                                        </a:lnTo>
                                        <a:lnTo>
                                          <a:pt x="15" y="38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25" y="28"/>
                                        </a:lnTo>
                                        <a:lnTo>
                                          <a:pt x="30" y="23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37" y="8"/>
                                        </a:lnTo>
                                        <a:lnTo>
                                          <a:pt x="3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59" name="Freeform 19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00" y="793"/>
                                    <a:ext cx="35" cy="55"/>
                                  </a:xfrm>
                                  <a:custGeom>
                                    <a:avLst/>
                                    <a:gdLst>
                                      <a:gd name="T0" fmla="*/ 0 w 35"/>
                                      <a:gd name="T1" fmla="*/ 55 h 55"/>
                                      <a:gd name="T2" fmla="*/ 35 w 35"/>
                                      <a:gd name="T3" fmla="*/ 0 h 55"/>
                                      <a:gd name="T4" fmla="*/ 0 w 35"/>
                                      <a:gd name="T5" fmla="*/ 55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5" h="55">
                                        <a:moveTo>
                                          <a:pt x="0" y="55"/>
                                        </a:moveTo>
                                        <a:lnTo>
                                          <a:pt x="35" y="0"/>
                                        </a:lnTo>
                                        <a:lnTo>
                                          <a:pt x="0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60" name="Freeform 19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00" y="793"/>
                                    <a:ext cx="35" cy="55"/>
                                  </a:xfrm>
                                  <a:custGeom>
                                    <a:avLst/>
                                    <a:gdLst>
                                      <a:gd name="T0" fmla="*/ 0 w 35"/>
                                      <a:gd name="T1" fmla="*/ 55 h 55"/>
                                      <a:gd name="T2" fmla="*/ 35 w 35"/>
                                      <a:gd name="T3" fmla="*/ 0 h 55"/>
                                      <a:gd name="T4" fmla="*/ 0 w 35"/>
                                      <a:gd name="T5" fmla="*/ 55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5" h="55">
                                        <a:moveTo>
                                          <a:pt x="0" y="55"/>
                                        </a:moveTo>
                                        <a:lnTo>
                                          <a:pt x="35" y="0"/>
                                        </a:lnTo>
                                        <a:lnTo>
                                          <a:pt x="0" y="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61" name="Freeform 19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68" y="816"/>
                                    <a:ext cx="42" cy="40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0 h 40"/>
                                      <a:gd name="T2" fmla="*/ 27 w 42"/>
                                      <a:gd name="T3" fmla="*/ 5 h 40"/>
                                      <a:gd name="T4" fmla="*/ 15 w 42"/>
                                      <a:gd name="T5" fmla="*/ 15 h 40"/>
                                      <a:gd name="T6" fmla="*/ 5 w 42"/>
                                      <a:gd name="T7" fmla="*/ 25 h 40"/>
                                      <a:gd name="T8" fmla="*/ 0 w 42"/>
                                      <a:gd name="T9" fmla="*/ 40 h 40"/>
                                      <a:gd name="T10" fmla="*/ 7 w 42"/>
                                      <a:gd name="T11" fmla="*/ 40 h 40"/>
                                      <a:gd name="T12" fmla="*/ 15 w 42"/>
                                      <a:gd name="T13" fmla="*/ 37 h 40"/>
                                      <a:gd name="T14" fmla="*/ 20 w 42"/>
                                      <a:gd name="T15" fmla="*/ 32 h 40"/>
                                      <a:gd name="T16" fmla="*/ 27 w 42"/>
                                      <a:gd name="T17" fmla="*/ 27 h 40"/>
                                      <a:gd name="T18" fmla="*/ 32 w 42"/>
                                      <a:gd name="T19" fmla="*/ 22 h 40"/>
                                      <a:gd name="T20" fmla="*/ 37 w 42"/>
                                      <a:gd name="T21" fmla="*/ 15 h 40"/>
                                      <a:gd name="T22" fmla="*/ 40 w 42"/>
                                      <a:gd name="T23" fmla="*/ 7 h 40"/>
                                      <a:gd name="T24" fmla="*/ 42 w 42"/>
                                      <a:gd name="T25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2" h="40">
                                        <a:moveTo>
                                          <a:pt x="42" y="0"/>
                                        </a:moveTo>
                                        <a:lnTo>
                                          <a:pt x="27" y="5"/>
                                        </a:lnTo>
                                        <a:lnTo>
                                          <a:pt x="15" y="15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7" y="40"/>
                                        </a:lnTo>
                                        <a:lnTo>
                                          <a:pt x="15" y="37"/>
                                        </a:lnTo>
                                        <a:lnTo>
                                          <a:pt x="20" y="32"/>
                                        </a:lnTo>
                                        <a:lnTo>
                                          <a:pt x="27" y="27"/>
                                        </a:lnTo>
                                        <a:lnTo>
                                          <a:pt x="32" y="22"/>
                                        </a:lnTo>
                                        <a:lnTo>
                                          <a:pt x="37" y="15"/>
                                        </a:lnTo>
                                        <a:lnTo>
                                          <a:pt x="40" y="7"/>
                                        </a:lnTo>
                                        <a:lnTo>
                                          <a:pt x="4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62" name="Freeform 19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68" y="816"/>
                                    <a:ext cx="42" cy="40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0 h 40"/>
                                      <a:gd name="T2" fmla="*/ 27 w 42"/>
                                      <a:gd name="T3" fmla="*/ 5 h 40"/>
                                      <a:gd name="T4" fmla="*/ 15 w 42"/>
                                      <a:gd name="T5" fmla="*/ 15 h 40"/>
                                      <a:gd name="T6" fmla="*/ 5 w 42"/>
                                      <a:gd name="T7" fmla="*/ 25 h 40"/>
                                      <a:gd name="T8" fmla="*/ 0 w 42"/>
                                      <a:gd name="T9" fmla="*/ 40 h 40"/>
                                      <a:gd name="T10" fmla="*/ 7 w 42"/>
                                      <a:gd name="T11" fmla="*/ 40 h 40"/>
                                      <a:gd name="T12" fmla="*/ 15 w 42"/>
                                      <a:gd name="T13" fmla="*/ 37 h 40"/>
                                      <a:gd name="T14" fmla="*/ 20 w 42"/>
                                      <a:gd name="T15" fmla="*/ 32 h 40"/>
                                      <a:gd name="T16" fmla="*/ 27 w 42"/>
                                      <a:gd name="T17" fmla="*/ 27 h 40"/>
                                      <a:gd name="T18" fmla="*/ 32 w 42"/>
                                      <a:gd name="T19" fmla="*/ 22 h 40"/>
                                      <a:gd name="T20" fmla="*/ 37 w 42"/>
                                      <a:gd name="T21" fmla="*/ 15 h 40"/>
                                      <a:gd name="T22" fmla="*/ 40 w 42"/>
                                      <a:gd name="T23" fmla="*/ 7 h 40"/>
                                      <a:gd name="T24" fmla="*/ 42 w 42"/>
                                      <a:gd name="T25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2" h="40">
                                        <a:moveTo>
                                          <a:pt x="42" y="0"/>
                                        </a:moveTo>
                                        <a:lnTo>
                                          <a:pt x="27" y="5"/>
                                        </a:lnTo>
                                        <a:lnTo>
                                          <a:pt x="15" y="15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7" y="40"/>
                                        </a:lnTo>
                                        <a:lnTo>
                                          <a:pt x="15" y="37"/>
                                        </a:lnTo>
                                        <a:lnTo>
                                          <a:pt x="20" y="32"/>
                                        </a:lnTo>
                                        <a:lnTo>
                                          <a:pt x="27" y="27"/>
                                        </a:lnTo>
                                        <a:lnTo>
                                          <a:pt x="32" y="22"/>
                                        </a:lnTo>
                                        <a:lnTo>
                                          <a:pt x="37" y="15"/>
                                        </a:lnTo>
                                        <a:lnTo>
                                          <a:pt x="40" y="7"/>
                                        </a:lnTo>
                                        <a:lnTo>
                                          <a:pt x="4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63" name="Freeform 19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10" y="758"/>
                                    <a:ext cx="37" cy="58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58 h 58"/>
                                      <a:gd name="T2" fmla="*/ 37 w 37"/>
                                      <a:gd name="T3" fmla="*/ 0 h 58"/>
                                      <a:gd name="T4" fmla="*/ 0 w 37"/>
                                      <a:gd name="T5" fmla="*/ 58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58">
                                        <a:moveTo>
                                          <a:pt x="0" y="58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0" y="5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64" name="Freeform 19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10" y="758"/>
                                    <a:ext cx="37" cy="58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58 h 58"/>
                                      <a:gd name="T2" fmla="*/ 37 w 37"/>
                                      <a:gd name="T3" fmla="*/ 0 h 58"/>
                                      <a:gd name="T4" fmla="*/ 0 w 37"/>
                                      <a:gd name="T5" fmla="*/ 58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" h="58">
                                        <a:moveTo>
                                          <a:pt x="0" y="58"/>
                                        </a:moveTo>
                                        <a:lnTo>
                                          <a:pt x="37" y="0"/>
                                        </a:lnTo>
                                        <a:lnTo>
                                          <a:pt x="0" y="5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65" name="Freeform 19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78" y="781"/>
                                    <a:ext cx="42" cy="37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0 h 37"/>
                                      <a:gd name="T2" fmla="*/ 25 w 42"/>
                                      <a:gd name="T3" fmla="*/ 5 h 37"/>
                                      <a:gd name="T4" fmla="*/ 15 w 42"/>
                                      <a:gd name="T5" fmla="*/ 15 h 37"/>
                                      <a:gd name="T6" fmla="*/ 5 w 42"/>
                                      <a:gd name="T7" fmla="*/ 25 h 37"/>
                                      <a:gd name="T8" fmla="*/ 0 w 42"/>
                                      <a:gd name="T9" fmla="*/ 37 h 37"/>
                                      <a:gd name="T10" fmla="*/ 7 w 42"/>
                                      <a:gd name="T11" fmla="*/ 37 h 37"/>
                                      <a:gd name="T12" fmla="*/ 15 w 42"/>
                                      <a:gd name="T13" fmla="*/ 35 h 37"/>
                                      <a:gd name="T14" fmla="*/ 20 w 42"/>
                                      <a:gd name="T15" fmla="*/ 32 h 37"/>
                                      <a:gd name="T16" fmla="*/ 27 w 42"/>
                                      <a:gd name="T17" fmla="*/ 27 h 37"/>
                                      <a:gd name="T18" fmla="*/ 32 w 42"/>
                                      <a:gd name="T19" fmla="*/ 22 h 37"/>
                                      <a:gd name="T20" fmla="*/ 37 w 42"/>
                                      <a:gd name="T21" fmla="*/ 15 h 37"/>
                                      <a:gd name="T22" fmla="*/ 40 w 42"/>
                                      <a:gd name="T23" fmla="*/ 7 h 37"/>
                                      <a:gd name="T24" fmla="*/ 42 w 42"/>
                                      <a:gd name="T25" fmla="*/ 0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2" h="37">
                                        <a:moveTo>
                                          <a:pt x="42" y="0"/>
                                        </a:moveTo>
                                        <a:lnTo>
                                          <a:pt x="25" y="5"/>
                                        </a:lnTo>
                                        <a:lnTo>
                                          <a:pt x="15" y="15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7" y="37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20" y="32"/>
                                        </a:lnTo>
                                        <a:lnTo>
                                          <a:pt x="27" y="27"/>
                                        </a:lnTo>
                                        <a:lnTo>
                                          <a:pt x="32" y="22"/>
                                        </a:lnTo>
                                        <a:lnTo>
                                          <a:pt x="37" y="15"/>
                                        </a:lnTo>
                                        <a:lnTo>
                                          <a:pt x="40" y="7"/>
                                        </a:lnTo>
                                        <a:lnTo>
                                          <a:pt x="4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66" name="Freeform 19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78" y="781"/>
                                    <a:ext cx="42" cy="37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0 h 37"/>
                                      <a:gd name="T2" fmla="*/ 25 w 42"/>
                                      <a:gd name="T3" fmla="*/ 5 h 37"/>
                                      <a:gd name="T4" fmla="*/ 15 w 42"/>
                                      <a:gd name="T5" fmla="*/ 15 h 37"/>
                                      <a:gd name="T6" fmla="*/ 5 w 42"/>
                                      <a:gd name="T7" fmla="*/ 25 h 37"/>
                                      <a:gd name="T8" fmla="*/ 0 w 42"/>
                                      <a:gd name="T9" fmla="*/ 37 h 37"/>
                                      <a:gd name="T10" fmla="*/ 7 w 42"/>
                                      <a:gd name="T11" fmla="*/ 37 h 37"/>
                                      <a:gd name="T12" fmla="*/ 15 w 42"/>
                                      <a:gd name="T13" fmla="*/ 35 h 37"/>
                                      <a:gd name="T14" fmla="*/ 20 w 42"/>
                                      <a:gd name="T15" fmla="*/ 32 h 37"/>
                                      <a:gd name="T16" fmla="*/ 27 w 42"/>
                                      <a:gd name="T17" fmla="*/ 27 h 37"/>
                                      <a:gd name="T18" fmla="*/ 32 w 42"/>
                                      <a:gd name="T19" fmla="*/ 22 h 37"/>
                                      <a:gd name="T20" fmla="*/ 37 w 42"/>
                                      <a:gd name="T21" fmla="*/ 15 h 37"/>
                                      <a:gd name="T22" fmla="*/ 40 w 42"/>
                                      <a:gd name="T23" fmla="*/ 7 h 37"/>
                                      <a:gd name="T24" fmla="*/ 42 w 42"/>
                                      <a:gd name="T25" fmla="*/ 0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2" h="37">
                                        <a:moveTo>
                                          <a:pt x="42" y="0"/>
                                        </a:moveTo>
                                        <a:lnTo>
                                          <a:pt x="25" y="5"/>
                                        </a:lnTo>
                                        <a:lnTo>
                                          <a:pt x="15" y="15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7" y="37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20" y="32"/>
                                        </a:lnTo>
                                        <a:lnTo>
                                          <a:pt x="27" y="27"/>
                                        </a:lnTo>
                                        <a:lnTo>
                                          <a:pt x="32" y="22"/>
                                        </a:lnTo>
                                        <a:lnTo>
                                          <a:pt x="37" y="15"/>
                                        </a:lnTo>
                                        <a:lnTo>
                                          <a:pt x="40" y="7"/>
                                        </a:lnTo>
                                        <a:lnTo>
                                          <a:pt x="4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67" name="Freeform 19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18" y="723"/>
                                    <a:ext cx="39" cy="58"/>
                                  </a:xfrm>
                                  <a:custGeom>
                                    <a:avLst/>
                                    <a:gdLst>
                                      <a:gd name="T0" fmla="*/ 0 w 39"/>
                                      <a:gd name="T1" fmla="*/ 58 h 58"/>
                                      <a:gd name="T2" fmla="*/ 39 w 39"/>
                                      <a:gd name="T3" fmla="*/ 0 h 58"/>
                                      <a:gd name="T4" fmla="*/ 0 w 39"/>
                                      <a:gd name="T5" fmla="*/ 58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9" h="58">
                                        <a:moveTo>
                                          <a:pt x="0" y="58"/>
                                        </a:moveTo>
                                        <a:lnTo>
                                          <a:pt x="39" y="0"/>
                                        </a:lnTo>
                                        <a:lnTo>
                                          <a:pt x="0" y="5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68" name="Freeform 19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18" y="723"/>
                                    <a:ext cx="39" cy="58"/>
                                  </a:xfrm>
                                  <a:custGeom>
                                    <a:avLst/>
                                    <a:gdLst>
                                      <a:gd name="T0" fmla="*/ 0 w 39"/>
                                      <a:gd name="T1" fmla="*/ 58 h 58"/>
                                      <a:gd name="T2" fmla="*/ 39 w 39"/>
                                      <a:gd name="T3" fmla="*/ 0 h 58"/>
                                      <a:gd name="T4" fmla="*/ 0 w 39"/>
                                      <a:gd name="T5" fmla="*/ 58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9" h="58">
                                        <a:moveTo>
                                          <a:pt x="0" y="58"/>
                                        </a:moveTo>
                                        <a:lnTo>
                                          <a:pt x="39" y="0"/>
                                        </a:lnTo>
                                        <a:lnTo>
                                          <a:pt x="0" y="5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69" name="Freeform 19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88" y="743"/>
                                    <a:ext cx="39" cy="43"/>
                                  </a:xfrm>
                                  <a:custGeom>
                                    <a:avLst/>
                                    <a:gdLst>
                                      <a:gd name="T0" fmla="*/ 39 w 39"/>
                                      <a:gd name="T1" fmla="*/ 0 h 43"/>
                                      <a:gd name="T2" fmla="*/ 32 w 39"/>
                                      <a:gd name="T3" fmla="*/ 0 h 43"/>
                                      <a:gd name="T4" fmla="*/ 22 w 39"/>
                                      <a:gd name="T5" fmla="*/ 3 h 43"/>
                                      <a:gd name="T6" fmla="*/ 17 w 39"/>
                                      <a:gd name="T7" fmla="*/ 8 h 43"/>
                                      <a:gd name="T8" fmla="*/ 12 w 39"/>
                                      <a:gd name="T9" fmla="*/ 13 h 43"/>
                                      <a:gd name="T10" fmla="*/ 7 w 39"/>
                                      <a:gd name="T11" fmla="*/ 18 h 43"/>
                                      <a:gd name="T12" fmla="*/ 5 w 39"/>
                                      <a:gd name="T13" fmla="*/ 25 h 43"/>
                                      <a:gd name="T14" fmla="*/ 2 w 39"/>
                                      <a:gd name="T15" fmla="*/ 33 h 43"/>
                                      <a:gd name="T16" fmla="*/ 0 w 39"/>
                                      <a:gd name="T17" fmla="*/ 43 h 43"/>
                                      <a:gd name="T18" fmla="*/ 7 w 39"/>
                                      <a:gd name="T19" fmla="*/ 43 h 43"/>
                                      <a:gd name="T20" fmla="*/ 12 w 39"/>
                                      <a:gd name="T21" fmla="*/ 40 h 43"/>
                                      <a:gd name="T22" fmla="*/ 20 w 39"/>
                                      <a:gd name="T23" fmla="*/ 35 h 43"/>
                                      <a:gd name="T24" fmla="*/ 25 w 39"/>
                                      <a:gd name="T25" fmla="*/ 30 h 43"/>
                                      <a:gd name="T26" fmla="*/ 30 w 39"/>
                                      <a:gd name="T27" fmla="*/ 23 h 43"/>
                                      <a:gd name="T28" fmla="*/ 35 w 39"/>
                                      <a:gd name="T29" fmla="*/ 15 h 43"/>
                                      <a:gd name="T30" fmla="*/ 37 w 39"/>
                                      <a:gd name="T31" fmla="*/ 8 h 43"/>
                                      <a:gd name="T32" fmla="*/ 39 w 39"/>
                                      <a:gd name="T33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39" h="43">
                                        <a:moveTo>
                                          <a:pt x="39" y="0"/>
                                        </a:moveTo>
                                        <a:lnTo>
                                          <a:pt x="32" y="0"/>
                                        </a:lnTo>
                                        <a:lnTo>
                                          <a:pt x="22" y="3"/>
                                        </a:lnTo>
                                        <a:lnTo>
                                          <a:pt x="17" y="8"/>
                                        </a:lnTo>
                                        <a:lnTo>
                                          <a:pt x="12" y="13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2" y="33"/>
                                        </a:lnTo>
                                        <a:lnTo>
                                          <a:pt x="0" y="43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12" y="40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30" y="23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37" y="8"/>
                                        </a:lnTo>
                                        <a:lnTo>
                                          <a:pt x="3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70" name="Freeform 19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88" y="743"/>
                                    <a:ext cx="39" cy="43"/>
                                  </a:xfrm>
                                  <a:custGeom>
                                    <a:avLst/>
                                    <a:gdLst>
                                      <a:gd name="T0" fmla="*/ 39 w 39"/>
                                      <a:gd name="T1" fmla="*/ 0 h 43"/>
                                      <a:gd name="T2" fmla="*/ 32 w 39"/>
                                      <a:gd name="T3" fmla="*/ 0 h 43"/>
                                      <a:gd name="T4" fmla="*/ 22 w 39"/>
                                      <a:gd name="T5" fmla="*/ 3 h 43"/>
                                      <a:gd name="T6" fmla="*/ 17 w 39"/>
                                      <a:gd name="T7" fmla="*/ 8 h 43"/>
                                      <a:gd name="T8" fmla="*/ 12 w 39"/>
                                      <a:gd name="T9" fmla="*/ 13 h 43"/>
                                      <a:gd name="T10" fmla="*/ 7 w 39"/>
                                      <a:gd name="T11" fmla="*/ 18 h 43"/>
                                      <a:gd name="T12" fmla="*/ 5 w 39"/>
                                      <a:gd name="T13" fmla="*/ 25 h 43"/>
                                      <a:gd name="T14" fmla="*/ 2 w 39"/>
                                      <a:gd name="T15" fmla="*/ 33 h 43"/>
                                      <a:gd name="T16" fmla="*/ 0 w 39"/>
                                      <a:gd name="T17" fmla="*/ 43 h 43"/>
                                      <a:gd name="T18" fmla="*/ 7 w 39"/>
                                      <a:gd name="T19" fmla="*/ 43 h 43"/>
                                      <a:gd name="T20" fmla="*/ 12 w 39"/>
                                      <a:gd name="T21" fmla="*/ 40 h 43"/>
                                      <a:gd name="T22" fmla="*/ 20 w 39"/>
                                      <a:gd name="T23" fmla="*/ 35 h 43"/>
                                      <a:gd name="T24" fmla="*/ 25 w 39"/>
                                      <a:gd name="T25" fmla="*/ 30 h 43"/>
                                      <a:gd name="T26" fmla="*/ 30 w 39"/>
                                      <a:gd name="T27" fmla="*/ 23 h 43"/>
                                      <a:gd name="T28" fmla="*/ 35 w 39"/>
                                      <a:gd name="T29" fmla="*/ 15 h 43"/>
                                      <a:gd name="T30" fmla="*/ 37 w 39"/>
                                      <a:gd name="T31" fmla="*/ 8 h 43"/>
                                      <a:gd name="T32" fmla="*/ 39 w 39"/>
                                      <a:gd name="T33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39" h="43">
                                        <a:moveTo>
                                          <a:pt x="39" y="0"/>
                                        </a:moveTo>
                                        <a:lnTo>
                                          <a:pt x="32" y="0"/>
                                        </a:lnTo>
                                        <a:lnTo>
                                          <a:pt x="22" y="3"/>
                                        </a:lnTo>
                                        <a:lnTo>
                                          <a:pt x="17" y="8"/>
                                        </a:lnTo>
                                        <a:lnTo>
                                          <a:pt x="12" y="13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2" y="33"/>
                                        </a:lnTo>
                                        <a:lnTo>
                                          <a:pt x="0" y="43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12" y="40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30" y="23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37" y="8"/>
                                        </a:lnTo>
                                        <a:lnTo>
                                          <a:pt x="3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71" name="Freeform 19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27" y="678"/>
                                    <a:ext cx="38" cy="65"/>
                                  </a:xfrm>
                                  <a:custGeom>
                                    <a:avLst/>
                                    <a:gdLst>
                                      <a:gd name="T0" fmla="*/ 0 w 38"/>
                                      <a:gd name="T1" fmla="*/ 65 h 65"/>
                                      <a:gd name="T2" fmla="*/ 38 w 38"/>
                                      <a:gd name="T3" fmla="*/ 0 h 65"/>
                                      <a:gd name="T4" fmla="*/ 0 w 38"/>
                                      <a:gd name="T5" fmla="*/ 65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8" h="65">
                                        <a:moveTo>
                                          <a:pt x="0" y="65"/>
                                        </a:moveTo>
                                        <a:lnTo>
                                          <a:pt x="38" y="0"/>
                                        </a:lnTo>
                                        <a:lnTo>
                                          <a:pt x="0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72" name="Freeform 19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27" y="678"/>
                                    <a:ext cx="38" cy="65"/>
                                  </a:xfrm>
                                  <a:custGeom>
                                    <a:avLst/>
                                    <a:gdLst>
                                      <a:gd name="T0" fmla="*/ 0 w 38"/>
                                      <a:gd name="T1" fmla="*/ 65 h 65"/>
                                      <a:gd name="T2" fmla="*/ 38 w 38"/>
                                      <a:gd name="T3" fmla="*/ 0 h 65"/>
                                      <a:gd name="T4" fmla="*/ 0 w 38"/>
                                      <a:gd name="T5" fmla="*/ 65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8" h="65">
                                        <a:moveTo>
                                          <a:pt x="0" y="65"/>
                                        </a:moveTo>
                                        <a:lnTo>
                                          <a:pt x="38" y="0"/>
                                        </a:lnTo>
                                        <a:lnTo>
                                          <a:pt x="0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73" name="Freeform 19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58" y="916"/>
                                    <a:ext cx="52" cy="119"/>
                                  </a:xfrm>
                                  <a:custGeom>
                                    <a:avLst/>
                                    <a:gdLst>
                                      <a:gd name="T0" fmla="*/ 27 w 52"/>
                                      <a:gd name="T1" fmla="*/ 67 h 119"/>
                                      <a:gd name="T2" fmla="*/ 52 w 52"/>
                                      <a:gd name="T3" fmla="*/ 0 h 119"/>
                                      <a:gd name="T4" fmla="*/ 27 w 52"/>
                                      <a:gd name="T5" fmla="*/ 67 h 119"/>
                                      <a:gd name="T6" fmla="*/ 27 w 52"/>
                                      <a:gd name="T7" fmla="*/ 67 h 119"/>
                                      <a:gd name="T8" fmla="*/ 27 w 52"/>
                                      <a:gd name="T9" fmla="*/ 64 h 119"/>
                                      <a:gd name="T10" fmla="*/ 15 w 52"/>
                                      <a:gd name="T11" fmla="*/ 74 h 119"/>
                                      <a:gd name="T12" fmla="*/ 7 w 52"/>
                                      <a:gd name="T13" fmla="*/ 87 h 119"/>
                                      <a:gd name="T14" fmla="*/ 0 w 52"/>
                                      <a:gd name="T15" fmla="*/ 102 h 119"/>
                                      <a:gd name="T16" fmla="*/ 0 w 52"/>
                                      <a:gd name="T17" fmla="*/ 119 h 119"/>
                                      <a:gd name="T18" fmla="*/ 5 w 52"/>
                                      <a:gd name="T19" fmla="*/ 117 h 119"/>
                                      <a:gd name="T20" fmla="*/ 12 w 52"/>
                                      <a:gd name="T21" fmla="*/ 112 h 119"/>
                                      <a:gd name="T22" fmla="*/ 17 w 52"/>
                                      <a:gd name="T23" fmla="*/ 107 h 119"/>
                                      <a:gd name="T24" fmla="*/ 22 w 52"/>
                                      <a:gd name="T25" fmla="*/ 99 h 119"/>
                                      <a:gd name="T26" fmla="*/ 27 w 52"/>
                                      <a:gd name="T27" fmla="*/ 92 h 119"/>
                                      <a:gd name="T28" fmla="*/ 30 w 52"/>
                                      <a:gd name="T29" fmla="*/ 84 h 119"/>
                                      <a:gd name="T30" fmla="*/ 30 w 52"/>
                                      <a:gd name="T31" fmla="*/ 74 h 119"/>
                                      <a:gd name="T32" fmla="*/ 27 w 52"/>
                                      <a:gd name="T33" fmla="*/ 67 h 11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52" h="119">
                                        <a:moveTo>
                                          <a:pt x="27" y="67"/>
                                        </a:moveTo>
                                        <a:lnTo>
                                          <a:pt x="52" y="0"/>
                                        </a:lnTo>
                                        <a:lnTo>
                                          <a:pt x="27" y="67"/>
                                        </a:lnTo>
                                        <a:lnTo>
                                          <a:pt x="27" y="67"/>
                                        </a:lnTo>
                                        <a:lnTo>
                                          <a:pt x="27" y="64"/>
                                        </a:lnTo>
                                        <a:lnTo>
                                          <a:pt x="15" y="74"/>
                                        </a:lnTo>
                                        <a:lnTo>
                                          <a:pt x="7" y="87"/>
                                        </a:lnTo>
                                        <a:lnTo>
                                          <a:pt x="0" y="102"/>
                                        </a:lnTo>
                                        <a:lnTo>
                                          <a:pt x="0" y="119"/>
                                        </a:lnTo>
                                        <a:lnTo>
                                          <a:pt x="5" y="117"/>
                                        </a:lnTo>
                                        <a:lnTo>
                                          <a:pt x="12" y="112"/>
                                        </a:lnTo>
                                        <a:lnTo>
                                          <a:pt x="17" y="107"/>
                                        </a:lnTo>
                                        <a:lnTo>
                                          <a:pt x="22" y="99"/>
                                        </a:lnTo>
                                        <a:lnTo>
                                          <a:pt x="27" y="92"/>
                                        </a:lnTo>
                                        <a:lnTo>
                                          <a:pt x="30" y="84"/>
                                        </a:lnTo>
                                        <a:lnTo>
                                          <a:pt x="30" y="74"/>
                                        </a:lnTo>
                                        <a:lnTo>
                                          <a:pt x="27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74" name="Freeform 19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58" y="916"/>
                                    <a:ext cx="52" cy="119"/>
                                  </a:xfrm>
                                  <a:custGeom>
                                    <a:avLst/>
                                    <a:gdLst>
                                      <a:gd name="T0" fmla="*/ 27 w 52"/>
                                      <a:gd name="T1" fmla="*/ 67 h 119"/>
                                      <a:gd name="T2" fmla="*/ 52 w 52"/>
                                      <a:gd name="T3" fmla="*/ 0 h 119"/>
                                      <a:gd name="T4" fmla="*/ 27 w 52"/>
                                      <a:gd name="T5" fmla="*/ 67 h 119"/>
                                      <a:gd name="T6" fmla="*/ 27 w 52"/>
                                      <a:gd name="T7" fmla="*/ 67 h 119"/>
                                      <a:gd name="T8" fmla="*/ 27 w 52"/>
                                      <a:gd name="T9" fmla="*/ 64 h 119"/>
                                      <a:gd name="T10" fmla="*/ 15 w 52"/>
                                      <a:gd name="T11" fmla="*/ 74 h 119"/>
                                      <a:gd name="T12" fmla="*/ 7 w 52"/>
                                      <a:gd name="T13" fmla="*/ 87 h 119"/>
                                      <a:gd name="T14" fmla="*/ 0 w 52"/>
                                      <a:gd name="T15" fmla="*/ 102 h 119"/>
                                      <a:gd name="T16" fmla="*/ 0 w 52"/>
                                      <a:gd name="T17" fmla="*/ 119 h 119"/>
                                      <a:gd name="T18" fmla="*/ 5 w 52"/>
                                      <a:gd name="T19" fmla="*/ 117 h 119"/>
                                      <a:gd name="T20" fmla="*/ 12 w 52"/>
                                      <a:gd name="T21" fmla="*/ 112 h 119"/>
                                      <a:gd name="T22" fmla="*/ 17 w 52"/>
                                      <a:gd name="T23" fmla="*/ 107 h 119"/>
                                      <a:gd name="T24" fmla="*/ 22 w 52"/>
                                      <a:gd name="T25" fmla="*/ 99 h 119"/>
                                      <a:gd name="T26" fmla="*/ 27 w 52"/>
                                      <a:gd name="T27" fmla="*/ 92 h 119"/>
                                      <a:gd name="T28" fmla="*/ 30 w 52"/>
                                      <a:gd name="T29" fmla="*/ 84 h 119"/>
                                      <a:gd name="T30" fmla="*/ 30 w 52"/>
                                      <a:gd name="T31" fmla="*/ 74 h 119"/>
                                      <a:gd name="T32" fmla="*/ 27 w 52"/>
                                      <a:gd name="T33" fmla="*/ 67 h 11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52" h="119">
                                        <a:moveTo>
                                          <a:pt x="27" y="67"/>
                                        </a:moveTo>
                                        <a:lnTo>
                                          <a:pt x="52" y="0"/>
                                        </a:lnTo>
                                        <a:lnTo>
                                          <a:pt x="27" y="67"/>
                                        </a:lnTo>
                                        <a:lnTo>
                                          <a:pt x="27" y="67"/>
                                        </a:lnTo>
                                        <a:lnTo>
                                          <a:pt x="27" y="64"/>
                                        </a:lnTo>
                                        <a:lnTo>
                                          <a:pt x="15" y="74"/>
                                        </a:lnTo>
                                        <a:lnTo>
                                          <a:pt x="7" y="87"/>
                                        </a:lnTo>
                                        <a:lnTo>
                                          <a:pt x="0" y="102"/>
                                        </a:lnTo>
                                        <a:lnTo>
                                          <a:pt x="0" y="119"/>
                                        </a:lnTo>
                                        <a:lnTo>
                                          <a:pt x="5" y="117"/>
                                        </a:lnTo>
                                        <a:lnTo>
                                          <a:pt x="12" y="112"/>
                                        </a:lnTo>
                                        <a:lnTo>
                                          <a:pt x="17" y="107"/>
                                        </a:lnTo>
                                        <a:lnTo>
                                          <a:pt x="22" y="99"/>
                                        </a:lnTo>
                                        <a:lnTo>
                                          <a:pt x="27" y="92"/>
                                        </a:lnTo>
                                        <a:lnTo>
                                          <a:pt x="30" y="84"/>
                                        </a:lnTo>
                                        <a:lnTo>
                                          <a:pt x="30" y="74"/>
                                        </a:lnTo>
                                        <a:lnTo>
                                          <a:pt x="27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75" name="Freeform 19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53" y="958"/>
                                    <a:ext cx="55" cy="115"/>
                                  </a:xfrm>
                                  <a:custGeom>
                                    <a:avLst/>
                                    <a:gdLst>
                                      <a:gd name="T0" fmla="*/ 30 w 55"/>
                                      <a:gd name="T1" fmla="*/ 62 h 115"/>
                                      <a:gd name="T2" fmla="*/ 55 w 55"/>
                                      <a:gd name="T3" fmla="*/ 0 h 115"/>
                                      <a:gd name="T4" fmla="*/ 30 w 55"/>
                                      <a:gd name="T5" fmla="*/ 62 h 115"/>
                                      <a:gd name="T6" fmla="*/ 30 w 55"/>
                                      <a:gd name="T7" fmla="*/ 62 h 115"/>
                                      <a:gd name="T8" fmla="*/ 30 w 55"/>
                                      <a:gd name="T9" fmla="*/ 62 h 115"/>
                                      <a:gd name="T10" fmla="*/ 17 w 55"/>
                                      <a:gd name="T11" fmla="*/ 72 h 115"/>
                                      <a:gd name="T12" fmla="*/ 7 w 55"/>
                                      <a:gd name="T13" fmla="*/ 85 h 115"/>
                                      <a:gd name="T14" fmla="*/ 2 w 55"/>
                                      <a:gd name="T15" fmla="*/ 100 h 115"/>
                                      <a:gd name="T16" fmla="*/ 0 w 55"/>
                                      <a:gd name="T17" fmla="*/ 115 h 115"/>
                                      <a:gd name="T18" fmla="*/ 5 w 55"/>
                                      <a:gd name="T19" fmla="*/ 112 h 115"/>
                                      <a:gd name="T20" fmla="*/ 12 w 55"/>
                                      <a:gd name="T21" fmla="*/ 107 h 115"/>
                                      <a:gd name="T22" fmla="*/ 17 w 55"/>
                                      <a:gd name="T23" fmla="*/ 102 h 115"/>
                                      <a:gd name="T24" fmla="*/ 22 w 55"/>
                                      <a:gd name="T25" fmla="*/ 95 h 115"/>
                                      <a:gd name="T26" fmla="*/ 27 w 55"/>
                                      <a:gd name="T27" fmla="*/ 87 h 115"/>
                                      <a:gd name="T28" fmla="*/ 30 w 55"/>
                                      <a:gd name="T29" fmla="*/ 80 h 115"/>
                                      <a:gd name="T30" fmla="*/ 30 w 55"/>
                                      <a:gd name="T31" fmla="*/ 70 h 115"/>
                                      <a:gd name="T32" fmla="*/ 30 w 55"/>
                                      <a:gd name="T33" fmla="*/ 62 h 1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55" h="115">
                                        <a:moveTo>
                                          <a:pt x="30" y="62"/>
                                        </a:moveTo>
                                        <a:lnTo>
                                          <a:pt x="55" y="0"/>
                                        </a:lnTo>
                                        <a:lnTo>
                                          <a:pt x="30" y="62"/>
                                        </a:lnTo>
                                        <a:lnTo>
                                          <a:pt x="30" y="62"/>
                                        </a:lnTo>
                                        <a:lnTo>
                                          <a:pt x="30" y="62"/>
                                        </a:lnTo>
                                        <a:lnTo>
                                          <a:pt x="17" y="72"/>
                                        </a:lnTo>
                                        <a:lnTo>
                                          <a:pt x="7" y="85"/>
                                        </a:lnTo>
                                        <a:lnTo>
                                          <a:pt x="2" y="100"/>
                                        </a:lnTo>
                                        <a:lnTo>
                                          <a:pt x="0" y="115"/>
                                        </a:lnTo>
                                        <a:lnTo>
                                          <a:pt x="5" y="112"/>
                                        </a:lnTo>
                                        <a:lnTo>
                                          <a:pt x="12" y="107"/>
                                        </a:lnTo>
                                        <a:lnTo>
                                          <a:pt x="17" y="102"/>
                                        </a:lnTo>
                                        <a:lnTo>
                                          <a:pt x="22" y="95"/>
                                        </a:lnTo>
                                        <a:lnTo>
                                          <a:pt x="27" y="87"/>
                                        </a:lnTo>
                                        <a:lnTo>
                                          <a:pt x="30" y="80"/>
                                        </a:lnTo>
                                        <a:lnTo>
                                          <a:pt x="30" y="70"/>
                                        </a:lnTo>
                                        <a:lnTo>
                                          <a:pt x="30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76" name="Freeform 19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53" y="958"/>
                                    <a:ext cx="55" cy="115"/>
                                  </a:xfrm>
                                  <a:custGeom>
                                    <a:avLst/>
                                    <a:gdLst>
                                      <a:gd name="T0" fmla="*/ 30 w 55"/>
                                      <a:gd name="T1" fmla="*/ 62 h 115"/>
                                      <a:gd name="T2" fmla="*/ 55 w 55"/>
                                      <a:gd name="T3" fmla="*/ 0 h 115"/>
                                      <a:gd name="T4" fmla="*/ 30 w 55"/>
                                      <a:gd name="T5" fmla="*/ 62 h 115"/>
                                      <a:gd name="T6" fmla="*/ 30 w 55"/>
                                      <a:gd name="T7" fmla="*/ 62 h 115"/>
                                      <a:gd name="T8" fmla="*/ 30 w 55"/>
                                      <a:gd name="T9" fmla="*/ 62 h 115"/>
                                      <a:gd name="T10" fmla="*/ 17 w 55"/>
                                      <a:gd name="T11" fmla="*/ 72 h 115"/>
                                      <a:gd name="T12" fmla="*/ 7 w 55"/>
                                      <a:gd name="T13" fmla="*/ 85 h 115"/>
                                      <a:gd name="T14" fmla="*/ 2 w 55"/>
                                      <a:gd name="T15" fmla="*/ 100 h 115"/>
                                      <a:gd name="T16" fmla="*/ 0 w 55"/>
                                      <a:gd name="T17" fmla="*/ 115 h 115"/>
                                      <a:gd name="T18" fmla="*/ 5 w 55"/>
                                      <a:gd name="T19" fmla="*/ 112 h 115"/>
                                      <a:gd name="T20" fmla="*/ 12 w 55"/>
                                      <a:gd name="T21" fmla="*/ 107 h 115"/>
                                      <a:gd name="T22" fmla="*/ 17 w 55"/>
                                      <a:gd name="T23" fmla="*/ 102 h 115"/>
                                      <a:gd name="T24" fmla="*/ 22 w 55"/>
                                      <a:gd name="T25" fmla="*/ 95 h 115"/>
                                      <a:gd name="T26" fmla="*/ 27 w 55"/>
                                      <a:gd name="T27" fmla="*/ 87 h 115"/>
                                      <a:gd name="T28" fmla="*/ 30 w 55"/>
                                      <a:gd name="T29" fmla="*/ 80 h 115"/>
                                      <a:gd name="T30" fmla="*/ 30 w 55"/>
                                      <a:gd name="T31" fmla="*/ 70 h 115"/>
                                      <a:gd name="T32" fmla="*/ 30 w 55"/>
                                      <a:gd name="T33" fmla="*/ 62 h 1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55" h="115">
                                        <a:moveTo>
                                          <a:pt x="30" y="62"/>
                                        </a:moveTo>
                                        <a:lnTo>
                                          <a:pt x="55" y="0"/>
                                        </a:lnTo>
                                        <a:lnTo>
                                          <a:pt x="30" y="62"/>
                                        </a:lnTo>
                                        <a:lnTo>
                                          <a:pt x="30" y="62"/>
                                        </a:lnTo>
                                        <a:lnTo>
                                          <a:pt x="30" y="62"/>
                                        </a:lnTo>
                                        <a:lnTo>
                                          <a:pt x="17" y="72"/>
                                        </a:lnTo>
                                        <a:lnTo>
                                          <a:pt x="7" y="85"/>
                                        </a:lnTo>
                                        <a:lnTo>
                                          <a:pt x="2" y="100"/>
                                        </a:lnTo>
                                        <a:lnTo>
                                          <a:pt x="0" y="115"/>
                                        </a:lnTo>
                                        <a:lnTo>
                                          <a:pt x="5" y="112"/>
                                        </a:lnTo>
                                        <a:lnTo>
                                          <a:pt x="12" y="107"/>
                                        </a:lnTo>
                                        <a:lnTo>
                                          <a:pt x="17" y="102"/>
                                        </a:lnTo>
                                        <a:lnTo>
                                          <a:pt x="22" y="95"/>
                                        </a:lnTo>
                                        <a:lnTo>
                                          <a:pt x="27" y="87"/>
                                        </a:lnTo>
                                        <a:lnTo>
                                          <a:pt x="30" y="80"/>
                                        </a:lnTo>
                                        <a:lnTo>
                                          <a:pt x="30" y="70"/>
                                        </a:lnTo>
                                        <a:lnTo>
                                          <a:pt x="30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77" name="Freeform 19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90" y="858"/>
                                    <a:ext cx="28" cy="60"/>
                                  </a:xfrm>
                                  <a:custGeom>
                                    <a:avLst/>
                                    <a:gdLst>
                                      <a:gd name="T0" fmla="*/ 0 w 28"/>
                                      <a:gd name="T1" fmla="*/ 60 h 60"/>
                                      <a:gd name="T2" fmla="*/ 28 w 28"/>
                                      <a:gd name="T3" fmla="*/ 0 h 60"/>
                                      <a:gd name="T4" fmla="*/ 0 w 28"/>
                                      <a:gd name="T5" fmla="*/ 6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8" h="60">
                                        <a:moveTo>
                                          <a:pt x="0" y="60"/>
                                        </a:moveTo>
                                        <a:lnTo>
                                          <a:pt x="28" y="0"/>
                                        </a:lnTo>
                                        <a:lnTo>
                                          <a:pt x="0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78" name="Freeform 19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90" y="858"/>
                                    <a:ext cx="28" cy="60"/>
                                  </a:xfrm>
                                  <a:custGeom>
                                    <a:avLst/>
                                    <a:gdLst>
                                      <a:gd name="T0" fmla="*/ 0 w 28"/>
                                      <a:gd name="T1" fmla="*/ 60 h 60"/>
                                      <a:gd name="T2" fmla="*/ 28 w 28"/>
                                      <a:gd name="T3" fmla="*/ 0 h 60"/>
                                      <a:gd name="T4" fmla="*/ 0 w 28"/>
                                      <a:gd name="T5" fmla="*/ 6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8" h="60">
                                        <a:moveTo>
                                          <a:pt x="0" y="60"/>
                                        </a:moveTo>
                                        <a:lnTo>
                                          <a:pt x="28" y="0"/>
                                        </a:lnTo>
                                        <a:lnTo>
                                          <a:pt x="0" y="6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79" name="Freeform 19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14" y="1407"/>
                                    <a:ext cx="294" cy="120"/>
                                  </a:xfrm>
                                  <a:custGeom>
                                    <a:avLst/>
                                    <a:gdLst>
                                      <a:gd name="T0" fmla="*/ 291 w 294"/>
                                      <a:gd name="T1" fmla="*/ 80 h 120"/>
                                      <a:gd name="T2" fmla="*/ 294 w 294"/>
                                      <a:gd name="T3" fmla="*/ 70 h 120"/>
                                      <a:gd name="T4" fmla="*/ 291 w 294"/>
                                      <a:gd name="T5" fmla="*/ 60 h 120"/>
                                      <a:gd name="T6" fmla="*/ 289 w 294"/>
                                      <a:gd name="T7" fmla="*/ 50 h 120"/>
                                      <a:gd name="T8" fmla="*/ 281 w 294"/>
                                      <a:gd name="T9" fmla="*/ 42 h 120"/>
                                      <a:gd name="T10" fmla="*/ 271 w 294"/>
                                      <a:gd name="T11" fmla="*/ 37 h 120"/>
                                      <a:gd name="T12" fmla="*/ 256 w 294"/>
                                      <a:gd name="T13" fmla="*/ 32 h 120"/>
                                      <a:gd name="T14" fmla="*/ 242 w 294"/>
                                      <a:gd name="T15" fmla="*/ 27 h 120"/>
                                      <a:gd name="T16" fmla="*/ 222 w 294"/>
                                      <a:gd name="T17" fmla="*/ 27 h 120"/>
                                      <a:gd name="T18" fmla="*/ 214 w 294"/>
                                      <a:gd name="T19" fmla="*/ 22 h 120"/>
                                      <a:gd name="T20" fmla="*/ 207 w 294"/>
                                      <a:gd name="T21" fmla="*/ 20 h 120"/>
                                      <a:gd name="T22" fmla="*/ 202 w 294"/>
                                      <a:gd name="T23" fmla="*/ 13 h 120"/>
                                      <a:gd name="T24" fmla="*/ 194 w 294"/>
                                      <a:gd name="T25" fmla="*/ 8 h 120"/>
                                      <a:gd name="T26" fmla="*/ 187 w 294"/>
                                      <a:gd name="T27" fmla="*/ 3 h 120"/>
                                      <a:gd name="T28" fmla="*/ 179 w 294"/>
                                      <a:gd name="T29" fmla="*/ 0 h 120"/>
                                      <a:gd name="T30" fmla="*/ 169 w 294"/>
                                      <a:gd name="T31" fmla="*/ 0 h 120"/>
                                      <a:gd name="T32" fmla="*/ 160 w 294"/>
                                      <a:gd name="T33" fmla="*/ 3 h 120"/>
                                      <a:gd name="T34" fmla="*/ 150 w 294"/>
                                      <a:gd name="T35" fmla="*/ 5 h 120"/>
                                      <a:gd name="T36" fmla="*/ 137 w 294"/>
                                      <a:gd name="T37" fmla="*/ 10 h 120"/>
                                      <a:gd name="T38" fmla="*/ 112 w 294"/>
                                      <a:gd name="T39" fmla="*/ 22 h 120"/>
                                      <a:gd name="T40" fmla="*/ 85 w 294"/>
                                      <a:gd name="T41" fmla="*/ 35 h 120"/>
                                      <a:gd name="T42" fmla="*/ 58 w 294"/>
                                      <a:gd name="T43" fmla="*/ 47 h 120"/>
                                      <a:gd name="T44" fmla="*/ 30 w 294"/>
                                      <a:gd name="T45" fmla="*/ 57 h 120"/>
                                      <a:gd name="T46" fmla="*/ 23 w 294"/>
                                      <a:gd name="T47" fmla="*/ 60 h 120"/>
                                      <a:gd name="T48" fmla="*/ 15 w 294"/>
                                      <a:gd name="T49" fmla="*/ 57 h 120"/>
                                      <a:gd name="T50" fmla="*/ 13 w 294"/>
                                      <a:gd name="T51" fmla="*/ 57 h 120"/>
                                      <a:gd name="T52" fmla="*/ 8 w 294"/>
                                      <a:gd name="T53" fmla="*/ 55 h 120"/>
                                      <a:gd name="T54" fmla="*/ 8 w 294"/>
                                      <a:gd name="T55" fmla="*/ 45 h 120"/>
                                      <a:gd name="T56" fmla="*/ 13 w 294"/>
                                      <a:gd name="T57" fmla="*/ 30 h 120"/>
                                      <a:gd name="T58" fmla="*/ 8 w 294"/>
                                      <a:gd name="T59" fmla="*/ 35 h 120"/>
                                      <a:gd name="T60" fmla="*/ 3 w 294"/>
                                      <a:gd name="T61" fmla="*/ 40 h 120"/>
                                      <a:gd name="T62" fmla="*/ 3 w 294"/>
                                      <a:gd name="T63" fmla="*/ 45 h 120"/>
                                      <a:gd name="T64" fmla="*/ 0 w 294"/>
                                      <a:gd name="T65" fmla="*/ 52 h 120"/>
                                      <a:gd name="T66" fmla="*/ 3 w 294"/>
                                      <a:gd name="T67" fmla="*/ 57 h 120"/>
                                      <a:gd name="T68" fmla="*/ 8 w 294"/>
                                      <a:gd name="T69" fmla="*/ 62 h 120"/>
                                      <a:gd name="T70" fmla="*/ 15 w 294"/>
                                      <a:gd name="T71" fmla="*/ 67 h 120"/>
                                      <a:gd name="T72" fmla="*/ 23 w 294"/>
                                      <a:gd name="T73" fmla="*/ 72 h 120"/>
                                      <a:gd name="T74" fmla="*/ 35 w 294"/>
                                      <a:gd name="T75" fmla="*/ 80 h 120"/>
                                      <a:gd name="T76" fmla="*/ 45 w 294"/>
                                      <a:gd name="T77" fmla="*/ 87 h 120"/>
                                      <a:gd name="T78" fmla="*/ 55 w 294"/>
                                      <a:gd name="T79" fmla="*/ 97 h 120"/>
                                      <a:gd name="T80" fmla="*/ 65 w 294"/>
                                      <a:gd name="T81" fmla="*/ 112 h 120"/>
                                      <a:gd name="T82" fmla="*/ 70 w 294"/>
                                      <a:gd name="T83" fmla="*/ 115 h 120"/>
                                      <a:gd name="T84" fmla="*/ 75 w 294"/>
                                      <a:gd name="T85" fmla="*/ 120 h 120"/>
                                      <a:gd name="T86" fmla="*/ 85 w 294"/>
                                      <a:gd name="T87" fmla="*/ 120 h 120"/>
                                      <a:gd name="T88" fmla="*/ 100 w 294"/>
                                      <a:gd name="T89" fmla="*/ 117 h 120"/>
                                      <a:gd name="T90" fmla="*/ 117 w 294"/>
                                      <a:gd name="T91" fmla="*/ 112 h 120"/>
                                      <a:gd name="T92" fmla="*/ 135 w 294"/>
                                      <a:gd name="T93" fmla="*/ 105 h 120"/>
                                      <a:gd name="T94" fmla="*/ 150 w 294"/>
                                      <a:gd name="T95" fmla="*/ 95 h 120"/>
                                      <a:gd name="T96" fmla="*/ 164 w 294"/>
                                      <a:gd name="T97" fmla="*/ 85 h 120"/>
                                      <a:gd name="T98" fmla="*/ 182 w 294"/>
                                      <a:gd name="T99" fmla="*/ 75 h 120"/>
                                      <a:gd name="T100" fmla="*/ 197 w 294"/>
                                      <a:gd name="T101" fmla="*/ 62 h 120"/>
                                      <a:gd name="T102" fmla="*/ 214 w 294"/>
                                      <a:gd name="T103" fmla="*/ 55 h 120"/>
                                      <a:gd name="T104" fmla="*/ 232 w 294"/>
                                      <a:gd name="T105" fmla="*/ 47 h 120"/>
                                      <a:gd name="T106" fmla="*/ 242 w 294"/>
                                      <a:gd name="T107" fmla="*/ 45 h 120"/>
                                      <a:gd name="T108" fmla="*/ 251 w 294"/>
                                      <a:gd name="T109" fmla="*/ 45 h 120"/>
                                      <a:gd name="T110" fmla="*/ 259 w 294"/>
                                      <a:gd name="T111" fmla="*/ 45 h 120"/>
                                      <a:gd name="T112" fmla="*/ 266 w 294"/>
                                      <a:gd name="T113" fmla="*/ 50 h 120"/>
                                      <a:gd name="T114" fmla="*/ 274 w 294"/>
                                      <a:gd name="T115" fmla="*/ 55 h 120"/>
                                      <a:gd name="T116" fmla="*/ 281 w 294"/>
                                      <a:gd name="T117" fmla="*/ 62 h 120"/>
                                      <a:gd name="T118" fmla="*/ 286 w 294"/>
                                      <a:gd name="T119" fmla="*/ 70 h 120"/>
                                      <a:gd name="T120" fmla="*/ 291 w 294"/>
                                      <a:gd name="T121" fmla="*/ 80 h 1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</a:cxnLst>
                                    <a:rect l="0" t="0" r="r" b="b"/>
                                    <a:pathLst>
                                      <a:path w="294" h="120">
                                        <a:moveTo>
                                          <a:pt x="291" y="80"/>
                                        </a:moveTo>
                                        <a:lnTo>
                                          <a:pt x="294" y="70"/>
                                        </a:lnTo>
                                        <a:lnTo>
                                          <a:pt x="291" y="60"/>
                                        </a:lnTo>
                                        <a:lnTo>
                                          <a:pt x="289" y="50"/>
                                        </a:lnTo>
                                        <a:lnTo>
                                          <a:pt x="281" y="42"/>
                                        </a:lnTo>
                                        <a:lnTo>
                                          <a:pt x="271" y="37"/>
                                        </a:lnTo>
                                        <a:lnTo>
                                          <a:pt x="256" y="32"/>
                                        </a:lnTo>
                                        <a:lnTo>
                                          <a:pt x="242" y="27"/>
                                        </a:lnTo>
                                        <a:lnTo>
                                          <a:pt x="222" y="27"/>
                                        </a:lnTo>
                                        <a:lnTo>
                                          <a:pt x="214" y="22"/>
                                        </a:lnTo>
                                        <a:lnTo>
                                          <a:pt x="207" y="20"/>
                                        </a:lnTo>
                                        <a:lnTo>
                                          <a:pt x="202" y="13"/>
                                        </a:lnTo>
                                        <a:lnTo>
                                          <a:pt x="194" y="8"/>
                                        </a:lnTo>
                                        <a:lnTo>
                                          <a:pt x="187" y="3"/>
                                        </a:lnTo>
                                        <a:lnTo>
                                          <a:pt x="179" y="0"/>
                                        </a:lnTo>
                                        <a:lnTo>
                                          <a:pt x="169" y="0"/>
                                        </a:lnTo>
                                        <a:lnTo>
                                          <a:pt x="160" y="3"/>
                                        </a:lnTo>
                                        <a:lnTo>
                                          <a:pt x="150" y="5"/>
                                        </a:lnTo>
                                        <a:lnTo>
                                          <a:pt x="137" y="10"/>
                                        </a:lnTo>
                                        <a:lnTo>
                                          <a:pt x="112" y="22"/>
                                        </a:lnTo>
                                        <a:lnTo>
                                          <a:pt x="85" y="35"/>
                                        </a:lnTo>
                                        <a:lnTo>
                                          <a:pt x="58" y="47"/>
                                        </a:lnTo>
                                        <a:lnTo>
                                          <a:pt x="30" y="57"/>
                                        </a:lnTo>
                                        <a:lnTo>
                                          <a:pt x="23" y="60"/>
                                        </a:lnTo>
                                        <a:lnTo>
                                          <a:pt x="15" y="57"/>
                                        </a:lnTo>
                                        <a:lnTo>
                                          <a:pt x="13" y="57"/>
                                        </a:lnTo>
                                        <a:lnTo>
                                          <a:pt x="8" y="55"/>
                                        </a:lnTo>
                                        <a:lnTo>
                                          <a:pt x="8" y="45"/>
                                        </a:lnTo>
                                        <a:lnTo>
                                          <a:pt x="13" y="30"/>
                                        </a:lnTo>
                                        <a:lnTo>
                                          <a:pt x="8" y="35"/>
                                        </a:lnTo>
                                        <a:lnTo>
                                          <a:pt x="3" y="40"/>
                                        </a:lnTo>
                                        <a:lnTo>
                                          <a:pt x="3" y="45"/>
                                        </a:lnTo>
                                        <a:lnTo>
                                          <a:pt x="0" y="52"/>
                                        </a:lnTo>
                                        <a:lnTo>
                                          <a:pt x="3" y="57"/>
                                        </a:lnTo>
                                        <a:lnTo>
                                          <a:pt x="8" y="62"/>
                                        </a:lnTo>
                                        <a:lnTo>
                                          <a:pt x="15" y="67"/>
                                        </a:lnTo>
                                        <a:lnTo>
                                          <a:pt x="23" y="72"/>
                                        </a:lnTo>
                                        <a:lnTo>
                                          <a:pt x="35" y="80"/>
                                        </a:lnTo>
                                        <a:lnTo>
                                          <a:pt x="45" y="87"/>
                                        </a:lnTo>
                                        <a:lnTo>
                                          <a:pt x="55" y="97"/>
                                        </a:lnTo>
                                        <a:lnTo>
                                          <a:pt x="65" y="112"/>
                                        </a:lnTo>
                                        <a:lnTo>
                                          <a:pt x="70" y="115"/>
                                        </a:lnTo>
                                        <a:lnTo>
                                          <a:pt x="75" y="120"/>
                                        </a:lnTo>
                                        <a:lnTo>
                                          <a:pt x="85" y="120"/>
                                        </a:lnTo>
                                        <a:lnTo>
                                          <a:pt x="100" y="117"/>
                                        </a:lnTo>
                                        <a:lnTo>
                                          <a:pt x="117" y="112"/>
                                        </a:lnTo>
                                        <a:lnTo>
                                          <a:pt x="135" y="105"/>
                                        </a:lnTo>
                                        <a:lnTo>
                                          <a:pt x="150" y="95"/>
                                        </a:lnTo>
                                        <a:lnTo>
                                          <a:pt x="164" y="85"/>
                                        </a:lnTo>
                                        <a:lnTo>
                                          <a:pt x="182" y="75"/>
                                        </a:lnTo>
                                        <a:lnTo>
                                          <a:pt x="197" y="62"/>
                                        </a:lnTo>
                                        <a:lnTo>
                                          <a:pt x="214" y="55"/>
                                        </a:lnTo>
                                        <a:lnTo>
                                          <a:pt x="232" y="47"/>
                                        </a:lnTo>
                                        <a:lnTo>
                                          <a:pt x="242" y="45"/>
                                        </a:lnTo>
                                        <a:lnTo>
                                          <a:pt x="251" y="45"/>
                                        </a:lnTo>
                                        <a:lnTo>
                                          <a:pt x="259" y="45"/>
                                        </a:lnTo>
                                        <a:lnTo>
                                          <a:pt x="266" y="50"/>
                                        </a:lnTo>
                                        <a:lnTo>
                                          <a:pt x="274" y="55"/>
                                        </a:lnTo>
                                        <a:lnTo>
                                          <a:pt x="281" y="62"/>
                                        </a:lnTo>
                                        <a:lnTo>
                                          <a:pt x="286" y="70"/>
                                        </a:lnTo>
                                        <a:lnTo>
                                          <a:pt x="291" y="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333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80" name="Freeform 19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14" y="1407"/>
                                    <a:ext cx="294" cy="120"/>
                                  </a:xfrm>
                                  <a:custGeom>
                                    <a:avLst/>
                                    <a:gdLst>
                                      <a:gd name="T0" fmla="*/ 291 w 294"/>
                                      <a:gd name="T1" fmla="*/ 80 h 120"/>
                                      <a:gd name="T2" fmla="*/ 294 w 294"/>
                                      <a:gd name="T3" fmla="*/ 70 h 120"/>
                                      <a:gd name="T4" fmla="*/ 291 w 294"/>
                                      <a:gd name="T5" fmla="*/ 60 h 120"/>
                                      <a:gd name="T6" fmla="*/ 289 w 294"/>
                                      <a:gd name="T7" fmla="*/ 50 h 120"/>
                                      <a:gd name="T8" fmla="*/ 281 w 294"/>
                                      <a:gd name="T9" fmla="*/ 42 h 120"/>
                                      <a:gd name="T10" fmla="*/ 271 w 294"/>
                                      <a:gd name="T11" fmla="*/ 37 h 120"/>
                                      <a:gd name="T12" fmla="*/ 256 w 294"/>
                                      <a:gd name="T13" fmla="*/ 32 h 120"/>
                                      <a:gd name="T14" fmla="*/ 242 w 294"/>
                                      <a:gd name="T15" fmla="*/ 27 h 120"/>
                                      <a:gd name="T16" fmla="*/ 222 w 294"/>
                                      <a:gd name="T17" fmla="*/ 27 h 120"/>
                                      <a:gd name="T18" fmla="*/ 214 w 294"/>
                                      <a:gd name="T19" fmla="*/ 22 h 120"/>
                                      <a:gd name="T20" fmla="*/ 207 w 294"/>
                                      <a:gd name="T21" fmla="*/ 20 h 120"/>
                                      <a:gd name="T22" fmla="*/ 202 w 294"/>
                                      <a:gd name="T23" fmla="*/ 13 h 120"/>
                                      <a:gd name="T24" fmla="*/ 194 w 294"/>
                                      <a:gd name="T25" fmla="*/ 8 h 120"/>
                                      <a:gd name="T26" fmla="*/ 187 w 294"/>
                                      <a:gd name="T27" fmla="*/ 3 h 120"/>
                                      <a:gd name="T28" fmla="*/ 179 w 294"/>
                                      <a:gd name="T29" fmla="*/ 0 h 120"/>
                                      <a:gd name="T30" fmla="*/ 169 w 294"/>
                                      <a:gd name="T31" fmla="*/ 0 h 120"/>
                                      <a:gd name="T32" fmla="*/ 160 w 294"/>
                                      <a:gd name="T33" fmla="*/ 3 h 120"/>
                                      <a:gd name="T34" fmla="*/ 150 w 294"/>
                                      <a:gd name="T35" fmla="*/ 5 h 120"/>
                                      <a:gd name="T36" fmla="*/ 137 w 294"/>
                                      <a:gd name="T37" fmla="*/ 10 h 120"/>
                                      <a:gd name="T38" fmla="*/ 112 w 294"/>
                                      <a:gd name="T39" fmla="*/ 22 h 120"/>
                                      <a:gd name="T40" fmla="*/ 85 w 294"/>
                                      <a:gd name="T41" fmla="*/ 35 h 120"/>
                                      <a:gd name="T42" fmla="*/ 58 w 294"/>
                                      <a:gd name="T43" fmla="*/ 47 h 120"/>
                                      <a:gd name="T44" fmla="*/ 30 w 294"/>
                                      <a:gd name="T45" fmla="*/ 57 h 120"/>
                                      <a:gd name="T46" fmla="*/ 23 w 294"/>
                                      <a:gd name="T47" fmla="*/ 60 h 120"/>
                                      <a:gd name="T48" fmla="*/ 15 w 294"/>
                                      <a:gd name="T49" fmla="*/ 57 h 120"/>
                                      <a:gd name="T50" fmla="*/ 13 w 294"/>
                                      <a:gd name="T51" fmla="*/ 57 h 120"/>
                                      <a:gd name="T52" fmla="*/ 8 w 294"/>
                                      <a:gd name="T53" fmla="*/ 55 h 120"/>
                                      <a:gd name="T54" fmla="*/ 8 w 294"/>
                                      <a:gd name="T55" fmla="*/ 45 h 120"/>
                                      <a:gd name="T56" fmla="*/ 13 w 294"/>
                                      <a:gd name="T57" fmla="*/ 30 h 120"/>
                                      <a:gd name="T58" fmla="*/ 8 w 294"/>
                                      <a:gd name="T59" fmla="*/ 35 h 120"/>
                                      <a:gd name="T60" fmla="*/ 3 w 294"/>
                                      <a:gd name="T61" fmla="*/ 40 h 120"/>
                                      <a:gd name="T62" fmla="*/ 3 w 294"/>
                                      <a:gd name="T63" fmla="*/ 45 h 120"/>
                                      <a:gd name="T64" fmla="*/ 0 w 294"/>
                                      <a:gd name="T65" fmla="*/ 52 h 120"/>
                                      <a:gd name="T66" fmla="*/ 3 w 294"/>
                                      <a:gd name="T67" fmla="*/ 57 h 120"/>
                                      <a:gd name="T68" fmla="*/ 8 w 294"/>
                                      <a:gd name="T69" fmla="*/ 62 h 120"/>
                                      <a:gd name="T70" fmla="*/ 15 w 294"/>
                                      <a:gd name="T71" fmla="*/ 67 h 120"/>
                                      <a:gd name="T72" fmla="*/ 23 w 294"/>
                                      <a:gd name="T73" fmla="*/ 72 h 120"/>
                                      <a:gd name="T74" fmla="*/ 35 w 294"/>
                                      <a:gd name="T75" fmla="*/ 80 h 120"/>
                                      <a:gd name="T76" fmla="*/ 45 w 294"/>
                                      <a:gd name="T77" fmla="*/ 87 h 120"/>
                                      <a:gd name="T78" fmla="*/ 55 w 294"/>
                                      <a:gd name="T79" fmla="*/ 97 h 120"/>
                                      <a:gd name="T80" fmla="*/ 65 w 294"/>
                                      <a:gd name="T81" fmla="*/ 112 h 120"/>
                                      <a:gd name="T82" fmla="*/ 70 w 294"/>
                                      <a:gd name="T83" fmla="*/ 115 h 120"/>
                                      <a:gd name="T84" fmla="*/ 75 w 294"/>
                                      <a:gd name="T85" fmla="*/ 120 h 120"/>
                                      <a:gd name="T86" fmla="*/ 85 w 294"/>
                                      <a:gd name="T87" fmla="*/ 120 h 120"/>
                                      <a:gd name="T88" fmla="*/ 100 w 294"/>
                                      <a:gd name="T89" fmla="*/ 117 h 120"/>
                                      <a:gd name="T90" fmla="*/ 117 w 294"/>
                                      <a:gd name="T91" fmla="*/ 112 h 120"/>
                                      <a:gd name="T92" fmla="*/ 135 w 294"/>
                                      <a:gd name="T93" fmla="*/ 105 h 120"/>
                                      <a:gd name="T94" fmla="*/ 150 w 294"/>
                                      <a:gd name="T95" fmla="*/ 95 h 120"/>
                                      <a:gd name="T96" fmla="*/ 164 w 294"/>
                                      <a:gd name="T97" fmla="*/ 85 h 120"/>
                                      <a:gd name="T98" fmla="*/ 182 w 294"/>
                                      <a:gd name="T99" fmla="*/ 75 h 120"/>
                                      <a:gd name="T100" fmla="*/ 197 w 294"/>
                                      <a:gd name="T101" fmla="*/ 62 h 120"/>
                                      <a:gd name="T102" fmla="*/ 214 w 294"/>
                                      <a:gd name="T103" fmla="*/ 55 h 120"/>
                                      <a:gd name="T104" fmla="*/ 232 w 294"/>
                                      <a:gd name="T105" fmla="*/ 47 h 120"/>
                                      <a:gd name="T106" fmla="*/ 242 w 294"/>
                                      <a:gd name="T107" fmla="*/ 45 h 120"/>
                                      <a:gd name="T108" fmla="*/ 251 w 294"/>
                                      <a:gd name="T109" fmla="*/ 45 h 120"/>
                                      <a:gd name="T110" fmla="*/ 259 w 294"/>
                                      <a:gd name="T111" fmla="*/ 45 h 120"/>
                                      <a:gd name="T112" fmla="*/ 266 w 294"/>
                                      <a:gd name="T113" fmla="*/ 50 h 120"/>
                                      <a:gd name="T114" fmla="*/ 274 w 294"/>
                                      <a:gd name="T115" fmla="*/ 55 h 120"/>
                                      <a:gd name="T116" fmla="*/ 281 w 294"/>
                                      <a:gd name="T117" fmla="*/ 62 h 120"/>
                                      <a:gd name="T118" fmla="*/ 286 w 294"/>
                                      <a:gd name="T119" fmla="*/ 70 h 120"/>
                                      <a:gd name="T120" fmla="*/ 291 w 294"/>
                                      <a:gd name="T121" fmla="*/ 80 h 1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</a:cxnLst>
                                    <a:rect l="0" t="0" r="r" b="b"/>
                                    <a:pathLst>
                                      <a:path w="294" h="120">
                                        <a:moveTo>
                                          <a:pt x="291" y="80"/>
                                        </a:moveTo>
                                        <a:lnTo>
                                          <a:pt x="294" y="70"/>
                                        </a:lnTo>
                                        <a:lnTo>
                                          <a:pt x="291" y="60"/>
                                        </a:lnTo>
                                        <a:lnTo>
                                          <a:pt x="289" y="50"/>
                                        </a:lnTo>
                                        <a:lnTo>
                                          <a:pt x="281" y="42"/>
                                        </a:lnTo>
                                        <a:lnTo>
                                          <a:pt x="271" y="37"/>
                                        </a:lnTo>
                                        <a:lnTo>
                                          <a:pt x="256" y="32"/>
                                        </a:lnTo>
                                        <a:lnTo>
                                          <a:pt x="242" y="27"/>
                                        </a:lnTo>
                                        <a:lnTo>
                                          <a:pt x="222" y="27"/>
                                        </a:lnTo>
                                        <a:lnTo>
                                          <a:pt x="214" y="22"/>
                                        </a:lnTo>
                                        <a:lnTo>
                                          <a:pt x="207" y="20"/>
                                        </a:lnTo>
                                        <a:lnTo>
                                          <a:pt x="202" y="13"/>
                                        </a:lnTo>
                                        <a:lnTo>
                                          <a:pt x="194" y="8"/>
                                        </a:lnTo>
                                        <a:lnTo>
                                          <a:pt x="187" y="3"/>
                                        </a:lnTo>
                                        <a:lnTo>
                                          <a:pt x="179" y="0"/>
                                        </a:lnTo>
                                        <a:lnTo>
                                          <a:pt x="169" y="0"/>
                                        </a:lnTo>
                                        <a:lnTo>
                                          <a:pt x="160" y="3"/>
                                        </a:lnTo>
                                        <a:lnTo>
                                          <a:pt x="150" y="5"/>
                                        </a:lnTo>
                                        <a:lnTo>
                                          <a:pt x="137" y="10"/>
                                        </a:lnTo>
                                        <a:lnTo>
                                          <a:pt x="112" y="22"/>
                                        </a:lnTo>
                                        <a:lnTo>
                                          <a:pt x="85" y="35"/>
                                        </a:lnTo>
                                        <a:lnTo>
                                          <a:pt x="58" y="47"/>
                                        </a:lnTo>
                                        <a:lnTo>
                                          <a:pt x="30" y="57"/>
                                        </a:lnTo>
                                        <a:lnTo>
                                          <a:pt x="23" y="60"/>
                                        </a:lnTo>
                                        <a:lnTo>
                                          <a:pt x="15" y="57"/>
                                        </a:lnTo>
                                        <a:lnTo>
                                          <a:pt x="13" y="57"/>
                                        </a:lnTo>
                                        <a:lnTo>
                                          <a:pt x="8" y="55"/>
                                        </a:lnTo>
                                        <a:lnTo>
                                          <a:pt x="8" y="45"/>
                                        </a:lnTo>
                                        <a:lnTo>
                                          <a:pt x="13" y="30"/>
                                        </a:lnTo>
                                        <a:lnTo>
                                          <a:pt x="8" y="35"/>
                                        </a:lnTo>
                                        <a:lnTo>
                                          <a:pt x="3" y="40"/>
                                        </a:lnTo>
                                        <a:lnTo>
                                          <a:pt x="3" y="45"/>
                                        </a:lnTo>
                                        <a:lnTo>
                                          <a:pt x="0" y="52"/>
                                        </a:lnTo>
                                        <a:lnTo>
                                          <a:pt x="3" y="57"/>
                                        </a:lnTo>
                                        <a:lnTo>
                                          <a:pt x="8" y="62"/>
                                        </a:lnTo>
                                        <a:lnTo>
                                          <a:pt x="15" y="67"/>
                                        </a:lnTo>
                                        <a:lnTo>
                                          <a:pt x="23" y="72"/>
                                        </a:lnTo>
                                        <a:lnTo>
                                          <a:pt x="35" y="80"/>
                                        </a:lnTo>
                                        <a:lnTo>
                                          <a:pt x="45" y="87"/>
                                        </a:lnTo>
                                        <a:lnTo>
                                          <a:pt x="55" y="97"/>
                                        </a:lnTo>
                                        <a:lnTo>
                                          <a:pt x="65" y="112"/>
                                        </a:lnTo>
                                        <a:lnTo>
                                          <a:pt x="70" y="115"/>
                                        </a:lnTo>
                                        <a:lnTo>
                                          <a:pt x="75" y="120"/>
                                        </a:lnTo>
                                        <a:lnTo>
                                          <a:pt x="85" y="120"/>
                                        </a:lnTo>
                                        <a:lnTo>
                                          <a:pt x="100" y="117"/>
                                        </a:lnTo>
                                        <a:lnTo>
                                          <a:pt x="117" y="112"/>
                                        </a:lnTo>
                                        <a:lnTo>
                                          <a:pt x="135" y="105"/>
                                        </a:lnTo>
                                        <a:lnTo>
                                          <a:pt x="150" y="95"/>
                                        </a:lnTo>
                                        <a:lnTo>
                                          <a:pt x="164" y="85"/>
                                        </a:lnTo>
                                        <a:lnTo>
                                          <a:pt x="182" y="75"/>
                                        </a:lnTo>
                                        <a:lnTo>
                                          <a:pt x="197" y="62"/>
                                        </a:lnTo>
                                        <a:lnTo>
                                          <a:pt x="214" y="55"/>
                                        </a:lnTo>
                                        <a:lnTo>
                                          <a:pt x="232" y="47"/>
                                        </a:lnTo>
                                        <a:lnTo>
                                          <a:pt x="242" y="45"/>
                                        </a:lnTo>
                                        <a:lnTo>
                                          <a:pt x="251" y="45"/>
                                        </a:lnTo>
                                        <a:lnTo>
                                          <a:pt x="259" y="45"/>
                                        </a:lnTo>
                                        <a:lnTo>
                                          <a:pt x="266" y="50"/>
                                        </a:lnTo>
                                        <a:lnTo>
                                          <a:pt x="274" y="55"/>
                                        </a:lnTo>
                                        <a:lnTo>
                                          <a:pt x="281" y="62"/>
                                        </a:lnTo>
                                        <a:lnTo>
                                          <a:pt x="286" y="70"/>
                                        </a:lnTo>
                                        <a:lnTo>
                                          <a:pt x="291" y="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81" name="Freeform 19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93" y="1297"/>
                                    <a:ext cx="268" cy="115"/>
                                  </a:xfrm>
                                  <a:custGeom>
                                    <a:avLst/>
                                    <a:gdLst>
                                      <a:gd name="T0" fmla="*/ 266 w 268"/>
                                      <a:gd name="T1" fmla="*/ 115 h 115"/>
                                      <a:gd name="T2" fmla="*/ 268 w 268"/>
                                      <a:gd name="T3" fmla="*/ 113 h 115"/>
                                      <a:gd name="T4" fmla="*/ 268 w 268"/>
                                      <a:gd name="T5" fmla="*/ 108 h 115"/>
                                      <a:gd name="T6" fmla="*/ 268 w 268"/>
                                      <a:gd name="T7" fmla="*/ 103 h 115"/>
                                      <a:gd name="T8" fmla="*/ 266 w 268"/>
                                      <a:gd name="T9" fmla="*/ 98 h 115"/>
                                      <a:gd name="T10" fmla="*/ 263 w 268"/>
                                      <a:gd name="T11" fmla="*/ 93 h 115"/>
                                      <a:gd name="T12" fmla="*/ 258 w 268"/>
                                      <a:gd name="T13" fmla="*/ 85 h 115"/>
                                      <a:gd name="T14" fmla="*/ 253 w 268"/>
                                      <a:gd name="T15" fmla="*/ 83 h 115"/>
                                      <a:gd name="T16" fmla="*/ 246 w 268"/>
                                      <a:gd name="T17" fmla="*/ 78 h 115"/>
                                      <a:gd name="T18" fmla="*/ 231 w 268"/>
                                      <a:gd name="T19" fmla="*/ 75 h 115"/>
                                      <a:gd name="T20" fmla="*/ 223 w 268"/>
                                      <a:gd name="T21" fmla="*/ 70 h 115"/>
                                      <a:gd name="T22" fmla="*/ 216 w 268"/>
                                      <a:gd name="T23" fmla="*/ 63 h 115"/>
                                      <a:gd name="T24" fmla="*/ 211 w 268"/>
                                      <a:gd name="T25" fmla="*/ 58 h 115"/>
                                      <a:gd name="T26" fmla="*/ 203 w 268"/>
                                      <a:gd name="T27" fmla="*/ 45 h 115"/>
                                      <a:gd name="T28" fmla="*/ 196 w 268"/>
                                      <a:gd name="T29" fmla="*/ 35 h 115"/>
                                      <a:gd name="T30" fmla="*/ 189 w 268"/>
                                      <a:gd name="T31" fmla="*/ 30 h 115"/>
                                      <a:gd name="T32" fmla="*/ 181 w 268"/>
                                      <a:gd name="T33" fmla="*/ 25 h 115"/>
                                      <a:gd name="T34" fmla="*/ 171 w 268"/>
                                      <a:gd name="T35" fmla="*/ 23 h 115"/>
                                      <a:gd name="T36" fmla="*/ 161 w 268"/>
                                      <a:gd name="T37" fmla="*/ 20 h 115"/>
                                      <a:gd name="T38" fmla="*/ 136 w 268"/>
                                      <a:gd name="T39" fmla="*/ 20 h 115"/>
                                      <a:gd name="T40" fmla="*/ 112 w 268"/>
                                      <a:gd name="T41" fmla="*/ 23 h 115"/>
                                      <a:gd name="T42" fmla="*/ 62 w 268"/>
                                      <a:gd name="T43" fmla="*/ 30 h 115"/>
                                      <a:gd name="T44" fmla="*/ 25 w 268"/>
                                      <a:gd name="T45" fmla="*/ 33 h 115"/>
                                      <a:gd name="T46" fmla="*/ 20 w 268"/>
                                      <a:gd name="T47" fmla="*/ 30 h 115"/>
                                      <a:gd name="T48" fmla="*/ 12 w 268"/>
                                      <a:gd name="T49" fmla="*/ 30 h 115"/>
                                      <a:gd name="T50" fmla="*/ 10 w 268"/>
                                      <a:gd name="T51" fmla="*/ 28 h 115"/>
                                      <a:gd name="T52" fmla="*/ 7 w 268"/>
                                      <a:gd name="T53" fmla="*/ 23 h 115"/>
                                      <a:gd name="T54" fmla="*/ 7 w 268"/>
                                      <a:gd name="T55" fmla="*/ 13 h 115"/>
                                      <a:gd name="T56" fmla="*/ 15 w 268"/>
                                      <a:gd name="T57" fmla="*/ 0 h 115"/>
                                      <a:gd name="T58" fmla="*/ 10 w 268"/>
                                      <a:gd name="T59" fmla="*/ 5 h 115"/>
                                      <a:gd name="T60" fmla="*/ 5 w 268"/>
                                      <a:gd name="T61" fmla="*/ 8 h 115"/>
                                      <a:gd name="T62" fmla="*/ 2 w 268"/>
                                      <a:gd name="T63" fmla="*/ 13 h 115"/>
                                      <a:gd name="T64" fmla="*/ 0 w 268"/>
                                      <a:gd name="T65" fmla="*/ 20 h 115"/>
                                      <a:gd name="T66" fmla="*/ 0 w 268"/>
                                      <a:gd name="T67" fmla="*/ 25 h 115"/>
                                      <a:gd name="T68" fmla="*/ 5 w 268"/>
                                      <a:gd name="T69" fmla="*/ 30 h 115"/>
                                      <a:gd name="T70" fmla="*/ 10 w 268"/>
                                      <a:gd name="T71" fmla="*/ 38 h 115"/>
                                      <a:gd name="T72" fmla="*/ 17 w 268"/>
                                      <a:gd name="T73" fmla="*/ 43 h 115"/>
                                      <a:gd name="T74" fmla="*/ 25 w 268"/>
                                      <a:gd name="T75" fmla="*/ 55 h 115"/>
                                      <a:gd name="T76" fmla="*/ 32 w 268"/>
                                      <a:gd name="T77" fmla="*/ 63 h 115"/>
                                      <a:gd name="T78" fmla="*/ 39 w 268"/>
                                      <a:gd name="T79" fmla="*/ 75 h 115"/>
                                      <a:gd name="T80" fmla="*/ 47 w 268"/>
                                      <a:gd name="T81" fmla="*/ 93 h 115"/>
                                      <a:gd name="T82" fmla="*/ 49 w 268"/>
                                      <a:gd name="T83" fmla="*/ 95 h 115"/>
                                      <a:gd name="T84" fmla="*/ 49 w 268"/>
                                      <a:gd name="T85" fmla="*/ 100 h 115"/>
                                      <a:gd name="T86" fmla="*/ 57 w 268"/>
                                      <a:gd name="T87" fmla="*/ 105 h 115"/>
                                      <a:gd name="T88" fmla="*/ 72 w 268"/>
                                      <a:gd name="T89" fmla="*/ 110 h 115"/>
                                      <a:gd name="T90" fmla="*/ 102 w 268"/>
                                      <a:gd name="T91" fmla="*/ 110 h 115"/>
                                      <a:gd name="T92" fmla="*/ 129 w 268"/>
                                      <a:gd name="T93" fmla="*/ 108 h 115"/>
                                      <a:gd name="T94" fmla="*/ 161 w 268"/>
                                      <a:gd name="T95" fmla="*/ 100 h 115"/>
                                      <a:gd name="T96" fmla="*/ 203 w 268"/>
                                      <a:gd name="T97" fmla="*/ 88 h 115"/>
                                      <a:gd name="T98" fmla="*/ 218 w 268"/>
                                      <a:gd name="T99" fmla="*/ 85 h 115"/>
                                      <a:gd name="T100" fmla="*/ 233 w 268"/>
                                      <a:gd name="T101" fmla="*/ 88 h 115"/>
                                      <a:gd name="T102" fmla="*/ 241 w 268"/>
                                      <a:gd name="T103" fmla="*/ 90 h 115"/>
                                      <a:gd name="T104" fmla="*/ 248 w 268"/>
                                      <a:gd name="T105" fmla="*/ 95 h 115"/>
                                      <a:gd name="T106" fmla="*/ 256 w 268"/>
                                      <a:gd name="T107" fmla="*/ 105 h 115"/>
                                      <a:gd name="T108" fmla="*/ 266 w 268"/>
                                      <a:gd name="T109" fmla="*/ 115 h 1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</a:cxnLst>
                                    <a:rect l="0" t="0" r="r" b="b"/>
                                    <a:pathLst>
                                      <a:path w="268" h="115">
                                        <a:moveTo>
                                          <a:pt x="266" y="115"/>
                                        </a:moveTo>
                                        <a:lnTo>
                                          <a:pt x="268" y="113"/>
                                        </a:lnTo>
                                        <a:lnTo>
                                          <a:pt x="268" y="108"/>
                                        </a:lnTo>
                                        <a:lnTo>
                                          <a:pt x="268" y="103"/>
                                        </a:lnTo>
                                        <a:lnTo>
                                          <a:pt x="266" y="98"/>
                                        </a:lnTo>
                                        <a:lnTo>
                                          <a:pt x="263" y="93"/>
                                        </a:lnTo>
                                        <a:lnTo>
                                          <a:pt x="258" y="85"/>
                                        </a:lnTo>
                                        <a:lnTo>
                                          <a:pt x="253" y="83"/>
                                        </a:lnTo>
                                        <a:lnTo>
                                          <a:pt x="246" y="78"/>
                                        </a:lnTo>
                                        <a:lnTo>
                                          <a:pt x="231" y="75"/>
                                        </a:lnTo>
                                        <a:lnTo>
                                          <a:pt x="223" y="70"/>
                                        </a:lnTo>
                                        <a:lnTo>
                                          <a:pt x="216" y="63"/>
                                        </a:lnTo>
                                        <a:lnTo>
                                          <a:pt x="211" y="58"/>
                                        </a:lnTo>
                                        <a:lnTo>
                                          <a:pt x="203" y="45"/>
                                        </a:lnTo>
                                        <a:lnTo>
                                          <a:pt x="196" y="35"/>
                                        </a:lnTo>
                                        <a:lnTo>
                                          <a:pt x="189" y="30"/>
                                        </a:lnTo>
                                        <a:lnTo>
                                          <a:pt x="181" y="25"/>
                                        </a:lnTo>
                                        <a:lnTo>
                                          <a:pt x="171" y="23"/>
                                        </a:lnTo>
                                        <a:lnTo>
                                          <a:pt x="161" y="20"/>
                                        </a:lnTo>
                                        <a:lnTo>
                                          <a:pt x="136" y="20"/>
                                        </a:lnTo>
                                        <a:lnTo>
                                          <a:pt x="112" y="23"/>
                                        </a:lnTo>
                                        <a:lnTo>
                                          <a:pt x="62" y="30"/>
                                        </a:lnTo>
                                        <a:lnTo>
                                          <a:pt x="25" y="33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12" y="30"/>
                                        </a:lnTo>
                                        <a:lnTo>
                                          <a:pt x="10" y="28"/>
                                        </a:lnTo>
                                        <a:lnTo>
                                          <a:pt x="7" y="23"/>
                                        </a:lnTo>
                                        <a:lnTo>
                                          <a:pt x="7" y="13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2" y="13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10" y="38"/>
                                        </a:lnTo>
                                        <a:lnTo>
                                          <a:pt x="17" y="43"/>
                                        </a:lnTo>
                                        <a:lnTo>
                                          <a:pt x="25" y="55"/>
                                        </a:lnTo>
                                        <a:lnTo>
                                          <a:pt x="32" y="63"/>
                                        </a:lnTo>
                                        <a:lnTo>
                                          <a:pt x="39" y="75"/>
                                        </a:lnTo>
                                        <a:lnTo>
                                          <a:pt x="47" y="93"/>
                                        </a:lnTo>
                                        <a:lnTo>
                                          <a:pt x="49" y="95"/>
                                        </a:lnTo>
                                        <a:lnTo>
                                          <a:pt x="49" y="100"/>
                                        </a:lnTo>
                                        <a:lnTo>
                                          <a:pt x="57" y="105"/>
                                        </a:lnTo>
                                        <a:lnTo>
                                          <a:pt x="72" y="110"/>
                                        </a:lnTo>
                                        <a:lnTo>
                                          <a:pt x="102" y="110"/>
                                        </a:lnTo>
                                        <a:lnTo>
                                          <a:pt x="129" y="108"/>
                                        </a:lnTo>
                                        <a:lnTo>
                                          <a:pt x="161" y="100"/>
                                        </a:lnTo>
                                        <a:lnTo>
                                          <a:pt x="203" y="88"/>
                                        </a:lnTo>
                                        <a:lnTo>
                                          <a:pt x="218" y="85"/>
                                        </a:lnTo>
                                        <a:lnTo>
                                          <a:pt x="233" y="88"/>
                                        </a:lnTo>
                                        <a:lnTo>
                                          <a:pt x="241" y="90"/>
                                        </a:lnTo>
                                        <a:lnTo>
                                          <a:pt x="248" y="95"/>
                                        </a:lnTo>
                                        <a:lnTo>
                                          <a:pt x="256" y="105"/>
                                        </a:lnTo>
                                        <a:lnTo>
                                          <a:pt x="266" y="1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333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82" name="Freeform 19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93" y="1297"/>
                                    <a:ext cx="268" cy="115"/>
                                  </a:xfrm>
                                  <a:custGeom>
                                    <a:avLst/>
                                    <a:gdLst>
                                      <a:gd name="T0" fmla="*/ 266 w 268"/>
                                      <a:gd name="T1" fmla="*/ 115 h 115"/>
                                      <a:gd name="T2" fmla="*/ 268 w 268"/>
                                      <a:gd name="T3" fmla="*/ 113 h 115"/>
                                      <a:gd name="T4" fmla="*/ 268 w 268"/>
                                      <a:gd name="T5" fmla="*/ 108 h 115"/>
                                      <a:gd name="T6" fmla="*/ 268 w 268"/>
                                      <a:gd name="T7" fmla="*/ 103 h 115"/>
                                      <a:gd name="T8" fmla="*/ 266 w 268"/>
                                      <a:gd name="T9" fmla="*/ 98 h 115"/>
                                      <a:gd name="T10" fmla="*/ 263 w 268"/>
                                      <a:gd name="T11" fmla="*/ 93 h 115"/>
                                      <a:gd name="T12" fmla="*/ 258 w 268"/>
                                      <a:gd name="T13" fmla="*/ 85 h 115"/>
                                      <a:gd name="T14" fmla="*/ 253 w 268"/>
                                      <a:gd name="T15" fmla="*/ 83 h 115"/>
                                      <a:gd name="T16" fmla="*/ 246 w 268"/>
                                      <a:gd name="T17" fmla="*/ 78 h 115"/>
                                      <a:gd name="T18" fmla="*/ 231 w 268"/>
                                      <a:gd name="T19" fmla="*/ 75 h 115"/>
                                      <a:gd name="T20" fmla="*/ 223 w 268"/>
                                      <a:gd name="T21" fmla="*/ 70 h 115"/>
                                      <a:gd name="T22" fmla="*/ 216 w 268"/>
                                      <a:gd name="T23" fmla="*/ 63 h 115"/>
                                      <a:gd name="T24" fmla="*/ 211 w 268"/>
                                      <a:gd name="T25" fmla="*/ 58 h 115"/>
                                      <a:gd name="T26" fmla="*/ 203 w 268"/>
                                      <a:gd name="T27" fmla="*/ 45 h 115"/>
                                      <a:gd name="T28" fmla="*/ 196 w 268"/>
                                      <a:gd name="T29" fmla="*/ 35 h 115"/>
                                      <a:gd name="T30" fmla="*/ 189 w 268"/>
                                      <a:gd name="T31" fmla="*/ 30 h 115"/>
                                      <a:gd name="T32" fmla="*/ 181 w 268"/>
                                      <a:gd name="T33" fmla="*/ 25 h 115"/>
                                      <a:gd name="T34" fmla="*/ 171 w 268"/>
                                      <a:gd name="T35" fmla="*/ 23 h 115"/>
                                      <a:gd name="T36" fmla="*/ 161 w 268"/>
                                      <a:gd name="T37" fmla="*/ 20 h 115"/>
                                      <a:gd name="T38" fmla="*/ 136 w 268"/>
                                      <a:gd name="T39" fmla="*/ 20 h 115"/>
                                      <a:gd name="T40" fmla="*/ 112 w 268"/>
                                      <a:gd name="T41" fmla="*/ 23 h 115"/>
                                      <a:gd name="T42" fmla="*/ 62 w 268"/>
                                      <a:gd name="T43" fmla="*/ 30 h 115"/>
                                      <a:gd name="T44" fmla="*/ 25 w 268"/>
                                      <a:gd name="T45" fmla="*/ 33 h 115"/>
                                      <a:gd name="T46" fmla="*/ 20 w 268"/>
                                      <a:gd name="T47" fmla="*/ 30 h 115"/>
                                      <a:gd name="T48" fmla="*/ 12 w 268"/>
                                      <a:gd name="T49" fmla="*/ 30 h 115"/>
                                      <a:gd name="T50" fmla="*/ 10 w 268"/>
                                      <a:gd name="T51" fmla="*/ 28 h 115"/>
                                      <a:gd name="T52" fmla="*/ 7 w 268"/>
                                      <a:gd name="T53" fmla="*/ 23 h 115"/>
                                      <a:gd name="T54" fmla="*/ 7 w 268"/>
                                      <a:gd name="T55" fmla="*/ 13 h 115"/>
                                      <a:gd name="T56" fmla="*/ 15 w 268"/>
                                      <a:gd name="T57" fmla="*/ 0 h 115"/>
                                      <a:gd name="T58" fmla="*/ 10 w 268"/>
                                      <a:gd name="T59" fmla="*/ 5 h 115"/>
                                      <a:gd name="T60" fmla="*/ 5 w 268"/>
                                      <a:gd name="T61" fmla="*/ 8 h 115"/>
                                      <a:gd name="T62" fmla="*/ 2 w 268"/>
                                      <a:gd name="T63" fmla="*/ 13 h 115"/>
                                      <a:gd name="T64" fmla="*/ 0 w 268"/>
                                      <a:gd name="T65" fmla="*/ 20 h 115"/>
                                      <a:gd name="T66" fmla="*/ 0 w 268"/>
                                      <a:gd name="T67" fmla="*/ 25 h 115"/>
                                      <a:gd name="T68" fmla="*/ 5 w 268"/>
                                      <a:gd name="T69" fmla="*/ 30 h 115"/>
                                      <a:gd name="T70" fmla="*/ 10 w 268"/>
                                      <a:gd name="T71" fmla="*/ 38 h 115"/>
                                      <a:gd name="T72" fmla="*/ 17 w 268"/>
                                      <a:gd name="T73" fmla="*/ 43 h 115"/>
                                      <a:gd name="T74" fmla="*/ 25 w 268"/>
                                      <a:gd name="T75" fmla="*/ 55 h 115"/>
                                      <a:gd name="T76" fmla="*/ 32 w 268"/>
                                      <a:gd name="T77" fmla="*/ 63 h 115"/>
                                      <a:gd name="T78" fmla="*/ 39 w 268"/>
                                      <a:gd name="T79" fmla="*/ 75 h 115"/>
                                      <a:gd name="T80" fmla="*/ 47 w 268"/>
                                      <a:gd name="T81" fmla="*/ 93 h 115"/>
                                      <a:gd name="T82" fmla="*/ 49 w 268"/>
                                      <a:gd name="T83" fmla="*/ 95 h 115"/>
                                      <a:gd name="T84" fmla="*/ 49 w 268"/>
                                      <a:gd name="T85" fmla="*/ 100 h 115"/>
                                      <a:gd name="T86" fmla="*/ 57 w 268"/>
                                      <a:gd name="T87" fmla="*/ 105 h 115"/>
                                      <a:gd name="T88" fmla="*/ 72 w 268"/>
                                      <a:gd name="T89" fmla="*/ 110 h 115"/>
                                      <a:gd name="T90" fmla="*/ 102 w 268"/>
                                      <a:gd name="T91" fmla="*/ 110 h 115"/>
                                      <a:gd name="T92" fmla="*/ 129 w 268"/>
                                      <a:gd name="T93" fmla="*/ 108 h 115"/>
                                      <a:gd name="T94" fmla="*/ 161 w 268"/>
                                      <a:gd name="T95" fmla="*/ 100 h 115"/>
                                      <a:gd name="T96" fmla="*/ 203 w 268"/>
                                      <a:gd name="T97" fmla="*/ 88 h 115"/>
                                      <a:gd name="T98" fmla="*/ 218 w 268"/>
                                      <a:gd name="T99" fmla="*/ 85 h 115"/>
                                      <a:gd name="T100" fmla="*/ 233 w 268"/>
                                      <a:gd name="T101" fmla="*/ 88 h 115"/>
                                      <a:gd name="T102" fmla="*/ 241 w 268"/>
                                      <a:gd name="T103" fmla="*/ 90 h 115"/>
                                      <a:gd name="T104" fmla="*/ 248 w 268"/>
                                      <a:gd name="T105" fmla="*/ 95 h 115"/>
                                      <a:gd name="T106" fmla="*/ 256 w 268"/>
                                      <a:gd name="T107" fmla="*/ 105 h 115"/>
                                      <a:gd name="T108" fmla="*/ 266 w 268"/>
                                      <a:gd name="T109" fmla="*/ 115 h 1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</a:cxnLst>
                                    <a:rect l="0" t="0" r="r" b="b"/>
                                    <a:pathLst>
                                      <a:path w="268" h="115">
                                        <a:moveTo>
                                          <a:pt x="266" y="115"/>
                                        </a:moveTo>
                                        <a:lnTo>
                                          <a:pt x="268" y="113"/>
                                        </a:lnTo>
                                        <a:lnTo>
                                          <a:pt x="268" y="108"/>
                                        </a:lnTo>
                                        <a:lnTo>
                                          <a:pt x="268" y="103"/>
                                        </a:lnTo>
                                        <a:lnTo>
                                          <a:pt x="266" y="98"/>
                                        </a:lnTo>
                                        <a:lnTo>
                                          <a:pt x="263" y="93"/>
                                        </a:lnTo>
                                        <a:lnTo>
                                          <a:pt x="258" y="85"/>
                                        </a:lnTo>
                                        <a:lnTo>
                                          <a:pt x="253" y="83"/>
                                        </a:lnTo>
                                        <a:lnTo>
                                          <a:pt x="246" y="78"/>
                                        </a:lnTo>
                                        <a:lnTo>
                                          <a:pt x="231" y="75"/>
                                        </a:lnTo>
                                        <a:lnTo>
                                          <a:pt x="223" y="70"/>
                                        </a:lnTo>
                                        <a:lnTo>
                                          <a:pt x="216" y="63"/>
                                        </a:lnTo>
                                        <a:lnTo>
                                          <a:pt x="211" y="58"/>
                                        </a:lnTo>
                                        <a:lnTo>
                                          <a:pt x="203" y="45"/>
                                        </a:lnTo>
                                        <a:lnTo>
                                          <a:pt x="196" y="35"/>
                                        </a:lnTo>
                                        <a:lnTo>
                                          <a:pt x="189" y="30"/>
                                        </a:lnTo>
                                        <a:lnTo>
                                          <a:pt x="181" y="25"/>
                                        </a:lnTo>
                                        <a:lnTo>
                                          <a:pt x="171" y="23"/>
                                        </a:lnTo>
                                        <a:lnTo>
                                          <a:pt x="161" y="20"/>
                                        </a:lnTo>
                                        <a:lnTo>
                                          <a:pt x="136" y="20"/>
                                        </a:lnTo>
                                        <a:lnTo>
                                          <a:pt x="112" y="23"/>
                                        </a:lnTo>
                                        <a:lnTo>
                                          <a:pt x="62" y="30"/>
                                        </a:lnTo>
                                        <a:lnTo>
                                          <a:pt x="25" y="33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12" y="30"/>
                                        </a:lnTo>
                                        <a:lnTo>
                                          <a:pt x="10" y="28"/>
                                        </a:lnTo>
                                        <a:lnTo>
                                          <a:pt x="7" y="23"/>
                                        </a:lnTo>
                                        <a:lnTo>
                                          <a:pt x="7" y="13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2" y="13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10" y="38"/>
                                        </a:lnTo>
                                        <a:lnTo>
                                          <a:pt x="17" y="43"/>
                                        </a:lnTo>
                                        <a:lnTo>
                                          <a:pt x="25" y="55"/>
                                        </a:lnTo>
                                        <a:lnTo>
                                          <a:pt x="32" y="63"/>
                                        </a:lnTo>
                                        <a:lnTo>
                                          <a:pt x="39" y="75"/>
                                        </a:lnTo>
                                        <a:lnTo>
                                          <a:pt x="47" y="93"/>
                                        </a:lnTo>
                                        <a:lnTo>
                                          <a:pt x="49" y="95"/>
                                        </a:lnTo>
                                        <a:lnTo>
                                          <a:pt x="49" y="100"/>
                                        </a:lnTo>
                                        <a:lnTo>
                                          <a:pt x="57" y="105"/>
                                        </a:lnTo>
                                        <a:lnTo>
                                          <a:pt x="72" y="110"/>
                                        </a:lnTo>
                                        <a:lnTo>
                                          <a:pt x="102" y="110"/>
                                        </a:lnTo>
                                        <a:lnTo>
                                          <a:pt x="129" y="108"/>
                                        </a:lnTo>
                                        <a:lnTo>
                                          <a:pt x="161" y="100"/>
                                        </a:lnTo>
                                        <a:lnTo>
                                          <a:pt x="203" y="88"/>
                                        </a:lnTo>
                                        <a:lnTo>
                                          <a:pt x="218" y="85"/>
                                        </a:lnTo>
                                        <a:lnTo>
                                          <a:pt x="233" y="88"/>
                                        </a:lnTo>
                                        <a:lnTo>
                                          <a:pt x="241" y="90"/>
                                        </a:lnTo>
                                        <a:lnTo>
                                          <a:pt x="248" y="95"/>
                                        </a:lnTo>
                                        <a:lnTo>
                                          <a:pt x="256" y="105"/>
                                        </a:lnTo>
                                        <a:lnTo>
                                          <a:pt x="266" y="1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83" name="Freeform 19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" y="1143"/>
                                    <a:ext cx="241" cy="169"/>
                                  </a:xfrm>
                                  <a:custGeom>
                                    <a:avLst/>
                                    <a:gdLst>
                                      <a:gd name="T0" fmla="*/ 234 w 241"/>
                                      <a:gd name="T1" fmla="*/ 169 h 169"/>
                                      <a:gd name="T2" fmla="*/ 239 w 241"/>
                                      <a:gd name="T3" fmla="*/ 167 h 169"/>
                                      <a:gd name="T4" fmla="*/ 239 w 241"/>
                                      <a:gd name="T5" fmla="*/ 162 h 169"/>
                                      <a:gd name="T6" fmla="*/ 241 w 241"/>
                                      <a:gd name="T7" fmla="*/ 157 h 169"/>
                                      <a:gd name="T8" fmla="*/ 241 w 241"/>
                                      <a:gd name="T9" fmla="*/ 152 h 169"/>
                                      <a:gd name="T10" fmla="*/ 239 w 241"/>
                                      <a:gd name="T11" fmla="*/ 144 h 169"/>
                                      <a:gd name="T12" fmla="*/ 236 w 241"/>
                                      <a:gd name="T13" fmla="*/ 137 h 169"/>
                                      <a:gd name="T14" fmla="*/ 231 w 241"/>
                                      <a:gd name="T15" fmla="*/ 132 h 169"/>
                                      <a:gd name="T16" fmla="*/ 224 w 241"/>
                                      <a:gd name="T17" fmla="*/ 127 h 169"/>
                                      <a:gd name="T18" fmla="*/ 211 w 241"/>
                                      <a:gd name="T19" fmla="*/ 119 h 169"/>
                                      <a:gd name="T20" fmla="*/ 204 w 241"/>
                                      <a:gd name="T21" fmla="*/ 114 h 169"/>
                                      <a:gd name="T22" fmla="*/ 199 w 241"/>
                                      <a:gd name="T23" fmla="*/ 107 h 169"/>
                                      <a:gd name="T24" fmla="*/ 194 w 241"/>
                                      <a:gd name="T25" fmla="*/ 99 h 169"/>
                                      <a:gd name="T26" fmla="*/ 191 w 241"/>
                                      <a:gd name="T27" fmla="*/ 87 h 169"/>
                                      <a:gd name="T28" fmla="*/ 186 w 241"/>
                                      <a:gd name="T29" fmla="*/ 74 h 169"/>
                                      <a:gd name="T30" fmla="*/ 181 w 241"/>
                                      <a:gd name="T31" fmla="*/ 67 h 169"/>
                                      <a:gd name="T32" fmla="*/ 174 w 241"/>
                                      <a:gd name="T33" fmla="*/ 62 h 169"/>
                                      <a:gd name="T34" fmla="*/ 164 w 241"/>
                                      <a:gd name="T35" fmla="*/ 54 h 169"/>
                                      <a:gd name="T36" fmla="*/ 154 w 241"/>
                                      <a:gd name="T37" fmla="*/ 52 h 169"/>
                                      <a:gd name="T38" fmla="*/ 132 w 241"/>
                                      <a:gd name="T39" fmla="*/ 44 h 169"/>
                                      <a:gd name="T40" fmla="*/ 107 w 241"/>
                                      <a:gd name="T41" fmla="*/ 42 h 169"/>
                                      <a:gd name="T42" fmla="*/ 57 w 241"/>
                                      <a:gd name="T43" fmla="*/ 37 h 169"/>
                                      <a:gd name="T44" fmla="*/ 22 w 241"/>
                                      <a:gd name="T45" fmla="*/ 32 h 169"/>
                                      <a:gd name="T46" fmla="*/ 15 w 241"/>
                                      <a:gd name="T47" fmla="*/ 29 h 169"/>
                                      <a:gd name="T48" fmla="*/ 10 w 241"/>
                                      <a:gd name="T49" fmla="*/ 27 h 169"/>
                                      <a:gd name="T50" fmla="*/ 8 w 241"/>
                                      <a:gd name="T51" fmla="*/ 22 h 169"/>
                                      <a:gd name="T52" fmla="*/ 5 w 241"/>
                                      <a:gd name="T53" fmla="*/ 20 h 169"/>
                                      <a:gd name="T54" fmla="*/ 8 w 241"/>
                                      <a:gd name="T55" fmla="*/ 10 h 169"/>
                                      <a:gd name="T56" fmla="*/ 17 w 241"/>
                                      <a:gd name="T57" fmla="*/ 0 h 169"/>
                                      <a:gd name="T58" fmla="*/ 13 w 241"/>
                                      <a:gd name="T59" fmla="*/ 2 h 169"/>
                                      <a:gd name="T60" fmla="*/ 8 w 241"/>
                                      <a:gd name="T61" fmla="*/ 5 h 169"/>
                                      <a:gd name="T62" fmla="*/ 3 w 241"/>
                                      <a:gd name="T63" fmla="*/ 10 h 169"/>
                                      <a:gd name="T64" fmla="*/ 0 w 241"/>
                                      <a:gd name="T65" fmla="*/ 15 h 169"/>
                                      <a:gd name="T66" fmla="*/ 0 w 241"/>
                                      <a:gd name="T67" fmla="*/ 20 h 169"/>
                                      <a:gd name="T68" fmla="*/ 0 w 241"/>
                                      <a:gd name="T69" fmla="*/ 27 h 169"/>
                                      <a:gd name="T70" fmla="*/ 3 w 241"/>
                                      <a:gd name="T71" fmla="*/ 32 h 169"/>
                                      <a:gd name="T72" fmla="*/ 10 w 241"/>
                                      <a:gd name="T73" fmla="*/ 42 h 169"/>
                                      <a:gd name="T74" fmla="*/ 15 w 241"/>
                                      <a:gd name="T75" fmla="*/ 52 h 169"/>
                                      <a:gd name="T76" fmla="*/ 20 w 241"/>
                                      <a:gd name="T77" fmla="*/ 64 h 169"/>
                                      <a:gd name="T78" fmla="*/ 25 w 241"/>
                                      <a:gd name="T79" fmla="*/ 77 h 169"/>
                                      <a:gd name="T80" fmla="*/ 27 w 241"/>
                                      <a:gd name="T81" fmla="*/ 94 h 169"/>
                                      <a:gd name="T82" fmla="*/ 27 w 241"/>
                                      <a:gd name="T83" fmla="*/ 99 h 169"/>
                                      <a:gd name="T84" fmla="*/ 27 w 241"/>
                                      <a:gd name="T85" fmla="*/ 104 h 169"/>
                                      <a:gd name="T86" fmla="*/ 32 w 241"/>
                                      <a:gd name="T87" fmla="*/ 109 h 169"/>
                                      <a:gd name="T88" fmla="*/ 47 w 241"/>
                                      <a:gd name="T89" fmla="*/ 119 h 169"/>
                                      <a:gd name="T90" fmla="*/ 77 w 241"/>
                                      <a:gd name="T91" fmla="*/ 127 h 169"/>
                                      <a:gd name="T92" fmla="*/ 104 w 241"/>
                                      <a:gd name="T93" fmla="*/ 127 h 169"/>
                                      <a:gd name="T94" fmla="*/ 137 w 241"/>
                                      <a:gd name="T95" fmla="*/ 127 h 169"/>
                                      <a:gd name="T96" fmla="*/ 181 w 241"/>
                                      <a:gd name="T97" fmla="*/ 127 h 169"/>
                                      <a:gd name="T98" fmla="*/ 194 w 241"/>
                                      <a:gd name="T99" fmla="*/ 129 h 169"/>
                                      <a:gd name="T100" fmla="*/ 209 w 241"/>
                                      <a:gd name="T101" fmla="*/ 134 h 169"/>
                                      <a:gd name="T102" fmla="*/ 216 w 241"/>
                                      <a:gd name="T103" fmla="*/ 137 h 169"/>
                                      <a:gd name="T104" fmla="*/ 221 w 241"/>
                                      <a:gd name="T105" fmla="*/ 144 h 169"/>
                                      <a:gd name="T106" fmla="*/ 229 w 241"/>
                                      <a:gd name="T107" fmla="*/ 154 h 169"/>
                                      <a:gd name="T108" fmla="*/ 234 w 241"/>
                                      <a:gd name="T109" fmla="*/ 169 h 1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</a:cxnLst>
                                    <a:rect l="0" t="0" r="r" b="b"/>
                                    <a:pathLst>
                                      <a:path w="241" h="169">
                                        <a:moveTo>
                                          <a:pt x="234" y="169"/>
                                        </a:moveTo>
                                        <a:lnTo>
                                          <a:pt x="239" y="167"/>
                                        </a:lnTo>
                                        <a:lnTo>
                                          <a:pt x="239" y="162"/>
                                        </a:lnTo>
                                        <a:lnTo>
                                          <a:pt x="241" y="157"/>
                                        </a:lnTo>
                                        <a:lnTo>
                                          <a:pt x="241" y="152"/>
                                        </a:lnTo>
                                        <a:lnTo>
                                          <a:pt x="239" y="144"/>
                                        </a:lnTo>
                                        <a:lnTo>
                                          <a:pt x="236" y="137"/>
                                        </a:lnTo>
                                        <a:lnTo>
                                          <a:pt x="231" y="132"/>
                                        </a:lnTo>
                                        <a:lnTo>
                                          <a:pt x="224" y="127"/>
                                        </a:lnTo>
                                        <a:lnTo>
                                          <a:pt x="211" y="119"/>
                                        </a:lnTo>
                                        <a:lnTo>
                                          <a:pt x="204" y="114"/>
                                        </a:lnTo>
                                        <a:lnTo>
                                          <a:pt x="199" y="107"/>
                                        </a:lnTo>
                                        <a:lnTo>
                                          <a:pt x="194" y="99"/>
                                        </a:lnTo>
                                        <a:lnTo>
                                          <a:pt x="191" y="87"/>
                                        </a:lnTo>
                                        <a:lnTo>
                                          <a:pt x="186" y="74"/>
                                        </a:lnTo>
                                        <a:lnTo>
                                          <a:pt x="181" y="67"/>
                                        </a:lnTo>
                                        <a:lnTo>
                                          <a:pt x="174" y="62"/>
                                        </a:lnTo>
                                        <a:lnTo>
                                          <a:pt x="164" y="54"/>
                                        </a:lnTo>
                                        <a:lnTo>
                                          <a:pt x="154" y="52"/>
                                        </a:lnTo>
                                        <a:lnTo>
                                          <a:pt x="132" y="44"/>
                                        </a:lnTo>
                                        <a:lnTo>
                                          <a:pt x="107" y="42"/>
                                        </a:lnTo>
                                        <a:lnTo>
                                          <a:pt x="57" y="37"/>
                                        </a:lnTo>
                                        <a:lnTo>
                                          <a:pt x="22" y="32"/>
                                        </a:lnTo>
                                        <a:lnTo>
                                          <a:pt x="15" y="29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8" y="22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8" y="10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13" y="2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3" y="32"/>
                                        </a:lnTo>
                                        <a:lnTo>
                                          <a:pt x="10" y="42"/>
                                        </a:lnTo>
                                        <a:lnTo>
                                          <a:pt x="15" y="52"/>
                                        </a:lnTo>
                                        <a:lnTo>
                                          <a:pt x="20" y="64"/>
                                        </a:lnTo>
                                        <a:lnTo>
                                          <a:pt x="25" y="77"/>
                                        </a:lnTo>
                                        <a:lnTo>
                                          <a:pt x="27" y="94"/>
                                        </a:lnTo>
                                        <a:lnTo>
                                          <a:pt x="27" y="99"/>
                                        </a:lnTo>
                                        <a:lnTo>
                                          <a:pt x="27" y="104"/>
                                        </a:lnTo>
                                        <a:lnTo>
                                          <a:pt x="32" y="109"/>
                                        </a:lnTo>
                                        <a:lnTo>
                                          <a:pt x="47" y="119"/>
                                        </a:lnTo>
                                        <a:lnTo>
                                          <a:pt x="77" y="127"/>
                                        </a:lnTo>
                                        <a:lnTo>
                                          <a:pt x="104" y="127"/>
                                        </a:lnTo>
                                        <a:lnTo>
                                          <a:pt x="137" y="127"/>
                                        </a:lnTo>
                                        <a:lnTo>
                                          <a:pt x="181" y="127"/>
                                        </a:lnTo>
                                        <a:lnTo>
                                          <a:pt x="194" y="129"/>
                                        </a:lnTo>
                                        <a:lnTo>
                                          <a:pt x="209" y="134"/>
                                        </a:lnTo>
                                        <a:lnTo>
                                          <a:pt x="216" y="137"/>
                                        </a:lnTo>
                                        <a:lnTo>
                                          <a:pt x="221" y="144"/>
                                        </a:lnTo>
                                        <a:lnTo>
                                          <a:pt x="229" y="154"/>
                                        </a:lnTo>
                                        <a:lnTo>
                                          <a:pt x="234" y="1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333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84" name="Freeform 19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" y="1143"/>
                                    <a:ext cx="241" cy="169"/>
                                  </a:xfrm>
                                  <a:custGeom>
                                    <a:avLst/>
                                    <a:gdLst>
                                      <a:gd name="T0" fmla="*/ 234 w 241"/>
                                      <a:gd name="T1" fmla="*/ 169 h 169"/>
                                      <a:gd name="T2" fmla="*/ 239 w 241"/>
                                      <a:gd name="T3" fmla="*/ 167 h 169"/>
                                      <a:gd name="T4" fmla="*/ 239 w 241"/>
                                      <a:gd name="T5" fmla="*/ 162 h 169"/>
                                      <a:gd name="T6" fmla="*/ 241 w 241"/>
                                      <a:gd name="T7" fmla="*/ 157 h 169"/>
                                      <a:gd name="T8" fmla="*/ 241 w 241"/>
                                      <a:gd name="T9" fmla="*/ 152 h 169"/>
                                      <a:gd name="T10" fmla="*/ 239 w 241"/>
                                      <a:gd name="T11" fmla="*/ 144 h 169"/>
                                      <a:gd name="T12" fmla="*/ 236 w 241"/>
                                      <a:gd name="T13" fmla="*/ 137 h 169"/>
                                      <a:gd name="T14" fmla="*/ 231 w 241"/>
                                      <a:gd name="T15" fmla="*/ 132 h 169"/>
                                      <a:gd name="T16" fmla="*/ 224 w 241"/>
                                      <a:gd name="T17" fmla="*/ 127 h 169"/>
                                      <a:gd name="T18" fmla="*/ 211 w 241"/>
                                      <a:gd name="T19" fmla="*/ 119 h 169"/>
                                      <a:gd name="T20" fmla="*/ 204 w 241"/>
                                      <a:gd name="T21" fmla="*/ 114 h 169"/>
                                      <a:gd name="T22" fmla="*/ 199 w 241"/>
                                      <a:gd name="T23" fmla="*/ 107 h 169"/>
                                      <a:gd name="T24" fmla="*/ 194 w 241"/>
                                      <a:gd name="T25" fmla="*/ 99 h 169"/>
                                      <a:gd name="T26" fmla="*/ 191 w 241"/>
                                      <a:gd name="T27" fmla="*/ 87 h 169"/>
                                      <a:gd name="T28" fmla="*/ 186 w 241"/>
                                      <a:gd name="T29" fmla="*/ 74 h 169"/>
                                      <a:gd name="T30" fmla="*/ 181 w 241"/>
                                      <a:gd name="T31" fmla="*/ 67 h 169"/>
                                      <a:gd name="T32" fmla="*/ 174 w 241"/>
                                      <a:gd name="T33" fmla="*/ 62 h 169"/>
                                      <a:gd name="T34" fmla="*/ 164 w 241"/>
                                      <a:gd name="T35" fmla="*/ 54 h 169"/>
                                      <a:gd name="T36" fmla="*/ 154 w 241"/>
                                      <a:gd name="T37" fmla="*/ 52 h 169"/>
                                      <a:gd name="T38" fmla="*/ 132 w 241"/>
                                      <a:gd name="T39" fmla="*/ 44 h 169"/>
                                      <a:gd name="T40" fmla="*/ 107 w 241"/>
                                      <a:gd name="T41" fmla="*/ 42 h 169"/>
                                      <a:gd name="T42" fmla="*/ 57 w 241"/>
                                      <a:gd name="T43" fmla="*/ 37 h 169"/>
                                      <a:gd name="T44" fmla="*/ 22 w 241"/>
                                      <a:gd name="T45" fmla="*/ 32 h 169"/>
                                      <a:gd name="T46" fmla="*/ 15 w 241"/>
                                      <a:gd name="T47" fmla="*/ 29 h 169"/>
                                      <a:gd name="T48" fmla="*/ 10 w 241"/>
                                      <a:gd name="T49" fmla="*/ 27 h 169"/>
                                      <a:gd name="T50" fmla="*/ 8 w 241"/>
                                      <a:gd name="T51" fmla="*/ 22 h 169"/>
                                      <a:gd name="T52" fmla="*/ 5 w 241"/>
                                      <a:gd name="T53" fmla="*/ 20 h 169"/>
                                      <a:gd name="T54" fmla="*/ 8 w 241"/>
                                      <a:gd name="T55" fmla="*/ 10 h 169"/>
                                      <a:gd name="T56" fmla="*/ 17 w 241"/>
                                      <a:gd name="T57" fmla="*/ 0 h 169"/>
                                      <a:gd name="T58" fmla="*/ 13 w 241"/>
                                      <a:gd name="T59" fmla="*/ 2 h 169"/>
                                      <a:gd name="T60" fmla="*/ 8 w 241"/>
                                      <a:gd name="T61" fmla="*/ 5 h 169"/>
                                      <a:gd name="T62" fmla="*/ 3 w 241"/>
                                      <a:gd name="T63" fmla="*/ 10 h 169"/>
                                      <a:gd name="T64" fmla="*/ 0 w 241"/>
                                      <a:gd name="T65" fmla="*/ 15 h 169"/>
                                      <a:gd name="T66" fmla="*/ 0 w 241"/>
                                      <a:gd name="T67" fmla="*/ 20 h 169"/>
                                      <a:gd name="T68" fmla="*/ 0 w 241"/>
                                      <a:gd name="T69" fmla="*/ 27 h 169"/>
                                      <a:gd name="T70" fmla="*/ 3 w 241"/>
                                      <a:gd name="T71" fmla="*/ 32 h 169"/>
                                      <a:gd name="T72" fmla="*/ 10 w 241"/>
                                      <a:gd name="T73" fmla="*/ 42 h 169"/>
                                      <a:gd name="T74" fmla="*/ 15 w 241"/>
                                      <a:gd name="T75" fmla="*/ 52 h 169"/>
                                      <a:gd name="T76" fmla="*/ 20 w 241"/>
                                      <a:gd name="T77" fmla="*/ 64 h 169"/>
                                      <a:gd name="T78" fmla="*/ 25 w 241"/>
                                      <a:gd name="T79" fmla="*/ 77 h 169"/>
                                      <a:gd name="T80" fmla="*/ 27 w 241"/>
                                      <a:gd name="T81" fmla="*/ 94 h 169"/>
                                      <a:gd name="T82" fmla="*/ 27 w 241"/>
                                      <a:gd name="T83" fmla="*/ 99 h 169"/>
                                      <a:gd name="T84" fmla="*/ 27 w 241"/>
                                      <a:gd name="T85" fmla="*/ 104 h 169"/>
                                      <a:gd name="T86" fmla="*/ 32 w 241"/>
                                      <a:gd name="T87" fmla="*/ 109 h 169"/>
                                      <a:gd name="T88" fmla="*/ 47 w 241"/>
                                      <a:gd name="T89" fmla="*/ 119 h 169"/>
                                      <a:gd name="T90" fmla="*/ 77 w 241"/>
                                      <a:gd name="T91" fmla="*/ 127 h 169"/>
                                      <a:gd name="T92" fmla="*/ 104 w 241"/>
                                      <a:gd name="T93" fmla="*/ 127 h 169"/>
                                      <a:gd name="T94" fmla="*/ 137 w 241"/>
                                      <a:gd name="T95" fmla="*/ 127 h 169"/>
                                      <a:gd name="T96" fmla="*/ 181 w 241"/>
                                      <a:gd name="T97" fmla="*/ 127 h 169"/>
                                      <a:gd name="T98" fmla="*/ 194 w 241"/>
                                      <a:gd name="T99" fmla="*/ 129 h 169"/>
                                      <a:gd name="T100" fmla="*/ 209 w 241"/>
                                      <a:gd name="T101" fmla="*/ 134 h 169"/>
                                      <a:gd name="T102" fmla="*/ 216 w 241"/>
                                      <a:gd name="T103" fmla="*/ 137 h 169"/>
                                      <a:gd name="T104" fmla="*/ 221 w 241"/>
                                      <a:gd name="T105" fmla="*/ 144 h 169"/>
                                      <a:gd name="T106" fmla="*/ 229 w 241"/>
                                      <a:gd name="T107" fmla="*/ 154 h 169"/>
                                      <a:gd name="T108" fmla="*/ 234 w 241"/>
                                      <a:gd name="T109" fmla="*/ 169 h 1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</a:cxnLst>
                                    <a:rect l="0" t="0" r="r" b="b"/>
                                    <a:pathLst>
                                      <a:path w="241" h="169">
                                        <a:moveTo>
                                          <a:pt x="234" y="169"/>
                                        </a:moveTo>
                                        <a:lnTo>
                                          <a:pt x="239" y="167"/>
                                        </a:lnTo>
                                        <a:lnTo>
                                          <a:pt x="239" y="162"/>
                                        </a:lnTo>
                                        <a:lnTo>
                                          <a:pt x="241" y="157"/>
                                        </a:lnTo>
                                        <a:lnTo>
                                          <a:pt x="241" y="152"/>
                                        </a:lnTo>
                                        <a:lnTo>
                                          <a:pt x="239" y="144"/>
                                        </a:lnTo>
                                        <a:lnTo>
                                          <a:pt x="236" y="137"/>
                                        </a:lnTo>
                                        <a:lnTo>
                                          <a:pt x="231" y="132"/>
                                        </a:lnTo>
                                        <a:lnTo>
                                          <a:pt x="224" y="127"/>
                                        </a:lnTo>
                                        <a:lnTo>
                                          <a:pt x="211" y="119"/>
                                        </a:lnTo>
                                        <a:lnTo>
                                          <a:pt x="204" y="114"/>
                                        </a:lnTo>
                                        <a:lnTo>
                                          <a:pt x="199" y="107"/>
                                        </a:lnTo>
                                        <a:lnTo>
                                          <a:pt x="194" y="99"/>
                                        </a:lnTo>
                                        <a:lnTo>
                                          <a:pt x="191" y="87"/>
                                        </a:lnTo>
                                        <a:lnTo>
                                          <a:pt x="186" y="74"/>
                                        </a:lnTo>
                                        <a:lnTo>
                                          <a:pt x="181" y="67"/>
                                        </a:lnTo>
                                        <a:lnTo>
                                          <a:pt x="174" y="62"/>
                                        </a:lnTo>
                                        <a:lnTo>
                                          <a:pt x="164" y="54"/>
                                        </a:lnTo>
                                        <a:lnTo>
                                          <a:pt x="154" y="52"/>
                                        </a:lnTo>
                                        <a:lnTo>
                                          <a:pt x="132" y="44"/>
                                        </a:lnTo>
                                        <a:lnTo>
                                          <a:pt x="107" y="42"/>
                                        </a:lnTo>
                                        <a:lnTo>
                                          <a:pt x="57" y="37"/>
                                        </a:lnTo>
                                        <a:lnTo>
                                          <a:pt x="22" y="32"/>
                                        </a:lnTo>
                                        <a:lnTo>
                                          <a:pt x="15" y="29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8" y="22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8" y="10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13" y="2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3" y="32"/>
                                        </a:lnTo>
                                        <a:lnTo>
                                          <a:pt x="10" y="42"/>
                                        </a:lnTo>
                                        <a:lnTo>
                                          <a:pt x="15" y="52"/>
                                        </a:lnTo>
                                        <a:lnTo>
                                          <a:pt x="20" y="64"/>
                                        </a:lnTo>
                                        <a:lnTo>
                                          <a:pt x="25" y="77"/>
                                        </a:lnTo>
                                        <a:lnTo>
                                          <a:pt x="27" y="94"/>
                                        </a:lnTo>
                                        <a:lnTo>
                                          <a:pt x="27" y="99"/>
                                        </a:lnTo>
                                        <a:lnTo>
                                          <a:pt x="27" y="104"/>
                                        </a:lnTo>
                                        <a:lnTo>
                                          <a:pt x="32" y="109"/>
                                        </a:lnTo>
                                        <a:lnTo>
                                          <a:pt x="47" y="119"/>
                                        </a:lnTo>
                                        <a:lnTo>
                                          <a:pt x="77" y="127"/>
                                        </a:lnTo>
                                        <a:lnTo>
                                          <a:pt x="104" y="127"/>
                                        </a:lnTo>
                                        <a:lnTo>
                                          <a:pt x="137" y="127"/>
                                        </a:lnTo>
                                        <a:lnTo>
                                          <a:pt x="181" y="127"/>
                                        </a:lnTo>
                                        <a:lnTo>
                                          <a:pt x="194" y="129"/>
                                        </a:lnTo>
                                        <a:lnTo>
                                          <a:pt x="209" y="134"/>
                                        </a:lnTo>
                                        <a:lnTo>
                                          <a:pt x="216" y="137"/>
                                        </a:lnTo>
                                        <a:lnTo>
                                          <a:pt x="221" y="144"/>
                                        </a:lnTo>
                                        <a:lnTo>
                                          <a:pt x="229" y="154"/>
                                        </a:lnTo>
                                        <a:lnTo>
                                          <a:pt x="234" y="1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85" name="Freeform 19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1" y="968"/>
                                    <a:ext cx="198" cy="234"/>
                                  </a:xfrm>
                                  <a:custGeom>
                                    <a:avLst/>
                                    <a:gdLst>
                                      <a:gd name="T0" fmla="*/ 186 w 198"/>
                                      <a:gd name="T1" fmla="*/ 234 h 234"/>
                                      <a:gd name="T2" fmla="*/ 191 w 198"/>
                                      <a:gd name="T3" fmla="*/ 232 h 234"/>
                                      <a:gd name="T4" fmla="*/ 193 w 198"/>
                                      <a:gd name="T5" fmla="*/ 229 h 234"/>
                                      <a:gd name="T6" fmla="*/ 196 w 198"/>
                                      <a:gd name="T7" fmla="*/ 224 h 234"/>
                                      <a:gd name="T8" fmla="*/ 198 w 198"/>
                                      <a:gd name="T9" fmla="*/ 219 h 234"/>
                                      <a:gd name="T10" fmla="*/ 198 w 198"/>
                                      <a:gd name="T11" fmla="*/ 212 h 234"/>
                                      <a:gd name="T12" fmla="*/ 198 w 198"/>
                                      <a:gd name="T13" fmla="*/ 204 h 234"/>
                                      <a:gd name="T14" fmla="*/ 196 w 198"/>
                                      <a:gd name="T15" fmla="*/ 197 h 234"/>
                                      <a:gd name="T16" fmla="*/ 191 w 198"/>
                                      <a:gd name="T17" fmla="*/ 190 h 234"/>
                                      <a:gd name="T18" fmla="*/ 181 w 198"/>
                                      <a:gd name="T19" fmla="*/ 180 h 234"/>
                                      <a:gd name="T20" fmla="*/ 176 w 198"/>
                                      <a:gd name="T21" fmla="*/ 170 h 234"/>
                                      <a:gd name="T22" fmla="*/ 171 w 198"/>
                                      <a:gd name="T23" fmla="*/ 162 h 234"/>
                                      <a:gd name="T24" fmla="*/ 171 w 198"/>
                                      <a:gd name="T25" fmla="*/ 155 h 234"/>
                                      <a:gd name="T26" fmla="*/ 171 w 198"/>
                                      <a:gd name="T27" fmla="*/ 140 h 234"/>
                                      <a:gd name="T28" fmla="*/ 171 w 198"/>
                                      <a:gd name="T29" fmla="*/ 127 h 234"/>
                                      <a:gd name="T30" fmla="*/ 169 w 198"/>
                                      <a:gd name="T31" fmla="*/ 117 h 234"/>
                                      <a:gd name="T32" fmla="*/ 164 w 198"/>
                                      <a:gd name="T33" fmla="*/ 110 h 234"/>
                                      <a:gd name="T34" fmla="*/ 156 w 198"/>
                                      <a:gd name="T35" fmla="*/ 102 h 234"/>
                                      <a:gd name="T36" fmla="*/ 149 w 198"/>
                                      <a:gd name="T37" fmla="*/ 95 h 234"/>
                                      <a:gd name="T38" fmla="*/ 126 w 198"/>
                                      <a:gd name="T39" fmla="*/ 80 h 234"/>
                                      <a:gd name="T40" fmla="*/ 104 w 198"/>
                                      <a:gd name="T41" fmla="*/ 70 h 234"/>
                                      <a:gd name="T42" fmla="*/ 57 w 198"/>
                                      <a:gd name="T43" fmla="*/ 50 h 234"/>
                                      <a:gd name="T44" fmla="*/ 24 w 198"/>
                                      <a:gd name="T45" fmla="*/ 32 h 234"/>
                                      <a:gd name="T46" fmla="*/ 17 w 198"/>
                                      <a:gd name="T47" fmla="*/ 27 h 234"/>
                                      <a:gd name="T48" fmla="*/ 15 w 198"/>
                                      <a:gd name="T49" fmla="*/ 22 h 234"/>
                                      <a:gd name="T50" fmla="*/ 12 w 198"/>
                                      <a:gd name="T51" fmla="*/ 20 h 234"/>
                                      <a:gd name="T52" fmla="*/ 12 w 198"/>
                                      <a:gd name="T53" fmla="*/ 15 h 234"/>
                                      <a:gd name="T54" fmla="*/ 17 w 198"/>
                                      <a:gd name="T55" fmla="*/ 7 h 234"/>
                                      <a:gd name="T56" fmla="*/ 32 w 198"/>
                                      <a:gd name="T57" fmla="*/ 0 h 234"/>
                                      <a:gd name="T58" fmla="*/ 24 w 198"/>
                                      <a:gd name="T59" fmla="*/ 0 h 234"/>
                                      <a:gd name="T60" fmla="*/ 17 w 198"/>
                                      <a:gd name="T61" fmla="*/ 0 h 234"/>
                                      <a:gd name="T62" fmla="*/ 12 w 198"/>
                                      <a:gd name="T63" fmla="*/ 2 h 234"/>
                                      <a:gd name="T64" fmla="*/ 10 w 198"/>
                                      <a:gd name="T65" fmla="*/ 7 h 234"/>
                                      <a:gd name="T66" fmla="*/ 5 w 198"/>
                                      <a:gd name="T67" fmla="*/ 12 h 234"/>
                                      <a:gd name="T68" fmla="*/ 5 w 198"/>
                                      <a:gd name="T69" fmla="*/ 20 h 234"/>
                                      <a:gd name="T70" fmla="*/ 5 w 198"/>
                                      <a:gd name="T71" fmla="*/ 27 h 234"/>
                                      <a:gd name="T72" fmla="*/ 10 w 198"/>
                                      <a:gd name="T73" fmla="*/ 37 h 234"/>
                                      <a:gd name="T74" fmla="*/ 10 w 198"/>
                                      <a:gd name="T75" fmla="*/ 50 h 234"/>
                                      <a:gd name="T76" fmla="*/ 7 w 198"/>
                                      <a:gd name="T77" fmla="*/ 62 h 234"/>
                                      <a:gd name="T78" fmla="*/ 5 w 198"/>
                                      <a:gd name="T79" fmla="*/ 77 h 234"/>
                                      <a:gd name="T80" fmla="*/ 0 w 198"/>
                                      <a:gd name="T81" fmla="*/ 95 h 234"/>
                                      <a:gd name="T82" fmla="*/ 0 w 198"/>
                                      <a:gd name="T83" fmla="*/ 100 h 234"/>
                                      <a:gd name="T84" fmla="*/ 2 w 198"/>
                                      <a:gd name="T85" fmla="*/ 105 h 234"/>
                                      <a:gd name="T86" fmla="*/ 7 w 198"/>
                                      <a:gd name="T87" fmla="*/ 112 h 234"/>
                                      <a:gd name="T88" fmla="*/ 20 w 198"/>
                                      <a:gd name="T89" fmla="*/ 125 h 234"/>
                                      <a:gd name="T90" fmla="*/ 34 w 198"/>
                                      <a:gd name="T91" fmla="*/ 135 h 234"/>
                                      <a:gd name="T92" fmla="*/ 47 w 198"/>
                                      <a:gd name="T93" fmla="*/ 142 h 234"/>
                                      <a:gd name="T94" fmla="*/ 59 w 198"/>
                                      <a:gd name="T95" fmla="*/ 147 h 234"/>
                                      <a:gd name="T96" fmla="*/ 72 w 198"/>
                                      <a:gd name="T97" fmla="*/ 152 h 234"/>
                                      <a:gd name="T98" fmla="*/ 104 w 198"/>
                                      <a:gd name="T99" fmla="*/ 162 h 234"/>
                                      <a:gd name="T100" fmla="*/ 149 w 198"/>
                                      <a:gd name="T101" fmla="*/ 177 h 234"/>
                                      <a:gd name="T102" fmla="*/ 161 w 198"/>
                                      <a:gd name="T103" fmla="*/ 182 h 234"/>
                                      <a:gd name="T104" fmla="*/ 174 w 198"/>
                                      <a:gd name="T105" fmla="*/ 192 h 234"/>
                                      <a:gd name="T106" fmla="*/ 179 w 198"/>
                                      <a:gd name="T107" fmla="*/ 197 h 234"/>
                                      <a:gd name="T108" fmla="*/ 184 w 198"/>
                                      <a:gd name="T109" fmla="*/ 207 h 234"/>
                                      <a:gd name="T110" fmla="*/ 186 w 198"/>
                                      <a:gd name="T111" fmla="*/ 219 h 234"/>
                                      <a:gd name="T112" fmla="*/ 186 w 198"/>
                                      <a:gd name="T113" fmla="*/ 234 h 23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</a:cxnLst>
                                    <a:rect l="0" t="0" r="r" b="b"/>
                                    <a:pathLst>
                                      <a:path w="198" h="234">
                                        <a:moveTo>
                                          <a:pt x="186" y="234"/>
                                        </a:moveTo>
                                        <a:lnTo>
                                          <a:pt x="191" y="232"/>
                                        </a:lnTo>
                                        <a:lnTo>
                                          <a:pt x="193" y="229"/>
                                        </a:lnTo>
                                        <a:lnTo>
                                          <a:pt x="196" y="224"/>
                                        </a:lnTo>
                                        <a:lnTo>
                                          <a:pt x="198" y="219"/>
                                        </a:lnTo>
                                        <a:lnTo>
                                          <a:pt x="198" y="212"/>
                                        </a:lnTo>
                                        <a:lnTo>
                                          <a:pt x="198" y="204"/>
                                        </a:lnTo>
                                        <a:lnTo>
                                          <a:pt x="196" y="197"/>
                                        </a:lnTo>
                                        <a:lnTo>
                                          <a:pt x="191" y="190"/>
                                        </a:lnTo>
                                        <a:lnTo>
                                          <a:pt x="181" y="180"/>
                                        </a:lnTo>
                                        <a:lnTo>
                                          <a:pt x="176" y="170"/>
                                        </a:lnTo>
                                        <a:lnTo>
                                          <a:pt x="171" y="162"/>
                                        </a:lnTo>
                                        <a:lnTo>
                                          <a:pt x="171" y="155"/>
                                        </a:lnTo>
                                        <a:lnTo>
                                          <a:pt x="171" y="140"/>
                                        </a:lnTo>
                                        <a:lnTo>
                                          <a:pt x="171" y="127"/>
                                        </a:lnTo>
                                        <a:lnTo>
                                          <a:pt x="169" y="117"/>
                                        </a:lnTo>
                                        <a:lnTo>
                                          <a:pt x="164" y="110"/>
                                        </a:lnTo>
                                        <a:lnTo>
                                          <a:pt x="156" y="102"/>
                                        </a:lnTo>
                                        <a:lnTo>
                                          <a:pt x="149" y="95"/>
                                        </a:lnTo>
                                        <a:lnTo>
                                          <a:pt x="126" y="80"/>
                                        </a:lnTo>
                                        <a:lnTo>
                                          <a:pt x="104" y="70"/>
                                        </a:lnTo>
                                        <a:lnTo>
                                          <a:pt x="57" y="50"/>
                                        </a:lnTo>
                                        <a:lnTo>
                                          <a:pt x="24" y="32"/>
                                        </a:lnTo>
                                        <a:lnTo>
                                          <a:pt x="17" y="27"/>
                                        </a:lnTo>
                                        <a:lnTo>
                                          <a:pt x="15" y="22"/>
                                        </a:lnTo>
                                        <a:lnTo>
                                          <a:pt x="12" y="20"/>
                                        </a:lnTo>
                                        <a:lnTo>
                                          <a:pt x="12" y="15"/>
                                        </a:lnTo>
                                        <a:lnTo>
                                          <a:pt x="17" y="7"/>
                                        </a:lnTo>
                                        <a:lnTo>
                                          <a:pt x="32" y="0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12" y="2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5" y="27"/>
                                        </a:lnTo>
                                        <a:lnTo>
                                          <a:pt x="10" y="37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7" y="62"/>
                                        </a:lnTo>
                                        <a:lnTo>
                                          <a:pt x="5" y="77"/>
                                        </a:lnTo>
                                        <a:lnTo>
                                          <a:pt x="0" y="95"/>
                                        </a:lnTo>
                                        <a:lnTo>
                                          <a:pt x="0" y="100"/>
                                        </a:lnTo>
                                        <a:lnTo>
                                          <a:pt x="2" y="105"/>
                                        </a:lnTo>
                                        <a:lnTo>
                                          <a:pt x="7" y="112"/>
                                        </a:lnTo>
                                        <a:lnTo>
                                          <a:pt x="20" y="125"/>
                                        </a:lnTo>
                                        <a:lnTo>
                                          <a:pt x="34" y="135"/>
                                        </a:lnTo>
                                        <a:lnTo>
                                          <a:pt x="47" y="142"/>
                                        </a:lnTo>
                                        <a:lnTo>
                                          <a:pt x="59" y="147"/>
                                        </a:lnTo>
                                        <a:lnTo>
                                          <a:pt x="72" y="152"/>
                                        </a:lnTo>
                                        <a:lnTo>
                                          <a:pt x="104" y="162"/>
                                        </a:lnTo>
                                        <a:lnTo>
                                          <a:pt x="149" y="177"/>
                                        </a:lnTo>
                                        <a:lnTo>
                                          <a:pt x="161" y="182"/>
                                        </a:lnTo>
                                        <a:lnTo>
                                          <a:pt x="174" y="192"/>
                                        </a:lnTo>
                                        <a:lnTo>
                                          <a:pt x="179" y="197"/>
                                        </a:lnTo>
                                        <a:lnTo>
                                          <a:pt x="184" y="207"/>
                                        </a:lnTo>
                                        <a:lnTo>
                                          <a:pt x="186" y="219"/>
                                        </a:lnTo>
                                        <a:lnTo>
                                          <a:pt x="186" y="23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333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86" name="Freeform 19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1" y="968"/>
                                    <a:ext cx="198" cy="234"/>
                                  </a:xfrm>
                                  <a:custGeom>
                                    <a:avLst/>
                                    <a:gdLst>
                                      <a:gd name="T0" fmla="*/ 186 w 198"/>
                                      <a:gd name="T1" fmla="*/ 234 h 234"/>
                                      <a:gd name="T2" fmla="*/ 191 w 198"/>
                                      <a:gd name="T3" fmla="*/ 232 h 234"/>
                                      <a:gd name="T4" fmla="*/ 193 w 198"/>
                                      <a:gd name="T5" fmla="*/ 229 h 234"/>
                                      <a:gd name="T6" fmla="*/ 196 w 198"/>
                                      <a:gd name="T7" fmla="*/ 224 h 234"/>
                                      <a:gd name="T8" fmla="*/ 198 w 198"/>
                                      <a:gd name="T9" fmla="*/ 219 h 234"/>
                                      <a:gd name="T10" fmla="*/ 198 w 198"/>
                                      <a:gd name="T11" fmla="*/ 212 h 234"/>
                                      <a:gd name="T12" fmla="*/ 198 w 198"/>
                                      <a:gd name="T13" fmla="*/ 204 h 234"/>
                                      <a:gd name="T14" fmla="*/ 196 w 198"/>
                                      <a:gd name="T15" fmla="*/ 197 h 234"/>
                                      <a:gd name="T16" fmla="*/ 191 w 198"/>
                                      <a:gd name="T17" fmla="*/ 190 h 234"/>
                                      <a:gd name="T18" fmla="*/ 181 w 198"/>
                                      <a:gd name="T19" fmla="*/ 180 h 234"/>
                                      <a:gd name="T20" fmla="*/ 176 w 198"/>
                                      <a:gd name="T21" fmla="*/ 170 h 234"/>
                                      <a:gd name="T22" fmla="*/ 171 w 198"/>
                                      <a:gd name="T23" fmla="*/ 162 h 234"/>
                                      <a:gd name="T24" fmla="*/ 171 w 198"/>
                                      <a:gd name="T25" fmla="*/ 155 h 234"/>
                                      <a:gd name="T26" fmla="*/ 171 w 198"/>
                                      <a:gd name="T27" fmla="*/ 140 h 234"/>
                                      <a:gd name="T28" fmla="*/ 171 w 198"/>
                                      <a:gd name="T29" fmla="*/ 127 h 234"/>
                                      <a:gd name="T30" fmla="*/ 169 w 198"/>
                                      <a:gd name="T31" fmla="*/ 117 h 234"/>
                                      <a:gd name="T32" fmla="*/ 164 w 198"/>
                                      <a:gd name="T33" fmla="*/ 110 h 234"/>
                                      <a:gd name="T34" fmla="*/ 156 w 198"/>
                                      <a:gd name="T35" fmla="*/ 102 h 234"/>
                                      <a:gd name="T36" fmla="*/ 149 w 198"/>
                                      <a:gd name="T37" fmla="*/ 95 h 234"/>
                                      <a:gd name="T38" fmla="*/ 126 w 198"/>
                                      <a:gd name="T39" fmla="*/ 80 h 234"/>
                                      <a:gd name="T40" fmla="*/ 104 w 198"/>
                                      <a:gd name="T41" fmla="*/ 70 h 234"/>
                                      <a:gd name="T42" fmla="*/ 57 w 198"/>
                                      <a:gd name="T43" fmla="*/ 50 h 234"/>
                                      <a:gd name="T44" fmla="*/ 24 w 198"/>
                                      <a:gd name="T45" fmla="*/ 32 h 234"/>
                                      <a:gd name="T46" fmla="*/ 17 w 198"/>
                                      <a:gd name="T47" fmla="*/ 27 h 234"/>
                                      <a:gd name="T48" fmla="*/ 15 w 198"/>
                                      <a:gd name="T49" fmla="*/ 22 h 234"/>
                                      <a:gd name="T50" fmla="*/ 12 w 198"/>
                                      <a:gd name="T51" fmla="*/ 20 h 234"/>
                                      <a:gd name="T52" fmla="*/ 12 w 198"/>
                                      <a:gd name="T53" fmla="*/ 15 h 234"/>
                                      <a:gd name="T54" fmla="*/ 17 w 198"/>
                                      <a:gd name="T55" fmla="*/ 7 h 234"/>
                                      <a:gd name="T56" fmla="*/ 32 w 198"/>
                                      <a:gd name="T57" fmla="*/ 0 h 234"/>
                                      <a:gd name="T58" fmla="*/ 24 w 198"/>
                                      <a:gd name="T59" fmla="*/ 0 h 234"/>
                                      <a:gd name="T60" fmla="*/ 17 w 198"/>
                                      <a:gd name="T61" fmla="*/ 0 h 234"/>
                                      <a:gd name="T62" fmla="*/ 12 w 198"/>
                                      <a:gd name="T63" fmla="*/ 2 h 234"/>
                                      <a:gd name="T64" fmla="*/ 10 w 198"/>
                                      <a:gd name="T65" fmla="*/ 7 h 234"/>
                                      <a:gd name="T66" fmla="*/ 5 w 198"/>
                                      <a:gd name="T67" fmla="*/ 12 h 234"/>
                                      <a:gd name="T68" fmla="*/ 5 w 198"/>
                                      <a:gd name="T69" fmla="*/ 20 h 234"/>
                                      <a:gd name="T70" fmla="*/ 5 w 198"/>
                                      <a:gd name="T71" fmla="*/ 27 h 234"/>
                                      <a:gd name="T72" fmla="*/ 10 w 198"/>
                                      <a:gd name="T73" fmla="*/ 37 h 234"/>
                                      <a:gd name="T74" fmla="*/ 10 w 198"/>
                                      <a:gd name="T75" fmla="*/ 50 h 234"/>
                                      <a:gd name="T76" fmla="*/ 7 w 198"/>
                                      <a:gd name="T77" fmla="*/ 62 h 234"/>
                                      <a:gd name="T78" fmla="*/ 5 w 198"/>
                                      <a:gd name="T79" fmla="*/ 77 h 234"/>
                                      <a:gd name="T80" fmla="*/ 0 w 198"/>
                                      <a:gd name="T81" fmla="*/ 95 h 234"/>
                                      <a:gd name="T82" fmla="*/ 0 w 198"/>
                                      <a:gd name="T83" fmla="*/ 100 h 234"/>
                                      <a:gd name="T84" fmla="*/ 2 w 198"/>
                                      <a:gd name="T85" fmla="*/ 105 h 234"/>
                                      <a:gd name="T86" fmla="*/ 7 w 198"/>
                                      <a:gd name="T87" fmla="*/ 112 h 234"/>
                                      <a:gd name="T88" fmla="*/ 20 w 198"/>
                                      <a:gd name="T89" fmla="*/ 125 h 234"/>
                                      <a:gd name="T90" fmla="*/ 34 w 198"/>
                                      <a:gd name="T91" fmla="*/ 135 h 234"/>
                                      <a:gd name="T92" fmla="*/ 47 w 198"/>
                                      <a:gd name="T93" fmla="*/ 142 h 234"/>
                                      <a:gd name="T94" fmla="*/ 59 w 198"/>
                                      <a:gd name="T95" fmla="*/ 147 h 234"/>
                                      <a:gd name="T96" fmla="*/ 72 w 198"/>
                                      <a:gd name="T97" fmla="*/ 152 h 234"/>
                                      <a:gd name="T98" fmla="*/ 104 w 198"/>
                                      <a:gd name="T99" fmla="*/ 162 h 234"/>
                                      <a:gd name="T100" fmla="*/ 149 w 198"/>
                                      <a:gd name="T101" fmla="*/ 177 h 234"/>
                                      <a:gd name="T102" fmla="*/ 161 w 198"/>
                                      <a:gd name="T103" fmla="*/ 182 h 234"/>
                                      <a:gd name="T104" fmla="*/ 174 w 198"/>
                                      <a:gd name="T105" fmla="*/ 192 h 234"/>
                                      <a:gd name="T106" fmla="*/ 179 w 198"/>
                                      <a:gd name="T107" fmla="*/ 197 h 234"/>
                                      <a:gd name="T108" fmla="*/ 184 w 198"/>
                                      <a:gd name="T109" fmla="*/ 207 h 234"/>
                                      <a:gd name="T110" fmla="*/ 186 w 198"/>
                                      <a:gd name="T111" fmla="*/ 219 h 234"/>
                                      <a:gd name="T112" fmla="*/ 186 w 198"/>
                                      <a:gd name="T113" fmla="*/ 234 h 23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</a:cxnLst>
                                    <a:rect l="0" t="0" r="r" b="b"/>
                                    <a:pathLst>
                                      <a:path w="198" h="234">
                                        <a:moveTo>
                                          <a:pt x="186" y="234"/>
                                        </a:moveTo>
                                        <a:lnTo>
                                          <a:pt x="191" y="232"/>
                                        </a:lnTo>
                                        <a:lnTo>
                                          <a:pt x="193" y="229"/>
                                        </a:lnTo>
                                        <a:lnTo>
                                          <a:pt x="196" y="224"/>
                                        </a:lnTo>
                                        <a:lnTo>
                                          <a:pt x="198" y="219"/>
                                        </a:lnTo>
                                        <a:lnTo>
                                          <a:pt x="198" y="212"/>
                                        </a:lnTo>
                                        <a:lnTo>
                                          <a:pt x="198" y="204"/>
                                        </a:lnTo>
                                        <a:lnTo>
                                          <a:pt x="196" y="197"/>
                                        </a:lnTo>
                                        <a:lnTo>
                                          <a:pt x="191" y="190"/>
                                        </a:lnTo>
                                        <a:lnTo>
                                          <a:pt x="181" y="180"/>
                                        </a:lnTo>
                                        <a:lnTo>
                                          <a:pt x="176" y="170"/>
                                        </a:lnTo>
                                        <a:lnTo>
                                          <a:pt x="171" y="162"/>
                                        </a:lnTo>
                                        <a:lnTo>
                                          <a:pt x="171" y="155"/>
                                        </a:lnTo>
                                        <a:lnTo>
                                          <a:pt x="171" y="140"/>
                                        </a:lnTo>
                                        <a:lnTo>
                                          <a:pt x="171" y="127"/>
                                        </a:lnTo>
                                        <a:lnTo>
                                          <a:pt x="169" y="117"/>
                                        </a:lnTo>
                                        <a:lnTo>
                                          <a:pt x="164" y="110"/>
                                        </a:lnTo>
                                        <a:lnTo>
                                          <a:pt x="156" y="102"/>
                                        </a:lnTo>
                                        <a:lnTo>
                                          <a:pt x="149" y="95"/>
                                        </a:lnTo>
                                        <a:lnTo>
                                          <a:pt x="126" y="80"/>
                                        </a:lnTo>
                                        <a:lnTo>
                                          <a:pt x="104" y="70"/>
                                        </a:lnTo>
                                        <a:lnTo>
                                          <a:pt x="57" y="50"/>
                                        </a:lnTo>
                                        <a:lnTo>
                                          <a:pt x="24" y="32"/>
                                        </a:lnTo>
                                        <a:lnTo>
                                          <a:pt x="17" y="27"/>
                                        </a:lnTo>
                                        <a:lnTo>
                                          <a:pt x="15" y="22"/>
                                        </a:lnTo>
                                        <a:lnTo>
                                          <a:pt x="12" y="20"/>
                                        </a:lnTo>
                                        <a:lnTo>
                                          <a:pt x="12" y="15"/>
                                        </a:lnTo>
                                        <a:lnTo>
                                          <a:pt x="17" y="7"/>
                                        </a:lnTo>
                                        <a:lnTo>
                                          <a:pt x="32" y="0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12" y="2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5" y="27"/>
                                        </a:lnTo>
                                        <a:lnTo>
                                          <a:pt x="10" y="37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7" y="62"/>
                                        </a:lnTo>
                                        <a:lnTo>
                                          <a:pt x="5" y="77"/>
                                        </a:lnTo>
                                        <a:lnTo>
                                          <a:pt x="0" y="95"/>
                                        </a:lnTo>
                                        <a:lnTo>
                                          <a:pt x="0" y="100"/>
                                        </a:lnTo>
                                        <a:lnTo>
                                          <a:pt x="2" y="105"/>
                                        </a:lnTo>
                                        <a:lnTo>
                                          <a:pt x="7" y="112"/>
                                        </a:lnTo>
                                        <a:lnTo>
                                          <a:pt x="20" y="125"/>
                                        </a:lnTo>
                                        <a:lnTo>
                                          <a:pt x="34" y="135"/>
                                        </a:lnTo>
                                        <a:lnTo>
                                          <a:pt x="47" y="142"/>
                                        </a:lnTo>
                                        <a:lnTo>
                                          <a:pt x="59" y="147"/>
                                        </a:lnTo>
                                        <a:lnTo>
                                          <a:pt x="72" y="152"/>
                                        </a:lnTo>
                                        <a:lnTo>
                                          <a:pt x="104" y="162"/>
                                        </a:lnTo>
                                        <a:lnTo>
                                          <a:pt x="149" y="177"/>
                                        </a:lnTo>
                                        <a:lnTo>
                                          <a:pt x="161" y="182"/>
                                        </a:lnTo>
                                        <a:lnTo>
                                          <a:pt x="174" y="192"/>
                                        </a:lnTo>
                                        <a:lnTo>
                                          <a:pt x="179" y="197"/>
                                        </a:lnTo>
                                        <a:lnTo>
                                          <a:pt x="184" y="207"/>
                                        </a:lnTo>
                                        <a:lnTo>
                                          <a:pt x="186" y="219"/>
                                        </a:lnTo>
                                        <a:lnTo>
                                          <a:pt x="186" y="23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87" name="Freeform 19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38" y="793"/>
                                    <a:ext cx="162" cy="280"/>
                                  </a:xfrm>
                                  <a:custGeom>
                                    <a:avLst/>
                                    <a:gdLst>
                                      <a:gd name="T0" fmla="*/ 144 w 162"/>
                                      <a:gd name="T1" fmla="*/ 277 h 280"/>
                                      <a:gd name="T2" fmla="*/ 149 w 162"/>
                                      <a:gd name="T3" fmla="*/ 280 h 280"/>
                                      <a:gd name="T4" fmla="*/ 152 w 162"/>
                                      <a:gd name="T5" fmla="*/ 277 h 280"/>
                                      <a:gd name="T6" fmla="*/ 157 w 162"/>
                                      <a:gd name="T7" fmla="*/ 272 h 280"/>
                                      <a:gd name="T8" fmla="*/ 159 w 162"/>
                                      <a:gd name="T9" fmla="*/ 267 h 280"/>
                                      <a:gd name="T10" fmla="*/ 162 w 162"/>
                                      <a:gd name="T11" fmla="*/ 262 h 280"/>
                                      <a:gd name="T12" fmla="*/ 162 w 162"/>
                                      <a:gd name="T13" fmla="*/ 255 h 280"/>
                                      <a:gd name="T14" fmla="*/ 162 w 162"/>
                                      <a:gd name="T15" fmla="*/ 247 h 280"/>
                                      <a:gd name="T16" fmla="*/ 159 w 162"/>
                                      <a:gd name="T17" fmla="*/ 240 h 280"/>
                                      <a:gd name="T18" fmla="*/ 152 w 162"/>
                                      <a:gd name="T19" fmla="*/ 225 h 280"/>
                                      <a:gd name="T20" fmla="*/ 149 w 162"/>
                                      <a:gd name="T21" fmla="*/ 215 h 280"/>
                                      <a:gd name="T22" fmla="*/ 149 w 162"/>
                                      <a:gd name="T23" fmla="*/ 205 h 280"/>
                                      <a:gd name="T24" fmla="*/ 149 w 162"/>
                                      <a:gd name="T25" fmla="*/ 197 h 280"/>
                                      <a:gd name="T26" fmla="*/ 154 w 162"/>
                                      <a:gd name="T27" fmla="*/ 185 h 280"/>
                                      <a:gd name="T28" fmla="*/ 159 w 162"/>
                                      <a:gd name="T29" fmla="*/ 172 h 280"/>
                                      <a:gd name="T30" fmla="*/ 157 w 162"/>
                                      <a:gd name="T31" fmla="*/ 162 h 280"/>
                                      <a:gd name="T32" fmla="*/ 154 w 162"/>
                                      <a:gd name="T33" fmla="*/ 152 h 280"/>
                                      <a:gd name="T34" fmla="*/ 149 w 162"/>
                                      <a:gd name="T35" fmla="*/ 142 h 280"/>
                                      <a:gd name="T36" fmla="*/ 144 w 162"/>
                                      <a:gd name="T37" fmla="*/ 132 h 280"/>
                                      <a:gd name="T38" fmla="*/ 127 w 162"/>
                                      <a:gd name="T39" fmla="*/ 113 h 280"/>
                                      <a:gd name="T40" fmla="*/ 107 w 162"/>
                                      <a:gd name="T41" fmla="*/ 93 h 280"/>
                                      <a:gd name="T42" fmla="*/ 67 w 162"/>
                                      <a:gd name="T43" fmla="*/ 58 h 280"/>
                                      <a:gd name="T44" fmla="*/ 40 w 162"/>
                                      <a:gd name="T45" fmla="*/ 28 h 280"/>
                                      <a:gd name="T46" fmla="*/ 35 w 162"/>
                                      <a:gd name="T47" fmla="*/ 23 h 280"/>
                                      <a:gd name="T48" fmla="*/ 32 w 162"/>
                                      <a:gd name="T49" fmla="*/ 18 h 280"/>
                                      <a:gd name="T50" fmla="*/ 32 w 162"/>
                                      <a:gd name="T51" fmla="*/ 13 h 280"/>
                                      <a:gd name="T52" fmla="*/ 35 w 162"/>
                                      <a:gd name="T53" fmla="*/ 10 h 280"/>
                                      <a:gd name="T54" fmla="*/ 42 w 162"/>
                                      <a:gd name="T55" fmla="*/ 5 h 280"/>
                                      <a:gd name="T56" fmla="*/ 57 w 162"/>
                                      <a:gd name="T57" fmla="*/ 5 h 280"/>
                                      <a:gd name="T58" fmla="*/ 50 w 162"/>
                                      <a:gd name="T59" fmla="*/ 0 h 280"/>
                                      <a:gd name="T60" fmla="*/ 45 w 162"/>
                                      <a:gd name="T61" fmla="*/ 0 h 280"/>
                                      <a:gd name="T62" fmla="*/ 37 w 162"/>
                                      <a:gd name="T63" fmla="*/ 0 h 280"/>
                                      <a:gd name="T64" fmla="*/ 32 w 162"/>
                                      <a:gd name="T65" fmla="*/ 3 h 280"/>
                                      <a:gd name="T66" fmla="*/ 27 w 162"/>
                                      <a:gd name="T67" fmla="*/ 5 h 280"/>
                                      <a:gd name="T68" fmla="*/ 25 w 162"/>
                                      <a:gd name="T69" fmla="*/ 10 h 280"/>
                                      <a:gd name="T70" fmla="*/ 22 w 162"/>
                                      <a:gd name="T71" fmla="*/ 18 h 280"/>
                                      <a:gd name="T72" fmla="*/ 25 w 162"/>
                                      <a:gd name="T73" fmla="*/ 28 h 280"/>
                                      <a:gd name="T74" fmla="*/ 20 w 162"/>
                                      <a:gd name="T75" fmla="*/ 43 h 280"/>
                                      <a:gd name="T76" fmla="*/ 17 w 162"/>
                                      <a:gd name="T77" fmla="*/ 53 h 280"/>
                                      <a:gd name="T78" fmla="*/ 10 w 162"/>
                                      <a:gd name="T79" fmla="*/ 65 h 280"/>
                                      <a:gd name="T80" fmla="*/ 0 w 162"/>
                                      <a:gd name="T81" fmla="*/ 78 h 280"/>
                                      <a:gd name="T82" fmla="*/ 0 w 162"/>
                                      <a:gd name="T83" fmla="*/ 83 h 280"/>
                                      <a:gd name="T84" fmla="*/ 0 w 162"/>
                                      <a:gd name="T85" fmla="*/ 88 h 280"/>
                                      <a:gd name="T86" fmla="*/ 3 w 162"/>
                                      <a:gd name="T87" fmla="*/ 98 h 280"/>
                                      <a:gd name="T88" fmla="*/ 12 w 162"/>
                                      <a:gd name="T89" fmla="*/ 115 h 280"/>
                                      <a:gd name="T90" fmla="*/ 32 w 162"/>
                                      <a:gd name="T91" fmla="*/ 140 h 280"/>
                                      <a:gd name="T92" fmla="*/ 55 w 162"/>
                                      <a:gd name="T93" fmla="*/ 160 h 280"/>
                                      <a:gd name="T94" fmla="*/ 82 w 162"/>
                                      <a:gd name="T95" fmla="*/ 180 h 280"/>
                                      <a:gd name="T96" fmla="*/ 122 w 162"/>
                                      <a:gd name="T97" fmla="*/ 210 h 280"/>
                                      <a:gd name="T98" fmla="*/ 134 w 162"/>
                                      <a:gd name="T99" fmla="*/ 220 h 280"/>
                                      <a:gd name="T100" fmla="*/ 142 w 162"/>
                                      <a:gd name="T101" fmla="*/ 232 h 280"/>
                                      <a:gd name="T102" fmla="*/ 147 w 162"/>
                                      <a:gd name="T103" fmla="*/ 242 h 280"/>
                                      <a:gd name="T104" fmla="*/ 147 w 162"/>
                                      <a:gd name="T105" fmla="*/ 252 h 280"/>
                                      <a:gd name="T106" fmla="*/ 147 w 162"/>
                                      <a:gd name="T107" fmla="*/ 265 h 280"/>
                                      <a:gd name="T108" fmla="*/ 144 w 162"/>
                                      <a:gd name="T109" fmla="*/ 277 h 2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</a:cxnLst>
                                    <a:rect l="0" t="0" r="r" b="b"/>
                                    <a:pathLst>
                                      <a:path w="162" h="280">
                                        <a:moveTo>
                                          <a:pt x="144" y="277"/>
                                        </a:moveTo>
                                        <a:lnTo>
                                          <a:pt x="149" y="280"/>
                                        </a:lnTo>
                                        <a:lnTo>
                                          <a:pt x="152" y="277"/>
                                        </a:lnTo>
                                        <a:lnTo>
                                          <a:pt x="157" y="272"/>
                                        </a:lnTo>
                                        <a:lnTo>
                                          <a:pt x="159" y="267"/>
                                        </a:lnTo>
                                        <a:lnTo>
                                          <a:pt x="162" y="262"/>
                                        </a:lnTo>
                                        <a:lnTo>
                                          <a:pt x="162" y="255"/>
                                        </a:lnTo>
                                        <a:lnTo>
                                          <a:pt x="162" y="247"/>
                                        </a:lnTo>
                                        <a:lnTo>
                                          <a:pt x="159" y="240"/>
                                        </a:lnTo>
                                        <a:lnTo>
                                          <a:pt x="152" y="225"/>
                                        </a:lnTo>
                                        <a:lnTo>
                                          <a:pt x="149" y="215"/>
                                        </a:lnTo>
                                        <a:lnTo>
                                          <a:pt x="149" y="205"/>
                                        </a:lnTo>
                                        <a:lnTo>
                                          <a:pt x="149" y="197"/>
                                        </a:lnTo>
                                        <a:lnTo>
                                          <a:pt x="154" y="185"/>
                                        </a:lnTo>
                                        <a:lnTo>
                                          <a:pt x="159" y="172"/>
                                        </a:lnTo>
                                        <a:lnTo>
                                          <a:pt x="157" y="162"/>
                                        </a:lnTo>
                                        <a:lnTo>
                                          <a:pt x="154" y="152"/>
                                        </a:lnTo>
                                        <a:lnTo>
                                          <a:pt x="149" y="142"/>
                                        </a:lnTo>
                                        <a:lnTo>
                                          <a:pt x="144" y="132"/>
                                        </a:lnTo>
                                        <a:lnTo>
                                          <a:pt x="127" y="113"/>
                                        </a:lnTo>
                                        <a:lnTo>
                                          <a:pt x="107" y="93"/>
                                        </a:lnTo>
                                        <a:lnTo>
                                          <a:pt x="67" y="58"/>
                                        </a:lnTo>
                                        <a:lnTo>
                                          <a:pt x="40" y="28"/>
                                        </a:lnTo>
                                        <a:lnTo>
                                          <a:pt x="35" y="23"/>
                                        </a:lnTo>
                                        <a:lnTo>
                                          <a:pt x="32" y="18"/>
                                        </a:lnTo>
                                        <a:lnTo>
                                          <a:pt x="32" y="13"/>
                                        </a:lnTo>
                                        <a:lnTo>
                                          <a:pt x="35" y="10"/>
                                        </a:lnTo>
                                        <a:lnTo>
                                          <a:pt x="42" y="5"/>
                                        </a:lnTo>
                                        <a:lnTo>
                                          <a:pt x="57" y="5"/>
                                        </a:lnTo>
                                        <a:lnTo>
                                          <a:pt x="50" y="0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32" y="3"/>
                                        </a:lnTo>
                                        <a:lnTo>
                                          <a:pt x="27" y="5"/>
                                        </a:lnTo>
                                        <a:lnTo>
                                          <a:pt x="25" y="10"/>
                                        </a:lnTo>
                                        <a:lnTo>
                                          <a:pt x="22" y="18"/>
                                        </a:lnTo>
                                        <a:lnTo>
                                          <a:pt x="25" y="28"/>
                                        </a:lnTo>
                                        <a:lnTo>
                                          <a:pt x="20" y="43"/>
                                        </a:lnTo>
                                        <a:lnTo>
                                          <a:pt x="17" y="53"/>
                                        </a:lnTo>
                                        <a:lnTo>
                                          <a:pt x="10" y="65"/>
                                        </a:lnTo>
                                        <a:lnTo>
                                          <a:pt x="0" y="78"/>
                                        </a:lnTo>
                                        <a:lnTo>
                                          <a:pt x="0" y="83"/>
                                        </a:lnTo>
                                        <a:lnTo>
                                          <a:pt x="0" y="88"/>
                                        </a:lnTo>
                                        <a:lnTo>
                                          <a:pt x="3" y="98"/>
                                        </a:lnTo>
                                        <a:lnTo>
                                          <a:pt x="12" y="115"/>
                                        </a:lnTo>
                                        <a:lnTo>
                                          <a:pt x="32" y="140"/>
                                        </a:lnTo>
                                        <a:lnTo>
                                          <a:pt x="55" y="160"/>
                                        </a:lnTo>
                                        <a:lnTo>
                                          <a:pt x="82" y="180"/>
                                        </a:lnTo>
                                        <a:lnTo>
                                          <a:pt x="122" y="210"/>
                                        </a:lnTo>
                                        <a:lnTo>
                                          <a:pt x="134" y="220"/>
                                        </a:lnTo>
                                        <a:lnTo>
                                          <a:pt x="142" y="232"/>
                                        </a:lnTo>
                                        <a:lnTo>
                                          <a:pt x="147" y="242"/>
                                        </a:lnTo>
                                        <a:lnTo>
                                          <a:pt x="147" y="252"/>
                                        </a:lnTo>
                                        <a:lnTo>
                                          <a:pt x="147" y="265"/>
                                        </a:lnTo>
                                        <a:lnTo>
                                          <a:pt x="144" y="2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333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88" name="Freeform 197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38" y="793"/>
                                    <a:ext cx="162" cy="280"/>
                                  </a:xfrm>
                                  <a:custGeom>
                                    <a:avLst/>
                                    <a:gdLst>
                                      <a:gd name="T0" fmla="*/ 144 w 162"/>
                                      <a:gd name="T1" fmla="*/ 277 h 280"/>
                                      <a:gd name="T2" fmla="*/ 149 w 162"/>
                                      <a:gd name="T3" fmla="*/ 280 h 280"/>
                                      <a:gd name="T4" fmla="*/ 152 w 162"/>
                                      <a:gd name="T5" fmla="*/ 277 h 280"/>
                                      <a:gd name="T6" fmla="*/ 157 w 162"/>
                                      <a:gd name="T7" fmla="*/ 272 h 280"/>
                                      <a:gd name="T8" fmla="*/ 159 w 162"/>
                                      <a:gd name="T9" fmla="*/ 267 h 280"/>
                                      <a:gd name="T10" fmla="*/ 162 w 162"/>
                                      <a:gd name="T11" fmla="*/ 262 h 280"/>
                                      <a:gd name="T12" fmla="*/ 162 w 162"/>
                                      <a:gd name="T13" fmla="*/ 255 h 280"/>
                                      <a:gd name="T14" fmla="*/ 162 w 162"/>
                                      <a:gd name="T15" fmla="*/ 247 h 280"/>
                                      <a:gd name="T16" fmla="*/ 159 w 162"/>
                                      <a:gd name="T17" fmla="*/ 240 h 280"/>
                                      <a:gd name="T18" fmla="*/ 152 w 162"/>
                                      <a:gd name="T19" fmla="*/ 225 h 280"/>
                                      <a:gd name="T20" fmla="*/ 149 w 162"/>
                                      <a:gd name="T21" fmla="*/ 215 h 280"/>
                                      <a:gd name="T22" fmla="*/ 149 w 162"/>
                                      <a:gd name="T23" fmla="*/ 205 h 280"/>
                                      <a:gd name="T24" fmla="*/ 149 w 162"/>
                                      <a:gd name="T25" fmla="*/ 197 h 280"/>
                                      <a:gd name="T26" fmla="*/ 154 w 162"/>
                                      <a:gd name="T27" fmla="*/ 185 h 280"/>
                                      <a:gd name="T28" fmla="*/ 159 w 162"/>
                                      <a:gd name="T29" fmla="*/ 172 h 280"/>
                                      <a:gd name="T30" fmla="*/ 157 w 162"/>
                                      <a:gd name="T31" fmla="*/ 162 h 280"/>
                                      <a:gd name="T32" fmla="*/ 154 w 162"/>
                                      <a:gd name="T33" fmla="*/ 152 h 280"/>
                                      <a:gd name="T34" fmla="*/ 149 w 162"/>
                                      <a:gd name="T35" fmla="*/ 142 h 280"/>
                                      <a:gd name="T36" fmla="*/ 144 w 162"/>
                                      <a:gd name="T37" fmla="*/ 132 h 280"/>
                                      <a:gd name="T38" fmla="*/ 127 w 162"/>
                                      <a:gd name="T39" fmla="*/ 113 h 280"/>
                                      <a:gd name="T40" fmla="*/ 107 w 162"/>
                                      <a:gd name="T41" fmla="*/ 93 h 280"/>
                                      <a:gd name="T42" fmla="*/ 67 w 162"/>
                                      <a:gd name="T43" fmla="*/ 58 h 280"/>
                                      <a:gd name="T44" fmla="*/ 40 w 162"/>
                                      <a:gd name="T45" fmla="*/ 28 h 280"/>
                                      <a:gd name="T46" fmla="*/ 35 w 162"/>
                                      <a:gd name="T47" fmla="*/ 23 h 280"/>
                                      <a:gd name="T48" fmla="*/ 32 w 162"/>
                                      <a:gd name="T49" fmla="*/ 18 h 280"/>
                                      <a:gd name="T50" fmla="*/ 32 w 162"/>
                                      <a:gd name="T51" fmla="*/ 13 h 280"/>
                                      <a:gd name="T52" fmla="*/ 35 w 162"/>
                                      <a:gd name="T53" fmla="*/ 10 h 280"/>
                                      <a:gd name="T54" fmla="*/ 42 w 162"/>
                                      <a:gd name="T55" fmla="*/ 5 h 280"/>
                                      <a:gd name="T56" fmla="*/ 57 w 162"/>
                                      <a:gd name="T57" fmla="*/ 5 h 280"/>
                                      <a:gd name="T58" fmla="*/ 50 w 162"/>
                                      <a:gd name="T59" fmla="*/ 0 h 280"/>
                                      <a:gd name="T60" fmla="*/ 45 w 162"/>
                                      <a:gd name="T61" fmla="*/ 0 h 280"/>
                                      <a:gd name="T62" fmla="*/ 37 w 162"/>
                                      <a:gd name="T63" fmla="*/ 0 h 280"/>
                                      <a:gd name="T64" fmla="*/ 32 w 162"/>
                                      <a:gd name="T65" fmla="*/ 3 h 280"/>
                                      <a:gd name="T66" fmla="*/ 27 w 162"/>
                                      <a:gd name="T67" fmla="*/ 5 h 280"/>
                                      <a:gd name="T68" fmla="*/ 25 w 162"/>
                                      <a:gd name="T69" fmla="*/ 10 h 280"/>
                                      <a:gd name="T70" fmla="*/ 22 w 162"/>
                                      <a:gd name="T71" fmla="*/ 18 h 280"/>
                                      <a:gd name="T72" fmla="*/ 25 w 162"/>
                                      <a:gd name="T73" fmla="*/ 28 h 280"/>
                                      <a:gd name="T74" fmla="*/ 20 w 162"/>
                                      <a:gd name="T75" fmla="*/ 43 h 280"/>
                                      <a:gd name="T76" fmla="*/ 17 w 162"/>
                                      <a:gd name="T77" fmla="*/ 53 h 280"/>
                                      <a:gd name="T78" fmla="*/ 10 w 162"/>
                                      <a:gd name="T79" fmla="*/ 65 h 280"/>
                                      <a:gd name="T80" fmla="*/ 0 w 162"/>
                                      <a:gd name="T81" fmla="*/ 78 h 280"/>
                                      <a:gd name="T82" fmla="*/ 0 w 162"/>
                                      <a:gd name="T83" fmla="*/ 83 h 280"/>
                                      <a:gd name="T84" fmla="*/ 0 w 162"/>
                                      <a:gd name="T85" fmla="*/ 88 h 280"/>
                                      <a:gd name="T86" fmla="*/ 3 w 162"/>
                                      <a:gd name="T87" fmla="*/ 98 h 280"/>
                                      <a:gd name="T88" fmla="*/ 12 w 162"/>
                                      <a:gd name="T89" fmla="*/ 115 h 280"/>
                                      <a:gd name="T90" fmla="*/ 32 w 162"/>
                                      <a:gd name="T91" fmla="*/ 140 h 280"/>
                                      <a:gd name="T92" fmla="*/ 55 w 162"/>
                                      <a:gd name="T93" fmla="*/ 160 h 280"/>
                                      <a:gd name="T94" fmla="*/ 82 w 162"/>
                                      <a:gd name="T95" fmla="*/ 180 h 280"/>
                                      <a:gd name="T96" fmla="*/ 122 w 162"/>
                                      <a:gd name="T97" fmla="*/ 210 h 280"/>
                                      <a:gd name="T98" fmla="*/ 134 w 162"/>
                                      <a:gd name="T99" fmla="*/ 220 h 280"/>
                                      <a:gd name="T100" fmla="*/ 142 w 162"/>
                                      <a:gd name="T101" fmla="*/ 232 h 280"/>
                                      <a:gd name="T102" fmla="*/ 147 w 162"/>
                                      <a:gd name="T103" fmla="*/ 242 h 280"/>
                                      <a:gd name="T104" fmla="*/ 147 w 162"/>
                                      <a:gd name="T105" fmla="*/ 252 h 280"/>
                                      <a:gd name="T106" fmla="*/ 147 w 162"/>
                                      <a:gd name="T107" fmla="*/ 265 h 280"/>
                                      <a:gd name="T108" fmla="*/ 144 w 162"/>
                                      <a:gd name="T109" fmla="*/ 277 h 2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</a:cxnLst>
                                    <a:rect l="0" t="0" r="r" b="b"/>
                                    <a:pathLst>
                                      <a:path w="162" h="280">
                                        <a:moveTo>
                                          <a:pt x="144" y="277"/>
                                        </a:moveTo>
                                        <a:lnTo>
                                          <a:pt x="149" y="280"/>
                                        </a:lnTo>
                                        <a:lnTo>
                                          <a:pt x="152" y="277"/>
                                        </a:lnTo>
                                        <a:lnTo>
                                          <a:pt x="157" y="272"/>
                                        </a:lnTo>
                                        <a:lnTo>
                                          <a:pt x="159" y="267"/>
                                        </a:lnTo>
                                        <a:lnTo>
                                          <a:pt x="162" y="262"/>
                                        </a:lnTo>
                                        <a:lnTo>
                                          <a:pt x="162" y="255"/>
                                        </a:lnTo>
                                        <a:lnTo>
                                          <a:pt x="162" y="247"/>
                                        </a:lnTo>
                                        <a:lnTo>
                                          <a:pt x="159" y="240"/>
                                        </a:lnTo>
                                        <a:lnTo>
                                          <a:pt x="152" y="225"/>
                                        </a:lnTo>
                                        <a:lnTo>
                                          <a:pt x="149" y="215"/>
                                        </a:lnTo>
                                        <a:lnTo>
                                          <a:pt x="149" y="205"/>
                                        </a:lnTo>
                                        <a:lnTo>
                                          <a:pt x="149" y="197"/>
                                        </a:lnTo>
                                        <a:lnTo>
                                          <a:pt x="154" y="185"/>
                                        </a:lnTo>
                                        <a:lnTo>
                                          <a:pt x="159" y="172"/>
                                        </a:lnTo>
                                        <a:lnTo>
                                          <a:pt x="157" y="162"/>
                                        </a:lnTo>
                                        <a:lnTo>
                                          <a:pt x="154" y="152"/>
                                        </a:lnTo>
                                        <a:lnTo>
                                          <a:pt x="149" y="142"/>
                                        </a:lnTo>
                                        <a:lnTo>
                                          <a:pt x="144" y="132"/>
                                        </a:lnTo>
                                        <a:lnTo>
                                          <a:pt x="127" y="113"/>
                                        </a:lnTo>
                                        <a:lnTo>
                                          <a:pt x="107" y="93"/>
                                        </a:lnTo>
                                        <a:lnTo>
                                          <a:pt x="67" y="58"/>
                                        </a:lnTo>
                                        <a:lnTo>
                                          <a:pt x="40" y="28"/>
                                        </a:lnTo>
                                        <a:lnTo>
                                          <a:pt x="35" y="23"/>
                                        </a:lnTo>
                                        <a:lnTo>
                                          <a:pt x="32" y="18"/>
                                        </a:lnTo>
                                        <a:lnTo>
                                          <a:pt x="32" y="13"/>
                                        </a:lnTo>
                                        <a:lnTo>
                                          <a:pt x="35" y="10"/>
                                        </a:lnTo>
                                        <a:lnTo>
                                          <a:pt x="42" y="5"/>
                                        </a:lnTo>
                                        <a:lnTo>
                                          <a:pt x="57" y="5"/>
                                        </a:lnTo>
                                        <a:lnTo>
                                          <a:pt x="50" y="0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32" y="3"/>
                                        </a:lnTo>
                                        <a:lnTo>
                                          <a:pt x="27" y="5"/>
                                        </a:lnTo>
                                        <a:lnTo>
                                          <a:pt x="25" y="10"/>
                                        </a:lnTo>
                                        <a:lnTo>
                                          <a:pt x="22" y="18"/>
                                        </a:lnTo>
                                        <a:lnTo>
                                          <a:pt x="25" y="28"/>
                                        </a:lnTo>
                                        <a:lnTo>
                                          <a:pt x="20" y="43"/>
                                        </a:lnTo>
                                        <a:lnTo>
                                          <a:pt x="17" y="53"/>
                                        </a:lnTo>
                                        <a:lnTo>
                                          <a:pt x="10" y="65"/>
                                        </a:lnTo>
                                        <a:lnTo>
                                          <a:pt x="0" y="78"/>
                                        </a:lnTo>
                                        <a:lnTo>
                                          <a:pt x="0" y="83"/>
                                        </a:lnTo>
                                        <a:lnTo>
                                          <a:pt x="0" y="88"/>
                                        </a:lnTo>
                                        <a:lnTo>
                                          <a:pt x="3" y="98"/>
                                        </a:lnTo>
                                        <a:lnTo>
                                          <a:pt x="12" y="115"/>
                                        </a:lnTo>
                                        <a:lnTo>
                                          <a:pt x="32" y="140"/>
                                        </a:lnTo>
                                        <a:lnTo>
                                          <a:pt x="55" y="160"/>
                                        </a:lnTo>
                                        <a:lnTo>
                                          <a:pt x="82" y="180"/>
                                        </a:lnTo>
                                        <a:lnTo>
                                          <a:pt x="122" y="210"/>
                                        </a:lnTo>
                                        <a:lnTo>
                                          <a:pt x="134" y="220"/>
                                        </a:lnTo>
                                        <a:lnTo>
                                          <a:pt x="142" y="232"/>
                                        </a:lnTo>
                                        <a:lnTo>
                                          <a:pt x="147" y="242"/>
                                        </a:lnTo>
                                        <a:lnTo>
                                          <a:pt x="147" y="252"/>
                                        </a:lnTo>
                                        <a:lnTo>
                                          <a:pt x="147" y="265"/>
                                        </a:lnTo>
                                        <a:lnTo>
                                          <a:pt x="144" y="27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89" name="Freeform 19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10" y="654"/>
                                    <a:ext cx="117" cy="247"/>
                                  </a:xfrm>
                                  <a:custGeom>
                                    <a:avLst/>
                                    <a:gdLst>
                                      <a:gd name="T0" fmla="*/ 77 w 117"/>
                                      <a:gd name="T1" fmla="*/ 247 h 247"/>
                                      <a:gd name="T2" fmla="*/ 87 w 117"/>
                                      <a:gd name="T3" fmla="*/ 247 h 247"/>
                                      <a:gd name="T4" fmla="*/ 102 w 117"/>
                                      <a:gd name="T5" fmla="*/ 242 h 247"/>
                                      <a:gd name="T6" fmla="*/ 107 w 117"/>
                                      <a:gd name="T7" fmla="*/ 237 h 247"/>
                                      <a:gd name="T8" fmla="*/ 112 w 117"/>
                                      <a:gd name="T9" fmla="*/ 232 h 247"/>
                                      <a:gd name="T10" fmla="*/ 114 w 117"/>
                                      <a:gd name="T11" fmla="*/ 224 h 247"/>
                                      <a:gd name="T12" fmla="*/ 112 w 117"/>
                                      <a:gd name="T13" fmla="*/ 217 h 247"/>
                                      <a:gd name="T14" fmla="*/ 109 w 117"/>
                                      <a:gd name="T15" fmla="*/ 204 h 247"/>
                                      <a:gd name="T16" fmla="*/ 107 w 117"/>
                                      <a:gd name="T17" fmla="*/ 194 h 247"/>
                                      <a:gd name="T18" fmla="*/ 107 w 117"/>
                                      <a:gd name="T19" fmla="*/ 189 h 247"/>
                                      <a:gd name="T20" fmla="*/ 107 w 117"/>
                                      <a:gd name="T21" fmla="*/ 182 h 247"/>
                                      <a:gd name="T22" fmla="*/ 112 w 117"/>
                                      <a:gd name="T23" fmla="*/ 172 h 247"/>
                                      <a:gd name="T24" fmla="*/ 117 w 117"/>
                                      <a:gd name="T25" fmla="*/ 162 h 247"/>
                                      <a:gd name="T26" fmla="*/ 117 w 117"/>
                                      <a:gd name="T27" fmla="*/ 154 h 247"/>
                                      <a:gd name="T28" fmla="*/ 117 w 117"/>
                                      <a:gd name="T29" fmla="*/ 144 h 247"/>
                                      <a:gd name="T30" fmla="*/ 114 w 117"/>
                                      <a:gd name="T31" fmla="*/ 134 h 247"/>
                                      <a:gd name="T32" fmla="*/ 109 w 117"/>
                                      <a:gd name="T33" fmla="*/ 127 h 247"/>
                                      <a:gd name="T34" fmla="*/ 97 w 117"/>
                                      <a:gd name="T35" fmla="*/ 107 h 247"/>
                                      <a:gd name="T36" fmla="*/ 85 w 117"/>
                                      <a:gd name="T37" fmla="*/ 87 h 247"/>
                                      <a:gd name="T38" fmla="*/ 55 w 117"/>
                                      <a:gd name="T39" fmla="*/ 52 h 247"/>
                                      <a:gd name="T40" fmla="*/ 37 w 117"/>
                                      <a:gd name="T41" fmla="*/ 27 h 247"/>
                                      <a:gd name="T42" fmla="*/ 35 w 117"/>
                                      <a:gd name="T43" fmla="*/ 17 h 247"/>
                                      <a:gd name="T44" fmla="*/ 35 w 117"/>
                                      <a:gd name="T45" fmla="*/ 10 h 247"/>
                                      <a:gd name="T46" fmla="*/ 40 w 117"/>
                                      <a:gd name="T47" fmla="*/ 7 h 247"/>
                                      <a:gd name="T48" fmla="*/ 52 w 117"/>
                                      <a:gd name="T49" fmla="*/ 7 h 247"/>
                                      <a:gd name="T50" fmla="*/ 47 w 117"/>
                                      <a:gd name="T51" fmla="*/ 2 h 247"/>
                                      <a:gd name="T52" fmla="*/ 40 w 117"/>
                                      <a:gd name="T53" fmla="*/ 2 h 247"/>
                                      <a:gd name="T54" fmla="*/ 35 w 117"/>
                                      <a:gd name="T55" fmla="*/ 0 h 247"/>
                                      <a:gd name="T56" fmla="*/ 30 w 117"/>
                                      <a:gd name="T57" fmla="*/ 2 h 247"/>
                                      <a:gd name="T58" fmla="*/ 27 w 117"/>
                                      <a:gd name="T59" fmla="*/ 5 h 247"/>
                                      <a:gd name="T60" fmla="*/ 25 w 117"/>
                                      <a:gd name="T61" fmla="*/ 10 h 247"/>
                                      <a:gd name="T62" fmla="*/ 22 w 117"/>
                                      <a:gd name="T63" fmla="*/ 17 h 247"/>
                                      <a:gd name="T64" fmla="*/ 22 w 117"/>
                                      <a:gd name="T65" fmla="*/ 27 h 247"/>
                                      <a:gd name="T66" fmla="*/ 13 w 117"/>
                                      <a:gd name="T67" fmla="*/ 39 h 247"/>
                                      <a:gd name="T68" fmla="*/ 0 w 117"/>
                                      <a:gd name="T69" fmla="*/ 54 h 247"/>
                                      <a:gd name="T70" fmla="*/ 0 w 117"/>
                                      <a:gd name="T71" fmla="*/ 62 h 247"/>
                                      <a:gd name="T72" fmla="*/ 0 w 117"/>
                                      <a:gd name="T73" fmla="*/ 69 h 247"/>
                                      <a:gd name="T74" fmla="*/ 3 w 117"/>
                                      <a:gd name="T75" fmla="*/ 82 h 247"/>
                                      <a:gd name="T76" fmla="*/ 13 w 117"/>
                                      <a:gd name="T77" fmla="*/ 97 h 247"/>
                                      <a:gd name="T78" fmla="*/ 27 w 117"/>
                                      <a:gd name="T79" fmla="*/ 119 h 247"/>
                                      <a:gd name="T80" fmla="*/ 42 w 117"/>
                                      <a:gd name="T81" fmla="*/ 137 h 247"/>
                                      <a:gd name="T82" fmla="*/ 60 w 117"/>
                                      <a:gd name="T83" fmla="*/ 157 h 247"/>
                                      <a:gd name="T84" fmla="*/ 87 w 117"/>
                                      <a:gd name="T85" fmla="*/ 187 h 247"/>
                                      <a:gd name="T86" fmla="*/ 92 w 117"/>
                                      <a:gd name="T87" fmla="*/ 192 h 247"/>
                                      <a:gd name="T88" fmla="*/ 97 w 117"/>
                                      <a:gd name="T89" fmla="*/ 199 h 247"/>
                                      <a:gd name="T90" fmla="*/ 99 w 117"/>
                                      <a:gd name="T91" fmla="*/ 207 h 247"/>
                                      <a:gd name="T92" fmla="*/ 99 w 117"/>
                                      <a:gd name="T93" fmla="*/ 217 h 247"/>
                                      <a:gd name="T94" fmla="*/ 99 w 117"/>
                                      <a:gd name="T95" fmla="*/ 227 h 247"/>
                                      <a:gd name="T96" fmla="*/ 95 w 117"/>
                                      <a:gd name="T97" fmla="*/ 234 h 247"/>
                                      <a:gd name="T98" fmla="*/ 87 w 117"/>
                                      <a:gd name="T99" fmla="*/ 242 h 247"/>
                                      <a:gd name="T100" fmla="*/ 77 w 117"/>
                                      <a:gd name="T101" fmla="*/ 247 h 2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117" h="247">
                                        <a:moveTo>
                                          <a:pt x="77" y="247"/>
                                        </a:moveTo>
                                        <a:lnTo>
                                          <a:pt x="87" y="247"/>
                                        </a:lnTo>
                                        <a:lnTo>
                                          <a:pt x="102" y="242"/>
                                        </a:lnTo>
                                        <a:lnTo>
                                          <a:pt x="107" y="237"/>
                                        </a:lnTo>
                                        <a:lnTo>
                                          <a:pt x="112" y="232"/>
                                        </a:lnTo>
                                        <a:lnTo>
                                          <a:pt x="114" y="224"/>
                                        </a:lnTo>
                                        <a:lnTo>
                                          <a:pt x="112" y="217"/>
                                        </a:lnTo>
                                        <a:lnTo>
                                          <a:pt x="109" y="204"/>
                                        </a:lnTo>
                                        <a:lnTo>
                                          <a:pt x="107" y="194"/>
                                        </a:lnTo>
                                        <a:lnTo>
                                          <a:pt x="107" y="189"/>
                                        </a:lnTo>
                                        <a:lnTo>
                                          <a:pt x="107" y="182"/>
                                        </a:lnTo>
                                        <a:lnTo>
                                          <a:pt x="112" y="172"/>
                                        </a:lnTo>
                                        <a:lnTo>
                                          <a:pt x="117" y="162"/>
                                        </a:lnTo>
                                        <a:lnTo>
                                          <a:pt x="117" y="154"/>
                                        </a:lnTo>
                                        <a:lnTo>
                                          <a:pt x="117" y="144"/>
                                        </a:lnTo>
                                        <a:lnTo>
                                          <a:pt x="114" y="134"/>
                                        </a:lnTo>
                                        <a:lnTo>
                                          <a:pt x="109" y="127"/>
                                        </a:lnTo>
                                        <a:lnTo>
                                          <a:pt x="97" y="107"/>
                                        </a:lnTo>
                                        <a:lnTo>
                                          <a:pt x="85" y="87"/>
                                        </a:lnTo>
                                        <a:lnTo>
                                          <a:pt x="55" y="52"/>
                                        </a:lnTo>
                                        <a:lnTo>
                                          <a:pt x="37" y="27"/>
                                        </a:lnTo>
                                        <a:lnTo>
                                          <a:pt x="35" y="17"/>
                                        </a:lnTo>
                                        <a:lnTo>
                                          <a:pt x="35" y="10"/>
                                        </a:lnTo>
                                        <a:lnTo>
                                          <a:pt x="40" y="7"/>
                                        </a:lnTo>
                                        <a:lnTo>
                                          <a:pt x="52" y="7"/>
                                        </a:lnTo>
                                        <a:lnTo>
                                          <a:pt x="47" y="2"/>
                                        </a:lnTo>
                                        <a:lnTo>
                                          <a:pt x="40" y="2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30" y="2"/>
                                        </a:lnTo>
                                        <a:lnTo>
                                          <a:pt x="27" y="5"/>
                                        </a:lnTo>
                                        <a:lnTo>
                                          <a:pt x="25" y="10"/>
                                        </a:lnTo>
                                        <a:lnTo>
                                          <a:pt x="22" y="17"/>
                                        </a:lnTo>
                                        <a:lnTo>
                                          <a:pt x="22" y="27"/>
                                        </a:lnTo>
                                        <a:lnTo>
                                          <a:pt x="13" y="39"/>
                                        </a:lnTo>
                                        <a:lnTo>
                                          <a:pt x="0" y="54"/>
                                        </a:lnTo>
                                        <a:lnTo>
                                          <a:pt x="0" y="62"/>
                                        </a:lnTo>
                                        <a:lnTo>
                                          <a:pt x="0" y="69"/>
                                        </a:lnTo>
                                        <a:lnTo>
                                          <a:pt x="3" y="82"/>
                                        </a:lnTo>
                                        <a:lnTo>
                                          <a:pt x="13" y="97"/>
                                        </a:lnTo>
                                        <a:lnTo>
                                          <a:pt x="27" y="119"/>
                                        </a:lnTo>
                                        <a:lnTo>
                                          <a:pt x="42" y="137"/>
                                        </a:lnTo>
                                        <a:lnTo>
                                          <a:pt x="60" y="157"/>
                                        </a:lnTo>
                                        <a:lnTo>
                                          <a:pt x="87" y="187"/>
                                        </a:lnTo>
                                        <a:lnTo>
                                          <a:pt x="92" y="192"/>
                                        </a:lnTo>
                                        <a:lnTo>
                                          <a:pt x="97" y="199"/>
                                        </a:lnTo>
                                        <a:lnTo>
                                          <a:pt x="99" y="207"/>
                                        </a:lnTo>
                                        <a:lnTo>
                                          <a:pt x="99" y="217"/>
                                        </a:lnTo>
                                        <a:lnTo>
                                          <a:pt x="99" y="227"/>
                                        </a:lnTo>
                                        <a:lnTo>
                                          <a:pt x="95" y="234"/>
                                        </a:lnTo>
                                        <a:lnTo>
                                          <a:pt x="87" y="242"/>
                                        </a:lnTo>
                                        <a:lnTo>
                                          <a:pt x="77" y="2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333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90" name="Freeform 19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10" y="654"/>
                                    <a:ext cx="117" cy="247"/>
                                  </a:xfrm>
                                  <a:custGeom>
                                    <a:avLst/>
                                    <a:gdLst>
                                      <a:gd name="T0" fmla="*/ 77 w 117"/>
                                      <a:gd name="T1" fmla="*/ 247 h 247"/>
                                      <a:gd name="T2" fmla="*/ 87 w 117"/>
                                      <a:gd name="T3" fmla="*/ 247 h 247"/>
                                      <a:gd name="T4" fmla="*/ 102 w 117"/>
                                      <a:gd name="T5" fmla="*/ 242 h 247"/>
                                      <a:gd name="T6" fmla="*/ 107 w 117"/>
                                      <a:gd name="T7" fmla="*/ 237 h 247"/>
                                      <a:gd name="T8" fmla="*/ 112 w 117"/>
                                      <a:gd name="T9" fmla="*/ 232 h 247"/>
                                      <a:gd name="T10" fmla="*/ 114 w 117"/>
                                      <a:gd name="T11" fmla="*/ 224 h 247"/>
                                      <a:gd name="T12" fmla="*/ 112 w 117"/>
                                      <a:gd name="T13" fmla="*/ 217 h 247"/>
                                      <a:gd name="T14" fmla="*/ 109 w 117"/>
                                      <a:gd name="T15" fmla="*/ 204 h 247"/>
                                      <a:gd name="T16" fmla="*/ 107 w 117"/>
                                      <a:gd name="T17" fmla="*/ 194 h 247"/>
                                      <a:gd name="T18" fmla="*/ 107 w 117"/>
                                      <a:gd name="T19" fmla="*/ 189 h 247"/>
                                      <a:gd name="T20" fmla="*/ 107 w 117"/>
                                      <a:gd name="T21" fmla="*/ 182 h 247"/>
                                      <a:gd name="T22" fmla="*/ 112 w 117"/>
                                      <a:gd name="T23" fmla="*/ 172 h 247"/>
                                      <a:gd name="T24" fmla="*/ 117 w 117"/>
                                      <a:gd name="T25" fmla="*/ 162 h 247"/>
                                      <a:gd name="T26" fmla="*/ 117 w 117"/>
                                      <a:gd name="T27" fmla="*/ 154 h 247"/>
                                      <a:gd name="T28" fmla="*/ 117 w 117"/>
                                      <a:gd name="T29" fmla="*/ 144 h 247"/>
                                      <a:gd name="T30" fmla="*/ 114 w 117"/>
                                      <a:gd name="T31" fmla="*/ 134 h 247"/>
                                      <a:gd name="T32" fmla="*/ 109 w 117"/>
                                      <a:gd name="T33" fmla="*/ 127 h 247"/>
                                      <a:gd name="T34" fmla="*/ 97 w 117"/>
                                      <a:gd name="T35" fmla="*/ 107 h 247"/>
                                      <a:gd name="T36" fmla="*/ 85 w 117"/>
                                      <a:gd name="T37" fmla="*/ 87 h 247"/>
                                      <a:gd name="T38" fmla="*/ 55 w 117"/>
                                      <a:gd name="T39" fmla="*/ 52 h 247"/>
                                      <a:gd name="T40" fmla="*/ 37 w 117"/>
                                      <a:gd name="T41" fmla="*/ 27 h 247"/>
                                      <a:gd name="T42" fmla="*/ 35 w 117"/>
                                      <a:gd name="T43" fmla="*/ 17 h 247"/>
                                      <a:gd name="T44" fmla="*/ 35 w 117"/>
                                      <a:gd name="T45" fmla="*/ 10 h 247"/>
                                      <a:gd name="T46" fmla="*/ 40 w 117"/>
                                      <a:gd name="T47" fmla="*/ 7 h 247"/>
                                      <a:gd name="T48" fmla="*/ 52 w 117"/>
                                      <a:gd name="T49" fmla="*/ 7 h 247"/>
                                      <a:gd name="T50" fmla="*/ 47 w 117"/>
                                      <a:gd name="T51" fmla="*/ 2 h 247"/>
                                      <a:gd name="T52" fmla="*/ 40 w 117"/>
                                      <a:gd name="T53" fmla="*/ 2 h 247"/>
                                      <a:gd name="T54" fmla="*/ 35 w 117"/>
                                      <a:gd name="T55" fmla="*/ 0 h 247"/>
                                      <a:gd name="T56" fmla="*/ 30 w 117"/>
                                      <a:gd name="T57" fmla="*/ 2 h 247"/>
                                      <a:gd name="T58" fmla="*/ 27 w 117"/>
                                      <a:gd name="T59" fmla="*/ 5 h 247"/>
                                      <a:gd name="T60" fmla="*/ 25 w 117"/>
                                      <a:gd name="T61" fmla="*/ 10 h 247"/>
                                      <a:gd name="T62" fmla="*/ 22 w 117"/>
                                      <a:gd name="T63" fmla="*/ 17 h 247"/>
                                      <a:gd name="T64" fmla="*/ 22 w 117"/>
                                      <a:gd name="T65" fmla="*/ 27 h 247"/>
                                      <a:gd name="T66" fmla="*/ 13 w 117"/>
                                      <a:gd name="T67" fmla="*/ 39 h 247"/>
                                      <a:gd name="T68" fmla="*/ 0 w 117"/>
                                      <a:gd name="T69" fmla="*/ 54 h 247"/>
                                      <a:gd name="T70" fmla="*/ 0 w 117"/>
                                      <a:gd name="T71" fmla="*/ 62 h 247"/>
                                      <a:gd name="T72" fmla="*/ 0 w 117"/>
                                      <a:gd name="T73" fmla="*/ 69 h 247"/>
                                      <a:gd name="T74" fmla="*/ 3 w 117"/>
                                      <a:gd name="T75" fmla="*/ 82 h 247"/>
                                      <a:gd name="T76" fmla="*/ 13 w 117"/>
                                      <a:gd name="T77" fmla="*/ 97 h 247"/>
                                      <a:gd name="T78" fmla="*/ 27 w 117"/>
                                      <a:gd name="T79" fmla="*/ 119 h 247"/>
                                      <a:gd name="T80" fmla="*/ 42 w 117"/>
                                      <a:gd name="T81" fmla="*/ 137 h 247"/>
                                      <a:gd name="T82" fmla="*/ 60 w 117"/>
                                      <a:gd name="T83" fmla="*/ 157 h 247"/>
                                      <a:gd name="T84" fmla="*/ 87 w 117"/>
                                      <a:gd name="T85" fmla="*/ 187 h 247"/>
                                      <a:gd name="T86" fmla="*/ 92 w 117"/>
                                      <a:gd name="T87" fmla="*/ 192 h 247"/>
                                      <a:gd name="T88" fmla="*/ 97 w 117"/>
                                      <a:gd name="T89" fmla="*/ 199 h 247"/>
                                      <a:gd name="T90" fmla="*/ 99 w 117"/>
                                      <a:gd name="T91" fmla="*/ 207 h 247"/>
                                      <a:gd name="T92" fmla="*/ 99 w 117"/>
                                      <a:gd name="T93" fmla="*/ 217 h 247"/>
                                      <a:gd name="T94" fmla="*/ 99 w 117"/>
                                      <a:gd name="T95" fmla="*/ 227 h 247"/>
                                      <a:gd name="T96" fmla="*/ 95 w 117"/>
                                      <a:gd name="T97" fmla="*/ 234 h 247"/>
                                      <a:gd name="T98" fmla="*/ 87 w 117"/>
                                      <a:gd name="T99" fmla="*/ 242 h 247"/>
                                      <a:gd name="T100" fmla="*/ 77 w 117"/>
                                      <a:gd name="T101" fmla="*/ 247 h 2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117" h="247">
                                        <a:moveTo>
                                          <a:pt x="77" y="247"/>
                                        </a:moveTo>
                                        <a:lnTo>
                                          <a:pt x="87" y="247"/>
                                        </a:lnTo>
                                        <a:lnTo>
                                          <a:pt x="102" y="242"/>
                                        </a:lnTo>
                                        <a:lnTo>
                                          <a:pt x="107" y="237"/>
                                        </a:lnTo>
                                        <a:lnTo>
                                          <a:pt x="112" y="232"/>
                                        </a:lnTo>
                                        <a:lnTo>
                                          <a:pt x="114" y="224"/>
                                        </a:lnTo>
                                        <a:lnTo>
                                          <a:pt x="112" y="217"/>
                                        </a:lnTo>
                                        <a:lnTo>
                                          <a:pt x="109" y="204"/>
                                        </a:lnTo>
                                        <a:lnTo>
                                          <a:pt x="107" y="194"/>
                                        </a:lnTo>
                                        <a:lnTo>
                                          <a:pt x="107" y="189"/>
                                        </a:lnTo>
                                        <a:lnTo>
                                          <a:pt x="107" y="182"/>
                                        </a:lnTo>
                                        <a:lnTo>
                                          <a:pt x="112" y="172"/>
                                        </a:lnTo>
                                        <a:lnTo>
                                          <a:pt x="117" y="162"/>
                                        </a:lnTo>
                                        <a:lnTo>
                                          <a:pt x="117" y="154"/>
                                        </a:lnTo>
                                        <a:lnTo>
                                          <a:pt x="117" y="144"/>
                                        </a:lnTo>
                                        <a:lnTo>
                                          <a:pt x="114" y="134"/>
                                        </a:lnTo>
                                        <a:lnTo>
                                          <a:pt x="109" y="127"/>
                                        </a:lnTo>
                                        <a:lnTo>
                                          <a:pt x="97" y="107"/>
                                        </a:lnTo>
                                        <a:lnTo>
                                          <a:pt x="85" y="87"/>
                                        </a:lnTo>
                                        <a:lnTo>
                                          <a:pt x="55" y="52"/>
                                        </a:lnTo>
                                        <a:lnTo>
                                          <a:pt x="37" y="27"/>
                                        </a:lnTo>
                                        <a:lnTo>
                                          <a:pt x="35" y="17"/>
                                        </a:lnTo>
                                        <a:lnTo>
                                          <a:pt x="35" y="10"/>
                                        </a:lnTo>
                                        <a:lnTo>
                                          <a:pt x="40" y="7"/>
                                        </a:lnTo>
                                        <a:lnTo>
                                          <a:pt x="52" y="7"/>
                                        </a:lnTo>
                                        <a:lnTo>
                                          <a:pt x="47" y="2"/>
                                        </a:lnTo>
                                        <a:lnTo>
                                          <a:pt x="40" y="2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30" y="2"/>
                                        </a:lnTo>
                                        <a:lnTo>
                                          <a:pt x="27" y="5"/>
                                        </a:lnTo>
                                        <a:lnTo>
                                          <a:pt x="25" y="10"/>
                                        </a:lnTo>
                                        <a:lnTo>
                                          <a:pt x="22" y="17"/>
                                        </a:lnTo>
                                        <a:lnTo>
                                          <a:pt x="22" y="27"/>
                                        </a:lnTo>
                                        <a:lnTo>
                                          <a:pt x="13" y="39"/>
                                        </a:lnTo>
                                        <a:lnTo>
                                          <a:pt x="0" y="54"/>
                                        </a:lnTo>
                                        <a:lnTo>
                                          <a:pt x="0" y="62"/>
                                        </a:lnTo>
                                        <a:lnTo>
                                          <a:pt x="0" y="69"/>
                                        </a:lnTo>
                                        <a:lnTo>
                                          <a:pt x="3" y="82"/>
                                        </a:lnTo>
                                        <a:lnTo>
                                          <a:pt x="13" y="97"/>
                                        </a:lnTo>
                                        <a:lnTo>
                                          <a:pt x="27" y="119"/>
                                        </a:lnTo>
                                        <a:lnTo>
                                          <a:pt x="42" y="137"/>
                                        </a:lnTo>
                                        <a:lnTo>
                                          <a:pt x="60" y="157"/>
                                        </a:lnTo>
                                        <a:lnTo>
                                          <a:pt x="87" y="187"/>
                                        </a:lnTo>
                                        <a:lnTo>
                                          <a:pt x="92" y="192"/>
                                        </a:lnTo>
                                        <a:lnTo>
                                          <a:pt x="97" y="199"/>
                                        </a:lnTo>
                                        <a:lnTo>
                                          <a:pt x="99" y="207"/>
                                        </a:lnTo>
                                        <a:lnTo>
                                          <a:pt x="99" y="217"/>
                                        </a:lnTo>
                                        <a:lnTo>
                                          <a:pt x="99" y="227"/>
                                        </a:lnTo>
                                        <a:lnTo>
                                          <a:pt x="95" y="234"/>
                                        </a:lnTo>
                                        <a:lnTo>
                                          <a:pt x="87" y="242"/>
                                        </a:lnTo>
                                        <a:lnTo>
                                          <a:pt x="77" y="24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91" name="Freeform 19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07" y="539"/>
                                    <a:ext cx="77" cy="239"/>
                                  </a:xfrm>
                                  <a:custGeom>
                                    <a:avLst/>
                                    <a:gdLst>
                                      <a:gd name="T0" fmla="*/ 5 w 77"/>
                                      <a:gd name="T1" fmla="*/ 237 h 239"/>
                                      <a:gd name="T2" fmla="*/ 15 w 77"/>
                                      <a:gd name="T3" fmla="*/ 239 h 239"/>
                                      <a:gd name="T4" fmla="*/ 27 w 77"/>
                                      <a:gd name="T5" fmla="*/ 237 h 239"/>
                                      <a:gd name="T6" fmla="*/ 35 w 77"/>
                                      <a:gd name="T7" fmla="*/ 234 h 239"/>
                                      <a:gd name="T8" fmla="*/ 42 w 77"/>
                                      <a:gd name="T9" fmla="*/ 229 h 239"/>
                                      <a:gd name="T10" fmla="*/ 45 w 77"/>
                                      <a:gd name="T11" fmla="*/ 224 h 239"/>
                                      <a:gd name="T12" fmla="*/ 47 w 77"/>
                                      <a:gd name="T13" fmla="*/ 217 h 239"/>
                                      <a:gd name="T14" fmla="*/ 47 w 77"/>
                                      <a:gd name="T15" fmla="*/ 204 h 239"/>
                                      <a:gd name="T16" fmla="*/ 50 w 77"/>
                                      <a:gd name="T17" fmla="*/ 194 h 239"/>
                                      <a:gd name="T18" fmla="*/ 52 w 77"/>
                                      <a:gd name="T19" fmla="*/ 189 h 239"/>
                                      <a:gd name="T20" fmla="*/ 55 w 77"/>
                                      <a:gd name="T21" fmla="*/ 184 h 239"/>
                                      <a:gd name="T22" fmla="*/ 62 w 77"/>
                                      <a:gd name="T23" fmla="*/ 177 h 239"/>
                                      <a:gd name="T24" fmla="*/ 72 w 77"/>
                                      <a:gd name="T25" fmla="*/ 167 h 239"/>
                                      <a:gd name="T26" fmla="*/ 75 w 77"/>
                                      <a:gd name="T27" fmla="*/ 159 h 239"/>
                                      <a:gd name="T28" fmla="*/ 77 w 77"/>
                                      <a:gd name="T29" fmla="*/ 152 h 239"/>
                                      <a:gd name="T30" fmla="*/ 77 w 77"/>
                                      <a:gd name="T31" fmla="*/ 142 h 239"/>
                                      <a:gd name="T32" fmla="*/ 77 w 77"/>
                                      <a:gd name="T33" fmla="*/ 132 h 239"/>
                                      <a:gd name="T34" fmla="*/ 75 w 77"/>
                                      <a:gd name="T35" fmla="*/ 112 h 239"/>
                                      <a:gd name="T36" fmla="*/ 70 w 77"/>
                                      <a:gd name="T37" fmla="*/ 92 h 239"/>
                                      <a:gd name="T38" fmla="*/ 57 w 77"/>
                                      <a:gd name="T39" fmla="*/ 52 h 239"/>
                                      <a:gd name="T40" fmla="*/ 50 w 77"/>
                                      <a:gd name="T41" fmla="*/ 25 h 239"/>
                                      <a:gd name="T42" fmla="*/ 50 w 77"/>
                                      <a:gd name="T43" fmla="*/ 15 h 239"/>
                                      <a:gd name="T44" fmla="*/ 52 w 77"/>
                                      <a:gd name="T45" fmla="*/ 10 h 239"/>
                                      <a:gd name="T46" fmla="*/ 60 w 77"/>
                                      <a:gd name="T47" fmla="*/ 7 h 239"/>
                                      <a:gd name="T48" fmla="*/ 70 w 77"/>
                                      <a:gd name="T49" fmla="*/ 10 h 239"/>
                                      <a:gd name="T50" fmla="*/ 67 w 77"/>
                                      <a:gd name="T51" fmla="*/ 5 h 239"/>
                                      <a:gd name="T52" fmla="*/ 62 w 77"/>
                                      <a:gd name="T53" fmla="*/ 2 h 239"/>
                                      <a:gd name="T54" fmla="*/ 57 w 77"/>
                                      <a:gd name="T55" fmla="*/ 0 h 239"/>
                                      <a:gd name="T56" fmla="*/ 52 w 77"/>
                                      <a:gd name="T57" fmla="*/ 0 h 239"/>
                                      <a:gd name="T58" fmla="*/ 47 w 77"/>
                                      <a:gd name="T59" fmla="*/ 2 h 239"/>
                                      <a:gd name="T60" fmla="*/ 45 w 77"/>
                                      <a:gd name="T61" fmla="*/ 5 h 239"/>
                                      <a:gd name="T62" fmla="*/ 40 w 77"/>
                                      <a:gd name="T63" fmla="*/ 12 h 239"/>
                                      <a:gd name="T64" fmla="*/ 37 w 77"/>
                                      <a:gd name="T65" fmla="*/ 20 h 239"/>
                                      <a:gd name="T66" fmla="*/ 25 w 77"/>
                                      <a:gd name="T67" fmla="*/ 30 h 239"/>
                                      <a:gd name="T68" fmla="*/ 5 w 77"/>
                                      <a:gd name="T69" fmla="*/ 42 h 239"/>
                                      <a:gd name="T70" fmla="*/ 2 w 77"/>
                                      <a:gd name="T71" fmla="*/ 47 h 239"/>
                                      <a:gd name="T72" fmla="*/ 0 w 77"/>
                                      <a:gd name="T73" fmla="*/ 55 h 239"/>
                                      <a:gd name="T74" fmla="*/ 0 w 77"/>
                                      <a:gd name="T75" fmla="*/ 67 h 239"/>
                                      <a:gd name="T76" fmla="*/ 2 w 77"/>
                                      <a:gd name="T77" fmla="*/ 82 h 239"/>
                                      <a:gd name="T78" fmla="*/ 7 w 77"/>
                                      <a:gd name="T79" fmla="*/ 107 h 239"/>
                                      <a:gd name="T80" fmla="*/ 12 w 77"/>
                                      <a:gd name="T81" fmla="*/ 127 h 239"/>
                                      <a:gd name="T82" fmla="*/ 22 w 77"/>
                                      <a:gd name="T83" fmla="*/ 149 h 239"/>
                                      <a:gd name="T84" fmla="*/ 35 w 77"/>
                                      <a:gd name="T85" fmla="*/ 182 h 239"/>
                                      <a:gd name="T86" fmla="*/ 37 w 77"/>
                                      <a:gd name="T87" fmla="*/ 189 h 239"/>
                                      <a:gd name="T88" fmla="*/ 40 w 77"/>
                                      <a:gd name="T89" fmla="*/ 197 h 239"/>
                                      <a:gd name="T90" fmla="*/ 37 w 77"/>
                                      <a:gd name="T91" fmla="*/ 204 h 239"/>
                                      <a:gd name="T92" fmla="*/ 35 w 77"/>
                                      <a:gd name="T93" fmla="*/ 212 h 239"/>
                                      <a:gd name="T94" fmla="*/ 32 w 77"/>
                                      <a:gd name="T95" fmla="*/ 222 h 239"/>
                                      <a:gd name="T96" fmla="*/ 25 w 77"/>
                                      <a:gd name="T97" fmla="*/ 227 h 239"/>
                                      <a:gd name="T98" fmla="*/ 17 w 77"/>
                                      <a:gd name="T99" fmla="*/ 232 h 239"/>
                                      <a:gd name="T100" fmla="*/ 5 w 77"/>
                                      <a:gd name="T101" fmla="*/ 237 h 23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77" h="239">
                                        <a:moveTo>
                                          <a:pt x="5" y="237"/>
                                        </a:moveTo>
                                        <a:lnTo>
                                          <a:pt x="15" y="239"/>
                                        </a:lnTo>
                                        <a:lnTo>
                                          <a:pt x="27" y="237"/>
                                        </a:lnTo>
                                        <a:lnTo>
                                          <a:pt x="35" y="234"/>
                                        </a:lnTo>
                                        <a:lnTo>
                                          <a:pt x="42" y="229"/>
                                        </a:lnTo>
                                        <a:lnTo>
                                          <a:pt x="45" y="224"/>
                                        </a:lnTo>
                                        <a:lnTo>
                                          <a:pt x="47" y="217"/>
                                        </a:lnTo>
                                        <a:lnTo>
                                          <a:pt x="47" y="204"/>
                                        </a:lnTo>
                                        <a:lnTo>
                                          <a:pt x="50" y="194"/>
                                        </a:lnTo>
                                        <a:lnTo>
                                          <a:pt x="52" y="189"/>
                                        </a:lnTo>
                                        <a:lnTo>
                                          <a:pt x="55" y="184"/>
                                        </a:lnTo>
                                        <a:lnTo>
                                          <a:pt x="62" y="177"/>
                                        </a:lnTo>
                                        <a:lnTo>
                                          <a:pt x="72" y="167"/>
                                        </a:lnTo>
                                        <a:lnTo>
                                          <a:pt x="75" y="159"/>
                                        </a:lnTo>
                                        <a:lnTo>
                                          <a:pt x="77" y="152"/>
                                        </a:lnTo>
                                        <a:lnTo>
                                          <a:pt x="77" y="142"/>
                                        </a:lnTo>
                                        <a:lnTo>
                                          <a:pt x="77" y="132"/>
                                        </a:lnTo>
                                        <a:lnTo>
                                          <a:pt x="75" y="112"/>
                                        </a:lnTo>
                                        <a:lnTo>
                                          <a:pt x="70" y="92"/>
                                        </a:lnTo>
                                        <a:lnTo>
                                          <a:pt x="57" y="52"/>
                                        </a:lnTo>
                                        <a:lnTo>
                                          <a:pt x="50" y="25"/>
                                        </a:lnTo>
                                        <a:lnTo>
                                          <a:pt x="50" y="15"/>
                                        </a:lnTo>
                                        <a:lnTo>
                                          <a:pt x="52" y="10"/>
                                        </a:lnTo>
                                        <a:lnTo>
                                          <a:pt x="60" y="7"/>
                                        </a:lnTo>
                                        <a:lnTo>
                                          <a:pt x="70" y="10"/>
                                        </a:lnTo>
                                        <a:lnTo>
                                          <a:pt x="67" y="5"/>
                                        </a:lnTo>
                                        <a:lnTo>
                                          <a:pt x="62" y="2"/>
                                        </a:lnTo>
                                        <a:lnTo>
                                          <a:pt x="57" y="0"/>
                                        </a:lnTo>
                                        <a:lnTo>
                                          <a:pt x="52" y="0"/>
                                        </a:lnTo>
                                        <a:lnTo>
                                          <a:pt x="47" y="2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40" y="12"/>
                                        </a:lnTo>
                                        <a:lnTo>
                                          <a:pt x="37" y="20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5" y="42"/>
                                        </a:lnTo>
                                        <a:lnTo>
                                          <a:pt x="2" y="47"/>
                                        </a:lnTo>
                                        <a:lnTo>
                                          <a:pt x="0" y="55"/>
                                        </a:lnTo>
                                        <a:lnTo>
                                          <a:pt x="0" y="67"/>
                                        </a:lnTo>
                                        <a:lnTo>
                                          <a:pt x="2" y="82"/>
                                        </a:lnTo>
                                        <a:lnTo>
                                          <a:pt x="7" y="107"/>
                                        </a:lnTo>
                                        <a:lnTo>
                                          <a:pt x="12" y="127"/>
                                        </a:lnTo>
                                        <a:lnTo>
                                          <a:pt x="22" y="149"/>
                                        </a:lnTo>
                                        <a:lnTo>
                                          <a:pt x="35" y="182"/>
                                        </a:lnTo>
                                        <a:lnTo>
                                          <a:pt x="37" y="189"/>
                                        </a:lnTo>
                                        <a:lnTo>
                                          <a:pt x="40" y="197"/>
                                        </a:lnTo>
                                        <a:lnTo>
                                          <a:pt x="37" y="204"/>
                                        </a:lnTo>
                                        <a:lnTo>
                                          <a:pt x="35" y="212"/>
                                        </a:lnTo>
                                        <a:lnTo>
                                          <a:pt x="32" y="222"/>
                                        </a:lnTo>
                                        <a:lnTo>
                                          <a:pt x="25" y="227"/>
                                        </a:lnTo>
                                        <a:lnTo>
                                          <a:pt x="17" y="232"/>
                                        </a:lnTo>
                                        <a:lnTo>
                                          <a:pt x="5" y="2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333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92" name="Freeform 19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07" y="539"/>
                                    <a:ext cx="77" cy="239"/>
                                  </a:xfrm>
                                  <a:custGeom>
                                    <a:avLst/>
                                    <a:gdLst>
                                      <a:gd name="T0" fmla="*/ 5 w 77"/>
                                      <a:gd name="T1" fmla="*/ 237 h 239"/>
                                      <a:gd name="T2" fmla="*/ 15 w 77"/>
                                      <a:gd name="T3" fmla="*/ 239 h 239"/>
                                      <a:gd name="T4" fmla="*/ 27 w 77"/>
                                      <a:gd name="T5" fmla="*/ 237 h 239"/>
                                      <a:gd name="T6" fmla="*/ 35 w 77"/>
                                      <a:gd name="T7" fmla="*/ 234 h 239"/>
                                      <a:gd name="T8" fmla="*/ 42 w 77"/>
                                      <a:gd name="T9" fmla="*/ 229 h 239"/>
                                      <a:gd name="T10" fmla="*/ 45 w 77"/>
                                      <a:gd name="T11" fmla="*/ 224 h 239"/>
                                      <a:gd name="T12" fmla="*/ 47 w 77"/>
                                      <a:gd name="T13" fmla="*/ 217 h 239"/>
                                      <a:gd name="T14" fmla="*/ 47 w 77"/>
                                      <a:gd name="T15" fmla="*/ 204 h 239"/>
                                      <a:gd name="T16" fmla="*/ 50 w 77"/>
                                      <a:gd name="T17" fmla="*/ 194 h 239"/>
                                      <a:gd name="T18" fmla="*/ 52 w 77"/>
                                      <a:gd name="T19" fmla="*/ 189 h 239"/>
                                      <a:gd name="T20" fmla="*/ 55 w 77"/>
                                      <a:gd name="T21" fmla="*/ 184 h 239"/>
                                      <a:gd name="T22" fmla="*/ 62 w 77"/>
                                      <a:gd name="T23" fmla="*/ 177 h 239"/>
                                      <a:gd name="T24" fmla="*/ 72 w 77"/>
                                      <a:gd name="T25" fmla="*/ 167 h 239"/>
                                      <a:gd name="T26" fmla="*/ 75 w 77"/>
                                      <a:gd name="T27" fmla="*/ 159 h 239"/>
                                      <a:gd name="T28" fmla="*/ 77 w 77"/>
                                      <a:gd name="T29" fmla="*/ 152 h 239"/>
                                      <a:gd name="T30" fmla="*/ 77 w 77"/>
                                      <a:gd name="T31" fmla="*/ 142 h 239"/>
                                      <a:gd name="T32" fmla="*/ 77 w 77"/>
                                      <a:gd name="T33" fmla="*/ 132 h 239"/>
                                      <a:gd name="T34" fmla="*/ 75 w 77"/>
                                      <a:gd name="T35" fmla="*/ 112 h 239"/>
                                      <a:gd name="T36" fmla="*/ 70 w 77"/>
                                      <a:gd name="T37" fmla="*/ 92 h 239"/>
                                      <a:gd name="T38" fmla="*/ 57 w 77"/>
                                      <a:gd name="T39" fmla="*/ 52 h 239"/>
                                      <a:gd name="T40" fmla="*/ 50 w 77"/>
                                      <a:gd name="T41" fmla="*/ 25 h 239"/>
                                      <a:gd name="T42" fmla="*/ 50 w 77"/>
                                      <a:gd name="T43" fmla="*/ 15 h 239"/>
                                      <a:gd name="T44" fmla="*/ 52 w 77"/>
                                      <a:gd name="T45" fmla="*/ 10 h 239"/>
                                      <a:gd name="T46" fmla="*/ 60 w 77"/>
                                      <a:gd name="T47" fmla="*/ 7 h 239"/>
                                      <a:gd name="T48" fmla="*/ 70 w 77"/>
                                      <a:gd name="T49" fmla="*/ 10 h 239"/>
                                      <a:gd name="T50" fmla="*/ 67 w 77"/>
                                      <a:gd name="T51" fmla="*/ 5 h 239"/>
                                      <a:gd name="T52" fmla="*/ 62 w 77"/>
                                      <a:gd name="T53" fmla="*/ 2 h 239"/>
                                      <a:gd name="T54" fmla="*/ 57 w 77"/>
                                      <a:gd name="T55" fmla="*/ 0 h 239"/>
                                      <a:gd name="T56" fmla="*/ 52 w 77"/>
                                      <a:gd name="T57" fmla="*/ 0 h 239"/>
                                      <a:gd name="T58" fmla="*/ 47 w 77"/>
                                      <a:gd name="T59" fmla="*/ 2 h 239"/>
                                      <a:gd name="T60" fmla="*/ 45 w 77"/>
                                      <a:gd name="T61" fmla="*/ 5 h 239"/>
                                      <a:gd name="T62" fmla="*/ 40 w 77"/>
                                      <a:gd name="T63" fmla="*/ 12 h 239"/>
                                      <a:gd name="T64" fmla="*/ 37 w 77"/>
                                      <a:gd name="T65" fmla="*/ 20 h 239"/>
                                      <a:gd name="T66" fmla="*/ 25 w 77"/>
                                      <a:gd name="T67" fmla="*/ 30 h 239"/>
                                      <a:gd name="T68" fmla="*/ 5 w 77"/>
                                      <a:gd name="T69" fmla="*/ 42 h 239"/>
                                      <a:gd name="T70" fmla="*/ 2 w 77"/>
                                      <a:gd name="T71" fmla="*/ 47 h 239"/>
                                      <a:gd name="T72" fmla="*/ 0 w 77"/>
                                      <a:gd name="T73" fmla="*/ 55 h 239"/>
                                      <a:gd name="T74" fmla="*/ 0 w 77"/>
                                      <a:gd name="T75" fmla="*/ 67 h 239"/>
                                      <a:gd name="T76" fmla="*/ 2 w 77"/>
                                      <a:gd name="T77" fmla="*/ 82 h 239"/>
                                      <a:gd name="T78" fmla="*/ 7 w 77"/>
                                      <a:gd name="T79" fmla="*/ 107 h 239"/>
                                      <a:gd name="T80" fmla="*/ 12 w 77"/>
                                      <a:gd name="T81" fmla="*/ 127 h 239"/>
                                      <a:gd name="T82" fmla="*/ 22 w 77"/>
                                      <a:gd name="T83" fmla="*/ 149 h 239"/>
                                      <a:gd name="T84" fmla="*/ 35 w 77"/>
                                      <a:gd name="T85" fmla="*/ 182 h 239"/>
                                      <a:gd name="T86" fmla="*/ 37 w 77"/>
                                      <a:gd name="T87" fmla="*/ 189 h 239"/>
                                      <a:gd name="T88" fmla="*/ 40 w 77"/>
                                      <a:gd name="T89" fmla="*/ 197 h 239"/>
                                      <a:gd name="T90" fmla="*/ 37 w 77"/>
                                      <a:gd name="T91" fmla="*/ 204 h 239"/>
                                      <a:gd name="T92" fmla="*/ 35 w 77"/>
                                      <a:gd name="T93" fmla="*/ 212 h 239"/>
                                      <a:gd name="T94" fmla="*/ 32 w 77"/>
                                      <a:gd name="T95" fmla="*/ 222 h 239"/>
                                      <a:gd name="T96" fmla="*/ 25 w 77"/>
                                      <a:gd name="T97" fmla="*/ 227 h 239"/>
                                      <a:gd name="T98" fmla="*/ 17 w 77"/>
                                      <a:gd name="T99" fmla="*/ 232 h 239"/>
                                      <a:gd name="T100" fmla="*/ 5 w 77"/>
                                      <a:gd name="T101" fmla="*/ 237 h 23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77" h="239">
                                        <a:moveTo>
                                          <a:pt x="5" y="237"/>
                                        </a:moveTo>
                                        <a:lnTo>
                                          <a:pt x="15" y="239"/>
                                        </a:lnTo>
                                        <a:lnTo>
                                          <a:pt x="27" y="237"/>
                                        </a:lnTo>
                                        <a:lnTo>
                                          <a:pt x="35" y="234"/>
                                        </a:lnTo>
                                        <a:lnTo>
                                          <a:pt x="42" y="229"/>
                                        </a:lnTo>
                                        <a:lnTo>
                                          <a:pt x="45" y="224"/>
                                        </a:lnTo>
                                        <a:lnTo>
                                          <a:pt x="47" y="217"/>
                                        </a:lnTo>
                                        <a:lnTo>
                                          <a:pt x="47" y="204"/>
                                        </a:lnTo>
                                        <a:lnTo>
                                          <a:pt x="50" y="194"/>
                                        </a:lnTo>
                                        <a:lnTo>
                                          <a:pt x="52" y="189"/>
                                        </a:lnTo>
                                        <a:lnTo>
                                          <a:pt x="55" y="184"/>
                                        </a:lnTo>
                                        <a:lnTo>
                                          <a:pt x="62" y="177"/>
                                        </a:lnTo>
                                        <a:lnTo>
                                          <a:pt x="72" y="167"/>
                                        </a:lnTo>
                                        <a:lnTo>
                                          <a:pt x="75" y="159"/>
                                        </a:lnTo>
                                        <a:lnTo>
                                          <a:pt x="77" y="152"/>
                                        </a:lnTo>
                                        <a:lnTo>
                                          <a:pt x="77" y="142"/>
                                        </a:lnTo>
                                        <a:lnTo>
                                          <a:pt x="77" y="132"/>
                                        </a:lnTo>
                                        <a:lnTo>
                                          <a:pt x="75" y="112"/>
                                        </a:lnTo>
                                        <a:lnTo>
                                          <a:pt x="70" y="92"/>
                                        </a:lnTo>
                                        <a:lnTo>
                                          <a:pt x="57" y="52"/>
                                        </a:lnTo>
                                        <a:lnTo>
                                          <a:pt x="50" y="25"/>
                                        </a:lnTo>
                                        <a:lnTo>
                                          <a:pt x="50" y="15"/>
                                        </a:lnTo>
                                        <a:lnTo>
                                          <a:pt x="52" y="10"/>
                                        </a:lnTo>
                                        <a:lnTo>
                                          <a:pt x="60" y="7"/>
                                        </a:lnTo>
                                        <a:lnTo>
                                          <a:pt x="70" y="10"/>
                                        </a:lnTo>
                                        <a:lnTo>
                                          <a:pt x="67" y="5"/>
                                        </a:lnTo>
                                        <a:lnTo>
                                          <a:pt x="62" y="2"/>
                                        </a:lnTo>
                                        <a:lnTo>
                                          <a:pt x="57" y="0"/>
                                        </a:lnTo>
                                        <a:lnTo>
                                          <a:pt x="52" y="0"/>
                                        </a:lnTo>
                                        <a:lnTo>
                                          <a:pt x="47" y="2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40" y="12"/>
                                        </a:lnTo>
                                        <a:lnTo>
                                          <a:pt x="37" y="20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5" y="42"/>
                                        </a:lnTo>
                                        <a:lnTo>
                                          <a:pt x="2" y="47"/>
                                        </a:lnTo>
                                        <a:lnTo>
                                          <a:pt x="0" y="55"/>
                                        </a:lnTo>
                                        <a:lnTo>
                                          <a:pt x="0" y="67"/>
                                        </a:lnTo>
                                        <a:lnTo>
                                          <a:pt x="2" y="82"/>
                                        </a:lnTo>
                                        <a:lnTo>
                                          <a:pt x="7" y="107"/>
                                        </a:lnTo>
                                        <a:lnTo>
                                          <a:pt x="12" y="127"/>
                                        </a:lnTo>
                                        <a:lnTo>
                                          <a:pt x="22" y="149"/>
                                        </a:lnTo>
                                        <a:lnTo>
                                          <a:pt x="35" y="182"/>
                                        </a:lnTo>
                                        <a:lnTo>
                                          <a:pt x="37" y="189"/>
                                        </a:lnTo>
                                        <a:lnTo>
                                          <a:pt x="40" y="197"/>
                                        </a:lnTo>
                                        <a:lnTo>
                                          <a:pt x="37" y="204"/>
                                        </a:lnTo>
                                        <a:lnTo>
                                          <a:pt x="35" y="212"/>
                                        </a:lnTo>
                                        <a:lnTo>
                                          <a:pt x="32" y="222"/>
                                        </a:lnTo>
                                        <a:lnTo>
                                          <a:pt x="25" y="227"/>
                                        </a:lnTo>
                                        <a:lnTo>
                                          <a:pt x="17" y="232"/>
                                        </a:lnTo>
                                        <a:lnTo>
                                          <a:pt x="5" y="23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93" name="Freeform 19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96" y="486"/>
                                    <a:ext cx="112" cy="187"/>
                                  </a:xfrm>
                                  <a:custGeom>
                                    <a:avLst/>
                                    <a:gdLst>
                                      <a:gd name="T0" fmla="*/ 0 w 112"/>
                                      <a:gd name="T1" fmla="*/ 180 h 187"/>
                                      <a:gd name="T2" fmla="*/ 8 w 112"/>
                                      <a:gd name="T3" fmla="*/ 185 h 187"/>
                                      <a:gd name="T4" fmla="*/ 20 w 112"/>
                                      <a:gd name="T5" fmla="*/ 187 h 187"/>
                                      <a:gd name="T6" fmla="*/ 25 w 112"/>
                                      <a:gd name="T7" fmla="*/ 187 h 187"/>
                                      <a:gd name="T8" fmla="*/ 33 w 112"/>
                                      <a:gd name="T9" fmla="*/ 187 h 187"/>
                                      <a:gd name="T10" fmla="*/ 38 w 112"/>
                                      <a:gd name="T11" fmla="*/ 182 h 187"/>
                                      <a:gd name="T12" fmla="*/ 40 w 112"/>
                                      <a:gd name="T13" fmla="*/ 178 h 187"/>
                                      <a:gd name="T14" fmla="*/ 48 w 112"/>
                                      <a:gd name="T15" fmla="*/ 160 h 187"/>
                                      <a:gd name="T16" fmla="*/ 55 w 112"/>
                                      <a:gd name="T17" fmla="*/ 153 h 187"/>
                                      <a:gd name="T18" fmla="*/ 65 w 112"/>
                                      <a:gd name="T19" fmla="*/ 148 h 187"/>
                                      <a:gd name="T20" fmla="*/ 73 w 112"/>
                                      <a:gd name="T21" fmla="*/ 145 h 187"/>
                                      <a:gd name="T22" fmla="*/ 82 w 112"/>
                                      <a:gd name="T23" fmla="*/ 133 h 187"/>
                                      <a:gd name="T24" fmla="*/ 87 w 112"/>
                                      <a:gd name="T25" fmla="*/ 118 h 187"/>
                                      <a:gd name="T26" fmla="*/ 90 w 112"/>
                                      <a:gd name="T27" fmla="*/ 100 h 187"/>
                                      <a:gd name="T28" fmla="*/ 90 w 112"/>
                                      <a:gd name="T29" fmla="*/ 80 h 187"/>
                                      <a:gd name="T30" fmla="*/ 87 w 112"/>
                                      <a:gd name="T31" fmla="*/ 45 h 187"/>
                                      <a:gd name="T32" fmla="*/ 90 w 112"/>
                                      <a:gd name="T33" fmla="*/ 20 h 187"/>
                                      <a:gd name="T34" fmla="*/ 92 w 112"/>
                                      <a:gd name="T35" fmla="*/ 10 h 187"/>
                                      <a:gd name="T36" fmla="*/ 97 w 112"/>
                                      <a:gd name="T37" fmla="*/ 8 h 187"/>
                                      <a:gd name="T38" fmla="*/ 102 w 112"/>
                                      <a:gd name="T39" fmla="*/ 8 h 187"/>
                                      <a:gd name="T40" fmla="*/ 112 w 112"/>
                                      <a:gd name="T41" fmla="*/ 13 h 187"/>
                                      <a:gd name="T42" fmla="*/ 105 w 112"/>
                                      <a:gd name="T43" fmla="*/ 5 h 187"/>
                                      <a:gd name="T44" fmla="*/ 97 w 112"/>
                                      <a:gd name="T45" fmla="*/ 0 h 187"/>
                                      <a:gd name="T46" fmla="*/ 95 w 112"/>
                                      <a:gd name="T47" fmla="*/ 0 h 187"/>
                                      <a:gd name="T48" fmla="*/ 90 w 112"/>
                                      <a:gd name="T49" fmla="*/ 3 h 187"/>
                                      <a:gd name="T50" fmla="*/ 85 w 112"/>
                                      <a:gd name="T51" fmla="*/ 5 h 187"/>
                                      <a:gd name="T52" fmla="*/ 80 w 112"/>
                                      <a:gd name="T53" fmla="*/ 13 h 187"/>
                                      <a:gd name="T54" fmla="*/ 68 w 112"/>
                                      <a:gd name="T55" fmla="*/ 15 h 187"/>
                                      <a:gd name="T56" fmla="*/ 48 w 112"/>
                                      <a:gd name="T57" fmla="*/ 20 h 187"/>
                                      <a:gd name="T58" fmla="*/ 45 w 112"/>
                                      <a:gd name="T59" fmla="*/ 23 h 187"/>
                                      <a:gd name="T60" fmla="*/ 40 w 112"/>
                                      <a:gd name="T61" fmla="*/ 30 h 187"/>
                                      <a:gd name="T62" fmla="*/ 38 w 112"/>
                                      <a:gd name="T63" fmla="*/ 38 h 187"/>
                                      <a:gd name="T64" fmla="*/ 35 w 112"/>
                                      <a:gd name="T65" fmla="*/ 53 h 187"/>
                                      <a:gd name="T66" fmla="*/ 33 w 112"/>
                                      <a:gd name="T67" fmla="*/ 73 h 187"/>
                                      <a:gd name="T68" fmla="*/ 35 w 112"/>
                                      <a:gd name="T69" fmla="*/ 93 h 187"/>
                                      <a:gd name="T70" fmla="*/ 35 w 112"/>
                                      <a:gd name="T71" fmla="*/ 115 h 187"/>
                                      <a:gd name="T72" fmla="*/ 38 w 112"/>
                                      <a:gd name="T73" fmla="*/ 145 h 187"/>
                                      <a:gd name="T74" fmla="*/ 40 w 112"/>
                                      <a:gd name="T75" fmla="*/ 153 h 187"/>
                                      <a:gd name="T76" fmla="*/ 38 w 112"/>
                                      <a:gd name="T77" fmla="*/ 158 h 187"/>
                                      <a:gd name="T78" fmla="*/ 35 w 112"/>
                                      <a:gd name="T79" fmla="*/ 165 h 187"/>
                                      <a:gd name="T80" fmla="*/ 33 w 112"/>
                                      <a:gd name="T81" fmla="*/ 170 h 187"/>
                                      <a:gd name="T82" fmla="*/ 25 w 112"/>
                                      <a:gd name="T83" fmla="*/ 175 h 187"/>
                                      <a:gd name="T84" fmla="*/ 20 w 112"/>
                                      <a:gd name="T85" fmla="*/ 180 h 187"/>
                                      <a:gd name="T86" fmla="*/ 10 w 112"/>
                                      <a:gd name="T87" fmla="*/ 182 h 187"/>
                                      <a:gd name="T88" fmla="*/ 0 w 112"/>
                                      <a:gd name="T89" fmla="*/ 180 h 18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</a:cxnLst>
                                    <a:rect l="0" t="0" r="r" b="b"/>
                                    <a:pathLst>
                                      <a:path w="112" h="187">
                                        <a:moveTo>
                                          <a:pt x="0" y="180"/>
                                        </a:moveTo>
                                        <a:lnTo>
                                          <a:pt x="8" y="185"/>
                                        </a:lnTo>
                                        <a:lnTo>
                                          <a:pt x="20" y="187"/>
                                        </a:lnTo>
                                        <a:lnTo>
                                          <a:pt x="25" y="187"/>
                                        </a:lnTo>
                                        <a:lnTo>
                                          <a:pt x="33" y="187"/>
                                        </a:lnTo>
                                        <a:lnTo>
                                          <a:pt x="38" y="182"/>
                                        </a:lnTo>
                                        <a:lnTo>
                                          <a:pt x="40" y="178"/>
                                        </a:lnTo>
                                        <a:lnTo>
                                          <a:pt x="48" y="160"/>
                                        </a:lnTo>
                                        <a:lnTo>
                                          <a:pt x="55" y="153"/>
                                        </a:lnTo>
                                        <a:lnTo>
                                          <a:pt x="65" y="148"/>
                                        </a:lnTo>
                                        <a:lnTo>
                                          <a:pt x="73" y="145"/>
                                        </a:lnTo>
                                        <a:lnTo>
                                          <a:pt x="82" y="133"/>
                                        </a:lnTo>
                                        <a:lnTo>
                                          <a:pt x="87" y="118"/>
                                        </a:lnTo>
                                        <a:lnTo>
                                          <a:pt x="90" y="100"/>
                                        </a:lnTo>
                                        <a:lnTo>
                                          <a:pt x="90" y="80"/>
                                        </a:lnTo>
                                        <a:lnTo>
                                          <a:pt x="87" y="45"/>
                                        </a:lnTo>
                                        <a:lnTo>
                                          <a:pt x="90" y="20"/>
                                        </a:lnTo>
                                        <a:lnTo>
                                          <a:pt x="92" y="10"/>
                                        </a:lnTo>
                                        <a:lnTo>
                                          <a:pt x="97" y="8"/>
                                        </a:lnTo>
                                        <a:lnTo>
                                          <a:pt x="102" y="8"/>
                                        </a:lnTo>
                                        <a:lnTo>
                                          <a:pt x="112" y="13"/>
                                        </a:lnTo>
                                        <a:lnTo>
                                          <a:pt x="105" y="5"/>
                                        </a:lnTo>
                                        <a:lnTo>
                                          <a:pt x="97" y="0"/>
                                        </a:lnTo>
                                        <a:lnTo>
                                          <a:pt x="95" y="0"/>
                                        </a:lnTo>
                                        <a:lnTo>
                                          <a:pt x="90" y="3"/>
                                        </a:lnTo>
                                        <a:lnTo>
                                          <a:pt x="85" y="5"/>
                                        </a:lnTo>
                                        <a:lnTo>
                                          <a:pt x="80" y="13"/>
                                        </a:lnTo>
                                        <a:lnTo>
                                          <a:pt x="68" y="15"/>
                                        </a:lnTo>
                                        <a:lnTo>
                                          <a:pt x="48" y="20"/>
                                        </a:lnTo>
                                        <a:lnTo>
                                          <a:pt x="45" y="23"/>
                                        </a:lnTo>
                                        <a:lnTo>
                                          <a:pt x="40" y="30"/>
                                        </a:lnTo>
                                        <a:lnTo>
                                          <a:pt x="38" y="38"/>
                                        </a:lnTo>
                                        <a:lnTo>
                                          <a:pt x="35" y="53"/>
                                        </a:lnTo>
                                        <a:lnTo>
                                          <a:pt x="33" y="73"/>
                                        </a:lnTo>
                                        <a:lnTo>
                                          <a:pt x="35" y="93"/>
                                        </a:lnTo>
                                        <a:lnTo>
                                          <a:pt x="35" y="115"/>
                                        </a:lnTo>
                                        <a:lnTo>
                                          <a:pt x="38" y="145"/>
                                        </a:lnTo>
                                        <a:lnTo>
                                          <a:pt x="40" y="153"/>
                                        </a:lnTo>
                                        <a:lnTo>
                                          <a:pt x="38" y="158"/>
                                        </a:lnTo>
                                        <a:lnTo>
                                          <a:pt x="35" y="165"/>
                                        </a:lnTo>
                                        <a:lnTo>
                                          <a:pt x="33" y="170"/>
                                        </a:lnTo>
                                        <a:lnTo>
                                          <a:pt x="25" y="175"/>
                                        </a:lnTo>
                                        <a:lnTo>
                                          <a:pt x="20" y="180"/>
                                        </a:lnTo>
                                        <a:lnTo>
                                          <a:pt x="10" y="182"/>
                                        </a:lnTo>
                                        <a:lnTo>
                                          <a:pt x="0" y="1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333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94" name="Freeform 198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96" y="486"/>
                                    <a:ext cx="112" cy="187"/>
                                  </a:xfrm>
                                  <a:custGeom>
                                    <a:avLst/>
                                    <a:gdLst>
                                      <a:gd name="T0" fmla="*/ 0 w 112"/>
                                      <a:gd name="T1" fmla="*/ 180 h 187"/>
                                      <a:gd name="T2" fmla="*/ 8 w 112"/>
                                      <a:gd name="T3" fmla="*/ 185 h 187"/>
                                      <a:gd name="T4" fmla="*/ 20 w 112"/>
                                      <a:gd name="T5" fmla="*/ 187 h 187"/>
                                      <a:gd name="T6" fmla="*/ 25 w 112"/>
                                      <a:gd name="T7" fmla="*/ 187 h 187"/>
                                      <a:gd name="T8" fmla="*/ 33 w 112"/>
                                      <a:gd name="T9" fmla="*/ 187 h 187"/>
                                      <a:gd name="T10" fmla="*/ 38 w 112"/>
                                      <a:gd name="T11" fmla="*/ 182 h 187"/>
                                      <a:gd name="T12" fmla="*/ 40 w 112"/>
                                      <a:gd name="T13" fmla="*/ 178 h 187"/>
                                      <a:gd name="T14" fmla="*/ 48 w 112"/>
                                      <a:gd name="T15" fmla="*/ 160 h 187"/>
                                      <a:gd name="T16" fmla="*/ 55 w 112"/>
                                      <a:gd name="T17" fmla="*/ 153 h 187"/>
                                      <a:gd name="T18" fmla="*/ 65 w 112"/>
                                      <a:gd name="T19" fmla="*/ 148 h 187"/>
                                      <a:gd name="T20" fmla="*/ 73 w 112"/>
                                      <a:gd name="T21" fmla="*/ 145 h 187"/>
                                      <a:gd name="T22" fmla="*/ 82 w 112"/>
                                      <a:gd name="T23" fmla="*/ 133 h 187"/>
                                      <a:gd name="T24" fmla="*/ 87 w 112"/>
                                      <a:gd name="T25" fmla="*/ 118 h 187"/>
                                      <a:gd name="T26" fmla="*/ 90 w 112"/>
                                      <a:gd name="T27" fmla="*/ 100 h 187"/>
                                      <a:gd name="T28" fmla="*/ 90 w 112"/>
                                      <a:gd name="T29" fmla="*/ 80 h 187"/>
                                      <a:gd name="T30" fmla="*/ 87 w 112"/>
                                      <a:gd name="T31" fmla="*/ 45 h 187"/>
                                      <a:gd name="T32" fmla="*/ 90 w 112"/>
                                      <a:gd name="T33" fmla="*/ 20 h 187"/>
                                      <a:gd name="T34" fmla="*/ 92 w 112"/>
                                      <a:gd name="T35" fmla="*/ 10 h 187"/>
                                      <a:gd name="T36" fmla="*/ 97 w 112"/>
                                      <a:gd name="T37" fmla="*/ 8 h 187"/>
                                      <a:gd name="T38" fmla="*/ 102 w 112"/>
                                      <a:gd name="T39" fmla="*/ 8 h 187"/>
                                      <a:gd name="T40" fmla="*/ 112 w 112"/>
                                      <a:gd name="T41" fmla="*/ 13 h 187"/>
                                      <a:gd name="T42" fmla="*/ 105 w 112"/>
                                      <a:gd name="T43" fmla="*/ 5 h 187"/>
                                      <a:gd name="T44" fmla="*/ 97 w 112"/>
                                      <a:gd name="T45" fmla="*/ 0 h 187"/>
                                      <a:gd name="T46" fmla="*/ 95 w 112"/>
                                      <a:gd name="T47" fmla="*/ 0 h 187"/>
                                      <a:gd name="T48" fmla="*/ 90 w 112"/>
                                      <a:gd name="T49" fmla="*/ 3 h 187"/>
                                      <a:gd name="T50" fmla="*/ 85 w 112"/>
                                      <a:gd name="T51" fmla="*/ 5 h 187"/>
                                      <a:gd name="T52" fmla="*/ 80 w 112"/>
                                      <a:gd name="T53" fmla="*/ 13 h 187"/>
                                      <a:gd name="T54" fmla="*/ 68 w 112"/>
                                      <a:gd name="T55" fmla="*/ 15 h 187"/>
                                      <a:gd name="T56" fmla="*/ 48 w 112"/>
                                      <a:gd name="T57" fmla="*/ 20 h 187"/>
                                      <a:gd name="T58" fmla="*/ 45 w 112"/>
                                      <a:gd name="T59" fmla="*/ 23 h 187"/>
                                      <a:gd name="T60" fmla="*/ 40 w 112"/>
                                      <a:gd name="T61" fmla="*/ 30 h 187"/>
                                      <a:gd name="T62" fmla="*/ 38 w 112"/>
                                      <a:gd name="T63" fmla="*/ 38 h 187"/>
                                      <a:gd name="T64" fmla="*/ 35 w 112"/>
                                      <a:gd name="T65" fmla="*/ 53 h 187"/>
                                      <a:gd name="T66" fmla="*/ 33 w 112"/>
                                      <a:gd name="T67" fmla="*/ 73 h 187"/>
                                      <a:gd name="T68" fmla="*/ 35 w 112"/>
                                      <a:gd name="T69" fmla="*/ 93 h 187"/>
                                      <a:gd name="T70" fmla="*/ 35 w 112"/>
                                      <a:gd name="T71" fmla="*/ 115 h 187"/>
                                      <a:gd name="T72" fmla="*/ 38 w 112"/>
                                      <a:gd name="T73" fmla="*/ 145 h 187"/>
                                      <a:gd name="T74" fmla="*/ 40 w 112"/>
                                      <a:gd name="T75" fmla="*/ 153 h 187"/>
                                      <a:gd name="T76" fmla="*/ 38 w 112"/>
                                      <a:gd name="T77" fmla="*/ 158 h 187"/>
                                      <a:gd name="T78" fmla="*/ 35 w 112"/>
                                      <a:gd name="T79" fmla="*/ 165 h 187"/>
                                      <a:gd name="T80" fmla="*/ 33 w 112"/>
                                      <a:gd name="T81" fmla="*/ 170 h 187"/>
                                      <a:gd name="T82" fmla="*/ 25 w 112"/>
                                      <a:gd name="T83" fmla="*/ 175 h 187"/>
                                      <a:gd name="T84" fmla="*/ 20 w 112"/>
                                      <a:gd name="T85" fmla="*/ 180 h 187"/>
                                      <a:gd name="T86" fmla="*/ 10 w 112"/>
                                      <a:gd name="T87" fmla="*/ 182 h 187"/>
                                      <a:gd name="T88" fmla="*/ 0 w 112"/>
                                      <a:gd name="T89" fmla="*/ 180 h 18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</a:cxnLst>
                                    <a:rect l="0" t="0" r="r" b="b"/>
                                    <a:pathLst>
                                      <a:path w="112" h="187">
                                        <a:moveTo>
                                          <a:pt x="0" y="180"/>
                                        </a:moveTo>
                                        <a:lnTo>
                                          <a:pt x="8" y="185"/>
                                        </a:lnTo>
                                        <a:lnTo>
                                          <a:pt x="20" y="187"/>
                                        </a:lnTo>
                                        <a:lnTo>
                                          <a:pt x="25" y="187"/>
                                        </a:lnTo>
                                        <a:lnTo>
                                          <a:pt x="33" y="187"/>
                                        </a:lnTo>
                                        <a:lnTo>
                                          <a:pt x="38" y="182"/>
                                        </a:lnTo>
                                        <a:lnTo>
                                          <a:pt x="40" y="178"/>
                                        </a:lnTo>
                                        <a:lnTo>
                                          <a:pt x="48" y="160"/>
                                        </a:lnTo>
                                        <a:lnTo>
                                          <a:pt x="55" y="153"/>
                                        </a:lnTo>
                                        <a:lnTo>
                                          <a:pt x="65" y="148"/>
                                        </a:lnTo>
                                        <a:lnTo>
                                          <a:pt x="73" y="145"/>
                                        </a:lnTo>
                                        <a:lnTo>
                                          <a:pt x="82" y="133"/>
                                        </a:lnTo>
                                        <a:lnTo>
                                          <a:pt x="87" y="118"/>
                                        </a:lnTo>
                                        <a:lnTo>
                                          <a:pt x="90" y="100"/>
                                        </a:lnTo>
                                        <a:lnTo>
                                          <a:pt x="90" y="80"/>
                                        </a:lnTo>
                                        <a:lnTo>
                                          <a:pt x="87" y="45"/>
                                        </a:lnTo>
                                        <a:lnTo>
                                          <a:pt x="90" y="20"/>
                                        </a:lnTo>
                                        <a:lnTo>
                                          <a:pt x="92" y="10"/>
                                        </a:lnTo>
                                        <a:lnTo>
                                          <a:pt x="97" y="8"/>
                                        </a:lnTo>
                                        <a:lnTo>
                                          <a:pt x="102" y="8"/>
                                        </a:lnTo>
                                        <a:lnTo>
                                          <a:pt x="112" y="13"/>
                                        </a:lnTo>
                                        <a:lnTo>
                                          <a:pt x="105" y="5"/>
                                        </a:lnTo>
                                        <a:lnTo>
                                          <a:pt x="97" y="0"/>
                                        </a:lnTo>
                                        <a:lnTo>
                                          <a:pt x="95" y="0"/>
                                        </a:lnTo>
                                        <a:lnTo>
                                          <a:pt x="90" y="3"/>
                                        </a:lnTo>
                                        <a:lnTo>
                                          <a:pt x="85" y="5"/>
                                        </a:lnTo>
                                        <a:lnTo>
                                          <a:pt x="80" y="13"/>
                                        </a:lnTo>
                                        <a:lnTo>
                                          <a:pt x="68" y="15"/>
                                        </a:lnTo>
                                        <a:lnTo>
                                          <a:pt x="48" y="20"/>
                                        </a:lnTo>
                                        <a:lnTo>
                                          <a:pt x="45" y="23"/>
                                        </a:lnTo>
                                        <a:lnTo>
                                          <a:pt x="40" y="30"/>
                                        </a:lnTo>
                                        <a:lnTo>
                                          <a:pt x="38" y="38"/>
                                        </a:lnTo>
                                        <a:lnTo>
                                          <a:pt x="35" y="53"/>
                                        </a:lnTo>
                                        <a:lnTo>
                                          <a:pt x="33" y="73"/>
                                        </a:lnTo>
                                        <a:lnTo>
                                          <a:pt x="35" y="93"/>
                                        </a:lnTo>
                                        <a:lnTo>
                                          <a:pt x="35" y="115"/>
                                        </a:lnTo>
                                        <a:lnTo>
                                          <a:pt x="38" y="145"/>
                                        </a:lnTo>
                                        <a:lnTo>
                                          <a:pt x="40" y="153"/>
                                        </a:lnTo>
                                        <a:lnTo>
                                          <a:pt x="38" y="158"/>
                                        </a:lnTo>
                                        <a:lnTo>
                                          <a:pt x="35" y="165"/>
                                        </a:lnTo>
                                        <a:lnTo>
                                          <a:pt x="33" y="170"/>
                                        </a:lnTo>
                                        <a:lnTo>
                                          <a:pt x="25" y="175"/>
                                        </a:lnTo>
                                        <a:lnTo>
                                          <a:pt x="20" y="180"/>
                                        </a:lnTo>
                                        <a:lnTo>
                                          <a:pt x="10" y="182"/>
                                        </a:lnTo>
                                        <a:lnTo>
                                          <a:pt x="0" y="18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">
                                    <a:solidFill>
                                      <a:srgbClr val="1F1A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95" name="Freeform 198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698" y="960"/>
                                    <a:ext cx="110" cy="222"/>
                                  </a:xfrm>
                                  <a:custGeom>
                                    <a:avLst/>
                                    <a:gdLst>
                                      <a:gd name="T0" fmla="*/ 110 w 110"/>
                                      <a:gd name="T1" fmla="*/ 222 h 222"/>
                                      <a:gd name="T2" fmla="*/ 107 w 110"/>
                                      <a:gd name="T3" fmla="*/ 220 h 222"/>
                                      <a:gd name="T4" fmla="*/ 105 w 110"/>
                                      <a:gd name="T5" fmla="*/ 220 h 222"/>
                                      <a:gd name="T6" fmla="*/ 102 w 110"/>
                                      <a:gd name="T7" fmla="*/ 220 h 222"/>
                                      <a:gd name="T8" fmla="*/ 100 w 110"/>
                                      <a:gd name="T9" fmla="*/ 222 h 222"/>
                                      <a:gd name="T10" fmla="*/ 105 w 110"/>
                                      <a:gd name="T11" fmla="*/ 222 h 222"/>
                                      <a:gd name="T12" fmla="*/ 110 w 110"/>
                                      <a:gd name="T13" fmla="*/ 222 h 222"/>
                                      <a:gd name="T14" fmla="*/ 0 w 110"/>
                                      <a:gd name="T15" fmla="*/ 5 h 222"/>
                                      <a:gd name="T16" fmla="*/ 0 w 110"/>
                                      <a:gd name="T17" fmla="*/ 0 h 222"/>
                                      <a:gd name="T18" fmla="*/ 0 w 110"/>
                                      <a:gd name="T19" fmla="*/ 5 h 222"/>
                                      <a:gd name="T20" fmla="*/ 0 w 110"/>
                                      <a:gd name="T21" fmla="*/ 5 h 2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110" h="222">
                                        <a:moveTo>
                                          <a:pt x="110" y="222"/>
                                        </a:moveTo>
                                        <a:lnTo>
                                          <a:pt x="107" y="220"/>
                                        </a:lnTo>
                                        <a:lnTo>
                                          <a:pt x="105" y="220"/>
                                        </a:lnTo>
                                        <a:lnTo>
                                          <a:pt x="102" y="220"/>
                                        </a:lnTo>
                                        <a:lnTo>
                                          <a:pt x="100" y="222"/>
                                        </a:lnTo>
                                        <a:lnTo>
                                          <a:pt x="105" y="222"/>
                                        </a:lnTo>
                                        <a:lnTo>
                                          <a:pt x="110" y="222"/>
                                        </a:lnTo>
                                        <a:close/>
                                        <a:moveTo>
                                          <a:pt x="0" y="5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155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96" name="Freeform 198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698" y="963"/>
                                    <a:ext cx="107" cy="219"/>
                                  </a:xfrm>
                                  <a:custGeom>
                                    <a:avLst/>
                                    <a:gdLst>
                                      <a:gd name="T0" fmla="*/ 0 w 107"/>
                                      <a:gd name="T1" fmla="*/ 0 h 219"/>
                                      <a:gd name="T2" fmla="*/ 0 w 107"/>
                                      <a:gd name="T3" fmla="*/ 0 h 219"/>
                                      <a:gd name="T4" fmla="*/ 0 w 107"/>
                                      <a:gd name="T5" fmla="*/ 5 h 219"/>
                                      <a:gd name="T6" fmla="*/ 3 w 107"/>
                                      <a:gd name="T7" fmla="*/ 5 h 219"/>
                                      <a:gd name="T8" fmla="*/ 0 w 107"/>
                                      <a:gd name="T9" fmla="*/ 0 h 219"/>
                                      <a:gd name="T10" fmla="*/ 105 w 107"/>
                                      <a:gd name="T11" fmla="*/ 219 h 219"/>
                                      <a:gd name="T12" fmla="*/ 107 w 107"/>
                                      <a:gd name="T13" fmla="*/ 217 h 219"/>
                                      <a:gd name="T14" fmla="*/ 102 w 107"/>
                                      <a:gd name="T15" fmla="*/ 214 h 219"/>
                                      <a:gd name="T16" fmla="*/ 100 w 107"/>
                                      <a:gd name="T17" fmla="*/ 217 h 219"/>
                                      <a:gd name="T18" fmla="*/ 95 w 107"/>
                                      <a:gd name="T19" fmla="*/ 217 h 219"/>
                                      <a:gd name="T20" fmla="*/ 100 w 107"/>
                                      <a:gd name="T21" fmla="*/ 219 h 219"/>
                                      <a:gd name="T22" fmla="*/ 105 w 107"/>
                                      <a:gd name="T23" fmla="*/ 219 h 21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107" h="219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  <a:moveTo>
                                          <a:pt x="105" y="219"/>
                                        </a:moveTo>
                                        <a:lnTo>
                                          <a:pt x="107" y="217"/>
                                        </a:lnTo>
                                        <a:lnTo>
                                          <a:pt x="102" y="214"/>
                                        </a:lnTo>
                                        <a:lnTo>
                                          <a:pt x="100" y="217"/>
                                        </a:lnTo>
                                        <a:lnTo>
                                          <a:pt x="95" y="217"/>
                                        </a:lnTo>
                                        <a:lnTo>
                                          <a:pt x="100" y="219"/>
                                        </a:lnTo>
                                        <a:lnTo>
                                          <a:pt x="105" y="21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158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97" name="Freeform 198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698" y="965"/>
                                    <a:ext cx="105" cy="217"/>
                                  </a:xfrm>
                                  <a:custGeom>
                                    <a:avLst/>
                                    <a:gdLst>
                                      <a:gd name="T0" fmla="*/ 0 w 105"/>
                                      <a:gd name="T1" fmla="*/ 0 h 217"/>
                                      <a:gd name="T2" fmla="*/ 0 w 105"/>
                                      <a:gd name="T3" fmla="*/ 0 h 217"/>
                                      <a:gd name="T4" fmla="*/ 0 w 105"/>
                                      <a:gd name="T5" fmla="*/ 5 h 217"/>
                                      <a:gd name="T6" fmla="*/ 3 w 105"/>
                                      <a:gd name="T7" fmla="*/ 5 h 217"/>
                                      <a:gd name="T8" fmla="*/ 0 w 105"/>
                                      <a:gd name="T9" fmla="*/ 0 h 217"/>
                                      <a:gd name="T10" fmla="*/ 100 w 105"/>
                                      <a:gd name="T11" fmla="*/ 217 h 217"/>
                                      <a:gd name="T12" fmla="*/ 102 w 105"/>
                                      <a:gd name="T13" fmla="*/ 215 h 217"/>
                                      <a:gd name="T14" fmla="*/ 105 w 105"/>
                                      <a:gd name="T15" fmla="*/ 215 h 217"/>
                                      <a:gd name="T16" fmla="*/ 102 w 105"/>
                                      <a:gd name="T17" fmla="*/ 212 h 217"/>
                                      <a:gd name="T18" fmla="*/ 100 w 105"/>
                                      <a:gd name="T19" fmla="*/ 210 h 217"/>
                                      <a:gd name="T20" fmla="*/ 95 w 105"/>
                                      <a:gd name="T21" fmla="*/ 212 h 217"/>
                                      <a:gd name="T22" fmla="*/ 90 w 105"/>
                                      <a:gd name="T23" fmla="*/ 215 h 217"/>
                                      <a:gd name="T24" fmla="*/ 95 w 105"/>
                                      <a:gd name="T25" fmla="*/ 215 h 217"/>
                                      <a:gd name="T26" fmla="*/ 100 w 105"/>
                                      <a:gd name="T27" fmla="*/ 217 h 2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105" h="217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  <a:moveTo>
                                          <a:pt x="100" y="217"/>
                                        </a:moveTo>
                                        <a:lnTo>
                                          <a:pt x="102" y="215"/>
                                        </a:lnTo>
                                        <a:lnTo>
                                          <a:pt x="105" y="215"/>
                                        </a:lnTo>
                                        <a:lnTo>
                                          <a:pt x="102" y="212"/>
                                        </a:lnTo>
                                        <a:lnTo>
                                          <a:pt x="100" y="210"/>
                                        </a:lnTo>
                                        <a:lnTo>
                                          <a:pt x="95" y="212"/>
                                        </a:lnTo>
                                        <a:lnTo>
                                          <a:pt x="90" y="215"/>
                                        </a:lnTo>
                                        <a:lnTo>
                                          <a:pt x="95" y="215"/>
                                        </a:lnTo>
                                        <a:lnTo>
                                          <a:pt x="100" y="2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25B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98" name="Freeform 198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698" y="968"/>
                                    <a:ext cx="102" cy="212"/>
                                  </a:xfrm>
                                  <a:custGeom>
                                    <a:avLst/>
                                    <a:gdLst>
                                      <a:gd name="T0" fmla="*/ 3 w 102"/>
                                      <a:gd name="T1" fmla="*/ 0 h 212"/>
                                      <a:gd name="T2" fmla="*/ 0 w 102"/>
                                      <a:gd name="T3" fmla="*/ 0 h 212"/>
                                      <a:gd name="T4" fmla="*/ 0 w 102"/>
                                      <a:gd name="T5" fmla="*/ 5 h 212"/>
                                      <a:gd name="T6" fmla="*/ 3 w 102"/>
                                      <a:gd name="T7" fmla="*/ 5 h 212"/>
                                      <a:gd name="T8" fmla="*/ 3 w 102"/>
                                      <a:gd name="T9" fmla="*/ 0 h 212"/>
                                      <a:gd name="T10" fmla="*/ 95 w 102"/>
                                      <a:gd name="T11" fmla="*/ 212 h 212"/>
                                      <a:gd name="T12" fmla="*/ 100 w 102"/>
                                      <a:gd name="T13" fmla="*/ 212 h 212"/>
                                      <a:gd name="T14" fmla="*/ 102 w 102"/>
                                      <a:gd name="T15" fmla="*/ 209 h 212"/>
                                      <a:gd name="T16" fmla="*/ 100 w 102"/>
                                      <a:gd name="T17" fmla="*/ 207 h 212"/>
                                      <a:gd name="T18" fmla="*/ 100 w 102"/>
                                      <a:gd name="T19" fmla="*/ 207 h 212"/>
                                      <a:gd name="T20" fmla="*/ 90 w 102"/>
                                      <a:gd name="T21" fmla="*/ 209 h 212"/>
                                      <a:gd name="T22" fmla="*/ 82 w 102"/>
                                      <a:gd name="T23" fmla="*/ 212 h 212"/>
                                      <a:gd name="T24" fmla="*/ 90 w 102"/>
                                      <a:gd name="T25" fmla="*/ 212 h 212"/>
                                      <a:gd name="T26" fmla="*/ 95 w 102"/>
                                      <a:gd name="T27" fmla="*/ 212 h 2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102" h="212">
                                        <a:moveTo>
                                          <a:pt x="3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  <a:moveTo>
                                          <a:pt x="95" y="212"/>
                                        </a:moveTo>
                                        <a:lnTo>
                                          <a:pt x="100" y="212"/>
                                        </a:lnTo>
                                        <a:lnTo>
                                          <a:pt x="102" y="209"/>
                                        </a:lnTo>
                                        <a:lnTo>
                                          <a:pt x="100" y="207"/>
                                        </a:lnTo>
                                        <a:lnTo>
                                          <a:pt x="100" y="207"/>
                                        </a:lnTo>
                                        <a:lnTo>
                                          <a:pt x="90" y="209"/>
                                        </a:lnTo>
                                        <a:lnTo>
                                          <a:pt x="82" y="212"/>
                                        </a:lnTo>
                                        <a:lnTo>
                                          <a:pt x="90" y="212"/>
                                        </a:lnTo>
                                        <a:lnTo>
                                          <a:pt x="95" y="2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25E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99" name="Freeform 198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698" y="970"/>
                                    <a:ext cx="100" cy="210"/>
                                  </a:xfrm>
                                  <a:custGeom>
                                    <a:avLst/>
                                    <a:gdLst>
                                      <a:gd name="T0" fmla="*/ 3 w 100"/>
                                      <a:gd name="T1" fmla="*/ 0 h 210"/>
                                      <a:gd name="T2" fmla="*/ 0 w 100"/>
                                      <a:gd name="T3" fmla="*/ 0 h 210"/>
                                      <a:gd name="T4" fmla="*/ 0 w 100"/>
                                      <a:gd name="T5" fmla="*/ 5 h 210"/>
                                      <a:gd name="T6" fmla="*/ 3 w 100"/>
                                      <a:gd name="T7" fmla="*/ 5 h 210"/>
                                      <a:gd name="T8" fmla="*/ 3 w 100"/>
                                      <a:gd name="T9" fmla="*/ 5 h 210"/>
                                      <a:gd name="T10" fmla="*/ 3 w 100"/>
                                      <a:gd name="T11" fmla="*/ 0 h 210"/>
                                      <a:gd name="T12" fmla="*/ 90 w 100"/>
                                      <a:gd name="T13" fmla="*/ 210 h 210"/>
                                      <a:gd name="T14" fmla="*/ 95 w 100"/>
                                      <a:gd name="T15" fmla="*/ 207 h 210"/>
                                      <a:gd name="T16" fmla="*/ 100 w 100"/>
                                      <a:gd name="T17" fmla="*/ 205 h 210"/>
                                      <a:gd name="T18" fmla="*/ 100 w 100"/>
                                      <a:gd name="T19" fmla="*/ 205 h 210"/>
                                      <a:gd name="T20" fmla="*/ 97 w 100"/>
                                      <a:gd name="T21" fmla="*/ 202 h 210"/>
                                      <a:gd name="T22" fmla="*/ 87 w 100"/>
                                      <a:gd name="T23" fmla="*/ 205 h 210"/>
                                      <a:gd name="T24" fmla="*/ 75 w 100"/>
                                      <a:gd name="T25" fmla="*/ 207 h 210"/>
                                      <a:gd name="T26" fmla="*/ 82 w 100"/>
                                      <a:gd name="T27" fmla="*/ 210 h 210"/>
                                      <a:gd name="T28" fmla="*/ 90 w 100"/>
                                      <a:gd name="T29" fmla="*/ 210 h 2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100" h="210">
                                        <a:moveTo>
                                          <a:pt x="3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  <a:moveTo>
                                          <a:pt x="90" y="210"/>
                                        </a:moveTo>
                                        <a:lnTo>
                                          <a:pt x="95" y="207"/>
                                        </a:lnTo>
                                        <a:lnTo>
                                          <a:pt x="100" y="205"/>
                                        </a:lnTo>
                                        <a:lnTo>
                                          <a:pt x="100" y="205"/>
                                        </a:lnTo>
                                        <a:lnTo>
                                          <a:pt x="97" y="202"/>
                                        </a:lnTo>
                                        <a:lnTo>
                                          <a:pt x="87" y="205"/>
                                        </a:lnTo>
                                        <a:lnTo>
                                          <a:pt x="75" y="207"/>
                                        </a:lnTo>
                                        <a:lnTo>
                                          <a:pt x="82" y="210"/>
                                        </a:lnTo>
                                        <a:lnTo>
                                          <a:pt x="90" y="2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61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00" name="Freeform 199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698" y="973"/>
                                    <a:ext cx="100" cy="207"/>
                                  </a:xfrm>
                                  <a:custGeom>
                                    <a:avLst/>
                                    <a:gdLst>
                                      <a:gd name="T0" fmla="*/ 3 w 100"/>
                                      <a:gd name="T1" fmla="*/ 0 h 207"/>
                                      <a:gd name="T2" fmla="*/ 0 w 100"/>
                                      <a:gd name="T3" fmla="*/ 0 h 207"/>
                                      <a:gd name="T4" fmla="*/ 0 w 100"/>
                                      <a:gd name="T5" fmla="*/ 7 h 207"/>
                                      <a:gd name="T6" fmla="*/ 3 w 100"/>
                                      <a:gd name="T7" fmla="*/ 5 h 207"/>
                                      <a:gd name="T8" fmla="*/ 3 w 100"/>
                                      <a:gd name="T9" fmla="*/ 5 h 207"/>
                                      <a:gd name="T10" fmla="*/ 3 w 100"/>
                                      <a:gd name="T11" fmla="*/ 0 h 207"/>
                                      <a:gd name="T12" fmla="*/ 82 w 100"/>
                                      <a:gd name="T13" fmla="*/ 207 h 207"/>
                                      <a:gd name="T14" fmla="*/ 90 w 100"/>
                                      <a:gd name="T15" fmla="*/ 204 h 207"/>
                                      <a:gd name="T16" fmla="*/ 100 w 100"/>
                                      <a:gd name="T17" fmla="*/ 202 h 207"/>
                                      <a:gd name="T18" fmla="*/ 97 w 100"/>
                                      <a:gd name="T19" fmla="*/ 199 h 207"/>
                                      <a:gd name="T20" fmla="*/ 95 w 100"/>
                                      <a:gd name="T21" fmla="*/ 197 h 207"/>
                                      <a:gd name="T22" fmla="*/ 82 w 100"/>
                                      <a:gd name="T23" fmla="*/ 202 h 207"/>
                                      <a:gd name="T24" fmla="*/ 67 w 100"/>
                                      <a:gd name="T25" fmla="*/ 204 h 207"/>
                                      <a:gd name="T26" fmla="*/ 75 w 100"/>
                                      <a:gd name="T27" fmla="*/ 204 h 207"/>
                                      <a:gd name="T28" fmla="*/ 82 w 100"/>
                                      <a:gd name="T29" fmla="*/ 207 h 20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100" h="207">
                                        <a:moveTo>
                                          <a:pt x="3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  <a:moveTo>
                                          <a:pt x="82" y="207"/>
                                        </a:moveTo>
                                        <a:lnTo>
                                          <a:pt x="90" y="204"/>
                                        </a:lnTo>
                                        <a:lnTo>
                                          <a:pt x="100" y="202"/>
                                        </a:lnTo>
                                        <a:lnTo>
                                          <a:pt x="97" y="199"/>
                                        </a:lnTo>
                                        <a:lnTo>
                                          <a:pt x="95" y="197"/>
                                        </a:lnTo>
                                        <a:lnTo>
                                          <a:pt x="82" y="202"/>
                                        </a:lnTo>
                                        <a:lnTo>
                                          <a:pt x="67" y="204"/>
                                        </a:lnTo>
                                        <a:lnTo>
                                          <a:pt x="75" y="204"/>
                                        </a:lnTo>
                                        <a:lnTo>
                                          <a:pt x="82" y="20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64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01" name="Freeform 199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698" y="975"/>
                                    <a:ext cx="97" cy="202"/>
                                  </a:xfrm>
                                  <a:custGeom>
                                    <a:avLst/>
                                    <a:gdLst>
                                      <a:gd name="T0" fmla="*/ 3 w 97"/>
                                      <a:gd name="T1" fmla="*/ 0 h 202"/>
                                      <a:gd name="T2" fmla="*/ 3 w 97"/>
                                      <a:gd name="T3" fmla="*/ 0 h 202"/>
                                      <a:gd name="T4" fmla="*/ 0 w 97"/>
                                      <a:gd name="T5" fmla="*/ 0 h 202"/>
                                      <a:gd name="T6" fmla="*/ 0 w 97"/>
                                      <a:gd name="T7" fmla="*/ 8 h 202"/>
                                      <a:gd name="T8" fmla="*/ 3 w 97"/>
                                      <a:gd name="T9" fmla="*/ 5 h 202"/>
                                      <a:gd name="T10" fmla="*/ 5 w 97"/>
                                      <a:gd name="T11" fmla="*/ 5 h 202"/>
                                      <a:gd name="T12" fmla="*/ 3 w 97"/>
                                      <a:gd name="T13" fmla="*/ 0 h 202"/>
                                      <a:gd name="T14" fmla="*/ 75 w 97"/>
                                      <a:gd name="T15" fmla="*/ 202 h 202"/>
                                      <a:gd name="T16" fmla="*/ 87 w 97"/>
                                      <a:gd name="T17" fmla="*/ 200 h 202"/>
                                      <a:gd name="T18" fmla="*/ 97 w 97"/>
                                      <a:gd name="T19" fmla="*/ 197 h 202"/>
                                      <a:gd name="T20" fmla="*/ 95 w 97"/>
                                      <a:gd name="T21" fmla="*/ 195 h 202"/>
                                      <a:gd name="T22" fmla="*/ 92 w 97"/>
                                      <a:gd name="T23" fmla="*/ 193 h 202"/>
                                      <a:gd name="T24" fmla="*/ 77 w 97"/>
                                      <a:gd name="T25" fmla="*/ 197 h 202"/>
                                      <a:gd name="T26" fmla="*/ 57 w 97"/>
                                      <a:gd name="T27" fmla="*/ 200 h 202"/>
                                      <a:gd name="T28" fmla="*/ 67 w 97"/>
                                      <a:gd name="T29" fmla="*/ 202 h 202"/>
                                      <a:gd name="T30" fmla="*/ 75 w 97"/>
                                      <a:gd name="T31" fmla="*/ 202 h 20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97" h="202">
                                        <a:moveTo>
                                          <a:pt x="3" y="0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  <a:moveTo>
                                          <a:pt x="75" y="202"/>
                                        </a:moveTo>
                                        <a:lnTo>
                                          <a:pt x="87" y="200"/>
                                        </a:lnTo>
                                        <a:lnTo>
                                          <a:pt x="97" y="197"/>
                                        </a:lnTo>
                                        <a:lnTo>
                                          <a:pt x="95" y="195"/>
                                        </a:lnTo>
                                        <a:lnTo>
                                          <a:pt x="92" y="193"/>
                                        </a:lnTo>
                                        <a:lnTo>
                                          <a:pt x="77" y="197"/>
                                        </a:lnTo>
                                        <a:lnTo>
                                          <a:pt x="57" y="200"/>
                                        </a:lnTo>
                                        <a:lnTo>
                                          <a:pt x="67" y="202"/>
                                        </a:lnTo>
                                        <a:lnTo>
                                          <a:pt x="75" y="20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67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02" name="Freeform 199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698" y="978"/>
                                    <a:ext cx="95" cy="199"/>
                                  </a:xfrm>
                                  <a:custGeom>
                                    <a:avLst/>
                                    <a:gdLst>
                                      <a:gd name="T0" fmla="*/ 3 w 95"/>
                                      <a:gd name="T1" fmla="*/ 0 h 199"/>
                                      <a:gd name="T2" fmla="*/ 3 w 95"/>
                                      <a:gd name="T3" fmla="*/ 0 h 199"/>
                                      <a:gd name="T4" fmla="*/ 0 w 95"/>
                                      <a:gd name="T5" fmla="*/ 2 h 199"/>
                                      <a:gd name="T6" fmla="*/ 0 w 95"/>
                                      <a:gd name="T7" fmla="*/ 7 h 199"/>
                                      <a:gd name="T8" fmla="*/ 3 w 95"/>
                                      <a:gd name="T9" fmla="*/ 5 h 199"/>
                                      <a:gd name="T10" fmla="*/ 5 w 95"/>
                                      <a:gd name="T11" fmla="*/ 5 h 199"/>
                                      <a:gd name="T12" fmla="*/ 3 w 95"/>
                                      <a:gd name="T13" fmla="*/ 0 h 199"/>
                                      <a:gd name="T14" fmla="*/ 67 w 95"/>
                                      <a:gd name="T15" fmla="*/ 199 h 199"/>
                                      <a:gd name="T16" fmla="*/ 82 w 95"/>
                                      <a:gd name="T17" fmla="*/ 197 h 199"/>
                                      <a:gd name="T18" fmla="*/ 95 w 95"/>
                                      <a:gd name="T19" fmla="*/ 192 h 199"/>
                                      <a:gd name="T20" fmla="*/ 92 w 95"/>
                                      <a:gd name="T21" fmla="*/ 190 h 199"/>
                                      <a:gd name="T22" fmla="*/ 92 w 95"/>
                                      <a:gd name="T23" fmla="*/ 190 h 199"/>
                                      <a:gd name="T24" fmla="*/ 72 w 95"/>
                                      <a:gd name="T25" fmla="*/ 194 h 199"/>
                                      <a:gd name="T26" fmla="*/ 55 w 95"/>
                                      <a:gd name="T27" fmla="*/ 194 h 199"/>
                                      <a:gd name="T28" fmla="*/ 52 w 95"/>
                                      <a:gd name="T29" fmla="*/ 194 h 199"/>
                                      <a:gd name="T30" fmla="*/ 50 w 95"/>
                                      <a:gd name="T31" fmla="*/ 194 h 199"/>
                                      <a:gd name="T32" fmla="*/ 60 w 95"/>
                                      <a:gd name="T33" fmla="*/ 197 h 199"/>
                                      <a:gd name="T34" fmla="*/ 67 w 95"/>
                                      <a:gd name="T35" fmla="*/ 199 h 19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95" h="199">
                                        <a:moveTo>
                                          <a:pt x="3" y="0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  <a:moveTo>
                                          <a:pt x="67" y="199"/>
                                        </a:moveTo>
                                        <a:lnTo>
                                          <a:pt x="82" y="197"/>
                                        </a:lnTo>
                                        <a:lnTo>
                                          <a:pt x="95" y="192"/>
                                        </a:lnTo>
                                        <a:lnTo>
                                          <a:pt x="92" y="190"/>
                                        </a:lnTo>
                                        <a:lnTo>
                                          <a:pt x="92" y="190"/>
                                        </a:lnTo>
                                        <a:lnTo>
                                          <a:pt x="72" y="194"/>
                                        </a:lnTo>
                                        <a:lnTo>
                                          <a:pt x="55" y="194"/>
                                        </a:lnTo>
                                        <a:lnTo>
                                          <a:pt x="52" y="194"/>
                                        </a:lnTo>
                                        <a:lnTo>
                                          <a:pt x="50" y="194"/>
                                        </a:lnTo>
                                        <a:lnTo>
                                          <a:pt x="60" y="197"/>
                                        </a:lnTo>
                                        <a:lnTo>
                                          <a:pt x="67" y="19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6A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03" name="Freeform 199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698" y="980"/>
                                    <a:ext cx="92" cy="195"/>
                                  </a:xfrm>
                                  <a:custGeom>
                                    <a:avLst/>
                                    <a:gdLst>
                                      <a:gd name="T0" fmla="*/ 5 w 92"/>
                                      <a:gd name="T1" fmla="*/ 0 h 195"/>
                                      <a:gd name="T2" fmla="*/ 3 w 92"/>
                                      <a:gd name="T3" fmla="*/ 0 h 195"/>
                                      <a:gd name="T4" fmla="*/ 0 w 92"/>
                                      <a:gd name="T5" fmla="*/ 3 h 195"/>
                                      <a:gd name="T6" fmla="*/ 3 w 92"/>
                                      <a:gd name="T7" fmla="*/ 8 h 195"/>
                                      <a:gd name="T8" fmla="*/ 3 w 92"/>
                                      <a:gd name="T9" fmla="*/ 8 h 195"/>
                                      <a:gd name="T10" fmla="*/ 5 w 92"/>
                                      <a:gd name="T11" fmla="*/ 5 h 195"/>
                                      <a:gd name="T12" fmla="*/ 5 w 92"/>
                                      <a:gd name="T13" fmla="*/ 0 h 195"/>
                                      <a:gd name="T14" fmla="*/ 57 w 92"/>
                                      <a:gd name="T15" fmla="*/ 195 h 195"/>
                                      <a:gd name="T16" fmla="*/ 77 w 92"/>
                                      <a:gd name="T17" fmla="*/ 192 h 195"/>
                                      <a:gd name="T18" fmla="*/ 92 w 92"/>
                                      <a:gd name="T19" fmla="*/ 188 h 195"/>
                                      <a:gd name="T20" fmla="*/ 92 w 92"/>
                                      <a:gd name="T21" fmla="*/ 188 h 195"/>
                                      <a:gd name="T22" fmla="*/ 90 w 92"/>
                                      <a:gd name="T23" fmla="*/ 185 h 195"/>
                                      <a:gd name="T24" fmla="*/ 72 w 92"/>
                                      <a:gd name="T25" fmla="*/ 190 h 195"/>
                                      <a:gd name="T26" fmla="*/ 55 w 92"/>
                                      <a:gd name="T27" fmla="*/ 190 h 195"/>
                                      <a:gd name="T28" fmla="*/ 50 w 92"/>
                                      <a:gd name="T29" fmla="*/ 190 h 195"/>
                                      <a:gd name="T30" fmla="*/ 43 w 92"/>
                                      <a:gd name="T31" fmla="*/ 190 h 195"/>
                                      <a:gd name="T32" fmla="*/ 50 w 92"/>
                                      <a:gd name="T33" fmla="*/ 192 h 195"/>
                                      <a:gd name="T34" fmla="*/ 57 w 92"/>
                                      <a:gd name="T35" fmla="*/ 195 h 1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92" h="195">
                                        <a:moveTo>
                                          <a:pt x="5" y="0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57" y="195"/>
                                        </a:moveTo>
                                        <a:lnTo>
                                          <a:pt x="77" y="192"/>
                                        </a:lnTo>
                                        <a:lnTo>
                                          <a:pt x="92" y="188"/>
                                        </a:lnTo>
                                        <a:lnTo>
                                          <a:pt x="92" y="188"/>
                                        </a:lnTo>
                                        <a:lnTo>
                                          <a:pt x="90" y="185"/>
                                        </a:lnTo>
                                        <a:lnTo>
                                          <a:pt x="72" y="190"/>
                                        </a:lnTo>
                                        <a:lnTo>
                                          <a:pt x="55" y="190"/>
                                        </a:lnTo>
                                        <a:lnTo>
                                          <a:pt x="50" y="190"/>
                                        </a:lnTo>
                                        <a:lnTo>
                                          <a:pt x="43" y="190"/>
                                        </a:lnTo>
                                        <a:lnTo>
                                          <a:pt x="50" y="192"/>
                                        </a:lnTo>
                                        <a:lnTo>
                                          <a:pt x="57" y="1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6D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04" name="Freeform 199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698" y="983"/>
                                    <a:ext cx="92" cy="189"/>
                                  </a:xfrm>
                                  <a:custGeom>
                                    <a:avLst/>
                                    <a:gdLst>
                                      <a:gd name="T0" fmla="*/ 5 w 92"/>
                                      <a:gd name="T1" fmla="*/ 0 h 189"/>
                                      <a:gd name="T2" fmla="*/ 3 w 92"/>
                                      <a:gd name="T3" fmla="*/ 0 h 189"/>
                                      <a:gd name="T4" fmla="*/ 0 w 92"/>
                                      <a:gd name="T5" fmla="*/ 2 h 189"/>
                                      <a:gd name="T6" fmla="*/ 3 w 92"/>
                                      <a:gd name="T7" fmla="*/ 7 h 189"/>
                                      <a:gd name="T8" fmla="*/ 3 w 92"/>
                                      <a:gd name="T9" fmla="*/ 7 h 189"/>
                                      <a:gd name="T10" fmla="*/ 5 w 92"/>
                                      <a:gd name="T11" fmla="*/ 5 h 189"/>
                                      <a:gd name="T12" fmla="*/ 5 w 92"/>
                                      <a:gd name="T13" fmla="*/ 0 h 189"/>
                                      <a:gd name="T14" fmla="*/ 50 w 92"/>
                                      <a:gd name="T15" fmla="*/ 189 h 189"/>
                                      <a:gd name="T16" fmla="*/ 52 w 92"/>
                                      <a:gd name="T17" fmla="*/ 189 h 189"/>
                                      <a:gd name="T18" fmla="*/ 55 w 92"/>
                                      <a:gd name="T19" fmla="*/ 189 h 189"/>
                                      <a:gd name="T20" fmla="*/ 72 w 92"/>
                                      <a:gd name="T21" fmla="*/ 189 h 189"/>
                                      <a:gd name="T22" fmla="*/ 92 w 92"/>
                                      <a:gd name="T23" fmla="*/ 185 h 189"/>
                                      <a:gd name="T24" fmla="*/ 90 w 92"/>
                                      <a:gd name="T25" fmla="*/ 182 h 189"/>
                                      <a:gd name="T26" fmla="*/ 87 w 92"/>
                                      <a:gd name="T27" fmla="*/ 180 h 189"/>
                                      <a:gd name="T28" fmla="*/ 72 w 92"/>
                                      <a:gd name="T29" fmla="*/ 185 h 189"/>
                                      <a:gd name="T30" fmla="*/ 55 w 92"/>
                                      <a:gd name="T31" fmla="*/ 185 h 189"/>
                                      <a:gd name="T32" fmla="*/ 47 w 92"/>
                                      <a:gd name="T33" fmla="*/ 185 h 189"/>
                                      <a:gd name="T34" fmla="*/ 40 w 92"/>
                                      <a:gd name="T35" fmla="*/ 185 h 189"/>
                                      <a:gd name="T36" fmla="*/ 40 w 92"/>
                                      <a:gd name="T37" fmla="*/ 185 h 189"/>
                                      <a:gd name="T38" fmla="*/ 45 w 92"/>
                                      <a:gd name="T39" fmla="*/ 187 h 189"/>
                                      <a:gd name="T40" fmla="*/ 50 w 92"/>
                                      <a:gd name="T41" fmla="*/ 189 h 18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92" h="189">
                                        <a:moveTo>
                                          <a:pt x="5" y="0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50" y="189"/>
                                        </a:moveTo>
                                        <a:lnTo>
                                          <a:pt x="52" y="189"/>
                                        </a:lnTo>
                                        <a:lnTo>
                                          <a:pt x="55" y="189"/>
                                        </a:lnTo>
                                        <a:lnTo>
                                          <a:pt x="72" y="189"/>
                                        </a:lnTo>
                                        <a:lnTo>
                                          <a:pt x="92" y="185"/>
                                        </a:lnTo>
                                        <a:lnTo>
                                          <a:pt x="90" y="182"/>
                                        </a:lnTo>
                                        <a:lnTo>
                                          <a:pt x="87" y="180"/>
                                        </a:lnTo>
                                        <a:lnTo>
                                          <a:pt x="72" y="185"/>
                                        </a:lnTo>
                                        <a:lnTo>
                                          <a:pt x="55" y="185"/>
                                        </a:lnTo>
                                        <a:lnTo>
                                          <a:pt x="47" y="185"/>
                                        </a:lnTo>
                                        <a:lnTo>
                                          <a:pt x="40" y="185"/>
                                        </a:lnTo>
                                        <a:lnTo>
                                          <a:pt x="40" y="185"/>
                                        </a:lnTo>
                                        <a:lnTo>
                                          <a:pt x="45" y="187"/>
                                        </a:lnTo>
                                        <a:lnTo>
                                          <a:pt x="50" y="18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71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05" name="Freeform 199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01" y="985"/>
                                    <a:ext cx="87" cy="185"/>
                                  </a:xfrm>
                                  <a:custGeom>
                                    <a:avLst/>
                                    <a:gdLst>
                                      <a:gd name="T0" fmla="*/ 2 w 87"/>
                                      <a:gd name="T1" fmla="*/ 0 h 185"/>
                                      <a:gd name="T2" fmla="*/ 0 w 87"/>
                                      <a:gd name="T3" fmla="*/ 3 h 185"/>
                                      <a:gd name="T4" fmla="*/ 0 w 87"/>
                                      <a:gd name="T5" fmla="*/ 3 h 185"/>
                                      <a:gd name="T6" fmla="*/ 0 w 87"/>
                                      <a:gd name="T7" fmla="*/ 8 h 185"/>
                                      <a:gd name="T8" fmla="*/ 2 w 87"/>
                                      <a:gd name="T9" fmla="*/ 8 h 185"/>
                                      <a:gd name="T10" fmla="*/ 5 w 87"/>
                                      <a:gd name="T11" fmla="*/ 5 h 185"/>
                                      <a:gd name="T12" fmla="*/ 2 w 87"/>
                                      <a:gd name="T13" fmla="*/ 0 h 185"/>
                                      <a:gd name="T14" fmla="*/ 40 w 87"/>
                                      <a:gd name="T15" fmla="*/ 185 h 185"/>
                                      <a:gd name="T16" fmla="*/ 47 w 87"/>
                                      <a:gd name="T17" fmla="*/ 185 h 185"/>
                                      <a:gd name="T18" fmla="*/ 52 w 87"/>
                                      <a:gd name="T19" fmla="*/ 185 h 185"/>
                                      <a:gd name="T20" fmla="*/ 69 w 87"/>
                                      <a:gd name="T21" fmla="*/ 185 h 185"/>
                                      <a:gd name="T22" fmla="*/ 87 w 87"/>
                                      <a:gd name="T23" fmla="*/ 180 h 185"/>
                                      <a:gd name="T24" fmla="*/ 84 w 87"/>
                                      <a:gd name="T25" fmla="*/ 178 h 185"/>
                                      <a:gd name="T26" fmla="*/ 82 w 87"/>
                                      <a:gd name="T27" fmla="*/ 175 h 185"/>
                                      <a:gd name="T28" fmla="*/ 67 w 87"/>
                                      <a:gd name="T29" fmla="*/ 180 h 185"/>
                                      <a:gd name="T30" fmla="*/ 52 w 87"/>
                                      <a:gd name="T31" fmla="*/ 180 h 185"/>
                                      <a:gd name="T32" fmla="*/ 42 w 87"/>
                                      <a:gd name="T33" fmla="*/ 180 h 185"/>
                                      <a:gd name="T34" fmla="*/ 35 w 87"/>
                                      <a:gd name="T35" fmla="*/ 180 h 185"/>
                                      <a:gd name="T36" fmla="*/ 35 w 87"/>
                                      <a:gd name="T37" fmla="*/ 183 h 185"/>
                                      <a:gd name="T38" fmla="*/ 37 w 87"/>
                                      <a:gd name="T39" fmla="*/ 183 h 185"/>
                                      <a:gd name="T40" fmla="*/ 40 w 87"/>
                                      <a:gd name="T41" fmla="*/ 185 h 185"/>
                                      <a:gd name="T42" fmla="*/ 40 w 87"/>
                                      <a:gd name="T43" fmla="*/ 185 h 18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87" h="185">
                                        <a:moveTo>
                                          <a:pt x="2" y="0"/>
                                        </a:moveTo>
                                        <a:lnTo>
                                          <a:pt x="0" y="3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  <a:moveTo>
                                          <a:pt x="40" y="185"/>
                                        </a:moveTo>
                                        <a:lnTo>
                                          <a:pt x="47" y="185"/>
                                        </a:lnTo>
                                        <a:lnTo>
                                          <a:pt x="52" y="185"/>
                                        </a:lnTo>
                                        <a:lnTo>
                                          <a:pt x="69" y="185"/>
                                        </a:lnTo>
                                        <a:lnTo>
                                          <a:pt x="87" y="180"/>
                                        </a:lnTo>
                                        <a:lnTo>
                                          <a:pt x="84" y="178"/>
                                        </a:lnTo>
                                        <a:lnTo>
                                          <a:pt x="82" y="175"/>
                                        </a:lnTo>
                                        <a:lnTo>
                                          <a:pt x="67" y="180"/>
                                        </a:lnTo>
                                        <a:lnTo>
                                          <a:pt x="52" y="180"/>
                                        </a:lnTo>
                                        <a:lnTo>
                                          <a:pt x="42" y="180"/>
                                        </a:lnTo>
                                        <a:lnTo>
                                          <a:pt x="35" y="180"/>
                                        </a:lnTo>
                                        <a:lnTo>
                                          <a:pt x="35" y="183"/>
                                        </a:lnTo>
                                        <a:lnTo>
                                          <a:pt x="37" y="183"/>
                                        </a:lnTo>
                                        <a:lnTo>
                                          <a:pt x="40" y="185"/>
                                        </a:lnTo>
                                        <a:lnTo>
                                          <a:pt x="40" y="1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742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06" name="Freeform 199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01" y="988"/>
                                    <a:ext cx="84" cy="180"/>
                                  </a:xfrm>
                                  <a:custGeom>
                                    <a:avLst/>
                                    <a:gdLst>
                                      <a:gd name="T0" fmla="*/ 2 w 84"/>
                                      <a:gd name="T1" fmla="*/ 0 h 180"/>
                                      <a:gd name="T2" fmla="*/ 0 w 84"/>
                                      <a:gd name="T3" fmla="*/ 2 h 180"/>
                                      <a:gd name="T4" fmla="*/ 0 w 84"/>
                                      <a:gd name="T5" fmla="*/ 2 h 180"/>
                                      <a:gd name="T6" fmla="*/ 0 w 84"/>
                                      <a:gd name="T7" fmla="*/ 10 h 180"/>
                                      <a:gd name="T8" fmla="*/ 2 w 84"/>
                                      <a:gd name="T9" fmla="*/ 7 h 180"/>
                                      <a:gd name="T10" fmla="*/ 5 w 84"/>
                                      <a:gd name="T11" fmla="*/ 5 h 180"/>
                                      <a:gd name="T12" fmla="*/ 2 w 84"/>
                                      <a:gd name="T13" fmla="*/ 0 h 180"/>
                                      <a:gd name="T14" fmla="*/ 37 w 84"/>
                                      <a:gd name="T15" fmla="*/ 180 h 180"/>
                                      <a:gd name="T16" fmla="*/ 44 w 84"/>
                                      <a:gd name="T17" fmla="*/ 180 h 180"/>
                                      <a:gd name="T18" fmla="*/ 52 w 84"/>
                                      <a:gd name="T19" fmla="*/ 180 h 180"/>
                                      <a:gd name="T20" fmla="*/ 69 w 84"/>
                                      <a:gd name="T21" fmla="*/ 180 h 180"/>
                                      <a:gd name="T22" fmla="*/ 84 w 84"/>
                                      <a:gd name="T23" fmla="*/ 175 h 180"/>
                                      <a:gd name="T24" fmla="*/ 82 w 84"/>
                                      <a:gd name="T25" fmla="*/ 172 h 180"/>
                                      <a:gd name="T26" fmla="*/ 79 w 84"/>
                                      <a:gd name="T27" fmla="*/ 170 h 180"/>
                                      <a:gd name="T28" fmla="*/ 67 w 84"/>
                                      <a:gd name="T29" fmla="*/ 175 h 180"/>
                                      <a:gd name="T30" fmla="*/ 52 w 84"/>
                                      <a:gd name="T31" fmla="*/ 175 h 180"/>
                                      <a:gd name="T32" fmla="*/ 42 w 84"/>
                                      <a:gd name="T33" fmla="*/ 175 h 180"/>
                                      <a:gd name="T34" fmla="*/ 32 w 84"/>
                                      <a:gd name="T35" fmla="*/ 172 h 180"/>
                                      <a:gd name="T36" fmla="*/ 35 w 84"/>
                                      <a:gd name="T37" fmla="*/ 177 h 180"/>
                                      <a:gd name="T38" fmla="*/ 37 w 84"/>
                                      <a:gd name="T39" fmla="*/ 180 h 1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84" h="180">
                                        <a:moveTo>
                                          <a:pt x="2" y="0"/>
                                        </a:moveTo>
                                        <a:lnTo>
                                          <a:pt x="0" y="2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  <a:moveTo>
                                          <a:pt x="37" y="180"/>
                                        </a:moveTo>
                                        <a:lnTo>
                                          <a:pt x="44" y="180"/>
                                        </a:lnTo>
                                        <a:lnTo>
                                          <a:pt x="52" y="180"/>
                                        </a:lnTo>
                                        <a:lnTo>
                                          <a:pt x="69" y="180"/>
                                        </a:lnTo>
                                        <a:lnTo>
                                          <a:pt x="84" y="175"/>
                                        </a:lnTo>
                                        <a:lnTo>
                                          <a:pt x="82" y="172"/>
                                        </a:lnTo>
                                        <a:lnTo>
                                          <a:pt x="79" y="170"/>
                                        </a:lnTo>
                                        <a:lnTo>
                                          <a:pt x="67" y="175"/>
                                        </a:lnTo>
                                        <a:lnTo>
                                          <a:pt x="52" y="175"/>
                                        </a:lnTo>
                                        <a:lnTo>
                                          <a:pt x="42" y="175"/>
                                        </a:lnTo>
                                        <a:lnTo>
                                          <a:pt x="32" y="172"/>
                                        </a:lnTo>
                                        <a:lnTo>
                                          <a:pt x="35" y="177"/>
                                        </a:lnTo>
                                        <a:lnTo>
                                          <a:pt x="37" y="1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772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07" name="Freeform 199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01" y="990"/>
                                    <a:ext cx="82" cy="175"/>
                                  </a:xfrm>
                                  <a:custGeom>
                                    <a:avLst/>
                                    <a:gdLst>
                                      <a:gd name="T0" fmla="*/ 5 w 82"/>
                                      <a:gd name="T1" fmla="*/ 0 h 175"/>
                                      <a:gd name="T2" fmla="*/ 2 w 82"/>
                                      <a:gd name="T3" fmla="*/ 3 h 175"/>
                                      <a:gd name="T4" fmla="*/ 0 w 82"/>
                                      <a:gd name="T5" fmla="*/ 3 h 175"/>
                                      <a:gd name="T6" fmla="*/ 0 w 82"/>
                                      <a:gd name="T7" fmla="*/ 10 h 175"/>
                                      <a:gd name="T8" fmla="*/ 2 w 82"/>
                                      <a:gd name="T9" fmla="*/ 8 h 175"/>
                                      <a:gd name="T10" fmla="*/ 5 w 82"/>
                                      <a:gd name="T11" fmla="*/ 5 h 175"/>
                                      <a:gd name="T12" fmla="*/ 5 w 82"/>
                                      <a:gd name="T13" fmla="*/ 0 h 175"/>
                                      <a:gd name="T14" fmla="*/ 35 w 82"/>
                                      <a:gd name="T15" fmla="*/ 175 h 175"/>
                                      <a:gd name="T16" fmla="*/ 42 w 82"/>
                                      <a:gd name="T17" fmla="*/ 175 h 175"/>
                                      <a:gd name="T18" fmla="*/ 52 w 82"/>
                                      <a:gd name="T19" fmla="*/ 175 h 175"/>
                                      <a:gd name="T20" fmla="*/ 67 w 82"/>
                                      <a:gd name="T21" fmla="*/ 175 h 175"/>
                                      <a:gd name="T22" fmla="*/ 82 w 82"/>
                                      <a:gd name="T23" fmla="*/ 170 h 175"/>
                                      <a:gd name="T24" fmla="*/ 79 w 82"/>
                                      <a:gd name="T25" fmla="*/ 168 h 175"/>
                                      <a:gd name="T26" fmla="*/ 79 w 82"/>
                                      <a:gd name="T27" fmla="*/ 168 h 175"/>
                                      <a:gd name="T28" fmla="*/ 64 w 82"/>
                                      <a:gd name="T29" fmla="*/ 170 h 175"/>
                                      <a:gd name="T30" fmla="*/ 52 w 82"/>
                                      <a:gd name="T31" fmla="*/ 170 h 175"/>
                                      <a:gd name="T32" fmla="*/ 42 w 82"/>
                                      <a:gd name="T33" fmla="*/ 170 h 175"/>
                                      <a:gd name="T34" fmla="*/ 30 w 82"/>
                                      <a:gd name="T35" fmla="*/ 168 h 175"/>
                                      <a:gd name="T36" fmla="*/ 32 w 82"/>
                                      <a:gd name="T37" fmla="*/ 170 h 175"/>
                                      <a:gd name="T38" fmla="*/ 35 w 82"/>
                                      <a:gd name="T39" fmla="*/ 175 h 1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82" h="175">
                                        <a:moveTo>
                                          <a:pt x="5" y="0"/>
                                        </a:moveTo>
                                        <a:lnTo>
                                          <a:pt x="2" y="3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35" y="175"/>
                                        </a:moveTo>
                                        <a:lnTo>
                                          <a:pt x="42" y="175"/>
                                        </a:lnTo>
                                        <a:lnTo>
                                          <a:pt x="52" y="175"/>
                                        </a:lnTo>
                                        <a:lnTo>
                                          <a:pt x="67" y="175"/>
                                        </a:lnTo>
                                        <a:lnTo>
                                          <a:pt x="82" y="170"/>
                                        </a:lnTo>
                                        <a:lnTo>
                                          <a:pt x="79" y="168"/>
                                        </a:lnTo>
                                        <a:lnTo>
                                          <a:pt x="79" y="168"/>
                                        </a:lnTo>
                                        <a:lnTo>
                                          <a:pt x="64" y="170"/>
                                        </a:lnTo>
                                        <a:lnTo>
                                          <a:pt x="52" y="170"/>
                                        </a:lnTo>
                                        <a:lnTo>
                                          <a:pt x="42" y="170"/>
                                        </a:lnTo>
                                        <a:lnTo>
                                          <a:pt x="30" y="168"/>
                                        </a:lnTo>
                                        <a:lnTo>
                                          <a:pt x="32" y="170"/>
                                        </a:lnTo>
                                        <a:lnTo>
                                          <a:pt x="35" y="17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792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08" name="Freeform 199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01" y="993"/>
                                    <a:ext cx="79" cy="170"/>
                                  </a:xfrm>
                                  <a:custGeom>
                                    <a:avLst/>
                                    <a:gdLst>
                                      <a:gd name="T0" fmla="*/ 5 w 79"/>
                                      <a:gd name="T1" fmla="*/ 0 h 170"/>
                                      <a:gd name="T2" fmla="*/ 2 w 79"/>
                                      <a:gd name="T3" fmla="*/ 2 h 170"/>
                                      <a:gd name="T4" fmla="*/ 0 w 79"/>
                                      <a:gd name="T5" fmla="*/ 5 h 170"/>
                                      <a:gd name="T6" fmla="*/ 0 w 79"/>
                                      <a:gd name="T7" fmla="*/ 10 h 170"/>
                                      <a:gd name="T8" fmla="*/ 2 w 79"/>
                                      <a:gd name="T9" fmla="*/ 7 h 170"/>
                                      <a:gd name="T10" fmla="*/ 5 w 79"/>
                                      <a:gd name="T11" fmla="*/ 5 h 170"/>
                                      <a:gd name="T12" fmla="*/ 5 w 79"/>
                                      <a:gd name="T13" fmla="*/ 0 h 170"/>
                                      <a:gd name="T14" fmla="*/ 32 w 79"/>
                                      <a:gd name="T15" fmla="*/ 167 h 170"/>
                                      <a:gd name="T16" fmla="*/ 42 w 79"/>
                                      <a:gd name="T17" fmla="*/ 170 h 170"/>
                                      <a:gd name="T18" fmla="*/ 52 w 79"/>
                                      <a:gd name="T19" fmla="*/ 170 h 170"/>
                                      <a:gd name="T20" fmla="*/ 67 w 79"/>
                                      <a:gd name="T21" fmla="*/ 170 h 170"/>
                                      <a:gd name="T22" fmla="*/ 79 w 79"/>
                                      <a:gd name="T23" fmla="*/ 165 h 170"/>
                                      <a:gd name="T24" fmla="*/ 79 w 79"/>
                                      <a:gd name="T25" fmla="*/ 165 h 170"/>
                                      <a:gd name="T26" fmla="*/ 77 w 79"/>
                                      <a:gd name="T27" fmla="*/ 162 h 170"/>
                                      <a:gd name="T28" fmla="*/ 64 w 79"/>
                                      <a:gd name="T29" fmla="*/ 165 h 170"/>
                                      <a:gd name="T30" fmla="*/ 52 w 79"/>
                                      <a:gd name="T31" fmla="*/ 165 h 170"/>
                                      <a:gd name="T32" fmla="*/ 40 w 79"/>
                                      <a:gd name="T33" fmla="*/ 165 h 170"/>
                                      <a:gd name="T34" fmla="*/ 30 w 79"/>
                                      <a:gd name="T35" fmla="*/ 162 h 170"/>
                                      <a:gd name="T36" fmla="*/ 30 w 79"/>
                                      <a:gd name="T37" fmla="*/ 165 h 170"/>
                                      <a:gd name="T38" fmla="*/ 32 w 79"/>
                                      <a:gd name="T39" fmla="*/ 167 h 1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79" h="170">
                                        <a:moveTo>
                                          <a:pt x="5" y="0"/>
                                        </a:moveTo>
                                        <a:lnTo>
                                          <a:pt x="2" y="2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32" y="167"/>
                                        </a:moveTo>
                                        <a:lnTo>
                                          <a:pt x="42" y="170"/>
                                        </a:lnTo>
                                        <a:lnTo>
                                          <a:pt x="52" y="170"/>
                                        </a:lnTo>
                                        <a:lnTo>
                                          <a:pt x="67" y="170"/>
                                        </a:lnTo>
                                        <a:lnTo>
                                          <a:pt x="79" y="165"/>
                                        </a:lnTo>
                                        <a:lnTo>
                                          <a:pt x="79" y="165"/>
                                        </a:lnTo>
                                        <a:lnTo>
                                          <a:pt x="77" y="162"/>
                                        </a:lnTo>
                                        <a:lnTo>
                                          <a:pt x="64" y="165"/>
                                        </a:lnTo>
                                        <a:lnTo>
                                          <a:pt x="52" y="165"/>
                                        </a:lnTo>
                                        <a:lnTo>
                                          <a:pt x="40" y="165"/>
                                        </a:lnTo>
                                        <a:lnTo>
                                          <a:pt x="30" y="162"/>
                                        </a:lnTo>
                                        <a:lnTo>
                                          <a:pt x="30" y="165"/>
                                        </a:lnTo>
                                        <a:lnTo>
                                          <a:pt x="32" y="1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77C2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09" name="Freeform 199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01" y="995"/>
                                    <a:ext cx="79" cy="165"/>
                                  </a:xfrm>
                                  <a:custGeom>
                                    <a:avLst/>
                                    <a:gdLst>
                                      <a:gd name="T0" fmla="*/ 5 w 79"/>
                                      <a:gd name="T1" fmla="*/ 0 h 165"/>
                                      <a:gd name="T2" fmla="*/ 2 w 79"/>
                                      <a:gd name="T3" fmla="*/ 3 h 165"/>
                                      <a:gd name="T4" fmla="*/ 0 w 79"/>
                                      <a:gd name="T5" fmla="*/ 5 h 165"/>
                                      <a:gd name="T6" fmla="*/ 0 w 79"/>
                                      <a:gd name="T7" fmla="*/ 10 h 165"/>
                                      <a:gd name="T8" fmla="*/ 2 w 79"/>
                                      <a:gd name="T9" fmla="*/ 8 h 165"/>
                                      <a:gd name="T10" fmla="*/ 5 w 79"/>
                                      <a:gd name="T11" fmla="*/ 5 h 165"/>
                                      <a:gd name="T12" fmla="*/ 5 w 79"/>
                                      <a:gd name="T13" fmla="*/ 0 h 165"/>
                                      <a:gd name="T14" fmla="*/ 30 w 79"/>
                                      <a:gd name="T15" fmla="*/ 163 h 165"/>
                                      <a:gd name="T16" fmla="*/ 42 w 79"/>
                                      <a:gd name="T17" fmla="*/ 165 h 165"/>
                                      <a:gd name="T18" fmla="*/ 52 w 79"/>
                                      <a:gd name="T19" fmla="*/ 165 h 165"/>
                                      <a:gd name="T20" fmla="*/ 64 w 79"/>
                                      <a:gd name="T21" fmla="*/ 165 h 165"/>
                                      <a:gd name="T22" fmla="*/ 79 w 79"/>
                                      <a:gd name="T23" fmla="*/ 163 h 165"/>
                                      <a:gd name="T24" fmla="*/ 77 w 79"/>
                                      <a:gd name="T25" fmla="*/ 160 h 165"/>
                                      <a:gd name="T26" fmla="*/ 74 w 79"/>
                                      <a:gd name="T27" fmla="*/ 158 h 165"/>
                                      <a:gd name="T28" fmla="*/ 64 w 79"/>
                                      <a:gd name="T29" fmla="*/ 160 h 165"/>
                                      <a:gd name="T30" fmla="*/ 52 w 79"/>
                                      <a:gd name="T31" fmla="*/ 160 h 165"/>
                                      <a:gd name="T32" fmla="*/ 40 w 79"/>
                                      <a:gd name="T33" fmla="*/ 160 h 165"/>
                                      <a:gd name="T34" fmla="*/ 27 w 79"/>
                                      <a:gd name="T35" fmla="*/ 158 h 165"/>
                                      <a:gd name="T36" fmla="*/ 30 w 79"/>
                                      <a:gd name="T37" fmla="*/ 160 h 165"/>
                                      <a:gd name="T38" fmla="*/ 30 w 79"/>
                                      <a:gd name="T39" fmla="*/ 163 h 1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79" h="165">
                                        <a:moveTo>
                                          <a:pt x="5" y="0"/>
                                        </a:moveTo>
                                        <a:lnTo>
                                          <a:pt x="2" y="3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30" y="163"/>
                                        </a:moveTo>
                                        <a:lnTo>
                                          <a:pt x="42" y="165"/>
                                        </a:lnTo>
                                        <a:lnTo>
                                          <a:pt x="52" y="165"/>
                                        </a:lnTo>
                                        <a:lnTo>
                                          <a:pt x="64" y="165"/>
                                        </a:lnTo>
                                        <a:lnTo>
                                          <a:pt x="79" y="163"/>
                                        </a:lnTo>
                                        <a:lnTo>
                                          <a:pt x="77" y="160"/>
                                        </a:lnTo>
                                        <a:lnTo>
                                          <a:pt x="74" y="158"/>
                                        </a:lnTo>
                                        <a:lnTo>
                                          <a:pt x="64" y="160"/>
                                        </a:lnTo>
                                        <a:lnTo>
                                          <a:pt x="52" y="160"/>
                                        </a:lnTo>
                                        <a:lnTo>
                                          <a:pt x="40" y="160"/>
                                        </a:lnTo>
                                        <a:lnTo>
                                          <a:pt x="27" y="158"/>
                                        </a:lnTo>
                                        <a:lnTo>
                                          <a:pt x="30" y="160"/>
                                        </a:lnTo>
                                        <a:lnTo>
                                          <a:pt x="30" y="16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77F2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10" name="Freeform 200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01" y="998"/>
                                    <a:ext cx="77" cy="160"/>
                                  </a:xfrm>
                                  <a:custGeom>
                                    <a:avLst/>
                                    <a:gdLst>
                                      <a:gd name="T0" fmla="*/ 5 w 77"/>
                                      <a:gd name="T1" fmla="*/ 0 h 160"/>
                                      <a:gd name="T2" fmla="*/ 2 w 77"/>
                                      <a:gd name="T3" fmla="*/ 2 h 160"/>
                                      <a:gd name="T4" fmla="*/ 0 w 77"/>
                                      <a:gd name="T5" fmla="*/ 5 h 160"/>
                                      <a:gd name="T6" fmla="*/ 0 w 77"/>
                                      <a:gd name="T7" fmla="*/ 12 h 160"/>
                                      <a:gd name="T8" fmla="*/ 2 w 77"/>
                                      <a:gd name="T9" fmla="*/ 7 h 160"/>
                                      <a:gd name="T10" fmla="*/ 7 w 77"/>
                                      <a:gd name="T11" fmla="*/ 5 h 160"/>
                                      <a:gd name="T12" fmla="*/ 5 w 77"/>
                                      <a:gd name="T13" fmla="*/ 0 h 160"/>
                                      <a:gd name="T14" fmla="*/ 30 w 77"/>
                                      <a:gd name="T15" fmla="*/ 157 h 160"/>
                                      <a:gd name="T16" fmla="*/ 40 w 77"/>
                                      <a:gd name="T17" fmla="*/ 160 h 160"/>
                                      <a:gd name="T18" fmla="*/ 52 w 77"/>
                                      <a:gd name="T19" fmla="*/ 160 h 160"/>
                                      <a:gd name="T20" fmla="*/ 64 w 77"/>
                                      <a:gd name="T21" fmla="*/ 160 h 160"/>
                                      <a:gd name="T22" fmla="*/ 77 w 77"/>
                                      <a:gd name="T23" fmla="*/ 157 h 160"/>
                                      <a:gd name="T24" fmla="*/ 74 w 77"/>
                                      <a:gd name="T25" fmla="*/ 155 h 160"/>
                                      <a:gd name="T26" fmla="*/ 72 w 77"/>
                                      <a:gd name="T27" fmla="*/ 152 h 160"/>
                                      <a:gd name="T28" fmla="*/ 62 w 77"/>
                                      <a:gd name="T29" fmla="*/ 155 h 160"/>
                                      <a:gd name="T30" fmla="*/ 52 w 77"/>
                                      <a:gd name="T31" fmla="*/ 155 h 160"/>
                                      <a:gd name="T32" fmla="*/ 37 w 77"/>
                                      <a:gd name="T33" fmla="*/ 155 h 160"/>
                                      <a:gd name="T34" fmla="*/ 25 w 77"/>
                                      <a:gd name="T35" fmla="*/ 152 h 160"/>
                                      <a:gd name="T36" fmla="*/ 27 w 77"/>
                                      <a:gd name="T37" fmla="*/ 155 h 160"/>
                                      <a:gd name="T38" fmla="*/ 30 w 77"/>
                                      <a:gd name="T39" fmla="*/ 157 h 1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77" h="160">
                                        <a:moveTo>
                                          <a:pt x="5" y="0"/>
                                        </a:moveTo>
                                        <a:lnTo>
                                          <a:pt x="2" y="2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30" y="157"/>
                                        </a:moveTo>
                                        <a:lnTo>
                                          <a:pt x="40" y="160"/>
                                        </a:lnTo>
                                        <a:lnTo>
                                          <a:pt x="52" y="160"/>
                                        </a:lnTo>
                                        <a:lnTo>
                                          <a:pt x="64" y="160"/>
                                        </a:lnTo>
                                        <a:lnTo>
                                          <a:pt x="77" y="157"/>
                                        </a:lnTo>
                                        <a:lnTo>
                                          <a:pt x="74" y="155"/>
                                        </a:lnTo>
                                        <a:lnTo>
                                          <a:pt x="72" y="152"/>
                                        </a:lnTo>
                                        <a:lnTo>
                                          <a:pt x="62" y="155"/>
                                        </a:lnTo>
                                        <a:lnTo>
                                          <a:pt x="52" y="155"/>
                                        </a:lnTo>
                                        <a:lnTo>
                                          <a:pt x="37" y="155"/>
                                        </a:lnTo>
                                        <a:lnTo>
                                          <a:pt x="25" y="152"/>
                                        </a:lnTo>
                                        <a:lnTo>
                                          <a:pt x="27" y="155"/>
                                        </a:lnTo>
                                        <a:lnTo>
                                          <a:pt x="30" y="15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8822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11" name="Freeform 200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01" y="1000"/>
                                    <a:ext cx="74" cy="155"/>
                                  </a:xfrm>
                                  <a:custGeom>
                                    <a:avLst/>
                                    <a:gdLst>
                                      <a:gd name="T0" fmla="*/ 5 w 74"/>
                                      <a:gd name="T1" fmla="*/ 0 h 155"/>
                                      <a:gd name="T2" fmla="*/ 2 w 74"/>
                                      <a:gd name="T3" fmla="*/ 3 h 155"/>
                                      <a:gd name="T4" fmla="*/ 0 w 74"/>
                                      <a:gd name="T5" fmla="*/ 5 h 155"/>
                                      <a:gd name="T6" fmla="*/ 0 w 74"/>
                                      <a:gd name="T7" fmla="*/ 13 h 155"/>
                                      <a:gd name="T8" fmla="*/ 2 w 74"/>
                                      <a:gd name="T9" fmla="*/ 10 h 155"/>
                                      <a:gd name="T10" fmla="*/ 7 w 74"/>
                                      <a:gd name="T11" fmla="*/ 5 h 155"/>
                                      <a:gd name="T12" fmla="*/ 5 w 74"/>
                                      <a:gd name="T13" fmla="*/ 0 h 155"/>
                                      <a:gd name="T14" fmla="*/ 27 w 74"/>
                                      <a:gd name="T15" fmla="*/ 153 h 155"/>
                                      <a:gd name="T16" fmla="*/ 40 w 74"/>
                                      <a:gd name="T17" fmla="*/ 155 h 155"/>
                                      <a:gd name="T18" fmla="*/ 52 w 74"/>
                                      <a:gd name="T19" fmla="*/ 155 h 155"/>
                                      <a:gd name="T20" fmla="*/ 64 w 74"/>
                                      <a:gd name="T21" fmla="*/ 155 h 155"/>
                                      <a:gd name="T22" fmla="*/ 74 w 74"/>
                                      <a:gd name="T23" fmla="*/ 153 h 155"/>
                                      <a:gd name="T24" fmla="*/ 72 w 74"/>
                                      <a:gd name="T25" fmla="*/ 150 h 155"/>
                                      <a:gd name="T26" fmla="*/ 72 w 74"/>
                                      <a:gd name="T27" fmla="*/ 148 h 155"/>
                                      <a:gd name="T28" fmla="*/ 62 w 74"/>
                                      <a:gd name="T29" fmla="*/ 150 h 155"/>
                                      <a:gd name="T30" fmla="*/ 52 w 74"/>
                                      <a:gd name="T31" fmla="*/ 150 h 155"/>
                                      <a:gd name="T32" fmla="*/ 37 w 74"/>
                                      <a:gd name="T33" fmla="*/ 150 h 155"/>
                                      <a:gd name="T34" fmla="*/ 25 w 74"/>
                                      <a:gd name="T35" fmla="*/ 145 h 155"/>
                                      <a:gd name="T36" fmla="*/ 25 w 74"/>
                                      <a:gd name="T37" fmla="*/ 150 h 155"/>
                                      <a:gd name="T38" fmla="*/ 27 w 74"/>
                                      <a:gd name="T39" fmla="*/ 153 h 1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74" h="155">
                                        <a:moveTo>
                                          <a:pt x="5" y="0"/>
                                        </a:moveTo>
                                        <a:lnTo>
                                          <a:pt x="2" y="3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2" y="10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27" y="153"/>
                                        </a:moveTo>
                                        <a:lnTo>
                                          <a:pt x="40" y="155"/>
                                        </a:lnTo>
                                        <a:lnTo>
                                          <a:pt x="52" y="155"/>
                                        </a:lnTo>
                                        <a:lnTo>
                                          <a:pt x="64" y="155"/>
                                        </a:lnTo>
                                        <a:lnTo>
                                          <a:pt x="74" y="153"/>
                                        </a:lnTo>
                                        <a:lnTo>
                                          <a:pt x="72" y="150"/>
                                        </a:lnTo>
                                        <a:lnTo>
                                          <a:pt x="72" y="148"/>
                                        </a:lnTo>
                                        <a:lnTo>
                                          <a:pt x="62" y="150"/>
                                        </a:lnTo>
                                        <a:lnTo>
                                          <a:pt x="52" y="150"/>
                                        </a:lnTo>
                                        <a:lnTo>
                                          <a:pt x="37" y="150"/>
                                        </a:lnTo>
                                        <a:lnTo>
                                          <a:pt x="25" y="145"/>
                                        </a:lnTo>
                                        <a:lnTo>
                                          <a:pt x="25" y="150"/>
                                        </a:lnTo>
                                        <a:lnTo>
                                          <a:pt x="27" y="15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8852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12" name="Freeform 200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01" y="1003"/>
                                    <a:ext cx="72" cy="150"/>
                                  </a:xfrm>
                                  <a:custGeom>
                                    <a:avLst/>
                                    <a:gdLst>
                                      <a:gd name="T0" fmla="*/ 7 w 72"/>
                                      <a:gd name="T1" fmla="*/ 0 h 150"/>
                                      <a:gd name="T2" fmla="*/ 2 w 72"/>
                                      <a:gd name="T3" fmla="*/ 2 h 150"/>
                                      <a:gd name="T4" fmla="*/ 0 w 72"/>
                                      <a:gd name="T5" fmla="*/ 7 h 150"/>
                                      <a:gd name="T6" fmla="*/ 0 w 72"/>
                                      <a:gd name="T7" fmla="*/ 12 h 150"/>
                                      <a:gd name="T8" fmla="*/ 2 w 72"/>
                                      <a:gd name="T9" fmla="*/ 10 h 150"/>
                                      <a:gd name="T10" fmla="*/ 7 w 72"/>
                                      <a:gd name="T11" fmla="*/ 5 h 150"/>
                                      <a:gd name="T12" fmla="*/ 7 w 72"/>
                                      <a:gd name="T13" fmla="*/ 0 h 150"/>
                                      <a:gd name="T14" fmla="*/ 25 w 72"/>
                                      <a:gd name="T15" fmla="*/ 147 h 150"/>
                                      <a:gd name="T16" fmla="*/ 37 w 72"/>
                                      <a:gd name="T17" fmla="*/ 150 h 150"/>
                                      <a:gd name="T18" fmla="*/ 52 w 72"/>
                                      <a:gd name="T19" fmla="*/ 150 h 150"/>
                                      <a:gd name="T20" fmla="*/ 62 w 72"/>
                                      <a:gd name="T21" fmla="*/ 150 h 150"/>
                                      <a:gd name="T22" fmla="*/ 72 w 72"/>
                                      <a:gd name="T23" fmla="*/ 147 h 150"/>
                                      <a:gd name="T24" fmla="*/ 72 w 72"/>
                                      <a:gd name="T25" fmla="*/ 145 h 150"/>
                                      <a:gd name="T26" fmla="*/ 69 w 72"/>
                                      <a:gd name="T27" fmla="*/ 142 h 150"/>
                                      <a:gd name="T28" fmla="*/ 59 w 72"/>
                                      <a:gd name="T29" fmla="*/ 145 h 150"/>
                                      <a:gd name="T30" fmla="*/ 52 w 72"/>
                                      <a:gd name="T31" fmla="*/ 145 h 150"/>
                                      <a:gd name="T32" fmla="*/ 37 w 72"/>
                                      <a:gd name="T33" fmla="*/ 145 h 150"/>
                                      <a:gd name="T34" fmla="*/ 22 w 72"/>
                                      <a:gd name="T35" fmla="*/ 140 h 150"/>
                                      <a:gd name="T36" fmla="*/ 25 w 72"/>
                                      <a:gd name="T37" fmla="*/ 142 h 150"/>
                                      <a:gd name="T38" fmla="*/ 25 w 72"/>
                                      <a:gd name="T39" fmla="*/ 147 h 1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72" h="150">
                                        <a:moveTo>
                                          <a:pt x="7" y="0"/>
                                        </a:moveTo>
                                        <a:lnTo>
                                          <a:pt x="2" y="2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2" y="10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  <a:moveTo>
                                          <a:pt x="25" y="147"/>
                                        </a:moveTo>
                                        <a:lnTo>
                                          <a:pt x="37" y="150"/>
                                        </a:lnTo>
                                        <a:lnTo>
                                          <a:pt x="52" y="150"/>
                                        </a:lnTo>
                                        <a:lnTo>
                                          <a:pt x="62" y="150"/>
                                        </a:lnTo>
                                        <a:lnTo>
                                          <a:pt x="72" y="147"/>
                                        </a:lnTo>
                                        <a:lnTo>
                                          <a:pt x="72" y="145"/>
                                        </a:lnTo>
                                        <a:lnTo>
                                          <a:pt x="69" y="142"/>
                                        </a:lnTo>
                                        <a:lnTo>
                                          <a:pt x="59" y="145"/>
                                        </a:lnTo>
                                        <a:lnTo>
                                          <a:pt x="52" y="145"/>
                                        </a:lnTo>
                                        <a:lnTo>
                                          <a:pt x="37" y="145"/>
                                        </a:lnTo>
                                        <a:lnTo>
                                          <a:pt x="22" y="140"/>
                                        </a:lnTo>
                                        <a:lnTo>
                                          <a:pt x="25" y="142"/>
                                        </a:lnTo>
                                        <a:lnTo>
                                          <a:pt x="25" y="1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9892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13" name="Freeform 200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01" y="1005"/>
                                    <a:ext cx="72" cy="145"/>
                                  </a:xfrm>
                                  <a:custGeom>
                                    <a:avLst/>
                                    <a:gdLst>
                                      <a:gd name="T0" fmla="*/ 7 w 72"/>
                                      <a:gd name="T1" fmla="*/ 0 h 145"/>
                                      <a:gd name="T2" fmla="*/ 2 w 72"/>
                                      <a:gd name="T3" fmla="*/ 5 h 145"/>
                                      <a:gd name="T4" fmla="*/ 0 w 72"/>
                                      <a:gd name="T5" fmla="*/ 8 h 145"/>
                                      <a:gd name="T6" fmla="*/ 0 w 72"/>
                                      <a:gd name="T7" fmla="*/ 13 h 145"/>
                                      <a:gd name="T8" fmla="*/ 2 w 72"/>
                                      <a:gd name="T9" fmla="*/ 10 h 145"/>
                                      <a:gd name="T10" fmla="*/ 7 w 72"/>
                                      <a:gd name="T11" fmla="*/ 5 h 145"/>
                                      <a:gd name="T12" fmla="*/ 7 w 72"/>
                                      <a:gd name="T13" fmla="*/ 0 h 145"/>
                                      <a:gd name="T14" fmla="*/ 25 w 72"/>
                                      <a:gd name="T15" fmla="*/ 140 h 145"/>
                                      <a:gd name="T16" fmla="*/ 37 w 72"/>
                                      <a:gd name="T17" fmla="*/ 145 h 145"/>
                                      <a:gd name="T18" fmla="*/ 52 w 72"/>
                                      <a:gd name="T19" fmla="*/ 145 h 145"/>
                                      <a:gd name="T20" fmla="*/ 62 w 72"/>
                                      <a:gd name="T21" fmla="*/ 145 h 145"/>
                                      <a:gd name="T22" fmla="*/ 72 w 72"/>
                                      <a:gd name="T23" fmla="*/ 143 h 145"/>
                                      <a:gd name="T24" fmla="*/ 69 w 72"/>
                                      <a:gd name="T25" fmla="*/ 140 h 145"/>
                                      <a:gd name="T26" fmla="*/ 67 w 72"/>
                                      <a:gd name="T27" fmla="*/ 140 h 145"/>
                                      <a:gd name="T28" fmla="*/ 59 w 72"/>
                                      <a:gd name="T29" fmla="*/ 140 h 145"/>
                                      <a:gd name="T30" fmla="*/ 52 w 72"/>
                                      <a:gd name="T31" fmla="*/ 140 h 145"/>
                                      <a:gd name="T32" fmla="*/ 35 w 72"/>
                                      <a:gd name="T33" fmla="*/ 140 h 145"/>
                                      <a:gd name="T34" fmla="*/ 20 w 72"/>
                                      <a:gd name="T35" fmla="*/ 135 h 145"/>
                                      <a:gd name="T36" fmla="*/ 22 w 72"/>
                                      <a:gd name="T37" fmla="*/ 138 h 145"/>
                                      <a:gd name="T38" fmla="*/ 25 w 72"/>
                                      <a:gd name="T39" fmla="*/ 140 h 1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72" h="145">
                                        <a:moveTo>
                                          <a:pt x="7" y="0"/>
                                        </a:moveTo>
                                        <a:lnTo>
                                          <a:pt x="2" y="5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2" y="10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  <a:moveTo>
                                          <a:pt x="25" y="140"/>
                                        </a:moveTo>
                                        <a:lnTo>
                                          <a:pt x="37" y="145"/>
                                        </a:lnTo>
                                        <a:lnTo>
                                          <a:pt x="52" y="145"/>
                                        </a:lnTo>
                                        <a:lnTo>
                                          <a:pt x="62" y="145"/>
                                        </a:lnTo>
                                        <a:lnTo>
                                          <a:pt x="72" y="143"/>
                                        </a:lnTo>
                                        <a:lnTo>
                                          <a:pt x="69" y="140"/>
                                        </a:lnTo>
                                        <a:lnTo>
                                          <a:pt x="67" y="140"/>
                                        </a:lnTo>
                                        <a:lnTo>
                                          <a:pt x="59" y="140"/>
                                        </a:lnTo>
                                        <a:lnTo>
                                          <a:pt x="52" y="140"/>
                                        </a:lnTo>
                                        <a:lnTo>
                                          <a:pt x="35" y="140"/>
                                        </a:lnTo>
                                        <a:lnTo>
                                          <a:pt x="20" y="135"/>
                                        </a:lnTo>
                                        <a:lnTo>
                                          <a:pt x="22" y="138"/>
                                        </a:lnTo>
                                        <a:lnTo>
                                          <a:pt x="25" y="1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98C2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14" name="Freeform 200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01" y="1008"/>
                                    <a:ext cx="69" cy="140"/>
                                  </a:xfrm>
                                  <a:custGeom>
                                    <a:avLst/>
                                    <a:gdLst>
                                      <a:gd name="T0" fmla="*/ 7 w 69"/>
                                      <a:gd name="T1" fmla="*/ 0 h 140"/>
                                      <a:gd name="T2" fmla="*/ 2 w 69"/>
                                      <a:gd name="T3" fmla="*/ 5 h 140"/>
                                      <a:gd name="T4" fmla="*/ 0 w 69"/>
                                      <a:gd name="T5" fmla="*/ 7 h 140"/>
                                      <a:gd name="T6" fmla="*/ 0 w 69"/>
                                      <a:gd name="T7" fmla="*/ 15 h 140"/>
                                      <a:gd name="T8" fmla="*/ 5 w 69"/>
                                      <a:gd name="T9" fmla="*/ 10 h 140"/>
                                      <a:gd name="T10" fmla="*/ 10 w 69"/>
                                      <a:gd name="T11" fmla="*/ 7 h 140"/>
                                      <a:gd name="T12" fmla="*/ 7 w 69"/>
                                      <a:gd name="T13" fmla="*/ 0 h 140"/>
                                      <a:gd name="T14" fmla="*/ 22 w 69"/>
                                      <a:gd name="T15" fmla="*/ 135 h 140"/>
                                      <a:gd name="T16" fmla="*/ 37 w 69"/>
                                      <a:gd name="T17" fmla="*/ 140 h 140"/>
                                      <a:gd name="T18" fmla="*/ 52 w 69"/>
                                      <a:gd name="T19" fmla="*/ 140 h 140"/>
                                      <a:gd name="T20" fmla="*/ 59 w 69"/>
                                      <a:gd name="T21" fmla="*/ 140 h 140"/>
                                      <a:gd name="T22" fmla="*/ 69 w 69"/>
                                      <a:gd name="T23" fmla="*/ 137 h 140"/>
                                      <a:gd name="T24" fmla="*/ 67 w 69"/>
                                      <a:gd name="T25" fmla="*/ 137 h 140"/>
                                      <a:gd name="T26" fmla="*/ 64 w 69"/>
                                      <a:gd name="T27" fmla="*/ 135 h 140"/>
                                      <a:gd name="T28" fmla="*/ 59 w 69"/>
                                      <a:gd name="T29" fmla="*/ 135 h 140"/>
                                      <a:gd name="T30" fmla="*/ 52 w 69"/>
                                      <a:gd name="T31" fmla="*/ 135 h 140"/>
                                      <a:gd name="T32" fmla="*/ 35 w 69"/>
                                      <a:gd name="T33" fmla="*/ 132 h 140"/>
                                      <a:gd name="T34" fmla="*/ 20 w 69"/>
                                      <a:gd name="T35" fmla="*/ 127 h 140"/>
                                      <a:gd name="T36" fmla="*/ 20 w 69"/>
                                      <a:gd name="T37" fmla="*/ 132 h 140"/>
                                      <a:gd name="T38" fmla="*/ 22 w 69"/>
                                      <a:gd name="T39" fmla="*/ 135 h 1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69" h="140">
                                        <a:moveTo>
                                          <a:pt x="7" y="0"/>
                                        </a:moveTo>
                                        <a:lnTo>
                                          <a:pt x="2" y="5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  <a:moveTo>
                                          <a:pt x="22" y="135"/>
                                        </a:moveTo>
                                        <a:lnTo>
                                          <a:pt x="37" y="140"/>
                                        </a:lnTo>
                                        <a:lnTo>
                                          <a:pt x="52" y="140"/>
                                        </a:lnTo>
                                        <a:lnTo>
                                          <a:pt x="59" y="140"/>
                                        </a:lnTo>
                                        <a:lnTo>
                                          <a:pt x="69" y="137"/>
                                        </a:lnTo>
                                        <a:lnTo>
                                          <a:pt x="67" y="137"/>
                                        </a:lnTo>
                                        <a:lnTo>
                                          <a:pt x="64" y="135"/>
                                        </a:lnTo>
                                        <a:lnTo>
                                          <a:pt x="59" y="135"/>
                                        </a:lnTo>
                                        <a:lnTo>
                                          <a:pt x="52" y="135"/>
                                        </a:lnTo>
                                        <a:lnTo>
                                          <a:pt x="35" y="132"/>
                                        </a:lnTo>
                                        <a:lnTo>
                                          <a:pt x="20" y="127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22" y="1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A8F2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15" name="Freeform 200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01" y="1010"/>
                                    <a:ext cx="67" cy="135"/>
                                  </a:xfrm>
                                  <a:custGeom>
                                    <a:avLst/>
                                    <a:gdLst>
                                      <a:gd name="T0" fmla="*/ 7 w 67"/>
                                      <a:gd name="T1" fmla="*/ 0 h 135"/>
                                      <a:gd name="T2" fmla="*/ 2 w 67"/>
                                      <a:gd name="T3" fmla="*/ 5 h 135"/>
                                      <a:gd name="T4" fmla="*/ 0 w 67"/>
                                      <a:gd name="T5" fmla="*/ 8 h 135"/>
                                      <a:gd name="T6" fmla="*/ 0 w 67"/>
                                      <a:gd name="T7" fmla="*/ 15 h 135"/>
                                      <a:gd name="T8" fmla="*/ 5 w 67"/>
                                      <a:gd name="T9" fmla="*/ 10 h 135"/>
                                      <a:gd name="T10" fmla="*/ 10 w 67"/>
                                      <a:gd name="T11" fmla="*/ 8 h 135"/>
                                      <a:gd name="T12" fmla="*/ 7 w 67"/>
                                      <a:gd name="T13" fmla="*/ 0 h 135"/>
                                      <a:gd name="T14" fmla="*/ 20 w 67"/>
                                      <a:gd name="T15" fmla="*/ 130 h 135"/>
                                      <a:gd name="T16" fmla="*/ 35 w 67"/>
                                      <a:gd name="T17" fmla="*/ 135 h 135"/>
                                      <a:gd name="T18" fmla="*/ 52 w 67"/>
                                      <a:gd name="T19" fmla="*/ 135 h 135"/>
                                      <a:gd name="T20" fmla="*/ 59 w 67"/>
                                      <a:gd name="T21" fmla="*/ 135 h 135"/>
                                      <a:gd name="T22" fmla="*/ 67 w 67"/>
                                      <a:gd name="T23" fmla="*/ 135 h 135"/>
                                      <a:gd name="T24" fmla="*/ 64 w 67"/>
                                      <a:gd name="T25" fmla="*/ 133 h 135"/>
                                      <a:gd name="T26" fmla="*/ 64 w 67"/>
                                      <a:gd name="T27" fmla="*/ 130 h 135"/>
                                      <a:gd name="T28" fmla="*/ 57 w 67"/>
                                      <a:gd name="T29" fmla="*/ 130 h 135"/>
                                      <a:gd name="T30" fmla="*/ 52 w 67"/>
                                      <a:gd name="T31" fmla="*/ 130 h 135"/>
                                      <a:gd name="T32" fmla="*/ 35 w 67"/>
                                      <a:gd name="T33" fmla="*/ 128 h 135"/>
                                      <a:gd name="T34" fmla="*/ 17 w 67"/>
                                      <a:gd name="T35" fmla="*/ 123 h 135"/>
                                      <a:gd name="T36" fmla="*/ 20 w 67"/>
                                      <a:gd name="T37" fmla="*/ 125 h 135"/>
                                      <a:gd name="T38" fmla="*/ 20 w 67"/>
                                      <a:gd name="T39" fmla="*/ 130 h 1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67" h="135">
                                        <a:moveTo>
                                          <a:pt x="7" y="0"/>
                                        </a:moveTo>
                                        <a:lnTo>
                                          <a:pt x="2" y="5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10" y="8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  <a:moveTo>
                                          <a:pt x="20" y="130"/>
                                        </a:moveTo>
                                        <a:lnTo>
                                          <a:pt x="35" y="135"/>
                                        </a:lnTo>
                                        <a:lnTo>
                                          <a:pt x="52" y="135"/>
                                        </a:lnTo>
                                        <a:lnTo>
                                          <a:pt x="59" y="135"/>
                                        </a:lnTo>
                                        <a:lnTo>
                                          <a:pt x="67" y="135"/>
                                        </a:lnTo>
                                        <a:lnTo>
                                          <a:pt x="64" y="133"/>
                                        </a:lnTo>
                                        <a:lnTo>
                                          <a:pt x="64" y="130"/>
                                        </a:lnTo>
                                        <a:lnTo>
                                          <a:pt x="57" y="130"/>
                                        </a:lnTo>
                                        <a:lnTo>
                                          <a:pt x="52" y="130"/>
                                        </a:lnTo>
                                        <a:lnTo>
                                          <a:pt x="35" y="128"/>
                                        </a:lnTo>
                                        <a:lnTo>
                                          <a:pt x="17" y="123"/>
                                        </a:lnTo>
                                        <a:lnTo>
                                          <a:pt x="20" y="125"/>
                                        </a:lnTo>
                                        <a:lnTo>
                                          <a:pt x="20" y="1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922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16" name="Freeform 200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01" y="1015"/>
                                    <a:ext cx="64" cy="128"/>
                                  </a:xfrm>
                                  <a:custGeom>
                                    <a:avLst/>
                                    <a:gdLst>
                                      <a:gd name="T0" fmla="*/ 10 w 64"/>
                                      <a:gd name="T1" fmla="*/ 0 h 128"/>
                                      <a:gd name="T2" fmla="*/ 5 w 64"/>
                                      <a:gd name="T3" fmla="*/ 3 h 128"/>
                                      <a:gd name="T4" fmla="*/ 0 w 64"/>
                                      <a:gd name="T5" fmla="*/ 8 h 128"/>
                                      <a:gd name="T6" fmla="*/ 0 w 64"/>
                                      <a:gd name="T7" fmla="*/ 10 h 128"/>
                                      <a:gd name="T8" fmla="*/ 0 w 64"/>
                                      <a:gd name="T9" fmla="*/ 15 h 128"/>
                                      <a:gd name="T10" fmla="*/ 5 w 64"/>
                                      <a:gd name="T11" fmla="*/ 10 h 128"/>
                                      <a:gd name="T12" fmla="*/ 10 w 64"/>
                                      <a:gd name="T13" fmla="*/ 5 h 128"/>
                                      <a:gd name="T14" fmla="*/ 10 w 64"/>
                                      <a:gd name="T15" fmla="*/ 0 h 128"/>
                                      <a:gd name="T16" fmla="*/ 20 w 64"/>
                                      <a:gd name="T17" fmla="*/ 120 h 128"/>
                                      <a:gd name="T18" fmla="*/ 35 w 64"/>
                                      <a:gd name="T19" fmla="*/ 125 h 128"/>
                                      <a:gd name="T20" fmla="*/ 52 w 64"/>
                                      <a:gd name="T21" fmla="*/ 128 h 128"/>
                                      <a:gd name="T22" fmla="*/ 59 w 64"/>
                                      <a:gd name="T23" fmla="*/ 128 h 128"/>
                                      <a:gd name="T24" fmla="*/ 64 w 64"/>
                                      <a:gd name="T25" fmla="*/ 128 h 128"/>
                                      <a:gd name="T26" fmla="*/ 64 w 64"/>
                                      <a:gd name="T27" fmla="*/ 125 h 128"/>
                                      <a:gd name="T28" fmla="*/ 62 w 64"/>
                                      <a:gd name="T29" fmla="*/ 123 h 128"/>
                                      <a:gd name="T30" fmla="*/ 57 w 64"/>
                                      <a:gd name="T31" fmla="*/ 123 h 128"/>
                                      <a:gd name="T32" fmla="*/ 52 w 64"/>
                                      <a:gd name="T33" fmla="*/ 123 h 128"/>
                                      <a:gd name="T34" fmla="*/ 42 w 64"/>
                                      <a:gd name="T35" fmla="*/ 123 h 128"/>
                                      <a:gd name="T36" fmla="*/ 32 w 64"/>
                                      <a:gd name="T37" fmla="*/ 120 h 128"/>
                                      <a:gd name="T38" fmla="*/ 25 w 64"/>
                                      <a:gd name="T39" fmla="*/ 118 h 128"/>
                                      <a:gd name="T40" fmla="*/ 15 w 64"/>
                                      <a:gd name="T41" fmla="*/ 113 h 128"/>
                                      <a:gd name="T42" fmla="*/ 17 w 64"/>
                                      <a:gd name="T43" fmla="*/ 118 h 128"/>
                                      <a:gd name="T44" fmla="*/ 20 w 64"/>
                                      <a:gd name="T45" fmla="*/ 120 h 1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64" h="128">
                                        <a:moveTo>
                                          <a:pt x="10" y="0"/>
                                        </a:moveTo>
                                        <a:lnTo>
                                          <a:pt x="5" y="3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10" y="0"/>
                                        </a:lnTo>
                                        <a:close/>
                                        <a:moveTo>
                                          <a:pt x="20" y="120"/>
                                        </a:moveTo>
                                        <a:lnTo>
                                          <a:pt x="35" y="125"/>
                                        </a:lnTo>
                                        <a:lnTo>
                                          <a:pt x="52" y="128"/>
                                        </a:lnTo>
                                        <a:lnTo>
                                          <a:pt x="59" y="128"/>
                                        </a:lnTo>
                                        <a:lnTo>
                                          <a:pt x="64" y="128"/>
                                        </a:lnTo>
                                        <a:lnTo>
                                          <a:pt x="64" y="125"/>
                                        </a:lnTo>
                                        <a:lnTo>
                                          <a:pt x="62" y="123"/>
                                        </a:lnTo>
                                        <a:lnTo>
                                          <a:pt x="57" y="123"/>
                                        </a:lnTo>
                                        <a:lnTo>
                                          <a:pt x="52" y="123"/>
                                        </a:lnTo>
                                        <a:lnTo>
                                          <a:pt x="42" y="123"/>
                                        </a:lnTo>
                                        <a:lnTo>
                                          <a:pt x="32" y="120"/>
                                        </a:lnTo>
                                        <a:lnTo>
                                          <a:pt x="25" y="118"/>
                                        </a:lnTo>
                                        <a:lnTo>
                                          <a:pt x="15" y="113"/>
                                        </a:lnTo>
                                        <a:lnTo>
                                          <a:pt x="17" y="118"/>
                                        </a:lnTo>
                                        <a:lnTo>
                                          <a:pt x="20" y="1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952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17" name="Freeform 200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01" y="1018"/>
                                    <a:ext cx="64" cy="122"/>
                                  </a:xfrm>
                                  <a:custGeom>
                                    <a:avLst/>
                                    <a:gdLst>
                                      <a:gd name="T0" fmla="*/ 10 w 64"/>
                                      <a:gd name="T1" fmla="*/ 0 h 122"/>
                                      <a:gd name="T2" fmla="*/ 5 w 64"/>
                                      <a:gd name="T3" fmla="*/ 2 h 122"/>
                                      <a:gd name="T4" fmla="*/ 0 w 64"/>
                                      <a:gd name="T5" fmla="*/ 7 h 122"/>
                                      <a:gd name="T6" fmla="*/ 0 w 64"/>
                                      <a:gd name="T7" fmla="*/ 12 h 122"/>
                                      <a:gd name="T8" fmla="*/ 0 w 64"/>
                                      <a:gd name="T9" fmla="*/ 15 h 122"/>
                                      <a:gd name="T10" fmla="*/ 5 w 64"/>
                                      <a:gd name="T11" fmla="*/ 10 h 122"/>
                                      <a:gd name="T12" fmla="*/ 10 w 64"/>
                                      <a:gd name="T13" fmla="*/ 5 h 122"/>
                                      <a:gd name="T14" fmla="*/ 10 w 64"/>
                                      <a:gd name="T15" fmla="*/ 0 h 122"/>
                                      <a:gd name="T16" fmla="*/ 17 w 64"/>
                                      <a:gd name="T17" fmla="*/ 115 h 122"/>
                                      <a:gd name="T18" fmla="*/ 35 w 64"/>
                                      <a:gd name="T19" fmla="*/ 120 h 122"/>
                                      <a:gd name="T20" fmla="*/ 52 w 64"/>
                                      <a:gd name="T21" fmla="*/ 122 h 122"/>
                                      <a:gd name="T22" fmla="*/ 57 w 64"/>
                                      <a:gd name="T23" fmla="*/ 122 h 122"/>
                                      <a:gd name="T24" fmla="*/ 64 w 64"/>
                                      <a:gd name="T25" fmla="*/ 122 h 122"/>
                                      <a:gd name="T26" fmla="*/ 62 w 64"/>
                                      <a:gd name="T27" fmla="*/ 120 h 122"/>
                                      <a:gd name="T28" fmla="*/ 59 w 64"/>
                                      <a:gd name="T29" fmla="*/ 117 h 122"/>
                                      <a:gd name="T30" fmla="*/ 57 w 64"/>
                                      <a:gd name="T31" fmla="*/ 117 h 122"/>
                                      <a:gd name="T32" fmla="*/ 52 w 64"/>
                                      <a:gd name="T33" fmla="*/ 117 h 122"/>
                                      <a:gd name="T34" fmla="*/ 42 w 64"/>
                                      <a:gd name="T35" fmla="*/ 117 h 122"/>
                                      <a:gd name="T36" fmla="*/ 32 w 64"/>
                                      <a:gd name="T37" fmla="*/ 115 h 122"/>
                                      <a:gd name="T38" fmla="*/ 22 w 64"/>
                                      <a:gd name="T39" fmla="*/ 112 h 122"/>
                                      <a:gd name="T40" fmla="*/ 15 w 64"/>
                                      <a:gd name="T41" fmla="*/ 105 h 122"/>
                                      <a:gd name="T42" fmla="*/ 15 w 64"/>
                                      <a:gd name="T43" fmla="*/ 110 h 122"/>
                                      <a:gd name="T44" fmla="*/ 17 w 64"/>
                                      <a:gd name="T45" fmla="*/ 115 h 1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64" h="122">
                                        <a:moveTo>
                                          <a:pt x="10" y="0"/>
                                        </a:moveTo>
                                        <a:lnTo>
                                          <a:pt x="5" y="2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10" y="0"/>
                                        </a:lnTo>
                                        <a:close/>
                                        <a:moveTo>
                                          <a:pt x="17" y="115"/>
                                        </a:moveTo>
                                        <a:lnTo>
                                          <a:pt x="35" y="120"/>
                                        </a:lnTo>
                                        <a:lnTo>
                                          <a:pt x="52" y="122"/>
                                        </a:lnTo>
                                        <a:lnTo>
                                          <a:pt x="57" y="122"/>
                                        </a:lnTo>
                                        <a:lnTo>
                                          <a:pt x="64" y="122"/>
                                        </a:lnTo>
                                        <a:lnTo>
                                          <a:pt x="62" y="120"/>
                                        </a:lnTo>
                                        <a:lnTo>
                                          <a:pt x="59" y="117"/>
                                        </a:lnTo>
                                        <a:lnTo>
                                          <a:pt x="57" y="117"/>
                                        </a:lnTo>
                                        <a:lnTo>
                                          <a:pt x="52" y="117"/>
                                        </a:lnTo>
                                        <a:lnTo>
                                          <a:pt x="42" y="117"/>
                                        </a:lnTo>
                                        <a:lnTo>
                                          <a:pt x="32" y="115"/>
                                        </a:lnTo>
                                        <a:lnTo>
                                          <a:pt x="22" y="112"/>
                                        </a:lnTo>
                                        <a:lnTo>
                                          <a:pt x="15" y="105"/>
                                        </a:lnTo>
                                        <a:lnTo>
                                          <a:pt x="15" y="110"/>
                                        </a:lnTo>
                                        <a:lnTo>
                                          <a:pt x="17" y="1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C982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18" name="Freeform 200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01" y="1020"/>
                                    <a:ext cx="62" cy="118"/>
                                  </a:xfrm>
                                  <a:custGeom>
                                    <a:avLst/>
                                    <a:gdLst>
                                      <a:gd name="T0" fmla="*/ 10 w 62"/>
                                      <a:gd name="T1" fmla="*/ 0 h 118"/>
                                      <a:gd name="T2" fmla="*/ 5 w 62"/>
                                      <a:gd name="T3" fmla="*/ 5 h 118"/>
                                      <a:gd name="T4" fmla="*/ 0 w 62"/>
                                      <a:gd name="T5" fmla="*/ 10 h 118"/>
                                      <a:gd name="T6" fmla="*/ 0 w 62"/>
                                      <a:gd name="T7" fmla="*/ 13 h 118"/>
                                      <a:gd name="T8" fmla="*/ 0 w 62"/>
                                      <a:gd name="T9" fmla="*/ 18 h 118"/>
                                      <a:gd name="T10" fmla="*/ 5 w 62"/>
                                      <a:gd name="T11" fmla="*/ 10 h 118"/>
                                      <a:gd name="T12" fmla="*/ 12 w 62"/>
                                      <a:gd name="T13" fmla="*/ 5 h 118"/>
                                      <a:gd name="T14" fmla="*/ 10 w 62"/>
                                      <a:gd name="T15" fmla="*/ 0 h 118"/>
                                      <a:gd name="T16" fmla="*/ 15 w 62"/>
                                      <a:gd name="T17" fmla="*/ 108 h 118"/>
                                      <a:gd name="T18" fmla="*/ 25 w 62"/>
                                      <a:gd name="T19" fmla="*/ 113 h 118"/>
                                      <a:gd name="T20" fmla="*/ 32 w 62"/>
                                      <a:gd name="T21" fmla="*/ 115 h 118"/>
                                      <a:gd name="T22" fmla="*/ 42 w 62"/>
                                      <a:gd name="T23" fmla="*/ 118 h 118"/>
                                      <a:gd name="T24" fmla="*/ 52 w 62"/>
                                      <a:gd name="T25" fmla="*/ 118 h 118"/>
                                      <a:gd name="T26" fmla="*/ 57 w 62"/>
                                      <a:gd name="T27" fmla="*/ 118 h 118"/>
                                      <a:gd name="T28" fmla="*/ 62 w 62"/>
                                      <a:gd name="T29" fmla="*/ 118 h 118"/>
                                      <a:gd name="T30" fmla="*/ 59 w 62"/>
                                      <a:gd name="T31" fmla="*/ 115 h 118"/>
                                      <a:gd name="T32" fmla="*/ 59 w 62"/>
                                      <a:gd name="T33" fmla="*/ 113 h 118"/>
                                      <a:gd name="T34" fmla="*/ 54 w 62"/>
                                      <a:gd name="T35" fmla="*/ 113 h 118"/>
                                      <a:gd name="T36" fmla="*/ 52 w 62"/>
                                      <a:gd name="T37" fmla="*/ 113 h 118"/>
                                      <a:gd name="T38" fmla="*/ 40 w 62"/>
                                      <a:gd name="T39" fmla="*/ 113 h 118"/>
                                      <a:gd name="T40" fmla="*/ 30 w 62"/>
                                      <a:gd name="T41" fmla="*/ 110 h 118"/>
                                      <a:gd name="T42" fmla="*/ 22 w 62"/>
                                      <a:gd name="T43" fmla="*/ 105 h 118"/>
                                      <a:gd name="T44" fmla="*/ 12 w 62"/>
                                      <a:gd name="T45" fmla="*/ 100 h 118"/>
                                      <a:gd name="T46" fmla="*/ 15 w 62"/>
                                      <a:gd name="T47" fmla="*/ 103 h 118"/>
                                      <a:gd name="T48" fmla="*/ 15 w 62"/>
                                      <a:gd name="T49" fmla="*/ 108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62" h="118">
                                        <a:moveTo>
                                          <a:pt x="10" y="0"/>
                                        </a:moveTo>
                                        <a:lnTo>
                                          <a:pt x="5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12" y="5"/>
                                        </a:lnTo>
                                        <a:lnTo>
                                          <a:pt x="10" y="0"/>
                                        </a:lnTo>
                                        <a:close/>
                                        <a:moveTo>
                                          <a:pt x="15" y="108"/>
                                        </a:moveTo>
                                        <a:lnTo>
                                          <a:pt x="25" y="113"/>
                                        </a:lnTo>
                                        <a:lnTo>
                                          <a:pt x="32" y="115"/>
                                        </a:lnTo>
                                        <a:lnTo>
                                          <a:pt x="42" y="118"/>
                                        </a:lnTo>
                                        <a:lnTo>
                                          <a:pt x="52" y="118"/>
                                        </a:lnTo>
                                        <a:lnTo>
                                          <a:pt x="57" y="118"/>
                                        </a:lnTo>
                                        <a:lnTo>
                                          <a:pt x="62" y="118"/>
                                        </a:lnTo>
                                        <a:lnTo>
                                          <a:pt x="59" y="115"/>
                                        </a:lnTo>
                                        <a:lnTo>
                                          <a:pt x="59" y="113"/>
                                        </a:lnTo>
                                        <a:lnTo>
                                          <a:pt x="54" y="113"/>
                                        </a:lnTo>
                                        <a:lnTo>
                                          <a:pt x="52" y="113"/>
                                        </a:lnTo>
                                        <a:lnTo>
                                          <a:pt x="40" y="113"/>
                                        </a:lnTo>
                                        <a:lnTo>
                                          <a:pt x="30" y="110"/>
                                        </a:lnTo>
                                        <a:lnTo>
                                          <a:pt x="22" y="105"/>
                                        </a:lnTo>
                                        <a:lnTo>
                                          <a:pt x="12" y="100"/>
                                        </a:lnTo>
                                        <a:lnTo>
                                          <a:pt x="15" y="103"/>
                                        </a:lnTo>
                                        <a:lnTo>
                                          <a:pt x="15" y="10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C9B2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19" name="Freeform 200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01" y="1023"/>
                                    <a:ext cx="59" cy="112"/>
                                  </a:xfrm>
                                  <a:custGeom>
                                    <a:avLst/>
                                    <a:gdLst>
                                      <a:gd name="T0" fmla="*/ 10 w 59"/>
                                      <a:gd name="T1" fmla="*/ 0 h 112"/>
                                      <a:gd name="T2" fmla="*/ 5 w 59"/>
                                      <a:gd name="T3" fmla="*/ 5 h 112"/>
                                      <a:gd name="T4" fmla="*/ 0 w 59"/>
                                      <a:gd name="T5" fmla="*/ 10 h 112"/>
                                      <a:gd name="T6" fmla="*/ 0 w 59"/>
                                      <a:gd name="T7" fmla="*/ 15 h 112"/>
                                      <a:gd name="T8" fmla="*/ 0 w 59"/>
                                      <a:gd name="T9" fmla="*/ 20 h 112"/>
                                      <a:gd name="T10" fmla="*/ 5 w 59"/>
                                      <a:gd name="T11" fmla="*/ 12 h 112"/>
                                      <a:gd name="T12" fmla="*/ 12 w 59"/>
                                      <a:gd name="T13" fmla="*/ 5 h 112"/>
                                      <a:gd name="T14" fmla="*/ 10 w 59"/>
                                      <a:gd name="T15" fmla="*/ 0 h 112"/>
                                      <a:gd name="T16" fmla="*/ 15 w 59"/>
                                      <a:gd name="T17" fmla="*/ 100 h 112"/>
                                      <a:gd name="T18" fmla="*/ 22 w 59"/>
                                      <a:gd name="T19" fmla="*/ 107 h 112"/>
                                      <a:gd name="T20" fmla="*/ 32 w 59"/>
                                      <a:gd name="T21" fmla="*/ 110 h 112"/>
                                      <a:gd name="T22" fmla="*/ 42 w 59"/>
                                      <a:gd name="T23" fmla="*/ 112 h 112"/>
                                      <a:gd name="T24" fmla="*/ 52 w 59"/>
                                      <a:gd name="T25" fmla="*/ 112 h 112"/>
                                      <a:gd name="T26" fmla="*/ 57 w 59"/>
                                      <a:gd name="T27" fmla="*/ 112 h 112"/>
                                      <a:gd name="T28" fmla="*/ 59 w 59"/>
                                      <a:gd name="T29" fmla="*/ 112 h 112"/>
                                      <a:gd name="T30" fmla="*/ 59 w 59"/>
                                      <a:gd name="T31" fmla="*/ 110 h 112"/>
                                      <a:gd name="T32" fmla="*/ 57 w 59"/>
                                      <a:gd name="T33" fmla="*/ 107 h 112"/>
                                      <a:gd name="T34" fmla="*/ 54 w 59"/>
                                      <a:gd name="T35" fmla="*/ 107 h 112"/>
                                      <a:gd name="T36" fmla="*/ 52 w 59"/>
                                      <a:gd name="T37" fmla="*/ 107 h 112"/>
                                      <a:gd name="T38" fmla="*/ 40 w 59"/>
                                      <a:gd name="T39" fmla="*/ 107 h 112"/>
                                      <a:gd name="T40" fmla="*/ 30 w 59"/>
                                      <a:gd name="T41" fmla="*/ 105 h 112"/>
                                      <a:gd name="T42" fmla="*/ 20 w 59"/>
                                      <a:gd name="T43" fmla="*/ 100 h 112"/>
                                      <a:gd name="T44" fmla="*/ 12 w 59"/>
                                      <a:gd name="T45" fmla="*/ 92 h 112"/>
                                      <a:gd name="T46" fmla="*/ 12 w 59"/>
                                      <a:gd name="T47" fmla="*/ 97 h 112"/>
                                      <a:gd name="T48" fmla="*/ 15 w 59"/>
                                      <a:gd name="T49" fmla="*/ 100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59" h="112">
                                        <a:moveTo>
                                          <a:pt x="10" y="0"/>
                                        </a:moveTo>
                                        <a:lnTo>
                                          <a:pt x="5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12" y="5"/>
                                        </a:lnTo>
                                        <a:lnTo>
                                          <a:pt x="10" y="0"/>
                                        </a:lnTo>
                                        <a:close/>
                                        <a:moveTo>
                                          <a:pt x="15" y="100"/>
                                        </a:moveTo>
                                        <a:lnTo>
                                          <a:pt x="22" y="107"/>
                                        </a:lnTo>
                                        <a:lnTo>
                                          <a:pt x="32" y="110"/>
                                        </a:lnTo>
                                        <a:lnTo>
                                          <a:pt x="42" y="112"/>
                                        </a:lnTo>
                                        <a:lnTo>
                                          <a:pt x="52" y="112"/>
                                        </a:lnTo>
                                        <a:lnTo>
                                          <a:pt x="57" y="112"/>
                                        </a:lnTo>
                                        <a:lnTo>
                                          <a:pt x="59" y="112"/>
                                        </a:lnTo>
                                        <a:lnTo>
                                          <a:pt x="59" y="110"/>
                                        </a:lnTo>
                                        <a:lnTo>
                                          <a:pt x="57" y="107"/>
                                        </a:lnTo>
                                        <a:lnTo>
                                          <a:pt x="54" y="107"/>
                                        </a:lnTo>
                                        <a:lnTo>
                                          <a:pt x="52" y="107"/>
                                        </a:lnTo>
                                        <a:lnTo>
                                          <a:pt x="40" y="107"/>
                                        </a:lnTo>
                                        <a:lnTo>
                                          <a:pt x="30" y="105"/>
                                        </a:lnTo>
                                        <a:lnTo>
                                          <a:pt x="20" y="100"/>
                                        </a:lnTo>
                                        <a:lnTo>
                                          <a:pt x="12" y="92"/>
                                        </a:lnTo>
                                        <a:lnTo>
                                          <a:pt x="12" y="97"/>
                                        </a:lnTo>
                                        <a:lnTo>
                                          <a:pt x="15" y="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D9E2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20" name="Freeform 201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01" y="1025"/>
                                    <a:ext cx="59" cy="108"/>
                                  </a:xfrm>
                                  <a:custGeom>
                                    <a:avLst/>
                                    <a:gdLst>
                                      <a:gd name="T0" fmla="*/ 12 w 59"/>
                                      <a:gd name="T1" fmla="*/ 0 h 108"/>
                                      <a:gd name="T2" fmla="*/ 5 w 59"/>
                                      <a:gd name="T3" fmla="*/ 5 h 108"/>
                                      <a:gd name="T4" fmla="*/ 0 w 59"/>
                                      <a:gd name="T5" fmla="*/ 13 h 108"/>
                                      <a:gd name="T6" fmla="*/ 0 w 59"/>
                                      <a:gd name="T7" fmla="*/ 18 h 108"/>
                                      <a:gd name="T8" fmla="*/ 0 w 59"/>
                                      <a:gd name="T9" fmla="*/ 23 h 108"/>
                                      <a:gd name="T10" fmla="*/ 5 w 59"/>
                                      <a:gd name="T11" fmla="*/ 13 h 108"/>
                                      <a:gd name="T12" fmla="*/ 12 w 59"/>
                                      <a:gd name="T13" fmla="*/ 5 h 108"/>
                                      <a:gd name="T14" fmla="*/ 12 w 59"/>
                                      <a:gd name="T15" fmla="*/ 3 h 108"/>
                                      <a:gd name="T16" fmla="*/ 12 w 59"/>
                                      <a:gd name="T17" fmla="*/ 0 h 108"/>
                                      <a:gd name="T18" fmla="*/ 12 w 59"/>
                                      <a:gd name="T19" fmla="*/ 95 h 108"/>
                                      <a:gd name="T20" fmla="*/ 22 w 59"/>
                                      <a:gd name="T21" fmla="*/ 100 h 108"/>
                                      <a:gd name="T22" fmla="*/ 30 w 59"/>
                                      <a:gd name="T23" fmla="*/ 105 h 108"/>
                                      <a:gd name="T24" fmla="*/ 40 w 59"/>
                                      <a:gd name="T25" fmla="*/ 108 h 108"/>
                                      <a:gd name="T26" fmla="*/ 52 w 59"/>
                                      <a:gd name="T27" fmla="*/ 108 h 108"/>
                                      <a:gd name="T28" fmla="*/ 54 w 59"/>
                                      <a:gd name="T29" fmla="*/ 108 h 108"/>
                                      <a:gd name="T30" fmla="*/ 59 w 59"/>
                                      <a:gd name="T31" fmla="*/ 108 h 108"/>
                                      <a:gd name="T32" fmla="*/ 57 w 59"/>
                                      <a:gd name="T33" fmla="*/ 105 h 108"/>
                                      <a:gd name="T34" fmla="*/ 54 w 59"/>
                                      <a:gd name="T35" fmla="*/ 103 h 108"/>
                                      <a:gd name="T36" fmla="*/ 54 w 59"/>
                                      <a:gd name="T37" fmla="*/ 103 h 108"/>
                                      <a:gd name="T38" fmla="*/ 52 w 59"/>
                                      <a:gd name="T39" fmla="*/ 103 h 108"/>
                                      <a:gd name="T40" fmla="*/ 40 w 59"/>
                                      <a:gd name="T41" fmla="*/ 103 h 108"/>
                                      <a:gd name="T42" fmla="*/ 27 w 59"/>
                                      <a:gd name="T43" fmla="*/ 98 h 108"/>
                                      <a:gd name="T44" fmla="*/ 17 w 59"/>
                                      <a:gd name="T45" fmla="*/ 93 h 108"/>
                                      <a:gd name="T46" fmla="*/ 10 w 59"/>
                                      <a:gd name="T47" fmla="*/ 85 h 108"/>
                                      <a:gd name="T48" fmla="*/ 12 w 59"/>
                                      <a:gd name="T49" fmla="*/ 90 h 108"/>
                                      <a:gd name="T50" fmla="*/ 12 w 59"/>
                                      <a:gd name="T51" fmla="*/ 95 h 10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59" h="108">
                                        <a:moveTo>
                                          <a:pt x="12" y="0"/>
                                        </a:moveTo>
                                        <a:lnTo>
                                          <a:pt x="5" y="5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5" y="13"/>
                                        </a:lnTo>
                                        <a:lnTo>
                                          <a:pt x="12" y="5"/>
                                        </a:lnTo>
                                        <a:lnTo>
                                          <a:pt x="12" y="3"/>
                                        </a:lnTo>
                                        <a:lnTo>
                                          <a:pt x="12" y="0"/>
                                        </a:lnTo>
                                        <a:close/>
                                        <a:moveTo>
                                          <a:pt x="12" y="95"/>
                                        </a:moveTo>
                                        <a:lnTo>
                                          <a:pt x="22" y="100"/>
                                        </a:lnTo>
                                        <a:lnTo>
                                          <a:pt x="30" y="105"/>
                                        </a:lnTo>
                                        <a:lnTo>
                                          <a:pt x="40" y="108"/>
                                        </a:lnTo>
                                        <a:lnTo>
                                          <a:pt x="52" y="108"/>
                                        </a:lnTo>
                                        <a:lnTo>
                                          <a:pt x="54" y="108"/>
                                        </a:lnTo>
                                        <a:lnTo>
                                          <a:pt x="59" y="108"/>
                                        </a:lnTo>
                                        <a:lnTo>
                                          <a:pt x="57" y="105"/>
                                        </a:lnTo>
                                        <a:lnTo>
                                          <a:pt x="54" y="103"/>
                                        </a:lnTo>
                                        <a:lnTo>
                                          <a:pt x="54" y="103"/>
                                        </a:lnTo>
                                        <a:lnTo>
                                          <a:pt x="52" y="103"/>
                                        </a:lnTo>
                                        <a:lnTo>
                                          <a:pt x="40" y="103"/>
                                        </a:lnTo>
                                        <a:lnTo>
                                          <a:pt x="27" y="98"/>
                                        </a:lnTo>
                                        <a:lnTo>
                                          <a:pt x="17" y="93"/>
                                        </a:lnTo>
                                        <a:lnTo>
                                          <a:pt x="10" y="85"/>
                                        </a:lnTo>
                                        <a:lnTo>
                                          <a:pt x="12" y="90"/>
                                        </a:lnTo>
                                        <a:lnTo>
                                          <a:pt x="12" y="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DA22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21" name="Freeform 201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01" y="1028"/>
                                    <a:ext cx="57" cy="102"/>
                                  </a:xfrm>
                                  <a:custGeom>
                                    <a:avLst/>
                                    <a:gdLst>
                                      <a:gd name="T0" fmla="*/ 12 w 57"/>
                                      <a:gd name="T1" fmla="*/ 0 h 102"/>
                                      <a:gd name="T2" fmla="*/ 5 w 57"/>
                                      <a:gd name="T3" fmla="*/ 7 h 102"/>
                                      <a:gd name="T4" fmla="*/ 0 w 57"/>
                                      <a:gd name="T5" fmla="*/ 15 h 102"/>
                                      <a:gd name="T6" fmla="*/ 0 w 57"/>
                                      <a:gd name="T7" fmla="*/ 20 h 102"/>
                                      <a:gd name="T8" fmla="*/ 0 w 57"/>
                                      <a:gd name="T9" fmla="*/ 25 h 102"/>
                                      <a:gd name="T10" fmla="*/ 5 w 57"/>
                                      <a:gd name="T11" fmla="*/ 15 h 102"/>
                                      <a:gd name="T12" fmla="*/ 12 w 57"/>
                                      <a:gd name="T13" fmla="*/ 5 h 102"/>
                                      <a:gd name="T14" fmla="*/ 12 w 57"/>
                                      <a:gd name="T15" fmla="*/ 2 h 102"/>
                                      <a:gd name="T16" fmla="*/ 12 w 57"/>
                                      <a:gd name="T17" fmla="*/ 0 h 102"/>
                                      <a:gd name="T18" fmla="*/ 12 w 57"/>
                                      <a:gd name="T19" fmla="*/ 87 h 102"/>
                                      <a:gd name="T20" fmla="*/ 20 w 57"/>
                                      <a:gd name="T21" fmla="*/ 95 h 102"/>
                                      <a:gd name="T22" fmla="*/ 30 w 57"/>
                                      <a:gd name="T23" fmla="*/ 100 h 102"/>
                                      <a:gd name="T24" fmla="*/ 40 w 57"/>
                                      <a:gd name="T25" fmla="*/ 102 h 102"/>
                                      <a:gd name="T26" fmla="*/ 52 w 57"/>
                                      <a:gd name="T27" fmla="*/ 102 h 102"/>
                                      <a:gd name="T28" fmla="*/ 54 w 57"/>
                                      <a:gd name="T29" fmla="*/ 102 h 102"/>
                                      <a:gd name="T30" fmla="*/ 57 w 57"/>
                                      <a:gd name="T31" fmla="*/ 102 h 102"/>
                                      <a:gd name="T32" fmla="*/ 54 w 57"/>
                                      <a:gd name="T33" fmla="*/ 100 h 102"/>
                                      <a:gd name="T34" fmla="*/ 54 w 57"/>
                                      <a:gd name="T35" fmla="*/ 97 h 102"/>
                                      <a:gd name="T36" fmla="*/ 52 w 57"/>
                                      <a:gd name="T37" fmla="*/ 97 h 102"/>
                                      <a:gd name="T38" fmla="*/ 52 w 57"/>
                                      <a:gd name="T39" fmla="*/ 97 h 102"/>
                                      <a:gd name="T40" fmla="*/ 40 w 57"/>
                                      <a:gd name="T41" fmla="*/ 97 h 102"/>
                                      <a:gd name="T42" fmla="*/ 27 w 57"/>
                                      <a:gd name="T43" fmla="*/ 92 h 102"/>
                                      <a:gd name="T44" fmla="*/ 17 w 57"/>
                                      <a:gd name="T45" fmla="*/ 85 h 102"/>
                                      <a:gd name="T46" fmla="*/ 7 w 57"/>
                                      <a:gd name="T47" fmla="*/ 77 h 102"/>
                                      <a:gd name="T48" fmla="*/ 10 w 57"/>
                                      <a:gd name="T49" fmla="*/ 82 h 102"/>
                                      <a:gd name="T50" fmla="*/ 12 w 57"/>
                                      <a:gd name="T51" fmla="*/ 87 h 10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57" h="102">
                                        <a:moveTo>
                                          <a:pt x="12" y="0"/>
                                        </a:moveTo>
                                        <a:lnTo>
                                          <a:pt x="5" y="7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12" y="5"/>
                                        </a:lnTo>
                                        <a:lnTo>
                                          <a:pt x="12" y="2"/>
                                        </a:lnTo>
                                        <a:lnTo>
                                          <a:pt x="12" y="0"/>
                                        </a:lnTo>
                                        <a:close/>
                                        <a:moveTo>
                                          <a:pt x="12" y="87"/>
                                        </a:moveTo>
                                        <a:lnTo>
                                          <a:pt x="20" y="95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40" y="102"/>
                                        </a:lnTo>
                                        <a:lnTo>
                                          <a:pt x="52" y="102"/>
                                        </a:lnTo>
                                        <a:lnTo>
                                          <a:pt x="54" y="102"/>
                                        </a:lnTo>
                                        <a:lnTo>
                                          <a:pt x="57" y="102"/>
                                        </a:lnTo>
                                        <a:lnTo>
                                          <a:pt x="54" y="100"/>
                                        </a:lnTo>
                                        <a:lnTo>
                                          <a:pt x="54" y="97"/>
                                        </a:lnTo>
                                        <a:lnTo>
                                          <a:pt x="52" y="97"/>
                                        </a:lnTo>
                                        <a:lnTo>
                                          <a:pt x="52" y="97"/>
                                        </a:lnTo>
                                        <a:lnTo>
                                          <a:pt x="40" y="97"/>
                                        </a:lnTo>
                                        <a:lnTo>
                                          <a:pt x="27" y="92"/>
                                        </a:lnTo>
                                        <a:lnTo>
                                          <a:pt x="17" y="85"/>
                                        </a:lnTo>
                                        <a:lnTo>
                                          <a:pt x="7" y="77"/>
                                        </a:lnTo>
                                        <a:lnTo>
                                          <a:pt x="10" y="82"/>
                                        </a:lnTo>
                                        <a:lnTo>
                                          <a:pt x="12" y="8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EA5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22" name="Freeform 201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01" y="1030"/>
                                    <a:ext cx="54" cy="98"/>
                                  </a:xfrm>
                                  <a:custGeom>
                                    <a:avLst/>
                                    <a:gdLst>
                                      <a:gd name="T0" fmla="*/ 12 w 54"/>
                                      <a:gd name="T1" fmla="*/ 0 h 98"/>
                                      <a:gd name="T2" fmla="*/ 5 w 54"/>
                                      <a:gd name="T3" fmla="*/ 8 h 98"/>
                                      <a:gd name="T4" fmla="*/ 0 w 54"/>
                                      <a:gd name="T5" fmla="*/ 18 h 98"/>
                                      <a:gd name="T6" fmla="*/ 0 w 54"/>
                                      <a:gd name="T7" fmla="*/ 23 h 98"/>
                                      <a:gd name="T8" fmla="*/ 2 w 54"/>
                                      <a:gd name="T9" fmla="*/ 30 h 98"/>
                                      <a:gd name="T10" fmla="*/ 5 w 54"/>
                                      <a:gd name="T11" fmla="*/ 18 h 98"/>
                                      <a:gd name="T12" fmla="*/ 15 w 54"/>
                                      <a:gd name="T13" fmla="*/ 5 h 98"/>
                                      <a:gd name="T14" fmla="*/ 12 w 54"/>
                                      <a:gd name="T15" fmla="*/ 3 h 98"/>
                                      <a:gd name="T16" fmla="*/ 12 w 54"/>
                                      <a:gd name="T17" fmla="*/ 0 h 98"/>
                                      <a:gd name="T18" fmla="*/ 10 w 54"/>
                                      <a:gd name="T19" fmla="*/ 80 h 98"/>
                                      <a:gd name="T20" fmla="*/ 17 w 54"/>
                                      <a:gd name="T21" fmla="*/ 88 h 98"/>
                                      <a:gd name="T22" fmla="*/ 27 w 54"/>
                                      <a:gd name="T23" fmla="*/ 93 h 98"/>
                                      <a:gd name="T24" fmla="*/ 40 w 54"/>
                                      <a:gd name="T25" fmla="*/ 98 h 98"/>
                                      <a:gd name="T26" fmla="*/ 52 w 54"/>
                                      <a:gd name="T27" fmla="*/ 98 h 98"/>
                                      <a:gd name="T28" fmla="*/ 54 w 54"/>
                                      <a:gd name="T29" fmla="*/ 98 h 98"/>
                                      <a:gd name="T30" fmla="*/ 54 w 54"/>
                                      <a:gd name="T31" fmla="*/ 98 h 98"/>
                                      <a:gd name="T32" fmla="*/ 54 w 54"/>
                                      <a:gd name="T33" fmla="*/ 95 h 98"/>
                                      <a:gd name="T34" fmla="*/ 52 w 54"/>
                                      <a:gd name="T35" fmla="*/ 93 h 98"/>
                                      <a:gd name="T36" fmla="*/ 37 w 54"/>
                                      <a:gd name="T37" fmla="*/ 93 h 98"/>
                                      <a:gd name="T38" fmla="*/ 25 w 54"/>
                                      <a:gd name="T39" fmla="*/ 85 h 98"/>
                                      <a:gd name="T40" fmla="*/ 15 w 54"/>
                                      <a:gd name="T41" fmla="*/ 78 h 98"/>
                                      <a:gd name="T42" fmla="*/ 7 w 54"/>
                                      <a:gd name="T43" fmla="*/ 68 h 98"/>
                                      <a:gd name="T44" fmla="*/ 7 w 54"/>
                                      <a:gd name="T45" fmla="*/ 73 h 98"/>
                                      <a:gd name="T46" fmla="*/ 10 w 54"/>
                                      <a:gd name="T47" fmla="*/ 80 h 9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54" h="98">
                                        <a:moveTo>
                                          <a:pt x="12" y="0"/>
                                        </a:moveTo>
                                        <a:lnTo>
                                          <a:pt x="5" y="8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2" y="30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12" y="3"/>
                                        </a:lnTo>
                                        <a:lnTo>
                                          <a:pt x="12" y="0"/>
                                        </a:lnTo>
                                        <a:close/>
                                        <a:moveTo>
                                          <a:pt x="10" y="80"/>
                                        </a:moveTo>
                                        <a:lnTo>
                                          <a:pt x="17" y="88"/>
                                        </a:lnTo>
                                        <a:lnTo>
                                          <a:pt x="27" y="93"/>
                                        </a:lnTo>
                                        <a:lnTo>
                                          <a:pt x="40" y="98"/>
                                        </a:lnTo>
                                        <a:lnTo>
                                          <a:pt x="52" y="98"/>
                                        </a:lnTo>
                                        <a:lnTo>
                                          <a:pt x="54" y="98"/>
                                        </a:lnTo>
                                        <a:lnTo>
                                          <a:pt x="54" y="98"/>
                                        </a:lnTo>
                                        <a:lnTo>
                                          <a:pt x="54" y="95"/>
                                        </a:lnTo>
                                        <a:lnTo>
                                          <a:pt x="52" y="93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25" y="85"/>
                                        </a:lnTo>
                                        <a:lnTo>
                                          <a:pt x="15" y="78"/>
                                        </a:lnTo>
                                        <a:lnTo>
                                          <a:pt x="7" y="68"/>
                                        </a:lnTo>
                                        <a:lnTo>
                                          <a:pt x="7" y="73"/>
                                        </a:lnTo>
                                        <a:lnTo>
                                          <a:pt x="10" y="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EA91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23" name="Freeform 201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01" y="1033"/>
                                    <a:ext cx="54" cy="92"/>
                                  </a:xfrm>
                                  <a:custGeom>
                                    <a:avLst/>
                                    <a:gdLst>
                                      <a:gd name="T0" fmla="*/ 12 w 54"/>
                                      <a:gd name="T1" fmla="*/ 0 h 92"/>
                                      <a:gd name="T2" fmla="*/ 5 w 54"/>
                                      <a:gd name="T3" fmla="*/ 10 h 92"/>
                                      <a:gd name="T4" fmla="*/ 0 w 54"/>
                                      <a:gd name="T5" fmla="*/ 20 h 92"/>
                                      <a:gd name="T6" fmla="*/ 2 w 54"/>
                                      <a:gd name="T7" fmla="*/ 30 h 92"/>
                                      <a:gd name="T8" fmla="*/ 2 w 54"/>
                                      <a:gd name="T9" fmla="*/ 40 h 92"/>
                                      <a:gd name="T10" fmla="*/ 2 w 54"/>
                                      <a:gd name="T11" fmla="*/ 40 h 92"/>
                                      <a:gd name="T12" fmla="*/ 2 w 54"/>
                                      <a:gd name="T13" fmla="*/ 30 h 92"/>
                                      <a:gd name="T14" fmla="*/ 5 w 54"/>
                                      <a:gd name="T15" fmla="*/ 20 h 92"/>
                                      <a:gd name="T16" fmla="*/ 10 w 54"/>
                                      <a:gd name="T17" fmla="*/ 12 h 92"/>
                                      <a:gd name="T18" fmla="*/ 15 w 54"/>
                                      <a:gd name="T19" fmla="*/ 5 h 92"/>
                                      <a:gd name="T20" fmla="*/ 15 w 54"/>
                                      <a:gd name="T21" fmla="*/ 2 h 92"/>
                                      <a:gd name="T22" fmla="*/ 12 w 54"/>
                                      <a:gd name="T23" fmla="*/ 0 h 92"/>
                                      <a:gd name="T24" fmla="*/ 7 w 54"/>
                                      <a:gd name="T25" fmla="*/ 72 h 92"/>
                                      <a:gd name="T26" fmla="*/ 17 w 54"/>
                                      <a:gd name="T27" fmla="*/ 80 h 92"/>
                                      <a:gd name="T28" fmla="*/ 27 w 54"/>
                                      <a:gd name="T29" fmla="*/ 87 h 92"/>
                                      <a:gd name="T30" fmla="*/ 40 w 54"/>
                                      <a:gd name="T31" fmla="*/ 92 h 92"/>
                                      <a:gd name="T32" fmla="*/ 52 w 54"/>
                                      <a:gd name="T33" fmla="*/ 92 h 92"/>
                                      <a:gd name="T34" fmla="*/ 52 w 54"/>
                                      <a:gd name="T35" fmla="*/ 92 h 92"/>
                                      <a:gd name="T36" fmla="*/ 54 w 54"/>
                                      <a:gd name="T37" fmla="*/ 92 h 92"/>
                                      <a:gd name="T38" fmla="*/ 52 w 54"/>
                                      <a:gd name="T39" fmla="*/ 90 h 92"/>
                                      <a:gd name="T40" fmla="*/ 49 w 54"/>
                                      <a:gd name="T41" fmla="*/ 87 h 92"/>
                                      <a:gd name="T42" fmla="*/ 42 w 54"/>
                                      <a:gd name="T43" fmla="*/ 87 h 92"/>
                                      <a:gd name="T44" fmla="*/ 35 w 54"/>
                                      <a:gd name="T45" fmla="*/ 85 h 92"/>
                                      <a:gd name="T46" fmla="*/ 27 w 54"/>
                                      <a:gd name="T47" fmla="*/ 82 h 92"/>
                                      <a:gd name="T48" fmla="*/ 20 w 54"/>
                                      <a:gd name="T49" fmla="*/ 77 h 92"/>
                                      <a:gd name="T50" fmla="*/ 10 w 54"/>
                                      <a:gd name="T51" fmla="*/ 65 h 92"/>
                                      <a:gd name="T52" fmla="*/ 5 w 54"/>
                                      <a:gd name="T53" fmla="*/ 52 h 92"/>
                                      <a:gd name="T54" fmla="*/ 5 w 54"/>
                                      <a:gd name="T55" fmla="*/ 62 h 92"/>
                                      <a:gd name="T56" fmla="*/ 7 w 54"/>
                                      <a:gd name="T57" fmla="*/ 72 h 9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</a:cxnLst>
                                    <a:rect l="0" t="0" r="r" b="b"/>
                                    <a:pathLst>
                                      <a:path w="54" h="92">
                                        <a:moveTo>
                                          <a:pt x="12" y="0"/>
                                        </a:moveTo>
                                        <a:lnTo>
                                          <a:pt x="5" y="10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2" y="30"/>
                                        </a:lnTo>
                                        <a:lnTo>
                                          <a:pt x="2" y="40"/>
                                        </a:lnTo>
                                        <a:lnTo>
                                          <a:pt x="2" y="40"/>
                                        </a:lnTo>
                                        <a:lnTo>
                                          <a:pt x="2" y="30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10" y="12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15" y="2"/>
                                        </a:lnTo>
                                        <a:lnTo>
                                          <a:pt x="12" y="0"/>
                                        </a:lnTo>
                                        <a:close/>
                                        <a:moveTo>
                                          <a:pt x="7" y="72"/>
                                        </a:moveTo>
                                        <a:lnTo>
                                          <a:pt x="17" y="80"/>
                                        </a:lnTo>
                                        <a:lnTo>
                                          <a:pt x="27" y="87"/>
                                        </a:lnTo>
                                        <a:lnTo>
                                          <a:pt x="40" y="92"/>
                                        </a:lnTo>
                                        <a:lnTo>
                                          <a:pt x="52" y="92"/>
                                        </a:lnTo>
                                        <a:lnTo>
                                          <a:pt x="52" y="92"/>
                                        </a:lnTo>
                                        <a:lnTo>
                                          <a:pt x="54" y="92"/>
                                        </a:lnTo>
                                        <a:lnTo>
                                          <a:pt x="52" y="90"/>
                                        </a:lnTo>
                                        <a:lnTo>
                                          <a:pt x="49" y="87"/>
                                        </a:lnTo>
                                        <a:lnTo>
                                          <a:pt x="42" y="87"/>
                                        </a:lnTo>
                                        <a:lnTo>
                                          <a:pt x="35" y="85"/>
                                        </a:lnTo>
                                        <a:lnTo>
                                          <a:pt x="27" y="82"/>
                                        </a:lnTo>
                                        <a:lnTo>
                                          <a:pt x="20" y="77"/>
                                        </a:lnTo>
                                        <a:lnTo>
                                          <a:pt x="10" y="65"/>
                                        </a:lnTo>
                                        <a:lnTo>
                                          <a:pt x="5" y="52"/>
                                        </a:lnTo>
                                        <a:lnTo>
                                          <a:pt x="5" y="62"/>
                                        </a:lnTo>
                                        <a:lnTo>
                                          <a:pt x="7" y="7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FAC1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wgp>
                            <wpg:wgp>
                              <wpg:cNvPr id="4324" name="Group 201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495" y="69850"/>
                                  <a:ext cx="288925" cy="596900"/>
                                  <a:chOff x="5698" y="524"/>
                                  <a:chExt cx="455" cy="940"/>
                                </a:xfrm>
                              </wpg:grpSpPr>
                              <wps:wsp>
                                <wps:cNvPr id="4325" name="Freeform 20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03" y="1035"/>
                                    <a:ext cx="50" cy="88"/>
                                  </a:xfrm>
                                  <a:custGeom>
                                    <a:avLst/>
                                    <a:gdLst>
                                      <a:gd name="T0" fmla="*/ 13 w 50"/>
                                      <a:gd name="T1" fmla="*/ 0 h 88"/>
                                      <a:gd name="T2" fmla="*/ 3 w 50"/>
                                      <a:gd name="T3" fmla="*/ 13 h 88"/>
                                      <a:gd name="T4" fmla="*/ 0 w 50"/>
                                      <a:gd name="T5" fmla="*/ 25 h 88"/>
                                      <a:gd name="T6" fmla="*/ 0 w 50"/>
                                      <a:gd name="T7" fmla="*/ 43 h 88"/>
                                      <a:gd name="T8" fmla="*/ 5 w 50"/>
                                      <a:gd name="T9" fmla="*/ 63 h 88"/>
                                      <a:gd name="T10" fmla="*/ 13 w 50"/>
                                      <a:gd name="T11" fmla="*/ 73 h 88"/>
                                      <a:gd name="T12" fmla="*/ 23 w 50"/>
                                      <a:gd name="T13" fmla="*/ 80 h 88"/>
                                      <a:gd name="T14" fmla="*/ 35 w 50"/>
                                      <a:gd name="T15" fmla="*/ 88 h 88"/>
                                      <a:gd name="T16" fmla="*/ 50 w 50"/>
                                      <a:gd name="T17" fmla="*/ 88 h 88"/>
                                      <a:gd name="T18" fmla="*/ 47 w 50"/>
                                      <a:gd name="T19" fmla="*/ 85 h 88"/>
                                      <a:gd name="T20" fmla="*/ 45 w 50"/>
                                      <a:gd name="T21" fmla="*/ 83 h 88"/>
                                      <a:gd name="T22" fmla="*/ 38 w 50"/>
                                      <a:gd name="T23" fmla="*/ 83 h 88"/>
                                      <a:gd name="T24" fmla="*/ 30 w 50"/>
                                      <a:gd name="T25" fmla="*/ 80 h 88"/>
                                      <a:gd name="T26" fmla="*/ 23 w 50"/>
                                      <a:gd name="T27" fmla="*/ 75 h 88"/>
                                      <a:gd name="T28" fmla="*/ 15 w 50"/>
                                      <a:gd name="T29" fmla="*/ 68 h 88"/>
                                      <a:gd name="T30" fmla="*/ 10 w 50"/>
                                      <a:gd name="T31" fmla="*/ 63 h 88"/>
                                      <a:gd name="T32" fmla="*/ 5 w 50"/>
                                      <a:gd name="T33" fmla="*/ 55 h 88"/>
                                      <a:gd name="T34" fmla="*/ 3 w 50"/>
                                      <a:gd name="T35" fmla="*/ 45 h 88"/>
                                      <a:gd name="T36" fmla="*/ 3 w 50"/>
                                      <a:gd name="T37" fmla="*/ 38 h 88"/>
                                      <a:gd name="T38" fmla="*/ 3 w 50"/>
                                      <a:gd name="T39" fmla="*/ 28 h 88"/>
                                      <a:gd name="T40" fmla="*/ 5 w 50"/>
                                      <a:gd name="T41" fmla="*/ 20 h 88"/>
                                      <a:gd name="T42" fmla="*/ 8 w 50"/>
                                      <a:gd name="T43" fmla="*/ 13 h 88"/>
                                      <a:gd name="T44" fmla="*/ 13 w 50"/>
                                      <a:gd name="T45" fmla="*/ 8 h 88"/>
                                      <a:gd name="T46" fmla="*/ 13 w 50"/>
                                      <a:gd name="T47" fmla="*/ 3 h 88"/>
                                      <a:gd name="T48" fmla="*/ 13 w 50"/>
                                      <a:gd name="T49" fmla="*/ 0 h 8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50" h="88">
                                        <a:moveTo>
                                          <a:pt x="13" y="0"/>
                                        </a:moveTo>
                                        <a:lnTo>
                                          <a:pt x="3" y="13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43"/>
                                        </a:lnTo>
                                        <a:lnTo>
                                          <a:pt x="5" y="63"/>
                                        </a:lnTo>
                                        <a:lnTo>
                                          <a:pt x="13" y="73"/>
                                        </a:lnTo>
                                        <a:lnTo>
                                          <a:pt x="23" y="80"/>
                                        </a:lnTo>
                                        <a:lnTo>
                                          <a:pt x="35" y="88"/>
                                        </a:lnTo>
                                        <a:lnTo>
                                          <a:pt x="50" y="88"/>
                                        </a:lnTo>
                                        <a:lnTo>
                                          <a:pt x="47" y="85"/>
                                        </a:lnTo>
                                        <a:lnTo>
                                          <a:pt x="45" y="83"/>
                                        </a:lnTo>
                                        <a:lnTo>
                                          <a:pt x="38" y="83"/>
                                        </a:lnTo>
                                        <a:lnTo>
                                          <a:pt x="30" y="80"/>
                                        </a:lnTo>
                                        <a:lnTo>
                                          <a:pt x="23" y="75"/>
                                        </a:lnTo>
                                        <a:lnTo>
                                          <a:pt x="15" y="68"/>
                                        </a:lnTo>
                                        <a:lnTo>
                                          <a:pt x="10" y="63"/>
                                        </a:lnTo>
                                        <a:lnTo>
                                          <a:pt x="5" y="55"/>
                                        </a:lnTo>
                                        <a:lnTo>
                                          <a:pt x="3" y="45"/>
                                        </a:lnTo>
                                        <a:lnTo>
                                          <a:pt x="3" y="38"/>
                                        </a:lnTo>
                                        <a:lnTo>
                                          <a:pt x="3" y="28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8" y="13"/>
                                        </a:lnTo>
                                        <a:lnTo>
                                          <a:pt x="13" y="8"/>
                                        </a:lnTo>
                                        <a:lnTo>
                                          <a:pt x="13" y="3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FAF0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26" name="Freeform 20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03" y="1038"/>
                                    <a:ext cx="47" cy="82"/>
                                  </a:xfrm>
                                  <a:custGeom>
                                    <a:avLst/>
                                    <a:gdLst>
                                      <a:gd name="T0" fmla="*/ 13 w 47"/>
                                      <a:gd name="T1" fmla="*/ 0 h 82"/>
                                      <a:gd name="T2" fmla="*/ 8 w 47"/>
                                      <a:gd name="T3" fmla="*/ 7 h 82"/>
                                      <a:gd name="T4" fmla="*/ 3 w 47"/>
                                      <a:gd name="T5" fmla="*/ 15 h 82"/>
                                      <a:gd name="T6" fmla="*/ 0 w 47"/>
                                      <a:gd name="T7" fmla="*/ 25 h 82"/>
                                      <a:gd name="T8" fmla="*/ 0 w 47"/>
                                      <a:gd name="T9" fmla="*/ 35 h 82"/>
                                      <a:gd name="T10" fmla="*/ 0 w 47"/>
                                      <a:gd name="T11" fmla="*/ 35 h 82"/>
                                      <a:gd name="T12" fmla="*/ 0 w 47"/>
                                      <a:gd name="T13" fmla="*/ 40 h 82"/>
                                      <a:gd name="T14" fmla="*/ 3 w 47"/>
                                      <a:gd name="T15" fmla="*/ 47 h 82"/>
                                      <a:gd name="T16" fmla="*/ 8 w 47"/>
                                      <a:gd name="T17" fmla="*/ 60 h 82"/>
                                      <a:gd name="T18" fmla="*/ 18 w 47"/>
                                      <a:gd name="T19" fmla="*/ 72 h 82"/>
                                      <a:gd name="T20" fmla="*/ 25 w 47"/>
                                      <a:gd name="T21" fmla="*/ 77 h 82"/>
                                      <a:gd name="T22" fmla="*/ 33 w 47"/>
                                      <a:gd name="T23" fmla="*/ 80 h 82"/>
                                      <a:gd name="T24" fmla="*/ 40 w 47"/>
                                      <a:gd name="T25" fmla="*/ 82 h 82"/>
                                      <a:gd name="T26" fmla="*/ 47 w 47"/>
                                      <a:gd name="T27" fmla="*/ 82 h 82"/>
                                      <a:gd name="T28" fmla="*/ 45 w 47"/>
                                      <a:gd name="T29" fmla="*/ 80 h 82"/>
                                      <a:gd name="T30" fmla="*/ 45 w 47"/>
                                      <a:gd name="T31" fmla="*/ 77 h 82"/>
                                      <a:gd name="T32" fmla="*/ 38 w 47"/>
                                      <a:gd name="T33" fmla="*/ 77 h 82"/>
                                      <a:gd name="T34" fmla="*/ 30 w 47"/>
                                      <a:gd name="T35" fmla="*/ 72 h 82"/>
                                      <a:gd name="T36" fmla="*/ 23 w 47"/>
                                      <a:gd name="T37" fmla="*/ 70 h 82"/>
                                      <a:gd name="T38" fmla="*/ 18 w 47"/>
                                      <a:gd name="T39" fmla="*/ 62 h 82"/>
                                      <a:gd name="T40" fmla="*/ 13 w 47"/>
                                      <a:gd name="T41" fmla="*/ 57 h 82"/>
                                      <a:gd name="T42" fmla="*/ 8 w 47"/>
                                      <a:gd name="T43" fmla="*/ 50 h 82"/>
                                      <a:gd name="T44" fmla="*/ 5 w 47"/>
                                      <a:gd name="T45" fmla="*/ 42 h 82"/>
                                      <a:gd name="T46" fmla="*/ 5 w 47"/>
                                      <a:gd name="T47" fmla="*/ 35 h 82"/>
                                      <a:gd name="T48" fmla="*/ 8 w 47"/>
                                      <a:gd name="T49" fmla="*/ 20 h 82"/>
                                      <a:gd name="T50" fmla="*/ 15 w 47"/>
                                      <a:gd name="T51" fmla="*/ 7 h 82"/>
                                      <a:gd name="T52" fmla="*/ 13 w 47"/>
                                      <a:gd name="T53" fmla="*/ 5 h 82"/>
                                      <a:gd name="T54" fmla="*/ 13 w 47"/>
                                      <a:gd name="T55" fmla="*/ 0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</a:cxnLst>
                                    <a:rect l="0" t="0" r="r" b="b"/>
                                    <a:pathLst>
                                      <a:path w="47" h="82">
                                        <a:moveTo>
                                          <a:pt x="13" y="0"/>
                                        </a:moveTo>
                                        <a:lnTo>
                                          <a:pt x="8" y="7"/>
                                        </a:lnTo>
                                        <a:lnTo>
                                          <a:pt x="3" y="15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0" y="40"/>
                                        </a:lnTo>
                                        <a:lnTo>
                                          <a:pt x="3" y="47"/>
                                        </a:lnTo>
                                        <a:lnTo>
                                          <a:pt x="8" y="60"/>
                                        </a:lnTo>
                                        <a:lnTo>
                                          <a:pt x="18" y="72"/>
                                        </a:lnTo>
                                        <a:lnTo>
                                          <a:pt x="25" y="77"/>
                                        </a:lnTo>
                                        <a:lnTo>
                                          <a:pt x="33" y="80"/>
                                        </a:lnTo>
                                        <a:lnTo>
                                          <a:pt x="40" y="82"/>
                                        </a:lnTo>
                                        <a:lnTo>
                                          <a:pt x="47" y="82"/>
                                        </a:lnTo>
                                        <a:lnTo>
                                          <a:pt x="45" y="80"/>
                                        </a:lnTo>
                                        <a:lnTo>
                                          <a:pt x="45" y="77"/>
                                        </a:lnTo>
                                        <a:lnTo>
                                          <a:pt x="38" y="77"/>
                                        </a:lnTo>
                                        <a:lnTo>
                                          <a:pt x="30" y="72"/>
                                        </a:lnTo>
                                        <a:lnTo>
                                          <a:pt x="23" y="70"/>
                                        </a:lnTo>
                                        <a:lnTo>
                                          <a:pt x="18" y="62"/>
                                        </a:lnTo>
                                        <a:lnTo>
                                          <a:pt x="13" y="57"/>
                                        </a:lnTo>
                                        <a:lnTo>
                                          <a:pt x="8" y="50"/>
                                        </a:lnTo>
                                        <a:lnTo>
                                          <a:pt x="5" y="42"/>
                                        </a:lnTo>
                                        <a:lnTo>
                                          <a:pt x="5" y="35"/>
                                        </a:lnTo>
                                        <a:lnTo>
                                          <a:pt x="8" y="20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13" y="5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0B2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27" name="Freeform 20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06" y="1043"/>
                                    <a:ext cx="42" cy="75"/>
                                  </a:xfrm>
                                  <a:custGeom>
                                    <a:avLst/>
                                    <a:gdLst>
                                      <a:gd name="T0" fmla="*/ 10 w 42"/>
                                      <a:gd name="T1" fmla="*/ 0 h 75"/>
                                      <a:gd name="T2" fmla="*/ 5 w 42"/>
                                      <a:gd name="T3" fmla="*/ 5 h 75"/>
                                      <a:gd name="T4" fmla="*/ 2 w 42"/>
                                      <a:gd name="T5" fmla="*/ 12 h 75"/>
                                      <a:gd name="T6" fmla="*/ 0 w 42"/>
                                      <a:gd name="T7" fmla="*/ 20 h 75"/>
                                      <a:gd name="T8" fmla="*/ 0 w 42"/>
                                      <a:gd name="T9" fmla="*/ 30 h 75"/>
                                      <a:gd name="T10" fmla="*/ 0 w 42"/>
                                      <a:gd name="T11" fmla="*/ 37 h 75"/>
                                      <a:gd name="T12" fmla="*/ 2 w 42"/>
                                      <a:gd name="T13" fmla="*/ 47 h 75"/>
                                      <a:gd name="T14" fmla="*/ 7 w 42"/>
                                      <a:gd name="T15" fmla="*/ 55 h 75"/>
                                      <a:gd name="T16" fmla="*/ 12 w 42"/>
                                      <a:gd name="T17" fmla="*/ 60 h 75"/>
                                      <a:gd name="T18" fmla="*/ 20 w 42"/>
                                      <a:gd name="T19" fmla="*/ 67 h 75"/>
                                      <a:gd name="T20" fmla="*/ 27 w 42"/>
                                      <a:gd name="T21" fmla="*/ 72 h 75"/>
                                      <a:gd name="T22" fmla="*/ 35 w 42"/>
                                      <a:gd name="T23" fmla="*/ 75 h 75"/>
                                      <a:gd name="T24" fmla="*/ 42 w 42"/>
                                      <a:gd name="T25" fmla="*/ 75 h 75"/>
                                      <a:gd name="T26" fmla="*/ 42 w 42"/>
                                      <a:gd name="T27" fmla="*/ 72 h 75"/>
                                      <a:gd name="T28" fmla="*/ 39 w 42"/>
                                      <a:gd name="T29" fmla="*/ 70 h 75"/>
                                      <a:gd name="T30" fmla="*/ 32 w 42"/>
                                      <a:gd name="T31" fmla="*/ 67 h 75"/>
                                      <a:gd name="T32" fmla="*/ 27 w 42"/>
                                      <a:gd name="T33" fmla="*/ 65 h 75"/>
                                      <a:gd name="T34" fmla="*/ 20 w 42"/>
                                      <a:gd name="T35" fmla="*/ 62 h 75"/>
                                      <a:gd name="T36" fmla="*/ 15 w 42"/>
                                      <a:gd name="T37" fmla="*/ 57 h 75"/>
                                      <a:gd name="T38" fmla="*/ 10 w 42"/>
                                      <a:gd name="T39" fmla="*/ 50 h 75"/>
                                      <a:gd name="T40" fmla="*/ 7 w 42"/>
                                      <a:gd name="T41" fmla="*/ 42 h 75"/>
                                      <a:gd name="T42" fmla="*/ 5 w 42"/>
                                      <a:gd name="T43" fmla="*/ 37 h 75"/>
                                      <a:gd name="T44" fmla="*/ 5 w 42"/>
                                      <a:gd name="T45" fmla="*/ 30 h 75"/>
                                      <a:gd name="T46" fmla="*/ 7 w 42"/>
                                      <a:gd name="T47" fmla="*/ 15 h 75"/>
                                      <a:gd name="T48" fmla="*/ 12 w 42"/>
                                      <a:gd name="T49" fmla="*/ 5 h 75"/>
                                      <a:gd name="T50" fmla="*/ 12 w 42"/>
                                      <a:gd name="T51" fmla="*/ 2 h 75"/>
                                      <a:gd name="T52" fmla="*/ 10 w 42"/>
                                      <a:gd name="T53" fmla="*/ 0 h 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</a:cxnLst>
                                    <a:rect l="0" t="0" r="r" b="b"/>
                                    <a:pathLst>
                                      <a:path w="42" h="75">
                                        <a:moveTo>
                                          <a:pt x="10" y="0"/>
                                        </a:moveTo>
                                        <a:lnTo>
                                          <a:pt x="5" y="5"/>
                                        </a:lnTo>
                                        <a:lnTo>
                                          <a:pt x="2" y="12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0" y="37"/>
                                        </a:lnTo>
                                        <a:lnTo>
                                          <a:pt x="2" y="47"/>
                                        </a:lnTo>
                                        <a:lnTo>
                                          <a:pt x="7" y="55"/>
                                        </a:lnTo>
                                        <a:lnTo>
                                          <a:pt x="12" y="60"/>
                                        </a:lnTo>
                                        <a:lnTo>
                                          <a:pt x="20" y="67"/>
                                        </a:lnTo>
                                        <a:lnTo>
                                          <a:pt x="27" y="72"/>
                                        </a:lnTo>
                                        <a:lnTo>
                                          <a:pt x="35" y="75"/>
                                        </a:lnTo>
                                        <a:lnTo>
                                          <a:pt x="42" y="75"/>
                                        </a:lnTo>
                                        <a:lnTo>
                                          <a:pt x="42" y="72"/>
                                        </a:lnTo>
                                        <a:lnTo>
                                          <a:pt x="39" y="70"/>
                                        </a:lnTo>
                                        <a:lnTo>
                                          <a:pt x="32" y="67"/>
                                        </a:lnTo>
                                        <a:lnTo>
                                          <a:pt x="27" y="65"/>
                                        </a:lnTo>
                                        <a:lnTo>
                                          <a:pt x="20" y="62"/>
                                        </a:lnTo>
                                        <a:lnTo>
                                          <a:pt x="15" y="57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5" y="37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2" y="5"/>
                                        </a:lnTo>
                                        <a:lnTo>
                                          <a:pt x="12" y="2"/>
                                        </a:lnTo>
                                        <a:lnTo>
                                          <a:pt x="1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1B6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28" name="Freeform 20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08" y="1045"/>
                                    <a:ext cx="40" cy="70"/>
                                  </a:xfrm>
                                  <a:custGeom>
                                    <a:avLst/>
                                    <a:gdLst>
                                      <a:gd name="T0" fmla="*/ 10 w 40"/>
                                      <a:gd name="T1" fmla="*/ 0 h 70"/>
                                      <a:gd name="T2" fmla="*/ 3 w 40"/>
                                      <a:gd name="T3" fmla="*/ 13 h 70"/>
                                      <a:gd name="T4" fmla="*/ 0 w 40"/>
                                      <a:gd name="T5" fmla="*/ 28 h 70"/>
                                      <a:gd name="T6" fmla="*/ 0 w 40"/>
                                      <a:gd name="T7" fmla="*/ 35 h 70"/>
                                      <a:gd name="T8" fmla="*/ 3 w 40"/>
                                      <a:gd name="T9" fmla="*/ 43 h 70"/>
                                      <a:gd name="T10" fmla="*/ 8 w 40"/>
                                      <a:gd name="T11" fmla="*/ 50 h 70"/>
                                      <a:gd name="T12" fmla="*/ 13 w 40"/>
                                      <a:gd name="T13" fmla="*/ 55 h 70"/>
                                      <a:gd name="T14" fmla="*/ 18 w 40"/>
                                      <a:gd name="T15" fmla="*/ 63 h 70"/>
                                      <a:gd name="T16" fmla="*/ 25 w 40"/>
                                      <a:gd name="T17" fmla="*/ 65 h 70"/>
                                      <a:gd name="T18" fmla="*/ 33 w 40"/>
                                      <a:gd name="T19" fmla="*/ 70 h 70"/>
                                      <a:gd name="T20" fmla="*/ 40 w 40"/>
                                      <a:gd name="T21" fmla="*/ 70 h 70"/>
                                      <a:gd name="T22" fmla="*/ 37 w 40"/>
                                      <a:gd name="T23" fmla="*/ 68 h 70"/>
                                      <a:gd name="T24" fmla="*/ 35 w 40"/>
                                      <a:gd name="T25" fmla="*/ 65 h 70"/>
                                      <a:gd name="T26" fmla="*/ 23 w 40"/>
                                      <a:gd name="T27" fmla="*/ 60 h 70"/>
                                      <a:gd name="T28" fmla="*/ 15 w 40"/>
                                      <a:gd name="T29" fmla="*/ 53 h 70"/>
                                      <a:gd name="T30" fmla="*/ 8 w 40"/>
                                      <a:gd name="T31" fmla="*/ 40 h 70"/>
                                      <a:gd name="T32" fmla="*/ 5 w 40"/>
                                      <a:gd name="T33" fmla="*/ 28 h 70"/>
                                      <a:gd name="T34" fmla="*/ 8 w 40"/>
                                      <a:gd name="T35" fmla="*/ 15 h 70"/>
                                      <a:gd name="T36" fmla="*/ 10 w 40"/>
                                      <a:gd name="T37" fmla="*/ 5 h 70"/>
                                      <a:gd name="T38" fmla="*/ 10 w 40"/>
                                      <a:gd name="T39" fmla="*/ 3 h 70"/>
                                      <a:gd name="T40" fmla="*/ 10 w 40"/>
                                      <a:gd name="T41" fmla="*/ 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40" h="70">
                                        <a:moveTo>
                                          <a:pt x="10" y="0"/>
                                        </a:moveTo>
                                        <a:lnTo>
                                          <a:pt x="3" y="13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0" y="35"/>
                                        </a:lnTo>
                                        <a:lnTo>
                                          <a:pt x="3" y="43"/>
                                        </a:lnTo>
                                        <a:lnTo>
                                          <a:pt x="8" y="50"/>
                                        </a:lnTo>
                                        <a:lnTo>
                                          <a:pt x="13" y="55"/>
                                        </a:lnTo>
                                        <a:lnTo>
                                          <a:pt x="18" y="63"/>
                                        </a:lnTo>
                                        <a:lnTo>
                                          <a:pt x="25" y="65"/>
                                        </a:lnTo>
                                        <a:lnTo>
                                          <a:pt x="33" y="70"/>
                                        </a:lnTo>
                                        <a:lnTo>
                                          <a:pt x="40" y="70"/>
                                        </a:lnTo>
                                        <a:lnTo>
                                          <a:pt x="37" y="68"/>
                                        </a:lnTo>
                                        <a:lnTo>
                                          <a:pt x="35" y="65"/>
                                        </a:lnTo>
                                        <a:lnTo>
                                          <a:pt x="23" y="60"/>
                                        </a:lnTo>
                                        <a:lnTo>
                                          <a:pt x="15" y="53"/>
                                        </a:lnTo>
                                        <a:lnTo>
                                          <a:pt x="8" y="40"/>
                                        </a:lnTo>
                                        <a:lnTo>
                                          <a:pt x="5" y="28"/>
                                        </a:lnTo>
                                        <a:lnTo>
                                          <a:pt x="8" y="15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1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2BA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29" name="Freeform 20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11" y="1048"/>
                                    <a:ext cx="34" cy="65"/>
                                  </a:xfrm>
                                  <a:custGeom>
                                    <a:avLst/>
                                    <a:gdLst>
                                      <a:gd name="T0" fmla="*/ 7 w 34"/>
                                      <a:gd name="T1" fmla="*/ 0 h 65"/>
                                      <a:gd name="T2" fmla="*/ 2 w 34"/>
                                      <a:gd name="T3" fmla="*/ 10 h 65"/>
                                      <a:gd name="T4" fmla="*/ 0 w 34"/>
                                      <a:gd name="T5" fmla="*/ 25 h 65"/>
                                      <a:gd name="T6" fmla="*/ 0 w 34"/>
                                      <a:gd name="T7" fmla="*/ 32 h 65"/>
                                      <a:gd name="T8" fmla="*/ 2 w 34"/>
                                      <a:gd name="T9" fmla="*/ 37 h 65"/>
                                      <a:gd name="T10" fmla="*/ 5 w 34"/>
                                      <a:gd name="T11" fmla="*/ 45 h 65"/>
                                      <a:gd name="T12" fmla="*/ 10 w 34"/>
                                      <a:gd name="T13" fmla="*/ 52 h 65"/>
                                      <a:gd name="T14" fmla="*/ 15 w 34"/>
                                      <a:gd name="T15" fmla="*/ 57 h 65"/>
                                      <a:gd name="T16" fmla="*/ 22 w 34"/>
                                      <a:gd name="T17" fmla="*/ 60 h 65"/>
                                      <a:gd name="T18" fmla="*/ 27 w 34"/>
                                      <a:gd name="T19" fmla="*/ 62 h 65"/>
                                      <a:gd name="T20" fmla="*/ 34 w 34"/>
                                      <a:gd name="T21" fmla="*/ 65 h 65"/>
                                      <a:gd name="T22" fmla="*/ 32 w 34"/>
                                      <a:gd name="T23" fmla="*/ 62 h 65"/>
                                      <a:gd name="T24" fmla="*/ 32 w 34"/>
                                      <a:gd name="T25" fmla="*/ 60 h 65"/>
                                      <a:gd name="T26" fmla="*/ 20 w 34"/>
                                      <a:gd name="T27" fmla="*/ 55 h 65"/>
                                      <a:gd name="T28" fmla="*/ 12 w 34"/>
                                      <a:gd name="T29" fmla="*/ 47 h 65"/>
                                      <a:gd name="T30" fmla="*/ 7 w 34"/>
                                      <a:gd name="T31" fmla="*/ 35 h 65"/>
                                      <a:gd name="T32" fmla="*/ 5 w 34"/>
                                      <a:gd name="T33" fmla="*/ 25 h 65"/>
                                      <a:gd name="T34" fmla="*/ 5 w 34"/>
                                      <a:gd name="T35" fmla="*/ 15 h 65"/>
                                      <a:gd name="T36" fmla="*/ 10 w 34"/>
                                      <a:gd name="T37" fmla="*/ 7 h 65"/>
                                      <a:gd name="T38" fmla="*/ 7 w 34"/>
                                      <a:gd name="T39" fmla="*/ 2 h 65"/>
                                      <a:gd name="T40" fmla="*/ 7 w 34"/>
                                      <a:gd name="T41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34" h="65">
                                        <a:moveTo>
                                          <a:pt x="7" y="0"/>
                                        </a:moveTo>
                                        <a:lnTo>
                                          <a:pt x="2" y="1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2" y="37"/>
                                        </a:lnTo>
                                        <a:lnTo>
                                          <a:pt x="5" y="45"/>
                                        </a:lnTo>
                                        <a:lnTo>
                                          <a:pt x="10" y="52"/>
                                        </a:lnTo>
                                        <a:lnTo>
                                          <a:pt x="15" y="57"/>
                                        </a:lnTo>
                                        <a:lnTo>
                                          <a:pt x="22" y="60"/>
                                        </a:lnTo>
                                        <a:lnTo>
                                          <a:pt x="27" y="62"/>
                                        </a:lnTo>
                                        <a:lnTo>
                                          <a:pt x="34" y="65"/>
                                        </a:lnTo>
                                        <a:lnTo>
                                          <a:pt x="32" y="62"/>
                                        </a:lnTo>
                                        <a:lnTo>
                                          <a:pt x="32" y="60"/>
                                        </a:lnTo>
                                        <a:lnTo>
                                          <a:pt x="20" y="55"/>
                                        </a:lnTo>
                                        <a:lnTo>
                                          <a:pt x="12" y="47"/>
                                        </a:lnTo>
                                        <a:lnTo>
                                          <a:pt x="7" y="35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7" y="2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F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30" name="Freeform 20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13" y="1050"/>
                                    <a:ext cx="30" cy="60"/>
                                  </a:xfrm>
                                  <a:custGeom>
                                    <a:avLst/>
                                    <a:gdLst>
                                      <a:gd name="T0" fmla="*/ 5 w 30"/>
                                      <a:gd name="T1" fmla="*/ 0 h 60"/>
                                      <a:gd name="T2" fmla="*/ 3 w 30"/>
                                      <a:gd name="T3" fmla="*/ 10 h 60"/>
                                      <a:gd name="T4" fmla="*/ 0 w 30"/>
                                      <a:gd name="T5" fmla="*/ 23 h 60"/>
                                      <a:gd name="T6" fmla="*/ 3 w 30"/>
                                      <a:gd name="T7" fmla="*/ 35 h 60"/>
                                      <a:gd name="T8" fmla="*/ 10 w 30"/>
                                      <a:gd name="T9" fmla="*/ 48 h 60"/>
                                      <a:gd name="T10" fmla="*/ 18 w 30"/>
                                      <a:gd name="T11" fmla="*/ 55 h 60"/>
                                      <a:gd name="T12" fmla="*/ 30 w 30"/>
                                      <a:gd name="T13" fmla="*/ 60 h 60"/>
                                      <a:gd name="T14" fmla="*/ 30 w 30"/>
                                      <a:gd name="T15" fmla="*/ 58 h 60"/>
                                      <a:gd name="T16" fmla="*/ 28 w 30"/>
                                      <a:gd name="T17" fmla="*/ 55 h 60"/>
                                      <a:gd name="T18" fmla="*/ 18 w 30"/>
                                      <a:gd name="T19" fmla="*/ 50 h 60"/>
                                      <a:gd name="T20" fmla="*/ 13 w 30"/>
                                      <a:gd name="T21" fmla="*/ 43 h 60"/>
                                      <a:gd name="T22" fmla="*/ 8 w 30"/>
                                      <a:gd name="T23" fmla="*/ 33 h 60"/>
                                      <a:gd name="T24" fmla="*/ 5 w 30"/>
                                      <a:gd name="T25" fmla="*/ 23 h 60"/>
                                      <a:gd name="T26" fmla="*/ 5 w 30"/>
                                      <a:gd name="T27" fmla="*/ 15 h 60"/>
                                      <a:gd name="T28" fmla="*/ 8 w 30"/>
                                      <a:gd name="T29" fmla="*/ 8 h 60"/>
                                      <a:gd name="T30" fmla="*/ 8 w 30"/>
                                      <a:gd name="T31" fmla="*/ 5 h 60"/>
                                      <a:gd name="T32" fmla="*/ 5 w 30"/>
                                      <a:gd name="T33" fmla="*/ 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30" h="60">
                                        <a:moveTo>
                                          <a:pt x="5" y="0"/>
                                        </a:moveTo>
                                        <a:lnTo>
                                          <a:pt x="3" y="1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3" y="35"/>
                                        </a:lnTo>
                                        <a:lnTo>
                                          <a:pt x="10" y="48"/>
                                        </a:lnTo>
                                        <a:lnTo>
                                          <a:pt x="18" y="55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30" y="58"/>
                                        </a:lnTo>
                                        <a:lnTo>
                                          <a:pt x="28" y="55"/>
                                        </a:lnTo>
                                        <a:lnTo>
                                          <a:pt x="18" y="50"/>
                                        </a:lnTo>
                                        <a:lnTo>
                                          <a:pt x="13" y="43"/>
                                        </a:lnTo>
                                        <a:lnTo>
                                          <a:pt x="8" y="33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5C3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31" name="Freeform 20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16" y="1055"/>
                                    <a:ext cx="27" cy="53"/>
                                  </a:xfrm>
                                  <a:custGeom>
                                    <a:avLst/>
                                    <a:gdLst>
                                      <a:gd name="T0" fmla="*/ 5 w 27"/>
                                      <a:gd name="T1" fmla="*/ 0 h 53"/>
                                      <a:gd name="T2" fmla="*/ 0 w 27"/>
                                      <a:gd name="T3" fmla="*/ 8 h 53"/>
                                      <a:gd name="T4" fmla="*/ 0 w 27"/>
                                      <a:gd name="T5" fmla="*/ 18 h 53"/>
                                      <a:gd name="T6" fmla="*/ 2 w 27"/>
                                      <a:gd name="T7" fmla="*/ 28 h 53"/>
                                      <a:gd name="T8" fmla="*/ 7 w 27"/>
                                      <a:gd name="T9" fmla="*/ 40 h 53"/>
                                      <a:gd name="T10" fmla="*/ 15 w 27"/>
                                      <a:gd name="T11" fmla="*/ 48 h 53"/>
                                      <a:gd name="T12" fmla="*/ 27 w 27"/>
                                      <a:gd name="T13" fmla="*/ 53 h 53"/>
                                      <a:gd name="T14" fmla="*/ 25 w 27"/>
                                      <a:gd name="T15" fmla="*/ 48 h 53"/>
                                      <a:gd name="T16" fmla="*/ 22 w 27"/>
                                      <a:gd name="T17" fmla="*/ 45 h 53"/>
                                      <a:gd name="T18" fmla="*/ 15 w 27"/>
                                      <a:gd name="T19" fmla="*/ 40 h 53"/>
                                      <a:gd name="T20" fmla="*/ 10 w 27"/>
                                      <a:gd name="T21" fmla="*/ 33 h 53"/>
                                      <a:gd name="T22" fmla="*/ 5 w 27"/>
                                      <a:gd name="T23" fmla="*/ 25 h 53"/>
                                      <a:gd name="T24" fmla="*/ 5 w 27"/>
                                      <a:gd name="T25" fmla="*/ 18 h 53"/>
                                      <a:gd name="T26" fmla="*/ 5 w 27"/>
                                      <a:gd name="T27" fmla="*/ 10 h 53"/>
                                      <a:gd name="T28" fmla="*/ 7 w 27"/>
                                      <a:gd name="T29" fmla="*/ 5 h 53"/>
                                      <a:gd name="T30" fmla="*/ 5 w 27"/>
                                      <a:gd name="T31" fmla="*/ 3 h 53"/>
                                      <a:gd name="T32" fmla="*/ 5 w 27"/>
                                      <a:gd name="T33" fmla="*/ 0 h 5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7" h="53">
                                        <a:moveTo>
                                          <a:pt x="5" y="0"/>
                                        </a:moveTo>
                                        <a:lnTo>
                                          <a:pt x="0" y="8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2" y="28"/>
                                        </a:lnTo>
                                        <a:lnTo>
                                          <a:pt x="7" y="40"/>
                                        </a:lnTo>
                                        <a:lnTo>
                                          <a:pt x="15" y="48"/>
                                        </a:lnTo>
                                        <a:lnTo>
                                          <a:pt x="27" y="53"/>
                                        </a:lnTo>
                                        <a:lnTo>
                                          <a:pt x="25" y="48"/>
                                        </a:lnTo>
                                        <a:lnTo>
                                          <a:pt x="22" y="45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10" y="33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5C7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32" name="Freeform 20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18" y="1058"/>
                                    <a:ext cx="23" cy="47"/>
                                  </a:xfrm>
                                  <a:custGeom>
                                    <a:avLst/>
                                    <a:gdLst>
                                      <a:gd name="T0" fmla="*/ 3 w 23"/>
                                      <a:gd name="T1" fmla="*/ 0 h 47"/>
                                      <a:gd name="T2" fmla="*/ 0 w 23"/>
                                      <a:gd name="T3" fmla="*/ 7 h 47"/>
                                      <a:gd name="T4" fmla="*/ 0 w 23"/>
                                      <a:gd name="T5" fmla="*/ 15 h 47"/>
                                      <a:gd name="T6" fmla="*/ 3 w 23"/>
                                      <a:gd name="T7" fmla="*/ 25 h 47"/>
                                      <a:gd name="T8" fmla="*/ 8 w 23"/>
                                      <a:gd name="T9" fmla="*/ 35 h 47"/>
                                      <a:gd name="T10" fmla="*/ 13 w 23"/>
                                      <a:gd name="T11" fmla="*/ 42 h 47"/>
                                      <a:gd name="T12" fmla="*/ 23 w 23"/>
                                      <a:gd name="T13" fmla="*/ 47 h 47"/>
                                      <a:gd name="T14" fmla="*/ 20 w 23"/>
                                      <a:gd name="T15" fmla="*/ 42 h 47"/>
                                      <a:gd name="T16" fmla="*/ 18 w 23"/>
                                      <a:gd name="T17" fmla="*/ 40 h 47"/>
                                      <a:gd name="T18" fmla="*/ 13 w 23"/>
                                      <a:gd name="T19" fmla="*/ 35 h 47"/>
                                      <a:gd name="T20" fmla="*/ 8 w 23"/>
                                      <a:gd name="T21" fmla="*/ 27 h 47"/>
                                      <a:gd name="T22" fmla="*/ 5 w 23"/>
                                      <a:gd name="T23" fmla="*/ 22 h 47"/>
                                      <a:gd name="T24" fmla="*/ 5 w 23"/>
                                      <a:gd name="T25" fmla="*/ 15 h 47"/>
                                      <a:gd name="T26" fmla="*/ 5 w 23"/>
                                      <a:gd name="T27" fmla="*/ 10 h 47"/>
                                      <a:gd name="T28" fmla="*/ 5 w 23"/>
                                      <a:gd name="T29" fmla="*/ 7 h 47"/>
                                      <a:gd name="T30" fmla="*/ 5 w 23"/>
                                      <a:gd name="T31" fmla="*/ 2 h 47"/>
                                      <a:gd name="T32" fmla="*/ 3 w 23"/>
                                      <a:gd name="T33" fmla="*/ 0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3" h="47">
                                        <a:moveTo>
                                          <a:pt x="3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8" y="35"/>
                                        </a:lnTo>
                                        <a:lnTo>
                                          <a:pt x="13" y="42"/>
                                        </a:lnTo>
                                        <a:lnTo>
                                          <a:pt x="23" y="47"/>
                                        </a:lnTo>
                                        <a:lnTo>
                                          <a:pt x="20" y="42"/>
                                        </a:lnTo>
                                        <a:lnTo>
                                          <a:pt x="18" y="40"/>
                                        </a:lnTo>
                                        <a:lnTo>
                                          <a:pt x="13" y="35"/>
                                        </a:lnTo>
                                        <a:lnTo>
                                          <a:pt x="8" y="27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6CB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33" name="Freeform 20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1" y="1060"/>
                                    <a:ext cx="17" cy="40"/>
                                  </a:xfrm>
                                  <a:custGeom>
                                    <a:avLst/>
                                    <a:gdLst>
                                      <a:gd name="T0" fmla="*/ 2 w 17"/>
                                      <a:gd name="T1" fmla="*/ 0 h 40"/>
                                      <a:gd name="T2" fmla="*/ 0 w 17"/>
                                      <a:gd name="T3" fmla="*/ 5 h 40"/>
                                      <a:gd name="T4" fmla="*/ 0 w 17"/>
                                      <a:gd name="T5" fmla="*/ 13 h 40"/>
                                      <a:gd name="T6" fmla="*/ 0 w 17"/>
                                      <a:gd name="T7" fmla="*/ 20 h 40"/>
                                      <a:gd name="T8" fmla="*/ 5 w 17"/>
                                      <a:gd name="T9" fmla="*/ 28 h 40"/>
                                      <a:gd name="T10" fmla="*/ 10 w 17"/>
                                      <a:gd name="T11" fmla="*/ 35 h 40"/>
                                      <a:gd name="T12" fmla="*/ 17 w 17"/>
                                      <a:gd name="T13" fmla="*/ 40 h 40"/>
                                      <a:gd name="T14" fmla="*/ 15 w 17"/>
                                      <a:gd name="T15" fmla="*/ 35 h 40"/>
                                      <a:gd name="T16" fmla="*/ 12 w 17"/>
                                      <a:gd name="T17" fmla="*/ 33 h 40"/>
                                      <a:gd name="T18" fmla="*/ 7 w 17"/>
                                      <a:gd name="T19" fmla="*/ 23 h 40"/>
                                      <a:gd name="T20" fmla="*/ 5 w 17"/>
                                      <a:gd name="T21" fmla="*/ 13 h 40"/>
                                      <a:gd name="T22" fmla="*/ 5 w 17"/>
                                      <a:gd name="T23" fmla="*/ 10 h 40"/>
                                      <a:gd name="T24" fmla="*/ 2 w 17"/>
                                      <a:gd name="T25" fmla="*/ 5 h 40"/>
                                      <a:gd name="T26" fmla="*/ 2 w 17"/>
                                      <a:gd name="T27" fmla="*/ 0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17" h="40">
                                        <a:moveTo>
                                          <a:pt x="2" y="0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5" y="28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17" y="40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12" y="33"/>
                                        </a:lnTo>
                                        <a:lnTo>
                                          <a:pt x="7" y="23"/>
                                        </a:lnTo>
                                        <a:lnTo>
                                          <a:pt x="5" y="13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7CF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34" name="Freeform 20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3" y="1065"/>
                                    <a:ext cx="13" cy="33"/>
                                  </a:xfrm>
                                  <a:custGeom>
                                    <a:avLst/>
                                    <a:gdLst>
                                      <a:gd name="T0" fmla="*/ 0 w 13"/>
                                      <a:gd name="T1" fmla="*/ 0 h 33"/>
                                      <a:gd name="T2" fmla="*/ 0 w 13"/>
                                      <a:gd name="T3" fmla="*/ 3 h 33"/>
                                      <a:gd name="T4" fmla="*/ 0 w 13"/>
                                      <a:gd name="T5" fmla="*/ 8 h 33"/>
                                      <a:gd name="T6" fmla="*/ 0 w 13"/>
                                      <a:gd name="T7" fmla="*/ 15 h 33"/>
                                      <a:gd name="T8" fmla="*/ 3 w 13"/>
                                      <a:gd name="T9" fmla="*/ 20 h 33"/>
                                      <a:gd name="T10" fmla="*/ 8 w 13"/>
                                      <a:gd name="T11" fmla="*/ 28 h 33"/>
                                      <a:gd name="T12" fmla="*/ 13 w 13"/>
                                      <a:gd name="T13" fmla="*/ 33 h 33"/>
                                      <a:gd name="T14" fmla="*/ 8 w 13"/>
                                      <a:gd name="T15" fmla="*/ 15 h 33"/>
                                      <a:gd name="T16" fmla="*/ 0 w 13"/>
                                      <a:gd name="T17" fmla="*/ 0 h 3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3" h="33">
                                        <a:moveTo>
                                          <a:pt x="0" y="0"/>
                                        </a:moveTo>
                                        <a:lnTo>
                                          <a:pt x="0" y="3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8" y="28"/>
                                        </a:lnTo>
                                        <a:lnTo>
                                          <a:pt x="13" y="33"/>
                                        </a:lnTo>
                                        <a:lnTo>
                                          <a:pt x="8" y="1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7D2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35" name="Freeform 20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6" y="1070"/>
                                    <a:ext cx="7" cy="2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23"/>
                                      <a:gd name="T2" fmla="*/ 0 w 7"/>
                                      <a:gd name="T3" fmla="*/ 3 h 23"/>
                                      <a:gd name="T4" fmla="*/ 2 w 7"/>
                                      <a:gd name="T5" fmla="*/ 13 h 23"/>
                                      <a:gd name="T6" fmla="*/ 7 w 7"/>
                                      <a:gd name="T7" fmla="*/ 23 h 23"/>
                                      <a:gd name="T8" fmla="*/ 5 w 7"/>
                                      <a:gd name="T9" fmla="*/ 10 h 23"/>
                                      <a:gd name="T10" fmla="*/ 0 w 7"/>
                                      <a:gd name="T11" fmla="*/ 0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23">
                                        <a:moveTo>
                                          <a:pt x="0" y="0"/>
                                        </a:moveTo>
                                        <a:lnTo>
                                          <a:pt x="0" y="3"/>
                                        </a:lnTo>
                                        <a:lnTo>
                                          <a:pt x="2" y="13"/>
                                        </a:lnTo>
                                        <a:lnTo>
                                          <a:pt x="7" y="23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7D4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36" name="Freeform 20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98" y="960"/>
                                    <a:ext cx="110" cy="222"/>
                                  </a:xfrm>
                                  <a:custGeom>
                                    <a:avLst/>
                                    <a:gdLst>
                                      <a:gd name="T0" fmla="*/ 110 w 110"/>
                                      <a:gd name="T1" fmla="*/ 222 h 222"/>
                                      <a:gd name="T2" fmla="*/ 82 w 110"/>
                                      <a:gd name="T3" fmla="*/ 198 h 222"/>
                                      <a:gd name="T4" fmla="*/ 62 w 110"/>
                                      <a:gd name="T5" fmla="*/ 173 h 222"/>
                                      <a:gd name="T6" fmla="*/ 45 w 110"/>
                                      <a:gd name="T7" fmla="*/ 150 h 222"/>
                                      <a:gd name="T8" fmla="*/ 33 w 110"/>
                                      <a:gd name="T9" fmla="*/ 125 h 222"/>
                                      <a:gd name="T10" fmla="*/ 23 w 110"/>
                                      <a:gd name="T11" fmla="*/ 98 h 222"/>
                                      <a:gd name="T12" fmla="*/ 15 w 110"/>
                                      <a:gd name="T13" fmla="*/ 70 h 222"/>
                                      <a:gd name="T14" fmla="*/ 8 w 110"/>
                                      <a:gd name="T15" fmla="*/ 38 h 222"/>
                                      <a:gd name="T16" fmla="*/ 0 w 110"/>
                                      <a:gd name="T17" fmla="*/ 0 h 222"/>
                                      <a:gd name="T18" fmla="*/ 3 w 110"/>
                                      <a:gd name="T19" fmla="*/ 58 h 222"/>
                                      <a:gd name="T20" fmla="*/ 5 w 110"/>
                                      <a:gd name="T21" fmla="*/ 110 h 222"/>
                                      <a:gd name="T22" fmla="*/ 8 w 110"/>
                                      <a:gd name="T23" fmla="*/ 135 h 222"/>
                                      <a:gd name="T24" fmla="*/ 15 w 110"/>
                                      <a:gd name="T25" fmla="*/ 158 h 222"/>
                                      <a:gd name="T26" fmla="*/ 25 w 110"/>
                                      <a:gd name="T27" fmla="*/ 183 h 222"/>
                                      <a:gd name="T28" fmla="*/ 40 w 110"/>
                                      <a:gd name="T29" fmla="*/ 208 h 222"/>
                                      <a:gd name="T30" fmla="*/ 57 w 110"/>
                                      <a:gd name="T31" fmla="*/ 215 h 222"/>
                                      <a:gd name="T32" fmla="*/ 75 w 110"/>
                                      <a:gd name="T33" fmla="*/ 217 h 222"/>
                                      <a:gd name="T34" fmla="*/ 92 w 110"/>
                                      <a:gd name="T35" fmla="*/ 220 h 222"/>
                                      <a:gd name="T36" fmla="*/ 110 w 110"/>
                                      <a:gd name="T37" fmla="*/ 222 h 2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10" h="222">
                                        <a:moveTo>
                                          <a:pt x="110" y="222"/>
                                        </a:moveTo>
                                        <a:lnTo>
                                          <a:pt x="82" y="198"/>
                                        </a:lnTo>
                                        <a:lnTo>
                                          <a:pt x="62" y="173"/>
                                        </a:lnTo>
                                        <a:lnTo>
                                          <a:pt x="45" y="150"/>
                                        </a:lnTo>
                                        <a:lnTo>
                                          <a:pt x="33" y="125"/>
                                        </a:lnTo>
                                        <a:lnTo>
                                          <a:pt x="23" y="98"/>
                                        </a:lnTo>
                                        <a:lnTo>
                                          <a:pt x="15" y="70"/>
                                        </a:lnTo>
                                        <a:lnTo>
                                          <a:pt x="8" y="38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3" y="58"/>
                                        </a:lnTo>
                                        <a:lnTo>
                                          <a:pt x="5" y="110"/>
                                        </a:lnTo>
                                        <a:lnTo>
                                          <a:pt x="8" y="135"/>
                                        </a:lnTo>
                                        <a:lnTo>
                                          <a:pt x="15" y="158"/>
                                        </a:lnTo>
                                        <a:lnTo>
                                          <a:pt x="25" y="183"/>
                                        </a:lnTo>
                                        <a:lnTo>
                                          <a:pt x="40" y="208"/>
                                        </a:lnTo>
                                        <a:lnTo>
                                          <a:pt x="57" y="215"/>
                                        </a:lnTo>
                                        <a:lnTo>
                                          <a:pt x="75" y="217"/>
                                        </a:lnTo>
                                        <a:lnTo>
                                          <a:pt x="92" y="220"/>
                                        </a:lnTo>
                                        <a:lnTo>
                                          <a:pt x="110" y="2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37" name="Freeform 20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29" y="524"/>
                                    <a:ext cx="3" cy="5"/>
                                  </a:xfrm>
                                  <a:custGeom>
                                    <a:avLst/>
                                    <a:gdLst>
                                      <a:gd name="T0" fmla="*/ 0 w 3"/>
                                      <a:gd name="T1" fmla="*/ 5 h 5"/>
                                      <a:gd name="T2" fmla="*/ 3 w 3"/>
                                      <a:gd name="T3" fmla="*/ 0 h 5"/>
                                      <a:gd name="T4" fmla="*/ 0 w 3"/>
                                      <a:gd name="T5" fmla="*/ 5 h 5"/>
                                      <a:gd name="T6" fmla="*/ 0 w 3"/>
                                      <a:gd name="T7" fmla="*/ 5 h 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" h="5">
                                        <a:moveTo>
                                          <a:pt x="0" y="5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155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38" name="Freeform 20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27" y="526"/>
                                    <a:ext cx="2" cy="5"/>
                                  </a:xfrm>
                                  <a:custGeom>
                                    <a:avLst/>
                                    <a:gdLst>
                                      <a:gd name="T0" fmla="*/ 2 w 2"/>
                                      <a:gd name="T1" fmla="*/ 0 h 5"/>
                                      <a:gd name="T2" fmla="*/ 2 w 2"/>
                                      <a:gd name="T3" fmla="*/ 0 h 5"/>
                                      <a:gd name="T4" fmla="*/ 0 w 2"/>
                                      <a:gd name="T5" fmla="*/ 5 h 5"/>
                                      <a:gd name="T6" fmla="*/ 0 w 2"/>
                                      <a:gd name="T7" fmla="*/ 5 h 5"/>
                                      <a:gd name="T8" fmla="*/ 2 w 2"/>
                                      <a:gd name="T9" fmla="*/ 0 h 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" h="5">
                                        <a:moveTo>
                                          <a:pt x="2" y="0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158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39" name="Freeform 202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77" y="529"/>
                                    <a:ext cx="52" cy="219"/>
                                  </a:xfrm>
                                  <a:custGeom>
                                    <a:avLst/>
                                    <a:gdLst>
                                      <a:gd name="T0" fmla="*/ 52 w 52"/>
                                      <a:gd name="T1" fmla="*/ 0 h 219"/>
                                      <a:gd name="T2" fmla="*/ 52 w 52"/>
                                      <a:gd name="T3" fmla="*/ 0 h 219"/>
                                      <a:gd name="T4" fmla="*/ 47 w 52"/>
                                      <a:gd name="T5" fmla="*/ 2 h 219"/>
                                      <a:gd name="T6" fmla="*/ 50 w 52"/>
                                      <a:gd name="T7" fmla="*/ 5 h 219"/>
                                      <a:gd name="T8" fmla="*/ 52 w 52"/>
                                      <a:gd name="T9" fmla="*/ 0 h 219"/>
                                      <a:gd name="T10" fmla="*/ 3 w 52"/>
                                      <a:gd name="T11" fmla="*/ 219 h 219"/>
                                      <a:gd name="T12" fmla="*/ 3 w 52"/>
                                      <a:gd name="T13" fmla="*/ 217 h 219"/>
                                      <a:gd name="T14" fmla="*/ 0 w 52"/>
                                      <a:gd name="T15" fmla="*/ 217 h 219"/>
                                      <a:gd name="T16" fmla="*/ 3 w 52"/>
                                      <a:gd name="T17" fmla="*/ 219 h 21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52" h="219">
                                        <a:moveTo>
                                          <a:pt x="52" y="0"/>
                                        </a:moveTo>
                                        <a:lnTo>
                                          <a:pt x="52" y="0"/>
                                        </a:lnTo>
                                        <a:lnTo>
                                          <a:pt x="47" y="2"/>
                                        </a:lnTo>
                                        <a:lnTo>
                                          <a:pt x="50" y="5"/>
                                        </a:lnTo>
                                        <a:lnTo>
                                          <a:pt x="52" y="0"/>
                                        </a:lnTo>
                                        <a:close/>
                                        <a:moveTo>
                                          <a:pt x="3" y="219"/>
                                        </a:moveTo>
                                        <a:lnTo>
                                          <a:pt x="3" y="217"/>
                                        </a:lnTo>
                                        <a:lnTo>
                                          <a:pt x="0" y="217"/>
                                        </a:lnTo>
                                        <a:lnTo>
                                          <a:pt x="3" y="21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25B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40" name="Freeform 203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75" y="531"/>
                                    <a:ext cx="52" cy="217"/>
                                  </a:xfrm>
                                  <a:custGeom>
                                    <a:avLst/>
                                    <a:gdLst>
                                      <a:gd name="T0" fmla="*/ 52 w 52"/>
                                      <a:gd name="T1" fmla="*/ 0 h 217"/>
                                      <a:gd name="T2" fmla="*/ 52 w 52"/>
                                      <a:gd name="T3" fmla="*/ 0 h 217"/>
                                      <a:gd name="T4" fmla="*/ 49 w 52"/>
                                      <a:gd name="T5" fmla="*/ 3 h 217"/>
                                      <a:gd name="T6" fmla="*/ 49 w 52"/>
                                      <a:gd name="T7" fmla="*/ 3 h 217"/>
                                      <a:gd name="T8" fmla="*/ 52 w 52"/>
                                      <a:gd name="T9" fmla="*/ 0 h 217"/>
                                      <a:gd name="T10" fmla="*/ 5 w 52"/>
                                      <a:gd name="T11" fmla="*/ 217 h 217"/>
                                      <a:gd name="T12" fmla="*/ 5 w 52"/>
                                      <a:gd name="T13" fmla="*/ 212 h 217"/>
                                      <a:gd name="T14" fmla="*/ 2 w 52"/>
                                      <a:gd name="T15" fmla="*/ 212 h 217"/>
                                      <a:gd name="T16" fmla="*/ 0 w 52"/>
                                      <a:gd name="T17" fmla="*/ 212 h 217"/>
                                      <a:gd name="T18" fmla="*/ 2 w 52"/>
                                      <a:gd name="T19" fmla="*/ 215 h 217"/>
                                      <a:gd name="T20" fmla="*/ 5 w 52"/>
                                      <a:gd name="T21" fmla="*/ 217 h 2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52" h="217">
                                        <a:moveTo>
                                          <a:pt x="52" y="0"/>
                                        </a:moveTo>
                                        <a:lnTo>
                                          <a:pt x="52" y="0"/>
                                        </a:lnTo>
                                        <a:lnTo>
                                          <a:pt x="49" y="3"/>
                                        </a:lnTo>
                                        <a:lnTo>
                                          <a:pt x="49" y="3"/>
                                        </a:lnTo>
                                        <a:lnTo>
                                          <a:pt x="52" y="0"/>
                                        </a:lnTo>
                                        <a:close/>
                                        <a:moveTo>
                                          <a:pt x="5" y="217"/>
                                        </a:moveTo>
                                        <a:lnTo>
                                          <a:pt x="5" y="212"/>
                                        </a:lnTo>
                                        <a:lnTo>
                                          <a:pt x="2" y="212"/>
                                        </a:lnTo>
                                        <a:lnTo>
                                          <a:pt x="0" y="212"/>
                                        </a:lnTo>
                                        <a:lnTo>
                                          <a:pt x="2" y="215"/>
                                        </a:lnTo>
                                        <a:lnTo>
                                          <a:pt x="5" y="2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25E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41" name="Freeform 203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72" y="531"/>
                                    <a:ext cx="55" cy="215"/>
                                  </a:xfrm>
                                  <a:custGeom>
                                    <a:avLst/>
                                    <a:gdLst>
                                      <a:gd name="T0" fmla="*/ 55 w 55"/>
                                      <a:gd name="T1" fmla="*/ 3 h 215"/>
                                      <a:gd name="T2" fmla="*/ 52 w 55"/>
                                      <a:gd name="T3" fmla="*/ 0 h 215"/>
                                      <a:gd name="T4" fmla="*/ 50 w 55"/>
                                      <a:gd name="T5" fmla="*/ 5 h 215"/>
                                      <a:gd name="T6" fmla="*/ 52 w 55"/>
                                      <a:gd name="T7" fmla="*/ 5 h 215"/>
                                      <a:gd name="T8" fmla="*/ 55 w 55"/>
                                      <a:gd name="T9" fmla="*/ 3 h 215"/>
                                      <a:gd name="T10" fmla="*/ 5 w 55"/>
                                      <a:gd name="T11" fmla="*/ 215 h 215"/>
                                      <a:gd name="T12" fmla="*/ 8 w 55"/>
                                      <a:gd name="T13" fmla="*/ 215 h 215"/>
                                      <a:gd name="T14" fmla="*/ 8 w 55"/>
                                      <a:gd name="T15" fmla="*/ 210 h 215"/>
                                      <a:gd name="T16" fmla="*/ 3 w 55"/>
                                      <a:gd name="T17" fmla="*/ 210 h 215"/>
                                      <a:gd name="T18" fmla="*/ 0 w 55"/>
                                      <a:gd name="T19" fmla="*/ 210 h 215"/>
                                      <a:gd name="T20" fmla="*/ 3 w 55"/>
                                      <a:gd name="T21" fmla="*/ 212 h 215"/>
                                      <a:gd name="T22" fmla="*/ 5 w 55"/>
                                      <a:gd name="T23" fmla="*/ 215 h 2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55" h="215">
                                        <a:moveTo>
                                          <a:pt x="55" y="3"/>
                                        </a:moveTo>
                                        <a:lnTo>
                                          <a:pt x="52" y="0"/>
                                        </a:lnTo>
                                        <a:lnTo>
                                          <a:pt x="50" y="5"/>
                                        </a:lnTo>
                                        <a:lnTo>
                                          <a:pt x="52" y="5"/>
                                        </a:lnTo>
                                        <a:lnTo>
                                          <a:pt x="55" y="3"/>
                                        </a:lnTo>
                                        <a:close/>
                                        <a:moveTo>
                                          <a:pt x="5" y="215"/>
                                        </a:moveTo>
                                        <a:lnTo>
                                          <a:pt x="8" y="215"/>
                                        </a:lnTo>
                                        <a:lnTo>
                                          <a:pt x="8" y="210"/>
                                        </a:lnTo>
                                        <a:lnTo>
                                          <a:pt x="3" y="210"/>
                                        </a:lnTo>
                                        <a:lnTo>
                                          <a:pt x="0" y="210"/>
                                        </a:lnTo>
                                        <a:lnTo>
                                          <a:pt x="3" y="212"/>
                                        </a:lnTo>
                                        <a:lnTo>
                                          <a:pt x="5" y="2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61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42" name="Freeform 203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72" y="534"/>
                                    <a:ext cx="52" cy="209"/>
                                  </a:xfrm>
                                  <a:custGeom>
                                    <a:avLst/>
                                    <a:gdLst>
                                      <a:gd name="T0" fmla="*/ 52 w 52"/>
                                      <a:gd name="T1" fmla="*/ 0 h 209"/>
                                      <a:gd name="T2" fmla="*/ 52 w 52"/>
                                      <a:gd name="T3" fmla="*/ 0 h 209"/>
                                      <a:gd name="T4" fmla="*/ 47 w 52"/>
                                      <a:gd name="T5" fmla="*/ 5 h 209"/>
                                      <a:gd name="T6" fmla="*/ 50 w 52"/>
                                      <a:gd name="T7" fmla="*/ 5 h 209"/>
                                      <a:gd name="T8" fmla="*/ 50 w 52"/>
                                      <a:gd name="T9" fmla="*/ 5 h 209"/>
                                      <a:gd name="T10" fmla="*/ 52 w 52"/>
                                      <a:gd name="T11" fmla="*/ 0 h 209"/>
                                      <a:gd name="T12" fmla="*/ 3 w 52"/>
                                      <a:gd name="T13" fmla="*/ 209 h 209"/>
                                      <a:gd name="T14" fmla="*/ 5 w 52"/>
                                      <a:gd name="T15" fmla="*/ 209 h 209"/>
                                      <a:gd name="T16" fmla="*/ 8 w 52"/>
                                      <a:gd name="T17" fmla="*/ 209 h 209"/>
                                      <a:gd name="T18" fmla="*/ 5 w 52"/>
                                      <a:gd name="T19" fmla="*/ 204 h 209"/>
                                      <a:gd name="T20" fmla="*/ 3 w 52"/>
                                      <a:gd name="T21" fmla="*/ 204 h 209"/>
                                      <a:gd name="T22" fmla="*/ 0 w 52"/>
                                      <a:gd name="T23" fmla="*/ 204 h 209"/>
                                      <a:gd name="T24" fmla="*/ 0 w 52"/>
                                      <a:gd name="T25" fmla="*/ 207 h 209"/>
                                      <a:gd name="T26" fmla="*/ 3 w 52"/>
                                      <a:gd name="T27" fmla="*/ 209 h 20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52" h="209">
                                        <a:moveTo>
                                          <a:pt x="52" y="0"/>
                                        </a:moveTo>
                                        <a:lnTo>
                                          <a:pt x="52" y="0"/>
                                        </a:lnTo>
                                        <a:lnTo>
                                          <a:pt x="47" y="5"/>
                                        </a:lnTo>
                                        <a:lnTo>
                                          <a:pt x="50" y="5"/>
                                        </a:lnTo>
                                        <a:lnTo>
                                          <a:pt x="50" y="5"/>
                                        </a:lnTo>
                                        <a:lnTo>
                                          <a:pt x="52" y="0"/>
                                        </a:lnTo>
                                        <a:close/>
                                        <a:moveTo>
                                          <a:pt x="3" y="209"/>
                                        </a:moveTo>
                                        <a:lnTo>
                                          <a:pt x="5" y="209"/>
                                        </a:lnTo>
                                        <a:lnTo>
                                          <a:pt x="8" y="209"/>
                                        </a:lnTo>
                                        <a:lnTo>
                                          <a:pt x="5" y="204"/>
                                        </a:lnTo>
                                        <a:lnTo>
                                          <a:pt x="3" y="204"/>
                                        </a:lnTo>
                                        <a:lnTo>
                                          <a:pt x="0" y="204"/>
                                        </a:lnTo>
                                        <a:lnTo>
                                          <a:pt x="0" y="207"/>
                                        </a:lnTo>
                                        <a:lnTo>
                                          <a:pt x="3" y="20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64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43" name="Freeform 203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70" y="536"/>
                                    <a:ext cx="54" cy="205"/>
                                  </a:xfrm>
                                  <a:custGeom>
                                    <a:avLst/>
                                    <a:gdLst>
                                      <a:gd name="T0" fmla="*/ 54 w 54"/>
                                      <a:gd name="T1" fmla="*/ 0 h 205"/>
                                      <a:gd name="T2" fmla="*/ 52 w 54"/>
                                      <a:gd name="T3" fmla="*/ 0 h 205"/>
                                      <a:gd name="T4" fmla="*/ 49 w 54"/>
                                      <a:gd name="T5" fmla="*/ 5 h 205"/>
                                      <a:gd name="T6" fmla="*/ 49 w 54"/>
                                      <a:gd name="T7" fmla="*/ 5 h 205"/>
                                      <a:gd name="T8" fmla="*/ 52 w 54"/>
                                      <a:gd name="T9" fmla="*/ 5 h 205"/>
                                      <a:gd name="T10" fmla="*/ 54 w 54"/>
                                      <a:gd name="T11" fmla="*/ 0 h 205"/>
                                      <a:gd name="T12" fmla="*/ 2 w 54"/>
                                      <a:gd name="T13" fmla="*/ 205 h 205"/>
                                      <a:gd name="T14" fmla="*/ 5 w 54"/>
                                      <a:gd name="T15" fmla="*/ 205 h 205"/>
                                      <a:gd name="T16" fmla="*/ 10 w 54"/>
                                      <a:gd name="T17" fmla="*/ 205 h 205"/>
                                      <a:gd name="T18" fmla="*/ 7 w 54"/>
                                      <a:gd name="T19" fmla="*/ 200 h 205"/>
                                      <a:gd name="T20" fmla="*/ 2 w 54"/>
                                      <a:gd name="T21" fmla="*/ 200 h 205"/>
                                      <a:gd name="T22" fmla="*/ 0 w 54"/>
                                      <a:gd name="T23" fmla="*/ 200 h 205"/>
                                      <a:gd name="T24" fmla="*/ 0 w 54"/>
                                      <a:gd name="T25" fmla="*/ 202 h 205"/>
                                      <a:gd name="T26" fmla="*/ 2 w 54"/>
                                      <a:gd name="T27" fmla="*/ 205 h 20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54" h="205">
                                        <a:moveTo>
                                          <a:pt x="54" y="0"/>
                                        </a:moveTo>
                                        <a:lnTo>
                                          <a:pt x="52" y="0"/>
                                        </a:lnTo>
                                        <a:lnTo>
                                          <a:pt x="49" y="5"/>
                                        </a:lnTo>
                                        <a:lnTo>
                                          <a:pt x="49" y="5"/>
                                        </a:lnTo>
                                        <a:lnTo>
                                          <a:pt x="52" y="5"/>
                                        </a:lnTo>
                                        <a:lnTo>
                                          <a:pt x="54" y="0"/>
                                        </a:lnTo>
                                        <a:close/>
                                        <a:moveTo>
                                          <a:pt x="2" y="205"/>
                                        </a:moveTo>
                                        <a:lnTo>
                                          <a:pt x="5" y="205"/>
                                        </a:lnTo>
                                        <a:lnTo>
                                          <a:pt x="10" y="205"/>
                                        </a:lnTo>
                                        <a:lnTo>
                                          <a:pt x="7" y="200"/>
                                        </a:lnTo>
                                        <a:lnTo>
                                          <a:pt x="2" y="200"/>
                                        </a:lnTo>
                                        <a:lnTo>
                                          <a:pt x="0" y="200"/>
                                        </a:lnTo>
                                        <a:lnTo>
                                          <a:pt x="0" y="202"/>
                                        </a:lnTo>
                                        <a:lnTo>
                                          <a:pt x="2" y="20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68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44" name="Freeform 203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65" y="539"/>
                                    <a:ext cx="57" cy="199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0 h 199"/>
                                      <a:gd name="T2" fmla="*/ 57 w 57"/>
                                      <a:gd name="T3" fmla="*/ 0 h 199"/>
                                      <a:gd name="T4" fmla="*/ 54 w 57"/>
                                      <a:gd name="T5" fmla="*/ 0 h 199"/>
                                      <a:gd name="T6" fmla="*/ 52 w 57"/>
                                      <a:gd name="T7" fmla="*/ 5 h 199"/>
                                      <a:gd name="T8" fmla="*/ 54 w 57"/>
                                      <a:gd name="T9" fmla="*/ 5 h 199"/>
                                      <a:gd name="T10" fmla="*/ 54 w 57"/>
                                      <a:gd name="T11" fmla="*/ 5 h 199"/>
                                      <a:gd name="T12" fmla="*/ 57 w 57"/>
                                      <a:gd name="T13" fmla="*/ 0 h 199"/>
                                      <a:gd name="T14" fmla="*/ 7 w 57"/>
                                      <a:gd name="T15" fmla="*/ 199 h 199"/>
                                      <a:gd name="T16" fmla="*/ 10 w 57"/>
                                      <a:gd name="T17" fmla="*/ 199 h 199"/>
                                      <a:gd name="T18" fmla="*/ 12 w 57"/>
                                      <a:gd name="T19" fmla="*/ 199 h 199"/>
                                      <a:gd name="T20" fmla="*/ 12 w 57"/>
                                      <a:gd name="T21" fmla="*/ 194 h 199"/>
                                      <a:gd name="T22" fmla="*/ 7 w 57"/>
                                      <a:gd name="T23" fmla="*/ 194 h 199"/>
                                      <a:gd name="T24" fmla="*/ 0 w 57"/>
                                      <a:gd name="T25" fmla="*/ 194 h 199"/>
                                      <a:gd name="T26" fmla="*/ 2 w 57"/>
                                      <a:gd name="T27" fmla="*/ 197 h 199"/>
                                      <a:gd name="T28" fmla="*/ 7 w 57"/>
                                      <a:gd name="T29" fmla="*/ 199 h 19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57" h="199">
                                        <a:moveTo>
                                          <a:pt x="57" y="0"/>
                                        </a:moveTo>
                                        <a:lnTo>
                                          <a:pt x="57" y="0"/>
                                        </a:lnTo>
                                        <a:lnTo>
                                          <a:pt x="54" y="0"/>
                                        </a:lnTo>
                                        <a:lnTo>
                                          <a:pt x="52" y="5"/>
                                        </a:lnTo>
                                        <a:lnTo>
                                          <a:pt x="54" y="5"/>
                                        </a:lnTo>
                                        <a:lnTo>
                                          <a:pt x="54" y="5"/>
                                        </a:lnTo>
                                        <a:lnTo>
                                          <a:pt x="57" y="0"/>
                                        </a:lnTo>
                                        <a:close/>
                                        <a:moveTo>
                                          <a:pt x="7" y="199"/>
                                        </a:moveTo>
                                        <a:lnTo>
                                          <a:pt x="10" y="199"/>
                                        </a:lnTo>
                                        <a:lnTo>
                                          <a:pt x="12" y="199"/>
                                        </a:lnTo>
                                        <a:lnTo>
                                          <a:pt x="12" y="194"/>
                                        </a:lnTo>
                                        <a:lnTo>
                                          <a:pt x="7" y="194"/>
                                        </a:lnTo>
                                        <a:lnTo>
                                          <a:pt x="0" y="194"/>
                                        </a:lnTo>
                                        <a:lnTo>
                                          <a:pt x="2" y="197"/>
                                        </a:lnTo>
                                        <a:lnTo>
                                          <a:pt x="7" y="19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6B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45" name="Freeform 203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62" y="541"/>
                                    <a:ext cx="60" cy="195"/>
                                  </a:xfrm>
                                  <a:custGeom>
                                    <a:avLst/>
                                    <a:gdLst>
                                      <a:gd name="T0" fmla="*/ 60 w 60"/>
                                      <a:gd name="T1" fmla="*/ 0 h 195"/>
                                      <a:gd name="T2" fmla="*/ 57 w 60"/>
                                      <a:gd name="T3" fmla="*/ 0 h 195"/>
                                      <a:gd name="T4" fmla="*/ 57 w 60"/>
                                      <a:gd name="T5" fmla="*/ 0 h 195"/>
                                      <a:gd name="T6" fmla="*/ 52 w 60"/>
                                      <a:gd name="T7" fmla="*/ 3 h 195"/>
                                      <a:gd name="T8" fmla="*/ 55 w 60"/>
                                      <a:gd name="T9" fmla="*/ 5 h 195"/>
                                      <a:gd name="T10" fmla="*/ 57 w 60"/>
                                      <a:gd name="T11" fmla="*/ 5 h 195"/>
                                      <a:gd name="T12" fmla="*/ 60 w 60"/>
                                      <a:gd name="T13" fmla="*/ 0 h 195"/>
                                      <a:gd name="T14" fmla="*/ 8 w 60"/>
                                      <a:gd name="T15" fmla="*/ 195 h 195"/>
                                      <a:gd name="T16" fmla="*/ 10 w 60"/>
                                      <a:gd name="T17" fmla="*/ 195 h 195"/>
                                      <a:gd name="T18" fmla="*/ 15 w 60"/>
                                      <a:gd name="T19" fmla="*/ 195 h 195"/>
                                      <a:gd name="T20" fmla="*/ 15 w 60"/>
                                      <a:gd name="T21" fmla="*/ 190 h 195"/>
                                      <a:gd name="T22" fmla="*/ 8 w 60"/>
                                      <a:gd name="T23" fmla="*/ 190 h 195"/>
                                      <a:gd name="T24" fmla="*/ 0 w 60"/>
                                      <a:gd name="T25" fmla="*/ 187 h 195"/>
                                      <a:gd name="T26" fmla="*/ 3 w 60"/>
                                      <a:gd name="T27" fmla="*/ 192 h 195"/>
                                      <a:gd name="T28" fmla="*/ 8 w 60"/>
                                      <a:gd name="T29" fmla="*/ 195 h 1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60" h="195">
                                        <a:moveTo>
                                          <a:pt x="60" y="0"/>
                                        </a:moveTo>
                                        <a:lnTo>
                                          <a:pt x="57" y="0"/>
                                        </a:lnTo>
                                        <a:lnTo>
                                          <a:pt x="57" y="0"/>
                                        </a:lnTo>
                                        <a:lnTo>
                                          <a:pt x="52" y="3"/>
                                        </a:lnTo>
                                        <a:lnTo>
                                          <a:pt x="55" y="5"/>
                                        </a:lnTo>
                                        <a:lnTo>
                                          <a:pt x="57" y="5"/>
                                        </a:lnTo>
                                        <a:lnTo>
                                          <a:pt x="60" y="0"/>
                                        </a:lnTo>
                                        <a:close/>
                                        <a:moveTo>
                                          <a:pt x="8" y="195"/>
                                        </a:moveTo>
                                        <a:lnTo>
                                          <a:pt x="10" y="195"/>
                                        </a:lnTo>
                                        <a:lnTo>
                                          <a:pt x="15" y="195"/>
                                        </a:lnTo>
                                        <a:lnTo>
                                          <a:pt x="15" y="190"/>
                                        </a:lnTo>
                                        <a:lnTo>
                                          <a:pt x="8" y="190"/>
                                        </a:lnTo>
                                        <a:lnTo>
                                          <a:pt x="0" y="187"/>
                                        </a:lnTo>
                                        <a:lnTo>
                                          <a:pt x="3" y="192"/>
                                        </a:lnTo>
                                        <a:lnTo>
                                          <a:pt x="8" y="1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6E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46" name="Freeform 203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60" y="544"/>
                                    <a:ext cx="59" cy="189"/>
                                  </a:xfrm>
                                  <a:custGeom>
                                    <a:avLst/>
                                    <a:gdLst>
                                      <a:gd name="T0" fmla="*/ 59 w 59"/>
                                      <a:gd name="T1" fmla="*/ 0 h 189"/>
                                      <a:gd name="T2" fmla="*/ 59 w 59"/>
                                      <a:gd name="T3" fmla="*/ 0 h 189"/>
                                      <a:gd name="T4" fmla="*/ 57 w 59"/>
                                      <a:gd name="T5" fmla="*/ 0 h 189"/>
                                      <a:gd name="T6" fmla="*/ 54 w 59"/>
                                      <a:gd name="T7" fmla="*/ 2 h 189"/>
                                      <a:gd name="T8" fmla="*/ 57 w 59"/>
                                      <a:gd name="T9" fmla="*/ 2 h 189"/>
                                      <a:gd name="T10" fmla="*/ 57 w 59"/>
                                      <a:gd name="T11" fmla="*/ 5 h 189"/>
                                      <a:gd name="T12" fmla="*/ 59 w 59"/>
                                      <a:gd name="T13" fmla="*/ 0 h 189"/>
                                      <a:gd name="T14" fmla="*/ 5 w 59"/>
                                      <a:gd name="T15" fmla="*/ 189 h 189"/>
                                      <a:gd name="T16" fmla="*/ 12 w 59"/>
                                      <a:gd name="T17" fmla="*/ 189 h 189"/>
                                      <a:gd name="T18" fmla="*/ 17 w 59"/>
                                      <a:gd name="T19" fmla="*/ 189 h 189"/>
                                      <a:gd name="T20" fmla="*/ 17 w 59"/>
                                      <a:gd name="T21" fmla="*/ 184 h 189"/>
                                      <a:gd name="T22" fmla="*/ 10 w 59"/>
                                      <a:gd name="T23" fmla="*/ 184 h 189"/>
                                      <a:gd name="T24" fmla="*/ 0 w 59"/>
                                      <a:gd name="T25" fmla="*/ 182 h 189"/>
                                      <a:gd name="T26" fmla="*/ 2 w 59"/>
                                      <a:gd name="T27" fmla="*/ 184 h 189"/>
                                      <a:gd name="T28" fmla="*/ 5 w 59"/>
                                      <a:gd name="T29" fmla="*/ 189 h 18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59" h="189">
                                        <a:moveTo>
                                          <a:pt x="59" y="0"/>
                                        </a:moveTo>
                                        <a:lnTo>
                                          <a:pt x="59" y="0"/>
                                        </a:lnTo>
                                        <a:lnTo>
                                          <a:pt x="57" y="0"/>
                                        </a:lnTo>
                                        <a:lnTo>
                                          <a:pt x="54" y="2"/>
                                        </a:lnTo>
                                        <a:lnTo>
                                          <a:pt x="57" y="2"/>
                                        </a:lnTo>
                                        <a:lnTo>
                                          <a:pt x="57" y="5"/>
                                        </a:lnTo>
                                        <a:lnTo>
                                          <a:pt x="59" y="0"/>
                                        </a:lnTo>
                                        <a:close/>
                                        <a:moveTo>
                                          <a:pt x="5" y="189"/>
                                        </a:moveTo>
                                        <a:lnTo>
                                          <a:pt x="12" y="189"/>
                                        </a:lnTo>
                                        <a:lnTo>
                                          <a:pt x="17" y="189"/>
                                        </a:lnTo>
                                        <a:lnTo>
                                          <a:pt x="17" y="184"/>
                                        </a:lnTo>
                                        <a:lnTo>
                                          <a:pt x="10" y="184"/>
                                        </a:lnTo>
                                        <a:lnTo>
                                          <a:pt x="0" y="182"/>
                                        </a:lnTo>
                                        <a:lnTo>
                                          <a:pt x="2" y="184"/>
                                        </a:lnTo>
                                        <a:lnTo>
                                          <a:pt x="5" y="18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71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47" name="Freeform 203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57" y="544"/>
                                    <a:ext cx="62" cy="187"/>
                                  </a:xfrm>
                                  <a:custGeom>
                                    <a:avLst/>
                                    <a:gdLst>
                                      <a:gd name="T0" fmla="*/ 62 w 62"/>
                                      <a:gd name="T1" fmla="*/ 2 h 187"/>
                                      <a:gd name="T2" fmla="*/ 60 w 62"/>
                                      <a:gd name="T3" fmla="*/ 2 h 187"/>
                                      <a:gd name="T4" fmla="*/ 57 w 62"/>
                                      <a:gd name="T5" fmla="*/ 0 h 187"/>
                                      <a:gd name="T6" fmla="*/ 55 w 62"/>
                                      <a:gd name="T7" fmla="*/ 5 h 187"/>
                                      <a:gd name="T8" fmla="*/ 57 w 62"/>
                                      <a:gd name="T9" fmla="*/ 5 h 187"/>
                                      <a:gd name="T10" fmla="*/ 60 w 62"/>
                                      <a:gd name="T11" fmla="*/ 7 h 187"/>
                                      <a:gd name="T12" fmla="*/ 62 w 62"/>
                                      <a:gd name="T13" fmla="*/ 2 h 187"/>
                                      <a:gd name="T14" fmla="*/ 5 w 62"/>
                                      <a:gd name="T15" fmla="*/ 184 h 187"/>
                                      <a:gd name="T16" fmla="*/ 13 w 62"/>
                                      <a:gd name="T17" fmla="*/ 187 h 187"/>
                                      <a:gd name="T18" fmla="*/ 20 w 62"/>
                                      <a:gd name="T19" fmla="*/ 187 h 187"/>
                                      <a:gd name="T20" fmla="*/ 20 w 62"/>
                                      <a:gd name="T21" fmla="*/ 184 h 187"/>
                                      <a:gd name="T22" fmla="*/ 20 w 62"/>
                                      <a:gd name="T23" fmla="*/ 182 h 187"/>
                                      <a:gd name="T24" fmla="*/ 10 w 62"/>
                                      <a:gd name="T25" fmla="*/ 182 h 187"/>
                                      <a:gd name="T26" fmla="*/ 0 w 62"/>
                                      <a:gd name="T27" fmla="*/ 179 h 187"/>
                                      <a:gd name="T28" fmla="*/ 3 w 62"/>
                                      <a:gd name="T29" fmla="*/ 182 h 187"/>
                                      <a:gd name="T30" fmla="*/ 5 w 62"/>
                                      <a:gd name="T31" fmla="*/ 184 h 18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62" h="187">
                                        <a:moveTo>
                                          <a:pt x="62" y="2"/>
                                        </a:moveTo>
                                        <a:lnTo>
                                          <a:pt x="60" y="2"/>
                                        </a:lnTo>
                                        <a:lnTo>
                                          <a:pt x="57" y="0"/>
                                        </a:lnTo>
                                        <a:lnTo>
                                          <a:pt x="55" y="5"/>
                                        </a:lnTo>
                                        <a:lnTo>
                                          <a:pt x="57" y="5"/>
                                        </a:lnTo>
                                        <a:lnTo>
                                          <a:pt x="60" y="7"/>
                                        </a:lnTo>
                                        <a:lnTo>
                                          <a:pt x="62" y="2"/>
                                        </a:lnTo>
                                        <a:close/>
                                        <a:moveTo>
                                          <a:pt x="5" y="184"/>
                                        </a:moveTo>
                                        <a:lnTo>
                                          <a:pt x="13" y="187"/>
                                        </a:lnTo>
                                        <a:lnTo>
                                          <a:pt x="20" y="187"/>
                                        </a:lnTo>
                                        <a:lnTo>
                                          <a:pt x="20" y="184"/>
                                        </a:lnTo>
                                        <a:lnTo>
                                          <a:pt x="20" y="182"/>
                                        </a:lnTo>
                                        <a:lnTo>
                                          <a:pt x="10" y="182"/>
                                        </a:lnTo>
                                        <a:lnTo>
                                          <a:pt x="0" y="179"/>
                                        </a:lnTo>
                                        <a:lnTo>
                                          <a:pt x="3" y="182"/>
                                        </a:lnTo>
                                        <a:lnTo>
                                          <a:pt x="5" y="18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742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48" name="Freeform 203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55" y="546"/>
                                    <a:ext cx="62" cy="182"/>
                                  </a:xfrm>
                                  <a:custGeom>
                                    <a:avLst/>
                                    <a:gdLst>
                                      <a:gd name="T0" fmla="*/ 62 w 62"/>
                                      <a:gd name="T1" fmla="*/ 3 h 182"/>
                                      <a:gd name="T2" fmla="*/ 62 w 62"/>
                                      <a:gd name="T3" fmla="*/ 0 h 182"/>
                                      <a:gd name="T4" fmla="*/ 59 w 62"/>
                                      <a:gd name="T5" fmla="*/ 0 h 182"/>
                                      <a:gd name="T6" fmla="*/ 54 w 62"/>
                                      <a:gd name="T7" fmla="*/ 5 h 182"/>
                                      <a:gd name="T8" fmla="*/ 57 w 62"/>
                                      <a:gd name="T9" fmla="*/ 5 h 182"/>
                                      <a:gd name="T10" fmla="*/ 59 w 62"/>
                                      <a:gd name="T11" fmla="*/ 5 h 182"/>
                                      <a:gd name="T12" fmla="*/ 62 w 62"/>
                                      <a:gd name="T13" fmla="*/ 3 h 182"/>
                                      <a:gd name="T14" fmla="*/ 5 w 62"/>
                                      <a:gd name="T15" fmla="*/ 180 h 182"/>
                                      <a:gd name="T16" fmla="*/ 15 w 62"/>
                                      <a:gd name="T17" fmla="*/ 182 h 182"/>
                                      <a:gd name="T18" fmla="*/ 22 w 62"/>
                                      <a:gd name="T19" fmla="*/ 182 h 182"/>
                                      <a:gd name="T20" fmla="*/ 22 w 62"/>
                                      <a:gd name="T21" fmla="*/ 177 h 182"/>
                                      <a:gd name="T22" fmla="*/ 10 w 62"/>
                                      <a:gd name="T23" fmla="*/ 177 h 182"/>
                                      <a:gd name="T24" fmla="*/ 0 w 62"/>
                                      <a:gd name="T25" fmla="*/ 172 h 182"/>
                                      <a:gd name="T26" fmla="*/ 2 w 62"/>
                                      <a:gd name="T27" fmla="*/ 177 h 182"/>
                                      <a:gd name="T28" fmla="*/ 5 w 62"/>
                                      <a:gd name="T29" fmla="*/ 180 h 1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62" h="182">
                                        <a:moveTo>
                                          <a:pt x="62" y="3"/>
                                        </a:moveTo>
                                        <a:lnTo>
                                          <a:pt x="62" y="0"/>
                                        </a:lnTo>
                                        <a:lnTo>
                                          <a:pt x="59" y="0"/>
                                        </a:lnTo>
                                        <a:lnTo>
                                          <a:pt x="54" y="5"/>
                                        </a:lnTo>
                                        <a:lnTo>
                                          <a:pt x="57" y="5"/>
                                        </a:lnTo>
                                        <a:lnTo>
                                          <a:pt x="59" y="5"/>
                                        </a:lnTo>
                                        <a:lnTo>
                                          <a:pt x="62" y="3"/>
                                        </a:lnTo>
                                        <a:close/>
                                        <a:moveTo>
                                          <a:pt x="5" y="180"/>
                                        </a:moveTo>
                                        <a:lnTo>
                                          <a:pt x="15" y="182"/>
                                        </a:lnTo>
                                        <a:lnTo>
                                          <a:pt x="22" y="182"/>
                                        </a:lnTo>
                                        <a:lnTo>
                                          <a:pt x="22" y="177"/>
                                        </a:lnTo>
                                        <a:lnTo>
                                          <a:pt x="10" y="177"/>
                                        </a:lnTo>
                                        <a:lnTo>
                                          <a:pt x="0" y="172"/>
                                        </a:lnTo>
                                        <a:lnTo>
                                          <a:pt x="2" y="177"/>
                                        </a:lnTo>
                                        <a:lnTo>
                                          <a:pt x="5" y="1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782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49" name="Freeform 203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52" y="549"/>
                                    <a:ext cx="65" cy="177"/>
                                  </a:xfrm>
                                  <a:custGeom>
                                    <a:avLst/>
                                    <a:gdLst>
                                      <a:gd name="T0" fmla="*/ 65 w 65"/>
                                      <a:gd name="T1" fmla="*/ 2 h 177"/>
                                      <a:gd name="T2" fmla="*/ 62 w 65"/>
                                      <a:gd name="T3" fmla="*/ 0 h 177"/>
                                      <a:gd name="T4" fmla="*/ 60 w 65"/>
                                      <a:gd name="T5" fmla="*/ 0 h 177"/>
                                      <a:gd name="T6" fmla="*/ 57 w 65"/>
                                      <a:gd name="T7" fmla="*/ 5 h 177"/>
                                      <a:gd name="T8" fmla="*/ 60 w 65"/>
                                      <a:gd name="T9" fmla="*/ 5 h 177"/>
                                      <a:gd name="T10" fmla="*/ 62 w 65"/>
                                      <a:gd name="T11" fmla="*/ 5 h 177"/>
                                      <a:gd name="T12" fmla="*/ 65 w 65"/>
                                      <a:gd name="T13" fmla="*/ 2 h 177"/>
                                      <a:gd name="T14" fmla="*/ 5 w 65"/>
                                      <a:gd name="T15" fmla="*/ 174 h 177"/>
                                      <a:gd name="T16" fmla="*/ 15 w 65"/>
                                      <a:gd name="T17" fmla="*/ 177 h 177"/>
                                      <a:gd name="T18" fmla="*/ 25 w 65"/>
                                      <a:gd name="T19" fmla="*/ 177 h 177"/>
                                      <a:gd name="T20" fmla="*/ 25 w 65"/>
                                      <a:gd name="T21" fmla="*/ 174 h 177"/>
                                      <a:gd name="T22" fmla="*/ 25 w 65"/>
                                      <a:gd name="T23" fmla="*/ 172 h 177"/>
                                      <a:gd name="T24" fmla="*/ 13 w 65"/>
                                      <a:gd name="T25" fmla="*/ 169 h 177"/>
                                      <a:gd name="T26" fmla="*/ 0 w 65"/>
                                      <a:gd name="T27" fmla="*/ 167 h 177"/>
                                      <a:gd name="T28" fmla="*/ 3 w 65"/>
                                      <a:gd name="T29" fmla="*/ 169 h 177"/>
                                      <a:gd name="T30" fmla="*/ 5 w 65"/>
                                      <a:gd name="T31" fmla="*/ 174 h 17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65" h="177">
                                        <a:moveTo>
                                          <a:pt x="65" y="2"/>
                                        </a:moveTo>
                                        <a:lnTo>
                                          <a:pt x="62" y="0"/>
                                        </a:lnTo>
                                        <a:lnTo>
                                          <a:pt x="60" y="0"/>
                                        </a:lnTo>
                                        <a:lnTo>
                                          <a:pt x="57" y="5"/>
                                        </a:lnTo>
                                        <a:lnTo>
                                          <a:pt x="60" y="5"/>
                                        </a:lnTo>
                                        <a:lnTo>
                                          <a:pt x="62" y="5"/>
                                        </a:lnTo>
                                        <a:lnTo>
                                          <a:pt x="65" y="2"/>
                                        </a:lnTo>
                                        <a:close/>
                                        <a:moveTo>
                                          <a:pt x="5" y="174"/>
                                        </a:moveTo>
                                        <a:lnTo>
                                          <a:pt x="15" y="177"/>
                                        </a:lnTo>
                                        <a:lnTo>
                                          <a:pt x="25" y="177"/>
                                        </a:lnTo>
                                        <a:lnTo>
                                          <a:pt x="25" y="174"/>
                                        </a:lnTo>
                                        <a:lnTo>
                                          <a:pt x="25" y="172"/>
                                        </a:lnTo>
                                        <a:lnTo>
                                          <a:pt x="13" y="169"/>
                                        </a:lnTo>
                                        <a:lnTo>
                                          <a:pt x="0" y="167"/>
                                        </a:lnTo>
                                        <a:lnTo>
                                          <a:pt x="3" y="169"/>
                                        </a:lnTo>
                                        <a:lnTo>
                                          <a:pt x="5" y="17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7A2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50" name="Freeform 204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50" y="551"/>
                                    <a:ext cx="64" cy="172"/>
                                  </a:xfrm>
                                  <a:custGeom>
                                    <a:avLst/>
                                    <a:gdLst>
                                      <a:gd name="T0" fmla="*/ 64 w 64"/>
                                      <a:gd name="T1" fmla="*/ 0 h 172"/>
                                      <a:gd name="T2" fmla="*/ 62 w 64"/>
                                      <a:gd name="T3" fmla="*/ 0 h 172"/>
                                      <a:gd name="T4" fmla="*/ 59 w 64"/>
                                      <a:gd name="T5" fmla="*/ 0 h 172"/>
                                      <a:gd name="T6" fmla="*/ 57 w 64"/>
                                      <a:gd name="T7" fmla="*/ 5 h 172"/>
                                      <a:gd name="T8" fmla="*/ 59 w 64"/>
                                      <a:gd name="T9" fmla="*/ 5 h 172"/>
                                      <a:gd name="T10" fmla="*/ 62 w 64"/>
                                      <a:gd name="T11" fmla="*/ 5 h 172"/>
                                      <a:gd name="T12" fmla="*/ 64 w 64"/>
                                      <a:gd name="T13" fmla="*/ 0 h 172"/>
                                      <a:gd name="T14" fmla="*/ 5 w 64"/>
                                      <a:gd name="T15" fmla="*/ 167 h 172"/>
                                      <a:gd name="T16" fmla="*/ 15 w 64"/>
                                      <a:gd name="T17" fmla="*/ 172 h 172"/>
                                      <a:gd name="T18" fmla="*/ 27 w 64"/>
                                      <a:gd name="T19" fmla="*/ 172 h 172"/>
                                      <a:gd name="T20" fmla="*/ 27 w 64"/>
                                      <a:gd name="T21" fmla="*/ 170 h 172"/>
                                      <a:gd name="T22" fmla="*/ 27 w 64"/>
                                      <a:gd name="T23" fmla="*/ 167 h 172"/>
                                      <a:gd name="T24" fmla="*/ 12 w 64"/>
                                      <a:gd name="T25" fmla="*/ 165 h 172"/>
                                      <a:gd name="T26" fmla="*/ 0 w 64"/>
                                      <a:gd name="T27" fmla="*/ 160 h 172"/>
                                      <a:gd name="T28" fmla="*/ 2 w 64"/>
                                      <a:gd name="T29" fmla="*/ 165 h 172"/>
                                      <a:gd name="T30" fmla="*/ 5 w 64"/>
                                      <a:gd name="T31" fmla="*/ 167 h 1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64" h="172">
                                        <a:moveTo>
                                          <a:pt x="64" y="0"/>
                                        </a:moveTo>
                                        <a:lnTo>
                                          <a:pt x="62" y="0"/>
                                        </a:lnTo>
                                        <a:lnTo>
                                          <a:pt x="59" y="0"/>
                                        </a:lnTo>
                                        <a:lnTo>
                                          <a:pt x="57" y="5"/>
                                        </a:lnTo>
                                        <a:lnTo>
                                          <a:pt x="59" y="5"/>
                                        </a:lnTo>
                                        <a:lnTo>
                                          <a:pt x="62" y="5"/>
                                        </a:lnTo>
                                        <a:lnTo>
                                          <a:pt x="64" y="0"/>
                                        </a:lnTo>
                                        <a:close/>
                                        <a:moveTo>
                                          <a:pt x="5" y="167"/>
                                        </a:moveTo>
                                        <a:lnTo>
                                          <a:pt x="15" y="172"/>
                                        </a:lnTo>
                                        <a:lnTo>
                                          <a:pt x="27" y="172"/>
                                        </a:lnTo>
                                        <a:lnTo>
                                          <a:pt x="27" y="170"/>
                                        </a:lnTo>
                                        <a:lnTo>
                                          <a:pt x="27" y="167"/>
                                        </a:lnTo>
                                        <a:lnTo>
                                          <a:pt x="12" y="165"/>
                                        </a:lnTo>
                                        <a:lnTo>
                                          <a:pt x="0" y="160"/>
                                        </a:lnTo>
                                        <a:lnTo>
                                          <a:pt x="2" y="165"/>
                                        </a:lnTo>
                                        <a:lnTo>
                                          <a:pt x="5" y="1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77D2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51" name="Freeform 204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50" y="554"/>
                                    <a:ext cx="64" cy="167"/>
                                  </a:xfrm>
                                  <a:custGeom>
                                    <a:avLst/>
                                    <a:gdLst>
                                      <a:gd name="T0" fmla="*/ 64 w 64"/>
                                      <a:gd name="T1" fmla="*/ 0 h 167"/>
                                      <a:gd name="T2" fmla="*/ 62 w 64"/>
                                      <a:gd name="T3" fmla="*/ 0 h 167"/>
                                      <a:gd name="T4" fmla="*/ 59 w 64"/>
                                      <a:gd name="T5" fmla="*/ 0 h 167"/>
                                      <a:gd name="T6" fmla="*/ 55 w 64"/>
                                      <a:gd name="T7" fmla="*/ 2 h 167"/>
                                      <a:gd name="T8" fmla="*/ 59 w 64"/>
                                      <a:gd name="T9" fmla="*/ 5 h 167"/>
                                      <a:gd name="T10" fmla="*/ 62 w 64"/>
                                      <a:gd name="T11" fmla="*/ 5 h 167"/>
                                      <a:gd name="T12" fmla="*/ 62 w 64"/>
                                      <a:gd name="T13" fmla="*/ 2 h 167"/>
                                      <a:gd name="T14" fmla="*/ 64 w 64"/>
                                      <a:gd name="T15" fmla="*/ 0 h 167"/>
                                      <a:gd name="T16" fmla="*/ 2 w 64"/>
                                      <a:gd name="T17" fmla="*/ 162 h 167"/>
                                      <a:gd name="T18" fmla="*/ 15 w 64"/>
                                      <a:gd name="T19" fmla="*/ 164 h 167"/>
                                      <a:gd name="T20" fmla="*/ 27 w 64"/>
                                      <a:gd name="T21" fmla="*/ 167 h 167"/>
                                      <a:gd name="T22" fmla="*/ 27 w 64"/>
                                      <a:gd name="T23" fmla="*/ 164 h 167"/>
                                      <a:gd name="T24" fmla="*/ 27 w 64"/>
                                      <a:gd name="T25" fmla="*/ 162 h 167"/>
                                      <a:gd name="T26" fmla="*/ 12 w 64"/>
                                      <a:gd name="T27" fmla="*/ 159 h 167"/>
                                      <a:gd name="T28" fmla="*/ 0 w 64"/>
                                      <a:gd name="T29" fmla="*/ 154 h 167"/>
                                      <a:gd name="T30" fmla="*/ 0 w 64"/>
                                      <a:gd name="T31" fmla="*/ 157 h 167"/>
                                      <a:gd name="T32" fmla="*/ 2 w 64"/>
                                      <a:gd name="T33" fmla="*/ 162 h 1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64" h="167">
                                        <a:moveTo>
                                          <a:pt x="64" y="0"/>
                                        </a:moveTo>
                                        <a:lnTo>
                                          <a:pt x="62" y="0"/>
                                        </a:lnTo>
                                        <a:lnTo>
                                          <a:pt x="59" y="0"/>
                                        </a:lnTo>
                                        <a:lnTo>
                                          <a:pt x="55" y="2"/>
                                        </a:lnTo>
                                        <a:lnTo>
                                          <a:pt x="59" y="5"/>
                                        </a:lnTo>
                                        <a:lnTo>
                                          <a:pt x="62" y="5"/>
                                        </a:lnTo>
                                        <a:lnTo>
                                          <a:pt x="62" y="2"/>
                                        </a:lnTo>
                                        <a:lnTo>
                                          <a:pt x="64" y="0"/>
                                        </a:lnTo>
                                        <a:close/>
                                        <a:moveTo>
                                          <a:pt x="2" y="162"/>
                                        </a:moveTo>
                                        <a:lnTo>
                                          <a:pt x="15" y="164"/>
                                        </a:lnTo>
                                        <a:lnTo>
                                          <a:pt x="27" y="167"/>
                                        </a:lnTo>
                                        <a:lnTo>
                                          <a:pt x="27" y="164"/>
                                        </a:lnTo>
                                        <a:lnTo>
                                          <a:pt x="27" y="162"/>
                                        </a:lnTo>
                                        <a:lnTo>
                                          <a:pt x="12" y="159"/>
                                        </a:lnTo>
                                        <a:lnTo>
                                          <a:pt x="0" y="154"/>
                                        </a:lnTo>
                                        <a:lnTo>
                                          <a:pt x="0" y="157"/>
                                        </a:lnTo>
                                        <a:lnTo>
                                          <a:pt x="2" y="1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7802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52" name="Freeform 204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47" y="556"/>
                                    <a:ext cx="65" cy="162"/>
                                  </a:xfrm>
                                  <a:custGeom>
                                    <a:avLst/>
                                    <a:gdLst>
                                      <a:gd name="T0" fmla="*/ 65 w 65"/>
                                      <a:gd name="T1" fmla="*/ 0 h 162"/>
                                      <a:gd name="T2" fmla="*/ 62 w 65"/>
                                      <a:gd name="T3" fmla="*/ 0 h 162"/>
                                      <a:gd name="T4" fmla="*/ 60 w 65"/>
                                      <a:gd name="T5" fmla="*/ 0 h 162"/>
                                      <a:gd name="T6" fmla="*/ 58 w 65"/>
                                      <a:gd name="T7" fmla="*/ 3 h 162"/>
                                      <a:gd name="T8" fmla="*/ 60 w 65"/>
                                      <a:gd name="T9" fmla="*/ 5 h 162"/>
                                      <a:gd name="T10" fmla="*/ 65 w 65"/>
                                      <a:gd name="T11" fmla="*/ 5 h 162"/>
                                      <a:gd name="T12" fmla="*/ 65 w 65"/>
                                      <a:gd name="T13" fmla="*/ 0 h 162"/>
                                      <a:gd name="T14" fmla="*/ 3 w 65"/>
                                      <a:gd name="T15" fmla="*/ 155 h 162"/>
                                      <a:gd name="T16" fmla="*/ 15 w 65"/>
                                      <a:gd name="T17" fmla="*/ 160 h 162"/>
                                      <a:gd name="T18" fmla="*/ 30 w 65"/>
                                      <a:gd name="T19" fmla="*/ 162 h 162"/>
                                      <a:gd name="T20" fmla="*/ 30 w 65"/>
                                      <a:gd name="T21" fmla="*/ 160 h 162"/>
                                      <a:gd name="T22" fmla="*/ 28 w 65"/>
                                      <a:gd name="T23" fmla="*/ 157 h 162"/>
                                      <a:gd name="T24" fmla="*/ 13 w 65"/>
                                      <a:gd name="T25" fmla="*/ 155 h 162"/>
                                      <a:gd name="T26" fmla="*/ 0 w 65"/>
                                      <a:gd name="T27" fmla="*/ 147 h 162"/>
                                      <a:gd name="T28" fmla="*/ 3 w 65"/>
                                      <a:gd name="T29" fmla="*/ 152 h 162"/>
                                      <a:gd name="T30" fmla="*/ 3 w 65"/>
                                      <a:gd name="T31" fmla="*/ 155 h 1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65" h="162">
                                        <a:moveTo>
                                          <a:pt x="65" y="0"/>
                                        </a:moveTo>
                                        <a:lnTo>
                                          <a:pt x="62" y="0"/>
                                        </a:lnTo>
                                        <a:lnTo>
                                          <a:pt x="60" y="0"/>
                                        </a:lnTo>
                                        <a:lnTo>
                                          <a:pt x="58" y="3"/>
                                        </a:lnTo>
                                        <a:lnTo>
                                          <a:pt x="60" y="5"/>
                                        </a:lnTo>
                                        <a:lnTo>
                                          <a:pt x="65" y="5"/>
                                        </a:lnTo>
                                        <a:lnTo>
                                          <a:pt x="65" y="0"/>
                                        </a:lnTo>
                                        <a:close/>
                                        <a:moveTo>
                                          <a:pt x="3" y="155"/>
                                        </a:moveTo>
                                        <a:lnTo>
                                          <a:pt x="15" y="160"/>
                                        </a:lnTo>
                                        <a:lnTo>
                                          <a:pt x="30" y="162"/>
                                        </a:lnTo>
                                        <a:lnTo>
                                          <a:pt x="30" y="160"/>
                                        </a:lnTo>
                                        <a:lnTo>
                                          <a:pt x="28" y="157"/>
                                        </a:lnTo>
                                        <a:lnTo>
                                          <a:pt x="13" y="155"/>
                                        </a:lnTo>
                                        <a:lnTo>
                                          <a:pt x="0" y="147"/>
                                        </a:lnTo>
                                        <a:lnTo>
                                          <a:pt x="3" y="152"/>
                                        </a:lnTo>
                                        <a:lnTo>
                                          <a:pt x="3" y="15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8832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53" name="Freeform 204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45" y="556"/>
                                    <a:ext cx="67" cy="160"/>
                                  </a:xfrm>
                                  <a:custGeom>
                                    <a:avLst/>
                                    <a:gdLst>
                                      <a:gd name="T0" fmla="*/ 67 w 67"/>
                                      <a:gd name="T1" fmla="*/ 3 h 160"/>
                                      <a:gd name="T2" fmla="*/ 64 w 67"/>
                                      <a:gd name="T3" fmla="*/ 3 h 160"/>
                                      <a:gd name="T4" fmla="*/ 60 w 67"/>
                                      <a:gd name="T5" fmla="*/ 0 h 160"/>
                                      <a:gd name="T6" fmla="*/ 57 w 67"/>
                                      <a:gd name="T7" fmla="*/ 5 h 160"/>
                                      <a:gd name="T8" fmla="*/ 62 w 67"/>
                                      <a:gd name="T9" fmla="*/ 5 h 160"/>
                                      <a:gd name="T10" fmla="*/ 64 w 67"/>
                                      <a:gd name="T11" fmla="*/ 8 h 160"/>
                                      <a:gd name="T12" fmla="*/ 67 w 67"/>
                                      <a:gd name="T13" fmla="*/ 3 h 160"/>
                                      <a:gd name="T14" fmla="*/ 5 w 67"/>
                                      <a:gd name="T15" fmla="*/ 152 h 160"/>
                                      <a:gd name="T16" fmla="*/ 17 w 67"/>
                                      <a:gd name="T17" fmla="*/ 157 h 160"/>
                                      <a:gd name="T18" fmla="*/ 32 w 67"/>
                                      <a:gd name="T19" fmla="*/ 160 h 160"/>
                                      <a:gd name="T20" fmla="*/ 30 w 67"/>
                                      <a:gd name="T21" fmla="*/ 157 h 160"/>
                                      <a:gd name="T22" fmla="*/ 30 w 67"/>
                                      <a:gd name="T23" fmla="*/ 155 h 160"/>
                                      <a:gd name="T24" fmla="*/ 15 w 67"/>
                                      <a:gd name="T25" fmla="*/ 152 h 160"/>
                                      <a:gd name="T26" fmla="*/ 0 w 67"/>
                                      <a:gd name="T27" fmla="*/ 142 h 160"/>
                                      <a:gd name="T28" fmla="*/ 2 w 67"/>
                                      <a:gd name="T29" fmla="*/ 147 h 160"/>
                                      <a:gd name="T30" fmla="*/ 5 w 67"/>
                                      <a:gd name="T31" fmla="*/ 152 h 1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67" h="160">
                                        <a:moveTo>
                                          <a:pt x="67" y="3"/>
                                        </a:moveTo>
                                        <a:lnTo>
                                          <a:pt x="64" y="3"/>
                                        </a:lnTo>
                                        <a:lnTo>
                                          <a:pt x="60" y="0"/>
                                        </a:lnTo>
                                        <a:lnTo>
                                          <a:pt x="57" y="5"/>
                                        </a:lnTo>
                                        <a:lnTo>
                                          <a:pt x="62" y="5"/>
                                        </a:lnTo>
                                        <a:lnTo>
                                          <a:pt x="64" y="8"/>
                                        </a:lnTo>
                                        <a:lnTo>
                                          <a:pt x="67" y="3"/>
                                        </a:lnTo>
                                        <a:close/>
                                        <a:moveTo>
                                          <a:pt x="5" y="152"/>
                                        </a:moveTo>
                                        <a:lnTo>
                                          <a:pt x="17" y="157"/>
                                        </a:lnTo>
                                        <a:lnTo>
                                          <a:pt x="32" y="160"/>
                                        </a:lnTo>
                                        <a:lnTo>
                                          <a:pt x="30" y="157"/>
                                        </a:lnTo>
                                        <a:lnTo>
                                          <a:pt x="30" y="155"/>
                                        </a:lnTo>
                                        <a:lnTo>
                                          <a:pt x="15" y="152"/>
                                        </a:lnTo>
                                        <a:lnTo>
                                          <a:pt x="0" y="142"/>
                                        </a:lnTo>
                                        <a:lnTo>
                                          <a:pt x="2" y="147"/>
                                        </a:lnTo>
                                        <a:lnTo>
                                          <a:pt x="5" y="1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8872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54" name="Freeform 204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45" y="559"/>
                                    <a:ext cx="67" cy="154"/>
                                  </a:xfrm>
                                  <a:custGeom>
                                    <a:avLst/>
                                    <a:gdLst>
                                      <a:gd name="T0" fmla="*/ 67 w 67"/>
                                      <a:gd name="T1" fmla="*/ 2 h 154"/>
                                      <a:gd name="T2" fmla="*/ 62 w 67"/>
                                      <a:gd name="T3" fmla="*/ 2 h 154"/>
                                      <a:gd name="T4" fmla="*/ 60 w 67"/>
                                      <a:gd name="T5" fmla="*/ 0 h 154"/>
                                      <a:gd name="T6" fmla="*/ 55 w 67"/>
                                      <a:gd name="T7" fmla="*/ 5 h 154"/>
                                      <a:gd name="T8" fmla="*/ 60 w 67"/>
                                      <a:gd name="T9" fmla="*/ 5 h 154"/>
                                      <a:gd name="T10" fmla="*/ 64 w 67"/>
                                      <a:gd name="T11" fmla="*/ 7 h 154"/>
                                      <a:gd name="T12" fmla="*/ 67 w 67"/>
                                      <a:gd name="T13" fmla="*/ 2 h 154"/>
                                      <a:gd name="T14" fmla="*/ 2 w 67"/>
                                      <a:gd name="T15" fmla="*/ 144 h 154"/>
                                      <a:gd name="T16" fmla="*/ 15 w 67"/>
                                      <a:gd name="T17" fmla="*/ 152 h 154"/>
                                      <a:gd name="T18" fmla="*/ 30 w 67"/>
                                      <a:gd name="T19" fmla="*/ 154 h 154"/>
                                      <a:gd name="T20" fmla="*/ 30 w 67"/>
                                      <a:gd name="T21" fmla="*/ 152 h 154"/>
                                      <a:gd name="T22" fmla="*/ 30 w 67"/>
                                      <a:gd name="T23" fmla="*/ 149 h 154"/>
                                      <a:gd name="T24" fmla="*/ 15 w 67"/>
                                      <a:gd name="T25" fmla="*/ 144 h 154"/>
                                      <a:gd name="T26" fmla="*/ 0 w 67"/>
                                      <a:gd name="T27" fmla="*/ 137 h 154"/>
                                      <a:gd name="T28" fmla="*/ 0 w 67"/>
                                      <a:gd name="T29" fmla="*/ 137 h 154"/>
                                      <a:gd name="T30" fmla="*/ 0 w 67"/>
                                      <a:gd name="T31" fmla="*/ 142 h 154"/>
                                      <a:gd name="T32" fmla="*/ 2 w 67"/>
                                      <a:gd name="T33" fmla="*/ 144 h 1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67" h="154">
                                        <a:moveTo>
                                          <a:pt x="67" y="2"/>
                                        </a:moveTo>
                                        <a:lnTo>
                                          <a:pt x="62" y="2"/>
                                        </a:lnTo>
                                        <a:lnTo>
                                          <a:pt x="60" y="0"/>
                                        </a:lnTo>
                                        <a:lnTo>
                                          <a:pt x="55" y="5"/>
                                        </a:lnTo>
                                        <a:lnTo>
                                          <a:pt x="60" y="5"/>
                                        </a:lnTo>
                                        <a:lnTo>
                                          <a:pt x="64" y="7"/>
                                        </a:lnTo>
                                        <a:lnTo>
                                          <a:pt x="67" y="2"/>
                                        </a:lnTo>
                                        <a:close/>
                                        <a:moveTo>
                                          <a:pt x="2" y="144"/>
                                        </a:moveTo>
                                        <a:lnTo>
                                          <a:pt x="15" y="152"/>
                                        </a:lnTo>
                                        <a:lnTo>
                                          <a:pt x="30" y="154"/>
                                        </a:lnTo>
                                        <a:lnTo>
                                          <a:pt x="30" y="152"/>
                                        </a:lnTo>
                                        <a:lnTo>
                                          <a:pt x="30" y="149"/>
                                        </a:lnTo>
                                        <a:lnTo>
                                          <a:pt x="15" y="144"/>
                                        </a:lnTo>
                                        <a:lnTo>
                                          <a:pt x="0" y="137"/>
                                        </a:lnTo>
                                        <a:lnTo>
                                          <a:pt x="0" y="137"/>
                                        </a:lnTo>
                                        <a:lnTo>
                                          <a:pt x="0" y="142"/>
                                        </a:lnTo>
                                        <a:lnTo>
                                          <a:pt x="2" y="14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98A2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55" name="Freeform 204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45" y="561"/>
                                    <a:ext cx="64" cy="150"/>
                                  </a:xfrm>
                                  <a:custGeom>
                                    <a:avLst/>
                                    <a:gdLst>
                                      <a:gd name="T0" fmla="*/ 64 w 64"/>
                                      <a:gd name="T1" fmla="*/ 3 h 150"/>
                                      <a:gd name="T2" fmla="*/ 62 w 64"/>
                                      <a:gd name="T3" fmla="*/ 0 h 150"/>
                                      <a:gd name="T4" fmla="*/ 57 w 64"/>
                                      <a:gd name="T5" fmla="*/ 0 h 150"/>
                                      <a:gd name="T6" fmla="*/ 55 w 64"/>
                                      <a:gd name="T7" fmla="*/ 3 h 150"/>
                                      <a:gd name="T8" fmla="*/ 55 w 64"/>
                                      <a:gd name="T9" fmla="*/ 5 h 150"/>
                                      <a:gd name="T10" fmla="*/ 57 w 64"/>
                                      <a:gd name="T11" fmla="*/ 5 h 150"/>
                                      <a:gd name="T12" fmla="*/ 62 w 64"/>
                                      <a:gd name="T13" fmla="*/ 8 h 150"/>
                                      <a:gd name="T14" fmla="*/ 64 w 64"/>
                                      <a:gd name="T15" fmla="*/ 3 h 150"/>
                                      <a:gd name="T16" fmla="*/ 0 w 64"/>
                                      <a:gd name="T17" fmla="*/ 137 h 150"/>
                                      <a:gd name="T18" fmla="*/ 15 w 64"/>
                                      <a:gd name="T19" fmla="*/ 147 h 150"/>
                                      <a:gd name="T20" fmla="*/ 30 w 64"/>
                                      <a:gd name="T21" fmla="*/ 150 h 150"/>
                                      <a:gd name="T22" fmla="*/ 30 w 64"/>
                                      <a:gd name="T23" fmla="*/ 147 h 150"/>
                                      <a:gd name="T24" fmla="*/ 30 w 64"/>
                                      <a:gd name="T25" fmla="*/ 145 h 150"/>
                                      <a:gd name="T26" fmla="*/ 15 w 64"/>
                                      <a:gd name="T27" fmla="*/ 140 h 150"/>
                                      <a:gd name="T28" fmla="*/ 0 w 64"/>
                                      <a:gd name="T29" fmla="*/ 132 h 150"/>
                                      <a:gd name="T30" fmla="*/ 0 w 64"/>
                                      <a:gd name="T31" fmla="*/ 135 h 150"/>
                                      <a:gd name="T32" fmla="*/ 0 w 64"/>
                                      <a:gd name="T33" fmla="*/ 135 h 150"/>
                                      <a:gd name="T34" fmla="*/ 0 w 64"/>
                                      <a:gd name="T35" fmla="*/ 137 h 150"/>
                                      <a:gd name="T36" fmla="*/ 0 w 64"/>
                                      <a:gd name="T37" fmla="*/ 137 h 1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64" h="150">
                                        <a:moveTo>
                                          <a:pt x="64" y="3"/>
                                        </a:moveTo>
                                        <a:lnTo>
                                          <a:pt x="62" y="0"/>
                                        </a:lnTo>
                                        <a:lnTo>
                                          <a:pt x="57" y="0"/>
                                        </a:lnTo>
                                        <a:lnTo>
                                          <a:pt x="55" y="3"/>
                                        </a:lnTo>
                                        <a:lnTo>
                                          <a:pt x="55" y="5"/>
                                        </a:lnTo>
                                        <a:lnTo>
                                          <a:pt x="57" y="5"/>
                                        </a:lnTo>
                                        <a:lnTo>
                                          <a:pt x="62" y="8"/>
                                        </a:lnTo>
                                        <a:lnTo>
                                          <a:pt x="64" y="3"/>
                                        </a:lnTo>
                                        <a:close/>
                                        <a:moveTo>
                                          <a:pt x="0" y="137"/>
                                        </a:moveTo>
                                        <a:lnTo>
                                          <a:pt x="15" y="147"/>
                                        </a:lnTo>
                                        <a:lnTo>
                                          <a:pt x="30" y="150"/>
                                        </a:lnTo>
                                        <a:lnTo>
                                          <a:pt x="30" y="147"/>
                                        </a:lnTo>
                                        <a:lnTo>
                                          <a:pt x="30" y="145"/>
                                        </a:lnTo>
                                        <a:lnTo>
                                          <a:pt x="15" y="140"/>
                                        </a:lnTo>
                                        <a:lnTo>
                                          <a:pt x="0" y="132"/>
                                        </a:lnTo>
                                        <a:lnTo>
                                          <a:pt x="0" y="135"/>
                                        </a:lnTo>
                                        <a:lnTo>
                                          <a:pt x="0" y="135"/>
                                        </a:lnTo>
                                        <a:lnTo>
                                          <a:pt x="0" y="137"/>
                                        </a:lnTo>
                                        <a:lnTo>
                                          <a:pt x="0" y="1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A8D2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56" name="Freeform 204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45" y="564"/>
                                    <a:ext cx="64" cy="144"/>
                                  </a:xfrm>
                                  <a:custGeom>
                                    <a:avLst/>
                                    <a:gdLst>
                                      <a:gd name="T0" fmla="*/ 64 w 64"/>
                                      <a:gd name="T1" fmla="*/ 2 h 144"/>
                                      <a:gd name="T2" fmla="*/ 60 w 64"/>
                                      <a:gd name="T3" fmla="*/ 0 h 144"/>
                                      <a:gd name="T4" fmla="*/ 55 w 64"/>
                                      <a:gd name="T5" fmla="*/ 0 h 144"/>
                                      <a:gd name="T6" fmla="*/ 52 w 64"/>
                                      <a:gd name="T7" fmla="*/ 5 h 144"/>
                                      <a:gd name="T8" fmla="*/ 57 w 64"/>
                                      <a:gd name="T9" fmla="*/ 5 h 144"/>
                                      <a:gd name="T10" fmla="*/ 62 w 64"/>
                                      <a:gd name="T11" fmla="*/ 7 h 144"/>
                                      <a:gd name="T12" fmla="*/ 62 w 64"/>
                                      <a:gd name="T13" fmla="*/ 5 h 144"/>
                                      <a:gd name="T14" fmla="*/ 64 w 64"/>
                                      <a:gd name="T15" fmla="*/ 2 h 144"/>
                                      <a:gd name="T16" fmla="*/ 0 w 64"/>
                                      <a:gd name="T17" fmla="*/ 132 h 144"/>
                                      <a:gd name="T18" fmla="*/ 15 w 64"/>
                                      <a:gd name="T19" fmla="*/ 139 h 144"/>
                                      <a:gd name="T20" fmla="*/ 30 w 64"/>
                                      <a:gd name="T21" fmla="*/ 144 h 144"/>
                                      <a:gd name="T22" fmla="*/ 30 w 64"/>
                                      <a:gd name="T23" fmla="*/ 142 h 144"/>
                                      <a:gd name="T24" fmla="*/ 30 w 64"/>
                                      <a:gd name="T25" fmla="*/ 139 h 144"/>
                                      <a:gd name="T26" fmla="*/ 15 w 64"/>
                                      <a:gd name="T27" fmla="*/ 134 h 144"/>
                                      <a:gd name="T28" fmla="*/ 0 w 64"/>
                                      <a:gd name="T29" fmla="*/ 127 h 144"/>
                                      <a:gd name="T30" fmla="*/ 0 w 64"/>
                                      <a:gd name="T31" fmla="*/ 129 h 144"/>
                                      <a:gd name="T32" fmla="*/ 0 w 64"/>
                                      <a:gd name="T33" fmla="*/ 132 h 1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64" h="144">
                                        <a:moveTo>
                                          <a:pt x="64" y="2"/>
                                        </a:moveTo>
                                        <a:lnTo>
                                          <a:pt x="60" y="0"/>
                                        </a:lnTo>
                                        <a:lnTo>
                                          <a:pt x="55" y="0"/>
                                        </a:lnTo>
                                        <a:lnTo>
                                          <a:pt x="52" y="5"/>
                                        </a:lnTo>
                                        <a:lnTo>
                                          <a:pt x="57" y="5"/>
                                        </a:lnTo>
                                        <a:lnTo>
                                          <a:pt x="62" y="7"/>
                                        </a:lnTo>
                                        <a:lnTo>
                                          <a:pt x="62" y="5"/>
                                        </a:lnTo>
                                        <a:lnTo>
                                          <a:pt x="64" y="2"/>
                                        </a:lnTo>
                                        <a:close/>
                                        <a:moveTo>
                                          <a:pt x="0" y="132"/>
                                        </a:moveTo>
                                        <a:lnTo>
                                          <a:pt x="15" y="139"/>
                                        </a:lnTo>
                                        <a:lnTo>
                                          <a:pt x="30" y="144"/>
                                        </a:lnTo>
                                        <a:lnTo>
                                          <a:pt x="30" y="142"/>
                                        </a:lnTo>
                                        <a:lnTo>
                                          <a:pt x="30" y="139"/>
                                        </a:lnTo>
                                        <a:lnTo>
                                          <a:pt x="15" y="134"/>
                                        </a:lnTo>
                                        <a:lnTo>
                                          <a:pt x="0" y="127"/>
                                        </a:lnTo>
                                        <a:lnTo>
                                          <a:pt x="0" y="129"/>
                                        </a:lnTo>
                                        <a:lnTo>
                                          <a:pt x="0" y="1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A902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57" name="Freeform 204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45" y="566"/>
                                    <a:ext cx="62" cy="140"/>
                                  </a:xfrm>
                                  <a:custGeom>
                                    <a:avLst/>
                                    <a:gdLst>
                                      <a:gd name="T0" fmla="*/ 62 w 62"/>
                                      <a:gd name="T1" fmla="*/ 3 h 140"/>
                                      <a:gd name="T2" fmla="*/ 57 w 62"/>
                                      <a:gd name="T3" fmla="*/ 0 h 140"/>
                                      <a:gd name="T4" fmla="*/ 55 w 62"/>
                                      <a:gd name="T5" fmla="*/ 0 h 140"/>
                                      <a:gd name="T6" fmla="*/ 50 w 62"/>
                                      <a:gd name="T7" fmla="*/ 5 h 140"/>
                                      <a:gd name="T8" fmla="*/ 55 w 62"/>
                                      <a:gd name="T9" fmla="*/ 5 h 140"/>
                                      <a:gd name="T10" fmla="*/ 60 w 62"/>
                                      <a:gd name="T11" fmla="*/ 5 h 140"/>
                                      <a:gd name="T12" fmla="*/ 62 w 62"/>
                                      <a:gd name="T13" fmla="*/ 5 h 140"/>
                                      <a:gd name="T14" fmla="*/ 62 w 62"/>
                                      <a:gd name="T15" fmla="*/ 3 h 140"/>
                                      <a:gd name="T16" fmla="*/ 0 w 62"/>
                                      <a:gd name="T17" fmla="*/ 127 h 140"/>
                                      <a:gd name="T18" fmla="*/ 15 w 62"/>
                                      <a:gd name="T19" fmla="*/ 135 h 140"/>
                                      <a:gd name="T20" fmla="*/ 30 w 62"/>
                                      <a:gd name="T21" fmla="*/ 140 h 140"/>
                                      <a:gd name="T22" fmla="*/ 30 w 62"/>
                                      <a:gd name="T23" fmla="*/ 137 h 140"/>
                                      <a:gd name="T24" fmla="*/ 30 w 62"/>
                                      <a:gd name="T25" fmla="*/ 135 h 140"/>
                                      <a:gd name="T26" fmla="*/ 15 w 62"/>
                                      <a:gd name="T27" fmla="*/ 130 h 140"/>
                                      <a:gd name="T28" fmla="*/ 0 w 62"/>
                                      <a:gd name="T29" fmla="*/ 122 h 140"/>
                                      <a:gd name="T30" fmla="*/ 0 w 62"/>
                                      <a:gd name="T31" fmla="*/ 125 h 140"/>
                                      <a:gd name="T32" fmla="*/ 0 w 62"/>
                                      <a:gd name="T33" fmla="*/ 127 h 1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62" h="140">
                                        <a:moveTo>
                                          <a:pt x="62" y="3"/>
                                        </a:moveTo>
                                        <a:lnTo>
                                          <a:pt x="57" y="0"/>
                                        </a:lnTo>
                                        <a:lnTo>
                                          <a:pt x="55" y="0"/>
                                        </a:lnTo>
                                        <a:lnTo>
                                          <a:pt x="50" y="5"/>
                                        </a:lnTo>
                                        <a:lnTo>
                                          <a:pt x="55" y="5"/>
                                        </a:lnTo>
                                        <a:lnTo>
                                          <a:pt x="60" y="5"/>
                                        </a:lnTo>
                                        <a:lnTo>
                                          <a:pt x="62" y="5"/>
                                        </a:lnTo>
                                        <a:lnTo>
                                          <a:pt x="62" y="3"/>
                                        </a:lnTo>
                                        <a:close/>
                                        <a:moveTo>
                                          <a:pt x="0" y="127"/>
                                        </a:moveTo>
                                        <a:lnTo>
                                          <a:pt x="15" y="135"/>
                                        </a:lnTo>
                                        <a:lnTo>
                                          <a:pt x="30" y="140"/>
                                        </a:lnTo>
                                        <a:lnTo>
                                          <a:pt x="30" y="137"/>
                                        </a:lnTo>
                                        <a:lnTo>
                                          <a:pt x="30" y="135"/>
                                        </a:lnTo>
                                        <a:lnTo>
                                          <a:pt x="15" y="130"/>
                                        </a:lnTo>
                                        <a:lnTo>
                                          <a:pt x="0" y="122"/>
                                        </a:lnTo>
                                        <a:lnTo>
                                          <a:pt x="0" y="125"/>
                                        </a:lnTo>
                                        <a:lnTo>
                                          <a:pt x="0" y="12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932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58" name="Freeform 204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45" y="569"/>
                                    <a:ext cx="62" cy="134"/>
                                  </a:xfrm>
                                  <a:custGeom>
                                    <a:avLst/>
                                    <a:gdLst>
                                      <a:gd name="T0" fmla="*/ 62 w 62"/>
                                      <a:gd name="T1" fmla="*/ 2 h 134"/>
                                      <a:gd name="T2" fmla="*/ 57 w 62"/>
                                      <a:gd name="T3" fmla="*/ 0 h 134"/>
                                      <a:gd name="T4" fmla="*/ 52 w 62"/>
                                      <a:gd name="T5" fmla="*/ 0 h 134"/>
                                      <a:gd name="T6" fmla="*/ 50 w 62"/>
                                      <a:gd name="T7" fmla="*/ 2 h 134"/>
                                      <a:gd name="T8" fmla="*/ 50 w 62"/>
                                      <a:gd name="T9" fmla="*/ 5 h 134"/>
                                      <a:gd name="T10" fmla="*/ 55 w 62"/>
                                      <a:gd name="T11" fmla="*/ 5 h 134"/>
                                      <a:gd name="T12" fmla="*/ 60 w 62"/>
                                      <a:gd name="T13" fmla="*/ 5 h 134"/>
                                      <a:gd name="T14" fmla="*/ 60 w 62"/>
                                      <a:gd name="T15" fmla="*/ 2 h 134"/>
                                      <a:gd name="T16" fmla="*/ 62 w 62"/>
                                      <a:gd name="T17" fmla="*/ 2 h 134"/>
                                      <a:gd name="T18" fmla="*/ 0 w 62"/>
                                      <a:gd name="T19" fmla="*/ 122 h 134"/>
                                      <a:gd name="T20" fmla="*/ 15 w 62"/>
                                      <a:gd name="T21" fmla="*/ 129 h 134"/>
                                      <a:gd name="T22" fmla="*/ 30 w 62"/>
                                      <a:gd name="T23" fmla="*/ 134 h 134"/>
                                      <a:gd name="T24" fmla="*/ 30 w 62"/>
                                      <a:gd name="T25" fmla="*/ 132 h 134"/>
                                      <a:gd name="T26" fmla="*/ 30 w 62"/>
                                      <a:gd name="T27" fmla="*/ 129 h 134"/>
                                      <a:gd name="T28" fmla="*/ 15 w 62"/>
                                      <a:gd name="T29" fmla="*/ 124 h 134"/>
                                      <a:gd name="T30" fmla="*/ 0 w 62"/>
                                      <a:gd name="T31" fmla="*/ 114 h 134"/>
                                      <a:gd name="T32" fmla="*/ 0 w 62"/>
                                      <a:gd name="T33" fmla="*/ 119 h 134"/>
                                      <a:gd name="T34" fmla="*/ 0 w 62"/>
                                      <a:gd name="T35" fmla="*/ 122 h 13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62" h="134">
                                        <a:moveTo>
                                          <a:pt x="62" y="2"/>
                                        </a:moveTo>
                                        <a:lnTo>
                                          <a:pt x="57" y="0"/>
                                        </a:lnTo>
                                        <a:lnTo>
                                          <a:pt x="52" y="0"/>
                                        </a:lnTo>
                                        <a:lnTo>
                                          <a:pt x="50" y="2"/>
                                        </a:lnTo>
                                        <a:lnTo>
                                          <a:pt x="50" y="5"/>
                                        </a:lnTo>
                                        <a:lnTo>
                                          <a:pt x="55" y="5"/>
                                        </a:lnTo>
                                        <a:lnTo>
                                          <a:pt x="60" y="5"/>
                                        </a:lnTo>
                                        <a:lnTo>
                                          <a:pt x="60" y="2"/>
                                        </a:lnTo>
                                        <a:lnTo>
                                          <a:pt x="62" y="2"/>
                                        </a:lnTo>
                                        <a:close/>
                                        <a:moveTo>
                                          <a:pt x="0" y="122"/>
                                        </a:moveTo>
                                        <a:lnTo>
                                          <a:pt x="15" y="129"/>
                                        </a:lnTo>
                                        <a:lnTo>
                                          <a:pt x="30" y="134"/>
                                        </a:lnTo>
                                        <a:lnTo>
                                          <a:pt x="30" y="132"/>
                                        </a:lnTo>
                                        <a:lnTo>
                                          <a:pt x="30" y="129"/>
                                        </a:lnTo>
                                        <a:lnTo>
                                          <a:pt x="15" y="124"/>
                                        </a:lnTo>
                                        <a:lnTo>
                                          <a:pt x="0" y="114"/>
                                        </a:lnTo>
                                        <a:lnTo>
                                          <a:pt x="0" y="119"/>
                                        </a:lnTo>
                                        <a:lnTo>
                                          <a:pt x="0" y="1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962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59" name="Freeform 204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45" y="571"/>
                                    <a:ext cx="60" cy="130"/>
                                  </a:xfrm>
                                  <a:custGeom>
                                    <a:avLst/>
                                    <a:gdLst>
                                      <a:gd name="T0" fmla="*/ 60 w 60"/>
                                      <a:gd name="T1" fmla="*/ 0 h 130"/>
                                      <a:gd name="T2" fmla="*/ 55 w 60"/>
                                      <a:gd name="T3" fmla="*/ 0 h 130"/>
                                      <a:gd name="T4" fmla="*/ 50 w 60"/>
                                      <a:gd name="T5" fmla="*/ 0 h 130"/>
                                      <a:gd name="T6" fmla="*/ 50 w 60"/>
                                      <a:gd name="T7" fmla="*/ 3 h 130"/>
                                      <a:gd name="T8" fmla="*/ 47 w 60"/>
                                      <a:gd name="T9" fmla="*/ 5 h 130"/>
                                      <a:gd name="T10" fmla="*/ 52 w 60"/>
                                      <a:gd name="T11" fmla="*/ 5 h 130"/>
                                      <a:gd name="T12" fmla="*/ 57 w 60"/>
                                      <a:gd name="T13" fmla="*/ 5 h 130"/>
                                      <a:gd name="T14" fmla="*/ 60 w 60"/>
                                      <a:gd name="T15" fmla="*/ 3 h 130"/>
                                      <a:gd name="T16" fmla="*/ 60 w 60"/>
                                      <a:gd name="T17" fmla="*/ 0 h 130"/>
                                      <a:gd name="T18" fmla="*/ 0 w 60"/>
                                      <a:gd name="T19" fmla="*/ 117 h 130"/>
                                      <a:gd name="T20" fmla="*/ 15 w 60"/>
                                      <a:gd name="T21" fmla="*/ 125 h 130"/>
                                      <a:gd name="T22" fmla="*/ 30 w 60"/>
                                      <a:gd name="T23" fmla="*/ 130 h 130"/>
                                      <a:gd name="T24" fmla="*/ 30 w 60"/>
                                      <a:gd name="T25" fmla="*/ 127 h 130"/>
                                      <a:gd name="T26" fmla="*/ 30 w 60"/>
                                      <a:gd name="T27" fmla="*/ 125 h 130"/>
                                      <a:gd name="T28" fmla="*/ 15 w 60"/>
                                      <a:gd name="T29" fmla="*/ 120 h 130"/>
                                      <a:gd name="T30" fmla="*/ 0 w 60"/>
                                      <a:gd name="T31" fmla="*/ 110 h 130"/>
                                      <a:gd name="T32" fmla="*/ 0 w 60"/>
                                      <a:gd name="T33" fmla="*/ 112 h 130"/>
                                      <a:gd name="T34" fmla="*/ 0 w 60"/>
                                      <a:gd name="T35" fmla="*/ 117 h 1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60" h="130">
                                        <a:moveTo>
                                          <a:pt x="60" y="0"/>
                                        </a:moveTo>
                                        <a:lnTo>
                                          <a:pt x="55" y="0"/>
                                        </a:lnTo>
                                        <a:lnTo>
                                          <a:pt x="50" y="0"/>
                                        </a:lnTo>
                                        <a:lnTo>
                                          <a:pt x="50" y="3"/>
                                        </a:lnTo>
                                        <a:lnTo>
                                          <a:pt x="47" y="5"/>
                                        </a:lnTo>
                                        <a:lnTo>
                                          <a:pt x="52" y="5"/>
                                        </a:lnTo>
                                        <a:lnTo>
                                          <a:pt x="57" y="5"/>
                                        </a:lnTo>
                                        <a:lnTo>
                                          <a:pt x="60" y="3"/>
                                        </a:lnTo>
                                        <a:lnTo>
                                          <a:pt x="60" y="0"/>
                                        </a:lnTo>
                                        <a:close/>
                                        <a:moveTo>
                                          <a:pt x="0" y="117"/>
                                        </a:moveTo>
                                        <a:lnTo>
                                          <a:pt x="15" y="125"/>
                                        </a:lnTo>
                                        <a:lnTo>
                                          <a:pt x="30" y="130"/>
                                        </a:lnTo>
                                        <a:lnTo>
                                          <a:pt x="30" y="127"/>
                                        </a:lnTo>
                                        <a:lnTo>
                                          <a:pt x="30" y="125"/>
                                        </a:lnTo>
                                        <a:lnTo>
                                          <a:pt x="15" y="120"/>
                                        </a:lnTo>
                                        <a:lnTo>
                                          <a:pt x="0" y="110"/>
                                        </a:lnTo>
                                        <a:lnTo>
                                          <a:pt x="0" y="112"/>
                                        </a:lnTo>
                                        <a:lnTo>
                                          <a:pt x="0" y="1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C9A2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60" name="Freeform 205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45" y="574"/>
                                    <a:ext cx="60" cy="124"/>
                                  </a:xfrm>
                                  <a:custGeom>
                                    <a:avLst/>
                                    <a:gdLst>
                                      <a:gd name="T0" fmla="*/ 60 w 60"/>
                                      <a:gd name="T1" fmla="*/ 0 h 124"/>
                                      <a:gd name="T2" fmla="*/ 55 w 60"/>
                                      <a:gd name="T3" fmla="*/ 0 h 124"/>
                                      <a:gd name="T4" fmla="*/ 50 w 60"/>
                                      <a:gd name="T5" fmla="*/ 0 h 124"/>
                                      <a:gd name="T6" fmla="*/ 47 w 60"/>
                                      <a:gd name="T7" fmla="*/ 2 h 124"/>
                                      <a:gd name="T8" fmla="*/ 45 w 60"/>
                                      <a:gd name="T9" fmla="*/ 5 h 124"/>
                                      <a:gd name="T10" fmla="*/ 52 w 60"/>
                                      <a:gd name="T11" fmla="*/ 5 h 124"/>
                                      <a:gd name="T12" fmla="*/ 57 w 60"/>
                                      <a:gd name="T13" fmla="*/ 5 h 124"/>
                                      <a:gd name="T14" fmla="*/ 57 w 60"/>
                                      <a:gd name="T15" fmla="*/ 2 h 124"/>
                                      <a:gd name="T16" fmla="*/ 60 w 60"/>
                                      <a:gd name="T17" fmla="*/ 0 h 124"/>
                                      <a:gd name="T18" fmla="*/ 0 w 60"/>
                                      <a:gd name="T19" fmla="*/ 109 h 124"/>
                                      <a:gd name="T20" fmla="*/ 15 w 60"/>
                                      <a:gd name="T21" fmla="*/ 119 h 124"/>
                                      <a:gd name="T22" fmla="*/ 30 w 60"/>
                                      <a:gd name="T23" fmla="*/ 124 h 124"/>
                                      <a:gd name="T24" fmla="*/ 30 w 60"/>
                                      <a:gd name="T25" fmla="*/ 122 h 124"/>
                                      <a:gd name="T26" fmla="*/ 30 w 60"/>
                                      <a:gd name="T27" fmla="*/ 119 h 124"/>
                                      <a:gd name="T28" fmla="*/ 15 w 60"/>
                                      <a:gd name="T29" fmla="*/ 114 h 124"/>
                                      <a:gd name="T30" fmla="*/ 2 w 60"/>
                                      <a:gd name="T31" fmla="*/ 104 h 124"/>
                                      <a:gd name="T32" fmla="*/ 0 w 60"/>
                                      <a:gd name="T33" fmla="*/ 107 h 124"/>
                                      <a:gd name="T34" fmla="*/ 0 w 60"/>
                                      <a:gd name="T35" fmla="*/ 109 h 1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60" h="124">
                                        <a:moveTo>
                                          <a:pt x="60" y="0"/>
                                        </a:moveTo>
                                        <a:lnTo>
                                          <a:pt x="55" y="0"/>
                                        </a:lnTo>
                                        <a:lnTo>
                                          <a:pt x="50" y="0"/>
                                        </a:lnTo>
                                        <a:lnTo>
                                          <a:pt x="47" y="2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52" y="5"/>
                                        </a:lnTo>
                                        <a:lnTo>
                                          <a:pt x="57" y="5"/>
                                        </a:lnTo>
                                        <a:lnTo>
                                          <a:pt x="57" y="2"/>
                                        </a:lnTo>
                                        <a:lnTo>
                                          <a:pt x="60" y="0"/>
                                        </a:lnTo>
                                        <a:close/>
                                        <a:moveTo>
                                          <a:pt x="0" y="109"/>
                                        </a:moveTo>
                                        <a:lnTo>
                                          <a:pt x="15" y="119"/>
                                        </a:lnTo>
                                        <a:lnTo>
                                          <a:pt x="30" y="124"/>
                                        </a:lnTo>
                                        <a:lnTo>
                                          <a:pt x="30" y="122"/>
                                        </a:lnTo>
                                        <a:lnTo>
                                          <a:pt x="30" y="119"/>
                                        </a:lnTo>
                                        <a:lnTo>
                                          <a:pt x="15" y="114"/>
                                        </a:lnTo>
                                        <a:lnTo>
                                          <a:pt x="2" y="104"/>
                                        </a:lnTo>
                                        <a:lnTo>
                                          <a:pt x="0" y="107"/>
                                        </a:lnTo>
                                        <a:lnTo>
                                          <a:pt x="0" y="10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C9D2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61" name="Freeform 205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45" y="576"/>
                                    <a:ext cx="57" cy="120"/>
                                  </a:xfrm>
                                  <a:custGeom>
                                    <a:avLst/>
                                    <a:gdLst>
                                      <a:gd name="T0" fmla="*/ 57 w 57"/>
                                      <a:gd name="T1" fmla="*/ 0 h 120"/>
                                      <a:gd name="T2" fmla="*/ 52 w 57"/>
                                      <a:gd name="T3" fmla="*/ 0 h 120"/>
                                      <a:gd name="T4" fmla="*/ 47 w 57"/>
                                      <a:gd name="T5" fmla="*/ 0 h 120"/>
                                      <a:gd name="T6" fmla="*/ 45 w 57"/>
                                      <a:gd name="T7" fmla="*/ 3 h 120"/>
                                      <a:gd name="T8" fmla="*/ 45 w 57"/>
                                      <a:gd name="T9" fmla="*/ 3 h 120"/>
                                      <a:gd name="T10" fmla="*/ 50 w 57"/>
                                      <a:gd name="T11" fmla="*/ 5 h 120"/>
                                      <a:gd name="T12" fmla="*/ 55 w 57"/>
                                      <a:gd name="T13" fmla="*/ 5 h 120"/>
                                      <a:gd name="T14" fmla="*/ 57 w 57"/>
                                      <a:gd name="T15" fmla="*/ 3 h 120"/>
                                      <a:gd name="T16" fmla="*/ 57 w 57"/>
                                      <a:gd name="T17" fmla="*/ 0 h 120"/>
                                      <a:gd name="T18" fmla="*/ 0 w 57"/>
                                      <a:gd name="T19" fmla="*/ 105 h 120"/>
                                      <a:gd name="T20" fmla="*/ 15 w 57"/>
                                      <a:gd name="T21" fmla="*/ 115 h 120"/>
                                      <a:gd name="T22" fmla="*/ 30 w 57"/>
                                      <a:gd name="T23" fmla="*/ 120 h 120"/>
                                      <a:gd name="T24" fmla="*/ 30 w 57"/>
                                      <a:gd name="T25" fmla="*/ 117 h 120"/>
                                      <a:gd name="T26" fmla="*/ 30 w 57"/>
                                      <a:gd name="T27" fmla="*/ 115 h 120"/>
                                      <a:gd name="T28" fmla="*/ 15 w 57"/>
                                      <a:gd name="T29" fmla="*/ 110 h 120"/>
                                      <a:gd name="T30" fmla="*/ 2 w 57"/>
                                      <a:gd name="T31" fmla="*/ 100 h 120"/>
                                      <a:gd name="T32" fmla="*/ 2 w 57"/>
                                      <a:gd name="T33" fmla="*/ 102 h 120"/>
                                      <a:gd name="T34" fmla="*/ 0 w 57"/>
                                      <a:gd name="T35" fmla="*/ 105 h 1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57" h="120">
                                        <a:moveTo>
                                          <a:pt x="57" y="0"/>
                                        </a:moveTo>
                                        <a:lnTo>
                                          <a:pt x="52" y="0"/>
                                        </a:lnTo>
                                        <a:lnTo>
                                          <a:pt x="47" y="0"/>
                                        </a:lnTo>
                                        <a:lnTo>
                                          <a:pt x="45" y="3"/>
                                        </a:lnTo>
                                        <a:lnTo>
                                          <a:pt x="45" y="3"/>
                                        </a:lnTo>
                                        <a:lnTo>
                                          <a:pt x="50" y="5"/>
                                        </a:lnTo>
                                        <a:lnTo>
                                          <a:pt x="55" y="5"/>
                                        </a:lnTo>
                                        <a:lnTo>
                                          <a:pt x="57" y="3"/>
                                        </a:lnTo>
                                        <a:lnTo>
                                          <a:pt x="57" y="0"/>
                                        </a:lnTo>
                                        <a:close/>
                                        <a:moveTo>
                                          <a:pt x="0" y="105"/>
                                        </a:moveTo>
                                        <a:lnTo>
                                          <a:pt x="15" y="115"/>
                                        </a:lnTo>
                                        <a:lnTo>
                                          <a:pt x="30" y="120"/>
                                        </a:lnTo>
                                        <a:lnTo>
                                          <a:pt x="30" y="117"/>
                                        </a:lnTo>
                                        <a:lnTo>
                                          <a:pt x="30" y="115"/>
                                        </a:lnTo>
                                        <a:lnTo>
                                          <a:pt x="15" y="110"/>
                                        </a:lnTo>
                                        <a:lnTo>
                                          <a:pt x="2" y="100"/>
                                        </a:lnTo>
                                        <a:lnTo>
                                          <a:pt x="2" y="102"/>
                                        </a:lnTo>
                                        <a:lnTo>
                                          <a:pt x="0" y="10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DA02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62" name="Freeform 205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47" y="579"/>
                                    <a:ext cx="55" cy="114"/>
                                  </a:xfrm>
                                  <a:custGeom>
                                    <a:avLst/>
                                    <a:gdLst>
                                      <a:gd name="T0" fmla="*/ 55 w 55"/>
                                      <a:gd name="T1" fmla="*/ 0 h 114"/>
                                      <a:gd name="T2" fmla="*/ 50 w 55"/>
                                      <a:gd name="T3" fmla="*/ 0 h 114"/>
                                      <a:gd name="T4" fmla="*/ 43 w 55"/>
                                      <a:gd name="T5" fmla="*/ 0 h 114"/>
                                      <a:gd name="T6" fmla="*/ 43 w 55"/>
                                      <a:gd name="T7" fmla="*/ 0 h 114"/>
                                      <a:gd name="T8" fmla="*/ 40 w 55"/>
                                      <a:gd name="T9" fmla="*/ 2 h 114"/>
                                      <a:gd name="T10" fmla="*/ 40 w 55"/>
                                      <a:gd name="T11" fmla="*/ 2 h 114"/>
                                      <a:gd name="T12" fmla="*/ 48 w 55"/>
                                      <a:gd name="T13" fmla="*/ 5 h 114"/>
                                      <a:gd name="T14" fmla="*/ 53 w 55"/>
                                      <a:gd name="T15" fmla="*/ 5 h 114"/>
                                      <a:gd name="T16" fmla="*/ 53 w 55"/>
                                      <a:gd name="T17" fmla="*/ 2 h 114"/>
                                      <a:gd name="T18" fmla="*/ 55 w 55"/>
                                      <a:gd name="T19" fmla="*/ 0 h 114"/>
                                      <a:gd name="T20" fmla="*/ 0 w 55"/>
                                      <a:gd name="T21" fmla="*/ 99 h 114"/>
                                      <a:gd name="T22" fmla="*/ 13 w 55"/>
                                      <a:gd name="T23" fmla="*/ 109 h 114"/>
                                      <a:gd name="T24" fmla="*/ 28 w 55"/>
                                      <a:gd name="T25" fmla="*/ 114 h 114"/>
                                      <a:gd name="T26" fmla="*/ 28 w 55"/>
                                      <a:gd name="T27" fmla="*/ 112 h 114"/>
                                      <a:gd name="T28" fmla="*/ 28 w 55"/>
                                      <a:gd name="T29" fmla="*/ 109 h 114"/>
                                      <a:gd name="T30" fmla="*/ 13 w 55"/>
                                      <a:gd name="T31" fmla="*/ 104 h 114"/>
                                      <a:gd name="T32" fmla="*/ 0 w 55"/>
                                      <a:gd name="T33" fmla="*/ 94 h 114"/>
                                      <a:gd name="T34" fmla="*/ 0 w 55"/>
                                      <a:gd name="T35" fmla="*/ 97 h 114"/>
                                      <a:gd name="T36" fmla="*/ 0 w 55"/>
                                      <a:gd name="T37" fmla="*/ 99 h 11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55" h="114">
                                        <a:moveTo>
                                          <a:pt x="55" y="0"/>
                                        </a:moveTo>
                                        <a:lnTo>
                                          <a:pt x="50" y="0"/>
                                        </a:lnTo>
                                        <a:lnTo>
                                          <a:pt x="43" y="0"/>
                                        </a:lnTo>
                                        <a:lnTo>
                                          <a:pt x="43" y="0"/>
                                        </a:lnTo>
                                        <a:lnTo>
                                          <a:pt x="40" y="2"/>
                                        </a:lnTo>
                                        <a:lnTo>
                                          <a:pt x="40" y="2"/>
                                        </a:lnTo>
                                        <a:lnTo>
                                          <a:pt x="48" y="5"/>
                                        </a:lnTo>
                                        <a:lnTo>
                                          <a:pt x="53" y="5"/>
                                        </a:lnTo>
                                        <a:lnTo>
                                          <a:pt x="53" y="2"/>
                                        </a:lnTo>
                                        <a:lnTo>
                                          <a:pt x="55" y="0"/>
                                        </a:lnTo>
                                        <a:close/>
                                        <a:moveTo>
                                          <a:pt x="0" y="99"/>
                                        </a:moveTo>
                                        <a:lnTo>
                                          <a:pt x="13" y="109"/>
                                        </a:lnTo>
                                        <a:lnTo>
                                          <a:pt x="28" y="114"/>
                                        </a:lnTo>
                                        <a:lnTo>
                                          <a:pt x="28" y="112"/>
                                        </a:lnTo>
                                        <a:lnTo>
                                          <a:pt x="28" y="109"/>
                                        </a:lnTo>
                                        <a:lnTo>
                                          <a:pt x="13" y="104"/>
                                        </a:lnTo>
                                        <a:lnTo>
                                          <a:pt x="0" y="94"/>
                                        </a:lnTo>
                                        <a:lnTo>
                                          <a:pt x="0" y="97"/>
                                        </a:lnTo>
                                        <a:lnTo>
                                          <a:pt x="0" y="9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DA32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63" name="Freeform 205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47" y="579"/>
                                    <a:ext cx="53" cy="112"/>
                                  </a:xfrm>
                                  <a:custGeom>
                                    <a:avLst/>
                                    <a:gdLst>
                                      <a:gd name="T0" fmla="*/ 53 w 53"/>
                                      <a:gd name="T1" fmla="*/ 2 h 112"/>
                                      <a:gd name="T2" fmla="*/ 48 w 53"/>
                                      <a:gd name="T3" fmla="*/ 2 h 112"/>
                                      <a:gd name="T4" fmla="*/ 43 w 53"/>
                                      <a:gd name="T5" fmla="*/ 0 h 112"/>
                                      <a:gd name="T6" fmla="*/ 40 w 53"/>
                                      <a:gd name="T7" fmla="*/ 2 h 112"/>
                                      <a:gd name="T8" fmla="*/ 38 w 53"/>
                                      <a:gd name="T9" fmla="*/ 5 h 112"/>
                                      <a:gd name="T10" fmla="*/ 40 w 53"/>
                                      <a:gd name="T11" fmla="*/ 5 h 112"/>
                                      <a:gd name="T12" fmla="*/ 40 w 53"/>
                                      <a:gd name="T13" fmla="*/ 5 h 112"/>
                                      <a:gd name="T14" fmla="*/ 45 w 53"/>
                                      <a:gd name="T15" fmla="*/ 7 h 112"/>
                                      <a:gd name="T16" fmla="*/ 53 w 53"/>
                                      <a:gd name="T17" fmla="*/ 7 h 112"/>
                                      <a:gd name="T18" fmla="*/ 53 w 53"/>
                                      <a:gd name="T19" fmla="*/ 5 h 112"/>
                                      <a:gd name="T20" fmla="*/ 53 w 53"/>
                                      <a:gd name="T21" fmla="*/ 2 h 112"/>
                                      <a:gd name="T22" fmla="*/ 0 w 53"/>
                                      <a:gd name="T23" fmla="*/ 97 h 112"/>
                                      <a:gd name="T24" fmla="*/ 13 w 53"/>
                                      <a:gd name="T25" fmla="*/ 107 h 112"/>
                                      <a:gd name="T26" fmla="*/ 28 w 53"/>
                                      <a:gd name="T27" fmla="*/ 112 h 112"/>
                                      <a:gd name="T28" fmla="*/ 28 w 53"/>
                                      <a:gd name="T29" fmla="*/ 109 h 112"/>
                                      <a:gd name="T30" fmla="*/ 28 w 53"/>
                                      <a:gd name="T31" fmla="*/ 107 h 112"/>
                                      <a:gd name="T32" fmla="*/ 13 w 53"/>
                                      <a:gd name="T33" fmla="*/ 102 h 112"/>
                                      <a:gd name="T34" fmla="*/ 0 w 53"/>
                                      <a:gd name="T35" fmla="*/ 92 h 112"/>
                                      <a:gd name="T36" fmla="*/ 0 w 53"/>
                                      <a:gd name="T37" fmla="*/ 94 h 112"/>
                                      <a:gd name="T38" fmla="*/ 0 w 53"/>
                                      <a:gd name="T39" fmla="*/ 97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53" h="112">
                                        <a:moveTo>
                                          <a:pt x="53" y="2"/>
                                        </a:moveTo>
                                        <a:lnTo>
                                          <a:pt x="48" y="2"/>
                                        </a:lnTo>
                                        <a:lnTo>
                                          <a:pt x="43" y="0"/>
                                        </a:lnTo>
                                        <a:lnTo>
                                          <a:pt x="40" y="2"/>
                                        </a:lnTo>
                                        <a:lnTo>
                                          <a:pt x="38" y="5"/>
                                        </a:lnTo>
                                        <a:lnTo>
                                          <a:pt x="40" y="5"/>
                                        </a:lnTo>
                                        <a:lnTo>
                                          <a:pt x="40" y="5"/>
                                        </a:lnTo>
                                        <a:lnTo>
                                          <a:pt x="45" y="7"/>
                                        </a:lnTo>
                                        <a:lnTo>
                                          <a:pt x="53" y="7"/>
                                        </a:lnTo>
                                        <a:lnTo>
                                          <a:pt x="53" y="5"/>
                                        </a:lnTo>
                                        <a:lnTo>
                                          <a:pt x="53" y="2"/>
                                        </a:lnTo>
                                        <a:close/>
                                        <a:moveTo>
                                          <a:pt x="0" y="97"/>
                                        </a:moveTo>
                                        <a:lnTo>
                                          <a:pt x="13" y="107"/>
                                        </a:lnTo>
                                        <a:lnTo>
                                          <a:pt x="28" y="112"/>
                                        </a:lnTo>
                                        <a:lnTo>
                                          <a:pt x="28" y="109"/>
                                        </a:lnTo>
                                        <a:lnTo>
                                          <a:pt x="28" y="107"/>
                                        </a:lnTo>
                                        <a:lnTo>
                                          <a:pt x="13" y="102"/>
                                        </a:lnTo>
                                        <a:lnTo>
                                          <a:pt x="0" y="92"/>
                                        </a:lnTo>
                                        <a:lnTo>
                                          <a:pt x="0" y="94"/>
                                        </a:lnTo>
                                        <a:lnTo>
                                          <a:pt x="0" y="9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EA61E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64" name="Freeform 205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47" y="581"/>
                                    <a:ext cx="53" cy="107"/>
                                  </a:xfrm>
                                  <a:custGeom>
                                    <a:avLst/>
                                    <a:gdLst>
                                      <a:gd name="T0" fmla="*/ 53 w 53"/>
                                      <a:gd name="T1" fmla="*/ 3 h 107"/>
                                      <a:gd name="T2" fmla="*/ 48 w 53"/>
                                      <a:gd name="T3" fmla="*/ 3 h 107"/>
                                      <a:gd name="T4" fmla="*/ 40 w 53"/>
                                      <a:gd name="T5" fmla="*/ 0 h 107"/>
                                      <a:gd name="T6" fmla="*/ 40 w 53"/>
                                      <a:gd name="T7" fmla="*/ 0 h 107"/>
                                      <a:gd name="T8" fmla="*/ 38 w 53"/>
                                      <a:gd name="T9" fmla="*/ 3 h 107"/>
                                      <a:gd name="T10" fmla="*/ 38 w 53"/>
                                      <a:gd name="T11" fmla="*/ 5 h 107"/>
                                      <a:gd name="T12" fmla="*/ 38 w 53"/>
                                      <a:gd name="T13" fmla="*/ 5 h 107"/>
                                      <a:gd name="T14" fmla="*/ 40 w 53"/>
                                      <a:gd name="T15" fmla="*/ 5 h 107"/>
                                      <a:gd name="T16" fmla="*/ 45 w 53"/>
                                      <a:gd name="T17" fmla="*/ 8 h 107"/>
                                      <a:gd name="T18" fmla="*/ 50 w 53"/>
                                      <a:gd name="T19" fmla="*/ 8 h 107"/>
                                      <a:gd name="T20" fmla="*/ 53 w 53"/>
                                      <a:gd name="T21" fmla="*/ 5 h 107"/>
                                      <a:gd name="T22" fmla="*/ 53 w 53"/>
                                      <a:gd name="T23" fmla="*/ 3 h 107"/>
                                      <a:gd name="T24" fmla="*/ 0 w 53"/>
                                      <a:gd name="T25" fmla="*/ 92 h 107"/>
                                      <a:gd name="T26" fmla="*/ 13 w 53"/>
                                      <a:gd name="T27" fmla="*/ 102 h 107"/>
                                      <a:gd name="T28" fmla="*/ 28 w 53"/>
                                      <a:gd name="T29" fmla="*/ 107 h 107"/>
                                      <a:gd name="T30" fmla="*/ 28 w 53"/>
                                      <a:gd name="T31" fmla="*/ 105 h 107"/>
                                      <a:gd name="T32" fmla="*/ 28 w 53"/>
                                      <a:gd name="T33" fmla="*/ 102 h 107"/>
                                      <a:gd name="T34" fmla="*/ 20 w 53"/>
                                      <a:gd name="T35" fmla="*/ 100 h 107"/>
                                      <a:gd name="T36" fmla="*/ 13 w 53"/>
                                      <a:gd name="T37" fmla="*/ 97 h 107"/>
                                      <a:gd name="T38" fmla="*/ 8 w 53"/>
                                      <a:gd name="T39" fmla="*/ 92 h 107"/>
                                      <a:gd name="T40" fmla="*/ 3 w 53"/>
                                      <a:gd name="T41" fmla="*/ 85 h 107"/>
                                      <a:gd name="T42" fmla="*/ 0 w 53"/>
                                      <a:gd name="T43" fmla="*/ 90 h 107"/>
                                      <a:gd name="T44" fmla="*/ 0 w 53"/>
                                      <a:gd name="T45" fmla="*/ 92 h 10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53" h="107">
                                        <a:moveTo>
                                          <a:pt x="53" y="3"/>
                                        </a:moveTo>
                                        <a:lnTo>
                                          <a:pt x="48" y="3"/>
                                        </a:lnTo>
                                        <a:lnTo>
                                          <a:pt x="40" y="0"/>
                                        </a:lnTo>
                                        <a:lnTo>
                                          <a:pt x="40" y="0"/>
                                        </a:lnTo>
                                        <a:lnTo>
                                          <a:pt x="38" y="3"/>
                                        </a:lnTo>
                                        <a:lnTo>
                                          <a:pt x="38" y="5"/>
                                        </a:lnTo>
                                        <a:lnTo>
                                          <a:pt x="38" y="5"/>
                                        </a:lnTo>
                                        <a:lnTo>
                                          <a:pt x="40" y="5"/>
                                        </a:lnTo>
                                        <a:lnTo>
                                          <a:pt x="45" y="8"/>
                                        </a:lnTo>
                                        <a:lnTo>
                                          <a:pt x="50" y="8"/>
                                        </a:lnTo>
                                        <a:lnTo>
                                          <a:pt x="53" y="5"/>
                                        </a:lnTo>
                                        <a:lnTo>
                                          <a:pt x="53" y="3"/>
                                        </a:lnTo>
                                        <a:close/>
                                        <a:moveTo>
                                          <a:pt x="0" y="92"/>
                                        </a:moveTo>
                                        <a:lnTo>
                                          <a:pt x="13" y="102"/>
                                        </a:lnTo>
                                        <a:lnTo>
                                          <a:pt x="28" y="107"/>
                                        </a:lnTo>
                                        <a:lnTo>
                                          <a:pt x="28" y="105"/>
                                        </a:lnTo>
                                        <a:lnTo>
                                          <a:pt x="28" y="102"/>
                                        </a:lnTo>
                                        <a:lnTo>
                                          <a:pt x="20" y="100"/>
                                        </a:lnTo>
                                        <a:lnTo>
                                          <a:pt x="13" y="97"/>
                                        </a:lnTo>
                                        <a:lnTo>
                                          <a:pt x="8" y="92"/>
                                        </a:lnTo>
                                        <a:lnTo>
                                          <a:pt x="3" y="85"/>
                                        </a:lnTo>
                                        <a:lnTo>
                                          <a:pt x="0" y="90"/>
                                        </a:lnTo>
                                        <a:lnTo>
                                          <a:pt x="0" y="9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FAB1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65" name="Freeform 205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47" y="584"/>
                                    <a:ext cx="53" cy="102"/>
                                  </a:xfrm>
                                  <a:custGeom>
                                    <a:avLst/>
                                    <a:gdLst>
                                      <a:gd name="T0" fmla="*/ 53 w 53"/>
                                      <a:gd name="T1" fmla="*/ 2 h 102"/>
                                      <a:gd name="T2" fmla="*/ 45 w 53"/>
                                      <a:gd name="T3" fmla="*/ 2 h 102"/>
                                      <a:gd name="T4" fmla="*/ 40 w 53"/>
                                      <a:gd name="T5" fmla="*/ 0 h 102"/>
                                      <a:gd name="T6" fmla="*/ 40 w 53"/>
                                      <a:gd name="T7" fmla="*/ 0 h 102"/>
                                      <a:gd name="T8" fmla="*/ 38 w 53"/>
                                      <a:gd name="T9" fmla="*/ 0 h 102"/>
                                      <a:gd name="T10" fmla="*/ 38 w 53"/>
                                      <a:gd name="T11" fmla="*/ 2 h 102"/>
                                      <a:gd name="T12" fmla="*/ 35 w 53"/>
                                      <a:gd name="T13" fmla="*/ 7 h 102"/>
                                      <a:gd name="T14" fmla="*/ 38 w 53"/>
                                      <a:gd name="T15" fmla="*/ 5 h 102"/>
                                      <a:gd name="T16" fmla="*/ 40 w 53"/>
                                      <a:gd name="T17" fmla="*/ 5 h 102"/>
                                      <a:gd name="T18" fmla="*/ 45 w 53"/>
                                      <a:gd name="T19" fmla="*/ 5 h 102"/>
                                      <a:gd name="T20" fmla="*/ 50 w 53"/>
                                      <a:gd name="T21" fmla="*/ 7 h 102"/>
                                      <a:gd name="T22" fmla="*/ 50 w 53"/>
                                      <a:gd name="T23" fmla="*/ 5 h 102"/>
                                      <a:gd name="T24" fmla="*/ 53 w 53"/>
                                      <a:gd name="T25" fmla="*/ 2 h 102"/>
                                      <a:gd name="T26" fmla="*/ 0 w 53"/>
                                      <a:gd name="T27" fmla="*/ 87 h 102"/>
                                      <a:gd name="T28" fmla="*/ 13 w 53"/>
                                      <a:gd name="T29" fmla="*/ 97 h 102"/>
                                      <a:gd name="T30" fmla="*/ 28 w 53"/>
                                      <a:gd name="T31" fmla="*/ 102 h 102"/>
                                      <a:gd name="T32" fmla="*/ 28 w 53"/>
                                      <a:gd name="T33" fmla="*/ 99 h 102"/>
                                      <a:gd name="T34" fmla="*/ 28 w 53"/>
                                      <a:gd name="T35" fmla="*/ 97 h 102"/>
                                      <a:gd name="T36" fmla="*/ 20 w 53"/>
                                      <a:gd name="T37" fmla="*/ 94 h 102"/>
                                      <a:gd name="T38" fmla="*/ 13 w 53"/>
                                      <a:gd name="T39" fmla="*/ 92 h 102"/>
                                      <a:gd name="T40" fmla="*/ 8 w 53"/>
                                      <a:gd name="T41" fmla="*/ 87 h 102"/>
                                      <a:gd name="T42" fmla="*/ 3 w 53"/>
                                      <a:gd name="T43" fmla="*/ 80 h 102"/>
                                      <a:gd name="T44" fmla="*/ 3 w 53"/>
                                      <a:gd name="T45" fmla="*/ 82 h 102"/>
                                      <a:gd name="T46" fmla="*/ 0 w 53"/>
                                      <a:gd name="T47" fmla="*/ 87 h 10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53" h="102">
                                        <a:moveTo>
                                          <a:pt x="53" y="2"/>
                                        </a:moveTo>
                                        <a:lnTo>
                                          <a:pt x="45" y="2"/>
                                        </a:lnTo>
                                        <a:lnTo>
                                          <a:pt x="40" y="0"/>
                                        </a:lnTo>
                                        <a:lnTo>
                                          <a:pt x="40" y="0"/>
                                        </a:lnTo>
                                        <a:lnTo>
                                          <a:pt x="38" y="0"/>
                                        </a:lnTo>
                                        <a:lnTo>
                                          <a:pt x="38" y="2"/>
                                        </a:lnTo>
                                        <a:lnTo>
                                          <a:pt x="35" y="7"/>
                                        </a:lnTo>
                                        <a:lnTo>
                                          <a:pt x="38" y="5"/>
                                        </a:lnTo>
                                        <a:lnTo>
                                          <a:pt x="40" y="5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50" y="7"/>
                                        </a:lnTo>
                                        <a:lnTo>
                                          <a:pt x="50" y="5"/>
                                        </a:lnTo>
                                        <a:lnTo>
                                          <a:pt x="53" y="2"/>
                                        </a:lnTo>
                                        <a:close/>
                                        <a:moveTo>
                                          <a:pt x="0" y="87"/>
                                        </a:moveTo>
                                        <a:lnTo>
                                          <a:pt x="13" y="97"/>
                                        </a:lnTo>
                                        <a:lnTo>
                                          <a:pt x="28" y="102"/>
                                        </a:lnTo>
                                        <a:lnTo>
                                          <a:pt x="28" y="99"/>
                                        </a:lnTo>
                                        <a:lnTo>
                                          <a:pt x="28" y="97"/>
                                        </a:lnTo>
                                        <a:lnTo>
                                          <a:pt x="20" y="94"/>
                                        </a:lnTo>
                                        <a:lnTo>
                                          <a:pt x="13" y="92"/>
                                        </a:lnTo>
                                        <a:lnTo>
                                          <a:pt x="8" y="87"/>
                                        </a:lnTo>
                                        <a:lnTo>
                                          <a:pt x="3" y="80"/>
                                        </a:lnTo>
                                        <a:lnTo>
                                          <a:pt x="3" y="82"/>
                                        </a:lnTo>
                                        <a:lnTo>
                                          <a:pt x="0" y="8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FAE0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66" name="Freeform 205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50" y="586"/>
                                    <a:ext cx="47" cy="97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3 h 97"/>
                                      <a:gd name="T2" fmla="*/ 42 w 47"/>
                                      <a:gd name="T3" fmla="*/ 3 h 97"/>
                                      <a:gd name="T4" fmla="*/ 37 w 47"/>
                                      <a:gd name="T5" fmla="*/ 0 h 97"/>
                                      <a:gd name="T6" fmla="*/ 35 w 47"/>
                                      <a:gd name="T7" fmla="*/ 0 h 97"/>
                                      <a:gd name="T8" fmla="*/ 35 w 47"/>
                                      <a:gd name="T9" fmla="*/ 0 h 97"/>
                                      <a:gd name="T10" fmla="*/ 32 w 47"/>
                                      <a:gd name="T11" fmla="*/ 5 h 97"/>
                                      <a:gd name="T12" fmla="*/ 30 w 47"/>
                                      <a:gd name="T13" fmla="*/ 8 h 97"/>
                                      <a:gd name="T14" fmla="*/ 35 w 47"/>
                                      <a:gd name="T15" fmla="*/ 5 h 97"/>
                                      <a:gd name="T16" fmla="*/ 37 w 47"/>
                                      <a:gd name="T17" fmla="*/ 5 h 97"/>
                                      <a:gd name="T18" fmla="*/ 42 w 47"/>
                                      <a:gd name="T19" fmla="*/ 5 h 97"/>
                                      <a:gd name="T20" fmla="*/ 45 w 47"/>
                                      <a:gd name="T21" fmla="*/ 8 h 97"/>
                                      <a:gd name="T22" fmla="*/ 47 w 47"/>
                                      <a:gd name="T23" fmla="*/ 5 h 97"/>
                                      <a:gd name="T24" fmla="*/ 47 w 47"/>
                                      <a:gd name="T25" fmla="*/ 3 h 97"/>
                                      <a:gd name="T26" fmla="*/ 0 w 47"/>
                                      <a:gd name="T27" fmla="*/ 80 h 97"/>
                                      <a:gd name="T28" fmla="*/ 5 w 47"/>
                                      <a:gd name="T29" fmla="*/ 87 h 97"/>
                                      <a:gd name="T30" fmla="*/ 10 w 47"/>
                                      <a:gd name="T31" fmla="*/ 92 h 97"/>
                                      <a:gd name="T32" fmla="*/ 17 w 47"/>
                                      <a:gd name="T33" fmla="*/ 95 h 97"/>
                                      <a:gd name="T34" fmla="*/ 25 w 47"/>
                                      <a:gd name="T35" fmla="*/ 97 h 97"/>
                                      <a:gd name="T36" fmla="*/ 25 w 47"/>
                                      <a:gd name="T37" fmla="*/ 95 h 97"/>
                                      <a:gd name="T38" fmla="*/ 25 w 47"/>
                                      <a:gd name="T39" fmla="*/ 92 h 97"/>
                                      <a:gd name="T40" fmla="*/ 17 w 47"/>
                                      <a:gd name="T41" fmla="*/ 90 h 97"/>
                                      <a:gd name="T42" fmla="*/ 12 w 47"/>
                                      <a:gd name="T43" fmla="*/ 85 h 97"/>
                                      <a:gd name="T44" fmla="*/ 5 w 47"/>
                                      <a:gd name="T45" fmla="*/ 80 h 97"/>
                                      <a:gd name="T46" fmla="*/ 0 w 47"/>
                                      <a:gd name="T47" fmla="*/ 75 h 97"/>
                                      <a:gd name="T48" fmla="*/ 0 w 47"/>
                                      <a:gd name="T49" fmla="*/ 78 h 97"/>
                                      <a:gd name="T50" fmla="*/ 0 w 47"/>
                                      <a:gd name="T51" fmla="*/ 80 h 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47" h="97">
                                        <a:moveTo>
                                          <a:pt x="47" y="3"/>
                                        </a:moveTo>
                                        <a:lnTo>
                                          <a:pt x="42" y="3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32" y="5"/>
                                        </a:lnTo>
                                        <a:lnTo>
                                          <a:pt x="30" y="8"/>
                                        </a:lnTo>
                                        <a:lnTo>
                                          <a:pt x="35" y="5"/>
                                        </a:lnTo>
                                        <a:lnTo>
                                          <a:pt x="37" y="5"/>
                                        </a:lnTo>
                                        <a:lnTo>
                                          <a:pt x="42" y="5"/>
                                        </a:lnTo>
                                        <a:lnTo>
                                          <a:pt x="45" y="8"/>
                                        </a:lnTo>
                                        <a:lnTo>
                                          <a:pt x="47" y="5"/>
                                        </a:lnTo>
                                        <a:lnTo>
                                          <a:pt x="47" y="3"/>
                                        </a:lnTo>
                                        <a:close/>
                                        <a:moveTo>
                                          <a:pt x="0" y="80"/>
                                        </a:moveTo>
                                        <a:lnTo>
                                          <a:pt x="5" y="87"/>
                                        </a:lnTo>
                                        <a:lnTo>
                                          <a:pt x="10" y="92"/>
                                        </a:lnTo>
                                        <a:lnTo>
                                          <a:pt x="17" y="95"/>
                                        </a:lnTo>
                                        <a:lnTo>
                                          <a:pt x="25" y="97"/>
                                        </a:lnTo>
                                        <a:lnTo>
                                          <a:pt x="25" y="95"/>
                                        </a:lnTo>
                                        <a:lnTo>
                                          <a:pt x="25" y="92"/>
                                        </a:lnTo>
                                        <a:lnTo>
                                          <a:pt x="17" y="90"/>
                                        </a:lnTo>
                                        <a:lnTo>
                                          <a:pt x="12" y="85"/>
                                        </a:lnTo>
                                        <a:lnTo>
                                          <a:pt x="5" y="80"/>
                                        </a:lnTo>
                                        <a:lnTo>
                                          <a:pt x="0" y="75"/>
                                        </a:lnTo>
                                        <a:lnTo>
                                          <a:pt x="0" y="78"/>
                                        </a:lnTo>
                                        <a:lnTo>
                                          <a:pt x="0" y="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0B1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67" name="Freeform 205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50" y="589"/>
                                    <a:ext cx="47" cy="92"/>
                                  </a:xfrm>
                                  <a:custGeom>
                                    <a:avLst/>
                                    <a:gdLst>
                                      <a:gd name="T0" fmla="*/ 47 w 47"/>
                                      <a:gd name="T1" fmla="*/ 2 h 92"/>
                                      <a:gd name="T2" fmla="*/ 42 w 47"/>
                                      <a:gd name="T3" fmla="*/ 0 h 92"/>
                                      <a:gd name="T4" fmla="*/ 37 w 47"/>
                                      <a:gd name="T5" fmla="*/ 0 h 92"/>
                                      <a:gd name="T6" fmla="*/ 35 w 47"/>
                                      <a:gd name="T7" fmla="*/ 0 h 92"/>
                                      <a:gd name="T8" fmla="*/ 32 w 47"/>
                                      <a:gd name="T9" fmla="*/ 2 h 92"/>
                                      <a:gd name="T10" fmla="*/ 30 w 47"/>
                                      <a:gd name="T11" fmla="*/ 5 h 92"/>
                                      <a:gd name="T12" fmla="*/ 30 w 47"/>
                                      <a:gd name="T13" fmla="*/ 7 h 92"/>
                                      <a:gd name="T14" fmla="*/ 32 w 47"/>
                                      <a:gd name="T15" fmla="*/ 5 h 92"/>
                                      <a:gd name="T16" fmla="*/ 37 w 47"/>
                                      <a:gd name="T17" fmla="*/ 5 h 92"/>
                                      <a:gd name="T18" fmla="*/ 42 w 47"/>
                                      <a:gd name="T19" fmla="*/ 5 h 92"/>
                                      <a:gd name="T20" fmla="*/ 45 w 47"/>
                                      <a:gd name="T21" fmla="*/ 7 h 92"/>
                                      <a:gd name="T22" fmla="*/ 45 w 47"/>
                                      <a:gd name="T23" fmla="*/ 5 h 92"/>
                                      <a:gd name="T24" fmla="*/ 47 w 47"/>
                                      <a:gd name="T25" fmla="*/ 2 h 92"/>
                                      <a:gd name="T26" fmla="*/ 0 w 47"/>
                                      <a:gd name="T27" fmla="*/ 75 h 92"/>
                                      <a:gd name="T28" fmla="*/ 5 w 47"/>
                                      <a:gd name="T29" fmla="*/ 82 h 92"/>
                                      <a:gd name="T30" fmla="*/ 10 w 47"/>
                                      <a:gd name="T31" fmla="*/ 87 h 92"/>
                                      <a:gd name="T32" fmla="*/ 17 w 47"/>
                                      <a:gd name="T33" fmla="*/ 89 h 92"/>
                                      <a:gd name="T34" fmla="*/ 25 w 47"/>
                                      <a:gd name="T35" fmla="*/ 92 h 92"/>
                                      <a:gd name="T36" fmla="*/ 25 w 47"/>
                                      <a:gd name="T37" fmla="*/ 89 h 92"/>
                                      <a:gd name="T38" fmla="*/ 25 w 47"/>
                                      <a:gd name="T39" fmla="*/ 87 h 92"/>
                                      <a:gd name="T40" fmla="*/ 17 w 47"/>
                                      <a:gd name="T41" fmla="*/ 84 h 92"/>
                                      <a:gd name="T42" fmla="*/ 12 w 47"/>
                                      <a:gd name="T43" fmla="*/ 79 h 92"/>
                                      <a:gd name="T44" fmla="*/ 7 w 47"/>
                                      <a:gd name="T45" fmla="*/ 75 h 92"/>
                                      <a:gd name="T46" fmla="*/ 2 w 47"/>
                                      <a:gd name="T47" fmla="*/ 70 h 92"/>
                                      <a:gd name="T48" fmla="*/ 0 w 47"/>
                                      <a:gd name="T49" fmla="*/ 72 h 92"/>
                                      <a:gd name="T50" fmla="*/ 0 w 47"/>
                                      <a:gd name="T51" fmla="*/ 75 h 9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47" h="92">
                                        <a:moveTo>
                                          <a:pt x="47" y="2"/>
                                        </a:moveTo>
                                        <a:lnTo>
                                          <a:pt x="42" y="0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32" y="2"/>
                                        </a:lnTo>
                                        <a:lnTo>
                                          <a:pt x="30" y="5"/>
                                        </a:lnTo>
                                        <a:lnTo>
                                          <a:pt x="30" y="7"/>
                                        </a:lnTo>
                                        <a:lnTo>
                                          <a:pt x="32" y="5"/>
                                        </a:lnTo>
                                        <a:lnTo>
                                          <a:pt x="37" y="5"/>
                                        </a:lnTo>
                                        <a:lnTo>
                                          <a:pt x="42" y="5"/>
                                        </a:lnTo>
                                        <a:lnTo>
                                          <a:pt x="45" y="7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47" y="2"/>
                                        </a:lnTo>
                                        <a:close/>
                                        <a:moveTo>
                                          <a:pt x="0" y="75"/>
                                        </a:moveTo>
                                        <a:lnTo>
                                          <a:pt x="5" y="82"/>
                                        </a:lnTo>
                                        <a:lnTo>
                                          <a:pt x="10" y="87"/>
                                        </a:lnTo>
                                        <a:lnTo>
                                          <a:pt x="17" y="89"/>
                                        </a:lnTo>
                                        <a:lnTo>
                                          <a:pt x="25" y="92"/>
                                        </a:lnTo>
                                        <a:lnTo>
                                          <a:pt x="25" y="89"/>
                                        </a:lnTo>
                                        <a:lnTo>
                                          <a:pt x="25" y="87"/>
                                        </a:lnTo>
                                        <a:lnTo>
                                          <a:pt x="17" y="84"/>
                                        </a:lnTo>
                                        <a:lnTo>
                                          <a:pt x="12" y="79"/>
                                        </a:lnTo>
                                        <a:lnTo>
                                          <a:pt x="7" y="75"/>
                                        </a:lnTo>
                                        <a:lnTo>
                                          <a:pt x="2" y="70"/>
                                        </a:lnTo>
                                        <a:lnTo>
                                          <a:pt x="0" y="72"/>
                                        </a:lnTo>
                                        <a:lnTo>
                                          <a:pt x="0" y="7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0B5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68" name="Freeform 205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50" y="591"/>
                                    <a:ext cx="45" cy="87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3 h 87"/>
                                      <a:gd name="T2" fmla="*/ 42 w 45"/>
                                      <a:gd name="T3" fmla="*/ 0 h 87"/>
                                      <a:gd name="T4" fmla="*/ 37 w 45"/>
                                      <a:gd name="T5" fmla="*/ 0 h 87"/>
                                      <a:gd name="T6" fmla="*/ 35 w 45"/>
                                      <a:gd name="T7" fmla="*/ 0 h 87"/>
                                      <a:gd name="T8" fmla="*/ 30 w 45"/>
                                      <a:gd name="T9" fmla="*/ 3 h 87"/>
                                      <a:gd name="T10" fmla="*/ 30 w 45"/>
                                      <a:gd name="T11" fmla="*/ 5 h 87"/>
                                      <a:gd name="T12" fmla="*/ 27 w 45"/>
                                      <a:gd name="T13" fmla="*/ 8 h 87"/>
                                      <a:gd name="T14" fmla="*/ 32 w 45"/>
                                      <a:gd name="T15" fmla="*/ 8 h 87"/>
                                      <a:gd name="T16" fmla="*/ 37 w 45"/>
                                      <a:gd name="T17" fmla="*/ 5 h 87"/>
                                      <a:gd name="T18" fmla="*/ 40 w 45"/>
                                      <a:gd name="T19" fmla="*/ 5 h 87"/>
                                      <a:gd name="T20" fmla="*/ 45 w 45"/>
                                      <a:gd name="T21" fmla="*/ 8 h 87"/>
                                      <a:gd name="T22" fmla="*/ 45 w 45"/>
                                      <a:gd name="T23" fmla="*/ 5 h 87"/>
                                      <a:gd name="T24" fmla="*/ 45 w 45"/>
                                      <a:gd name="T25" fmla="*/ 3 h 87"/>
                                      <a:gd name="T26" fmla="*/ 0 w 45"/>
                                      <a:gd name="T27" fmla="*/ 70 h 87"/>
                                      <a:gd name="T28" fmla="*/ 5 w 45"/>
                                      <a:gd name="T29" fmla="*/ 75 h 87"/>
                                      <a:gd name="T30" fmla="*/ 12 w 45"/>
                                      <a:gd name="T31" fmla="*/ 80 h 87"/>
                                      <a:gd name="T32" fmla="*/ 17 w 45"/>
                                      <a:gd name="T33" fmla="*/ 85 h 87"/>
                                      <a:gd name="T34" fmla="*/ 25 w 45"/>
                                      <a:gd name="T35" fmla="*/ 87 h 87"/>
                                      <a:gd name="T36" fmla="*/ 25 w 45"/>
                                      <a:gd name="T37" fmla="*/ 85 h 87"/>
                                      <a:gd name="T38" fmla="*/ 25 w 45"/>
                                      <a:gd name="T39" fmla="*/ 82 h 87"/>
                                      <a:gd name="T40" fmla="*/ 17 w 45"/>
                                      <a:gd name="T41" fmla="*/ 80 h 87"/>
                                      <a:gd name="T42" fmla="*/ 12 w 45"/>
                                      <a:gd name="T43" fmla="*/ 75 h 87"/>
                                      <a:gd name="T44" fmla="*/ 7 w 45"/>
                                      <a:gd name="T45" fmla="*/ 70 h 87"/>
                                      <a:gd name="T46" fmla="*/ 2 w 45"/>
                                      <a:gd name="T47" fmla="*/ 63 h 87"/>
                                      <a:gd name="T48" fmla="*/ 2 w 45"/>
                                      <a:gd name="T49" fmla="*/ 68 h 87"/>
                                      <a:gd name="T50" fmla="*/ 0 w 45"/>
                                      <a:gd name="T51" fmla="*/ 70 h 8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45" h="87">
                                        <a:moveTo>
                                          <a:pt x="45" y="3"/>
                                        </a:moveTo>
                                        <a:lnTo>
                                          <a:pt x="42" y="0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30" y="3"/>
                                        </a:lnTo>
                                        <a:lnTo>
                                          <a:pt x="30" y="5"/>
                                        </a:lnTo>
                                        <a:lnTo>
                                          <a:pt x="27" y="8"/>
                                        </a:lnTo>
                                        <a:lnTo>
                                          <a:pt x="32" y="8"/>
                                        </a:lnTo>
                                        <a:lnTo>
                                          <a:pt x="37" y="5"/>
                                        </a:lnTo>
                                        <a:lnTo>
                                          <a:pt x="40" y="5"/>
                                        </a:lnTo>
                                        <a:lnTo>
                                          <a:pt x="45" y="8"/>
                                        </a:lnTo>
                                        <a:lnTo>
                                          <a:pt x="45" y="5"/>
                                        </a:lnTo>
                                        <a:lnTo>
                                          <a:pt x="45" y="3"/>
                                        </a:lnTo>
                                        <a:close/>
                                        <a:moveTo>
                                          <a:pt x="0" y="70"/>
                                        </a:moveTo>
                                        <a:lnTo>
                                          <a:pt x="5" y="75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17" y="85"/>
                                        </a:lnTo>
                                        <a:lnTo>
                                          <a:pt x="25" y="87"/>
                                        </a:lnTo>
                                        <a:lnTo>
                                          <a:pt x="25" y="85"/>
                                        </a:lnTo>
                                        <a:lnTo>
                                          <a:pt x="25" y="82"/>
                                        </a:lnTo>
                                        <a:lnTo>
                                          <a:pt x="17" y="80"/>
                                        </a:lnTo>
                                        <a:lnTo>
                                          <a:pt x="12" y="75"/>
                                        </a:lnTo>
                                        <a:lnTo>
                                          <a:pt x="7" y="70"/>
                                        </a:lnTo>
                                        <a:lnTo>
                                          <a:pt x="2" y="63"/>
                                        </a:lnTo>
                                        <a:lnTo>
                                          <a:pt x="2" y="68"/>
                                        </a:lnTo>
                                        <a:lnTo>
                                          <a:pt x="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2B9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69" name="Freeform 205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52" y="594"/>
                                    <a:ext cx="43" cy="82"/>
                                  </a:xfrm>
                                  <a:custGeom>
                                    <a:avLst/>
                                    <a:gdLst>
                                      <a:gd name="T0" fmla="*/ 43 w 43"/>
                                      <a:gd name="T1" fmla="*/ 2 h 82"/>
                                      <a:gd name="T2" fmla="*/ 40 w 43"/>
                                      <a:gd name="T3" fmla="*/ 0 h 82"/>
                                      <a:gd name="T4" fmla="*/ 35 w 43"/>
                                      <a:gd name="T5" fmla="*/ 0 h 82"/>
                                      <a:gd name="T6" fmla="*/ 30 w 43"/>
                                      <a:gd name="T7" fmla="*/ 0 h 82"/>
                                      <a:gd name="T8" fmla="*/ 28 w 43"/>
                                      <a:gd name="T9" fmla="*/ 2 h 82"/>
                                      <a:gd name="T10" fmla="*/ 25 w 43"/>
                                      <a:gd name="T11" fmla="*/ 5 h 82"/>
                                      <a:gd name="T12" fmla="*/ 23 w 43"/>
                                      <a:gd name="T13" fmla="*/ 7 h 82"/>
                                      <a:gd name="T14" fmla="*/ 30 w 43"/>
                                      <a:gd name="T15" fmla="*/ 7 h 82"/>
                                      <a:gd name="T16" fmla="*/ 35 w 43"/>
                                      <a:gd name="T17" fmla="*/ 5 h 82"/>
                                      <a:gd name="T18" fmla="*/ 38 w 43"/>
                                      <a:gd name="T19" fmla="*/ 5 h 82"/>
                                      <a:gd name="T20" fmla="*/ 40 w 43"/>
                                      <a:gd name="T21" fmla="*/ 5 h 82"/>
                                      <a:gd name="T22" fmla="*/ 43 w 43"/>
                                      <a:gd name="T23" fmla="*/ 5 h 82"/>
                                      <a:gd name="T24" fmla="*/ 43 w 43"/>
                                      <a:gd name="T25" fmla="*/ 2 h 82"/>
                                      <a:gd name="T26" fmla="*/ 0 w 43"/>
                                      <a:gd name="T27" fmla="*/ 65 h 82"/>
                                      <a:gd name="T28" fmla="*/ 5 w 43"/>
                                      <a:gd name="T29" fmla="*/ 70 h 82"/>
                                      <a:gd name="T30" fmla="*/ 10 w 43"/>
                                      <a:gd name="T31" fmla="*/ 74 h 82"/>
                                      <a:gd name="T32" fmla="*/ 15 w 43"/>
                                      <a:gd name="T33" fmla="*/ 79 h 82"/>
                                      <a:gd name="T34" fmla="*/ 23 w 43"/>
                                      <a:gd name="T35" fmla="*/ 82 h 82"/>
                                      <a:gd name="T36" fmla="*/ 23 w 43"/>
                                      <a:gd name="T37" fmla="*/ 79 h 82"/>
                                      <a:gd name="T38" fmla="*/ 23 w 43"/>
                                      <a:gd name="T39" fmla="*/ 77 h 82"/>
                                      <a:gd name="T40" fmla="*/ 18 w 43"/>
                                      <a:gd name="T41" fmla="*/ 74 h 82"/>
                                      <a:gd name="T42" fmla="*/ 10 w 43"/>
                                      <a:gd name="T43" fmla="*/ 70 h 82"/>
                                      <a:gd name="T44" fmla="*/ 5 w 43"/>
                                      <a:gd name="T45" fmla="*/ 65 h 82"/>
                                      <a:gd name="T46" fmla="*/ 3 w 43"/>
                                      <a:gd name="T47" fmla="*/ 57 h 82"/>
                                      <a:gd name="T48" fmla="*/ 0 w 43"/>
                                      <a:gd name="T49" fmla="*/ 60 h 82"/>
                                      <a:gd name="T50" fmla="*/ 0 w 43"/>
                                      <a:gd name="T51" fmla="*/ 65 h 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43" h="82">
                                        <a:moveTo>
                                          <a:pt x="43" y="2"/>
                                        </a:moveTo>
                                        <a:lnTo>
                                          <a:pt x="40" y="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28" y="2"/>
                                        </a:lnTo>
                                        <a:lnTo>
                                          <a:pt x="25" y="5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30" y="7"/>
                                        </a:lnTo>
                                        <a:lnTo>
                                          <a:pt x="35" y="5"/>
                                        </a:lnTo>
                                        <a:lnTo>
                                          <a:pt x="38" y="5"/>
                                        </a:lnTo>
                                        <a:lnTo>
                                          <a:pt x="40" y="5"/>
                                        </a:lnTo>
                                        <a:lnTo>
                                          <a:pt x="43" y="5"/>
                                        </a:lnTo>
                                        <a:lnTo>
                                          <a:pt x="43" y="2"/>
                                        </a:lnTo>
                                        <a:close/>
                                        <a:moveTo>
                                          <a:pt x="0" y="65"/>
                                        </a:moveTo>
                                        <a:lnTo>
                                          <a:pt x="5" y="70"/>
                                        </a:lnTo>
                                        <a:lnTo>
                                          <a:pt x="10" y="74"/>
                                        </a:lnTo>
                                        <a:lnTo>
                                          <a:pt x="15" y="79"/>
                                        </a:lnTo>
                                        <a:lnTo>
                                          <a:pt x="23" y="82"/>
                                        </a:lnTo>
                                        <a:lnTo>
                                          <a:pt x="23" y="79"/>
                                        </a:lnTo>
                                        <a:lnTo>
                                          <a:pt x="23" y="77"/>
                                        </a:lnTo>
                                        <a:lnTo>
                                          <a:pt x="18" y="74"/>
                                        </a:lnTo>
                                        <a:lnTo>
                                          <a:pt x="10" y="70"/>
                                        </a:lnTo>
                                        <a:lnTo>
                                          <a:pt x="5" y="65"/>
                                        </a:lnTo>
                                        <a:lnTo>
                                          <a:pt x="3" y="57"/>
                                        </a:lnTo>
                                        <a:lnTo>
                                          <a:pt x="0" y="60"/>
                                        </a:lnTo>
                                        <a:lnTo>
                                          <a:pt x="0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70" name="Freeform 206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52" y="596"/>
                                    <a:ext cx="43" cy="77"/>
                                  </a:xfrm>
                                  <a:custGeom>
                                    <a:avLst/>
                                    <a:gdLst>
                                      <a:gd name="T0" fmla="*/ 43 w 43"/>
                                      <a:gd name="T1" fmla="*/ 3 h 77"/>
                                      <a:gd name="T2" fmla="*/ 38 w 43"/>
                                      <a:gd name="T3" fmla="*/ 0 h 77"/>
                                      <a:gd name="T4" fmla="*/ 35 w 43"/>
                                      <a:gd name="T5" fmla="*/ 0 h 77"/>
                                      <a:gd name="T6" fmla="*/ 30 w 43"/>
                                      <a:gd name="T7" fmla="*/ 3 h 77"/>
                                      <a:gd name="T8" fmla="*/ 25 w 43"/>
                                      <a:gd name="T9" fmla="*/ 3 h 77"/>
                                      <a:gd name="T10" fmla="*/ 23 w 43"/>
                                      <a:gd name="T11" fmla="*/ 5 h 77"/>
                                      <a:gd name="T12" fmla="*/ 20 w 43"/>
                                      <a:gd name="T13" fmla="*/ 10 h 77"/>
                                      <a:gd name="T14" fmla="*/ 28 w 43"/>
                                      <a:gd name="T15" fmla="*/ 8 h 77"/>
                                      <a:gd name="T16" fmla="*/ 35 w 43"/>
                                      <a:gd name="T17" fmla="*/ 5 h 77"/>
                                      <a:gd name="T18" fmla="*/ 38 w 43"/>
                                      <a:gd name="T19" fmla="*/ 5 h 77"/>
                                      <a:gd name="T20" fmla="*/ 40 w 43"/>
                                      <a:gd name="T21" fmla="*/ 5 h 77"/>
                                      <a:gd name="T22" fmla="*/ 40 w 43"/>
                                      <a:gd name="T23" fmla="*/ 3 h 77"/>
                                      <a:gd name="T24" fmla="*/ 43 w 43"/>
                                      <a:gd name="T25" fmla="*/ 3 h 77"/>
                                      <a:gd name="T26" fmla="*/ 0 w 43"/>
                                      <a:gd name="T27" fmla="*/ 58 h 77"/>
                                      <a:gd name="T28" fmla="*/ 5 w 43"/>
                                      <a:gd name="T29" fmla="*/ 65 h 77"/>
                                      <a:gd name="T30" fmla="*/ 10 w 43"/>
                                      <a:gd name="T31" fmla="*/ 70 h 77"/>
                                      <a:gd name="T32" fmla="*/ 15 w 43"/>
                                      <a:gd name="T33" fmla="*/ 75 h 77"/>
                                      <a:gd name="T34" fmla="*/ 23 w 43"/>
                                      <a:gd name="T35" fmla="*/ 77 h 77"/>
                                      <a:gd name="T36" fmla="*/ 23 w 43"/>
                                      <a:gd name="T37" fmla="*/ 75 h 77"/>
                                      <a:gd name="T38" fmla="*/ 25 w 43"/>
                                      <a:gd name="T39" fmla="*/ 72 h 77"/>
                                      <a:gd name="T40" fmla="*/ 18 w 43"/>
                                      <a:gd name="T41" fmla="*/ 70 h 77"/>
                                      <a:gd name="T42" fmla="*/ 10 w 43"/>
                                      <a:gd name="T43" fmla="*/ 65 h 77"/>
                                      <a:gd name="T44" fmla="*/ 5 w 43"/>
                                      <a:gd name="T45" fmla="*/ 58 h 77"/>
                                      <a:gd name="T46" fmla="*/ 3 w 43"/>
                                      <a:gd name="T47" fmla="*/ 50 h 77"/>
                                      <a:gd name="T48" fmla="*/ 3 w 43"/>
                                      <a:gd name="T49" fmla="*/ 55 h 77"/>
                                      <a:gd name="T50" fmla="*/ 0 w 43"/>
                                      <a:gd name="T51" fmla="*/ 58 h 7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43" h="77">
                                        <a:moveTo>
                                          <a:pt x="43" y="3"/>
                                        </a:moveTo>
                                        <a:lnTo>
                                          <a:pt x="38" y="0"/>
                                        </a:lnTo>
                                        <a:lnTo>
                                          <a:pt x="35" y="0"/>
                                        </a:lnTo>
                                        <a:lnTo>
                                          <a:pt x="30" y="3"/>
                                        </a:lnTo>
                                        <a:lnTo>
                                          <a:pt x="25" y="3"/>
                                        </a:lnTo>
                                        <a:lnTo>
                                          <a:pt x="23" y="5"/>
                                        </a:lnTo>
                                        <a:lnTo>
                                          <a:pt x="20" y="10"/>
                                        </a:lnTo>
                                        <a:lnTo>
                                          <a:pt x="28" y="8"/>
                                        </a:lnTo>
                                        <a:lnTo>
                                          <a:pt x="35" y="5"/>
                                        </a:lnTo>
                                        <a:lnTo>
                                          <a:pt x="38" y="5"/>
                                        </a:lnTo>
                                        <a:lnTo>
                                          <a:pt x="40" y="5"/>
                                        </a:lnTo>
                                        <a:lnTo>
                                          <a:pt x="40" y="3"/>
                                        </a:lnTo>
                                        <a:lnTo>
                                          <a:pt x="43" y="3"/>
                                        </a:lnTo>
                                        <a:close/>
                                        <a:moveTo>
                                          <a:pt x="0" y="58"/>
                                        </a:moveTo>
                                        <a:lnTo>
                                          <a:pt x="5" y="65"/>
                                        </a:lnTo>
                                        <a:lnTo>
                                          <a:pt x="10" y="70"/>
                                        </a:lnTo>
                                        <a:lnTo>
                                          <a:pt x="15" y="75"/>
                                        </a:lnTo>
                                        <a:lnTo>
                                          <a:pt x="23" y="77"/>
                                        </a:lnTo>
                                        <a:lnTo>
                                          <a:pt x="23" y="75"/>
                                        </a:lnTo>
                                        <a:lnTo>
                                          <a:pt x="25" y="72"/>
                                        </a:lnTo>
                                        <a:lnTo>
                                          <a:pt x="18" y="70"/>
                                        </a:lnTo>
                                        <a:lnTo>
                                          <a:pt x="10" y="65"/>
                                        </a:lnTo>
                                        <a:lnTo>
                                          <a:pt x="5" y="58"/>
                                        </a:lnTo>
                                        <a:lnTo>
                                          <a:pt x="3" y="50"/>
                                        </a:lnTo>
                                        <a:lnTo>
                                          <a:pt x="3" y="55"/>
                                        </a:lnTo>
                                        <a:lnTo>
                                          <a:pt x="0" y="5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4C2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71" name="Freeform 206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55" y="599"/>
                                    <a:ext cx="37" cy="72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0 h 72"/>
                                      <a:gd name="T2" fmla="*/ 35 w 37"/>
                                      <a:gd name="T3" fmla="*/ 0 h 72"/>
                                      <a:gd name="T4" fmla="*/ 32 w 37"/>
                                      <a:gd name="T5" fmla="*/ 0 h 72"/>
                                      <a:gd name="T6" fmla="*/ 27 w 37"/>
                                      <a:gd name="T7" fmla="*/ 2 h 72"/>
                                      <a:gd name="T8" fmla="*/ 20 w 37"/>
                                      <a:gd name="T9" fmla="*/ 2 h 72"/>
                                      <a:gd name="T10" fmla="*/ 17 w 37"/>
                                      <a:gd name="T11" fmla="*/ 7 h 72"/>
                                      <a:gd name="T12" fmla="*/ 17 w 37"/>
                                      <a:gd name="T13" fmla="*/ 10 h 72"/>
                                      <a:gd name="T14" fmla="*/ 25 w 37"/>
                                      <a:gd name="T15" fmla="*/ 7 h 72"/>
                                      <a:gd name="T16" fmla="*/ 32 w 37"/>
                                      <a:gd name="T17" fmla="*/ 5 h 72"/>
                                      <a:gd name="T18" fmla="*/ 35 w 37"/>
                                      <a:gd name="T19" fmla="*/ 5 h 72"/>
                                      <a:gd name="T20" fmla="*/ 35 w 37"/>
                                      <a:gd name="T21" fmla="*/ 5 h 72"/>
                                      <a:gd name="T22" fmla="*/ 37 w 37"/>
                                      <a:gd name="T23" fmla="*/ 2 h 72"/>
                                      <a:gd name="T24" fmla="*/ 37 w 37"/>
                                      <a:gd name="T25" fmla="*/ 0 h 72"/>
                                      <a:gd name="T26" fmla="*/ 0 w 37"/>
                                      <a:gd name="T27" fmla="*/ 52 h 72"/>
                                      <a:gd name="T28" fmla="*/ 2 w 37"/>
                                      <a:gd name="T29" fmla="*/ 60 h 72"/>
                                      <a:gd name="T30" fmla="*/ 7 w 37"/>
                                      <a:gd name="T31" fmla="*/ 65 h 72"/>
                                      <a:gd name="T32" fmla="*/ 15 w 37"/>
                                      <a:gd name="T33" fmla="*/ 69 h 72"/>
                                      <a:gd name="T34" fmla="*/ 20 w 37"/>
                                      <a:gd name="T35" fmla="*/ 72 h 72"/>
                                      <a:gd name="T36" fmla="*/ 22 w 37"/>
                                      <a:gd name="T37" fmla="*/ 69 h 72"/>
                                      <a:gd name="T38" fmla="*/ 22 w 37"/>
                                      <a:gd name="T39" fmla="*/ 67 h 72"/>
                                      <a:gd name="T40" fmla="*/ 15 w 37"/>
                                      <a:gd name="T41" fmla="*/ 65 h 72"/>
                                      <a:gd name="T42" fmla="*/ 7 w 37"/>
                                      <a:gd name="T43" fmla="*/ 57 h 72"/>
                                      <a:gd name="T44" fmla="*/ 5 w 37"/>
                                      <a:gd name="T45" fmla="*/ 52 h 72"/>
                                      <a:gd name="T46" fmla="*/ 2 w 37"/>
                                      <a:gd name="T47" fmla="*/ 45 h 72"/>
                                      <a:gd name="T48" fmla="*/ 0 w 37"/>
                                      <a:gd name="T49" fmla="*/ 47 h 72"/>
                                      <a:gd name="T50" fmla="*/ 0 w 37"/>
                                      <a:gd name="T51" fmla="*/ 52 h 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37" h="72">
                                        <a:moveTo>
                                          <a:pt x="37" y="0"/>
                                        </a:moveTo>
                                        <a:lnTo>
                                          <a:pt x="35" y="0"/>
                                        </a:lnTo>
                                        <a:lnTo>
                                          <a:pt x="32" y="0"/>
                                        </a:lnTo>
                                        <a:lnTo>
                                          <a:pt x="27" y="2"/>
                                        </a:lnTo>
                                        <a:lnTo>
                                          <a:pt x="20" y="2"/>
                                        </a:lnTo>
                                        <a:lnTo>
                                          <a:pt x="17" y="7"/>
                                        </a:lnTo>
                                        <a:lnTo>
                                          <a:pt x="17" y="10"/>
                                        </a:lnTo>
                                        <a:lnTo>
                                          <a:pt x="25" y="7"/>
                                        </a:lnTo>
                                        <a:lnTo>
                                          <a:pt x="32" y="5"/>
                                        </a:lnTo>
                                        <a:lnTo>
                                          <a:pt x="35" y="5"/>
                                        </a:lnTo>
                                        <a:lnTo>
                                          <a:pt x="35" y="5"/>
                                        </a:lnTo>
                                        <a:lnTo>
                                          <a:pt x="37" y="2"/>
                                        </a:lnTo>
                                        <a:lnTo>
                                          <a:pt x="37" y="0"/>
                                        </a:lnTo>
                                        <a:close/>
                                        <a:moveTo>
                                          <a:pt x="0" y="52"/>
                                        </a:moveTo>
                                        <a:lnTo>
                                          <a:pt x="2" y="60"/>
                                        </a:lnTo>
                                        <a:lnTo>
                                          <a:pt x="7" y="65"/>
                                        </a:lnTo>
                                        <a:lnTo>
                                          <a:pt x="15" y="69"/>
                                        </a:lnTo>
                                        <a:lnTo>
                                          <a:pt x="20" y="72"/>
                                        </a:lnTo>
                                        <a:lnTo>
                                          <a:pt x="22" y="69"/>
                                        </a:lnTo>
                                        <a:lnTo>
                                          <a:pt x="22" y="67"/>
                                        </a:lnTo>
                                        <a:lnTo>
                                          <a:pt x="15" y="65"/>
                                        </a:lnTo>
                                        <a:lnTo>
                                          <a:pt x="7" y="57"/>
                                        </a:lnTo>
                                        <a:lnTo>
                                          <a:pt x="5" y="52"/>
                                        </a:lnTo>
                                        <a:lnTo>
                                          <a:pt x="2" y="45"/>
                                        </a:lnTo>
                                        <a:lnTo>
                                          <a:pt x="0" y="47"/>
                                        </a:lnTo>
                                        <a:lnTo>
                                          <a:pt x="0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5C6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72" name="Freeform 206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55" y="601"/>
                                    <a:ext cx="37" cy="67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0 h 67"/>
                                      <a:gd name="T2" fmla="*/ 35 w 37"/>
                                      <a:gd name="T3" fmla="*/ 0 h 67"/>
                                      <a:gd name="T4" fmla="*/ 32 w 37"/>
                                      <a:gd name="T5" fmla="*/ 0 h 67"/>
                                      <a:gd name="T6" fmla="*/ 25 w 37"/>
                                      <a:gd name="T7" fmla="*/ 3 h 67"/>
                                      <a:gd name="T8" fmla="*/ 17 w 37"/>
                                      <a:gd name="T9" fmla="*/ 5 h 67"/>
                                      <a:gd name="T10" fmla="*/ 17 w 37"/>
                                      <a:gd name="T11" fmla="*/ 8 h 67"/>
                                      <a:gd name="T12" fmla="*/ 15 w 37"/>
                                      <a:gd name="T13" fmla="*/ 13 h 67"/>
                                      <a:gd name="T14" fmla="*/ 22 w 37"/>
                                      <a:gd name="T15" fmla="*/ 8 h 67"/>
                                      <a:gd name="T16" fmla="*/ 32 w 37"/>
                                      <a:gd name="T17" fmla="*/ 5 h 67"/>
                                      <a:gd name="T18" fmla="*/ 35 w 37"/>
                                      <a:gd name="T19" fmla="*/ 5 h 67"/>
                                      <a:gd name="T20" fmla="*/ 35 w 37"/>
                                      <a:gd name="T21" fmla="*/ 5 h 67"/>
                                      <a:gd name="T22" fmla="*/ 35 w 37"/>
                                      <a:gd name="T23" fmla="*/ 3 h 67"/>
                                      <a:gd name="T24" fmla="*/ 37 w 37"/>
                                      <a:gd name="T25" fmla="*/ 0 h 67"/>
                                      <a:gd name="T26" fmla="*/ 0 w 37"/>
                                      <a:gd name="T27" fmla="*/ 45 h 67"/>
                                      <a:gd name="T28" fmla="*/ 2 w 37"/>
                                      <a:gd name="T29" fmla="*/ 53 h 67"/>
                                      <a:gd name="T30" fmla="*/ 7 w 37"/>
                                      <a:gd name="T31" fmla="*/ 60 h 67"/>
                                      <a:gd name="T32" fmla="*/ 15 w 37"/>
                                      <a:gd name="T33" fmla="*/ 65 h 67"/>
                                      <a:gd name="T34" fmla="*/ 22 w 37"/>
                                      <a:gd name="T35" fmla="*/ 67 h 67"/>
                                      <a:gd name="T36" fmla="*/ 22 w 37"/>
                                      <a:gd name="T37" fmla="*/ 65 h 67"/>
                                      <a:gd name="T38" fmla="*/ 22 w 37"/>
                                      <a:gd name="T39" fmla="*/ 63 h 67"/>
                                      <a:gd name="T40" fmla="*/ 15 w 37"/>
                                      <a:gd name="T41" fmla="*/ 58 h 67"/>
                                      <a:gd name="T42" fmla="*/ 10 w 37"/>
                                      <a:gd name="T43" fmla="*/ 53 h 67"/>
                                      <a:gd name="T44" fmla="*/ 5 w 37"/>
                                      <a:gd name="T45" fmla="*/ 45 h 67"/>
                                      <a:gd name="T46" fmla="*/ 2 w 37"/>
                                      <a:gd name="T47" fmla="*/ 38 h 67"/>
                                      <a:gd name="T48" fmla="*/ 2 w 37"/>
                                      <a:gd name="T49" fmla="*/ 40 h 67"/>
                                      <a:gd name="T50" fmla="*/ 0 w 37"/>
                                      <a:gd name="T51" fmla="*/ 45 h 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37" h="67">
                                        <a:moveTo>
                                          <a:pt x="37" y="0"/>
                                        </a:moveTo>
                                        <a:lnTo>
                                          <a:pt x="35" y="0"/>
                                        </a:lnTo>
                                        <a:lnTo>
                                          <a:pt x="32" y="0"/>
                                        </a:lnTo>
                                        <a:lnTo>
                                          <a:pt x="25" y="3"/>
                                        </a:lnTo>
                                        <a:lnTo>
                                          <a:pt x="17" y="5"/>
                                        </a:lnTo>
                                        <a:lnTo>
                                          <a:pt x="17" y="8"/>
                                        </a:lnTo>
                                        <a:lnTo>
                                          <a:pt x="15" y="13"/>
                                        </a:lnTo>
                                        <a:lnTo>
                                          <a:pt x="22" y="8"/>
                                        </a:lnTo>
                                        <a:lnTo>
                                          <a:pt x="32" y="5"/>
                                        </a:lnTo>
                                        <a:lnTo>
                                          <a:pt x="35" y="5"/>
                                        </a:lnTo>
                                        <a:lnTo>
                                          <a:pt x="35" y="5"/>
                                        </a:lnTo>
                                        <a:lnTo>
                                          <a:pt x="35" y="3"/>
                                        </a:lnTo>
                                        <a:lnTo>
                                          <a:pt x="37" y="0"/>
                                        </a:lnTo>
                                        <a:close/>
                                        <a:moveTo>
                                          <a:pt x="0" y="45"/>
                                        </a:moveTo>
                                        <a:lnTo>
                                          <a:pt x="2" y="53"/>
                                        </a:lnTo>
                                        <a:lnTo>
                                          <a:pt x="7" y="60"/>
                                        </a:lnTo>
                                        <a:lnTo>
                                          <a:pt x="15" y="65"/>
                                        </a:lnTo>
                                        <a:lnTo>
                                          <a:pt x="22" y="67"/>
                                        </a:lnTo>
                                        <a:lnTo>
                                          <a:pt x="22" y="65"/>
                                        </a:lnTo>
                                        <a:lnTo>
                                          <a:pt x="22" y="63"/>
                                        </a:lnTo>
                                        <a:lnTo>
                                          <a:pt x="15" y="58"/>
                                        </a:lnTo>
                                        <a:lnTo>
                                          <a:pt x="10" y="53"/>
                                        </a:lnTo>
                                        <a:lnTo>
                                          <a:pt x="5" y="45"/>
                                        </a:lnTo>
                                        <a:lnTo>
                                          <a:pt x="2" y="38"/>
                                        </a:lnTo>
                                        <a:lnTo>
                                          <a:pt x="2" y="40"/>
                                        </a:lnTo>
                                        <a:lnTo>
                                          <a:pt x="0" y="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6CA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73" name="Freeform 206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57" y="604"/>
                                    <a:ext cx="33" cy="62"/>
                                  </a:xfrm>
                                  <a:custGeom>
                                    <a:avLst/>
                                    <a:gdLst>
                                      <a:gd name="T0" fmla="*/ 33 w 33"/>
                                      <a:gd name="T1" fmla="*/ 0 h 62"/>
                                      <a:gd name="T2" fmla="*/ 33 w 33"/>
                                      <a:gd name="T3" fmla="*/ 0 h 62"/>
                                      <a:gd name="T4" fmla="*/ 30 w 33"/>
                                      <a:gd name="T5" fmla="*/ 0 h 62"/>
                                      <a:gd name="T6" fmla="*/ 23 w 33"/>
                                      <a:gd name="T7" fmla="*/ 2 h 62"/>
                                      <a:gd name="T8" fmla="*/ 15 w 33"/>
                                      <a:gd name="T9" fmla="*/ 5 h 62"/>
                                      <a:gd name="T10" fmla="*/ 10 w 33"/>
                                      <a:gd name="T11" fmla="*/ 12 h 62"/>
                                      <a:gd name="T12" fmla="*/ 8 w 33"/>
                                      <a:gd name="T13" fmla="*/ 20 h 62"/>
                                      <a:gd name="T14" fmla="*/ 13 w 33"/>
                                      <a:gd name="T15" fmla="*/ 12 h 62"/>
                                      <a:gd name="T16" fmla="*/ 18 w 33"/>
                                      <a:gd name="T17" fmla="*/ 10 h 62"/>
                                      <a:gd name="T18" fmla="*/ 23 w 33"/>
                                      <a:gd name="T19" fmla="*/ 7 h 62"/>
                                      <a:gd name="T20" fmla="*/ 30 w 33"/>
                                      <a:gd name="T21" fmla="*/ 5 h 62"/>
                                      <a:gd name="T22" fmla="*/ 30 w 33"/>
                                      <a:gd name="T23" fmla="*/ 5 h 62"/>
                                      <a:gd name="T24" fmla="*/ 33 w 33"/>
                                      <a:gd name="T25" fmla="*/ 5 h 62"/>
                                      <a:gd name="T26" fmla="*/ 33 w 33"/>
                                      <a:gd name="T27" fmla="*/ 2 h 62"/>
                                      <a:gd name="T28" fmla="*/ 33 w 33"/>
                                      <a:gd name="T29" fmla="*/ 0 h 62"/>
                                      <a:gd name="T30" fmla="*/ 0 w 33"/>
                                      <a:gd name="T31" fmla="*/ 40 h 62"/>
                                      <a:gd name="T32" fmla="*/ 3 w 33"/>
                                      <a:gd name="T33" fmla="*/ 47 h 62"/>
                                      <a:gd name="T34" fmla="*/ 5 w 33"/>
                                      <a:gd name="T35" fmla="*/ 52 h 62"/>
                                      <a:gd name="T36" fmla="*/ 13 w 33"/>
                                      <a:gd name="T37" fmla="*/ 60 h 62"/>
                                      <a:gd name="T38" fmla="*/ 20 w 33"/>
                                      <a:gd name="T39" fmla="*/ 62 h 62"/>
                                      <a:gd name="T40" fmla="*/ 20 w 33"/>
                                      <a:gd name="T41" fmla="*/ 60 h 62"/>
                                      <a:gd name="T42" fmla="*/ 20 w 33"/>
                                      <a:gd name="T43" fmla="*/ 57 h 62"/>
                                      <a:gd name="T44" fmla="*/ 13 w 33"/>
                                      <a:gd name="T45" fmla="*/ 52 h 62"/>
                                      <a:gd name="T46" fmla="*/ 8 w 33"/>
                                      <a:gd name="T47" fmla="*/ 47 h 62"/>
                                      <a:gd name="T48" fmla="*/ 5 w 33"/>
                                      <a:gd name="T49" fmla="*/ 40 h 62"/>
                                      <a:gd name="T50" fmla="*/ 3 w 33"/>
                                      <a:gd name="T51" fmla="*/ 32 h 62"/>
                                      <a:gd name="T52" fmla="*/ 3 w 33"/>
                                      <a:gd name="T53" fmla="*/ 30 h 62"/>
                                      <a:gd name="T54" fmla="*/ 5 w 33"/>
                                      <a:gd name="T55" fmla="*/ 25 h 62"/>
                                      <a:gd name="T56" fmla="*/ 3 w 33"/>
                                      <a:gd name="T57" fmla="*/ 32 h 62"/>
                                      <a:gd name="T58" fmla="*/ 0 w 33"/>
                                      <a:gd name="T59" fmla="*/ 40 h 6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</a:cxnLst>
                                    <a:rect l="0" t="0" r="r" b="b"/>
                                    <a:pathLst>
                                      <a:path w="33" h="62">
                                        <a:moveTo>
                                          <a:pt x="33" y="0"/>
                                        </a:moveTo>
                                        <a:lnTo>
                                          <a:pt x="33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23" y="2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10" y="12"/>
                                        </a:lnTo>
                                        <a:lnTo>
                                          <a:pt x="8" y="20"/>
                                        </a:lnTo>
                                        <a:lnTo>
                                          <a:pt x="13" y="12"/>
                                        </a:lnTo>
                                        <a:lnTo>
                                          <a:pt x="18" y="10"/>
                                        </a:lnTo>
                                        <a:lnTo>
                                          <a:pt x="23" y="7"/>
                                        </a:lnTo>
                                        <a:lnTo>
                                          <a:pt x="30" y="5"/>
                                        </a:lnTo>
                                        <a:lnTo>
                                          <a:pt x="30" y="5"/>
                                        </a:lnTo>
                                        <a:lnTo>
                                          <a:pt x="33" y="5"/>
                                        </a:lnTo>
                                        <a:lnTo>
                                          <a:pt x="33" y="2"/>
                                        </a:lnTo>
                                        <a:lnTo>
                                          <a:pt x="33" y="0"/>
                                        </a:lnTo>
                                        <a:close/>
                                        <a:moveTo>
                                          <a:pt x="0" y="40"/>
                                        </a:moveTo>
                                        <a:lnTo>
                                          <a:pt x="3" y="47"/>
                                        </a:lnTo>
                                        <a:lnTo>
                                          <a:pt x="5" y="52"/>
                                        </a:lnTo>
                                        <a:lnTo>
                                          <a:pt x="13" y="60"/>
                                        </a:lnTo>
                                        <a:lnTo>
                                          <a:pt x="20" y="62"/>
                                        </a:lnTo>
                                        <a:lnTo>
                                          <a:pt x="20" y="60"/>
                                        </a:lnTo>
                                        <a:lnTo>
                                          <a:pt x="20" y="57"/>
                                        </a:lnTo>
                                        <a:lnTo>
                                          <a:pt x="13" y="52"/>
                                        </a:lnTo>
                                        <a:lnTo>
                                          <a:pt x="8" y="47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3" y="32"/>
                                        </a:lnTo>
                                        <a:lnTo>
                                          <a:pt x="3" y="30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3" y="32"/>
                                        </a:lnTo>
                                        <a:lnTo>
                                          <a:pt x="0" y="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7CD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74" name="Freeform 20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57" y="606"/>
                                    <a:ext cx="33" cy="58"/>
                                  </a:xfrm>
                                  <a:custGeom>
                                    <a:avLst/>
                                    <a:gdLst>
                                      <a:gd name="T0" fmla="*/ 33 w 33"/>
                                      <a:gd name="T1" fmla="*/ 0 h 58"/>
                                      <a:gd name="T2" fmla="*/ 33 w 33"/>
                                      <a:gd name="T3" fmla="*/ 0 h 58"/>
                                      <a:gd name="T4" fmla="*/ 30 w 33"/>
                                      <a:gd name="T5" fmla="*/ 0 h 58"/>
                                      <a:gd name="T6" fmla="*/ 20 w 33"/>
                                      <a:gd name="T7" fmla="*/ 3 h 58"/>
                                      <a:gd name="T8" fmla="*/ 13 w 33"/>
                                      <a:gd name="T9" fmla="*/ 8 h 58"/>
                                      <a:gd name="T10" fmla="*/ 5 w 33"/>
                                      <a:gd name="T11" fmla="*/ 20 h 58"/>
                                      <a:gd name="T12" fmla="*/ 0 w 33"/>
                                      <a:gd name="T13" fmla="*/ 33 h 58"/>
                                      <a:gd name="T14" fmla="*/ 3 w 33"/>
                                      <a:gd name="T15" fmla="*/ 40 h 58"/>
                                      <a:gd name="T16" fmla="*/ 8 w 33"/>
                                      <a:gd name="T17" fmla="*/ 48 h 58"/>
                                      <a:gd name="T18" fmla="*/ 13 w 33"/>
                                      <a:gd name="T19" fmla="*/ 53 h 58"/>
                                      <a:gd name="T20" fmla="*/ 20 w 33"/>
                                      <a:gd name="T21" fmla="*/ 58 h 58"/>
                                      <a:gd name="T22" fmla="*/ 20 w 33"/>
                                      <a:gd name="T23" fmla="*/ 55 h 58"/>
                                      <a:gd name="T24" fmla="*/ 20 w 33"/>
                                      <a:gd name="T25" fmla="*/ 53 h 58"/>
                                      <a:gd name="T26" fmla="*/ 15 w 33"/>
                                      <a:gd name="T27" fmla="*/ 50 h 58"/>
                                      <a:gd name="T28" fmla="*/ 10 w 33"/>
                                      <a:gd name="T29" fmla="*/ 43 h 58"/>
                                      <a:gd name="T30" fmla="*/ 8 w 33"/>
                                      <a:gd name="T31" fmla="*/ 38 h 58"/>
                                      <a:gd name="T32" fmla="*/ 5 w 33"/>
                                      <a:gd name="T33" fmla="*/ 30 h 58"/>
                                      <a:gd name="T34" fmla="*/ 8 w 33"/>
                                      <a:gd name="T35" fmla="*/ 20 h 58"/>
                                      <a:gd name="T36" fmla="*/ 13 w 33"/>
                                      <a:gd name="T37" fmla="*/ 13 h 58"/>
                                      <a:gd name="T38" fmla="*/ 20 w 33"/>
                                      <a:gd name="T39" fmla="*/ 8 h 58"/>
                                      <a:gd name="T40" fmla="*/ 30 w 33"/>
                                      <a:gd name="T41" fmla="*/ 5 h 58"/>
                                      <a:gd name="T42" fmla="*/ 30 w 33"/>
                                      <a:gd name="T43" fmla="*/ 5 h 58"/>
                                      <a:gd name="T44" fmla="*/ 33 w 33"/>
                                      <a:gd name="T45" fmla="*/ 3 h 58"/>
                                      <a:gd name="T46" fmla="*/ 33 w 33"/>
                                      <a:gd name="T47" fmla="*/ 0 h 5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33" h="58">
                                        <a:moveTo>
                                          <a:pt x="33" y="0"/>
                                        </a:moveTo>
                                        <a:lnTo>
                                          <a:pt x="33" y="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20" y="3"/>
                                        </a:lnTo>
                                        <a:lnTo>
                                          <a:pt x="13" y="8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0" y="33"/>
                                        </a:lnTo>
                                        <a:lnTo>
                                          <a:pt x="3" y="40"/>
                                        </a:lnTo>
                                        <a:lnTo>
                                          <a:pt x="8" y="4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20" y="58"/>
                                        </a:lnTo>
                                        <a:lnTo>
                                          <a:pt x="20" y="55"/>
                                        </a:lnTo>
                                        <a:lnTo>
                                          <a:pt x="20" y="53"/>
                                        </a:lnTo>
                                        <a:lnTo>
                                          <a:pt x="15" y="50"/>
                                        </a:lnTo>
                                        <a:lnTo>
                                          <a:pt x="10" y="43"/>
                                        </a:lnTo>
                                        <a:lnTo>
                                          <a:pt x="8" y="38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8" y="20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20" y="8"/>
                                        </a:lnTo>
                                        <a:lnTo>
                                          <a:pt x="30" y="5"/>
                                        </a:lnTo>
                                        <a:lnTo>
                                          <a:pt x="30" y="5"/>
                                        </a:lnTo>
                                        <a:lnTo>
                                          <a:pt x="33" y="3"/>
                                        </a:lnTo>
                                        <a:lnTo>
                                          <a:pt x="3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8D1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75" name="Freeform 20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60" y="609"/>
                                    <a:ext cx="30" cy="52"/>
                                  </a:xfrm>
                                  <a:custGeom>
                                    <a:avLst/>
                                    <a:gdLst>
                                      <a:gd name="T0" fmla="*/ 30 w 30"/>
                                      <a:gd name="T1" fmla="*/ 0 h 52"/>
                                      <a:gd name="T2" fmla="*/ 27 w 30"/>
                                      <a:gd name="T3" fmla="*/ 0 h 52"/>
                                      <a:gd name="T4" fmla="*/ 27 w 30"/>
                                      <a:gd name="T5" fmla="*/ 0 h 52"/>
                                      <a:gd name="T6" fmla="*/ 20 w 30"/>
                                      <a:gd name="T7" fmla="*/ 2 h 52"/>
                                      <a:gd name="T8" fmla="*/ 15 w 30"/>
                                      <a:gd name="T9" fmla="*/ 5 h 52"/>
                                      <a:gd name="T10" fmla="*/ 10 w 30"/>
                                      <a:gd name="T11" fmla="*/ 7 h 52"/>
                                      <a:gd name="T12" fmla="*/ 5 w 30"/>
                                      <a:gd name="T13" fmla="*/ 15 h 52"/>
                                      <a:gd name="T14" fmla="*/ 2 w 30"/>
                                      <a:gd name="T15" fmla="*/ 17 h 52"/>
                                      <a:gd name="T16" fmla="*/ 2 w 30"/>
                                      <a:gd name="T17" fmla="*/ 20 h 52"/>
                                      <a:gd name="T18" fmla="*/ 0 w 30"/>
                                      <a:gd name="T19" fmla="*/ 25 h 52"/>
                                      <a:gd name="T20" fmla="*/ 0 w 30"/>
                                      <a:gd name="T21" fmla="*/ 27 h 52"/>
                                      <a:gd name="T22" fmla="*/ 2 w 30"/>
                                      <a:gd name="T23" fmla="*/ 35 h 52"/>
                                      <a:gd name="T24" fmla="*/ 5 w 30"/>
                                      <a:gd name="T25" fmla="*/ 42 h 52"/>
                                      <a:gd name="T26" fmla="*/ 10 w 30"/>
                                      <a:gd name="T27" fmla="*/ 47 h 52"/>
                                      <a:gd name="T28" fmla="*/ 17 w 30"/>
                                      <a:gd name="T29" fmla="*/ 52 h 52"/>
                                      <a:gd name="T30" fmla="*/ 17 w 30"/>
                                      <a:gd name="T31" fmla="*/ 50 h 52"/>
                                      <a:gd name="T32" fmla="*/ 17 w 30"/>
                                      <a:gd name="T33" fmla="*/ 47 h 52"/>
                                      <a:gd name="T34" fmla="*/ 12 w 30"/>
                                      <a:gd name="T35" fmla="*/ 45 h 52"/>
                                      <a:gd name="T36" fmla="*/ 10 w 30"/>
                                      <a:gd name="T37" fmla="*/ 40 h 52"/>
                                      <a:gd name="T38" fmla="*/ 7 w 30"/>
                                      <a:gd name="T39" fmla="*/ 35 h 52"/>
                                      <a:gd name="T40" fmla="*/ 5 w 30"/>
                                      <a:gd name="T41" fmla="*/ 27 h 52"/>
                                      <a:gd name="T42" fmla="*/ 7 w 30"/>
                                      <a:gd name="T43" fmla="*/ 20 h 52"/>
                                      <a:gd name="T44" fmla="*/ 12 w 30"/>
                                      <a:gd name="T45" fmla="*/ 12 h 52"/>
                                      <a:gd name="T46" fmla="*/ 20 w 30"/>
                                      <a:gd name="T47" fmla="*/ 7 h 52"/>
                                      <a:gd name="T48" fmla="*/ 27 w 30"/>
                                      <a:gd name="T49" fmla="*/ 5 h 52"/>
                                      <a:gd name="T50" fmla="*/ 27 w 30"/>
                                      <a:gd name="T51" fmla="*/ 2 h 52"/>
                                      <a:gd name="T52" fmla="*/ 30 w 30"/>
                                      <a:gd name="T53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</a:cxnLst>
                                    <a:rect l="0" t="0" r="r" b="b"/>
                                    <a:pathLst>
                                      <a:path w="30" h="52">
                                        <a:moveTo>
                                          <a:pt x="30" y="0"/>
                                        </a:moveTo>
                                        <a:lnTo>
                                          <a:pt x="27" y="0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20" y="2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2" y="17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2" y="35"/>
                                        </a:lnTo>
                                        <a:lnTo>
                                          <a:pt x="5" y="42"/>
                                        </a:lnTo>
                                        <a:lnTo>
                                          <a:pt x="10" y="47"/>
                                        </a:lnTo>
                                        <a:lnTo>
                                          <a:pt x="17" y="52"/>
                                        </a:lnTo>
                                        <a:lnTo>
                                          <a:pt x="17" y="50"/>
                                        </a:lnTo>
                                        <a:lnTo>
                                          <a:pt x="17" y="47"/>
                                        </a:lnTo>
                                        <a:lnTo>
                                          <a:pt x="12" y="45"/>
                                        </a:lnTo>
                                        <a:lnTo>
                                          <a:pt x="10" y="40"/>
                                        </a:lnTo>
                                        <a:lnTo>
                                          <a:pt x="7" y="35"/>
                                        </a:lnTo>
                                        <a:lnTo>
                                          <a:pt x="5" y="27"/>
                                        </a:lnTo>
                                        <a:lnTo>
                                          <a:pt x="7" y="20"/>
                                        </a:lnTo>
                                        <a:lnTo>
                                          <a:pt x="12" y="12"/>
                                        </a:lnTo>
                                        <a:lnTo>
                                          <a:pt x="20" y="7"/>
                                        </a:lnTo>
                                        <a:lnTo>
                                          <a:pt x="27" y="5"/>
                                        </a:lnTo>
                                        <a:lnTo>
                                          <a:pt x="27" y="2"/>
                                        </a:lnTo>
                                        <a:lnTo>
                                          <a:pt x="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7D4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76" name="Freeform 20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62" y="611"/>
                                    <a:ext cx="25" cy="48"/>
                                  </a:xfrm>
                                  <a:custGeom>
                                    <a:avLst/>
                                    <a:gdLst>
                                      <a:gd name="T0" fmla="*/ 25 w 25"/>
                                      <a:gd name="T1" fmla="*/ 0 h 48"/>
                                      <a:gd name="T2" fmla="*/ 25 w 25"/>
                                      <a:gd name="T3" fmla="*/ 0 h 48"/>
                                      <a:gd name="T4" fmla="*/ 15 w 25"/>
                                      <a:gd name="T5" fmla="*/ 3 h 48"/>
                                      <a:gd name="T6" fmla="*/ 8 w 25"/>
                                      <a:gd name="T7" fmla="*/ 8 h 48"/>
                                      <a:gd name="T8" fmla="*/ 3 w 25"/>
                                      <a:gd name="T9" fmla="*/ 15 h 48"/>
                                      <a:gd name="T10" fmla="*/ 0 w 25"/>
                                      <a:gd name="T11" fmla="*/ 25 h 48"/>
                                      <a:gd name="T12" fmla="*/ 3 w 25"/>
                                      <a:gd name="T13" fmla="*/ 33 h 48"/>
                                      <a:gd name="T14" fmla="*/ 5 w 25"/>
                                      <a:gd name="T15" fmla="*/ 38 h 48"/>
                                      <a:gd name="T16" fmla="*/ 10 w 25"/>
                                      <a:gd name="T17" fmla="*/ 45 h 48"/>
                                      <a:gd name="T18" fmla="*/ 15 w 25"/>
                                      <a:gd name="T19" fmla="*/ 48 h 48"/>
                                      <a:gd name="T20" fmla="*/ 15 w 25"/>
                                      <a:gd name="T21" fmla="*/ 45 h 48"/>
                                      <a:gd name="T22" fmla="*/ 15 w 25"/>
                                      <a:gd name="T23" fmla="*/ 43 h 48"/>
                                      <a:gd name="T24" fmla="*/ 13 w 25"/>
                                      <a:gd name="T25" fmla="*/ 40 h 48"/>
                                      <a:gd name="T26" fmla="*/ 8 w 25"/>
                                      <a:gd name="T27" fmla="*/ 35 h 48"/>
                                      <a:gd name="T28" fmla="*/ 8 w 25"/>
                                      <a:gd name="T29" fmla="*/ 30 h 48"/>
                                      <a:gd name="T30" fmla="*/ 5 w 25"/>
                                      <a:gd name="T31" fmla="*/ 25 h 48"/>
                                      <a:gd name="T32" fmla="*/ 8 w 25"/>
                                      <a:gd name="T33" fmla="*/ 18 h 48"/>
                                      <a:gd name="T34" fmla="*/ 10 w 25"/>
                                      <a:gd name="T35" fmla="*/ 13 h 48"/>
                                      <a:gd name="T36" fmla="*/ 18 w 25"/>
                                      <a:gd name="T37" fmla="*/ 8 h 48"/>
                                      <a:gd name="T38" fmla="*/ 25 w 25"/>
                                      <a:gd name="T39" fmla="*/ 5 h 48"/>
                                      <a:gd name="T40" fmla="*/ 25 w 25"/>
                                      <a:gd name="T41" fmla="*/ 3 h 48"/>
                                      <a:gd name="T42" fmla="*/ 25 w 25"/>
                                      <a:gd name="T43" fmla="*/ 0 h 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25" h="48">
                                        <a:moveTo>
                                          <a:pt x="25" y="0"/>
                                        </a:moveTo>
                                        <a:lnTo>
                                          <a:pt x="25" y="0"/>
                                        </a:lnTo>
                                        <a:lnTo>
                                          <a:pt x="15" y="3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3" y="15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3" y="33"/>
                                        </a:lnTo>
                                        <a:lnTo>
                                          <a:pt x="5" y="38"/>
                                        </a:lnTo>
                                        <a:lnTo>
                                          <a:pt x="10" y="45"/>
                                        </a:lnTo>
                                        <a:lnTo>
                                          <a:pt x="15" y="48"/>
                                        </a:lnTo>
                                        <a:lnTo>
                                          <a:pt x="15" y="45"/>
                                        </a:lnTo>
                                        <a:lnTo>
                                          <a:pt x="15" y="43"/>
                                        </a:lnTo>
                                        <a:lnTo>
                                          <a:pt x="13" y="40"/>
                                        </a:lnTo>
                                        <a:lnTo>
                                          <a:pt x="8" y="35"/>
                                        </a:lnTo>
                                        <a:lnTo>
                                          <a:pt x="8" y="30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8" y="18"/>
                                        </a:lnTo>
                                        <a:lnTo>
                                          <a:pt x="10" y="13"/>
                                        </a:lnTo>
                                        <a:lnTo>
                                          <a:pt x="18" y="8"/>
                                        </a:lnTo>
                                        <a:lnTo>
                                          <a:pt x="25" y="5"/>
                                        </a:lnTo>
                                        <a:lnTo>
                                          <a:pt x="25" y="3"/>
                                        </a:lnTo>
                                        <a:lnTo>
                                          <a:pt x="2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6D7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77" name="Freeform 20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65" y="614"/>
                                    <a:ext cx="22" cy="42"/>
                                  </a:xfrm>
                                  <a:custGeom>
                                    <a:avLst/>
                                    <a:gdLst>
                                      <a:gd name="T0" fmla="*/ 22 w 22"/>
                                      <a:gd name="T1" fmla="*/ 0 h 42"/>
                                      <a:gd name="T2" fmla="*/ 15 w 22"/>
                                      <a:gd name="T3" fmla="*/ 2 h 42"/>
                                      <a:gd name="T4" fmla="*/ 7 w 22"/>
                                      <a:gd name="T5" fmla="*/ 7 h 42"/>
                                      <a:gd name="T6" fmla="*/ 2 w 22"/>
                                      <a:gd name="T7" fmla="*/ 15 h 42"/>
                                      <a:gd name="T8" fmla="*/ 0 w 22"/>
                                      <a:gd name="T9" fmla="*/ 22 h 42"/>
                                      <a:gd name="T10" fmla="*/ 2 w 22"/>
                                      <a:gd name="T11" fmla="*/ 30 h 42"/>
                                      <a:gd name="T12" fmla="*/ 5 w 22"/>
                                      <a:gd name="T13" fmla="*/ 35 h 42"/>
                                      <a:gd name="T14" fmla="*/ 7 w 22"/>
                                      <a:gd name="T15" fmla="*/ 40 h 42"/>
                                      <a:gd name="T16" fmla="*/ 12 w 22"/>
                                      <a:gd name="T17" fmla="*/ 42 h 42"/>
                                      <a:gd name="T18" fmla="*/ 12 w 22"/>
                                      <a:gd name="T19" fmla="*/ 40 h 42"/>
                                      <a:gd name="T20" fmla="*/ 12 w 22"/>
                                      <a:gd name="T21" fmla="*/ 37 h 42"/>
                                      <a:gd name="T22" fmla="*/ 7 w 22"/>
                                      <a:gd name="T23" fmla="*/ 30 h 42"/>
                                      <a:gd name="T24" fmla="*/ 5 w 22"/>
                                      <a:gd name="T25" fmla="*/ 22 h 42"/>
                                      <a:gd name="T26" fmla="*/ 7 w 22"/>
                                      <a:gd name="T27" fmla="*/ 17 h 42"/>
                                      <a:gd name="T28" fmla="*/ 10 w 22"/>
                                      <a:gd name="T29" fmla="*/ 12 h 42"/>
                                      <a:gd name="T30" fmla="*/ 15 w 22"/>
                                      <a:gd name="T31" fmla="*/ 7 h 42"/>
                                      <a:gd name="T32" fmla="*/ 20 w 22"/>
                                      <a:gd name="T33" fmla="*/ 5 h 42"/>
                                      <a:gd name="T34" fmla="*/ 22 w 22"/>
                                      <a:gd name="T35" fmla="*/ 2 h 42"/>
                                      <a:gd name="T36" fmla="*/ 22 w 22"/>
                                      <a:gd name="T37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22" h="42">
                                        <a:moveTo>
                                          <a:pt x="22" y="0"/>
                                        </a:moveTo>
                                        <a:lnTo>
                                          <a:pt x="15" y="2"/>
                                        </a:lnTo>
                                        <a:lnTo>
                                          <a:pt x="7" y="7"/>
                                        </a:lnTo>
                                        <a:lnTo>
                                          <a:pt x="2" y="15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2" y="30"/>
                                        </a:lnTo>
                                        <a:lnTo>
                                          <a:pt x="5" y="35"/>
                                        </a:lnTo>
                                        <a:lnTo>
                                          <a:pt x="7" y="40"/>
                                        </a:lnTo>
                                        <a:lnTo>
                                          <a:pt x="12" y="42"/>
                                        </a:lnTo>
                                        <a:lnTo>
                                          <a:pt x="12" y="40"/>
                                        </a:lnTo>
                                        <a:lnTo>
                                          <a:pt x="12" y="37"/>
                                        </a:lnTo>
                                        <a:lnTo>
                                          <a:pt x="7" y="30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7" y="17"/>
                                        </a:lnTo>
                                        <a:lnTo>
                                          <a:pt x="10" y="12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22" y="2"/>
                                        </a:lnTo>
                                        <a:lnTo>
                                          <a:pt x="2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5D9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78" name="Freeform 20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67" y="616"/>
                                    <a:ext cx="20" cy="38"/>
                                  </a:xfrm>
                                  <a:custGeom>
                                    <a:avLst/>
                                    <a:gdLst>
                                      <a:gd name="T0" fmla="*/ 20 w 20"/>
                                      <a:gd name="T1" fmla="*/ 0 h 38"/>
                                      <a:gd name="T2" fmla="*/ 13 w 20"/>
                                      <a:gd name="T3" fmla="*/ 3 h 38"/>
                                      <a:gd name="T4" fmla="*/ 5 w 20"/>
                                      <a:gd name="T5" fmla="*/ 8 h 38"/>
                                      <a:gd name="T6" fmla="*/ 3 w 20"/>
                                      <a:gd name="T7" fmla="*/ 13 h 38"/>
                                      <a:gd name="T8" fmla="*/ 0 w 20"/>
                                      <a:gd name="T9" fmla="*/ 20 h 38"/>
                                      <a:gd name="T10" fmla="*/ 3 w 20"/>
                                      <a:gd name="T11" fmla="*/ 25 h 38"/>
                                      <a:gd name="T12" fmla="*/ 3 w 20"/>
                                      <a:gd name="T13" fmla="*/ 30 h 38"/>
                                      <a:gd name="T14" fmla="*/ 8 w 20"/>
                                      <a:gd name="T15" fmla="*/ 35 h 38"/>
                                      <a:gd name="T16" fmla="*/ 10 w 20"/>
                                      <a:gd name="T17" fmla="*/ 38 h 38"/>
                                      <a:gd name="T18" fmla="*/ 10 w 20"/>
                                      <a:gd name="T19" fmla="*/ 35 h 38"/>
                                      <a:gd name="T20" fmla="*/ 13 w 20"/>
                                      <a:gd name="T21" fmla="*/ 33 h 38"/>
                                      <a:gd name="T22" fmla="*/ 8 w 20"/>
                                      <a:gd name="T23" fmla="*/ 28 h 38"/>
                                      <a:gd name="T24" fmla="*/ 5 w 20"/>
                                      <a:gd name="T25" fmla="*/ 20 h 38"/>
                                      <a:gd name="T26" fmla="*/ 8 w 20"/>
                                      <a:gd name="T27" fmla="*/ 15 h 38"/>
                                      <a:gd name="T28" fmla="*/ 10 w 20"/>
                                      <a:gd name="T29" fmla="*/ 10 h 38"/>
                                      <a:gd name="T30" fmla="*/ 13 w 20"/>
                                      <a:gd name="T31" fmla="*/ 8 h 38"/>
                                      <a:gd name="T32" fmla="*/ 18 w 20"/>
                                      <a:gd name="T33" fmla="*/ 5 h 38"/>
                                      <a:gd name="T34" fmla="*/ 18 w 20"/>
                                      <a:gd name="T35" fmla="*/ 3 h 38"/>
                                      <a:gd name="T36" fmla="*/ 20 w 20"/>
                                      <a:gd name="T37" fmla="*/ 0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20" h="38">
                                        <a:moveTo>
                                          <a:pt x="20" y="0"/>
                                        </a:moveTo>
                                        <a:lnTo>
                                          <a:pt x="13" y="3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3" y="13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3" y="30"/>
                                        </a:lnTo>
                                        <a:lnTo>
                                          <a:pt x="8" y="35"/>
                                        </a:lnTo>
                                        <a:lnTo>
                                          <a:pt x="10" y="38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13" y="33"/>
                                        </a:lnTo>
                                        <a:lnTo>
                                          <a:pt x="8" y="28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8" y="15"/>
                                        </a:lnTo>
                                        <a:lnTo>
                                          <a:pt x="10" y="10"/>
                                        </a:lnTo>
                                        <a:lnTo>
                                          <a:pt x="13" y="8"/>
                                        </a:lnTo>
                                        <a:lnTo>
                                          <a:pt x="18" y="5"/>
                                        </a:lnTo>
                                        <a:lnTo>
                                          <a:pt x="18" y="3"/>
                                        </a:lnTo>
                                        <a:lnTo>
                                          <a:pt x="2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4DB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79" name="Freeform 206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0" y="619"/>
                                    <a:ext cx="15" cy="32"/>
                                  </a:xfrm>
                                  <a:custGeom>
                                    <a:avLst/>
                                    <a:gdLst>
                                      <a:gd name="T0" fmla="*/ 15 w 15"/>
                                      <a:gd name="T1" fmla="*/ 0 h 32"/>
                                      <a:gd name="T2" fmla="*/ 10 w 15"/>
                                      <a:gd name="T3" fmla="*/ 2 h 32"/>
                                      <a:gd name="T4" fmla="*/ 5 w 15"/>
                                      <a:gd name="T5" fmla="*/ 7 h 32"/>
                                      <a:gd name="T6" fmla="*/ 2 w 15"/>
                                      <a:gd name="T7" fmla="*/ 12 h 32"/>
                                      <a:gd name="T8" fmla="*/ 0 w 15"/>
                                      <a:gd name="T9" fmla="*/ 17 h 32"/>
                                      <a:gd name="T10" fmla="*/ 2 w 15"/>
                                      <a:gd name="T11" fmla="*/ 25 h 32"/>
                                      <a:gd name="T12" fmla="*/ 7 w 15"/>
                                      <a:gd name="T13" fmla="*/ 32 h 32"/>
                                      <a:gd name="T14" fmla="*/ 10 w 15"/>
                                      <a:gd name="T15" fmla="*/ 30 h 32"/>
                                      <a:gd name="T16" fmla="*/ 10 w 15"/>
                                      <a:gd name="T17" fmla="*/ 27 h 32"/>
                                      <a:gd name="T18" fmla="*/ 7 w 15"/>
                                      <a:gd name="T19" fmla="*/ 22 h 32"/>
                                      <a:gd name="T20" fmla="*/ 5 w 15"/>
                                      <a:gd name="T21" fmla="*/ 17 h 32"/>
                                      <a:gd name="T22" fmla="*/ 7 w 15"/>
                                      <a:gd name="T23" fmla="*/ 10 h 32"/>
                                      <a:gd name="T24" fmla="*/ 15 w 15"/>
                                      <a:gd name="T25" fmla="*/ 5 h 32"/>
                                      <a:gd name="T26" fmla="*/ 15 w 15"/>
                                      <a:gd name="T27" fmla="*/ 2 h 32"/>
                                      <a:gd name="T28" fmla="*/ 15 w 15"/>
                                      <a:gd name="T29" fmla="*/ 0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15" h="32">
                                        <a:moveTo>
                                          <a:pt x="15" y="0"/>
                                        </a:moveTo>
                                        <a:lnTo>
                                          <a:pt x="10" y="2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2" y="12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" y="25"/>
                                        </a:lnTo>
                                        <a:lnTo>
                                          <a:pt x="7" y="32"/>
                                        </a:lnTo>
                                        <a:lnTo>
                                          <a:pt x="10" y="30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7" y="22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15" y="5"/>
                                        </a:lnTo>
                                        <a:lnTo>
                                          <a:pt x="15" y="2"/>
                                        </a:lnTo>
                                        <a:lnTo>
                                          <a:pt x="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4DD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80" name="Freeform 20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2" y="621"/>
                                    <a:ext cx="13" cy="28"/>
                                  </a:xfrm>
                                  <a:custGeom>
                                    <a:avLst/>
                                    <a:gdLst>
                                      <a:gd name="T0" fmla="*/ 13 w 13"/>
                                      <a:gd name="T1" fmla="*/ 0 h 28"/>
                                      <a:gd name="T2" fmla="*/ 8 w 13"/>
                                      <a:gd name="T3" fmla="*/ 3 h 28"/>
                                      <a:gd name="T4" fmla="*/ 5 w 13"/>
                                      <a:gd name="T5" fmla="*/ 5 h 28"/>
                                      <a:gd name="T6" fmla="*/ 3 w 13"/>
                                      <a:gd name="T7" fmla="*/ 10 h 28"/>
                                      <a:gd name="T8" fmla="*/ 0 w 13"/>
                                      <a:gd name="T9" fmla="*/ 15 h 28"/>
                                      <a:gd name="T10" fmla="*/ 3 w 13"/>
                                      <a:gd name="T11" fmla="*/ 23 h 28"/>
                                      <a:gd name="T12" fmla="*/ 8 w 13"/>
                                      <a:gd name="T13" fmla="*/ 28 h 28"/>
                                      <a:gd name="T14" fmla="*/ 8 w 13"/>
                                      <a:gd name="T15" fmla="*/ 25 h 28"/>
                                      <a:gd name="T16" fmla="*/ 8 w 13"/>
                                      <a:gd name="T17" fmla="*/ 20 h 28"/>
                                      <a:gd name="T18" fmla="*/ 5 w 13"/>
                                      <a:gd name="T19" fmla="*/ 18 h 28"/>
                                      <a:gd name="T20" fmla="*/ 5 w 13"/>
                                      <a:gd name="T21" fmla="*/ 15 h 28"/>
                                      <a:gd name="T22" fmla="*/ 8 w 13"/>
                                      <a:gd name="T23" fmla="*/ 10 h 28"/>
                                      <a:gd name="T24" fmla="*/ 10 w 13"/>
                                      <a:gd name="T25" fmla="*/ 8 h 28"/>
                                      <a:gd name="T26" fmla="*/ 13 w 13"/>
                                      <a:gd name="T27" fmla="*/ 3 h 28"/>
                                      <a:gd name="T28" fmla="*/ 13 w 13"/>
                                      <a:gd name="T29" fmla="*/ 0 h 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13" h="28">
                                        <a:moveTo>
                                          <a:pt x="13" y="0"/>
                                        </a:moveTo>
                                        <a:lnTo>
                                          <a:pt x="8" y="3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3" y="23"/>
                                        </a:lnTo>
                                        <a:lnTo>
                                          <a:pt x="8" y="28"/>
                                        </a:lnTo>
                                        <a:lnTo>
                                          <a:pt x="8" y="25"/>
                                        </a:lnTo>
                                        <a:lnTo>
                                          <a:pt x="8" y="20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8" y="10"/>
                                        </a:lnTo>
                                        <a:lnTo>
                                          <a:pt x="10" y="8"/>
                                        </a:lnTo>
                                        <a:lnTo>
                                          <a:pt x="13" y="3"/>
                                        </a:lnTo>
                                        <a:lnTo>
                                          <a:pt x="1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E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81" name="Freeform 20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5" y="624"/>
                                    <a:ext cx="10" cy="22"/>
                                  </a:xfrm>
                                  <a:custGeom>
                                    <a:avLst/>
                                    <a:gdLst>
                                      <a:gd name="T0" fmla="*/ 10 w 10"/>
                                      <a:gd name="T1" fmla="*/ 0 h 22"/>
                                      <a:gd name="T2" fmla="*/ 2 w 10"/>
                                      <a:gd name="T3" fmla="*/ 5 h 22"/>
                                      <a:gd name="T4" fmla="*/ 0 w 10"/>
                                      <a:gd name="T5" fmla="*/ 12 h 22"/>
                                      <a:gd name="T6" fmla="*/ 2 w 10"/>
                                      <a:gd name="T7" fmla="*/ 17 h 22"/>
                                      <a:gd name="T8" fmla="*/ 5 w 10"/>
                                      <a:gd name="T9" fmla="*/ 22 h 22"/>
                                      <a:gd name="T10" fmla="*/ 5 w 10"/>
                                      <a:gd name="T11" fmla="*/ 17 h 22"/>
                                      <a:gd name="T12" fmla="*/ 5 w 10"/>
                                      <a:gd name="T13" fmla="*/ 15 h 22"/>
                                      <a:gd name="T14" fmla="*/ 5 w 10"/>
                                      <a:gd name="T15" fmla="*/ 15 h 22"/>
                                      <a:gd name="T16" fmla="*/ 5 w 10"/>
                                      <a:gd name="T17" fmla="*/ 12 h 22"/>
                                      <a:gd name="T18" fmla="*/ 5 w 10"/>
                                      <a:gd name="T19" fmla="*/ 10 h 22"/>
                                      <a:gd name="T20" fmla="*/ 7 w 10"/>
                                      <a:gd name="T21" fmla="*/ 7 h 22"/>
                                      <a:gd name="T22" fmla="*/ 7 w 10"/>
                                      <a:gd name="T23" fmla="*/ 5 h 22"/>
                                      <a:gd name="T24" fmla="*/ 10 w 10"/>
                                      <a:gd name="T25" fmla="*/ 0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10" h="22">
                                        <a:moveTo>
                                          <a:pt x="10" y="0"/>
                                        </a:moveTo>
                                        <a:lnTo>
                                          <a:pt x="2" y="5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2" y="17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7" y="7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1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E2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82" name="Freeform 20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7" y="629"/>
                                    <a:ext cx="5" cy="12"/>
                                  </a:xfrm>
                                  <a:custGeom>
                                    <a:avLst/>
                                    <a:gdLst>
                                      <a:gd name="T0" fmla="*/ 5 w 5"/>
                                      <a:gd name="T1" fmla="*/ 0 h 12"/>
                                      <a:gd name="T2" fmla="*/ 3 w 5"/>
                                      <a:gd name="T3" fmla="*/ 2 h 12"/>
                                      <a:gd name="T4" fmla="*/ 0 w 5"/>
                                      <a:gd name="T5" fmla="*/ 7 h 12"/>
                                      <a:gd name="T6" fmla="*/ 0 w 5"/>
                                      <a:gd name="T7" fmla="*/ 10 h 12"/>
                                      <a:gd name="T8" fmla="*/ 3 w 5"/>
                                      <a:gd name="T9" fmla="*/ 12 h 12"/>
                                      <a:gd name="T10" fmla="*/ 5 w 5"/>
                                      <a:gd name="T11" fmla="*/ 7 h 12"/>
                                      <a:gd name="T12" fmla="*/ 5 w 5"/>
                                      <a:gd name="T13" fmla="*/ 0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" h="12">
                                        <a:moveTo>
                                          <a:pt x="5" y="0"/>
                                        </a:moveTo>
                                        <a:lnTo>
                                          <a:pt x="3" y="2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3" y="12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E4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83" name="Freeform 207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80" y="631"/>
                                    <a:ext cx="2" cy="8"/>
                                  </a:xfrm>
                                  <a:custGeom>
                                    <a:avLst/>
                                    <a:gdLst>
                                      <a:gd name="T0" fmla="*/ 2 w 2"/>
                                      <a:gd name="T1" fmla="*/ 0 h 8"/>
                                      <a:gd name="T2" fmla="*/ 0 w 2"/>
                                      <a:gd name="T3" fmla="*/ 3 h 8"/>
                                      <a:gd name="T4" fmla="*/ 0 w 2"/>
                                      <a:gd name="T5" fmla="*/ 5 h 8"/>
                                      <a:gd name="T6" fmla="*/ 0 w 2"/>
                                      <a:gd name="T7" fmla="*/ 8 h 8"/>
                                      <a:gd name="T8" fmla="*/ 0 w 2"/>
                                      <a:gd name="T9" fmla="*/ 8 h 8"/>
                                      <a:gd name="T10" fmla="*/ 2 w 2"/>
                                      <a:gd name="T11" fmla="*/ 5 h 8"/>
                                      <a:gd name="T12" fmla="*/ 2 w 2"/>
                                      <a:gd name="T13" fmla="*/ 0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" h="8">
                                        <a:moveTo>
                                          <a:pt x="2" y="0"/>
                                        </a:moveTo>
                                        <a:lnTo>
                                          <a:pt x="0" y="3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2E5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84" name="Freeform 207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45" y="524"/>
                                    <a:ext cx="87" cy="224"/>
                                  </a:xfrm>
                                  <a:custGeom>
                                    <a:avLst/>
                                    <a:gdLst>
                                      <a:gd name="T0" fmla="*/ 35 w 87"/>
                                      <a:gd name="T1" fmla="*/ 224 h 224"/>
                                      <a:gd name="T2" fmla="*/ 30 w 87"/>
                                      <a:gd name="T3" fmla="*/ 192 h 224"/>
                                      <a:gd name="T4" fmla="*/ 30 w 87"/>
                                      <a:gd name="T5" fmla="*/ 162 h 224"/>
                                      <a:gd name="T6" fmla="*/ 32 w 87"/>
                                      <a:gd name="T7" fmla="*/ 135 h 224"/>
                                      <a:gd name="T8" fmla="*/ 37 w 87"/>
                                      <a:gd name="T9" fmla="*/ 110 h 224"/>
                                      <a:gd name="T10" fmla="*/ 45 w 87"/>
                                      <a:gd name="T11" fmla="*/ 85 h 224"/>
                                      <a:gd name="T12" fmla="*/ 55 w 87"/>
                                      <a:gd name="T13" fmla="*/ 57 h 224"/>
                                      <a:gd name="T14" fmla="*/ 69 w 87"/>
                                      <a:gd name="T15" fmla="*/ 30 h 224"/>
                                      <a:gd name="T16" fmla="*/ 87 w 87"/>
                                      <a:gd name="T17" fmla="*/ 0 h 224"/>
                                      <a:gd name="T18" fmla="*/ 55 w 87"/>
                                      <a:gd name="T19" fmla="*/ 42 h 224"/>
                                      <a:gd name="T20" fmla="*/ 30 w 87"/>
                                      <a:gd name="T21" fmla="*/ 80 h 224"/>
                                      <a:gd name="T22" fmla="*/ 17 w 87"/>
                                      <a:gd name="T23" fmla="*/ 100 h 224"/>
                                      <a:gd name="T24" fmla="*/ 10 w 87"/>
                                      <a:gd name="T25" fmla="*/ 122 h 224"/>
                                      <a:gd name="T26" fmla="*/ 2 w 87"/>
                                      <a:gd name="T27" fmla="*/ 147 h 224"/>
                                      <a:gd name="T28" fmla="*/ 0 w 87"/>
                                      <a:gd name="T29" fmla="*/ 172 h 224"/>
                                      <a:gd name="T30" fmla="*/ 7 w 87"/>
                                      <a:gd name="T31" fmla="*/ 189 h 224"/>
                                      <a:gd name="T32" fmla="*/ 15 w 87"/>
                                      <a:gd name="T33" fmla="*/ 202 h 224"/>
                                      <a:gd name="T34" fmla="*/ 25 w 87"/>
                                      <a:gd name="T35" fmla="*/ 212 h 224"/>
                                      <a:gd name="T36" fmla="*/ 35 w 87"/>
                                      <a:gd name="T37" fmla="*/ 224 h 2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87" h="224">
                                        <a:moveTo>
                                          <a:pt x="35" y="224"/>
                                        </a:moveTo>
                                        <a:lnTo>
                                          <a:pt x="30" y="192"/>
                                        </a:lnTo>
                                        <a:lnTo>
                                          <a:pt x="30" y="162"/>
                                        </a:lnTo>
                                        <a:lnTo>
                                          <a:pt x="32" y="135"/>
                                        </a:lnTo>
                                        <a:lnTo>
                                          <a:pt x="37" y="110"/>
                                        </a:lnTo>
                                        <a:lnTo>
                                          <a:pt x="45" y="85"/>
                                        </a:lnTo>
                                        <a:lnTo>
                                          <a:pt x="55" y="57"/>
                                        </a:lnTo>
                                        <a:lnTo>
                                          <a:pt x="69" y="30"/>
                                        </a:lnTo>
                                        <a:lnTo>
                                          <a:pt x="87" y="0"/>
                                        </a:lnTo>
                                        <a:lnTo>
                                          <a:pt x="55" y="42"/>
                                        </a:lnTo>
                                        <a:lnTo>
                                          <a:pt x="30" y="80"/>
                                        </a:lnTo>
                                        <a:lnTo>
                                          <a:pt x="17" y="100"/>
                                        </a:lnTo>
                                        <a:lnTo>
                                          <a:pt x="10" y="122"/>
                                        </a:lnTo>
                                        <a:lnTo>
                                          <a:pt x="2" y="147"/>
                                        </a:lnTo>
                                        <a:lnTo>
                                          <a:pt x="0" y="172"/>
                                        </a:lnTo>
                                        <a:lnTo>
                                          <a:pt x="7" y="189"/>
                                        </a:lnTo>
                                        <a:lnTo>
                                          <a:pt x="15" y="202"/>
                                        </a:lnTo>
                                        <a:lnTo>
                                          <a:pt x="25" y="212"/>
                                        </a:lnTo>
                                        <a:lnTo>
                                          <a:pt x="35" y="22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85" name="Freeform 20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60" y="1322"/>
                                    <a:ext cx="3" cy="5"/>
                                  </a:xfrm>
                                  <a:custGeom>
                                    <a:avLst/>
                                    <a:gdLst>
                                      <a:gd name="T0" fmla="*/ 3 w 3"/>
                                      <a:gd name="T1" fmla="*/ 3 h 5"/>
                                      <a:gd name="T2" fmla="*/ 3 w 3"/>
                                      <a:gd name="T3" fmla="*/ 3 h 5"/>
                                      <a:gd name="T4" fmla="*/ 0 w 3"/>
                                      <a:gd name="T5" fmla="*/ 0 h 5"/>
                                      <a:gd name="T6" fmla="*/ 0 w 3"/>
                                      <a:gd name="T7" fmla="*/ 3 h 5"/>
                                      <a:gd name="T8" fmla="*/ 3 w 3"/>
                                      <a:gd name="T9" fmla="*/ 5 h 5"/>
                                      <a:gd name="T10" fmla="*/ 3 w 3"/>
                                      <a:gd name="T11" fmla="*/ 3 h 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3" h="5">
                                        <a:moveTo>
                                          <a:pt x="3" y="3"/>
                                        </a:moveTo>
                                        <a:lnTo>
                                          <a:pt x="3" y="3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3" y="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155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86" name="Freeform 207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60" y="1325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*/ 3 w 5"/>
                                      <a:gd name="T1" fmla="*/ 0 h 5"/>
                                      <a:gd name="T2" fmla="*/ 0 w 5"/>
                                      <a:gd name="T3" fmla="*/ 0 h 5"/>
                                      <a:gd name="T4" fmla="*/ 3 w 5"/>
                                      <a:gd name="T5" fmla="*/ 2 h 5"/>
                                      <a:gd name="T6" fmla="*/ 5 w 5"/>
                                      <a:gd name="T7" fmla="*/ 5 h 5"/>
                                      <a:gd name="T8" fmla="*/ 5 w 5"/>
                                      <a:gd name="T9" fmla="*/ 2 h 5"/>
                                      <a:gd name="T10" fmla="*/ 3 w 5"/>
                                      <a:gd name="T11" fmla="*/ 0 h 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3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" y="2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157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87" name="Freeform 20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63" y="1325"/>
                                    <a:ext cx="5" cy="7"/>
                                  </a:xfrm>
                                  <a:custGeom>
                                    <a:avLst/>
                                    <a:gdLst>
                                      <a:gd name="T0" fmla="*/ 0 w 5"/>
                                      <a:gd name="T1" fmla="*/ 0 h 7"/>
                                      <a:gd name="T2" fmla="*/ 0 w 5"/>
                                      <a:gd name="T3" fmla="*/ 2 h 7"/>
                                      <a:gd name="T4" fmla="*/ 2 w 5"/>
                                      <a:gd name="T5" fmla="*/ 5 h 7"/>
                                      <a:gd name="T6" fmla="*/ 2 w 5"/>
                                      <a:gd name="T7" fmla="*/ 7 h 7"/>
                                      <a:gd name="T8" fmla="*/ 2 w 5"/>
                                      <a:gd name="T9" fmla="*/ 5 h 7"/>
                                      <a:gd name="T10" fmla="*/ 5 w 5"/>
                                      <a:gd name="T11" fmla="*/ 5 h 7"/>
                                      <a:gd name="T12" fmla="*/ 0 w 5"/>
                                      <a:gd name="T13" fmla="*/ 0 h 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5" h="7">
                                        <a:moveTo>
                                          <a:pt x="0" y="0"/>
                                        </a:moveTo>
                                        <a:lnTo>
                                          <a:pt x="0" y="2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25A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88" name="Freeform 207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65" y="1327"/>
                                    <a:ext cx="234" cy="110"/>
                                  </a:xfrm>
                                  <a:custGeom>
                                    <a:avLst/>
                                    <a:gdLst>
                                      <a:gd name="T0" fmla="*/ 0 w 234"/>
                                      <a:gd name="T1" fmla="*/ 0 h 110"/>
                                      <a:gd name="T2" fmla="*/ 0 w 234"/>
                                      <a:gd name="T3" fmla="*/ 3 h 110"/>
                                      <a:gd name="T4" fmla="*/ 0 w 234"/>
                                      <a:gd name="T5" fmla="*/ 5 h 110"/>
                                      <a:gd name="T6" fmla="*/ 3 w 234"/>
                                      <a:gd name="T7" fmla="*/ 8 h 110"/>
                                      <a:gd name="T8" fmla="*/ 3 w 234"/>
                                      <a:gd name="T9" fmla="*/ 5 h 110"/>
                                      <a:gd name="T10" fmla="*/ 5 w 234"/>
                                      <a:gd name="T11" fmla="*/ 3 h 110"/>
                                      <a:gd name="T12" fmla="*/ 0 w 234"/>
                                      <a:gd name="T13" fmla="*/ 0 h 110"/>
                                      <a:gd name="T14" fmla="*/ 234 w 234"/>
                                      <a:gd name="T15" fmla="*/ 110 h 110"/>
                                      <a:gd name="T16" fmla="*/ 234 w 234"/>
                                      <a:gd name="T17" fmla="*/ 110 h 110"/>
                                      <a:gd name="T18" fmla="*/ 234 w 234"/>
                                      <a:gd name="T19" fmla="*/ 110 h 110"/>
                                      <a:gd name="T20" fmla="*/ 234 w 234"/>
                                      <a:gd name="T21" fmla="*/ 110 h 1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34" h="110">
                                        <a:moveTo>
                                          <a:pt x="0" y="0"/>
                                        </a:moveTo>
                                        <a:lnTo>
                                          <a:pt x="0" y="3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  <a:moveTo>
                                          <a:pt x="234" y="110"/>
                                        </a:moveTo>
                                        <a:lnTo>
                                          <a:pt x="234" y="110"/>
                                        </a:lnTo>
                                        <a:lnTo>
                                          <a:pt x="234" y="110"/>
                                        </a:lnTo>
                                        <a:lnTo>
                                          <a:pt x="234" y="1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25D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89" name="Freeform 207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65" y="1330"/>
                                    <a:ext cx="234" cy="109"/>
                                  </a:xfrm>
                                  <a:custGeom>
                                    <a:avLst/>
                                    <a:gdLst>
                                      <a:gd name="T0" fmla="*/ 3 w 234"/>
                                      <a:gd name="T1" fmla="*/ 0 h 109"/>
                                      <a:gd name="T2" fmla="*/ 0 w 234"/>
                                      <a:gd name="T3" fmla="*/ 0 h 109"/>
                                      <a:gd name="T4" fmla="*/ 0 w 234"/>
                                      <a:gd name="T5" fmla="*/ 2 h 109"/>
                                      <a:gd name="T6" fmla="*/ 3 w 234"/>
                                      <a:gd name="T7" fmla="*/ 5 h 109"/>
                                      <a:gd name="T8" fmla="*/ 3 w 234"/>
                                      <a:gd name="T9" fmla="*/ 7 h 109"/>
                                      <a:gd name="T10" fmla="*/ 5 w 234"/>
                                      <a:gd name="T11" fmla="*/ 5 h 109"/>
                                      <a:gd name="T12" fmla="*/ 5 w 234"/>
                                      <a:gd name="T13" fmla="*/ 2 h 109"/>
                                      <a:gd name="T14" fmla="*/ 3 w 234"/>
                                      <a:gd name="T15" fmla="*/ 0 h 109"/>
                                      <a:gd name="T16" fmla="*/ 234 w 234"/>
                                      <a:gd name="T17" fmla="*/ 107 h 109"/>
                                      <a:gd name="T18" fmla="*/ 231 w 234"/>
                                      <a:gd name="T19" fmla="*/ 107 h 109"/>
                                      <a:gd name="T20" fmla="*/ 231 w 234"/>
                                      <a:gd name="T21" fmla="*/ 109 h 109"/>
                                      <a:gd name="T22" fmla="*/ 231 w 234"/>
                                      <a:gd name="T23" fmla="*/ 109 h 109"/>
                                      <a:gd name="T24" fmla="*/ 234 w 234"/>
                                      <a:gd name="T25" fmla="*/ 107 h 10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34" h="109">
                                        <a:moveTo>
                                          <a:pt x="3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  <a:moveTo>
                                          <a:pt x="234" y="107"/>
                                        </a:moveTo>
                                        <a:lnTo>
                                          <a:pt x="231" y="107"/>
                                        </a:lnTo>
                                        <a:lnTo>
                                          <a:pt x="231" y="109"/>
                                        </a:lnTo>
                                        <a:lnTo>
                                          <a:pt x="231" y="109"/>
                                        </a:lnTo>
                                        <a:lnTo>
                                          <a:pt x="234" y="10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5F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90" name="Freeform 208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68" y="1330"/>
                                    <a:ext cx="231" cy="112"/>
                                  </a:xfrm>
                                  <a:custGeom>
                                    <a:avLst/>
                                    <a:gdLst>
                                      <a:gd name="T0" fmla="*/ 2 w 231"/>
                                      <a:gd name="T1" fmla="*/ 0 h 112"/>
                                      <a:gd name="T2" fmla="*/ 0 w 231"/>
                                      <a:gd name="T3" fmla="*/ 2 h 112"/>
                                      <a:gd name="T4" fmla="*/ 0 w 231"/>
                                      <a:gd name="T5" fmla="*/ 5 h 112"/>
                                      <a:gd name="T6" fmla="*/ 0 w 231"/>
                                      <a:gd name="T7" fmla="*/ 7 h 112"/>
                                      <a:gd name="T8" fmla="*/ 2 w 231"/>
                                      <a:gd name="T9" fmla="*/ 10 h 112"/>
                                      <a:gd name="T10" fmla="*/ 2 w 231"/>
                                      <a:gd name="T11" fmla="*/ 7 h 112"/>
                                      <a:gd name="T12" fmla="*/ 5 w 231"/>
                                      <a:gd name="T13" fmla="*/ 5 h 112"/>
                                      <a:gd name="T14" fmla="*/ 2 w 231"/>
                                      <a:gd name="T15" fmla="*/ 0 h 112"/>
                                      <a:gd name="T16" fmla="*/ 231 w 231"/>
                                      <a:gd name="T17" fmla="*/ 107 h 112"/>
                                      <a:gd name="T18" fmla="*/ 231 w 231"/>
                                      <a:gd name="T19" fmla="*/ 107 h 112"/>
                                      <a:gd name="T20" fmla="*/ 226 w 231"/>
                                      <a:gd name="T21" fmla="*/ 107 h 112"/>
                                      <a:gd name="T22" fmla="*/ 226 w 231"/>
                                      <a:gd name="T23" fmla="*/ 109 h 112"/>
                                      <a:gd name="T24" fmla="*/ 224 w 231"/>
                                      <a:gd name="T25" fmla="*/ 112 h 112"/>
                                      <a:gd name="T26" fmla="*/ 228 w 231"/>
                                      <a:gd name="T27" fmla="*/ 109 h 112"/>
                                      <a:gd name="T28" fmla="*/ 231 w 231"/>
                                      <a:gd name="T29" fmla="*/ 107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31" h="112">
                                        <a:moveTo>
                                          <a:pt x="2" y="0"/>
                                        </a:moveTo>
                                        <a:lnTo>
                                          <a:pt x="0" y="2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2" y="10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  <a:moveTo>
                                          <a:pt x="231" y="107"/>
                                        </a:moveTo>
                                        <a:lnTo>
                                          <a:pt x="231" y="107"/>
                                        </a:lnTo>
                                        <a:lnTo>
                                          <a:pt x="226" y="107"/>
                                        </a:lnTo>
                                        <a:lnTo>
                                          <a:pt x="226" y="109"/>
                                        </a:lnTo>
                                        <a:lnTo>
                                          <a:pt x="224" y="112"/>
                                        </a:lnTo>
                                        <a:lnTo>
                                          <a:pt x="228" y="109"/>
                                        </a:lnTo>
                                        <a:lnTo>
                                          <a:pt x="231" y="10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62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91" name="Freeform 208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68" y="1332"/>
                                    <a:ext cx="228" cy="110"/>
                                  </a:xfrm>
                                  <a:custGeom>
                                    <a:avLst/>
                                    <a:gdLst>
                                      <a:gd name="T0" fmla="*/ 2 w 228"/>
                                      <a:gd name="T1" fmla="*/ 0 h 110"/>
                                      <a:gd name="T2" fmla="*/ 2 w 228"/>
                                      <a:gd name="T3" fmla="*/ 3 h 110"/>
                                      <a:gd name="T4" fmla="*/ 0 w 228"/>
                                      <a:gd name="T5" fmla="*/ 5 h 110"/>
                                      <a:gd name="T6" fmla="*/ 2 w 228"/>
                                      <a:gd name="T7" fmla="*/ 8 h 110"/>
                                      <a:gd name="T8" fmla="*/ 5 w 228"/>
                                      <a:gd name="T9" fmla="*/ 10 h 110"/>
                                      <a:gd name="T10" fmla="*/ 5 w 228"/>
                                      <a:gd name="T11" fmla="*/ 5 h 110"/>
                                      <a:gd name="T12" fmla="*/ 7 w 228"/>
                                      <a:gd name="T13" fmla="*/ 3 h 110"/>
                                      <a:gd name="T14" fmla="*/ 2 w 228"/>
                                      <a:gd name="T15" fmla="*/ 0 h 110"/>
                                      <a:gd name="T16" fmla="*/ 228 w 228"/>
                                      <a:gd name="T17" fmla="*/ 107 h 110"/>
                                      <a:gd name="T18" fmla="*/ 228 w 228"/>
                                      <a:gd name="T19" fmla="*/ 105 h 110"/>
                                      <a:gd name="T20" fmla="*/ 224 w 228"/>
                                      <a:gd name="T21" fmla="*/ 105 h 110"/>
                                      <a:gd name="T22" fmla="*/ 221 w 228"/>
                                      <a:gd name="T23" fmla="*/ 107 h 110"/>
                                      <a:gd name="T24" fmla="*/ 221 w 228"/>
                                      <a:gd name="T25" fmla="*/ 110 h 110"/>
                                      <a:gd name="T26" fmla="*/ 224 w 228"/>
                                      <a:gd name="T27" fmla="*/ 110 h 110"/>
                                      <a:gd name="T28" fmla="*/ 228 w 228"/>
                                      <a:gd name="T29" fmla="*/ 107 h 1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28" h="110">
                                        <a:moveTo>
                                          <a:pt x="2" y="0"/>
                                        </a:moveTo>
                                        <a:lnTo>
                                          <a:pt x="2" y="3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7" y="3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  <a:moveTo>
                                          <a:pt x="228" y="107"/>
                                        </a:moveTo>
                                        <a:lnTo>
                                          <a:pt x="228" y="105"/>
                                        </a:lnTo>
                                        <a:lnTo>
                                          <a:pt x="224" y="105"/>
                                        </a:lnTo>
                                        <a:lnTo>
                                          <a:pt x="221" y="107"/>
                                        </a:lnTo>
                                        <a:lnTo>
                                          <a:pt x="221" y="110"/>
                                        </a:lnTo>
                                        <a:lnTo>
                                          <a:pt x="224" y="110"/>
                                        </a:lnTo>
                                        <a:lnTo>
                                          <a:pt x="228" y="10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65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92" name="Freeform 208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70" y="1335"/>
                                    <a:ext cx="224" cy="109"/>
                                  </a:xfrm>
                                  <a:custGeom>
                                    <a:avLst/>
                                    <a:gdLst>
                                      <a:gd name="T0" fmla="*/ 3 w 224"/>
                                      <a:gd name="T1" fmla="*/ 0 h 109"/>
                                      <a:gd name="T2" fmla="*/ 0 w 224"/>
                                      <a:gd name="T3" fmla="*/ 2 h 109"/>
                                      <a:gd name="T4" fmla="*/ 0 w 224"/>
                                      <a:gd name="T5" fmla="*/ 5 h 109"/>
                                      <a:gd name="T6" fmla="*/ 3 w 224"/>
                                      <a:gd name="T7" fmla="*/ 7 h 109"/>
                                      <a:gd name="T8" fmla="*/ 3 w 224"/>
                                      <a:gd name="T9" fmla="*/ 10 h 109"/>
                                      <a:gd name="T10" fmla="*/ 5 w 224"/>
                                      <a:gd name="T11" fmla="*/ 5 h 109"/>
                                      <a:gd name="T12" fmla="*/ 8 w 224"/>
                                      <a:gd name="T13" fmla="*/ 2 h 109"/>
                                      <a:gd name="T14" fmla="*/ 3 w 224"/>
                                      <a:gd name="T15" fmla="*/ 0 h 109"/>
                                      <a:gd name="T16" fmla="*/ 222 w 224"/>
                                      <a:gd name="T17" fmla="*/ 107 h 109"/>
                                      <a:gd name="T18" fmla="*/ 224 w 224"/>
                                      <a:gd name="T19" fmla="*/ 104 h 109"/>
                                      <a:gd name="T20" fmla="*/ 224 w 224"/>
                                      <a:gd name="T21" fmla="*/ 102 h 109"/>
                                      <a:gd name="T22" fmla="*/ 219 w 224"/>
                                      <a:gd name="T23" fmla="*/ 99 h 109"/>
                                      <a:gd name="T24" fmla="*/ 217 w 224"/>
                                      <a:gd name="T25" fmla="*/ 104 h 109"/>
                                      <a:gd name="T26" fmla="*/ 214 w 224"/>
                                      <a:gd name="T27" fmla="*/ 109 h 109"/>
                                      <a:gd name="T28" fmla="*/ 219 w 224"/>
                                      <a:gd name="T29" fmla="*/ 107 h 109"/>
                                      <a:gd name="T30" fmla="*/ 222 w 224"/>
                                      <a:gd name="T31" fmla="*/ 107 h 10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224" h="109">
                                        <a:moveTo>
                                          <a:pt x="3" y="0"/>
                                        </a:moveTo>
                                        <a:lnTo>
                                          <a:pt x="0" y="2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3" y="7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8" y="2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  <a:moveTo>
                                          <a:pt x="222" y="107"/>
                                        </a:moveTo>
                                        <a:lnTo>
                                          <a:pt x="224" y="104"/>
                                        </a:lnTo>
                                        <a:lnTo>
                                          <a:pt x="224" y="102"/>
                                        </a:lnTo>
                                        <a:lnTo>
                                          <a:pt x="219" y="99"/>
                                        </a:lnTo>
                                        <a:lnTo>
                                          <a:pt x="217" y="104"/>
                                        </a:lnTo>
                                        <a:lnTo>
                                          <a:pt x="214" y="109"/>
                                        </a:lnTo>
                                        <a:lnTo>
                                          <a:pt x="219" y="107"/>
                                        </a:lnTo>
                                        <a:lnTo>
                                          <a:pt x="222" y="10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68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93" name="Freeform 208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73" y="1335"/>
                                    <a:ext cx="219" cy="112"/>
                                  </a:xfrm>
                                  <a:custGeom>
                                    <a:avLst/>
                                    <a:gdLst>
                                      <a:gd name="T0" fmla="*/ 2 w 219"/>
                                      <a:gd name="T1" fmla="*/ 0 h 112"/>
                                      <a:gd name="T2" fmla="*/ 0 w 219"/>
                                      <a:gd name="T3" fmla="*/ 2 h 112"/>
                                      <a:gd name="T4" fmla="*/ 0 w 219"/>
                                      <a:gd name="T5" fmla="*/ 7 h 112"/>
                                      <a:gd name="T6" fmla="*/ 0 w 219"/>
                                      <a:gd name="T7" fmla="*/ 10 h 112"/>
                                      <a:gd name="T8" fmla="*/ 2 w 219"/>
                                      <a:gd name="T9" fmla="*/ 12 h 112"/>
                                      <a:gd name="T10" fmla="*/ 5 w 219"/>
                                      <a:gd name="T11" fmla="*/ 7 h 112"/>
                                      <a:gd name="T12" fmla="*/ 5 w 219"/>
                                      <a:gd name="T13" fmla="*/ 5 h 112"/>
                                      <a:gd name="T14" fmla="*/ 5 w 219"/>
                                      <a:gd name="T15" fmla="*/ 2 h 112"/>
                                      <a:gd name="T16" fmla="*/ 2 w 219"/>
                                      <a:gd name="T17" fmla="*/ 0 h 112"/>
                                      <a:gd name="T18" fmla="*/ 216 w 219"/>
                                      <a:gd name="T19" fmla="*/ 107 h 112"/>
                                      <a:gd name="T20" fmla="*/ 216 w 219"/>
                                      <a:gd name="T21" fmla="*/ 104 h 112"/>
                                      <a:gd name="T22" fmla="*/ 219 w 219"/>
                                      <a:gd name="T23" fmla="*/ 102 h 112"/>
                                      <a:gd name="T24" fmla="*/ 214 w 219"/>
                                      <a:gd name="T25" fmla="*/ 99 h 112"/>
                                      <a:gd name="T26" fmla="*/ 211 w 219"/>
                                      <a:gd name="T27" fmla="*/ 104 h 112"/>
                                      <a:gd name="T28" fmla="*/ 209 w 219"/>
                                      <a:gd name="T29" fmla="*/ 112 h 112"/>
                                      <a:gd name="T30" fmla="*/ 211 w 219"/>
                                      <a:gd name="T31" fmla="*/ 109 h 112"/>
                                      <a:gd name="T32" fmla="*/ 216 w 219"/>
                                      <a:gd name="T33" fmla="*/ 107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19" h="112">
                                        <a:moveTo>
                                          <a:pt x="2" y="0"/>
                                        </a:moveTo>
                                        <a:lnTo>
                                          <a:pt x="0" y="2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2" y="12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  <a:moveTo>
                                          <a:pt x="216" y="107"/>
                                        </a:moveTo>
                                        <a:lnTo>
                                          <a:pt x="216" y="104"/>
                                        </a:lnTo>
                                        <a:lnTo>
                                          <a:pt x="219" y="102"/>
                                        </a:lnTo>
                                        <a:lnTo>
                                          <a:pt x="214" y="99"/>
                                        </a:lnTo>
                                        <a:lnTo>
                                          <a:pt x="211" y="104"/>
                                        </a:lnTo>
                                        <a:lnTo>
                                          <a:pt x="209" y="112"/>
                                        </a:lnTo>
                                        <a:lnTo>
                                          <a:pt x="211" y="109"/>
                                        </a:lnTo>
                                        <a:lnTo>
                                          <a:pt x="216" y="10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6A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94" name="Freeform 208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73" y="1337"/>
                                    <a:ext cx="216" cy="112"/>
                                  </a:xfrm>
                                  <a:custGeom>
                                    <a:avLst/>
                                    <a:gdLst>
                                      <a:gd name="T0" fmla="*/ 5 w 216"/>
                                      <a:gd name="T1" fmla="*/ 0 h 112"/>
                                      <a:gd name="T2" fmla="*/ 2 w 216"/>
                                      <a:gd name="T3" fmla="*/ 3 h 112"/>
                                      <a:gd name="T4" fmla="*/ 0 w 216"/>
                                      <a:gd name="T5" fmla="*/ 8 h 112"/>
                                      <a:gd name="T6" fmla="*/ 2 w 216"/>
                                      <a:gd name="T7" fmla="*/ 10 h 112"/>
                                      <a:gd name="T8" fmla="*/ 2 w 216"/>
                                      <a:gd name="T9" fmla="*/ 13 h 112"/>
                                      <a:gd name="T10" fmla="*/ 5 w 216"/>
                                      <a:gd name="T11" fmla="*/ 8 h 112"/>
                                      <a:gd name="T12" fmla="*/ 7 w 216"/>
                                      <a:gd name="T13" fmla="*/ 3 h 112"/>
                                      <a:gd name="T14" fmla="*/ 5 w 216"/>
                                      <a:gd name="T15" fmla="*/ 0 h 112"/>
                                      <a:gd name="T16" fmla="*/ 211 w 216"/>
                                      <a:gd name="T17" fmla="*/ 107 h 112"/>
                                      <a:gd name="T18" fmla="*/ 214 w 216"/>
                                      <a:gd name="T19" fmla="*/ 102 h 112"/>
                                      <a:gd name="T20" fmla="*/ 216 w 216"/>
                                      <a:gd name="T21" fmla="*/ 97 h 112"/>
                                      <a:gd name="T22" fmla="*/ 211 w 216"/>
                                      <a:gd name="T23" fmla="*/ 97 h 112"/>
                                      <a:gd name="T24" fmla="*/ 209 w 216"/>
                                      <a:gd name="T25" fmla="*/ 105 h 112"/>
                                      <a:gd name="T26" fmla="*/ 204 w 216"/>
                                      <a:gd name="T27" fmla="*/ 112 h 112"/>
                                      <a:gd name="T28" fmla="*/ 209 w 216"/>
                                      <a:gd name="T29" fmla="*/ 110 h 112"/>
                                      <a:gd name="T30" fmla="*/ 211 w 216"/>
                                      <a:gd name="T31" fmla="*/ 107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216" h="112">
                                        <a:moveTo>
                                          <a:pt x="5" y="0"/>
                                        </a:moveTo>
                                        <a:lnTo>
                                          <a:pt x="2" y="3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2" y="10"/>
                                        </a:lnTo>
                                        <a:lnTo>
                                          <a:pt x="2" y="13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7" y="3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211" y="107"/>
                                        </a:moveTo>
                                        <a:lnTo>
                                          <a:pt x="214" y="102"/>
                                        </a:lnTo>
                                        <a:lnTo>
                                          <a:pt x="216" y="97"/>
                                        </a:lnTo>
                                        <a:lnTo>
                                          <a:pt x="211" y="97"/>
                                        </a:lnTo>
                                        <a:lnTo>
                                          <a:pt x="209" y="105"/>
                                        </a:lnTo>
                                        <a:lnTo>
                                          <a:pt x="204" y="112"/>
                                        </a:lnTo>
                                        <a:lnTo>
                                          <a:pt x="209" y="110"/>
                                        </a:lnTo>
                                        <a:lnTo>
                                          <a:pt x="211" y="10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6D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95" name="Freeform 208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75" y="1340"/>
                                    <a:ext cx="212" cy="112"/>
                                  </a:xfrm>
                                  <a:custGeom>
                                    <a:avLst/>
                                    <a:gdLst>
                                      <a:gd name="T0" fmla="*/ 3 w 212"/>
                                      <a:gd name="T1" fmla="*/ 0 h 112"/>
                                      <a:gd name="T2" fmla="*/ 3 w 212"/>
                                      <a:gd name="T3" fmla="*/ 2 h 112"/>
                                      <a:gd name="T4" fmla="*/ 0 w 212"/>
                                      <a:gd name="T5" fmla="*/ 7 h 112"/>
                                      <a:gd name="T6" fmla="*/ 0 w 212"/>
                                      <a:gd name="T7" fmla="*/ 10 h 112"/>
                                      <a:gd name="T8" fmla="*/ 3 w 212"/>
                                      <a:gd name="T9" fmla="*/ 12 h 112"/>
                                      <a:gd name="T10" fmla="*/ 5 w 212"/>
                                      <a:gd name="T11" fmla="*/ 7 h 112"/>
                                      <a:gd name="T12" fmla="*/ 8 w 212"/>
                                      <a:gd name="T13" fmla="*/ 2 h 112"/>
                                      <a:gd name="T14" fmla="*/ 5 w 212"/>
                                      <a:gd name="T15" fmla="*/ 0 h 112"/>
                                      <a:gd name="T16" fmla="*/ 3 w 212"/>
                                      <a:gd name="T17" fmla="*/ 0 h 112"/>
                                      <a:gd name="T18" fmla="*/ 207 w 212"/>
                                      <a:gd name="T19" fmla="*/ 107 h 112"/>
                                      <a:gd name="T20" fmla="*/ 209 w 212"/>
                                      <a:gd name="T21" fmla="*/ 99 h 112"/>
                                      <a:gd name="T22" fmla="*/ 212 w 212"/>
                                      <a:gd name="T23" fmla="*/ 94 h 112"/>
                                      <a:gd name="T24" fmla="*/ 207 w 212"/>
                                      <a:gd name="T25" fmla="*/ 94 h 112"/>
                                      <a:gd name="T26" fmla="*/ 204 w 212"/>
                                      <a:gd name="T27" fmla="*/ 102 h 112"/>
                                      <a:gd name="T28" fmla="*/ 199 w 212"/>
                                      <a:gd name="T29" fmla="*/ 112 h 112"/>
                                      <a:gd name="T30" fmla="*/ 202 w 212"/>
                                      <a:gd name="T31" fmla="*/ 109 h 112"/>
                                      <a:gd name="T32" fmla="*/ 207 w 212"/>
                                      <a:gd name="T33" fmla="*/ 107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12" h="112">
                                        <a:moveTo>
                                          <a:pt x="3" y="0"/>
                                        </a:moveTo>
                                        <a:lnTo>
                                          <a:pt x="3" y="2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3" y="12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8" y="2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  <a:moveTo>
                                          <a:pt x="207" y="107"/>
                                        </a:moveTo>
                                        <a:lnTo>
                                          <a:pt x="209" y="99"/>
                                        </a:lnTo>
                                        <a:lnTo>
                                          <a:pt x="212" y="94"/>
                                        </a:lnTo>
                                        <a:lnTo>
                                          <a:pt x="207" y="94"/>
                                        </a:lnTo>
                                        <a:lnTo>
                                          <a:pt x="204" y="102"/>
                                        </a:lnTo>
                                        <a:lnTo>
                                          <a:pt x="199" y="112"/>
                                        </a:lnTo>
                                        <a:lnTo>
                                          <a:pt x="202" y="109"/>
                                        </a:lnTo>
                                        <a:lnTo>
                                          <a:pt x="207" y="10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70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96" name="Freeform 208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75" y="1340"/>
                                    <a:ext cx="209" cy="114"/>
                                  </a:xfrm>
                                  <a:custGeom>
                                    <a:avLst/>
                                    <a:gdLst>
                                      <a:gd name="T0" fmla="*/ 5 w 209"/>
                                      <a:gd name="T1" fmla="*/ 0 h 114"/>
                                      <a:gd name="T2" fmla="*/ 3 w 209"/>
                                      <a:gd name="T3" fmla="*/ 5 h 114"/>
                                      <a:gd name="T4" fmla="*/ 0 w 209"/>
                                      <a:gd name="T5" fmla="*/ 10 h 114"/>
                                      <a:gd name="T6" fmla="*/ 3 w 209"/>
                                      <a:gd name="T7" fmla="*/ 12 h 114"/>
                                      <a:gd name="T8" fmla="*/ 5 w 209"/>
                                      <a:gd name="T9" fmla="*/ 12 h 114"/>
                                      <a:gd name="T10" fmla="*/ 8 w 209"/>
                                      <a:gd name="T11" fmla="*/ 7 h 114"/>
                                      <a:gd name="T12" fmla="*/ 10 w 209"/>
                                      <a:gd name="T13" fmla="*/ 2 h 114"/>
                                      <a:gd name="T14" fmla="*/ 8 w 209"/>
                                      <a:gd name="T15" fmla="*/ 2 h 114"/>
                                      <a:gd name="T16" fmla="*/ 5 w 209"/>
                                      <a:gd name="T17" fmla="*/ 0 h 114"/>
                                      <a:gd name="T18" fmla="*/ 202 w 209"/>
                                      <a:gd name="T19" fmla="*/ 109 h 114"/>
                                      <a:gd name="T20" fmla="*/ 207 w 209"/>
                                      <a:gd name="T21" fmla="*/ 102 h 114"/>
                                      <a:gd name="T22" fmla="*/ 209 w 209"/>
                                      <a:gd name="T23" fmla="*/ 94 h 114"/>
                                      <a:gd name="T24" fmla="*/ 204 w 209"/>
                                      <a:gd name="T25" fmla="*/ 92 h 114"/>
                                      <a:gd name="T26" fmla="*/ 199 w 209"/>
                                      <a:gd name="T27" fmla="*/ 104 h 114"/>
                                      <a:gd name="T28" fmla="*/ 194 w 209"/>
                                      <a:gd name="T29" fmla="*/ 114 h 114"/>
                                      <a:gd name="T30" fmla="*/ 199 w 209"/>
                                      <a:gd name="T31" fmla="*/ 112 h 114"/>
                                      <a:gd name="T32" fmla="*/ 202 w 209"/>
                                      <a:gd name="T33" fmla="*/ 109 h 11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09" h="114">
                                        <a:moveTo>
                                          <a:pt x="5" y="0"/>
                                        </a:moveTo>
                                        <a:lnTo>
                                          <a:pt x="3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3" y="12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8" y="7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8" y="2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202" y="109"/>
                                        </a:moveTo>
                                        <a:lnTo>
                                          <a:pt x="207" y="102"/>
                                        </a:lnTo>
                                        <a:lnTo>
                                          <a:pt x="209" y="94"/>
                                        </a:lnTo>
                                        <a:lnTo>
                                          <a:pt x="204" y="92"/>
                                        </a:lnTo>
                                        <a:lnTo>
                                          <a:pt x="199" y="104"/>
                                        </a:lnTo>
                                        <a:lnTo>
                                          <a:pt x="194" y="114"/>
                                        </a:lnTo>
                                        <a:lnTo>
                                          <a:pt x="199" y="112"/>
                                        </a:lnTo>
                                        <a:lnTo>
                                          <a:pt x="202" y="10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732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97" name="Freeform 208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78" y="1342"/>
                                    <a:ext cx="204" cy="115"/>
                                  </a:xfrm>
                                  <a:custGeom>
                                    <a:avLst/>
                                    <a:gdLst>
                                      <a:gd name="T0" fmla="*/ 5 w 204"/>
                                      <a:gd name="T1" fmla="*/ 0 h 115"/>
                                      <a:gd name="T2" fmla="*/ 2 w 204"/>
                                      <a:gd name="T3" fmla="*/ 5 h 115"/>
                                      <a:gd name="T4" fmla="*/ 0 w 204"/>
                                      <a:gd name="T5" fmla="*/ 10 h 115"/>
                                      <a:gd name="T6" fmla="*/ 2 w 204"/>
                                      <a:gd name="T7" fmla="*/ 10 h 115"/>
                                      <a:gd name="T8" fmla="*/ 2 w 204"/>
                                      <a:gd name="T9" fmla="*/ 13 h 115"/>
                                      <a:gd name="T10" fmla="*/ 5 w 204"/>
                                      <a:gd name="T11" fmla="*/ 8 h 115"/>
                                      <a:gd name="T12" fmla="*/ 7 w 204"/>
                                      <a:gd name="T13" fmla="*/ 3 h 115"/>
                                      <a:gd name="T14" fmla="*/ 5 w 204"/>
                                      <a:gd name="T15" fmla="*/ 0 h 115"/>
                                      <a:gd name="T16" fmla="*/ 196 w 204"/>
                                      <a:gd name="T17" fmla="*/ 110 h 115"/>
                                      <a:gd name="T18" fmla="*/ 201 w 204"/>
                                      <a:gd name="T19" fmla="*/ 100 h 115"/>
                                      <a:gd name="T20" fmla="*/ 204 w 204"/>
                                      <a:gd name="T21" fmla="*/ 92 h 115"/>
                                      <a:gd name="T22" fmla="*/ 199 w 204"/>
                                      <a:gd name="T23" fmla="*/ 90 h 115"/>
                                      <a:gd name="T24" fmla="*/ 194 w 204"/>
                                      <a:gd name="T25" fmla="*/ 102 h 115"/>
                                      <a:gd name="T26" fmla="*/ 186 w 204"/>
                                      <a:gd name="T27" fmla="*/ 115 h 115"/>
                                      <a:gd name="T28" fmla="*/ 191 w 204"/>
                                      <a:gd name="T29" fmla="*/ 112 h 115"/>
                                      <a:gd name="T30" fmla="*/ 196 w 204"/>
                                      <a:gd name="T31" fmla="*/ 110 h 1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204" h="115">
                                        <a:moveTo>
                                          <a:pt x="5" y="0"/>
                                        </a:moveTo>
                                        <a:lnTo>
                                          <a:pt x="2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2" y="10"/>
                                        </a:lnTo>
                                        <a:lnTo>
                                          <a:pt x="2" y="13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7" y="3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196" y="110"/>
                                        </a:moveTo>
                                        <a:lnTo>
                                          <a:pt x="201" y="100"/>
                                        </a:lnTo>
                                        <a:lnTo>
                                          <a:pt x="204" y="92"/>
                                        </a:lnTo>
                                        <a:lnTo>
                                          <a:pt x="199" y="90"/>
                                        </a:lnTo>
                                        <a:lnTo>
                                          <a:pt x="194" y="102"/>
                                        </a:lnTo>
                                        <a:lnTo>
                                          <a:pt x="186" y="115"/>
                                        </a:lnTo>
                                        <a:lnTo>
                                          <a:pt x="191" y="112"/>
                                        </a:lnTo>
                                        <a:lnTo>
                                          <a:pt x="196" y="1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752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98" name="Freeform 208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80" y="1342"/>
                                    <a:ext cx="199" cy="117"/>
                                  </a:xfrm>
                                  <a:custGeom>
                                    <a:avLst/>
                                    <a:gdLst>
                                      <a:gd name="T0" fmla="*/ 5 w 199"/>
                                      <a:gd name="T1" fmla="*/ 0 h 117"/>
                                      <a:gd name="T2" fmla="*/ 3 w 199"/>
                                      <a:gd name="T3" fmla="*/ 5 h 117"/>
                                      <a:gd name="T4" fmla="*/ 0 w 199"/>
                                      <a:gd name="T5" fmla="*/ 10 h 117"/>
                                      <a:gd name="T6" fmla="*/ 0 w 199"/>
                                      <a:gd name="T7" fmla="*/ 13 h 117"/>
                                      <a:gd name="T8" fmla="*/ 3 w 199"/>
                                      <a:gd name="T9" fmla="*/ 15 h 117"/>
                                      <a:gd name="T10" fmla="*/ 5 w 199"/>
                                      <a:gd name="T11" fmla="*/ 10 h 117"/>
                                      <a:gd name="T12" fmla="*/ 8 w 199"/>
                                      <a:gd name="T13" fmla="*/ 5 h 117"/>
                                      <a:gd name="T14" fmla="*/ 5 w 199"/>
                                      <a:gd name="T15" fmla="*/ 3 h 117"/>
                                      <a:gd name="T16" fmla="*/ 5 w 199"/>
                                      <a:gd name="T17" fmla="*/ 0 h 117"/>
                                      <a:gd name="T18" fmla="*/ 189 w 199"/>
                                      <a:gd name="T19" fmla="*/ 112 h 117"/>
                                      <a:gd name="T20" fmla="*/ 194 w 199"/>
                                      <a:gd name="T21" fmla="*/ 102 h 117"/>
                                      <a:gd name="T22" fmla="*/ 199 w 199"/>
                                      <a:gd name="T23" fmla="*/ 90 h 117"/>
                                      <a:gd name="T24" fmla="*/ 194 w 199"/>
                                      <a:gd name="T25" fmla="*/ 90 h 117"/>
                                      <a:gd name="T26" fmla="*/ 189 w 199"/>
                                      <a:gd name="T27" fmla="*/ 102 h 117"/>
                                      <a:gd name="T28" fmla="*/ 179 w 199"/>
                                      <a:gd name="T29" fmla="*/ 117 h 117"/>
                                      <a:gd name="T30" fmla="*/ 184 w 199"/>
                                      <a:gd name="T31" fmla="*/ 115 h 117"/>
                                      <a:gd name="T32" fmla="*/ 189 w 199"/>
                                      <a:gd name="T33" fmla="*/ 112 h 1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99" h="117">
                                        <a:moveTo>
                                          <a:pt x="5" y="0"/>
                                        </a:moveTo>
                                        <a:lnTo>
                                          <a:pt x="3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3" y="1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189" y="112"/>
                                        </a:moveTo>
                                        <a:lnTo>
                                          <a:pt x="194" y="102"/>
                                        </a:lnTo>
                                        <a:lnTo>
                                          <a:pt x="199" y="90"/>
                                        </a:lnTo>
                                        <a:lnTo>
                                          <a:pt x="194" y="90"/>
                                        </a:lnTo>
                                        <a:lnTo>
                                          <a:pt x="189" y="102"/>
                                        </a:lnTo>
                                        <a:lnTo>
                                          <a:pt x="179" y="117"/>
                                        </a:lnTo>
                                        <a:lnTo>
                                          <a:pt x="184" y="115"/>
                                        </a:lnTo>
                                        <a:lnTo>
                                          <a:pt x="189" y="1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782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99" name="Freeform 208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80" y="1345"/>
                                    <a:ext cx="197" cy="114"/>
                                  </a:xfrm>
                                  <a:custGeom>
                                    <a:avLst/>
                                    <a:gdLst>
                                      <a:gd name="T0" fmla="*/ 5 w 197"/>
                                      <a:gd name="T1" fmla="*/ 0 h 114"/>
                                      <a:gd name="T2" fmla="*/ 3 w 197"/>
                                      <a:gd name="T3" fmla="*/ 5 h 114"/>
                                      <a:gd name="T4" fmla="*/ 0 w 197"/>
                                      <a:gd name="T5" fmla="*/ 10 h 114"/>
                                      <a:gd name="T6" fmla="*/ 3 w 197"/>
                                      <a:gd name="T7" fmla="*/ 12 h 114"/>
                                      <a:gd name="T8" fmla="*/ 5 w 197"/>
                                      <a:gd name="T9" fmla="*/ 15 h 114"/>
                                      <a:gd name="T10" fmla="*/ 8 w 197"/>
                                      <a:gd name="T11" fmla="*/ 10 h 114"/>
                                      <a:gd name="T12" fmla="*/ 10 w 197"/>
                                      <a:gd name="T13" fmla="*/ 2 h 114"/>
                                      <a:gd name="T14" fmla="*/ 5 w 197"/>
                                      <a:gd name="T15" fmla="*/ 0 h 114"/>
                                      <a:gd name="T16" fmla="*/ 184 w 197"/>
                                      <a:gd name="T17" fmla="*/ 112 h 114"/>
                                      <a:gd name="T18" fmla="*/ 192 w 197"/>
                                      <a:gd name="T19" fmla="*/ 99 h 114"/>
                                      <a:gd name="T20" fmla="*/ 197 w 197"/>
                                      <a:gd name="T21" fmla="*/ 87 h 114"/>
                                      <a:gd name="T22" fmla="*/ 192 w 197"/>
                                      <a:gd name="T23" fmla="*/ 87 h 114"/>
                                      <a:gd name="T24" fmla="*/ 184 w 197"/>
                                      <a:gd name="T25" fmla="*/ 102 h 114"/>
                                      <a:gd name="T26" fmla="*/ 174 w 197"/>
                                      <a:gd name="T27" fmla="*/ 114 h 114"/>
                                      <a:gd name="T28" fmla="*/ 179 w 197"/>
                                      <a:gd name="T29" fmla="*/ 114 h 114"/>
                                      <a:gd name="T30" fmla="*/ 184 w 197"/>
                                      <a:gd name="T31" fmla="*/ 112 h 11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197" h="114">
                                        <a:moveTo>
                                          <a:pt x="5" y="0"/>
                                        </a:moveTo>
                                        <a:lnTo>
                                          <a:pt x="3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3" y="12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8" y="10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184" y="112"/>
                                        </a:moveTo>
                                        <a:lnTo>
                                          <a:pt x="192" y="99"/>
                                        </a:lnTo>
                                        <a:lnTo>
                                          <a:pt x="197" y="87"/>
                                        </a:lnTo>
                                        <a:lnTo>
                                          <a:pt x="192" y="87"/>
                                        </a:lnTo>
                                        <a:lnTo>
                                          <a:pt x="184" y="102"/>
                                        </a:lnTo>
                                        <a:lnTo>
                                          <a:pt x="174" y="114"/>
                                        </a:lnTo>
                                        <a:lnTo>
                                          <a:pt x="179" y="114"/>
                                        </a:lnTo>
                                        <a:lnTo>
                                          <a:pt x="184" y="1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7A2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00" name="Freeform 209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83" y="1347"/>
                                    <a:ext cx="191" cy="115"/>
                                  </a:xfrm>
                                  <a:custGeom>
                                    <a:avLst/>
                                    <a:gdLst>
                                      <a:gd name="T0" fmla="*/ 5 w 191"/>
                                      <a:gd name="T1" fmla="*/ 0 h 115"/>
                                      <a:gd name="T2" fmla="*/ 2 w 191"/>
                                      <a:gd name="T3" fmla="*/ 5 h 115"/>
                                      <a:gd name="T4" fmla="*/ 0 w 191"/>
                                      <a:gd name="T5" fmla="*/ 10 h 115"/>
                                      <a:gd name="T6" fmla="*/ 2 w 191"/>
                                      <a:gd name="T7" fmla="*/ 13 h 115"/>
                                      <a:gd name="T8" fmla="*/ 5 w 191"/>
                                      <a:gd name="T9" fmla="*/ 15 h 115"/>
                                      <a:gd name="T10" fmla="*/ 7 w 191"/>
                                      <a:gd name="T11" fmla="*/ 10 h 115"/>
                                      <a:gd name="T12" fmla="*/ 10 w 191"/>
                                      <a:gd name="T13" fmla="*/ 3 h 115"/>
                                      <a:gd name="T14" fmla="*/ 7 w 191"/>
                                      <a:gd name="T15" fmla="*/ 0 h 115"/>
                                      <a:gd name="T16" fmla="*/ 5 w 191"/>
                                      <a:gd name="T17" fmla="*/ 0 h 115"/>
                                      <a:gd name="T18" fmla="*/ 176 w 191"/>
                                      <a:gd name="T19" fmla="*/ 112 h 115"/>
                                      <a:gd name="T20" fmla="*/ 186 w 191"/>
                                      <a:gd name="T21" fmla="*/ 97 h 115"/>
                                      <a:gd name="T22" fmla="*/ 191 w 191"/>
                                      <a:gd name="T23" fmla="*/ 85 h 115"/>
                                      <a:gd name="T24" fmla="*/ 186 w 191"/>
                                      <a:gd name="T25" fmla="*/ 82 h 115"/>
                                      <a:gd name="T26" fmla="*/ 179 w 191"/>
                                      <a:gd name="T27" fmla="*/ 100 h 115"/>
                                      <a:gd name="T28" fmla="*/ 166 w 191"/>
                                      <a:gd name="T29" fmla="*/ 115 h 115"/>
                                      <a:gd name="T30" fmla="*/ 171 w 191"/>
                                      <a:gd name="T31" fmla="*/ 112 h 115"/>
                                      <a:gd name="T32" fmla="*/ 176 w 191"/>
                                      <a:gd name="T33" fmla="*/ 112 h 1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91" h="115">
                                        <a:moveTo>
                                          <a:pt x="5" y="0"/>
                                        </a:moveTo>
                                        <a:lnTo>
                                          <a:pt x="2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2" y="13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176" y="112"/>
                                        </a:moveTo>
                                        <a:lnTo>
                                          <a:pt x="186" y="97"/>
                                        </a:lnTo>
                                        <a:lnTo>
                                          <a:pt x="191" y="85"/>
                                        </a:lnTo>
                                        <a:lnTo>
                                          <a:pt x="186" y="82"/>
                                        </a:lnTo>
                                        <a:lnTo>
                                          <a:pt x="179" y="100"/>
                                        </a:lnTo>
                                        <a:lnTo>
                                          <a:pt x="166" y="115"/>
                                        </a:lnTo>
                                        <a:lnTo>
                                          <a:pt x="171" y="112"/>
                                        </a:lnTo>
                                        <a:lnTo>
                                          <a:pt x="176" y="1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77C2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01" name="Freeform 209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85" y="1347"/>
                                    <a:ext cx="187" cy="117"/>
                                  </a:xfrm>
                                  <a:custGeom>
                                    <a:avLst/>
                                    <a:gdLst>
                                      <a:gd name="T0" fmla="*/ 5 w 187"/>
                                      <a:gd name="T1" fmla="*/ 0 h 117"/>
                                      <a:gd name="T2" fmla="*/ 3 w 187"/>
                                      <a:gd name="T3" fmla="*/ 8 h 117"/>
                                      <a:gd name="T4" fmla="*/ 0 w 187"/>
                                      <a:gd name="T5" fmla="*/ 13 h 117"/>
                                      <a:gd name="T6" fmla="*/ 3 w 187"/>
                                      <a:gd name="T7" fmla="*/ 15 h 117"/>
                                      <a:gd name="T8" fmla="*/ 3 w 187"/>
                                      <a:gd name="T9" fmla="*/ 18 h 117"/>
                                      <a:gd name="T10" fmla="*/ 5 w 187"/>
                                      <a:gd name="T11" fmla="*/ 10 h 117"/>
                                      <a:gd name="T12" fmla="*/ 10 w 187"/>
                                      <a:gd name="T13" fmla="*/ 5 h 117"/>
                                      <a:gd name="T14" fmla="*/ 8 w 187"/>
                                      <a:gd name="T15" fmla="*/ 3 h 117"/>
                                      <a:gd name="T16" fmla="*/ 5 w 187"/>
                                      <a:gd name="T17" fmla="*/ 0 h 117"/>
                                      <a:gd name="T18" fmla="*/ 169 w 187"/>
                                      <a:gd name="T19" fmla="*/ 112 h 117"/>
                                      <a:gd name="T20" fmla="*/ 179 w 187"/>
                                      <a:gd name="T21" fmla="*/ 100 h 117"/>
                                      <a:gd name="T22" fmla="*/ 187 w 187"/>
                                      <a:gd name="T23" fmla="*/ 85 h 117"/>
                                      <a:gd name="T24" fmla="*/ 182 w 187"/>
                                      <a:gd name="T25" fmla="*/ 82 h 117"/>
                                      <a:gd name="T26" fmla="*/ 174 w 187"/>
                                      <a:gd name="T27" fmla="*/ 100 h 117"/>
                                      <a:gd name="T28" fmla="*/ 159 w 187"/>
                                      <a:gd name="T29" fmla="*/ 117 h 117"/>
                                      <a:gd name="T30" fmla="*/ 164 w 187"/>
                                      <a:gd name="T31" fmla="*/ 115 h 117"/>
                                      <a:gd name="T32" fmla="*/ 169 w 187"/>
                                      <a:gd name="T33" fmla="*/ 112 h 1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187" h="117">
                                        <a:moveTo>
                                          <a:pt x="5" y="0"/>
                                        </a:moveTo>
                                        <a:lnTo>
                                          <a:pt x="3" y="8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3" y="15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8" y="3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169" y="112"/>
                                        </a:moveTo>
                                        <a:lnTo>
                                          <a:pt x="179" y="100"/>
                                        </a:lnTo>
                                        <a:lnTo>
                                          <a:pt x="187" y="85"/>
                                        </a:lnTo>
                                        <a:lnTo>
                                          <a:pt x="182" y="82"/>
                                        </a:lnTo>
                                        <a:lnTo>
                                          <a:pt x="174" y="100"/>
                                        </a:lnTo>
                                        <a:lnTo>
                                          <a:pt x="159" y="117"/>
                                        </a:lnTo>
                                        <a:lnTo>
                                          <a:pt x="164" y="115"/>
                                        </a:lnTo>
                                        <a:lnTo>
                                          <a:pt x="169" y="1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77F2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02" name="Freeform 209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88" y="1350"/>
                                    <a:ext cx="181" cy="114"/>
                                  </a:xfrm>
                                  <a:custGeom>
                                    <a:avLst/>
                                    <a:gdLst>
                                      <a:gd name="T0" fmla="*/ 5 w 181"/>
                                      <a:gd name="T1" fmla="*/ 0 h 114"/>
                                      <a:gd name="T2" fmla="*/ 2 w 181"/>
                                      <a:gd name="T3" fmla="*/ 7 h 114"/>
                                      <a:gd name="T4" fmla="*/ 0 w 181"/>
                                      <a:gd name="T5" fmla="*/ 12 h 114"/>
                                      <a:gd name="T6" fmla="*/ 0 w 181"/>
                                      <a:gd name="T7" fmla="*/ 15 h 114"/>
                                      <a:gd name="T8" fmla="*/ 2 w 181"/>
                                      <a:gd name="T9" fmla="*/ 17 h 114"/>
                                      <a:gd name="T10" fmla="*/ 5 w 181"/>
                                      <a:gd name="T11" fmla="*/ 10 h 114"/>
                                      <a:gd name="T12" fmla="*/ 7 w 181"/>
                                      <a:gd name="T13" fmla="*/ 2 h 114"/>
                                      <a:gd name="T14" fmla="*/ 7 w 181"/>
                                      <a:gd name="T15" fmla="*/ 2 h 114"/>
                                      <a:gd name="T16" fmla="*/ 5 w 181"/>
                                      <a:gd name="T17" fmla="*/ 0 h 114"/>
                                      <a:gd name="T18" fmla="*/ 161 w 181"/>
                                      <a:gd name="T19" fmla="*/ 112 h 114"/>
                                      <a:gd name="T20" fmla="*/ 174 w 181"/>
                                      <a:gd name="T21" fmla="*/ 97 h 114"/>
                                      <a:gd name="T22" fmla="*/ 181 w 181"/>
                                      <a:gd name="T23" fmla="*/ 79 h 114"/>
                                      <a:gd name="T24" fmla="*/ 176 w 181"/>
                                      <a:gd name="T25" fmla="*/ 79 h 114"/>
                                      <a:gd name="T26" fmla="*/ 174 w 181"/>
                                      <a:gd name="T27" fmla="*/ 89 h 114"/>
                                      <a:gd name="T28" fmla="*/ 166 w 181"/>
                                      <a:gd name="T29" fmla="*/ 99 h 114"/>
                                      <a:gd name="T30" fmla="*/ 159 w 181"/>
                                      <a:gd name="T31" fmla="*/ 107 h 114"/>
                                      <a:gd name="T32" fmla="*/ 151 w 181"/>
                                      <a:gd name="T33" fmla="*/ 114 h 114"/>
                                      <a:gd name="T34" fmla="*/ 156 w 181"/>
                                      <a:gd name="T35" fmla="*/ 114 h 114"/>
                                      <a:gd name="T36" fmla="*/ 161 w 181"/>
                                      <a:gd name="T37" fmla="*/ 112 h 11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81" h="114">
                                        <a:moveTo>
                                          <a:pt x="5" y="0"/>
                                        </a:moveTo>
                                        <a:lnTo>
                                          <a:pt x="2" y="7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" y="17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7" y="2"/>
                                        </a:lnTo>
                                        <a:lnTo>
                                          <a:pt x="7" y="2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161" y="112"/>
                                        </a:moveTo>
                                        <a:lnTo>
                                          <a:pt x="174" y="97"/>
                                        </a:lnTo>
                                        <a:lnTo>
                                          <a:pt x="181" y="79"/>
                                        </a:lnTo>
                                        <a:lnTo>
                                          <a:pt x="176" y="79"/>
                                        </a:lnTo>
                                        <a:lnTo>
                                          <a:pt x="174" y="89"/>
                                        </a:lnTo>
                                        <a:lnTo>
                                          <a:pt x="166" y="99"/>
                                        </a:lnTo>
                                        <a:lnTo>
                                          <a:pt x="159" y="107"/>
                                        </a:lnTo>
                                        <a:lnTo>
                                          <a:pt x="151" y="114"/>
                                        </a:lnTo>
                                        <a:lnTo>
                                          <a:pt x="156" y="114"/>
                                        </a:lnTo>
                                        <a:lnTo>
                                          <a:pt x="161" y="1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8822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03" name="Freeform 209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88" y="1352"/>
                                    <a:ext cx="179" cy="112"/>
                                  </a:xfrm>
                                  <a:custGeom>
                                    <a:avLst/>
                                    <a:gdLst>
                                      <a:gd name="T0" fmla="*/ 7 w 179"/>
                                      <a:gd name="T1" fmla="*/ 0 h 112"/>
                                      <a:gd name="T2" fmla="*/ 2 w 179"/>
                                      <a:gd name="T3" fmla="*/ 5 h 112"/>
                                      <a:gd name="T4" fmla="*/ 0 w 179"/>
                                      <a:gd name="T5" fmla="*/ 13 h 112"/>
                                      <a:gd name="T6" fmla="*/ 2 w 179"/>
                                      <a:gd name="T7" fmla="*/ 15 h 112"/>
                                      <a:gd name="T8" fmla="*/ 5 w 179"/>
                                      <a:gd name="T9" fmla="*/ 18 h 112"/>
                                      <a:gd name="T10" fmla="*/ 7 w 179"/>
                                      <a:gd name="T11" fmla="*/ 10 h 112"/>
                                      <a:gd name="T12" fmla="*/ 10 w 179"/>
                                      <a:gd name="T13" fmla="*/ 3 h 112"/>
                                      <a:gd name="T14" fmla="*/ 7 w 179"/>
                                      <a:gd name="T15" fmla="*/ 0 h 112"/>
                                      <a:gd name="T16" fmla="*/ 7 w 179"/>
                                      <a:gd name="T17" fmla="*/ 0 h 112"/>
                                      <a:gd name="T18" fmla="*/ 156 w 179"/>
                                      <a:gd name="T19" fmla="*/ 112 h 112"/>
                                      <a:gd name="T20" fmla="*/ 171 w 179"/>
                                      <a:gd name="T21" fmla="*/ 95 h 112"/>
                                      <a:gd name="T22" fmla="*/ 179 w 179"/>
                                      <a:gd name="T23" fmla="*/ 77 h 112"/>
                                      <a:gd name="T24" fmla="*/ 176 w 179"/>
                                      <a:gd name="T25" fmla="*/ 77 h 112"/>
                                      <a:gd name="T26" fmla="*/ 169 w 179"/>
                                      <a:gd name="T27" fmla="*/ 87 h 112"/>
                                      <a:gd name="T28" fmla="*/ 164 w 179"/>
                                      <a:gd name="T29" fmla="*/ 97 h 112"/>
                                      <a:gd name="T30" fmla="*/ 156 w 179"/>
                                      <a:gd name="T31" fmla="*/ 105 h 112"/>
                                      <a:gd name="T32" fmla="*/ 146 w 179"/>
                                      <a:gd name="T33" fmla="*/ 112 h 112"/>
                                      <a:gd name="T34" fmla="*/ 151 w 179"/>
                                      <a:gd name="T35" fmla="*/ 112 h 112"/>
                                      <a:gd name="T36" fmla="*/ 156 w 179"/>
                                      <a:gd name="T37" fmla="*/ 112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79" h="112">
                                        <a:moveTo>
                                          <a:pt x="7" y="0"/>
                                        </a:moveTo>
                                        <a:lnTo>
                                          <a:pt x="2" y="5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2" y="15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  <a:moveTo>
                                          <a:pt x="156" y="112"/>
                                        </a:moveTo>
                                        <a:lnTo>
                                          <a:pt x="171" y="95"/>
                                        </a:lnTo>
                                        <a:lnTo>
                                          <a:pt x="179" y="77"/>
                                        </a:lnTo>
                                        <a:lnTo>
                                          <a:pt x="176" y="77"/>
                                        </a:lnTo>
                                        <a:lnTo>
                                          <a:pt x="169" y="87"/>
                                        </a:lnTo>
                                        <a:lnTo>
                                          <a:pt x="164" y="97"/>
                                        </a:lnTo>
                                        <a:lnTo>
                                          <a:pt x="156" y="105"/>
                                        </a:lnTo>
                                        <a:lnTo>
                                          <a:pt x="146" y="112"/>
                                        </a:lnTo>
                                        <a:lnTo>
                                          <a:pt x="151" y="112"/>
                                        </a:lnTo>
                                        <a:lnTo>
                                          <a:pt x="156" y="1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8852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04" name="Freeform 209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90" y="1352"/>
                                    <a:ext cx="174" cy="112"/>
                                  </a:xfrm>
                                  <a:custGeom>
                                    <a:avLst/>
                                    <a:gdLst>
                                      <a:gd name="T0" fmla="*/ 5 w 174"/>
                                      <a:gd name="T1" fmla="*/ 0 h 112"/>
                                      <a:gd name="T2" fmla="*/ 3 w 174"/>
                                      <a:gd name="T3" fmla="*/ 8 h 112"/>
                                      <a:gd name="T4" fmla="*/ 0 w 174"/>
                                      <a:gd name="T5" fmla="*/ 15 h 112"/>
                                      <a:gd name="T6" fmla="*/ 3 w 174"/>
                                      <a:gd name="T7" fmla="*/ 18 h 112"/>
                                      <a:gd name="T8" fmla="*/ 5 w 174"/>
                                      <a:gd name="T9" fmla="*/ 20 h 112"/>
                                      <a:gd name="T10" fmla="*/ 8 w 174"/>
                                      <a:gd name="T11" fmla="*/ 13 h 112"/>
                                      <a:gd name="T12" fmla="*/ 10 w 174"/>
                                      <a:gd name="T13" fmla="*/ 3 h 112"/>
                                      <a:gd name="T14" fmla="*/ 8 w 174"/>
                                      <a:gd name="T15" fmla="*/ 3 h 112"/>
                                      <a:gd name="T16" fmla="*/ 5 w 174"/>
                                      <a:gd name="T17" fmla="*/ 0 h 112"/>
                                      <a:gd name="T18" fmla="*/ 149 w 174"/>
                                      <a:gd name="T19" fmla="*/ 112 h 112"/>
                                      <a:gd name="T20" fmla="*/ 157 w 174"/>
                                      <a:gd name="T21" fmla="*/ 105 h 112"/>
                                      <a:gd name="T22" fmla="*/ 164 w 174"/>
                                      <a:gd name="T23" fmla="*/ 97 h 112"/>
                                      <a:gd name="T24" fmla="*/ 172 w 174"/>
                                      <a:gd name="T25" fmla="*/ 87 h 112"/>
                                      <a:gd name="T26" fmla="*/ 174 w 174"/>
                                      <a:gd name="T27" fmla="*/ 77 h 112"/>
                                      <a:gd name="T28" fmla="*/ 172 w 174"/>
                                      <a:gd name="T29" fmla="*/ 75 h 112"/>
                                      <a:gd name="T30" fmla="*/ 164 w 174"/>
                                      <a:gd name="T31" fmla="*/ 87 h 112"/>
                                      <a:gd name="T32" fmla="*/ 159 w 174"/>
                                      <a:gd name="T33" fmla="*/ 95 h 112"/>
                                      <a:gd name="T34" fmla="*/ 152 w 174"/>
                                      <a:gd name="T35" fmla="*/ 105 h 112"/>
                                      <a:gd name="T36" fmla="*/ 142 w 174"/>
                                      <a:gd name="T37" fmla="*/ 112 h 112"/>
                                      <a:gd name="T38" fmla="*/ 144 w 174"/>
                                      <a:gd name="T39" fmla="*/ 112 h 112"/>
                                      <a:gd name="T40" fmla="*/ 147 w 174"/>
                                      <a:gd name="T41" fmla="*/ 112 h 112"/>
                                      <a:gd name="T42" fmla="*/ 149 w 174"/>
                                      <a:gd name="T43" fmla="*/ 112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74" h="112">
                                        <a:moveTo>
                                          <a:pt x="5" y="0"/>
                                        </a:moveTo>
                                        <a:lnTo>
                                          <a:pt x="3" y="8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8" y="13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8" y="3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149" y="112"/>
                                        </a:moveTo>
                                        <a:lnTo>
                                          <a:pt x="157" y="105"/>
                                        </a:lnTo>
                                        <a:lnTo>
                                          <a:pt x="164" y="97"/>
                                        </a:lnTo>
                                        <a:lnTo>
                                          <a:pt x="172" y="87"/>
                                        </a:lnTo>
                                        <a:lnTo>
                                          <a:pt x="174" y="77"/>
                                        </a:lnTo>
                                        <a:lnTo>
                                          <a:pt x="172" y="75"/>
                                        </a:lnTo>
                                        <a:lnTo>
                                          <a:pt x="164" y="87"/>
                                        </a:lnTo>
                                        <a:lnTo>
                                          <a:pt x="159" y="95"/>
                                        </a:lnTo>
                                        <a:lnTo>
                                          <a:pt x="152" y="105"/>
                                        </a:lnTo>
                                        <a:lnTo>
                                          <a:pt x="142" y="112"/>
                                        </a:lnTo>
                                        <a:lnTo>
                                          <a:pt x="144" y="112"/>
                                        </a:lnTo>
                                        <a:lnTo>
                                          <a:pt x="147" y="112"/>
                                        </a:lnTo>
                                        <a:lnTo>
                                          <a:pt x="149" y="1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8872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05" name="Freeform 209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93" y="1355"/>
                                    <a:ext cx="171" cy="109"/>
                                  </a:xfrm>
                                  <a:custGeom>
                                    <a:avLst/>
                                    <a:gdLst>
                                      <a:gd name="T0" fmla="*/ 5 w 171"/>
                                      <a:gd name="T1" fmla="*/ 0 h 109"/>
                                      <a:gd name="T2" fmla="*/ 2 w 171"/>
                                      <a:gd name="T3" fmla="*/ 7 h 109"/>
                                      <a:gd name="T4" fmla="*/ 0 w 171"/>
                                      <a:gd name="T5" fmla="*/ 15 h 109"/>
                                      <a:gd name="T6" fmla="*/ 2 w 171"/>
                                      <a:gd name="T7" fmla="*/ 17 h 109"/>
                                      <a:gd name="T8" fmla="*/ 2 w 171"/>
                                      <a:gd name="T9" fmla="*/ 20 h 109"/>
                                      <a:gd name="T10" fmla="*/ 5 w 171"/>
                                      <a:gd name="T11" fmla="*/ 10 h 109"/>
                                      <a:gd name="T12" fmla="*/ 10 w 171"/>
                                      <a:gd name="T13" fmla="*/ 2 h 109"/>
                                      <a:gd name="T14" fmla="*/ 7 w 171"/>
                                      <a:gd name="T15" fmla="*/ 0 h 109"/>
                                      <a:gd name="T16" fmla="*/ 5 w 171"/>
                                      <a:gd name="T17" fmla="*/ 0 h 109"/>
                                      <a:gd name="T18" fmla="*/ 141 w 171"/>
                                      <a:gd name="T19" fmla="*/ 109 h 109"/>
                                      <a:gd name="T20" fmla="*/ 151 w 171"/>
                                      <a:gd name="T21" fmla="*/ 102 h 109"/>
                                      <a:gd name="T22" fmla="*/ 159 w 171"/>
                                      <a:gd name="T23" fmla="*/ 94 h 109"/>
                                      <a:gd name="T24" fmla="*/ 164 w 171"/>
                                      <a:gd name="T25" fmla="*/ 84 h 109"/>
                                      <a:gd name="T26" fmla="*/ 171 w 171"/>
                                      <a:gd name="T27" fmla="*/ 74 h 109"/>
                                      <a:gd name="T28" fmla="*/ 166 w 171"/>
                                      <a:gd name="T29" fmla="*/ 72 h 109"/>
                                      <a:gd name="T30" fmla="*/ 159 w 171"/>
                                      <a:gd name="T31" fmla="*/ 82 h 109"/>
                                      <a:gd name="T32" fmla="*/ 154 w 171"/>
                                      <a:gd name="T33" fmla="*/ 92 h 109"/>
                                      <a:gd name="T34" fmla="*/ 146 w 171"/>
                                      <a:gd name="T35" fmla="*/ 102 h 109"/>
                                      <a:gd name="T36" fmla="*/ 136 w 171"/>
                                      <a:gd name="T37" fmla="*/ 109 h 109"/>
                                      <a:gd name="T38" fmla="*/ 139 w 171"/>
                                      <a:gd name="T39" fmla="*/ 109 h 109"/>
                                      <a:gd name="T40" fmla="*/ 141 w 171"/>
                                      <a:gd name="T41" fmla="*/ 109 h 109"/>
                                      <a:gd name="T42" fmla="*/ 141 w 171"/>
                                      <a:gd name="T43" fmla="*/ 109 h 10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71" h="109">
                                        <a:moveTo>
                                          <a:pt x="5" y="0"/>
                                        </a:moveTo>
                                        <a:lnTo>
                                          <a:pt x="2" y="7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" y="17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141" y="109"/>
                                        </a:moveTo>
                                        <a:lnTo>
                                          <a:pt x="151" y="102"/>
                                        </a:lnTo>
                                        <a:lnTo>
                                          <a:pt x="159" y="94"/>
                                        </a:lnTo>
                                        <a:lnTo>
                                          <a:pt x="164" y="84"/>
                                        </a:lnTo>
                                        <a:lnTo>
                                          <a:pt x="171" y="74"/>
                                        </a:lnTo>
                                        <a:lnTo>
                                          <a:pt x="166" y="72"/>
                                        </a:lnTo>
                                        <a:lnTo>
                                          <a:pt x="159" y="82"/>
                                        </a:lnTo>
                                        <a:lnTo>
                                          <a:pt x="154" y="92"/>
                                        </a:lnTo>
                                        <a:lnTo>
                                          <a:pt x="146" y="102"/>
                                        </a:lnTo>
                                        <a:lnTo>
                                          <a:pt x="136" y="109"/>
                                        </a:lnTo>
                                        <a:lnTo>
                                          <a:pt x="139" y="109"/>
                                        </a:lnTo>
                                        <a:lnTo>
                                          <a:pt x="141" y="109"/>
                                        </a:lnTo>
                                        <a:lnTo>
                                          <a:pt x="141" y="10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98A2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06" name="Freeform 209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95" y="1355"/>
                                    <a:ext cx="167" cy="109"/>
                                  </a:xfrm>
                                  <a:custGeom>
                                    <a:avLst/>
                                    <a:gdLst>
                                      <a:gd name="T0" fmla="*/ 5 w 167"/>
                                      <a:gd name="T1" fmla="*/ 0 h 109"/>
                                      <a:gd name="T2" fmla="*/ 3 w 167"/>
                                      <a:gd name="T3" fmla="*/ 10 h 109"/>
                                      <a:gd name="T4" fmla="*/ 0 w 167"/>
                                      <a:gd name="T5" fmla="*/ 17 h 109"/>
                                      <a:gd name="T6" fmla="*/ 0 w 167"/>
                                      <a:gd name="T7" fmla="*/ 20 h 109"/>
                                      <a:gd name="T8" fmla="*/ 3 w 167"/>
                                      <a:gd name="T9" fmla="*/ 22 h 109"/>
                                      <a:gd name="T10" fmla="*/ 5 w 167"/>
                                      <a:gd name="T11" fmla="*/ 12 h 109"/>
                                      <a:gd name="T12" fmla="*/ 10 w 167"/>
                                      <a:gd name="T13" fmla="*/ 5 h 109"/>
                                      <a:gd name="T14" fmla="*/ 8 w 167"/>
                                      <a:gd name="T15" fmla="*/ 2 h 109"/>
                                      <a:gd name="T16" fmla="*/ 5 w 167"/>
                                      <a:gd name="T17" fmla="*/ 0 h 109"/>
                                      <a:gd name="T18" fmla="*/ 137 w 167"/>
                                      <a:gd name="T19" fmla="*/ 109 h 109"/>
                                      <a:gd name="T20" fmla="*/ 147 w 167"/>
                                      <a:gd name="T21" fmla="*/ 102 h 109"/>
                                      <a:gd name="T22" fmla="*/ 154 w 167"/>
                                      <a:gd name="T23" fmla="*/ 92 h 109"/>
                                      <a:gd name="T24" fmla="*/ 159 w 167"/>
                                      <a:gd name="T25" fmla="*/ 84 h 109"/>
                                      <a:gd name="T26" fmla="*/ 167 w 167"/>
                                      <a:gd name="T27" fmla="*/ 72 h 109"/>
                                      <a:gd name="T28" fmla="*/ 162 w 167"/>
                                      <a:gd name="T29" fmla="*/ 72 h 109"/>
                                      <a:gd name="T30" fmla="*/ 154 w 167"/>
                                      <a:gd name="T31" fmla="*/ 82 h 109"/>
                                      <a:gd name="T32" fmla="*/ 149 w 167"/>
                                      <a:gd name="T33" fmla="*/ 92 h 109"/>
                                      <a:gd name="T34" fmla="*/ 139 w 167"/>
                                      <a:gd name="T35" fmla="*/ 99 h 109"/>
                                      <a:gd name="T36" fmla="*/ 132 w 167"/>
                                      <a:gd name="T37" fmla="*/ 107 h 109"/>
                                      <a:gd name="T38" fmla="*/ 134 w 167"/>
                                      <a:gd name="T39" fmla="*/ 109 h 109"/>
                                      <a:gd name="T40" fmla="*/ 137 w 167"/>
                                      <a:gd name="T41" fmla="*/ 109 h 10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67" h="109">
                                        <a:moveTo>
                                          <a:pt x="5" y="0"/>
                                        </a:moveTo>
                                        <a:lnTo>
                                          <a:pt x="3" y="1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3" y="22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8" y="2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137" y="109"/>
                                        </a:moveTo>
                                        <a:lnTo>
                                          <a:pt x="147" y="102"/>
                                        </a:lnTo>
                                        <a:lnTo>
                                          <a:pt x="154" y="92"/>
                                        </a:lnTo>
                                        <a:lnTo>
                                          <a:pt x="159" y="84"/>
                                        </a:lnTo>
                                        <a:lnTo>
                                          <a:pt x="167" y="72"/>
                                        </a:lnTo>
                                        <a:lnTo>
                                          <a:pt x="162" y="72"/>
                                        </a:lnTo>
                                        <a:lnTo>
                                          <a:pt x="154" y="82"/>
                                        </a:lnTo>
                                        <a:lnTo>
                                          <a:pt x="149" y="92"/>
                                        </a:lnTo>
                                        <a:lnTo>
                                          <a:pt x="139" y="99"/>
                                        </a:lnTo>
                                        <a:lnTo>
                                          <a:pt x="132" y="107"/>
                                        </a:lnTo>
                                        <a:lnTo>
                                          <a:pt x="134" y="109"/>
                                        </a:lnTo>
                                        <a:lnTo>
                                          <a:pt x="137" y="10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A8D2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07" name="Freeform 209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95" y="1357"/>
                                    <a:ext cx="164" cy="107"/>
                                  </a:xfrm>
                                  <a:custGeom>
                                    <a:avLst/>
                                    <a:gdLst>
                                      <a:gd name="T0" fmla="*/ 8 w 164"/>
                                      <a:gd name="T1" fmla="*/ 0 h 107"/>
                                      <a:gd name="T2" fmla="*/ 3 w 164"/>
                                      <a:gd name="T3" fmla="*/ 8 h 107"/>
                                      <a:gd name="T4" fmla="*/ 0 w 164"/>
                                      <a:gd name="T5" fmla="*/ 18 h 107"/>
                                      <a:gd name="T6" fmla="*/ 3 w 164"/>
                                      <a:gd name="T7" fmla="*/ 20 h 107"/>
                                      <a:gd name="T8" fmla="*/ 5 w 164"/>
                                      <a:gd name="T9" fmla="*/ 23 h 107"/>
                                      <a:gd name="T10" fmla="*/ 8 w 164"/>
                                      <a:gd name="T11" fmla="*/ 13 h 107"/>
                                      <a:gd name="T12" fmla="*/ 10 w 164"/>
                                      <a:gd name="T13" fmla="*/ 3 h 107"/>
                                      <a:gd name="T14" fmla="*/ 10 w 164"/>
                                      <a:gd name="T15" fmla="*/ 3 h 107"/>
                                      <a:gd name="T16" fmla="*/ 8 w 164"/>
                                      <a:gd name="T17" fmla="*/ 0 h 107"/>
                                      <a:gd name="T18" fmla="*/ 134 w 164"/>
                                      <a:gd name="T19" fmla="*/ 107 h 107"/>
                                      <a:gd name="T20" fmla="*/ 144 w 164"/>
                                      <a:gd name="T21" fmla="*/ 100 h 107"/>
                                      <a:gd name="T22" fmla="*/ 152 w 164"/>
                                      <a:gd name="T23" fmla="*/ 90 h 107"/>
                                      <a:gd name="T24" fmla="*/ 157 w 164"/>
                                      <a:gd name="T25" fmla="*/ 80 h 107"/>
                                      <a:gd name="T26" fmla="*/ 164 w 164"/>
                                      <a:gd name="T27" fmla="*/ 70 h 107"/>
                                      <a:gd name="T28" fmla="*/ 159 w 164"/>
                                      <a:gd name="T29" fmla="*/ 67 h 107"/>
                                      <a:gd name="T30" fmla="*/ 152 w 164"/>
                                      <a:gd name="T31" fmla="*/ 80 h 107"/>
                                      <a:gd name="T32" fmla="*/ 147 w 164"/>
                                      <a:gd name="T33" fmla="*/ 90 h 107"/>
                                      <a:gd name="T34" fmla="*/ 137 w 164"/>
                                      <a:gd name="T35" fmla="*/ 97 h 107"/>
                                      <a:gd name="T36" fmla="*/ 129 w 164"/>
                                      <a:gd name="T37" fmla="*/ 105 h 107"/>
                                      <a:gd name="T38" fmla="*/ 132 w 164"/>
                                      <a:gd name="T39" fmla="*/ 105 h 107"/>
                                      <a:gd name="T40" fmla="*/ 134 w 164"/>
                                      <a:gd name="T41" fmla="*/ 107 h 10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64" h="107">
                                        <a:moveTo>
                                          <a:pt x="8" y="0"/>
                                        </a:moveTo>
                                        <a:lnTo>
                                          <a:pt x="3" y="8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8" y="13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134" y="107"/>
                                        </a:moveTo>
                                        <a:lnTo>
                                          <a:pt x="144" y="100"/>
                                        </a:lnTo>
                                        <a:lnTo>
                                          <a:pt x="152" y="90"/>
                                        </a:lnTo>
                                        <a:lnTo>
                                          <a:pt x="157" y="80"/>
                                        </a:lnTo>
                                        <a:lnTo>
                                          <a:pt x="164" y="70"/>
                                        </a:lnTo>
                                        <a:lnTo>
                                          <a:pt x="159" y="67"/>
                                        </a:lnTo>
                                        <a:lnTo>
                                          <a:pt x="152" y="80"/>
                                        </a:lnTo>
                                        <a:lnTo>
                                          <a:pt x="147" y="90"/>
                                        </a:lnTo>
                                        <a:lnTo>
                                          <a:pt x="137" y="97"/>
                                        </a:lnTo>
                                        <a:lnTo>
                                          <a:pt x="129" y="105"/>
                                        </a:lnTo>
                                        <a:lnTo>
                                          <a:pt x="132" y="105"/>
                                        </a:lnTo>
                                        <a:lnTo>
                                          <a:pt x="134" y="10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A902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08" name="Freeform 209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98" y="1360"/>
                                    <a:ext cx="159" cy="102"/>
                                  </a:xfrm>
                                  <a:custGeom>
                                    <a:avLst/>
                                    <a:gdLst>
                                      <a:gd name="T0" fmla="*/ 7 w 159"/>
                                      <a:gd name="T1" fmla="*/ 0 h 102"/>
                                      <a:gd name="T2" fmla="*/ 2 w 159"/>
                                      <a:gd name="T3" fmla="*/ 7 h 102"/>
                                      <a:gd name="T4" fmla="*/ 0 w 159"/>
                                      <a:gd name="T5" fmla="*/ 17 h 102"/>
                                      <a:gd name="T6" fmla="*/ 2 w 159"/>
                                      <a:gd name="T7" fmla="*/ 20 h 102"/>
                                      <a:gd name="T8" fmla="*/ 5 w 159"/>
                                      <a:gd name="T9" fmla="*/ 22 h 102"/>
                                      <a:gd name="T10" fmla="*/ 7 w 159"/>
                                      <a:gd name="T11" fmla="*/ 12 h 102"/>
                                      <a:gd name="T12" fmla="*/ 10 w 159"/>
                                      <a:gd name="T13" fmla="*/ 2 h 102"/>
                                      <a:gd name="T14" fmla="*/ 7 w 159"/>
                                      <a:gd name="T15" fmla="*/ 0 h 102"/>
                                      <a:gd name="T16" fmla="*/ 7 w 159"/>
                                      <a:gd name="T17" fmla="*/ 0 h 102"/>
                                      <a:gd name="T18" fmla="*/ 129 w 159"/>
                                      <a:gd name="T19" fmla="*/ 102 h 102"/>
                                      <a:gd name="T20" fmla="*/ 136 w 159"/>
                                      <a:gd name="T21" fmla="*/ 94 h 102"/>
                                      <a:gd name="T22" fmla="*/ 146 w 159"/>
                                      <a:gd name="T23" fmla="*/ 87 h 102"/>
                                      <a:gd name="T24" fmla="*/ 151 w 159"/>
                                      <a:gd name="T25" fmla="*/ 77 h 102"/>
                                      <a:gd name="T26" fmla="*/ 159 w 159"/>
                                      <a:gd name="T27" fmla="*/ 67 h 102"/>
                                      <a:gd name="T28" fmla="*/ 154 w 159"/>
                                      <a:gd name="T29" fmla="*/ 64 h 102"/>
                                      <a:gd name="T30" fmla="*/ 146 w 159"/>
                                      <a:gd name="T31" fmla="*/ 74 h 102"/>
                                      <a:gd name="T32" fmla="*/ 141 w 159"/>
                                      <a:gd name="T33" fmla="*/ 84 h 102"/>
                                      <a:gd name="T34" fmla="*/ 131 w 159"/>
                                      <a:gd name="T35" fmla="*/ 94 h 102"/>
                                      <a:gd name="T36" fmla="*/ 121 w 159"/>
                                      <a:gd name="T37" fmla="*/ 99 h 102"/>
                                      <a:gd name="T38" fmla="*/ 126 w 159"/>
                                      <a:gd name="T39" fmla="*/ 102 h 102"/>
                                      <a:gd name="T40" fmla="*/ 129 w 159"/>
                                      <a:gd name="T41" fmla="*/ 102 h 10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59" h="102">
                                        <a:moveTo>
                                          <a:pt x="7" y="0"/>
                                        </a:moveTo>
                                        <a:lnTo>
                                          <a:pt x="2" y="7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7" y="12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  <a:moveTo>
                                          <a:pt x="129" y="102"/>
                                        </a:moveTo>
                                        <a:lnTo>
                                          <a:pt x="136" y="94"/>
                                        </a:lnTo>
                                        <a:lnTo>
                                          <a:pt x="146" y="87"/>
                                        </a:lnTo>
                                        <a:lnTo>
                                          <a:pt x="151" y="77"/>
                                        </a:lnTo>
                                        <a:lnTo>
                                          <a:pt x="159" y="67"/>
                                        </a:lnTo>
                                        <a:lnTo>
                                          <a:pt x="154" y="64"/>
                                        </a:lnTo>
                                        <a:lnTo>
                                          <a:pt x="146" y="74"/>
                                        </a:lnTo>
                                        <a:lnTo>
                                          <a:pt x="141" y="84"/>
                                        </a:lnTo>
                                        <a:lnTo>
                                          <a:pt x="131" y="94"/>
                                        </a:lnTo>
                                        <a:lnTo>
                                          <a:pt x="121" y="99"/>
                                        </a:lnTo>
                                        <a:lnTo>
                                          <a:pt x="126" y="102"/>
                                        </a:lnTo>
                                        <a:lnTo>
                                          <a:pt x="129" y="10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922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09" name="Freeform 209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00" y="1360"/>
                                    <a:ext cx="154" cy="102"/>
                                  </a:xfrm>
                                  <a:custGeom>
                                    <a:avLst/>
                                    <a:gdLst>
                                      <a:gd name="T0" fmla="*/ 5 w 154"/>
                                      <a:gd name="T1" fmla="*/ 0 h 102"/>
                                      <a:gd name="T2" fmla="*/ 3 w 154"/>
                                      <a:gd name="T3" fmla="*/ 10 h 102"/>
                                      <a:gd name="T4" fmla="*/ 0 w 154"/>
                                      <a:gd name="T5" fmla="*/ 20 h 102"/>
                                      <a:gd name="T6" fmla="*/ 3 w 154"/>
                                      <a:gd name="T7" fmla="*/ 22 h 102"/>
                                      <a:gd name="T8" fmla="*/ 5 w 154"/>
                                      <a:gd name="T9" fmla="*/ 25 h 102"/>
                                      <a:gd name="T10" fmla="*/ 8 w 154"/>
                                      <a:gd name="T11" fmla="*/ 12 h 102"/>
                                      <a:gd name="T12" fmla="*/ 10 w 154"/>
                                      <a:gd name="T13" fmla="*/ 2 h 102"/>
                                      <a:gd name="T14" fmla="*/ 8 w 154"/>
                                      <a:gd name="T15" fmla="*/ 2 h 102"/>
                                      <a:gd name="T16" fmla="*/ 5 w 154"/>
                                      <a:gd name="T17" fmla="*/ 0 h 102"/>
                                      <a:gd name="T18" fmla="*/ 124 w 154"/>
                                      <a:gd name="T19" fmla="*/ 102 h 102"/>
                                      <a:gd name="T20" fmla="*/ 132 w 154"/>
                                      <a:gd name="T21" fmla="*/ 94 h 102"/>
                                      <a:gd name="T22" fmla="*/ 142 w 154"/>
                                      <a:gd name="T23" fmla="*/ 87 h 102"/>
                                      <a:gd name="T24" fmla="*/ 147 w 154"/>
                                      <a:gd name="T25" fmla="*/ 77 h 102"/>
                                      <a:gd name="T26" fmla="*/ 154 w 154"/>
                                      <a:gd name="T27" fmla="*/ 64 h 102"/>
                                      <a:gd name="T28" fmla="*/ 149 w 154"/>
                                      <a:gd name="T29" fmla="*/ 64 h 102"/>
                                      <a:gd name="T30" fmla="*/ 142 w 154"/>
                                      <a:gd name="T31" fmla="*/ 74 h 102"/>
                                      <a:gd name="T32" fmla="*/ 137 w 154"/>
                                      <a:gd name="T33" fmla="*/ 84 h 102"/>
                                      <a:gd name="T34" fmla="*/ 127 w 154"/>
                                      <a:gd name="T35" fmla="*/ 92 h 102"/>
                                      <a:gd name="T36" fmla="*/ 117 w 154"/>
                                      <a:gd name="T37" fmla="*/ 99 h 102"/>
                                      <a:gd name="T38" fmla="*/ 119 w 154"/>
                                      <a:gd name="T39" fmla="*/ 99 h 102"/>
                                      <a:gd name="T40" fmla="*/ 124 w 154"/>
                                      <a:gd name="T41" fmla="*/ 102 h 10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54" h="102">
                                        <a:moveTo>
                                          <a:pt x="5" y="0"/>
                                        </a:moveTo>
                                        <a:lnTo>
                                          <a:pt x="3" y="10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3" y="22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8" y="2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124" y="102"/>
                                        </a:moveTo>
                                        <a:lnTo>
                                          <a:pt x="132" y="94"/>
                                        </a:lnTo>
                                        <a:lnTo>
                                          <a:pt x="142" y="87"/>
                                        </a:lnTo>
                                        <a:lnTo>
                                          <a:pt x="147" y="77"/>
                                        </a:lnTo>
                                        <a:lnTo>
                                          <a:pt x="154" y="64"/>
                                        </a:lnTo>
                                        <a:lnTo>
                                          <a:pt x="149" y="64"/>
                                        </a:lnTo>
                                        <a:lnTo>
                                          <a:pt x="142" y="74"/>
                                        </a:lnTo>
                                        <a:lnTo>
                                          <a:pt x="137" y="84"/>
                                        </a:lnTo>
                                        <a:lnTo>
                                          <a:pt x="127" y="92"/>
                                        </a:lnTo>
                                        <a:lnTo>
                                          <a:pt x="117" y="99"/>
                                        </a:lnTo>
                                        <a:lnTo>
                                          <a:pt x="119" y="99"/>
                                        </a:lnTo>
                                        <a:lnTo>
                                          <a:pt x="124" y="10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952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10" name="Freeform 210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03" y="1362"/>
                                    <a:ext cx="149" cy="97"/>
                                  </a:xfrm>
                                  <a:custGeom>
                                    <a:avLst/>
                                    <a:gdLst>
                                      <a:gd name="T0" fmla="*/ 5 w 149"/>
                                      <a:gd name="T1" fmla="*/ 0 h 97"/>
                                      <a:gd name="T2" fmla="*/ 2 w 149"/>
                                      <a:gd name="T3" fmla="*/ 10 h 97"/>
                                      <a:gd name="T4" fmla="*/ 0 w 149"/>
                                      <a:gd name="T5" fmla="*/ 20 h 97"/>
                                      <a:gd name="T6" fmla="*/ 2 w 149"/>
                                      <a:gd name="T7" fmla="*/ 23 h 97"/>
                                      <a:gd name="T8" fmla="*/ 5 w 149"/>
                                      <a:gd name="T9" fmla="*/ 25 h 97"/>
                                      <a:gd name="T10" fmla="*/ 5 w 149"/>
                                      <a:gd name="T11" fmla="*/ 13 h 97"/>
                                      <a:gd name="T12" fmla="*/ 10 w 149"/>
                                      <a:gd name="T13" fmla="*/ 3 h 97"/>
                                      <a:gd name="T14" fmla="*/ 7 w 149"/>
                                      <a:gd name="T15" fmla="*/ 0 h 97"/>
                                      <a:gd name="T16" fmla="*/ 5 w 149"/>
                                      <a:gd name="T17" fmla="*/ 0 h 97"/>
                                      <a:gd name="T18" fmla="*/ 116 w 149"/>
                                      <a:gd name="T19" fmla="*/ 97 h 97"/>
                                      <a:gd name="T20" fmla="*/ 126 w 149"/>
                                      <a:gd name="T21" fmla="*/ 92 h 97"/>
                                      <a:gd name="T22" fmla="*/ 136 w 149"/>
                                      <a:gd name="T23" fmla="*/ 82 h 97"/>
                                      <a:gd name="T24" fmla="*/ 141 w 149"/>
                                      <a:gd name="T25" fmla="*/ 72 h 97"/>
                                      <a:gd name="T26" fmla="*/ 149 w 149"/>
                                      <a:gd name="T27" fmla="*/ 62 h 97"/>
                                      <a:gd name="T28" fmla="*/ 144 w 149"/>
                                      <a:gd name="T29" fmla="*/ 62 h 97"/>
                                      <a:gd name="T30" fmla="*/ 136 w 149"/>
                                      <a:gd name="T31" fmla="*/ 72 h 97"/>
                                      <a:gd name="T32" fmla="*/ 131 w 149"/>
                                      <a:gd name="T33" fmla="*/ 82 h 97"/>
                                      <a:gd name="T34" fmla="*/ 121 w 149"/>
                                      <a:gd name="T35" fmla="*/ 90 h 97"/>
                                      <a:gd name="T36" fmla="*/ 111 w 149"/>
                                      <a:gd name="T37" fmla="*/ 97 h 97"/>
                                      <a:gd name="T38" fmla="*/ 114 w 149"/>
                                      <a:gd name="T39" fmla="*/ 97 h 97"/>
                                      <a:gd name="T40" fmla="*/ 116 w 149"/>
                                      <a:gd name="T41" fmla="*/ 97 h 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49" h="97">
                                        <a:moveTo>
                                          <a:pt x="5" y="0"/>
                                        </a:moveTo>
                                        <a:lnTo>
                                          <a:pt x="2" y="10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2" y="23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5" y="13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116" y="97"/>
                                        </a:moveTo>
                                        <a:lnTo>
                                          <a:pt x="126" y="92"/>
                                        </a:lnTo>
                                        <a:lnTo>
                                          <a:pt x="136" y="82"/>
                                        </a:lnTo>
                                        <a:lnTo>
                                          <a:pt x="141" y="72"/>
                                        </a:lnTo>
                                        <a:lnTo>
                                          <a:pt x="149" y="62"/>
                                        </a:lnTo>
                                        <a:lnTo>
                                          <a:pt x="144" y="62"/>
                                        </a:lnTo>
                                        <a:lnTo>
                                          <a:pt x="136" y="72"/>
                                        </a:lnTo>
                                        <a:lnTo>
                                          <a:pt x="131" y="82"/>
                                        </a:lnTo>
                                        <a:lnTo>
                                          <a:pt x="121" y="90"/>
                                        </a:lnTo>
                                        <a:lnTo>
                                          <a:pt x="111" y="97"/>
                                        </a:lnTo>
                                        <a:lnTo>
                                          <a:pt x="114" y="97"/>
                                        </a:lnTo>
                                        <a:lnTo>
                                          <a:pt x="116" y="9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C982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11" name="Freeform 210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05" y="1362"/>
                                    <a:ext cx="144" cy="97"/>
                                  </a:xfrm>
                                  <a:custGeom>
                                    <a:avLst/>
                                    <a:gdLst>
                                      <a:gd name="T0" fmla="*/ 5 w 144"/>
                                      <a:gd name="T1" fmla="*/ 0 h 97"/>
                                      <a:gd name="T2" fmla="*/ 3 w 144"/>
                                      <a:gd name="T3" fmla="*/ 10 h 97"/>
                                      <a:gd name="T4" fmla="*/ 0 w 144"/>
                                      <a:gd name="T5" fmla="*/ 23 h 97"/>
                                      <a:gd name="T6" fmla="*/ 3 w 144"/>
                                      <a:gd name="T7" fmla="*/ 25 h 97"/>
                                      <a:gd name="T8" fmla="*/ 3 w 144"/>
                                      <a:gd name="T9" fmla="*/ 28 h 97"/>
                                      <a:gd name="T10" fmla="*/ 5 w 144"/>
                                      <a:gd name="T11" fmla="*/ 15 h 97"/>
                                      <a:gd name="T12" fmla="*/ 10 w 144"/>
                                      <a:gd name="T13" fmla="*/ 3 h 97"/>
                                      <a:gd name="T14" fmla="*/ 8 w 144"/>
                                      <a:gd name="T15" fmla="*/ 3 h 97"/>
                                      <a:gd name="T16" fmla="*/ 5 w 144"/>
                                      <a:gd name="T17" fmla="*/ 0 h 97"/>
                                      <a:gd name="T18" fmla="*/ 112 w 144"/>
                                      <a:gd name="T19" fmla="*/ 97 h 97"/>
                                      <a:gd name="T20" fmla="*/ 122 w 144"/>
                                      <a:gd name="T21" fmla="*/ 90 h 97"/>
                                      <a:gd name="T22" fmla="*/ 132 w 144"/>
                                      <a:gd name="T23" fmla="*/ 82 h 97"/>
                                      <a:gd name="T24" fmla="*/ 137 w 144"/>
                                      <a:gd name="T25" fmla="*/ 72 h 97"/>
                                      <a:gd name="T26" fmla="*/ 144 w 144"/>
                                      <a:gd name="T27" fmla="*/ 62 h 97"/>
                                      <a:gd name="T28" fmla="*/ 139 w 144"/>
                                      <a:gd name="T29" fmla="*/ 60 h 97"/>
                                      <a:gd name="T30" fmla="*/ 134 w 144"/>
                                      <a:gd name="T31" fmla="*/ 72 h 97"/>
                                      <a:gd name="T32" fmla="*/ 124 w 144"/>
                                      <a:gd name="T33" fmla="*/ 80 h 97"/>
                                      <a:gd name="T34" fmla="*/ 117 w 144"/>
                                      <a:gd name="T35" fmla="*/ 90 h 97"/>
                                      <a:gd name="T36" fmla="*/ 107 w 144"/>
                                      <a:gd name="T37" fmla="*/ 95 h 97"/>
                                      <a:gd name="T38" fmla="*/ 109 w 144"/>
                                      <a:gd name="T39" fmla="*/ 97 h 97"/>
                                      <a:gd name="T40" fmla="*/ 112 w 144"/>
                                      <a:gd name="T41" fmla="*/ 97 h 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44" h="97">
                                        <a:moveTo>
                                          <a:pt x="5" y="0"/>
                                        </a:moveTo>
                                        <a:lnTo>
                                          <a:pt x="3" y="1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3" y="28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8" y="3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112" y="97"/>
                                        </a:moveTo>
                                        <a:lnTo>
                                          <a:pt x="122" y="90"/>
                                        </a:lnTo>
                                        <a:lnTo>
                                          <a:pt x="132" y="82"/>
                                        </a:lnTo>
                                        <a:lnTo>
                                          <a:pt x="137" y="72"/>
                                        </a:lnTo>
                                        <a:lnTo>
                                          <a:pt x="144" y="62"/>
                                        </a:lnTo>
                                        <a:lnTo>
                                          <a:pt x="139" y="60"/>
                                        </a:lnTo>
                                        <a:lnTo>
                                          <a:pt x="134" y="72"/>
                                        </a:lnTo>
                                        <a:lnTo>
                                          <a:pt x="124" y="80"/>
                                        </a:lnTo>
                                        <a:lnTo>
                                          <a:pt x="117" y="90"/>
                                        </a:lnTo>
                                        <a:lnTo>
                                          <a:pt x="107" y="95"/>
                                        </a:lnTo>
                                        <a:lnTo>
                                          <a:pt x="109" y="97"/>
                                        </a:lnTo>
                                        <a:lnTo>
                                          <a:pt x="112" y="9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C9B2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12" name="Freeform 210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08" y="1365"/>
                                    <a:ext cx="139" cy="94"/>
                                  </a:xfrm>
                                  <a:custGeom>
                                    <a:avLst/>
                                    <a:gdLst>
                                      <a:gd name="T0" fmla="*/ 5 w 139"/>
                                      <a:gd name="T1" fmla="*/ 0 h 94"/>
                                      <a:gd name="T2" fmla="*/ 0 w 139"/>
                                      <a:gd name="T3" fmla="*/ 10 h 94"/>
                                      <a:gd name="T4" fmla="*/ 0 w 139"/>
                                      <a:gd name="T5" fmla="*/ 22 h 94"/>
                                      <a:gd name="T6" fmla="*/ 0 w 139"/>
                                      <a:gd name="T7" fmla="*/ 25 h 94"/>
                                      <a:gd name="T8" fmla="*/ 2 w 139"/>
                                      <a:gd name="T9" fmla="*/ 27 h 94"/>
                                      <a:gd name="T10" fmla="*/ 5 w 139"/>
                                      <a:gd name="T11" fmla="*/ 15 h 94"/>
                                      <a:gd name="T12" fmla="*/ 10 w 139"/>
                                      <a:gd name="T13" fmla="*/ 2 h 94"/>
                                      <a:gd name="T14" fmla="*/ 7 w 139"/>
                                      <a:gd name="T15" fmla="*/ 0 h 94"/>
                                      <a:gd name="T16" fmla="*/ 5 w 139"/>
                                      <a:gd name="T17" fmla="*/ 0 h 94"/>
                                      <a:gd name="T18" fmla="*/ 106 w 139"/>
                                      <a:gd name="T19" fmla="*/ 94 h 94"/>
                                      <a:gd name="T20" fmla="*/ 116 w 139"/>
                                      <a:gd name="T21" fmla="*/ 87 h 94"/>
                                      <a:gd name="T22" fmla="*/ 126 w 139"/>
                                      <a:gd name="T23" fmla="*/ 79 h 94"/>
                                      <a:gd name="T24" fmla="*/ 131 w 139"/>
                                      <a:gd name="T25" fmla="*/ 69 h 94"/>
                                      <a:gd name="T26" fmla="*/ 139 w 139"/>
                                      <a:gd name="T27" fmla="*/ 59 h 94"/>
                                      <a:gd name="T28" fmla="*/ 134 w 139"/>
                                      <a:gd name="T29" fmla="*/ 57 h 94"/>
                                      <a:gd name="T30" fmla="*/ 126 w 139"/>
                                      <a:gd name="T31" fmla="*/ 67 h 94"/>
                                      <a:gd name="T32" fmla="*/ 119 w 139"/>
                                      <a:gd name="T33" fmla="*/ 77 h 94"/>
                                      <a:gd name="T34" fmla="*/ 111 w 139"/>
                                      <a:gd name="T35" fmla="*/ 84 h 94"/>
                                      <a:gd name="T36" fmla="*/ 99 w 139"/>
                                      <a:gd name="T37" fmla="*/ 92 h 94"/>
                                      <a:gd name="T38" fmla="*/ 104 w 139"/>
                                      <a:gd name="T39" fmla="*/ 92 h 94"/>
                                      <a:gd name="T40" fmla="*/ 106 w 139"/>
                                      <a:gd name="T41" fmla="*/ 94 h 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39" h="94">
                                        <a:moveTo>
                                          <a:pt x="5" y="0"/>
                                        </a:moveTo>
                                        <a:lnTo>
                                          <a:pt x="0" y="1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2" y="27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106" y="94"/>
                                        </a:moveTo>
                                        <a:lnTo>
                                          <a:pt x="116" y="87"/>
                                        </a:lnTo>
                                        <a:lnTo>
                                          <a:pt x="126" y="79"/>
                                        </a:lnTo>
                                        <a:lnTo>
                                          <a:pt x="131" y="69"/>
                                        </a:lnTo>
                                        <a:lnTo>
                                          <a:pt x="139" y="59"/>
                                        </a:lnTo>
                                        <a:lnTo>
                                          <a:pt x="134" y="57"/>
                                        </a:lnTo>
                                        <a:lnTo>
                                          <a:pt x="126" y="67"/>
                                        </a:lnTo>
                                        <a:lnTo>
                                          <a:pt x="119" y="77"/>
                                        </a:lnTo>
                                        <a:lnTo>
                                          <a:pt x="111" y="84"/>
                                        </a:lnTo>
                                        <a:lnTo>
                                          <a:pt x="99" y="92"/>
                                        </a:lnTo>
                                        <a:lnTo>
                                          <a:pt x="104" y="92"/>
                                        </a:lnTo>
                                        <a:lnTo>
                                          <a:pt x="106" y="9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C9D2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13" name="Freeform 210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08" y="1365"/>
                                    <a:ext cx="136" cy="92"/>
                                  </a:xfrm>
                                  <a:custGeom>
                                    <a:avLst/>
                                    <a:gdLst>
                                      <a:gd name="T0" fmla="*/ 7 w 136"/>
                                      <a:gd name="T1" fmla="*/ 0 h 92"/>
                                      <a:gd name="T2" fmla="*/ 2 w 136"/>
                                      <a:gd name="T3" fmla="*/ 12 h 92"/>
                                      <a:gd name="T4" fmla="*/ 0 w 136"/>
                                      <a:gd name="T5" fmla="*/ 25 h 92"/>
                                      <a:gd name="T6" fmla="*/ 2 w 136"/>
                                      <a:gd name="T7" fmla="*/ 27 h 92"/>
                                      <a:gd name="T8" fmla="*/ 5 w 136"/>
                                      <a:gd name="T9" fmla="*/ 30 h 92"/>
                                      <a:gd name="T10" fmla="*/ 5 w 136"/>
                                      <a:gd name="T11" fmla="*/ 30 h 92"/>
                                      <a:gd name="T12" fmla="*/ 7 w 136"/>
                                      <a:gd name="T13" fmla="*/ 15 h 92"/>
                                      <a:gd name="T14" fmla="*/ 10 w 136"/>
                                      <a:gd name="T15" fmla="*/ 5 h 92"/>
                                      <a:gd name="T16" fmla="*/ 10 w 136"/>
                                      <a:gd name="T17" fmla="*/ 2 h 92"/>
                                      <a:gd name="T18" fmla="*/ 7 w 136"/>
                                      <a:gd name="T19" fmla="*/ 0 h 92"/>
                                      <a:gd name="T20" fmla="*/ 104 w 136"/>
                                      <a:gd name="T21" fmla="*/ 92 h 92"/>
                                      <a:gd name="T22" fmla="*/ 114 w 136"/>
                                      <a:gd name="T23" fmla="*/ 87 h 92"/>
                                      <a:gd name="T24" fmla="*/ 121 w 136"/>
                                      <a:gd name="T25" fmla="*/ 77 h 92"/>
                                      <a:gd name="T26" fmla="*/ 131 w 136"/>
                                      <a:gd name="T27" fmla="*/ 69 h 92"/>
                                      <a:gd name="T28" fmla="*/ 136 w 136"/>
                                      <a:gd name="T29" fmla="*/ 57 h 92"/>
                                      <a:gd name="T30" fmla="*/ 131 w 136"/>
                                      <a:gd name="T31" fmla="*/ 57 h 92"/>
                                      <a:gd name="T32" fmla="*/ 124 w 136"/>
                                      <a:gd name="T33" fmla="*/ 67 h 92"/>
                                      <a:gd name="T34" fmla="*/ 116 w 136"/>
                                      <a:gd name="T35" fmla="*/ 77 h 92"/>
                                      <a:gd name="T36" fmla="*/ 109 w 136"/>
                                      <a:gd name="T37" fmla="*/ 84 h 92"/>
                                      <a:gd name="T38" fmla="*/ 97 w 136"/>
                                      <a:gd name="T39" fmla="*/ 89 h 92"/>
                                      <a:gd name="T40" fmla="*/ 99 w 136"/>
                                      <a:gd name="T41" fmla="*/ 92 h 92"/>
                                      <a:gd name="T42" fmla="*/ 104 w 136"/>
                                      <a:gd name="T43" fmla="*/ 92 h 9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36" h="92">
                                        <a:moveTo>
                                          <a:pt x="7" y="0"/>
                                        </a:moveTo>
                                        <a:lnTo>
                                          <a:pt x="2" y="12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2" y="27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7" y="0"/>
                                        </a:lnTo>
                                        <a:close/>
                                        <a:moveTo>
                                          <a:pt x="104" y="92"/>
                                        </a:moveTo>
                                        <a:lnTo>
                                          <a:pt x="114" y="87"/>
                                        </a:lnTo>
                                        <a:lnTo>
                                          <a:pt x="121" y="77"/>
                                        </a:lnTo>
                                        <a:lnTo>
                                          <a:pt x="131" y="69"/>
                                        </a:lnTo>
                                        <a:lnTo>
                                          <a:pt x="136" y="57"/>
                                        </a:lnTo>
                                        <a:lnTo>
                                          <a:pt x="131" y="57"/>
                                        </a:lnTo>
                                        <a:lnTo>
                                          <a:pt x="124" y="67"/>
                                        </a:lnTo>
                                        <a:lnTo>
                                          <a:pt x="116" y="77"/>
                                        </a:lnTo>
                                        <a:lnTo>
                                          <a:pt x="109" y="84"/>
                                        </a:lnTo>
                                        <a:lnTo>
                                          <a:pt x="97" y="89"/>
                                        </a:lnTo>
                                        <a:lnTo>
                                          <a:pt x="99" y="92"/>
                                        </a:lnTo>
                                        <a:lnTo>
                                          <a:pt x="104" y="9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DA02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14" name="Freeform 210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10" y="1367"/>
                                    <a:ext cx="132" cy="90"/>
                                  </a:xfrm>
                                  <a:custGeom>
                                    <a:avLst/>
                                    <a:gdLst>
                                      <a:gd name="T0" fmla="*/ 8 w 132"/>
                                      <a:gd name="T1" fmla="*/ 0 h 90"/>
                                      <a:gd name="T2" fmla="*/ 3 w 132"/>
                                      <a:gd name="T3" fmla="*/ 13 h 90"/>
                                      <a:gd name="T4" fmla="*/ 0 w 132"/>
                                      <a:gd name="T5" fmla="*/ 25 h 90"/>
                                      <a:gd name="T6" fmla="*/ 3 w 132"/>
                                      <a:gd name="T7" fmla="*/ 28 h 90"/>
                                      <a:gd name="T8" fmla="*/ 5 w 132"/>
                                      <a:gd name="T9" fmla="*/ 30 h 90"/>
                                      <a:gd name="T10" fmla="*/ 5 w 132"/>
                                      <a:gd name="T11" fmla="*/ 28 h 90"/>
                                      <a:gd name="T12" fmla="*/ 5 w 132"/>
                                      <a:gd name="T13" fmla="*/ 28 h 90"/>
                                      <a:gd name="T14" fmla="*/ 8 w 132"/>
                                      <a:gd name="T15" fmla="*/ 15 h 90"/>
                                      <a:gd name="T16" fmla="*/ 10 w 132"/>
                                      <a:gd name="T17" fmla="*/ 3 h 90"/>
                                      <a:gd name="T18" fmla="*/ 8 w 132"/>
                                      <a:gd name="T19" fmla="*/ 3 h 90"/>
                                      <a:gd name="T20" fmla="*/ 8 w 132"/>
                                      <a:gd name="T21" fmla="*/ 0 h 90"/>
                                      <a:gd name="T22" fmla="*/ 97 w 132"/>
                                      <a:gd name="T23" fmla="*/ 90 h 90"/>
                                      <a:gd name="T24" fmla="*/ 109 w 132"/>
                                      <a:gd name="T25" fmla="*/ 82 h 90"/>
                                      <a:gd name="T26" fmla="*/ 117 w 132"/>
                                      <a:gd name="T27" fmla="*/ 75 h 90"/>
                                      <a:gd name="T28" fmla="*/ 127 w 132"/>
                                      <a:gd name="T29" fmla="*/ 65 h 90"/>
                                      <a:gd name="T30" fmla="*/ 132 w 132"/>
                                      <a:gd name="T31" fmla="*/ 55 h 90"/>
                                      <a:gd name="T32" fmla="*/ 127 w 132"/>
                                      <a:gd name="T33" fmla="*/ 55 h 90"/>
                                      <a:gd name="T34" fmla="*/ 119 w 132"/>
                                      <a:gd name="T35" fmla="*/ 65 h 90"/>
                                      <a:gd name="T36" fmla="*/ 112 w 132"/>
                                      <a:gd name="T37" fmla="*/ 72 h 90"/>
                                      <a:gd name="T38" fmla="*/ 102 w 132"/>
                                      <a:gd name="T39" fmla="*/ 80 h 90"/>
                                      <a:gd name="T40" fmla="*/ 92 w 132"/>
                                      <a:gd name="T41" fmla="*/ 87 h 90"/>
                                      <a:gd name="T42" fmla="*/ 95 w 132"/>
                                      <a:gd name="T43" fmla="*/ 87 h 90"/>
                                      <a:gd name="T44" fmla="*/ 97 w 132"/>
                                      <a:gd name="T45" fmla="*/ 90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132" h="90">
                                        <a:moveTo>
                                          <a:pt x="8" y="0"/>
                                        </a:moveTo>
                                        <a:lnTo>
                                          <a:pt x="3" y="13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3" y="28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5" y="28"/>
                                        </a:lnTo>
                                        <a:lnTo>
                                          <a:pt x="5" y="28"/>
                                        </a:lnTo>
                                        <a:lnTo>
                                          <a:pt x="8" y="15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8" y="3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  <a:moveTo>
                                          <a:pt x="97" y="90"/>
                                        </a:moveTo>
                                        <a:lnTo>
                                          <a:pt x="109" y="82"/>
                                        </a:lnTo>
                                        <a:lnTo>
                                          <a:pt x="117" y="75"/>
                                        </a:lnTo>
                                        <a:lnTo>
                                          <a:pt x="127" y="65"/>
                                        </a:lnTo>
                                        <a:lnTo>
                                          <a:pt x="132" y="55"/>
                                        </a:lnTo>
                                        <a:lnTo>
                                          <a:pt x="127" y="55"/>
                                        </a:lnTo>
                                        <a:lnTo>
                                          <a:pt x="119" y="65"/>
                                        </a:lnTo>
                                        <a:lnTo>
                                          <a:pt x="112" y="72"/>
                                        </a:lnTo>
                                        <a:lnTo>
                                          <a:pt x="102" y="80"/>
                                        </a:lnTo>
                                        <a:lnTo>
                                          <a:pt x="92" y="87"/>
                                        </a:lnTo>
                                        <a:lnTo>
                                          <a:pt x="95" y="87"/>
                                        </a:lnTo>
                                        <a:lnTo>
                                          <a:pt x="97" y="9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DA32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15" name="Freeform 210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13" y="1370"/>
                                    <a:ext cx="126" cy="84"/>
                                  </a:xfrm>
                                  <a:custGeom>
                                    <a:avLst/>
                                    <a:gdLst>
                                      <a:gd name="T0" fmla="*/ 5 w 126"/>
                                      <a:gd name="T1" fmla="*/ 0 h 84"/>
                                      <a:gd name="T2" fmla="*/ 2 w 126"/>
                                      <a:gd name="T3" fmla="*/ 10 h 84"/>
                                      <a:gd name="T4" fmla="*/ 0 w 126"/>
                                      <a:gd name="T5" fmla="*/ 25 h 84"/>
                                      <a:gd name="T6" fmla="*/ 0 w 126"/>
                                      <a:gd name="T7" fmla="*/ 25 h 84"/>
                                      <a:gd name="T8" fmla="*/ 2 w 126"/>
                                      <a:gd name="T9" fmla="*/ 27 h 84"/>
                                      <a:gd name="T10" fmla="*/ 5 w 126"/>
                                      <a:gd name="T11" fmla="*/ 30 h 84"/>
                                      <a:gd name="T12" fmla="*/ 5 w 126"/>
                                      <a:gd name="T13" fmla="*/ 27 h 84"/>
                                      <a:gd name="T14" fmla="*/ 5 w 126"/>
                                      <a:gd name="T15" fmla="*/ 25 h 84"/>
                                      <a:gd name="T16" fmla="*/ 7 w 126"/>
                                      <a:gd name="T17" fmla="*/ 12 h 84"/>
                                      <a:gd name="T18" fmla="*/ 10 w 126"/>
                                      <a:gd name="T19" fmla="*/ 2 h 84"/>
                                      <a:gd name="T20" fmla="*/ 7 w 126"/>
                                      <a:gd name="T21" fmla="*/ 0 h 84"/>
                                      <a:gd name="T22" fmla="*/ 5 w 126"/>
                                      <a:gd name="T23" fmla="*/ 0 h 84"/>
                                      <a:gd name="T24" fmla="*/ 92 w 126"/>
                                      <a:gd name="T25" fmla="*/ 84 h 84"/>
                                      <a:gd name="T26" fmla="*/ 104 w 126"/>
                                      <a:gd name="T27" fmla="*/ 79 h 84"/>
                                      <a:gd name="T28" fmla="*/ 111 w 126"/>
                                      <a:gd name="T29" fmla="*/ 72 h 84"/>
                                      <a:gd name="T30" fmla="*/ 119 w 126"/>
                                      <a:gd name="T31" fmla="*/ 62 h 84"/>
                                      <a:gd name="T32" fmla="*/ 126 w 126"/>
                                      <a:gd name="T33" fmla="*/ 52 h 84"/>
                                      <a:gd name="T34" fmla="*/ 121 w 126"/>
                                      <a:gd name="T35" fmla="*/ 50 h 84"/>
                                      <a:gd name="T36" fmla="*/ 114 w 126"/>
                                      <a:gd name="T37" fmla="*/ 62 h 84"/>
                                      <a:gd name="T38" fmla="*/ 106 w 126"/>
                                      <a:gd name="T39" fmla="*/ 69 h 84"/>
                                      <a:gd name="T40" fmla="*/ 96 w 126"/>
                                      <a:gd name="T41" fmla="*/ 77 h 84"/>
                                      <a:gd name="T42" fmla="*/ 87 w 126"/>
                                      <a:gd name="T43" fmla="*/ 82 h 84"/>
                                      <a:gd name="T44" fmla="*/ 89 w 126"/>
                                      <a:gd name="T45" fmla="*/ 84 h 84"/>
                                      <a:gd name="T46" fmla="*/ 92 w 126"/>
                                      <a:gd name="T47" fmla="*/ 84 h 8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126" h="84">
                                        <a:moveTo>
                                          <a:pt x="5" y="0"/>
                                        </a:moveTo>
                                        <a:lnTo>
                                          <a:pt x="2" y="1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2" y="27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5" y="27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7" y="12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92" y="84"/>
                                        </a:moveTo>
                                        <a:lnTo>
                                          <a:pt x="104" y="79"/>
                                        </a:lnTo>
                                        <a:lnTo>
                                          <a:pt x="111" y="72"/>
                                        </a:lnTo>
                                        <a:lnTo>
                                          <a:pt x="119" y="62"/>
                                        </a:lnTo>
                                        <a:lnTo>
                                          <a:pt x="126" y="52"/>
                                        </a:lnTo>
                                        <a:lnTo>
                                          <a:pt x="121" y="50"/>
                                        </a:lnTo>
                                        <a:lnTo>
                                          <a:pt x="114" y="62"/>
                                        </a:lnTo>
                                        <a:lnTo>
                                          <a:pt x="106" y="69"/>
                                        </a:lnTo>
                                        <a:lnTo>
                                          <a:pt x="96" y="77"/>
                                        </a:lnTo>
                                        <a:lnTo>
                                          <a:pt x="87" y="82"/>
                                        </a:lnTo>
                                        <a:lnTo>
                                          <a:pt x="89" y="84"/>
                                        </a:lnTo>
                                        <a:lnTo>
                                          <a:pt x="92" y="8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EA5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16" name="Freeform 210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15" y="1370"/>
                                    <a:ext cx="122" cy="84"/>
                                  </a:xfrm>
                                  <a:custGeom>
                                    <a:avLst/>
                                    <a:gdLst>
                                      <a:gd name="T0" fmla="*/ 5 w 122"/>
                                      <a:gd name="T1" fmla="*/ 0 h 84"/>
                                      <a:gd name="T2" fmla="*/ 3 w 122"/>
                                      <a:gd name="T3" fmla="*/ 12 h 84"/>
                                      <a:gd name="T4" fmla="*/ 0 w 122"/>
                                      <a:gd name="T5" fmla="*/ 25 h 84"/>
                                      <a:gd name="T6" fmla="*/ 0 w 122"/>
                                      <a:gd name="T7" fmla="*/ 25 h 84"/>
                                      <a:gd name="T8" fmla="*/ 0 w 122"/>
                                      <a:gd name="T9" fmla="*/ 27 h 84"/>
                                      <a:gd name="T10" fmla="*/ 3 w 122"/>
                                      <a:gd name="T11" fmla="*/ 30 h 84"/>
                                      <a:gd name="T12" fmla="*/ 8 w 122"/>
                                      <a:gd name="T13" fmla="*/ 32 h 84"/>
                                      <a:gd name="T14" fmla="*/ 5 w 122"/>
                                      <a:gd name="T15" fmla="*/ 27 h 84"/>
                                      <a:gd name="T16" fmla="*/ 5 w 122"/>
                                      <a:gd name="T17" fmla="*/ 25 h 84"/>
                                      <a:gd name="T18" fmla="*/ 8 w 122"/>
                                      <a:gd name="T19" fmla="*/ 12 h 84"/>
                                      <a:gd name="T20" fmla="*/ 10 w 122"/>
                                      <a:gd name="T21" fmla="*/ 2 h 84"/>
                                      <a:gd name="T22" fmla="*/ 8 w 122"/>
                                      <a:gd name="T23" fmla="*/ 2 h 84"/>
                                      <a:gd name="T24" fmla="*/ 5 w 122"/>
                                      <a:gd name="T25" fmla="*/ 0 h 84"/>
                                      <a:gd name="T26" fmla="*/ 87 w 122"/>
                                      <a:gd name="T27" fmla="*/ 84 h 84"/>
                                      <a:gd name="T28" fmla="*/ 97 w 122"/>
                                      <a:gd name="T29" fmla="*/ 77 h 84"/>
                                      <a:gd name="T30" fmla="*/ 107 w 122"/>
                                      <a:gd name="T31" fmla="*/ 69 h 84"/>
                                      <a:gd name="T32" fmla="*/ 114 w 122"/>
                                      <a:gd name="T33" fmla="*/ 62 h 84"/>
                                      <a:gd name="T34" fmla="*/ 122 w 122"/>
                                      <a:gd name="T35" fmla="*/ 52 h 84"/>
                                      <a:gd name="T36" fmla="*/ 117 w 122"/>
                                      <a:gd name="T37" fmla="*/ 50 h 84"/>
                                      <a:gd name="T38" fmla="*/ 109 w 122"/>
                                      <a:gd name="T39" fmla="*/ 59 h 84"/>
                                      <a:gd name="T40" fmla="*/ 102 w 122"/>
                                      <a:gd name="T41" fmla="*/ 69 h 84"/>
                                      <a:gd name="T42" fmla="*/ 92 w 122"/>
                                      <a:gd name="T43" fmla="*/ 77 h 84"/>
                                      <a:gd name="T44" fmla="*/ 80 w 122"/>
                                      <a:gd name="T45" fmla="*/ 79 h 84"/>
                                      <a:gd name="T46" fmla="*/ 85 w 122"/>
                                      <a:gd name="T47" fmla="*/ 82 h 84"/>
                                      <a:gd name="T48" fmla="*/ 87 w 122"/>
                                      <a:gd name="T49" fmla="*/ 84 h 8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122" h="84">
                                        <a:moveTo>
                                          <a:pt x="5" y="0"/>
                                        </a:moveTo>
                                        <a:lnTo>
                                          <a:pt x="3" y="12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3" y="30"/>
                                        </a:lnTo>
                                        <a:lnTo>
                                          <a:pt x="8" y="32"/>
                                        </a:lnTo>
                                        <a:lnTo>
                                          <a:pt x="5" y="27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8" y="2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87" y="84"/>
                                        </a:moveTo>
                                        <a:lnTo>
                                          <a:pt x="97" y="77"/>
                                        </a:lnTo>
                                        <a:lnTo>
                                          <a:pt x="107" y="69"/>
                                        </a:lnTo>
                                        <a:lnTo>
                                          <a:pt x="114" y="62"/>
                                        </a:lnTo>
                                        <a:lnTo>
                                          <a:pt x="122" y="52"/>
                                        </a:lnTo>
                                        <a:lnTo>
                                          <a:pt x="117" y="50"/>
                                        </a:lnTo>
                                        <a:lnTo>
                                          <a:pt x="109" y="59"/>
                                        </a:lnTo>
                                        <a:lnTo>
                                          <a:pt x="102" y="69"/>
                                        </a:lnTo>
                                        <a:lnTo>
                                          <a:pt x="92" y="77"/>
                                        </a:lnTo>
                                        <a:lnTo>
                                          <a:pt x="80" y="79"/>
                                        </a:lnTo>
                                        <a:lnTo>
                                          <a:pt x="85" y="82"/>
                                        </a:lnTo>
                                        <a:lnTo>
                                          <a:pt x="87" y="8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EA91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17" name="Freeform 210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18" y="1372"/>
                                    <a:ext cx="116" cy="80"/>
                                  </a:xfrm>
                                  <a:custGeom>
                                    <a:avLst/>
                                    <a:gdLst>
                                      <a:gd name="T0" fmla="*/ 5 w 116"/>
                                      <a:gd name="T1" fmla="*/ 0 h 80"/>
                                      <a:gd name="T2" fmla="*/ 2 w 116"/>
                                      <a:gd name="T3" fmla="*/ 10 h 80"/>
                                      <a:gd name="T4" fmla="*/ 0 w 116"/>
                                      <a:gd name="T5" fmla="*/ 23 h 80"/>
                                      <a:gd name="T6" fmla="*/ 0 w 116"/>
                                      <a:gd name="T7" fmla="*/ 25 h 80"/>
                                      <a:gd name="T8" fmla="*/ 0 w 116"/>
                                      <a:gd name="T9" fmla="*/ 28 h 80"/>
                                      <a:gd name="T10" fmla="*/ 5 w 116"/>
                                      <a:gd name="T11" fmla="*/ 30 h 80"/>
                                      <a:gd name="T12" fmla="*/ 7 w 116"/>
                                      <a:gd name="T13" fmla="*/ 33 h 80"/>
                                      <a:gd name="T14" fmla="*/ 5 w 116"/>
                                      <a:gd name="T15" fmla="*/ 28 h 80"/>
                                      <a:gd name="T16" fmla="*/ 5 w 116"/>
                                      <a:gd name="T17" fmla="*/ 23 h 80"/>
                                      <a:gd name="T18" fmla="*/ 7 w 116"/>
                                      <a:gd name="T19" fmla="*/ 13 h 80"/>
                                      <a:gd name="T20" fmla="*/ 9 w 116"/>
                                      <a:gd name="T21" fmla="*/ 3 h 80"/>
                                      <a:gd name="T22" fmla="*/ 7 w 116"/>
                                      <a:gd name="T23" fmla="*/ 0 h 80"/>
                                      <a:gd name="T24" fmla="*/ 5 w 116"/>
                                      <a:gd name="T25" fmla="*/ 0 h 80"/>
                                      <a:gd name="T26" fmla="*/ 82 w 116"/>
                                      <a:gd name="T27" fmla="*/ 80 h 80"/>
                                      <a:gd name="T28" fmla="*/ 91 w 116"/>
                                      <a:gd name="T29" fmla="*/ 75 h 80"/>
                                      <a:gd name="T30" fmla="*/ 101 w 116"/>
                                      <a:gd name="T31" fmla="*/ 67 h 80"/>
                                      <a:gd name="T32" fmla="*/ 109 w 116"/>
                                      <a:gd name="T33" fmla="*/ 60 h 80"/>
                                      <a:gd name="T34" fmla="*/ 116 w 116"/>
                                      <a:gd name="T35" fmla="*/ 48 h 80"/>
                                      <a:gd name="T36" fmla="*/ 114 w 116"/>
                                      <a:gd name="T37" fmla="*/ 48 h 80"/>
                                      <a:gd name="T38" fmla="*/ 111 w 116"/>
                                      <a:gd name="T39" fmla="*/ 48 h 80"/>
                                      <a:gd name="T40" fmla="*/ 104 w 116"/>
                                      <a:gd name="T41" fmla="*/ 57 h 80"/>
                                      <a:gd name="T42" fmla="*/ 96 w 116"/>
                                      <a:gd name="T43" fmla="*/ 65 h 80"/>
                                      <a:gd name="T44" fmla="*/ 87 w 116"/>
                                      <a:gd name="T45" fmla="*/ 72 h 80"/>
                                      <a:gd name="T46" fmla="*/ 74 w 116"/>
                                      <a:gd name="T47" fmla="*/ 77 h 80"/>
                                      <a:gd name="T48" fmla="*/ 77 w 116"/>
                                      <a:gd name="T49" fmla="*/ 77 h 80"/>
                                      <a:gd name="T50" fmla="*/ 82 w 116"/>
                                      <a:gd name="T51" fmla="*/ 80 h 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116" h="80">
                                        <a:moveTo>
                                          <a:pt x="5" y="0"/>
                                        </a:moveTo>
                                        <a:lnTo>
                                          <a:pt x="2" y="1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28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7" y="33"/>
                                        </a:lnTo>
                                        <a:lnTo>
                                          <a:pt x="5" y="28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7" y="13"/>
                                        </a:lnTo>
                                        <a:lnTo>
                                          <a:pt x="9" y="3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82" y="80"/>
                                        </a:moveTo>
                                        <a:lnTo>
                                          <a:pt x="91" y="75"/>
                                        </a:lnTo>
                                        <a:lnTo>
                                          <a:pt x="101" y="67"/>
                                        </a:lnTo>
                                        <a:lnTo>
                                          <a:pt x="109" y="60"/>
                                        </a:lnTo>
                                        <a:lnTo>
                                          <a:pt x="116" y="48"/>
                                        </a:lnTo>
                                        <a:lnTo>
                                          <a:pt x="114" y="48"/>
                                        </a:lnTo>
                                        <a:lnTo>
                                          <a:pt x="111" y="48"/>
                                        </a:lnTo>
                                        <a:lnTo>
                                          <a:pt x="104" y="57"/>
                                        </a:lnTo>
                                        <a:lnTo>
                                          <a:pt x="96" y="65"/>
                                        </a:lnTo>
                                        <a:lnTo>
                                          <a:pt x="87" y="72"/>
                                        </a:lnTo>
                                        <a:lnTo>
                                          <a:pt x="74" y="77"/>
                                        </a:lnTo>
                                        <a:lnTo>
                                          <a:pt x="77" y="77"/>
                                        </a:lnTo>
                                        <a:lnTo>
                                          <a:pt x="82" y="8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FAC1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18" name="Freeform 210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20" y="1372"/>
                                    <a:ext cx="112" cy="77"/>
                                  </a:xfrm>
                                  <a:custGeom>
                                    <a:avLst/>
                                    <a:gdLst>
                                      <a:gd name="T0" fmla="*/ 5 w 112"/>
                                      <a:gd name="T1" fmla="*/ 0 h 77"/>
                                      <a:gd name="T2" fmla="*/ 3 w 112"/>
                                      <a:gd name="T3" fmla="*/ 10 h 77"/>
                                      <a:gd name="T4" fmla="*/ 0 w 112"/>
                                      <a:gd name="T5" fmla="*/ 23 h 77"/>
                                      <a:gd name="T6" fmla="*/ 0 w 112"/>
                                      <a:gd name="T7" fmla="*/ 25 h 77"/>
                                      <a:gd name="T8" fmla="*/ 3 w 112"/>
                                      <a:gd name="T9" fmla="*/ 30 h 77"/>
                                      <a:gd name="T10" fmla="*/ 5 w 112"/>
                                      <a:gd name="T11" fmla="*/ 33 h 77"/>
                                      <a:gd name="T12" fmla="*/ 7 w 112"/>
                                      <a:gd name="T13" fmla="*/ 35 h 77"/>
                                      <a:gd name="T14" fmla="*/ 5 w 112"/>
                                      <a:gd name="T15" fmla="*/ 28 h 77"/>
                                      <a:gd name="T16" fmla="*/ 5 w 112"/>
                                      <a:gd name="T17" fmla="*/ 23 h 77"/>
                                      <a:gd name="T18" fmla="*/ 7 w 112"/>
                                      <a:gd name="T19" fmla="*/ 13 h 77"/>
                                      <a:gd name="T20" fmla="*/ 10 w 112"/>
                                      <a:gd name="T21" fmla="*/ 3 h 77"/>
                                      <a:gd name="T22" fmla="*/ 7 w 112"/>
                                      <a:gd name="T23" fmla="*/ 3 h 77"/>
                                      <a:gd name="T24" fmla="*/ 5 w 112"/>
                                      <a:gd name="T25" fmla="*/ 0 h 77"/>
                                      <a:gd name="T26" fmla="*/ 75 w 112"/>
                                      <a:gd name="T27" fmla="*/ 77 h 77"/>
                                      <a:gd name="T28" fmla="*/ 87 w 112"/>
                                      <a:gd name="T29" fmla="*/ 75 h 77"/>
                                      <a:gd name="T30" fmla="*/ 97 w 112"/>
                                      <a:gd name="T31" fmla="*/ 67 h 77"/>
                                      <a:gd name="T32" fmla="*/ 104 w 112"/>
                                      <a:gd name="T33" fmla="*/ 57 h 77"/>
                                      <a:gd name="T34" fmla="*/ 112 w 112"/>
                                      <a:gd name="T35" fmla="*/ 48 h 77"/>
                                      <a:gd name="T36" fmla="*/ 107 w 112"/>
                                      <a:gd name="T37" fmla="*/ 45 h 77"/>
                                      <a:gd name="T38" fmla="*/ 99 w 112"/>
                                      <a:gd name="T39" fmla="*/ 57 h 77"/>
                                      <a:gd name="T40" fmla="*/ 92 w 112"/>
                                      <a:gd name="T41" fmla="*/ 65 h 77"/>
                                      <a:gd name="T42" fmla="*/ 80 w 112"/>
                                      <a:gd name="T43" fmla="*/ 72 h 77"/>
                                      <a:gd name="T44" fmla="*/ 67 w 112"/>
                                      <a:gd name="T45" fmla="*/ 75 h 77"/>
                                      <a:gd name="T46" fmla="*/ 72 w 112"/>
                                      <a:gd name="T47" fmla="*/ 77 h 77"/>
                                      <a:gd name="T48" fmla="*/ 75 w 112"/>
                                      <a:gd name="T49" fmla="*/ 77 h 7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112" h="77">
                                        <a:moveTo>
                                          <a:pt x="5" y="0"/>
                                        </a:moveTo>
                                        <a:lnTo>
                                          <a:pt x="3" y="10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3" y="30"/>
                                        </a:lnTo>
                                        <a:lnTo>
                                          <a:pt x="5" y="33"/>
                                        </a:lnTo>
                                        <a:lnTo>
                                          <a:pt x="7" y="35"/>
                                        </a:lnTo>
                                        <a:lnTo>
                                          <a:pt x="5" y="28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7" y="13"/>
                                        </a:lnTo>
                                        <a:lnTo>
                                          <a:pt x="10" y="3"/>
                                        </a:lnTo>
                                        <a:lnTo>
                                          <a:pt x="7" y="3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75" y="77"/>
                                        </a:moveTo>
                                        <a:lnTo>
                                          <a:pt x="87" y="75"/>
                                        </a:lnTo>
                                        <a:lnTo>
                                          <a:pt x="97" y="67"/>
                                        </a:lnTo>
                                        <a:lnTo>
                                          <a:pt x="104" y="57"/>
                                        </a:lnTo>
                                        <a:lnTo>
                                          <a:pt x="112" y="48"/>
                                        </a:lnTo>
                                        <a:lnTo>
                                          <a:pt x="107" y="45"/>
                                        </a:lnTo>
                                        <a:lnTo>
                                          <a:pt x="99" y="57"/>
                                        </a:lnTo>
                                        <a:lnTo>
                                          <a:pt x="92" y="65"/>
                                        </a:lnTo>
                                        <a:lnTo>
                                          <a:pt x="80" y="72"/>
                                        </a:lnTo>
                                        <a:lnTo>
                                          <a:pt x="67" y="75"/>
                                        </a:lnTo>
                                        <a:lnTo>
                                          <a:pt x="72" y="77"/>
                                        </a:lnTo>
                                        <a:lnTo>
                                          <a:pt x="75" y="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FAF0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19" name="Freeform 210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23" y="1375"/>
                                    <a:ext cx="106" cy="74"/>
                                  </a:xfrm>
                                  <a:custGeom>
                                    <a:avLst/>
                                    <a:gdLst>
                                      <a:gd name="T0" fmla="*/ 4 w 106"/>
                                      <a:gd name="T1" fmla="*/ 0 h 74"/>
                                      <a:gd name="T2" fmla="*/ 2 w 106"/>
                                      <a:gd name="T3" fmla="*/ 10 h 74"/>
                                      <a:gd name="T4" fmla="*/ 0 w 106"/>
                                      <a:gd name="T5" fmla="*/ 20 h 74"/>
                                      <a:gd name="T6" fmla="*/ 0 w 106"/>
                                      <a:gd name="T7" fmla="*/ 25 h 74"/>
                                      <a:gd name="T8" fmla="*/ 2 w 106"/>
                                      <a:gd name="T9" fmla="*/ 30 h 74"/>
                                      <a:gd name="T10" fmla="*/ 4 w 106"/>
                                      <a:gd name="T11" fmla="*/ 32 h 74"/>
                                      <a:gd name="T12" fmla="*/ 7 w 106"/>
                                      <a:gd name="T13" fmla="*/ 35 h 74"/>
                                      <a:gd name="T14" fmla="*/ 7 w 106"/>
                                      <a:gd name="T15" fmla="*/ 27 h 74"/>
                                      <a:gd name="T16" fmla="*/ 4 w 106"/>
                                      <a:gd name="T17" fmla="*/ 20 h 74"/>
                                      <a:gd name="T18" fmla="*/ 7 w 106"/>
                                      <a:gd name="T19" fmla="*/ 10 h 74"/>
                                      <a:gd name="T20" fmla="*/ 7 w 106"/>
                                      <a:gd name="T21" fmla="*/ 2 h 74"/>
                                      <a:gd name="T22" fmla="*/ 7 w 106"/>
                                      <a:gd name="T23" fmla="*/ 0 h 74"/>
                                      <a:gd name="T24" fmla="*/ 4 w 106"/>
                                      <a:gd name="T25" fmla="*/ 0 h 74"/>
                                      <a:gd name="T26" fmla="*/ 69 w 106"/>
                                      <a:gd name="T27" fmla="*/ 74 h 74"/>
                                      <a:gd name="T28" fmla="*/ 82 w 106"/>
                                      <a:gd name="T29" fmla="*/ 69 h 74"/>
                                      <a:gd name="T30" fmla="*/ 91 w 106"/>
                                      <a:gd name="T31" fmla="*/ 62 h 74"/>
                                      <a:gd name="T32" fmla="*/ 99 w 106"/>
                                      <a:gd name="T33" fmla="*/ 54 h 74"/>
                                      <a:gd name="T34" fmla="*/ 106 w 106"/>
                                      <a:gd name="T35" fmla="*/ 45 h 74"/>
                                      <a:gd name="T36" fmla="*/ 101 w 106"/>
                                      <a:gd name="T37" fmla="*/ 42 h 74"/>
                                      <a:gd name="T38" fmla="*/ 94 w 106"/>
                                      <a:gd name="T39" fmla="*/ 52 h 74"/>
                                      <a:gd name="T40" fmla="*/ 84 w 106"/>
                                      <a:gd name="T41" fmla="*/ 62 h 74"/>
                                      <a:gd name="T42" fmla="*/ 74 w 106"/>
                                      <a:gd name="T43" fmla="*/ 67 h 74"/>
                                      <a:gd name="T44" fmla="*/ 62 w 106"/>
                                      <a:gd name="T45" fmla="*/ 69 h 74"/>
                                      <a:gd name="T46" fmla="*/ 64 w 106"/>
                                      <a:gd name="T47" fmla="*/ 72 h 74"/>
                                      <a:gd name="T48" fmla="*/ 69 w 106"/>
                                      <a:gd name="T49" fmla="*/ 74 h 7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106" h="74">
                                        <a:moveTo>
                                          <a:pt x="4" y="0"/>
                                        </a:moveTo>
                                        <a:lnTo>
                                          <a:pt x="2" y="10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2" y="30"/>
                                        </a:lnTo>
                                        <a:lnTo>
                                          <a:pt x="4" y="32"/>
                                        </a:lnTo>
                                        <a:lnTo>
                                          <a:pt x="7" y="35"/>
                                        </a:lnTo>
                                        <a:lnTo>
                                          <a:pt x="7" y="27"/>
                                        </a:lnTo>
                                        <a:lnTo>
                                          <a:pt x="4" y="20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7" y="2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4" y="0"/>
                                        </a:lnTo>
                                        <a:close/>
                                        <a:moveTo>
                                          <a:pt x="69" y="74"/>
                                        </a:moveTo>
                                        <a:lnTo>
                                          <a:pt x="82" y="69"/>
                                        </a:lnTo>
                                        <a:lnTo>
                                          <a:pt x="91" y="62"/>
                                        </a:lnTo>
                                        <a:lnTo>
                                          <a:pt x="99" y="54"/>
                                        </a:lnTo>
                                        <a:lnTo>
                                          <a:pt x="106" y="45"/>
                                        </a:lnTo>
                                        <a:lnTo>
                                          <a:pt x="101" y="42"/>
                                        </a:lnTo>
                                        <a:lnTo>
                                          <a:pt x="94" y="52"/>
                                        </a:lnTo>
                                        <a:lnTo>
                                          <a:pt x="84" y="62"/>
                                        </a:lnTo>
                                        <a:lnTo>
                                          <a:pt x="74" y="67"/>
                                        </a:lnTo>
                                        <a:lnTo>
                                          <a:pt x="62" y="69"/>
                                        </a:lnTo>
                                        <a:lnTo>
                                          <a:pt x="64" y="72"/>
                                        </a:lnTo>
                                        <a:lnTo>
                                          <a:pt x="69" y="7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0B1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20" name="Freeform 211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25" y="1375"/>
                                    <a:ext cx="102" cy="72"/>
                                  </a:xfrm>
                                  <a:custGeom>
                                    <a:avLst/>
                                    <a:gdLst>
                                      <a:gd name="T0" fmla="*/ 5 w 102"/>
                                      <a:gd name="T1" fmla="*/ 0 h 72"/>
                                      <a:gd name="T2" fmla="*/ 2 w 102"/>
                                      <a:gd name="T3" fmla="*/ 10 h 72"/>
                                      <a:gd name="T4" fmla="*/ 0 w 102"/>
                                      <a:gd name="T5" fmla="*/ 20 h 72"/>
                                      <a:gd name="T6" fmla="*/ 0 w 102"/>
                                      <a:gd name="T7" fmla="*/ 25 h 72"/>
                                      <a:gd name="T8" fmla="*/ 2 w 102"/>
                                      <a:gd name="T9" fmla="*/ 32 h 72"/>
                                      <a:gd name="T10" fmla="*/ 5 w 102"/>
                                      <a:gd name="T11" fmla="*/ 35 h 72"/>
                                      <a:gd name="T12" fmla="*/ 10 w 102"/>
                                      <a:gd name="T13" fmla="*/ 40 h 72"/>
                                      <a:gd name="T14" fmla="*/ 7 w 102"/>
                                      <a:gd name="T15" fmla="*/ 30 h 72"/>
                                      <a:gd name="T16" fmla="*/ 5 w 102"/>
                                      <a:gd name="T17" fmla="*/ 20 h 72"/>
                                      <a:gd name="T18" fmla="*/ 7 w 102"/>
                                      <a:gd name="T19" fmla="*/ 10 h 72"/>
                                      <a:gd name="T20" fmla="*/ 7 w 102"/>
                                      <a:gd name="T21" fmla="*/ 2 h 72"/>
                                      <a:gd name="T22" fmla="*/ 5 w 102"/>
                                      <a:gd name="T23" fmla="*/ 2 h 72"/>
                                      <a:gd name="T24" fmla="*/ 5 w 102"/>
                                      <a:gd name="T25" fmla="*/ 0 h 72"/>
                                      <a:gd name="T26" fmla="*/ 62 w 102"/>
                                      <a:gd name="T27" fmla="*/ 72 h 72"/>
                                      <a:gd name="T28" fmla="*/ 75 w 102"/>
                                      <a:gd name="T29" fmla="*/ 69 h 72"/>
                                      <a:gd name="T30" fmla="*/ 87 w 102"/>
                                      <a:gd name="T31" fmla="*/ 62 h 72"/>
                                      <a:gd name="T32" fmla="*/ 94 w 102"/>
                                      <a:gd name="T33" fmla="*/ 54 h 72"/>
                                      <a:gd name="T34" fmla="*/ 102 w 102"/>
                                      <a:gd name="T35" fmla="*/ 42 h 72"/>
                                      <a:gd name="T36" fmla="*/ 97 w 102"/>
                                      <a:gd name="T37" fmla="*/ 42 h 72"/>
                                      <a:gd name="T38" fmla="*/ 89 w 102"/>
                                      <a:gd name="T39" fmla="*/ 52 h 72"/>
                                      <a:gd name="T40" fmla="*/ 80 w 102"/>
                                      <a:gd name="T41" fmla="*/ 59 h 72"/>
                                      <a:gd name="T42" fmla="*/ 67 w 102"/>
                                      <a:gd name="T43" fmla="*/ 67 h 72"/>
                                      <a:gd name="T44" fmla="*/ 55 w 102"/>
                                      <a:gd name="T45" fmla="*/ 67 h 72"/>
                                      <a:gd name="T46" fmla="*/ 55 w 102"/>
                                      <a:gd name="T47" fmla="*/ 67 h 72"/>
                                      <a:gd name="T48" fmla="*/ 60 w 102"/>
                                      <a:gd name="T49" fmla="*/ 69 h 72"/>
                                      <a:gd name="T50" fmla="*/ 62 w 102"/>
                                      <a:gd name="T51" fmla="*/ 72 h 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102" h="72">
                                        <a:moveTo>
                                          <a:pt x="5" y="0"/>
                                        </a:moveTo>
                                        <a:lnTo>
                                          <a:pt x="2" y="10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2" y="32"/>
                                        </a:lnTo>
                                        <a:lnTo>
                                          <a:pt x="5" y="35"/>
                                        </a:lnTo>
                                        <a:lnTo>
                                          <a:pt x="10" y="40"/>
                                        </a:lnTo>
                                        <a:lnTo>
                                          <a:pt x="7" y="30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7" y="2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5" y="0"/>
                                        </a:lnTo>
                                        <a:close/>
                                        <a:moveTo>
                                          <a:pt x="62" y="72"/>
                                        </a:moveTo>
                                        <a:lnTo>
                                          <a:pt x="75" y="69"/>
                                        </a:lnTo>
                                        <a:lnTo>
                                          <a:pt x="87" y="62"/>
                                        </a:lnTo>
                                        <a:lnTo>
                                          <a:pt x="94" y="54"/>
                                        </a:lnTo>
                                        <a:lnTo>
                                          <a:pt x="102" y="42"/>
                                        </a:lnTo>
                                        <a:lnTo>
                                          <a:pt x="97" y="42"/>
                                        </a:lnTo>
                                        <a:lnTo>
                                          <a:pt x="89" y="52"/>
                                        </a:lnTo>
                                        <a:lnTo>
                                          <a:pt x="80" y="59"/>
                                        </a:lnTo>
                                        <a:lnTo>
                                          <a:pt x="67" y="67"/>
                                        </a:lnTo>
                                        <a:lnTo>
                                          <a:pt x="55" y="67"/>
                                        </a:lnTo>
                                        <a:lnTo>
                                          <a:pt x="55" y="67"/>
                                        </a:lnTo>
                                        <a:lnTo>
                                          <a:pt x="60" y="69"/>
                                        </a:lnTo>
                                        <a:lnTo>
                                          <a:pt x="62" y="7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0B5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21" name="Freeform 211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27" y="1377"/>
                                    <a:ext cx="97" cy="67"/>
                                  </a:xfrm>
                                  <a:custGeom>
                                    <a:avLst/>
                                    <a:gdLst>
                                      <a:gd name="T0" fmla="*/ 3 w 97"/>
                                      <a:gd name="T1" fmla="*/ 0 h 67"/>
                                      <a:gd name="T2" fmla="*/ 3 w 97"/>
                                      <a:gd name="T3" fmla="*/ 8 h 67"/>
                                      <a:gd name="T4" fmla="*/ 0 w 97"/>
                                      <a:gd name="T5" fmla="*/ 18 h 67"/>
                                      <a:gd name="T6" fmla="*/ 3 w 97"/>
                                      <a:gd name="T7" fmla="*/ 25 h 67"/>
                                      <a:gd name="T8" fmla="*/ 3 w 97"/>
                                      <a:gd name="T9" fmla="*/ 33 h 67"/>
                                      <a:gd name="T10" fmla="*/ 8 w 97"/>
                                      <a:gd name="T11" fmla="*/ 38 h 67"/>
                                      <a:gd name="T12" fmla="*/ 13 w 97"/>
                                      <a:gd name="T13" fmla="*/ 40 h 67"/>
                                      <a:gd name="T14" fmla="*/ 8 w 97"/>
                                      <a:gd name="T15" fmla="*/ 30 h 67"/>
                                      <a:gd name="T16" fmla="*/ 5 w 97"/>
                                      <a:gd name="T17" fmla="*/ 18 h 67"/>
                                      <a:gd name="T18" fmla="*/ 5 w 97"/>
                                      <a:gd name="T19" fmla="*/ 10 h 67"/>
                                      <a:gd name="T20" fmla="*/ 8 w 97"/>
                                      <a:gd name="T21" fmla="*/ 3 h 67"/>
                                      <a:gd name="T22" fmla="*/ 5 w 97"/>
                                      <a:gd name="T23" fmla="*/ 0 h 67"/>
                                      <a:gd name="T24" fmla="*/ 3 w 97"/>
                                      <a:gd name="T25" fmla="*/ 0 h 67"/>
                                      <a:gd name="T26" fmla="*/ 58 w 97"/>
                                      <a:gd name="T27" fmla="*/ 67 h 67"/>
                                      <a:gd name="T28" fmla="*/ 70 w 97"/>
                                      <a:gd name="T29" fmla="*/ 65 h 67"/>
                                      <a:gd name="T30" fmla="*/ 80 w 97"/>
                                      <a:gd name="T31" fmla="*/ 60 h 67"/>
                                      <a:gd name="T32" fmla="*/ 90 w 97"/>
                                      <a:gd name="T33" fmla="*/ 50 h 67"/>
                                      <a:gd name="T34" fmla="*/ 97 w 97"/>
                                      <a:gd name="T35" fmla="*/ 40 h 67"/>
                                      <a:gd name="T36" fmla="*/ 92 w 97"/>
                                      <a:gd name="T37" fmla="*/ 40 h 67"/>
                                      <a:gd name="T38" fmla="*/ 85 w 97"/>
                                      <a:gd name="T39" fmla="*/ 50 h 67"/>
                                      <a:gd name="T40" fmla="*/ 78 w 97"/>
                                      <a:gd name="T41" fmla="*/ 57 h 67"/>
                                      <a:gd name="T42" fmla="*/ 65 w 97"/>
                                      <a:gd name="T43" fmla="*/ 62 h 67"/>
                                      <a:gd name="T44" fmla="*/ 53 w 97"/>
                                      <a:gd name="T45" fmla="*/ 62 h 67"/>
                                      <a:gd name="T46" fmla="*/ 50 w 97"/>
                                      <a:gd name="T47" fmla="*/ 62 h 67"/>
                                      <a:gd name="T48" fmla="*/ 48 w 97"/>
                                      <a:gd name="T49" fmla="*/ 62 h 67"/>
                                      <a:gd name="T50" fmla="*/ 53 w 97"/>
                                      <a:gd name="T51" fmla="*/ 65 h 67"/>
                                      <a:gd name="T52" fmla="*/ 58 w 97"/>
                                      <a:gd name="T53" fmla="*/ 67 h 6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</a:cxnLst>
                                    <a:rect l="0" t="0" r="r" b="b"/>
                                    <a:pathLst>
                                      <a:path w="97" h="67">
                                        <a:moveTo>
                                          <a:pt x="3" y="0"/>
                                        </a:moveTo>
                                        <a:lnTo>
                                          <a:pt x="3" y="8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3" y="33"/>
                                        </a:lnTo>
                                        <a:lnTo>
                                          <a:pt x="8" y="38"/>
                                        </a:lnTo>
                                        <a:lnTo>
                                          <a:pt x="13" y="40"/>
                                        </a:lnTo>
                                        <a:lnTo>
                                          <a:pt x="8" y="30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8" y="3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  <a:moveTo>
                                          <a:pt x="58" y="67"/>
                                        </a:moveTo>
                                        <a:lnTo>
                                          <a:pt x="70" y="65"/>
                                        </a:lnTo>
                                        <a:lnTo>
                                          <a:pt x="80" y="60"/>
                                        </a:lnTo>
                                        <a:lnTo>
                                          <a:pt x="90" y="50"/>
                                        </a:lnTo>
                                        <a:lnTo>
                                          <a:pt x="97" y="40"/>
                                        </a:lnTo>
                                        <a:lnTo>
                                          <a:pt x="92" y="40"/>
                                        </a:lnTo>
                                        <a:lnTo>
                                          <a:pt x="85" y="50"/>
                                        </a:lnTo>
                                        <a:lnTo>
                                          <a:pt x="78" y="57"/>
                                        </a:lnTo>
                                        <a:lnTo>
                                          <a:pt x="65" y="62"/>
                                        </a:lnTo>
                                        <a:lnTo>
                                          <a:pt x="53" y="62"/>
                                        </a:lnTo>
                                        <a:lnTo>
                                          <a:pt x="50" y="62"/>
                                        </a:lnTo>
                                        <a:lnTo>
                                          <a:pt x="48" y="62"/>
                                        </a:lnTo>
                                        <a:lnTo>
                                          <a:pt x="53" y="65"/>
                                        </a:lnTo>
                                        <a:lnTo>
                                          <a:pt x="58" y="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2B9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22" name="Freeform 211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30" y="1377"/>
                                    <a:ext cx="92" cy="65"/>
                                  </a:xfrm>
                                  <a:custGeom>
                                    <a:avLst/>
                                    <a:gdLst>
                                      <a:gd name="T0" fmla="*/ 2 w 92"/>
                                      <a:gd name="T1" fmla="*/ 0 h 65"/>
                                      <a:gd name="T2" fmla="*/ 2 w 92"/>
                                      <a:gd name="T3" fmla="*/ 8 h 65"/>
                                      <a:gd name="T4" fmla="*/ 0 w 92"/>
                                      <a:gd name="T5" fmla="*/ 18 h 65"/>
                                      <a:gd name="T6" fmla="*/ 2 w 92"/>
                                      <a:gd name="T7" fmla="*/ 28 h 65"/>
                                      <a:gd name="T8" fmla="*/ 5 w 92"/>
                                      <a:gd name="T9" fmla="*/ 38 h 65"/>
                                      <a:gd name="T10" fmla="*/ 10 w 92"/>
                                      <a:gd name="T11" fmla="*/ 40 h 65"/>
                                      <a:gd name="T12" fmla="*/ 15 w 92"/>
                                      <a:gd name="T13" fmla="*/ 45 h 65"/>
                                      <a:gd name="T14" fmla="*/ 12 w 92"/>
                                      <a:gd name="T15" fmla="*/ 38 h 65"/>
                                      <a:gd name="T16" fmla="*/ 7 w 92"/>
                                      <a:gd name="T17" fmla="*/ 33 h 65"/>
                                      <a:gd name="T18" fmla="*/ 5 w 92"/>
                                      <a:gd name="T19" fmla="*/ 25 h 65"/>
                                      <a:gd name="T20" fmla="*/ 5 w 92"/>
                                      <a:gd name="T21" fmla="*/ 18 h 65"/>
                                      <a:gd name="T22" fmla="*/ 5 w 92"/>
                                      <a:gd name="T23" fmla="*/ 10 h 65"/>
                                      <a:gd name="T24" fmla="*/ 7 w 92"/>
                                      <a:gd name="T25" fmla="*/ 3 h 65"/>
                                      <a:gd name="T26" fmla="*/ 5 w 92"/>
                                      <a:gd name="T27" fmla="*/ 3 h 65"/>
                                      <a:gd name="T28" fmla="*/ 2 w 92"/>
                                      <a:gd name="T29" fmla="*/ 0 h 65"/>
                                      <a:gd name="T30" fmla="*/ 50 w 92"/>
                                      <a:gd name="T31" fmla="*/ 65 h 65"/>
                                      <a:gd name="T32" fmla="*/ 50 w 92"/>
                                      <a:gd name="T33" fmla="*/ 65 h 65"/>
                                      <a:gd name="T34" fmla="*/ 62 w 92"/>
                                      <a:gd name="T35" fmla="*/ 65 h 65"/>
                                      <a:gd name="T36" fmla="*/ 75 w 92"/>
                                      <a:gd name="T37" fmla="*/ 57 h 65"/>
                                      <a:gd name="T38" fmla="*/ 84 w 92"/>
                                      <a:gd name="T39" fmla="*/ 50 h 65"/>
                                      <a:gd name="T40" fmla="*/ 92 w 92"/>
                                      <a:gd name="T41" fmla="*/ 40 h 65"/>
                                      <a:gd name="T42" fmla="*/ 87 w 92"/>
                                      <a:gd name="T43" fmla="*/ 38 h 65"/>
                                      <a:gd name="T44" fmla="*/ 82 w 92"/>
                                      <a:gd name="T45" fmla="*/ 47 h 65"/>
                                      <a:gd name="T46" fmla="*/ 72 w 92"/>
                                      <a:gd name="T47" fmla="*/ 55 h 65"/>
                                      <a:gd name="T48" fmla="*/ 62 w 92"/>
                                      <a:gd name="T49" fmla="*/ 60 h 65"/>
                                      <a:gd name="T50" fmla="*/ 50 w 92"/>
                                      <a:gd name="T51" fmla="*/ 60 h 65"/>
                                      <a:gd name="T52" fmla="*/ 42 w 92"/>
                                      <a:gd name="T53" fmla="*/ 60 h 65"/>
                                      <a:gd name="T54" fmla="*/ 37 w 92"/>
                                      <a:gd name="T55" fmla="*/ 60 h 65"/>
                                      <a:gd name="T56" fmla="*/ 42 w 92"/>
                                      <a:gd name="T57" fmla="*/ 62 h 65"/>
                                      <a:gd name="T58" fmla="*/ 50 w 92"/>
                                      <a:gd name="T59" fmla="*/ 65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</a:cxnLst>
                                    <a:rect l="0" t="0" r="r" b="b"/>
                                    <a:pathLst>
                                      <a:path w="92" h="65">
                                        <a:moveTo>
                                          <a:pt x="2" y="0"/>
                                        </a:moveTo>
                                        <a:lnTo>
                                          <a:pt x="2" y="8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2" y="28"/>
                                        </a:lnTo>
                                        <a:lnTo>
                                          <a:pt x="5" y="38"/>
                                        </a:lnTo>
                                        <a:lnTo>
                                          <a:pt x="10" y="40"/>
                                        </a:lnTo>
                                        <a:lnTo>
                                          <a:pt x="15" y="45"/>
                                        </a:lnTo>
                                        <a:lnTo>
                                          <a:pt x="12" y="38"/>
                                        </a:lnTo>
                                        <a:lnTo>
                                          <a:pt x="7" y="33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7" y="3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  <a:moveTo>
                                          <a:pt x="50" y="65"/>
                                        </a:moveTo>
                                        <a:lnTo>
                                          <a:pt x="50" y="65"/>
                                        </a:lnTo>
                                        <a:lnTo>
                                          <a:pt x="62" y="65"/>
                                        </a:lnTo>
                                        <a:lnTo>
                                          <a:pt x="75" y="57"/>
                                        </a:lnTo>
                                        <a:lnTo>
                                          <a:pt x="84" y="50"/>
                                        </a:lnTo>
                                        <a:lnTo>
                                          <a:pt x="92" y="40"/>
                                        </a:lnTo>
                                        <a:lnTo>
                                          <a:pt x="87" y="38"/>
                                        </a:lnTo>
                                        <a:lnTo>
                                          <a:pt x="82" y="47"/>
                                        </a:lnTo>
                                        <a:lnTo>
                                          <a:pt x="72" y="55"/>
                                        </a:lnTo>
                                        <a:lnTo>
                                          <a:pt x="62" y="60"/>
                                        </a:lnTo>
                                        <a:lnTo>
                                          <a:pt x="50" y="60"/>
                                        </a:lnTo>
                                        <a:lnTo>
                                          <a:pt x="42" y="60"/>
                                        </a:lnTo>
                                        <a:lnTo>
                                          <a:pt x="37" y="60"/>
                                        </a:lnTo>
                                        <a:lnTo>
                                          <a:pt x="42" y="62"/>
                                        </a:lnTo>
                                        <a:lnTo>
                                          <a:pt x="50" y="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D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23" name="Freeform 21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32" y="1380"/>
                                    <a:ext cx="87" cy="59"/>
                                  </a:xfrm>
                                  <a:custGeom>
                                    <a:avLst/>
                                    <a:gdLst>
                                      <a:gd name="T0" fmla="*/ 3 w 87"/>
                                      <a:gd name="T1" fmla="*/ 0 h 59"/>
                                      <a:gd name="T2" fmla="*/ 0 w 87"/>
                                      <a:gd name="T3" fmla="*/ 7 h 59"/>
                                      <a:gd name="T4" fmla="*/ 0 w 87"/>
                                      <a:gd name="T5" fmla="*/ 15 h 59"/>
                                      <a:gd name="T6" fmla="*/ 3 w 87"/>
                                      <a:gd name="T7" fmla="*/ 27 h 59"/>
                                      <a:gd name="T8" fmla="*/ 8 w 87"/>
                                      <a:gd name="T9" fmla="*/ 37 h 59"/>
                                      <a:gd name="T10" fmla="*/ 25 w 87"/>
                                      <a:gd name="T11" fmla="*/ 49 h 59"/>
                                      <a:gd name="T12" fmla="*/ 43 w 87"/>
                                      <a:gd name="T13" fmla="*/ 59 h 59"/>
                                      <a:gd name="T14" fmla="*/ 45 w 87"/>
                                      <a:gd name="T15" fmla="*/ 59 h 59"/>
                                      <a:gd name="T16" fmla="*/ 48 w 87"/>
                                      <a:gd name="T17" fmla="*/ 59 h 59"/>
                                      <a:gd name="T18" fmla="*/ 60 w 87"/>
                                      <a:gd name="T19" fmla="*/ 59 h 59"/>
                                      <a:gd name="T20" fmla="*/ 73 w 87"/>
                                      <a:gd name="T21" fmla="*/ 54 h 59"/>
                                      <a:gd name="T22" fmla="*/ 80 w 87"/>
                                      <a:gd name="T23" fmla="*/ 47 h 59"/>
                                      <a:gd name="T24" fmla="*/ 87 w 87"/>
                                      <a:gd name="T25" fmla="*/ 37 h 59"/>
                                      <a:gd name="T26" fmla="*/ 85 w 87"/>
                                      <a:gd name="T27" fmla="*/ 35 h 59"/>
                                      <a:gd name="T28" fmla="*/ 82 w 87"/>
                                      <a:gd name="T29" fmla="*/ 35 h 59"/>
                                      <a:gd name="T30" fmla="*/ 77 w 87"/>
                                      <a:gd name="T31" fmla="*/ 42 h 59"/>
                                      <a:gd name="T32" fmla="*/ 68 w 87"/>
                                      <a:gd name="T33" fmla="*/ 49 h 59"/>
                                      <a:gd name="T34" fmla="*/ 58 w 87"/>
                                      <a:gd name="T35" fmla="*/ 54 h 59"/>
                                      <a:gd name="T36" fmla="*/ 48 w 87"/>
                                      <a:gd name="T37" fmla="*/ 54 h 59"/>
                                      <a:gd name="T38" fmla="*/ 40 w 87"/>
                                      <a:gd name="T39" fmla="*/ 54 h 59"/>
                                      <a:gd name="T40" fmla="*/ 30 w 87"/>
                                      <a:gd name="T41" fmla="*/ 52 h 59"/>
                                      <a:gd name="T42" fmla="*/ 25 w 87"/>
                                      <a:gd name="T43" fmla="*/ 49 h 59"/>
                                      <a:gd name="T44" fmla="*/ 18 w 87"/>
                                      <a:gd name="T45" fmla="*/ 42 h 59"/>
                                      <a:gd name="T46" fmla="*/ 13 w 87"/>
                                      <a:gd name="T47" fmla="*/ 37 h 59"/>
                                      <a:gd name="T48" fmla="*/ 8 w 87"/>
                                      <a:gd name="T49" fmla="*/ 30 h 59"/>
                                      <a:gd name="T50" fmla="*/ 8 w 87"/>
                                      <a:gd name="T51" fmla="*/ 22 h 59"/>
                                      <a:gd name="T52" fmla="*/ 5 w 87"/>
                                      <a:gd name="T53" fmla="*/ 15 h 59"/>
                                      <a:gd name="T54" fmla="*/ 5 w 87"/>
                                      <a:gd name="T55" fmla="*/ 7 h 59"/>
                                      <a:gd name="T56" fmla="*/ 8 w 87"/>
                                      <a:gd name="T57" fmla="*/ 2 h 59"/>
                                      <a:gd name="T58" fmla="*/ 5 w 87"/>
                                      <a:gd name="T59" fmla="*/ 0 h 59"/>
                                      <a:gd name="T60" fmla="*/ 3 w 87"/>
                                      <a:gd name="T61" fmla="*/ 0 h 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87" h="59">
                                        <a:moveTo>
                                          <a:pt x="3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3" y="27"/>
                                        </a:lnTo>
                                        <a:lnTo>
                                          <a:pt x="8" y="37"/>
                                        </a:lnTo>
                                        <a:lnTo>
                                          <a:pt x="25" y="49"/>
                                        </a:lnTo>
                                        <a:lnTo>
                                          <a:pt x="43" y="59"/>
                                        </a:lnTo>
                                        <a:lnTo>
                                          <a:pt x="45" y="59"/>
                                        </a:lnTo>
                                        <a:lnTo>
                                          <a:pt x="48" y="59"/>
                                        </a:lnTo>
                                        <a:lnTo>
                                          <a:pt x="60" y="59"/>
                                        </a:lnTo>
                                        <a:lnTo>
                                          <a:pt x="73" y="54"/>
                                        </a:lnTo>
                                        <a:lnTo>
                                          <a:pt x="80" y="47"/>
                                        </a:lnTo>
                                        <a:lnTo>
                                          <a:pt x="87" y="37"/>
                                        </a:lnTo>
                                        <a:lnTo>
                                          <a:pt x="85" y="35"/>
                                        </a:lnTo>
                                        <a:lnTo>
                                          <a:pt x="82" y="35"/>
                                        </a:lnTo>
                                        <a:lnTo>
                                          <a:pt x="77" y="42"/>
                                        </a:lnTo>
                                        <a:lnTo>
                                          <a:pt x="68" y="49"/>
                                        </a:lnTo>
                                        <a:lnTo>
                                          <a:pt x="58" y="54"/>
                                        </a:lnTo>
                                        <a:lnTo>
                                          <a:pt x="48" y="54"/>
                                        </a:lnTo>
                                        <a:lnTo>
                                          <a:pt x="40" y="54"/>
                                        </a:lnTo>
                                        <a:lnTo>
                                          <a:pt x="30" y="52"/>
                                        </a:lnTo>
                                        <a:lnTo>
                                          <a:pt x="25" y="49"/>
                                        </a:lnTo>
                                        <a:lnTo>
                                          <a:pt x="18" y="42"/>
                                        </a:lnTo>
                                        <a:lnTo>
                                          <a:pt x="13" y="37"/>
                                        </a:lnTo>
                                        <a:lnTo>
                                          <a:pt x="8" y="30"/>
                                        </a:lnTo>
                                        <a:lnTo>
                                          <a:pt x="8" y="22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8" y="2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F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24" name="Freeform 21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35" y="1380"/>
                                    <a:ext cx="82" cy="57"/>
                                  </a:xfrm>
                                  <a:custGeom>
                                    <a:avLst/>
                                    <a:gdLst>
                                      <a:gd name="T0" fmla="*/ 2 w 82"/>
                                      <a:gd name="T1" fmla="*/ 0 h 57"/>
                                      <a:gd name="T2" fmla="*/ 0 w 82"/>
                                      <a:gd name="T3" fmla="*/ 7 h 57"/>
                                      <a:gd name="T4" fmla="*/ 0 w 82"/>
                                      <a:gd name="T5" fmla="*/ 15 h 57"/>
                                      <a:gd name="T6" fmla="*/ 0 w 82"/>
                                      <a:gd name="T7" fmla="*/ 22 h 57"/>
                                      <a:gd name="T8" fmla="*/ 2 w 82"/>
                                      <a:gd name="T9" fmla="*/ 30 h 57"/>
                                      <a:gd name="T10" fmla="*/ 7 w 82"/>
                                      <a:gd name="T11" fmla="*/ 35 h 57"/>
                                      <a:gd name="T12" fmla="*/ 10 w 82"/>
                                      <a:gd name="T13" fmla="*/ 42 h 57"/>
                                      <a:gd name="T14" fmla="*/ 22 w 82"/>
                                      <a:gd name="T15" fmla="*/ 49 h 57"/>
                                      <a:gd name="T16" fmla="*/ 32 w 82"/>
                                      <a:gd name="T17" fmla="*/ 57 h 57"/>
                                      <a:gd name="T18" fmla="*/ 37 w 82"/>
                                      <a:gd name="T19" fmla="*/ 57 h 57"/>
                                      <a:gd name="T20" fmla="*/ 45 w 82"/>
                                      <a:gd name="T21" fmla="*/ 57 h 57"/>
                                      <a:gd name="T22" fmla="*/ 57 w 82"/>
                                      <a:gd name="T23" fmla="*/ 57 h 57"/>
                                      <a:gd name="T24" fmla="*/ 67 w 82"/>
                                      <a:gd name="T25" fmla="*/ 52 h 57"/>
                                      <a:gd name="T26" fmla="*/ 77 w 82"/>
                                      <a:gd name="T27" fmla="*/ 44 h 57"/>
                                      <a:gd name="T28" fmla="*/ 82 w 82"/>
                                      <a:gd name="T29" fmla="*/ 35 h 57"/>
                                      <a:gd name="T30" fmla="*/ 77 w 82"/>
                                      <a:gd name="T31" fmla="*/ 35 h 57"/>
                                      <a:gd name="T32" fmla="*/ 72 w 82"/>
                                      <a:gd name="T33" fmla="*/ 42 h 57"/>
                                      <a:gd name="T34" fmla="*/ 65 w 82"/>
                                      <a:gd name="T35" fmla="*/ 47 h 57"/>
                                      <a:gd name="T36" fmla="*/ 55 w 82"/>
                                      <a:gd name="T37" fmla="*/ 52 h 57"/>
                                      <a:gd name="T38" fmla="*/ 45 w 82"/>
                                      <a:gd name="T39" fmla="*/ 52 h 57"/>
                                      <a:gd name="T40" fmla="*/ 37 w 82"/>
                                      <a:gd name="T41" fmla="*/ 52 h 57"/>
                                      <a:gd name="T42" fmla="*/ 30 w 82"/>
                                      <a:gd name="T43" fmla="*/ 49 h 57"/>
                                      <a:gd name="T44" fmla="*/ 22 w 82"/>
                                      <a:gd name="T45" fmla="*/ 47 h 57"/>
                                      <a:gd name="T46" fmla="*/ 17 w 82"/>
                                      <a:gd name="T47" fmla="*/ 42 h 57"/>
                                      <a:gd name="T48" fmla="*/ 12 w 82"/>
                                      <a:gd name="T49" fmla="*/ 35 h 57"/>
                                      <a:gd name="T50" fmla="*/ 7 w 82"/>
                                      <a:gd name="T51" fmla="*/ 30 h 57"/>
                                      <a:gd name="T52" fmla="*/ 5 w 82"/>
                                      <a:gd name="T53" fmla="*/ 22 h 57"/>
                                      <a:gd name="T54" fmla="*/ 5 w 82"/>
                                      <a:gd name="T55" fmla="*/ 15 h 57"/>
                                      <a:gd name="T56" fmla="*/ 5 w 82"/>
                                      <a:gd name="T57" fmla="*/ 7 h 57"/>
                                      <a:gd name="T58" fmla="*/ 7 w 82"/>
                                      <a:gd name="T59" fmla="*/ 2 h 57"/>
                                      <a:gd name="T60" fmla="*/ 5 w 82"/>
                                      <a:gd name="T61" fmla="*/ 2 h 57"/>
                                      <a:gd name="T62" fmla="*/ 2 w 82"/>
                                      <a:gd name="T63" fmla="*/ 0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</a:cxnLst>
                                    <a:rect l="0" t="0" r="r" b="b"/>
                                    <a:pathLst>
                                      <a:path w="82" h="57">
                                        <a:moveTo>
                                          <a:pt x="2" y="0"/>
                                        </a:moveTo>
                                        <a:lnTo>
                                          <a:pt x="0" y="7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2" y="30"/>
                                        </a:lnTo>
                                        <a:lnTo>
                                          <a:pt x="7" y="35"/>
                                        </a:lnTo>
                                        <a:lnTo>
                                          <a:pt x="10" y="42"/>
                                        </a:lnTo>
                                        <a:lnTo>
                                          <a:pt x="22" y="49"/>
                                        </a:lnTo>
                                        <a:lnTo>
                                          <a:pt x="32" y="57"/>
                                        </a:lnTo>
                                        <a:lnTo>
                                          <a:pt x="37" y="57"/>
                                        </a:lnTo>
                                        <a:lnTo>
                                          <a:pt x="45" y="57"/>
                                        </a:lnTo>
                                        <a:lnTo>
                                          <a:pt x="57" y="57"/>
                                        </a:lnTo>
                                        <a:lnTo>
                                          <a:pt x="67" y="52"/>
                                        </a:lnTo>
                                        <a:lnTo>
                                          <a:pt x="77" y="44"/>
                                        </a:lnTo>
                                        <a:lnTo>
                                          <a:pt x="82" y="35"/>
                                        </a:lnTo>
                                        <a:lnTo>
                                          <a:pt x="77" y="35"/>
                                        </a:lnTo>
                                        <a:lnTo>
                                          <a:pt x="72" y="42"/>
                                        </a:lnTo>
                                        <a:lnTo>
                                          <a:pt x="65" y="47"/>
                                        </a:lnTo>
                                        <a:lnTo>
                                          <a:pt x="55" y="52"/>
                                        </a:lnTo>
                                        <a:lnTo>
                                          <a:pt x="45" y="52"/>
                                        </a:lnTo>
                                        <a:lnTo>
                                          <a:pt x="37" y="52"/>
                                        </a:lnTo>
                                        <a:lnTo>
                                          <a:pt x="30" y="49"/>
                                        </a:lnTo>
                                        <a:lnTo>
                                          <a:pt x="22" y="47"/>
                                        </a:lnTo>
                                        <a:lnTo>
                                          <a:pt x="17" y="42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7" y="30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7" y="2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5C3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25" name="Freeform 21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37" y="1382"/>
                                    <a:ext cx="77" cy="52"/>
                                  </a:xfrm>
                                  <a:custGeom>
                                    <a:avLst/>
                                    <a:gdLst>
                                      <a:gd name="T0" fmla="*/ 3 w 77"/>
                                      <a:gd name="T1" fmla="*/ 0 h 52"/>
                                      <a:gd name="T2" fmla="*/ 0 w 77"/>
                                      <a:gd name="T3" fmla="*/ 5 h 52"/>
                                      <a:gd name="T4" fmla="*/ 0 w 77"/>
                                      <a:gd name="T5" fmla="*/ 13 h 52"/>
                                      <a:gd name="T6" fmla="*/ 3 w 77"/>
                                      <a:gd name="T7" fmla="*/ 20 h 52"/>
                                      <a:gd name="T8" fmla="*/ 3 w 77"/>
                                      <a:gd name="T9" fmla="*/ 28 h 52"/>
                                      <a:gd name="T10" fmla="*/ 8 w 77"/>
                                      <a:gd name="T11" fmla="*/ 35 h 52"/>
                                      <a:gd name="T12" fmla="*/ 13 w 77"/>
                                      <a:gd name="T13" fmla="*/ 40 h 52"/>
                                      <a:gd name="T14" fmla="*/ 20 w 77"/>
                                      <a:gd name="T15" fmla="*/ 47 h 52"/>
                                      <a:gd name="T16" fmla="*/ 25 w 77"/>
                                      <a:gd name="T17" fmla="*/ 50 h 52"/>
                                      <a:gd name="T18" fmla="*/ 35 w 77"/>
                                      <a:gd name="T19" fmla="*/ 52 h 52"/>
                                      <a:gd name="T20" fmla="*/ 43 w 77"/>
                                      <a:gd name="T21" fmla="*/ 52 h 52"/>
                                      <a:gd name="T22" fmla="*/ 53 w 77"/>
                                      <a:gd name="T23" fmla="*/ 52 h 52"/>
                                      <a:gd name="T24" fmla="*/ 63 w 77"/>
                                      <a:gd name="T25" fmla="*/ 47 h 52"/>
                                      <a:gd name="T26" fmla="*/ 72 w 77"/>
                                      <a:gd name="T27" fmla="*/ 40 h 52"/>
                                      <a:gd name="T28" fmla="*/ 77 w 77"/>
                                      <a:gd name="T29" fmla="*/ 33 h 52"/>
                                      <a:gd name="T30" fmla="*/ 75 w 77"/>
                                      <a:gd name="T31" fmla="*/ 30 h 52"/>
                                      <a:gd name="T32" fmla="*/ 68 w 77"/>
                                      <a:gd name="T33" fmla="*/ 38 h 52"/>
                                      <a:gd name="T34" fmla="*/ 60 w 77"/>
                                      <a:gd name="T35" fmla="*/ 42 h 52"/>
                                      <a:gd name="T36" fmla="*/ 53 w 77"/>
                                      <a:gd name="T37" fmla="*/ 47 h 52"/>
                                      <a:gd name="T38" fmla="*/ 43 w 77"/>
                                      <a:gd name="T39" fmla="*/ 47 h 52"/>
                                      <a:gd name="T40" fmla="*/ 35 w 77"/>
                                      <a:gd name="T41" fmla="*/ 47 h 52"/>
                                      <a:gd name="T42" fmla="*/ 28 w 77"/>
                                      <a:gd name="T43" fmla="*/ 45 h 52"/>
                                      <a:gd name="T44" fmla="*/ 23 w 77"/>
                                      <a:gd name="T45" fmla="*/ 42 h 52"/>
                                      <a:gd name="T46" fmla="*/ 15 w 77"/>
                                      <a:gd name="T47" fmla="*/ 38 h 52"/>
                                      <a:gd name="T48" fmla="*/ 13 w 77"/>
                                      <a:gd name="T49" fmla="*/ 33 h 52"/>
                                      <a:gd name="T50" fmla="*/ 8 w 77"/>
                                      <a:gd name="T51" fmla="*/ 25 h 52"/>
                                      <a:gd name="T52" fmla="*/ 5 w 77"/>
                                      <a:gd name="T53" fmla="*/ 20 h 52"/>
                                      <a:gd name="T54" fmla="*/ 5 w 77"/>
                                      <a:gd name="T55" fmla="*/ 13 h 52"/>
                                      <a:gd name="T56" fmla="*/ 5 w 77"/>
                                      <a:gd name="T57" fmla="*/ 8 h 52"/>
                                      <a:gd name="T58" fmla="*/ 8 w 77"/>
                                      <a:gd name="T59" fmla="*/ 3 h 52"/>
                                      <a:gd name="T60" fmla="*/ 5 w 77"/>
                                      <a:gd name="T61" fmla="*/ 0 h 52"/>
                                      <a:gd name="T62" fmla="*/ 3 w 77"/>
                                      <a:gd name="T63" fmla="*/ 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</a:cxnLst>
                                    <a:rect l="0" t="0" r="r" b="b"/>
                                    <a:pathLst>
                                      <a:path w="77" h="52">
                                        <a:moveTo>
                                          <a:pt x="3" y="0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3" y="28"/>
                                        </a:lnTo>
                                        <a:lnTo>
                                          <a:pt x="8" y="35"/>
                                        </a:lnTo>
                                        <a:lnTo>
                                          <a:pt x="13" y="40"/>
                                        </a:lnTo>
                                        <a:lnTo>
                                          <a:pt x="20" y="47"/>
                                        </a:lnTo>
                                        <a:lnTo>
                                          <a:pt x="25" y="50"/>
                                        </a:lnTo>
                                        <a:lnTo>
                                          <a:pt x="35" y="52"/>
                                        </a:lnTo>
                                        <a:lnTo>
                                          <a:pt x="43" y="52"/>
                                        </a:lnTo>
                                        <a:lnTo>
                                          <a:pt x="53" y="52"/>
                                        </a:lnTo>
                                        <a:lnTo>
                                          <a:pt x="63" y="47"/>
                                        </a:lnTo>
                                        <a:lnTo>
                                          <a:pt x="72" y="40"/>
                                        </a:lnTo>
                                        <a:lnTo>
                                          <a:pt x="77" y="33"/>
                                        </a:lnTo>
                                        <a:lnTo>
                                          <a:pt x="75" y="30"/>
                                        </a:lnTo>
                                        <a:lnTo>
                                          <a:pt x="68" y="38"/>
                                        </a:lnTo>
                                        <a:lnTo>
                                          <a:pt x="60" y="42"/>
                                        </a:lnTo>
                                        <a:lnTo>
                                          <a:pt x="53" y="47"/>
                                        </a:lnTo>
                                        <a:lnTo>
                                          <a:pt x="43" y="47"/>
                                        </a:lnTo>
                                        <a:lnTo>
                                          <a:pt x="35" y="47"/>
                                        </a:lnTo>
                                        <a:lnTo>
                                          <a:pt x="28" y="45"/>
                                        </a:lnTo>
                                        <a:lnTo>
                                          <a:pt x="23" y="42"/>
                                        </a:lnTo>
                                        <a:lnTo>
                                          <a:pt x="15" y="38"/>
                                        </a:lnTo>
                                        <a:lnTo>
                                          <a:pt x="13" y="33"/>
                                        </a:lnTo>
                                        <a:lnTo>
                                          <a:pt x="8" y="25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5" y="13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8" y="3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5C7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26" name="Freeform 21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40" y="1382"/>
                                    <a:ext cx="72" cy="50"/>
                                  </a:xfrm>
                                  <a:custGeom>
                                    <a:avLst/>
                                    <a:gdLst>
                                      <a:gd name="T0" fmla="*/ 2 w 72"/>
                                      <a:gd name="T1" fmla="*/ 0 h 50"/>
                                      <a:gd name="T2" fmla="*/ 0 w 72"/>
                                      <a:gd name="T3" fmla="*/ 5 h 50"/>
                                      <a:gd name="T4" fmla="*/ 0 w 72"/>
                                      <a:gd name="T5" fmla="*/ 13 h 50"/>
                                      <a:gd name="T6" fmla="*/ 0 w 72"/>
                                      <a:gd name="T7" fmla="*/ 20 h 50"/>
                                      <a:gd name="T8" fmla="*/ 2 w 72"/>
                                      <a:gd name="T9" fmla="*/ 28 h 50"/>
                                      <a:gd name="T10" fmla="*/ 7 w 72"/>
                                      <a:gd name="T11" fmla="*/ 33 h 50"/>
                                      <a:gd name="T12" fmla="*/ 12 w 72"/>
                                      <a:gd name="T13" fmla="*/ 40 h 50"/>
                                      <a:gd name="T14" fmla="*/ 17 w 72"/>
                                      <a:gd name="T15" fmla="*/ 45 h 50"/>
                                      <a:gd name="T16" fmla="*/ 25 w 72"/>
                                      <a:gd name="T17" fmla="*/ 47 h 50"/>
                                      <a:gd name="T18" fmla="*/ 32 w 72"/>
                                      <a:gd name="T19" fmla="*/ 50 h 50"/>
                                      <a:gd name="T20" fmla="*/ 40 w 72"/>
                                      <a:gd name="T21" fmla="*/ 50 h 50"/>
                                      <a:gd name="T22" fmla="*/ 50 w 72"/>
                                      <a:gd name="T23" fmla="*/ 50 h 50"/>
                                      <a:gd name="T24" fmla="*/ 60 w 72"/>
                                      <a:gd name="T25" fmla="*/ 45 h 50"/>
                                      <a:gd name="T26" fmla="*/ 67 w 72"/>
                                      <a:gd name="T27" fmla="*/ 40 h 50"/>
                                      <a:gd name="T28" fmla="*/ 72 w 72"/>
                                      <a:gd name="T29" fmla="*/ 33 h 50"/>
                                      <a:gd name="T30" fmla="*/ 69 w 72"/>
                                      <a:gd name="T31" fmla="*/ 30 h 50"/>
                                      <a:gd name="T32" fmla="*/ 62 w 72"/>
                                      <a:gd name="T33" fmla="*/ 38 h 50"/>
                                      <a:gd name="T34" fmla="*/ 57 w 72"/>
                                      <a:gd name="T35" fmla="*/ 42 h 50"/>
                                      <a:gd name="T36" fmla="*/ 47 w 72"/>
                                      <a:gd name="T37" fmla="*/ 45 h 50"/>
                                      <a:gd name="T38" fmla="*/ 40 w 72"/>
                                      <a:gd name="T39" fmla="*/ 45 h 50"/>
                                      <a:gd name="T40" fmla="*/ 32 w 72"/>
                                      <a:gd name="T41" fmla="*/ 45 h 50"/>
                                      <a:gd name="T42" fmla="*/ 27 w 72"/>
                                      <a:gd name="T43" fmla="*/ 42 h 50"/>
                                      <a:gd name="T44" fmla="*/ 20 w 72"/>
                                      <a:gd name="T45" fmla="*/ 40 h 50"/>
                                      <a:gd name="T46" fmla="*/ 15 w 72"/>
                                      <a:gd name="T47" fmla="*/ 35 h 50"/>
                                      <a:gd name="T48" fmla="*/ 10 w 72"/>
                                      <a:gd name="T49" fmla="*/ 30 h 50"/>
                                      <a:gd name="T50" fmla="*/ 7 w 72"/>
                                      <a:gd name="T51" fmla="*/ 25 h 50"/>
                                      <a:gd name="T52" fmla="*/ 5 w 72"/>
                                      <a:gd name="T53" fmla="*/ 18 h 50"/>
                                      <a:gd name="T54" fmla="*/ 5 w 72"/>
                                      <a:gd name="T55" fmla="*/ 13 h 50"/>
                                      <a:gd name="T56" fmla="*/ 5 w 72"/>
                                      <a:gd name="T57" fmla="*/ 8 h 50"/>
                                      <a:gd name="T58" fmla="*/ 7 w 72"/>
                                      <a:gd name="T59" fmla="*/ 3 h 50"/>
                                      <a:gd name="T60" fmla="*/ 5 w 72"/>
                                      <a:gd name="T61" fmla="*/ 3 h 50"/>
                                      <a:gd name="T62" fmla="*/ 2 w 72"/>
                                      <a:gd name="T63" fmla="*/ 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</a:cxnLst>
                                    <a:rect l="0" t="0" r="r" b="b"/>
                                    <a:pathLst>
                                      <a:path w="72" h="50">
                                        <a:moveTo>
                                          <a:pt x="2" y="0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0" y="13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2" y="28"/>
                                        </a:lnTo>
                                        <a:lnTo>
                                          <a:pt x="7" y="33"/>
                                        </a:lnTo>
                                        <a:lnTo>
                                          <a:pt x="12" y="40"/>
                                        </a:lnTo>
                                        <a:lnTo>
                                          <a:pt x="17" y="45"/>
                                        </a:lnTo>
                                        <a:lnTo>
                                          <a:pt x="25" y="47"/>
                                        </a:lnTo>
                                        <a:lnTo>
                                          <a:pt x="32" y="50"/>
                                        </a:lnTo>
                                        <a:lnTo>
                                          <a:pt x="40" y="50"/>
                                        </a:lnTo>
                                        <a:lnTo>
                                          <a:pt x="50" y="50"/>
                                        </a:lnTo>
                                        <a:lnTo>
                                          <a:pt x="60" y="45"/>
                                        </a:lnTo>
                                        <a:lnTo>
                                          <a:pt x="67" y="40"/>
                                        </a:lnTo>
                                        <a:lnTo>
                                          <a:pt x="72" y="33"/>
                                        </a:lnTo>
                                        <a:lnTo>
                                          <a:pt x="69" y="30"/>
                                        </a:lnTo>
                                        <a:lnTo>
                                          <a:pt x="62" y="38"/>
                                        </a:lnTo>
                                        <a:lnTo>
                                          <a:pt x="57" y="42"/>
                                        </a:lnTo>
                                        <a:lnTo>
                                          <a:pt x="47" y="45"/>
                                        </a:lnTo>
                                        <a:lnTo>
                                          <a:pt x="40" y="45"/>
                                        </a:lnTo>
                                        <a:lnTo>
                                          <a:pt x="32" y="45"/>
                                        </a:lnTo>
                                        <a:lnTo>
                                          <a:pt x="27" y="42"/>
                                        </a:lnTo>
                                        <a:lnTo>
                                          <a:pt x="20" y="40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10" y="30"/>
                                        </a:lnTo>
                                        <a:lnTo>
                                          <a:pt x="7" y="25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5" y="13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7" y="3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6CB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27" name="Freeform 21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42" y="1385"/>
                                    <a:ext cx="70" cy="44"/>
                                  </a:xfrm>
                                  <a:custGeom>
                                    <a:avLst/>
                                    <a:gdLst>
                                      <a:gd name="T0" fmla="*/ 3 w 70"/>
                                      <a:gd name="T1" fmla="*/ 0 h 44"/>
                                      <a:gd name="T2" fmla="*/ 0 w 70"/>
                                      <a:gd name="T3" fmla="*/ 5 h 44"/>
                                      <a:gd name="T4" fmla="*/ 0 w 70"/>
                                      <a:gd name="T5" fmla="*/ 10 h 44"/>
                                      <a:gd name="T6" fmla="*/ 0 w 70"/>
                                      <a:gd name="T7" fmla="*/ 17 h 44"/>
                                      <a:gd name="T8" fmla="*/ 3 w 70"/>
                                      <a:gd name="T9" fmla="*/ 22 h 44"/>
                                      <a:gd name="T10" fmla="*/ 8 w 70"/>
                                      <a:gd name="T11" fmla="*/ 30 h 44"/>
                                      <a:gd name="T12" fmla="*/ 10 w 70"/>
                                      <a:gd name="T13" fmla="*/ 35 h 44"/>
                                      <a:gd name="T14" fmla="*/ 18 w 70"/>
                                      <a:gd name="T15" fmla="*/ 39 h 44"/>
                                      <a:gd name="T16" fmla="*/ 23 w 70"/>
                                      <a:gd name="T17" fmla="*/ 42 h 44"/>
                                      <a:gd name="T18" fmla="*/ 30 w 70"/>
                                      <a:gd name="T19" fmla="*/ 44 h 44"/>
                                      <a:gd name="T20" fmla="*/ 38 w 70"/>
                                      <a:gd name="T21" fmla="*/ 44 h 44"/>
                                      <a:gd name="T22" fmla="*/ 48 w 70"/>
                                      <a:gd name="T23" fmla="*/ 44 h 44"/>
                                      <a:gd name="T24" fmla="*/ 55 w 70"/>
                                      <a:gd name="T25" fmla="*/ 39 h 44"/>
                                      <a:gd name="T26" fmla="*/ 63 w 70"/>
                                      <a:gd name="T27" fmla="*/ 35 h 44"/>
                                      <a:gd name="T28" fmla="*/ 70 w 70"/>
                                      <a:gd name="T29" fmla="*/ 27 h 44"/>
                                      <a:gd name="T30" fmla="*/ 67 w 70"/>
                                      <a:gd name="T31" fmla="*/ 27 h 44"/>
                                      <a:gd name="T32" fmla="*/ 65 w 70"/>
                                      <a:gd name="T33" fmla="*/ 27 h 44"/>
                                      <a:gd name="T34" fmla="*/ 60 w 70"/>
                                      <a:gd name="T35" fmla="*/ 32 h 44"/>
                                      <a:gd name="T36" fmla="*/ 53 w 70"/>
                                      <a:gd name="T37" fmla="*/ 37 h 44"/>
                                      <a:gd name="T38" fmla="*/ 45 w 70"/>
                                      <a:gd name="T39" fmla="*/ 39 h 44"/>
                                      <a:gd name="T40" fmla="*/ 38 w 70"/>
                                      <a:gd name="T41" fmla="*/ 39 h 44"/>
                                      <a:gd name="T42" fmla="*/ 25 w 70"/>
                                      <a:gd name="T43" fmla="*/ 37 h 44"/>
                                      <a:gd name="T44" fmla="*/ 15 w 70"/>
                                      <a:gd name="T45" fmla="*/ 32 h 44"/>
                                      <a:gd name="T46" fmla="*/ 8 w 70"/>
                                      <a:gd name="T47" fmla="*/ 22 h 44"/>
                                      <a:gd name="T48" fmla="*/ 5 w 70"/>
                                      <a:gd name="T49" fmla="*/ 10 h 44"/>
                                      <a:gd name="T50" fmla="*/ 5 w 70"/>
                                      <a:gd name="T51" fmla="*/ 5 h 44"/>
                                      <a:gd name="T52" fmla="*/ 5 w 70"/>
                                      <a:gd name="T53" fmla="*/ 2 h 44"/>
                                      <a:gd name="T54" fmla="*/ 5 w 70"/>
                                      <a:gd name="T55" fmla="*/ 0 h 44"/>
                                      <a:gd name="T56" fmla="*/ 3 w 70"/>
                                      <a:gd name="T57" fmla="*/ 0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</a:cxnLst>
                                    <a:rect l="0" t="0" r="r" b="b"/>
                                    <a:pathLst>
                                      <a:path w="70" h="44">
                                        <a:moveTo>
                                          <a:pt x="3" y="0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17"/>
                                        </a:lnTo>
                                        <a:lnTo>
                                          <a:pt x="3" y="22"/>
                                        </a:lnTo>
                                        <a:lnTo>
                                          <a:pt x="8" y="30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18" y="39"/>
                                        </a:lnTo>
                                        <a:lnTo>
                                          <a:pt x="23" y="42"/>
                                        </a:lnTo>
                                        <a:lnTo>
                                          <a:pt x="30" y="44"/>
                                        </a:lnTo>
                                        <a:lnTo>
                                          <a:pt x="38" y="44"/>
                                        </a:lnTo>
                                        <a:lnTo>
                                          <a:pt x="48" y="44"/>
                                        </a:lnTo>
                                        <a:lnTo>
                                          <a:pt x="55" y="39"/>
                                        </a:lnTo>
                                        <a:lnTo>
                                          <a:pt x="63" y="35"/>
                                        </a:lnTo>
                                        <a:lnTo>
                                          <a:pt x="70" y="27"/>
                                        </a:lnTo>
                                        <a:lnTo>
                                          <a:pt x="67" y="27"/>
                                        </a:lnTo>
                                        <a:lnTo>
                                          <a:pt x="65" y="27"/>
                                        </a:lnTo>
                                        <a:lnTo>
                                          <a:pt x="60" y="32"/>
                                        </a:lnTo>
                                        <a:lnTo>
                                          <a:pt x="53" y="37"/>
                                        </a:lnTo>
                                        <a:lnTo>
                                          <a:pt x="45" y="39"/>
                                        </a:lnTo>
                                        <a:lnTo>
                                          <a:pt x="38" y="39"/>
                                        </a:lnTo>
                                        <a:lnTo>
                                          <a:pt x="25" y="37"/>
                                        </a:lnTo>
                                        <a:lnTo>
                                          <a:pt x="15" y="32"/>
                                        </a:lnTo>
                                        <a:lnTo>
                                          <a:pt x="8" y="22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7CD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28" name="Freeform 21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45" y="1385"/>
                                    <a:ext cx="64" cy="42"/>
                                  </a:xfrm>
                                  <a:custGeom>
                                    <a:avLst/>
                                    <a:gdLst>
                                      <a:gd name="T0" fmla="*/ 2 w 64"/>
                                      <a:gd name="T1" fmla="*/ 0 h 42"/>
                                      <a:gd name="T2" fmla="*/ 0 w 64"/>
                                      <a:gd name="T3" fmla="*/ 5 h 42"/>
                                      <a:gd name="T4" fmla="*/ 0 w 64"/>
                                      <a:gd name="T5" fmla="*/ 10 h 42"/>
                                      <a:gd name="T6" fmla="*/ 0 w 64"/>
                                      <a:gd name="T7" fmla="*/ 15 h 42"/>
                                      <a:gd name="T8" fmla="*/ 2 w 64"/>
                                      <a:gd name="T9" fmla="*/ 22 h 42"/>
                                      <a:gd name="T10" fmla="*/ 5 w 64"/>
                                      <a:gd name="T11" fmla="*/ 27 h 42"/>
                                      <a:gd name="T12" fmla="*/ 10 w 64"/>
                                      <a:gd name="T13" fmla="*/ 32 h 42"/>
                                      <a:gd name="T14" fmla="*/ 15 w 64"/>
                                      <a:gd name="T15" fmla="*/ 37 h 42"/>
                                      <a:gd name="T16" fmla="*/ 22 w 64"/>
                                      <a:gd name="T17" fmla="*/ 39 h 42"/>
                                      <a:gd name="T18" fmla="*/ 27 w 64"/>
                                      <a:gd name="T19" fmla="*/ 42 h 42"/>
                                      <a:gd name="T20" fmla="*/ 35 w 64"/>
                                      <a:gd name="T21" fmla="*/ 42 h 42"/>
                                      <a:gd name="T22" fmla="*/ 42 w 64"/>
                                      <a:gd name="T23" fmla="*/ 42 h 42"/>
                                      <a:gd name="T24" fmla="*/ 52 w 64"/>
                                      <a:gd name="T25" fmla="*/ 39 h 42"/>
                                      <a:gd name="T26" fmla="*/ 57 w 64"/>
                                      <a:gd name="T27" fmla="*/ 35 h 42"/>
                                      <a:gd name="T28" fmla="*/ 64 w 64"/>
                                      <a:gd name="T29" fmla="*/ 27 h 42"/>
                                      <a:gd name="T30" fmla="*/ 62 w 64"/>
                                      <a:gd name="T31" fmla="*/ 27 h 42"/>
                                      <a:gd name="T32" fmla="*/ 60 w 64"/>
                                      <a:gd name="T33" fmla="*/ 25 h 42"/>
                                      <a:gd name="T34" fmla="*/ 55 w 64"/>
                                      <a:gd name="T35" fmla="*/ 30 h 42"/>
                                      <a:gd name="T36" fmla="*/ 47 w 64"/>
                                      <a:gd name="T37" fmla="*/ 35 h 42"/>
                                      <a:gd name="T38" fmla="*/ 42 w 64"/>
                                      <a:gd name="T39" fmla="*/ 37 h 42"/>
                                      <a:gd name="T40" fmla="*/ 35 w 64"/>
                                      <a:gd name="T41" fmla="*/ 37 h 42"/>
                                      <a:gd name="T42" fmla="*/ 22 w 64"/>
                                      <a:gd name="T43" fmla="*/ 37 h 42"/>
                                      <a:gd name="T44" fmla="*/ 15 w 64"/>
                                      <a:gd name="T45" fmla="*/ 30 h 42"/>
                                      <a:gd name="T46" fmla="*/ 7 w 64"/>
                                      <a:gd name="T47" fmla="*/ 20 h 42"/>
                                      <a:gd name="T48" fmla="*/ 5 w 64"/>
                                      <a:gd name="T49" fmla="*/ 10 h 42"/>
                                      <a:gd name="T50" fmla="*/ 5 w 64"/>
                                      <a:gd name="T51" fmla="*/ 5 h 42"/>
                                      <a:gd name="T52" fmla="*/ 5 w 64"/>
                                      <a:gd name="T53" fmla="*/ 2 h 42"/>
                                      <a:gd name="T54" fmla="*/ 2 w 64"/>
                                      <a:gd name="T55" fmla="*/ 2 h 42"/>
                                      <a:gd name="T56" fmla="*/ 2 w 64"/>
                                      <a:gd name="T57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</a:cxnLst>
                                    <a:rect l="0" t="0" r="r" b="b"/>
                                    <a:pathLst>
                                      <a:path w="64" h="42">
                                        <a:moveTo>
                                          <a:pt x="2" y="0"/>
                                        </a:moveTo>
                                        <a:lnTo>
                                          <a:pt x="0" y="5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2" y="22"/>
                                        </a:lnTo>
                                        <a:lnTo>
                                          <a:pt x="5" y="27"/>
                                        </a:lnTo>
                                        <a:lnTo>
                                          <a:pt x="10" y="32"/>
                                        </a:lnTo>
                                        <a:lnTo>
                                          <a:pt x="15" y="37"/>
                                        </a:lnTo>
                                        <a:lnTo>
                                          <a:pt x="22" y="39"/>
                                        </a:lnTo>
                                        <a:lnTo>
                                          <a:pt x="27" y="42"/>
                                        </a:lnTo>
                                        <a:lnTo>
                                          <a:pt x="35" y="42"/>
                                        </a:lnTo>
                                        <a:lnTo>
                                          <a:pt x="42" y="42"/>
                                        </a:lnTo>
                                        <a:lnTo>
                                          <a:pt x="52" y="39"/>
                                        </a:lnTo>
                                        <a:lnTo>
                                          <a:pt x="57" y="35"/>
                                        </a:lnTo>
                                        <a:lnTo>
                                          <a:pt x="64" y="27"/>
                                        </a:lnTo>
                                        <a:lnTo>
                                          <a:pt x="62" y="27"/>
                                        </a:lnTo>
                                        <a:lnTo>
                                          <a:pt x="60" y="25"/>
                                        </a:lnTo>
                                        <a:lnTo>
                                          <a:pt x="55" y="30"/>
                                        </a:lnTo>
                                        <a:lnTo>
                                          <a:pt x="47" y="35"/>
                                        </a:lnTo>
                                        <a:lnTo>
                                          <a:pt x="42" y="37"/>
                                        </a:lnTo>
                                        <a:lnTo>
                                          <a:pt x="35" y="37"/>
                                        </a:lnTo>
                                        <a:lnTo>
                                          <a:pt x="22" y="37"/>
                                        </a:lnTo>
                                        <a:lnTo>
                                          <a:pt x="15" y="30"/>
                                        </a:lnTo>
                                        <a:lnTo>
                                          <a:pt x="7" y="20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2" y="2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8D1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29" name="Freeform 21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47" y="1387"/>
                                    <a:ext cx="60" cy="37"/>
                                  </a:xfrm>
                                  <a:custGeom>
                                    <a:avLst/>
                                    <a:gdLst>
                                      <a:gd name="T0" fmla="*/ 0 w 60"/>
                                      <a:gd name="T1" fmla="*/ 0 h 37"/>
                                      <a:gd name="T2" fmla="*/ 0 w 60"/>
                                      <a:gd name="T3" fmla="*/ 3 h 37"/>
                                      <a:gd name="T4" fmla="*/ 0 w 60"/>
                                      <a:gd name="T5" fmla="*/ 8 h 37"/>
                                      <a:gd name="T6" fmla="*/ 3 w 60"/>
                                      <a:gd name="T7" fmla="*/ 20 h 37"/>
                                      <a:gd name="T8" fmla="*/ 10 w 60"/>
                                      <a:gd name="T9" fmla="*/ 30 h 37"/>
                                      <a:gd name="T10" fmla="*/ 20 w 60"/>
                                      <a:gd name="T11" fmla="*/ 35 h 37"/>
                                      <a:gd name="T12" fmla="*/ 33 w 60"/>
                                      <a:gd name="T13" fmla="*/ 37 h 37"/>
                                      <a:gd name="T14" fmla="*/ 40 w 60"/>
                                      <a:gd name="T15" fmla="*/ 37 h 37"/>
                                      <a:gd name="T16" fmla="*/ 48 w 60"/>
                                      <a:gd name="T17" fmla="*/ 35 h 37"/>
                                      <a:gd name="T18" fmla="*/ 55 w 60"/>
                                      <a:gd name="T19" fmla="*/ 30 h 37"/>
                                      <a:gd name="T20" fmla="*/ 60 w 60"/>
                                      <a:gd name="T21" fmla="*/ 25 h 37"/>
                                      <a:gd name="T22" fmla="*/ 55 w 60"/>
                                      <a:gd name="T23" fmla="*/ 23 h 37"/>
                                      <a:gd name="T24" fmla="*/ 50 w 60"/>
                                      <a:gd name="T25" fmla="*/ 28 h 37"/>
                                      <a:gd name="T26" fmla="*/ 45 w 60"/>
                                      <a:gd name="T27" fmla="*/ 30 h 37"/>
                                      <a:gd name="T28" fmla="*/ 40 w 60"/>
                                      <a:gd name="T29" fmla="*/ 33 h 37"/>
                                      <a:gd name="T30" fmla="*/ 33 w 60"/>
                                      <a:gd name="T31" fmla="*/ 33 h 37"/>
                                      <a:gd name="T32" fmla="*/ 23 w 60"/>
                                      <a:gd name="T33" fmla="*/ 33 h 37"/>
                                      <a:gd name="T34" fmla="*/ 13 w 60"/>
                                      <a:gd name="T35" fmla="*/ 25 h 37"/>
                                      <a:gd name="T36" fmla="*/ 8 w 60"/>
                                      <a:gd name="T37" fmla="*/ 18 h 37"/>
                                      <a:gd name="T38" fmla="*/ 5 w 60"/>
                                      <a:gd name="T39" fmla="*/ 8 h 37"/>
                                      <a:gd name="T40" fmla="*/ 5 w 60"/>
                                      <a:gd name="T41" fmla="*/ 5 h 37"/>
                                      <a:gd name="T42" fmla="*/ 5 w 60"/>
                                      <a:gd name="T43" fmla="*/ 3 h 37"/>
                                      <a:gd name="T44" fmla="*/ 3 w 60"/>
                                      <a:gd name="T45" fmla="*/ 0 h 37"/>
                                      <a:gd name="T46" fmla="*/ 0 w 60"/>
                                      <a:gd name="T47" fmla="*/ 0 h 3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60" h="37">
                                        <a:moveTo>
                                          <a:pt x="0" y="0"/>
                                        </a:moveTo>
                                        <a:lnTo>
                                          <a:pt x="0" y="3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10" y="30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33" y="37"/>
                                        </a:lnTo>
                                        <a:lnTo>
                                          <a:pt x="40" y="37"/>
                                        </a:lnTo>
                                        <a:lnTo>
                                          <a:pt x="48" y="35"/>
                                        </a:lnTo>
                                        <a:lnTo>
                                          <a:pt x="55" y="30"/>
                                        </a:lnTo>
                                        <a:lnTo>
                                          <a:pt x="60" y="25"/>
                                        </a:lnTo>
                                        <a:lnTo>
                                          <a:pt x="55" y="23"/>
                                        </a:lnTo>
                                        <a:lnTo>
                                          <a:pt x="50" y="28"/>
                                        </a:lnTo>
                                        <a:lnTo>
                                          <a:pt x="45" y="30"/>
                                        </a:lnTo>
                                        <a:lnTo>
                                          <a:pt x="40" y="33"/>
                                        </a:lnTo>
                                        <a:lnTo>
                                          <a:pt x="33" y="33"/>
                                        </a:lnTo>
                                        <a:lnTo>
                                          <a:pt x="23" y="33"/>
                                        </a:lnTo>
                                        <a:lnTo>
                                          <a:pt x="13" y="25"/>
                                        </a:lnTo>
                                        <a:lnTo>
                                          <a:pt x="8" y="18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7D4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30" name="Freeform 21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50" y="1387"/>
                                    <a:ext cx="55" cy="35"/>
                                  </a:xfrm>
                                  <a:custGeom>
                                    <a:avLst/>
                                    <a:gdLst>
                                      <a:gd name="T0" fmla="*/ 0 w 55"/>
                                      <a:gd name="T1" fmla="*/ 0 h 35"/>
                                      <a:gd name="T2" fmla="*/ 0 w 55"/>
                                      <a:gd name="T3" fmla="*/ 3 h 35"/>
                                      <a:gd name="T4" fmla="*/ 0 w 55"/>
                                      <a:gd name="T5" fmla="*/ 8 h 35"/>
                                      <a:gd name="T6" fmla="*/ 2 w 55"/>
                                      <a:gd name="T7" fmla="*/ 18 h 35"/>
                                      <a:gd name="T8" fmla="*/ 10 w 55"/>
                                      <a:gd name="T9" fmla="*/ 28 h 35"/>
                                      <a:gd name="T10" fmla="*/ 17 w 55"/>
                                      <a:gd name="T11" fmla="*/ 35 h 35"/>
                                      <a:gd name="T12" fmla="*/ 30 w 55"/>
                                      <a:gd name="T13" fmla="*/ 35 h 35"/>
                                      <a:gd name="T14" fmla="*/ 37 w 55"/>
                                      <a:gd name="T15" fmla="*/ 35 h 35"/>
                                      <a:gd name="T16" fmla="*/ 42 w 55"/>
                                      <a:gd name="T17" fmla="*/ 33 h 35"/>
                                      <a:gd name="T18" fmla="*/ 50 w 55"/>
                                      <a:gd name="T19" fmla="*/ 28 h 35"/>
                                      <a:gd name="T20" fmla="*/ 55 w 55"/>
                                      <a:gd name="T21" fmla="*/ 23 h 35"/>
                                      <a:gd name="T22" fmla="*/ 52 w 55"/>
                                      <a:gd name="T23" fmla="*/ 23 h 35"/>
                                      <a:gd name="T24" fmla="*/ 50 w 55"/>
                                      <a:gd name="T25" fmla="*/ 23 h 35"/>
                                      <a:gd name="T26" fmla="*/ 45 w 55"/>
                                      <a:gd name="T27" fmla="*/ 25 h 35"/>
                                      <a:gd name="T28" fmla="*/ 40 w 55"/>
                                      <a:gd name="T29" fmla="*/ 28 h 35"/>
                                      <a:gd name="T30" fmla="*/ 35 w 55"/>
                                      <a:gd name="T31" fmla="*/ 30 h 35"/>
                                      <a:gd name="T32" fmla="*/ 30 w 55"/>
                                      <a:gd name="T33" fmla="*/ 33 h 35"/>
                                      <a:gd name="T34" fmla="*/ 20 w 55"/>
                                      <a:gd name="T35" fmla="*/ 30 h 35"/>
                                      <a:gd name="T36" fmla="*/ 12 w 55"/>
                                      <a:gd name="T37" fmla="*/ 25 h 35"/>
                                      <a:gd name="T38" fmla="*/ 7 w 55"/>
                                      <a:gd name="T39" fmla="*/ 18 h 35"/>
                                      <a:gd name="T40" fmla="*/ 5 w 55"/>
                                      <a:gd name="T41" fmla="*/ 8 h 35"/>
                                      <a:gd name="T42" fmla="*/ 5 w 55"/>
                                      <a:gd name="T43" fmla="*/ 5 h 35"/>
                                      <a:gd name="T44" fmla="*/ 5 w 55"/>
                                      <a:gd name="T45" fmla="*/ 3 h 35"/>
                                      <a:gd name="T46" fmla="*/ 2 w 55"/>
                                      <a:gd name="T47" fmla="*/ 3 h 35"/>
                                      <a:gd name="T48" fmla="*/ 0 w 55"/>
                                      <a:gd name="T49" fmla="*/ 0 h 3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55" h="35">
                                        <a:moveTo>
                                          <a:pt x="0" y="0"/>
                                        </a:moveTo>
                                        <a:lnTo>
                                          <a:pt x="0" y="3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10" y="28"/>
                                        </a:lnTo>
                                        <a:lnTo>
                                          <a:pt x="17" y="35"/>
                                        </a:lnTo>
                                        <a:lnTo>
                                          <a:pt x="30" y="35"/>
                                        </a:lnTo>
                                        <a:lnTo>
                                          <a:pt x="37" y="35"/>
                                        </a:lnTo>
                                        <a:lnTo>
                                          <a:pt x="42" y="33"/>
                                        </a:lnTo>
                                        <a:lnTo>
                                          <a:pt x="50" y="28"/>
                                        </a:lnTo>
                                        <a:lnTo>
                                          <a:pt x="55" y="23"/>
                                        </a:lnTo>
                                        <a:lnTo>
                                          <a:pt x="52" y="23"/>
                                        </a:lnTo>
                                        <a:lnTo>
                                          <a:pt x="50" y="23"/>
                                        </a:lnTo>
                                        <a:lnTo>
                                          <a:pt x="45" y="25"/>
                                        </a:lnTo>
                                        <a:lnTo>
                                          <a:pt x="40" y="28"/>
                                        </a:lnTo>
                                        <a:lnTo>
                                          <a:pt x="35" y="30"/>
                                        </a:lnTo>
                                        <a:lnTo>
                                          <a:pt x="30" y="33"/>
                                        </a:lnTo>
                                        <a:lnTo>
                                          <a:pt x="20" y="30"/>
                                        </a:lnTo>
                                        <a:lnTo>
                                          <a:pt x="12" y="2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2" y="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6D5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31" name="Freeform 21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52" y="1390"/>
                                    <a:ext cx="50" cy="30"/>
                                  </a:xfrm>
                                  <a:custGeom>
                                    <a:avLst/>
                                    <a:gdLst>
                                      <a:gd name="T0" fmla="*/ 0 w 50"/>
                                      <a:gd name="T1" fmla="*/ 0 h 30"/>
                                      <a:gd name="T2" fmla="*/ 0 w 50"/>
                                      <a:gd name="T3" fmla="*/ 2 h 30"/>
                                      <a:gd name="T4" fmla="*/ 0 w 50"/>
                                      <a:gd name="T5" fmla="*/ 5 h 30"/>
                                      <a:gd name="T6" fmla="*/ 3 w 50"/>
                                      <a:gd name="T7" fmla="*/ 15 h 30"/>
                                      <a:gd name="T8" fmla="*/ 8 w 50"/>
                                      <a:gd name="T9" fmla="*/ 22 h 30"/>
                                      <a:gd name="T10" fmla="*/ 18 w 50"/>
                                      <a:gd name="T11" fmla="*/ 30 h 30"/>
                                      <a:gd name="T12" fmla="*/ 28 w 50"/>
                                      <a:gd name="T13" fmla="*/ 30 h 30"/>
                                      <a:gd name="T14" fmla="*/ 35 w 50"/>
                                      <a:gd name="T15" fmla="*/ 30 h 30"/>
                                      <a:gd name="T16" fmla="*/ 40 w 50"/>
                                      <a:gd name="T17" fmla="*/ 27 h 30"/>
                                      <a:gd name="T18" fmla="*/ 45 w 50"/>
                                      <a:gd name="T19" fmla="*/ 25 h 30"/>
                                      <a:gd name="T20" fmla="*/ 50 w 50"/>
                                      <a:gd name="T21" fmla="*/ 20 h 30"/>
                                      <a:gd name="T22" fmla="*/ 45 w 50"/>
                                      <a:gd name="T23" fmla="*/ 17 h 30"/>
                                      <a:gd name="T24" fmla="*/ 38 w 50"/>
                                      <a:gd name="T25" fmla="*/ 25 h 30"/>
                                      <a:gd name="T26" fmla="*/ 28 w 50"/>
                                      <a:gd name="T27" fmla="*/ 27 h 30"/>
                                      <a:gd name="T28" fmla="*/ 18 w 50"/>
                                      <a:gd name="T29" fmla="*/ 25 h 30"/>
                                      <a:gd name="T30" fmla="*/ 13 w 50"/>
                                      <a:gd name="T31" fmla="*/ 20 h 30"/>
                                      <a:gd name="T32" fmla="*/ 8 w 50"/>
                                      <a:gd name="T33" fmla="*/ 12 h 30"/>
                                      <a:gd name="T34" fmla="*/ 5 w 50"/>
                                      <a:gd name="T35" fmla="*/ 5 h 30"/>
                                      <a:gd name="T36" fmla="*/ 5 w 50"/>
                                      <a:gd name="T37" fmla="*/ 2 h 30"/>
                                      <a:gd name="T38" fmla="*/ 5 w 50"/>
                                      <a:gd name="T39" fmla="*/ 2 h 30"/>
                                      <a:gd name="T40" fmla="*/ 3 w 50"/>
                                      <a:gd name="T41" fmla="*/ 0 h 30"/>
                                      <a:gd name="T42" fmla="*/ 0 w 50"/>
                                      <a:gd name="T43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50"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2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3" y="15"/>
                                        </a:lnTo>
                                        <a:lnTo>
                                          <a:pt x="8" y="22"/>
                                        </a:lnTo>
                                        <a:lnTo>
                                          <a:pt x="18" y="30"/>
                                        </a:lnTo>
                                        <a:lnTo>
                                          <a:pt x="28" y="30"/>
                                        </a:lnTo>
                                        <a:lnTo>
                                          <a:pt x="35" y="30"/>
                                        </a:lnTo>
                                        <a:lnTo>
                                          <a:pt x="40" y="27"/>
                                        </a:lnTo>
                                        <a:lnTo>
                                          <a:pt x="45" y="25"/>
                                        </a:lnTo>
                                        <a:lnTo>
                                          <a:pt x="50" y="20"/>
                                        </a:lnTo>
                                        <a:lnTo>
                                          <a:pt x="45" y="17"/>
                                        </a:lnTo>
                                        <a:lnTo>
                                          <a:pt x="38" y="25"/>
                                        </a:lnTo>
                                        <a:lnTo>
                                          <a:pt x="28" y="27"/>
                                        </a:lnTo>
                                        <a:lnTo>
                                          <a:pt x="18" y="25"/>
                                        </a:lnTo>
                                        <a:lnTo>
                                          <a:pt x="13" y="20"/>
                                        </a:lnTo>
                                        <a:lnTo>
                                          <a:pt x="8" y="12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6D7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32" name="Freeform 21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55" y="1390"/>
                                    <a:ext cx="45" cy="30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30"/>
                                      <a:gd name="T2" fmla="*/ 0 w 45"/>
                                      <a:gd name="T3" fmla="*/ 2 h 30"/>
                                      <a:gd name="T4" fmla="*/ 0 w 45"/>
                                      <a:gd name="T5" fmla="*/ 5 h 30"/>
                                      <a:gd name="T6" fmla="*/ 2 w 45"/>
                                      <a:gd name="T7" fmla="*/ 15 h 30"/>
                                      <a:gd name="T8" fmla="*/ 7 w 45"/>
                                      <a:gd name="T9" fmla="*/ 22 h 30"/>
                                      <a:gd name="T10" fmla="*/ 15 w 45"/>
                                      <a:gd name="T11" fmla="*/ 27 h 30"/>
                                      <a:gd name="T12" fmla="*/ 25 w 45"/>
                                      <a:gd name="T13" fmla="*/ 30 h 30"/>
                                      <a:gd name="T14" fmla="*/ 30 w 45"/>
                                      <a:gd name="T15" fmla="*/ 27 h 30"/>
                                      <a:gd name="T16" fmla="*/ 35 w 45"/>
                                      <a:gd name="T17" fmla="*/ 25 h 30"/>
                                      <a:gd name="T18" fmla="*/ 40 w 45"/>
                                      <a:gd name="T19" fmla="*/ 22 h 30"/>
                                      <a:gd name="T20" fmla="*/ 45 w 45"/>
                                      <a:gd name="T21" fmla="*/ 20 h 30"/>
                                      <a:gd name="T22" fmla="*/ 42 w 45"/>
                                      <a:gd name="T23" fmla="*/ 17 h 30"/>
                                      <a:gd name="T24" fmla="*/ 40 w 45"/>
                                      <a:gd name="T25" fmla="*/ 17 h 30"/>
                                      <a:gd name="T26" fmla="*/ 32 w 45"/>
                                      <a:gd name="T27" fmla="*/ 22 h 30"/>
                                      <a:gd name="T28" fmla="*/ 25 w 45"/>
                                      <a:gd name="T29" fmla="*/ 25 h 30"/>
                                      <a:gd name="T30" fmla="*/ 17 w 45"/>
                                      <a:gd name="T31" fmla="*/ 22 h 30"/>
                                      <a:gd name="T32" fmla="*/ 10 w 45"/>
                                      <a:gd name="T33" fmla="*/ 17 h 30"/>
                                      <a:gd name="T34" fmla="*/ 7 w 45"/>
                                      <a:gd name="T35" fmla="*/ 12 h 30"/>
                                      <a:gd name="T36" fmla="*/ 5 w 45"/>
                                      <a:gd name="T37" fmla="*/ 5 h 30"/>
                                      <a:gd name="T38" fmla="*/ 5 w 45"/>
                                      <a:gd name="T39" fmla="*/ 2 h 30"/>
                                      <a:gd name="T40" fmla="*/ 5 w 45"/>
                                      <a:gd name="T41" fmla="*/ 2 h 30"/>
                                      <a:gd name="T42" fmla="*/ 2 w 45"/>
                                      <a:gd name="T43" fmla="*/ 2 h 30"/>
                                      <a:gd name="T44" fmla="*/ 0 w 45"/>
                                      <a:gd name="T45" fmla="*/ 0 h 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45" h="30">
                                        <a:moveTo>
                                          <a:pt x="0" y="0"/>
                                        </a:moveTo>
                                        <a:lnTo>
                                          <a:pt x="0" y="2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15"/>
                                        </a:lnTo>
                                        <a:lnTo>
                                          <a:pt x="7" y="22"/>
                                        </a:lnTo>
                                        <a:lnTo>
                                          <a:pt x="15" y="27"/>
                                        </a:lnTo>
                                        <a:lnTo>
                                          <a:pt x="25" y="30"/>
                                        </a:lnTo>
                                        <a:lnTo>
                                          <a:pt x="30" y="27"/>
                                        </a:lnTo>
                                        <a:lnTo>
                                          <a:pt x="35" y="25"/>
                                        </a:lnTo>
                                        <a:lnTo>
                                          <a:pt x="40" y="22"/>
                                        </a:lnTo>
                                        <a:lnTo>
                                          <a:pt x="45" y="20"/>
                                        </a:lnTo>
                                        <a:lnTo>
                                          <a:pt x="42" y="17"/>
                                        </a:lnTo>
                                        <a:lnTo>
                                          <a:pt x="40" y="17"/>
                                        </a:lnTo>
                                        <a:lnTo>
                                          <a:pt x="32" y="22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17" y="22"/>
                                        </a:lnTo>
                                        <a:lnTo>
                                          <a:pt x="10" y="17"/>
                                        </a:lnTo>
                                        <a:lnTo>
                                          <a:pt x="7" y="12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2" y="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5DA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33" name="Freeform 21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57" y="1392"/>
                                    <a:ext cx="40" cy="25"/>
                                  </a:xfrm>
                                  <a:custGeom>
                                    <a:avLst/>
                                    <a:gdLst>
                                      <a:gd name="T0" fmla="*/ 0 w 40"/>
                                      <a:gd name="T1" fmla="*/ 0 h 25"/>
                                      <a:gd name="T2" fmla="*/ 0 w 40"/>
                                      <a:gd name="T3" fmla="*/ 0 h 25"/>
                                      <a:gd name="T4" fmla="*/ 0 w 40"/>
                                      <a:gd name="T5" fmla="*/ 3 h 25"/>
                                      <a:gd name="T6" fmla="*/ 3 w 40"/>
                                      <a:gd name="T7" fmla="*/ 10 h 25"/>
                                      <a:gd name="T8" fmla="*/ 8 w 40"/>
                                      <a:gd name="T9" fmla="*/ 18 h 25"/>
                                      <a:gd name="T10" fmla="*/ 13 w 40"/>
                                      <a:gd name="T11" fmla="*/ 23 h 25"/>
                                      <a:gd name="T12" fmla="*/ 23 w 40"/>
                                      <a:gd name="T13" fmla="*/ 25 h 25"/>
                                      <a:gd name="T14" fmla="*/ 33 w 40"/>
                                      <a:gd name="T15" fmla="*/ 23 h 25"/>
                                      <a:gd name="T16" fmla="*/ 40 w 40"/>
                                      <a:gd name="T17" fmla="*/ 15 h 25"/>
                                      <a:gd name="T18" fmla="*/ 38 w 40"/>
                                      <a:gd name="T19" fmla="*/ 15 h 25"/>
                                      <a:gd name="T20" fmla="*/ 35 w 40"/>
                                      <a:gd name="T21" fmla="*/ 15 h 25"/>
                                      <a:gd name="T22" fmla="*/ 30 w 40"/>
                                      <a:gd name="T23" fmla="*/ 18 h 25"/>
                                      <a:gd name="T24" fmla="*/ 23 w 40"/>
                                      <a:gd name="T25" fmla="*/ 20 h 25"/>
                                      <a:gd name="T26" fmla="*/ 15 w 40"/>
                                      <a:gd name="T27" fmla="*/ 18 h 25"/>
                                      <a:gd name="T28" fmla="*/ 10 w 40"/>
                                      <a:gd name="T29" fmla="*/ 15 h 25"/>
                                      <a:gd name="T30" fmla="*/ 8 w 40"/>
                                      <a:gd name="T31" fmla="*/ 8 h 25"/>
                                      <a:gd name="T32" fmla="*/ 5 w 40"/>
                                      <a:gd name="T33" fmla="*/ 3 h 25"/>
                                      <a:gd name="T34" fmla="*/ 5 w 40"/>
                                      <a:gd name="T35" fmla="*/ 3 h 25"/>
                                      <a:gd name="T36" fmla="*/ 3 w 40"/>
                                      <a:gd name="T37" fmla="*/ 0 h 25"/>
                                      <a:gd name="T38" fmla="*/ 0 w 40"/>
                                      <a:gd name="T39" fmla="*/ 0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0" h="25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8" y="18"/>
                                        </a:lnTo>
                                        <a:lnTo>
                                          <a:pt x="13" y="23"/>
                                        </a:lnTo>
                                        <a:lnTo>
                                          <a:pt x="23" y="25"/>
                                        </a:lnTo>
                                        <a:lnTo>
                                          <a:pt x="33" y="23"/>
                                        </a:lnTo>
                                        <a:lnTo>
                                          <a:pt x="40" y="15"/>
                                        </a:lnTo>
                                        <a:lnTo>
                                          <a:pt x="38" y="15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30" y="18"/>
                                        </a:lnTo>
                                        <a:lnTo>
                                          <a:pt x="23" y="20"/>
                                        </a:lnTo>
                                        <a:lnTo>
                                          <a:pt x="15" y="18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8" y="8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4DC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34" name="Freeform 21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60" y="1392"/>
                                    <a:ext cx="35" cy="23"/>
                                  </a:xfrm>
                                  <a:custGeom>
                                    <a:avLst/>
                                    <a:gdLst>
                                      <a:gd name="T0" fmla="*/ 0 w 35"/>
                                      <a:gd name="T1" fmla="*/ 0 h 23"/>
                                      <a:gd name="T2" fmla="*/ 0 w 35"/>
                                      <a:gd name="T3" fmla="*/ 0 h 23"/>
                                      <a:gd name="T4" fmla="*/ 0 w 35"/>
                                      <a:gd name="T5" fmla="*/ 3 h 23"/>
                                      <a:gd name="T6" fmla="*/ 2 w 35"/>
                                      <a:gd name="T7" fmla="*/ 10 h 23"/>
                                      <a:gd name="T8" fmla="*/ 5 w 35"/>
                                      <a:gd name="T9" fmla="*/ 15 h 23"/>
                                      <a:gd name="T10" fmla="*/ 12 w 35"/>
                                      <a:gd name="T11" fmla="*/ 20 h 23"/>
                                      <a:gd name="T12" fmla="*/ 20 w 35"/>
                                      <a:gd name="T13" fmla="*/ 23 h 23"/>
                                      <a:gd name="T14" fmla="*/ 27 w 35"/>
                                      <a:gd name="T15" fmla="*/ 20 h 23"/>
                                      <a:gd name="T16" fmla="*/ 35 w 35"/>
                                      <a:gd name="T17" fmla="*/ 15 h 23"/>
                                      <a:gd name="T18" fmla="*/ 32 w 35"/>
                                      <a:gd name="T19" fmla="*/ 15 h 23"/>
                                      <a:gd name="T20" fmla="*/ 30 w 35"/>
                                      <a:gd name="T21" fmla="*/ 13 h 23"/>
                                      <a:gd name="T22" fmla="*/ 25 w 35"/>
                                      <a:gd name="T23" fmla="*/ 15 h 23"/>
                                      <a:gd name="T24" fmla="*/ 20 w 35"/>
                                      <a:gd name="T25" fmla="*/ 18 h 23"/>
                                      <a:gd name="T26" fmla="*/ 15 w 35"/>
                                      <a:gd name="T27" fmla="*/ 15 h 23"/>
                                      <a:gd name="T28" fmla="*/ 10 w 35"/>
                                      <a:gd name="T29" fmla="*/ 13 h 23"/>
                                      <a:gd name="T30" fmla="*/ 7 w 35"/>
                                      <a:gd name="T31" fmla="*/ 8 h 23"/>
                                      <a:gd name="T32" fmla="*/ 5 w 35"/>
                                      <a:gd name="T33" fmla="*/ 3 h 23"/>
                                      <a:gd name="T34" fmla="*/ 2 w 35"/>
                                      <a:gd name="T35" fmla="*/ 3 h 23"/>
                                      <a:gd name="T36" fmla="*/ 0 w 35"/>
                                      <a:gd name="T37" fmla="*/ 0 h 2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35" h="23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2" y="10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12" y="20"/>
                                        </a:lnTo>
                                        <a:lnTo>
                                          <a:pt x="20" y="23"/>
                                        </a:lnTo>
                                        <a:lnTo>
                                          <a:pt x="27" y="20"/>
                                        </a:lnTo>
                                        <a:lnTo>
                                          <a:pt x="35" y="15"/>
                                        </a:lnTo>
                                        <a:lnTo>
                                          <a:pt x="32" y="15"/>
                                        </a:lnTo>
                                        <a:lnTo>
                                          <a:pt x="30" y="13"/>
                                        </a:lnTo>
                                        <a:lnTo>
                                          <a:pt x="25" y="15"/>
                                        </a:lnTo>
                                        <a:lnTo>
                                          <a:pt x="20" y="18"/>
                                        </a:lnTo>
                                        <a:lnTo>
                                          <a:pt x="15" y="15"/>
                                        </a:lnTo>
                                        <a:lnTo>
                                          <a:pt x="10" y="13"/>
                                        </a:lnTo>
                                        <a:lnTo>
                                          <a:pt x="7" y="8"/>
                                        </a:lnTo>
                                        <a:lnTo>
                                          <a:pt x="5" y="3"/>
                                        </a:lnTo>
                                        <a:lnTo>
                                          <a:pt x="2" y="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4DD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35" name="Freeform 21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62" y="1395"/>
                                    <a:ext cx="30" cy="17"/>
                                  </a:xfrm>
                                  <a:custGeom>
                                    <a:avLst/>
                                    <a:gdLst>
                                      <a:gd name="T0" fmla="*/ 0 w 30"/>
                                      <a:gd name="T1" fmla="*/ 0 h 17"/>
                                      <a:gd name="T2" fmla="*/ 0 w 30"/>
                                      <a:gd name="T3" fmla="*/ 0 h 17"/>
                                      <a:gd name="T4" fmla="*/ 3 w 30"/>
                                      <a:gd name="T5" fmla="*/ 5 h 17"/>
                                      <a:gd name="T6" fmla="*/ 5 w 30"/>
                                      <a:gd name="T7" fmla="*/ 12 h 17"/>
                                      <a:gd name="T8" fmla="*/ 10 w 30"/>
                                      <a:gd name="T9" fmla="*/ 15 h 17"/>
                                      <a:gd name="T10" fmla="*/ 18 w 30"/>
                                      <a:gd name="T11" fmla="*/ 17 h 17"/>
                                      <a:gd name="T12" fmla="*/ 25 w 30"/>
                                      <a:gd name="T13" fmla="*/ 15 h 17"/>
                                      <a:gd name="T14" fmla="*/ 30 w 30"/>
                                      <a:gd name="T15" fmla="*/ 12 h 17"/>
                                      <a:gd name="T16" fmla="*/ 28 w 30"/>
                                      <a:gd name="T17" fmla="*/ 10 h 17"/>
                                      <a:gd name="T18" fmla="*/ 25 w 30"/>
                                      <a:gd name="T19" fmla="*/ 10 h 17"/>
                                      <a:gd name="T20" fmla="*/ 20 w 30"/>
                                      <a:gd name="T21" fmla="*/ 10 h 17"/>
                                      <a:gd name="T22" fmla="*/ 18 w 30"/>
                                      <a:gd name="T23" fmla="*/ 12 h 17"/>
                                      <a:gd name="T24" fmla="*/ 13 w 30"/>
                                      <a:gd name="T25" fmla="*/ 10 h 17"/>
                                      <a:gd name="T26" fmla="*/ 10 w 30"/>
                                      <a:gd name="T27" fmla="*/ 7 h 17"/>
                                      <a:gd name="T28" fmla="*/ 8 w 30"/>
                                      <a:gd name="T29" fmla="*/ 5 h 17"/>
                                      <a:gd name="T30" fmla="*/ 5 w 30"/>
                                      <a:gd name="T31" fmla="*/ 0 h 17"/>
                                      <a:gd name="T32" fmla="*/ 3 w 30"/>
                                      <a:gd name="T33" fmla="*/ 0 h 17"/>
                                      <a:gd name="T34" fmla="*/ 0 w 30"/>
                                      <a:gd name="T35" fmla="*/ 0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30" h="17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10" y="15"/>
                                        </a:lnTo>
                                        <a:lnTo>
                                          <a:pt x="18" y="17"/>
                                        </a:lnTo>
                                        <a:lnTo>
                                          <a:pt x="25" y="15"/>
                                        </a:lnTo>
                                        <a:lnTo>
                                          <a:pt x="30" y="12"/>
                                        </a:lnTo>
                                        <a:lnTo>
                                          <a:pt x="28" y="10"/>
                                        </a:lnTo>
                                        <a:lnTo>
                                          <a:pt x="25" y="10"/>
                                        </a:lnTo>
                                        <a:lnTo>
                                          <a:pt x="20" y="10"/>
                                        </a:lnTo>
                                        <a:lnTo>
                                          <a:pt x="18" y="12"/>
                                        </a:lnTo>
                                        <a:lnTo>
                                          <a:pt x="13" y="10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4DF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36" name="Freeform 21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65" y="1395"/>
                                    <a:ext cx="25" cy="15"/>
                                  </a:xfrm>
                                  <a:custGeom>
                                    <a:avLst/>
                                    <a:gdLst>
                                      <a:gd name="T0" fmla="*/ 0 w 25"/>
                                      <a:gd name="T1" fmla="*/ 0 h 15"/>
                                      <a:gd name="T2" fmla="*/ 2 w 25"/>
                                      <a:gd name="T3" fmla="*/ 5 h 15"/>
                                      <a:gd name="T4" fmla="*/ 5 w 25"/>
                                      <a:gd name="T5" fmla="*/ 10 h 15"/>
                                      <a:gd name="T6" fmla="*/ 10 w 25"/>
                                      <a:gd name="T7" fmla="*/ 12 h 15"/>
                                      <a:gd name="T8" fmla="*/ 15 w 25"/>
                                      <a:gd name="T9" fmla="*/ 15 h 15"/>
                                      <a:gd name="T10" fmla="*/ 20 w 25"/>
                                      <a:gd name="T11" fmla="*/ 12 h 15"/>
                                      <a:gd name="T12" fmla="*/ 25 w 25"/>
                                      <a:gd name="T13" fmla="*/ 10 h 15"/>
                                      <a:gd name="T14" fmla="*/ 22 w 25"/>
                                      <a:gd name="T15" fmla="*/ 10 h 15"/>
                                      <a:gd name="T16" fmla="*/ 17 w 25"/>
                                      <a:gd name="T17" fmla="*/ 7 h 15"/>
                                      <a:gd name="T18" fmla="*/ 17 w 25"/>
                                      <a:gd name="T19" fmla="*/ 10 h 15"/>
                                      <a:gd name="T20" fmla="*/ 15 w 25"/>
                                      <a:gd name="T21" fmla="*/ 10 h 15"/>
                                      <a:gd name="T22" fmla="*/ 10 w 25"/>
                                      <a:gd name="T23" fmla="*/ 7 h 15"/>
                                      <a:gd name="T24" fmla="*/ 5 w 25"/>
                                      <a:gd name="T25" fmla="*/ 2 h 15"/>
                                      <a:gd name="T26" fmla="*/ 2 w 25"/>
                                      <a:gd name="T27" fmla="*/ 2 h 15"/>
                                      <a:gd name="T28" fmla="*/ 0 w 25"/>
                                      <a:gd name="T29" fmla="*/ 0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25" h="15">
                                        <a:moveTo>
                                          <a:pt x="0" y="0"/>
                                        </a:moveTo>
                                        <a:lnTo>
                                          <a:pt x="2" y="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10" y="12"/>
                                        </a:lnTo>
                                        <a:lnTo>
                                          <a:pt x="15" y="15"/>
                                        </a:lnTo>
                                        <a:lnTo>
                                          <a:pt x="20" y="12"/>
                                        </a:lnTo>
                                        <a:lnTo>
                                          <a:pt x="25" y="10"/>
                                        </a:lnTo>
                                        <a:lnTo>
                                          <a:pt x="22" y="10"/>
                                        </a:lnTo>
                                        <a:lnTo>
                                          <a:pt x="17" y="7"/>
                                        </a:lnTo>
                                        <a:lnTo>
                                          <a:pt x="17" y="10"/>
                                        </a:lnTo>
                                        <a:lnTo>
                                          <a:pt x="15" y="10"/>
                                        </a:lnTo>
                                        <a:lnTo>
                                          <a:pt x="10" y="7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2" y="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E1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37" name="Freeform 21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67" y="1395"/>
                                    <a:ext cx="20" cy="12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"/>
                                      <a:gd name="T2" fmla="*/ 3 w 20"/>
                                      <a:gd name="T3" fmla="*/ 5 h 12"/>
                                      <a:gd name="T4" fmla="*/ 5 w 20"/>
                                      <a:gd name="T5" fmla="*/ 7 h 12"/>
                                      <a:gd name="T6" fmla="*/ 8 w 20"/>
                                      <a:gd name="T7" fmla="*/ 10 h 12"/>
                                      <a:gd name="T8" fmla="*/ 13 w 20"/>
                                      <a:gd name="T9" fmla="*/ 12 h 12"/>
                                      <a:gd name="T10" fmla="*/ 15 w 20"/>
                                      <a:gd name="T11" fmla="*/ 10 h 12"/>
                                      <a:gd name="T12" fmla="*/ 20 w 20"/>
                                      <a:gd name="T13" fmla="*/ 10 h 12"/>
                                      <a:gd name="T14" fmla="*/ 15 w 20"/>
                                      <a:gd name="T15" fmla="*/ 7 h 12"/>
                                      <a:gd name="T16" fmla="*/ 13 w 20"/>
                                      <a:gd name="T17" fmla="*/ 7 h 12"/>
                                      <a:gd name="T18" fmla="*/ 13 w 20"/>
                                      <a:gd name="T19" fmla="*/ 7 h 12"/>
                                      <a:gd name="T20" fmla="*/ 10 w 20"/>
                                      <a:gd name="T21" fmla="*/ 5 h 12"/>
                                      <a:gd name="T22" fmla="*/ 8 w 20"/>
                                      <a:gd name="T23" fmla="*/ 5 h 12"/>
                                      <a:gd name="T24" fmla="*/ 3 w 20"/>
                                      <a:gd name="T25" fmla="*/ 2 h 12"/>
                                      <a:gd name="T26" fmla="*/ 0 w 20"/>
                                      <a:gd name="T27" fmla="*/ 0 h 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20" h="12">
                                        <a:moveTo>
                                          <a:pt x="0" y="0"/>
                                        </a:moveTo>
                                        <a:lnTo>
                                          <a:pt x="3" y="5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8" y="10"/>
                                        </a:lnTo>
                                        <a:lnTo>
                                          <a:pt x="13" y="12"/>
                                        </a:lnTo>
                                        <a:lnTo>
                                          <a:pt x="15" y="10"/>
                                        </a:lnTo>
                                        <a:lnTo>
                                          <a:pt x="20" y="10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13" y="7"/>
                                        </a:lnTo>
                                        <a:lnTo>
                                          <a:pt x="13" y="7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3" y="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E3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38" name="Freeform 21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0" y="1397"/>
                                    <a:ext cx="12" cy="8"/>
                                  </a:xfrm>
                                  <a:custGeom>
                                    <a:avLst/>
                                    <a:gdLst>
                                      <a:gd name="T0" fmla="*/ 0 w 12"/>
                                      <a:gd name="T1" fmla="*/ 0 h 8"/>
                                      <a:gd name="T2" fmla="*/ 5 w 12"/>
                                      <a:gd name="T3" fmla="*/ 5 h 8"/>
                                      <a:gd name="T4" fmla="*/ 10 w 12"/>
                                      <a:gd name="T5" fmla="*/ 8 h 8"/>
                                      <a:gd name="T6" fmla="*/ 12 w 12"/>
                                      <a:gd name="T7" fmla="*/ 8 h 8"/>
                                      <a:gd name="T8" fmla="*/ 12 w 12"/>
                                      <a:gd name="T9" fmla="*/ 5 h 8"/>
                                      <a:gd name="T10" fmla="*/ 7 w 12"/>
                                      <a:gd name="T11" fmla="*/ 3 h 8"/>
                                      <a:gd name="T12" fmla="*/ 0 w 12"/>
                                      <a:gd name="T13" fmla="*/ 0 h 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2" h="8">
                                        <a:moveTo>
                                          <a:pt x="0" y="0"/>
                                        </a:moveTo>
                                        <a:lnTo>
                                          <a:pt x="5" y="5"/>
                                        </a:lnTo>
                                        <a:lnTo>
                                          <a:pt x="10" y="8"/>
                                        </a:lnTo>
                                        <a:lnTo>
                                          <a:pt x="12" y="8"/>
                                        </a:lnTo>
                                        <a:lnTo>
                                          <a:pt x="12" y="5"/>
                                        </a:lnTo>
                                        <a:lnTo>
                                          <a:pt x="7" y="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E4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39" name="Freeform 21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5" y="1400"/>
                                    <a:ext cx="5" cy="2"/>
                                  </a:xfrm>
                                  <a:custGeom>
                                    <a:avLst/>
                                    <a:gdLst>
                                      <a:gd name="T0" fmla="*/ 0 w 5"/>
                                      <a:gd name="T1" fmla="*/ 0 h 2"/>
                                      <a:gd name="T2" fmla="*/ 2 w 5"/>
                                      <a:gd name="T3" fmla="*/ 0 h 2"/>
                                      <a:gd name="T4" fmla="*/ 5 w 5"/>
                                      <a:gd name="T5" fmla="*/ 2 h 2"/>
                                      <a:gd name="T6" fmla="*/ 5 w 5"/>
                                      <a:gd name="T7" fmla="*/ 2 h 2"/>
                                      <a:gd name="T8" fmla="*/ 2 w 5"/>
                                      <a:gd name="T9" fmla="*/ 0 h 2"/>
                                      <a:gd name="T10" fmla="*/ 0 w 5"/>
                                      <a:gd name="T11" fmla="*/ 0 h 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5" h="2">
                                        <a:moveTo>
                                          <a:pt x="0" y="0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2E6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40" name="Freeform 21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60" y="1322"/>
                                    <a:ext cx="239" cy="142"/>
                                  </a:xfrm>
                                  <a:custGeom>
                                    <a:avLst/>
                                    <a:gdLst>
                                      <a:gd name="T0" fmla="*/ 239 w 239"/>
                                      <a:gd name="T1" fmla="*/ 115 h 142"/>
                                      <a:gd name="T2" fmla="*/ 202 w 239"/>
                                      <a:gd name="T3" fmla="*/ 105 h 142"/>
                                      <a:gd name="T4" fmla="*/ 169 w 239"/>
                                      <a:gd name="T5" fmla="*/ 98 h 142"/>
                                      <a:gd name="T6" fmla="*/ 140 w 239"/>
                                      <a:gd name="T7" fmla="*/ 88 h 142"/>
                                      <a:gd name="T8" fmla="*/ 110 w 239"/>
                                      <a:gd name="T9" fmla="*/ 75 h 142"/>
                                      <a:gd name="T10" fmla="*/ 82 w 239"/>
                                      <a:gd name="T11" fmla="*/ 63 h 142"/>
                                      <a:gd name="T12" fmla="*/ 58 w 239"/>
                                      <a:gd name="T13" fmla="*/ 45 h 142"/>
                                      <a:gd name="T14" fmla="*/ 28 w 239"/>
                                      <a:gd name="T15" fmla="*/ 25 h 142"/>
                                      <a:gd name="T16" fmla="*/ 0 w 239"/>
                                      <a:gd name="T17" fmla="*/ 0 h 142"/>
                                      <a:gd name="T18" fmla="*/ 15 w 239"/>
                                      <a:gd name="T19" fmla="*/ 25 h 142"/>
                                      <a:gd name="T20" fmla="*/ 33 w 239"/>
                                      <a:gd name="T21" fmla="*/ 48 h 142"/>
                                      <a:gd name="T22" fmla="*/ 50 w 239"/>
                                      <a:gd name="T23" fmla="*/ 68 h 142"/>
                                      <a:gd name="T24" fmla="*/ 70 w 239"/>
                                      <a:gd name="T25" fmla="*/ 88 h 142"/>
                                      <a:gd name="T26" fmla="*/ 92 w 239"/>
                                      <a:gd name="T27" fmla="*/ 105 h 142"/>
                                      <a:gd name="T28" fmla="*/ 117 w 239"/>
                                      <a:gd name="T29" fmla="*/ 120 h 142"/>
                                      <a:gd name="T30" fmla="*/ 145 w 239"/>
                                      <a:gd name="T31" fmla="*/ 132 h 142"/>
                                      <a:gd name="T32" fmla="*/ 174 w 239"/>
                                      <a:gd name="T33" fmla="*/ 142 h 142"/>
                                      <a:gd name="T34" fmla="*/ 194 w 239"/>
                                      <a:gd name="T35" fmla="*/ 140 h 142"/>
                                      <a:gd name="T36" fmla="*/ 209 w 239"/>
                                      <a:gd name="T37" fmla="*/ 132 h 142"/>
                                      <a:gd name="T38" fmla="*/ 224 w 239"/>
                                      <a:gd name="T39" fmla="*/ 122 h 142"/>
                                      <a:gd name="T40" fmla="*/ 239 w 239"/>
                                      <a:gd name="T41" fmla="*/ 115 h 1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239" h="142">
                                        <a:moveTo>
                                          <a:pt x="239" y="115"/>
                                        </a:moveTo>
                                        <a:lnTo>
                                          <a:pt x="202" y="105"/>
                                        </a:lnTo>
                                        <a:lnTo>
                                          <a:pt x="169" y="98"/>
                                        </a:lnTo>
                                        <a:lnTo>
                                          <a:pt x="140" y="88"/>
                                        </a:lnTo>
                                        <a:lnTo>
                                          <a:pt x="110" y="75"/>
                                        </a:lnTo>
                                        <a:lnTo>
                                          <a:pt x="82" y="63"/>
                                        </a:lnTo>
                                        <a:lnTo>
                                          <a:pt x="58" y="45"/>
                                        </a:lnTo>
                                        <a:lnTo>
                                          <a:pt x="28" y="25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15" y="25"/>
                                        </a:lnTo>
                                        <a:lnTo>
                                          <a:pt x="33" y="48"/>
                                        </a:lnTo>
                                        <a:lnTo>
                                          <a:pt x="50" y="68"/>
                                        </a:lnTo>
                                        <a:lnTo>
                                          <a:pt x="70" y="88"/>
                                        </a:lnTo>
                                        <a:lnTo>
                                          <a:pt x="92" y="105"/>
                                        </a:lnTo>
                                        <a:lnTo>
                                          <a:pt x="117" y="120"/>
                                        </a:lnTo>
                                        <a:lnTo>
                                          <a:pt x="145" y="132"/>
                                        </a:lnTo>
                                        <a:lnTo>
                                          <a:pt x="174" y="142"/>
                                        </a:lnTo>
                                        <a:lnTo>
                                          <a:pt x="194" y="140"/>
                                        </a:lnTo>
                                        <a:lnTo>
                                          <a:pt x="209" y="132"/>
                                        </a:lnTo>
                                        <a:lnTo>
                                          <a:pt x="224" y="122"/>
                                        </a:lnTo>
                                        <a:lnTo>
                                          <a:pt x="239" y="1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77817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41" name="Freeform 21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29" y="873"/>
                                    <a:ext cx="3" cy="5"/>
                                  </a:xfrm>
                                  <a:custGeom>
                                    <a:avLst/>
                                    <a:gdLst>
                                      <a:gd name="T0" fmla="*/ 0 w 3"/>
                                      <a:gd name="T1" fmla="*/ 5 h 5"/>
                                      <a:gd name="T2" fmla="*/ 3 w 3"/>
                                      <a:gd name="T3" fmla="*/ 0 h 5"/>
                                      <a:gd name="T4" fmla="*/ 0 w 3"/>
                                      <a:gd name="T5" fmla="*/ 3 h 5"/>
                                      <a:gd name="T6" fmla="*/ 0 w 3"/>
                                      <a:gd name="T7" fmla="*/ 5 h 5"/>
                                      <a:gd name="T8" fmla="*/ 0 w 3"/>
                                      <a:gd name="T9" fmla="*/ 5 h 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" h="5">
                                        <a:moveTo>
                                          <a:pt x="0" y="5"/>
                                        </a:moveTo>
                                        <a:lnTo>
                                          <a:pt x="3" y="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155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42" name="Freeform 21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29" y="876"/>
                                    <a:ext cx="1" cy="5"/>
                                  </a:xfrm>
                                  <a:custGeom>
                                    <a:avLst/>
                                    <a:gdLst>
                                      <a:gd name="T0" fmla="*/ 0 h 5"/>
                                      <a:gd name="T1" fmla="*/ 0 h 5"/>
                                      <a:gd name="T2" fmla="*/ 5 h 5"/>
                                      <a:gd name="T3" fmla="*/ 5 h 5"/>
                                      <a:gd name="T4" fmla="*/ 2 h 5"/>
                                      <a:gd name="T5" fmla="*/ 0 h 5"/>
                                    </a:gdLst>
                                    <a:ahLst/>
                                    <a:cxnLst>
                                      <a:cxn ang="0">
                                        <a:pos x="0" y="T0"/>
                                      </a:cxn>
                                      <a:cxn ang="0">
                                        <a:pos x="0" y="T1"/>
                                      </a:cxn>
                                      <a:cxn ang="0">
                                        <a:pos x="0" y="T2"/>
                                      </a:cxn>
                                      <a:cxn ang="0">
                                        <a:pos x="0" y="T3"/>
                                      </a:cxn>
                                      <a:cxn ang="0">
                                        <a:pos x="0" y="T4"/>
                                      </a:cxn>
                                      <a:cxn ang="0">
                                        <a:pos x="0" y="T5"/>
                                      </a:cxn>
                                    </a:cxnLst>
                                    <a:rect l="0" t="0" r="r" b="b"/>
                                    <a:pathLst>
                                      <a:path h="5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158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43" name="Freeform 21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27" y="878"/>
                                    <a:ext cx="2" cy="5"/>
                                  </a:xfrm>
                                  <a:custGeom>
                                    <a:avLst/>
                                    <a:gdLst>
                                      <a:gd name="T0" fmla="*/ 2 w 2"/>
                                      <a:gd name="T1" fmla="*/ 0 h 5"/>
                                      <a:gd name="T2" fmla="*/ 2 w 2"/>
                                      <a:gd name="T3" fmla="*/ 0 h 5"/>
                                      <a:gd name="T4" fmla="*/ 0 w 2"/>
                                      <a:gd name="T5" fmla="*/ 5 h 5"/>
                                      <a:gd name="T6" fmla="*/ 2 w 2"/>
                                      <a:gd name="T7" fmla="*/ 5 h 5"/>
                                      <a:gd name="T8" fmla="*/ 2 w 2"/>
                                      <a:gd name="T9" fmla="*/ 0 h 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" h="5">
                                        <a:moveTo>
                                          <a:pt x="2" y="0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25C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44" name="Freeform 21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27" y="881"/>
                                    <a:ext cx="2" cy="5"/>
                                  </a:xfrm>
                                  <a:custGeom>
                                    <a:avLst/>
                                    <a:gdLst>
                                      <a:gd name="T0" fmla="*/ 2 w 2"/>
                                      <a:gd name="T1" fmla="*/ 0 h 5"/>
                                      <a:gd name="T2" fmla="*/ 2 w 2"/>
                                      <a:gd name="T3" fmla="*/ 0 h 5"/>
                                      <a:gd name="T4" fmla="*/ 0 w 2"/>
                                      <a:gd name="T5" fmla="*/ 5 h 5"/>
                                      <a:gd name="T6" fmla="*/ 2 w 2"/>
                                      <a:gd name="T7" fmla="*/ 5 h 5"/>
                                      <a:gd name="T8" fmla="*/ 2 w 2"/>
                                      <a:gd name="T9" fmla="*/ 0 h 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" h="5">
                                        <a:moveTo>
                                          <a:pt x="2" y="0"/>
                                        </a:moveTo>
                                        <a:lnTo>
                                          <a:pt x="2" y="0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5F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45" name="Freeform 213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52" y="883"/>
                                    <a:ext cx="77" cy="175"/>
                                  </a:xfrm>
                                  <a:custGeom>
                                    <a:avLst/>
                                    <a:gdLst>
                                      <a:gd name="T0" fmla="*/ 77 w 77"/>
                                      <a:gd name="T1" fmla="*/ 0 h 175"/>
                                      <a:gd name="T2" fmla="*/ 75 w 77"/>
                                      <a:gd name="T3" fmla="*/ 0 h 175"/>
                                      <a:gd name="T4" fmla="*/ 75 w 77"/>
                                      <a:gd name="T5" fmla="*/ 5 h 175"/>
                                      <a:gd name="T6" fmla="*/ 75 w 77"/>
                                      <a:gd name="T7" fmla="*/ 5 h 175"/>
                                      <a:gd name="T8" fmla="*/ 77 w 77"/>
                                      <a:gd name="T9" fmla="*/ 5 h 175"/>
                                      <a:gd name="T10" fmla="*/ 77 w 77"/>
                                      <a:gd name="T11" fmla="*/ 0 h 175"/>
                                      <a:gd name="T12" fmla="*/ 23 w 77"/>
                                      <a:gd name="T13" fmla="*/ 175 h 175"/>
                                      <a:gd name="T14" fmla="*/ 23 w 77"/>
                                      <a:gd name="T15" fmla="*/ 175 h 175"/>
                                      <a:gd name="T16" fmla="*/ 10 w 77"/>
                                      <a:gd name="T17" fmla="*/ 175 h 175"/>
                                      <a:gd name="T18" fmla="*/ 0 w 77"/>
                                      <a:gd name="T19" fmla="*/ 170 h 175"/>
                                      <a:gd name="T20" fmla="*/ 13 w 77"/>
                                      <a:gd name="T21" fmla="*/ 172 h 175"/>
                                      <a:gd name="T22" fmla="*/ 23 w 77"/>
                                      <a:gd name="T23" fmla="*/ 175 h 1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77" h="175">
                                        <a:moveTo>
                                          <a:pt x="77" y="0"/>
                                        </a:moveTo>
                                        <a:lnTo>
                                          <a:pt x="75" y="0"/>
                                        </a:lnTo>
                                        <a:lnTo>
                                          <a:pt x="75" y="5"/>
                                        </a:lnTo>
                                        <a:lnTo>
                                          <a:pt x="75" y="5"/>
                                        </a:lnTo>
                                        <a:lnTo>
                                          <a:pt x="77" y="5"/>
                                        </a:lnTo>
                                        <a:lnTo>
                                          <a:pt x="77" y="0"/>
                                        </a:lnTo>
                                        <a:close/>
                                        <a:moveTo>
                                          <a:pt x="23" y="175"/>
                                        </a:moveTo>
                                        <a:lnTo>
                                          <a:pt x="23" y="175"/>
                                        </a:lnTo>
                                        <a:lnTo>
                                          <a:pt x="10" y="175"/>
                                        </a:lnTo>
                                        <a:lnTo>
                                          <a:pt x="0" y="170"/>
                                        </a:lnTo>
                                        <a:lnTo>
                                          <a:pt x="13" y="172"/>
                                        </a:lnTo>
                                        <a:lnTo>
                                          <a:pt x="23" y="17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63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46" name="Freeform 213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27" y="886"/>
                                    <a:ext cx="102" cy="172"/>
                                  </a:xfrm>
                                  <a:custGeom>
                                    <a:avLst/>
                                    <a:gdLst>
                                      <a:gd name="T0" fmla="*/ 102 w 102"/>
                                      <a:gd name="T1" fmla="*/ 0 h 172"/>
                                      <a:gd name="T2" fmla="*/ 100 w 102"/>
                                      <a:gd name="T3" fmla="*/ 0 h 172"/>
                                      <a:gd name="T4" fmla="*/ 97 w 102"/>
                                      <a:gd name="T5" fmla="*/ 5 h 172"/>
                                      <a:gd name="T6" fmla="*/ 100 w 102"/>
                                      <a:gd name="T7" fmla="*/ 5 h 172"/>
                                      <a:gd name="T8" fmla="*/ 100 w 102"/>
                                      <a:gd name="T9" fmla="*/ 5 h 172"/>
                                      <a:gd name="T10" fmla="*/ 102 w 102"/>
                                      <a:gd name="T11" fmla="*/ 0 h 172"/>
                                      <a:gd name="T12" fmla="*/ 0 w 102"/>
                                      <a:gd name="T13" fmla="*/ 154 h 172"/>
                                      <a:gd name="T14" fmla="*/ 3 w 102"/>
                                      <a:gd name="T15" fmla="*/ 154 h 172"/>
                                      <a:gd name="T16" fmla="*/ 3 w 102"/>
                                      <a:gd name="T17" fmla="*/ 154 h 172"/>
                                      <a:gd name="T18" fmla="*/ 5 w 102"/>
                                      <a:gd name="T19" fmla="*/ 154 h 172"/>
                                      <a:gd name="T20" fmla="*/ 3 w 102"/>
                                      <a:gd name="T21" fmla="*/ 154 h 172"/>
                                      <a:gd name="T22" fmla="*/ 0 w 102"/>
                                      <a:gd name="T23" fmla="*/ 154 h 172"/>
                                      <a:gd name="T24" fmla="*/ 50 w 102"/>
                                      <a:gd name="T25" fmla="*/ 169 h 172"/>
                                      <a:gd name="T26" fmla="*/ 48 w 102"/>
                                      <a:gd name="T27" fmla="*/ 169 h 172"/>
                                      <a:gd name="T28" fmla="*/ 48 w 102"/>
                                      <a:gd name="T29" fmla="*/ 172 h 172"/>
                                      <a:gd name="T30" fmla="*/ 38 w 102"/>
                                      <a:gd name="T31" fmla="*/ 172 h 172"/>
                                      <a:gd name="T32" fmla="*/ 30 w 102"/>
                                      <a:gd name="T33" fmla="*/ 169 h 172"/>
                                      <a:gd name="T34" fmla="*/ 25 w 102"/>
                                      <a:gd name="T35" fmla="*/ 167 h 172"/>
                                      <a:gd name="T36" fmla="*/ 18 w 102"/>
                                      <a:gd name="T37" fmla="*/ 162 h 172"/>
                                      <a:gd name="T38" fmla="*/ 33 w 102"/>
                                      <a:gd name="T39" fmla="*/ 167 h 172"/>
                                      <a:gd name="T40" fmla="*/ 50 w 102"/>
                                      <a:gd name="T41" fmla="*/ 169 h 1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02" h="172">
                                        <a:moveTo>
                                          <a:pt x="102" y="0"/>
                                        </a:moveTo>
                                        <a:lnTo>
                                          <a:pt x="100" y="0"/>
                                        </a:lnTo>
                                        <a:lnTo>
                                          <a:pt x="97" y="5"/>
                                        </a:lnTo>
                                        <a:lnTo>
                                          <a:pt x="100" y="5"/>
                                        </a:lnTo>
                                        <a:lnTo>
                                          <a:pt x="100" y="5"/>
                                        </a:lnTo>
                                        <a:lnTo>
                                          <a:pt x="102" y="0"/>
                                        </a:lnTo>
                                        <a:close/>
                                        <a:moveTo>
                                          <a:pt x="0" y="154"/>
                                        </a:moveTo>
                                        <a:lnTo>
                                          <a:pt x="3" y="154"/>
                                        </a:lnTo>
                                        <a:lnTo>
                                          <a:pt x="3" y="154"/>
                                        </a:lnTo>
                                        <a:lnTo>
                                          <a:pt x="5" y="154"/>
                                        </a:lnTo>
                                        <a:lnTo>
                                          <a:pt x="3" y="154"/>
                                        </a:lnTo>
                                        <a:lnTo>
                                          <a:pt x="0" y="154"/>
                                        </a:lnTo>
                                        <a:close/>
                                        <a:moveTo>
                                          <a:pt x="50" y="169"/>
                                        </a:moveTo>
                                        <a:lnTo>
                                          <a:pt x="48" y="169"/>
                                        </a:lnTo>
                                        <a:lnTo>
                                          <a:pt x="48" y="172"/>
                                        </a:lnTo>
                                        <a:lnTo>
                                          <a:pt x="38" y="172"/>
                                        </a:lnTo>
                                        <a:lnTo>
                                          <a:pt x="30" y="169"/>
                                        </a:lnTo>
                                        <a:lnTo>
                                          <a:pt x="25" y="167"/>
                                        </a:lnTo>
                                        <a:lnTo>
                                          <a:pt x="18" y="162"/>
                                        </a:lnTo>
                                        <a:lnTo>
                                          <a:pt x="33" y="167"/>
                                        </a:lnTo>
                                        <a:lnTo>
                                          <a:pt x="50" y="1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67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47" name="Freeform 213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27" y="888"/>
                                    <a:ext cx="102" cy="170"/>
                                  </a:xfrm>
                                  <a:custGeom>
                                    <a:avLst/>
                                    <a:gdLst>
                                      <a:gd name="T0" fmla="*/ 102 w 102"/>
                                      <a:gd name="T1" fmla="*/ 0 h 170"/>
                                      <a:gd name="T2" fmla="*/ 100 w 102"/>
                                      <a:gd name="T3" fmla="*/ 0 h 170"/>
                                      <a:gd name="T4" fmla="*/ 100 w 102"/>
                                      <a:gd name="T5" fmla="*/ 0 h 170"/>
                                      <a:gd name="T6" fmla="*/ 97 w 102"/>
                                      <a:gd name="T7" fmla="*/ 5 h 170"/>
                                      <a:gd name="T8" fmla="*/ 100 w 102"/>
                                      <a:gd name="T9" fmla="*/ 5 h 170"/>
                                      <a:gd name="T10" fmla="*/ 100 w 102"/>
                                      <a:gd name="T11" fmla="*/ 8 h 170"/>
                                      <a:gd name="T12" fmla="*/ 102 w 102"/>
                                      <a:gd name="T13" fmla="*/ 0 h 170"/>
                                      <a:gd name="T14" fmla="*/ 25 w 102"/>
                                      <a:gd name="T15" fmla="*/ 165 h 170"/>
                                      <a:gd name="T16" fmla="*/ 38 w 102"/>
                                      <a:gd name="T17" fmla="*/ 167 h 170"/>
                                      <a:gd name="T18" fmla="*/ 48 w 102"/>
                                      <a:gd name="T19" fmla="*/ 170 h 170"/>
                                      <a:gd name="T20" fmla="*/ 50 w 102"/>
                                      <a:gd name="T21" fmla="*/ 167 h 170"/>
                                      <a:gd name="T22" fmla="*/ 53 w 102"/>
                                      <a:gd name="T23" fmla="*/ 165 h 170"/>
                                      <a:gd name="T24" fmla="*/ 38 w 102"/>
                                      <a:gd name="T25" fmla="*/ 162 h 170"/>
                                      <a:gd name="T26" fmla="*/ 28 w 102"/>
                                      <a:gd name="T27" fmla="*/ 160 h 170"/>
                                      <a:gd name="T28" fmla="*/ 15 w 102"/>
                                      <a:gd name="T29" fmla="*/ 155 h 170"/>
                                      <a:gd name="T30" fmla="*/ 5 w 102"/>
                                      <a:gd name="T31" fmla="*/ 150 h 170"/>
                                      <a:gd name="T32" fmla="*/ 3 w 102"/>
                                      <a:gd name="T33" fmla="*/ 150 h 170"/>
                                      <a:gd name="T34" fmla="*/ 0 w 102"/>
                                      <a:gd name="T35" fmla="*/ 152 h 170"/>
                                      <a:gd name="T36" fmla="*/ 15 w 102"/>
                                      <a:gd name="T37" fmla="*/ 157 h 170"/>
                                      <a:gd name="T38" fmla="*/ 25 w 102"/>
                                      <a:gd name="T39" fmla="*/ 165 h 1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102" h="170">
                                        <a:moveTo>
                                          <a:pt x="102" y="0"/>
                                        </a:moveTo>
                                        <a:lnTo>
                                          <a:pt x="100" y="0"/>
                                        </a:lnTo>
                                        <a:lnTo>
                                          <a:pt x="100" y="0"/>
                                        </a:lnTo>
                                        <a:lnTo>
                                          <a:pt x="97" y="5"/>
                                        </a:lnTo>
                                        <a:lnTo>
                                          <a:pt x="100" y="5"/>
                                        </a:lnTo>
                                        <a:lnTo>
                                          <a:pt x="100" y="8"/>
                                        </a:lnTo>
                                        <a:lnTo>
                                          <a:pt x="102" y="0"/>
                                        </a:lnTo>
                                        <a:close/>
                                        <a:moveTo>
                                          <a:pt x="25" y="165"/>
                                        </a:moveTo>
                                        <a:lnTo>
                                          <a:pt x="38" y="167"/>
                                        </a:lnTo>
                                        <a:lnTo>
                                          <a:pt x="48" y="170"/>
                                        </a:lnTo>
                                        <a:lnTo>
                                          <a:pt x="50" y="167"/>
                                        </a:lnTo>
                                        <a:lnTo>
                                          <a:pt x="53" y="165"/>
                                        </a:lnTo>
                                        <a:lnTo>
                                          <a:pt x="38" y="162"/>
                                        </a:lnTo>
                                        <a:lnTo>
                                          <a:pt x="28" y="160"/>
                                        </a:lnTo>
                                        <a:lnTo>
                                          <a:pt x="15" y="155"/>
                                        </a:lnTo>
                                        <a:lnTo>
                                          <a:pt x="5" y="150"/>
                                        </a:lnTo>
                                        <a:lnTo>
                                          <a:pt x="3" y="150"/>
                                        </a:lnTo>
                                        <a:lnTo>
                                          <a:pt x="0" y="152"/>
                                        </a:lnTo>
                                        <a:lnTo>
                                          <a:pt x="15" y="157"/>
                                        </a:lnTo>
                                        <a:lnTo>
                                          <a:pt x="25" y="16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6A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48" name="Freeform 213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30" y="891"/>
                                    <a:ext cx="97" cy="164"/>
                                  </a:xfrm>
                                  <a:custGeom>
                                    <a:avLst/>
                                    <a:gdLst>
                                      <a:gd name="T0" fmla="*/ 97 w 97"/>
                                      <a:gd name="T1" fmla="*/ 0 h 164"/>
                                      <a:gd name="T2" fmla="*/ 97 w 97"/>
                                      <a:gd name="T3" fmla="*/ 0 h 164"/>
                                      <a:gd name="T4" fmla="*/ 94 w 97"/>
                                      <a:gd name="T5" fmla="*/ 0 h 164"/>
                                      <a:gd name="T6" fmla="*/ 94 w 97"/>
                                      <a:gd name="T7" fmla="*/ 5 h 164"/>
                                      <a:gd name="T8" fmla="*/ 94 w 97"/>
                                      <a:gd name="T9" fmla="*/ 5 h 164"/>
                                      <a:gd name="T10" fmla="*/ 97 w 97"/>
                                      <a:gd name="T11" fmla="*/ 7 h 164"/>
                                      <a:gd name="T12" fmla="*/ 97 w 97"/>
                                      <a:gd name="T13" fmla="*/ 0 h 164"/>
                                      <a:gd name="T14" fmla="*/ 0 w 97"/>
                                      <a:gd name="T15" fmla="*/ 149 h 164"/>
                                      <a:gd name="T16" fmla="*/ 0 w 97"/>
                                      <a:gd name="T17" fmla="*/ 149 h 164"/>
                                      <a:gd name="T18" fmla="*/ 2 w 97"/>
                                      <a:gd name="T19" fmla="*/ 149 h 164"/>
                                      <a:gd name="T20" fmla="*/ 10 w 97"/>
                                      <a:gd name="T21" fmla="*/ 152 h 164"/>
                                      <a:gd name="T22" fmla="*/ 15 w 97"/>
                                      <a:gd name="T23" fmla="*/ 157 h 164"/>
                                      <a:gd name="T24" fmla="*/ 30 w 97"/>
                                      <a:gd name="T25" fmla="*/ 162 h 164"/>
                                      <a:gd name="T26" fmla="*/ 47 w 97"/>
                                      <a:gd name="T27" fmla="*/ 164 h 164"/>
                                      <a:gd name="T28" fmla="*/ 50 w 97"/>
                                      <a:gd name="T29" fmla="*/ 162 h 164"/>
                                      <a:gd name="T30" fmla="*/ 52 w 97"/>
                                      <a:gd name="T31" fmla="*/ 159 h 164"/>
                                      <a:gd name="T32" fmla="*/ 50 w 97"/>
                                      <a:gd name="T33" fmla="*/ 159 h 164"/>
                                      <a:gd name="T34" fmla="*/ 50 w 97"/>
                                      <a:gd name="T35" fmla="*/ 159 h 164"/>
                                      <a:gd name="T36" fmla="*/ 37 w 97"/>
                                      <a:gd name="T37" fmla="*/ 157 h 164"/>
                                      <a:gd name="T38" fmla="*/ 25 w 97"/>
                                      <a:gd name="T39" fmla="*/ 154 h 164"/>
                                      <a:gd name="T40" fmla="*/ 15 w 97"/>
                                      <a:gd name="T41" fmla="*/ 152 h 164"/>
                                      <a:gd name="T42" fmla="*/ 2 w 97"/>
                                      <a:gd name="T43" fmla="*/ 144 h 164"/>
                                      <a:gd name="T44" fmla="*/ 2 w 97"/>
                                      <a:gd name="T45" fmla="*/ 147 h 164"/>
                                      <a:gd name="T46" fmla="*/ 0 w 97"/>
                                      <a:gd name="T47" fmla="*/ 149 h 16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97" h="164">
                                        <a:moveTo>
                                          <a:pt x="97" y="0"/>
                                        </a:moveTo>
                                        <a:lnTo>
                                          <a:pt x="97" y="0"/>
                                        </a:lnTo>
                                        <a:lnTo>
                                          <a:pt x="94" y="0"/>
                                        </a:lnTo>
                                        <a:lnTo>
                                          <a:pt x="94" y="5"/>
                                        </a:lnTo>
                                        <a:lnTo>
                                          <a:pt x="94" y="5"/>
                                        </a:lnTo>
                                        <a:lnTo>
                                          <a:pt x="97" y="7"/>
                                        </a:lnTo>
                                        <a:lnTo>
                                          <a:pt x="97" y="0"/>
                                        </a:lnTo>
                                        <a:close/>
                                        <a:moveTo>
                                          <a:pt x="0" y="149"/>
                                        </a:moveTo>
                                        <a:lnTo>
                                          <a:pt x="0" y="149"/>
                                        </a:lnTo>
                                        <a:lnTo>
                                          <a:pt x="2" y="149"/>
                                        </a:lnTo>
                                        <a:lnTo>
                                          <a:pt x="10" y="152"/>
                                        </a:lnTo>
                                        <a:lnTo>
                                          <a:pt x="15" y="157"/>
                                        </a:lnTo>
                                        <a:lnTo>
                                          <a:pt x="30" y="162"/>
                                        </a:lnTo>
                                        <a:lnTo>
                                          <a:pt x="47" y="164"/>
                                        </a:lnTo>
                                        <a:lnTo>
                                          <a:pt x="50" y="162"/>
                                        </a:lnTo>
                                        <a:lnTo>
                                          <a:pt x="52" y="159"/>
                                        </a:lnTo>
                                        <a:lnTo>
                                          <a:pt x="50" y="159"/>
                                        </a:lnTo>
                                        <a:lnTo>
                                          <a:pt x="50" y="159"/>
                                        </a:lnTo>
                                        <a:lnTo>
                                          <a:pt x="37" y="157"/>
                                        </a:lnTo>
                                        <a:lnTo>
                                          <a:pt x="25" y="154"/>
                                        </a:lnTo>
                                        <a:lnTo>
                                          <a:pt x="15" y="152"/>
                                        </a:lnTo>
                                        <a:lnTo>
                                          <a:pt x="2" y="144"/>
                                        </a:lnTo>
                                        <a:lnTo>
                                          <a:pt x="2" y="147"/>
                                        </a:lnTo>
                                        <a:lnTo>
                                          <a:pt x="0" y="14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6E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49" name="Freeform 213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32" y="893"/>
                                    <a:ext cx="95" cy="160"/>
                                  </a:xfrm>
                                  <a:custGeom>
                                    <a:avLst/>
                                    <a:gdLst>
                                      <a:gd name="T0" fmla="*/ 95 w 95"/>
                                      <a:gd name="T1" fmla="*/ 3 h 160"/>
                                      <a:gd name="T2" fmla="*/ 95 w 95"/>
                                      <a:gd name="T3" fmla="*/ 0 h 160"/>
                                      <a:gd name="T4" fmla="*/ 92 w 95"/>
                                      <a:gd name="T5" fmla="*/ 0 h 160"/>
                                      <a:gd name="T6" fmla="*/ 90 w 95"/>
                                      <a:gd name="T7" fmla="*/ 5 h 160"/>
                                      <a:gd name="T8" fmla="*/ 92 w 95"/>
                                      <a:gd name="T9" fmla="*/ 5 h 160"/>
                                      <a:gd name="T10" fmla="*/ 95 w 95"/>
                                      <a:gd name="T11" fmla="*/ 8 h 160"/>
                                      <a:gd name="T12" fmla="*/ 95 w 95"/>
                                      <a:gd name="T13" fmla="*/ 3 h 160"/>
                                      <a:gd name="T14" fmla="*/ 0 w 95"/>
                                      <a:gd name="T15" fmla="*/ 145 h 160"/>
                                      <a:gd name="T16" fmla="*/ 10 w 95"/>
                                      <a:gd name="T17" fmla="*/ 150 h 160"/>
                                      <a:gd name="T18" fmla="*/ 23 w 95"/>
                                      <a:gd name="T19" fmla="*/ 155 h 160"/>
                                      <a:gd name="T20" fmla="*/ 33 w 95"/>
                                      <a:gd name="T21" fmla="*/ 157 h 160"/>
                                      <a:gd name="T22" fmla="*/ 48 w 95"/>
                                      <a:gd name="T23" fmla="*/ 160 h 160"/>
                                      <a:gd name="T24" fmla="*/ 50 w 95"/>
                                      <a:gd name="T25" fmla="*/ 157 h 160"/>
                                      <a:gd name="T26" fmla="*/ 50 w 95"/>
                                      <a:gd name="T27" fmla="*/ 155 h 160"/>
                                      <a:gd name="T28" fmla="*/ 50 w 95"/>
                                      <a:gd name="T29" fmla="*/ 155 h 160"/>
                                      <a:gd name="T30" fmla="*/ 48 w 95"/>
                                      <a:gd name="T31" fmla="*/ 155 h 160"/>
                                      <a:gd name="T32" fmla="*/ 35 w 95"/>
                                      <a:gd name="T33" fmla="*/ 152 h 160"/>
                                      <a:gd name="T34" fmla="*/ 25 w 95"/>
                                      <a:gd name="T35" fmla="*/ 150 h 160"/>
                                      <a:gd name="T36" fmla="*/ 13 w 95"/>
                                      <a:gd name="T37" fmla="*/ 147 h 160"/>
                                      <a:gd name="T38" fmla="*/ 3 w 95"/>
                                      <a:gd name="T39" fmla="*/ 142 h 160"/>
                                      <a:gd name="T40" fmla="*/ 0 w 95"/>
                                      <a:gd name="T41" fmla="*/ 142 h 160"/>
                                      <a:gd name="T42" fmla="*/ 0 w 95"/>
                                      <a:gd name="T43" fmla="*/ 145 h 1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95" h="160">
                                        <a:moveTo>
                                          <a:pt x="95" y="3"/>
                                        </a:moveTo>
                                        <a:lnTo>
                                          <a:pt x="95" y="0"/>
                                        </a:lnTo>
                                        <a:lnTo>
                                          <a:pt x="92" y="0"/>
                                        </a:lnTo>
                                        <a:lnTo>
                                          <a:pt x="90" y="5"/>
                                        </a:lnTo>
                                        <a:lnTo>
                                          <a:pt x="92" y="5"/>
                                        </a:lnTo>
                                        <a:lnTo>
                                          <a:pt x="95" y="8"/>
                                        </a:lnTo>
                                        <a:lnTo>
                                          <a:pt x="95" y="3"/>
                                        </a:lnTo>
                                        <a:close/>
                                        <a:moveTo>
                                          <a:pt x="0" y="145"/>
                                        </a:moveTo>
                                        <a:lnTo>
                                          <a:pt x="10" y="150"/>
                                        </a:lnTo>
                                        <a:lnTo>
                                          <a:pt x="23" y="155"/>
                                        </a:lnTo>
                                        <a:lnTo>
                                          <a:pt x="33" y="157"/>
                                        </a:lnTo>
                                        <a:lnTo>
                                          <a:pt x="48" y="160"/>
                                        </a:lnTo>
                                        <a:lnTo>
                                          <a:pt x="50" y="157"/>
                                        </a:lnTo>
                                        <a:lnTo>
                                          <a:pt x="50" y="155"/>
                                        </a:lnTo>
                                        <a:lnTo>
                                          <a:pt x="50" y="155"/>
                                        </a:lnTo>
                                        <a:lnTo>
                                          <a:pt x="48" y="155"/>
                                        </a:lnTo>
                                        <a:lnTo>
                                          <a:pt x="35" y="152"/>
                                        </a:lnTo>
                                        <a:lnTo>
                                          <a:pt x="25" y="150"/>
                                        </a:lnTo>
                                        <a:lnTo>
                                          <a:pt x="13" y="147"/>
                                        </a:lnTo>
                                        <a:lnTo>
                                          <a:pt x="3" y="142"/>
                                        </a:lnTo>
                                        <a:lnTo>
                                          <a:pt x="0" y="142"/>
                                        </a:lnTo>
                                        <a:lnTo>
                                          <a:pt x="0" y="14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722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50" name="Freeform 214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32" y="896"/>
                                    <a:ext cx="95" cy="154"/>
                                  </a:xfrm>
                                  <a:custGeom>
                                    <a:avLst/>
                                    <a:gdLst>
                                      <a:gd name="T0" fmla="*/ 95 w 95"/>
                                      <a:gd name="T1" fmla="*/ 2 h 154"/>
                                      <a:gd name="T2" fmla="*/ 92 w 95"/>
                                      <a:gd name="T3" fmla="*/ 0 h 154"/>
                                      <a:gd name="T4" fmla="*/ 92 w 95"/>
                                      <a:gd name="T5" fmla="*/ 0 h 154"/>
                                      <a:gd name="T6" fmla="*/ 90 w 95"/>
                                      <a:gd name="T7" fmla="*/ 5 h 154"/>
                                      <a:gd name="T8" fmla="*/ 92 w 95"/>
                                      <a:gd name="T9" fmla="*/ 5 h 154"/>
                                      <a:gd name="T10" fmla="*/ 95 w 95"/>
                                      <a:gd name="T11" fmla="*/ 7 h 154"/>
                                      <a:gd name="T12" fmla="*/ 95 w 95"/>
                                      <a:gd name="T13" fmla="*/ 2 h 154"/>
                                      <a:gd name="T14" fmla="*/ 0 w 95"/>
                                      <a:gd name="T15" fmla="*/ 139 h 154"/>
                                      <a:gd name="T16" fmla="*/ 13 w 95"/>
                                      <a:gd name="T17" fmla="*/ 147 h 154"/>
                                      <a:gd name="T18" fmla="*/ 23 w 95"/>
                                      <a:gd name="T19" fmla="*/ 149 h 154"/>
                                      <a:gd name="T20" fmla="*/ 35 w 95"/>
                                      <a:gd name="T21" fmla="*/ 152 h 154"/>
                                      <a:gd name="T22" fmla="*/ 48 w 95"/>
                                      <a:gd name="T23" fmla="*/ 154 h 154"/>
                                      <a:gd name="T24" fmla="*/ 48 w 95"/>
                                      <a:gd name="T25" fmla="*/ 154 h 154"/>
                                      <a:gd name="T26" fmla="*/ 50 w 95"/>
                                      <a:gd name="T27" fmla="*/ 154 h 154"/>
                                      <a:gd name="T28" fmla="*/ 50 w 95"/>
                                      <a:gd name="T29" fmla="*/ 152 h 154"/>
                                      <a:gd name="T30" fmla="*/ 53 w 95"/>
                                      <a:gd name="T31" fmla="*/ 149 h 154"/>
                                      <a:gd name="T32" fmla="*/ 50 w 95"/>
                                      <a:gd name="T33" fmla="*/ 149 h 154"/>
                                      <a:gd name="T34" fmla="*/ 48 w 95"/>
                                      <a:gd name="T35" fmla="*/ 149 h 154"/>
                                      <a:gd name="T36" fmla="*/ 35 w 95"/>
                                      <a:gd name="T37" fmla="*/ 149 h 154"/>
                                      <a:gd name="T38" fmla="*/ 25 w 95"/>
                                      <a:gd name="T39" fmla="*/ 147 h 154"/>
                                      <a:gd name="T40" fmla="*/ 15 w 95"/>
                                      <a:gd name="T41" fmla="*/ 142 h 154"/>
                                      <a:gd name="T42" fmla="*/ 5 w 95"/>
                                      <a:gd name="T43" fmla="*/ 137 h 154"/>
                                      <a:gd name="T44" fmla="*/ 3 w 95"/>
                                      <a:gd name="T45" fmla="*/ 139 h 154"/>
                                      <a:gd name="T46" fmla="*/ 0 w 95"/>
                                      <a:gd name="T47" fmla="*/ 139 h 1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95" h="154">
                                        <a:moveTo>
                                          <a:pt x="95" y="2"/>
                                        </a:moveTo>
                                        <a:lnTo>
                                          <a:pt x="92" y="0"/>
                                        </a:lnTo>
                                        <a:lnTo>
                                          <a:pt x="92" y="0"/>
                                        </a:lnTo>
                                        <a:lnTo>
                                          <a:pt x="90" y="5"/>
                                        </a:lnTo>
                                        <a:lnTo>
                                          <a:pt x="92" y="5"/>
                                        </a:lnTo>
                                        <a:lnTo>
                                          <a:pt x="95" y="7"/>
                                        </a:lnTo>
                                        <a:lnTo>
                                          <a:pt x="95" y="2"/>
                                        </a:lnTo>
                                        <a:close/>
                                        <a:moveTo>
                                          <a:pt x="0" y="139"/>
                                        </a:moveTo>
                                        <a:lnTo>
                                          <a:pt x="13" y="147"/>
                                        </a:lnTo>
                                        <a:lnTo>
                                          <a:pt x="23" y="149"/>
                                        </a:lnTo>
                                        <a:lnTo>
                                          <a:pt x="35" y="152"/>
                                        </a:lnTo>
                                        <a:lnTo>
                                          <a:pt x="48" y="154"/>
                                        </a:lnTo>
                                        <a:lnTo>
                                          <a:pt x="48" y="154"/>
                                        </a:lnTo>
                                        <a:lnTo>
                                          <a:pt x="50" y="154"/>
                                        </a:lnTo>
                                        <a:lnTo>
                                          <a:pt x="50" y="152"/>
                                        </a:lnTo>
                                        <a:lnTo>
                                          <a:pt x="53" y="149"/>
                                        </a:lnTo>
                                        <a:lnTo>
                                          <a:pt x="50" y="149"/>
                                        </a:lnTo>
                                        <a:lnTo>
                                          <a:pt x="48" y="149"/>
                                        </a:lnTo>
                                        <a:lnTo>
                                          <a:pt x="35" y="149"/>
                                        </a:lnTo>
                                        <a:lnTo>
                                          <a:pt x="25" y="147"/>
                                        </a:lnTo>
                                        <a:lnTo>
                                          <a:pt x="15" y="142"/>
                                        </a:lnTo>
                                        <a:lnTo>
                                          <a:pt x="5" y="137"/>
                                        </a:lnTo>
                                        <a:lnTo>
                                          <a:pt x="3" y="139"/>
                                        </a:lnTo>
                                        <a:lnTo>
                                          <a:pt x="0" y="13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752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51" name="Freeform 214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35" y="898"/>
                                    <a:ext cx="92" cy="150"/>
                                  </a:xfrm>
                                  <a:custGeom>
                                    <a:avLst/>
                                    <a:gdLst>
                                      <a:gd name="T0" fmla="*/ 92 w 92"/>
                                      <a:gd name="T1" fmla="*/ 3 h 150"/>
                                      <a:gd name="T2" fmla="*/ 89 w 92"/>
                                      <a:gd name="T3" fmla="*/ 0 h 150"/>
                                      <a:gd name="T4" fmla="*/ 87 w 92"/>
                                      <a:gd name="T5" fmla="*/ 0 h 150"/>
                                      <a:gd name="T6" fmla="*/ 87 w 92"/>
                                      <a:gd name="T7" fmla="*/ 5 h 150"/>
                                      <a:gd name="T8" fmla="*/ 89 w 92"/>
                                      <a:gd name="T9" fmla="*/ 5 h 150"/>
                                      <a:gd name="T10" fmla="*/ 92 w 92"/>
                                      <a:gd name="T11" fmla="*/ 8 h 150"/>
                                      <a:gd name="T12" fmla="*/ 92 w 92"/>
                                      <a:gd name="T13" fmla="*/ 3 h 150"/>
                                      <a:gd name="T14" fmla="*/ 0 w 92"/>
                                      <a:gd name="T15" fmla="*/ 137 h 150"/>
                                      <a:gd name="T16" fmla="*/ 10 w 92"/>
                                      <a:gd name="T17" fmla="*/ 142 h 150"/>
                                      <a:gd name="T18" fmla="*/ 22 w 92"/>
                                      <a:gd name="T19" fmla="*/ 145 h 150"/>
                                      <a:gd name="T20" fmla="*/ 32 w 92"/>
                                      <a:gd name="T21" fmla="*/ 147 h 150"/>
                                      <a:gd name="T22" fmla="*/ 45 w 92"/>
                                      <a:gd name="T23" fmla="*/ 150 h 150"/>
                                      <a:gd name="T24" fmla="*/ 47 w 92"/>
                                      <a:gd name="T25" fmla="*/ 150 h 150"/>
                                      <a:gd name="T26" fmla="*/ 47 w 92"/>
                                      <a:gd name="T27" fmla="*/ 150 h 150"/>
                                      <a:gd name="T28" fmla="*/ 50 w 92"/>
                                      <a:gd name="T29" fmla="*/ 147 h 150"/>
                                      <a:gd name="T30" fmla="*/ 52 w 92"/>
                                      <a:gd name="T31" fmla="*/ 145 h 150"/>
                                      <a:gd name="T32" fmla="*/ 47 w 92"/>
                                      <a:gd name="T33" fmla="*/ 145 h 150"/>
                                      <a:gd name="T34" fmla="*/ 45 w 92"/>
                                      <a:gd name="T35" fmla="*/ 145 h 150"/>
                                      <a:gd name="T36" fmla="*/ 35 w 92"/>
                                      <a:gd name="T37" fmla="*/ 145 h 150"/>
                                      <a:gd name="T38" fmla="*/ 25 w 92"/>
                                      <a:gd name="T39" fmla="*/ 142 h 150"/>
                                      <a:gd name="T40" fmla="*/ 15 w 92"/>
                                      <a:gd name="T41" fmla="*/ 137 h 150"/>
                                      <a:gd name="T42" fmla="*/ 5 w 92"/>
                                      <a:gd name="T43" fmla="*/ 135 h 150"/>
                                      <a:gd name="T44" fmla="*/ 2 w 92"/>
                                      <a:gd name="T45" fmla="*/ 135 h 150"/>
                                      <a:gd name="T46" fmla="*/ 0 w 92"/>
                                      <a:gd name="T47" fmla="*/ 137 h 1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92" h="150">
                                        <a:moveTo>
                                          <a:pt x="92" y="3"/>
                                        </a:moveTo>
                                        <a:lnTo>
                                          <a:pt x="89" y="0"/>
                                        </a:lnTo>
                                        <a:lnTo>
                                          <a:pt x="87" y="0"/>
                                        </a:lnTo>
                                        <a:lnTo>
                                          <a:pt x="87" y="5"/>
                                        </a:lnTo>
                                        <a:lnTo>
                                          <a:pt x="89" y="5"/>
                                        </a:lnTo>
                                        <a:lnTo>
                                          <a:pt x="92" y="8"/>
                                        </a:lnTo>
                                        <a:lnTo>
                                          <a:pt x="92" y="3"/>
                                        </a:lnTo>
                                        <a:close/>
                                        <a:moveTo>
                                          <a:pt x="0" y="137"/>
                                        </a:moveTo>
                                        <a:lnTo>
                                          <a:pt x="10" y="142"/>
                                        </a:lnTo>
                                        <a:lnTo>
                                          <a:pt x="22" y="145"/>
                                        </a:lnTo>
                                        <a:lnTo>
                                          <a:pt x="32" y="147"/>
                                        </a:lnTo>
                                        <a:lnTo>
                                          <a:pt x="45" y="150"/>
                                        </a:lnTo>
                                        <a:lnTo>
                                          <a:pt x="47" y="150"/>
                                        </a:lnTo>
                                        <a:lnTo>
                                          <a:pt x="47" y="150"/>
                                        </a:lnTo>
                                        <a:lnTo>
                                          <a:pt x="50" y="147"/>
                                        </a:lnTo>
                                        <a:lnTo>
                                          <a:pt x="52" y="145"/>
                                        </a:lnTo>
                                        <a:lnTo>
                                          <a:pt x="47" y="145"/>
                                        </a:lnTo>
                                        <a:lnTo>
                                          <a:pt x="45" y="145"/>
                                        </a:lnTo>
                                        <a:lnTo>
                                          <a:pt x="35" y="145"/>
                                        </a:lnTo>
                                        <a:lnTo>
                                          <a:pt x="25" y="142"/>
                                        </a:lnTo>
                                        <a:lnTo>
                                          <a:pt x="15" y="137"/>
                                        </a:lnTo>
                                        <a:lnTo>
                                          <a:pt x="5" y="135"/>
                                        </a:lnTo>
                                        <a:lnTo>
                                          <a:pt x="2" y="135"/>
                                        </a:lnTo>
                                        <a:lnTo>
                                          <a:pt x="0" y="13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7824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52" name="Freeform 214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37" y="901"/>
                                    <a:ext cx="90" cy="144"/>
                                  </a:xfrm>
                                  <a:custGeom>
                                    <a:avLst/>
                                    <a:gdLst>
                                      <a:gd name="T0" fmla="*/ 90 w 90"/>
                                      <a:gd name="T1" fmla="*/ 2 h 144"/>
                                      <a:gd name="T2" fmla="*/ 87 w 90"/>
                                      <a:gd name="T3" fmla="*/ 0 h 144"/>
                                      <a:gd name="T4" fmla="*/ 85 w 90"/>
                                      <a:gd name="T5" fmla="*/ 0 h 144"/>
                                      <a:gd name="T6" fmla="*/ 85 w 90"/>
                                      <a:gd name="T7" fmla="*/ 5 h 144"/>
                                      <a:gd name="T8" fmla="*/ 85 w 90"/>
                                      <a:gd name="T9" fmla="*/ 5 h 144"/>
                                      <a:gd name="T10" fmla="*/ 87 w 90"/>
                                      <a:gd name="T11" fmla="*/ 7 h 144"/>
                                      <a:gd name="T12" fmla="*/ 90 w 90"/>
                                      <a:gd name="T13" fmla="*/ 2 h 144"/>
                                      <a:gd name="T14" fmla="*/ 0 w 90"/>
                                      <a:gd name="T15" fmla="*/ 132 h 144"/>
                                      <a:gd name="T16" fmla="*/ 10 w 90"/>
                                      <a:gd name="T17" fmla="*/ 137 h 144"/>
                                      <a:gd name="T18" fmla="*/ 20 w 90"/>
                                      <a:gd name="T19" fmla="*/ 142 h 144"/>
                                      <a:gd name="T20" fmla="*/ 30 w 90"/>
                                      <a:gd name="T21" fmla="*/ 144 h 144"/>
                                      <a:gd name="T22" fmla="*/ 43 w 90"/>
                                      <a:gd name="T23" fmla="*/ 144 h 144"/>
                                      <a:gd name="T24" fmla="*/ 45 w 90"/>
                                      <a:gd name="T25" fmla="*/ 144 h 144"/>
                                      <a:gd name="T26" fmla="*/ 48 w 90"/>
                                      <a:gd name="T27" fmla="*/ 144 h 144"/>
                                      <a:gd name="T28" fmla="*/ 50 w 90"/>
                                      <a:gd name="T29" fmla="*/ 142 h 144"/>
                                      <a:gd name="T30" fmla="*/ 53 w 90"/>
                                      <a:gd name="T31" fmla="*/ 139 h 144"/>
                                      <a:gd name="T32" fmla="*/ 48 w 90"/>
                                      <a:gd name="T33" fmla="*/ 139 h 144"/>
                                      <a:gd name="T34" fmla="*/ 43 w 90"/>
                                      <a:gd name="T35" fmla="*/ 139 h 144"/>
                                      <a:gd name="T36" fmla="*/ 23 w 90"/>
                                      <a:gd name="T37" fmla="*/ 137 h 144"/>
                                      <a:gd name="T38" fmla="*/ 5 w 90"/>
                                      <a:gd name="T39" fmla="*/ 129 h 144"/>
                                      <a:gd name="T40" fmla="*/ 3 w 90"/>
                                      <a:gd name="T41" fmla="*/ 132 h 144"/>
                                      <a:gd name="T42" fmla="*/ 0 w 90"/>
                                      <a:gd name="T43" fmla="*/ 132 h 1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90" h="144">
                                        <a:moveTo>
                                          <a:pt x="90" y="2"/>
                                        </a:moveTo>
                                        <a:lnTo>
                                          <a:pt x="87" y="0"/>
                                        </a:lnTo>
                                        <a:lnTo>
                                          <a:pt x="85" y="0"/>
                                        </a:lnTo>
                                        <a:lnTo>
                                          <a:pt x="85" y="5"/>
                                        </a:lnTo>
                                        <a:lnTo>
                                          <a:pt x="85" y="5"/>
                                        </a:lnTo>
                                        <a:lnTo>
                                          <a:pt x="87" y="7"/>
                                        </a:lnTo>
                                        <a:lnTo>
                                          <a:pt x="90" y="2"/>
                                        </a:lnTo>
                                        <a:close/>
                                        <a:moveTo>
                                          <a:pt x="0" y="132"/>
                                        </a:moveTo>
                                        <a:lnTo>
                                          <a:pt x="10" y="137"/>
                                        </a:lnTo>
                                        <a:lnTo>
                                          <a:pt x="20" y="142"/>
                                        </a:lnTo>
                                        <a:lnTo>
                                          <a:pt x="30" y="144"/>
                                        </a:lnTo>
                                        <a:lnTo>
                                          <a:pt x="43" y="144"/>
                                        </a:lnTo>
                                        <a:lnTo>
                                          <a:pt x="45" y="144"/>
                                        </a:lnTo>
                                        <a:lnTo>
                                          <a:pt x="48" y="144"/>
                                        </a:lnTo>
                                        <a:lnTo>
                                          <a:pt x="50" y="142"/>
                                        </a:lnTo>
                                        <a:lnTo>
                                          <a:pt x="53" y="139"/>
                                        </a:lnTo>
                                        <a:lnTo>
                                          <a:pt x="48" y="139"/>
                                        </a:lnTo>
                                        <a:lnTo>
                                          <a:pt x="43" y="139"/>
                                        </a:lnTo>
                                        <a:lnTo>
                                          <a:pt x="23" y="137"/>
                                        </a:lnTo>
                                        <a:lnTo>
                                          <a:pt x="5" y="129"/>
                                        </a:lnTo>
                                        <a:lnTo>
                                          <a:pt x="3" y="132"/>
                                        </a:lnTo>
                                        <a:lnTo>
                                          <a:pt x="0" y="13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77C2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53" name="Freeform 214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40" y="903"/>
                                    <a:ext cx="87" cy="140"/>
                                  </a:xfrm>
                                  <a:custGeom>
                                    <a:avLst/>
                                    <a:gdLst>
                                      <a:gd name="T0" fmla="*/ 87 w 87"/>
                                      <a:gd name="T1" fmla="*/ 3 h 140"/>
                                      <a:gd name="T2" fmla="*/ 84 w 87"/>
                                      <a:gd name="T3" fmla="*/ 0 h 140"/>
                                      <a:gd name="T4" fmla="*/ 82 w 87"/>
                                      <a:gd name="T5" fmla="*/ 0 h 140"/>
                                      <a:gd name="T6" fmla="*/ 79 w 87"/>
                                      <a:gd name="T7" fmla="*/ 5 h 140"/>
                                      <a:gd name="T8" fmla="*/ 82 w 87"/>
                                      <a:gd name="T9" fmla="*/ 5 h 140"/>
                                      <a:gd name="T10" fmla="*/ 84 w 87"/>
                                      <a:gd name="T11" fmla="*/ 8 h 140"/>
                                      <a:gd name="T12" fmla="*/ 87 w 87"/>
                                      <a:gd name="T13" fmla="*/ 3 h 140"/>
                                      <a:gd name="T14" fmla="*/ 0 w 87"/>
                                      <a:gd name="T15" fmla="*/ 130 h 140"/>
                                      <a:gd name="T16" fmla="*/ 10 w 87"/>
                                      <a:gd name="T17" fmla="*/ 132 h 140"/>
                                      <a:gd name="T18" fmla="*/ 20 w 87"/>
                                      <a:gd name="T19" fmla="*/ 137 h 140"/>
                                      <a:gd name="T20" fmla="*/ 30 w 87"/>
                                      <a:gd name="T21" fmla="*/ 140 h 140"/>
                                      <a:gd name="T22" fmla="*/ 40 w 87"/>
                                      <a:gd name="T23" fmla="*/ 140 h 140"/>
                                      <a:gd name="T24" fmla="*/ 42 w 87"/>
                                      <a:gd name="T25" fmla="*/ 140 h 140"/>
                                      <a:gd name="T26" fmla="*/ 47 w 87"/>
                                      <a:gd name="T27" fmla="*/ 140 h 140"/>
                                      <a:gd name="T28" fmla="*/ 50 w 87"/>
                                      <a:gd name="T29" fmla="*/ 137 h 140"/>
                                      <a:gd name="T30" fmla="*/ 50 w 87"/>
                                      <a:gd name="T31" fmla="*/ 132 h 140"/>
                                      <a:gd name="T32" fmla="*/ 45 w 87"/>
                                      <a:gd name="T33" fmla="*/ 135 h 140"/>
                                      <a:gd name="T34" fmla="*/ 40 w 87"/>
                                      <a:gd name="T35" fmla="*/ 135 h 140"/>
                                      <a:gd name="T36" fmla="*/ 22 w 87"/>
                                      <a:gd name="T37" fmla="*/ 132 h 140"/>
                                      <a:gd name="T38" fmla="*/ 5 w 87"/>
                                      <a:gd name="T39" fmla="*/ 125 h 140"/>
                                      <a:gd name="T40" fmla="*/ 2 w 87"/>
                                      <a:gd name="T41" fmla="*/ 127 h 140"/>
                                      <a:gd name="T42" fmla="*/ 0 w 87"/>
                                      <a:gd name="T43" fmla="*/ 130 h 1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87" h="140">
                                        <a:moveTo>
                                          <a:pt x="87" y="3"/>
                                        </a:moveTo>
                                        <a:lnTo>
                                          <a:pt x="84" y="0"/>
                                        </a:lnTo>
                                        <a:lnTo>
                                          <a:pt x="82" y="0"/>
                                        </a:lnTo>
                                        <a:lnTo>
                                          <a:pt x="79" y="5"/>
                                        </a:lnTo>
                                        <a:lnTo>
                                          <a:pt x="82" y="5"/>
                                        </a:lnTo>
                                        <a:lnTo>
                                          <a:pt x="84" y="8"/>
                                        </a:lnTo>
                                        <a:lnTo>
                                          <a:pt x="87" y="3"/>
                                        </a:lnTo>
                                        <a:close/>
                                        <a:moveTo>
                                          <a:pt x="0" y="130"/>
                                        </a:moveTo>
                                        <a:lnTo>
                                          <a:pt x="10" y="132"/>
                                        </a:lnTo>
                                        <a:lnTo>
                                          <a:pt x="20" y="137"/>
                                        </a:lnTo>
                                        <a:lnTo>
                                          <a:pt x="30" y="140"/>
                                        </a:lnTo>
                                        <a:lnTo>
                                          <a:pt x="40" y="140"/>
                                        </a:lnTo>
                                        <a:lnTo>
                                          <a:pt x="42" y="140"/>
                                        </a:lnTo>
                                        <a:lnTo>
                                          <a:pt x="47" y="140"/>
                                        </a:lnTo>
                                        <a:lnTo>
                                          <a:pt x="50" y="137"/>
                                        </a:lnTo>
                                        <a:lnTo>
                                          <a:pt x="50" y="132"/>
                                        </a:lnTo>
                                        <a:lnTo>
                                          <a:pt x="45" y="135"/>
                                        </a:lnTo>
                                        <a:lnTo>
                                          <a:pt x="40" y="135"/>
                                        </a:lnTo>
                                        <a:lnTo>
                                          <a:pt x="22" y="132"/>
                                        </a:lnTo>
                                        <a:lnTo>
                                          <a:pt x="5" y="125"/>
                                        </a:lnTo>
                                        <a:lnTo>
                                          <a:pt x="2" y="127"/>
                                        </a:lnTo>
                                        <a:lnTo>
                                          <a:pt x="0" y="1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77F2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54" name="Freeform 214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42" y="906"/>
                                    <a:ext cx="82" cy="134"/>
                                  </a:xfrm>
                                  <a:custGeom>
                                    <a:avLst/>
                                    <a:gdLst>
                                      <a:gd name="T0" fmla="*/ 82 w 82"/>
                                      <a:gd name="T1" fmla="*/ 2 h 134"/>
                                      <a:gd name="T2" fmla="*/ 80 w 82"/>
                                      <a:gd name="T3" fmla="*/ 0 h 134"/>
                                      <a:gd name="T4" fmla="*/ 80 w 82"/>
                                      <a:gd name="T5" fmla="*/ 0 h 134"/>
                                      <a:gd name="T6" fmla="*/ 77 w 82"/>
                                      <a:gd name="T7" fmla="*/ 5 h 134"/>
                                      <a:gd name="T8" fmla="*/ 80 w 82"/>
                                      <a:gd name="T9" fmla="*/ 7 h 134"/>
                                      <a:gd name="T10" fmla="*/ 82 w 82"/>
                                      <a:gd name="T11" fmla="*/ 7 h 134"/>
                                      <a:gd name="T12" fmla="*/ 82 w 82"/>
                                      <a:gd name="T13" fmla="*/ 2 h 134"/>
                                      <a:gd name="T14" fmla="*/ 0 w 82"/>
                                      <a:gd name="T15" fmla="*/ 124 h 134"/>
                                      <a:gd name="T16" fmla="*/ 18 w 82"/>
                                      <a:gd name="T17" fmla="*/ 132 h 134"/>
                                      <a:gd name="T18" fmla="*/ 38 w 82"/>
                                      <a:gd name="T19" fmla="*/ 134 h 134"/>
                                      <a:gd name="T20" fmla="*/ 43 w 82"/>
                                      <a:gd name="T21" fmla="*/ 134 h 134"/>
                                      <a:gd name="T22" fmla="*/ 48 w 82"/>
                                      <a:gd name="T23" fmla="*/ 134 h 134"/>
                                      <a:gd name="T24" fmla="*/ 48 w 82"/>
                                      <a:gd name="T25" fmla="*/ 129 h 134"/>
                                      <a:gd name="T26" fmla="*/ 50 w 82"/>
                                      <a:gd name="T27" fmla="*/ 127 h 134"/>
                                      <a:gd name="T28" fmla="*/ 43 w 82"/>
                                      <a:gd name="T29" fmla="*/ 129 h 134"/>
                                      <a:gd name="T30" fmla="*/ 38 w 82"/>
                                      <a:gd name="T31" fmla="*/ 129 h 134"/>
                                      <a:gd name="T32" fmla="*/ 20 w 82"/>
                                      <a:gd name="T33" fmla="*/ 127 h 134"/>
                                      <a:gd name="T34" fmla="*/ 5 w 82"/>
                                      <a:gd name="T35" fmla="*/ 122 h 134"/>
                                      <a:gd name="T36" fmla="*/ 3 w 82"/>
                                      <a:gd name="T37" fmla="*/ 122 h 134"/>
                                      <a:gd name="T38" fmla="*/ 0 w 82"/>
                                      <a:gd name="T39" fmla="*/ 124 h 13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82" h="134">
                                        <a:moveTo>
                                          <a:pt x="82" y="2"/>
                                        </a:moveTo>
                                        <a:lnTo>
                                          <a:pt x="80" y="0"/>
                                        </a:lnTo>
                                        <a:lnTo>
                                          <a:pt x="80" y="0"/>
                                        </a:lnTo>
                                        <a:lnTo>
                                          <a:pt x="77" y="5"/>
                                        </a:lnTo>
                                        <a:lnTo>
                                          <a:pt x="80" y="7"/>
                                        </a:lnTo>
                                        <a:lnTo>
                                          <a:pt x="82" y="7"/>
                                        </a:lnTo>
                                        <a:lnTo>
                                          <a:pt x="82" y="2"/>
                                        </a:lnTo>
                                        <a:close/>
                                        <a:moveTo>
                                          <a:pt x="0" y="124"/>
                                        </a:moveTo>
                                        <a:lnTo>
                                          <a:pt x="18" y="132"/>
                                        </a:lnTo>
                                        <a:lnTo>
                                          <a:pt x="38" y="134"/>
                                        </a:lnTo>
                                        <a:lnTo>
                                          <a:pt x="43" y="134"/>
                                        </a:lnTo>
                                        <a:lnTo>
                                          <a:pt x="48" y="134"/>
                                        </a:lnTo>
                                        <a:lnTo>
                                          <a:pt x="48" y="129"/>
                                        </a:lnTo>
                                        <a:lnTo>
                                          <a:pt x="50" y="127"/>
                                        </a:lnTo>
                                        <a:lnTo>
                                          <a:pt x="43" y="129"/>
                                        </a:lnTo>
                                        <a:lnTo>
                                          <a:pt x="38" y="129"/>
                                        </a:lnTo>
                                        <a:lnTo>
                                          <a:pt x="20" y="127"/>
                                        </a:lnTo>
                                        <a:lnTo>
                                          <a:pt x="5" y="122"/>
                                        </a:lnTo>
                                        <a:lnTo>
                                          <a:pt x="3" y="122"/>
                                        </a:lnTo>
                                        <a:lnTo>
                                          <a:pt x="0" y="1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8832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55" name="Freeform 214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45" y="908"/>
                                    <a:ext cx="79" cy="130"/>
                                  </a:xfrm>
                                  <a:custGeom>
                                    <a:avLst/>
                                    <a:gdLst>
                                      <a:gd name="T0" fmla="*/ 79 w 79"/>
                                      <a:gd name="T1" fmla="*/ 3 h 130"/>
                                      <a:gd name="T2" fmla="*/ 77 w 79"/>
                                      <a:gd name="T3" fmla="*/ 0 h 130"/>
                                      <a:gd name="T4" fmla="*/ 74 w 79"/>
                                      <a:gd name="T5" fmla="*/ 0 h 130"/>
                                      <a:gd name="T6" fmla="*/ 74 w 79"/>
                                      <a:gd name="T7" fmla="*/ 5 h 130"/>
                                      <a:gd name="T8" fmla="*/ 77 w 79"/>
                                      <a:gd name="T9" fmla="*/ 8 h 130"/>
                                      <a:gd name="T10" fmla="*/ 79 w 79"/>
                                      <a:gd name="T11" fmla="*/ 10 h 130"/>
                                      <a:gd name="T12" fmla="*/ 79 w 79"/>
                                      <a:gd name="T13" fmla="*/ 3 h 130"/>
                                      <a:gd name="T14" fmla="*/ 0 w 79"/>
                                      <a:gd name="T15" fmla="*/ 120 h 130"/>
                                      <a:gd name="T16" fmla="*/ 17 w 79"/>
                                      <a:gd name="T17" fmla="*/ 127 h 130"/>
                                      <a:gd name="T18" fmla="*/ 35 w 79"/>
                                      <a:gd name="T19" fmla="*/ 130 h 130"/>
                                      <a:gd name="T20" fmla="*/ 40 w 79"/>
                                      <a:gd name="T21" fmla="*/ 130 h 130"/>
                                      <a:gd name="T22" fmla="*/ 45 w 79"/>
                                      <a:gd name="T23" fmla="*/ 127 h 130"/>
                                      <a:gd name="T24" fmla="*/ 47 w 79"/>
                                      <a:gd name="T25" fmla="*/ 125 h 130"/>
                                      <a:gd name="T26" fmla="*/ 50 w 79"/>
                                      <a:gd name="T27" fmla="*/ 122 h 130"/>
                                      <a:gd name="T28" fmla="*/ 42 w 79"/>
                                      <a:gd name="T29" fmla="*/ 125 h 130"/>
                                      <a:gd name="T30" fmla="*/ 35 w 79"/>
                                      <a:gd name="T31" fmla="*/ 125 h 130"/>
                                      <a:gd name="T32" fmla="*/ 20 w 79"/>
                                      <a:gd name="T33" fmla="*/ 122 h 130"/>
                                      <a:gd name="T34" fmla="*/ 5 w 79"/>
                                      <a:gd name="T35" fmla="*/ 117 h 130"/>
                                      <a:gd name="T36" fmla="*/ 2 w 79"/>
                                      <a:gd name="T37" fmla="*/ 120 h 130"/>
                                      <a:gd name="T38" fmla="*/ 0 w 79"/>
                                      <a:gd name="T39" fmla="*/ 120 h 13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79" h="130">
                                        <a:moveTo>
                                          <a:pt x="79" y="3"/>
                                        </a:moveTo>
                                        <a:lnTo>
                                          <a:pt x="77" y="0"/>
                                        </a:lnTo>
                                        <a:lnTo>
                                          <a:pt x="74" y="0"/>
                                        </a:lnTo>
                                        <a:lnTo>
                                          <a:pt x="74" y="5"/>
                                        </a:lnTo>
                                        <a:lnTo>
                                          <a:pt x="77" y="8"/>
                                        </a:lnTo>
                                        <a:lnTo>
                                          <a:pt x="79" y="10"/>
                                        </a:lnTo>
                                        <a:lnTo>
                                          <a:pt x="79" y="3"/>
                                        </a:lnTo>
                                        <a:close/>
                                        <a:moveTo>
                                          <a:pt x="0" y="120"/>
                                        </a:moveTo>
                                        <a:lnTo>
                                          <a:pt x="17" y="127"/>
                                        </a:lnTo>
                                        <a:lnTo>
                                          <a:pt x="35" y="130"/>
                                        </a:lnTo>
                                        <a:lnTo>
                                          <a:pt x="40" y="130"/>
                                        </a:lnTo>
                                        <a:lnTo>
                                          <a:pt x="45" y="127"/>
                                        </a:lnTo>
                                        <a:lnTo>
                                          <a:pt x="47" y="125"/>
                                        </a:lnTo>
                                        <a:lnTo>
                                          <a:pt x="50" y="122"/>
                                        </a:lnTo>
                                        <a:lnTo>
                                          <a:pt x="42" y="125"/>
                                        </a:lnTo>
                                        <a:lnTo>
                                          <a:pt x="35" y="125"/>
                                        </a:lnTo>
                                        <a:lnTo>
                                          <a:pt x="20" y="122"/>
                                        </a:lnTo>
                                        <a:lnTo>
                                          <a:pt x="5" y="117"/>
                                        </a:lnTo>
                                        <a:lnTo>
                                          <a:pt x="2" y="120"/>
                                        </a:lnTo>
                                        <a:lnTo>
                                          <a:pt x="0" y="1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8872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56" name="Freeform 214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47" y="911"/>
                                    <a:ext cx="77" cy="124"/>
                                  </a:xfrm>
                                  <a:custGeom>
                                    <a:avLst/>
                                    <a:gdLst>
                                      <a:gd name="T0" fmla="*/ 77 w 77"/>
                                      <a:gd name="T1" fmla="*/ 2 h 124"/>
                                      <a:gd name="T2" fmla="*/ 75 w 77"/>
                                      <a:gd name="T3" fmla="*/ 2 h 124"/>
                                      <a:gd name="T4" fmla="*/ 72 w 77"/>
                                      <a:gd name="T5" fmla="*/ 0 h 124"/>
                                      <a:gd name="T6" fmla="*/ 70 w 77"/>
                                      <a:gd name="T7" fmla="*/ 5 h 124"/>
                                      <a:gd name="T8" fmla="*/ 72 w 77"/>
                                      <a:gd name="T9" fmla="*/ 7 h 124"/>
                                      <a:gd name="T10" fmla="*/ 77 w 77"/>
                                      <a:gd name="T11" fmla="*/ 9 h 124"/>
                                      <a:gd name="T12" fmla="*/ 77 w 77"/>
                                      <a:gd name="T13" fmla="*/ 2 h 124"/>
                                      <a:gd name="T14" fmla="*/ 0 w 77"/>
                                      <a:gd name="T15" fmla="*/ 117 h 124"/>
                                      <a:gd name="T16" fmla="*/ 15 w 77"/>
                                      <a:gd name="T17" fmla="*/ 122 h 124"/>
                                      <a:gd name="T18" fmla="*/ 33 w 77"/>
                                      <a:gd name="T19" fmla="*/ 124 h 124"/>
                                      <a:gd name="T20" fmla="*/ 38 w 77"/>
                                      <a:gd name="T21" fmla="*/ 124 h 124"/>
                                      <a:gd name="T22" fmla="*/ 45 w 77"/>
                                      <a:gd name="T23" fmla="*/ 122 h 124"/>
                                      <a:gd name="T24" fmla="*/ 48 w 77"/>
                                      <a:gd name="T25" fmla="*/ 119 h 124"/>
                                      <a:gd name="T26" fmla="*/ 48 w 77"/>
                                      <a:gd name="T27" fmla="*/ 117 h 124"/>
                                      <a:gd name="T28" fmla="*/ 40 w 77"/>
                                      <a:gd name="T29" fmla="*/ 119 h 124"/>
                                      <a:gd name="T30" fmla="*/ 33 w 77"/>
                                      <a:gd name="T31" fmla="*/ 119 h 124"/>
                                      <a:gd name="T32" fmla="*/ 18 w 77"/>
                                      <a:gd name="T33" fmla="*/ 117 h 124"/>
                                      <a:gd name="T34" fmla="*/ 5 w 77"/>
                                      <a:gd name="T35" fmla="*/ 112 h 124"/>
                                      <a:gd name="T36" fmla="*/ 3 w 77"/>
                                      <a:gd name="T37" fmla="*/ 114 h 124"/>
                                      <a:gd name="T38" fmla="*/ 0 w 77"/>
                                      <a:gd name="T39" fmla="*/ 117 h 12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77" h="124">
                                        <a:moveTo>
                                          <a:pt x="77" y="2"/>
                                        </a:moveTo>
                                        <a:lnTo>
                                          <a:pt x="75" y="2"/>
                                        </a:lnTo>
                                        <a:lnTo>
                                          <a:pt x="72" y="0"/>
                                        </a:lnTo>
                                        <a:lnTo>
                                          <a:pt x="70" y="5"/>
                                        </a:lnTo>
                                        <a:lnTo>
                                          <a:pt x="72" y="7"/>
                                        </a:lnTo>
                                        <a:lnTo>
                                          <a:pt x="77" y="9"/>
                                        </a:lnTo>
                                        <a:lnTo>
                                          <a:pt x="77" y="2"/>
                                        </a:lnTo>
                                        <a:close/>
                                        <a:moveTo>
                                          <a:pt x="0" y="117"/>
                                        </a:moveTo>
                                        <a:lnTo>
                                          <a:pt x="15" y="122"/>
                                        </a:lnTo>
                                        <a:lnTo>
                                          <a:pt x="33" y="124"/>
                                        </a:lnTo>
                                        <a:lnTo>
                                          <a:pt x="38" y="124"/>
                                        </a:lnTo>
                                        <a:lnTo>
                                          <a:pt x="45" y="122"/>
                                        </a:lnTo>
                                        <a:lnTo>
                                          <a:pt x="48" y="119"/>
                                        </a:lnTo>
                                        <a:lnTo>
                                          <a:pt x="48" y="117"/>
                                        </a:lnTo>
                                        <a:lnTo>
                                          <a:pt x="40" y="119"/>
                                        </a:lnTo>
                                        <a:lnTo>
                                          <a:pt x="33" y="119"/>
                                        </a:lnTo>
                                        <a:lnTo>
                                          <a:pt x="18" y="117"/>
                                        </a:lnTo>
                                        <a:lnTo>
                                          <a:pt x="5" y="112"/>
                                        </a:lnTo>
                                        <a:lnTo>
                                          <a:pt x="3" y="114"/>
                                        </a:lnTo>
                                        <a:lnTo>
                                          <a:pt x="0" y="1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98A2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57" name="Freeform 214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50" y="913"/>
                                    <a:ext cx="74" cy="120"/>
                                  </a:xfrm>
                                  <a:custGeom>
                                    <a:avLst/>
                                    <a:gdLst>
                                      <a:gd name="T0" fmla="*/ 74 w 74"/>
                                      <a:gd name="T1" fmla="*/ 5 h 120"/>
                                      <a:gd name="T2" fmla="*/ 72 w 74"/>
                                      <a:gd name="T3" fmla="*/ 3 h 120"/>
                                      <a:gd name="T4" fmla="*/ 69 w 74"/>
                                      <a:gd name="T5" fmla="*/ 0 h 120"/>
                                      <a:gd name="T6" fmla="*/ 67 w 74"/>
                                      <a:gd name="T7" fmla="*/ 5 h 120"/>
                                      <a:gd name="T8" fmla="*/ 69 w 74"/>
                                      <a:gd name="T9" fmla="*/ 7 h 120"/>
                                      <a:gd name="T10" fmla="*/ 72 w 74"/>
                                      <a:gd name="T11" fmla="*/ 10 h 120"/>
                                      <a:gd name="T12" fmla="*/ 74 w 74"/>
                                      <a:gd name="T13" fmla="*/ 5 h 120"/>
                                      <a:gd name="T14" fmla="*/ 0 w 74"/>
                                      <a:gd name="T15" fmla="*/ 112 h 120"/>
                                      <a:gd name="T16" fmla="*/ 15 w 74"/>
                                      <a:gd name="T17" fmla="*/ 117 h 120"/>
                                      <a:gd name="T18" fmla="*/ 30 w 74"/>
                                      <a:gd name="T19" fmla="*/ 120 h 120"/>
                                      <a:gd name="T20" fmla="*/ 37 w 74"/>
                                      <a:gd name="T21" fmla="*/ 120 h 120"/>
                                      <a:gd name="T22" fmla="*/ 45 w 74"/>
                                      <a:gd name="T23" fmla="*/ 117 h 120"/>
                                      <a:gd name="T24" fmla="*/ 45 w 74"/>
                                      <a:gd name="T25" fmla="*/ 115 h 120"/>
                                      <a:gd name="T26" fmla="*/ 47 w 74"/>
                                      <a:gd name="T27" fmla="*/ 112 h 120"/>
                                      <a:gd name="T28" fmla="*/ 37 w 74"/>
                                      <a:gd name="T29" fmla="*/ 115 h 120"/>
                                      <a:gd name="T30" fmla="*/ 30 w 74"/>
                                      <a:gd name="T31" fmla="*/ 115 h 120"/>
                                      <a:gd name="T32" fmla="*/ 17 w 74"/>
                                      <a:gd name="T33" fmla="*/ 112 h 120"/>
                                      <a:gd name="T34" fmla="*/ 5 w 74"/>
                                      <a:gd name="T35" fmla="*/ 110 h 120"/>
                                      <a:gd name="T36" fmla="*/ 2 w 74"/>
                                      <a:gd name="T37" fmla="*/ 110 h 120"/>
                                      <a:gd name="T38" fmla="*/ 0 w 74"/>
                                      <a:gd name="T39" fmla="*/ 112 h 1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74" h="120">
                                        <a:moveTo>
                                          <a:pt x="74" y="5"/>
                                        </a:moveTo>
                                        <a:lnTo>
                                          <a:pt x="72" y="3"/>
                                        </a:lnTo>
                                        <a:lnTo>
                                          <a:pt x="69" y="0"/>
                                        </a:lnTo>
                                        <a:lnTo>
                                          <a:pt x="67" y="5"/>
                                        </a:lnTo>
                                        <a:lnTo>
                                          <a:pt x="69" y="7"/>
                                        </a:lnTo>
                                        <a:lnTo>
                                          <a:pt x="72" y="10"/>
                                        </a:lnTo>
                                        <a:lnTo>
                                          <a:pt x="74" y="5"/>
                                        </a:lnTo>
                                        <a:close/>
                                        <a:moveTo>
                                          <a:pt x="0" y="112"/>
                                        </a:moveTo>
                                        <a:lnTo>
                                          <a:pt x="15" y="117"/>
                                        </a:lnTo>
                                        <a:lnTo>
                                          <a:pt x="30" y="120"/>
                                        </a:lnTo>
                                        <a:lnTo>
                                          <a:pt x="37" y="120"/>
                                        </a:lnTo>
                                        <a:lnTo>
                                          <a:pt x="45" y="117"/>
                                        </a:lnTo>
                                        <a:lnTo>
                                          <a:pt x="45" y="115"/>
                                        </a:lnTo>
                                        <a:lnTo>
                                          <a:pt x="47" y="112"/>
                                        </a:lnTo>
                                        <a:lnTo>
                                          <a:pt x="37" y="115"/>
                                        </a:lnTo>
                                        <a:lnTo>
                                          <a:pt x="30" y="115"/>
                                        </a:lnTo>
                                        <a:lnTo>
                                          <a:pt x="17" y="112"/>
                                        </a:lnTo>
                                        <a:lnTo>
                                          <a:pt x="5" y="110"/>
                                        </a:lnTo>
                                        <a:lnTo>
                                          <a:pt x="2" y="110"/>
                                        </a:lnTo>
                                        <a:lnTo>
                                          <a:pt x="0" y="1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A8E2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58" name="Freeform 214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52" y="916"/>
                                    <a:ext cx="72" cy="114"/>
                                  </a:xfrm>
                                  <a:custGeom>
                                    <a:avLst/>
                                    <a:gdLst>
                                      <a:gd name="T0" fmla="*/ 72 w 72"/>
                                      <a:gd name="T1" fmla="*/ 4 h 114"/>
                                      <a:gd name="T2" fmla="*/ 67 w 72"/>
                                      <a:gd name="T3" fmla="*/ 2 h 114"/>
                                      <a:gd name="T4" fmla="*/ 65 w 72"/>
                                      <a:gd name="T5" fmla="*/ 0 h 114"/>
                                      <a:gd name="T6" fmla="*/ 65 w 72"/>
                                      <a:gd name="T7" fmla="*/ 4 h 114"/>
                                      <a:gd name="T8" fmla="*/ 67 w 72"/>
                                      <a:gd name="T9" fmla="*/ 7 h 114"/>
                                      <a:gd name="T10" fmla="*/ 70 w 72"/>
                                      <a:gd name="T11" fmla="*/ 9 h 114"/>
                                      <a:gd name="T12" fmla="*/ 72 w 72"/>
                                      <a:gd name="T13" fmla="*/ 4 h 114"/>
                                      <a:gd name="T14" fmla="*/ 0 w 72"/>
                                      <a:gd name="T15" fmla="*/ 107 h 114"/>
                                      <a:gd name="T16" fmla="*/ 13 w 72"/>
                                      <a:gd name="T17" fmla="*/ 112 h 114"/>
                                      <a:gd name="T18" fmla="*/ 28 w 72"/>
                                      <a:gd name="T19" fmla="*/ 114 h 114"/>
                                      <a:gd name="T20" fmla="*/ 35 w 72"/>
                                      <a:gd name="T21" fmla="*/ 114 h 114"/>
                                      <a:gd name="T22" fmla="*/ 43 w 72"/>
                                      <a:gd name="T23" fmla="*/ 112 h 114"/>
                                      <a:gd name="T24" fmla="*/ 45 w 72"/>
                                      <a:gd name="T25" fmla="*/ 109 h 114"/>
                                      <a:gd name="T26" fmla="*/ 48 w 72"/>
                                      <a:gd name="T27" fmla="*/ 107 h 114"/>
                                      <a:gd name="T28" fmla="*/ 38 w 72"/>
                                      <a:gd name="T29" fmla="*/ 109 h 114"/>
                                      <a:gd name="T30" fmla="*/ 28 w 72"/>
                                      <a:gd name="T31" fmla="*/ 109 h 114"/>
                                      <a:gd name="T32" fmla="*/ 15 w 72"/>
                                      <a:gd name="T33" fmla="*/ 107 h 114"/>
                                      <a:gd name="T34" fmla="*/ 5 w 72"/>
                                      <a:gd name="T35" fmla="*/ 104 h 114"/>
                                      <a:gd name="T36" fmla="*/ 3 w 72"/>
                                      <a:gd name="T37" fmla="*/ 107 h 114"/>
                                      <a:gd name="T38" fmla="*/ 0 w 72"/>
                                      <a:gd name="T39" fmla="*/ 107 h 11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72" h="114">
                                        <a:moveTo>
                                          <a:pt x="72" y="4"/>
                                        </a:moveTo>
                                        <a:lnTo>
                                          <a:pt x="67" y="2"/>
                                        </a:lnTo>
                                        <a:lnTo>
                                          <a:pt x="65" y="0"/>
                                        </a:lnTo>
                                        <a:lnTo>
                                          <a:pt x="65" y="4"/>
                                        </a:lnTo>
                                        <a:lnTo>
                                          <a:pt x="67" y="7"/>
                                        </a:lnTo>
                                        <a:lnTo>
                                          <a:pt x="70" y="9"/>
                                        </a:lnTo>
                                        <a:lnTo>
                                          <a:pt x="72" y="4"/>
                                        </a:lnTo>
                                        <a:close/>
                                        <a:moveTo>
                                          <a:pt x="0" y="107"/>
                                        </a:moveTo>
                                        <a:lnTo>
                                          <a:pt x="13" y="112"/>
                                        </a:lnTo>
                                        <a:lnTo>
                                          <a:pt x="28" y="114"/>
                                        </a:lnTo>
                                        <a:lnTo>
                                          <a:pt x="35" y="114"/>
                                        </a:lnTo>
                                        <a:lnTo>
                                          <a:pt x="43" y="112"/>
                                        </a:lnTo>
                                        <a:lnTo>
                                          <a:pt x="45" y="109"/>
                                        </a:lnTo>
                                        <a:lnTo>
                                          <a:pt x="48" y="107"/>
                                        </a:lnTo>
                                        <a:lnTo>
                                          <a:pt x="38" y="109"/>
                                        </a:lnTo>
                                        <a:lnTo>
                                          <a:pt x="28" y="109"/>
                                        </a:lnTo>
                                        <a:lnTo>
                                          <a:pt x="15" y="107"/>
                                        </a:lnTo>
                                        <a:lnTo>
                                          <a:pt x="5" y="104"/>
                                        </a:lnTo>
                                        <a:lnTo>
                                          <a:pt x="3" y="107"/>
                                        </a:lnTo>
                                        <a:lnTo>
                                          <a:pt x="0" y="10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912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59" name="Freeform 214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55" y="918"/>
                                    <a:ext cx="67" cy="110"/>
                                  </a:xfrm>
                                  <a:custGeom>
                                    <a:avLst/>
                                    <a:gdLst>
                                      <a:gd name="T0" fmla="*/ 67 w 67"/>
                                      <a:gd name="T1" fmla="*/ 5 h 110"/>
                                      <a:gd name="T2" fmla="*/ 64 w 67"/>
                                      <a:gd name="T3" fmla="*/ 2 h 110"/>
                                      <a:gd name="T4" fmla="*/ 62 w 67"/>
                                      <a:gd name="T5" fmla="*/ 0 h 110"/>
                                      <a:gd name="T6" fmla="*/ 59 w 67"/>
                                      <a:gd name="T7" fmla="*/ 5 h 110"/>
                                      <a:gd name="T8" fmla="*/ 64 w 67"/>
                                      <a:gd name="T9" fmla="*/ 7 h 110"/>
                                      <a:gd name="T10" fmla="*/ 67 w 67"/>
                                      <a:gd name="T11" fmla="*/ 12 h 110"/>
                                      <a:gd name="T12" fmla="*/ 67 w 67"/>
                                      <a:gd name="T13" fmla="*/ 5 h 110"/>
                                      <a:gd name="T14" fmla="*/ 0 w 67"/>
                                      <a:gd name="T15" fmla="*/ 105 h 110"/>
                                      <a:gd name="T16" fmla="*/ 12 w 67"/>
                                      <a:gd name="T17" fmla="*/ 107 h 110"/>
                                      <a:gd name="T18" fmla="*/ 25 w 67"/>
                                      <a:gd name="T19" fmla="*/ 110 h 110"/>
                                      <a:gd name="T20" fmla="*/ 32 w 67"/>
                                      <a:gd name="T21" fmla="*/ 110 h 110"/>
                                      <a:gd name="T22" fmla="*/ 42 w 67"/>
                                      <a:gd name="T23" fmla="*/ 107 h 110"/>
                                      <a:gd name="T24" fmla="*/ 45 w 67"/>
                                      <a:gd name="T25" fmla="*/ 105 h 110"/>
                                      <a:gd name="T26" fmla="*/ 45 w 67"/>
                                      <a:gd name="T27" fmla="*/ 100 h 110"/>
                                      <a:gd name="T28" fmla="*/ 35 w 67"/>
                                      <a:gd name="T29" fmla="*/ 102 h 110"/>
                                      <a:gd name="T30" fmla="*/ 25 w 67"/>
                                      <a:gd name="T31" fmla="*/ 105 h 110"/>
                                      <a:gd name="T32" fmla="*/ 12 w 67"/>
                                      <a:gd name="T33" fmla="*/ 105 h 110"/>
                                      <a:gd name="T34" fmla="*/ 2 w 67"/>
                                      <a:gd name="T35" fmla="*/ 100 h 110"/>
                                      <a:gd name="T36" fmla="*/ 2 w 67"/>
                                      <a:gd name="T37" fmla="*/ 102 h 110"/>
                                      <a:gd name="T38" fmla="*/ 0 w 67"/>
                                      <a:gd name="T39" fmla="*/ 105 h 1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67" h="110">
                                        <a:moveTo>
                                          <a:pt x="67" y="5"/>
                                        </a:moveTo>
                                        <a:lnTo>
                                          <a:pt x="64" y="2"/>
                                        </a:lnTo>
                                        <a:lnTo>
                                          <a:pt x="62" y="0"/>
                                        </a:lnTo>
                                        <a:lnTo>
                                          <a:pt x="59" y="5"/>
                                        </a:lnTo>
                                        <a:lnTo>
                                          <a:pt x="64" y="7"/>
                                        </a:lnTo>
                                        <a:lnTo>
                                          <a:pt x="67" y="12"/>
                                        </a:lnTo>
                                        <a:lnTo>
                                          <a:pt x="67" y="5"/>
                                        </a:lnTo>
                                        <a:close/>
                                        <a:moveTo>
                                          <a:pt x="0" y="105"/>
                                        </a:moveTo>
                                        <a:lnTo>
                                          <a:pt x="12" y="107"/>
                                        </a:lnTo>
                                        <a:lnTo>
                                          <a:pt x="25" y="110"/>
                                        </a:lnTo>
                                        <a:lnTo>
                                          <a:pt x="32" y="110"/>
                                        </a:lnTo>
                                        <a:lnTo>
                                          <a:pt x="42" y="107"/>
                                        </a:lnTo>
                                        <a:lnTo>
                                          <a:pt x="45" y="105"/>
                                        </a:lnTo>
                                        <a:lnTo>
                                          <a:pt x="45" y="100"/>
                                        </a:lnTo>
                                        <a:lnTo>
                                          <a:pt x="35" y="102"/>
                                        </a:lnTo>
                                        <a:lnTo>
                                          <a:pt x="25" y="105"/>
                                        </a:lnTo>
                                        <a:lnTo>
                                          <a:pt x="12" y="105"/>
                                        </a:lnTo>
                                        <a:lnTo>
                                          <a:pt x="2" y="100"/>
                                        </a:lnTo>
                                        <a:lnTo>
                                          <a:pt x="2" y="102"/>
                                        </a:lnTo>
                                        <a:lnTo>
                                          <a:pt x="0" y="10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952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60" name="Freeform 215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57" y="920"/>
                                    <a:ext cx="65" cy="105"/>
                                  </a:xfrm>
                                  <a:custGeom>
                                    <a:avLst/>
                                    <a:gdLst>
                                      <a:gd name="T0" fmla="*/ 65 w 65"/>
                                      <a:gd name="T1" fmla="*/ 5 h 105"/>
                                      <a:gd name="T2" fmla="*/ 62 w 65"/>
                                      <a:gd name="T3" fmla="*/ 3 h 105"/>
                                      <a:gd name="T4" fmla="*/ 60 w 65"/>
                                      <a:gd name="T5" fmla="*/ 0 h 105"/>
                                      <a:gd name="T6" fmla="*/ 57 w 65"/>
                                      <a:gd name="T7" fmla="*/ 5 h 105"/>
                                      <a:gd name="T8" fmla="*/ 60 w 65"/>
                                      <a:gd name="T9" fmla="*/ 8 h 105"/>
                                      <a:gd name="T10" fmla="*/ 65 w 65"/>
                                      <a:gd name="T11" fmla="*/ 13 h 105"/>
                                      <a:gd name="T12" fmla="*/ 65 w 65"/>
                                      <a:gd name="T13" fmla="*/ 5 h 105"/>
                                      <a:gd name="T14" fmla="*/ 0 w 65"/>
                                      <a:gd name="T15" fmla="*/ 100 h 105"/>
                                      <a:gd name="T16" fmla="*/ 10 w 65"/>
                                      <a:gd name="T17" fmla="*/ 103 h 105"/>
                                      <a:gd name="T18" fmla="*/ 23 w 65"/>
                                      <a:gd name="T19" fmla="*/ 105 h 105"/>
                                      <a:gd name="T20" fmla="*/ 33 w 65"/>
                                      <a:gd name="T21" fmla="*/ 105 h 105"/>
                                      <a:gd name="T22" fmla="*/ 43 w 65"/>
                                      <a:gd name="T23" fmla="*/ 103 h 105"/>
                                      <a:gd name="T24" fmla="*/ 43 w 65"/>
                                      <a:gd name="T25" fmla="*/ 98 h 105"/>
                                      <a:gd name="T26" fmla="*/ 45 w 65"/>
                                      <a:gd name="T27" fmla="*/ 95 h 105"/>
                                      <a:gd name="T28" fmla="*/ 33 w 65"/>
                                      <a:gd name="T29" fmla="*/ 98 h 105"/>
                                      <a:gd name="T30" fmla="*/ 23 w 65"/>
                                      <a:gd name="T31" fmla="*/ 100 h 105"/>
                                      <a:gd name="T32" fmla="*/ 13 w 65"/>
                                      <a:gd name="T33" fmla="*/ 100 h 105"/>
                                      <a:gd name="T34" fmla="*/ 3 w 65"/>
                                      <a:gd name="T35" fmla="*/ 98 h 105"/>
                                      <a:gd name="T36" fmla="*/ 0 w 65"/>
                                      <a:gd name="T37" fmla="*/ 98 h 105"/>
                                      <a:gd name="T38" fmla="*/ 0 w 65"/>
                                      <a:gd name="T39" fmla="*/ 100 h 10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65" h="105">
                                        <a:moveTo>
                                          <a:pt x="65" y="5"/>
                                        </a:moveTo>
                                        <a:lnTo>
                                          <a:pt x="62" y="3"/>
                                        </a:lnTo>
                                        <a:lnTo>
                                          <a:pt x="60" y="0"/>
                                        </a:lnTo>
                                        <a:lnTo>
                                          <a:pt x="57" y="5"/>
                                        </a:lnTo>
                                        <a:lnTo>
                                          <a:pt x="60" y="8"/>
                                        </a:lnTo>
                                        <a:lnTo>
                                          <a:pt x="65" y="13"/>
                                        </a:lnTo>
                                        <a:lnTo>
                                          <a:pt x="65" y="5"/>
                                        </a:lnTo>
                                        <a:close/>
                                        <a:moveTo>
                                          <a:pt x="0" y="100"/>
                                        </a:moveTo>
                                        <a:lnTo>
                                          <a:pt x="10" y="103"/>
                                        </a:lnTo>
                                        <a:lnTo>
                                          <a:pt x="23" y="105"/>
                                        </a:lnTo>
                                        <a:lnTo>
                                          <a:pt x="33" y="105"/>
                                        </a:lnTo>
                                        <a:lnTo>
                                          <a:pt x="43" y="103"/>
                                        </a:lnTo>
                                        <a:lnTo>
                                          <a:pt x="43" y="98"/>
                                        </a:lnTo>
                                        <a:lnTo>
                                          <a:pt x="45" y="95"/>
                                        </a:lnTo>
                                        <a:lnTo>
                                          <a:pt x="33" y="98"/>
                                        </a:lnTo>
                                        <a:lnTo>
                                          <a:pt x="23" y="100"/>
                                        </a:lnTo>
                                        <a:lnTo>
                                          <a:pt x="13" y="100"/>
                                        </a:lnTo>
                                        <a:lnTo>
                                          <a:pt x="3" y="98"/>
                                        </a:lnTo>
                                        <a:lnTo>
                                          <a:pt x="0" y="98"/>
                                        </a:lnTo>
                                        <a:lnTo>
                                          <a:pt x="0" y="1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C992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61" name="Freeform 215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57" y="923"/>
                                    <a:ext cx="65" cy="100"/>
                                  </a:xfrm>
                                  <a:custGeom>
                                    <a:avLst/>
                                    <a:gdLst>
                                      <a:gd name="T0" fmla="*/ 65 w 65"/>
                                      <a:gd name="T1" fmla="*/ 7 h 100"/>
                                      <a:gd name="T2" fmla="*/ 62 w 65"/>
                                      <a:gd name="T3" fmla="*/ 2 h 100"/>
                                      <a:gd name="T4" fmla="*/ 57 w 65"/>
                                      <a:gd name="T5" fmla="*/ 0 h 100"/>
                                      <a:gd name="T6" fmla="*/ 57 w 65"/>
                                      <a:gd name="T7" fmla="*/ 5 h 100"/>
                                      <a:gd name="T8" fmla="*/ 60 w 65"/>
                                      <a:gd name="T9" fmla="*/ 7 h 100"/>
                                      <a:gd name="T10" fmla="*/ 65 w 65"/>
                                      <a:gd name="T11" fmla="*/ 12 h 100"/>
                                      <a:gd name="T12" fmla="*/ 65 w 65"/>
                                      <a:gd name="T13" fmla="*/ 7 h 100"/>
                                      <a:gd name="T14" fmla="*/ 0 w 65"/>
                                      <a:gd name="T15" fmla="*/ 95 h 100"/>
                                      <a:gd name="T16" fmla="*/ 10 w 65"/>
                                      <a:gd name="T17" fmla="*/ 100 h 100"/>
                                      <a:gd name="T18" fmla="*/ 23 w 65"/>
                                      <a:gd name="T19" fmla="*/ 100 h 100"/>
                                      <a:gd name="T20" fmla="*/ 33 w 65"/>
                                      <a:gd name="T21" fmla="*/ 97 h 100"/>
                                      <a:gd name="T22" fmla="*/ 43 w 65"/>
                                      <a:gd name="T23" fmla="*/ 95 h 100"/>
                                      <a:gd name="T24" fmla="*/ 45 w 65"/>
                                      <a:gd name="T25" fmla="*/ 92 h 100"/>
                                      <a:gd name="T26" fmla="*/ 45 w 65"/>
                                      <a:gd name="T27" fmla="*/ 90 h 100"/>
                                      <a:gd name="T28" fmla="*/ 35 w 65"/>
                                      <a:gd name="T29" fmla="*/ 92 h 100"/>
                                      <a:gd name="T30" fmla="*/ 23 w 65"/>
                                      <a:gd name="T31" fmla="*/ 95 h 100"/>
                                      <a:gd name="T32" fmla="*/ 13 w 65"/>
                                      <a:gd name="T33" fmla="*/ 95 h 100"/>
                                      <a:gd name="T34" fmla="*/ 5 w 65"/>
                                      <a:gd name="T35" fmla="*/ 92 h 100"/>
                                      <a:gd name="T36" fmla="*/ 3 w 65"/>
                                      <a:gd name="T37" fmla="*/ 95 h 100"/>
                                      <a:gd name="T38" fmla="*/ 0 w 65"/>
                                      <a:gd name="T39" fmla="*/ 95 h 1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65" h="100">
                                        <a:moveTo>
                                          <a:pt x="65" y="7"/>
                                        </a:moveTo>
                                        <a:lnTo>
                                          <a:pt x="62" y="2"/>
                                        </a:lnTo>
                                        <a:lnTo>
                                          <a:pt x="57" y="0"/>
                                        </a:lnTo>
                                        <a:lnTo>
                                          <a:pt x="57" y="5"/>
                                        </a:lnTo>
                                        <a:lnTo>
                                          <a:pt x="60" y="7"/>
                                        </a:lnTo>
                                        <a:lnTo>
                                          <a:pt x="65" y="12"/>
                                        </a:lnTo>
                                        <a:lnTo>
                                          <a:pt x="65" y="7"/>
                                        </a:lnTo>
                                        <a:close/>
                                        <a:moveTo>
                                          <a:pt x="0" y="95"/>
                                        </a:moveTo>
                                        <a:lnTo>
                                          <a:pt x="10" y="100"/>
                                        </a:lnTo>
                                        <a:lnTo>
                                          <a:pt x="23" y="100"/>
                                        </a:lnTo>
                                        <a:lnTo>
                                          <a:pt x="33" y="97"/>
                                        </a:lnTo>
                                        <a:lnTo>
                                          <a:pt x="43" y="95"/>
                                        </a:lnTo>
                                        <a:lnTo>
                                          <a:pt x="45" y="92"/>
                                        </a:lnTo>
                                        <a:lnTo>
                                          <a:pt x="45" y="90"/>
                                        </a:lnTo>
                                        <a:lnTo>
                                          <a:pt x="35" y="92"/>
                                        </a:lnTo>
                                        <a:lnTo>
                                          <a:pt x="23" y="95"/>
                                        </a:lnTo>
                                        <a:lnTo>
                                          <a:pt x="13" y="95"/>
                                        </a:lnTo>
                                        <a:lnTo>
                                          <a:pt x="5" y="92"/>
                                        </a:lnTo>
                                        <a:lnTo>
                                          <a:pt x="3" y="95"/>
                                        </a:lnTo>
                                        <a:lnTo>
                                          <a:pt x="0" y="9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C9C2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62" name="Freeform 215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60" y="925"/>
                                    <a:ext cx="62" cy="95"/>
                                  </a:xfrm>
                                  <a:custGeom>
                                    <a:avLst/>
                                    <a:gdLst>
                                      <a:gd name="T0" fmla="*/ 62 w 62"/>
                                      <a:gd name="T1" fmla="*/ 8 h 95"/>
                                      <a:gd name="T2" fmla="*/ 57 w 62"/>
                                      <a:gd name="T3" fmla="*/ 3 h 95"/>
                                      <a:gd name="T4" fmla="*/ 54 w 62"/>
                                      <a:gd name="T5" fmla="*/ 0 h 95"/>
                                      <a:gd name="T6" fmla="*/ 52 w 62"/>
                                      <a:gd name="T7" fmla="*/ 5 h 95"/>
                                      <a:gd name="T8" fmla="*/ 57 w 62"/>
                                      <a:gd name="T9" fmla="*/ 10 h 95"/>
                                      <a:gd name="T10" fmla="*/ 59 w 62"/>
                                      <a:gd name="T11" fmla="*/ 15 h 95"/>
                                      <a:gd name="T12" fmla="*/ 62 w 62"/>
                                      <a:gd name="T13" fmla="*/ 10 h 95"/>
                                      <a:gd name="T14" fmla="*/ 62 w 62"/>
                                      <a:gd name="T15" fmla="*/ 8 h 95"/>
                                      <a:gd name="T16" fmla="*/ 0 w 62"/>
                                      <a:gd name="T17" fmla="*/ 93 h 95"/>
                                      <a:gd name="T18" fmla="*/ 10 w 62"/>
                                      <a:gd name="T19" fmla="*/ 95 h 95"/>
                                      <a:gd name="T20" fmla="*/ 20 w 62"/>
                                      <a:gd name="T21" fmla="*/ 95 h 95"/>
                                      <a:gd name="T22" fmla="*/ 30 w 62"/>
                                      <a:gd name="T23" fmla="*/ 93 h 95"/>
                                      <a:gd name="T24" fmla="*/ 42 w 62"/>
                                      <a:gd name="T25" fmla="*/ 90 h 95"/>
                                      <a:gd name="T26" fmla="*/ 42 w 62"/>
                                      <a:gd name="T27" fmla="*/ 88 h 95"/>
                                      <a:gd name="T28" fmla="*/ 45 w 62"/>
                                      <a:gd name="T29" fmla="*/ 83 h 95"/>
                                      <a:gd name="T30" fmla="*/ 32 w 62"/>
                                      <a:gd name="T31" fmla="*/ 88 h 95"/>
                                      <a:gd name="T32" fmla="*/ 20 w 62"/>
                                      <a:gd name="T33" fmla="*/ 90 h 95"/>
                                      <a:gd name="T34" fmla="*/ 12 w 62"/>
                                      <a:gd name="T35" fmla="*/ 90 h 95"/>
                                      <a:gd name="T36" fmla="*/ 5 w 62"/>
                                      <a:gd name="T37" fmla="*/ 88 h 95"/>
                                      <a:gd name="T38" fmla="*/ 2 w 62"/>
                                      <a:gd name="T39" fmla="*/ 90 h 95"/>
                                      <a:gd name="T40" fmla="*/ 0 w 62"/>
                                      <a:gd name="T41" fmla="*/ 93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62" h="95">
                                        <a:moveTo>
                                          <a:pt x="62" y="8"/>
                                        </a:moveTo>
                                        <a:lnTo>
                                          <a:pt x="57" y="3"/>
                                        </a:lnTo>
                                        <a:lnTo>
                                          <a:pt x="54" y="0"/>
                                        </a:lnTo>
                                        <a:lnTo>
                                          <a:pt x="52" y="5"/>
                                        </a:lnTo>
                                        <a:lnTo>
                                          <a:pt x="57" y="10"/>
                                        </a:lnTo>
                                        <a:lnTo>
                                          <a:pt x="59" y="15"/>
                                        </a:lnTo>
                                        <a:lnTo>
                                          <a:pt x="62" y="10"/>
                                        </a:lnTo>
                                        <a:lnTo>
                                          <a:pt x="62" y="8"/>
                                        </a:lnTo>
                                        <a:close/>
                                        <a:moveTo>
                                          <a:pt x="0" y="93"/>
                                        </a:moveTo>
                                        <a:lnTo>
                                          <a:pt x="10" y="95"/>
                                        </a:lnTo>
                                        <a:lnTo>
                                          <a:pt x="20" y="95"/>
                                        </a:lnTo>
                                        <a:lnTo>
                                          <a:pt x="30" y="93"/>
                                        </a:lnTo>
                                        <a:lnTo>
                                          <a:pt x="42" y="90"/>
                                        </a:lnTo>
                                        <a:lnTo>
                                          <a:pt x="42" y="88"/>
                                        </a:lnTo>
                                        <a:lnTo>
                                          <a:pt x="45" y="83"/>
                                        </a:lnTo>
                                        <a:lnTo>
                                          <a:pt x="32" y="88"/>
                                        </a:lnTo>
                                        <a:lnTo>
                                          <a:pt x="20" y="90"/>
                                        </a:lnTo>
                                        <a:lnTo>
                                          <a:pt x="12" y="90"/>
                                        </a:lnTo>
                                        <a:lnTo>
                                          <a:pt x="5" y="88"/>
                                        </a:lnTo>
                                        <a:lnTo>
                                          <a:pt x="2" y="90"/>
                                        </a:lnTo>
                                        <a:lnTo>
                                          <a:pt x="0" y="9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DA02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63" name="Freeform 215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62" y="928"/>
                                    <a:ext cx="60" cy="90"/>
                                  </a:xfrm>
                                  <a:custGeom>
                                    <a:avLst/>
                                    <a:gdLst>
                                      <a:gd name="T0" fmla="*/ 60 w 60"/>
                                      <a:gd name="T1" fmla="*/ 7 h 90"/>
                                      <a:gd name="T2" fmla="*/ 55 w 60"/>
                                      <a:gd name="T3" fmla="*/ 2 h 90"/>
                                      <a:gd name="T4" fmla="*/ 52 w 60"/>
                                      <a:gd name="T5" fmla="*/ 0 h 90"/>
                                      <a:gd name="T6" fmla="*/ 50 w 60"/>
                                      <a:gd name="T7" fmla="*/ 5 h 90"/>
                                      <a:gd name="T8" fmla="*/ 55 w 60"/>
                                      <a:gd name="T9" fmla="*/ 10 h 90"/>
                                      <a:gd name="T10" fmla="*/ 57 w 60"/>
                                      <a:gd name="T11" fmla="*/ 15 h 90"/>
                                      <a:gd name="T12" fmla="*/ 57 w 60"/>
                                      <a:gd name="T13" fmla="*/ 12 h 90"/>
                                      <a:gd name="T14" fmla="*/ 60 w 60"/>
                                      <a:gd name="T15" fmla="*/ 7 h 90"/>
                                      <a:gd name="T16" fmla="*/ 0 w 60"/>
                                      <a:gd name="T17" fmla="*/ 87 h 90"/>
                                      <a:gd name="T18" fmla="*/ 8 w 60"/>
                                      <a:gd name="T19" fmla="*/ 90 h 90"/>
                                      <a:gd name="T20" fmla="*/ 18 w 60"/>
                                      <a:gd name="T21" fmla="*/ 90 h 90"/>
                                      <a:gd name="T22" fmla="*/ 30 w 60"/>
                                      <a:gd name="T23" fmla="*/ 87 h 90"/>
                                      <a:gd name="T24" fmla="*/ 40 w 60"/>
                                      <a:gd name="T25" fmla="*/ 85 h 90"/>
                                      <a:gd name="T26" fmla="*/ 43 w 60"/>
                                      <a:gd name="T27" fmla="*/ 80 h 90"/>
                                      <a:gd name="T28" fmla="*/ 43 w 60"/>
                                      <a:gd name="T29" fmla="*/ 77 h 90"/>
                                      <a:gd name="T30" fmla="*/ 30 w 60"/>
                                      <a:gd name="T31" fmla="*/ 82 h 90"/>
                                      <a:gd name="T32" fmla="*/ 18 w 60"/>
                                      <a:gd name="T33" fmla="*/ 85 h 90"/>
                                      <a:gd name="T34" fmla="*/ 10 w 60"/>
                                      <a:gd name="T35" fmla="*/ 85 h 90"/>
                                      <a:gd name="T36" fmla="*/ 5 w 60"/>
                                      <a:gd name="T37" fmla="*/ 82 h 90"/>
                                      <a:gd name="T38" fmla="*/ 3 w 60"/>
                                      <a:gd name="T39" fmla="*/ 85 h 90"/>
                                      <a:gd name="T40" fmla="*/ 0 w 60"/>
                                      <a:gd name="T41" fmla="*/ 87 h 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60" h="90">
                                        <a:moveTo>
                                          <a:pt x="60" y="7"/>
                                        </a:moveTo>
                                        <a:lnTo>
                                          <a:pt x="55" y="2"/>
                                        </a:lnTo>
                                        <a:lnTo>
                                          <a:pt x="52" y="0"/>
                                        </a:lnTo>
                                        <a:lnTo>
                                          <a:pt x="50" y="5"/>
                                        </a:lnTo>
                                        <a:lnTo>
                                          <a:pt x="55" y="10"/>
                                        </a:lnTo>
                                        <a:lnTo>
                                          <a:pt x="57" y="15"/>
                                        </a:lnTo>
                                        <a:lnTo>
                                          <a:pt x="57" y="12"/>
                                        </a:lnTo>
                                        <a:lnTo>
                                          <a:pt x="60" y="7"/>
                                        </a:lnTo>
                                        <a:close/>
                                        <a:moveTo>
                                          <a:pt x="0" y="87"/>
                                        </a:moveTo>
                                        <a:lnTo>
                                          <a:pt x="8" y="90"/>
                                        </a:lnTo>
                                        <a:lnTo>
                                          <a:pt x="18" y="90"/>
                                        </a:lnTo>
                                        <a:lnTo>
                                          <a:pt x="30" y="87"/>
                                        </a:lnTo>
                                        <a:lnTo>
                                          <a:pt x="40" y="85"/>
                                        </a:lnTo>
                                        <a:lnTo>
                                          <a:pt x="43" y="80"/>
                                        </a:lnTo>
                                        <a:lnTo>
                                          <a:pt x="43" y="77"/>
                                        </a:lnTo>
                                        <a:lnTo>
                                          <a:pt x="30" y="82"/>
                                        </a:lnTo>
                                        <a:lnTo>
                                          <a:pt x="18" y="85"/>
                                        </a:lnTo>
                                        <a:lnTo>
                                          <a:pt x="10" y="85"/>
                                        </a:lnTo>
                                        <a:lnTo>
                                          <a:pt x="5" y="82"/>
                                        </a:lnTo>
                                        <a:lnTo>
                                          <a:pt x="3" y="85"/>
                                        </a:lnTo>
                                        <a:lnTo>
                                          <a:pt x="0" y="8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EA4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64" name="Freeform 215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65" y="930"/>
                                    <a:ext cx="54" cy="85"/>
                                  </a:xfrm>
                                  <a:custGeom>
                                    <a:avLst/>
                                    <a:gdLst>
                                      <a:gd name="T0" fmla="*/ 54 w 54"/>
                                      <a:gd name="T1" fmla="*/ 10 h 85"/>
                                      <a:gd name="T2" fmla="*/ 52 w 54"/>
                                      <a:gd name="T3" fmla="*/ 5 h 85"/>
                                      <a:gd name="T4" fmla="*/ 47 w 54"/>
                                      <a:gd name="T5" fmla="*/ 0 h 85"/>
                                      <a:gd name="T6" fmla="*/ 44 w 54"/>
                                      <a:gd name="T7" fmla="*/ 5 h 85"/>
                                      <a:gd name="T8" fmla="*/ 49 w 54"/>
                                      <a:gd name="T9" fmla="*/ 10 h 85"/>
                                      <a:gd name="T10" fmla="*/ 54 w 54"/>
                                      <a:gd name="T11" fmla="*/ 18 h 85"/>
                                      <a:gd name="T12" fmla="*/ 54 w 54"/>
                                      <a:gd name="T13" fmla="*/ 13 h 85"/>
                                      <a:gd name="T14" fmla="*/ 54 w 54"/>
                                      <a:gd name="T15" fmla="*/ 10 h 85"/>
                                      <a:gd name="T16" fmla="*/ 0 w 54"/>
                                      <a:gd name="T17" fmla="*/ 83 h 85"/>
                                      <a:gd name="T18" fmla="*/ 7 w 54"/>
                                      <a:gd name="T19" fmla="*/ 85 h 85"/>
                                      <a:gd name="T20" fmla="*/ 15 w 54"/>
                                      <a:gd name="T21" fmla="*/ 85 h 85"/>
                                      <a:gd name="T22" fmla="*/ 27 w 54"/>
                                      <a:gd name="T23" fmla="*/ 83 h 85"/>
                                      <a:gd name="T24" fmla="*/ 40 w 54"/>
                                      <a:gd name="T25" fmla="*/ 78 h 85"/>
                                      <a:gd name="T26" fmla="*/ 40 w 54"/>
                                      <a:gd name="T27" fmla="*/ 75 h 85"/>
                                      <a:gd name="T28" fmla="*/ 42 w 54"/>
                                      <a:gd name="T29" fmla="*/ 70 h 85"/>
                                      <a:gd name="T30" fmla="*/ 37 w 54"/>
                                      <a:gd name="T31" fmla="*/ 75 h 85"/>
                                      <a:gd name="T32" fmla="*/ 30 w 54"/>
                                      <a:gd name="T33" fmla="*/ 78 h 85"/>
                                      <a:gd name="T34" fmla="*/ 22 w 54"/>
                                      <a:gd name="T35" fmla="*/ 80 h 85"/>
                                      <a:gd name="T36" fmla="*/ 15 w 54"/>
                                      <a:gd name="T37" fmla="*/ 80 h 85"/>
                                      <a:gd name="T38" fmla="*/ 10 w 54"/>
                                      <a:gd name="T39" fmla="*/ 80 h 85"/>
                                      <a:gd name="T40" fmla="*/ 5 w 54"/>
                                      <a:gd name="T41" fmla="*/ 78 h 85"/>
                                      <a:gd name="T42" fmla="*/ 2 w 54"/>
                                      <a:gd name="T43" fmla="*/ 80 h 85"/>
                                      <a:gd name="T44" fmla="*/ 0 w 54"/>
                                      <a:gd name="T45" fmla="*/ 83 h 8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54" h="85">
                                        <a:moveTo>
                                          <a:pt x="54" y="10"/>
                                        </a:moveTo>
                                        <a:lnTo>
                                          <a:pt x="52" y="5"/>
                                        </a:lnTo>
                                        <a:lnTo>
                                          <a:pt x="47" y="0"/>
                                        </a:lnTo>
                                        <a:lnTo>
                                          <a:pt x="44" y="5"/>
                                        </a:lnTo>
                                        <a:lnTo>
                                          <a:pt x="49" y="10"/>
                                        </a:lnTo>
                                        <a:lnTo>
                                          <a:pt x="54" y="18"/>
                                        </a:lnTo>
                                        <a:lnTo>
                                          <a:pt x="54" y="13"/>
                                        </a:lnTo>
                                        <a:lnTo>
                                          <a:pt x="54" y="10"/>
                                        </a:lnTo>
                                        <a:close/>
                                        <a:moveTo>
                                          <a:pt x="0" y="83"/>
                                        </a:moveTo>
                                        <a:lnTo>
                                          <a:pt x="7" y="85"/>
                                        </a:lnTo>
                                        <a:lnTo>
                                          <a:pt x="15" y="85"/>
                                        </a:lnTo>
                                        <a:lnTo>
                                          <a:pt x="27" y="83"/>
                                        </a:lnTo>
                                        <a:lnTo>
                                          <a:pt x="40" y="78"/>
                                        </a:lnTo>
                                        <a:lnTo>
                                          <a:pt x="40" y="75"/>
                                        </a:lnTo>
                                        <a:lnTo>
                                          <a:pt x="42" y="70"/>
                                        </a:lnTo>
                                        <a:lnTo>
                                          <a:pt x="37" y="75"/>
                                        </a:lnTo>
                                        <a:lnTo>
                                          <a:pt x="30" y="78"/>
                                        </a:lnTo>
                                        <a:lnTo>
                                          <a:pt x="22" y="80"/>
                                        </a:lnTo>
                                        <a:lnTo>
                                          <a:pt x="15" y="80"/>
                                        </a:lnTo>
                                        <a:lnTo>
                                          <a:pt x="10" y="80"/>
                                        </a:lnTo>
                                        <a:lnTo>
                                          <a:pt x="5" y="78"/>
                                        </a:lnTo>
                                        <a:lnTo>
                                          <a:pt x="2" y="80"/>
                                        </a:lnTo>
                                        <a:lnTo>
                                          <a:pt x="0" y="8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EA81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65" name="Freeform 215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67" y="933"/>
                                    <a:ext cx="52" cy="80"/>
                                  </a:xfrm>
                                  <a:custGeom>
                                    <a:avLst/>
                                    <a:gdLst>
                                      <a:gd name="T0" fmla="*/ 52 w 52"/>
                                      <a:gd name="T1" fmla="*/ 10 h 80"/>
                                      <a:gd name="T2" fmla="*/ 50 w 52"/>
                                      <a:gd name="T3" fmla="*/ 5 h 80"/>
                                      <a:gd name="T4" fmla="*/ 45 w 52"/>
                                      <a:gd name="T5" fmla="*/ 0 h 80"/>
                                      <a:gd name="T6" fmla="*/ 42 w 52"/>
                                      <a:gd name="T7" fmla="*/ 2 h 80"/>
                                      <a:gd name="T8" fmla="*/ 42 w 52"/>
                                      <a:gd name="T9" fmla="*/ 5 h 80"/>
                                      <a:gd name="T10" fmla="*/ 47 w 52"/>
                                      <a:gd name="T11" fmla="*/ 12 h 80"/>
                                      <a:gd name="T12" fmla="*/ 52 w 52"/>
                                      <a:gd name="T13" fmla="*/ 20 h 80"/>
                                      <a:gd name="T14" fmla="*/ 52 w 52"/>
                                      <a:gd name="T15" fmla="*/ 15 h 80"/>
                                      <a:gd name="T16" fmla="*/ 52 w 52"/>
                                      <a:gd name="T17" fmla="*/ 10 h 80"/>
                                      <a:gd name="T18" fmla="*/ 0 w 52"/>
                                      <a:gd name="T19" fmla="*/ 77 h 80"/>
                                      <a:gd name="T20" fmla="*/ 5 w 52"/>
                                      <a:gd name="T21" fmla="*/ 80 h 80"/>
                                      <a:gd name="T22" fmla="*/ 13 w 52"/>
                                      <a:gd name="T23" fmla="*/ 80 h 80"/>
                                      <a:gd name="T24" fmla="*/ 25 w 52"/>
                                      <a:gd name="T25" fmla="*/ 77 h 80"/>
                                      <a:gd name="T26" fmla="*/ 38 w 52"/>
                                      <a:gd name="T27" fmla="*/ 72 h 80"/>
                                      <a:gd name="T28" fmla="*/ 40 w 52"/>
                                      <a:gd name="T29" fmla="*/ 67 h 80"/>
                                      <a:gd name="T30" fmla="*/ 42 w 52"/>
                                      <a:gd name="T31" fmla="*/ 62 h 80"/>
                                      <a:gd name="T32" fmla="*/ 35 w 52"/>
                                      <a:gd name="T33" fmla="*/ 67 h 80"/>
                                      <a:gd name="T34" fmla="*/ 28 w 52"/>
                                      <a:gd name="T35" fmla="*/ 72 h 80"/>
                                      <a:gd name="T36" fmla="*/ 20 w 52"/>
                                      <a:gd name="T37" fmla="*/ 75 h 80"/>
                                      <a:gd name="T38" fmla="*/ 13 w 52"/>
                                      <a:gd name="T39" fmla="*/ 75 h 80"/>
                                      <a:gd name="T40" fmla="*/ 8 w 52"/>
                                      <a:gd name="T41" fmla="*/ 75 h 80"/>
                                      <a:gd name="T42" fmla="*/ 3 w 52"/>
                                      <a:gd name="T43" fmla="*/ 75 h 80"/>
                                      <a:gd name="T44" fmla="*/ 3 w 52"/>
                                      <a:gd name="T45" fmla="*/ 75 h 80"/>
                                      <a:gd name="T46" fmla="*/ 0 w 52"/>
                                      <a:gd name="T47" fmla="*/ 77 h 8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52" h="80">
                                        <a:moveTo>
                                          <a:pt x="52" y="10"/>
                                        </a:moveTo>
                                        <a:lnTo>
                                          <a:pt x="50" y="5"/>
                                        </a:lnTo>
                                        <a:lnTo>
                                          <a:pt x="45" y="0"/>
                                        </a:lnTo>
                                        <a:lnTo>
                                          <a:pt x="42" y="2"/>
                                        </a:lnTo>
                                        <a:lnTo>
                                          <a:pt x="42" y="5"/>
                                        </a:lnTo>
                                        <a:lnTo>
                                          <a:pt x="47" y="12"/>
                                        </a:lnTo>
                                        <a:lnTo>
                                          <a:pt x="52" y="20"/>
                                        </a:lnTo>
                                        <a:lnTo>
                                          <a:pt x="52" y="15"/>
                                        </a:lnTo>
                                        <a:lnTo>
                                          <a:pt x="52" y="10"/>
                                        </a:lnTo>
                                        <a:close/>
                                        <a:moveTo>
                                          <a:pt x="0" y="77"/>
                                        </a:moveTo>
                                        <a:lnTo>
                                          <a:pt x="5" y="80"/>
                                        </a:lnTo>
                                        <a:lnTo>
                                          <a:pt x="13" y="80"/>
                                        </a:lnTo>
                                        <a:lnTo>
                                          <a:pt x="25" y="77"/>
                                        </a:lnTo>
                                        <a:lnTo>
                                          <a:pt x="38" y="72"/>
                                        </a:lnTo>
                                        <a:lnTo>
                                          <a:pt x="40" y="67"/>
                                        </a:lnTo>
                                        <a:lnTo>
                                          <a:pt x="42" y="62"/>
                                        </a:lnTo>
                                        <a:lnTo>
                                          <a:pt x="35" y="67"/>
                                        </a:lnTo>
                                        <a:lnTo>
                                          <a:pt x="28" y="72"/>
                                        </a:lnTo>
                                        <a:lnTo>
                                          <a:pt x="20" y="75"/>
                                        </a:lnTo>
                                        <a:lnTo>
                                          <a:pt x="13" y="75"/>
                                        </a:lnTo>
                                        <a:lnTo>
                                          <a:pt x="8" y="75"/>
                                        </a:lnTo>
                                        <a:lnTo>
                                          <a:pt x="3" y="75"/>
                                        </a:lnTo>
                                        <a:lnTo>
                                          <a:pt x="3" y="75"/>
                                        </a:lnTo>
                                        <a:lnTo>
                                          <a:pt x="0" y="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FAC1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66" name="Freeform 215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70" y="935"/>
                                    <a:ext cx="49" cy="75"/>
                                  </a:xfrm>
                                  <a:custGeom>
                                    <a:avLst/>
                                    <a:gdLst>
                                      <a:gd name="T0" fmla="*/ 49 w 49"/>
                                      <a:gd name="T1" fmla="*/ 13 h 75"/>
                                      <a:gd name="T2" fmla="*/ 44 w 49"/>
                                      <a:gd name="T3" fmla="*/ 5 h 75"/>
                                      <a:gd name="T4" fmla="*/ 39 w 49"/>
                                      <a:gd name="T5" fmla="*/ 0 h 75"/>
                                      <a:gd name="T6" fmla="*/ 39 w 49"/>
                                      <a:gd name="T7" fmla="*/ 3 h 75"/>
                                      <a:gd name="T8" fmla="*/ 39 w 49"/>
                                      <a:gd name="T9" fmla="*/ 5 h 75"/>
                                      <a:gd name="T10" fmla="*/ 44 w 49"/>
                                      <a:gd name="T11" fmla="*/ 13 h 75"/>
                                      <a:gd name="T12" fmla="*/ 47 w 49"/>
                                      <a:gd name="T13" fmla="*/ 23 h 75"/>
                                      <a:gd name="T14" fmla="*/ 49 w 49"/>
                                      <a:gd name="T15" fmla="*/ 18 h 75"/>
                                      <a:gd name="T16" fmla="*/ 49 w 49"/>
                                      <a:gd name="T17" fmla="*/ 13 h 75"/>
                                      <a:gd name="T18" fmla="*/ 0 w 49"/>
                                      <a:gd name="T19" fmla="*/ 73 h 75"/>
                                      <a:gd name="T20" fmla="*/ 5 w 49"/>
                                      <a:gd name="T21" fmla="*/ 75 h 75"/>
                                      <a:gd name="T22" fmla="*/ 10 w 49"/>
                                      <a:gd name="T23" fmla="*/ 75 h 75"/>
                                      <a:gd name="T24" fmla="*/ 17 w 49"/>
                                      <a:gd name="T25" fmla="*/ 75 h 75"/>
                                      <a:gd name="T26" fmla="*/ 25 w 49"/>
                                      <a:gd name="T27" fmla="*/ 73 h 75"/>
                                      <a:gd name="T28" fmla="*/ 32 w 49"/>
                                      <a:gd name="T29" fmla="*/ 70 h 75"/>
                                      <a:gd name="T30" fmla="*/ 37 w 49"/>
                                      <a:gd name="T31" fmla="*/ 65 h 75"/>
                                      <a:gd name="T32" fmla="*/ 39 w 49"/>
                                      <a:gd name="T33" fmla="*/ 60 h 75"/>
                                      <a:gd name="T34" fmla="*/ 39 w 49"/>
                                      <a:gd name="T35" fmla="*/ 55 h 75"/>
                                      <a:gd name="T36" fmla="*/ 35 w 49"/>
                                      <a:gd name="T37" fmla="*/ 60 h 75"/>
                                      <a:gd name="T38" fmla="*/ 27 w 49"/>
                                      <a:gd name="T39" fmla="*/ 65 h 75"/>
                                      <a:gd name="T40" fmla="*/ 17 w 49"/>
                                      <a:gd name="T41" fmla="*/ 70 h 75"/>
                                      <a:gd name="T42" fmla="*/ 10 w 49"/>
                                      <a:gd name="T43" fmla="*/ 70 h 75"/>
                                      <a:gd name="T44" fmla="*/ 7 w 49"/>
                                      <a:gd name="T45" fmla="*/ 70 h 75"/>
                                      <a:gd name="T46" fmla="*/ 2 w 49"/>
                                      <a:gd name="T47" fmla="*/ 70 h 75"/>
                                      <a:gd name="T48" fmla="*/ 2 w 49"/>
                                      <a:gd name="T49" fmla="*/ 73 h 75"/>
                                      <a:gd name="T50" fmla="*/ 0 w 49"/>
                                      <a:gd name="T51" fmla="*/ 73 h 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49" h="75">
                                        <a:moveTo>
                                          <a:pt x="49" y="13"/>
                                        </a:moveTo>
                                        <a:lnTo>
                                          <a:pt x="44" y="5"/>
                                        </a:lnTo>
                                        <a:lnTo>
                                          <a:pt x="39" y="0"/>
                                        </a:lnTo>
                                        <a:lnTo>
                                          <a:pt x="39" y="3"/>
                                        </a:lnTo>
                                        <a:lnTo>
                                          <a:pt x="39" y="5"/>
                                        </a:lnTo>
                                        <a:lnTo>
                                          <a:pt x="44" y="13"/>
                                        </a:lnTo>
                                        <a:lnTo>
                                          <a:pt x="47" y="23"/>
                                        </a:lnTo>
                                        <a:lnTo>
                                          <a:pt x="49" y="18"/>
                                        </a:lnTo>
                                        <a:lnTo>
                                          <a:pt x="49" y="13"/>
                                        </a:lnTo>
                                        <a:close/>
                                        <a:moveTo>
                                          <a:pt x="0" y="73"/>
                                        </a:moveTo>
                                        <a:lnTo>
                                          <a:pt x="5" y="75"/>
                                        </a:lnTo>
                                        <a:lnTo>
                                          <a:pt x="10" y="75"/>
                                        </a:lnTo>
                                        <a:lnTo>
                                          <a:pt x="17" y="75"/>
                                        </a:lnTo>
                                        <a:lnTo>
                                          <a:pt x="25" y="73"/>
                                        </a:lnTo>
                                        <a:lnTo>
                                          <a:pt x="32" y="70"/>
                                        </a:lnTo>
                                        <a:lnTo>
                                          <a:pt x="37" y="65"/>
                                        </a:lnTo>
                                        <a:lnTo>
                                          <a:pt x="39" y="60"/>
                                        </a:lnTo>
                                        <a:lnTo>
                                          <a:pt x="39" y="55"/>
                                        </a:lnTo>
                                        <a:lnTo>
                                          <a:pt x="35" y="60"/>
                                        </a:lnTo>
                                        <a:lnTo>
                                          <a:pt x="27" y="65"/>
                                        </a:lnTo>
                                        <a:lnTo>
                                          <a:pt x="17" y="70"/>
                                        </a:lnTo>
                                        <a:lnTo>
                                          <a:pt x="10" y="70"/>
                                        </a:lnTo>
                                        <a:lnTo>
                                          <a:pt x="7" y="70"/>
                                        </a:lnTo>
                                        <a:lnTo>
                                          <a:pt x="2" y="70"/>
                                        </a:lnTo>
                                        <a:lnTo>
                                          <a:pt x="2" y="73"/>
                                        </a:lnTo>
                                        <a:lnTo>
                                          <a:pt x="0" y="7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FB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67" name="Freeform 215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70" y="938"/>
                                    <a:ext cx="49" cy="70"/>
                                  </a:xfrm>
                                  <a:custGeom>
                                    <a:avLst/>
                                    <a:gdLst>
                                      <a:gd name="T0" fmla="*/ 49 w 49"/>
                                      <a:gd name="T1" fmla="*/ 15 h 70"/>
                                      <a:gd name="T2" fmla="*/ 44 w 49"/>
                                      <a:gd name="T3" fmla="*/ 7 h 70"/>
                                      <a:gd name="T4" fmla="*/ 39 w 49"/>
                                      <a:gd name="T5" fmla="*/ 0 h 70"/>
                                      <a:gd name="T6" fmla="*/ 39 w 49"/>
                                      <a:gd name="T7" fmla="*/ 2 h 70"/>
                                      <a:gd name="T8" fmla="*/ 37 w 49"/>
                                      <a:gd name="T9" fmla="*/ 5 h 70"/>
                                      <a:gd name="T10" fmla="*/ 44 w 49"/>
                                      <a:gd name="T11" fmla="*/ 15 h 70"/>
                                      <a:gd name="T12" fmla="*/ 47 w 49"/>
                                      <a:gd name="T13" fmla="*/ 27 h 70"/>
                                      <a:gd name="T14" fmla="*/ 47 w 49"/>
                                      <a:gd name="T15" fmla="*/ 27 h 70"/>
                                      <a:gd name="T16" fmla="*/ 47 w 49"/>
                                      <a:gd name="T17" fmla="*/ 22 h 70"/>
                                      <a:gd name="T18" fmla="*/ 49 w 49"/>
                                      <a:gd name="T19" fmla="*/ 15 h 70"/>
                                      <a:gd name="T20" fmla="*/ 0 w 49"/>
                                      <a:gd name="T21" fmla="*/ 70 h 70"/>
                                      <a:gd name="T22" fmla="*/ 5 w 49"/>
                                      <a:gd name="T23" fmla="*/ 70 h 70"/>
                                      <a:gd name="T24" fmla="*/ 10 w 49"/>
                                      <a:gd name="T25" fmla="*/ 70 h 70"/>
                                      <a:gd name="T26" fmla="*/ 17 w 49"/>
                                      <a:gd name="T27" fmla="*/ 70 h 70"/>
                                      <a:gd name="T28" fmla="*/ 25 w 49"/>
                                      <a:gd name="T29" fmla="*/ 67 h 70"/>
                                      <a:gd name="T30" fmla="*/ 32 w 49"/>
                                      <a:gd name="T31" fmla="*/ 62 h 70"/>
                                      <a:gd name="T32" fmla="*/ 39 w 49"/>
                                      <a:gd name="T33" fmla="*/ 57 h 70"/>
                                      <a:gd name="T34" fmla="*/ 39 w 49"/>
                                      <a:gd name="T35" fmla="*/ 50 h 70"/>
                                      <a:gd name="T36" fmla="*/ 42 w 49"/>
                                      <a:gd name="T37" fmla="*/ 42 h 70"/>
                                      <a:gd name="T38" fmla="*/ 37 w 49"/>
                                      <a:gd name="T39" fmla="*/ 52 h 70"/>
                                      <a:gd name="T40" fmla="*/ 30 w 49"/>
                                      <a:gd name="T41" fmla="*/ 60 h 70"/>
                                      <a:gd name="T42" fmla="*/ 20 w 49"/>
                                      <a:gd name="T43" fmla="*/ 62 h 70"/>
                                      <a:gd name="T44" fmla="*/ 10 w 49"/>
                                      <a:gd name="T45" fmla="*/ 65 h 70"/>
                                      <a:gd name="T46" fmla="*/ 7 w 49"/>
                                      <a:gd name="T47" fmla="*/ 65 h 70"/>
                                      <a:gd name="T48" fmla="*/ 5 w 49"/>
                                      <a:gd name="T49" fmla="*/ 65 h 70"/>
                                      <a:gd name="T50" fmla="*/ 2 w 49"/>
                                      <a:gd name="T51" fmla="*/ 67 h 70"/>
                                      <a:gd name="T52" fmla="*/ 0 w 49"/>
                                      <a:gd name="T53" fmla="*/ 70 h 7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</a:cxnLst>
                                    <a:rect l="0" t="0" r="r" b="b"/>
                                    <a:pathLst>
                                      <a:path w="49" h="70">
                                        <a:moveTo>
                                          <a:pt x="49" y="15"/>
                                        </a:moveTo>
                                        <a:lnTo>
                                          <a:pt x="44" y="7"/>
                                        </a:lnTo>
                                        <a:lnTo>
                                          <a:pt x="39" y="0"/>
                                        </a:lnTo>
                                        <a:lnTo>
                                          <a:pt x="39" y="2"/>
                                        </a:lnTo>
                                        <a:lnTo>
                                          <a:pt x="37" y="5"/>
                                        </a:lnTo>
                                        <a:lnTo>
                                          <a:pt x="44" y="15"/>
                                        </a:lnTo>
                                        <a:lnTo>
                                          <a:pt x="47" y="27"/>
                                        </a:lnTo>
                                        <a:lnTo>
                                          <a:pt x="47" y="27"/>
                                        </a:lnTo>
                                        <a:lnTo>
                                          <a:pt x="47" y="22"/>
                                        </a:lnTo>
                                        <a:lnTo>
                                          <a:pt x="49" y="15"/>
                                        </a:lnTo>
                                        <a:close/>
                                        <a:moveTo>
                                          <a:pt x="0" y="70"/>
                                        </a:moveTo>
                                        <a:lnTo>
                                          <a:pt x="5" y="70"/>
                                        </a:lnTo>
                                        <a:lnTo>
                                          <a:pt x="10" y="70"/>
                                        </a:lnTo>
                                        <a:lnTo>
                                          <a:pt x="17" y="70"/>
                                        </a:lnTo>
                                        <a:lnTo>
                                          <a:pt x="25" y="67"/>
                                        </a:lnTo>
                                        <a:lnTo>
                                          <a:pt x="32" y="62"/>
                                        </a:lnTo>
                                        <a:lnTo>
                                          <a:pt x="39" y="57"/>
                                        </a:lnTo>
                                        <a:lnTo>
                                          <a:pt x="39" y="50"/>
                                        </a:lnTo>
                                        <a:lnTo>
                                          <a:pt x="42" y="42"/>
                                        </a:lnTo>
                                        <a:lnTo>
                                          <a:pt x="37" y="52"/>
                                        </a:lnTo>
                                        <a:lnTo>
                                          <a:pt x="30" y="60"/>
                                        </a:lnTo>
                                        <a:lnTo>
                                          <a:pt x="20" y="62"/>
                                        </a:lnTo>
                                        <a:lnTo>
                                          <a:pt x="10" y="65"/>
                                        </a:lnTo>
                                        <a:lnTo>
                                          <a:pt x="7" y="65"/>
                                        </a:lnTo>
                                        <a:lnTo>
                                          <a:pt x="5" y="65"/>
                                        </a:lnTo>
                                        <a:lnTo>
                                          <a:pt x="2" y="67"/>
                                        </a:lnTo>
                                        <a:lnTo>
                                          <a:pt x="0" y="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0B3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68" name="Freeform 21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2" y="940"/>
                                    <a:ext cx="45" cy="6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18 h 65"/>
                                      <a:gd name="T2" fmla="*/ 42 w 45"/>
                                      <a:gd name="T3" fmla="*/ 8 h 65"/>
                                      <a:gd name="T4" fmla="*/ 37 w 45"/>
                                      <a:gd name="T5" fmla="*/ 0 h 65"/>
                                      <a:gd name="T6" fmla="*/ 35 w 45"/>
                                      <a:gd name="T7" fmla="*/ 3 h 65"/>
                                      <a:gd name="T8" fmla="*/ 35 w 45"/>
                                      <a:gd name="T9" fmla="*/ 5 h 65"/>
                                      <a:gd name="T10" fmla="*/ 40 w 45"/>
                                      <a:gd name="T11" fmla="*/ 15 h 65"/>
                                      <a:gd name="T12" fmla="*/ 42 w 45"/>
                                      <a:gd name="T13" fmla="*/ 25 h 65"/>
                                      <a:gd name="T14" fmla="*/ 40 w 45"/>
                                      <a:gd name="T15" fmla="*/ 33 h 65"/>
                                      <a:gd name="T16" fmla="*/ 37 w 45"/>
                                      <a:gd name="T17" fmla="*/ 40 h 65"/>
                                      <a:gd name="T18" fmla="*/ 35 w 45"/>
                                      <a:gd name="T19" fmla="*/ 45 h 65"/>
                                      <a:gd name="T20" fmla="*/ 33 w 45"/>
                                      <a:gd name="T21" fmla="*/ 50 h 65"/>
                                      <a:gd name="T22" fmla="*/ 25 w 45"/>
                                      <a:gd name="T23" fmla="*/ 55 h 65"/>
                                      <a:gd name="T24" fmla="*/ 20 w 45"/>
                                      <a:gd name="T25" fmla="*/ 58 h 65"/>
                                      <a:gd name="T26" fmla="*/ 15 w 45"/>
                                      <a:gd name="T27" fmla="*/ 60 h 65"/>
                                      <a:gd name="T28" fmla="*/ 8 w 45"/>
                                      <a:gd name="T29" fmla="*/ 60 h 65"/>
                                      <a:gd name="T30" fmla="*/ 5 w 45"/>
                                      <a:gd name="T31" fmla="*/ 60 h 65"/>
                                      <a:gd name="T32" fmla="*/ 5 w 45"/>
                                      <a:gd name="T33" fmla="*/ 60 h 65"/>
                                      <a:gd name="T34" fmla="*/ 3 w 45"/>
                                      <a:gd name="T35" fmla="*/ 63 h 65"/>
                                      <a:gd name="T36" fmla="*/ 0 w 45"/>
                                      <a:gd name="T37" fmla="*/ 65 h 65"/>
                                      <a:gd name="T38" fmla="*/ 5 w 45"/>
                                      <a:gd name="T39" fmla="*/ 65 h 65"/>
                                      <a:gd name="T40" fmla="*/ 8 w 45"/>
                                      <a:gd name="T41" fmla="*/ 65 h 65"/>
                                      <a:gd name="T42" fmla="*/ 15 w 45"/>
                                      <a:gd name="T43" fmla="*/ 65 h 65"/>
                                      <a:gd name="T44" fmla="*/ 25 w 45"/>
                                      <a:gd name="T45" fmla="*/ 60 h 65"/>
                                      <a:gd name="T46" fmla="*/ 33 w 45"/>
                                      <a:gd name="T47" fmla="*/ 55 h 65"/>
                                      <a:gd name="T48" fmla="*/ 37 w 45"/>
                                      <a:gd name="T49" fmla="*/ 50 h 65"/>
                                      <a:gd name="T50" fmla="*/ 42 w 45"/>
                                      <a:gd name="T51" fmla="*/ 33 h 65"/>
                                      <a:gd name="T52" fmla="*/ 45 w 45"/>
                                      <a:gd name="T53" fmla="*/ 18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</a:cxnLst>
                                    <a:rect l="0" t="0" r="r" b="b"/>
                                    <a:pathLst>
                                      <a:path w="45" h="65">
                                        <a:moveTo>
                                          <a:pt x="45" y="18"/>
                                        </a:moveTo>
                                        <a:lnTo>
                                          <a:pt x="42" y="8"/>
                                        </a:lnTo>
                                        <a:lnTo>
                                          <a:pt x="37" y="0"/>
                                        </a:lnTo>
                                        <a:lnTo>
                                          <a:pt x="35" y="3"/>
                                        </a:lnTo>
                                        <a:lnTo>
                                          <a:pt x="35" y="5"/>
                                        </a:lnTo>
                                        <a:lnTo>
                                          <a:pt x="40" y="15"/>
                                        </a:lnTo>
                                        <a:lnTo>
                                          <a:pt x="42" y="25"/>
                                        </a:lnTo>
                                        <a:lnTo>
                                          <a:pt x="40" y="33"/>
                                        </a:lnTo>
                                        <a:lnTo>
                                          <a:pt x="37" y="40"/>
                                        </a:lnTo>
                                        <a:lnTo>
                                          <a:pt x="35" y="45"/>
                                        </a:lnTo>
                                        <a:lnTo>
                                          <a:pt x="33" y="50"/>
                                        </a:lnTo>
                                        <a:lnTo>
                                          <a:pt x="25" y="55"/>
                                        </a:lnTo>
                                        <a:lnTo>
                                          <a:pt x="20" y="58"/>
                                        </a:lnTo>
                                        <a:lnTo>
                                          <a:pt x="15" y="60"/>
                                        </a:lnTo>
                                        <a:lnTo>
                                          <a:pt x="8" y="60"/>
                                        </a:lnTo>
                                        <a:lnTo>
                                          <a:pt x="5" y="60"/>
                                        </a:lnTo>
                                        <a:lnTo>
                                          <a:pt x="5" y="60"/>
                                        </a:lnTo>
                                        <a:lnTo>
                                          <a:pt x="3" y="63"/>
                                        </a:lnTo>
                                        <a:lnTo>
                                          <a:pt x="0" y="65"/>
                                        </a:lnTo>
                                        <a:lnTo>
                                          <a:pt x="5" y="65"/>
                                        </a:lnTo>
                                        <a:lnTo>
                                          <a:pt x="8" y="65"/>
                                        </a:lnTo>
                                        <a:lnTo>
                                          <a:pt x="15" y="65"/>
                                        </a:lnTo>
                                        <a:lnTo>
                                          <a:pt x="25" y="60"/>
                                        </a:lnTo>
                                        <a:lnTo>
                                          <a:pt x="33" y="55"/>
                                        </a:lnTo>
                                        <a:lnTo>
                                          <a:pt x="37" y="50"/>
                                        </a:lnTo>
                                        <a:lnTo>
                                          <a:pt x="42" y="33"/>
                                        </a:lnTo>
                                        <a:lnTo>
                                          <a:pt x="45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2B9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69" name="Freeform 21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5" y="943"/>
                                    <a:ext cx="42" cy="60"/>
                                  </a:xfrm>
                                  <a:custGeom>
                                    <a:avLst/>
                                    <a:gdLst>
                                      <a:gd name="T0" fmla="*/ 42 w 42"/>
                                      <a:gd name="T1" fmla="*/ 22 h 60"/>
                                      <a:gd name="T2" fmla="*/ 39 w 42"/>
                                      <a:gd name="T3" fmla="*/ 10 h 60"/>
                                      <a:gd name="T4" fmla="*/ 32 w 42"/>
                                      <a:gd name="T5" fmla="*/ 0 h 60"/>
                                      <a:gd name="T6" fmla="*/ 32 w 42"/>
                                      <a:gd name="T7" fmla="*/ 2 h 60"/>
                                      <a:gd name="T8" fmla="*/ 32 w 42"/>
                                      <a:gd name="T9" fmla="*/ 5 h 60"/>
                                      <a:gd name="T10" fmla="*/ 34 w 42"/>
                                      <a:gd name="T11" fmla="*/ 12 h 60"/>
                                      <a:gd name="T12" fmla="*/ 37 w 42"/>
                                      <a:gd name="T13" fmla="*/ 22 h 60"/>
                                      <a:gd name="T14" fmla="*/ 34 w 42"/>
                                      <a:gd name="T15" fmla="*/ 35 h 60"/>
                                      <a:gd name="T16" fmla="*/ 27 w 42"/>
                                      <a:gd name="T17" fmla="*/ 45 h 60"/>
                                      <a:gd name="T18" fmla="*/ 17 w 42"/>
                                      <a:gd name="T19" fmla="*/ 52 h 60"/>
                                      <a:gd name="T20" fmla="*/ 5 w 42"/>
                                      <a:gd name="T21" fmla="*/ 55 h 60"/>
                                      <a:gd name="T22" fmla="*/ 5 w 42"/>
                                      <a:gd name="T23" fmla="*/ 55 h 60"/>
                                      <a:gd name="T24" fmla="*/ 2 w 42"/>
                                      <a:gd name="T25" fmla="*/ 57 h 60"/>
                                      <a:gd name="T26" fmla="*/ 0 w 42"/>
                                      <a:gd name="T27" fmla="*/ 60 h 60"/>
                                      <a:gd name="T28" fmla="*/ 2 w 42"/>
                                      <a:gd name="T29" fmla="*/ 60 h 60"/>
                                      <a:gd name="T30" fmla="*/ 5 w 42"/>
                                      <a:gd name="T31" fmla="*/ 60 h 60"/>
                                      <a:gd name="T32" fmla="*/ 15 w 42"/>
                                      <a:gd name="T33" fmla="*/ 57 h 60"/>
                                      <a:gd name="T34" fmla="*/ 25 w 42"/>
                                      <a:gd name="T35" fmla="*/ 55 h 60"/>
                                      <a:gd name="T36" fmla="*/ 32 w 42"/>
                                      <a:gd name="T37" fmla="*/ 47 h 60"/>
                                      <a:gd name="T38" fmla="*/ 37 w 42"/>
                                      <a:gd name="T39" fmla="*/ 37 h 60"/>
                                      <a:gd name="T40" fmla="*/ 39 w 42"/>
                                      <a:gd name="T41" fmla="*/ 30 h 60"/>
                                      <a:gd name="T42" fmla="*/ 42 w 42"/>
                                      <a:gd name="T43" fmla="*/ 22 h 60"/>
                                      <a:gd name="T44" fmla="*/ 42 w 42"/>
                                      <a:gd name="T45" fmla="*/ 22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42" h="60">
                                        <a:moveTo>
                                          <a:pt x="42" y="22"/>
                                        </a:moveTo>
                                        <a:lnTo>
                                          <a:pt x="39" y="10"/>
                                        </a:lnTo>
                                        <a:lnTo>
                                          <a:pt x="32" y="0"/>
                                        </a:lnTo>
                                        <a:lnTo>
                                          <a:pt x="32" y="2"/>
                                        </a:lnTo>
                                        <a:lnTo>
                                          <a:pt x="32" y="5"/>
                                        </a:lnTo>
                                        <a:lnTo>
                                          <a:pt x="34" y="12"/>
                                        </a:lnTo>
                                        <a:lnTo>
                                          <a:pt x="37" y="22"/>
                                        </a:lnTo>
                                        <a:lnTo>
                                          <a:pt x="34" y="35"/>
                                        </a:lnTo>
                                        <a:lnTo>
                                          <a:pt x="27" y="45"/>
                                        </a:lnTo>
                                        <a:lnTo>
                                          <a:pt x="17" y="52"/>
                                        </a:lnTo>
                                        <a:lnTo>
                                          <a:pt x="5" y="55"/>
                                        </a:lnTo>
                                        <a:lnTo>
                                          <a:pt x="5" y="55"/>
                                        </a:lnTo>
                                        <a:lnTo>
                                          <a:pt x="2" y="57"/>
                                        </a:lnTo>
                                        <a:lnTo>
                                          <a:pt x="0" y="60"/>
                                        </a:lnTo>
                                        <a:lnTo>
                                          <a:pt x="2" y="60"/>
                                        </a:lnTo>
                                        <a:lnTo>
                                          <a:pt x="5" y="60"/>
                                        </a:lnTo>
                                        <a:lnTo>
                                          <a:pt x="15" y="57"/>
                                        </a:lnTo>
                                        <a:lnTo>
                                          <a:pt x="25" y="55"/>
                                        </a:lnTo>
                                        <a:lnTo>
                                          <a:pt x="32" y="47"/>
                                        </a:lnTo>
                                        <a:lnTo>
                                          <a:pt x="37" y="37"/>
                                        </a:lnTo>
                                        <a:lnTo>
                                          <a:pt x="39" y="30"/>
                                        </a:lnTo>
                                        <a:lnTo>
                                          <a:pt x="42" y="22"/>
                                        </a:lnTo>
                                        <a:lnTo>
                                          <a:pt x="42" y="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70" name="Freeform 21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7" y="945"/>
                                    <a:ext cx="37" cy="55"/>
                                  </a:xfrm>
                                  <a:custGeom>
                                    <a:avLst/>
                                    <a:gdLst>
                                      <a:gd name="T0" fmla="*/ 37 w 37"/>
                                      <a:gd name="T1" fmla="*/ 20 h 55"/>
                                      <a:gd name="T2" fmla="*/ 35 w 37"/>
                                      <a:gd name="T3" fmla="*/ 10 h 55"/>
                                      <a:gd name="T4" fmla="*/ 30 w 37"/>
                                      <a:gd name="T5" fmla="*/ 0 h 55"/>
                                      <a:gd name="T6" fmla="*/ 30 w 37"/>
                                      <a:gd name="T7" fmla="*/ 3 h 55"/>
                                      <a:gd name="T8" fmla="*/ 28 w 37"/>
                                      <a:gd name="T9" fmla="*/ 5 h 55"/>
                                      <a:gd name="T10" fmla="*/ 30 w 37"/>
                                      <a:gd name="T11" fmla="*/ 13 h 55"/>
                                      <a:gd name="T12" fmla="*/ 32 w 37"/>
                                      <a:gd name="T13" fmla="*/ 20 h 55"/>
                                      <a:gd name="T14" fmla="*/ 30 w 37"/>
                                      <a:gd name="T15" fmla="*/ 33 h 55"/>
                                      <a:gd name="T16" fmla="*/ 23 w 37"/>
                                      <a:gd name="T17" fmla="*/ 40 h 55"/>
                                      <a:gd name="T18" fmla="*/ 15 w 37"/>
                                      <a:gd name="T19" fmla="*/ 48 h 55"/>
                                      <a:gd name="T20" fmla="*/ 3 w 37"/>
                                      <a:gd name="T21" fmla="*/ 50 h 55"/>
                                      <a:gd name="T22" fmla="*/ 3 w 37"/>
                                      <a:gd name="T23" fmla="*/ 53 h 55"/>
                                      <a:gd name="T24" fmla="*/ 0 w 37"/>
                                      <a:gd name="T25" fmla="*/ 55 h 55"/>
                                      <a:gd name="T26" fmla="*/ 0 w 37"/>
                                      <a:gd name="T27" fmla="*/ 55 h 55"/>
                                      <a:gd name="T28" fmla="*/ 3 w 37"/>
                                      <a:gd name="T29" fmla="*/ 55 h 55"/>
                                      <a:gd name="T30" fmla="*/ 10 w 37"/>
                                      <a:gd name="T31" fmla="*/ 55 h 55"/>
                                      <a:gd name="T32" fmla="*/ 15 w 37"/>
                                      <a:gd name="T33" fmla="*/ 53 h 55"/>
                                      <a:gd name="T34" fmla="*/ 20 w 37"/>
                                      <a:gd name="T35" fmla="*/ 50 h 55"/>
                                      <a:gd name="T36" fmla="*/ 28 w 37"/>
                                      <a:gd name="T37" fmla="*/ 45 h 55"/>
                                      <a:gd name="T38" fmla="*/ 30 w 37"/>
                                      <a:gd name="T39" fmla="*/ 40 h 55"/>
                                      <a:gd name="T40" fmla="*/ 32 w 37"/>
                                      <a:gd name="T41" fmla="*/ 35 h 55"/>
                                      <a:gd name="T42" fmla="*/ 35 w 37"/>
                                      <a:gd name="T43" fmla="*/ 28 h 55"/>
                                      <a:gd name="T44" fmla="*/ 37 w 37"/>
                                      <a:gd name="T45" fmla="*/ 2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37" h="55">
                                        <a:moveTo>
                                          <a:pt x="37" y="20"/>
                                        </a:moveTo>
                                        <a:lnTo>
                                          <a:pt x="35" y="10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30" y="3"/>
                                        </a:lnTo>
                                        <a:lnTo>
                                          <a:pt x="28" y="5"/>
                                        </a:lnTo>
                                        <a:lnTo>
                                          <a:pt x="30" y="13"/>
                                        </a:lnTo>
                                        <a:lnTo>
                                          <a:pt x="32" y="20"/>
                                        </a:lnTo>
                                        <a:lnTo>
                                          <a:pt x="30" y="33"/>
                                        </a:lnTo>
                                        <a:lnTo>
                                          <a:pt x="23" y="40"/>
                                        </a:lnTo>
                                        <a:lnTo>
                                          <a:pt x="15" y="48"/>
                                        </a:lnTo>
                                        <a:lnTo>
                                          <a:pt x="3" y="50"/>
                                        </a:lnTo>
                                        <a:lnTo>
                                          <a:pt x="3" y="53"/>
                                        </a:lnTo>
                                        <a:lnTo>
                                          <a:pt x="0" y="55"/>
                                        </a:lnTo>
                                        <a:lnTo>
                                          <a:pt x="0" y="55"/>
                                        </a:lnTo>
                                        <a:lnTo>
                                          <a:pt x="3" y="55"/>
                                        </a:lnTo>
                                        <a:lnTo>
                                          <a:pt x="10" y="55"/>
                                        </a:lnTo>
                                        <a:lnTo>
                                          <a:pt x="15" y="53"/>
                                        </a:lnTo>
                                        <a:lnTo>
                                          <a:pt x="20" y="50"/>
                                        </a:lnTo>
                                        <a:lnTo>
                                          <a:pt x="28" y="45"/>
                                        </a:lnTo>
                                        <a:lnTo>
                                          <a:pt x="30" y="40"/>
                                        </a:lnTo>
                                        <a:lnTo>
                                          <a:pt x="32" y="35"/>
                                        </a:lnTo>
                                        <a:lnTo>
                                          <a:pt x="35" y="28"/>
                                        </a:lnTo>
                                        <a:lnTo>
                                          <a:pt x="37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4C2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71" name="Freeform 216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80" y="948"/>
                                    <a:ext cx="32" cy="50"/>
                                  </a:xfrm>
                                  <a:custGeom>
                                    <a:avLst/>
                                    <a:gdLst>
                                      <a:gd name="T0" fmla="*/ 32 w 32"/>
                                      <a:gd name="T1" fmla="*/ 17 h 50"/>
                                      <a:gd name="T2" fmla="*/ 29 w 32"/>
                                      <a:gd name="T3" fmla="*/ 7 h 50"/>
                                      <a:gd name="T4" fmla="*/ 27 w 32"/>
                                      <a:gd name="T5" fmla="*/ 0 h 50"/>
                                      <a:gd name="T6" fmla="*/ 25 w 32"/>
                                      <a:gd name="T7" fmla="*/ 2 h 50"/>
                                      <a:gd name="T8" fmla="*/ 25 w 32"/>
                                      <a:gd name="T9" fmla="*/ 7 h 50"/>
                                      <a:gd name="T10" fmla="*/ 25 w 32"/>
                                      <a:gd name="T11" fmla="*/ 12 h 50"/>
                                      <a:gd name="T12" fmla="*/ 27 w 32"/>
                                      <a:gd name="T13" fmla="*/ 17 h 50"/>
                                      <a:gd name="T14" fmla="*/ 25 w 32"/>
                                      <a:gd name="T15" fmla="*/ 27 h 50"/>
                                      <a:gd name="T16" fmla="*/ 20 w 32"/>
                                      <a:gd name="T17" fmla="*/ 35 h 50"/>
                                      <a:gd name="T18" fmla="*/ 12 w 32"/>
                                      <a:gd name="T19" fmla="*/ 42 h 50"/>
                                      <a:gd name="T20" fmla="*/ 2 w 32"/>
                                      <a:gd name="T21" fmla="*/ 45 h 50"/>
                                      <a:gd name="T22" fmla="*/ 2 w 32"/>
                                      <a:gd name="T23" fmla="*/ 47 h 50"/>
                                      <a:gd name="T24" fmla="*/ 0 w 32"/>
                                      <a:gd name="T25" fmla="*/ 50 h 50"/>
                                      <a:gd name="T26" fmla="*/ 0 w 32"/>
                                      <a:gd name="T27" fmla="*/ 50 h 50"/>
                                      <a:gd name="T28" fmla="*/ 12 w 32"/>
                                      <a:gd name="T29" fmla="*/ 47 h 50"/>
                                      <a:gd name="T30" fmla="*/ 22 w 32"/>
                                      <a:gd name="T31" fmla="*/ 40 h 50"/>
                                      <a:gd name="T32" fmla="*/ 29 w 32"/>
                                      <a:gd name="T33" fmla="*/ 30 h 50"/>
                                      <a:gd name="T34" fmla="*/ 32 w 32"/>
                                      <a:gd name="T35" fmla="*/ 17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</a:cxnLst>
                                    <a:rect l="0" t="0" r="r" b="b"/>
                                    <a:pathLst>
                                      <a:path w="32" h="50">
                                        <a:moveTo>
                                          <a:pt x="32" y="17"/>
                                        </a:moveTo>
                                        <a:lnTo>
                                          <a:pt x="29" y="7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25" y="2"/>
                                        </a:lnTo>
                                        <a:lnTo>
                                          <a:pt x="25" y="7"/>
                                        </a:lnTo>
                                        <a:lnTo>
                                          <a:pt x="25" y="12"/>
                                        </a:lnTo>
                                        <a:lnTo>
                                          <a:pt x="27" y="17"/>
                                        </a:lnTo>
                                        <a:lnTo>
                                          <a:pt x="25" y="27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12" y="42"/>
                                        </a:lnTo>
                                        <a:lnTo>
                                          <a:pt x="2" y="45"/>
                                        </a:lnTo>
                                        <a:lnTo>
                                          <a:pt x="2" y="47"/>
                                        </a:lnTo>
                                        <a:lnTo>
                                          <a:pt x="0" y="50"/>
                                        </a:lnTo>
                                        <a:lnTo>
                                          <a:pt x="0" y="50"/>
                                        </a:lnTo>
                                        <a:lnTo>
                                          <a:pt x="12" y="47"/>
                                        </a:lnTo>
                                        <a:lnTo>
                                          <a:pt x="22" y="40"/>
                                        </a:lnTo>
                                        <a:lnTo>
                                          <a:pt x="29" y="30"/>
                                        </a:lnTo>
                                        <a:lnTo>
                                          <a:pt x="32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5C7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72" name="Freeform 21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80" y="950"/>
                                    <a:ext cx="29" cy="45"/>
                                  </a:xfrm>
                                  <a:custGeom>
                                    <a:avLst/>
                                    <a:gdLst>
                                      <a:gd name="T0" fmla="*/ 29 w 29"/>
                                      <a:gd name="T1" fmla="*/ 15 h 45"/>
                                      <a:gd name="T2" fmla="*/ 27 w 29"/>
                                      <a:gd name="T3" fmla="*/ 8 h 45"/>
                                      <a:gd name="T4" fmla="*/ 25 w 29"/>
                                      <a:gd name="T5" fmla="*/ 0 h 45"/>
                                      <a:gd name="T6" fmla="*/ 25 w 29"/>
                                      <a:gd name="T7" fmla="*/ 5 h 45"/>
                                      <a:gd name="T8" fmla="*/ 22 w 29"/>
                                      <a:gd name="T9" fmla="*/ 8 h 45"/>
                                      <a:gd name="T10" fmla="*/ 22 w 29"/>
                                      <a:gd name="T11" fmla="*/ 10 h 45"/>
                                      <a:gd name="T12" fmla="*/ 25 w 29"/>
                                      <a:gd name="T13" fmla="*/ 15 h 45"/>
                                      <a:gd name="T14" fmla="*/ 22 w 29"/>
                                      <a:gd name="T15" fmla="*/ 23 h 45"/>
                                      <a:gd name="T16" fmla="*/ 17 w 29"/>
                                      <a:gd name="T17" fmla="*/ 30 h 45"/>
                                      <a:gd name="T18" fmla="*/ 12 w 29"/>
                                      <a:gd name="T19" fmla="*/ 35 h 45"/>
                                      <a:gd name="T20" fmla="*/ 5 w 29"/>
                                      <a:gd name="T21" fmla="*/ 40 h 45"/>
                                      <a:gd name="T22" fmla="*/ 2 w 29"/>
                                      <a:gd name="T23" fmla="*/ 43 h 45"/>
                                      <a:gd name="T24" fmla="*/ 0 w 29"/>
                                      <a:gd name="T25" fmla="*/ 45 h 45"/>
                                      <a:gd name="T26" fmla="*/ 12 w 29"/>
                                      <a:gd name="T27" fmla="*/ 43 h 45"/>
                                      <a:gd name="T28" fmla="*/ 20 w 29"/>
                                      <a:gd name="T29" fmla="*/ 35 h 45"/>
                                      <a:gd name="T30" fmla="*/ 27 w 29"/>
                                      <a:gd name="T31" fmla="*/ 28 h 45"/>
                                      <a:gd name="T32" fmla="*/ 29 w 29"/>
                                      <a:gd name="T33" fmla="*/ 15 h 4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9" h="45">
                                        <a:moveTo>
                                          <a:pt x="29" y="15"/>
                                        </a:moveTo>
                                        <a:lnTo>
                                          <a:pt x="27" y="8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25" y="5"/>
                                        </a:lnTo>
                                        <a:lnTo>
                                          <a:pt x="22" y="8"/>
                                        </a:lnTo>
                                        <a:lnTo>
                                          <a:pt x="22" y="10"/>
                                        </a:lnTo>
                                        <a:lnTo>
                                          <a:pt x="25" y="15"/>
                                        </a:lnTo>
                                        <a:lnTo>
                                          <a:pt x="22" y="23"/>
                                        </a:lnTo>
                                        <a:lnTo>
                                          <a:pt x="17" y="30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5" y="40"/>
                                        </a:lnTo>
                                        <a:lnTo>
                                          <a:pt x="2" y="43"/>
                                        </a:lnTo>
                                        <a:lnTo>
                                          <a:pt x="0" y="45"/>
                                        </a:lnTo>
                                        <a:lnTo>
                                          <a:pt x="12" y="43"/>
                                        </a:lnTo>
                                        <a:lnTo>
                                          <a:pt x="20" y="35"/>
                                        </a:lnTo>
                                        <a:lnTo>
                                          <a:pt x="27" y="28"/>
                                        </a:lnTo>
                                        <a:lnTo>
                                          <a:pt x="29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6CB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73" name="Freeform 216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82" y="955"/>
                                    <a:ext cx="25" cy="38"/>
                                  </a:xfrm>
                                  <a:custGeom>
                                    <a:avLst/>
                                    <a:gdLst>
                                      <a:gd name="T0" fmla="*/ 25 w 25"/>
                                      <a:gd name="T1" fmla="*/ 10 h 38"/>
                                      <a:gd name="T2" fmla="*/ 23 w 25"/>
                                      <a:gd name="T3" fmla="*/ 5 h 38"/>
                                      <a:gd name="T4" fmla="*/ 23 w 25"/>
                                      <a:gd name="T5" fmla="*/ 0 h 38"/>
                                      <a:gd name="T6" fmla="*/ 20 w 25"/>
                                      <a:gd name="T7" fmla="*/ 3 h 38"/>
                                      <a:gd name="T8" fmla="*/ 18 w 25"/>
                                      <a:gd name="T9" fmla="*/ 5 h 38"/>
                                      <a:gd name="T10" fmla="*/ 20 w 25"/>
                                      <a:gd name="T11" fmla="*/ 8 h 38"/>
                                      <a:gd name="T12" fmla="*/ 20 w 25"/>
                                      <a:gd name="T13" fmla="*/ 10 h 38"/>
                                      <a:gd name="T14" fmla="*/ 18 w 25"/>
                                      <a:gd name="T15" fmla="*/ 18 h 38"/>
                                      <a:gd name="T16" fmla="*/ 15 w 25"/>
                                      <a:gd name="T17" fmla="*/ 23 h 38"/>
                                      <a:gd name="T18" fmla="*/ 10 w 25"/>
                                      <a:gd name="T19" fmla="*/ 28 h 38"/>
                                      <a:gd name="T20" fmla="*/ 5 w 25"/>
                                      <a:gd name="T21" fmla="*/ 30 h 38"/>
                                      <a:gd name="T22" fmla="*/ 3 w 25"/>
                                      <a:gd name="T23" fmla="*/ 35 h 38"/>
                                      <a:gd name="T24" fmla="*/ 0 w 25"/>
                                      <a:gd name="T25" fmla="*/ 38 h 38"/>
                                      <a:gd name="T26" fmla="*/ 10 w 25"/>
                                      <a:gd name="T27" fmla="*/ 35 h 38"/>
                                      <a:gd name="T28" fmla="*/ 18 w 25"/>
                                      <a:gd name="T29" fmla="*/ 28 h 38"/>
                                      <a:gd name="T30" fmla="*/ 23 w 25"/>
                                      <a:gd name="T31" fmla="*/ 20 h 38"/>
                                      <a:gd name="T32" fmla="*/ 25 w 25"/>
                                      <a:gd name="T33" fmla="*/ 10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25" h="38">
                                        <a:moveTo>
                                          <a:pt x="25" y="10"/>
                                        </a:moveTo>
                                        <a:lnTo>
                                          <a:pt x="23" y="5"/>
                                        </a:lnTo>
                                        <a:lnTo>
                                          <a:pt x="23" y="0"/>
                                        </a:lnTo>
                                        <a:lnTo>
                                          <a:pt x="20" y="3"/>
                                        </a:lnTo>
                                        <a:lnTo>
                                          <a:pt x="18" y="5"/>
                                        </a:lnTo>
                                        <a:lnTo>
                                          <a:pt x="20" y="8"/>
                                        </a:lnTo>
                                        <a:lnTo>
                                          <a:pt x="20" y="10"/>
                                        </a:lnTo>
                                        <a:lnTo>
                                          <a:pt x="18" y="18"/>
                                        </a:lnTo>
                                        <a:lnTo>
                                          <a:pt x="15" y="23"/>
                                        </a:lnTo>
                                        <a:lnTo>
                                          <a:pt x="10" y="28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3" y="35"/>
                                        </a:lnTo>
                                        <a:lnTo>
                                          <a:pt x="0" y="38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18" y="28"/>
                                        </a:lnTo>
                                        <a:lnTo>
                                          <a:pt x="23" y="20"/>
                                        </a:lnTo>
                                        <a:lnTo>
                                          <a:pt x="25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7D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74" name="Freeform 216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85" y="958"/>
                                    <a:ext cx="20" cy="32"/>
                                  </a:xfrm>
                                  <a:custGeom>
                                    <a:avLst/>
                                    <a:gdLst>
                                      <a:gd name="T0" fmla="*/ 20 w 20"/>
                                      <a:gd name="T1" fmla="*/ 7 h 32"/>
                                      <a:gd name="T2" fmla="*/ 17 w 20"/>
                                      <a:gd name="T3" fmla="*/ 2 h 32"/>
                                      <a:gd name="T4" fmla="*/ 17 w 20"/>
                                      <a:gd name="T5" fmla="*/ 0 h 32"/>
                                      <a:gd name="T6" fmla="*/ 15 w 20"/>
                                      <a:gd name="T7" fmla="*/ 2 h 32"/>
                                      <a:gd name="T8" fmla="*/ 15 w 20"/>
                                      <a:gd name="T9" fmla="*/ 7 h 32"/>
                                      <a:gd name="T10" fmla="*/ 15 w 20"/>
                                      <a:gd name="T11" fmla="*/ 7 h 32"/>
                                      <a:gd name="T12" fmla="*/ 12 w 20"/>
                                      <a:gd name="T13" fmla="*/ 17 h 32"/>
                                      <a:gd name="T14" fmla="*/ 5 w 20"/>
                                      <a:gd name="T15" fmla="*/ 25 h 32"/>
                                      <a:gd name="T16" fmla="*/ 2 w 20"/>
                                      <a:gd name="T17" fmla="*/ 27 h 32"/>
                                      <a:gd name="T18" fmla="*/ 0 w 20"/>
                                      <a:gd name="T19" fmla="*/ 32 h 32"/>
                                      <a:gd name="T20" fmla="*/ 7 w 20"/>
                                      <a:gd name="T21" fmla="*/ 27 h 32"/>
                                      <a:gd name="T22" fmla="*/ 12 w 20"/>
                                      <a:gd name="T23" fmla="*/ 22 h 32"/>
                                      <a:gd name="T24" fmla="*/ 17 w 20"/>
                                      <a:gd name="T25" fmla="*/ 15 h 32"/>
                                      <a:gd name="T26" fmla="*/ 20 w 20"/>
                                      <a:gd name="T27" fmla="*/ 7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20" h="32">
                                        <a:moveTo>
                                          <a:pt x="20" y="7"/>
                                        </a:moveTo>
                                        <a:lnTo>
                                          <a:pt x="17" y="2"/>
                                        </a:lnTo>
                                        <a:lnTo>
                                          <a:pt x="17" y="0"/>
                                        </a:lnTo>
                                        <a:lnTo>
                                          <a:pt x="15" y="2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15" y="7"/>
                                        </a:lnTo>
                                        <a:lnTo>
                                          <a:pt x="12" y="17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2" y="27"/>
                                        </a:lnTo>
                                        <a:lnTo>
                                          <a:pt x="0" y="32"/>
                                        </a:lnTo>
                                        <a:lnTo>
                                          <a:pt x="7" y="27"/>
                                        </a:lnTo>
                                        <a:lnTo>
                                          <a:pt x="12" y="22"/>
                                        </a:lnTo>
                                        <a:lnTo>
                                          <a:pt x="17" y="15"/>
                                        </a:lnTo>
                                        <a:lnTo>
                                          <a:pt x="20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7D4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75" name="Freeform 21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87" y="960"/>
                                    <a:ext cx="15" cy="25"/>
                                  </a:xfrm>
                                  <a:custGeom>
                                    <a:avLst/>
                                    <a:gdLst>
                                      <a:gd name="T0" fmla="*/ 15 w 15"/>
                                      <a:gd name="T1" fmla="*/ 5 h 25"/>
                                      <a:gd name="T2" fmla="*/ 15 w 15"/>
                                      <a:gd name="T3" fmla="*/ 3 h 25"/>
                                      <a:gd name="T4" fmla="*/ 13 w 15"/>
                                      <a:gd name="T5" fmla="*/ 0 h 25"/>
                                      <a:gd name="T6" fmla="*/ 8 w 15"/>
                                      <a:gd name="T7" fmla="*/ 15 h 25"/>
                                      <a:gd name="T8" fmla="*/ 0 w 15"/>
                                      <a:gd name="T9" fmla="*/ 25 h 25"/>
                                      <a:gd name="T10" fmla="*/ 5 w 15"/>
                                      <a:gd name="T11" fmla="*/ 23 h 25"/>
                                      <a:gd name="T12" fmla="*/ 10 w 15"/>
                                      <a:gd name="T13" fmla="*/ 18 h 25"/>
                                      <a:gd name="T14" fmla="*/ 13 w 15"/>
                                      <a:gd name="T15" fmla="*/ 13 h 25"/>
                                      <a:gd name="T16" fmla="*/ 15 w 15"/>
                                      <a:gd name="T17" fmla="*/ 5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5" h="25">
                                        <a:moveTo>
                                          <a:pt x="15" y="5"/>
                                        </a:moveTo>
                                        <a:lnTo>
                                          <a:pt x="15" y="3"/>
                                        </a:lnTo>
                                        <a:lnTo>
                                          <a:pt x="13" y="0"/>
                                        </a:lnTo>
                                        <a:lnTo>
                                          <a:pt x="8" y="15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10" y="18"/>
                                        </a:lnTo>
                                        <a:lnTo>
                                          <a:pt x="13" y="13"/>
                                        </a:lnTo>
                                        <a:lnTo>
                                          <a:pt x="15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6D6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76" name="Freeform 21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90" y="965"/>
                                    <a:ext cx="10" cy="18"/>
                                  </a:xfrm>
                                  <a:custGeom>
                                    <a:avLst/>
                                    <a:gdLst>
                                      <a:gd name="T0" fmla="*/ 10 w 10"/>
                                      <a:gd name="T1" fmla="*/ 0 h 18"/>
                                      <a:gd name="T2" fmla="*/ 10 w 10"/>
                                      <a:gd name="T3" fmla="*/ 0 h 18"/>
                                      <a:gd name="T4" fmla="*/ 5 w 10"/>
                                      <a:gd name="T5" fmla="*/ 8 h 18"/>
                                      <a:gd name="T6" fmla="*/ 0 w 10"/>
                                      <a:gd name="T7" fmla="*/ 18 h 18"/>
                                      <a:gd name="T8" fmla="*/ 7 w 10"/>
                                      <a:gd name="T9" fmla="*/ 10 h 18"/>
                                      <a:gd name="T10" fmla="*/ 10 w 10"/>
                                      <a:gd name="T11" fmla="*/ 0 h 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0" h="18">
                                        <a:moveTo>
                                          <a:pt x="10" y="0"/>
                                        </a:moveTo>
                                        <a:lnTo>
                                          <a:pt x="10" y="0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0" y="18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1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5D9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77" name="Freeform 21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27" y="873"/>
                                    <a:ext cx="105" cy="185"/>
                                  </a:xfrm>
                                  <a:custGeom>
                                    <a:avLst/>
                                    <a:gdLst>
                                      <a:gd name="T0" fmla="*/ 0 w 105"/>
                                      <a:gd name="T1" fmla="*/ 167 h 185"/>
                                      <a:gd name="T2" fmla="*/ 23 w 105"/>
                                      <a:gd name="T3" fmla="*/ 152 h 185"/>
                                      <a:gd name="T4" fmla="*/ 43 w 105"/>
                                      <a:gd name="T5" fmla="*/ 135 h 185"/>
                                      <a:gd name="T6" fmla="*/ 58 w 105"/>
                                      <a:gd name="T7" fmla="*/ 120 h 185"/>
                                      <a:gd name="T8" fmla="*/ 68 w 105"/>
                                      <a:gd name="T9" fmla="*/ 100 h 185"/>
                                      <a:gd name="T10" fmla="*/ 85 w 105"/>
                                      <a:gd name="T11" fmla="*/ 57 h 185"/>
                                      <a:gd name="T12" fmla="*/ 105 w 105"/>
                                      <a:gd name="T13" fmla="*/ 0 h 185"/>
                                      <a:gd name="T14" fmla="*/ 95 w 105"/>
                                      <a:gd name="T15" fmla="*/ 50 h 185"/>
                                      <a:gd name="T16" fmla="*/ 87 w 105"/>
                                      <a:gd name="T17" fmla="*/ 100 h 185"/>
                                      <a:gd name="T18" fmla="*/ 82 w 105"/>
                                      <a:gd name="T19" fmla="*/ 122 h 185"/>
                                      <a:gd name="T20" fmla="*/ 73 w 105"/>
                                      <a:gd name="T21" fmla="*/ 145 h 185"/>
                                      <a:gd name="T22" fmla="*/ 63 w 105"/>
                                      <a:gd name="T23" fmla="*/ 165 h 185"/>
                                      <a:gd name="T24" fmla="*/ 48 w 105"/>
                                      <a:gd name="T25" fmla="*/ 185 h 185"/>
                                      <a:gd name="T26" fmla="*/ 23 w 105"/>
                                      <a:gd name="T27" fmla="*/ 177 h 185"/>
                                      <a:gd name="T28" fmla="*/ 0 w 105"/>
                                      <a:gd name="T29" fmla="*/ 167 h 18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105" h="185">
                                        <a:moveTo>
                                          <a:pt x="0" y="167"/>
                                        </a:moveTo>
                                        <a:lnTo>
                                          <a:pt x="23" y="152"/>
                                        </a:lnTo>
                                        <a:lnTo>
                                          <a:pt x="43" y="135"/>
                                        </a:lnTo>
                                        <a:lnTo>
                                          <a:pt x="58" y="120"/>
                                        </a:lnTo>
                                        <a:lnTo>
                                          <a:pt x="68" y="100"/>
                                        </a:lnTo>
                                        <a:lnTo>
                                          <a:pt x="85" y="57"/>
                                        </a:lnTo>
                                        <a:lnTo>
                                          <a:pt x="105" y="0"/>
                                        </a:lnTo>
                                        <a:lnTo>
                                          <a:pt x="95" y="50"/>
                                        </a:lnTo>
                                        <a:lnTo>
                                          <a:pt x="87" y="100"/>
                                        </a:lnTo>
                                        <a:lnTo>
                                          <a:pt x="82" y="122"/>
                                        </a:lnTo>
                                        <a:lnTo>
                                          <a:pt x="73" y="145"/>
                                        </a:lnTo>
                                        <a:lnTo>
                                          <a:pt x="63" y="165"/>
                                        </a:lnTo>
                                        <a:lnTo>
                                          <a:pt x="48" y="185"/>
                                        </a:lnTo>
                                        <a:lnTo>
                                          <a:pt x="23" y="177"/>
                                        </a:lnTo>
                                        <a:lnTo>
                                          <a:pt x="0" y="1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78" name="Freeform 216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84" y="631"/>
                                    <a:ext cx="169" cy="20"/>
                                  </a:xfrm>
                                  <a:custGeom>
                                    <a:avLst/>
                                    <a:gdLst>
                                      <a:gd name="T0" fmla="*/ 0 w 169"/>
                                      <a:gd name="T1" fmla="*/ 20 h 20"/>
                                      <a:gd name="T2" fmla="*/ 0 w 169"/>
                                      <a:gd name="T3" fmla="*/ 20 h 20"/>
                                      <a:gd name="T4" fmla="*/ 0 w 169"/>
                                      <a:gd name="T5" fmla="*/ 20 h 20"/>
                                      <a:gd name="T6" fmla="*/ 0 w 169"/>
                                      <a:gd name="T7" fmla="*/ 20 h 20"/>
                                      <a:gd name="T8" fmla="*/ 164 w 169"/>
                                      <a:gd name="T9" fmla="*/ 0 h 20"/>
                                      <a:gd name="T10" fmla="*/ 167 w 169"/>
                                      <a:gd name="T11" fmla="*/ 0 h 20"/>
                                      <a:gd name="T12" fmla="*/ 169 w 169"/>
                                      <a:gd name="T13" fmla="*/ 0 h 20"/>
                                      <a:gd name="T14" fmla="*/ 164 w 169"/>
                                      <a:gd name="T15" fmla="*/ 3 h 20"/>
                                      <a:gd name="T16" fmla="*/ 164 w 169"/>
                                      <a:gd name="T17" fmla="*/ 3 h 20"/>
                                      <a:gd name="T18" fmla="*/ 164 w 169"/>
                                      <a:gd name="T19" fmla="*/ 0 h 2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69" h="20">
                                        <a:moveTo>
                                          <a:pt x="0" y="20"/>
                                        </a:moveTo>
                                        <a:lnTo>
                                          <a:pt x="0" y="20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  <a:moveTo>
                                          <a:pt x="164" y="0"/>
                                        </a:moveTo>
                                        <a:lnTo>
                                          <a:pt x="167" y="0"/>
                                        </a:lnTo>
                                        <a:lnTo>
                                          <a:pt x="169" y="0"/>
                                        </a:lnTo>
                                        <a:lnTo>
                                          <a:pt x="164" y="3"/>
                                        </a:lnTo>
                                        <a:lnTo>
                                          <a:pt x="164" y="3"/>
                                        </a:lnTo>
                                        <a:lnTo>
                                          <a:pt x="16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155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79" name="Freeform 216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84" y="631"/>
                                    <a:ext cx="167" cy="52"/>
                                  </a:xfrm>
                                  <a:custGeom>
                                    <a:avLst/>
                                    <a:gdLst>
                                      <a:gd name="T0" fmla="*/ 167 w 167"/>
                                      <a:gd name="T1" fmla="*/ 3 h 52"/>
                                      <a:gd name="T2" fmla="*/ 167 w 167"/>
                                      <a:gd name="T3" fmla="*/ 0 h 52"/>
                                      <a:gd name="T4" fmla="*/ 164 w 167"/>
                                      <a:gd name="T5" fmla="*/ 0 h 52"/>
                                      <a:gd name="T6" fmla="*/ 162 w 167"/>
                                      <a:gd name="T7" fmla="*/ 3 h 52"/>
                                      <a:gd name="T8" fmla="*/ 162 w 167"/>
                                      <a:gd name="T9" fmla="*/ 3 h 52"/>
                                      <a:gd name="T10" fmla="*/ 162 w 167"/>
                                      <a:gd name="T11" fmla="*/ 5 h 52"/>
                                      <a:gd name="T12" fmla="*/ 167 w 167"/>
                                      <a:gd name="T13" fmla="*/ 3 h 52"/>
                                      <a:gd name="T14" fmla="*/ 0 w 167"/>
                                      <a:gd name="T15" fmla="*/ 20 h 52"/>
                                      <a:gd name="T16" fmla="*/ 3 w 167"/>
                                      <a:gd name="T17" fmla="*/ 20 h 52"/>
                                      <a:gd name="T18" fmla="*/ 3 w 167"/>
                                      <a:gd name="T19" fmla="*/ 20 h 52"/>
                                      <a:gd name="T20" fmla="*/ 3 w 167"/>
                                      <a:gd name="T21" fmla="*/ 23 h 52"/>
                                      <a:gd name="T22" fmla="*/ 3 w 167"/>
                                      <a:gd name="T23" fmla="*/ 25 h 52"/>
                                      <a:gd name="T24" fmla="*/ 3 w 167"/>
                                      <a:gd name="T25" fmla="*/ 23 h 52"/>
                                      <a:gd name="T26" fmla="*/ 0 w 167"/>
                                      <a:gd name="T27" fmla="*/ 20 h 52"/>
                                      <a:gd name="T28" fmla="*/ 8 w 167"/>
                                      <a:gd name="T29" fmla="*/ 52 h 52"/>
                                      <a:gd name="T30" fmla="*/ 3 w 167"/>
                                      <a:gd name="T31" fmla="*/ 45 h 52"/>
                                      <a:gd name="T32" fmla="*/ 3 w 167"/>
                                      <a:gd name="T33" fmla="*/ 37 h 52"/>
                                      <a:gd name="T34" fmla="*/ 5 w 167"/>
                                      <a:gd name="T35" fmla="*/ 45 h 52"/>
                                      <a:gd name="T36" fmla="*/ 8 w 167"/>
                                      <a:gd name="T37" fmla="*/ 52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67" h="52">
                                        <a:moveTo>
                                          <a:pt x="167" y="3"/>
                                        </a:moveTo>
                                        <a:lnTo>
                                          <a:pt x="167" y="0"/>
                                        </a:lnTo>
                                        <a:lnTo>
                                          <a:pt x="164" y="0"/>
                                        </a:lnTo>
                                        <a:lnTo>
                                          <a:pt x="162" y="3"/>
                                        </a:lnTo>
                                        <a:lnTo>
                                          <a:pt x="162" y="3"/>
                                        </a:lnTo>
                                        <a:lnTo>
                                          <a:pt x="162" y="5"/>
                                        </a:lnTo>
                                        <a:lnTo>
                                          <a:pt x="167" y="3"/>
                                        </a:lnTo>
                                        <a:close/>
                                        <a:moveTo>
                                          <a:pt x="0" y="20"/>
                                        </a:moveTo>
                                        <a:lnTo>
                                          <a:pt x="3" y="20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3" y="23"/>
                                        </a:lnTo>
                                        <a:lnTo>
                                          <a:pt x="3" y="25"/>
                                        </a:lnTo>
                                        <a:lnTo>
                                          <a:pt x="3" y="23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  <a:moveTo>
                                          <a:pt x="8" y="52"/>
                                        </a:moveTo>
                                        <a:lnTo>
                                          <a:pt x="3" y="45"/>
                                        </a:lnTo>
                                        <a:lnTo>
                                          <a:pt x="3" y="37"/>
                                        </a:lnTo>
                                        <a:lnTo>
                                          <a:pt x="5" y="45"/>
                                        </a:lnTo>
                                        <a:lnTo>
                                          <a:pt x="8" y="5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259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80" name="Freeform 217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84" y="631"/>
                                    <a:ext cx="164" cy="57"/>
                                  </a:xfrm>
                                  <a:custGeom>
                                    <a:avLst/>
                                    <a:gdLst>
                                      <a:gd name="T0" fmla="*/ 164 w 164"/>
                                      <a:gd name="T1" fmla="*/ 3 h 57"/>
                                      <a:gd name="T2" fmla="*/ 164 w 164"/>
                                      <a:gd name="T3" fmla="*/ 3 h 57"/>
                                      <a:gd name="T4" fmla="*/ 164 w 164"/>
                                      <a:gd name="T5" fmla="*/ 0 h 57"/>
                                      <a:gd name="T6" fmla="*/ 162 w 164"/>
                                      <a:gd name="T7" fmla="*/ 3 h 57"/>
                                      <a:gd name="T8" fmla="*/ 159 w 164"/>
                                      <a:gd name="T9" fmla="*/ 3 h 57"/>
                                      <a:gd name="T10" fmla="*/ 159 w 164"/>
                                      <a:gd name="T11" fmla="*/ 5 h 57"/>
                                      <a:gd name="T12" fmla="*/ 159 w 164"/>
                                      <a:gd name="T13" fmla="*/ 5 h 57"/>
                                      <a:gd name="T14" fmla="*/ 164 w 164"/>
                                      <a:gd name="T15" fmla="*/ 3 h 57"/>
                                      <a:gd name="T16" fmla="*/ 0 w 164"/>
                                      <a:gd name="T17" fmla="*/ 20 h 57"/>
                                      <a:gd name="T18" fmla="*/ 0 w 164"/>
                                      <a:gd name="T19" fmla="*/ 20 h 57"/>
                                      <a:gd name="T20" fmla="*/ 3 w 164"/>
                                      <a:gd name="T21" fmla="*/ 37 h 57"/>
                                      <a:gd name="T22" fmla="*/ 10 w 164"/>
                                      <a:gd name="T23" fmla="*/ 55 h 57"/>
                                      <a:gd name="T24" fmla="*/ 10 w 164"/>
                                      <a:gd name="T25" fmla="*/ 57 h 57"/>
                                      <a:gd name="T26" fmla="*/ 8 w 164"/>
                                      <a:gd name="T27" fmla="*/ 42 h 57"/>
                                      <a:gd name="T28" fmla="*/ 5 w 164"/>
                                      <a:gd name="T29" fmla="*/ 30 h 57"/>
                                      <a:gd name="T30" fmla="*/ 5 w 164"/>
                                      <a:gd name="T31" fmla="*/ 25 h 57"/>
                                      <a:gd name="T32" fmla="*/ 5 w 164"/>
                                      <a:gd name="T33" fmla="*/ 20 h 57"/>
                                      <a:gd name="T34" fmla="*/ 3 w 164"/>
                                      <a:gd name="T35" fmla="*/ 20 h 57"/>
                                      <a:gd name="T36" fmla="*/ 0 w 164"/>
                                      <a:gd name="T37" fmla="*/ 20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64" h="57">
                                        <a:moveTo>
                                          <a:pt x="164" y="3"/>
                                        </a:moveTo>
                                        <a:lnTo>
                                          <a:pt x="164" y="3"/>
                                        </a:lnTo>
                                        <a:lnTo>
                                          <a:pt x="164" y="0"/>
                                        </a:lnTo>
                                        <a:lnTo>
                                          <a:pt x="162" y="3"/>
                                        </a:lnTo>
                                        <a:lnTo>
                                          <a:pt x="159" y="3"/>
                                        </a:lnTo>
                                        <a:lnTo>
                                          <a:pt x="159" y="5"/>
                                        </a:lnTo>
                                        <a:lnTo>
                                          <a:pt x="159" y="5"/>
                                        </a:lnTo>
                                        <a:lnTo>
                                          <a:pt x="164" y="3"/>
                                        </a:lnTo>
                                        <a:close/>
                                        <a:moveTo>
                                          <a:pt x="0" y="20"/>
                                        </a:moveTo>
                                        <a:lnTo>
                                          <a:pt x="0" y="20"/>
                                        </a:lnTo>
                                        <a:lnTo>
                                          <a:pt x="3" y="37"/>
                                        </a:lnTo>
                                        <a:lnTo>
                                          <a:pt x="10" y="55"/>
                                        </a:lnTo>
                                        <a:lnTo>
                                          <a:pt x="10" y="57"/>
                                        </a:lnTo>
                                        <a:lnTo>
                                          <a:pt x="8" y="42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25D2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81" name="Freeform 217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87" y="634"/>
                                    <a:ext cx="159" cy="54"/>
                                  </a:xfrm>
                                  <a:custGeom>
                                    <a:avLst/>
                                    <a:gdLst>
                                      <a:gd name="T0" fmla="*/ 159 w 159"/>
                                      <a:gd name="T1" fmla="*/ 2 h 54"/>
                                      <a:gd name="T2" fmla="*/ 159 w 159"/>
                                      <a:gd name="T3" fmla="*/ 0 h 54"/>
                                      <a:gd name="T4" fmla="*/ 159 w 159"/>
                                      <a:gd name="T5" fmla="*/ 0 h 54"/>
                                      <a:gd name="T6" fmla="*/ 156 w 159"/>
                                      <a:gd name="T7" fmla="*/ 0 h 54"/>
                                      <a:gd name="T8" fmla="*/ 154 w 159"/>
                                      <a:gd name="T9" fmla="*/ 0 h 54"/>
                                      <a:gd name="T10" fmla="*/ 154 w 159"/>
                                      <a:gd name="T11" fmla="*/ 2 h 54"/>
                                      <a:gd name="T12" fmla="*/ 154 w 159"/>
                                      <a:gd name="T13" fmla="*/ 5 h 54"/>
                                      <a:gd name="T14" fmla="*/ 159 w 159"/>
                                      <a:gd name="T15" fmla="*/ 2 h 54"/>
                                      <a:gd name="T16" fmla="*/ 0 w 159"/>
                                      <a:gd name="T17" fmla="*/ 17 h 54"/>
                                      <a:gd name="T18" fmla="*/ 0 w 159"/>
                                      <a:gd name="T19" fmla="*/ 20 h 54"/>
                                      <a:gd name="T20" fmla="*/ 0 w 159"/>
                                      <a:gd name="T21" fmla="*/ 22 h 54"/>
                                      <a:gd name="T22" fmla="*/ 2 w 159"/>
                                      <a:gd name="T23" fmla="*/ 27 h 54"/>
                                      <a:gd name="T24" fmla="*/ 0 w 159"/>
                                      <a:gd name="T25" fmla="*/ 34 h 54"/>
                                      <a:gd name="T26" fmla="*/ 2 w 159"/>
                                      <a:gd name="T27" fmla="*/ 42 h 54"/>
                                      <a:gd name="T28" fmla="*/ 5 w 159"/>
                                      <a:gd name="T29" fmla="*/ 49 h 54"/>
                                      <a:gd name="T30" fmla="*/ 5 w 159"/>
                                      <a:gd name="T31" fmla="*/ 52 h 54"/>
                                      <a:gd name="T32" fmla="*/ 7 w 159"/>
                                      <a:gd name="T33" fmla="*/ 52 h 54"/>
                                      <a:gd name="T34" fmla="*/ 7 w 159"/>
                                      <a:gd name="T35" fmla="*/ 54 h 54"/>
                                      <a:gd name="T36" fmla="*/ 9 w 159"/>
                                      <a:gd name="T37" fmla="*/ 54 h 54"/>
                                      <a:gd name="T38" fmla="*/ 7 w 159"/>
                                      <a:gd name="T39" fmla="*/ 42 h 54"/>
                                      <a:gd name="T40" fmla="*/ 5 w 159"/>
                                      <a:gd name="T41" fmla="*/ 27 h 54"/>
                                      <a:gd name="T42" fmla="*/ 5 w 159"/>
                                      <a:gd name="T43" fmla="*/ 22 h 54"/>
                                      <a:gd name="T44" fmla="*/ 5 w 159"/>
                                      <a:gd name="T45" fmla="*/ 20 h 54"/>
                                      <a:gd name="T46" fmla="*/ 2 w 159"/>
                                      <a:gd name="T47" fmla="*/ 17 h 54"/>
                                      <a:gd name="T48" fmla="*/ 0 w 159"/>
                                      <a:gd name="T49" fmla="*/ 17 h 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159" h="54">
                                        <a:moveTo>
                                          <a:pt x="159" y="2"/>
                                        </a:moveTo>
                                        <a:lnTo>
                                          <a:pt x="159" y="0"/>
                                        </a:lnTo>
                                        <a:lnTo>
                                          <a:pt x="159" y="0"/>
                                        </a:lnTo>
                                        <a:lnTo>
                                          <a:pt x="156" y="0"/>
                                        </a:lnTo>
                                        <a:lnTo>
                                          <a:pt x="154" y="0"/>
                                        </a:lnTo>
                                        <a:lnTo>
                                          <a:pt x="154" y="2"/>
                                        </a:lnTo>
                                        <a:lnTo>
                                          <a:pt x="154" y="5"/>
                                        </a:lnTo>
                                        <a:lnTo>
                                          <a:pt x="159" y="2"/>
                                        </a:lnTo>
                                        <a:close/>
                                        <a:moveTo>
                                          <a:pt x="0" y="17"/>
                                        </a:moveTo>
                                        <a:lnTo>
                                          <a:pt x="0" y="2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2" y="27"/>
                                        </a:lnTo>
                                        <a:lnTo>
                                          <a:pt x="0" y="34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5" y="52"/>
                                        </a:lnTo>
                                        <a:lnTo>
                                          <a:pt x="7" y="52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9" y="54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5" y="27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2" y="17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62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82" name="Freeform 217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89" y="634"/>
                                    <a:ext cx="154" cy="54"/>
                                  </a:xfrm>
                                  <a:custGeom>
                                    <a:avLst/>
                                    <a:gdLst>
                                      <a:gd name="T0" fmla="*/ 154 w 154"/>
                                      <a:gd name="T1" fmla="*/ 2 h 54"/>
                                      <a:gd name="T2" fmla="*/ 154 w 154"/>
                                      <a:gd name="T3" fmla="*/ 2 h 54"/>
                                      <a:gd name="T4" fmla="*/ 154 w 154"/>
                                      <a:gd name="T5" fmla="*/ 0 h 54"/>
                                      <a:gd name="T6" fmla="*/ 152 w 154"/>
                                      <a:gd name="T7" fmla="*/ 0 h 54"/>
                                      <a:gd name="T8" fmla="*/ 149 w 154"/>
                                      <a:gd name="T9" fmla="*/ 0 h 54"/>
                                      <a:gd name="T10" fmla="*/ 149 w 154"/>
                                      <a:gd name="T11" fmla="*/ 2 h 54"/>
                                      <a:gd name="T12" fmla="*/ 152 w 154"/>
                                      <a:gd name="T13" fmla="*/ 7 h 54"/>
                                      <a:gd name="T14" fmla="*/ 154 w 154"/>
                                      <a:gd name="T15" fmla="*/ 2 h 54"/>
                                      <a:gd name="T16" fmla="*/ 0 w 154"/>
                                      <a:gd name="T17" fmla="*/ 17 h 54"/>
                                      <a:gd name="T18" fmla="*/ 0 w 154"/>
                                      <a:gd name="T19" fmla="*/ 22 h 54"/>
                                      <a:gd name="T20" fmla="*/ 0 w 154"/>
                                      <a:gd name="T21" fmla="*/ 27 h 54"/>
                                      <a:gd name="T22" fmla="*/ 3 w 154"/>
                                      <a:gd name="T23" fmla="*/ 39 h 54"/>
                                      <a:gd name="T24" fmla="*/ 5 w 154"/>
                                      <a:gd name="T25" fmla="*/ 54 h 54"/>
                                      <a:gd name="T26" fmla="*/ 7 w 154"/>
                                      <a:gd name="T27" fmla="*/ 54 h 54"/>
                                      <a:gd name="T28" fmla="*/ 10 w 154"/>
                                      <a:gd name="T29" fmla="*/ 54 h 54"/>
                                      <a:gd name="T30" fmla="*/ 7 w 154"/>
                                      <a:gd name="T31" fmla="*/ 42 h 54"/>
                                      <a:gd name="T32" fmla="*/ 5 w 154"/>
                                      <a:gd name="T33" fmla="*/ 27 h 54"/>
                                      <a:gd name="T34" fmla="*/ 5 w 154"/>
                                      <a:gd name="T35" fmla="*/ 25 h 54"/>
                                      <a:gd name="T36" fmla="*/ 5 w 154"/>
                                      <a:gd name="T37" fmla="*/ 20 h 54"/>
                                      <a:gd name="T38" fmla="*/ 3 w 154"/>
                                      <a:gd name="T39" fmla="*/ 20 h 54"/>
                                      <a:gd name="T40" fmla="*/ 0 w 154"/>
                                      <a:gd name="T41" fmla="*/ 17 h 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54" h="54">
                                        <a:moveTo>
                                          <a:pt x="154" y="2"/>
                                        </a:moveTo>
                                        <a:lnTo>
                                          <a:pt x="154" y="2"/>
                                        </a:lnTo>
                                        <a:lnTo>
                                          <a:pt x="154" y="0"/>
                                        </a:lnTo>
                                        <a:lnTo>
                                          <a:pt x="152" y="0"/>
                                        </a:lnTo>
                                        <a:lnTo>
                                          <a:pt x="149" y="0"/>
                                        </a:lnTo>
                                        <a:lnTo>
                                          <a:pt x="149" y="2"/>
                                        </a:lnTo>
                                        <a:lnTo>
                                          <a:pt x="152" y="7"/>
                                        </a:lnTo>
                                        <a:lnTo>
                                          <a:pt x="154" y="2"/>
                                        </a:lnTo>
                                        <a:close/>
                                        <a:moveTo>
                                          <a:pt x="0" y="17"/>
                                        </a:moveTo>
                                        <a:lnTo>
                                          <a:pt x="0" y="22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3" y="39"/>
                                        </a:lnTo>
                                        <a:lnTo>
                                          <a:pt x="5" y="54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10" y="54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5" y="27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66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83" name="Freeform 217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92" y="634"/>
                                    <a:ext cx="149" cy="54"/>
                                  </a:xfrm>
                                  <a:custGeom>
                                    <a:avLst/>
                                    <a:gdLst>
                                      <a:gd name="T0" fmla="*/ 149 w 149"/>
                                      <a:gd name="T1" fmla="*/ 5 h 54"/>
                                      <a:gd name="T2" fmla="*/ 149 w 149"/>
                                      <a:gd name="T3" fmla="*/ 2 h 54"/>
                                      <a:gd name="T4" fmla="*/ 149 w 149"/>
                                      <a:gd name="T5" fmla="*/ 0 h 54"/>
                                      <a:gd name="T6" fmla="*/ 146 w 149"/>
                                      <a:gd name="T7" fmla="*/ 0 h 54"/>
                                      <a:gd name="T8" fmla="*/ 144 w 149"/>
                                      <a:gd name="T9" fmla="*/ 0 h 54"/>
                                      <a:gd name="T10" fmla="*/ 144 w 149"/>
                                      <a:gd name="T11" fmla="*/ 5 h 54"/>
                                      <a:gd name="T12" fmla="*/ 146 w 149"/>
                                      <a:gd name="T13" fmla="*/ 7 h 54"/>
                                      <a:gd name="T14" fmla="*/ 149 w 149"/>
                                      <a:gd name="T15" fmla="*/ 5 h 54"/>
                                      <a:gd name="T16" fmla="*/ 0 w 149"/>
                                      <a:gd name="T17" fmla="*/ 20 h 54"/>
                                      <a:gd name="T18" fmla="*/ 0 w 149"/>
                                      <a:gd name="T19" fmla="*/ 22 h 54"/>
                                      <a:gd name="T20" fmla="*/ 0 w 149"/>
                                      <a:gd name="T21" fmla="*/ 27 h 54"/>
                                      <a:gd name="T22" fmla="*/ 2 w 149"/>
                                      <a:gd name="T23" fmla="*/ 42 h 54"/>
                                      <a:gd name="T24" fmla="*/ 4 w 149"/>
                                      <a:gd name="T25" fmla="*/ 54 h 54"/>
                                      <a:gd name="T26" fmla="*/ 7 w 149"/>
                                      <a:gd name="T27" fmla="*/ 54 h 54"/>
                                      <a:gd name="T28" fmla="*/ 9 w 149"/>
                                      <a:gd name="T29" fmla="*/ 54 h 54"/>
                                      <a:gd name="T30" fmla="*/ 7 w 149"/>
                                      <a:gd name="T31" fmla="*/ 42 h 54"/>
                                      <a:gd name="T32" fmla="*/ 4 w 149"/>
                                      <a:gd name="T33" fmla="*/ 27 h 54"/>
                                      <a:gd name="T34" fmla="*/ 4 w 149"/>
                                      <a:gd name="T35" fmla="*/ 25 h 54"/>
                                      <a:gd name="T36" fmla="*/ 4 w 149"/>
                                      <a:gd name="T37" fmla="*/ 20 h 54"/>
                                      <a:gd name="T38" fmla="*/ 2 w 149"/>
                                      <a:gd name="T39" fmla="*/ 20 h 54"/>
                                      <a:gd name="T40" fmla="*/ 0 w 149"/>
                                      <a:gd name="T41" fmla="*/ 20 h 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49" h="54">
                                        <a:moveTo>
                                          <a:pt x="149" y="5"/>
                                        </a:moveTo>
                                        <a:lnTo>
                                          <a:pt x="149" y="2"/>
                                        </a:lnTo>
                                        <a:lnTo>
                                          <a:pt x="149" y="0"/>
                                        </a:lnTo>
                                        <a:lnTo>
                                          <a:pt x="146" y="0"/>
                                        </a:lnTo>
                                        <a:lnTo>
                                          <a:pt x="144" y="0"/>
                                        </a:lnTo>
                                        <a:lnTo>
                                          <a:pt x="144" y="5"/>
                                        </a:lnTo>
                                        <a:lnTo>
                                          <a:pt x="146" y="7"/>
                                        </a:lnTo>
                                        <a:lnTo>
                                          <a:pt x="149" y="5"/>
                                        </a:lnTo>
                                        <a:close/>
                                        <a:moveTo>
                                          <a:pt x="0" y="20"/>
                                        </a:moveTo>
                                        <a:lnTo>
                                          <a:pt x="0" y="22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4" y="54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9" y="54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4" y="27"/>
                                        </a:lnTo>
                                        <a:lnTo>
                                          <a:pt x="4" y="25"/>
                                        </a:lnTo>
                                        <a:lnTo>
                                          <a:pt x="4" y="20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46A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84" name="Freeform 217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94" y="634"/>
                                    <a:ext cx="147" cy="54"/>
                                  </a:xfrm>
                                  <a:custGeom>
                                    <a:avLst/>
                                    <a:gdLst>
                                      <a:gd name="T0" fmla="*/ 147 w 147"/>
                                      <a:gd name="T1" fmla="*/ 7 h 54"/>
                                      <a:gd name="T2" fmla="*/ 144 w 147"/>
                                      <a:gd name="T3" fmla="*/ 2 h 54"/>
                                      <a:gd name="T4" fmla="*/ 144 w 147"/>
                                      <a:gd name="T5" fmla="*/ 0 h 54"/>
                                      <a:gd name="T6" fmla="*/ 142 w 147"/>
                                      <a:gd name="T7" fmla="*/ 0 h 54"/>
                                      <a:gd name="T8" fmla="*/ 139 w 147"/>
                                      <a:gd name="T9" fmla="*/ 2 h 54"/>
                                      <a:gd name="T10" fmla="*/ 139 w 147"/>
                                      <a:gd name="T11" fmla="*/ 5 h 54"/>
                                      <a:gd name="T12" fmla="*/ 142 w 147"/>
                                      <a:gd name="T13" fmla="*/ 10 h 54"/>
                                      <a:gd name="T14" fmla="*/ 147 w 147"/>
                                      <a:gd name="T15" fmla="*/ 7 h 54"/>
                                      <a:gd name="T16" fmla="*/ 0 w 147"/>
                                      <a:gd name="T17" fmla="*/ 20 h 54"/>
                                      <a:gd name="T18" fmla="*/ 0 w 147"/>
                                      <a:gd name="T19" fmla="*/ 25 h 54"/>
                                      <a:gd name="T20" fmla="*/ 0 w 147"/>
                                      <a:gd name="T21" fmla="*/ 27 h 54"/>
                                      <a:gd name="T22" fmla="*/ 2 w 147"/>
                                      <a:gd name="T23" fmla="*/ 42 h 54"/>
                                      <a:gd name="T24" fmla="*/ 5 w 147"/>
                                      <a:gd name="T25" fmla="*/ 54 h 54"/>
                                      <a:gd name="T26" fmla="*/ 7 w 147"/>
                                      <a:gd name="T27" fmla="*/ 54 h 54"/>
                                      <a:gd name="T28" fmla="*/ 12 w 147"/>
                                      <a:gd name="T29" fmla="*/ 54 h 54"/>
                                      <a:gd name="T30" fmla="*/ 7 w 147"/>
                                      <a:gd name="T31" fmla="*/ 42 h 54"/>
                                      <a:gd name="T32" fmla="*/ 5 w 147"/>
                                      <a:gd name="T33" fmla="*/ 27 h 54"/>
                                      <a:gd name="T34" fmla="*/ 5 w 147"/>
                                      <a:gd name="T35" fmla="*/ 25 h 54"/>
                                      <a:gd name="T36" fmla="*/ 5 w 147"/>
                                      <a:gd name="T37" fmla="*/ 22 h 54"/>
                                      <a:gd name="T38" fmla="*/ 2 w 147"/>
                                      <a:gd name="T39" fmla="*/ 20 h 54"/>
                                      <a:gd name="T40" fmla="*/ 0 w 147"/>
                                      <a:gd name="T41" fmla="*/ 20 h 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47" h="54">
                                        <a:moveTo>
                                          <a:pt x="147" y="7"/>
                                        </a:moveTo>
                                        <a:lnTo>
                                          <a:pt x="144" y="2"/>
                                        </a:lnTo>
                                        <a:lnTo>
                                          <a:pt x="144" y="0"/>
                                        </a:lnTo>
                                        <a:lnTo>
                                          <a:pt x="142" y="0"/>
                                        </a:lnTo>
                                        <a:lnTo>
                                          <a:pt x="139" y="2"/>
                                        </a:lnTo>
                                        <a:lnTo>
                                          <a:pt x="139" y="5"/>
                                        </a:lnTo>
                                        <a:lnTo>
                                          <a:pt x="142" y="10"/>
                                        </a:lnTo>
                                        <a:lnTo>
                                          <a:pt x="147" y="7"/>
                                        </a:lnTo>
                                        <a:close/>
                                        <a:moveTo>
                                          <a:pt x="0" y="20"/>
                                        </a:moveTo>
                                        <a:lnTo>
                                          <a:pt x="0" y="25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2" y="42"/>
                                        </a:lnTo>
                                        <a:lnTo>
                                          <a:pt x="5" y="54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12" y="54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5" y="27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6F21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85" name="Freeform 217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96" y="634"/>
                                    <a:ext cx="142" cy="57"/>
                                  </a:xfrm>
                                  <a:custGeom>
                                    <a:avLst/>
                                    <a:gdLst>
                                      <a:gd name="T0" fmla="*/ 142 w 142"/>
                                      <a:gd name="T1" fmla="*/ 7 h 57"/>
                                      <a:gd name="T2" fmla="*/ 140 w 142"/>
                                      <a:gd name="T3" fmla="*/ 5 h 57"/>
                                      <a:gd name="T4" fmla="*/ 140 w 142"/>
                                      <a:gd name="T5" fmla="*/ 0 h 57"/>
                                      <a:gd name="T6" fmla="*/ 137 w 142"/>
                                      <a:gd name="T7" fmla="*/ 2 h 57"/>
                                      <a:gd name="T8" fmla="*/ 135 w 142"/>
                                      <a:gd name="T9" fmla="*/ 2 h 57"/>
                                      <a:gd name="T10" fmla="*/ 135 w 142"/>
                                      <a:gd name="T11" fmla="*/ 7 h 57"/>
                                      <a:gd name="T12" fmla="*/ 137 w 142"/>
                                      <a:gd name="T13" fmla="*/ 12 h 57"/>
                                      <a:gd name="T14" fmla="*/ 142 w 142"/>
                                      <a:gd name="T15" fmla="*/ 7 h 57"/>
                                      <a:gd name="T16" fmla="*/ 0 w 142"/>
                                      <a:gd name="T17" fmla="*/ 20 h 57"/>
                                      <a:gd name="T18" fmla="*/ 0 w 142"/>
                                      <a:gd name="T19" fmla="*/ 25 h 57"/>
                                      <a:gd name="T20" fmla="*/ 0 w 142"/>
                                      <a:gd name="T21" fmla="*/ 27 h 57"/>
                                      <a:gd name="T22" fmla="*/ 3 w 142"/>
                                      <a:gd name="T23" fmla="*/ 42 h 57"/>
                                      <a:gd name="T24" fmla="*/ 5 w 142"/>
                                      <a:gd name="T25" fmla="*/ 54 h 57"/>
                                      <a:gd name="T26" fmla="*/ 10 w 142"/>
                                      <a:gd name="T27" fmla="*/ 54 h 57"/>
                                      <a:gd name="T28" fmla="*/ 13 w 142"/>
                                      <a:gd name="T29" fmla="*/ 57 h 57"/>
                                      <a:gd name="T30" fmla="*/ 8 w 142"/>
                                      <a:gd name="T31" fmla="*/ 42 h 57"/>
                                      <a:gd name="T32" fmla="*/ 5 w 142"/>
                                      <a:gd name="T33" fmla="*/ 27 h 57"/>
                                      <a:gd name="T34" fmla="*/ 5 w 142"/>
                                      <a:gd name="T35" fmla="*/ 25 h 57"/>
                                      <a:gd name="T36" fmla="*/ 5 w 142"/>
                                      <a:gd name="T37" fmla="*/ 22 h 57"/>
                                      <a:gd name="T38" fmla="*/ 3 w 142"/>
                                      <a:gd name="T39" fmla="*/ 22 h 57"/>
                                      <a:gd name="T40" fmla="*/ 0 w 142"/>
                                      <a:gd name="T41" fmla="*/ 20 h 5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42" h="57">
                                        <a:moveTo>
                                          <a:pt x="142" y="7"/>
                                        </a:moveTo>
                                        <a:lnTo>
                                          <a:pt x="140" y="5"/>
                                        </a:lnTo>
                                        <a:lnTo>
                                          <a:pt x="140" y="0"/>
                                        </a:lnTo>
                                        <a:lnTo>
                                          <a:pt x="137" y="2"/>
                                        </a:lnTo>
                                        <a:lnTo>
                                          <a:pt x="135" y="2"/>
                                        </a:lnTo>
                                        <a:lnTo>
                                          <a:pt x="135" y="7"/>
                                        </a:lnTo>
                                        <a:lnTo>
                                          <a:pt x="137" y="12"/>
                                        </a:lnTo>
                                        <a:lnTo>
                                          <a:pt x="142" y="7"/>
                                        </a:lnTo>
                                        <a:close/>
                                        <a:moveTo>
                                          <a:pt x="0" y="20"/>
                                        </a:moveTo>
                                        <a:lnTo>
                                          <a:pt x="0" y="25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3" y="42"/>
                                        </a:lnTo>
                                        <a:lnTo>
                                          <a:pt x="5" y="54"/>
                                        </a:lnTo>
                                        <a:lnTo>
                                          <a:pt x="10" y="54"/>
                                        </a:lnTo>
                                        <a:lnTo>
                                          <a:pt x="13" y="57"/>
                                        </a:lnTo>
                                        <a:lnTo>
                                          <a:pt x="8" y="42"/>
                                        </a:lnTo>
                                        <a:lnTo>
                                          <a:pt x="5" y="27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3" y="22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5732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86" name="Freeform 217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999" y="636"/>
                                    <a:ext cx="137" cy="55"/>
                                  </a:xfrm>
                                  <a:custGeom>
                                    <a:avLst/>
                                    <a:gdLst>
                                      <a:gd name="T0" fmla="*/ 137 w 137"/>
                                      <a:gd name="T1" fmla="*/ 8 h 55"/>
                                      <a:gd name="T2" fmla="*/ 134 w 137"/>
                                      <a:gd name="T3" fmla="*/ 3 h 55"/>
                                      <a:gd name="T4" fmla="*/ 134 w 137"/>
                                      <a:gd name="T5" fmla="*/ 0 h 55"/>
                                      <a:gd name="T6" fmla="*/ 132 w 137"/>
                                      <a:gd name="T7" fmla="*/ 0 h 55"/>
                                      <a:gd name="T8" fmla="*/ 129 w 137"/>
                                      <a:gd name="T9" fmla="*/ 0 h 55"/>
                                      <a:gd name="T10" fmla="*/ 132 w 137"/>
                                      <a:gd name="T11" fmla="*/ 5 h 55"/>
                                      <a:gd name="T12" fmla="*/ 132 w 137"/>
                                      <a:gd name="T13" fmla="*/ 10 h 55"/>
                                      <a:gd name="T14" fmla="*/ 134 w 137"/>
                                      <a:gd name="T15" fmla="*/ 10 h 55"/>
                                      <a:gd name="T16" fmla="*/ 137 w 137"/>
                                      <a:gd name="T17" fmla="*/ 8 h 55"/>
                                      <a:gd name="T18" fmla="*/ 0 w 137"/>
                                      <a:gd name="T19" fmla="*/ 20 h 55"/>
                                      <a:gd name="T20" fmla="*/ 0 w 137"/>
                                      <a:gd name="T21" fmla="*/ 23 h 55"/>
                                      <a:gd name="T22" fmla="*/ 0 w 137"/>
                                      <a:gd name="T23" fmla="*/ 25 h 55"/>
                                      <a:gd name="T24" fmla="*/ 2 w 137"/>
                                      <a:gd name="T25" fmla="*/ 40 h 55"/>
                                      <a:gd name="T26" fmla="*/ 7 w 137"/>
                                      <a:gd name="T27" fmla="*/ 52 h 55"/>
                                      <a:gd name="T28" fmla="*/ 10 w 137"/>
                                      <a:gd name="T29" fmla="*/ 55 h 55"/>
                                      <a:gd name="T30" fmla="*/ 12 w 137"/>
                                      <a:gd name="T31" fmla="*/ 55 h 55"/>
                                      <a:gd name="T32" fmla="*/ 7 w 137"/>
                                      <a:gd name="T33" fmla="*/ 40 h 55"/>
                                      <a:gd name="T34" fmla="*/ 5 w 137"/>
                                      <a:gd name="T35" fmla="*/ 25 h 55"/>
                                      <a:gd name="T36" fmla="*/ 5 w 137"/>
                                      <a:gd name="T37" fmla="*/ 23 h 55"/>
                                      <a:gd name="T38" fmla="*/ 5 w 137"/>
                                      <a:gd name="T39" fmla="*/ 20 h 55"/>
                                      <a:gd name="T40" fmla="*/ 2 w 137"/>
                                      <a:gd name="T41" fmla="*/ 20 h 55"/>
                                      <a:gd name="T42" fmla="*/ 0 w 137"/>
                                      <a:gd name="T43" fmla="*/ 2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37" h="55">
                                        <a:moveTo>
                                          <a:pt x="137" y="8"/>
                                        </a:moveTo>
                                        <a:lnTo>
                                          <a:pt x="134" y="3"/>
                                        </a:lnTo>
                                        <a:lnTo>
                                          <a:pt x="134" y="0"/>
                                        </a:lnTo>
                                        <a:lnTo>
                                          <a:pt x="132" y="0"/>
                                        </a:lnTo>
                                        <a:lnTo>
                                          <a:pt x="129" y="0"/>
                                        </a:lnTo>
                                        <a:lnTo>
                                          <a:pt x="132" y="5"/>
                                        </a:lnTo>
                                        <a:lnTo>
                                          <a:pt x="132" y="10"/>
                                        </a:lnTo>
                                        <a:lnTo>
                                          <a:pt x="134" y="10"/>
                                        </a:lnTo>
                                        <a:lnTo>
                                          <a:pt x="137" y="8"/>
                                        </a:lnTo>
                                        <a:close/>
                                        <a:moveTo>
                                          <a:pt x="0" y="20"/>
                                        </a:moveTo>
                                        <a:lnTo>
                                          <a:pt x="0" y="23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2" y="40"/>
                                        </a:lnTo>
                                        <a:lnTo>
                                          <a:pt x="7" y="52"/>
                                        </a:lnTo>
                                        <a:lnTo>
                                          <a:pt x="10" y="55"/>
                                        </a:lnTo>
                                        <a:lnTo>
                                          <a:pt x="12" y="55"/>
                                        </a:lnTo>
                                        <a:lnTo>
                                          <a:pt x="7" y="40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6772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87" name="Freeform 217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01" y="636"/>
                                    <a:ext cx="132" cy="55"/>
                                  </a:xfrm>
                                  <a:custGeom>
                                    <a:avLst/>
                                    <a:gdLst>
                                      <a:gd name="T0" fmla="*/ 132 w 132"/>
                                      <a:gd name="T1" fmla="*/ 10 h 55"/>
                                      <a:gd name="T2" fmla="*/ 130 w 132"/>
                                      <a:gd name="T3" fmla="*/ 5 h 55"/>
                                      <a:gd name="T4" fmla="*/ 130 w 132"/>
                                      <a:gd name="T5" fmla="*/ 0 h 55"/>
                                      <a:gd name="T6" fmla="*/ 127 w 132"/>
                                      <a:gd name="T7" fmla="*/ 0 h 55"/>
                                      <a:gd name="T8" fmla="*/ 125 w 132"/>
                                      <a:gd name="T9" fmla="*/ 0 h 55"/>
                                      <a:gd name="T10" fmla="*/ 127 w 132"/>
                                      <a:gd name="T11" fmla="*/ 8 h 55"/>
                                      <a:gd name="T12" fmla="*/ 127 w 132"/>
                                      <a:gd name="T13" fmla="*/ 13 h 55"/>
                                      <a:gd name="T14" fmla="*/ 130 w 132"/>
                                      <a:gd name="T15" fmla="*/ 10 h 55"/>
                                      <a:gd name="T16" fmla="*/ 132 w 132"/>
                                      <a:gd name="T17" fmla="*/ 10 h 55"/>
                                      <a:gd name="T18" fmla="*/ 0 w 132"/>
                                      <a:gd name="T19" fmla="*/ 20 h 55"/>
                                      <a:gd name="T20" fmla="*/ 0 w 132"/>
                                      <a:gd name="T21" fmla="*/ 23 h 55"/>
                                      <a:gd name="T22" fmla="*/ 0 w 132"/>
                                      <a:gd name="T23" fmla="*/ 25 h 55"/>
                                      <a:gd name="T24" fmla="*/ 3 w 132"/>
                                      <a:gd name="T25" fmla="*/ 40 h 55"/>
                                      <a:gd name="T26" fmla="*/ 8 w 132"/>
                                      <a:gd name="T27" fmla="*/ 55 h 55"/>
                                      <a:gd name="T28" fmla="*/ 10 w 132"/>
                                      <a:gd name="T29" fmla="*/ 55 h 55"/>
                                      <a:gd name="T30" fmla="*/ 13 w 132"/>
                                      <a:gd name="T31" fmla="*/ 55 h 55"/>
                                      <a:gd name="T32" fmla="*/ 8 w 132"/>
                                      <a:gd name="T33" fmla="*/ 40 h 55"/>
                                      <a:gd name="T34" fmla="*/ 5 w 132"/>
                                      <a:gd name="T35" fmla="*/ 25 h 55"/>
                                      <a:gd name="T36" fmla="*/ 5 w 132"/>
                                      <a:gd name="T37" fmla="*/ 23 h 55"/>
                                      <a:gd name="T38" fmla="*/ 5 w 132"/>
                                      <a:gd name="T39" fmla="*/ 20 h 55"/>
                                      <a:gd name="T40" fmla="*/ 3 w 132"/>
                                      <a:gd name="T41" fmla="*/ 20 h 55"/>
                                      <a:gd name="T42" fmla="*/ 0 w 132"/>
                                      <a:gd name="T43" fmla="*/ 2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32" h="55">
                                        <a:moveTo>
                                          <a:pt x="132" y="10"/>
                                        </a:moveTo>
                                        <a:lnTo>
                                          <a:pt x="130" y="5"/>
                                        </a:lnTo>
                                        <a:lnTo>
                                          <a:pt x="130" y="0"/>
                                        </a:lnTo>
                                        <a:lnTo>
                                          <a:pt x="127" y="0"/>
                                        </a:lnTo>
                                        <a:lnTo>
                                          <a:pt x="125" y="0"/>
                                        </a:lnTo>
                                        <a:lnTo>
                                          <a:pt x="127" y="8"/>
                                        </a:lnTo>
                                        <a:lnTo>
                                          <a:pt x="127" y="13"/>
                                        </a:lnTo>
                                        <a:lnTo>
                                          <a:pt x="130" y="10"/>
                                        </a:lnTo>
                                        <a:lnTo>
                                          <a:pt x="132" y="10"/>
                                        </a:lnTo>
                                        <a:close/>
                                        <a:moveTo>
                                          <a:pt x="0" y="20"/>
                                        </a:moveTo>
                                        <a:lnTo>
                                          <a:pt x="0" y="23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3" y="40"/>
                                        </a:lnTo>
                                        <a:lnTo>
                                          <a:pt x="8" y="55"/>
                                        </a:lnTo>
                                        <a:lnTo>
                                          <a:pt x="10" y="55"/>
                                        </a:lnTo>
                                        <a:lnTo>
                                          <a:pt x="13" y="55"/>
                                        </a:lnTo>
                                        <a:lnTo>
                                          <a:pt x="8" y="40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77B2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88" name="Freeform 217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04" y="636"/>
                                    <a:ext cx="127" cy="55"/>
                                  </a:xfrm>
                                  <a:custGeom>
                                    <a:avLst/>
                                    <a:gdLst>
                                      <a:gd name="T0" fmla="*/ 127 w 127"/>
                                      <a:gd name="T1" fmla="*/ 10 h 55"/>
                                      <a:gd name="T2" fmla="*/ 127 w 127"/>
                                      <a:gd name="T3" fmla="*/ 5 h 55"/>
                                      <a:gd name="T4" fmla="*/ 124 w 127"/>
                                      <a:gd name="T5" fmla="*/ 0 h 55"/>
                                      <a:gd name="T6" fmla="*/ 122 w 127"/>
                                      <a:gd name="T7" fmla="*/ 0 h 55"/>
                                      <a:gd name="T8" fmla="*/ 119 w 127"/>
                                      <a:gd name="T9" fmla="*/ 3 h 55"/>
                                      <a:gd name="T10" fmla="*/ 122 w 127"/>
                                      <a:gd name="T11" fmla="*/ 8 h 55"/>
                                      <a:gd name="T12" fmla="*/ 122 w 127"/>
                                      <a:gd name="T13" fmla="*/ 13 h 55"/>
                                      <a:gd name="T14" fmla="*/ 124 w 127"/>
                                      <a:gd name="T15" fmla="*/ 13 h 55"/>
                                      <a:gd name="T16" fmla="*/ 127 w 127"/>
                                      <a:gd name="T17" fmla="*/ 10 h 55"/>
                                      <a:gd name="T18" fmla="*/ 0 w 127"/>
                                      <a:gd name="T19" fmla="*/ 20 h 55"/>
                                      <a:gd name="T20" fmla="*/ 0 w 127"/>
                                      <a:gd name="T21" fmla="*/ 23 h 55"/>
                                      <a:gd name="T22" fmla="*/ 0 w 127"/>
                                      <a:gd name="T23" fmla="*/ 25 h 55"/>
                                      <a:gd name="T24" fmla="*/ 2 w 127"/>
                                      <a:gd name="T25" fmla="*/ 40 h 55"/>
                                      <a:gd name="T26" fmla="*/ 7 w 127"/>
                                      <a:gd name="T27" fmla="*/ 55 h 55"/>
                                      <a:gd name="T28" fmla="*/ 10 w 127"/>
                                      <a:gd name="T29" fmla="*/ 55 h 55"/>
                                      <a:gd name="T30" fmla="*/ 12 w 127"/>
                                      <a:gd name="T31" fmla="*/ 55 h 55"/>
                                      <a:gd name="T32" fmla="*/ 7 w 127"/>
                                      <a:gd name="T33" fmla="*/ 40 h 55"/>
                                      <a:gd name="T34" fmla="*/ 5 w 127"/>
                                      <a:gd name="T35" fmla="*/ 25 h 55"/>
                                      <a:gd name="T36" fmla="*/ 5 w 127"/>
                                      <a:gd name="T37" fmla="*/ 23 h 55"/>
                                      <a:gd name="T38" fmla="*/ 5 w 127"/>
                                      <a:gd name="T39" fmla="*/ 23 h 55"/>
                                      <a:gd name="T40" fmla="*/ 2 w 127"/>
                                      <a:gd name="T41" fmla="*/ 20 h 55"/>
                                      <a:gd name="T42" fmla="*/ 0 w 127"/>
                                      <a:gd name="T43" fmla="*/ 2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27" h="55">
                                        <a:moveTo>
                                          <a:pt x="127" y="10"/>
                                        </a:moveTo>
                                        <a:lnTo>
                                          <a:pt x="127" y="5"/>
                                        </a:lnTo>
                                        <a:lnTo>
                                          <a:pt x="124" y="0"/>
                                        </a:lnTo>
                                        <a:lnTo>
                                          <a:pt x="122" y="0"/>
                                        </a:lnTo>
                                        <a:lnTo>
                                          <a:pt x="119" y="3"/>
                                        </a:lnTo>
                                        <a:lnTo>
                                          <a:pt x="122" y="8"/>
                                        </a:lnTo>
                                        <a:lnTo>
                                          <a:pt x="122" y="13"/>
                                        </a:lnTo>
                                        <a:lnTo>
                                          <a:pt x="124" y="13"/>
                                        </a:lnTo>
                                        <a:lnTo>
                                          <a:pt x="127" y="10"/>
                                        </a:lnTo>
                                        <a:close/>
                                        <a:moveTo>
                                          <a:pt x="0" y="20"/>
                                        </a:moveTo>
                                        <a:lnTo>
                                          <a:pt x="0" y="23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2" y="40"/>
                                        </a:lnTo>
                                        <a:lnTo>
                                          <a:pt x="7" y="55"/>
                                        </a:lnTo>
                                        <a:lnTo>
                                          <a:pt x="10" y="55"/>
                                        </a:lnTo>
                                        <a:lnTo>
                                          <a:pt x="12" y="55"/>
                                        </a:lnTo>
                                        <a:lnTo>
                                          <a:pt x="7" y="40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77F26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89" name="Freeform 217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06" y="636"/>
                                    <a:ext cx="122" cy="55"/>
                                  </a:xfrm>
                                  <a:custGeom>
                                    <a:avLst/>
                                    <a:gdLst>
                                      <a:gd name="T0" fmla="*/ 122 w 122"/>
                                      <a:gd name="T1" fmla="*/ 13 h 55"/>
                                      <a:gd name="T2" fmla="*/ 122 w 122"/>
                                      <a:gd name="T3" fmla="*/ 8 h 55"/>
                                      <a:gd name="T4" fmla="*/ 120 w 122"/>
                                      <a:gd name="T5" fmla="*/ 0 h 55"/>
                                      <a:gd name="T6" fmla="*/ 117 w 122"/>
                                      <a:gd name="T7" fmla="*/ 3 h 55"/>
                                      <a:gd name="T8" fmla="*/ 115 w 122"/>
                                      <a:gd name="T9" fmla="*/ 3 h 55"/>
                                      <a:gd name="T10" fmla="*/ 117 w 122"/>
                                      <a:gd name="T11" fmla="*/ 8 h 55"/>
                                      <a:gd name="T12" fmla="*/ 117 w 122"/>
                                      <a:gd name="T13" fmla="*/ 15 h 55"/>
                                      <a:gd name="T14" fmla="*/ 120 w 122"/>
                                      <a:gd name="T15" fmla="*/ 13 h 55"/>
                                      <a:gd name="T16" fmla="*/ 122 w 122"/>
                                      <a:gd name="T17" fmla="*/ 13 h 55"/>
                                      <a:gd name="T18" fmla="*/ 0 w 122"/>
                                      <a:gd name="T19" fmla="*/ 20 h 55"/>
                                      <a:gd name="T20" fmla="*/ 0 w 122"/>
                                      <a:gd name="T21" fmla="*/ 23 h 55"/>
                                      <a:gd name="T22" fmla="*/ 0 w 122"/>
                                      <a:gd name="T23" fmla="*/ 25 h 55"/>
                                      <a:gd name="T24" fmla="*/ 3 w 122"/>
                                      <a:gd name="T25" fmla="*/ 40 h 55"/>
                                      <a:gd name="T26" fmla="*/ 8 w 122"/>
                                      <a:gd name="T27" fmla="*/ 55 h 55"/>
                                      <a:gd name="T28" fmla="*/ 10 w 122"/>
                                      <a:gd name="T29" fmla="*/ 55 h 55"/>
                                      <a:gd name="T30" fmla="*/ 13 w 122"/>
                                      <a:gd name="T31" fmla="*/ 55 h 55"/>
                                      <a:gd name="T32" fmla="*/ 8 w 122"/>
                                      <a:gd name="T33" fmla="*/ 40 h 55"/>
                                      <a:gd name="T34" fmla="*/ 5 w 122"/>
                                      <a:gd name="T35" fmla="*/ 25 h 55"/>
                                      <a:gd name="T36" fmla="*/ 5 w 122"/>
                                      <a:gd name="T37" fmla="*/ 23 h 55"/>
                                      <a:gd name="T38" fmla="*/ 5 w 122"/>
                                      <a:gd name="T39" fmla="*/ 23 h 55"/>
                                      <a:gd name="T40" fmla="*/ 3 w 122"/>
                                      <a:gd name="T41" fmla="*/ 23 h 55"/>
                                      <a:gd name="T42" fmla="*/ 0 w 122"/>
                                      <a:gd name="T43" fmla="*/ 20 h 5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22" h="55">
                                        <a:moveTo>
                                          <a:pt x="122" y="13"/>
                                        </a:moveTo>
                                        <a:lnTo>
                                          <a:pt x="122" y="8"/>
                                        </a:lnTo>
                                        <a:lnTo>
                                          <a:pt x="120" y="0"/>
                                        </a:lnTo>
                                        <a:lnTo>
                                          <a:pt x="117" y="3"/>
                                        </a:lnTo>
                                        <a:lnTo>
                                          <a:pt x="115" y="3"/>
                                        </a:lnTo>
                                        <a:lnTo>
                                          <a:pt x="117" y="8"/>
                                        </a:lnTo>
                                        <a:lnTo>
                                          <a:pt x="117" y="15"/>
                                        </a:lnTo>
                                        <a:lnTo>
                                          <a:pt x="120" y="13"/>
                                        </a:lnTo>
                                        <a:lnTo>
                                          <a:pt x="122" y="13"/>
                                        </a:lnTo>
                                        <a:close/>
                                        <a:moveTo>
                                          <a:pt x="0" y="20"/>
                                        </a:moveTo>
                                        <a:lnTo>
                                          <a:pt x="0" y="23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3" y="40"/>
                                        </a:lnTo>
                                        <a:lnTo>
                                          <a:pt x="8" y="55"/>
                                        </a:lnTo>
                                        <a:lnTo>
                                          <a:pt x="10" y="55"/>
                                        </a:lnTo>
                                        <a:lnTo>
                                          <a:pt x="13" y="55"/>
                                        </a:lnTo>
                                        <a:lnTo>
                                          <a:pt x="8" y="40"/>
                                        </a:lnTo>
                                        <a:lnTo>
                                          <a:pt x="5" y="25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5" y="23"/>
                                        </a:lnTo>
                                        <a:lnTo>
                                          <a:pt x="3" y="23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8842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90" name="Freeform 218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09" y="639"/>
                                    <a:ext cx="117" cy="52"/>
                                  </a:xfrm>
                                  <a:custGeom>
                                    <a:avLst/>
                                    <a:gdLst>
                                      <a:gd name="T0" fmla="*/ 117 w 117"/>
                                      <a:gd name="T1" fmla="*/ 10 h 52"/>
                                      <a:gd name="T2" fmla="*/ 117 w 117"/>
                                      <a:gd name="T3" fmla="*/ 5 h 52"/>
                                      <a:gd name="T4" fmla="*/ 114 w 117"/>
                                      <a:gd name="T5" fmla="*/ 0 h 52"/>
                                      <a:gd name="T6" fmla="*/ 112 w 117"/>
                                      <a:gd name="T7" fmla="*/ 0 h 52"/>
                                      <a:gd name="T8" fmla="*/ 109 w 117"/>
                                      <a:gd name="T9" fmla="*/ 0 h 52"/>
                                      <a:gd name="T10" fmla="*/ 112 w 117"/>
                                      <a:gd name="T11" fmla="*/ 7 h 52"/>
                                      <a:gd name="T12" fmla="*/ 114 w 117"/>
                                      <a:gd name="T13" fmla="*/ 15 h 52"/>
                                      <a:gd name="T14" fmla="*/ 114 w 117"/>
                                      <a:gd name="T15" fmla="*/ 12 h 52"/>
                                      <a:gd name="T16" fmla="*/ 117 w 117"/>
                                      <a:gd name="T17" fmla="*/ 10 h 52"/>
                                      <a:gd name="T18" fmla="*/ 0 w 117"/>
                                      <a:gd name="T19" fmla="*/ 20 h 52"/>
                                      <a:gd name="T20" fmla="*/ 0 w 117"/>
                                      <a:gd name="T21" fmla="*/ 20 h 52"/>
                                      <a:gd name="T22" fmla="*/ 0 w 117"/>
                                      <a:gd name="T23" fmla="*/ 22 h 52"/>
                                      <a:gd name="T24" fmla="*/ 2 w 117"/>
                                      <a:gd name="T25" fmla="*/ 37 h 52"/>
                                      <a:gd name="T26" fmla="*/ 7 w 117"/>
                                      <a:gd name="T27" fmla="*/ 52 h 52"/>
                                      <a:gd name="T28" fmla="*/ 10 w 117"/>
                                      <a:gd name="T29" fmla="*/ 52 h 52"/>
                                      <a:gd name="T30" fmla="*/ 15 w 117"/>
                                      <a:gd name="T31" fmla="*/ 52 h 52"/>
                                      <a:gd name="T32" fmla="*/ 7 w 117"/>
                                      <a:gd name="T33" fmla="*/ 37 h 52"/>
                                      <a:gd name="T34" fmla="*/ 5 w 117"/>
                                      <a:gd name="T35" fmla="*/ 22 h 52"/>
                                      <a:gd name="T36" fmla="*/ 5 w 117"/>
                                      <a:gd name="T37" fmla="*/ 20 h 52"/>
                                      <a:gd name="T38" fmla="*/ 5 w 117"/>
                                      <a:gd name="T39" fmla="*/ 20 h 52"/>
                                      <a:gd name="T40" fmla="*/ 2 w 117"/>
                                      <a:gd name="T41" fmla="*/ 20 h 52"/>
                                      <a:gd name="T42" fmla="*/ 0 w 117"/>
                                      <a:gd name="T43" fmla="*/ 2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17" h="52">
                                        <a:moveTo>
                                          <a:pt x="117" y="10"/>
                                        </a:moveTo>
                                        <a:lnTo>
                                          <a:pt x="117" y="5"/>
                                        </a:lnTo>
                                        <a:lnTo>
                                          <a:pt x="114" y="0"/>
                                        </a:lnTo>
                                        <a:lnTo>
                                          <a:pt x="112" y="0"/>
                                        </a:lnTo>
                                        <a:lnTo>
                                          <a:pt x="109" y="0"/>
                                        </a:lnTo>
                                        <a:lnTo>
                                          <a:pt x="112" y="7"/>
                                        </a:lnTo>
                                        <a:lnTo>
                                          <a:pt x="114" y="15"/>
                                        </a:lnTo>
                                        <a:lnTo>
                                          <a:pt x="114" y="12"/>
                                        </a:lnTo>
                                        <a:lnTo>
                                          <a:pt x="117" y="10"/>
                                        </a:lnTo>
                                        <a:close/>
                                        <a:moveTo>
                                          <a:pt x="0" y="20"/>
                                        </a:moveTo>
                                        <a:lnTo>
                                          <a:pt x="0" y="2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2" y="37"/>
                                        </a:lnTo>
                                        <a:lnTo>
                                          <a:pt x="7" y="52"/>
                                        </a:lnTo>
                                        <a:lnTo>
                                          <a:pt x="10" y="52"/>
                                        </a:lnTo>
                                        <a:lnTo>
                                          <a:pt x="15" y="52"/>
                                        </a:lnTo>
                                        <a:lnTo>
                                          <a:pt x="7" y="37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98828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91" name="Freeform 218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11" y="639"/>
                                    <a:ext cx="112" cy="52"/>
                                  </a:xfrm>
                                  <a:custGeom>
                                    <a:avLst/>
                                    <a:gdLst>
                                      <a:gd name="T0" fmla="*/ 112 w 112"/>
                                      <a:gd name="T1" fmla="*/ 12 h 52"/>
                                      <a:gd name="T2" fmla="*/ 112 w 112"/>
                                      <a:gd name="T3" fmla="*/ 5 h 52"/>
                                      <a:gd name="T4" fmla="*/ 110 w 112"/>
                                      <a:gd name="T5" fmla="*/ 0 h 52"/>
                                      <a:gd name="T6" fmla="*/ 105 w 112"/>
                                      <a:gd name="T7" fmla="*/ 2 h 52"/>
                                      <a:gd name="T8" fmla="*/ 107 w 112"/>
                                      <a:gd name="T9" fmla="*/ 7 h 52"/>
                                      <a:gd name="T10" fmla="*/ 110 w 112"/>
                                      <a:gd name="T11" fmla="*/ 15 h 52"/>
                                      <a:gd name="T12" fmla="*/ 112 w 112"/>
                                      <a:gd name="T13" fmla="*/ 15 h 52"/>
                                      <a:gd name="T14" fmla="*/ 112 w 112"/>
                                      <a:gd name="T15" fmla="*/ 12 h 52"/>
                                      <a:gd name="T16" fmla="*/ 0 w 112"/>
                                      <a:gd name="T17" fmla="*/ 20 h 52"/>
                                      <a:gd name="T18" fmla="*/ 0 w 112"/>
                                      <a:gd name="T19" fmla="*/ 20 h 52"/>
                                      <a:gd name="T20" fmla="*/ 0 w 112"/>
                                      <a:gd name="T21" fmla="*/ 22 h 52"/>
                                      <a:gd name="T22" fmla="*/ 3 w 112"/>
                                      <a:gd name="T23" fmla="*/ 37 h 52"/>
                                      <a:gd name="T24" fmla="*/ 8 w 112"/>
                                      <a:gd name="T25" fmla="*/ 52 h 52"/>
                                      <a:gd name="T26" fmla="*/ 13 w 112"/>
                                      <a:gd name="T27" fmla="*/ 52 h 52"/>
                                      <a:gd name="T28" fmla="*/ 15 w 112"/>
                                      <a:gd name="T29" fmla="*/ 52 h 52"/>
                                      <a:gd name="T30" fmla="*/ 8 w 112"/>
                                      <a:gd name="T31" fmla="*/ 37 h 52"/>
                                      <a:gd name="T32" fmla="*/ 5 w 112"/>
                                      <a:gd name="T33" fmla="*/ 22 h 52"/>
                                      <a:gd name="T34" fmla="*/ 5 w 112"/>
                                      <a:gd name="T35" fmla="*/ 22 h 52"/>
                                      <a:gd name="T36" fmla="*/ 5 w 112"/>
                                      <a:gd name="T37" fmla="*/ 20 h 52"/>
                                      <a:gd name="T38" fmla="*/ 3 w 112"/>
                                      <a:gd name="T39" fmla="*/ 20 h 52"/>
                                      <a:gd name="T40" fmla="*/ 0 w 112"/>
                                      <a:gd name="T41" fmla="*/ 2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</a:cxnLst>
                                    <a:rect l="0" t="0" r="r" b="b"/>
                                    <a:pathLst>
                                      <a:path w="112" h="52">
                                        <a:moveTo>
                                          <a:pt x="112" y="12"/>
                                        </a:moveTo>
                                        <a:lnTo>
                                          <a:pt x="112" y="5"/>
                                        </a:lnTo>
                                        <a:lnTo>
                                          <a:pt x="110" y="0"/>
                                        </a:lnTo>
                                        <a:lnTo>
                                          <a:pt x="105" y="2"/>
                                        </a:lnTo>
                                        <a:lnTo>
                                          <a:pt x="107" y="7"/>
                                        </a:lnTo>
                                        <a:lnTo>
                                          <a:pt x="110" y="15"/>
                                        </a:lnTo>
                                        <a:lnTo>
                                          <a:pt x="112" y="15"/>
                                        </a:lnTo>
                                        <a:lnTo>
                                          <a:pt x="112" y="12"/>
                                        </a:lnTo>
                                        <a:close/>
                                        <a:moveTo>
                                          <a:pt x="0" y="20"/>
                                        </a:moveTo>
                                        <a:lnTo>
                                          <a:pt x="0" y="2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3" y="37"/>
                                        </a:lnTo>
                                        <a:lnTo>
                                          <a:pt x="8" y="52"/>
                                        </a:lnTo>
                                        <a:lnTo>
                                          <a:pt x="13" y="52"/>
                                        </a:lnTo>
                                        <a:lnTo>
                                          <a:pt x="15" y="52"/>
                                        </a:lnTo>
                                        <a:lnTo>
                                          <a:pt x="8" y="37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98C2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92" name="Freeform 218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14" y="639"/>
                                    <a:ext cx="109" cy="52"/>
                                  </a:xfrm>
                                  <a:custGeom>
                                    <a:avLst/>
                                    <a:gdLst>
                                      <a:gd name="T0" fmla="*/ 109 w 109"/>
                                      <a:gd name="T1" fmla="*/ 15 h 52"/>
                                      <a:gd name="T2" fmla="*/ 107 w 109"/>
                                      <a:gd name="T3" fmla="*/ 7 h 52"/>
                                      <a:gd name="T4" fmla="*/ 104 w 109"/>
                                      <a:gd name="T5" fmla="*/ 0 h 52"/>
                                      <a:gd name="T6" fmla="*/ 102 w 109"/>
                                      <a:gd name="T7" fmla="*/ 2 h 52"/>
                                      <a:gd name="T8" fmla="*/ 99 w 109"/>
                                      <a:gd name="T9" fmla="*/ 2 h 52"/>
                                      <a:gd name="T10" fmla="*/ 102 w 109"/>
                                      <a:gd name="T11" fmla="*/ 10 h 52"/>
                                      <a:gd name="T12" fmla="*/ 104 w 109"/>
                                      <a:gd name="T13" fmla="*/ 17 h 52"/>
                                      <a:gd name="T14" fmla="*/ 107 w 109"/>
                                      <a:gd name="T15" fmla="*/ 15 h 52"/>
                                      <a:gd name="T16" fmla="*/ 109 w 109"/>
                                      <a:gd name="T17" fmla="*/ 15 h 52"/>
                                      <a:gd name="T18" fmla="*/ 0 w 109"/>
                                      <a:gd name="T19" fmla="*/ 20 h 52"/>
                                      <a:gd name="T20" fmla="*/ 0 w 109"/>
                                      <a:gd name="T21" fmla="*/ 20 h 52"/>
                                      <a:gd name="T22" fmla="*/ 0 w 109"/>
                                      <a:gd name="T23" fmla="*/ 22 h 52"/>
                                      <a:gd name="T24" fmla="*/ 2 w 109"/>
                                      <a:gd name="T25" fmla="*/ 37 h 52"/>
                                      <a:gd name="T26" fmla="*/ 10 w 109"/>
                                      <a:gd name="T27" fmla="*/ 52 h 52"/>
                                      <a:gd name="T28" fmla="*/ 12 w 109"/>
                                      <a:gd name="T29" fmla="*/ 52 h 52"/>
                                      <a:gd name="T30" fmla="*/ 15 w 109"/>
                                      <a:gd name="T31" fmla="*/ 52 h 52"/>
                                      <a:gd name="T32" fmla="*/ 10 w 109"/>
                                      <a:gd name="T33" fmla="*/ 44 h 52"/>
                                      <a:gd name="T34" fmla="*/ 7 w 109"/>
                                      <a:gd name="T35" fmla="*/ 37 h 52"/>
                                      <a:gd name="T36" fmla="*/ 5 w 109"/>
                                      <a:gd name="T37" fmla="*/ 29 h 52"/>
                                      <a:gd name="T38" fmla="*/ 5 w 109"/>
                                      <a:gd name="T39" fmla="*/ 22 h 52"/>
                                      <a:gd name="T40" fmla="*/ 5 w 109"/>
                                      <a:gd name="T41" fmla="*/ 22 h 52"/>
                                      <a:gd name="T42" fmla="*/ 5 w 109"/>
                                      <a:gd name="T43" fmla="*/ 20 h 52"/>
                                      <a:gd name="T44" fmla="*/ 2 w 109"/>
                                      <a:gd name="T45" fmla="*/ 20 h 52"/>
                                      <a:gd name="T46" fmla="*/ 0 w 109"/>
                                      <a:gd name="T47" fmla="*/ 20 h 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109" h="52">
                                        <a:moveTo>
                                          <a:pt x="109" y="15"/>
                                        </a:moveTo>
                                        <a:lnTo>
                                          <a:pt x="107" y="7"/>
                                        </a:lnTo>
                                        <a:lnTo>
                                          <a:pt x="104" y="0"/>
                                        </a:lnTo>
                                        <a:lnTo>
                                          <a:pt x="102" y="2"/>
                                        </a:lnTo>
                                        <a:lnTo>
                                          <a:pt x="99" y="2"/>
                                        </a:lnTo>
                                        <a:lnTo>
                                          <a:pt x="102" y="10"/>
                                        </a:lnTo>
                                        <a:lnTo>
                                          <a:pt x="104" y="17"/>
                                        </a:lnTo>
                                        <a:lnTo>
                                          <a:pt x="107" y="15"/>
                                        </a:lnTo>
                                        <a:lnTo>
                                          <a:pt x="109" y="15"/>
                                        </a:lnTo>
                                        <a:close/>
                                        <a:moveTo>
                                          <a:pt x="0" y="20"/>
                                        </a:moveTo>
                                        <a:lnTo>
                                          <a:pt x="0" y="20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2" y="37"/>
                                        </a:lnTo>
                                        <a:lnTo>
                                          <a:pt x="10" y="52"/>
                                        </a:lnTo>
                                        <a:lnTo>
                                          <a:pt x="12" y="52"/>
                                        </a:lnTo>
                                        <a:lnTo>
                                          <a:pt x="15" y="52"/>
                                        </a:lnTo>
                                        <a:lnTo>
                                          <a:pt x="10" y="44"/>
                                        </a:lnTo>
                                        <a:lnTo>
                                          <a:pt x="7" y="37"/>
                                        </a:lnTo>
                                        <a:lnTo>
                                          <a:pt x="5" y="29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912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93" name="Freeform 218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16" y="641"/>
                                    <a:ext cx="105" cy="50"/>
                                  </a:xfrm>
                                  <a:custGeom>
                                    <a:avLst/>
                                    <a:gdLst>
                                      <a:gd name="T0" fmla="*/ 105 w 105"/>
                                      <a:gd name="T1" fmla="*/ 13 h 50"/>
                                      <a:gd name="T2" fmla="*/ 102 w 105"/>
                                      <a:gd name="T3" fmla="*/ 5 h 50"/>
                                      <a:gd name="T4" fmla="*/ 100 w 105"/>
                                      <a:gd name="T5" fmla="*/ 0 h 50"/>
                                      <a:gd name="T6" fmla="*/ 97 w 105"/>
                                      <a:gd name="T7" fmla="*/ 0 h 50"/>
                                      <a:gd name="T8" fmla="*/ 95 w 105"/>
                                      <a:gd name="T9" fmla="*/ 0 h 50"/>
                                      <a:gd name="T10" fmla="*/ 97 w 105"/>
                                      <a:gd name="T11" fmla="*/ 8 h 50"/>
                                      <a:gd name="T12" fmla="*/ 100 w 105"/>
                                      <a:gd name="T13" fmla="*/ 15 h 50"/>
                                      <a:gd name="T14" fmla="*/ 102 w 105"/>
                                      <a:gd name="T15" fmla="*/ 15 h 50"/>
                                      <a:gd name="T16" fmla="*/ 105 w 105"/>
                                      <a:gd name="T17" fmla="*/ 13 h 50"/>
                                      <a:gd name="T18" fmla="*/ 0 w 105"/>
                                      <a:gd name="T19" fmla="*/ 18 h 50"/>
                                      <a:gd name="T20" fmla="*/ 0 w 105"/>
                                      <a:gd name="T21" fmla="*/ 20 h 50"/>
                                      <a:gd name="T22" fmla="*/ 0 w 105"/>
                                      <a:gd name="T23" fmla="*/ 20 h 50"/>
                                      <a:gd name="T24" fmla="*/ 3 w 105"/>
                                      <a:gd name="T25" fmla="*/ 35 h 50"/>
                                      <a:gd name="T26" fmla="*/ 10 w 105"/>
                                      <a:gd name="T27" fmla="*/ 50 h 50"/>
                                      <a:gd name="T28" fmla="*/ 13 w 105"/>
                                      <a:gd name="T29" fmla="*/ 50 h 50"/>
                                      <a:gd name="T30" fmla="*/ 15 w 105"/>
                                      <a:gd name="T31" fmla="*/ 50 h 50"/>
                                      <a:gd name="T32" fmla="*/ 10 w 105"/>
                                      <a:gd name="T33" fmla="*/ 42 h 50"/>
                                      <a:gd name="T34" fmla="*/ 8 w 105"/>
                                      <a:gd name="T35" fmla="*/ 35 h 50"/>
                                      <a:gd name="T36" fmla="*/ 5 w 105"/>
                                      <a:gd name="T37" fmla="*/ 27 h 50"/>
                                      <a:gd name="T38" fmla="*/ 5 w 105"/>
                                      <a:gd name="T39" fmla="*/ 20 h 50"/>
                                      <a:gd name="T40" fmla="*/ 5 w 105"/>
                                      <a:gd name="T41" fmla="*/ 18 h 50"/>
                                      <a:gd name="T42" fmla="*/ 3 w 105"/>
                                      <a:gd name="T43" fmla="*/ 18 h 50"/>
                                      <a:gd name="T44" fmla="*/ 0 w 105"/>
                                      <a:gd name="T45" fmla="*/ 18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105" h="50">
                                        <a:moveTo>
                                          <a:pt x="105" y="13"/>
                                        </a:moveTo>
                                        <a:lnTo>
                                          <a:pt x="102" y="5"/>
                                        </a:lnTo>
                                        <a:lnTo>
                                          <a:pt x="100" y="0"/>
                                        </a:lnTo>
                                        <a:lnTo>
                                          <a:pt x="97" y="0"/>
                                        </a:lnTo>
                                        <a:lnTo>
                                          <a:pt x="95" y="0"/>
                                        </a:lnTo>
                                        <a:lnTo>
                                          <a:pt x="97" y="8"/>
                                        </a:lnTo>
                                        <a:lnTo>
                                          <a:pt x="100" y="15"/>
                                        </a:lnTo>
                                        <a:lnTo>
                                          <a:pt x="102" y="15"/>
                                        </a:lnTo>
                                        <a:lnTo>
                                          <a:pt x="105" y="13"/>
                                        </a:lnTo>
                                        <a:close/>
                                        <a:moveTo>
                                          <a:pt x="0" y="18"/>
                                        </a:moveTo>
                                        <a:lnTo>
                                          <a:pt x="0" y="20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3" y="35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13" y="50"/>
                                        </a:lnTo>
                                        <a:lnTo>
                                          <a:pt x="15" y="50"/>
                                        </a:lnTo>
                                        <a:lnTo>
                                          <a:pt x="10" y="42"/>
                                        </a:lnTo>
                                        <a:lnTo>
                                          <a:pt x="8" y="35"/>
                                        </a:lnTo>
                                        <a:lnTo>
                                          <a:pt x="5" y="27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5" y="18"/>
                                        </a:lnTo>
                                        <a:lnTo>
                                          <a:pt x="3" y="18"/>
                                        </a:lnTo>
                                        <a:lnTo>
                                          <a:pt x="0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952B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94" name="Freeform 218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19" y="641"/>
                                    <a:ext cx="99" cy="50"/>
                                  </a:xfrm>
                                  <a:custGeom>
                                    <a:avLst/>
                                    <a:gdLst>
                                      <a:gd name="T0" fmla="*/ 99 w 99"/>
                                      <a:gd name="T1" fmla="*/ 15 h 50"/>
                                      <a:gd name="T2" fmla="*/ 97 w 99"/>
                                      <a:gd name="T3" fmla="*/ 8 h 50"/>
                                      <a:gd name="T4" fmla="*/ 94 w 99"/>
                                      <a:gd name="T5" fmla="*/ 0 h 50"/>
                                      <a:gd name="T6" fmla="*/ 89 w 99"/>
                                      <a:gd name="T7" fmla="*/ 0 h 50"/>
                                      <a:gd name="T8" fmla="*/ 92 w 99"/>
                                      <a:gd name="T9" fmla="*/ 10 h 50"/>
                                      <a:gd name="T10" fmla="*/ 94 w 99"/>
                                      <a:gd name="T11" fmla="*/ 18 h 50"/>
                                      <a:gd name="T12" fmla="*/ 97 w 99"/>
                                      <a:gd name="T13" fmla="*/ 15 h 50"/>
                                      <a:gd name="T14" fmla="*/ 99 w 99"/>
                                      <a:gd name="T15" fmla="*/ 15 h 50"/>
                                      <a:gd name="T16" fmla="*/ 0 w 99"/>
                                      <a:gd name="T17" fmla="*/ 18 h 50"/>
                                      <a:gd name="T18" fmla="*/ 0 w 99"/>
                                      <a:gd name="T19" fmla="*/ 20 h 50"/>
                                      <a:gd name="T20" fmla="*/ 0 w 99"/>
                                      <a:gd name="T21" fmla="*/ 20 h 50"/>
                                      <a:gd name="T22" fmla="*/ 0 w 99"/>
                                      <a:gd name="T23" fmla="*/ 27 h 50"/>
                                      <a:gd name="T24" fmla="*/ 2 w 99"/>
                                      <a:gd name="T25" fmla="*/ 35 h 50"/>
                                      <a:gd name="T26" fmla="*/ 5 w 99"/>
                                      <a:gd name="T27" fmla="*/ 42 h 50"/>
                                      <a:gd name="T28" fmla="*/ 10 w 99"/>
                                      <a:gd name="T29" fmla="*/ 50 h 50"/>
                                      <a:gd name="T30" fmla="*/ 12 w 99"/>
                                      <a:gd name="T31" fmla="*/ 50 h 50"/>
                                      <a:gd name="T32" fmla="*/ 15 w 99"/>
                                      <a:gd name="T33" fmla="*/ 50 h 50"/>
                                      <a:gd name="T34" fmla="*/ 12 w 99"/>
                                      <a:gd name="T35" fmla="*/ 42 h 50"/>
                                      <a:gd name="T36" fmla="*/ 7 w 99"/>
                                      <a:gd name="T37" fmla="*/ 35 h 50"/>
                                      <a:gd name="T38" fmla="*/ 5 w 99"/>
                                      <a:gd name="T39" fmla="*/ 27 h 50"/>
                                      <a:gd name="T40" fmla="*/ 5 w 99"/>
                                      <a:gd name="T41" fmla="*/ 20 h 50"/>
                                      <a:gd name="T42" fmla="*/ 5 w 99"/>
                                      <a:gd name="T43" fmla="*/ 20 h 50"/>
                                      <a:gd name="T44" fmla="*/ 2 w 99"/>
                                      <a:gd name="T45" fmla="*/ 18 h 50"/>
                                      <a:gd name="T46" fmla="*/ 0 w 99"/>
                                      <a:gd name="T47" fmla="*/ 18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99" h="50">
                                        <a:moveTo>
                                          <a:pt x="99" y="15"/>
                                        </a:moveTo>
                                        <a:lnTo>
                                          <a:pt x="97" y="8"/>
                                        </a:lnTo>
                                        <a:lnTo>
                                          <a:pt x="94" y="0"/>
                                        </a:lnTo>
                                        <a:lnTo>
                                          <a:pt x="89" y="0"/>
                                        </a:lnTo>
                                        <a:lnTo>
                                          <a:pt x="92" y="10"/>
                                        </a:lnTo>
                                        <a:lnTo>
                                          <a:pt x="94" y="18"/>
                                        </a:lnTo>
                                        <a:lnTo>
                                          <a:pt x="97" y="15"/>
                                        </a:lnTo>
                                        <a:lnTo>
                                          <a:pt x="99" y="15"/>
                                        </a:lnTo>
                                        <a:close/>
                                        <a:moveTo>
                                          <a:pt x="0" y="18"/>
                                        </a:moveTo>
                                        <a:lnTo>
                                          <a:pt x="0" y="20"/>
                                        </a:lnTo>
                                        <a:lnTo>
                                          <a:pt x="0" y="20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2" y="35"/>
                                        </a:lnTo>
                                        <a:lnTo>
                                          <a:pt x="5" y="42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12" y="50"/>
                                        </a:lnTo>
                                        <a:lnTo>
                                          <a:pt x="15" y="50"/>
                                        </a:lnTo>
                                        <a:lnTo>
                                          <a:pt x="12" y="42"/>
                                        </a:lnTo>
                                        <a:lnTo>
                                          <a:pt x="7" y="35"/>
                                        </a:lnTo>
                                        <a:lnTo>
                                          <a:pt x="5" y="27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2" y="18"/>
                                        </a:lnTo>
                                        <a:lnTo>
                                          <a:pt x="0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C992A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95" name="Freeform 218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21" y="641"/>
                                    <a:ext cx="95" cy="50"/>
                                  </a:xfrm>
                                  <a:custGeom>
                                    <a:avLst/>
                                    <a:gdLst>
                                      <a:gd name="T0" fmla="*/ 95 w 95"/>
                                      <a:gd name="T1" fmla="*/ 15 h 50"/>
                                      <a:gd name="T2" fmla="*/ 92 w 95"/>
                                      <a:gd name="T3" fmla="*/ 8 h 50"/>
                                      <a:gd name="T4" fmla="*/ 90 w 95"/>
                                      <a:gd name="T5" fmla="*/ 0 h 50"/>
                                      <a:gd name="T6" fmla="*/ 85 w 95"/>
                                      <a:gd name="T7" fmla="*/ 3 h 50"/>
                                      <a:gd name="T8" fmla="*/ 87 w 95"/>
                                      <a:gd name="T9" fmla="*/ 10 h 50"/>
                                      <a:gd name="T10" fmla="*/ 90 w 95"/>
                                      <a:gd name="T11" fmla="*/ 20 h 50"/>
                                      <a:gd name="T12" fmla="*/ 92 w 95"/>
                                      <a:gd name="T13" fmla="*/ 18 h 50"/>
                                      <a:gd name="T14" fmla="*/ 95 w 95"/>
                                      <a:gd name="T15" fmla="*/ 15 h 50"/>
                                      <a:gd name="T16" fmla="*/ 0 w 95"/>
                                      <a:gd name="T17" fmla="*/ 18 h 50"/>
                                      <a:gd name="T18" fmla="*/ 0 w 95"/>
                                      <a:gd name="T19" fmla="*/ 20 h 50"/>
                                      <a:gd name="T20" fmla="*/ 0 w 95"/>
                                      <a:gd name="T21" fmla="*/ 27 h 50"/>
                                      <a:gd name="T22" fmla="*/ 3 w 95"/>
                                      <a:gd name="T23" fmla="*/ 35 h 50"/>
                                      <a:gd name="T24" fmla="*/ 5 w 95"/>
                                      <a:gd name="T25" fmla="*/ 42 h 50"/>
                                      <a:gd name="T26" fmla="*/ 10 w 95"/>
                                      <a:gd name="T27" fmla="*/ 50 h 50"/>
                                      <a:gd name="T28" fmla="*/ 13 w 95"/>
                                      <a:gd name="T29" fmla="*/ 50 h 50"/>
                                      <a:gd name="T30" fmla="*/ 18 w 95"/>
                                      <a:gd name="T31" fmla="*/ 47 h 50"/>
                                      <a:gd name="T32" fmla="*/ 13 w 95"/>
                                      <a:gd name="T33" fmla="*/ 42 h 50"/>
                                      <a:gd name="T34" fmla="*/ 8 w 95"/>
                                      <a:gd name="T35" fmla="*/ 35 h 50"/>
                                      <a:gd name="T36" fmla="*/ 5 w 95"/>
                                      <a:gd name="T37" fmla="*/ 27 h 50"/>
                                      <a:gd name="T38" fmla="*/ 5 w 95"/>
                                      <a:gd name="T39" fmla="*/ 20 h 50"/>
                                      <a:gd name="T40" fmla="*/ 5 w 95"/>
                                      <a:gd name="T41" fmla="*/ 20 h 50"/>
                                      <a:gd name="T42" fmla="*/ 3 w 95"/>
                                      <a:gd name="T43" fmla="*/ 20 h 50"/>
                                      <a:gd name="T44" fmla="*/ 0 w 95"/>
                                      <a:gd name="T45" fmla="*/ 18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</a:cxnLst>
                                    <a:rect l="0" t="0" r="r" b="b"/>
                                    <a:pathLst>
                                      <a:path w="95" h="50">
                                        <a:moveTo>
                                          <a:pt x="95" y="15"/>
                                        </a:moveTo>
                                        <a:lnTo>
                                          <a:pt x="92" y="8"/>
                                        </a:lnTo>
                                        <a:lnTo>
                                          <a:pt x="90" y="0"/>
                                        </a:lnTo>
                                        <a:lnTo>
                                          <a:pt x="85" y="3"/>
                                        </a:lnTo>
                                        <a:lnTo>
                                          <a:pt x="87" y="10"/>
                                        </a:lnTo>
                                        <a:lnTo>
                                          <a:pt x="90" y="20"/>
                                        </a:lnTo>
                                        <a:lnTo>
                                          <a:pt x="92" y="18"/>
                                        </a:lnTo>
                                        <a:lnTo>
                                          <a:pt x="95" y="15"/>
                                        </a:lnTo>
                                        <a:close/>
                                        <a:moveTo>
                                          <a:pt x="0" y="18"/>
                                        </a:moveTo>
                                        <a:lnTo>
                                          <a:pt x="0" y="20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3" y="35"/>
                                        </a:lnTo>
                                        <a:lnTo>
                                          <a:pt x="5" y="42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13" y="50"/>
                                        </a:lnTo>
                                        <a:lnTo>
                                          <a:pt x="18" y="47"/>
                                        </a:lnTo>
                                        <a:lnTo>
                                          <a:pt x="13" y="42"/>
                                        </a:lnTo>
                                        <a:lnTo>
                                          <a:pt x="8" y="35"/>
                                        </a:lnTo>
                                        <a:lnTo>
                                          <a:pt x="5" y="27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3" y="20"/>
                                        </a:lnTo>
                                        <a:lnTo>
                                          <a:pt x="0" y="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D9E27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96" name="Freeform 218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24" y="641"/>
                                    <a:ext cx="89" cy="50"/>
                                  </a:xfrm>
                                  <a:custGeom>
                                    <a:avLst/>
                                    <a:gdLst>
                                      <a:gd name="T0" fmla="*/ 89 w 89"/>
                                      <a:gd name="T1" fmla="*/ 18 h 50"/>
                                      <a:gd name="T2" fmla="*/ 87 w 89"/>
                                      <a:gd name="T3" fmla="*/ 10 h 50"/>
                                      <a:gd name="T4" fmla="*/ 84 w 89"/>
                                      <a:gd name="T5" fmla="*/ 0 h 50"/>
                                      <a:gd name="T6" fmla="*/ 79 w 89"/>
                                      <a:gd name="T7" fmla="*/ 3 h 50"/>
                                      <a:gd name="T8" fmla="*/ 82 w 89"/>
                                      <a:gd name="T9" fmla="*/ 10 h 50"/>
                                      <a:gd name="T10" fmla="*/ 84 w 89"/>
                                      <a:gd name="T11" fmla="*/ 20 h 50"/>
                                      <a:gd name="T12" fmla="*/ 84 w 89"/>
                                      <a:gd name="T13" fmla="*/ 20 h 50"/>
                                      <a:gd name="T14" fmla="*/ 87 w 89"/>
                                      <a:gd name="T15" fmla="*/ 20 h 50"/>
                                      <a:gd name="T16" fmla="*/ 89 w 89"/>
                                      <a:gd name="T17" fmla="*/ 18 h 50"/>
                                      <a:gd name="T18" fmla="*/ 0 w 89"/>
                                      <a:gd name="T19" fmla="*/ 20 h 50"/>
                                      <a:gd name="T20" fmla="*/ 0 w 89"/>
                                      <a:gd name="T21" fmla="*/ 20 h 50"/>
                                      <a:gd name="T22" fmla="*/ 0 w 89"/>
                                      <a:gd name="T23" fmla="*/ 27 h 50"/>
                                      <a:gd name="T24" fmla="*/ 2 w 89"/>
                                      <a:gd name="T25" fmla="*/ 35 h 50"/>
                                      <a:gd name="T26" fmla="*/ 7 w 89"/>
                                      <a:gd name="T27" fmla="*/ 42 h 50"/>
                                      <a:gd name="T28" fmla="*/ 10 w 89"/>
                                      <a:gd name="T29" fmla="*/ 50 h 50"/>
                                      <a:gd name="T30" fmla="*/ 15 w 89"/>
                                      <a:gd name="T31" fmla="*/ 47 h 50"/>
                                      <a:gd name="T32" fmla="*/ 17 w 89"/>
                                      <a:gd name="T33" fmla="*/ 47 h 50"/>
                                      <a:gd name="T34" fmla="*/ 12 w 89"/>
                                      <a:gd name="T35" fmla="*/ 42 h 50"/>
                                      <a:gd name="T36" fmla="*/ 7 w 89"/>
                                      <a:gd name="T37" fmla="*/ 35 h 50"/>
                                      <a:gd name="T38" fmla="*/ 5 w 89"/>
                                      <a:gd name="T39" fmla="*/ 27 h 50"/>
                                      <a:gd name="T40" fmla="*/ 5 w 89"/>
                                      <a:gd name="T41" fmla="*/ 20 h 50"/>
                                      <a:gd name="T42" fmla="*/ 5 w 89"/>
                                      <a:gd name="T43" fmla="*/ 20 h 50"/>
                                      <a:gd name="T44" fmla="*/ 2 w 89"/>
                                      <a:gd name="T45" fmla="*/ 20 h 50"/>
                                      <a:gd name="T46" fmla="*/ 0 w 89"/>
                                      <a:gd name="T47" fmla="*/ 20 h 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89" h="50">
                                        <a:moveTo>
                                          <a:pt x="89" y="18"/>
                                        </a:moveTo>
                                        <a:lnTo>
                                          <a:pt x="87" y="10"/>
                                        </a:lnTo>
                                        <a:lnTo>
                                          <a:pt x="84" y="0"/>
                                        </a:lnTo>
                                        <a:lnTo>
                                          <a:pt x="79" y="3"/>
                                        </a:lnTo>
                                        <a:lnTo>
                                          <a:pt x="82" y="10"/>
                                        </a:lnTo>
                                        <a:lnTo>
                                          <a:pt x="84" y="20"/>
                                        </a:lnTo>
                                        <a:lnTo>
                                          <a:pt x="84" y="20"/>
                                        </a:lnTo>
                                        <a:lnTo>
                                          <a:pt x="87" y="20"/>
                                        </a:lnTo>
                                        <a:lnTo>
                                          <a:pt x="89" y="18"/>
                                        </a:lnTo>
                                        <a:close/>
                                        <a:moveTo>
                                          <a:pt x="0" y="20"/>
                                        </a:moveTo>
                                        <a:lnTo>
                                          <a:pt x="0" y="20"/>
                                        </a:lnTo>
                                        <a:lnTo>
                                          <a:pt x="0" y="27"/>
                                        </a:lnTo>
                                        <a:lnTo>
                                          <a:pt x="2" y="35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10" y="50"/>
                                        </a:lnTo>
                                        <a:lnTo>
                                          <a:pt x="15" y="47"/>
                                        </a:lnTo>
                                        <a:lnTo>
                                          <a:pt x="17" y="47"/>
                                        </a:lnTo>
                                        <a:lnTo>
                                          <a:pt x="12" y="42"/>
                                        </a:lnTo>
                                        <a:lnTo>
                                          <a:pt x="7" y="35"/>
                                        </a:lnTo>
                                        <a:lnTo>
                                          <a:pt x="5" y="27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2" y="20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DA223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97" name="Freeform 2187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26" y="644"/>
                                    <a:ext cx="85" cy="44"/>
                                  </a:xfrm>
                                  <a:custGeom>
                                    <a:avLst/>
                                    <a:gdLst>
                                      <a:gd name="T0" fmla="*/ 85 w 85"/>
                                      <a:gd name="T1" fmla="*/ 17 h 44"/>
                                      <a:gd name="T2" fmla="*/ 82 w 85"/>
                                      <a:gd name="T3" fmla="*/ 7 h 44"/>
                                      <a:gd name="T4" fmla="*/ 80 w 85"/>
                                      <a:gd name="T5" fmla="*/ 0 h 44"/>
                                      <a:gd name="T6" fmla="*/ 75 w 85"/>
                                      <a:gd name="T7" fmla="*/ 0 h 44"/>
                                      <a:gd name="T8" fmla="*/ 77 w 85"/>
                                      <a:gd name="T9" fmla="*/ 7 h 44"/>
                                      <a:gd name="T10" fmla="*/ 80 w 85"/>
                                      <a:gd name="T11" fmla="*/ 17 h 44"/>
                                      <a:gd name="T12" fmla="*/ 80 w 85"/>
                                      <a:gd name="T13" fmla="*/ 17 h 44"/>
                                      <a:gd name="T14" fmla="*/ 80 w 85"/>
                                      <a:gd name="T15" fmla="*/ 20 h 44"/>
                                      <a:gd name="T16" fmla="*/ 82 w 85"/>
                                      <a:gd name="T17" fmla="*/ 17 h 44"/>
                                      <a:gd name="T18" fmla="*/ 85 w 85"/>
                                      <a:gd name="T19" fmla="*/ 17 h 44"/>
                                      <a:gd name="T20" fmla="*/ 0 w 85"/>
                                      <a:gd name="T21" fmla="*/ 17 h 44"/>
                                      <a:gd name="T22" fmla="*/ 0 w 85"/>
                                      <a:gd name="T23" fmla="*/ 17 h 44"/>
                                      <a:gd name="T24" fmla="*/ 0 w 85"/>
                                      <a:gd name="T25" fmla="*/ 24 h 44"/>
                                      <a:gd name="T26" fmla="*/ 3 w 85"/>
                                      <a:gd name="T27" fmla="*/ 32 h 44"/>
                                      <a:gd name="T28" fmla="*/ 8 w 85"/>
                                      <a:gd name="T29" fmla="*/ 39 h 44"/>
                                      <a:gd name="T30" fmla="*/ 13 w 85"/>
                                      <a:gd name="T31" fmla="*/ 44 h 44"/>
                                      <a:gd name="T32" fmla="*/ 15 w 85"/>
                                      <a:gd name="T33" fmla="*/ 44 h 44"/>
                                      <a:gd name="T34" fmla="*/ 18 w 85"/>
                                      <a:gd name="T35" fmla="*/ 44 h 44"/>
                                      <a:gd name="T36" fmla="*/ 13 w 85"/>
                                      <a:gd name="T37" fmla="*/ 39 h 44"/>
                                      <a:gd name="T38" fmla="*/ 8 w 85"/>
                                      <a:gd name="T39" fmla="*/ 32 h 44"/>
                                      <a:gd name="T40" fmla="*/ 5 w 85"/>
                                      <a:gd name="T41" fmla="*/ 24 h 44"/>
                                      <a:gd name="T42" fmla="*/ 5 w 85"/>
                                      <a:gd name="T43" fmla="*/ 17 h 44"/>
                                      <a:gd name="T44" fmla="*/ 5 w 85"/>
                                      <a:gd name="T45" fmla="*/ 17 h 44"/>
                                      <a:gd name="T46" fmla="*/ 3 w 85"/>
                                      <a:gd name="T47" fmla="*/ 17 h 44"/>
                                      <a:gd name="T48" fmla="*/ 0 w 85"/>
                                      <a:gd name="T49" fmla="*/ 17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85" h="44">
                                        <a:moveTo>
                                          <a:pt x="85" y="17"/>
                                        </a:moveTo>
                                        <a:lnTo>
                                          <a:pt x="82" y="7"/>
                                        </a:lnTo>
                                        <a:lnTo>
                                          <a:pt x="80" y="0"/>
                                        </a:lnTo>
                                        <a:lnTo>
                                          <a:pt x="75" y="0"/>
                                        </a:lnTo>
                                        <a:lnTo>
                                          <a:pt x="77" y="7"/>
                                        </a:lnTo>
                                        <a:lnTo>
                                          <a:pt x="80" y="17"/>
                                        </a:lnTo>
                                        <a:lnTo>
                                          <a:pt x="80" y="17"/>
                                        </a:lnTo>
                                        <a:lnTo>
                                          <a:pt x="80" y="20"/>
                                        </a:lnTo>
                                        <a:lnTo>
                                          <a:pt x="82" y="17"/>
                                        </a:lnTo>
                                        <a:lnTo>
                                          <a:pt x="85" y="17"/>
                                        </a:lnTo>
                                        <a:close/>
                                        <a:moveTo>
                                          <a:pt x="0" y="17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3" y="32"/>
                                        </a:lnTo>
                                        <a:lnTo>
                                          <a:pt x="8" y="39"/>
                                        </a:lnTo>
                                        <a:lnTo>
                                          <a:pt x="13" y="44"/>
                                        </a:lnTo>
                                        <a:lnTo>
                                          <a:pt x="15" y="44"/>
                                        </a:lnTo>
                                        <a:lnTo>
                                          <a:pt x="18" y="44"/>
                                        </a:lnTo>
                                        <a:lnTo>
                                          <a:pt x="13" y="39"/>
                                        </a:lnTo>
                                        <a:lnTo>
                                          <a:pt x="8" y="32"/>
                                        </a:lnTo>
                                        <a:lnTo>
                                          <a:pt x="5" y="24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3" y="17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EA81D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98" name="Freeform 218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29" y="644"/>
                                    <a:ext cx="79" cy="44"/>
                                  </a:xfrm>
                                  <a:custGeom>
                                    <a:avLst/>
                                    <a:gdLst>
                                      <a:gd name="T0" fmla="*/ 79 w 79"/>
                                      <a:gd name="T1" fmla="*/ 17 h 44"/>
                                      <a:gd name="T2" fmla="*/ 77 w 79"/>
                                      <a:gd name="T3" fmla="*/ 7 h 44"/>
                                      <a:gd name="T4" fmla="*/ 74 w 79"/>
                                      <a:gd name="T5" fmla="*/ 0 h 44"/>
                                      <a:gd name="T6" fmla="*/ 69 w 79"/>
                                      <a:gd name="T7" fmla="*/ 2 h 44"/>
                                      <a:gd name="T8" fmla="*/ 72 w 79"/>
                                      <a:gd name="T9" fmla="*/ 10 h 44"/>
                                      <a:gd name="T10" fmla="*/ 74 w 79"/>
                                      <a:gd name="T11" fmla="*/ 17 h 44"/>
                                      <a:gd name="T12" fmla="*/ 74 w 79"/>
                                      <a:gd name="T13" fmla="*/ 20 h 44"/>
                                      <a:gd name="T14" fmla="*/ 74 w 79"/>
                                      <a:gd name="T15" fmla="*/ 20 h 44"/>
                                      <a:gd name="T16" fmla="*/ 77 w 79"/>
                                      <a:gd name="T17" fmla="*/ 20 h 44"/>
                                      <a:gd name="T18" fmla="*/ 79 w 79"/>
                                      <a:gd name="T19" fmla="*/ 17 h 44"/>
                                      <a:gd name="T20" fmla="*/ 79 w 79"/>
                                      <a:gd name="T21" fmla="*/ 17 h 44"/>
                                      <a:gd name="T22" fmla="*/ 0 w 79"/>
                                      <a:gd name="T23" fmla="*/ 17 h 44"/>
                                      <a:gd name="T24" fmla="*/ 0 w 79"/>
                                      <a:gd name="T25" fmla="*/ 17 h 44"/>
                                      <a:gd name="T26" fmla="*/ 0 w 79"/>
                                      <a:gd name="T27" fmla="*/ 24 h 44"/>
                                      <a:gd name="T28" fmla="*/ 2 w 79"/>
                                      <a:gd name="T29" fmla="*/ 32 h 44"/>
                                      <a:gd name="T30" fmla="*/ 7 w 79"/>
                                      <a:gd name="T31" fmla="*/ 39 h 44"/>
                                      <a:gd name="T32" fmla="*/ 12 w 79"/>
                                      <a:gd name="T33" fmla="*/ 44 h 44"/>
                                      <a:gd name="T34" fmla="*/ 15 w 79"/>
                                      <a:gd name="T35" fmla="*/ 44 h 44"/>
                                      <a:gd name="T36" fmla="*/ 17 w 79"/>
                                      <a:gd name="T37" fmla="*/ 44 h 44"/>
                                      <a:gd name="T38" fmla="*/ 12 w 79"/>
                                      <a:gd name="T39" fmla="*/ 39 h 44"/>
                                      <a:gd name="T40" fmla="*/ 7 w 79"/>
                                      <a:gd name="T41" fmla="*/ 32 h 44"/>
                                      <a:gd name="T42" fmla="*/ 5 w 79"/>
                                      <a:gd name="T43" fmla="*/ 24 h 44"/>
                                      <a:gd name="T44" fmla="*/ 5 w 79"/>
                                      <a:gd name="T45" fmla="*/ 17 h 44"/>
                                      <a:gd name="T46" fmla="*/ 5 w 79"/>
                                      <a:gd name="T47" fmla="*/ 17 h 44"/>
                                      <a:gd name="T48" fmla="*/ 2 w 79"/>
                                      <a:gd name="T49" fmla="*/ 17 h 44"/>
                                      <a:gd name="T50" fmla="*/ 0 w 79"/>
                                      <a:gd name="T51" fmla="*/ 17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79" h="44">
                                        <a:moveTo>
                                          <a:pt x="79" y="17"/>
                                        </a:moveTo>
                                        <a:lnTo>
                                          <a:pt x="77" y="7"/>
                                        </a:lnTo>
                                        <a:lnTo>
                                          <a:pt x="74" y="0"/>
                                        </a:lnTo>
                                        <a:lnTo>
                                          <a:pt x="69" y="2"/>
                                        </a:lnTo>
                                        <a:lnTo>
                                          <a:pt x="72" y="10"/>
                                        </a:lnTo>
                                        <a:lnTo>
                                          <a:pt x="74" y="17"/>
                                        </a:lnTo>
                                        <a:lnTo>
                                          <a:pt x="74" y="20"/>
                                        </a:lnTo>
                                        <a:lnTo>
                                          <a:pt x="74" y="20"/>
                                        </a:lnTo>
                                        <a:lnTo>
                                          <a:pt x="77" y="20"/>
                                        </a:lnTo>
                                        <a:lnTo>
                                          <a:pt x="79" y="17"/>
                                        </a:lnTo>
                                        <a:lnTo>
                                          <a:pt x="79" y="17"/>
                                        </a:lnTo>
                                        <a:close/>
                                        <a:moveTo>
                                          <a:pt x="0" y="17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2" y="32"/>
                                        </a:lnTo>
                                        <a:lnTo>
                                          <a:pt x="7" y="39"/>
                                        </a:lnTo>
                                        <a:lnTo>
                                          <a:pt x="12" y="44"/>
                                        </a:lnTo>
                                        <a:lnTo>
                                          <a:pt x="15" y="44"/>
                                        </a:lnTo>
                                        <a:lnTo>
                                          <a:pt x="17" y="44"/>
                                        </a:lnTo>
                                        <a:lnTo>
                                          <a:pt x="12" y="39"/>
                                        </a:lnTo>
                                        <a:lnTo>
                                          <a:pt x="7" y="32"/>
                                        </a:lnTo>
                                        <a:lnTo>
                                          <a:pt x="5" y="24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2" y="17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FAC12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99" name="Freeform 218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31" y="644"/>
                                    <a:ext cx="75" cy="44"/>
                                  </a:xfrm>
                                  <a:custGeom>
                                    <a:avLst/>
                                    <a:gdLst>
                                      <a:gd name="T0" fmla="*/ 75 w 75"/>
                                      <a:gd name="T1" fmla="*/ 17 h 44"/>
                                      <a:gd name="T2" fmla="*/ 72 w 75"/>
                                      <a:gd name="T3" fmla="*/ 7 h 44"/>
                                      <a:gd name="T4" fmla="*/ 70 w 75"/>
                                      <a:gd name="T5" fmla="*/ 0 h 44"/>
                                      <a:gd name="T6" fmla="*/ 65 w 75"/>
                                      <a:gd name="T7" fmla="*/ 2 h 44"/>
                                      <a:gd name="T8" fmla="*/ 67 w 75"/>
                                      <a:gd name="T9" fmla="*/ 10 h 44"/>
                                      <a:gd name="T10" fmla="*/ 70 w 75"/>
                                      <a:gd name="T11" fmla="*/ 17 h 44"/>
                                      <a:gd name="T12" fmla="*/ 70 w 75"/>
                                      <a:gd name="T13" fmla="*/ 20 h 44"/>
                                      <a:gd name="T14" fmla="*/ 70 w 75"/>
                                      <a:gd name="T15" fmla="*/ 22 h 44"/>
                                      <a:gd name="T16" fmla="*/ 72 w 75"/>
                                      <a:gd name="T17" fmla="*/ 20 h 44"/>
                                      <a:gd name="T18" fmla="*/ 75 w 75"/>
                                      <a:gd name="T19" fmla="*/ 20 h 44"/>
                                      <a:gd name="T20" fmla="*/ 75 w 75"/>
                                      <a:gd name="T21" fmla="*/ 17 h 44"/>
                                      <a:gd name="T22" fmla="*/ 75 w 75"/>
                                      <a:gd name="T23" fmla="*/ 17 h 44"/>
                                      <a:gd name="T24" fmla="*/ 0 w 75"/>
                                      <a:gd name="T25" fmla="*/ 17 h 44"/>
                                      <a:gd name="T26" fmla="*/ 0 w 75"/>
                                      <a:gd name="T27" fmla="*/ 17 h 44"/>
                                      <a:gd name="T28" fmla="*/ 0 w 75"/>
                                      <a:gd name="T29" fmla="*/ 24 h 44"/>
                                      <a:gd name="T30" fmla="*/ 3 w 75"/>
                                      <a:gd name="T31" fmla="*/ 32 h 44"/>
                                      <a:gd name="T32" fmla="*/ 8 w 75"/>
                                      <a:gd name="T33" fmla="*/ 39 h 44"/>
                                      <a:gd name="T34" fmla="*/ 13 w 75"/>
                                      <a:gd name="T35" fmla="*/ 44 h 44"/>
                                      <a:gd name="T36" fmla="*/ 15 w 75"/>
                                      <a:gd name="T37" fmla="*/ 44 h 44"/>
                                      <a:gd name="T38" fmla="*/ 18 w 75"/>
                                      <a:gd name="T39" fmla="*/ 42 h 44"/>
                                      <a:gd name="T40" fmla="*/ 13 w 75"/>
                                      <a:gd name="T41" fmla="*/ 37 h 44"/>
                                      <a:gd name="T42" fmla="*/ 8 w 75"/>
                                      <a:gd name="T43" fmla="*/ 32 h 44"/>
                                      <a:gd name="T44" fmla="*/ 5 w 75"/>
                                      <a:gd name="T45" fmla="*/ 24 h 44"/>
                                      <a:gd name="T46" fmla="*/ 5 w 75"/>
                                      <a:gd name="T47" fmla="*/ 17 h 44"/>
                                      <a:gd name="T48" fmla="*/ 5 w 75"/>
                                      <a:gd name="T49" fmla="*/ 17 h 44"/>
                                      <a:gd name="T50" fmla="*/ 3 w 75"/>
                                      <a:gd name="T51" fmla="*/ 17 h 44"/>
                                      <a:gd name="T52" fmla="*/ 0 w 75"/>
                                      <a:gd name="T53" fmla="*/ 17 h 4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</a:cxnLst>
                                    <a:rect l="0" t="0" r="r" b="b"/>
                                    <a:pathLst>
                                      <a:path w="75" h="44">
                                        <a:moveTo>
                                          <a:pt x="75" y="17"/>
                                        </a:moveTo>
                                        <a:lnTo>
                                          <a:pt x="72" y="7"/>
                                        </a:lnTo>
                                        <a:lnTo>
                                          <a:pt x="70" y="0"/>
                                        </a:lnTo>
                                        <a:lnTo>
                                          <a:pt x="65" y="2"/>
                                        </a:lnTo>
                                        <a:lnTo>
                                          <a:pt x="67" y="10"/>
                                        </a:lnTo>
                                        <a:lnTo>
                                          <a:pt x="70" y="17"/>
                                        </a:lnTo>
                                        <a:lnTo>
                                          <a:pt x="70" y="20"/>
                                        </a:lnTo>
                                        <a:lnTo>
                                          <a:pt x="70" y="22"/>
                                        </a:lnTo>
                                        <a:lnTo>
                                          <a:pt x="72" y="20"/>
                                        </a:lnTo>
                                        <a:lnTo>
                                          <a:pt x="75" y="20"/>
                                        </a:lnTo>
                                        <a:lnTo>
                                          <a:pt x="75" y="17"/>
                                        </a:lnTo>
                                        <a:lnTo>
                                          <a:pt x="75" y="17"/>
                                        </a:lnTo>
                                        <a:close/>
                                        <a:moveTo>
                                          <a:pt x="0" y="17"/>
                                        </a:moveTo>
                                        <a:lnTo>
                                          <a:pt x="0" y="17"/>
                                        </a:lnTo>
                                        <a:lnTo>
                                          <a:pt x="0" y="24"/>
                                        </a:lnTo>
                                        <a:lnTo>
                                          <a:pt x="3" y="32"/>
                                        </a:lnTo>
                                        <a:lnTo>
                                          <a:pt x="8" y="39"/>
                                        </a:lnTo>
                                        <a:lnTo>
                                          <a:pt x="13" y="44"/>
                                        </a:lnTo>
                                        <a:lnTo>
                                          <a:pt x="15" y="44"/>
                                        </a:lnTo>
                                        <a:lnTo>
                                          <a:pt x="18" y="42"/>
                                        </a:lnTo>
                                        <a:lnTo>
                                          <a:pt x="13" y="37"/>
                                        </a:lnTo>
                                        <a:lnTo>
                                          <a:pt x="8" y="32"/>
                                        </a:lnTo>
                                        <a:lnTo>
                                          <a:pt x="5" y="24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3" y="17"/>
                                        </a:lnTo>
                                        <a:lnTo>
                                          <a:pt x="0" y="1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FB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00" name="Freeform 219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34" y="646"/>
                                    <a:ext cx="69" cy="42"/>
                                  </a:xfrm>
                                  <a:custGeom>
                                    <a:avLst/>
                                    <a:gdLst>
                                      <a:gd name="T0" fmla="*/ 69 w 69"/>
                                      <a:gd name="T1" fmla="*/ 15 h 42"/>
                                      <a:gd name="T2" fmla="*/ 67 w 69"/>
                                      <a:gd name="T3" fmla="*/ 8 h 42"/>
                                      <a:gd name="T4" fmla="*/ 64 w 69"/>
                                      <a:gd name="T5" fmla="*/ 0 h 42"/>
                                      <a:gd name="T6" fmla="*/ 59 w 69"/>
                                      <a:gd name="T7" fmla="*/ 0 h 42"/>
                                      <a:gd name="T8" fmla="*/ 62 w 69"/>
                                      <a:gd name="T9" fmla="*/ 8 h 42"/>
                                      <a:gd name="T10" fmla="*/ 64 w 69"/>
                                      <a:gd name="T11" fmla="*/ 15 h 42"/>
                                      <a:gd name="T12" fmla="*/ 64 w 69"/>
                                      <a:gd name="T13" fmla="*/ 18 h 42"/>
                                      <a:gd name="T14" fmla="*/ 64 w 69"/>
                                      <a:gd name="T15" fmla="*/ 22 h 42"/>
                                      <a:gd name="T16" fmla="*/ 67 w 69"/>
                                      <a:gd name="T17" fmla="*/ 20 h 42"/>
                                      <a:gd name="T18" fmla="*/ 69 w 69"/>
                                      <a:gd name="T19" fmla="*/ 18 h 42"/>
                                      <a:gd name="T20" fmla="*/ 69 w 69"/>
                                      <a:gd name="T21" fmla="*/ 18 h 42"/>
                                      <a:gd name="T22" fmla="*/ 69 w 69"/>
                                      <a:gd name="T23" fmla="*/ 15 h 42"/>
                                      <a:gd name="T24" fmla="*/ 0 w 69"/>
                                      <a:gd name="T25" fmla="*/ 15 h 42"/>
                                      <a:gd name="T26" fmla="*/ 0 w 69"/>
                                      <a:gd name="T27" fmla="*/ 15 h 42"/>
                                      <a:gd name="T28" fmla="*/ 0 w 69"/>
                                      <a:gd name="T29" fmla="*/ 22 h 42"/>
                                      <a:gd name="T30" fmla="*/ 2 w 69"/>
                                      <a:gd name="T31" fmla="*/ 30 h 42"/>
                                      <a:gd name="T32" fmla="*/ 7 w 69"/>
                                      <a:gd name="T33" fmla="*/ 37 h 42"/>
                                      <a:gd name="T34" fmla="*/ 12 w 69"/>
                                      <a:gd name="T35" fmla="*/ 42 h 42"/>
                                      <a:gd name="T36" fmla="*/ 15 w 69"/>
                                      <a:gd name="T37" fmla="*/ 40 h 42"/>
                                      <a:gd name="T38" fmla="*/ 20 w 69"/>
                                      <a:gd name="T39" fmla="*/ 40 h 42"/>
                                      <a:gd name="T40" fmla="*/ 12 w 69"/>
                                      <a:gd name="T41" fmla="*/ 35 h 42"/>
                                      <a:gd name="T42" fmla="*/ 10 w 69"/>
                                      <a:gd name="T43" fmla="*/ 30 h 42"/>
                                      <a:gd name="T44" fmla="*/ 5 w 69"/>
                                      <a:gd name="T45" fmla="*/ 22 h 42"/>
                                      <a:gd name="T46" fmla="*/ 5 w 69"/>
                                      <a:gd name="T47" fmla="*/ 15 h 42"/>
                                      <a:gd name="T48" fmla="*/ 5 w 69"/>
                                      <a:gd name="T49" fmla="*/ 15 h 42"/>
                                      <a:gd name="T50" fmla="*/ 2 w 69"/>
                                      <a:gd name="T51" fmla="*/ 15 h 42"/>
                                      <a:gd name="T52" fmla="*/ 0 w 69"/>
                                      <a:gd name="T53" fmla="*/ 15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</a:cxnLst>
                                    <a:rect l="0" t="0" r="r" b="b"/>
                                    <a:pathLst>
                                      <a:path w="69" h="42">
                                        <a:moveTo>
                                          <a:pt x="69" y="15"/>
                                        </a:moveTo>
                                        <a:lnTo>
                                          <a:pt x="67" y="8"/>
                                        </a:lnTo>
                                        <a:lnTo>
                                          <a:pt x="64" y="0"/>
                                        </a:lnTo>
                                        <a:lnTo>
                                          <a:pt x="59" y="0"/>
                                        </a:lnTo>
                                        <a:lnTo>
                                          <a:pt x="62" y="8"/>
                                        </a:lnTo>
                                        <a:lnTo>
                                          <a:pt x="64" y="15"/>
                                        </a:lnTo>
                                        <a:lnTo>
                                          <a:pt x="64" y="18"/>
                                        </a:lnTo>
                                        <a:lnTo>
                                          <a:pt x="64" y="22"/>
                                        </a:lnTo>
                                        <a:lnTo>
                                          <a:pt x="67" y="20"/>
                                        </a:lnTo>
                                        <a:lnTo>
                                          <a:pt x="69" y="18"/>
                                        </a:lnTo>
                                        <a:lnTo>
                                          <a:pt x="69" y="18"/>
                                        </a:lnTo>
                                        <a:lnTo>
                                          <a:pt x="69" y="15"/>
                                        </a:lnTo>
                                        <a:close/>
                                        <a:moveTo>
                                          <a:pt x="0" y="15"/>
                                        </a:moveTo>
                                        <a:lnTo>
                                          <a:pt x="0" y="15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2" y="30"/>
                                        </a:lnTo>
                                        <a:lnTo>
                                          <a:pt x="7" y="37"/>
                                        </a:lnTo>
                                        <a:lnTo>
                                          <a:pt x="12" y="42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20" y="40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10" y="30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2" y="15"/>
                                        </a:lnTo>
                                        <a:lnTo>
                                          <a:pt x="0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1B6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01" name="Freeform 219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36" y="646"/>
                                    <a:ext cx="65" cy="40"/>
                                  </a:xfrm>
                                  <a:custGeom>
                                    <a:avLst/>
                                    <a:gdLst>
                                      <a:gd name="T0" fmla="*/ 65 w 65"/>
                                      <a:gd name="T1" fmla="*/ 15 h 40"/>
                                      <a:gd name="T2" fmla="*/ 62 w 65"/>
                                      <a:gd name="T3" fmla="*/ 8 h 40"/>
                                      <a:gd name="T4" fmla="*/ 60 w 65"/>
                                      <a:gd name="T5" fmla="*/ 0 h 40"/>
                                      <a:gd name="T6" fmla="*/ 55 w 65"/>
                                      <a:gd name="T7" fmla="*/ 0 h 40"/>
                                      <a:gd name="T8" fmla="*/ 57 w 65"/>
                                      <a:gd name="T9" fmla="*/ 8 h 40"/>
                                      <a:gd name="T10" fmla="*/ 60 w 65"/>
                                      <a:gd name="T11" fmla="*/ 15 h 40"/>
                                      <a:gd name="T12" fmla="*/ 60 w 65"/>
                                      <a:gd name="T13" fmla="*/ 20 h 40"/>
                                      <a:gd name="T14" fmla="*/ 57 w 65"/>
                                      <a:gd name="T15" fmla="*/ 22 h 40"/>
                                      <a:gd name="T16" fmla="*/ 60 w 65"/>
                                      <a:gd name="T17" fmla="*/ 22 h 40"/>
                                      <a:gd name="T18" fmla="*/ 65 w 65"/>
                                      <a:gd name="T19" fmla="*/ 20 h 40"/>
                                      <a:gd name="T20" fmla="*/ 65 w 65"/>
                                      <a:gd name="T21" fmla="*/ 18 h 40"/>
                                      <a:gd name="T22" fmla="*/ 65 w 65"/>
                                      <a:gd name="T23" fmla="*/ 15 h 40"/>
                                      <a:gd name="T24" fmla="*/ 0 w 65"/>
                                      <a:gd name="T25" fmla="*/ 15 h 40"/>
                                      <a:gd name="T26" fmla="*/ 0 w 65"/>
                                      <a:gd name="T27" fmla="*/ 15 h 40"/>
                                      <a:gd name="T28" fmla="*/ 0 w 65"/>
                                      <a:gd name="T29" fmla="*/ 22 h 40"/>
                                      <a:gd name="T30" fmla="*/ 3 w 65"/>
                                      <a:gd name="T31" fmla="*/ 30 h 40"/>
                                      <a:gd name="T32" fmla="*/ 8 w 65"/>
                                      <a:gd name="T33" fmla="*/ 35 h 40"/>
                                      <a:gd name="T34" fmla="*/ 13 w 65"/>
                                      <a:gd name="T35" fmla="*/ 40 h 40"/>
                                      <a:gd name="T36" fmla="*/ 18 w 65"/>
                                      <a:gd name="T37" fmla="*/ 40 h 40"/>
                                      <a:gd name="T38" fmla="*/ 20 w 65"/>
                                      <a:gd name="T39" fmla="*/ 40 h 40"/>
                                      <a:gd name="T40" fmla="*/ 15 w 65"/>
                                      <a:gd name="T41" fmla="*/ 35 h 40"/>
                                      <a:gd name="T42" fmla="*/ 10 w 65"/>
                                      <a:gd name="T43" fmla="*/ 30 h 40"/>
                                      <a:gd name="T44" fmla="*/ 5 w 65"/>
                                      <a:gd name="T45" fmla="*/ 22 h 40"/>
                                      <a:gd name="T46" fmla="*/ 5 w 65"/>
                                      <a:gd name="T47" fmla="*/ 15 h 40"/>
                                      <a:gd name="T48" fmla="*/ 5 w 65"/>
                                      <a:gd name="T49" fmla="*/ 15 h 40"/>
                                      <a:gd name="T50" fmla="*/ 5 w 65"/>
                                      <a:gd name="T51" fmla="*/ 13 h 40"/>
                                      <a:gd name="T52" fmla="*/ 3 w 65"/>
                                      <a:gd name="T53" fmla="*/ 15 h 40"/>
                                      <a:gd name="T54" fmla="*/ 0 w 65"/>
                                      <a:gd name="T55" fmla="*/ 15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</a:cxnLst>
                                    <a:rect l="0" t="0" r="r" b="b"/>
                                    <a:pathLst>
                                      <a:path w="65" h="40">
                                        <a:moveTo>
                                          <a:pt x="65" y="15"/>
                                        </a:moveTo>
                                        <a:lnTo>
                                          <a:pt x="62" y="8"/>
                                        </a:lnTo>
                                        <a:lnTo>
                                          <a:pt x="60" y="0"/>
                                        </a:lnTo>
                                        <a:lnTo>
                                          <a:pt x="55" y="0"/>
                                        </a:lnTo>
                                        <a:lnTo>
                                          <a:pt x="57" y="8"/>
                                        </a:lnTo>
                                        <a:lnTo>
                                          <a:pt x="60" y="15"/>
                                        </a:lnTo>
                                        <a:lnTo>
                                          <a:pt x="60" y="20"/>
                                        </a:lnTo>
                                        <a:lnTo>
                                          <a:pt x="57" y="22"/>
                                        </a:lnTo>
                                        <a:lnTo>
                                          <a:pt x="60" y="22"/>
                                        </a:lnTo>
                                        <a:lnTo>
                                          <a:pt x="65" y="20"/>
                                        </a:lnTo>
                                        <a:lnTo>
                                          <a:pt x="65" y="18"/>
                                        </a:lnTo>
                                        <a:lnTo>
                                          <a:pt x="65" y="15"/>
                                        </a:lnTo>
                                        <a:close/>
                                        <a:moveTo>
                                          <a:pt x="0" y="15"/>
                                        </a:moveTo>
                                        <a:lnTo>
                                          <a:pt x="0" y="15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3" y="30"/>
                                        </a:lnTo>
                                        <a:lnTo>
                                          <a:pt x="8" y="35"/>
                                        </a:lnTo>
                                        <a:lnTo>
                                          <a:pt x="13" y="40"/>
                                        </a:lnTo>
                                        <a:lnTo>
                                          <a:pt x="18" y="40"/>
                                        </a:lnTo>
                                        <a:lnTo>
                                          <a:pt x="20" y="40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10" y="30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5" y="13"/>
                                        </a:lnTo>
                                        <a:lnTo>
                                          <a:pt x="3" y="15"/>
                                        </a:lnTo>
                                        <a:lnTo>
                                          <a:pt x="0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2BB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02" name="Freeform 2192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39" y="646"/>
                                    <a:ext cx="59" cy="40"/>
                                  </a:xfrm>
                                  <a:custGeom>
                                    <a:avLst/>
                                    <a:gdLst>
                                      <a:gd name="T0" fmla="*/ 59 w 59"/>
                                      <a:gd name="T1" fmla="*/ 15 h 40"/>
                                      <a:gd name="T2" fmla="*/ 57 w 59"/>
                                      <a:gd name="T3" fmla="*/ 8 h 40"/>
                                      <a:gd name="T4" fmla="*/ 54 w 59"/>
                                      <a:gd name="T5" fmla="*/ 0 h 40"/>
                                      <a:gd name="T6" fmla="*/ 49 w 59"/>
                                      <a:gd name="T7" fmla="*/ 3 h 40"/>
                                      <a:gd name="T8" fmla="*/ 52 w 59"/>
                                      <a:gd name="T9" fmla="*/ 8 h 40"/>
                                      <a:gd name="T10" fmla="*/ 54 w 59"/>
                                      <a:gd name="T11" fmla="*/ 15 h 40"/>
                                      <a:gd name="T12" fmla="*/ 54 w 59"/>
                                      <a:gd name="T13" fmla="*/ 20 h 40"/>
                                      <a:gd name="T14" fmla="*/ 52 w 59"/>
                                      <a:gd name="T15" fmla="*/ 25 h 40"/>
                                      <a:gd name="T16" fmla="*/ 54 w 59"/>
                                      <a:gd name="T17" fmla="*/ 22 h 40"/>
                                      <a:gd name="T18" fmla="*/ 59 w 59"/>
                                      <a:gd name="T19" fmla="*/ 22 h 40"/>
                                      <a:gd name="T20" fmla="*/ 59 w 59"/>
                                      <a:gd name="T21" fmla="*/ 18 h 40"/>
                                      <a:gd name="T22" fmla="*/ 59 w 59"/>
                                      <a:gd name="T23" fmla="*/ 15 h 40"/>
                                      <a:gd name="T24" fmla="*/ 0 w 59"/>
                                      <a:gd name="T25" fmla="*/ 15 h 40"/>
                                      <a:gd name="T26" fmla="*/ 0 w 59"/>
                                      <a:gd name="T27" fmla="*/ 15 h 40"/>
                                      <a:gd name="T28" fmla="*/ 0 w 59"/>
                                      <a:gd name="T29" fmla="*/ 22 h 40"/>
                                      <a:gd name="T30" fmla="*/ 5 w 59"/>
                                      <a:gd name="T31" fmla="*/ 30 h 40"/>
                                      <a:gd name="T32" fmla="*/ 7 w 59"/>
                                      <a:gd name="T33" fmla="*/ 35 h 40"/>
                                      <a:gd name="T34" fmla="*/ 15 w 59"/>
                                      <a:gd name="T35" fmla="*/ 40 h 40"/>
                                      <a:gd name="T36" fmla="*/ 17 w 59"/>
                                      <a:gd name="T37" fmla="*/ 40 h 40"/>
                                      <a:gd name="T38" fmla="*/ 22 w 59"/>
                                      <a:gd name="T39" fmla="*/ 37 h 40"/>
                                      <a:gd name="T40" fmla="*/ 15 w 59"/>
                                      <a:gd name="T41" fmla="*/ 35 h 40"/>
                                      <a:gd name="T42" fmla="*/ 10 w 59"/>
                                      <a:gd name="T43" fmla="*/ 30 h 40"/>
                                      <a:gd name="T44" fmla="*/ 5 w 59"/>
                                      <a:gd name="T45" fmla="*/ 22 h 40"/>
                                      <a:gd name="T46" fmla="*/ 5 w 59"/>
                                      <a:gd name="T47" fmla="*/ 15 h 40"/>
                                      <a:gd name="T48" fmla="*/ 5 w 59"/>
                                      <a:gd name="T49" fmla="*/ 15 h 40"/>
                                      <a:gd name="T50" fmla="*/ 5 w 59"/>
                                      <a:gd name="T51" fmla="*/ 13 h 40"/>
                                      <a:gd name="T52" fmla="*/ 2 w 59"/>
                                      <a:gd name="T53" fmla="*/ 13 h 40"/>
                                      <a:gd name="T54" fmla="*/ 0 w 59"/>
                                      <a:gd name="T55" fmla="*/ 15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</a:cxnLst>
                                    <a:rect l="0" t="0" r="r" b="b"/>
                                    <a:pathLst>
                                      <a:path w="59" h="40">
                                        <a:moveTo>
                                          <a:pt x="59" y="15"/>
                                        </a:moveTo>
                                        <a:lnTo>
                                          <a:pt x="57" y="8"/>
                                        </a:lnTo>
                                        <a:lnTo>
                                          <a:pt x="54" y="0"/>
                                        </a:lnTo>
                                        <a:lnTo>
                                          <a:pt x="49" y="3"/>
                                        </a:lnTo>
                                        <a:lnTo>
                                          <a:pt x="52" y="8"/>
                                        </a:lnTo>
                                        <a:lnTo>
                                          <a:pt x="54" y="15"/>
                                        </a:lnTo>
                                        <a:lnTo>
                                          <a:pt x="54" y="20"/>
                                        </a:lnTo>
                                        <a:lnTo>
                                          <a:pt x="52" y="25"/>
                                        </a:lnTo>
                                        <a:lnTo>
                                          <a:pt x="54" y="22"/>
                                        </a:lnTo>
                                        <a:lnTo>
                                          <a:pt x="59" y="22"/>
                                        </a:lnTo>
                                        <a:lnTo>
                                          <a:pt x="59" y="18"/>
                                        </a:lnTo>
                                        <a:lnTo>
                                          <a:pt x="59" y="15"/>
                                        </a:lnTo>
                                        <a:close/>
                                        <a:moveTo>
                                          <a:pt x="0" y="15"/>
                                        </a:moveTo>
                                        <a:lnTo>
                                          <a:pt x="0" y="15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7" y="35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17" y="40"/>
                                        </a:lnTo>
                                        <a:lnTo>
                                          <a:pt x="22" y="37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10" y="30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5" y="13"/>
                                        </a:lnTo>
                                        <a:lnTo>
                                          <a:pt x="2" y="13"/>
                                        </a:lnTo>
                                        <a:lnTo>
                                          <a:pt x="0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4C1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03" name="Freeform 2193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41" y="646"/>
                                    <a:ext cx="55" cy="40"/>
                                  </a:xfrm>
                                  <a:custGeom>
                                    <a:avLst/>
                                    <a:gdLst>
                                      <a:gd name="T0" fmla="*/ 55 w 55"/>
                                      <a:gd name="T1" fmla="*/ 15 h 40"/>
                                      <a:gd name="T2" fmla="*/ 52 w 55"/>
                                      <a:gd name="T3" fmla="*/ 8 h 40"/>
                                      <a:gd name="T4" fmla="*/ 50 w 55"/>
                                      <a:gd name="T5" fmla="*/ 0 h 40"/>
                                      <a:gd name="T6" fmla="*/ 45 w 55"/>
                                      <a:gd name="T7" fmla="*/ 3 h 40"/>
                                      <a:gd name="T8" fmla="*/ 50 w 55"/>
                                      <a:gd name="T9" fmla="*/ 8 h 40"/>
                                      <a:gd name="T10" fmla="*/ 50 w 55"/>
                                      <a:gd name="T11" fmla="*/ 15 h 40"/>
                                      <a:gd name="T12" fmla="*/ 47 w 55"/>
                                      <a:gd name="T13" fmla="*/ 22 h 40"/>
                                      <a:gd name="T14" fmla="*/ 45 w 55"/>
                                      <a:gd name="T15" fmla="*/ 27 h 40"/>
                                      <a:gd name="T16" fmla="*/ 50 w 55"/>
                                      <a:gd name="T17" fmla="*/ 25 h 40"/>
                                      <a:gd name="T18" fmla="*/ 52 w 55"/>
                                      <a:gd name="T19" fmla="*/ 22 h 40"/>
                                      <a:gd name="T20" fmla="*/ 55 w 55"/>
                                      <a:gd name="T21" fmla="*/ 20 h 40"/>
                                      <a:gd name="T22" fmla="*/ 55 w 55"/>
                                      <a:gd name="T23" fmla="*/ 15 h 40"/>
                                      <a:gd name="T24" fmla="*/ 0 w 55"/>
                                      <a:gd name="T25" fmla="*/ 13 h 40"/>
                                      <a:gd name="T26" fmla="*/ 0 w 55"/>
                                      <a:gd name="T27" fmla="*/ 15 h 40"/>
                                      <a:gd name="T28" fmla="*/ 0 w 55"/>
                                      <a:gd name="T29" fmla="*/ 15 h 40"/>
                                      <a:gd name="T30" fmla="*/ 0 w 55"/>
                                      <a:gd name="T31" fmla="*/ 22 h 40"/>
                                      <a:gd name="T32" fmla="*/ 5 w 55"/>
                                      <a:gd name="T33" fmla="*/ 30 h 40"/>
                                      <a:gd name="T34" fmla="*/ 10 w 55"/>
                                      <a:gd name="T35" fmla="*/ 35 h 40"/>
                                      <a:gd name="T36" fmla="*/ 15 w 55"/>
                                      <a:gd name="T37" fmla="*/ 40 h 40"/>
                                      <a:gd name="T38" fmla="*/ 20 w 55"/>
                                      <a:gd name="T39" fmla="*/ 37 h 40"/>
                                      <a:gd name="T40" fmla="*/ 23 w 55"/>
                                      <a:gd name="T41" fmla="*/ 37 h 40"/>
                                      <a:gd name="T42" fmla="*/ 15 w 55"/>
                                      <a:gd name="T43" fmla="*/ 35 h 40"/>
                                      <a:gd name="T44" fmla="*/ 10 w 55"/>
                                      <a:gd name="T45" fmla="*/ 30 h 40"/>
                                      <a:gd name="T46" fmla="*/ 8 w 55"/>
                                      <a:gd name="T47" fmla="*/ 22 h 40"/>
                                      <a:gd name="T48" fmla="*/ 5 w 55"/>
                                      <a:gd name="T49" fmla="*/ 15 h 40"/>
                                      <a:gd name="T50" fmla="*/ 5 w 55"/>
                                      <a:gd name="T51" fmla="*/ 15 h 40"/>
                                      <a:gd name="T52" fmla="*/ 5 w 55"/>
                                      <a:gd name="T53" fmla="*/ 13 h 40"/>
                                      <a:gd name="T54" fmla="*/ 3 w 55"/>
                                      <a:gd name="T55" fmla="*/ 13 h 40"/>
                                      <a:gd name="T56" fmla="*/ 0 w 55"/>
                                      <a:gd name="T57" fmla="*/ 13 h 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</a:cxnLst>
                                    <a:rect l="0" t="0" r="r" b="b"/>
                                    <a:pathLst>
                                      <a:path w="55" h="40">
                                        <a:moveTo>
                                          <a:pt x="55" y="15"/>
                                        </a:moveTo>
                                        <a:lnTo>
                                          <a:pt x="52" y="8"/>
                                        </a:lnTo>
                                        <a:lnTo>
                                          <a:pt x="50" y="0"/>
                                        </a:lnTo>
                                        <a:lnTo>
                                          <a:pt x="45" y="3"/>
                                        </a:lnTo>
                                        <a:lnTo>
                                          <a:pt x="50" y="8"/>
                                        </a:lnTo>
                                        <a:lnTo>
                                          <a:pt x="50" y="15"/>
                                        </a:lnTo>
                                        <a:lnTo>
                                          <a:pt x="47" y="22"/>
                                        </a:lnTo>
                                        <a:lnTo>
                                          <a:pt x="45" y="27"/>
                                        </a:lnTo>
                                        <a:lnTo>
                                          <a:pt x="50" y="25"/>
                                        </a:lnTo>
                                        <a:lnTo>
                                          <a:pt x="52" y="22"/>
                                        </a:lnTo>
                                        <a:lnTo>
                                          <a:pt x="55" y="20"/>
                                        </a:lnTo>
                                        <a:lnTo>
                                          <a:pt x="55" y="15"/>
                                        </a:lnTo>
                                        <a:close/>
                                        <a:moveTo>
                                          <a:pt x="0" y="13"/>
                                        </a:moveTo>
                                        <a:lnTo>
                                          <a:pt x="0" y="15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0" y="22"/>
                                        </a:lnTo>
                                        <a:lnTo>
                                          <a:pt x="5" y="30"/>
                                        </a:lnTo>
                                        <a:lnTo>
                                          <a:pt x="10" y="35"/>
                                        </a:lnTo>
                                        <a:lnTo>
                                          <a:pt x="15" y="40"/>
                                        </a:lnTo>
                                        <a:lnTo>
                                          <a:pt x="20" y="37"/>
                                        </a:lnTo>
                                        <a:lnTo>
                                          <a:pt x="23" y="37"/>
                                        </a:lnTo>
                                        <a:lnTo>
                                          <a:pt x="15" y="35"/>
                                        </a:lnTo>
                                        <a:lnTo>
                                          <a:pt x="10" y="30"/>
                                        </a:lnTo>
                                        <a:lnTo>
                                          <a:pt x="8" y="22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5" y="13"/>
                                        </a:lnTo>
                                        <a:lnTo>
                                          <a:pt x="3" y="13"/>
                                        </a:lnTo>
                                        <a:lnTo>
                                          <a:pt x="0" y="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5C7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04" name="Freeform 219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44" y="649"/>
                                    <a:ext cx="49" cy="34"/>
                                  </a:xfrm>
                                  <a:custGeom>
                                    <a:avLst/>
                                    <a:gdLst>
                                      <a:gd name="T0" fmla="*/ 49 w 49"/>
                                      <a:gd name="T1" fmla="*/ 12 h 34"/>
                                      <a:gd name="T2" fmla="*/ 47 w 49"/>
                                      <a:gd name="T3" fmla="*/ 5 h 34"/>
                                      <a:gd name="T4" fmla="*/ 44 w 49"/>
                                      <a:gd name="T5" fmla="*/ 0 h 34"/>
                                      <a:gd name="T6" fmla="*/ 39 w 49"/>
                                      <a:gd name="T7" fmla="*/ 0 h 34"/>
                                      <a:gd name="T8" fmla="*/ 44 w 49"/>
                                      <a:gd name="T9" fmla="*/ 7 h 34"/>
                                      <a:gd name="T10" fmla="*/ 44 w 49"/>
                                      <a:gd name="T11" fmla="*/ 12 h 34"/>
                                      <a:gd name="T12" fmla="*/ 42 w 49"/>
                                      <a:gd name="T13" fmla="*/ 19 h 34"/>
                                      <a:gd name="T14" fmla="*/ 37 w 49"/>
                                      <a:gd name="T15" fmla="*/ 27 h 34"/>
                                      <a:gd name="T16" fmla="*/ 42 w 49"/>
                                      <a:gd name="T17" fmla="*/ 24 h 34"/>
                                      <a:gd name="T18" fmla="*/ 47 w 49"/>
                                      <a:gd name="T19" fmla="*/ 22 h 34"/>
                                      <a:gd name="T20" fmla="*/ 49 w 49"/>
                                      <a:gd name="T21" fmla="*/ 17 h 34"/>
                                      <a:gd name="T22" fmla="*/ 49 w 49"/>
                                      <a:gd name="T23" fmla="*/ 12 h 34"/>
                                      <a:gd name="T24" fmla="*/ 0 w 49"/>
                                      <a:gd name="T25" fmla="*/ 10 h 34"/>
                                      <a:gd name="T26" fmla="*/ 0 w 49"/>
                                      <a:gd name="T27" fmla="*/ 12 h 34"/>
                                      <a:gd name="T28" fmla="*/ 0 w 49"/>
                                      <a:gd name="T29" fmla="*/ 12 h 34"/>
                                      <a:gd name="T30" fmla="*/ 0 w 49"/>
                                      <a:gd name="T31" fmla="*/ 19 h 34"/>
                                      <a:gd name="T32" fmla="*/ 5 w 49"/>
                                      <a:gd name="T33" fmla="*/ 27 h 34"/>
                                      <a:gd name="T34" fmla="*/ 10 w 49"/>
                                      <a:gd name="T35" fmla="*/ 32 h 34"/>
                                      <a:gd name="T36" fmla="*/ 17 w 49"/>
                                      <a:gd name="T37" fmla="*/ 34 h 34"/>
                                      <a:gd name="T38" fmla="*/ 22 w 49"/>
                                      <a:gd name="T39" fmla="*/ 34 h 34"/>
                                      <a:gd name="T40" fmla="*/ 27 w 49"/>
                                      <a:gd name="T41" fmla="*/ 32 h 34"/>
                                      <a:gd name="T42" fmla="*/ 25 w 49"/>
                                      <a:gd name="T43" fmla="*/ 32 h 34"/>
                                      <a:gd name="T44" fmla="*/ 25 w 49"/>
                                      <a:gd name="T45" fmla="*/ 32 h 34"/>
                                      <a:gd name="T46" fmla="*/ 17 w 49"/>
                                      <a:gd name="T47" fmla="*/ 29 h 34"/>
                                      <a:gd name="T48" fmla="*/ 10 w 49"/>
                                      <a:gd name="T49" fmla="*/ 27 h 34"/>
                                      <a:gd name="T50" fmla="*/ 7 w 49"/>
                                      <a:gd name="T51" fmla="*/ 19 h 34"/>
                                      <a:gd name="T52" fmla="*/ 5 w 49"/>
                                      <a:gd name="T53" fmla="*/ 12 h 34"/>
                                      <a:gd name="T54" fmla="*/ 5 w 49"/>
                                      <a:gd name="T55" fmla="*/ 10 h 34"/>
                                      <a:gd name="T56" fmla="*/ 5 w 49"/>
                                      <a:gd name="T57" fmla="*/ 10 h 34"/>
                                      <a:gd name="T58" fmla="*/ 2 w 49"/>
                                      <a:gd name="T59" fmla="*/ 10 h 34"/>
                                      <a:gd name="T60" fmla="*/ 0 w 49"/>
                                      <a:gd name="T61" fmla="*/ 10 h 3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9" h="34">
                                        <a:moveTo>
                                          <a:pt x="49" y="12"/>
                                        </a:moveTo>
                                        <a:lnTo>
                                          <a:pt x="47" y="5"/>
                                        </a:lnTo>
                                        <a:lnTo>
                                          <a:pt x="44" y="0"/>
                                        </a:lnTo>
                                        <a:lnTo>
                                          <a:pt x="39" y="0"/>
                                        </a:lnTo>
                                        <a:lnTo>
                                          <a:pt x="44" y="7"/>
                                        </a:lnTo>
                                        <a:lnTo>
                                          <a:pt x="44" y="12"/>
                                        </a:lnTo>
                                        <a:lnTo>
                                          <a:pt x="42" y="19"/>
                                        </a:lnTo>
                                        <a:lnTo>
                                          <a:pt x="37" y="27"/>
                                        </a:lnTo>
                                        <a:lnTo>
                                          <a:pt x="42" y="24"/>
                                        </a:lnTo>
                                        <a:lnTo>
                                          <a:pt x="47" y="22"/>
                                        </a:lnTo>
                                        <a:lnTo>
                                          <a:pt x="49" y="17"/>
                                        </a:lnTo>
                                        <a:lnTo>
                                          <a:pt x="49" y="12"/>
                                        </a:lnTo>
                                        <a:close/>
                                        <a:moveTo>
                                          <a:pt x="0" y="10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0" y="19"/>
                                        </a:lnTo>
                                        <a:lnTo>
                                          <a:pt x="5" y="27"/>
                                        </a:lnTo>
                                        <a:lnTo>
                                          <a:pt x="10" y="32"/>
                                        </a:lnTo>
                                        <a:lnTo>
                                          <a:pt x="17" y="34"/>
                                        </a:lnTo>
                                        <a:lnTo>
                                          <a:pt x="22" y="34"/>
                                        </a:lnTo>
                                        <a:lnTo>
                                          <a:pt x="27" y="32"/>
                                        </a:lnTo>
                                        <a:lnTo>
                                          <a:pt x="25" y="32"/>
                                        </a:lnTo>
                                        <a:lnTo>
                                          <a:pt x="25" y="32"/>
                                        </a:lnTo>
                                        <a:lnTo>
                                          <a:pt x="17" y="29"/>
                                        </a:lnTo>
                                        <a:lnTo>
                                          <a:pt x="10" y="27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2" y="10"/>
                                        </a:lnTo>
                                        <a:lnTo>
                                          <a:pt x="0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6CC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05" name="Freeform 21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46" y="649"/>
                                    <a:ext cx="45" cy="34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12 h 34"/>
                                      <a:gd name="T2" fmla="*/ 45 w 45"/>
                                      <a:gd name="T3" fmla="*/ 5 h 34"/>
                                      <a:gd name="T4" fmla="*/ 40 w 45"/>
                                      <a:gd name="T5" fmla="*/ 0 h 34"/>
                                      <a:gd name="T6" fmla="*/ 35 w 45"/>
                                      <a:gd name="T7" fmla="*/ 2 h 34"/>
                                      <a:gd name="T8" fmla="*/ 40 w 45"/>
                                      <a:gd name="T9" fmla="*/ 7 h 34"/>
                                      <a:gd name="T10" fmla="*/ 40 w 45"/>
                                      <a:gd name="T11" fmla="*/ 12 h 34"/>
                                      <a:gd name="T12" fmla="*/ 37 w 45"/>
                                      <a:gd name="T13" fmla="*/ 19 h 34"/>
                                      <a:gd name="T14" fmla="*/ 35 w 45"/>
                                      <a:gd name="T15" fmla="*/ 24 h 34"/>
                                      <a:gd name="T16" fmla="*/ 30 w 45"/>
                                      <a:gd name="T17" fmla="*/ 27 h 34"/>
                                      <a:gd name="T18" fmla="*/ 23 w 45"/>
                                      <a:gd name="T19" fmla="*/ 29 h 34"/>
                                      <a:gd name="T20" fmla="*/ 15 w 45"/>
                                      <a:gd name="T21" fmla="*/ 27 h 34"/>
                                      <a:gd name="T22" fmla="*/ 10 w 45"/>
                                      <a:gd name="T23" fmla="*/ 24 h 34"/>
                                      <a:gd name="T24" fmla="*/ 8 w 45"/>
                                      <a:gd name="T25" fmla="*/ 19 h 34"/>
                                      <a:gd name="T26" fmla="*/ 5 w 45"/>
                                      <a:gd name="T27" fmla="*/ 12 h 34"/>
                                      <a:gd name="T28" fmla="*/ 5 w 45"/>
                                      <a:gd name="T29" fmla="*/ 10 h 34"/>
                                      <a:gd name="T30" fmla="*/ 5 w 45"/>
                                      <a:gd name="T31" fmla="*/ 10 h 34"/>
                                      <a:gd name="T32" fmla="*/ 3 w 45"/>
                                      <a:gd name="T33" fmla="*/ 10 h 34"/>
                                      <a:gd name="T34" fmla="*/ 0 w 45"/>
                                      <a:gd name="T35" fmla="*/ 10 h 34"/>
                                      <a:gd name="T36" fmla="*/ 0 w 45"/>
                                      <a:gd name="T37" fmla="*/ 12 h 34"/>
                                      <a:gd name="T38" fmla="*/ 0 w 45"/>
                                      <a:gd name="T39" fmla="*/ 12 h 34"/>
                                      <a:gd name="T40" fmla="*/ 3 w 45"/>
                                      <a:gd name="T41" fmla="*/ 19 h 34"/>
                                      <a:gd name="T42" fmla="*/ 5 w 45"/>
                                      <a:gd name="T43" fmla="*/ 27 h 34"/>
                                      <a:gd name="T44" fmla="*/ 10 w 45"/>
                                      <a:gd name="T45" fmla="*/ 32 h 34"/>
                                      <a:gd name="T46" fmla="*/ 18 w 45"/>
                                      <a:gd name="T47" fmla="*/ 34 h 34"/>
                                      <a:gd name="T48" fmla="*/ 30 w 45"/>
                                      <a:gd name="T49" fmla="*/ 29 h 34"/>
                                      <a:gd name="T50" fmla="*/ 40 w 45"/>
                                      <a:gd name="T51" fmla="*/ 24 h 34"/>
                                      <a:gd name="T52" fmla="*/ 42 w 45"/>
                                      <a:gd name="T53" fmla="*/ 19 h 34"/>
                                      <a:gd name="T54" fmla="*/ 45 w 45"/>
                                      <a:gd name="T55" fmla="*/ 12 h 3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</a:cxnLst>
                                    <a:rect l="0" t="0" r="r" b="b"/>
                                    <a:pathLst>
                                      <a:path w="45" h="34">
                                        <a:moveTo>
                                          <a:pt x="45" y="12"/>
                                        </a:moveTo>
                                        <a:lnTo>
                                          <a:pt x="45" y="5"/>
                                        </a:lnTo>
                                        <a:lnTo>
                                          <a:pt x="40" y="0"/>
                                        </a:lnTo>
                                        <a:lnTo>
                                          <a:pt x="35" y="2"/>
                                        </a:lnTo>
                                        <a:lnTo>
                                          <a:pt x="40" y="7"/>
                                        </a:lnTo>
                                        <a:lnTo>
                                          <a:pt x="40" y="12"/>
                                        </a:lnTo>
                                        <a:lnTo>
                                          <a:pt x="37" y="19"/>
                                        </a:lnTo>
                                        <a:lnTo>
                                          <a:pt x="35" y="24"/>
                                        </a:lnTo>
                                        <a:lnTo>
                                          <a:pt x="30" y="27"/>
                                        </a:lnTo>
                                        <a:lnTo>
                                          <a:pt x="23" y="29"/>
                                        </a:lnTo>
                                        <a:lnTo>
                                          <a:pt x="15" y="27"/>
                                        </a:lnTo>
                                        <a:lnTo>
                                          <a:pt x="10" y="24"/>
                                        </a:lnTo>
                                        <a:lnTo>
                                          <a:pt x="8" y="19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3" y="1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3" y="19"/>
                                        </a:lnTo>
                                        <a:lnTo>
                                          <a:pt x="5" y="27"/>
                                        </a:lnTo>
                                        <a:lnTo>
                                          <a:pt x="10" y="32"/>
                                        </a:lnTo>
                                        <a:lnTo>
                                          <a:pt x="18" y="34"/>
                                        </a:lnTo>
                                        <a:lnTo>
                                          <a:pt x="30" y="29"/>
                                        </a:lnTo>
                                        <a:lnTo>
                                          <a:pt x="40" y="24"/>
                                        </a:lnTo>
                                        <a:lnTo>
                                          <a:pt x="42" y="19"/>
                                        </a:lnTo>
                                        <a:lnTo>
                                          <a:pt x="45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7D2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06" name="Freeform 21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49" y="649"/>
                                    <a:ext cx="39" cy="32"/>
                                  </a:xfrm>
                                  <a:custGeom>
                                    <a:avLst/>
                                    <a:gdLst>
                                      <a:gd name="T0" fmla="*/ 39 w 39"/>
                                      <a:gd name="T1" fmla="*/ 12 h 32"/>
                                      <a:gd name="T2" fmla="*/ 39 w 39"/>
                                      <a:gd name="T3" fmla="*/ 7 h 32"/>
                                      <a:gd name="T4" fmla="*/ 34 w 39"/>
                                      <a:gd name="T5" fmla="*/ 0 h 32"/>
                                      <a:gd name="T6" fmla="*/ 29 w 39"/>
                                      <a:gd name="T7" fmla="*/ 2 h 32"/>
                                      <a:gd name="T8" fmla="*/ 34 w 39"/>
                                      <a:gd name="T9" fmla="*/ 7 h 32"/>
                                      <a:gd name="T10" fmla="*/ 34 w 39"/>
                                      <a:gd name="T11" fmla="*/ 12 h 32"/>
                                      <a:gd name="T12" fmla="*/ 32 w 39"/>
                                      <a:gd name="T13" fmla="*/ 17 h 32"/>
                                      <a:gd name="T14" fmla="*/ 29 w 39"/>
                                      <a:gd name="T15" fmla="*/ 22 h 32"/>
                                      <a:gd name="T16" fmla="*/ 25 w 39"/>
                                      <a:gd name="T17" fmla="*/ 24 h 32"/>
                                      <a:gd name="T18" fmla="*/ 20 w 39"/>
                                      <a:gd name="T19" fmla="*/ 27 h 32"/>
                                      <a:gd name="T20" fmla="*/ 15 w 39"/>
                                      <a:gd name="T21" fmla="*/ 24 h 32"/>
                                      <a:gd name="T22" fmla="*/ 10 w 39"/>
                                      <a:gd name="T23" fmla="*/ 22 h 32"/>
                                      <a:gd name="T24" fmla="*/ 5 w 39"/>
                                      <a:gd name="T25" fmla="*/ 17 h 32"/>
                                      <a:gd name="T26" fmla="*/ 5 w 39"/>
                                      <a:gd name="T27" fmla="*/ 12 h 32"/>
                                      <a:gd name="T28" fmla="*/ 5 w 39"/>
                                      <a:gd name="T29" fmla="*/ 10 h 32"/>
                                      <a:gd name="T30" fmla="*/ 5 w 39"/>
                                      <a:gd name="T31" fmla="*/ 10 h 32"/>
                                      <a:gd name="T32" fmla="*/ 2 w 39"/>
                                      <a:gd name="T33" fmla="*/ 10 h 32"/>
                                      <a:gd name="T34" fmla="*/ 0 w 39"/>
                                      <a:gd name="T35" fmla="*/ 10 h 32"/>
                                      <a:gd name="T36" fmla="*/ 0 w 39"/>
                                      <a:gd name="T37" fmla="*/ 10 h 32"/>
                                      <a:gd name="T38" fmla="*/ 0 w 39"/>
                                      <a:gd name="T39" fmla="*/ 12 h 32"/>
                                      <a:gd name="T40" fmla="*/ 2 w 39"/>
                                      <a:gd name="T41" fmla="*/ 19 h 32"/>
                                      <a:gd name="T42" fmla="*/ 5 w 39"/>
                                      <a:gd name="T43" fmla="*/ 27 h 32"/>
                                      <a:gd name="T44" fmla="*/ 12 w 39"/>
                                      <a:gd name="T45" fmla="*/ 29 h 32"/>
                                      <a:gd name="T46" fmla="*/ 20 w 39"/>
                                      <a:gd name="T47" fmla="*/ 32 h 32"/>
                                      <a:gd name="T48" fmla="*/ 20 w 39"/>
                                      <a:gd name="T49" fmla="*/ 32 h 32"/>
                                      <a:gd name="T50" fmla="*/ 22 w 39"/>
                                      <a:gd name="T51" fmla="*/ 32 h 32"/>
                                      <a:gd name="T52" fmla="*/ 27 w 39"/>
                                      <a:gd name="T53" fmla="*/ 29 h 32"/>
                                      <a:gd name="T54" fmla="*/ 32 w 39"/>
                                      <a:gd name="T55" fmla="*/ 27 h 32"/>
                                      <a:gd name="T56" fmla="*/ 37 w 39"/>
                                      <a:gd name="T57" fmla="*/ 19 h 32"/>
                                      <a:gd name="T58" fmla="*/ 39 w 39"/>
                                      <a:gd name="T59" fmla="*/ 12 h 3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</a:cxnLst>
                                    <a:rect l="0" t="0" r="r" b="b"/>
                                    <a:pathLst>
                                      <a:path w="39" h="32">
                                        <a:moveTo>
                                          <a:pt x="39" y="12"/>
                                        </a:moveTo>
                                        <a:lnTo>
                                          <a:pt x="39" y="7"/>
                                        </a:lnTo>
                                        <a:lnTo>
                                          <a:pt x="34" y="0"/>
                                        </a:lnTo>
                                        <a:lnTo>
                                          <a:pt x="29" y="2"/>
                                        </a:lnTo>
                                        <a:lnTo>
                                          <a:pt x="34" y="7"/>
                                        </a:lnTo>
                                        <a:lnTo>
                                          <a:pt x="34" y="12"/>
                                        </a:lnTo>
                                        <a:lnTo>
                                          <a:pt x="32" y="17"/>
                                        </a:lnTo>
                                        <a:lnTo>
                                          <a:pt x="29" y="22"/>
                                        </a:lnTo>
                                        <a:lnTo>
                                          <a:pt x="25" y="24"/>
                                        </a:lnTo>
                                        <a:lnTo>
                                          <a:pt x="20" y="27"/>
                                        </a:lnTo>
                                        <a:lnTo>
                                          <a:pt x="15" y="24"/>
                                        </a:lnTo>
                                        <a:lnTo>
                                          <a:pt x="10" y="22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2" y="1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12"/>
                                        </a:lnTo>
                                        <a:lnTo>
                                          <a:pt x="2" y="19"/>
                                        </a:lnTo>
                                        <a:lnTo>
                                          <a:pt x="5" y="27"/>
                                        </a:lnTo>
                                        <a:lnTo>
                                          <a:pt x="12" y="29"/>
                                        </a:lnTo>
                                        <a:lnTo>
                                          <a:pt x="20" y="32"/>
                                        </a:lnTo>
                                        <a:lnTo>
                                          <a:pt x="20" y="32"/>
                                        </a:lnTo>
                                        <a:lnTo>
                                          <a:pt x="22" y="32"/>
                                        </a:lnTo>
                                        <a:lnTo>
                                          <a:pt x="27" y="29"/>
                                        </a:lnTo>
                                        <a:lnTo>
                                          <a:pt x="32" y="27"/>
                                        </a:lnTo>
                                        <a:lnTo>
                                          <a:pt x="37" y="19"/>
                                        </a:lnTo>
                                        <a:lnTo>
                                          <a:pt x="39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6D5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07" name="Freeform 21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51" y="651"/>
                                    <a:ext cx="35" cy="27"/>
                                  </a:xfrm>
                                  <a:custGeom>
                                    <a:avLst/>
                                    <a:gdLst>
                                      <a:gd name="T0" fmla="*/ 35 w 35"/>
                                      <a:gd name="T1" fmla="*/ 10 h 27"/>
                                      <a:gd name="T2" fmla="*/ 35 w 35"/>
                                      <a:gd name="T3" fmla="*/ 5 h 27"/>
                                      <a:gd name="T4" fmla="*/ 30 w 35"/>
                                      <a:gd name="T5" fmla="*/ 0 h 27"/>
                                      <a:gd name="T6" fmla="*/ 27 w 35"/>
                                      <a:gd name="T7" fmla="*/ 0 h 27"/>
                                      <a:gd name="T8" fmla="*/ 25 w 35"/>
                                      <a:gd name="T9" fmla="*/ 0 h 27"/>
                                      <a:gd name="T10" fmla="*/ 30 w 35"/>
                                      <a:gd name="T11" fmla="*/ 5 h 27"/>
                                      <a:gd name="T12" fmla="*/ 30 w 35"/>
                                      <a:gd name="T13" fmla="*/ 10 h 27"/>
                                      <a:gd name="T14" fmla="*/ 30 w 35"/>
                                      <a:gd name="T15" fmla="*/ 15 h 27"/>
                                      <a:gd name="T16" fmla="*/ 25 w 35"/>
                                      <a:gd name="T17" fmla="*/ 17 h 27"/>
                                      <a:gd name="T18" fmla="*/ 23 w 35"/>
                                      <a:gd name="T19" fmla="*/ 20 h 27"/>
                                      <a:gd name="T20" fmla="*/ 18 w 35"/>
                                      <a:gd name="T21" fmla="*/ 22 h 27"/>
                                      <a:gd name="T22" fmla="*/ 13 w 35"/>
                                      <a:gd name="T23" fmla="*/ 20 h 27"/>
                                      <a:gd name="T24" fmla="*/ 8 w 35"/>
                                      <a:gd name="T25" fmla="*/ 17 h 27"/>
                                      <a:gd name="T26" fmla="*/ 5 w 35"/>
                                      <a:gd name="T27" fmla="*/ 15 h 27"/>
                                      <a:gd name="T28" fmla="*/ 5 w 35"/>
                                      <a:gd name="T29" fmla="*/ 10 h 27"/>
                                      <a:gd name="T30" fmla="*/ 5 w 35"/>
                                      <a:gd name="T31" fmla="*/ 8 h 27"/>
                                      <a:gd name="T32" fmla="*/ 5 w 35"/>
                                      <a:gd name="T33" fmla="*/ 8 h 27"/>
                                      <a:gd name="T34" fmla="*/ 3 w 35"/>
                                      <a:gd name="T35" fmla="*/ 8 h 27"/>
                                      <a:gd name="T36" fmla="*/ 0 w 35"/>
                                      <a:gd name="T37" fmla="*/ 8 h 27"/>
                                      <a:gd name="T38" fmla="*/ 0 w 35"/>
                                      <a:gd name="T39" fmla="*/ 8 h 27"/>
                                      <a:gd name="T40" fmla="*/ 0 w 35"/>
                                      <a:gd name="T41" fmla="*/ 10 h 27"/>
                                      <a:gd name="T42" fmla="*/ 3 w 35"/>
                                      <a:gd name="T43" fmla="*/ 17 h 27"/>
                                      <a:gd name="T44" fmla="*/ 5 w 35"/>
                                      <a:gd name="T45" fmla="*/ 22 h 27"/>
                                      <a:gd name="T46" fmla="*/ 10 w 35"/>
                                      <a:gd name="T47" fmla="*/ 25 h 27"/>
                                      <a:gd name="T48" fmla="*/ 18 w 35"/>
                                      <a:gd name="T49" fmla="*/ 27 h 27"/>
                                      <a:gd name="T50" fmla="*/ 25 w 35"/>
                                      <a:gd name="T51" fmla="*/ 25 h 27"/>
                                      <a:gd name="T52" fmla="*/ 30 w 35"/>
                                      <a:gd name="T53" fmla="*/ 22 h 27"/>
                                      <a:gd name="T54" fmla="*/ 32 w 35"/>
                                      <a:gd name="T55" fmla="*/ 17 h 27"/>
                                      <a:gd name="T56" fmla="*/ 35 w 35"/>
                                      <a:gd name="T57" fmla="*/ 10 h 2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</a:cxnLst>
                                    <a:rect l="0" t="0" r="r" b="b"/>
                                    <a:pathLst>
                                      <a:path w="35" h="27">
                                        <a:moveTo>
                                          <a:pt x="35" y="10"/>
                                        </a:moveTo>
                                        <a:lnTo>
                                          <a:pt x="35" y="5"/>
                                        </a:lnTo>
                                        <a:lnTo>
                                          <a:pt x="30" y="0"/>
                                        </a:lnTo>
                                        <a:lnTo>
                                          <a:pt x="27" y="0"/>
                                        </a:lnTo>
                                        <a:lnTo>
                                          <a:pt x="25" y="0"/>
                                        </a:lnTo>
                                        <a:lnTo>
                                          <a:pt x="30" y="5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30" y="15"/>
                                        </a:lnTo>
                                        <a:lnTo>
                                          <a:pt x="25" y="17"/>
                                        </a:lnTo>
                                        <a:lnTo>
                                          <a:pt x="23" y="20"/>
                                        </a:lnTo>
                                        <a:lnTo>
                                          <a:pt x="18" y="22"/>
                                        </a:lnTo>
                                        <a:lnTo>
                                          <a:pt x="13" y="20"/>
                                        </a:lnTo>
                                        <a:lnTo>
                                          <a:pt x="8" y="17"/>
                                        </a:lnTo>
                                        <a:lnTo>
                                          <a:pt x="5" y="1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3" y="17"/>
                                        </a:lnTo>
                                        <a:lnTo>
                                          <a:pt x="5" y="22"/>
                                        </a:lnTo>
                                        <a:lnTo>
                                          <a:pt x="10" y="25"/>
                                        </a:lnTo>
                                        <a:lnTo>
                                          <a:pt x="18" y="27"/>
                                        </a:lnTo>
                                        <a:lnTo>
                                          <a:pt x="25" y="25"/>
                                        </a:lnTo>
                                        <a:lnTo>
                                          <a:pt x="30" y="22"/>
                                        </a:lnTo>
                                        <a:lnTo>
                                          <a:pt x="32" y="17"/>
                                        </a:lnTo>
                                        <a:lnTo>
                                          <a:pt x="35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5D8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08" name="Freeform 21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54" y="651"/>
                                    <a:ext cx="29" cy="25"/>
                                  </a:xfrm>
                                  <a:custGeom>
                                    <a:avLst/>
                                    <a:gdLst>
                                      <a:gd name="T0" fmla="*/ 29 w 29"/>
                                      <a:gd name="T1" fmla="*/ 10 h 25"/>
                                      <a:gd name="T2" fmla="*/ 29 w 29"/>
                                      <a:gd name="T3" fmla="*/ 5 h 25"/>
                                      <a:gd name="T4" fmla="*/ 24 w 29"/>
                                      <a:gd name="T5" fmla="*/ 0 h 25"/>
                                      <a:gd name="T6" fmla="*/ 22 w 29"/>
                                      <a:gd name="T7" fmla="*/ 0 h 25"/>
                                      <a:gd name="T8" fmla="*/ 20 w 29"/>
                                      <a:gd name="T9" fmla="*/ 3 h 25"/>
                                      <a:gd name="T10" fmla="*/ 22 w 29"/>
                                      <a:gd name="T11" fmla="*/ 5 h 25"/>
                                      <a:gd name="T12" fmla="*/ 24 w 29"/>
                                      <a:gd name="T13" fmla="*/ 10 h 25"/>
                                      <a:gd name="T14" fmla="*/ 24 w 29"/>
                                      <a:gd name="T15" fmla="*/ 13 h 25"/>
                                      <a:gd name="T16" fmla="*/ 22 w 29"/>
                                      <a:gd name="T17" fmla="*/ 17 h 25"/>
                                      <a:gd name="T18" fmla="*/ 17 w 29"/>
                                      <a:gd name="T19" fmla="*/ 20 h 25"/>
                                      <a:gd name="T20" fmla="*/ 15 w 29"/>
                                      <a:gd name="T21" fmla="*/ 20 h 25"/>
                                      <a:gd name="T22" fmla="*/ 10 w 29"/>
                                      <a:gd name="T23" fmla="*/ 20 h 25"/>
                                      <a:gd name="T24" fmla="*/ 7 w 29"/>
                                      <a:gd name="T25" fmla="*/ 17 h 25"/>
                                      <a:gd name="T26" fmla="*/ 5 w 29"/>
                                      <a:gd name="T27" fmla="*/ 13 h 25"/>
                                      <a:gd name="T28" fmla="*/ 5 w 29"/>
                                      <a:gd name="T29" fmla="*/ 10 h 25"/>
                                      <a:gd name="T30" fmla="*/ 5 w 29"/>
                                      <a:gd name="T31" fmla="*/ 8 h 25"/>
                                      <a:gd name="T32" fmla="*/ 5 w 29"/>
                                      <a:gd name="T33" fmla="*/ 5 h 25"/>
                                      <a:gd name="T34" fmla="*/ 2 w 29"/>
                                      <a:gd name="T35" fmla="*/ 8 h 25"/>
                                      <a:gd name="T36" fmla="*/ 0 w 29"/>
                                      <a:gd name="T37" fmla="*/ 8 h 25"/>
                                      <a:gd name="T38" fmla="*/ 0 w 29"/>
                                      <a:gd name="T39" fmla="*/ 8 h 25"/>
                                      <a:gd name="T40" fmla="*/ 0 w 29"/>
                                      <a:gd name="T41" fmla="*/ 10 h 25"/>
                                      <a:gd name="T42" fmla="*/ 0 w 29"/>
                                      <a:gd name="T43" fmla="*/ 15 h 25"/>
                                      <a:gd name="T44" fmla="*/ 5 w 29"/>
                                      <a:gd name="T45" fmla="*/ 20 h 25"/>
                                      <a:gd name="T46" fmla="*/ 10 w 29"/>
                                      <a:gd name="T47" fmla="*/ 22 h 25"/>
                                      <a:gd name="T48" fmla="*/ 15 w 29"/>
                                      <a:gd name="T49" fmla="*/ 25 h 25"/>
                                      <a:gd name="T50" fmla="*/ 20 w 29"/>
                                      <a:gd name="T51" fmla="*/ 22 h 25"/>
                                      <a:gd name="T52" fmla="*/ 24 w 29"/>
                                      <a:gd name="T53" fmla="*/ 20 h 25"/>
                                      <a:gd name="T54" fmla="*/ 27 w 29"/>
                                      <a:gd name="T55" fmla="*/ 15 h 25"/>
                                      <a:gd name="T56" fmla="*/ 29 w 29"/>
                                      <a:gd name="T57" fmla="*/ 10 h 2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</a:cxnLst>
                                    <a:rect l="0" t="0" r="r" b="b"/>
                                    <a:pathLst>
                                      <a:path w="29" h="25">
                                        <a:moveTo>
                                          <a:pt x="29" y="10"/>
                                        </a:moveTo>
                                        <a:lnTo>
                                          <a:pt x="29" y="5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22" y="0"/>
                                        </a:lnTo>
                                        <a:lnTo>
                                          <a:pt x="20" y="3"/>
                                        </a:lnTo>
                                        <a:lnTo>
                                          <a:pt x="22" y="5"/>
                                        </a:lnTo>
                                        <a:lnTo>
                                          <a:pt x="24" y="10"/>
                                        </a:lnTo>
                                        <a:lnTo>
                                          <a:pt x="24" y="13"/>
                                        </a:lnTo>
                                        <a:lnTo>
                                          <a:pt x="22" y="17"/>
                                        </a:lnTo>
                                        <a:lnTo>
                                          <a:pt x="17" y="20"/>
                                        </a:lnTo>
                                        <a:lnTo>
                                          <a:pt x="15" y="20"/>
                                        </a:lnTo>
                                        <a:lnTo>
                                          <a:pt x="10" y="20"/>
                                        </a:lnTo>
                                        <a:lnTo>
                                          <a:pt x="7" y="17"/>
                                        </a:lnTo>
                                        <a:lnTo>
                                          <a:pt x="5" y="13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5" y="20"/>
                                        </a:lnTo>
                                        <a:lnTo>
                                          <a:pt x="10" y="22"/>
                                        </a:lnTo>
                                        <a:lnTo>
                                          <a:pt x="15" y="25"/>
                                        </a:lnTo>
                                        <a:lnTo>
                                          <a:pt x="20" y="22"/>
                                        </a:lnTo>
                                        <a:lnTo>
                                          <a:pt x="24" y="20"/>
                                        </a:lnTo>
                                        <a:lnTo>
                                          <a:pt x="27" y="15"/>
                                        </a:lnTo>
                                        <a:lnTo>
                                          <a:pt x="29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4DC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09" name="Freeform 21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56" y="651"/>
                                    <a:ext cx="25" cy="22"/>
                                  </a:xfrm>
                                  <a:custGeom>
                                    <a:avLst/>
                                    <a:gdLst>
                                      <a:gd name="T0" fmla="*/ 25 w 25"/>
                                      <a:gd name="T1" fmla="*/ 10 h 22"/>
                                      <a:gd name="T2" fmla="*/ 25 w 25"/>
                                      <a:gd name="T3" fmla="*/ 5 h 22"/>
                                      <a:gd name="T4" fmla="*/ 20 w 25"/>
                                      <a:gd name="T5" fmla="*/ 0 h 22"/>
                                      <a:gd name="T6" fmla="*/ 18 w 25"/>
                                      <a:gd name="T7" fmla="*/ 3 h 22"/>
                                      <a:gd name="T8" fmla="*/ 15 w 25"/>
                                      <a:gd name="T9" fmla="*/ 3 h 22"/>
                                      <a:gd name="T10" fmla="*/ 18 w 25"/>
                                      <a:gd name="T11" fmla="*/ 5 h 22"/>
                                      <a:gd name="T12" fmla="*/ 20 w 25"/>
                                      <a:gd name="T13" fmla="*/ 10 h 22"/>
                                      <a:gd name="T14" fmla="*/ 18 w 25"/>
                                      <a:gd name="T15" fmla="*/ 15 h 22"/>
                                      <a:gd name="T16" fmla="*/ 13 w 25"/>
                                      <a:gd name="T17" fmla="*/ 17 h 22"/>
                                      <a:gd name="T18" fmla="*/ 8 w 25"/>
                                      <a:gd name="T19" fmla="*/ 15 h 22"/>
                                      <a:gd name="T20" fmla="*/ 5 w 25"/>
                                      <a:gd name="T21" fmla="*/ 10 h 22"/>
                                      <a:gd name="T22" fmla="*/ 5 w 25"/>
                                      <a:gd name="T23" fmla="*/ 8 h 22"/>
                                      <a:gd name="T24" fmla="*/ 8 w 25"/>
                                      <a:gd name="T25" fmla="*/ 5 h 22"/>
                                      <a:gd name="T26" fmla="*/ 3 w 25"/>
                                      <a:gd name="T27" fmla="*/ 5 h 22"/>
                                      <a:gd name="T28" fmla="*/ 0 w 25"/>
                                      <a:gd name="T29" fmla="*/ 8 h 22"/>
                                      <a:gd name="T30" fmla="*/ 0 w 25"/>
                                      <a:gd name="T31" fmla="*/ 8 h 22"/>
                                      <a:gd name="T32" fmla="*/ 0 w 25"/>
                                      <a:gd name="T33" fmla="*/ 10 h 22"/>
                                      <a:gd name="T34" fmla="*/ 0 w 25"/>
                                      <a:gd name="T35" fmla="*/ 15 h 22"/>
                                      <a:gd name="T36" fmla="*/ 3 w 25"/>
                                      <a:gd name="T37" fmla="*/ 17 h 22"/>
                                      <a:gd name="T38" fmla="*/ 8 w 25"/>
                                      <a:gd name="T39" fmla="*/ 20 h 22"/>
                                      <a:gd name="T40" fmla="*/ 13 w 25"/>
                                      <a:gd name="T41" fmla="*/ 22 h 22"/>
                                      <a:gd name="T42" fmla="*/ 18 w 25"/>
                                      <a:gd name="T43" fmla="*/ 20 h 22"/>
                                      <a:gd name="T44" fmla="*/ 20 w 25"/>
                                      <a:gd name="T45" fmla="*/ 17 h 22"/>
                                      <a:gd name="T46" fmla="*/ 25 w 25"/>
                                      <a:gd name="T47" fmla="*/ 15 h 22"/>
                                      <a:gd name="T48" fmla="*/ 25 w 25"/>
                                      <a:gd name="T49" fmla="*/ 10 h 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</a:cxnLst>
                                    <a:rect l="0" t="0" r="r" b="b"/>
                                    <a:pathLst>
                                      <a:path w="25" h="22">
                                        <a:moveTo>
                                          <a:pt x="25" y="10"/>
                                        </a:moveTo>
                                        <a:lnTo>
                                          <a:pt x="25" y="5"/>
                                        </a:lnTo>
                                        <a:lnTo>
                                          <a:pt x="20" y="0"/>
                                        </a:lnTo>
                                        <a:lnTo>
                                          <a:pt x="18" y="3"/>
                                        </a:lnTo>
                                        <a:lnTo>
                                          <a:pt x="15" y="3"/>
                                        </a:lnTo>
                                        <a:lnTo>
                                          <a:pt x="18" y="5"/>
                                        </a:lnTo>
                                        <a:lnTo>
                                          <a:pt x="20" y="10"/>
                                        </a:lnTo>
                                        <a:lnTo>
                                          <a:pt x="18" y="15"/>
                                        </a:lnTo>
                                        <a:lnTo>
                                          <a:pt x="13" y="17"/>
                                        </a:lnTo>
                                        <a:lnTo>
                                          <a:pt x="8" y="15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5" y="8"/>
                                        </a:lnTo>
                                        <a:lnTo>
                                          <a:pt x="8" y="5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8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3" y="17"/>
                                        </a:lnTo>
                                        <a:lnTo>
                                          <a:pt x="8" y="20"/>
                                        </a:lnTo>
                                        <a:lnTo>
                                          <a:pt x="13" y="22"/>
                                        </a:lnTo>
                                        <a:lnTo>
                                          <a:pt x="18" y="20"/>
                                        </a:lnTo>
                                        <a:lnTo>
                                          <a:pt x="20" y="17"/>
                                        </a:lnTo>
                                        <a:lnTo>
                                          <a:pt x="25" y="15"/>
                                        </a:lnTo>
                                        <a:lnTo>
                                          <a:pt x="25" y="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4D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10" name="Freeform 220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059" y="654"/>
                                    <a:ext cx="19" cy="17"/>
                                  </a:xfrm>
                                  <a:custGeom>
                                    <a:avLst/>
                                    <a:gdLst>
                                      <a:gd name="T0" fmla="*/ 19 w 19"/>
                                      <a:gd name="T1" fmla="*/ 7 h 17"/>
                                      <a:gd name="T2" fmla="*/ 17 w 19"/>
                                      <a:gd name="T3" fmla="*/ 2 h 17"/>
                                      <a:gd name="T4" fmla="*/ 15 w 19"/>
                                      <a:gd name="T5" fmla="*/ 0 h 17"/>
                                      <a:gd name="T6" fmla="*/ 7 w 19"/>
                                      <a:gd name="T7" fmla="*/ 2 h 17"/>
                                      <a:gd name="T8" fmla="*/ 0 w 19"/>
                                      <a:gd name="T9" fmla="*/ 2 h 17"/>
                                      <a:gd name="T10" fmla="*/ 0 w 19"/>
                                      <a:gd name="T11" fmla="*/ 5 h 17"/>
                                      <a:gd name="T12" fmla="*/ 0 w 19"/>
                                      <a:gd name="T13" fmla="*/ 7 h 17"/>
                                      <a:gd name="T14" fmla="*/ 0 w 19"/>
                                      <a:gd name="T15" fmla="*/ 10 h 17"/>
                                      <a:gd name="T16" fmla="*/ 2 w 19"/>
                                      <a:gd name="T17" fmla="*/ 14 h 17"/>
                                      <a:gd name="T18" fmla="*/ 5 w 19"/>
                                      <a:gd name="T19" fmla="*/ 17 h 17"/>
                                      <a:gd name="T20" fmla="*/ 10 w 19"/>
                                      <a:gd name="T21" fmla="*/ 17 h 17"/>
                                      <a:gd name="T22" fmla="*/ 12 w 19"/>
                                      <a:gd name="T23" fmla="*/ 17 h 17"/>
                                      <a:gd name="T24" fmla="*/ 17 w 19"/>
                                      <a:gd name="T25" fmla="*/ 14 h 17"/>
                                      <a:gd name="T26" fmla="*/ 19 w 19"/>
                                      <a:gd name="T27" fmla="*/ 10 h 17"/>
                                      <a:gd name="T28" fmla="*/ 19 w 19"/>
                                      <a:gd name="T29" fmla="*/ 7 h 17"/>
                                      <a:gd name="T30" fmla="*/ 15 w 19"/>
                                      <a:gd name="T31" fmla="*/ 7 h 17"/>
                                      <a:gd name="T32" fmla="*/ 12 w 19"/>
                                      <a:gd name="T33" fmla="*/ 10 h 17"/>
                                      <a:gd name="T34" fmla="*/ 10 w 19"/>
                                      <a:gd name="T35" fmla="*/ 12 h 17"/>
                                      <a:gd name="T36" fmla="*/ 7 w 19"/>
                                      <a:gd name="T37" fmla="*/ 10 h 17"/>
                                      <a:gd name="T38" fmla="*/ 5 w 19"/>
                                      <a:gd name="T39" fmla="*/ 7 h 17"/>
                                      <a:gd name="T40" fmla="*/ 7 w 19"/>
                                      <a:gd name="T41" fmla="*/ 5 h 17"/>
                                      <a:gd name="T42" fmla="*/ 10 w 19"/>
                                      <a:gd name="T43" fmla="*/ 2 h 17"/>
                                      <a:gd name="T44" fmla="*/ 12 w 19"/>
                                      <a:gd name="T45" fmla="*/ 5 h 17"/>
                                      <a:gd name="T46" fmla="*/ 15 w 19"/>
                                      <a:gd name="T47" fmla="*/ 7 h 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</a:cxnLst>
                                    <a:rect l="0" t="0" r="r" b="b"/>
                                    <a:pathLst>
                                      <a:path w="19" h="17">
                                        <a:moveTo>
                                          <a:pt x="19" y="7"/>
                                        </a:moveTo>
                                        <a:lnTo>
                                          <a:pt x="17" y="2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7" y="2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2" y="14"/>
                                        </a:lnTo>
                                        <a:lnTo>
                                          <a:pt x="5" y="17"/>
                                        </a:lnTo>
                                        <a:lnTo>
                                          <a:pt x="10" y="17"/>
                                        </a:lnTo>
                                        <a:lnTo>
                                          <a:pt x="12" y="17"/>
                                        </a:lnTo>
                                        <a:lnTo>
                                          <a:pt x="17" y="14"/>
                                        </a:lnTo>
                                        <a:lnTo>
                                          <a:pt x="19" y="10"/>
                                        </a:lnTo>
                                        <a:lnTo>
                                          <a:pt x="19" y="7"/>
                                        </a:lnTo>
                                        <a:close/>
                                        <a:moveTo>
                                          <a:pt x="15" y="7"/>
                                        </a:moveTo>
                                        <a:lnTo>
                                          <a:pt x="12" y="10"/>
                                        </a:lnTo>
                                        <a:lnTo>
                                          <a:pt x="10" y="12"/>
                                        </a:lnTo>
                                        <a:lnTo>
                                          <a:pt x="7" y="10"/>
                                        </a:lnTo>
                                        <a:lnTo>
                                          <a:pt x="5" y="7"/>
                                        </a:lnTo>
                                        <a:lnTo>
                                          <a:pt x="7" y="5"/>
                                        </a:lnTo>
                                        <a:lnTo>
                                          <a:pt x="10" y="2"/>
                                        </a:lnTo>
                                        <a:lnTo>
                                          <a:pt x="12" y="5"/>
                                        </a:lnTo>
                                        <a:lnTo>
                                          <a:pt x="15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E1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11" name="Freeform 22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61" y="654"/>
                                    <a:ext cx="15" cy="14"/>
                                  </a:xfrm>
                                  <a:custGeom>
                                    <a:avLst/>
                                    <a:gdLst>
                                      <a:gd name="T0" fmla="*/ 15 w 15"/>
                                      <a:gd name="T1" fmla="*/ 7 h 14"/>
                                      <a:gd name="T2" fmla="*/ 13 w 15"/>
                                      <a:gd name="T3" fmla="*/ 2 h 14"/>
                                      <a:gd name="T4" fmla="*/ 10 w 15"/>
                                      <a:gd name="T5" fmla="*/ 0 h 14"/>
                                      <a:gd name="T6" fmla="*/ 5 w 15"/>
                                      <a:gd name="T7" fmla="*/ 2 h 14"/>
                                      <a:gd name="T8" fmla="*/ 3 w 15"/>
                                      <a:gd name="T9" fmla="*/ 2 h 14"/>
                                      <a:gd name="T10" fmla="*/ 0 w 15"/>
                                      <a:gd name="T11" fmla="*/ 5 h 14"/>
                                      <a:gd name="T12" fmla="*/ 0 w 15"/>
                                      <a:gd name="T13" fmla="*/ 7 h 14"/>
                                      <a:gd name="T14" fmla="*/ 3 w 15"/>
                                      <a:gd name="T15" fmla="*/ 12 h 14"/>
                                      <a:gd name="T16" fmla="*/ 8 w 15"/>
                                      <a:gd name="T17" fmla="*/ 14 h 14"/>
                                      <a:gd name="T18" fmla="*/ 13 w 15"/>
                                      <a:gd name="T19" fmla="*/ 12 h 14"/>
                                      <a:gd name="T20" fmla="*/ 15 w 15"/>
                                      <a:gd name="T21" fmla="*/ 7 h 1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15" h="14">
                                        <a:moveTo>
                                          <a:pt x="15" y="7"/>
                                        </a:moveTo>
                                        <a:lnTo>
                                          <a:pt x="13" y="2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3" y="2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3" y="12"/>
                                        </a:lnTo>
                                        <a:lnTo>
                                          <a:pt x="8" y="14"/>
                                        </a:lnTo>
                                        <a:lnTo>
                                          <a:pt x="13" y="12"/>
                                        </a:lnTo>
                                        <a:lnTo>
                                          <a:pt x="15" y="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E4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12" name="Freeform 22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64" y="656"/>
                                    <a:ext cx="10" cy="10"/>
                                  </a:xfrm>
                                  <a:custGeom>
                                    <a:avLst/>
                                    <a:gdLst>
                                      <a:gd name="T0" fmla="*/ 10 w 10"/>
                                      <a:gd name="T1" fmla="*/ 5 h 10"/>
                                      <a:gd name="T2" fmla="*/ 7 w 10"/>
                                      <a:gd name="T3" fmla="*/ 3 h 10"/>
                                      <a:gd name="T4" fmla="*/ 5 w 10"/>
                                      <a:gd name="T5" fmla="*/ 0 h 10"/>
                                      <a:gd name="T6" fmla="*/ 2 w 10"/>
                                      <a:gd name="T7" fmla="*/ 3 h 10"/>
                                      <a:gd name="T8" fmla="*/ 0 w 10"/>
                                      <a:gd name="T9" fmla="*/ 5 h 10"/>
                                      <a:gd name="T10" fmla="*/ 2 w 10"/>
                                      <a:gd name="T11" fmla="*/ 8 h 10"/>
                                      <a:gd name="T12" fmla="*/ 5 w 10"/>
                                      <a:gd name="T13" fmla="*/ 10 h 10"/>
                                      <a:gd name="T14" fmla="*/ 7 w 10"/>
                                      <a:gd name="T15" fmla="*/ 8 h 10"/>
                                      <a:gd name="T16" fmla="*/ 10 w 10"/>
                                      <a:gd name="T17" fmla="*/ 5 h 1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0" h="10">
                                        <a:moveTo>
                                          <a:pt x="10" y="5"/>
                                        </a:moveTo>
                                        <a:lnTo>
                                          <a:pt x="7" y="3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2" y="3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2" y="8"/>
                                        </a:lnTo>
                                        <a:lnTo>
                                          <a:pt x="5" y="10"/>
                                        </a:lnTo>
                                        <a:lnTo>
                                          <a:pt x="7" y="8"/>
                                        </a:lnTo>
                                        <a:lnTo>
                                          <a:pt x="10" y="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2E7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13" name="Freeform 22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66" y="659"/>
                                    <a:ext cx="5" cy="5"/>
                                  </a:xfrm>
                                  <a:custGeom>
                                    <a:avLst/>
                                    <a:gdLst>
                                      <a:gd name="T0" fmla="*/ 5 w 5"/>
                                      <a:gd name="T1" fmla="*/ 2 h 5"/>
                                      <a:gd name="T2" fmla="*/ 5 w 5"/>
                                      <a:gd name="T3" fmla="*/ 0 h 5"/>
                                      <a:gd name="T4" fmla="*/ 3 w 5"/>
                                      <a:gd name="T5" fmla="*/ 0 h 5"/>
                                      <a:gd name="T6" fmla="*/ 0 w 5"/>
                                      <a:gd name="T7" fmla="*/ 0 h 5"/>
                                      <a:gd name="T8" fmla="*/ 0 w 5"/>
                                      <a:gd name="T9" fmla="*/ 2 h 5"/>
                                      <a:gd name="T10" fmla="*/ 0 w 5"/>
                                      <a:gd name="T11" fmla="*/ 5 h 5"/>
                                      <a:gd name="T12" fmla="*/ 3 w 5"/>
                                      <a:gd name="T13" fmla="*/ 5 h 5"/>
                                      <a:gd name="T14" fmla="*/ 5 w 5"/>
                                      <a:gd name="T15" fmla="*/ 5 h 5"/>
                                      <a:gd name="T16" fmla="*/ 5 w 5"/>
                                      <a:gd name="T17" fmla="*/ 2 h 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5" h="5">
                                        <a:moveTo>
                                          <a:pt x="5" y="2"/>
                                        </a:moveTo>
                                        <a:lnTo>
                                          <a:pt x="5" y="0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5" y="5"/>
                                        </a:lnTo>
                                        <a:lnTo>
                                          <a:pt x="5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1E9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14" name="Freeform 22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984" y="631"/>
                                    <a:ext cx="169" cy="60"/>
                                  </a:xfrm>
                                  <a:custGeom>
                                    <a:avLst/>
                                    <a:gdLst>
                                      <a:gd name="T0" fmla="*/ 0 w 169"/>
                                      <a:gd name="T1" fmla="*/ 20 h 60"/>
                                      <a:gd name="T2" fmla="*/ 22 w 169"/>
                                      <a:gd name="T3" fmla="*/ 28 h 60"/>
                                      <a:gd name="T4" fmla="*/ 42 w 169"/>
                                      <a:gd name="T5" fmla="*/ 30 h 60"/>
                                      <a:gd name="T6" fmla="*/ 62 w 169"/>
                                      <a:gd name="T7" fmla="*/ 28 h 60"/>
                                      <a:gd name="T8" fmla="*/ 82 w 169"/>
                                      <a:gd name="T9" fmla="*/ 25 h 60"/>
                                      <a:gd name="T10" fmla="*/ 119 w 169"/>
                                      <a:gd name="T11" fmla="*/ 13 h 60"/>
                                      <a:gd name="T12" fmla="*/ 169 w 169"/>
                                      <a:gd name="T13" fmla="*/ 0 h 60"/>
                                      <a:gd name="T14" fmla="*/ 134 w 169"/>
                                      <a:gd name="T15" fmla="*/ 25 h 60"/>
                                      <a:gd name="T16" fmla="*/ 94 w 169"/>
                                      <a:gd name="T17" fmla="*/ 45 h 60"/>
                                      <a:gd name="T18" fmla="*/ 75 w 169"/>
                                      <a:gd name="T19" fmla="*/ 55 h 60"/>
                                      <a:gd name="T20" fmla="*/ 52 w 169"/>
                                      <a:gd name="T21" fmla="*/ 57 h 60"/>
                                      <a:gd name="T22" fmla="*/ 32 w 169"/>
                                      <a:gd name="T23" fmla="*/ 60 h 60"/>
                                      <a:gd name="T24" fmla="*/ 10 w 169"/>
                                      <a:gd name="T25" fmla="*/ 55 h 60"/>
                                      <a:gd name="T26" fmla="*/ 3 w 169"/>
                                      <a:gd name="T27" fmla="*/ 37 h 60"/>
                                      <a:gd name="T28" fmla="*/ 0 w 169"/>
                                      <a:gd name="T29" fmla="*/ 20 h 6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</a:cxnLst>
                                    <a:rect l="0" t="0" r="r" b="b"/>
                                    <a:pathLst>
                                      <a:path w="169" h="60">
                                        <a:moveTo>
                                          <a:pt x="0" y="20"/>
                                        </a:moveTo>
                                        <a:lnTo>
                                          <a:pt x="22" y="28"/>
                                        </a:lnTo>
                                        <a:lnTo>
                                          <a:pt x="42" y="30"/>
                                        </a:lnTo>
                                        <a:lnTo>
                                          <a:pt x="62" y="28"/>
                                        </a:lnTo>
                                        <a:lnTo>
                                          <a:pt x="82" y="25"/>
                                        </a:lnTo>
                                        <a:lnTo>
                                          <a:pt x="119" y="13"/>
                                        </a:lnTo>
                                        <a:lnTo>
                                          <a:pt x="169" y="0"/>
                                        </a:lnTo>
                                        <a:lnTo>
                                          <a:pt x="134" y="25"/>
                                        </a:lnTo>
                                        <a:lnTo>
                                          <a:pt x="94" y="45"/>
                                        </a:lnTo>
                                        <a:lnTo>
                                          <a:pt x="75" y="55"/>
                                        </a:lnTo>
                                        <a:lnTo>
                                          <a:pt x="52" y="57"/>
                                        </a:lnTo>
                                        <a:lnTo>
                                          <a:pt x="32" y="60"/>
                                        </a:lnTo>
                                        <a:lnTo>
                                          <a:pt x="10" y="55"/>
                                        </a:lnTo>
                                        <a:lnTo>
                                          <a:pt x="3" y="37"/>
                                        </a:lnTo>
                                        <a:lnTo>
                                          <a:pt x="0" y="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15" name="Freeform 220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21" y="886"/>
                                    <a:ext cx="32" cy="117"/>
                                  </a:xfrm>
                                  <a:custGeom>
                                    <a:avLst/>
                                    <a:gdLst>
                                      <a:gd name="T0" fmla="*/ 12 w 32"/>
                                      <a:gd name="T1" fmla="*/ 64 h 117"/>
                                      <a:gd name="T2" fmla="*/ 0 w 32"/>
                                      <a:gd name="T3" fmla="*/ 0 h 117"/>
                                      <a:gd name="T4" fmla="*/ 12 w 32"/>
                                      <a:gd name="T5" fmla="*/ 64 h 117"/>
                                      <a:gd name="T6" fmla="*/ 12 w 32"/>
                                      <a:gd name="T7" fmla="*/ 64 h 117"/>
                                      <a:gd name="T8" fmla="*/ 10 w 32"/>
                                      <a:gd name="T9" fmla="*/ 79 h 117"/>
                                      <a:gd name="T10" fmla="*/ 10 w 32"/>
                                      <a:gd name="T11" fmla="*/ 94 h 117"/>
                                      <a:gd name="T12" fmla="*/ 17 w 32"/>
                                      <a:gd name="T13" fmla="*/ 107 h 117"/>
                                      <a:gd name="T14" fmla="*/ 27 w 32"/>
                                      <a:gd name="T15" fmla="*/ 117 h 117"/>
                                      <a:gd name="T16" fmla="*/ 29 w 32"/>
                                      <a:gd name="T17" fmla="*/ 112 h 117"/>
                                      <a:gd name="T18" fmla="*/ 32 w 32"/>
                                      <a:gd name="T19" fmla="*/ 104 h 117"/>
                                      <a:gd name="T20" fmla="*/ 32 w 32"/>
                                      <a:gd name="T21" fmla="*/ 97 h 117"/>
                                      <a:gd name="T22" fmla="*/ 32 w 32"/>
                                      <a:gd name="T23" fmla="*/ 89 h 117"/>
                                      <a:gd name="T24" fmla="*/ 29 w 32"/>
                                      <a:gd name="T25" fmla="*/ 82 h 117"/>
                                      <a:gd name="T26" fmla="*/ 24 w 32"/>
                                      <a:gd name="T27" fmla="*/ 74 h 117"/>
                                      <a:gd name="T28" fmla="*/ 20 w 32"/>
                                      <a:gd name="T29" fmla="*/ 69 h 117"/>
                                      <a:gd name="T30" fmla="*/ 12 w 32"/>
                                      <a:gd name="T31" fmla="*/ 64 h 11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32" h="117">
                                        <a:moveTo>
                                          <a:pt x="12" y="64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2" y="64"/>
                                        </a:lnTo>
                                        <a:close/>
                                        <a:moveTo>
                                          <a:pt x="12" y="64"/>
                                        </a:moveTo>
                                        <a:lnTo>
                                          <a:pt x="10" y="79"/>
                                        </a:lnTo>
                                        <a:lnTo>
                                          <a:pt x="10" y="94"/>
                                        </a:lnTo>
                                        <a:lnTo>
                                          <a:pt x="17" y="107"/>
                                        </a:lnTo>
                                        <a:lnTo>
                                          <a:pt x="27" y="117"/>
                                        </a:lnTo>
                                        <a:lnTo>
                                          <a:pt x="29" y="112"/>
                                        </a:lnTo>
                                        <a:lnTo>
                                          <a:pt x="32" y="104"/>
                                        </a:lnTo>
                                        <a:lnTo>
                                          <a:pt x="32" y="97"/>
                                        </a:lnTo>
                                        <a:lnTo>
                                          <a:pt x="32" y="89"/>
                                        </a:lnTo>
                                        <a:lnTo>
                                          <a:pt x="29" y="82"/>
                                        </a:lnTo>
                                        <a:lnTo>
                                          <a:pt x="24" y="74"/>
                                        </a:lnTo>
                                        <a:lnTo>
                                          <a:pt x="20" y="69"/>
                                        </a:lnTo>
                                        <a:lnTo>
                                          <a:pt x="12" y="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16" name="Freeform 22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1" y="886"/>
                                    <a:ext cx="12" cy="64"/>
                                  </a:xfrm>
                                  <a:custGeom>
                                    <a:avLst/>
                                    <a:gdLst>
                                      <a:gd name="T0" fmla="*/ 12 w 12"/>
                                      <a:gd name="T1" fmla="*/ 64 h 64"/>
                                      <a:gd name="T2" fmla="*/ 0 w 12"/>
                                      <a:gd name="T3" fmla="*/ 0 h 64"/>
                                      <a:gd name="T4" fmla="*/ 12 w 12"/>
                                      <a:gd name="T5" fmla="*/ 64 h 6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12" h="64">
                                        <a:moveTo>
                                          <a:pt x="12" y="64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2" y="6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17" name="Freeform 22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31" y="950"/>
                                    <a:ext cx="22" cy="53"/>
                                  </a:xfrm>
                                  <a:custGeom>
                                    <a:avLst/>
                                    <a:gdLst>
                                      <a:gd name="T0" fmla="*/ 2 w 22"/>
                                      <a:gd name="T1" fmla="*/ 0 h 53"/>
                                      <a:gd name="T2" fmla="*/ 0 w 22"/>
                                      <a:gd name="T3" fmla="*/ 15 h 53"/>
                                      <a:gd name="T4" fmla="*/ 0 w 22"/>
                                      <a:gd name="T5" fmla="*/ 30 h 53"/>
                                      <a:gd name="T6" fmla="*/ 7 w 22"/>
                                      <a:gd name="T7" fmla="*/ 43 h 53"/>
                                      <a:gd name="T8" fmla="*/ 17 w 22"/>
                                      <a:gd name="T9" fmla="*/ 53 h 53"/>
                                      <a:gd name="T10" fmla="*/ 19 w 22"/>
                                      <a:gd name="T11" fmla="*/ 48 h 53"/>
                                      <a:gd name="T12" fmla="*/ 22 w 22"/>
                                      <a:gd name="T13" fmla="*/ 40 h 53"/>
                                      <a:gd name="T14" fmla="*/ 22 w 22"/>
                                      <a:gd name="T15" fmla="*/ 33 h 53"/>
                                      <a:gd name="T16" fmla="*/ 22 w 22"/>
                                      <a:gd name="T17" fmla="*/ 25 h 53"/>
                                      <a:gd name="T18" fmla="*/ 19 w 22"/>
                                      <a:gd name="T19" fmla="*/ 18 h 53"/>
                                      <a:gd name="T20" fmla="*/ 14 w 22"/>
                                      <a:gd name="T21" fmla="*/ 10 h 53"/>
                                      <a:gd name="T22" fmla="*/ 10 w 22"/>
                                      <a:gd name="T23" fmla="*/ 5 h 53"/>
                                      <a:gd name="T24" fmla="*/ 2 w 22"/>
                                      <a:gd name="T25" fmla="*/ 0 h 5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2" h="53">
                                        <a:moveTo>
                                          <a:pt x="2" y="0"/>
                                        </a:moveTo>
                                        <a:lnTo>
                                          <a:pt x="0" y="15"/>
                                        </a:lnTo>
                                        <a:lnTo>
                                          <a:pt x="0" y="30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17" y="53"/>
                                        </a:lnTo>
                                        <a:lnTo>
                                          <a:pt x="19" y="48"/>
                                        </a:lnTo>
                                        <a:lnTo>
                                          <a:pt x="22" y="40"/>
                                        </a:lnTo>
                                        <a:lnTo>
                                          <a:pt x="22" y="33"/>
                                        </a:lnTo>
                                        <a:lnTo>
                                          <a:pt x="22" y="25"/>
                                        </a:lnTo>
                                        <a:lnTo>
                                          <a:pt x="19" y="18"/>
                                        </a:lnTo>
                                        <a:lnTo>
                                          <a:pt x="14" y="10"/>
                                        </a:lnTo>
                                        <a:lnTo>
                                          <a:pt x="10" y="5"/>
                                        </a:lnTo>
                                        <a:lnTo>
                                          <a:pt x="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18" name="Freeform 2208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731" y="1240"/>
                                    <a:ext cx="87" cy="85"/>
                                  </a:xfrm>
                                  <a:custGeom>
                                    <a:avLst/>
                                    <a:gdLst>
                                      <a:gd name="T0" fmla="*/ 44 w 87"/>
                                      <a:gd name="T1" fmla="*/ 47 h 85"/>
                                      <a:gd name="T2" fmla="*/ 0 w 87"/>
                                      <a:gd name="T3" fmla="*/ 0 h 85"/>
                                      <a:gd name="T4" fmla="*/ 44 w 87"/>
                                      <a:gd name="T5" fmla="*/ 47 h 85"/>
                                      <a:gd name="T6" fmla="*/ 44 w 87"/>
                                      <a:gd name="T7" fmla="*/ 47 h 85"/>
                                      <a:gd name="T8" fmla="*/ 52 w 87"/>
                                      <a:gd name="T9" fmla="*/ 62 h 85"/>
                                      <a:gd name="T10" fmla="*/ 62 w 87"/>
                                      <a:gd name="T11" fmla="*/ 75 h 85"/>
                                      <a:gd name="T12" fmla="*/ 72 w 87"/>
                                      <a:gd name="T13" fmla="*/ 82 h 85"/>
                                      <a:gd name="T14" fmla="*/ 87 w 87"/>
                                      <a:gd name="T15" fmla="*/ 85 h 85"/>
                                      <a:gd name="T16" fmla="*/ 87 w 87"/>
                                      <a:gd name="T17" fmla="*/ 77 h 85"/>
                                      <a:gd name="T18" fmla="*/ 84 w 87"/>
                                      <a:gd name="T19" fmla="*/ 70 h 85"/>
                                      <a:gd name="T20" fmla="*/ 79 w 87"/>
                                      <a:gd name="T21" fmla="*/ 65 h 85"/>
                                      <a:gd name="T22" fmla="*/ 74 w 87"/>
                                      <a:gd name="T23" fmla="*/ 57 h 85"/>
                                      <a:gd name="T24" fmla="*/ 69 w 87"/>
                                      <a:gd name="T25" fmla="*/ 52 h 85"/>
                                      <a:gd name="T26" fmla="*/ 62 w 87"/>
                                      <a:gd name="T27" fmla="*/ 50 h 85"/>
                                      <a:gd name="T28" fmla="*/ 54 w 87"/>
                                      <a:gd name="T29" fmla="*/ 47 h 85"/>
                                      <a:gd name="T30" fmla="*/ 44 w 87"/>
                                      <a:gd name="T31" fmla="*/ 47 h 8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</a:cxnLst>
                                    <a:rect l="0" t="0" r="r" b="b"/>
                                    <a:pathLst>
                                      <a:path w="87" h="85">
                                        <a:moveTo>
                                          <a:pt x="44" y="4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4" y="47"/>
                                        </a:lnTo>
                                        <a:close/>
                                        <a:moveTo>
                                          <a:pt x="44" y="47"/>
                                        </a:moveTo>
                                        <a:lnTo>
                                          <a:pt x="52" y="62"/>
                                        </a:lnTo>
                                        <a:lnTo>
                                          <a:pt x="62" y="75"/>
                                        </a:lnTo>
                                        <a:lnTo>
                                          <a:pt x="72" y="82"/>
                                        </a:lnTo>
                                        <a:lnTo>
                                          <a:pt x="87" y="85"/>
                                        </a:lnTo>
                                        <a:lnTo>
                                          <a:pt x="87" y="77"/>
                                        </a:lnTo>
                                        <a:lnTo>
                                          <a:pt x="84" y="70"/>
                                        </a:lnTo>
                                        <a:lnTo>
                                          <a:pt x="79" y="65"/>
                                        </a:lnTo>
                                        <a:lnTo>
                                          <a:pt x="74" y="57"/>
                                        </a:lnTo>
                                        <a:lnTo>
                                          <a:pt x="69" y="52"/>
                                        </a:lnTo>
                                        <a:lnTo>
                                          <a:pt x="62" y="50"/>
                                        </a:lnTo>
                                        <a:lnTo>
                                          <a:pt x="54" y="47"/>
                                        </a:lnTo>
                                        <a:lnTo>
                                          <a:pt x="44" y="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19" name="Freeform 22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31" y="1240"/>
                                    <a:ext cx="44" cy="47"/>
                                  </a:xfrm>
                                  <a:custGeom>
                                    <a:avLst/>
                                    <a:gdLst>
                                      <a:gd name="T0" fmla="*/ 44 w 44"/>
                                      <a:gd name="T1" fmla="*/ 47 h 47"/>
                                      <a:gd name="T2" fmla="*/ 0 w 44"/>
                                      <a:gd name="T3" fmla="*/ 0 h 47"/>
                                      <a:gd name="T4" fmla="*/ 44 w 44"/>
                                      <a:gd name="T5" fmla="*/ 47 h 4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4" h="47">
                                        <a:moveTo>
                                          <a:pt x="44" y="47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44" y="4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20" name="Freeform 22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75" y="1287"/>
                                    <a:ext cx="43" cy="38"/>
                                  </a:xfrm>
                                  <a:custGeom>
                                    <a:avLst/>
                                    <a:gdLst>
                                      <a:gd name="T0" fmla="*/ 0 w 43"/>
                                      <a:gd name="T1" fmla="*/ 0 h 38"/>
                                      <a:gd name="T2" fmla="*/ 8 w 43"/>
                                      <a:gd name="T3" fmla="*/ 15 h 38"/>
                                      <a:gd name="T4" fmla="*/ 18 w 43"/>
                                      <a:gd name="T5" fmla="*/ 28 h 38"/>
                                      <a:gd name="T6" fmla="*/ 28 w 43"/>
                                      <a:gd name="T7" fmla="*/ 35 h 38"/>
                                      <a:gd name="T8" fmla="*/ 43 w 43"/>
                                      <a:gd name="T9" fmla="*/ 38 h 38"/>
                                      <a:gd name="T10" fmla="*/ 43 w 43"/>
                                      <a:gd name="T11" fmla="*/ 30 h 38"/>
                                      <a:gd name="T12" fmla="*/ 40 w 43"/>
                                      <a:gd name="T13" fmla="*/ 23 h 38"/>
                                      <a:gd name="T14" fmla="*/ 35 w 43"/>
                                      <a:gd name="T15" fmla="*/ 18 h 38"/>
                                      <a:gd name="T16" fmla="*/ 30 w 43"/>
                                      <a:gd name="T17" fmla="*/ 10 h 38"/>
                                      <a:gd name="T18" fmla="*/ 25 w 43"/>
                                      <a:gd name="T19" fmla="*/ 5 h 38"/>
                                      <a:gd name="T20" fmla="*/ 18 w 43"/>
                                      <a:gd name="T21" fmla="*/ 3 h 38"/>
                                      <a:gd name="T22" fmla="*/ 10 w 43"/>
                                      <a:gd name="T23" fmla="*/ 0 h 38"/>
                                      <a:gd name="T24" fmla="*/ 0 w 43"/>
                                      <a:gd name="T25" fmla="*/ 0 h 3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43" h="38">
                                        <a:moveTo>
                                          <a:pt x="0" y="0"/>
                                        </a:moveTo>
                                        <a:lnTo>
                                          <a:pt x="8" y="15"/>
                                        </a:lnTo>
                                        <a:lnTo>
                                          <a:pt x="18" y="28"/>
                                        </a:lnTo>
                                        <a:lnTo>
                                          <a:pt x="28" y="35"/>
                                        </a:lnTo>
                                        <a:lnTo>
                                          <a:pt x="43" y="38"/>
                                        </a:lnTo>
                                        <a:lnTo>
                                          <a:pt x="43" y="30"/>
                                        </a:lnTo>
                                        <a:lnTo>
                                          <a:pt x="40" y="23"/>
                                        </a:lnTo>
                                        <a:lnTo>
                                          <a:pt x="35" y="18"/>
                                        </a:lnTo>
                                        <a:lnTo>
                                          <a:pt x="30" y="10"/>
                                        </a:lnTo>
                                        <a:lnTo>
                                          <a:pt x="25" y="5"/>
                                        </a:lnTo>
                                        <a:lnTo>
                                          <a:pt x="18" y="3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21" name="Freeform 22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0" y="659"/>
                                    <a:ext cx="44" cy="59"/>
                                  </a:xfrm>
                                  <a:custGeom>
                                    <a:avLst/>
                                    <a:gdLst>
                                      <a:gd name="T0" fmla="*/ 0 w 44"/>
                                      <a:gd name="T1" fmla="*/ 59 h 59"/>
                                      <a:gd name="T2" fmla="*/ 44 w 44"/>
                                      <a:gd name="T3" fmla="*/ 0 h 59"/>
                                      <a:gd name="T4" fmla="*/ 0 w 44"/>
                                      <a:gd name="T5" fmla="*/ 59 h 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4" h="59">
                                        <a:moveTo>
                                          <a:pt x="0" y="59"/>
                                        </a:moveTo>
                                        <a:lnTo>
                                          <a:pt x="44" y="0"/>
                                        </a:lnTo>
                                        <a:lnTo>
                                          <a:pt x="0" y="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22" name="Freeform 22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0" y="659"/>
                                    <a:ext cx="44" cy="59"/>
                                  </a:xfrm>
                                  <a:custGeom>
                                    <a:avLst/>
                                    <a:gdLst>
                                      <a:gd name="T0" fmla="*/ 0 w 44"/>
                                      <a:gd name="T1" fmla="*/ 59 h 59"/>
                                      <a:gd name="T2" fmla="*/ 44 w 44"/>
                                      <a:gd name="T3" fmla="*/ 0 h 59"/>
                                      <a:gd name="T4" fmla="*/ 0 w 44"/>
                                      <a:gd name="T5" fmla="*/ 59 h 5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44" h="59">
                                        <a:moveTo>
                                          <a:pt x="0" y="59"/>
                                        </a:moveTo>
                                        <a:lnTo>
                                          <a:pt x="44" y="0"/>
                                        </a:lnTo>
                                        <a:lnTo>
                                          <a:pt x="0" y="5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23" name="Freeform 22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80" y="908"/>
                                    <a:ext cx="65" cy="112"/>
                                  </a:xfrm>
                                  <a:custGeom>
                                    <a:avLst/>
                                    <a:gdLst>
                                      <a:gd name="T0" fmla="*/ 35 w 65"/>
                                      <a:gd name="T1" fmla="*/ 62 h 112"/>
                                      <a:gd name="T2" fmla="*/ 65 w 65"/>
                                      <a:gd name="T3" fmla="*/ 0 h 112"/>
                                      <a:gd name="T4" fmla="*/ 35 w 65"/>
                                      <a:gd name="T5" fmla="*/ 62 h 112"/>
                                      <a:gd name="T6" fmla="*/ 35 w 65"/>
                                      <a:gd name="T7" fmla="*/ 62 h 112"/>
                                      <a:gd name="T8" fmla="*/ 35 w 65"/>
                                      <a:gd name="T9" fmla="*/ 62 h 112"/>
                                      <a:gd name="T10" fmla="*/ 20 w 65"/>
                                      <a:gd name="T11" fmla="*/ 72 h 112"/>
                                      <a:gd name="T12" fmla="*/ 10 w 65"/>
                                      <a:gd name="T13" fmla="*/ 82 h 112"/>
                                      <a:gd name="T14" fmla="*/ 3 w 65"/>
                                      <a:gd name="T15" fmla="*/ 97 h 112"/>
                                      <a:gd name="T16" fmla="*/ 0 w 65"/>
                                      <a:gd name="T17" fmla="*/ 112 h 112"/>
                                      <a:gd name="T18" fmla="*/ 8 w 65"/>
                                      <a:gd name="T19" fmla="*/ 112 h 112"/>
                                      <a:gd name="T20" fmla="*/ 13 w 65"/>
                                      <a:gd name="T21" fmla="*/ 107 h 112"/>
                                      <a:gd name="T22" fmla="*/ 20 w 65"/>
                                      <a:gd name="T23" fmla="*/ 102 h 112"/>
                                      <a:gd name="T24" fmla="*/ 25 w 65"/>
                                      <a:gd name="T25" fmla="*/ 97 h 112"/>
                                      <a:gd name="T26" fmla="*/ 30 w 65"/>
                                      <a:gd name="T27" fmla="*/ 90 h 112"/>
                                      <a:gd name="T28" fmla="*/ 33 w 65"/>
                                      <a:gd name="T29" fmla="*/ 80 h 112"/>
                                      <a:gd name="T30" fmla="*/ 35 w 65"/>
                                      <a:gd name="T31" fmla="*/ 72 h 112"/>
                                      <a:gd name="T32" fmla="*/ 35 w 65"/>
                                      <a:gd name="T33" fmla="*/ 62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65" h="112">
                                        <a:moveTo>
                                          <a:pt x="35" y="62"/>
                                        </a:moveTo>
                                        <a:lnTo>
                                          <a:pt x="65" y="0"/>
                                        </a:lnTo>
                                        <a:lnTo>
                                          <a:pt x="35" y="62"/>
                                        </a:lnTo>
                                        <a:lnTo>
                                          <a:pt x="35" y="62"/>
                                        </a:lnTo>
                                        <a:lnTo>
                                          <a:pt x="35" y="62"/>
                                        </a:lnTo>
                                        <a:lnTo>
                                          <a:pt x="20" y="72"/>
                                        </a:lnTo>
                                        <a:lnTo>
                                          <a:pt x="10" y="82"/>
                                        </a:lnTo>
                                        <a:lnTo>
                                          <a:pt x="3" y="97"/>
                                        </a:lnTo>
                                        <a:lnTo>
                                          <a:pt x="0" y="112"/>
                                        </a:lnTo>
                                        <a:lnTo>
                                          <a:pt x="8" y="1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20" y="102"/>
                                        </a:lnTo>
                                        <a:lnTo>
                                          <a:pt x="25" y="97"/>
                                        </a:lnTo>
                                        <a:lnTo>
                                          <a:pt x="30" y="90"/>
                                        </a:lnTo>
                                        <a:lnTo>
                                          <a:pt x="33" y="80"/>
                                        </a:lnTo>
                                        <a:lnTo>
                                          <a:pt x="35" y="72"/>
                                        </a:lnTo>
                                        <a:lnTo>
                                          <a:pt x="35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3BE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24" name="Freeform 22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80" y="908"/>
                                    <a:ext cx="65" cy="112"/>
                                  </a:xfrm>
                                  <a:custGeom>
                                    <a:avLst/>
                                    <a:gdLst>
                                      <a:gd name="T0" fmla="*/ 35 w 65"/>
                                      <a:gd name="T1" fmla="*/ 62 h 112"/>
                                      <a:gd name="T2" fmla="*/ 65 w 65"/>
                                      <a:gd name="T3" fmla="*/ 0 h 112"/>
                                      <a:gd name="T4" fmla="*/ 35 w 65"/>
                                      <a:gd name="T5" fmla="*/ 62 h 112"/>
                                      <a:gd name="T6" fmla="*/ 35 w 65"/>
                                      <a:gd name="T7" fmla="*/ 62 h 112"/>
                                      <a:gd name="T8" fmla="*/ 35 w 65"/>
                                      <a:gd name="T9" fmla="*/ 62 h 112"/>
                                      <a:gd name="T10" fmla="*/ 20 w 65"/>
                                      <a:gd name="T11" fmla="*/ 72 h 112"/>
                                      <a:gd name="T12" fmla="*/ 10 w 65"/>
                                      <a:gd name="T13" fmla="*/ 82 h 112"/>
                                      <a:gd name="T14" fmla="*/ 3 w 65"/>
                                      <a:gd name="T15" fmla="*/ 97 h 112"/>
                                      <a:gd name="T16" fmla="*/ 0 w 65"/>
                                      <a:gd name="T17" fmla="*/ 112 h 112"/>
                                      <a:gd name="T18" fmla="*/ 8 w 65"/>
                                      <a:gd name="T19" fmla="*/ 112 h 112"/>
                                      <a:gd name="T20" fmla="*/ 13 w 65"/>
                                      <a:gd name="T21" fmla="*/ 107 h 112"/>
                                      <a:gd name="T22" fmla="*/ 20 w 65"/>
                                      <a:gd name="T23" fmla="*/ 102 h 112"/>
                                      <a:gd name="T24" fmla="*/ 25 w 65"/>
                                      <a:gd name="T25" fmla="*/ 97 h 112"/>
                                      <a:gd name="T26" fmla="*/ 30 w 65"/>
                                      <a:gd name="T27" fmla="*/ 90 h 112"/>
                                      <a:gd name="T28" fmla="*/ 33 w 65"/>
                                      <a:gd name="T29" fmla="*/ 80 h 112"/>
                                      <a:gd name="T30" fmla="*/ 35 w 65"/>
                                      <a:gd name="T31" fmla="*/ 72 h 112"/>
                                      <a:gd name="T32" fmla="*/ 35 w 65"/>
                                      <a:gd name="T33" fmla="*/ 62 h 11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65" h="112">
                                        <a:moveTo>
                                          <a:pt x="35" y="62"/>
                                        </a:moveTo>
                                        <a:lnTo>
                                          <a:pt x="65" y="0"/>
                                        </a:lnTo>
                                        <a:lnTo>
                                          <a:pt x="35" y="62"/>
                                        </a:lnTo>
                                        <a:lnTo>
                                          <a:pt x="35" y="62"/>
                                        </a:lnTo>
                                        <a:lnTo>
                                          <a:pt x="35" y="62"/>
                                        </a:lnTo>
                                        <a:lnTo>
                                          <a:pt x="20" y="72"/>
                                        </a:lnTo>
                                        <a:lnTo>
                                          <a:pt x="10" y="82"/>
                                        </a:lnTo>
                                        <a:lnTo>
                                          <a:pt x="3" y="97"/>
                                        </a:lnTo>
                                        <a:lnTo>
                                          <a:pt x="0" y="112"/>
                                        </a:lnTo>
                                        <a:lnTo>
                                          <a:pt x="8" y="1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20" y="102"/>
                                        </a:lnTo>
                                        <a:lnTo>
                                          <a:pt x="25" y="97"/>
                                        </a:lnTo>
                                        <a:lnTo>
                                          <a:pt x="30" y="90"/>
                                        </a:lnTo>
                                        <a:lnTo>
                                          <a:pt x="33" y="80"/>
                                        </a:lnTo>
                                        <a:lnTo>
                                          <a:pt x="35" y="72"/>
                                        </a:lnTo>
                                        <a:lnTo>
                                          <a:pt x="35" y="6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solidFill>
                                      <a:srgbClr val="E1552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wgp>
                            <wps:wsp>
                              <wps:cNvPr id="4525" name="Freeform 221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1120" y="287020"/>
                                  <a:ext cx="13970" cy="71120"/>
                                </a:xfrm>
                                <a:custGeom>
                                  <a:avLst/>
                                  <a:gdLst>
                                    <a:gd name="T0" fmla="*/ 2 w 22"/>
                                    <a:gd name="T1" fmla="*/ 62 h 112"/>
                                    <a:gd name="T2" fmla="*/ 2 w 22"/>
                                    <a:gd name="T3" fmla="*/ 0 h 112"/>
                                    <a:gd name="T4" fmla="*/ 2 w 22"/>
                                    <a:gd name="T5" fmla="*/ 62 h 112"/>
                                    <a:gd name="T6" fmla="*/ 2 w 22"/>
                                    <a:gd name="T7" fmla="*/ 62 h 112"/>
                                    <a:gd name="T8" fmla="*/ 0 w 22"/>
                                    <a:gd name="T9" fmla="*/ 77 h 112"/>
                                    <a:gd name="T10" fmla="*/ 0 w 22"/>
                                    <a:gd name="T11" fmla="*/ 92 h 112"/>
                                    <a:gd name="T12" fmla="*/ 7 w 22"/>
                                    <a:gd name="T13" fmla="*/ 102 h 112"/>
                                    <a:gd name="T14" fmla="*/ 17 w 22"/>
                                    <a:gd name="T15" fmla="*/ 112 h 112"/>
                                    <a:gd name="T16" fmla="*/ 20 w 22"/>
                                    <a:gd name="T17" fmla="*/ 107 h 112"/>
                                    <a:gd name="T18" fmla="*/ 22 w 22"/>
                                    <a:gd name="T19" fmla="*/ 99 h 112"/>
                                    <a:gd name="T20" fmla="*/ 22 w 22"/>
                                    <a:gd name="T21" fmla="*/ 92 h 112"/>
                                    <a:gd name="T22" fmla="*/ 22 w 22"/>
                                    <a:gd name="T23" fmla="*/ 84 h 112"/>
                                    <a:gd name="T24" fmla="*/ 17 w 22"/>
                                    <a:gd name="T25" fmla="*/ 77 h 112"/>
                                    <a:gd name="T26" fmla="*/ 15 w 22"/>
                                    <a:gd name="T27" fmla="*/ 72 h 112"/>
                                    <a:gd name="T28" fmla="*/ 7 w 22"/>
                                    <a:gd name="T29" fmla="*/ 67 h 112"/>
                                    <a:gd name="T30" fmla="*/ 2 w 22"/>
                                    <a:gd name="T31" fmla="*/ 62 h 1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22" h="112">
                                      <a:moveTo>
                                        <a:pt x="2" y="62"/>
                                      </a:moveTo>
                                      <a:lnTo>
                                        <a:pt x="2" y="0"/>
                                      </a:lnTo>
                                      <a:lnTo>
                                        <a:pt x="2" y="62"/>
                                      </a:lnTo>
                                      <a:close/>
                                      <a:moveTo>
                                        <a:pt x="2" y="62"/>
                                      </a:moveTo>
                                      <a:lnTo>
                                        <a:pt x="0" y="77"/>
                                      </a:lnTo>
                                      <a:lnTo>
                                        <a:pt x="0" y="92"/>
                                      </a:lnTo>
                                      <a:lnTo>
                                        <a:pt x="7" y="102"/>
                                      </a:lnTo>
                                      <a:lnTo>
                                        <a:pt x="17" y="112"/>
                                      </a:lnTo>
                                      <a:lnTo>
                                        <a:pt x="20" y="107"/>
                                      </a:lnTo>
                                      <a:lnTo>
                                        <a:pt x="22" y="99"/>
                                      </a:lnTo>
                                      <a:lnTo>
                                        <a:pt x="22" y="92"/>
                                      </a:lnTo>
                                      <a:lnTo>
                                        <a:pt x="22" y="84"/>
                                      </a:lnTo>
                                      <a:lnTo>
                                        <a:pt x="17" y="77"/>
                                      </a:lnTo>
                                      <a:lnTo>
                                        <a:pt x="15" y="72"/>
                                      </a:lnTo>
                                      <a:lnTo>
                                        <a:pt x="7" y="67"/>
                                      </a:lnTo>
                                      <a:lnTo>
                                        <a:pt x="2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26" name="Freeform 22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2390" y="287020"/>
                                  <a:ext cx="635" cy="39370"/>
                                </a:xfrm>
                                <a:custGeom>
                                  <a:avLst/>
                                  <a:gdLst>
                                    <a:gd name="T0" fmla="*/ 62 h 62"/>
                                    <a:gd name="T1" fmla="*/ 0 h 62"/>
                                    <a:gd name="T2" fmla="*/ 62 h 62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62">
                                      <a:moveTo>
                                        <a:pt x="0" y="6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27" name="Freeform 22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120" y="326390"/>
                                  <a:ext cx="13970" cy="31750"/>
                                </a:xfrm>
                                <a:custGeom>
                                  <a:avLst/>
                                  <a:gdLst>
                                    <a:gd name="T0" fmla="*/ 2 w 22"/>
                                    <a:gd name="T1" fmla="*/ 0 h 50"/>
                                    <a:gd name="T2" fmla="*/ 0 w 22"/>
                                    <a:gd name="T3" fmla="*/ 15 h 50"/>
                                    <a:gd name="T4" fmla="*/ 0 w 22"/>
                                    <a:gd name="T5" fmla="*/ 30 h 50"/>
                                    <a:gd name="T6" fmla="*/ 7 w 22"/>
                                    <a:gd name="T7" fmla="*/ 40 h 50"/>
                                    <a:gd name="T8" fmla="*/ 17 w 22"/>
                                    <a:gd name="T9" fmla="*/ 50 h 50"/>
                                    <a:gd name="T10" fmla="*/ 20 w 22"/>
                                    <a:gd name="T11" fmla="*/ 45 h 50"/>
                                    <a:gd name="T12" fmla="*/ 22 w 22"/>
                                    <a:gd name="T13" fmla="*/ 37 h 50"/>
                                    <a:gd name="T14" fmla="*/ 22 w 22"/>
                                    <a:gd name="T15" fmla="*/ 30 h 50"/>
                                    <a:gd name="T16" fmla="*/ 22 w 22"/>
                                    <a:gd name="T17" fmla="*/ 22 h 50"/>
                                    <a:gd name="T18" fmla="*/ 17 w 22"/>
                                    <a:gd name="T19" fmla="*/ 15 h 50"/>
                                    <a:gd name="T20" fmla="*/ 15 w 22"/>
                                    <a:gd name="T21" fmla="*/ 10 h 50"/>
                                    <a:gd name="T22" fmla="*/ 7 w 22"/>
                                    <a:gd name="T23" fmla="*/ 5 h 50"/>
                                    <a:gd name="T24" fmla="*/ 2 w 22"/>
                                    <a:gd name="T25" fmla="*/ 0 h 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22" h="50">
                                      <a:moveTo>
                                        <a:pt x="2" y="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7" y="40"/>
                                      </a:lnTo>
                                      <a:lnTo>
                                        <a:pt x="17" y="50"/>
                                      </a:lnTo>
                                      <a:lnTo>
                                        <a:pt x="20" y="45"/>
                                      </a:lnTo>
                                      <a:lnTo>
                                        <a:pt x="22" y="37"/>
                                      </a:lnTo>
                                      <a:lnTo>
                                        <a:pt x="22" y="30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17" y="15"/>
                                      </a:lnTo>
                                      <a:lnTo>
                                        <a:pt x="15" y="10"/>
                                      </a:lnTo>
                                      <a:lnTo>
                                        <a:pt x="7" y="5"/>
                                      </a:lnTo>
                                      <a:lnTo>
                                        <a:pt x="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28" name="Freeform 221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4295" y="262890"/>
                                  <a:ext cx="15875" cy="73025"/>
                                </a:xfrm>
                                <a:custGeom>
                                  <a:avLst/>
                                  <a:gdLst>
                                    <a:gd name="T0" fmla="*/ 2 w 25"/>
                                    <a:gd name="T1" fmla="*/ 65 h 115"/>
                                    <a:gd name="T2" fmla="*/ 7 w 25"/>
                                    <a:gd name="T3" fmla="*/ 0 h 115"/>
                                    <a:gd name="T4" fmla="*/ 2 w 25"/>
                                    <a:gd name="T5" fmla="*/ 65 h 115"/>
                                    <a:gd name="T6" fmla="*/ 2 w 25"/>
                                    <a:gd name="T7" fmla="*/ 65 h 115"/>
                                    <a:gd name="T8" fmla="*/ 0 w 25"/>
                                    <a:gd name="T9" fmla="*/ 80 h 115"/>
                                    <a:gd name="T10" fmla="*/ 2 w 25"/>
                                    <a:gd name="T11" fmla="*/ 92 h 115"/>
                                    <a:gd name="T12" fmla="*/ 10 w 25"/>
                                    <a:gd name="T13" fmla="*/ 105 h 115"/>
                                    <a:gd name="T14" fmla="*/ 20 w 25"/>
                                    <a:gd name="T15" fmla="*/ 115 h 115"/>
                                    <a:gd name="T16" fmla="*/ 22 w 25"/>
                                    <a:gd name="T17" fmla="*/ 107 h 115"/>
                                    <a:gd name="T18" fmla="*/ 25 w 25"/>
                                    <a:gd name="T19" fmla="*/ 100 h 115"/>
                                    <a:gd name="T20" fmla="*/ 25 w 25"/>
                                    <a:gd name="T21" fmla="*/ 92 h 115"/>
                                    <a:gd name="T22" fmla="*/ 22 w 25"/>
                                    <a:gd name="T23" fmla="*/ 88 h 115"/>
                                    <a:gd name="T24" fmla="*/ 20 w 25"/>
                                    <a:gd name="T25" fmla="*/ 80 h 115"/>
                                    <a:gd name="T26" fmla="*/ 15 w 25"/>
                                    <a:gd name="T27" fmla="*/ 73 h 115"/>
                                    <a:gd name="T28" fmla="*/ 10 w 25"/>
                                    <a:gd name="T29" fmla="*/ 68 h 115"/>
                                    <a:gd name="T30" fmla="*/ 2 w 25"/>
                                    <a:gd name="T31" fmla="*/ 65 h 1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25" h="115">
                                      <a:moveTo>
                                        <a:pt x="2" y="65"/>
                                      </a:moveTo>
                                      <a:lnTo>
                                        <a:pt x="7" y="0"/>
                                      </a:lnTo>
                                      <a:lnTo>
                                        <a:pt x="2" y="65"/>
                                      </a:lnTo>
                                      <a:close/>
                                      <a:moveTo>
                                        <a:pt x="2" y="65"/>
                                      </a:moveTo>
                                      <a:lnTo>
                                        <a:pt x="0" y="80"/>
                                      </a:lnTo>
                                      <a:lnTo>
                                        <a:pt x="2" y="92"/>
                                      </a:lnTo>
                                      <a:lnTo>
                                        <a:pt x="10" y="105"/>
                                      </a:lnTo>
                                      <a:lnTo>
                                        <a:pt x="20" y="115"/>
                                      </a:lnTo>
                                      <a:lnTo>
                                        <a:pt x="22" y="107"/>
                                      </a:lnTo>
                                      <a:lnTo>
                                        <a:pt x="25" y="100"/>
                                      </a:lnTo>
                                      <a:lnTo>
                                        <a:pt x="25" y="92"/>
                                      </a:lnTo>
                                      <a:lnTo>
                                        <a:pt x="22" y="88"/>
                                      </a:lnTo>
                                      <a:lnTo>
                                        <a:pt x="20" y="80"/>
                                      </a:lnTo>
                                      <a:lnTo>
                                        <a:pt x="15" y="73"/>
                                      </a:lnTo>
                                      <a:lnTo>
                                        <a:pt x="10" y="68"/>
                                      </a:lnTo>
                                      <a:lnTo>
                                        <a:pt x="2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29" name="Freeform 22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565" y="262890"/>
                                  <a:ext cx="3175" cy="41275"/>
                                </a:xfrm>
                                <a:custGeom>
                                  <a:avLst/>
                                  <a:gdLst>
                                    <a:gd name="T0" fmla="*/ 0 w 5"/>
                                    <a:gd name="T1" fmla="*/ 65 h 65"/>
                                    <a:gd name="T2" fmla="*/ 5 w 5"/>
                                    <a:gd name="T3" fmla="*/ 0 h 65"/>
                                    <a:gd name="T4" fmla="*/ 0 w 5"/>
                                    <a:gd name="T5" fmla="*/ 65 h 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5" h="65">
                                      <a:moveTo>
                                        <a:pt x="0" y="65"/>
                                      </a:moveTo>
                                      <a:lnTo>
                                        <a:pt x="5" y="0"/>
                                      </a:lnTo>
                                      <a:lnTo>
                                        <a:pt x="0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30" name="Freeform 22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295" y="304165"/>
                                  <a:ext cx="15875" cy="31750"/>
                                </a:xfrm>
                                <a:custGeom>
                                  <a:avLst/>
                                  <a:gdLst>
                                    <a:gd name="T0" fmla="*/ 2 w 25"/>
                                    <a:gd name="T1" fmla="*/ 0 h 50"/>
                                    <a:gd name="T2" fmla="*/ 0 w 25"/>
                                    <a:gd name="T3" fmla="*/ 15 h 50"/>
                                    <a:gd name="T4" fmla="*/ 2 w 25"/>
                                    <a:gd name="T5" fmla="*/ 27 h 50"/>
                                    <a:gd name="T6" fmla="*/ 10 w 25"/>
                                    <a:gd name="T7" fmla="*/ 40 h 50"/>
                                    <a:gd name="T8" fmla="*/ 20 w 25"/>
                                    <a:gd name="T9" fmla="*/ 50 h 50"/>
                                    <a:gd name="T10" fmla="*/ 22 w 25"/>
                                    <a:gd name="T11" fmla="*/ 42 h 50"/>
                                    <a:gd name="T12" fmla="*/ 25 w 25"/>
                                    <a:gd name="T13" fmla="*/ 35 h 50"/>
                                    <a:gd name="T14" fmla="*/ 25 w 25"/>
                                    <a:gd name="T15" fmla="*/ 27 h 50"/>
                                    <a:gd name="T16" fmla="*/ 22 w 25"/>
                                    <a:gd name="T17" fmla="*/ 23 h 50"/>
                                    <a:gd name="T18" fmla="*/ 20 w 25"/>
                                    <a:gd name="T19" fmla="*/ 15 h 50"/>
                                    <a:gd name="T20" fmla="*/ 15 w 25"/>
                                    <a:gd name="T21" fmla="*/ 8 h 50"/>
                                    <a:gd name="T22" fmla="*/ 10 w 25"/>
                                    <a:gd name="T23" fmla="*/ 3 h 50"/>
                                    <a:gd name="T24" fmla="*/ 2 w 25"/>
                                    <a:gd name="T25" fmla="*/ 0 h 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25" h="50">
                                      <a:moveTo>
                                        <a:pt x="2" y="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2" y="27"/>
                                      </a:lnTo>
                                      <a:lnTo>
                                        <a:pt x="10" y="40"/>
                                      </a:lnTo>
                                      <a:lnTo>
                                        <a:pt x="20" y="50"/>
                                      </a:lnTo>
                                      <a:lnTo>
                                        <a:pt x="22" y="42"/>
                                      </a:lnTo>
                                      <a:lnTo>
                                        <a:pt x="25" y="35"/>
                                      </a:lnTo>
                                      <a:lnTo>
                                        <a:pt x="25" y="27"/>
                                      </a:lnTo>
                                      <a:lnTo>
                                        <a:pt x="22" y="23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15" y="8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31" name="Freeform 222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8740" y="239395"/>
                                  <a:ext cx="15875" cy="74295"/>
                                </a:xfrm>
                                <a:custGeom>
                                  <a:avLst/>
                                  <a:gdLst>
                                    <a:gd name="T0" fmla="*/ 3 w 25"/>
                                    <a:gd name="T1" fmla="*/ 67 h 117"/>
                                    <a:gd name="T2" fmla="*/ 0 w 25"/>
                                    <a:gd name="T3" fmla="*/ 0 h 117"/>
                                    <a:gd name="T4" fmla="*/ 3 w 25"/>
                                    <a:gd name="T5" fmla="*/ 67 h 117"/>
                                    <a:gd name="T6" fmla="*/ 3 w 25"/>
                                    <a:gd name="T7" fmla="*/ 67 h 117"/>
                                    <a:gd name="T8" fmla="*/ 0 w 25"/>
                                    <a:gd name="T9" fmla="*/ 82 h 117"/>
                                    <a:gd name="T10" fmla="*/ 3 w 25"/>
                                    <a:gd name="T11" fmla="*/ 95 h 117"/>
                                    <a:gd name="T12" fmla="*/ 8 w 25"/>
                                    <a:gd name="T13" fmla="*/ 107 h 117"/>
                                    <a:gd name="T14" fmla="*/ 18 w 25"/>
                                    <a:gd name="T15" fmla="*/ 117 h 117"/>
                                    <a:gd name="T16" fmla="*/ 23 w 25"/>
                                    <a:gd name="T17" fmla="*/ 110 h 117"/>
                                    <a:gd name="T18" fmla="*/ 23 w 25"/>
                                    <a:gd name="T19" fmla="*/ 102 h 117"/>
                                    <a:gd name="T20" fmla="*/ 25 w 25"/>
                                    <a:gd name="T21" fmla="*/ 97 h 117"/>
                                    <a:gd name="T22" fmla="*/ 23 w 25"/>
                                    <a:gd name="T23" fmla="*/ 90 h 117"/>
                                    <a:gd name="T24" fmla="*/ 20 w 25"/>
                                    <a:gd name="T25" fmla="*/ 82 h 117"/>
                                    <a:gd name="T26" fmla="*/ 15 w 25"/>
                                    <a:gd name="T27" fmla="*/ 75 h 117"/>
                                    <a:gd name="T28" fmla="*/ 10 w 25"/>
                                    <a:gd name="T29" fmla="*/ 70 h 117"/>
                                    <a:gd name="T30" fmla="*/ 3 w 25"/>
                                    <a:gd name="T31" fmla="*/ 67 h 1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25" h="117">
                                      <a:moveTo>
                                        <a:pt x="3" y="6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" y="67"/>
                                      </a:lnTo>
                                      <a:close/>
                                      <a:moveTo>
                                        <a:pt x="3" y="67"/>
                                      </a:moveTo>
                                      <a:lnTo>
                                        <a:pt x="0" y="82"/>
                                      </a:lnTo>
                                      <a:lnTo>
                                        <a:pt x="3" y="95"/>
                                      </a:lnTo>
                                      <a:lnTo>
                                        <a:pt x="8" y="107"/>
                                      </a:lnTo>
                                      <a:lnTo>
                                        <a:pt x="18" y="117"/>
                                      </a:lnTo>
                                      <a:lnTo>
                                        <a:pt x="23" y="110"/>
                                      </a:lnTo>
                                      <a:lnTo>
                                        <a:pt x="23" y="102"/>
                                      </a:lnTo>
                                      <a:lnTo>
                                        <a:pt x="25" y="97"/>
                                      </a:lnTo>
                                      <a:lnTo>
                                        <a:pt x="23" y="90"/>
                                      </a:lnTo>
                                      <a:lnTo>
                                        <a:pt x="20" y="82"/>
                                      </a:lnTo>
                                      <a:lnTo>
                                        <a:pt x="15" y="75"/>
                                      </a:lnTo>
                                      <a:lnTo>
                                        <a:pt x="10" y="70"/>
                                      </a:lnTo>
                                      <a:lnTo>
                                        <a:pt x="3" y="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32" name="Freeform 22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740" y="239395"/>
                                  <a:ext cx="1905" cy="42545"/>
                                </a:xfrm>
                                <a:custGeom>
                                  <a:avLst/>
                                  <a:gdLst>
                                    <a:gd name="T0" fmla="*/ 3 w 3"/>
                                    <a:gd name="T1" fmla="*/ 67 h 67"/>
                                    <a:gd name="T2" fmla="*/ 0 w 3"/>
                                    <a:gd name="T3" fmla="*/ 0 h 67"/>
                                    <a:gd name="T4" fmla="*/ 3 w 3"/>
                                    <a:gd name="T5" fmla="*/ 67 h 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" h="67">
                                      <a:moveTo>
                                        <a:pt x="3" y="6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" y="6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33" name="Freeform 22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740" y="281940"/>
                                  <a:ext cx="15875" cy="31750"/>
                                </a:xfrm>
                                <a:custGeom>
                                  <a:avLst/>
                                  <a:gdLst>
                                    <a:gd name="T0" fmla="*/ 3 w 25"/>
                                    <a:gd name="T1" fmla="*/ 0 h 50"/>
                                    <a:gd name="T2" fmla="*/ 0 w 25"/>
                                    <a:gd name="T3" fmla="*/ 15 h 50"/>
                                    <a:gd name="T4" fmla="*/ 3 w 25"/>
                                    <a:gd name="T5" fmla="*/ 28 h 50"/>
                                    <a:gd name="T6" fmla="*/ 8 w 25"/>
                                    <a:gd name="T7" fmla="*/ 40 h 50"/>
                                    <a:gd name="T8" fmla="*/ 18 w 25"/>
                                    <a:gd name="T9" fmla="*/ 50 h 50"/>
                                    <a:gd name="T10" fmla="*/ 23 w 25"/>
                                    <a:gd name="T11" fmla="*/ 43 h 50"/>
                                    <a:gd name="T12" fmla="*/ 23 w 25"/>
                                    <a:gd name="T13" fmla="*/ 35 h 50"/>
                                    <a:gd name="T14" fmla="*/ 25 w 25"/>
                                    <a:gd name="T15" fmla="*/ 30 h 50"/>
                                    <a:gd name="T16" fmla="*/ 23 w 25"/>
                                    <a:gd name="T17" fmla="*/ 23 h 50"/>
                                    <a:gd name="T18" fmla="*/ 20 w 25"/>
                                    <a:gd name="T19" fmla="*/ 15 h 50"/>
                                    <a:gd name="T20" fmla="*/ 15 w 25"/>
                                    <a:gd name="T21" fmla="*/ 8 h 50"/>
                                    <a:gd name="T22" fmla="*/ 10 w 25"/>
                                    <a:gd name="T23" fmla="*/ 3 h 50"/>
                                    <a:gd name="T24" fmla="*/ 3 w 25"/>
                                    <a:gd name="T25" fmla="*/ 0 h 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25" h="50">
                                      <a:moveTo>
                                        <a:pt x="3" y="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3" y="28"/>
                                      </a:lnTo>
                                      <a:lnTo>
                                        <a:pt x="8" y="40"/>
                                      </a:lnTo>
                                      <a:lnTo>
                                        <a:pt x="18" y="50"/>
                                      </a:lnTo>
                                      <a:lnTo>
                                        <a:pt x="23" y="43"/>
                                      </a:lnTo>
                                      <a:lnTo>
                                        <a:pt x="23" y="35"/>
                                      </a:lnTo>
                                      <a:lnTo>
                                        <a:pt x="25" y="30"/>
                                      </a:lnTo>
                                      <a:lnTo>
                                        <a:pt x="23" y="23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15" y="8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34" name="Freeform 222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1915" y="223520"/>
                                  <a:ext cx="15875" cy="69850"/>
                                </a:xfrm>
                                <a:custGeom>
                                  <a:avLst/>
                                  <a:gdLst>
                                    <a:gd name="T0" fmla="*/ 5 w 25"/>
                                    <a:gd name="T1" fmla="*/ 60 h 110"/>
                                    <a:gd name="T2" fmla="*/ 0 w 25"/>
                                    <a:gd name="T3" fmla="*/ 0 h 110"/>
                                    <a:gd name="T4" fmla="*/ 5 w 25"/>
                                    <a:gd name="T5" fmla="*/ 60 h 110"/>
                                    <a:gd name="T6" fmla="*/ 5 w 25"/>
                                    <a:gd name="T7" fmla="*/ 60 h 110"/>
                                    <a:gd name="T8" fmla="*/ 0 w 25"/>
                                    <a:gd name="T9" fmla="*/ 75 h 110"/>
                                    <a:gd name="T10" fmla="*/ 3 w 25"/>
                                    <a:gd name="T11" fmla="*/ 90 h 110"/>
                                    <a:gd name="T12" fmla="*/ 8 w 25"/>
                                    <a:gd name="T13" fmla="*/ 100 h 110"/>
                                    <a:gd name="T14" fmla="*/ 18 w 25"/>
                                    <a:gd name="T15" fmla="*/ 110 h 110"/>
                                    <a:gd name="T16" fmla="*/ 23 w 25"/>
                                    <a:gd name="T17" fmla="*/ 105 h 110"/>
                                    <a:gd name="T18" fmla="*/ 25 w 25"/>
                                    <a:gd name="T19" fmla="*/ 97 h 110"/>
                                    <a:gd name="T20" fmla="*/ 25 w 25"/>
                                    <a:gd name="T21" fmla="*/ 90 h 110"/>
                                    <a:gd name="T22" fmla="*/ 23 w 25"/>
                                    <a:gd name="T23" fmla="*/ 82 h 110"/>
                                    <a:gd name="T24" fmla="*/ 20 w 25"/>
                                    <a:gd name="T25" fmla="*/ 75 h 110"/>
                                    <a:gd name="T26" fmla="*/ 18 w 25"/>
                                    <a:gd name="T27" fmla="*/ 70 h 110"/>
                                    <a:gd name="T28" fmla="*/ 10 w 25"/>
                                    <a:gd name="T29" fmla="*/ 65 h 110"/>
                                    <a:gd name="T30" fmla="*/ 5 w 25"/>
                                    <a:gd name="T31" fmla="*/ 60 h 1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25" h="110">
                                      <a:moveTo>
                                        <a:pt x="5" y="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5" y="60"/>
                                      </a:lnTo>
                                      <a:close/>
                                      <a:moveTo>
                                        <a:pt x="5" y="60"/>
                                      </a:moveTo>
                                      <a:lnTo>
                                        <a:pt x="0" y="75"/>
                                      </a:lnTo>
                                      <a:lnTo>
                                        <a:pt x="3" y="90"/>
                                      </a:lnTo>
                                      <a:lnTo>
                                        <a:pt x="8" y="100"/>
                                      </a:lnTo>
                                      <a:lnTo>
                                        <a:pt x="18" y="110"/>
                                      </a:lnTo>
                                      <a:lnTo>
                                        <a:pt x="23" y="105"/>
                                      </a:lnTo>
                                      <a:lnTo>
                                        <a:pt x="25" y="97"/>
                                      </a:lnTo>
                                      <a:lnTo>
                                        <a:pt x="25" y="90"/>
                                      </a:lnTo>
                                      <a:lnTo>
                                        <a:pt x="23" y="82"/>
                                      </a:lnTo>
                                      <a:lnTo>
                                        <a:pt x="20" y="75"/>
                                      </a:lnTo>
                                      <a:lnTo>
                                        <a:pt x="18" y="70"/>
                                      </a:lnTo>
                                      <a:lnTo>
                                        <a:pt x="10" y="65"/>
                                      </a:lnTo>
                                      <a:lnTo>
                                        <a:pt x="5" y="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35" name="Freeform 22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915" y="223520"/>
                                  <a:ext cx="3175" cy="38100"/>
                                </a:xfrm>
                                <a:custGeom>
                                  <a:avLst/>
                                  <a:gdLst>
                                    <a:gd name="T0" fmla="*/ 5 w 5"/>
                                    <a:gd name="T1" fmla="*/ 60 h 60"/>
                                    <a:gd name="T2" fmla="*/ 0 w 5"/>
                                    <a:gd name="T3" fmla="*/ 0 h 60"/>
                                    <a:gd name="T4" fmla="*/ 5 w 5"/>
                                    <a:gd name="T5" fmla="*/ 60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5" h="60">
                                      <a:moveTo>
                                        <a:pt x="5" y="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5" y="6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36" name="Freeform 22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915" y="261620"/>
                                  <a:ext cx="15875" cy="31750"/>
                                </a:xfrm>
                                <a:custGeom>
                                  <a:avLst/>
                                  <a:gdLst>
                                    <a:gd name="T0" fmla="*/ 5 w 25"/>
                                    <a:gd name="T1" fmla="*/ 0 h 50"/>
                                    <a:gd name="T2" fmla="*/ 0 w 25"/>
                                    <a:gd name="T3" fmla="*/ 15 h 50"/>
                                    <a:gd name="T4" fmla="*/ 3 w 25"/>
                                    <a:gd name="T5" fmla="*/ 30 h 50"/>
                                    <a:gd name="T6" fmla="*/ 8 w 25"/>
                                    <a:gd name="T7" fmla="*/ 40 h 50"/>
                                    <a:gd name="T8" fmla="*/ 18 w 25"/>
                                    <a:gd name="T9" fmla="*/ 50 h 50"/>
                                    <a:gd name="T10" fmla="*/ 23 w 25"/>
                                    <a:gd name="T11" fmla="*/ 45 h 50"/>
                                    <a:gd name="T12" fmla="*/ 25 w 25"/>
                                    <a:gd name="T13" fmla="*/ 37 h 50"/>
                                    <a:gd name="T14" fmla="*/ 25 w 25"/>
                                    <a:gd name="T15" fmla="*/ 30 h 50"/>
                                    <a:gd name="T16" fmla="*/ 23 w 25"/>
                                    <a:gd name="T17" fmla="*/ 22 h 50"/>
                                    <a:gd name="T18" fmla="*/ 20 w 25"/>
                                    <a:gd name="T19" fmla="*/ 15 h 50"/>
                                    <a:gd name="T20" fmla="*/ 18 w 25"/>
                                    <a:gd name="T21" fmla="*/ 10 h 50"/>
                                    <a:gd name="T22" fmla="*/ 10 w 25"/>
                                    <a:gd name="T23" fmla="*/ 5 h 50"/>
                                    <a:gd name="T24" fmla="*/ 5 w 25"/>
                                    <a:gd name="T25" fmla="*/ 0 h 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25" h="50">
                                      <a:moveTo>
                                        <a:pt x="5" y="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8" y="40"/>
                                      </a:lnTo>
                                      <a:lnTo>
                                        <a:pt x="18" y="50"/>
                                      </a:lnTo>
                                      <a:lnTo>
                                        <a:pt x="23" y="45"/>
                                      </a:lnTo>
                                      <a:lnTo>
                                        <a:pt x="25" y="37"/>
                                      </a:lnTo>
                                      <a:lnTo>
                                        <a:pt x="25" y="30"/>
                                      </a:lnTo>
                                      <a:lnTo>
                                        <a:pt x="23" y="22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18" y="10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37" name="Freeform 222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6995" y="198120"/>
                                  <a:ext cx="15875" cy="71120"/>
                                </a:xfrm>
                                <a:custGeom>
                                  <a:avLst/>
                                  <a:gdLst>
                                    <a:gd name="T0" fmla="*/ 5 w 25"/>
                                    <a:gd name="T1" fmla="*/ 62 h 112"/>
                                    <a:gd name="T2" fmla="*/ 10 w 25"/>
                                    <a:gd name="T3" fmla="*/ 0 h 112"/>
                                    <a:gd name="T4" fmla="*/ 5 w 25"/>
                                    <a:gd name="T5" fmla="*/ 62 h 112"/>
                                    <a:gd name="T6" fmla="*/ 2 w 25"/>
                                    <a:gd name="T7" fmla="*/ 62 h 112"/>
                                    <a:gd name="T8" fmla="*/ 0 w 25"/>
                                    <a:gd name="T9" fmla="*/ 77 h 112"/>
                                    <a:gd name="T10" fmla="*/ 2 w 25"/>
                                    <a:gd name="T11" fmla="*/ 92 h 112"/>
                                    <a:gd name="T12" fmla="*/ 7 w 25"/>
                                    <a:gd name="T13" fmla="*/ 102 h 112"/>
                                    <a:gd name="T14" fmla="*/ 17 w 25"/>
                                    <a:gd name="T15" fmla="*/ 112 h 112"/>
                                    <a:gd name="T16" fmla="*/ 22 w 25"/>
                                    <a:gd name="T17" fmla="*/ 107 h 112"/>
                                    <a:gd name="T18" fmla="*/ 22 w 25"/>
                                    <a:gd name="T19" fmla="*/ 100 h 112"/>
                                    <a:gd name="T20" fmla="*/ 25 w 25"/>
                                    <a:gd name="T21" fmla="*/ 92 h 112"/>
                                    <a:gd name="T22" fmla="*/ 22 w 25"/>
                                    <a:gd name="T23" fmla="*/ 85 h 112"/>
                                    <a:gd name="T24" fmla="*/ 20 w 25"/>
                                    <a:gd name="T25" fmla="*/ 77 h 112"/>
                                    <a:gd name="T26" fmla="*/ 17 w 25"/>
                                    <a:gd name="T27" fmla="*/ 72 h 112"/>
                                    <a:gd name="T28" fmla="*/ 10 w 25"/>
                                    <a:gd name="T29" fmla="*/ 67 h 112"/>
                                    <a:gd name="T30" fmla="*/ 2 w 25"/>
                                    <a:gd name="T31" fmla="*/ 62 h 1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25" h="112">
                                      <a:moveTo>
                                        <a:pt x="5" y="62"/>
                                      </a:moveTo>
                                      <a:lnTo>
                                        <a:pt x="10" y="0"/>
                                      </a:lnTo>
                                      <a:lnTo>
                                        <a:pt x="5" y="62"/>
                                      </a:lnTo>
                                      <a:close/>
                                      <a:moveTo>
                                        <a:pt x="2" y="62"/>
                                      </a:moveTo>
                                      <a:lnTo>
                                        <a:pt x="0" y="77"/>
                                      </a:lnTo>
                                      <a:lnTo>
                                        <a:pt x="2" y="92"/>
                                      </a:lnTo>
                                      <a:lnTo>
                                        <a:pt x="7" y="102"/>
                                      </a:lnTo>
                                      <a:lnTo>
                                        <a:pt x="17" y="112"/>
                                      </a:lnTo>
                                      <a:lnTo>
                                        <a:pt x="22" y="107"/>
                                      </a:lnTo>
                                      <a:lnTo>
                                        <a:pt x="22" y="100"/>
                                      </a:lnTo>
                                      <a:lnTo>
                                        <a:pt x="25" y="92"/>
                                      </a:lnTo>
                                      <a:lnTo>
                                        <a:pt x="22" y="85"/>
                                      </a:lnTo>
                                      <a:lnTo>
                                        <a:pt x="20" y="77"/>
                                      </a:lnTo>
                                      <a:lnTo>
                                        <a:pt x="17" y="72"/>
                                      </a:lnTo>
                                      <a:lnTo>
                                        <a:pt x="10" y="67"/>
                                      </a:lnTo>
                                      <a:lnTo>
                                        <a:pt x="2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38" name="Freeform 22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90170" y="198120"/>
                                  <a:ext cx="3175" cy="39370"/>
                                </a:xfrm>
                                <a:custGeom>
                                  <a:avLst/>
                                  <a:gdLst>
                                    <a:gd name="T0" fmla="*/ 0 w 5"/>
                                    <a:gd name="T1" fmla="*/ 62 h 62"/>
                                    <a:gd name="T2" fmla="*/ 5 w 5"/>
                                    <a:gd name="T3" fmla="*/ 0 h 62"/>
                                    <a:gd name="T4" fmla="*/ 0 w 5"/>
                                    <a:gd name="T5" fmla="*/ 62 h 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5" h="62">
                                      <a:moveTo>
                                        <a:pt x="0" y="62"/>
                                      </a:moveTo>
                                      <a:lnTo>
                                        <a:pt x="5" y="0"/>
                                      </a:lnTo>
                                      <a:lnTo>
                                        <a:pt x="0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39" name="Freeform 22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6995" y="237490"/>
                                  <a:ext cx="15875" cy="31750"/>
                                </a:xfrm>
                                <a:custGeom>
                                  <a:avLst/>
                                  <a:gdLst>
                                    <a:gd name="T0" fmla="*/ 2 w 25"/>
                                    <a:gd name="T1" fmla="*/ 0 h 50"/>
                                    <a:gd name="T2" fmla="*/ 0 w 25"/>
                                    <a:gd name="T3" fmla="*/ 15 h 50"/>
                                    <a:gd name="T4" fmla="*/ 2 w 25"/>
                                    <a:gd name="T5" fmla="*/ 30 h 50"/>
                                    <a:gd name="T6" fmla="*/ 7 w 25"/>
                                    <a:gd name="T7" fmla="*/ 40 h 50"/>
                                    <a:gd name="T8" fmla="*/ 17 w 25"/>
                                    <a:gd name="T9" fmla="*/ 50 h 50"/>
                                    <a:gd name="T10" fmla="*/ 22 w 25"/>
                                    <a:gd name="T11" fmla="*/ 45 h 50"/>
                                    <a:gd name="T12" fmla="*/ 22 w 25"/>
                                    <a:gd name="T13" fmla="*/ 38 h 50"/>
                                    <a:gd name="T14" fmla="*/ 25 w 25"/>
                                    <a:gd name="T15" fmla="*/ 30 h 50"/>
                                    <a:gd name="T16" fmla="*/ 22 w 25"/>
                                    <a:gd name="T17" fmla="*/ 23 h 50"/>
                                    <a:gd name="T18" fmla="*/ 20 w 25"/>
                                    <a:gd name="T19" fmla="*/ 15 h 50"/>
                                    <a:gd name="T20" fmla="*/ 17 w 25"/>
                                    <a:gd name="T21" fmla="*/ 10 h 50"/>
                                    <a:gd name="T22" fmla="*/ 10 w 25"/>
                                    <a:gd name="T23" fmla="*/ 5 h 50"/>
                                    <a:gd name="T24" fmla="*/ 2 w 25"/>
                                    <a:gd name="T25" fmla="*/ 0 h 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25" h="50">
                                      <a:moveTo>
                                        <a:pt x="2" y="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7" y="40"/>
                                      </a:lnTo>
                                      <a:lnTo>
                                        <a:pt x="17" y="50"/>
                                      </a:lnTo>
                                      <a:lnTo>
                                        <a:pt x="22" y="45"/>
                                      </a:lnTo>
                                      <a:lnTo>
                                        <a:pt x="22" y="38"/>
                                      </a:lnTo>
                                      <a:lnTo>
                                        <a:pt x="25" y="30"/>
                                      </a:lnTo>
                                      <a:lnTo>
                                        <a:pt x="22" y="23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17" y="10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40" name="Freeform 223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94615" y="175895"/>
                                  <a:ext cx="13970" cy="76200"/>
                                </a:xfrm>
                                <a:custGeom>
                                  <a:avLst/>
                                  <a:gdLst>
                                    <a:gd name="T0" fmla="*/ 8 w 22"/>
                                    <a:gd name="T1" fmla="*/ 65 h 120"/>
                                    <a:gd name="T2" fmla="*/ 20 w 22"/>
                                    <a:gd name="T3" fmla="*/ 0 h 120"/>
                                    <a:gd name="T4" fmla="*/ 8 w 22"/>
                                    <a:gd name="T5" fmla="*/ 65 h 120"/>
                                    <a:gd name="T6" fmla="*/ 8 w 22"/>
                                    <a:gd name="T7" fmla="*/ 65 h 120"/>
                                    <a:gd name="T8" fmla="*/ 3 w 22"/>
                                    <a:gd name="T9" fmla="*/ 82 h 120"/>
                                    <a:gd name="T10" fmla="*/ 0 w 22"/>
                                    <a:gd name="T11" fmla="*/ 95 h 120"/>
                                    <a:gd name="T12" fmla="*/ 5 w 22"/>
                                    <a:gd name="T13" fmla="*/ 107 h 120"/>
                                    <a:gd name="T14" fmla="*/ 13 w 22"/>
                                    <a:gd name="T15" fmla="*/ 120 h 120"/>
                                    <a:gd name="T16" fmla="*/ 17 w 22"/>
                                    <a:gd name="T17" fmla="*/ 112 h 120"/>
                                    <a:gd name="T18" fmla="*/ 20 w 22"/>
                                    <a:gd name="T19" fmla="*/ 105 h 120"/>
                                    <a:gd name="T20" fmla="*/ 22 w 22"/>
                                    <a:gd name="T21" fmla="*/ 97 h 120"/>
                                    <a:gd name="T22" fmla="*/ 22 w 22"/>
                                    <a:gd name="T23" fmla="*/ 90 h 120"/>
                                    <a:gd name="T24" fmla="*/ 20 w 22"/>
                                    <a:gd name="T25" fmla="*/ 82 h 120"/>
                                    <a:gd name="T26" fmla="*/ 17 w 22"/>
                                    <a:gd name="T27" fmla="*/ 75 h 120"/>
                                    <a:gd name="T28" fmla="*/ 13 w 22"/>
                                    <a:gd name="T29" fmla="*/ 70 h 120"/>
                                    <a:gd name="T30" fmla="*/ 8 w 22"/>
                                    <a:gd name="T31" fmla="*/ 65 h 1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22" h="120">
                                      <a:moveTo>
                                        <a:pt x="8" y="65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8" y="65"/>
                                      </a:lnTo>
                                      <a:close/>
                                      <a:moveTo>
                                        <a:pt x="8" y="65"/>
                                      </a:moveTo>
                                      <a:lnTo>
                                        <a:pt x="3" y="82"/>
                                      </a:lnTo>
                                      <a:lnTo>
                                        <a:pt x="0" y="95"/>
                                      </a:lnTo>
                                      <a:lnTo>
                                        <a:pt x="5" y="107"/>
                                      </a:lnTo>
                                      <a:lnTo>
                                        <a:pt x="13" y="120"/>
                                      </a:lnTo>
                                      <a:lnTo>
                                        <a:pt x="17" y="112"/>
                                      </a:lnTo>
                                      <a:lnTo>
                                        <a:pt x="20" y="105"/>
                                      </a:lnTo>
                                      <a:lnTo>
                                        <a:pt x="22" y="97"/>
                                      </a:lnTo>
                                      <a:lnTo>
                                        <a:pt x="22" y="90"/>
                                      </a:lnTo>
                                      <a:lnTo>
                                        <a:pt x="20" y="82"/>
                                      </a:lnTo>
                                      <a:lnTo>
                                        <a:pt x="17" y="75"/>
                                      </a:lnTo>
                                      <a:lnTo>
                                        <a:pt x="13" y="70"/>
                                      </a:lnTo>
                                      <a:lnTo>
                                        <a:pt x="8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41" name="Freeform 22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99695" y="175895"/>
                                  <a:ext cx="7620" cy="41275"/>
                                </a:xfrm>
                                <a:custGeom>
                                  <a:avLst/>
                                  <a:gdLst>
                                    <a:gd name="T0" fmla="*/ 0 w 12"/>
                                    <a:gd name="T1" fmla="*/ 65 h 65"/>
                                    <a:gd name="T2" fmla="*/ 12 w 12"/>
                                    <a:gd name="T3" fmla="*/ 0 h 65"/>
                                    <a:gd name="T4" fmla="*/ 0 w 12"/>
                                    <a:gd name="T5" fmla="*/ 65 h 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" h="65">
                                      <a:moveTo>
                                        <a:pt x="0" y="65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0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42" name="Freeform 22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94615" y="217170"/>
                                  <a:ext cx="13970" cy="34925"/>
                                </a:xfrm>
                                <a:custGeom>
                                  <a:avLst/>
                                  <a:gdLst>
                                    <a:gd name="T0" fmla="*/ 8 w 22"/>
                                    <a:gd name="T1" fmla="*/ 0 h 55"/>
                                    <a:gd name="T2" fmla="*/ 3 w 22"/>
                                    <a:gd name="T3" fmla="*/ 17 h 55"/>
                                    <a:gd name="T4" fmla="*/ 0 w 22"/>
                                    <a:gd name="T5" fmla="*/ 30 h 55"/>
                                    <a:gd name="T6" fmla="*/ 5 w 22"/>
                                    <a:gd name="T7" fmla="*/ 42 h 55"/>
                                    <a:gd name="T8" fmla="*/ 13 w 22"/>
                                    <a:gd name="T9" fmla="*/ 55 h 55"/>
                                    <a:gd name="T10" fmla="*/ 17 w 22"/>
                                    <a:gd name="T11" fmla="*/ 47 h 55"/>
                                    <a:gd name="T12" fmla="*/ 20 w 22"/>
                                    <a:gd name="T13" fmla="*/ 40 h 55"/>
                                    <a:gd name="T14" fmla="*/ 22 w 22"/>
                                    <a:gd name="T15" fmla="*/ 32 h 55"/>
                                    <a:gd name="T16" fmla="*/ 22 w 22"/>
                                    <a:gd name="T17" fmla="*/ 25 h 55"/>
                                    <a:gd name="T18" fmla="*/ 20 w 22"/>
                                    <a:gd name="T19" fmla="*/ 17 h 55"/>
                                    <a:gd name="T20" fmla="*/ 17 w 22"/>
                                    <a:gd name="T21" fmla="*/ 10 h 55"/>
                                    <a:gd name="T22" fmla="*/ 13 w 22"/>
                                    <a:gd name="T23" fmla="*/ 5 h 55"/>
                                    <a:gd name="T24" fmla="*/ 8 w 22"/>
                                    <a:gd name="T25" fmla="*/ 0 h 5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22" h="55">
                                      <a:moveTo>
                                        <a:pt x="8" y="0"/>
                                      </a:moveTo>
                                      <a:lnTo>
                                        <a:pt x="3" y="17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5" y="42"/>
                                      </a:lnTo>
                                      <a:lnTo>
                                        <a:pt x="13" y="55"/>
                                      </a:lnTo>
                                      <a:lnTo>
                                        <a:pt x="17" y="47"/>
                                      </a:lnTo>
                                      <a:lnTo>
                                        <a:pt x="20" y="40"/>
                                      </a:lnTo>
                                      <a:lnTo>
                                        <a:pt x="22" y="32"/>
                                      </a:lnTo>
                                      <a:lnTo>
                                        <a:pt x="22" y="25"/>
                                      </a:lnTo>
                                      <a:lnTo>
                                        <a:pt x="20" y="17"/>
                                      </a:lnTo>
                                      <a:lnTo>
                                        <a:pt x="17" y="10"/>
                                      </a:lnTo>
                                      <a:lnTo>
                                        <a:pt x="13" y="5"/>
                                      </a:lnTo>
                                      <a:lnTo>
                                        <a:pt x="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43" name="Freeform 22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820" y="316865"/>
                                  <a:ext cx="21590" cy="23495"/>
                                </a:xfrm>
                                <a:custGeom>
                                  <a:avLst/>
                                  <a:gdLst>
                                    <a:gd name="T0" fmla="*/ 34 w 34"/>
                                    <a:gd name="T1" fmla="*/ 0 h 37"/>
                                    <a:gd name="T2" fmla="*/ 20 w 34"/>
                                    <a:gd name="T3" fmla="*/ 5 h 37"/>
                                    <a:gd name="T4" fmla="*/ 10 w 34"/>
                                    <a:gd name="T5" fmla="*/ 12 h 37"/>
                                    <a:gd name="T6" fmla="*/ 5 w 34"/>
                                    <a:gd name="T7" fmla="*/ 25 h 37"/>
                                    <a:gd name="T8" fmla="*/ 0 w 34"/>
                                    <a:gd name="T9" fmla="*/ 37 h 37"/>
                                    <a:gd name="T10" fmla="*/ 5 w 34"/>
                                    <a:gd name="T11" fmla="*/ 37 h 37"/>
                                    <a:gd name="T12" fmla="*/ 12 w 34"/>
                                    <a:gd name="T13" fmla="*/ 35 h 37"/>
                                    <a:gd name="T14" fmla="*/ 17 w 34"/>
                                    <a:gd name="T15" fmla="*/ 30 h 37"/>
                                    <a:gd name="T16" fmla="*/ 22 w 34"/>
                                    <a:gd name="T17" fmla="*/ 25 h 37"/>
                                    <a:gd name="T18" fmla="*/ 27 w 34"/>
                                    <a:gd name="T19" fmla="*/ 20 h 37"/>
                                    <a:gd name="T20" fmla="*/ 30 w 34"/>
                                    <a:gd name="T21" fmla="*/ 15 h 37"/>
                                    <a:gd name="T22" fmla="*/ 32 w 34"/>
                                    <a:gd name="T23" fmla="*/ 7 h 37"/>
                                    <a:gd name="T24" fmla="*/ 34 w 34"/>
                                    <a:gd name="T25" fmla="*/ 0 h 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34" h="37">
                                      <a:moveTo>
                                        <a:pt x="34" y="0"/>
                                      </a:moveTo>
                                      <a:lnTo>
                                        <a:pt x="20" y="5"/>
                                      </a:lnTo>
                                      <a:lnTo>
                                        <a:pt x="10" y="12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5" y="37"/>
                                      </a:lnTo>
                                      <a:lnTo>
                                        <a:pt x="12" y="35"/>
                                      </a:lnTo>
                                      <a:lnTo>
                                        <a:pt x="17" y="30"/>
                                      </a:lnTo>
                                      <a:lnTo>
                                        <a:pt x="22" y="25"/>
                                      </a:lnTo>
                                      <a:lnTo>
                                        <a:pt x="27" y="20"/>
                                      </a:lnTo>
                                      <a:lnTo>
                                        <a:pt x="30" y="15"/>
                                      </a:lnTo>
                                      <a:lnTo>
                                        <a:pt x="32" y="7"/>
                                      </a:lnTo>
                                      <a:lnTo>
                                        <a:pt x="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44" name="Freeform 22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820" y="316865"/>
                                  <a:ext cx="21590" cy="23495"/>
                                </a:xfrm>
                                <a:custGeom>
                                  <a:avLst/>
                                  <a:gdLst>
                                    <a:gd name="T0" fmla="*/ 34 w 34"/>
                                    <a:gd name="T1" fmla="*/ 0 h 37"/>
                                    <a:gd name="T2" fmla="*/ 20 w 34"/>
                                    <a:gd name="T3" fmla="*/ 5 h 37"/>
                                    <a:gd name="T4" fmla="*/ 10 w 34"/>
                                    <a:gd name="T5" fmla="*/ 12 h 37"/>
                                    <a:gd name="T6" fmla="*/ 5 w 34"/>
                                    <a:gd name="T7" fmla="*/ 25 h 37"/>
                                    <a:gd name="T8" fmla="*/ 0 w 34"/>
                                    <a:gd name="T9" fmla="*/ 37 h 37"/>
                                    <a:gd name="T10" fmla="*/ 5 w 34"/>
                                    <a:gd name="T11" fmla="*/ 37 h 37"/>
                                    <a:gd name="T12" fmla="*/ 12 w 34"/>
                                    <a:gd name="T13" fmla="*/ 35 h 37"/>
                                    <a:gd name="T14" fmla="*/ 17 w 34"/>
                                    <a:gd name="T15" fmla="*/ 30 h 37"/>
                                    <a:gd name="T16" fmla="*/ 22 w 34"/>
                                    <a:gd name="T17" fmla="*/ 25 h 37"/>
                                    <a:gd name="T18" fmla="*/ 27 w 34"/>
                                    <a:gd name="T19" fmla="*/ 20 h 37"/>
                                    <a:gd name="T20" fmla="*/ 30 w 34"/>
                                    <a:gd name="T21" fmla="*/ 15 h 37"/>
                                    <a:gd name="T22" fmla="*/ 32 w 34"/>
                                    <a:gd name="T23" fmla="*/ 7 h 37"/>
                                    <a:gd name="T24" fmla="*/ 34 w 34"/>
                                    <a:gd name="T25" fmla="*/ 0 h 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34" h="37">
                                      <a:moveTo>
                                        <a:pt x="34" y="0"/>
                                      </a:moveTo>
                                      <a:lnTo>
                                        <a:pt x="20" y="5"/>
                                      </a:lnTo>
                                      <a:lnTo>
                                        <a:pt x="10" y="12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5" y="37"/>
                                      </a:lnTo>
                                      <a:lnTo>
                                        <a:pt x="12" y="35"/>
                                      </a:lnTo>
                                      <a:lnTo>
                                        <a:pt x="17" y="30"/>
                                      </a:lnTo>
                                      <a:lnTo>
                                        <a:pt x="22" y="25"/>
                                      </a:lnTo>
                                      <a:lnTo>
                                        <a:pt x="27" y="20"/>
                                      </a:lnTo>
                                      <a:lnTo>
                                        <a:pt x="30" y="15"/>
                                      </a:lnTo>
                                      <a:lnTo>
                                        <a:pt x="32" y="7"/>
                                      </a:lnTo>
                                      <a:lnTo>
                                        <a:pt x="3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45" name="Freeform 223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3820" y="300990"/>
                                  <a:ext cx="36195" cy="60325"/>
                                </a:xfrm>
                                <a:custGeom>
                                  <a:avLst/>
                                  <a:gdLst>
                                    <a:gd name="T0" fmla="*/ 30 w 57"/>
                                    <a:gd name="T1" fmla="*/ 55 h 95"/>
                                    <a:gd name="T2" fmla="*/ 17 w 57"/>
                                    <a:gd name="T3" fmla="*/ 60 h 95"/>
                                    <a:gd name="T4" fmla="*/ 7 w 57"/>
                                    <a:gd name="T5" fmla="*/ 70 h 95"/>
                                    <a:gd name="T6" fmla="*/ 2 w 57"/>
                                    <a:gd name="T7" fmla="*/ 82 h 95"/>
                                    <a:gd name="T8" fmla="*/ 0 w 57"/>
                                    <a:gd name="T9" fmla="*/ 95 h 95"/>
                                    <a:gd name="T10" fmla="*/ 5 w 57"/>
                                    <a:gd name="T11" fmla="*/ 95 h 95"/>
                                    <a:gd name="T12" fmla="*/ 10 w 57"/>
                                    <a:gd name="T13" fmla="*/ 90 h 95"/>
                                    <a:gd name="T14" fmla="*/ 15 w 57"/>
                                    <a:gd name="T15" fmla="*/ 87 h 95"/>
                                    <a:gd name="T16" fmla="*/ 20 w 57"/>
                                    <a:gd name="T17" fmla="*/ 82 h 95"/>
                                    <a:gd name="T18" fmla="*/ 27 w 57"/>
                                    <a:gd name="T19" fmla="*/ 70 h 95"/>
                                    <a:gd name="T20" fmla="*/ 30 w 57"/>
                                    <a:gd name="T21" fmla="*/ 55 h 95"/>
                                    <a:gd name="T22" fmla="*/ 30 w 57"/>
                                    <a:gd name="T23" fmla="*/ 55 h 95"/>
                                    <a:gd name="T24" fmla="*/ 57 w 57"/>
                                    <a:gd name="T25" fmla="*/ 0 h 95"/>
                                    <a:gd name="T26" fmla="*/ 30 w 57"/>
                                    <a:gd name="T27" fmla="*/ 55 h 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57" h="95">
                                      <a:moveTo>
                                        <a:pt x="30" y="55"/>
                                      </a:moveTo>
                                      <a:lnTo>
                                        <a:pt x="17" y="60"/>
                                      </a:lnTo>
                                      <a:lnTo>
                                        <a:pt x="7" y="70"/>
                                      </a:lnTo>
                                      <a:lnTo>
                                        <a:pt x="2" y="82"/>
                                      </a:lnTo>
                                      <a:lnTo>
                                        <a:pt x="0" y="95"/>
                                      </a:lnTo>
                                      <a:lnTo>
                                        <a:pt x="5" y="95"/>
                                      </a:lnTo>
                                      <a:lnTo>
                                        <a:pt x="10" y="90"/>
                                      </a:lnTo>
                                      <a:lnTo>
                                        <a:pt x="15" y="87"/>
                                      </a:lnTo>
                                      <a:lnTo>
                                        <a:pt x="20" y="82"/>
                                      </a:lnTo>
                                      <a:lnTo>
                                        <a:pt x="27" y="70"/>
                                      </a:lnTo>
                                      <a:lnTo>
                                        <a:pt x="30" y="55"/>
                                      </a:lnTo>
                                      <a:close/>
                                      <a:moveTo>
                                        <a:pt x="30" y="55"/>
                                      </a:moveTo>
                                      <a:lnTo>
                                        <a:pt x="57" y="0"/>
                                      </a:lnTo>
                                      <a:lnTo>
                                        <a:pt x="30" y="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46" name="Freeform 22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820" y="335915"/>
                                  <a:ext cx="19050" cy="25400"/>
                                </a:xfrm>
                                <a:custGeom>
                                  <a:avLst/>
                                  <a:gdLst>
                                    <a:gd name="T0" fmla="*/ 30 w 30"/>
                                    <a:gd name="T1" fmla="*/ 0 h 40"/>
                                    <a:gd name="T2" fmla="*/ 17 w 30"/>
                                    <a:gd name="T3" fmla="*/ 5 h 40"/>
                                    <a:gd name="T4" fmla="*/ 7 w 30"/>
                                    <a:gd name="T5" fmla="*/ 15 h 40"/>
                                    <a:gd name="T6" fmla="*/ 2 w 30"/>
                                    <a:gd name="T7" fmla="*/ 27 h 40"/>
                                    <a:gd name="T8" fmla="*/ 0 w 30"/>
                                    <a:gd name="T9" fmla="*/ 40 h 40"/>
                                    <a:gd name="T10" fmla="*/ 5 w 30"/>
                                    <a:gd name="T11" fmla="*/ 40 h 40"/>
                                    <a:gd name="T12" fmla="*/ 10 w 30"/>
                                    <a:gd name="T13" fmla="*/ 35 h 40"/>
                                    <a:gd name="T14" fmla="*/ 15 w 30"/>
                                    <a:gd name="T15" fmla="*/ 32 h 40"/>
                                    <a:gd name="T16" fmla="*/ 20 w 30"/>
                                    <a:gd name="T17" fmla="*/ 27 h 40"/>
                                    <a:gd name="T18" fmla="*/ 27 w 30"/>
                                    <a:gd name="T19" fmla="*/ 15 h 40"/>
                                    <a:gd name="T20" fmla="*/ 30 w 30"/>
                                    <a:gd name="T21" fmla="*/ 0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30" h="40">
                                      <a:moveTo>
                                        <a:pt x="30" y="0"/>
                                      </a:moveTo>
                                      <a:lnTo>
                                        <a:pt x="17" y="5"/>
                                      </a:lnTo>
                                      <a:lnTo>
                                        <a:pt x="7" y="15"/>
                                      </a:lnTo>
                                      <a:lnTo>
                                        <a:pt x="2" y="27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5" y="40"/>
                                      </a:lnTo>
                                      <a:lnTo>
                                        <a:pt x="10" y="35"/>
                                      </a:lnTo>
                                      <a:lnTo>
                                        <a:pt x="15" y="32"/>
                                      </a:lnTo>
                                      <a:lnTo>
                                        <a:pt x="20" y="27"/>
                                      </a:lnTo>
                                      <a:lnTo>
                                        <a:pt x="27" y="15"/>
                                      </a:lnTo>
                                      <a:lnTo>
                                        <a:pt x="3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47" name="Freeform 22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2870" y="300990"/>
                                  <a:ext cx="17145" cy="34925"/>
                                </a:xfrm>
                                <a:custGeom>
                                  <a:avLst/>
                                  <a:gdLst>
                                    <a:gd name="T0" fmla="*/ 0 w 27"/>
                                    <a:gd name="T1" fmla="*/ 55 h 55"/>
                                    <a:gd name="T2" fmla="*/ 27 w 27"/>
                                    <a:gd name="T3" fmla="*/ 0 h 55"/>
                                    <a:gd name="T4" fmla="*/ 0 w 27"/>
                                    <a:gd name="T5" fmla="*/ 55 h 5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7" h="55">
                                      <a:moveTo>
                                        <a:pt x="0" y="55"/>
                                      </a:moveTo>
                                      <a:lnTo>
                                        <a:pt x="27" y="0"/>
                                      </a:lnTo>
                                      <a:lnTo>
                                        <a:pt x="0" y="5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48" name="Freeform 22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6995" y="297815"/>
                                  <a:ext cx="21590" cy="22225"/>
                                </a:xfrm>
                                <a:custGeom>
                                  <a:avLst/>
                                  <a:gdLst>
                                    <a:gd name="T0" fmla="*/ 34 w 34"/>
                                    <a:gd name="T1" fmla="*/ 0 h 35"/>
                                    <a:gd name="T2" fmla="*/ 20 w 34"/>
                                    <a:gd name="T3" fmla="*/ 5 h 35"/>
                                    <a:gd name="T4" fmla="*/ 10 w 34"/>
                                    <a:gd name="T5" fmla="*/ 13 h 35"/>
                                    <a:gd name="T6" fmla="*/ 2 w 34"/>
                                    <a:gd name="T7" fmla="*/ 23 h 35"/>
                                    <a:gd name="T8" fmla="*/ 0 w 34"/>
                                    <a:gd name="T9" fmla="*/ 35 h 35"/>
                                    <a:gd name="T10" fmla="*/ 5 w 34"/>
                                    <a:gd name="T11" fmla="*/ 35 h 35"/>
                                    <a:gd name="T12" fmla="*/ 12 w 34"/>
                                    <a:gd name="T13" fmla="*/ 33 h 35"/>
                                    <a:gd name="T14" fmla="*/ 17 w 34"/>
                                    <a:gd name="T15" fmla="*/ 30 h 35"/>
                                    <a:gd name="T16" fmla="*/ 22 w 34"/>
                                    <a:gd name="T17" fmla="*/ 25 h 35"/>
                                    <a:gd name="T18" fmla="*/ 27 w 34"/>
                                    <a:gd name="T19" fmla="*/ 20 h 35"/>
                                    <a:gd name="T20" fmla="*/ 29 w 34"/>
                                    <a:gd name="T21" fmla="*/ 15 h 35"/>
                                    <a:gd name="T22" fmla="*/ 32 w 34"/>
                                    <a:gd name="T23" fmla="*/ 8 h 35"/>
                                    <a:gd name="T24" fmla="*/ 34 w 34"/>
                                    <a:gd name="T25" fmla="*/ 0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34" h="35">
                                      <a:moveTo>
                                        <a:pt x="34" y="0"/>
                                      </a:moveTo>
                                      <a:lnTo>
                                        <a:pt x="20" y="5"/>
                                      </a:lnTo>
                                      <a:lnTo>
                                        <a:pt x="10" y="13"/>
                                      </a:lnTo>
                                      <a:lnTo>
                                        <a:pt x="2" y="23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12" y="33"/>
                                      </a:lnTo>
                                      <a:lnTo>
                                        <a:pt x="17" y="30"/>
                                      </a:lnTo>
                                      <a:lnTo>
                                        <a:pt x="22" y="25"/>
                                      </a:lnTo>
                                      <a:lnTo>
                                        <a:pt x="27" y="20"/>
                                      </a:lnTo>
                                      <a:lnTo>
                                        <a:pt x="29" y="15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49" name="Freeform 22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6995" y="297815"/>
                                  <a:ext cx="21590" cy="22225"/>
                                </a:xfrm>
                                <a:custGeom>
                                  <a:avLst/>
                                  <a:gdLst>
                                    <a:gd name="T0" fmla="*/ 34 w 34"/>
                                    <a:gd name="T1" fmla="*/ 0 h 35"/>
                                    <a:gd name="T2" fmla="*/ 20 w 34"/>
                                    <a:gd name="T3" fmla="*/ 5 h 35"/>
                                    <a:gd name="T4" fmla="*/ 10 w 34"/>
                                    <a:gd name="T5" fmla="*/ 13 h 35"/>
                                    <a:gd name="T6" fmla="*/ 2 w 34"/>
                                    <a:gd name="T7" fmla="*/ 23 h 35"/>
                                    <a:gd name="T8" fmla="*/ 0 w 34"/>
                                    <a:gd name="T9" fmla="*/ 35 h 35"/>
                                    <a:gd name="T10" fmla="*/ 5 w 34"/>
                                    <a:gd name="T11" fmla="*/ 35 h 35"/>
                                    <a:gd name="T12" fmla="*/ 12 w 34"/>
                                    <a:gd name="T13" fmla="*/ 33 h 35"/>
                                    <a:gd name="T14" fmla="*/ 17 w 34"/>
                                    <a:gd name="T15" fmla="*/ 30 h 35"/>
                                    <a:gd name="T16" fmla="*/ 22 w 34"/>
                                    <a:gd name="T17" fmla="*/ 25 h 35"/>
                                    <a:gd name="T18" fmla="*/ 27 w 34"/>
                                    <a:gd name="T19" fmla="*/ 20 h 35"/>
                                    <a:gd name="T20" fmla="*/ 29 w 34"/>
                                    <a:gd name="T21" fmla="*/ 15 h 35"/>
                                    <a:gd name="T22" fmla="*/ 32 w 34"/>
                                    <a:gd name="T23" fmla="*/ 8 h 35"/>
                                    <a:gd name="T24" fmla="*/ 34 w 34"/>
                                    <a:gd name="T25" fmla="*/ 0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34" h="35">
                                      <a:moveTo>
                                        <a:pt x="34" y="0"/>
                                      </a:moveTo>
                                      <a:lnTo>
                                        <a:pt x="20" y="5"/>
                                      </a:lnTo>
                                      <a:lnTo>
                                        <a:pt x="10" y="13"/>
                                      </a:lnTo>
                                      <a:lnTo>
                                        <a:pt x="2" y="23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12" y="33"/>
                                      </a:lnTo>
                                      <a:lnTo>
                                        <a:pt x="17" y="30"/>
                                      </a:lnTo>
                                      <a:lnTo>
                                        <a:pt x="22" y="25"/>
                                      </a:lnTo>
                                      <a:lnTo>
                                        <a:pt x="27" y="20"/>
                                      </a:lnTo>
                                      <a:lnTo>
                                        <a:pt x="29" y="15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50" name="Freeform 22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8585" y="266065"/>
                                  <a:ext cx="19050" cy="31750"/>
                                </a:xfrm>
                                <a:custGeom>
                                  <a:avLst/>
                                  <a:gdLst>
                                    <a:gd name="T0" fmla="*/ 0 w 30"/>
                                    <a:gd name="T1" fmla="*/ 50 h 50"/>
                                    <a:gd name="T2" fmla="*/ 30 w 30"/>
                                    <a:gd name="T3" fmla="*/ 0 h 50"/>
                                    <a:gd name="T4" fmla="*/ 0 w 30"/>
                                    <a:gd name="T5" fmla="*/ 50 h 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0" h="50">
                                      <a:moveTo>
                                        <a:pt x="0" y="50"/>
                                      </a:moveTo>
                                      <a:lnTo>
                                        <a:pt x="30" y="0"/>
                                      </a:lnTo>
                                      <a:lnTo>
                                        <a:pt x="0" y="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51" name="Freeform 22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8585" y="266065"/>
                                  <a:ext cx="19050" cy="31750"/>
                                </a:xfrm>
                                <a:custGeom>
                                  <a:avLst/>
                                  <a:gdLst>
                                    <a:gd name="T0" fmla="*/ 0 w 30"/>
                                    <a:gd name="T1" fmla="*/ 50 h 50"/>
                                    <a:gd name="T2" fmla="*/ 30 w 30"/>
                                    <a:gd name="T3" fmla="*/ 0 h 50"/>
                                    <a:gd name="T4" fmla="*/ 0 w 30"/>
                                    <a:gd name="T5" fmla="*/ 50 h 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0" h="50">
                                      <a:moveTo>
                                        <a:pt x="0" y="50"/>
                                      </a:moveTo>
                                      <a:lnTo>
                                        <a:pt x="30" y="0"/>
                                      </a:lnTo>
                                      <a:lnTo>
                                        <a:pt x="0" y="5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52" name="Freeform 22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91440" y="277495"/>
                                  <a:ext cx="22225" cy="22225"/>
                                </a:xfrm>
                                <a:custGeom>
                                  <a:avLst/>
                                  <a:gdLst>
                                    <a:gd name="T0" fmla="*/ 35 w 35"/>
                                    <a:gd name="T1" fmla="*/ 0 h 35"/>
                                    <a:gd name="T2" fmla="*/ 20 w 35"/>
                                    <a:gd name="T3" fmla="*/ 5 h 35"/>
                                    <a:gd name="T4" fmla="*/ 10 w 35"/>
                                    <a:gd name="T5" fmla="*/ 12 h 35"/>
                                    <a:gd name="T6" fmla="*/ 3 w 35"/>
                                    <a:gd name="T7" fmla="*/ 22 h 35"/>
                                    <a:gd name="T8" fmla="*/ 0 w 35"/>
                                    <a:gd name="T9" fmla="*/ 35 h 35"/>
                                    <a:gd name="T10" fmla="*/ 10 w 35"/>
                                    <a:gd name="T11" fmla="*/ 32 h 35"/>
                                    <a:gd name="T12" fmla="*/ 22 w 35"/>
                                    <a:gd name="T13" fmla="*/ 25 h 35"/>
                                    <a:gd name="T14" fmla="*/ 27 w 35"/>
                                    <a:gd name="T15" fmla="*/ 20 h 35"/>
                                    <a:gd name="T16" fmla="*/ 30 w 35"/>
                                    <a:gd name="T17" fmla="*/ 15 h 35"/>
                                    <a:gd name="T18" fmla="*/ 32 w 35"/>
                                    <a:gd name="T19" fmla="*/ 7 h 35"/>
                                    <a:gd name="T20" fmla="*/ 35 w 35"/>
                                    <a:gd name="T21" fmla="*/ 0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35" h="35">
                                      <a:moveTo>
                                        <a:pt x="35" y="0"/>
                                      </a:moveTo>
                                      <a:lnTo>
                                        <a:pt x="20" y="5"/>
                                      </a:lnTo>
                                      <a:lnTo>
                                        <a:pt x="10" y="12"/>
                                      </a:lnTo>
                                      <a:lnTo>
                                        <a:pt x="3" y="22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10" y="32"/>
                                      </a:lnTo>
                                      <a:lnTo>
                                        <a:pt x="22" y="25"/>
                                      </a:lnTo>
                                      <a:lnTo>
                                        <a:pt x="27" y="20"/>
                                      </a:lnTo>
                                      <a:lnTo>
                                        <a:pt x="30" y="15"/>
                                      </a:lnTo>
                                      <a:lnTo>
                                        <a:pt x="32" y="7"/>
                                      </a:lnTo>
                                      <a:lnTo>
                                        <a:pt x="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53" name="Freeform 22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91440" y="277495"/>
                                  <a:ext cx="22225" cy="22225"/>
                                </a:xfrm>
                                <a:custGeom>
                                  <a:avLst/>
                                  <a:gdLst>
                                    <a:gd name="T0" fmla="*/ 35 w 35"/>
                                    <a:gd name="T1" fmla="*/ 0 h 35"/>
                                    <a:gd name="T2" fmla="*/ 20 w 35"/>
                                    <a:gd name="T3" fmla="*/ 5 h 35"/>
                                    <a:gd name="T4" fmla="*/ 10 w 35"/>
                                    <a:gd name="T5" fmla="*/ 12 h 35"/>
                                    <a:gd name="T6" fmla="*/ 3 w 35"/>
                                    <a:gd name="T7" fmla="*/ 22 h 35"/>
                                    <a:gd name="T8" fmla="*/ 0 w 35"/>
                                    <a:gd name="T9" fmla="*/ 35 h 35"/>
                                    <a:gd name="T10" fmla="*/ 10 w 35"/>
                                    <a:gd name="T11" fmla="*/ 32 h 35"/>
                                    <a:gd name="T12" fmla="*/ 22 w 35"/>
                                    <a:gd name="T13" fmla="*/ 25 h 35"/>
                                    <a:gd name="T14" fmla="*/ 27 w 35"/>
                                    <a:gd name="T15" fmla="*/ 20 h 35"/>
                                    <a:gd name="T16" fmla="*/ 30 w 35"/>
                                    <a:gd name="T17" fmla="*/ 15 h 35"/>
                                    <a:gd name="T18" fmla="*/ 32 w 35"/>
                                    <a:gd name="T19" fmla="*/ 7 h 35"/>
                                    <a:gd name="T20" fmla="*/ 35 w 35"/>
                                    <a:gd name="T21" fmla="*/ 0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35" h="35">
                                      <a:moveTo>
                                        <a:pt x="35" y="0"/>
                                      </a:moveTo>
                                      <a:lnTo>
                                        <a:pt x="20" y="5"/>
                                      </a:lnTo>
                                      <a:lnTo>
                                        <a:pt x="10" y="12"/>
                                      </a:lnTo>
                                      <a:lnTo>
                                        <a:pt x="3" y="22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10" y="32"/>
                                      </a:lnTo>
                                      <a:lnTo>
                                        <a:pt x="22" y="25"/>
                                      </a:lnTo>
                                      <a:lnTo>
                                        <a:pt x="27" y="20"/>
                                      </a:lnTo>
                                      <a:lnTo>
                                        <a:pt x="30" y="15"/>
                                      </a:lnTo>
                                      <a:lnTo>
                                        <a:pt x="32" y="7"/>
                                      </a:lnTo>
                                      <a:lnTo>
                                        <a:pt x="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54" name="Freeform 22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3665" y="248920"/>
                                  <a:ext cx="20320" cy="28575"/>
                                </a:xfrm>
                                <a:custGeom>
                                  <a:avLst/>
                                  <a:gdLst>
                                    <a:gd name="T0" fmla="*/ 0 w 32"/>
                                    <a:gd name="T1" fmla="*/ 45 h 45"/>
                                    <a:gd name="T2" fmla="*/ 32 w 32"/>
                                    <a:gd name="T3" fmla="*/ 0 h 45"/>
                                    <a:gd name="T4" fmla="*/ 0 w 32"/>
                                    <a:gd name="T5" fmla="*/ 45 h 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2" h="45">
                                      <a:moveTo>
                                        <a:pt x="0" y="45"/>
                                      </a:moveTo>
                                      <a:lnTo>
                                        <a:pt x="32" y="0"/>
                                      </a:lnTo>
                                      <a:lnTo>
                                        <a:pt x="0" y="4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55" name="Freeform 22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3665" y="248920"/>
                                  <a:ext cx="20320" cy="28575"/>
                                </a:xfrm>
                                <a:custGeom>
                                  <a:avLst/>
                                  <a:gdLst>
                                    <a:gd name="T0" fmla="*/ 0 w 32"/>
                                    <a:gd name="T1" fmla="*/ 45 h 45"/>
                                    <a:gd name="T2" fmla="*/ 32 w 32"/>
                                    <a:gd name="T3" fmla="*/ 0 h 45"/>
                                    <a:gd name="T4" fmla="*/ 0 w 32"/>
                                    <a:gd name="T5" fmla="*/ 45 h 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2" h="45">
                                      <a:moveTo>
                                        <a:pt x="0" y="45"/>
                                      </a:moveTo>
                                      <a:lnTo>
                                        <a:pt x="32" y="0"/>
                                      </a:lnTo>
                                      <a:lnTo>
                                        <a:pt x="0" y="4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56" name="Freeform 22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94615" y="259715"/>
                                  <a:ext cx="23495" cy="20955"/>
                                </a:xfrm>
                                <a:custGeom>
                                  <a:avLst/>
                                  <a:gdLst>
                                    <a:gd name="T0" fmla="*/ 37 w 37"/>
                                    <a:gd name="T1" fmla="*/ 0 h 33"/>
                                    <a:gd name="T2" fmla="*/ 25 w 37"/>
                                    <a:gd name="T3" fmla="*/ 3 h 33"/>
                                    <a:gd name="T4" fmla="*/ 13 w 37"/>
                                    <a:gd name="T5" fmla="*/ 10 h 33"/>
                                    <a:gd name="T6" fmla="*/ 5 w 37"/>
                                    <a:gd name="T7" fmla="*/ 20 h 33"/>
                                    <a:gd name="T8" fmla="*/ 0 w 37"/>
                                    <a:gd name="T9" fmla="*/ 33 h 33"/>
                                    <a:gd name="T10" fmla="*/ 13 w 37"/>
                                    <a:gd name="T11" fmla="*/ 30 h 33"/>
                                    <a:gd name="T12" fmla="*/ 25 w 37"/>
                                    <a:gd name="T13" fmla="*/ 23 h 33"/>
                                    <a:gd name="T14" fmla="*/ 30 w 37"/>
                                    <a:gd name="T15" fmla="*/ 18 h 33"/>
                                    <a:gd name="T16" fmla="*/ 35 w 37"/>
                                    <a:gd name="T17" fmla="*/ 13 h 33"/>
                                    <a:gd name="T18" fmla="*/ 37 w 37"/>
                                    <a:gd name="T19" fmla="*/ 8 h 33"/>
                                    <a:gd name="T20" fmla="*/ 37 w 37"/>
                                    <a:gd name="T21" fmla="*/ 0 h 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37" h="33">
                                      <a:moveTo>
                                        <a:pt x="37" y="0"/>
                                      </a:moveTo>
                                      <a:lnTo>
                                        <a:pt x="25" y="3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13" y="30"/>
                                      </a:lnTo>
                                      <a:lnTo>
                                        <a:pt x="25" y="23"/>
                                      </a:lnTo>
                                      <a:lnTo>
                                        <a:pt x="30" y="18"/>
                                      </a:lnTo>
                                      <a:lnTo>
                                        <a:pt x="35" y="13"/>
                                      </a:lnTo>
                                      <a:lnTo>
                                        <a:pt x="37" y="8"/>
                                      </a:lnTo>
                                      <a:lnTo>
                                        <a:pt x="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57" name="Freeform 22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94615" y="259715"/>
                                  <a:ext cx="23495" cy="20955"/>
                                </a:xfrm>
                                <a:custGeom>
                                  <a:avLst/>
                                  <a:gdLst>
                                    <a:gd name="T0" fmla="*/ 37 w 37"/>
                                    <a:gd name="T1" fmla="*/ 0 h 33"/>
                                    <a:gd name="T2" fmla="*/ 25 w 37"/>
                                    <a:gd name="T3" fmla="*/ 3 h 33"/>
                                    <a:gd name="T4" fmla="*/ 13 w 37"/>
                                    <a:gd name="T5" fmla="*/ 10 h 33"/>
                                    <a:gd name="T6" fmla="*/ 5 w 37"/>
                                    <a:gd name="T7" fmla="*/ 20 h 33"/>
                                    <a:gd name="T8" fmla="*/ 0 w 37"/>
                                    <a:gd name="T9" fmla="*/ 33 h 33"/>
                                    <a:gd name="T10" fmla="*/ 13 w 37"/>
                                    <a:gd name="T11" fmla="*/ 30 h 33"/>
                                    <a:gd name="T12" fmla="*/ 25 w 37"/>
                                    <a:gd name="T13" fmla="*/ 23 h 33"/>
                                    <a:gd name="T14" fmla="*/ 30 w 37"/>
                                    <a:gd name="T15" fmla="*/ 18 h 33"/>
                                    <a:gd name="T16" fmla="*/ 35 w 37"/>
                                    <a:gd name="T17" fmla="*/ 13 h 33"/>
                                    <a:gd name="T18" fmla="*/ 37 w 37"/>
                                    <a:gd name="T19" fmla="*/ 8 h 33"/>
                                    <a:gd name="T20" fmla="*/ 37 w 37"/>
                                    <a:gd name="T21" fmla="*/ 0 h 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37" h="33">
                                      <a:moveTo>
                                        <a:pt x="37" y="0"/>
                                      </a:moveTo>
                                      <a:lnTo>
                                        <a:pt x="25" y="3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13" y="30"/>
                                      </a:lnTo>
                                      <a:lnTo>
                                        <a:pt x="25" y="23"/>
                                      </a:lnTo>
                                      <a:lnTo>
                                        <a:pt x="30" y="18"/>
                                      </a:lnTo>
                                      <a:lnTo>
                                        <a:pt x="35" y="13"/>
                                      </a:lnTo>
                                      <a:lnTo>
                                        <a:pt x="37" y="8"/>
                                      </a:lnTo>
                                      <a:lnTo>
                                        <a:pt x="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58" name="Freeform 22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8110" y="229870"/>
                                  <a:ext cx="25400" cy="29845"/>
                                </a:xfrm>
                                <a:custGeom>
                                  <a:avLst/>
                                  <a:gdLst>
                                    <a:gd name="T0" fmla="*/ 0 w 40"/>
                                    <a:gd name="T1" fmla="*/ 47 h 47"/>
                                    <a:gd name="T2" fmla="*/ 40 w 40"/>
                                    <a:gd name="T3" fmla="*/ 0 h 47"/>
                                    <a:gd name="T4" fmla="*/ 0 w 40"/>
                                    <a:gd name="T5" fmla="*/ 47 h 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0" h="47">
                                      <a:moveTo>
                                        <a:pt x="0" y="47"/>
                                      </a:moveTo>
                                      <a:lnTo>
                                        <a:pt x="40" y="0"/>
                                      </a:lnTo>
                                      <a:lnTo>
                                        <a:pt x="0" y="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59" name="Freeform 22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8110" y="229870"/>
                                  <a:ext cx="25400" cy="29845"/>
                                </a:xfrm>
                                <a:custGeom>
                                  <a:avLst/>
                                  <a:gdLst>
                                    <a:gd name="T0" fmla="*/ 0 w 40"/>
                                    <a:gd name="T1" fmla="*/ 47 h 47"/>
                                    <a:gd name="T2" fmla="*/ 40 w 40"/>
                                    <a:gd name="T3" fmla="*/ 0 h 47"/>
                                    <a:gd name="T4" fmla="*/ 0 w 40"/>
                                    <a:gd name="T5" fmla="*/ 47 h 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0" h="47">
                                      <a:moveTo>
                                        <a:pt x="0" y="47"/>
                                      </a:moveTo>
                                      <a:lnTo>
                                        <a:pt x="40" y="0"/>
                                      </a:lnTo>
                                      <a:lnTo>
                                        <a:pt x="0" y="4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60" name="Freeform 22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0965" y="239395"/>
                                  <a:ext cx="25400" cy="20320"/>
                                </a:xfrm>
                                <a:custGeom>
                                  <a:avLst/>
                                  <a:gdLst>
                                    <a:gd name="T0" fmla="*/ 40 w 40"/>
                                    <a:gd name="T1" fmla="*/ 0 h 32"/>
                                    <a:gd name="T2" fmla="*/ 25 w 40"/>
                                    <a:gd name="T3" fmla="*/ 5 h 32"/>
                                    <a:gd name="T4" fmla="*/ 12 w 40"/>
                                    <a:gd name="T5" fmla="*/ 10 h 32"/>
                                    <a:gd name="T6" fmla="*/ 5 w 40"/>
                                    <a:gd name="T7" fmla="*/ 20 h 32"/>
                                    <a:gd name="T8" fmla="*/ 0 w 40"/>
                                    <a:gd name="T9" fmla="*/ 32 h 32"/>
                                    <a:gd name="T10" fmla="*/ 12 w 40"/>
                                    <a:gd name="T11" fmla="*/ 30 h 32"/>
                                    <a:gd name="T12" fmla="*/ 25 w 40"/>
                                    <a:gd name="T13" fmla="*/ 25 h 32"/>
                                    <a:gd name="T14" fmla="*/ 30 w 40"/>
                                    <a:gd name="T15" fmla="*/ 20 h 32"/>
                                    <a:gd name="T16" fmla="*/ 35 w 40"/>
                                    <a:gd name="T17" fmla="*/ 15 h 32"/>
                                    <a:gd name="T18" fmla="*/ 37 w 40"/>
                                    <a:gd name="T19" fmla="*/ 7 h 32"/>
                                    <a:gd name="T20" fmla="*/ 40 w 40"/>
                                    <a:gd name="T21" fmla="*/ 0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40" h="32">
                                      <a:moveTo>
                                        <a:pt x="40" y="0"/>
                                      </a:moveTo>
                                      <a:lnTo>
                                        <a:pt x="25" y="5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12" y="30"/>
                                      </a:lnTo>
                                      <a:lnTo>
                                        <a:pt x="25" y="25"/>
                                      </a:lnTo>
                                      <a:lnTo>
                                        <a:pt x="30" y="20"/>
                                      </a:lnTo>
                                      <a:lnTo>
                                        <a:pt x="35" y="15"/>
                                      </a:lnTo>
                                      <a:lnTo>
                                        <a:pt x="37" y="7"/>
                                      </a:lnTo>
                                      <a:lnTo>
                                        <a:pt x="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61" name="Freeform 22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0965" y="239395"/>
                                  <a:ext cx="25400" cy="20320"/>
                                </a:xfrm>
                                <a:custGeom>
                                  <a:avLst/>
                                  <a:gdLst>
                                    <a:gd name="T0" fmla="*/ 40 w 40"/>
                                    <a:gd name="T1" fmla="*/ 0 h 32"/>
                                    <a:gd name="T2" fmla="*/ 25 w 40"/>
                                    <a:gd name="T3" fmla="*/ 5 h 32"/>
                                    <a:gd name="T4" fmla="*/ 12 w 40"/>
                                    <a:gd name="T5" fmla="*/ 10 h 32"/>
                                    <a:gd name="T6" fmla="*/ 5 w 40"/>
                                    <a:gd name="T7" fmla="*/ 20 h 32"/>
                                    <a:gd name="T8" fmla="*/ 0 w 40"/>
                                    <a:gd name="T9" fmla="*/ 32 h 32"/>
                                    <a:gd name="T10" fmla="*/ 12 w 40"/>
                                    <a:gd name="T11" fmla="*/ 30 h 32"/>
                                    <a:gd name="T12" fmla="*/ 25 w 40"/>
                                    <a:gd name="T13" fmla="*/ 25 h 32"/>
                                    <a:gd name="T14" fmla="*/ 30 w 40"/>
                                    <a:gd name="T15" fmla="*/ 20 h 32"/>
                                    <a:gd name="T16" fmla="*/ 35 w 40"/>
                                    <a:gd name="T17" fmla="*/ 15 h 32"/>
                                    <a:gd name="T18" fmla="*/ 37 w 40"/>
                                    <a:gd name="T19" fmla="*/ 7 h 32"/>
                                    <a:gd name="T20" fmla="*/ 40 w 40"/>
                                    <a:gd name="T21" fmla="*/ 0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40" h="32">
                                      <a:moveTo>
                                        <a:pt x="40" y="0"/>
                                      </a:moveTo>
                                      <a:lnTo>
                                        <a:pt x="25" y="5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12" y="30"/>
                                      </a:lnTo>
                                      <a:lnTo>
                                        <a:pt x="25" y="25"/>
                                      </a:lnTo>
                                      <a:lnTo>
                                        <a:pt x="30" y="20"/>
                                      </a:lnTo>
                                      <a:lnTo>
                                        <a:pt x="35" y="15"/>
                                      </a:lnTo>
                                      <a:lnTo>
                                        <a:pt x="37" y="7"/>
                                      </a:lnTo>
                                      <a:lnTo>
                                        <a:pt x="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62" name="Freeform 22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6365" y="208915"/>
                                  <a:ext cx="23495" cy="30480"/>
                                </a:xfrm>
                                <a:custGeom>
                                  <a:avLst/>
                                  <a:gdLst>
                                    <a:gd name="T0" fmla="*/ 0 w 37"/>
                                    <a:gd name="T1" fmla="*/ 48 h 48"/>
                                    <a:gd name="T2" fmla="*/ 37 w 37"/>
                                    <a:gd name="T3" fmla="*/ 0 h 48"/>
                                    <a:gd name="T4" fmla="*/ 0 w 37"/>
                                    <a:gd name="T5" fmla="*/ 48 h 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7" h="48">
                                      <a:moveTo>
                                        <a:pt x="0" y="48"/>
                                      </a:moveTo>
                                      <a:lnTo>
                                        <a:pt x="37" y="0"/>
                                      </a:lnTo>
                                      <a:lnTo>
                                        <a:pt x="0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63" name="Freeform 22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6365" y="208915"/>
                                  <a:ext cx="23495" cy="30480"/>
                                </a:xfrm>
                                <a:custGeom>
                                  <a:avLst/>
                                  <a:gdLst>
                                    <a:gd name="T0" fmla="*/ 0 w 37"/>
                                    <a:gd name="T1" fmla="*/ 48 h 48"/>
                                    <a:gd name="T2" fmla="*/ 37 w 37"/>
                                    <a:gd name="T3" fmla="*/ 0 h 48"/>
                                    <a:gd name="T4" fmla="*/ 0 w 37"/>
                                    <a:gd name="T5" fmla="*/ 48 h 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7" h="48">
                                      <a:moveTo>
                                        <a:pt x="0" y="48"/>
                                      </a:moveTo>
                                      <a:lnTo>
                                        <a:pt x="37" y="0"/>
                                      </a:lnTo>
                                      <a:lnTo>
                                        <a:pt x="0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64" name="Freeform 22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7315" y="218440"/>
                                  <a:ext cx="23495" cy="22225"/>
                                </a:xfrm>
                                <a:custGeom>
                                  <a:avLst/>
                                  <a:gdLst>
                                    <a:gd name="T0" fmla="*/ 37 w 37"/>
                                    <a:gd name="T1" fmla="*/ 0 h 35"/>
                                    <a:gd name="T2" fmla="*/ 30 w 37"/>
                                    <a:gd name="T3" fmla="*/ 0 h 35"/>
                                    <a:gd name="T4" fmla="*/ 22 w 37"/>
                                    <a:gd name="T5" fmla="*/ 3 h 35"/>
                                    <a:gd name="T6" fmla="*/ 17 w 37"/>
                                    <a:gd name="T7" fmla="*/ 5 h 35"/>
                                    <a:gd name="T8" fmla="*/ 12 w 37"/>
                                    <a:gd name="T9" fmla="*/ 8 h 35"/>
                                    <a:gd name="T10" fmla="*/ 7 w 37"/>
                                    <a:gd name="T11" fmla="*/ 13 h 35"/>
                                    <a:gd name="T12" fmla="*/ 5 w 37"/>
                                    <a:gd name="T13" fmla="*/ 20 h 35"/>
                                    <a:gd name="T14" fmla="*/ 2 w 37"/>
                                    <a:gd name="T15" fmla="*/ 28 h 35"/>
                                    <a:gd name="T16" fmla="*/ 0 w 37"/>
                                    <a:gd name="T17" fmla="*/ 35 h 35"/>
                                    <a:gd name="T18" fmla="*/ 12 w 37"/>
                                    <a:gd name="T19" fmla="*/ 33 h 35"/>
                                    <a:gd name="T20" fmla="*/ 25 w 37"/>
                                    <a:gd name="T21" fmla="*/ 25 h 35"/>
                                    <a:gd name="T22" fmla="*/ 30 w 37"/>
                                    <a:gd name="T23" fmla="*/ 20 h 35"/>
                                    <a:gd name="T24" fmla="*/ 32 w 37"/>
                                    <a:gd name="T25" fmla="*/ 15 h 35"/>
                                    <a:gd name="T26" fmla="*/ 37 w 37"/>
                                    <a:gd name="T27" fmla="*/ 8 h 35"/>
                                    <a:gd name="T28" fmla="*/ 37 w 37"/>
                                    <a:gd name="T29" fmla="*/ 0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37" h="35">
                                      <a:moveTo>
                                        <a:pt x="37" y="0"/>
                                      </a:moveTo>
                                      <a:lnTo>
                                        <a:pt x="30" y="0"/>
                                      </a:lnTo>
                                      <a:lnTo>
                                        <a:pt x="22" y="3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7" y="13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2" y="28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12" y="33"/>
                                      </a:lnTo>
                                      <a:lnTo>
                                        <a:pt x="25" y="25"/>
                                      </a:lnTo>
                                      <a:lnTo>
                                        <a:pt x="30" y="20"/>
                                      </a:lnTo>
                                      <a:lnTo>
                                        <a:pt x="32" y="15"/>
                                      </a:lnTo>
                                      <a:lnTo>
                                        <a:pt x="37" y="8"/>
                                      </a:lnTo>
                                      <a:lnTo>
                                        <a:pt x="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65" name="Freeform 22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7315" y="218440"/>
                                  <a:ext cx="23495" cy="22225"/>
                                </a:xfrm>
                                <a:custGeom>
                                  <a:avLst/>
                                  <a:gdLst>
                                    <a:gd name="T0" fmla="*/ 37 w 37"/>
                                    <a:gd name="T1" fmla="*/ 0 h 35"/>
                                    <a:gd name="T2" fmla="*/ 30 w 37"/>
                                    <a:gd name="T3" fmla="*/ 0 h 35"/>
                                    <a:gd name="T4" fmla="*/ 22 w 37"/>
                                    <a:gd name="T5" fmla="*/ 3 h 35"/>
                                    <a:gd name="T6" fmla="*/ 17 w 37"/>
                                    <a:gd name="T7" fmla="*/ 5 h 35"/>
                                    <a:gd name="T8" fmla="*/ 12 w 37"/>
                                    <a:gd name="T9" fmla="*/ 8 h 35"/>
                                    <a:gd name="T10" fmla="*/ 7 w 37"/>
                                    <a:gd name="T11" fmla="*/ 13 h 35"/>
                                    <a:gd name="T12" fmla="*/ 5 w 37"/>
                                    <a:gd name="T13" fmla="*/ 20 h 35"/>
                                    <a:gd name="T14" fmla="*/ 2 w 37"/>
                                    <a:gd name="T15" fmla="*/ 28 h 35"/>
                                    <a:gd name="T16" fmla="*/ 0 w 37"/>
                                    <a:gd name="T17" fmla="*/ 35 h 35"/>
                                    <a:gd name="T18" fmla="*/ 12 w 37"/>
                                    <a:gd name="T19" fmla="*/ 33 h 35"/>
                                    <a:gd name="T20" fmla="*/ 25 w 37"/>
                                    <a:gd name="T21" fmla="*/ 25 h 35"/>
                                    <a:gd name="T22" fmla="*/ 30 w 37"/>
                                    <a:gd name="T23" fmla="*/ 20 h 35"/>
                                    <a:gd name="T24" fmla="*/ 32 w 37"/>
                                    <a:gd name="T25" fmla="*/ 15 h 35"/>
                                    <a:gd name="T26" fmla="*/ 37 w 37"/>
                                    <a:gd name="T27" fmla="*/ 8 h 35"/>
                                    <a:gd name="T28" fmla="*/ 37 w 37"/>
                                    <a:gd name="T29" fmla="*/ 0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37" h="35">
                                      <a:moveTo>
                                        <a:pt x="37" y="0"/>
                                      </a:moveTo>
                                      <a:lnTo>
                                        <a:pt x="30" y="0"/>
                                      </a:lnTo>
                                      <a:lnTo>
                                        <a:pt x="22" y="3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2" y="8"/>
                                      </a:lnTo>
                                      <a:lnTo>
                                        <a:pt x="7" y="13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2" y="28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12" y="33"/>
                                      </a:lnTo>
                                      <a:lnTo>
                                        <a:pt x="25" y="25"/>
                                      </a:lnTo>
                                      <a:lnTo>
                                        <a:pt x="30" y="20"/>
                                      </a:lnTo>
                                      <a:lnTo>
                                        <a:pt x="32" y="15"/>
                                      </a:lnTo>
                                      <a:lnTo>
                                        <a:pt x="37" y="8"/>
                                      </a:lnTo>
                                      <a:lnTo>
                                        <a:pt x="3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66" name="Freeform 22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5410" y="283845"/>
                                  <a:ext cx="17780" cy="33020"/>
                                </a:xfrm>
                                <a:custGeom>
                                  <a:avLst/>
                                  <a:gdLst>
                                    <a:gd name="T0" fmla="*/ 0 w 28"/>
                                    <a:gd name="T1" fmla="*/ 52 h 52"/>
                                    <a:gd name="T2" fmla="*/ 28 w 28"/>
                                    <a:gd name="T3" fmla="*/ 0 h 52"/>
                                    <a:gd name="T4" fmla="*/ 0 w 28"/>
                                    <a:gd name="T5" fmla="*/ 52 h 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8" h="52">
                                      <a:moveTo>
                                        <a:pt x="0" y="52"/>
                                      </a:moveTo>
                                      <a:lnTo>
                                        <a:pt x="28" y="0"/>
                                      </a:lnTo>
                                      <a:lnTo>
                                        <a:pt x="0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67" name="Freeform 22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5410" y="283845"/>
                                  <a:ext cx="17780" cy="33020"/>
                                </a:xfrm>
                                <a:custGeom>
                                  <a:avLst/>
                                  <a:gdLst>
                                    <a:gd name="T0" fmla="*/ 0 w 28"/>
                                    <a:gd name="T1" fmla="*/ 52 h 52"/>
                                    <a:gd name="T2" fmla="*/ 28 w 28"/>
                                    <a:gd name="T3" fmla="*/ 0 h 52"/>
                                    <a:gd name="T4" fmla="*/ 0 w 28"/>
                                    <a:gd name="T5" fmla="*/ 52 h 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8" h="52">
                                      <a:moveTo>
                                        <a:pt x="0" y="52"/>
                                      </a:moveTo>
                                      <a:lnTo>
                                        <a:pt x="28" y="0"/>
                                      </a:lnTo>
                                      <a:lnTo>
                                        <a:pt x="0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68" name="Freeform 225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14935" y="521335"/>
                                  <a:ext cx="52070" cy="50800"/>
                                </a:xfrm>
                                <a:custGeom>
                                  <a:avLst/>
                                  <a:gdLst>
                                    <a:gd name="T0" fmla="*/ 40 w 82"/>
                                    <a:gd name="T1" fmla="*/ 50 h 80"/>
                                    <a:gd name="T2" fmla="*/ 0 w 82"/>
                                    <a:gd name="T3" fmla="*/ 0 h 80"/>
                                    <a:gd name="T4" fmla="*/ 40 w 82"/>
                                    <a:gd name="T5" fmla="*/ 50 h 80"/>
                                    <a:gd name="T6" fmla="*/ 40 w 82"/>
                                    <a:gd name="T7" fmla="*/ 50 h 80"/>
                                    <a:gd name="T8" fmla="*/ 45 w 82"/>
                                    <a:gd name="T9" fmla="*/ 65 h 80"/>
                                    <a:gd name="T10" fmla="*/ 55 w 82"/>
                                    <a:gd name="T11" fmla="*/ 75 h 80"/>
                                    <a:gd name="T12" fmla="*/ 67 w 82"/>
                                    <a:gd name="T13" fmla="*/ 80 h 80"/>
                                    <a:gd name="T14" fmla="*/ 82 w 82"/>
                                    <a:gd name="T15" fmla="*/ 80 h 80"/>
                                    <a:gd name="T16" fmla="*/ 80 w 82"/>
                                    <a:gd name="T17" fmla="*/ 72 h 80"/>
                                    <a:gd name="T18" fmla="*/ 77 w 82"/>
                                    <a:gd name="T19" fmla="*/ 67 h 80"/>
                                    <a:gd name="T20" fmla="*/ 72 w 82"/>
                                    <a:gd name="T21" fmla="*/ 60 h 80"/>
                                    <a:gd name="T22" fmla="*/ 67 w 82"/>
                                    <a:gd name="T23" fmla="*/ 55 h 80"/>
                                    <a:gd name="T24" fmla="*/ 63 w 82"/>
                                    <a:gd name="T25" fmla="*/ 52 h 80"/>
                                    <a:gd name="T26" fmla="*/ 55 w 82"/>
                                    <a:gd name="T27" fmla="*/ 50 h 80"/>
                                    <a:gd name="T28" fmla="*/ 48 w 82"/>
                                    <a:gd name="T29" fmla="*/ 50 h 80"/>
                                    <a:gd name="T30" fmla="*/ 40 w 82"/>
                                    <a:gd name="T31" fmla="*/ 50 h 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82" h="80">
                                      <a:moveTo>
                                        <a:pt x="40" y="5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0" y="50"/>
                                      </a:lnTo>
                                      <a:close/>
                                      <a:moveTo>
                                        <a:pt x="40" y="50"/>
                                      </a:moveTo>
                                      <a:lnTo>
                                        <a:pt x="45" y="65"/>
                                      </a:lnTo>
                                      <a:lnTo>
                                        <a:pt x="55" y="75"/>
                                      </a:lnTo>
                                      <a:lnTo>
                                        <a:pt x="67" y="80"/>
                                      </a:lnTo>
                                      <a:lnTo>
                                        <a:pt x="82" y="80"/>
                                      </a:lnTo>
                                      <a:lnTo>
                                        <a:pt x="80" y="72"/>
                                      </a:lnTo>
                                      <a:lnTo>
                                        <a:pt x="77" y="67"/>
                                      </a:lnTo>
                                      <a:lnTo>
                                        <a:pt x="72" y="60"/>
                                      </a:lnTo>
                                      <a:lnTo>
                                        <a:pt x="67" y="55"/>
                                      </a:lnTo>
                                      <a:lnTo>
                                        <a:pt x="63" y="52"/>
                                      </a:lnTo>
                                      <a:lnTo>
                                        <a:pt x="55" y="50"/>
                                      </a:lnTo>
                                      <a:lnTo>
                                        <a:pt x="48" y="50"/>
                                      </a:lnTo>
                                      <a:lnTo>
                                        <a:pt x="40" y="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69" name="Freeform 22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4935" y="521335"/>
                                  <a:ext cx="25400" cy="31750"/>
                                </a:xfrm>
                                <a:custGeom>
                                  <a:avLst/>
                                  <a:gdLst>
                                    <a:gd name="T0" fmla="*/ 40 w 40"/>
                                    <a:gd name="T1" fmla="*/ 50 h 50"/>
                                    <a:gd name="T2" fmla="*/ 0 w 40"/>
                                    <a:gd name="T3" fmla="*/ 0 h 50"/>
                                    <a:gd name="T4" fmla="*/ 40 w 40"/>
                                    <a:gd name="T5" fmla="*/ 50 h 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0" h="50">
                                      <a:moveTo>
                                        <a:pt x="40" y="5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0" y="5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70" name="Freeform 22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0335" y="553085"/>
                                  <a:ext cx="26670" cy="19050"/>
                                </a:xfrm>
                                <a:custGeom>
                                  <a:avLst/>
                                  <a:gdLst>
                                    <a:gd name="T0" fmla="*/ 0 w 42"/>
                                    <a:gd name="T1" fmla="*/ 0 h 30"/>
                                    <a:gd name="T2" fmla="*/ 5 w 42"/>
                                    <a:gd name="T3" fmla="*/ 15 h 30"/>
                                    <a:gd name="T4" fmla="*/ 15 w 42"/>
                                    <a:gd name="T5" fmla="*/ 25 h 30"/>
                                    <a:gd name="T6" fmla="*/ 27 w 42"/>
                                    <a:gd name="T7" fmla="*/ 30 h 30"/>
                                    <a:gd name="T8" fmla="*/ 42 w 42"/>
                                    <a:gd name="T9" fmla="*/ 30 h 30"/>
                                    <a:gd name="T10" fmla="*/ 40 w 42"/>
                                    <a:gd name="T11" fmla="*/ 22 h 30"/>
                                    <a:gd name="T12" fmla="*/ 37 w 42"/>
                                    <a:gd name="T13" fmla="*/ 17 h 30"/>
                                    <a:gd name="T14" fmla="*/ 32 w 42"/>
                                    <a:gd name="T15" fmla="*/ 10 h 30"/>
                                    <a:gd name="T16" fmla="*/ 27 w 42"/>
                                    <a:gd name="T17" fmla="*/ 5 h 30"/>
                                    <a:gd name="T18" fmla="*/ 23 w 42"/>
                                    <a:gd name="T19" fmla="*/ 2 h 30"/>
                                    <a:gd name="T20" fmla="*/ 15 w 42"/>
                                    <a:gd name="T21" fmla="*/ 0 h 30"/>
                                    <a:gd name="T22" fmla="*/ 8 w 42"/>
                                    <a:gd name="T23" fmla="*/ 0 h 30"/>
                                    <a:gd name="T24" fmla="*/ 0 w 42"/>
                                    <a:gd name="T25" fmla="*/ 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42" h="30">
                                      <a:moveTo>
                                        <a:pt x="0" y="0"/>
                                      </a:moveTo>
                                      <a:lnTo>
                                        <a:pt x="5" y="15"/>
                                      </a:lnTo>
                                      <a:lnTo>
                                        <a:pt x="15" y="25"/>
                                      </a:lnTo>
                                      <a:lnTo>
                                        <a:pt x="27" y="30"/>
                                      </a:lnTo>
                                      <a:lnTo>
                                        <a:pt x="42" y="30"/>
                                      </a:lnTo>
                                      <a:lnTo>
                                        <a:pt x="40" y="22"/>
                                      </a:lnTo>
                                      <a:lnTo>
                                        <a:pt x="37" y="17"/>
                                      </a:lnTo>
                                      <a:lnTo>
                                        <a:pt x="32" y="10"/>
                                      </a:lnTo>
                                      <a:lnTo>
                                        <a:pt x="27" y="5"/>
                                      </a:lnTo>
                                      <a:lnTo>
                                        <a:pt x="23" y="2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71" name="Freeform 226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07315" y="499110"/>
                                  <a:ext cx="48895" cy="50800"/>
                                </a:xfrm>
                                <a:custGeom>
                                  <a:avLst/>
                                  <a:gdLst>
                                    <a:gd name="T0" fmla="*/ 35 w 77"/>
                                    <a:gd name="T1" fmla="*/ 52 h 80"/>
                                    <a:gd name="T2" fmla="*/ 0 w 77"/>
                                    <a:gd name="T3" fmla="*/ 0 h 80"/>
                                    <a:gd name="T4" fmla="*/ 35 w 77"/>
                                    <a:gd name="T5" fmla="*/ 52 h 80"/>
                                    <a:gd name="T6" fmla="*/ 35 w 77"/>
                                    <a:gd name="T7" fmla="*/ 52 h 80"/>
                                    <a:gd name="T8" fmla="*/ 42 w 77"/>
                                    <a:gd name="T9" fmla="*/ 65 h 80"/>
                                    <a:gd name="T10" fmla="*/ 52 w 77"/>
                                    <a:gd name="T11" fmla="*/ 75 h 80"/>
                                    <a:gd name="T12" fmla="*/ 62 w 77"/>
                                    <a:gd name="T13" fmla="*/ 80 h 80"/>
                                    <a:gd name="T14" fmla="*/ 77 w 77"/>
                                    <a:gd name="T15" fmla="*/ 80 h 80"/>
                                    <a:gd name="T16" fmla="*/ 75 w 77"/>
                                    <a:gd name="T17" fmla="*/ 75 h 80"/>
                                    <a:gd name="T18" fmla="*/ 72 w 77"/>
                                    <a:gd name="T19" fmla="*/ 67 h 80"/>
                                    <a:gd name="T20" fmla="*/ 67 w 77"/>
                                    <a:gd name="T21" fmla="*/ 62 h 80"/>
                                    <a:gd name="T22" fmla="*/ 62 w 77"/>
                                    <a:gd name="T23" fmla="*/ 57 h 80"/>
                                    <a:gd name="T24" fmla="*/ 57 w 77"/>
                                    <a:gd name="T25" fmla="*/ 52 h 80"/>
                                    <a:gd name="T26" fmla="*/ 50 w 77"/>
                                    <a:gd name="T27" fmla="*/ 50 h 80"/>
                                    <a:gd name="T28" fmla="*/ 42 w 77"/>
                                    <a:gd name="T29" fmla="*/ 50 h 80"/>
                                    <a:gd name="T30" fmla="*/ 35 w 77"/>
                                    <a:gd name="T31" fmla="*/ 52 h 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77" h="80">
                                      <a:moveTo>
                                        <a:pt x="35" y="5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5" y="52"/>
                                      </a:lnTo>
                                      <a:close/>
                                      <a:moveTo>
                                        <a:pt x="35" y="52"/>
                                      </a:moveTo>
                                      <a:lnTo>
                                        <a:pt x="42" y="65"/>
                                      </a:lnTo>
                                      <a:lnTo>
                                        <a:pt x="52" y="75"/>
                                      </a:lnTo>
                                      <a:lnTo>
                                        <a:pt x="62" y="80"/>
                                      </a:lnTo>
                                      <a:lnTo>
                                        <a:pt x="77" y="80"/>
                                      </a:lnTo>
                                      <a:lnTo>
                                        <a:pt x="75" y="75"/>
                                      </a:lnTo>
                                      <a:lnTo>
                                        <a:pt x="72" y="67"/>
                                      </a:lnTo>
                                      <a:lnTo>
                                        <a:pt x="67" y="62"/>
                                      </a:lnTo>
                                      <a:lnTo>
                                        <a:pt x="62" y="57"/>
                                      </a:lnTo>
                                      <a:lnTo>
                                        <a:pt x="57" y="52"/>
                                      </a:lnTo>
                                      <a:lnTo>
                                        <a:pt x="50" y="50"/>
                                      </a:lnTo>
                                      <a:lnTo>
                                        <a:pt x="42" y="50"/>
                                      </a:lnTo>
                                      <a:lnTo>
                                        <a:pt x="35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72" name="Freeform 22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7315" y="499110"/>
                                  <a:ext cx="22225" cy="33020"/>
                                </a:xfrm>
                                <a:custGeom>
                                  <a:avLst/>
                                  <a:gdLst>
                                    <a:gd name="T0" fmla="*/ 35 w 35"/>
                                    <a:gd name="T1" fmla="*/ 52 h 52"/>
                                    <a:gd name="T2" fmla="*/ 0 w 35"/>
                                    <a:gd name="T3" fmla="*/ 0 h 52"/>
                                    <a:gd name="T4" fmla="*/ 35 w 35"/>
                                    <a:gd name="T5" fmla="*/ 52 h 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5" h="52">
                                      <a:moveTo>
                                        <a:pt x="35" y="5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5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73" name="Freeform 22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9540" y="530860"/>
                                  <a:ext cx="26670" cy="19050"/>
                                </a:xfrm>
                                <a:custGeom>
                                  <a:avLst/>
                                  <a:gdLst>
                                    <a:gd name="T0" fmla="*/ 0 w 42"/>
                                    <a:gd name="T1" fmla="*/ 2 h 30"/>
                                    <a:gd name="T2" fmla="*/ 7 w 42"/>
                                    <a:gd name="T3" fmla="*/ 15 h 30"/>
                                    <a:gd name="T4" fmla="*/ 17 w 42"/>
                                    <a:gd name="T5" fmla="*/ 25 h 30"/>
                                    <a:gd name="T6" fmla="*/ 27 w 42"/>
                                    <a:gd name="T7" fmla="*/ 30 h 30"/>
                                    <a:gd name="T8" fmla="*/ 42 w 42"/>
                                    <a:gd name="T9" fmla="*/ 30 h 30"/>
                                    <a:gd name="T10" fmla="*/ 40 w 42"/>
                                    <a:gd name="T11" fmla="*/ 25 h 30"/>
                                    <a:gd name="T12" fmla="*/ 37 w 42"/>
                                    <a:gd name="T13" fmla="*/ 17 h 30"/>
                                    <a:gd name="T14" fmla="*/ 32 w 42"/>
                                    <a:gd name="T15" fmla="*/ 12 h 30"/>
                                    <a:gd name="T16" fmla="*/ 27 w 42"/>
                                    <a:gd name="T17" fmla="*/ 7 h 30"/>
                                    <a:gd name="T18" fmla="*/ 22 w 42"/>
                                    <a:gd name="T19" fmla="*/ 2 h 30"/>
                                    <a:gd name="T20" fmla="*/ 15 w 42"/>
                                    <a:gd name="T21" fmla="*/ 0 h 30"/>
                                    <a:gd name="T22" fmla="*/ 7 w 42"/>
                                    <a:gd name="T23" fmla="*/ 0 h 30"/>
                                    <a:gd name="T24" fmla="*/ 0 w 42"/>
                                    <a:gd name="T25" fmla="*/ 2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42" h="30">
                                      <a:moveTo>
                                        <a:pt x="0" y="2"/>
                                      </a:moveTo>
                                      <a:lnTo>
                                        <a:pt x="7" y="15"/>
                                      </a:lnTo>
                                      <a:lnTo>
                                        <a:pt x="17" y="25"/>
                                      </a:lnTo>
                                      <a:lnTo>
                                        <a:pt x="27" y="30"/>
                                      </a:lnTo>
                                      <a:lnTo>
                                        <a:pt x="42" y="30"/>
                                      </a:lnTo>
                                      <a:lnTo>
                                        <a:pt x="40" y="25"/>
                                      </a:lnTo>
                                      <a:lnTo>
                                        <a:pt x="37" y="17"/>
                                      </a:lnTo>
                                      <a:lnTo>
                                        <a:pt x="32" y="12"/>
                                      </a:lnTo>
                                      <a:lnTo>
                                        <a:pt x="27" y="7"/>
                                      </a:lnTo>
                                      <a:lnTo>
                                        <a:pt x="22" y="2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0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74" name="Freeform 226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93345" y="480060"/>
                                  <a:ext cx="53340" cy="50800"/>
                                </a:xfrm>
                                <a:custGeom>
                                  <a:avLst/>
                                  <a:gdLst>
                                    <a:gd name="T0" fmla="*/ 42 w 84"/>
                                    <a:gd name="T1" fmla="*/ 50 h 80"/>
                                    <a:gd name="T2" fmla="*/ 0 w 84"/>
                                    <a:gd name="T3" fmla="*/ 0 h 80"/>
                                    <a:gd name="T4" fmla="*/ 42 w 84"/>
                                    <a:gd name="T5" fmla="*/ 50 h 80"/>
                                    <a:gd name="T6" fmla="*/ 42 w 84"/>
                                    <a:gd name="T7" fmla="*/ 50 h 80"/>
                                    <a:gd name="T8" fmla="*/ 47 w 84"/>
                                    <a:gd name="T9" fmla="*/ 62 h 80"/>
                                    <a:gd name="T10" fmla="*/ 57 w 84"/>
                                    <a:gd name="T11" fmla="*/ 72 h 80"/>
                                    <a:gd name="T12" fmla="*/ 69 w 84"/>
                                    <a:gd name="T13" fmla="*/ 77 h 80"/>
                                    <a:gd name="T14" fmla="*/ 84 w 84"/>
                                    <a:gd name="T15" fmla="*/ 80 h 80"/>
                                    <a:gd name="T16" fmla="*/ 82 w 84"/>
                                    <a:gd name="T17" fmla="*/ 72 h 80"/>
                                    <a:gd name="T18" fmla="*/ 79 w 84"/>
                                    <a:gd name="T19" fmla="*/ 65 h 80"/>
                                    <a:gd name="T20" fmla="*/ 74 w 84"/>
                                    <a:gd name="T21" fmla="*/ 60 h 80"/>
                                    <a:gd name="T22" fmla="*/ 69 w 84"/>
                                    <a:gd name="T23" fmla="*/ 55 h 80"/>
                                    <a:gd name="T24" fmla="*/ 64 w 84"/>
                                    <a:gd name="T25" fmla="*/ 50 h 80"/>
                                    <a:gd name="T26" fmla="*/ 57 w 84"/>
                                    <a:gd name="T27" fmla="*/ 50 h 80"/>
                                    <a:gd name="T28" fmla="*/ 49 w 84"/>
                                    <a:gd name="T29" fmla="*/ 47 h 80"/>
                                    <a:gd name="T30" fmla="*/ 42 w 84"/>
                                    <a:gd name="T31" fmla="*/ 50 h 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84" h="80">
                                      <a:moveTo>
                                        <a:pt x="42" y="5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2" y="50"/>
                                      </a:lnTo>
                                      <a:close/>
                                      <a:moveTo>
                                        <a:pt x="42" y="50"/>
                                      </a:moveTo>
                                      <a:lnTo>
                                        <a:pt x="47" y="62"/>
                                      </a:lnTo>
                                      <a:lnTo>
                                        <a:pt x="57" y="72"/>
                                      </a:lnTo>
                                      <a:lnTo>
                                        <a:pt x="69" y="77"/>
                                      </a:lnTo>
                                      <a:lnTo>
                                        <a:pt x="84" y="80"/>
                                      </a:lnTo>
                                      <a:lnTo>
                                        <a:pt x="82" y="72"/>
                                      </a:lnTo>
                                      <a:lnTo>
                                        <a:pt x="79" y="65"/>
                                      </a:lnTo>
                                      <a:lnTo>
                                        <a:pt x="74" y="60"/>
                                      </a:lnTo>
                                      <a:lnTo>
                                        <a:pt x="69" y="55"/>
                                      </a:lnTo>
                                      <a:lnTo>
                                        <a:pt x="64" y="50"/>
                                      </a:lnTo>
                                      <a:lnTo>
                                        <a:pt x="57" y="50"/>
                                      </a:lnTo>
                                      <a:lnTo>
                                        <a:pt x="49" y="47"/>
                                      </a:lnTo>
                                      <a:lnTo>
                                        <a:pt x="42" y="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75" name="Freeform 22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93345" y="480060"/>
                                  <a:ext cx="26670" cy="31750"/>
                                </a:xfrm>
                                <a:custGeom>
                                  <a:avLst/>
                                  <a:gdLst>
                                    <a:gd name="T0" fmla="*/ 42 w 42"/>
                                    <a:gd name="T1" fmla="*/ 50 h 50"/>
                                    <a:gd name="T2" fmla="*/ 0 w 42"/>
                                    <a:gd name="T3" fmla="*/ 0 h 50"/>
                                    <a:gd name="T4" fmla="*/ 42 w 42"/>
                                    <a:gd name="T5" fmla="*/ 50 h 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2" h="50">
                                      <a:moveTo>
                                        <a:pt x="42" y="5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2" y="5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76" name="Freeform 22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0015" y="509905"/>
                                  <a:ext cx="26670" cy="20955"/>
                                </a:xfrm>
                                <a:custGeom>
                                  <a:avLst/>
                                  <a:gdLst>
                                    <a:gd name="T0" fmla="*/ 0 w 42"/>
                                    <a:gd name="T1" fmla="*/ 3 h 33"/>
                                    <a:gd name="T2" fmla="*/ 5 w 42"/>
                                    <a:gd name="T3" fmla="*/ 15 h 33"/>
                                    <a:gd name="T4" fmla="*/ 15 w 42"/>
                                    <a:gd name="T5" fmla="*/ 25 h 33"/>
                                    <a:gd name="T6" fmla="*/ 27 w 42"/>
                                    <a:gd name="T7" fmla="*/ 30 h 33"/>
                                    <a:gd name="T8" fmla="*/ 42 w 42"/>
                                    <a:gd name="T9" fmla="*/ 33 h 33"/>
                                    <a:gd name="T10" fmla="*/ 40 w 42"/>
                                    <a:gd name="T11" fmla="*/ 25 h 33"/>
                                    <a:gd name="T12" fmla="*/ 37 w 42"/>
                                    <a:gd name="T13" fmla="*/ 18 h 33"/>
                                    <a:gd name="T14" fmla="*/ 32 w 42"/>
                                    <a:gd name="T15" fmla="*/ 13 h 33"/>
                                    <a:gd name="T16" fmla="*/ 27 w 42"/>
                                    <a:gd name="T17" fmla="*/ 8 h 33"/>
                                    <a:gd name="T18" fmla="*/ 22 w 42"/>
                                    <a:gd name="T19" fmla="*/ 3 h 33"/>
                                    <a:gd name="T20" fmla="*/ 15 w 42"/>
                                    <a:gd name="T21" fmla="*/ 3 h 33"/>
                                    <a:gd name="T22" fmla="*/ 7 w 42"/>
                                    <a:gd name="T23" fmla="*/ 0 h 33"/>
                                    <a:gd name="T24" fmla="*/ 0 w 42"/>
                                    <a:gd name="T25" fmla="*/ 3 h 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42" h="33">
                                      <a:moveTo>
                                        <a:pt x="0" y="3"/>
                                      </a:moveTo>
                                      <a:lnTo>
                                        <a:pt x="5" y="15"/>
                                      </a:lnTo>
                                      <a:lnTo>
                                        <a:pt x="15" y="25"/>
                                      </a:lnTo>
                                      <a:lnTo>
                                        <a:pt x="27" y="30"/>
                                      </a:lnTo>
                                      <a:lnTo>
                                        <a:pt x="42" y="33"/>
                                      </a:lnTo>
                                      <a:lnTo>
                                        <a:pt x="40" y="25"/>
                                      </a:lnTo>
                                      <a:lnTo>
                                        <a:pt x="37" y="18"/>
                                      </a:lnTo>
                                      <a:lnTo>
                                        <a:pt x="32" y="13"/>
                                      </a:lnTo>
                                      <a:lnTo>
                                        <a:pt x="27" y="8"/>
                                      </a:lnTo>
                                      <a:lnTo>
                                        <a:pt x="22" y="3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0" y="3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77" name="Freeform 226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85090" y="464185"/>
                                  <a:ext cx="52070" cy="47625"/>
                                </a:xfrm>
                                <a:custGeom>
                                  <a:avLst/>
                                  <a:gdLst>
                                    <a:gd name="T0" fmla="*/ 40 w 82"/>
                                    <a:gd name="T1" fmla="*/ 45 h 75"/>
                                    <a:gd name="T2" fmla="*/ 0 w 82"/>
                                    <a:gd name="T3" fmla="*/ 0 h 75"/>
                                    <a:gd name="T4" fmla="*/ 40 w 82"/>
                                    <a:gd name="T5" fmla="*/ 45 h 75"/>
                                    <a:gd name="T6" fmla="*/ 40 w 82"/>
                                    <a:gd name="T7" fmla="*/ 45 h 75"/>
                                    <a:gd name="T8" fmla="*/ 47 w 82"/>
                                    <a:gd name="T9" fmla="*/ 60 h 75"/>
                                    <a:gd name="T10" fmla="*/ 55 w 82"/>
                                    <a:gd name="T11" fmla="*/ 70 h 75"/>
                                    <a:gd name="T12" fmla="*/ 67 w 82"/>
                                    <a:gd name="T13" fmla="*/ 75 h 75"/>
                                    <a:gd name="T14" fmla="*/ 82 w 82"/>
                                    <a:gd name="T15" fmla="*/ 75 h 75"/>
                                    <a:gd name="T16" fmla="*/ 80 w 82"/>
                                    <a:gd name="T17" fmla="*/ 70 h 75"/>
                                    <a:gd name="T18" fmla="*/ 77 w 82"/>
                                    <a:gd name="T19" fmla="*/ 62 h 75"/>
                                    <a:gd name="T20" fmla="*/ 72 w 82"/>
                                    <a:gd name="T21" fmla="*/ 57 h 75"/>
                                    <a:gd name="T22" fmla="*/ 67 w 82"/>
                                    <a:gd name="T23" fmla="*/ 52 h 75"/>
                                    <a:gd name="T24" fmla="*/ 62 w 82"/>
                                    <a:gd name="T25" fmla="*/ 47 h 75"/>
                                    <a:gd name="T26" fmla="*/ 55 w 82"/>
                                    <a:gd name="T27" fmla="*/ 45 h 75"/>
                                    <a:gd name="T28" fmla="*/ 47 w 82"/>
                                    <a:gd name="T29" fmla="*/ 45 h 75"/>
                                    <a:gd name="T30" fmla="*/ 40 w 82"/>
                                    <a:gd name="T31" fmla="*/ 45 h 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82" h="75">
                                      <a:moveTo>
                                        <a:pt x="40" y="4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0" y="45"/>
                                      </a:lnTo>
                                      <a:close/>
                                      <a:moveTo>
                                        <a:pt x="40" y="45"/>
                                      </a:moveTo>
                                      <a:lnTo>
                                        <a:pt x="47" y="60"/>
                                      </a:lnTo>
                                      <a:lnTo>
                                        <a:pt x="55" y="70"/>
                                      </a:lnTo>
                                      <a:lnTo>
                                        <a:pt x="67" y="75"/>
                                      </a:lnTo>
                                      <a:lnTo>
                                        <a:pt x="82" y="75"/>
                                      </a:lnTo>
                                      <a:lnTo>
                                        <a:pt x="80" y="70"/>
                                      </a:lnTo>
                                      <a:lnTo>
                                        <a:pt x="77" y="62"/>
                                      </a:lnTo>
                                      <a:lnTo>
                                        <a:pt x="72" y="57"/>
                                      </a:lnTo>
                                      <a:lnTo>
                                        <a:pt x="67" y="52"/>
                                      </a:lnTo>
                                      <a:lnTo>
                                        <a:pt x="62" y="47"/>
                                      </a:lnTo>
                                      <a:lnTo>
                                        <a:pt x="55" y="45"/>
                                      </a:lnTo>
                                      <a:lnTo>
                                        <a:pt x="47" y="45"/>
                                      </a:lnTo>
                                      <a:lnTo>
                                        <a:pt x="40" y="4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78" name="Freeform 22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5090" y="464185"/>
                                  <a:ext cx="25400" cy="28575"/>
                                </a:xfrm>
                                <a:custGeom>
                                  <a:avLst/>
                                  <a:gdLst>
                                    <a:gd name="T0" fmla="*/ 40 w 40"/>
                                    <a:gd name="T1" fmla="*/ 45 h 45"/>
                                    <a:gd name="T2" fmla="*/ 0 w 40"/>
                                    <a:gd name="T3" fmla="*/ 0 h 45"/>
                                    <a:gd name="T4" fmla="*/ 40 w 40"/>
                                    <a:gd name="T5" fmla="*/ 45 h 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0" h="45">
                                      <a:moveTo>
                                        <a:pt x="40" y="4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0" y="4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79" name="Freeform 22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0490" y="492760"/>
                                  <a:ext cx="26670" cy="19050"/>
                                </a:xfrm>
                                <a:custGeom>
                                  <a:avLst/>
                                  <a:gdLst>
                                    <a:gd name="T0" fmla="*/ 0 w 42"/>
                                    <a:gd name="T1" fmla="*/ 0 h 30"/>
                                    <a:gd name="T2" fmla="*/ 7 w 42"/>
                                    <a:gd name="T3" fmla="*/ 15 h 30"/>
                                    <a:gd name="T4" fmla="*/ 15 w 42"/>
                                    <a:gd name="T5" fmla="*/ 25 h 30"/>
                                    <a:gd name="T6" fmla="*/ 27 w 42"/>
                                    <a:gd name="T7" fmla="*/ 30 h 30"/>
                                    <a:gd name="T8" fmla="*/ 42 w 42"/>
                                    <a:gd name="T9" fmla="*/ 30 h 30"/>
                                    <a:gd name="T10" fmla="*/ 40 w 42"/>
                                    <a:gd name="T11" fmla="*/ 25 h 30"/>
                                    <a:gd name="T12" fmla="*/ 37 w 42"/>
                                    <a:gd name="T13" fmla="*/ 17 h 30"/>
                                    <a:gd name="T14" fmla="*/ 32 w 42"/>
                                    <a:gd name="T15" fmla="*/ 12 h 30"/>
                                    <a:gd name="T16" fmla="*/ 27 w 42"/>
                                    <a:gd name="T17" fmla="*/ 7 h 30"/>
                                    <a:gd name="T18" fmla="*/ 22 w 42"/>
                                    <a:gd name="T19" fmla="*/ 2 h 30"/>
                                    <a:gd name="T20" fmla="*/ 15 w 42"/>
                                    <a:gd name="T21" fmla="*/ 0 h 30"/>
                                    <a:gd name="T22" fmla="*/ 7 w 42"/>
                                    <a:gd name="T23" fmla="*/ 0 h 30"/>
                                    <a:gd name="T24" fmla="*/ 0 w 42"/>
                                    <a:gd name="T25" fmla="*/ 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42" h="30">
                                      <a:moveTo>
                                        <a:pt x="0" y="0"/>
                                      </a:moveTo>
                                      <a:lnTo>
                                        <a:pt x="7" y="15"/>
                                      </a:lnTo>
                                      <a:lnTo>
                                        <a:pt x="15" y="25"/>
                                      </a:lnTo>
                                      <a:lnTo>
                                        <a:pt x="27" y="30"/>
                                      </a:lnTo>
                                      <a:lnTo>
                                        <a:pt x="42" y="30"/>
                                      </a:lnTo>
                                      <a:lnTo>
                                        <a:pt x="40" y="25"/>
                                      </a:lnTo>
                                      <a:lnTo>
                                        <a:pt x="37" y="17"/>
                                      </a:lnTo>
                                      <a:lnTo>
                                        <a:pt x="32" y="12"/>
                                      </a:lnTo>
                                      <a:lnTo>
                                        <a:pt x="27" y="7"/>
                                      </a:lnTo>
                                      <a:lnTo>
                                        <a:pt x="22" y="2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80" name="Freeform 227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8740" y="437515"/>
                                  <a:ext cx="47625" cy="53340"/>
                                </a:xfrm>
                                <a:custGeom>
                                  <a:avLst/>
                                  <a:gdLst>
                                    <a:gd name="T0" fmla="*/ 33 w 75"/>
                                    <a:gd name="T1" fmla="*/ 55 h 84"/>
                                    <a:gd name="T2" fmla="*/ 0 w 75"/>
                                    <a:gd name="T3" fmla="*/ 0 h 84"/>
                                    <a:gd name="T4" fmla="*/ 33 w 75"/>
                                    <a:gd name="T5" fmla="*/ 55 h 84"/>
                                    <a:gd name="T6" fmla="*/ 33 w 75"/>
                                    <a:gd name="T7" fmla="*/ 52 h 84"/>
                                    <a:gd name="T8" fmla="*/ 40 w 75"/>
                                    <a:gd name="T9" fmla="*/ 67 h 84"/>
                                    <a:gd name="T10" fmla="*/ 50 w 75"/>
                                    <a:gd name="T11" fmla="*/ 77 h 84"/>
                                    <a:gd name="T12" fmla="*/ 60 w 75"/>
                                    <a:gd name="T13" fmla="*/ 82 h 84"/>
                                    <a:gd name="T14" fmla="*/ 75 w 75"/>
                                    <a:gd name="T15" fmla="*/ 84 h 84"/>
                                    <a:gd name="T16" fmla="*/ 72 w 75"/>
                                    <a:gd name="T17" fmla="*/ 77 h 84"/>
                                    <a:gd name="T18" fmla="*/ 70 w 75"/>
                                    <a:gd name="T19" fmla="*/ 69 h 84"/>
                                    <a:gd name="T20" fmla="*/ 67 w 75"/>
                                    <a:gd name="T21" fmla="*/ 65 h 84"/>
                                    <a:gd name="T22" fmla="*/ 62 w 75"/>
                                    <a:gd name="T23" fmla="*/ 60 h 84"/>
                                    <a:gd name="T24" fmla="*/ 55 w 75"/>
                                    <a:gd name="T25" fmla="*/ 55 h 84"/>
                                    <a:gd name="T26" fmla="*/ 47 w 75"/>
                                    <a:gd name="T27" fmla="*/ 52 h 84"/>
                                    <a:gd name="T28" fmla="*/ 40 w 75"/>
                                    <a:gd name="T29" fmla="*/ 52 h 84"/>
                                    <a:gd name="T30" fmla="*/ 33 w 75"/>
                                    <a:gd name="T31" fmla="*/ 52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75" h="84">
                                      <a:moveTo>
                                        <a:pt x="33" y="5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3" y="55"/>
                                      </a:lnTo>
                                      <a:close/>
                                      <a:moveTo>
                                        <a:pt x="33" y="52"/>
                                      </a:moveTo>
                                      <a:lnTo>
                                        <a:pt x="40" y="67"/>
                                      </a:lnTo>
                                      <a:lnTo>
                                        <a:pt x="50" y="77"/>
                                      </a:lnTo>
                                      <a:lnTo>
                                        <a:pt x="60" y="82"/>
                                      </a:lnTo>
                                      <a:lnTo>
                                        <a:pt x="75" y="84"/>
                                      </a:lnTo>
                                      <a:lnTo>
                                        <a:pt x="72" y="77"/>
                                      </a:lnTo>
                                      <a:lnTo>
                                        <a:pt x="70" y="69"/>
                                      </a:lnTo>
                                      <a:lnTo>
                                        <a:pt x="67" y="65"/>
                                      </a:lnTo>
                                      <a:lnTo>
                                        <a:pt x="62" y="60"/>
                                      </a:lnTo>
                                      <a:lnTo>
                                        <a:pt x="55" y="55"/>
                                      </a:lnTo>
                                      <a:lnTo>
                                        <a:pt x="47" y="52"/>
                                      </a:lnTo>
                                      <a:lnTo>
                                        <a:pt x="40" y="52"/>
                                      </a:lnTo>
                                      <a:lnTo>
                                        <a:pt x="33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81" name="Freeform 22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740" y="437515"/>
                                  <a:ext cx="20955" cy="34925"/>
                                </a:xfrm>
                                <a:custGeom>
                                  <a:avLst/>
                                  <a:gdLst>
                                    <a:gd name="T0" fmla="*/ 33 w 33"/>
                                    <a:gd name="T1" fmla="*/ 55 h 55"/>
                                    <a:gd name="T2" fmla="*/ 0 w 33"/>
                                    <a:gd name="T3" fmla="*/ 0 h 55"/>
                                    <a:gd name="T4" fmla="*/ 33 w 33"/>
                                    <a:gd name="T5" fmla="*/ 55 h 5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3" h="55">
                                      <a:moveTo>
                                        <a:pt x="33" y="5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3" y="5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82" name="Freeform 22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99695" y="470535"/>
                                  <a:ext cx="26670" cy="20320"/>
                                </a:xfrm>
                                <a:custGeom>
                                  <a:avLst/>
                                  <a:gdLst>
                                    <a:gd name="T0" fmla="*/ 0 w 42"/>
                                    <a:gd name="T1" fmla="*/ 0 h 32"/>
                                    <a:gd name="T2" fmla="*/ 7 w 42"/>
                                    <a:gd name="T3" fmla="*/ 15 h 32"/>
                                    <a:gd name="T4" fmla="*/ 17 w 42"/>
                                    <a:gd name="T5" fmla="*/ 25 h 32"/>
                                    <a:gd name="T6" fmla="*/ 27 w 42"/>
                                    <a:gd name="T7" fmla="*/ 30 h 32"/>
                                    <a:gd name="T8" fmla="*/ 42 w 42"/>
                                    <a:gd name="T9" fmla="*/ 32 h 32"/>
                                    <a:gd name="T10" fmla="*/ 39 w 42"/>
                                    <a:gd name="T11" fmla="*/ 25 h 32"/>
                                    <a:gd name="T12" fmla="*/ 37 w 42"/>
                                    <a:gd name="T13" fmla="*/ 17 h 32"/>
                                    <a:gd name="T14" fmla="*/ 34 w 42"/>
                                    <a:gd name="T15" fmla="*/ 13 h 32"/>
                                    <a:gd name="T16" fmla="*/ 29 w 42"/>
                                    <a:gd name="T17" fmla="*/ 8 h 32"/>
                                    <a:gd name="T18" fmla="*/ 22 w 42"/>
                                    <a:gd name="T19" fmla="*/ 3 h 32"/>
                                    <a:gd name="T20" fmla="*/ 14 w 42"/>
                                    <a:gd name="T21" fmla="*/ 0 h 32"/>
                                    <a:gd name="T22" fmla="*/ 7 w 42"/>
                                    <a:gd name="T23" fmla="*/ 0 h 32"/>
                                    <a:gd name="T24" fmla="*/ 0 w 42"/>
                                    <a:gd name="T25" fmla="*/ 0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42" h="32">
                                      <a:moveTo>
                                        <a:pt x="0" y="0"/>
                                      </a:moveTo>
                                      <a:lnTo>
                                        <a:pt x="7" y="15"/>
                                      </a:lnTo>
                                      <a:lnTo>
                                        <a:pt x="17" y="25"/>
                                      </a:lnTo>
                                      <a:lnTo>
                                        <a:pt x="27" y="30"/>
                                      </a:lnTo>
                                      <a:lnTo>
                                        <a:pt x="42" y="32"/>
                                      </a:lnTo>
                                      <a:lnTo>
                                        <a:pt x="39" y="25"/>
                                      </a:lnTo>
                                      <a:lnTo>
                                        <a:pt x="37" y="17"/>
                                      </a:lnTo>
                                      <a:lnTo>
                                        <a:pt x="34" y="13"/>
                                      </a:lnTo>
                                      <a:lnTo>
                                        <a:pt x="29" y="8"/>
                                      </a:lnTo>
                                      <a:lnTo>
                                        <a:pt x="22" y="3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83" name="Freeform 227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5565" y="408940"/>
                                  <a:ext cx="42545" cy="64770"/>
                                </a:xfrm>
                                <a:custGeom>
                                  <a:avLst/>
                                  <a:gdLst>
                                    <a:gd name="T0" fmla="*/ 30 w 67"/>
                                    <a:gd name="T1" fmla="*/ 62 h 102"/>
                                    <a:gd name="T2" fmla="*/ 0 w 67"/>
                                    <a:gd name="T3" fmla="*/ 0 h 102"/>
                                    <a:gd name="T4" fmla="*/ 30 w 67"/>
                                    <a:gd name="T5" fmla="*/ 62 h 102"/>
                                    <a:gd name="T6" fmla="*/ 30 w 67"/>
                                    <a:gd name="T7" fmla="*/ 62 h 102"/>
                                    <a:gd name="T8" fmla="*/ 35 w 67"/>
                                    <a:gd name="T9" fmla="*/ 80 h 102"/>
                                    <a:gd name="T10" fmla="*/ 45 w 67"/>
                                    <a:gd name="T11" fmla="*/ 90 h 102"/>
                                    <a:gd name="T12" fmla="*/ 55 w 67"/>
                                    <a:gd name="T13" fmla="*/ 97 h 102"/>
                                    <a:gd name="T14" fmla="*/ 67 w 67"/>
                                    <a:gd name="T15" fmla="*/ 102 h 102"/>
                                    <a:gd name="T16" fmla="*/ 67 w 67"/>
                                    <a:gd name="T17" fmla="*/ 95 h 102"/>
                                    <a:gd name="T18" fmla="*/ 65 w 67"/>
                                    <a:gd name="T19" fmla="*/ 87 h 102"/>
                                    <a:gd name="T20" fmla="*/ 60 w 67"/>
                                    <a:gd name="T21" fmla="*/ 80 h 102"/>
                                    <a:gd name="T22" fmla="*/ 57 w 67"/>
                                    <a:gd name="T23" fmla="*/ 72 h 102"/>
                                    <a:gd name="T24" fmla="*/ 50 w 67"/>
                                    <a:gd name="T25" fmla="*/ 67 h 102"/>
                                    <a:gd name="T26" fmla="*/ 45 w 67"/>
                                    <a:gd name="T27" fmla="*/ 65 h 102"/>
                                    <a:gd name="T28" fmla="*/ 38 w 67"/>
                                    <a:gd name="T29" fmla="*/ 62 h 102"/>
                                    <a:gd name="T30" fmla="*/ 30 w 67"/>
                                    <a:gd name="T31" fmla="*/ 62 h 10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67" h="102">
                                      <a:moveTo>
                                        <a:pt x="30" y="6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0" y="62"/>
                                      </a:lnTo>
                                      <a:close/>
                                      <a:moveTo>
                                        <a:pt x="30" y="62"/>
                                      </a:moveTo>
                                      <a:lnTo>
                                        <a:pt x="35" y="80"/>
                                      </a:lnTo>
                                      <a:lnTo>
                                        <a:pt x="45" y="90"/>
                                      </a:lnTo>
                                      <a:lnTo>
                                        <a:pt x="55" y="97"/>
                                      </a:lnTo>
                                      <a:lnTo>
                                        <a:pt x="67" y="102"/>
                                      </a:lnTo>
                                      <a:lnTo>
                                        <a:pt x="67" y="95"/>
                                      </a:lnTo>
                                      <a:lnTo>
                                        <a:pt x="65" y="87"/>
                                      </a:lnTo>
                                      <a:lnTo>
                                        <a:pt x="60" y="80"/>
                                      </a:lnTo>
                                      <a:lnTo>
                                        <a:pt x="57" y="72"/>
                                      </a:lnTo>
                                      <a:lnTo>
                                        <a:pt x="50" y="67"/>
                                      </a:lnTo>
                                      <a:lnTo>
                                        <a:pt x="45" y="65"/>
                                      </a:lnTo>
                                      <a:lnTo>
                                        <a:pt x="38" y="62"/>
                                      </a:lnTo>
                                      <a:lnTo>
                                        <a:pt x="30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84" name="Freeform 22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565" y="408940"/>
                                  <a:ext cx="19050" cy="39370"/>
                                </a:xfrm>
                                <a:custGeom>
                                  <a:avLst/>
                                  <a:gdLst>
                                    <a:gd name="T0" fmla="*/ 30 w 30"/>
                                    <a:gd name="T1" fmla="*/ 62 h 62"/>
                                    <a:gd name="T2" fmla="*/ 0 w 30"/>
                                    <a:gd name="T3" fmla="*/ 0 h 62"/>
                                    <a:gd name="T4" fmla="*/ 30 w 30"/>
                                    <a:gd name="T5" fmla="*/ 62 h 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0" h="62">
                                      <a:moveTo>
                                        <a:pt x="30" y="6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0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85" name="Freeform 22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94615" y="448310"/>
                                  <a:ext cx="23495" cy="25400"/>
                                </a:xfrm>
                                <a:custGeom>
                                  <a:avLst/>
                                  <a:gdLst>
                                    <a:gd name="T0" fmla="*/ 0 w 37"/>
                                    <a:gd name="T1" fmla="*/ 0 h 40"/>
                                    <a:gd name="T2" fmla="*/ 5 w 37"/>
                                    <a:gd name="T3" fmla="*/ 18 h 40"/>
                                    <a:gd name="T4" fmla="*/ 15 w 37"/>
                                    <a:gd name="T5" fmla="*/ 28 h 40"/>
                                    <a:gd name="T6" fmla="*/ 25 w 37"/>
                                    <a:gd name="T7" fmla="*/ 35 h 40"/>
                                    <a:gd name="T8" fmla="*/ 37 w 37"/>
                                    <a:gd name="T9" fmla="*/ 40 h 40"/>
                                    <a:gd name="T10" fmla="*/ 37 w 37"/>
                                    <a:gd name="T11" fmla="*/ 33 h 40"/>
                                    <a:gd name="T12" fmla="*/ 35 w 37"/>
                                    <a:gd name="T13" fmla="*/ 25 h 40"/>
                                    <a:gd name="T14" fmla="*/ 30 w 37"/>
                                    <a:gd name="T15" fmla="*/ 18 h 40"/>
                                    <a:gd name="T16" fmla="*/ 27 w 37"/>
                                    <a:gd name="T17" fmla="*/ 10 h 40"/>
                                    <a:gd name="T18" fmla="*/ 20 w 37"/>
                                    <a:gd name="T19" fmla="*/ 5 h 40"/>
                                    <a:gd name="T20" fmla="*/ 15 w 37"/>
                                    <a:gd name="T21" fmla="*/ 3 h 40"/>
                                    <a:gd name="T22" fmla="*/ 8 w 37"/>
                                    <a:gd name="T23" fmla="*/ 0 h 40"/>
                                    <a:gd name="T24" fmla="*/ 0 w 37"/>
                                    <a:gd name="T25" fmla="*/ 0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37" h="40">
                                      <a:moveTo>
                                        <a:pt x="0" y="0"/>
                                      </a:moveTo>
                                      <a:lnTo>
                                        <a:pt x="5" y="18"/>
                                      </a:lnTo>
                                      <a:lnTo>
                                        <a:pt x="15" y="28"/>
                                      </a:lnTo>
                                      <a:lnTo>
                                        <a:pt x="25" y="35"/>
                                      </a:lnTo>
                                      <a:lnTo>
                                        <a:pt x="37" y="40"/>
                                      </a:lnTo>
                                      <a:lnTo>
                                        <a:pt x="37" y="33"/>
                                      </a:lnTo>
                                      <a:lnTo>
                                        <a:pt x="35" y="25"/>
                                      </a:lnTo>
                                      <a:lnTo>
                                        <a:pt x="30" y="18"/>
                                      </a:lnTo>
                                      <a:lnTo>
                                        <a:pt x="27" y="10"/>
                                      </a:lnTo>
                                      <a:lnTo>
                                        <a:pt x="20" y="5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86" name="Freeform 22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3035" y="524510"/>
                                  <a:ext cx="10795" cy="31750"/>
                                </a:xfrm>
                                <a:custGeom>
                                  <a:avLst/>
                                  <a:gdLst>
                                    <a:gd name="T0" fmla="*/ 10 w 17"/>
                                    <a:gd name="T1" fmla="*/ 0 h 50"/>
                                    <a:gd name="T2" fmla="*/ 3 w 17"/>
                                    <a:gd name="T3" fmla="*/ 12 h 50"/>
                                    <a:gd name="T4" fmla="*/ 0 w 17"/>
                                    <a:gd name="T5" fmla="*/ 25 h 50"/>
                                    <a:gd name="T6" fmla="*/ 3 w 17"/>
                                    <a:gd name="T7" fmla="*/ 37 h 50"/>
                                    <a:gd name="T8" fmla="*/ 7 w 17"/>
                                    <a:gd name="T9" fmla="*/ 50 h 50"/>
                                    <a:gd name="T10" fmla="*/ 12 w 17"/>
                                    <a:gd name="T11" fmla="*/ 40 h 50"/>
                                    <a:gd name="T12" fmla="*/ 17 w 17"/>
                                    <a:gd name="T13" fmla="*/ 27 h 50"/>
                                    <a:gd name="T14" fmla="*/ 17 w 17"/>
                                    <a:gd name="T15" fmla="*/ 20 h 50"/>
                                    <a:gd name="T16" fmla="*/ 15 w 17"/>
                                    <a:gd name="T17" fmla="*/ 12 h 50"/>
                                    <a:gd name="T18" fmla="*/ 12 w 17"/>
                                    <a:gd name="T19" fmla="*/ 5 h 50"/>
                                    <a:gd name="T20" fmla="*/ 10 w 17"/>
                                    <a:gd name="T21" fmla="*/ 0 h 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7" h="50">
                                      <a:moveTo>
                                        <a:pt x="10" y="0"/>
                                      </a:moveTo>
                                      <a:lnTo>
                                        <a:pt x="3" y="12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3" y="37"/>
                                      </a:lnTo>
                                      <a:lnTo>
                                        <a:pt x="7" y="50"/>
                                      </a:lnTo>
                                      <a:lnTo>
                                        <a:pt x="12" y="40"/>
                                      </a:lnTo>
                                      <a:lnTo>
                                        <a:pt x="17" y="27"/>
                                      </a:lnTo>
                                      <a:lnTo>
                                        <a:pt x="17" y="20"/>
                                      </a:lnTo>
                                      <a:lnTo>
                                        <a:pt x="15" y="12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87" name="Freeform 22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3035" y="524510"/>
                                  <a:ext cx="10795" cy="31750"/>
                                </a:xfrm>
                                <a:custGeom>
                                  <a:avLst/>
                                  <a:gdLst>
                                    <a:gd name="T0" fmla="*/ 10 w 17"/>
                                    <a:gd name="T1" fmla="*/ 0 h 50"/>
                                    <a:gd name="T2" fmla="*/ 3 w 17"/>
                                    <a:gd name="T3" fmla="*/ 12 h 50"/>
                                    <a:gd name="T4" fmla="*/ 0 w 17"/>
                                    <a:gd name="T5" fmla="*/ 25 h 50"/>
                                    <a:gd name="T6" fmla="*/ 3 w 17"/>
                                    <a:gd name="T7" fmla="*/ 37 h 50"/>
                                    <a:gd name="T8" fmla="*/ 7 w 17"/>
                                    <a:gd name="T9" fmla="*/ 50 h 50"/>
                                    <a:gd name="T10" fmla="*/ 12 w 17"/>
                                    <a:gd name="T11" fmla="*/ 40 h 50"/>
                                    <a:gd name="T12" fmla="*/ 17 w 17"/>
                                    <a:gd name="T13" fmla="*/ 27 h 50"/>
                                    <a:gd name="T14" fmla="*/ 17 w 17"/>
                                    <a:gd name="T15" fmla="*/ 20 h 50"/>
                                    <a:gd name="T16" fmla="*/ 15 w 17"/>
                                    <a:gd name="T17" fmla="*/ 12 h 50"/>
                                    <a:gd name="T18" fmla="*/ 12 w 17"/>
                                    <a:gd name="T19" fmla="*/ 5 h 50"/>
                                    <a:gd name="T20" fmla="*/ 10 w 17"/>
                                    <a:gd name="T21" fmla="*/ 0 h 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7" h="50">
                                      <a:moveTo>
                                        <a:pt x="10" y="0"/>
                                      </a:moveTo>
                                      <a:lnTo>
                                        <a:pt x="3" y="12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3" y="37"/>
                                      </a:lnTo>
                                      <a:lnTo>
                                        <a:pt x="7" y="50"/>
                                      </a:lnTo>
                                      <a:lnTo>
                                        <a:pt x="12" y="40"/>
                                      </a:lnTo>
                                      <a:lnTo>
                                        <a:pt x="17" y="27"/>
                                      </a:lnTo>
                                      <a:lnTo>
                                        <a:pt x="17" y="20"/>
                                      </a:lnTo>
                                      <a:lnTo>
                                        <a:pt x="15" y="12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88" name="Freeform 227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60655" y="500380"/>
                                  <a:ext cx="12700" cy="73025"/>
                                </a:xfrm>
                                <a:custGeom>
                                  <a:avLst/>
                                  <a:gdLst>
                                    <a:gd name="T0" fmla="*/ 13 w 20"/>
                                    <a:gd name="T1" fmla="*/ 63 h 115"/>
                                    <a:gd name="T2" fmla="*/ 8 w 20"/>
                                    <a:gd name="T3" fmla="*/ 75 h 115"/>
                                    <a:gd name="T4" fmla="*/ 5 w 20"/>
                                    <a:gd name="T5" fmla="*/ 90 h 115"/>
                                    <a:gd name="T6" fmla="*/ 8 w 20"/>
                                    <a:gd name="T7" fmla="*/ 103 h 115"/>
                                    <a:gd name="T8" fmla="*/ 13 w 20"/>
                                    <a:gd name="T9" fmla="*/ 115 h 115"/>
                                    <a:gd name="T10" fmla="*/ 20 w 20"/>
                                    <a:gd name="T11" fmla="*/ 105 h 115"/>
                                    <a:gd name="T12" fmla="*/ 20 w 20"/>
                                    <a:gd name="T13" fmla="*/ 90 h 115"/>
                                    <a:gd name="T14" fmla="*/ 20 w 20"/>
                                    <a:gd name="T15" fmla="*/ 75 h 115"/>
                                    <a:gd name="T16" fmla="*/ 13 w 20"/>
                                    <a:gd name="T17" fmla="*/ 63 h 115"/>
                                    <a:gd name="T18" fmla="*/ 13 w 20"/>
                                    <a:gd name="T19" fmla="*/ 63 h 115"/>
                                    <a:gd name="T20" fmla="*/ 0 w 20"/>
                                    <a:gd name="T21" fmla="*/ 0 h 115"/>
                                    <a:gd name="T22" fmla="*/ 13 w 20"/>
                                    <a:gd name="T23" fmla="*/ 63 h 1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0" h="115">
                                      <a:moveTo>
                                        <a:pt x="13" y="63"/>
                                      </a:moveTo>
                                      <a:lnTo>
                                        <a:pt x="8" y="75"/>
                                      </a:lnTo>
                                      <a:lnTo>
                                        <a:pt x="5" y="90"/>
                                      </a:lnTo>
                                      <a:lnTo>
                                        <a:pt x="8" y="103"/>
                                      </a:lnTo>
                                      <a:lnTo>
                                        <a:pt x="13" y="115"/>
                                      </a:lnTo>
                                      <a:lnTo>
                                        <a:pt x="20" y="105"/>
                                      </a:lnTo>
                                      <a:lnTo>
                                        <a:pt x="20" y="90"/>
                                      </a:lnTo>
                                      <a:lnTo>
                                        <a:pt x="20" y="75"/>
                                      </a:lnTo>
                                      <a:lnTo>
                                        <a:pt x="13" y="63"/>
                                      </a:lnTo>
                                      <a:close/>
                                      <a:moveTo>
                                        <a:pt x="13" y="6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3" y="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89" name="Freeform 22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3830" y="540385"/>
                                  <a:ext cx="9525" cy="33020"/>
                                </a:xfrm>
                                <a:custGeom>
                                  <a:avLst/>
                                  <a:gdLst>
                                    <a:gd name="T0" fmla="*/ 8 w 15"/>
                                    <a:gd name="T1" fmla="*/ 0 h 52"/>
                                    <a:gd name="T2" fmla="*/ 3 w 15"/>
                                    <a:gd name="T3" fmla="*/ 12 h 52"/>
                                    <a:gd name="T4" fmla="*/ 0 w 15"/>
                                    <a:gd name="T5" fmla="*/ 27 h 52"/>
                                    <a:gd name="T6" fmla="*/ 3 w 15"/>
                                    <a:gd name="T7" fmla="*/ 40 h 52"/>
                                    <a:gd name="T8" fmla="*/ 8 w 15"/>
                                    <a:gd name="T9" fmla="*/ 52 h 52"/>
                                    <a:gd name="T10" fmla="*/ 15 w 15"/>
                                    <a:gd name="T11" fmla="*/ 42 h 52"/>
                                    <a:gd name="T12" fmla="*/ 15 w 15"/>
                                    <a:gd name="T13" fmla="*/ 27 h 52"/>
                                    <a:gd name="T14" fmla="*/ 15 w 15"/>
                                    <a:gd name="T15" fmla="*/ 12 h 52"/>
                                    <a:gd name="T16" fmla="*/ 8 w 15"/>
                                    <a:gd name="T17" fmla="*/ 0 h 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15" h="52">
                                      <a:moveTo>
                                        <a:pt x="8" y="0"/>
                                      </a:moveTo>
                                      <a:lnTo>
                                        <a:pt x="3" y="12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3" y="40"/>
                                      </a:lnTo>
                                      <a:lnTo>
                                        <a:pt x="8" y="52"/>
                                      </a:lnTo>
                                      <a:lnTo>
                                        <a:pt x="15" y="42"/>
                                      </a:lnTo>
                                      <a:lnTo>
                                        <a:pt x="15" y="27"/>
                                      </a:lnTo>
                                      <a:lnTo>
                                        <a:pt x="15" y="12"/>
                                      </a:lnTo>
                                      <a:lnTo>
                                        <a:pt x="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90" name="Freeform 22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0655" y="500380"/>
                                  <a:ext cx="8255" cy="40005"/>
                                </a:xfrm>
                                <a:custGeom>
                                  <a:avLst/>
                                  <a:gdLst>
                                    <a:gd name="T0" fmla="*/ 13 w 13"/>
                                    <a:gd name="T1" fmla="*/ 63 h 63"/>
                                    <a:gd name="T2" fmla="*/ 0 w 13"/>
                                    <a:gd name="T3" fmla="*/ 0 h 63"/>
                                    <a:gd name="T4" fmla="*/ 13 w 13"/>
                                    <a:gd name="T5" fmla="*/ 63 h 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3" h="63">
                                      <a:moveTo>
                                        <a:pt x="13" y="6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3" y="63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91" name="Freeform 22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3510" y="506730"/>
                                  <a:ext cx="11430" cy="31750"/>
                                </a:xfrm>
                                <a:custGeom>
                                  <a:avLst/>
                                  <a:gdLst>
                                    <a:gd name="T0" fmla="*/ 13 w 18"/>
                                    <a:gd name="T1" fmla="*/ 0 h 50"/>
                                    <a:gd name="T2" fmla="*/ 3 w 18"/>
                                    <a:gd name="T3" fmla="*/ 13 h 50"/>
                                    <a:gd name="T4" fmla="*/ 0 w 18"/>
                                    <a:gd name="T5" fmla="*/ 25 h 50"/>
                                    <a:gd name="T6" fmla="*/ 0 w 18"/>
                                    <a:gd name="T7" fmla="*/ 38 h 50"/>
                                    <a:gd name="T8" fmla="*/ 5 w 18"/>
                                    <a:gd name="T9" fmla="*/ 50 h 50"/>
                                    <a:gd name="T10" fmla="*/ 13 w 18"/>
                                    <a:gd name="T11" fmla="*/ 40 h 50"/>
                                    <a:gd name="T12" fmla="*/ 18 w 18"/>
                                    <a:gd name="T13" fmla="*/ 28 h 50"/>
                                    <a:gd name="T14" fmla="*/ 18 w 18"/>
                                    <a:gd name="T15" fmla="*/ 20 h 50"/>
                                    <a:gd name="T16" fmla="*/ 18 w 18"/>
                                    <a:gd name="T17" fmla="*/ 13 h 50"/>
                                    <a:gd name="T18" fmla="*/ 15 w 18"/>
                                    <a:gd name="T19" fmla="*/ 8 h 50"/>
                                    <a:gd name="T20" fmla="*/ 13 w 18"/>
                                    <a:gd name="T21" fmla="*/ 0 h 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8" h="50">
                                      <a:moveTo>
                                        <a:pt x="13" y="0"/>
                                      </a:moveTo>
                                      <a:lnTo>
                                        <a:pt x="3" y="13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5" y="50"/>
                                      </a:lnTo>
                                      <a:lnTo>
                                        <a:pt x="13" y="40"/>
                                      </a:lnTo>
                                      <a:lnTo>
                                        <a:pt x="18" y="28"/>
                                      </a:lnTo>
                                      <a:lnTo>
                                        <a:pt x="18" y="20"/>
                                      </a:lnTo>
                                      <a:lnTo>
                                        <a:pt x="18" y="13"/>
                                      </a:lnTo>
                                      <a:lnTo>
                                        <a:pt x="15" y="8"/>
                                      </a:lnTo>
                                      <a:lnTo>
                                        <a:pt x="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92" name="Freeform 22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3510" y="506730"/>
                                  <a:ext cx="11430" cy="31750"/>
                                </a:xfrm>
                                <a:custGeom>
                                  <a:avLst/>
                                  <a:gdLst>
                                    <a:gd name="T0" fmla="*/ 13 w 18"/>
                                    <a:gd name="T1" fmla="*/ 0 h 50"/>
                                    <a:gd name="T2" fmla="*/ 3 w 18"/>
                                    <a:gd name="T3" fmla="*/ 13 h 50"/>
                                    <a:gd name="T4" fmla="*/ 0 w 18"/>
                                    <a:gd name="T5" fmla="*/ 25 h 50"/>
                                    <a:gd name="T6" fmla="*/ 0 w 18"/>
                                    <a:gd name="T7" fmla="*/ 38 h 50"/>
                                    <a:gd name="T8" fmla="*/ 5 w 18"/>
                                    <a:gd name="T9" fmla="*/ 50 h 50"/>
                                    <a:gd name="T10" fmla="*/ 13 w 18"/>
                                    <a:gd name="T11" fmla="*/ 40 h 50"/>
                                    <a:gd name="T12" fmla="*/ 18 w 18"/>
                                    <a:gd name="T13" fmla="*/ 28 h 50"/>
                                    <a:gd name="T14" fmla="*/ 18 w 18"/>
                                    <a:gd name="T15" fmla="*/ 20 h 50"/>
                                    <a:gd name="T16" fmla="*/ 18 w 18"/>
                                    <a:gd name="T17" fmla="*/ 13 h 50"/>
                                    <a:gd name="T18" fmla="*/ 15 w 18"/>
                                    <a:gd name="T19" fmla="*/ 8 h 50"/>
                                    <a:gd name="T20" fmla="*/ 13 w 18"/>
                                    <a:gd name="T21" fmla="*/ 0 h 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8" h="50">
                                      <a:moveTo>
                                        <a:pt x="13" y="0"/>
                                      </a:moveTo>
                                      <a:lnTo>
                                        <a:pt x="3" y="13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5" y="50"/>
                                      </a:lnTo>
                                      <a:lnTo>
                                        <a:pt x="13" y="40"/>
                                      </a:lnTo>
                                      <a:lnTo>
                                        <a:pt x="18" y="28"/>
                                      </a:lnTo>
                                      <a:lnTo>
                                        <a:pt x="18" y="20"/>
                                      </a:lnTo>
                                      <a:lnTo>
                                        <a:pt x="18" y="13"/>
                                      </a:lnTo>
                                      <a:lnTo>
                                        <a:pt x="15" y="8"/>
                                      </a:lnTo>
                                      <a:lnTo>
                                        <a:pt x="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93" name="Freeform 22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6685" y="469265"/>
                                  <a:ext cx="5080" cy="37465"/>
                                </a:xfrm>
                                <a:custGeom>
                                  <a:avLst/>
                                  <a:gdLst>
                                    <a:gd name="T0" fmla="*/ 8 w 8"/>
                                    <a:gd name="T1" fmla="*/ 59 h 59"/>
                                    <a:gd name="T2" fmla="*/ 0 w 8"/>
                                    <a:gd name="T3" fmla="*/ 0 h 59"/>
                                    <a:gd name="T4" fmla="*/ 8 w 8"/>
                                    <a:gd name="T5" fmla="*/ 59 h 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8" h="59">
                                      <a:moveTo>
                                        <a:pt x="8" y="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8" y="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94" name="Freeform 22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6685" y="469265"/>
                                  <a:ext cx="5080" cy="37465"/>
                                </a:xfrm>
                                <a:custGeom>
                                  <a:avLst/>
                                  <a:gdLst>
                                    <a:gd name="T0" fmla="*/ 8 w 8"/>
                                    <a:gd name="T1" fmla="*/ 59 h 59"/>
                                    <a:gd name="T2" fmla="*/ 0 w 8"/>
                                    <a:gd name="T3" fmla="*/ 0 h 59"/>
                                    <a:gd name="T4" fmla="*/ 8 w 8"/>
                                    <a:gd name="T5" fmla="*/ 59 h 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8" h="59">
                                      <a:moveTo>
                                        <a:pt x="8" y="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8" y="5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95" name="Freeform 22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3985" y="487680"/>
                                  <a:ext cx="11430" cy="31750"/>
                                </a:xfrm>
                                <a:custGeom>
                                  <a:avLst/>
                                  <a:gdLst>
                                    <a:gd name="T0" fmla="*/ 13 w 18"/>
                                    <a:gd name="T1" fmla="*/ 0 h 50"/>
                                    <a:gd name="T2" fmla="*/ 5 w 18"/>
                                    <a:gd name="T3" fmla="*/ 13 h 50"/>
                                    <a:gd name="T4" fmla="*/ 0 w 18"/>
                                    <a:gd name="T5" fmla="*/ 25 h 50"/>
                                    <a:gd name="T6" fmla="*/ 3 w 18"/>
                                    <a:gd name="T7" fmla="*/ 38 h 50"/>
                                    <a:gd name="T8" fmla="*/ 5 w 18"/>
                                    <a:gd name="T9" fmla="*/ 50 h 50"/>
                                    <a:gd name="T10" fmla="*/ 13 w 18"/>
                                    <a:gd name="T11" fmla="*/ 40 h 50"/>
                                    <a:gd name="T12" fmla="*/ 18 w 18"/>
                                    <a:gd name="T13" fmla="*/ 28 h 50"/>
                                    <a:gd name="T14" fmla="*/ 18 w 18"/>
                                    <a:gd name="T15" fmla="*/ 20 h 50"/>
                                    <a:gd name="T16" fmla="*/ 18 w 18"/>
                                    <a:gd name="T17" fmla="*/ 13 h 50"/>
                                    <a:gd name="T18" fmla="*/ 15 w 18"/>
                                    <a:gd name="T19" fmla="*/ 5 h 50"/>
                                    <a:gd name="T20" fmla="*/ 13 w 18"/>
                                    <a:gd name="T21" fmla="*/ 0 h 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8" h="50">
                                      <a:moveTo>
                                        <a:pt x="13" y="0"/>
                                      </a:moveTo>
                                      <a:lnTo>
                                        <a:pt x="5" y="13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3" y="38"/>
                                      </a:lnTo>
                                      <a:lnTo>
                                        <a:pt x="5" y="50"/>
                                      </a:lnTo>
                                      <a:lnTo>
                                        <a:pt x="13" y="40"/>
                                      </a:lnTo>
                                      <a:lnTo>
                                        <a:pt x="18" y="28"/>
                                      </a:lnTo>
                                      <a:lnTo>
                                        <a:pt x="18" y="20"/>
                                      </a:lnTo>
                                      <a:lnTo>
                                        <a:pt x="18" y="13"/>
                                      </a:lnTo>
                                      <a:lnTo>
                                        <a:pt x="15" y="5"/>
                                      </a:lnTo>
                                      <a:lnTo>
                                        <a:pt x="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96" name="Freeform 22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3985" y="487680"/>
                                  <a:ext cx="11430" cy="31750"/>
                                </a:xfrm>
                                <a:custGeom>
                                  <a:avLst/>
                                  <a:gdLst>
                                    <a:gd name="T0" fmla="*/ 13 w 18"/>
                                    <a:gd name="T1" fmla="*/ 0 h 50"/>
                                    <a:gd name="T2" fmla="*/ 5 w 18"/>
                                    <a:gd name="T3" fmla="*/ 13 h 50"/>
                                    <a:gd name="T4" fmla="*/ 0 w 18"/>
                                    <a:gd name="T5" fmla="*/ 25 h 50"/>
                                    <a:gd name="T6" fmla="*/ 3 w 18"/>
                                    <a:gd name="T7" fmla="*/ 38 h 50"/>
                                    <a:gd name="T8" fmla="*/ 5 w 18"/>
                                    <a:gd name="T9" fmla="*/ 50 h 50"/>
                                    <a:gd name="T10" fmla="*/ 13 w 18"/>
                                    <a:gd name="T11" fmla="*/ 40 h 50"/>
                                    <a:gd name="T12" fmla="*/ 18 w 18"/>
                                    <a:gd name="T13" fmla="*/ 28 h 50"/>
                                    <a:gd name="T14" fmla="*/ 18 w 18"/>
                                    <a:gd name="T15" fmla="*/ 20 h 50"/>
                                    <a:gd name="T16" fmla="*/ 18 w 18"/>
                                    <a:gd name="T17" fmla="*/ 13 h 50"/>
                                    <a:gd name="T18" fmla="*/ 15 w 18"/>
                                    <a:gd name="T19" fmla="*/ 5 h 50"/>
                                    <a:gd name="T20" fmla="*/ 13 w 18"/>
                                    <a:gd name="T21" fmla="*/ 0 h 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8" h="50">
                                      <a:moveTo>
                                        <a:pt x="13" y="0"/>
                                      </a:moveTo>
                                      <a:lnTo>
                                        <a:pt x="5" y="13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3" y="38"/>
                                      </a:lnTo>
                                      <a:lnTo>
                                        <a:pt x="5" y="50"/>
                                      </a:lnTo>
                                      <a:lnTo>
                                        <a:pt x="13" y="40"/>
                                      </a:lnTo>
                                      <a:lnTo>
                                        <a:pt x="18" y="28"/>
                                      </a:lnTo>
                                      <a:lnTo>
                                        <a:pt x="18" y="20"/>
                                      </a:lnTo>
                                      <a:lnTo>
                                        <a:pt x="18" y="13"/>
                                      </a:lnTo>
                                      <a:lnTo>
                                        <a:pt x="15" y="5"/>
                                      </a:lnTo>
                                      <a:lnTo>
                                        <a:pt x="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97" name="Freeform 22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0335" y="450215"/>
                                  <a:ext cx="1905" cy="37465"/>
                                </a:xfrm>
                                <a:custGeom>
                                  <a:avLst/>
                                  <a:gdLst>
                                    <a:gd name="T0" fmla="*/ 3 w 3"/>
                                    <a:gd name="T1" fmla="*/ 59 h 59"/>
                                    <a:gd name="T2" fmla="*/ 0 w 3"/>
                                    <a:gd name="T3" fmla="*/ 0 h 59"/>
                                    <a:gd name="T4" fmla="*/ 3 w 3"/>
                                    <a:gd name="T5" fmla="*/ 59 h 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" h="59">
                                      <a:moveTo>
                                        <a:pt x="3" y="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" y="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98" name="Freeform 22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0335" y="450215"/>
                                  <a:ext cx="1905" cy="37465"/>
                                </a:xfrm>
                                <a:custGeom>
                                  <a:avLst/>
                                  <a:gdLst>
                                    <a:gd name="T0" fmla="*/ 3 w 3"/>
                                    <a:gd name="T1" fmla="*/ 59 h 59"/>
                                    <a:gd name="T2" fmla="*/ 0 w 3"/>
                                    <a:gd name="T3" fmla="*/ 0 h 59"/>
                                    <a:gd name="T4" fmla="*/ 3 w 3"/>
                                    <a:gd name="T5" fmla="*/ 59 h 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" h="59">
                                      <a:moveTo>
                                        <a:pt x="3" y="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" y="5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99" name="Freeform 22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6365" y="469265"/>
                                  <a:ext cx="12700" cy="31115"/>
                                </a:xfrm>
                                <a:custGeom>
                                  <a:avLst/>
                                  <a:gdLst>
                                    <a:gd name="T0" fmla="*/ 15 w 20"/>
                                    <a:gd name="T1" fmla="*/ 0 h 49"/>
                                    <a:gd name="T2" fmla="*/ 5 w 20"/>
                                    <a:gd name="T3" fmla="*/ 12 h 49"/>
                                    <a:gd name="T4" fmla="*/ 2 w 20"/>
                                    <a:gd name="T5" fmla="*/ 24 h 49"/>
                                    <a:gd name="T6" fmla="*/ 0 w 20"/>
                                    <a:gd name="T7" fmla="*/ 37 h 49"/>
                                    <a:gd name="T8" fmla="*/ 5 w 20"/>
                                    <a:gd name="T9" fmla="*/ 49 h 49"/>
                                    <a:gd name="T10" fmla="*/ 12 w 20"/>
                                    <a:gd name="T11" fmla="*/ 42 h 49"/>
                                    <a:gd name="T12" fmla="*/ 17 w 20"/>
                                    <a:gd name="T13" fmla="*/ 27 h 49"/>
                                    <a:gd name="T14" fmla="*/ 20 w 20"/>
                                    <a:gd name="T15" fmla="*/ 22 h 49"/>
                                    <a:gd name="T16" fmla="*/ 20 w 20"/>
                                    <a:gd name="T17" fmla="*/ 15 h 49"/>
                                    <a:gd name="T18" fmla="*/ 17 w 20"/>
                                    <a:gd name="T19" fmla="*/ 7 h 49"/>
                                    <a:gd name="T20" fmla="*/ 15 w 20"/>
                                    <a:gd name="T21" fmla="*/ 0 h 4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20" h="49">
                                      <a:moveTo>
                                        <a:pt x="15" y="0"/>
                                      </a:moveTo>
                                      <a:lnTo>
                                        <a:pt x="5" y="12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5" y="49"/>
                                      </a:lnTo>
                                      <a:lnTo>
                                        <a:pt x="12" y="42"/>
                                      </a:lnTo>
                                      <a:lnTo>
                                        <a:pt x="17" y="27"/>
                                      </a:lnTo>
                                      <a:lnTo>
                                        <a:pt x="20" y="22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00" name="Freeform 22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6365" y="469265"/>
                                  <a:ext cx="12700" cy="31115"/>
                                </a:xfrm>
                                <a:custGeom>
                                  <a:avLst/>
                                  <a:gdLst>
                                    <a:gd name="T0" fmla="*/ 15 w 20"/>
                                    <a:gd name="T1" fmla="*/ 0 h 49"/>
                                    <a:gd name="T2" fmla="*/ 5 w 20"/>
                                    <a:gd name="T3" fmla="*/ 12 h 49"/>
                                    <a:gd name="T4" fmla="*/ 2 w 20"/>
                                    <a:gd name="T5" fmla="*/ 24 h 49"/>
                                    <a:gd name="T6" fmla="*/ 0 w 20"/>
                                    <a:gd name="T7" fmla="*/ 37 h 49"/>
                                    <a:gd name="T8" fmla="*/ 5 w 20"/>
                                    <a:gd name="T9" fmla="*/ 49 h 49"/>
                                    <a:gd name="T10" fmla="*/ 12 w 20"/>
                                    <a:gd name="T11" fmla="*/ 42 h 49"/>
                                    <a:gd name="T12" fmla="*/ 17 w 20"/>
                                    <a:gd name="T13" fmla="*/ 27 h 49"/>
                                    <a:gd name="T14" fmla="*/ 20 w 20"/>
                                    <a:gd name="T15" fmla="*/ 22 h 49"/>
                                    <a:gd name="T16" fmla="*/ 20 w 20"/>
                                    <a:gd name="T17" fmla="*/ 15 h 49"/>
                                    <a:gd name="T18" fmla="*/ 17 w 20"/>
                                    <a:gd name="T19" fmla="*/ 7 h 49"/>
                                    <a:gd name="T20" fmla="*/ 15 w 20"/>
                                    <a:gd name="T21" fmla="*/ 0 h 4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20" h="49">
                                      <a:moveTo>
                                        <a:pt x="15" y="0"/>
                                      </a:moveTo>
                                      <a:lnTo>
                                        <a:pt x="5" y="12"/>
                                      </a:lnTo>
                                      <a:lnTo>
                                        <a:pt x="2" y="24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5" y="49"/>
                                      </a:lnTo>
                                      <a:lnTo>
                                        <a:pt x="12" y="42"/>
                                      </a:lnTo>
                                      <a:lnTo>
                                        <a:pt x="17" y="27"/>
                                      </a:lnTo>
                                      <a:lnTo>
                                        <a:pt x="20" y="22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01" name="Freeform 22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5890" y="429260"/>
                                  <a:ext cx="635" cy="40005"/>
                                </a:xfrm>
                                <a:custGeom>
                                  <a:avLst/>
                                  <a:gdLst>
                                    <a:gd name="T0" fmla="*/ 63 h 63"/>
                                    <a:gd name="T1" fmla="*/ 0 h 63"/>
                                    <a:gd name="T2" fmla="*/ 63 h 63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63">
                                      <a:moveTo>
                                        <a:pt x="0" y="6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02" name="Freeform 22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5890" y="429260"/>
                                  <a:ext cx="635" cy="40005"/>
                                </a:xfrm>
                                <a:custGeom>
                                  <a:avLst/>
                                  <a:gdLst>
                                    <a:gd name="T0" fmla="*/ 63 h 63"/>
                                    <a:gd name="T1" fmla="*/ 0 h 63"/>
                                    <a:gd name="T2" fmla="*/ 63 h 63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63">
                                      <a:moveTo>
                                        <a:pt x="0" y="6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3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03" name="Freeform 22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0015" y="450215"/>
                                  <a:ext cx="10795" cy="31115"/>
                                </a:xfrm>
                                <a:custGeom>
                                  <a:avLst/>
                                  <a:gdLst>
                                    <a:gd name="T0" fmla="*/ 15 w 17"/>
                                    <a:gd name="T1" fmla="*/ 0 h 49"/>
                                    <a:gd name="T2" fmla="*/ 5 w 17"/>
                                    <a:gd name="T3" fmla="*/ 10 h 49"/>
                                    <a:gd name="T4" fmla="*/ 0 w 17"/>
                                    <a:gd name="T5" fmla="*/ 22 h 49"/>
                                    <a:gd name="T6" fmla="*/ 0 w 17"/>
                                    <a:gd name="T7" fmla="*/ 35 h 49"/>
                                    <a:gd name="T8" fmla="*/ 2 w 17"/>
                                    <a:gd name="T9" fmla="*/ 49 h 49"/>
                                    <a:gd name="T10" fmla="*/ 12 w 17"/>
                                    <a:gd name="T11" fmla="*/ 40 h 49"/>
                                    <a:gd name="T12" fmla="*/ 17 w 17"/>
                                    <a:gd name="T13" fmla="*/ 27 h 49"/>
                                    <a:gd name="T14" fmla="*/ 17 w 17"/>
                                    <a:gd name="T15" fmla="*/ 20 h 49"/>
                                    <a:gd name="T16" fmla="*/ 17 w 17"/>
                                    <a:gd name="T17" fmla="*/ 12 h 49"/>
                                    <a:gd name="T18" fmla="*/ 17 w 17"/>
                                    <a:gd name="T19" fmla="*/ 5 h 49"/>
                                    <a:gd name="T20" fmla="*/ 15 w 17"/>
                                    <a:gd name="T21" fmla="*/ 0 h 4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7" h="49">
                                      <a:moveTo>
                                        <a:pt x="15" y="0"/>
                                      </a:moveTo>
                                      <a:lnTo>
                                        <a:pt x="5" y="10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2" y="49"/>
                                      </a:lnTo>
                                      <a:lnTo>
                                        <a:pt x="12" y="40"/>
                                      </a:lnTo>
                                      <a:lnTo>
                                        <a:pt x="17" y="27"/>
                                      </a:lnTo>
                                      <a:lnTo>
                                        <a:pt x="17" y="20"/>
                                      </a:lnTo>
                                      <a:lnTo>
                                        <a:pt x="17" y="12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04" name="Freeform 22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0015" y="450215"/>
                                  <a:ext cx="10795" cy="31115"/>
                                </a:xfrm>
                                <a:custGeom>
                                  <a:avLst/>
                                  <a:gdLst>
                                    <a:gd name="T0" fmla="*/ 15 w 17"/>
                                    <a:gd name="T1" fmla="*/ 0 h 49"/>
                                    <a:gd name="T2" fmla="*/ 5 w 17"/>
                                    <a:gd name="T3" fmla="*/ 10 h 49"/>
                                    <a:gd name="T4" fmla="*/ 0 w 17"/>
                                    <a:gd name="T5" fmla="*/ 22 h 49"/>
                                    <a:gd name="T6" fmla="*/ 0 w 17"/>
                                    <a:gd name="T7" fmla="*/ 35 h 49"/>
                                    <a:gd name="T8" fmla="*/ 2 w 17"/>
                                    <a:gd name="T9" fmla="*/ 49 h 49"/>
                                    <a:gd name="T10" fmla="*/ 12 w 17"/>
                                    <a:gd name="T11" fmla="*/ 40 h 49"/>
                                    <a:gd name="T12" fmla="*/ 17 w 17"/>
                                    <a:gd name="T13" fmla="*/ 27 h 49"/>
                                    <a:gd name="T14" fmla="*/ 17 w 17"/>
                                    <a:gd name="T15" fmla="*/ 20 h 49"/>
                                    <a:gd name="T16" fmla="*/ 17 w 17"/>
                                    <a:gd name="T17" fmla="*/ 12 h 49"/>
                                    <a:gd name="T18" fmla="*/ 17 w 17"/>
                                    <a:gd name="T19" fmla="*/ 5 h 49"/>
                                    <a:gd name="T20" fmla="*/ 15 w 17"/>
                                    <a:gd name="T21" fmla="*/ 0 h 4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7" h="49">
                                      <a:moveTo>
                                        <a:pt x="15" y="0"/>
                                      </a:moveTo>
                                      <a:lnTo>
                                        <a:pt x="5" y="10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2" y="49"/>
                                      </a:lnTo>
                                      <a:lnTo>
                                        <a:pt x="12" y="40"/>
                                      </a:lnTo>
                                      <a:lnTo>
                                        <a:pt x="17" y="27"/>
                                      </a:lnTo>
                                      <a:lnTo>
                                        <a:pt x="17" y="20"/>
                                      </a:lnTo>
                                      <a:lnTo>
                                        <a:pt x="17" y="12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05" name="Freeform 22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9540" y="408940"/>
                                  <a:ext cx="635" cy="41275"/>
                                </a:xfrm>
                                <a:custGeom>
                                  <a:avLst/>
                                  <a:gdLst>
                                    <a:gd name="T0" fmla="*/ 65 h 65"/>
                                    <a:gd name="T1" fmla="*/ 0 h 65"/>
                                    <a:gd name="T2" fmla="*/ 65 h 65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65">
                                      <a:moveTo>
                                        <a:pt x="0" y="6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06" name="Freeform 22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9540" y="408940"/>
                                  <a:ext cx="635" cy="41275"/>
                                </a:xfrm>
                                <a:custGeom>
                                  <a:avLst/>
                                  <a:gdLst>
                                    <a:gd name="T0" fmla="*/ 65 h 65"/>
                                    <a:gd name="T1" fmla="*/ 0 h 65"/>
                                    <a:gd name="T2" fmla="*/ 65 h 65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65">
                                      <a:moveTo>
                                        <a:pt x="0" y="6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07" name="Freeform 22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865" y="447040"/>
                                  <a:ext cx="14605" cy="17145"/>
                                </a:xfrm>
                                <a:custGeom>
                                  <a:avLst/>
                                  <a:gdLst>
                                    <a:gd name="T0" fmla="*/ 0 w 23"/>
                                    <a:gd name="T1" fmla="*/ 0 h 27"/>
                                    <a:gd name="T2" fmla="*/ 0 w 23"/>
                                    <a:gd name="T3" fmla="*/ 10 h 27"/>
                                    <a:gd name="T4" fmla="*/ 5 w 23"/>
                                    <a:gd name="T5" fmla="*/ 17 h 27"/>
                                    <a:gd name="T6" fmla="*/ 10 w 23"/>
                                    <a:gd name="T7" fmla="*/ 22 h 27"/>
                                    <a:gd name="T8" fmla="*/ 23 w 23"/>
                                    <a:gd name="T9" fmla="*/ 27 h 27"/>
                                    <a:gd name="T10" fmla="*/ 20 w 23"/>
                                    <a:gd name="T11" fmla="*/ 20 h 27"/>
                                    <a:gd name="T12" fmla="*/ 15 w 23"/>
                                    <a:gd name="T13" fmla="*/ 12 h 27"/>
                                    <a:gd name="T14" fmla="*/ 10 w 23"/>
                                    <a:gd name="T15" fmla="*/ 5 h 27"/>
                                    <a:gd name="T16" fmla="*/ 0 w 23"/>
                                    <a:gd name="T17" fmla="*/ 0 h 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3" h="27">
                                      <a:moveTo>
                                        <a:pt x="0" y="0"/>
                                      </a:moveTo>
                                      <a:lnTo>
                                        <a:pt x="0" y="10"/>
                                      </a:lnTo>
                                      <a:lnTo>
                                        <a:pt x="5" y="17"/>
                                      </a:lnTo>
                                      <a:lnTo>
                                        <a:pt x="10" y="22"/>
                                      </a:lnTo>
                                      <a:lnTo>
                                        <a:pt x="23" y="27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15" y="12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08" name="Freeform 22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865" y="447040"/>
                                  <a:ext cx="14605" cy="17145"/>
                                </a:xfrm>
                                <a:custGeom>
                                  <a:avLst/>
                                  <a:gdLst>
                                    <a:gd name="T0" fmla="*/ 0 w 23"/>
                                    <a:gd name="T1" fmla="*/ 0 h 27"/>
                                    <a:gd name="T2" fmla="*/ 0 w 23"/>
                                    <a:gd name="T3" fmla="*/ 10 h 27"/>
                                    <a:gd name="T4" fmla="*/ 5 w 23"/>
                                    <a:gd name="T5" fmla="*/ 17 h 27"/>
                                    <a:gd name="T6" fmla="*/ 10 w 23"/>
                                    <a:gd name="T7" fmla="*/ 22 h 27"/>
                                    <a:gd name="T8" fmla="*/ 23 w 23"/>
                                    <a:gd name="T9" fmla="*/ 27 h 27"/>
                                    <a:gd name="T10" fmla="*/ 20 w 23"/>
                                    <a:gd name="T11" fmla="*/ 20 h 27"/>
                                    <a:gd name="T12" fmla="*/ 15 w 23"/>
                                    <a:gd name="T13" fmla="*/ 12 h 27"/>
                                    <a:gd name="T14" fmla="*/ 10 w 23"/>
                                    <a:gd name="T15" fmla="*/ 5 h 27"/>
                                    <a:gd name="T16" fmla="*/ 0 w 23"/>
                                    <a:gd name="T17" fmla="*/ 0 h 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3" h="27">
                                      <a:moveTo>
                                        <a:pt x="0" y="0"/>
                                      </a:moveTo>
                                      <a:lnTo>
                                        <a:pt x="0" y="10"/>
                                      </a:lnTo>
                                      <a:lnTo>
                                        <a:pt x="5" y="17"/>
                                      </a:lnTo>
                                      <a:lnTo>
                                        <a:pt x="10" y="22"/>
                                      </a:lnTo>
                                      <a:lnTo>
                                        <a:pt x="23" y="27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15" y="12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09" name="Freeform 22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3035" y="486410"/>
                                  <a:ext cx="6350" cy="38100"/>
                                </a:xfrm>
                                <a:custGeom>
                                  <a:avLst/>
                                  <a:gdLst>
                                    <a:gd name="T0" fmla="*/ 10 w 10"/>
                                    <a:gd name="T1" fmla="*/ 60 h 60"/>
                                    <a:gd name="T2" fmla="*/ 0 w 10"/>
                                    <a:gd name="T3" fmla="*/ 0 h 60"/>
                                    <a:gd name="T4" fmla="*/ 10 w 10"/>
                                    <a:gd name="T5" fmla="*/ 60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0" h="60">
                                      <a:moveTo>
                                        <a:pt x="10" y="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0" y="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10" name="Freeform 23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3035" y="486410"/>
                                  <a:ext cx="6350" cy="38100"/>
                                </a:xfrm>
                                <a:custGeom>
                                  <a:avLst/>
                                  <a:gdLst>
                                    <a:gd name="T0" fmla="*/ 10 w 10"/>
                                    <a:gd name="T1" fmla="*/ 60 h 60"/>
                                    <a:gd name="T2" fmla="*/ 0 w 10"/>
                                    <a:gd name="T3" fmla="*/ 0 h 60"/>
                                    <a:gd name="T4" fmla="*/ 10 w 10"/>
                                    <a:gd name="T5" fmla="*/ 60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0" h="60">
                                      <a:moveTo>
                                        <a:pt x="10" y="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0" y="6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11" name="Freeform 230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76225" y="701675"/>
                                  <a:ext cx="71120" cy="19050"/>
                                </a:xfrm>
                                <a:custGeom>
                                  <a:avLst/>
                                  <a:gdLst>
                                    <a:gd name="T0" fmla="*/ 60 w 112"/>
                                    <a:gd name="T1" fmla="*/ 20 h 30"/>
                                    <a:gd name="T2" fmla="*/ 0 w 112"/>
                                    <a:gd name="T3" fmla="*/ 0 h 30"/>
                                    <a:gd name="T4" fmla="*/ 60 w 112"/>
                                    <a:gd name="T5" fmla="*/ 20 h 30"/>
                                    <a:gd name="T6" fmla="*/ 60 w 112"/>
                                    <a:gd name="T7" fmla="*/ 20 h 30"/>
                                    <a:gd name="T8" fmla="*/ 74 w 112"/>
                                    <a:gd name="T9" fmla="*/ 28 h 30"/>
                                    <a:gd name="T10" fmla="*/ 87 w 112"/>
                                    <a:gd name="T11" fmla="*/ 30 h 30"/>
                                    <a:gd name="T12" fmla="*/ 99 w 112"/>
                                    <a:gd name="T13" fmla="*/ 28 h 30"/>
                                    <a:gd name="T14" fmla="*/ 112 w 112"/>
                                    <a:gd name="T15" fmla="*/ 20 h 30"/>
                                    <a:gd name="T16" fmla="*/ 107 w 112"/>
                                    <a:gd name="T17" fmla="*/ 15 h 30"/>
                                    <a:gd name="T18" fmla="*/ 99 w 112"/>
                                    <a:gd name="T19" fmla="*/ 13 h 30"/>
                                    <a:gd name="T20" fmla="*/ 92 w 112"/>
                                    <a:gd name="T21" fmla="*/ 10 h 30"/>
                                    <a:gd name="T22" fmla="*/ 87 w 112"/>
                                    <a:gd name="T23" fmla="*/ 8 h 30"/>
                                    <a:gd name="T24" fmla="*/ 79 w 112"/>
                                    <a:gd name="T25" fmla="*/ 8 h 30"/>
                                    <a:gd name="T26" fmla="*/ 72 w 112"/>
                                    <a:gd name="T27" fmla="*/ 10 h 30"/>
                                    <a:gd name="T28" fmla="*/ 64 w 112"/>
                                    <a:gd name="T29" fmla="*/ 15 h 30"/>
                                    <a:gd name="T30" fmla="*/ 60 w 112"/>
                                    <a:gd name="T31" fmla="*/ 2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112" h="30">
                                      <a:moveTo>
                                        <a:pt x="60" y="2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0" y="20"/>
                                      </a:lnTo>
                                      <a:close/>
                                      <a:moveTo>
                                        <a:pt x="60" y="20"/>
                                      </a:moveTo>
                                      <a:lnTo>
                                        <a:pt x="74" y="28"/>
                                      </a:lnTo>
                                      <a:lnTo>
                                        <a:pt x="87" y="30"/>
                                      </a:lnTo>
                                      <a:lnTo>
                                        <a:pt x="99" y="28"/>
                                      </a:lnTo>
                                      <a:lnTo>
                                        <a:pt x="112" y="20"/>
                                      </a:lnTo>
                                      <a:lnTo>
                                        <a:pt x="107" y="15"/>
                                      </a:lnTo>
                                      <a:lnTo>
                                        <a:pt x="99" y="13"/>
                                      </a:lnTo>
                                      <a:lnTo>
                                        <a:pt x="92" y="10"/>
                                      </a:lnTo>
                                      <a:lnTo>
                                        <a:pt x="87" y="8"/>
                                      </a:lnTo>
                                      <a:lnTo>
                                        <a:pt x="79" y="8"/>
                                      </a:lnTo>
                                      <a:lnTo>
                                        <a:pt x="72" y="10"/>
                                      </a:lnTo>
                                      <a:lnTo>
                                        <a:pt x="64" y="15"/>
                                      </a:lnTo>
                                      <a:lnTo>
                                        <a:pt x="6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12" name="Freeform 23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6225" y="701675"/>
                                  <a:ext cx="38100" cy="12700"/>
                                </a:xfrm>
                                <a:custGeom>
                                  <a:avLst/>
                                  <a:gdLst>
                                    <a:gd name="T0" fmla="*/ 60 w 60"/>
                                    <a:gd name="T1" fmla="*/ 20 h 20"/>
                                    <a:gd name="T2" fmla="*/ 0 w 60"/>
                                    <a:gd name="T3" fmla="*/ 0 h 20"/>
                                    <a:gd name="T4" fmla="*/ 60 w 60"/>
                                    <a:gd name="T5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60" h="20">
                                      <a:moveTo>
                                        <a:pt x="60" y="2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13" name="Freeform 23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4325" y="706755"/>
                                  <a:ext cx="33020" cy="13970"/>
                                </a:xfrm>
                                <a:custGeom>
                                  <a:avLst/>
                                  <a:gdLst>
                                    <a:gd name="T0" fmla="*/ 0 w 52"/>
                                    <a:gd name="T1" fmla="*/ 12 h 22"/>
                                    <a:gd name="T2" fmla="*/ 14 w 52"/>
                                    <a:gd name="T3" fmla="*/ 20 h 22"/>
                                    <a:gd name="T4" fmla="*/ 27 w 52"/>
                                    <a:gd name="T5" fmla="*/ 22 h 22"/>
                                    <a:gd name="T6" fmla="*/ 39 w 52"/>
                                    <a:gd name="T7" fmla="*/ 20 h 22"/>
                                    <a:gd name="T8" fmla="*/ 52 w 52"/>
                                    <a:gd name="T9" fmla="*/ 12 h 22"/>
                                    <a:gd name="T10" fmla="*/ 47 w 52"/>
                                    <a:gd name="T11" fmla="*/ 7 h 22"/>
                                    <a:gd name="T12" fmla="*/ 39 w 52"/>
                                    <a:gd name="T13" fmla="*/ 5 h 22"/>
                                    <a:gd name="T14" fmla="*/ 32 w 52"/>
                                    <a:gd name="T15" fmla="*/ 2 h 22"/>
                                    <a:gd name="T16" fmla="*/ 27 w 52"/>
                                    <a:gd name="T17" fmla="*/ 0 h 22"/>
                                    <a:gd name="T18" fmla="*/ 19 w 52"/>
                                    <a:gd name="T19" fmla="*/ 0 h 22"/>
                                    <a:gd name="T20" fmla="*/ 12 w 52"/>
                                    <a:gd name="T21" fmla="*/ 2 h 22"/>
                                    <a:gd name="T22" fmla="*/ 4 w 52"/>
                                    <a:gd name="T23" fmla="*/ 7 h 22"/>
                                    <a:gd name="T24" fmla="*/ 0 w 52"/>
                                    <a:gd name="T25" fmla="*/ 12 h 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52" h="22">
                                      <a:moveTo>
                                        <a:pt x="0" y="12"/>
                                      </a:moveTo>
                                      <a:lnTo>
                                        <a:pt x="14" y="20"/>
                                      </a:lnTo>
                                      <a:lnTo>
                                        <a:pt x="27" y="22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52" y="12"/>
                                      </a:lnTo>
                                      <a:lnTo>
                                        <a:pt x="47" y="7"/>
                                      </a:lnTo>
                                      <a:lnTo>
                                        <a:pt x="39" y="5"/>
                                      </a:lnTo>
                                      <a:lnTo>
                                        <a:pt x="32" y="2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2" y="2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14" name="Freeform 230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55905" y="687705"/>
                                  <a:ext cx="69215" cy="20320"/>
                                </a:xfrm>
                                <a:custGeom>
                                  <a:avLst/>
                                  <a:gdLst>
                                    <a:gd name="T0" fmla="*/ 59 w 109"/>
                                    <a:gd name="T1" fmla="*/ 25 h 32"/>
                                    <a:gd name="T2" fmla="*/ 0 w 109"/>
                                    <a:gd name="T3" fmla="*/ 0 h 32"/>
                                    <a:gd name="T4" fmla="*/ 59 w 109"/>
                                    <a:gd name="T5" fmla="*/ 25 h 32"/>
                                    <a:gd name="T6" fmla="*/ 59 w 109"/>
                                    <a:gd name="T7" fmla="*/ 25 h 32"/>
                                    <a:gd name="T8" fmla="*/ 72 w 109"/>
                                    <a:gd name="T9" fmla="*/ 30 h 32"/>
                                    <a:gd name="T10" fmla="*/ 87 w 109"/>
                                    <a:gd name="T11" fmla="*/ 32 h 32"/>
                                    <a:gd name="T12" fmla="*/ 99 w 109"/>
                                    <a:gd name="T13" fmla="*/ 32 h 32"/>
                                    <a:gd name="T14" fmla="*/ 109 w 109"/>
                                    <a:gd name="T15" fmla="*/ 25 h 32"/>
                                    <a:gd name="T16" fmla="*/ 104 w 109"/>
                                    <a:gd name="T17" fmla="*/ 20 h 32"/>
                                    <a:gd name="T18" fmla="*/ 99 w 109"/>
                                    <a:gd name="T19" fmla="*/ 17 h 32"/>
                                    <a:gd name="T20" fmla="*/ 92 w 109"/>
                                    <a:gd name="T21" fmla="*/ 15 h 32"/>
                                    <a:gd name="T22" fmla="*/ 84 w 109"/>
                                    <a:gd name="T23" fmla="*/ 12 h 32"/>
                                    <a:gd name="T24" fmla="*/ 77 w 109"/>
                                    <a:gd name="T25" fmla="*/ 12 h 32"/>
                                    <a:gd name="T26" fmla="*/ 72 w 109"/>
                                    <a:gd name="T27" fmla="*/ 15 h 32"/>
                                    <a:gd name="T28" fmla="*/ 64 w 109"/>
                                    <a:gd name="T29" fmla="*/ 20 h 32"/>
                                    <a:gd name="T30" fmla="*/ 59 w 109"/>
                                    <a:gd name="T31" fmla="*/ 25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109" h="32">
                                      <a:moveTo>
                                        <a:pt x="59" y="2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59" y="25"/>
                                      </a:lnTo>
                                      <a:close/>
                                      <a:moveTo>
                                        <a:pt x="59" y="25"/>
                                      </a:moveTo>
                                      <a:lnTo>
                                        <a:pt x="72" y="30"/>
                                      </a:lnTo>
                                      <a:lnTo>
                                        <a:pt x="87" y="32"/>
                                      </a:lnTo>
                                      <a:lnTo>
                                        <a:pt x="99" y="32"/>
                                      </a:lnTo>
                                      <a:lnTo>
                                        <a:pt x="109" y="25"/>
                                      </a:lnTo>
                                      <a:lnTo>
                                        <a:pt x="104" y="20"/>
                                      </a:lnTo>
                                      <a:lnTo>
                                        <a:pt x="99" y="17"/>
                                      </a:lnTo>
                                      <a:lnTo>
                                        <a:pt x="92" y="15"/>
                                      </a:lnTo>
                                      <a:lnTo>
                                        <a:pt x="84" y="12"/>
                                      </a:lnTo>
                                      <a:lnTo>
                                        <a:pt x="77" y="12"/>
                                      </a:lnTo>
                                      <a:lnTo>
                                        <a:pt x="72" y="15"/>
                                      </a:lnTo>
                                      <a:lnTo>
                                        <a:pt x="64" y="20"/>
                                      </a:lnTo>
                                      <a:lnTo>
                                        <a:pt x="59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15" name="Freeform 23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5905" y="687705"/>
                                  <a:ext cx="37465" cy="15875"/>
                                </a:xfrm>
                                <a:custGeom>
                                  <a:avLst/>
                                  <a:gdLst>
                                    <a:gd name="T0" fmla="*/ 59 w 59"/>
                                    <a:gd name="T1" fmla="*/ 25 h 25"/>
                                    <a:gd name="T2" fmla="*/ 0 w 59"/>
                                    <a:gd name="T3" fmla="*/ 0 h 25"/>
                                    <a:gd name="T4" fmla="*/ 59 w 59"/>
                                    <a:gd name="T5" fmla="*/ 25 h 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59" h="25">
                                      <a:moveTo>
                                        <a:pt x="59" y="2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59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16" name="Freeform 23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370" y="695325"/>
                                  <a:ext cx="31750" cy="12700"/>
                                </a:xfrm>
                                <a:custGeom>
                                  <a:avLst/>
                                  <a:gdLst>
                                    <a:gd name="T0" fmla="*/ 0 w 50"/>
                                    <a:gd name="T1" fmla="*/ 13 h 20"/>
                                    <a:gd name="T2" fmla="*/ 13 w 50"/>
                                    <a:gd name="T3" fmla="*/ 18 h 20"/>
                                    <a:gd name="T4" fmla="*/ 28 w 50"/>
                                    <a:gd name="T5" fmla="*/ 20 h 20"/>
                                    <a:gd name="T6" fmla="*/ 40 w 50"/>
                                    <a:gd name="T7" fmla="*/ 20 h 20"/>
                                    <a:gd name="T8" fmla="*/ 50 w 50"/>
                                    <a:gd name="T9" fmla="*/ 13 h 20"/>
                                    <a:gd name="T10" fmla="*/ 45 w 50"/>
                                    <a:gd name="T11" fmla="*/ 8 h 20"/>
                                    <a:gd name="T12" fmla="*/ 40 w 50"/>
                                    <a:gd name="T13" fmla="*/ 5 h 20"/>
                                    <a:gd name="T14" fmla="*/ 33 w 50"/>
                                    <a:gd name="T15" fmla="*/ 3 h 20"/>
                                    <a:gd name="T16" fmla="*/ 25 w 50"/>
                                    <a:gd name="T17" fmla="*/ 0 h 20"/>
                                    <a:gd name="T18" fmla="*/ 18 w 50"/>
                                    <a:gd name="T19" fmla="*/ 0 h 20"/>
                                    <a:gd name="T20" fmla="*/ 13 w 50"/>
                                    <a:gd name="T21" fmla="*/ 3 h 20"/>
                                    <a:gd name="T22" fmla="*/ 5 w 50"/>
                                    <a:gd name="T23" fmla="*/ 8 h 20"/>
                                    <a:gd name="T24" fmla="*/ 0 w 50"/>
                                    <a:gd name="T25" fmla="*/ 13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50" h="20">
                                      <a:moveTo>
                                        <a:pt x="0" y="13"/>
                                      </a:moveTo>
                                      <a:lnTo>
                                        <a:pt x="13" y="18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40" y="20"/>
                                      </a:lnTo>
                                      <a:lnTo>
                                        <a:pt x="50" y="13"/>
                                      </a:lnTo>
                                      <a:lnTo>
                                        <a:pt x="45" y="8"/>
                                      </a:lnTo>
                                      <a:lnTo>
                                        <a:pt x="40" y="5"/>
                                      </a:lnTo>
                                      <a:lnTo>
                                        <a:pt x="33" y="3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5" y="8"/>
                                      </a:lnTo>
                                      <a:lnTo>
                                        <a:pt x="0" y="13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17" name="Freeform 230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33680" y="681355"/>
                                  <a:ext cx="72390" cy="17145"/>
                                </a:xfrm>
                                <a:custGeom>
                                  <a:avLst/>
                                  <a:gdLst>
                                    <a:gd name="T0" fmla="*/ 64 w 114"/>
                                    <a:gd name="T1" fmla="*/ 17 h 27"/>
                                    <a:gd name="T2" fmla="*/ 0 w 114"/>
                                    <a:gd name="T3" fmla="*/ 0 h 27"/>
                                    <a:gd name="T4" fmla="*/ 64 w 114"/>
                                    <a:gd name="T5" fmla="*/ 17 h 27"/>
                                    <a:gd name="T6" fmla="*/ 62 w 114"/>
                                    <a:gd name="T7" fmla="*/ 17 h 27"/>
                                    <a:gd name="T8" fmla="*/ 77 w 114"/>
                                    <a:gd name="T9" fmla="*/ 25 h 27"/>
                                    <a:gd name="T10" fmla="*/ 89 w 114"/>
                                    <a:gd name="T11" fmla="*/ 27 h 27"/>
                                    <a:gd name="T12" fmla="*/ 102 w 114"/>
                                    <a:gd name="T13" fmla="*/ 25 h 27"/>
                                    <a:gd name="T14" fmla="*/ 114 w 114"/>
                                    <a:gd name="T15" fmla="*/ 17 h 27"/>
                                    <a:gd name="T16" fmla="*/ 109 w 114"/>
                                    <a:gd name="T17" fmla="*/ 12 h 27"/>
                                    <a:gd name="T18" fmla="*/ 102 w 114"/>
                                    <a:gd name="T19" fmla="*/ 10 h 27"/>
                                    <a:gd name="T20" fmla="*/ 97 w 114"/>
                                    <a:gd name="T21" fmla="*/ 7 h 27"/>
                                    <a:gd name="T22" fmla="*/ 89 w 114"/>
                                    <a:gd name="T23" fmla="*/ 5 h 27"/>
                                    <a:gd name="T24" fmla="*/ 82 w 114"/>
                                    <a:gd name="T25" fmla="*/ 5 h 27"/>
                                    <a:gd name="T26" fmla="*/ 74 w 114"/>
                                    <a:gd name="T27" fmla="*/ 7 h 27"/>
                                    <a:gd name="T28" fmla="*/ 69 w 114"/>
                                    <a:gd name="T29" fmla="*/ 12 h 27"/>
                                    <a:gd name="T30" fmla="*/ 62 w 114"/>
                                    <a:gd name="T31" fmla="*/ 17 h 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114" h="27">
                                      <a:moveTo>
                                        <a:pt x="64" y="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4" y="17"/>
                                      </a:lnTo>
                                      <a:close/>
                                      <a:moveTo>
                                        <a:pt x="62" y="17"/>
                                      </a:moveTo>
                                      <a:lnTo>
                                        <a:pt x="77" y="25"/>
                                      </a:lnTo>
                                      <a:lnTo>
                                        <a:pt x="89" y="27"/>
                                      </a:lnTo>
                                      <a:lnTo>
                                        <a:pt x="102" y="25"/>
                                      </a:lnTo>
                                      <a:lnTo>
                                        <a:pt x="114" y="17"/>
                                      </a:lnTo>
                                      <a:lnTo>
                                        <a:pt x="109" y="12"/>
                                      </a:lnTo>
                                      <a:lnTo>
                                        <a:pt x="102" y="10"/>
                                      </a:lnTo>
                                      <a:lnTo>
                                        <a:pt x="97" y="7"/>
                                      </a:lnTo>
                                      <a:lnTo>
                                        <a:pt x="89" y="5"/>
                                      </a:lnTo>
                                      <a:lnTo>
                                        <a:pt x="82" y="5"/>
                                      </a:lnTo>
                                      <a:lnTo>
                                        <a:pt x="74" y="7"/>
                                      </a:lnTo>
                                      <a:lnTo>
                                        <a:pt x="69" y="12"/>
                                      </a:lnTo>
                                      <a:lnTo>
                                        <a:pt x="62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18" name="Freeform 23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3680" y="681355"/>
                                  <a:ext cx="40640" cy="10795"/>
                                </a:xfrm>
                                <a:custGeom>
                                  <a:avLst/>
                                  <a:gdLst>
                                    <a:gd name="T0" fmla="*/ 64 w 64"/>
                                    <a:gd name="T1" fmla="*/ 17 h 17"/>
                                    <a:gd name="T2" fmla="*/ 0 w 64"/>
                                    <a:gd name="T3" fmla="*/ 0 h 17"/>
                                    <a:gd name="T4" fmla="*/ 64 w 64"/>
                                    <a:gd name="T5" fmla="*/ 17 h 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64" h="17">
                                      <a:moveTo>
                                        <a:pt x="64" y="1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4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19" name="Freeform 23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3050" y="684530"/>
                                  <a:ext cx="33020" cy="13970"/>
                                </a:xfrm>
                                <a:custGeom>
                                  <a:avLst/>
                                  <a:gdLst>
                                    <a:gd name="T0" fmla="*/ 0 w 52"/>
                                    <a:gd name="T1" fmla="*/ 12 h 22"/>
                                    <a:gd name="T2" fmla="*/ 15 w 52"/>
                                    <a:gd name="T3" fmla="*/ 20 h 22"/>
                                    <a:gd name="T4" fmla="*/ 27 w 52"/>
                                    <a:gd name="T5" fmla="*/ 22 h 22"/>
                                    <a:gd name="T6" fmla="*/ 40 w 52"/>
                                    <a:gd name="T7" fmla="*/ 20 h 22"/>
                                    <a:gd name="T8" fmla="*/ 52 w 52"/>
                                    <a:gd name="T9" fmla="*/ 12 h 22"/>
                                    <a:gd name="T10" fmla="*/ 47 w 52"/>
                                    <a:gd name="T11" fmla="*/ 7 h 22"/>
                                    <a:gd name="T12" fmla="*/ 40 w 52"/>
                                    <a:gd name="T13" fmla="*/ 5 h 22"/>
                                    <a:gd name="T14" fmla="*/ 35 w 52"/>
                                    <a:gd name="T15" fmla="*/ 2 h 22"/>
                                    <a:gd name="T16" fmla="*/ 27 w 52"/>
                                    <a:gd name="T17" fmla="*/ 0 h 22"/>
                                    <a:gd name="T18" fmla="*/ 20 w 52"/>
                                    <a:gd name="T19" fmla="*/ 0 h 22"/>
                                    <a:gd name="T20" fmla="*/ 12 w 52"/>
                                    <a:gd name="T21" fmla="*/ 2 h 22"/>
                                    <a:gd name="T22" fmla="*/ 7 w 52"/>
                                    <a:gd name="T23" fmla="*/ 7 h 22"/>
                                    <a:gd name="T24" fmla="*/ 0 w 52"/>
                                    <a:gd name="T25" fmla="*/ 12 h 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52" h="22">
                                      <a:moveTo>
                                        <a:pt x="0" y="12"/>
                                      </a:moveTo>
                                      <a:lnTo>
                                        <a:pt x="15" y="20"/>
                                      </a:lnTo>
                                      <a:lnTo>
                                        <a:pt x="27" y="22"/>
                                      </a:lnTo>
                                      <a:lnTo>
                                        <a:pt x="40" y="20"/>
                                      </a:lnTo>
                                      <a:lnTo>
                                        <a:pt x="52" y="12"/>
                                      </a:lnTo>
                                      <a:lnTo>
                                        <a:pt x="47" y="7"/>
                                      </a:lnTo>
                                      <a:lnTo>
                                        <a:pt x="40" y="5"/>
                                      </a:lnTo>
                                      <a:lnTo>
                                        <a:pt x="35" y="2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2" y="2"/>
                                      </a:lnTo>
                                      <a:lnTo>
                                        <a:pt x="7" y="7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20" name="Freeform 231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19075" y="671830"/>
                                  <a:ext cx="69850" cy="17145"/>
                                </a:xfrm>
                                <a:custGeom>
                                  <a:avLst/>
                                  <a:gdLst>
                                    <a:gd name="T0" fmla="*/ 58 w 110"/>
                                    <a:gd name="T1" fmla="*/ 15 h 27"/>
                                    <a:gd name="T2" fmla="*/ 0 w 110"/>
                                    <a:gd name="T3" fmla="*/ 0 h 27"/>
                                    <a:gd name="T4" fmla="*/ 58 w 110"/>
                                    <a:gd name="T5" fmla="*/ 15 h 27"/>
                                    <a:gd name="T6" fmla="*/ 58 w 110"/>
                                    <a:gd name="T7" fmla="*/ 15 h 27"/>
                                    <a:gd name="T8" fmla="*/ 72 w 110"/>
                                    <a:gd name="T9" fmla="*/ 22 h 27"/>
                                    <a:gd name="T10" fmla="*/ 85 w 110"/>
                                    <a:gd name="T11" fmla="*/ 27 h 27"/>
                                    <a:gd name="T12" fmla="*/ 97 w 110"/>
                                    <a:gd name="T13" fmla="*/ 25 h 27"/>
                                    <a:gd name="T14" fmla="*/ 110 w 110"/>
                                    <a:gd name="T15" fmla="*/ 17 h 27"/>
                                    <a:gd name="T16" fmla="*/ 105 w 110"/>
                                    <a:gd name="T17" fmla="*/ 12 h 27"/>
                                    <a:gd name="T18" fmla="*/ 97 w 110"/>
                                    <a:gd name="T19" fmla="*/ 10 h 27"/>
                                    <a:gd name="T20" fmla="*/ 92 w 110"/>
                                    <a:gd name="T21" fmla="*/ 7 h 27"/>
                                    <a:gd name="T22" fmla="*/ 85 w 110"/>
                                    <a:gd name="T23" fmla="*/ 5 h 27"/>
                                    <a:gd name="T24" fmla="*/ 77 w 110"/>
                                    <a:gd name="T25" fmla="*/ 5 h 27"/>
                                    <a:gd name="T26" fmla="*/ 70 w 110"/>
                                    <a:gd name="T27" fmla="*/ 7 h 27"/>
                                    <a:gd name="T28" fmla="*/ 63 w 110"/>
                                    <a:gd name="T29" fmla="*/ 10 h 27"/>
                                    <a:gd name="T30" fmla="*/ 58 w 110"/>
                                    <a:gd name="T31" fmla="*/ 15 h 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110" h="27">
                                      <a:moveTo>
                                        <a:pt x="58" y="1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58" y="15"/>
                                      </a:lnTo>
                                      <a:close/>
                                      <a:moveTo>
                                        <a:pt x="58" y="15"/>
                                      </a:moveTo>
                                      <a:lnTo>
                                        <a:pt x="72" y="22"/>
                                      </a:lnTo>
                                      <a:lnTo>
                                        <a:pt x="85" y="27"/>
                                      </a:lnTo>
                                      <a:lnTo>
                                        <a:pt x="97" y="25"/>
                                      </a:lnTo>
                                      <a:lnTo>
                                        <a:pt x="110" y="17"/>
                                      </a:lnTo>
                                      <a:lnTo>
                                        <a:pt x="105" y="12"/>
                                      </a:lnTo>
                                      <a:lnTo>
                                        <a:pt x="97" y="10"/>
                                      </a:lnTo>
                                      <a:lnTo>
                                        <a:pt x="92" y="7"/>
                                      </a:lnTo>
                                      <a:lnTo>
                                        <a:pt x="85" y="5"/>
                                      </a:lnTo>
                                      <a:lnTo>
                                        <a:pt x="77" y="5"/>
                                      </a:lnTo>
                                      <a:lnTo>
                                        <a:pt x="70" y="7"/>
                                      </a:lnTo>
                                      <a:lnTo>
                                        <a:pt x="63" y="10"/>
                                      </a:lnTo>
                                      <a:lnTo>
                                        <a:pt x="58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21" name="Freeform 23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9075" y="671830"/>
                                  <a:ext cx="36830" cy="9525"/>
                                </a:xfrm>
                                <a:custGeom>
                                  <a:avLst/>
                                  <a:gdLst>
                                    <a:gd name="T0" fmla="*/ 58 w 58"/>
                                    <a:gd name="T1" fmla="*/ 15 h 15"/>
                                    <a:gd name="T2" fmla="*/ 0 w 58"/>
                                    <a:gd name="T3" fmla="*/ 0 h 15"/>
                                    <a:gd name="T4" fmla="*/ 58 w 58"/>
                                    <a:gd name="T5" fmla="*/ 15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58" h="15">
                                      <a:moveTo>
                                        <a:pt x="58" y="1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58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22" name="Freeform 23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5905" y="675005"/>
                                  <a:ext cx="33020" cy="13970"/>
                                </a:xfrm>
                                <a:custGeom>
                                  <a:avLst/>
                                  <a:gdLst>
                                    <a:gd name="T0" fmla="*/ 0 w 52"/>
                                    <a:gd name="T1" fmla="*/ 10 h 22"/>
                                    <a:gd name="T2" fmla="*/ 14 w 52"/>
                                    <a:gd name="T3" fmla="*/ 17 h 22"/>
                                    <a:gd name="T4" fmla="*/ 27 w 52"/>
                                    <a:gd name="T5" fmla="*/ 22 h 22"/>
                                    <a:gd name="T6" fmla="*/ 39 w 52"/>
                                    <a:gd name="T7" fmla="*/ 20 h 22"/>
                                    <a:gd name="T8" fmla="*/ 52 w 52"/>
                                    <a:gd name="T9" fmla="*/ 12 h 22"/>
                                    <a:gd name="T10" fmla="*/ 47 w 52"/>
                                    <a:gd name="T11" fmla="*/ 7 h 22"/>
                                    <a:gd name="T12" fmla="*/ 39 w 52"/>
                                    <a:gd name="T13" fmla="*/ 5 h 22"/>
                                    <a:gd name="T14" fmla="*/ 34 w 52"/>
                                    <a:gd name="T15" fmla="*/ 2 h 22"/>
                                    <a:gd name="T16" fmla="*/ 27 w 52"/>
                                    <a:gd name="T17" fmla="*/ 0 h 22"/>
                                    <a:gd name="T18" fmla="*/ 19 w 52"/>
                                    <a:gd name="T19" fmla="*/ 0 h 22"/>
                                    <a:gd name="T20" fmla="*/ 12 w 52"/>
                                    <a:gd name="T21" fmla="*/ 2 h 22"/>
                                    <a:gd name="T22" fmla="*/ 5 w 52"/>
                                    <a:gd name="T23" fmla="*/ 5 h 22"/>
                                    <a:gd name="T24" fmla="*/ 0 w 52"/>
                                    <a:gd name="T25" fmla="*/ 10 h 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52" h="22">
                                      <a:moveTo>
                                        <a:pt x="0" y="10"/>
                                      </a:moveTo>
                                      <a:lnTo>
                                        <a:pt x="14" y="17"/>
                                      </a:lnTo>
                                      <a:lnTo>
                                        <a:pt x="27" y="22"/>
                                      </a:lnTo>
                                      <a:lnTo>
                                        <a:pt x="39" y="20"/>
                                      </a:lnTo>
                                      <a:lnTo>
                                        <a:pt x="52" y="12"/>
                                      </a:lnTo>
                                      <a:lnTo>
                                        <a:pt x="47" y="7"/>
                                      </a:lnTo>
                                      <a:lnTo>
                                        <a:pt x="39" y="5"/>
                                      </a:lnTo>
                                      <a:lnTo>
                                        <a:pt x="34" y="2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2" y="2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0" y="1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23" name="Freeform 231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97485" y="654050"/>
                                  <a:ext cx="69215" cy="22225"/>
                                </a:xfrm>
                                <a:custGeom>
                                  <a:avLst/>
                                  <a:gdLst>
                                    <a:gd name="T0" fmla="*/ 59 w 109"/>
                                    <a:gd name="T1" fmla="*/ 25 h 35"/>
                                    <a:gd name="T2" fmla="*/ 0 w 109"/>
                                    <a:gd name="T3" fmla="*/ 0 h 35"/>
                                    <a:gd name="T4" fmla="*/ 59 w 109"/>
                                    <a:gd name="T5" fmla="*/ 25 h 35"/>
                                    <a:gd name="T6" fmla="*/ 59 w 109"/>
                                    <a:gd name="T7" fmla="*/ 25 h 35"/>
                                    <a:gd name="T8" fmla="*/ 72 w 109"/>
                                    <a:gd name="T9" fmla="*/ 33 h 35"/>
                                    <a:gd name="T10" fmla="*/ 84 w 109"/>
                                    <a:gd name="T11" fmla="*/ 35 h 35"/>
                                    <a:gd name="T12" fmla="*/ 97 w 109"/>
                                    <a:gd name="T13" fmla="*/ 33 h 35"/>
                                    <a:gd name="T14" fmla="*/ 109 w 109"/>
                                    <a:gd name="T15" fmla="*/ 28 h 35"/>
                                    <a:gd name="T16" fmla="*/ 104 w 109"/>
                                    <a:gd name="T17" fmla="*/ 23 h 35"/>
                                    <a:gd name="T18" fmla="*/ 99 w 109"/>
                                    <a:gd name="T19" fmla="*/ 18 h 35"/>
                                    <a:gd name="T20" fmla="*/ 92 w 109"/>
                                    <a:gd name="T21" fmla="*/ 15 h 35"/>
                                    <a:gd name="T22" fmla="*/ 84 w 109"/>
                                    <a:gd name="T23" fmla="*/ 15 h 35"/>
                                    <a:gd name="T24" fmla="*/ 77 w 109"/>
                                    <a:gd name="T25" fmla="*/ 15 h 35"/>
                                    <a:gd name="T26" fmla="*/ 72 w 109"/>
                                    <a:gd name="T27" fmla="*/ 18 h 35"/>
                                    <a:gd name="T28" fmla="*/ 64 w 109"/>
                                    <a:gd name="T29" fmla="*/ 20 h 35"/>
                                    <a:gd name="T30" fmla="*/ 59 w 109"/>
                                    <a:gd name="T31" fmla="*/ 25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109" h="35">
                                      <a:moveTo>
                                        <a:pt x="59" y="2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59" y="25"/>
                                      </a:lnTo>
                                      <a:close/>
                                      <a:moveTo>
                                        <a:pt x="59" y="25"/>
                                      </a:moveTo>
                                      <a:lnTo>
                                        <a:pt x="72" y="33"/>
                                      </a:lnTo>
                                      <a:lnTo>
                                        <a:pt x="84" y="35"/>
                                      </a:lnTo>
                                      <a:lnTo>
                                        <a:pt x="97" y="33"/>
                                      </a:lnTo>
                                      <a:lnTo>
                                        <a:pt x="109" y="28"/>
                                      </a:lnTo>
                                      <a:lnTo>
                                        <a:pt x="104" y="23"/>
                                      </a:lnTo>
                                      <a:lnTo>
                                        <a:pt x="99" y="18"/>
                                      </a:lnTo>
                                      <a:lnTo>
                                        <a:pt x="92" y="15"/>
                                      </a:lnTo>
                                      <a:lnTo>
                                        <a:pt x="84" y="1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72" y="18"/>
                                      </a:lnTo>
                                      <a:lnTo>
                                        <a:pt x="64" y="20"/>
                                      </a:lnTo>
                                      <a:lnTo>
                                        <a:pt x="59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24" name="Freeform 23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7485" y="654050"/>
                                  <a:ext cx="37465" cy="15875"/>
                                </a:xfrm>
                                <a:custGeom>
                                  <a:avLst/>
                                  <a:gdLst>
                                    <a:gd name="T0" fmla="*/ 59 w 59"/>
                                    <a:gd name="T1" fmla="*/ 25 h 25"/>
                                    <a:gd name="T2" fmla="*/ 0 w 59"/>
                                    <a:gd name="T3" fmla="*/ 0 h 25"/>
                                    <a:gd name="T4" fmla="*/ 59 w 59"/>
                                    <a:gd name="T5" fmla="*/ 25 h 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59" h="25">
                                      <a:moveTo>
                                        <a:pt x="59" y="2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59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25" name="Freeform 23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4950" y="663575"/>
                                  <a:ext cx="31750" cy="12700"/>
                                </a:xfrm>
                                <a:custGeom>
                                  <a:avLst/>
                                  <a:gdLst>
                                    <a:gd name="T0" fmla="*/ 0 w 50"/>
                                    <a:gd name="T1" fmla="*/ 10 h 20"/>
                                    <a:gd name="T2" fmla="*/ 13 w 50"/>
                                    <a:gd name="T3" fmla="*/ 18 h 20"/>
                                    <a:gd name="T4" fmla="*/ 25 w 50"/>
                                    <a:gd name="T5" fmla="*/ 20 h 20"/>
                                    <a:gd name="T6" fmla="*/ 38 w 50"/>
                                    <a:gd name="T7" fmla="*/ 18 h 20"/>
                                    <a:gd name="T8" fmla="*/ 50 w 50"/>
                                    <a:gd name="T9" fmla="*/ 13 h 20"/>
                                    <a:gd name="T10" fmla="*/ 45 w 50"/>
                                    <a:gd name="T11" fmla="*/ 8 h 20"/>
                                    <a:gd name="T12" fmla="*/ 40 w 50"/>
                                    <a:gd name="T13" fmla="*/ 3 h 20"/>
                                    <a:gd name="T14" fmla="*/ 33 w 50"/>
                                    <a:gd name="T15" fmla="*/ 0 h 20"/>
                                    <a:gd name="T16" fmla="*/ 25 w 50"/>
                                    <a:gd name="T17" fmla="*/ 0 h 20"/>
                                    <a:gd name="T18" fmla="*/ 18 w 50"/>
                                    <a:gd name="T19" fmla="*/ 0 h 20"/>
                                    <a:gd name="T20" fmla="*/ 13 w 50"/>
                                    <a:gd name="T21" fmla="*/ 3 h 20"/>
                                    <a:gd name="T22" fmla="*/ 5 w 50"/>
                                    <a:gd name="T23" fmla="*/ 5 h 20"/>
                                    <a:gd name="T24" fmla="*/ 0 w 50"/>
                                    <a:gd name="T25" fmla="*/ 1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50" h="20">
                                      <a:moveTo>
                                        <a:pt x="0" y="10"/>
                                      </a:moveTo>
                                      <a:lnTo>
                                        <a:pt x="13" y="18"/>
                                      </a:lnTo>
                                      <a:lnTo>
                                        <a:pt x="25" y="20"/>
                                      </a:lnTo>
                                      <a:lnTo>
                                        <a:pt x="38" y="18"/>
                                      </a:lnTo>
                                      <a:lnTo>
                                        <a:pt x="50" y="13"/>
                                      </a:lnTo>
                                      <a:lnTo>
                                        <a:pt x="45" y="8"/>
                                      </a:lnTo>
                                      <a:lnTo>
                                        <a:pt x="40" y="3"/>
                                      </a:lnTo>
                                      <a:lnTo>
                                        <a:pt x="33" y="0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0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26" name="Freeform 231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79705" y="633730"/>
                                  <a:ext cx="71120" cy="29845"/>
                                </a:xfrm>
                                <a:custGeom>
                                  <a:avLst/>
                                  <a:gdLst>
                                    <a:gd name="T0" fmla="*/ 60 w 112"/>
                                    <a:gd name="T1" fmla="*/ 32 h 47"/>
                                    <a:gd name="T2" fmla="*/ 0 w 112"/>
                                    <a:gd name="T3" fmla="*/ 0 h 47"/>
                                    <a:gd name="T4" fmla="*/ 60 w 112"/>
                                    <a:gd name="T5" fmla="*/ 32 h 47"/>
                                    <a:gd name="T6" fmla="*/ 60 w 112"/>
                                    <a:gd name="T7" fmla="*/ 32 h 47"/>
                                    <a:gd name="T8" fmla="*/ 75 w 112"/>
                                    <a:gd name="T9" fmla="*/ 42 h 47"/>
                                    <a:gd name="T10" fmla="*/ 87 w 112"/>
                                    <a:gd name="T11" fmla="*/ 47 h 47"/>
                                    <a:gd name="T12" fmla="*/ 100 w 112"/>
                                    <a:gd name="T13" fmla="*/ 47 h 47"/>
                                    <a:gd name="T14" fmla="*/ 112 w 112"/>
                                    <a:gd name="T15" fmla="*/ 45 h 47"/>
                                    <a:gd name="T16" fmla="*/ 107 w 112"/>
                                    <a:gd name="T17" fmla="*/ 37 h 47"/>
                                    <a:gd name="T18" fmla="*/ 102 w 112"/>
                                    <a:gd name="T19" fmla="*/ 32 h 47"/>
                                    <a:gd name="T20" fmla="*/ 95 w 112"/>
                                    <a:gd name="T21" fmla="*/ 30 h 47"/>
                                    <a:gd name="T22" fmla="*/ 87 w 112"/>
                                    <a:gd name="T23" fmla="*/ 27 h 47"/>
                                    <a:gd name="T24" fmla="*/ 80 w 112"/>
                                    <a:gd name="T25" fmla="*/ 25 h 47"/>
                                    <a:gd name="T26" fmla="*/ 72 w 112"/>
                                    <a:gd name="T27" fmla="*/ 27 h 47"/>
                                    <a:gd name="T28" fmla="*/ 65 w 112"/>
                                    <a:gd name="T29" fmla="*/ 30 h 47"/>
                                    <a:gd name="T30" fmla="*/ 60 w 112"/>
                                    <a:gd name="T31" fmla="*/ 32 h 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112" h="47">
                                      <a:moveTo>
                                        <a:pt x="60" y="3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0" y="32"/>
                                      </a:lnTo>
                                      <a:close/>
                                      <a:moveTo>
                                        <a:pt x="60" y="32"/>
                                      </a:moveTo>
                                      <a:lnTo>
                                        <a:pt x="75" y="42"/>
                                      </a:lnTo>
                                      <a:lnTo>
                                        <a:pt x="87" y="47"/>
                                      </a:lnTo>
                                      <a:lnTo>
                                        <a:pt x="100" y="47"/>
                                      </a:lnTo>
                                      <a:lnTo>
                                        <a:pt x="112" y="45"/>
                                      </a:lnTo>
                                      <a:lnTo>
                                        <a:pt x="107" y="37"/>
                                      </a:lnTo>
                                      <a:lnTo>
                                        <a:pt x="102" y="32"/>
                                      </a:lnTo>
                                      <a:lnTo>
                                        <a:pt x="95" y="30"/>
                                      </a:lnTo>
                                      <a:lnTo>
                                        <a:pt x="87" y="27"/>
                                      </a:lnTo>
                                      <a:lnTo>
                                        <a:pt x="80" y="25"/>
                                      </a:lnTo>
                                      <a:lnTo>
                                        <a:pt x="72" y="27"/>
                                      </a:lnTo>
                                      <a:lnTo>
                                        <a:pt x="65" y="30"/>
                                      </a:lnTo>
                                      <a:lnTo>
                                        <a:pt x="60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27" name="Freeform 23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9705" y="633730"/>
                                  <a:ext cx="38100" cy="20320"/>
                                </a:xfrm>
                                <a:custGeom>
                                  <a:avLst/>
                                  <a:gdLst>
                                    <a:gd name="T0" fmla="*/ 60 w 60"/>
                                    <a:gd name="T1" fmla="*/ 32 h 32"/>
                                    <a:gd name="T2" fmla="*/ 0 w 60"/>
                                    <a:gd name="T3" fmla="*/ 0 h 32"/>
                                    <a:gd name="T4" fmla="*/ 60 w 60"/>
                                    <a:gd name="T5" fmla="*/ 32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60" h="32">
                                      <a:moveTo>
                                        <a:pt x="60" y="3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0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28" name="Freeform 23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7805" y="649605"/>
                                  <a:ext cx="33020" cy="13970"/>
                                </a:xfrm>
                                <a:custGeom>
                                  <a:avLst/>
                                  <a:gdLst>
                                    <a:gd name="T0" fmla="*/ 0 w 52"/>
                                    <a:gd name="T1" fmla="*/ 7 h 22"/>
                                    <a:gd name="T2" fmla="*/ 15 w 52"/>
                                    <a:gd name="T3" fmla="*/ 17 h 22"/>
                                    <a:gd name="T4" fmla="*/ 27 w 52"/>
                                    <a:gd name="T5" fmla="*/ 22 h 22"/>
                                    <a:gd name="T6" fmla="*/ 40 w 52"/>
                                    <a:gd name="T7" fmla="*/ 22 h 22"/>
                                    <a:gd name="T8" fmla="*/ 52 w 52"/>
                                    <a:gd name="T9" fmla="*/ 20 h 22"/>
                                    <a:gd name="T10" fmla="*/ 47 w 52"/>
                                    <a:gd name="T11" fmla="*/ 12 h 22"/>
                                    <a:gd name="T12" fmla="*/ 42 w 52"/>
                                    <a:gd name="T13" fmla="*/ 7 h 22"/>
                                    <a:gd name="T14" fmla="*/ 35 w 52"/>
                                    <a:gd name="T15" fmla="*/ 5 h 22"/>
                                    <a:gd name="T16" fmla="*/ 27 w 52"/>
                                    <a:gd name="T17" fmla="*/ 2 h 22"/>
                                    <a:gd name="T18" fmla="*/ 20 w 52"/>
                                    <a:gd name="T19" fmla="*/ 0 h 22"/>
                                    <a:gd name="T20" fmla="*/ 12 w 52"/>
                                    <a:gd name="T21" fmla="*/ 2 h 22"/>
                                    <a:gd name="T22" fmla="*/ 5 w 52"/>
                                    <a:gd name="T23" fmla="*/ 5 h 22"/>
                                    <a:gd name="T24" fmla="*/ 0 w 52"/>
                                    <a:gd name="T25" fmla="*/ 7 h 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52" h="22">
                                      <a:moveTo>
                                        <a:pt x="0" y="7"/>
                                      </a:moveTo>
                                      <a:lnTo>
                                        <a:pt x="15" y="17"/>
                                      </a:lnTo>
                                      <a:lnTo>
                                        <a:pt x="27" y="22"/>
                                      </a:lnTo>
                                      <a:lnTo>
                                        <a:pt x="40" y="22"/>
                                      </a:lnTo>
                                      <a:lnTo>
                                        <a:pt x="52" y="20"/>
                                      </a:lnTo>
                                      <a:lnTo>
                                        <a:pt x="47" y="12"/>
                                      </a:lnTo>
                                      <a:lnTo>
                                        <a:pt x="42" y="7"/>
                                      </a:lnTo>
                                      <a:lnTo>
                                        <a:pt x="35" y="5"/>
                                      </a:lnTo>
                                      <a:lnTo>
                                        <a:pt x="27" y="2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2" y="2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0" y="7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29" name="Freeform 23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2420" y="681355"/>
                                  <a:ext cx="17145" cy="26670"/>
                                </a:xfrm>
                                <a:custGeom>
                                  <a:avLst/>
                                  <a:gdLst>
                                    <a:gd name="T0" fmla="*/ 0 w 27"/>
                                    <a:gd name="T1" fmla="*/ 0 h 42"/>
                                    <a:gd name="T2" fmla="*/ 3 w 27"/>
                                    <a:gd name="T3" fmla="*/ 12 h 42"/>
                                    <a:gd name="T4" fmla="*/ 7 w 27"/>
                                    <a:gd name="T5" fmla="*/ 25 h 42"/>
                                    <a:gd name="T6" fmla="*/ 17 w 27"/>
                                    <a:gd name="T7" fmla="*/ 35 h 42"/>
                                    <a:gd name="T8" fmla="*/ 27 w 27"/>
                                    <a:gd name="T9" fmla="*/ 42 h 42"/>
                                    <a:gd name="T10" fmla="*/ 27 w 27"/>
                                    <a:gd name="T11" fmla="*/ 30 h 42"/>
                                    <a:gd name="T12" fmla="*/ 22 w 27"/>
                                    <a:gd name="T13" fmla="*/ 17 h 42"/>
                                    <a:gd name="T14" fmla="*/ 12 w 27"/>
                                    <a:gd name="T15" fmla="*/ 5 h 42"/>
                                    <a:gd name="T16" fmla="*/ 0 w 27"/>
                                    <a:gd name="T17" fmla="*/ 0 h 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7" h="42">
                                      <a:moveTo>
                                        <a:pt x="0" y="0"/>
                                      </a:moveTo>
                                      <a:lnTo>
                                        <a:pt x="3" y="12"/>
                                      </a:lnTo>
                                      <a:lnTo>
                                        <a:pt x="7" y="25"/>
                                      </a:lnTo>
                                      <a:lnTo>
                                        <a:pt x="17" y="35"/>
                                      </a:lnTo>
                                      <a:lnTo>
                                        <a:pt x="27" y="42"/>
                                      </a:lnTo>
                                      <a:lnTo>
                                        <a:pt x="27" y="30"/>
                                      </a:lnTo>
                                      <a:lnTo>
                                        <a:pt x="22" y="17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30" name="Freeform 23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2420" y="681355"/>
                                  <a:ext cx="17145" cy="26670"/>
                                </a:xfrm>
                                <a:custGeom>
                                  <a:avLst/>
                                  <a:gdLst>
                                    <a:gd name="T0" fmla="*/ 0 w 27"/>
                                    <a:gd name="T1" fmla="*/ 0 h 42"/>
                                    <a:gd name="T2" fmla="*/ 3 w 27"/>
                                    <a:gd name="T3" fmla="*/ 12 h 42"/>
                                    <a:gd name="T4" fmla="*/ 7 w 27"/>
                                    <a:gd name="T5" fmla="*/ 25 h 42"/>
                                    <a:gd name="T6" fmla="*/ 17 w 27"/>
                                    <a:gd name="T7" fmla="*/ 35 h 42"/>
                                    <a:gd name="T8" fmla="*/ 27 w 27"/>
                                    <a:gd name="T9" fmla="*/ 42 h 42"/>
                                    <a:gd name="T10" fmla="*/ 27 w 27"/>
                                    <a:gd name="T11" fmla="*/ 30 h 42"/>
                                    <a:gd name="T12" fmla="*/ 22 w 27"/>
                                    <a:gd name="T13" fmla="*/ 17 h 42"/>
                                    <a:gd name="T14" fmla="*/ 12 w 27"/>
                                    <a:gd name="T15" fmla="*/ 5 h 42"/>
                                    <a:gd name="T16" fmla="*/ 0 w 27"/>
                                    <a:gd name="T17" fmla="*/ 0 h 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7" h="42">
                                      <a:moveTo>
                                        <a:pt x="0" y="0"/>
                                      </a:moveTo>
                                      <a:lnTo>
                                        <a:pt x="3" y="12"/>
                                      </a:lnTo>
                                      <a:lnTo>
                                        <a:pt x="7" y="25"/>
                                      </a:lnTo>
                                      <a:lnTo>
                                        <a:pt x="17" y="35"/>
                                      </a:lnTo>
                                      <a:lnTo>
                                        <a:pt x="27" y="42"/>
                                      </a:lnTo>
                                      <a:lnTo>
                                        <a:pt x="27" y="30"/>
                                      </a:lnTo>
                                      <a:lnTo>
                                        <a:pt x="22" y="17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31" name="Freeform 232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01625" y="660400"/>
                                  <a:ext cx="46990" cy="53975"/>
                                </a:xfrm>
                                <a:custGeom>
                                  <a:avLst/>
                                  <a:gdLst>
                                    <a:gd name="T0" fmla="*/ 44 w 74"/>
                                    <a:gd name="T1" fmla="*/ 43 h 85"/>
                                    <a:gd name="T2" fmla="*/ 47 w 74"/>
                                    <a:gd name="T3" fmla="*/ 58 h 85"/>
                                    <a:gd name="T4" fmla="*/ 54 w 74"/>
                                    <a:gd name="T5" fmla="*/ 68 h 85"/>
                                    <a:gd name="T6" fmla="*/ 64 w 74"/>
                                    <a:gd name="T7" fmla="*/ 78 h 85"/>
                                    <a:gd name="T8" fmla="*/ 74 w 74"/>
                                    <a:gd name="T9" fmla="*/ 85 h 85"/>
                                    <a:gd name="T10" fmla="*/ 74 w 74"/>
                                    <a:gd name="T11" fmla="*/ 75 h 85"/>
                                    <a:gd name="T12" fmla="*/ 69 w 74"/>
                                    <a:gd name="T13" fmla="*/ 63 h 85"/>
                                    <a:gd name="T14" fmla="*/ 59 w 74"/>
                                    <a:gd name="T15" fmla="*/ 50 h 85"/>
                                    <a:gd name="T16" fmla="*/ 44 w 74"/>
                                    <a:gd name="T17" fmla="*/ 43 h 85"/>
                                    <a:gd name="T18" fmla="*/ 44 w 74"/>
                                    <a:gd name="T19" fmla="*/ 43 h 85"/>
                                    <a:gd name="T20" fmla="*/ 0 w 74"/>
                                    <a:gd name="T21" fmla="*/ 0 h 85"/>
                                    <a:gd name="T22" fmla="*/ 44 w 74"/>
                                    <a:gd name="T23" fmla="*/ 43 h 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74" h="85">
                                      <a:moveTo>
                                        <a:pt x="44" y="43"/>
                                      </a:moveTo>
                                      <a:lnTo>
                                        <a:pt x="47" y="58"/>
                                      </a:lnTo>
                                      <a:lnTo>
                                        <a:pt x="54" y="68"/>
                                      </a:lnTo>
                                      <a:lnTo>
                                        <a:pt x="64" y="78"/>
                                      </a:lnTo>
                                      <a:lnTo>
                                        <a:pt x="74" y="85"/>
                                      </a:lnTo>
                                      <a:lnTo>
                                        <a:pt x="74" y="75"/>
                                      </a:lnTo>
                                      <a:lnTo>
                                        <a:pt x="69" y="63"/>
                                      </a:lnTo>
                                      <a:lnTo>
                                        <a:pt x="59" y="50"/>
                                      </a:lnTo>
                                      <a:lnTo>
                                        <a:pt x="44" y="43"/>
                                      </a:lnTo>
                                      <a:close/>
                                      <a:moveTo>
                                        <a:pt x="44" y="4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4" y="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32" name="Freeform 23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9565" y="687705"/>
                                  <a:ext cx="19050" cy="26670"/>
                                </a:xfrm>
                                <a:custGeom>
                                  <a:avLst/>
                                  <a:gdLst>
                                    <a:gd name="T0" fmla="*/ 0 w 30"/>
                                    <a:gd name="T1" fmla="*/ 0 h 42"/>
                                    <a:gd name="T2" fmla="*/ 3 w 30"/>
                                    <a:gd name="T3" fmla="*/ 15 h 42"/>
                                    <a:gd name="T4" fmla="*/ 10 w 30"/>
                                    <a:gd name="T5" fmla="*/ 25 h 42"/>
                                    <a:gd name="T6" fmla="*/ 20 w 30"/>
                                    <a:gd name="T7" fmla="*/ 35 h 42"/>
                                    <a:gd name="T8" fmla="*/ 30 w 30"/>
                                    <a:gd name="T9" fmla="*/ 42 h 42"/>
                                    <a:gd name="T10" fmla="*/ 30 w 30"/>
                                    <a:gd name="T11" fmla="*/ 32 h 42"/>
                                    <a:gd name="T12" fmla="*/ 25 w 30"/>
                                    <a:gd name="T13" fmla="*/ 20 h 42"/>
                                    <a:gd name="T14" fmla="*/ 15 w 30"/>
                                    <a:gd name="T15" fmla="*/ 7 h 42"/>
                                    <a:gd name="T16" fmla="*/ 0 w 30"/>
                                    <a:gd name="T17" fmla="*/ 0 h 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0" h="42">
                                      <a:moveTo>
                                        <a:pt x="0" y="0"/>
                                      </a:moveTo>
                                      <a:lnTo>
                                        <a:pt x="3" y="15"/>
                                      </a:lnTo>
                                      <a:lnTo>
                                        <a:pt x="10" y="25"/>
                                      </a:lnTo>
                                      <a:lnTo>
                                        <a:pt x="20" y="35"/>
                                      </a:lnTo>
                                      <a:lnTo>
                                        <a:pt x="30" y="42"/>
                                      </a:lnTo>
                                      <a:lnTo>
                                        <a:pt x="30" y="32"/>
                                      </a:lnTo>
                                      <a:lnTo>
                                        <a:pt x="25" y="20"/>
                                      </a:lnTo>
                                      <a:lnTo>
                                        <a:pt x="15" y="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33" name="Freeform 23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1625" y="660400"/>
                                  <a:ext cx="27940" cy="27305"/>
                                </a:xfrm>
                                <a:custGeom>
                                  <a:avLst/>
                                  <a:gdLst>
                                    <a:gd name="T0" fmla="*/ 44 w 44"/>
                                    <a:gd name="T1" fmla="*/ 43 h 43"/>
                                    <a:gd name="T2" fmla="*/ 0 w 44"/>
                                    <a:gd name="T3" fmla="*/ 0 h 43"/>
                                    <a:gd name="T4" fmla="*/ 44 w 44"/>
                                    <a:gd name="T5" fmla="*/ 43 h 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4" h="43">
                                      <a:moveTo>
                                        <a:pt x="44" y="4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4" y="43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34" name="Freeform 23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6545" y="671830"/>
                                  <a:ext cx="15875" cy="26670"/>
                                </a:xfrm>
                                <a:custGeom>
                                  <a:avLst/>
                                  <a:gdLst>
                                    <a:gd name="T0" fmla="*/ 0 w 25"/>
                                    <a:gd name="T1" fmla="*/ 0 h 42"/>
                                    <a:gd name="T2" fmla="*/ 0 w 25"/>
                                    <a:gd name="T3" fmla="*/ 12 h 42"/>
                                    <a:gd name="T4" fmla="*/ 5 w 25"/>
                                    <a:gd name="T5" fmla="*/ 25 h 42"/>
                                    <a:gd name="T6" fmla="*/ 13 w 25"/>
                                    <a:gd name="T7" fmla="*/ 35 h 42"/>
                                    <a:gd name="T8" fmla="*/ 25 w 25"/>
                                    <a:gd name="T9" fmla="*/ 42 h 42"/>
                                    <a:gd name="T10" fmla="*/ 25 w 25"/>
                                    <a:gd name="T11" fmla="*/ 30 h 42"/>
                                    <a:gd name="T12" fmla="*/ 20 w 25"/>
                                    <a:gd name="T13" fmla="*/ 17 h 42"/>
                                    <a:gd name="T14" fmla="*/ 13 w 25"/>
                                    <a:gd name="T15" fmla="*/ 7 h 42"/>
                                    <a:gd name="T16" fmla="*/ 0 w 25"/>
                                    <a:gd name="T17" fmla="*/ 0 h 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5" h="42">
                                      <a:moveTo>
                                        <a:pt x="0" y="0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13" y="35"/>
                                      </a:lnTo>
                                      <a:lnTo>
                                        <a:pt x="25" y="42"/>
                                      </a:lnTo>
                                      <a:lnTo>
                                        <a:pt x="25" y="30"/>
                                      </a:lnTo>
                                      <a:lnTo>
                                        <a:pt x="20" y="17"/>
                                      </a:lnTo>
                                      <a:lnTo>
                                        <a:pt x="13" y="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35" name="Freeform 23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6545" y="671830"/>
                                  <a:ext cx="15875" cy="26670"/>
                                </a:xfrm>
                                <a:custGeom>
                                  <a:avLst/>
                                  <a:gdLst>
                                    <a:gd name="T0" fmla="*/ 0 w 25"/>
                                    <a:gd name="T1" fmla="*/ 0 h 42"/>
                                    <a:gd name="T2" fmla="*/ 0 w 25"/>
                                    <a:gd name="T3" fmla="*/ 12 h 42"/>
                                    <a:gd name="T4" fmla="*/ 5 w 25"/>
                                    <a:gd name="T5" fmla="*/ 25 h 42"/>
                                    <a:gd name="T6" fmla="*/ 13 w 25"/>
                                    <a:gd name="T7" fmla="*/ 35 h 42"/>
                                    <a:gd name="T8" fmla="*/ 25 w 25"/>
                                    <a:gd name="T9" fmla="*/ 42 h 42"/>
                                    <a:gd name="T10" fmla="*/ 25 w 25"/>
                                    <a:gd name="T11" fmla="*/ 30 h 42"/>
                                    <a:gd name="T12" fmla="*/ 20 w 25"/>
                                    <a:gd name="T13" fmla="*/ 17 h 42"/>
                                    <a:gd name="T14" fmla="*/ 13 w 25"/>
                                    <a:gd name="T15" fmla="*/ 7 h 42"/>
                                    <a:gd name="T16" fmla="*/ 0 w 25"/>
                                    <a:gd name="T17" fmla="*/ 0 h 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25" h="42">
                                      <a:moveTo>
                                        <a:pt x="0" y="0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13" y="35"/>
                                      </a:lnTo>
                                      <a:lnTo>
                                        <a:pt x="25" y="42"/>
                                      </a:lnTo>
                                      <a:lnTo>
                                        <a:pt x="25" y="30"/>
                                      </a:lnTo>
                                      <a:lnTo>
                                        <a:pt x="20" y="17"/>
                                      </a:lnTo>
                                      <a:lnTo>
                                        <a:pt x="13" y="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36" name="Freeform 23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1145" y="643255"/>
                                  <a:ext cx="25400" cy="28575"/>
                                </a:xfrm>
                                <a:custGeom>
                                  <a:avLst/>
                                  <a:gdLst>
                                    <a:gd name="T0" fmla="*/ 40 w 40"/>
                                    <a:gd name="T1" fmla="*/ 45 h 45"/>
                                    <a:gd name="T2" fmla="*/ 0 w 40"/>
                                    <a:gd name="T3" fmla="*/ 0 h 45"/>
                                    <a:gd name="T4" fmla="*/ 40 w 40"/>
                                    <a:gd name="T5" fmla="*/ 45 h 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0" h="45">
                                      <a:moveTo>
                                        <a:pt x="40" y="4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0" y="4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37" name="Freeform 23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1145" y="643255"/>
                                  <a:ext cx="25400" cy="28575"/>
                                </a:xfrm>
                                <a:custGeom>
                                  <a:avLst/>
                                  <a:gdLst>
                                    <a:gd name="T0" fmla="*/ 40 w 40"/>
                                    <a:gd name="T1" fmla="*/ 45 h 45"/>
                                    <a:gd name="T2" fmla="*/ 0 w 40"/>
                                    <a:gd name="T3" fmla="*/ 0 h 45"/>
                                    <a:gd name="T4" fmla="*/ 40 w 40"/>
                                    <a:gd name="T5" fmla="*/ 45 h 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0" h="45">
                                      <a:moveTo>
                                        <a:pt x="40" y="4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0" y="4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38" name="Freeform 23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7495" y="660400"/>
                                  <a:ext cx="15875" cy="27305"/>
                                </a:xfrm>
                                <a:custGeom>
                                  <a:avLst/>
                                  <a:gdLst>
                                    <a:gd name="T0" fmla="*/ 0 w 25"/>
                                    <a:gd name="T1" fmla="*/ 0 h 43"/>
                                    <a:gd name="T2" fmla="*/ 3 w 25"/>
                                    <a:gd name="T3" fmla="*/ 13 h 43"/>
                                    <a:gd name="T4" fmla="*/ 5 w 25"/>
                                    <a:gd name="T5" fmla="*/ 25 h 43"/>
                                    <a:gd name="T6" fmla="*/ 13 w 25"/>
                                    <a:gd name="T7" fmla="*/ 35 h 43"/>
                                    <a:gd name="T8" fmla="*/ 25 w 25"/>
                                    <a:gd name="T9" fmla="*/ 43 h 43"/>
                                    <a:gd name="T10" fmla="*/ 25 w 25"/>
                                    <a:gd name="T11" fmla="*/ 30 h 43"/>
                                    <a:gd name="T12" fmla="*/ 20 w 25"/>
                                    <a:gd name="T13" fmla="*/ 18 h 43"/>
                                    <a:gd name="T14" fmla="*/ 18 w 25"/>
                                    <a:gd name="T15" fmla="*/ 13 h 43"/>
                                    <a:gd name="T16" fmla="*/ 13 w 25"/>
                                    <a:gd name="T17" fmla="*/ 8 h 43"/>
                                    <a:gd name="T18" fmla="*/ 8 w 25"/>
                                    <a:gd name="T19" fmla="*/ 3 h 43"/>
                                    <a:gd name="T20" fmla="*/ 0 w 25"/>
                                    <a:gd name="T21" fmla="*/ 0 h 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25" h="43">
                                      <a:moveTo>
                                        <a:pt x="0" y="0"/>
                                      </a:moveTo>
                                      <a:lnTo>
                                        <a:pt x="3" y="13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13" y="35"/>
                                      </a:lnTo>
                                      <a:lnTo>
                                        <a:pt x="25" y="43"/>
                                      </a:lnTo>
                                      <a:lnTo>
                                        <a:pt x="25" y="30"/>
                                      </a:lnTo>
                                      <a:lnTo>
                                        <a:pt x="20" y="18"/>
                                      </a:lnTo>
                                      <a:lnTo>
                                        <a:pt x="18" y="13"/>
                                      </a:lnTo>
                                      <a:lnTo>
                                        <a:pt x="13" y="8"/>
                                      </a:lnTo>
                                      <a:lnTo>
                                        <a:pt x="8" y="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39" name="Freeform 23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7495" y="660400"/>
                                  <a:ext cx="15875" cy="27305"/>
                                </a:xfrm>
                                <a:custGeom>
                                  <a:avLst/>
                                  <a:gdLst>
                                    <a:gd name="T0" fmla="*/ 0 w 25"/>
                                    <a:gd name="T1" fmla="*/ 0 h 43"/>
                                    <a:gd name="T2" fmla="*/ 3 w 25"/>
                                    <a:gd name="T3" fmla="*/ 13 h 43"/>
                                    <a:gd name="T4" fmla="*/ 5 w 25"/>
                                    <a:gd name="T5" fmla="*/ 25 h 43"/>
                                    <a:gd name="T6" fmla="*/ 13 w 25"/>
                                    <a:gd name="T7" fmla="*/ 35 h 43"/>
                                    <a:gd name="T8" fmla="*/ 25 w 25"/>
                                    <a:gd name="T9" fmla="*/ 43 h 43"/>
                                    <a:gd name="T10" fmla="*/ 25 w 25"/>
                                    <a:gd name="T11" fmla="*/ 30 h 43"/>
                                    <a:gd name="T12" fmla="*/ 20 w 25"/>
                                    <a:gd name="T13" fmla="*/ 18 h 43"/>
                                    <a:gd name="T14" fmla="*/ 18 w 25"/>
                                    <a:gd name="T15" fmla="*/ 13 h 43"/>
                                    <a:gd name="T16" fmla="*/ 13 w 25"/>
                                    <a:gd name="T17" fmla="*/ 8 h 43"/>
                                    <a:gd name="T18" fmla="*/ 8 w 25"/>
                                    <a:gd name="T19" fmla="*/ 3 h 43"/>
                                    <a:gd name="T20" fmla="*/ 0 w 25"/>
                                    <a:gd name="T21" fmla="*/ 0 h 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25" h="43">
                                      <a:moveTo>
                                        <a:pt x="0" y="0"/>
                                      </a:moveTo>
                                      <a:lnTo>
                                        <a:pt x="3" y="13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13" y="35"/>
                                      </a:lnTo>
                                      <a:lnTo>
                                        <a:pt x="25" y="43"/>
                                      </a:lnTo>
                                      <a:lnTo>
                                        <a:pt x="25" y="30"/>
                                      </a:lnTo>
                                      <a:lnTo>
                                        <a:pt x="20" y="18"/>
                                      </a:lnTo>
                                      <a:lnTo>
                                        <a:pt x="18" y="13"/>
                                      </a:lnTo>
                                      <a:lnTo>
                                        <a:pt x="13" y="8"/>
                                      </a:lnTo>
                                      <a:lnTo>
                                        <a:pt x="8" y="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40" name="Freeform 23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5905" y="632460"/>
                                  <a:ext cx="23495" cy="27940"/>
                                </a:xfrm>
                                <a:custGeom>
                                  <a:avLst/>
                                  <a:gdLst>
                                    <a:gd name="T0" fmla="*/ 37 w 37"/>
                                    <a:gd name="T1" fmla="*/ 44 h 44"/>
                                    <a:gd name="T2" fmla="*/ 0 w 37"/>
                                    <a:gd name="T3" fmla="*/ 0 h 44"/>
                                    <a:gd name="T4" fmla="*/ 37 w 37"/>
                                    <a:gd name="T5" fmla="*/ 44 h 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7" h="44">
                                      <a:moveTo>
                                        <a:pt x="37" y="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7" y="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41" name="Freeform 23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5905" y="632460"/>
                                  <a:ext cx="23495" cy="27940"/>
                                </a:xfrm>
                                <a:custGeom>
                                  <a:avLst/>
                                  <a:gdLst>
                                    <a:gd name="T0" fmla="*/ 37 w 37"/>
                                    <a:gd name="T1" fmla="*/ 44 h 44"/>
                                    <a:gd name="T2" fmla="*/ 0 w 37"/>
                                    <a:gd name="T3" fmla="*/ 0 h 44"/>
                                    <a:gd name="T4" fmla="*/ 37 w 37"/>
                                    <a:gd name="T5" fmla="*/ 44 h 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7" h="44">
                                      <a:moveTo>
                                        <a:pt x="37" y="4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7" y="44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42" name="Freeform 23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2255" y="649605"/>
                                  <a:ext cx="13970" cy="28575"/>
                                </a:xfrm>
                                <a:custGeom>
                                  <a:avLst/>
                                  <a:gdLst>
                                    <a:gd name="T0" fmla="*/ 0 w 22"/>
                                    <a:gd name="T1" fmla="*/ 0 h 45"/>
                                    <a:gd name="T2" fmla="*/ 0 w 22"/>
                                    <a:gd name="T3" fmla="*/ 15 h 45"/>
                                    <a:gd name="T4" fmla="*/ 4 w 22"/>
                                    <a:gd name="T5" fmla="*/ 27 h 45"/>
                                    <a:gd name="T6" fmla="*/ 12 w 22"/>
                                    <a:gd name="T7" fmla="*/ 37 h 45"/>
                                    <a:gd name="T8" fmla="*/ 22 w 22"/>
                                    <a:gd name="T9" fmla="*/ 45 h 45"/>
                                    <a:gd name="T10" fmla="*/ 22 w 22"/>
                                    <a:gd name="T11" fmla="*/ 32 h 45"/>
                                    <a:gd name="T12" fmla="*/ 19 w 22"/>
                                    <a:gd name="T13" fmla="*/ 20 h 45"/>
                                    <a:gd name="T14" fmla="*/ 17 w 22"/>
                                    <a:gd name="T15" fmla="*/ 15 h 45"/>
                                    <a:gd name="T16" fmla="*/ 12 w 22"/>
                                    <a:gd name="T17" fmla="*/ 7 h 45"/>
                                    <a:gd name="T18" fmla="*/ 7 w 22"/>
                                    <a:gd name="T19" fmla="*/ 2 h 45"/>
                                    <a:gd name="T20" fmla="*/ 0 w 22"/>
                                    <a:gd name="T21" fmla="*/ 0 h 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22" h="45">
                                      <a:moveTo>
                                        <a:pt x="0" y="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4" y="27"/>
                                      </a:lnTo>
                                      <a:lnTo>
                                        <a:pt x="12" y="37"/>
                                      </a:lnTo>
                                      <a:lnTo>
                                        <a:pt x="22" y="45"/>
                                      </a:lnTo>
                                      <a:lnTo>
                                        <a:pt x="22" y="32"/>
                                      </a:lnTo>
                                      <a:lnTo>
                                        <a:pt x="19" y="20"/>
                                      </a:lnTo>
                                      <a:lnTo>
                                        <a:pt x="17" y="15"/>
                                      </a:lnTo>
                                      <a:lnTo>
                                        <a:pt x="12" y="7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43" name="Freeform 23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2255" y="649605"/>
                                  <a:ext cx="13970" cy="28575"/>
                                </a:xfrm>
                                <a:custGeom>
                                  <a:avLst/>
                                  <a:gdLst>
                                    <a:gd name="T0" fmla="*/ 0 w 22"/>
                                    <a:gd name="T1" fmla="*/ 0 h 45"/>
                                    <a:gd name="T2" fmla="*/ 0 w 22"/>
                                    <a:gd name="T3" fmla="*/ 15 h 45"/>
                                    <a:gd name="T4" fmla="*/ 4 w 22"/>
                                    <a:gd name="T5" fmla="*/ 27 h 45"/>
                                    <a:gd name="T6" fmla="*/ 12 w 22"/>
                                    <a:gd name="T7" fmla="*/ 37 h 45"/>
                                    <a:gd name="T8" fmla="*/ 22 w 22"/>
                                    <a:gd name="T9" fmla="*/ 45 h 45"/>
                                    <a:gd name="T10" fmla="*/ 22 w 22"/>
                                    <a:gd name="T11" fmla="*/ 32 h 45"/>
                                    <a:gd name="T12" fmla="*/ 19 w 22"/>
                                    <a:gd name="T13" fmla="*/ 20 h 45"/>
                                    <a:gd name="T14" fmla="*/ 17 w 22"/>
                                    <a:gd name="T15" fmla="*/ 15 h 45"/>
                                    <a:gd name="T16" fmla="*/ 12 w 22"/>
                                    <a:gd name="T17" fmla="*/ 7 h 45"/>
                                    <a:gd name="T18" fmla="*/ 7 w 22"/>
                                    <a:gd name="T19" fmla="*/ 2 h 45"/>
                                    <a:gd name="T20" fmla="*/ 0 w 22"/>
                                    <a:gd name="T21" fmla="*/ 0 h 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22" h="45">
                                      <a:moveTo>
                                        <a:pt x="0" y="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4" y="27"/>
                                      </a:lnTo>
                                      <a:lnTo>
                                        <a:pt x="12" y="37"/>
                                      </a:lnTo>
                                      <a:lnTo>
                                        <a:pt x="22" y="45"/>
                                      </a:lnTo>
                                      <a:lnTo>
                                        <a:pt x="22" y="32"/>
                                      </a:lnTo>
                                      <a:lnTo>
                                        <a:pt x="19" y="20"/>
                                      </a:lnTo>
                                      <a:lnTo>
                                        <a:pt x="17" y="15"/>
                                      </a:lnTo>
                                      <a:lnTo>
                                        <a:pt x="12" y="7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44" name="Freeform 23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0030" y="617855"/>
                                  <a:ext cx="23495" cy="31750"/>
                                </a:xfrm>
                                <a:custGeom>
                                  <a:avLst/>
                                  <a:gdLst>
                                    <a:gd name="T0" fmla="*/ 37 w 37"/>
                                    <a:gd name="T1" fmla="*/ 50 h 50"/>
                                    <a:gd name="T2" fmla="*/ 0 w 37"/>
                                    <a:gd name="T3" fmla="*/ 0 h 50"/>
                                    <a:gd name="T4" fmla="*/ 37 w 37"/>
                                    <a:gd name="T5" fmla="*/ 50 h 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7" h="50">
                                      <a:moveTo>
                                        <a:pt x="37" y="5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7" y="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45" name="Freeform 23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0030" y="617855"/>
                                  <a:ext cx="23495" cy="31750"/>
                                </a:xfrm>
                                <a:custGeom>
                                  <a:avLst/>
                                  <a:gdLst>
                                    <a:gd name="T0" fmla="*/ 37 w 37"/>
                                    <a:gd name="T1" fmla="*/ 50 h 50"/>
                                    <a:gd name="T2" fmla="*/ 0 w 37"/>
                                    <a:gd name="T3" fmla="*/ 0 h 50"/>
                                    <a:gd name="T4" fmla="*/ 37 w 37"/>
                                    <a:gd name="T5" fmla="*/ 50 h 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7" h="50">
                                      <a:moveTo>
                                        <a:pt x="37" y="5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7" y="5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46" name="Freeform 23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6380" y="636905"/>
                                  <a:ext cx="12700" cy="28575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45"/>
                                    <a:gd name="T2" fmla="*/ 0 w 20"/>
                                    <a:gd name="T3" fmla="*/ 15 h 45"/>
                                    <a:gd name="T4" fmla="*/ 2 w 20"/>
                                    <a:gd name="T5" fmla="*/ 27 h 45"/>
                                    <a:gd name="T6" fmla="*/ 10 w 20"/>
                                    <a:gd name="T7" fmla="*/ 37 h 45"/>
                                    <a:gd name="T8" fmla="*/ 20 w 20"/>
                                    <a:gd name="T9" fmla="*/ 45 h 45"/>
                                    <a:gd name="T10" fmla="*/ 20 w 20"/>
                                    <a:gd name="T11" fmla="*/ 35 h 45"/>
                                    <a:gd name="T12" fmla="*/ 17 w 20"/>
                                    <a:gd name="T13" fmla="*/ 20 h 45"/>
                                    <a:gd name="T14" fmla="*/ 15 w 20"/>
                                    <a:gd name="T15" fmla="*/ 15 h 45"/>
                                    <a:gd name="T16" fmla="*/ 10 w 20"/>
                                    <a:gd name="T17" fmla="*/ 7 h 45"/>
                                    <a:gd name="T18" fmla="*/ 5 w 20"/>
                                    <a:gd name="T19" fmla="*/ 5 h 45"/>
                                    <a:gd name="T20" fmla="*/ 0 w 20"/>
                                    <a:gd name="T21" fmla="*/ 0 h 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20" h="45">
                                      <a:moveTo>
                                        <a:pt x="0" y="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2" y="27"/>
                                      </a:lnTo>
                                      <a:lnTo>
                                        <a:pt x="10" y="37"/>
                                      </a:lnTo>
                                      <a:lnTo>
                                        <a:pt x="20" y="45"/>
                                      </a:lnTo>
                                      <a:lnTo>
                                        <a:pt x="20" y="35"/>
                                      </a:lnTo>
                                      <a:lnTo>
                                        <a:pt x="17" y="20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10" y="7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47" name="Freeform 23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6380" y="636905"/>
                                  <a:ext cx="12700" cy="28575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0 h 45"/>
                                    <a:gd name="T2" fmla="*/ 0 w 20"/>
                                    <a:gd name="T3" fmla="*/ 15 h 45"/>
                                    <a:gd name="T4" fmla="*/ 2 w 20"/>
                                    <a:gd name="T5" fmla="*/ 27 h 45"/>
                                    <a:gd name="T6" fmla="*/ 10 w 20"/>
                                    <a:gd name="T7" fmla="*/ 37 h 45"/>
                                    <a:gd name="T8" fmla="*/ 20 w 20"/>
                                    <a:gd name="T9" fmla="*/ 45 h 45"/>
                                    <a:gd name="T10" fmla="*/ 20 w 20"/>
                                    <a:gd name="T11" fmla="*/ 35 h 45"/>
                                    <a:gd name="T12" fmla="*/ 17 w 20"/>
                                    <a:gd name="T13" fmla="*/ 20 h 45"/>
                                    <a:gd name="T14" fmla="*/ 15 w 20"/>
                                    <a:gd name="T15" fmla="*/ 15 h 45"/>
                                    <a:gd name="T16" fmla="*/ 10 w 20"/>
                                    <a:gd name="T17" fmla="*/ 7 h 45"/>
                                    <a:gd name="T18" fmla="*/ 5 w 20"/>
                                    <a:gd name="T19" fmla="*/ 5 h 45"/>
                                    <a:gd name="T20" fmla="*/ 0 w 20"/>
                                    <a:gd name="T21" fmla="*/ 0 h 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20" h="45">
                                      <a:moveTo>
                                        <a:pt x="0" y="0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2" y="27"/>
                                      </a:lnTo>
                                      <a:lnTo>
                                        <a:pt x="10" y="37"/>
                                      </a:lnTo>
                                      <a:lnTo>
                                        <a:pt x="20" y="45"/>
                                      </a:lnTo>
                                      <a:lnTo>
                                        <a:pt x="20" y="35"/>
                                      </a:lnTo>
                                      <a:lnTo>
                                        <a:pt x="17" y="20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10" y="7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48" name="Freeform 23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2250" y="605155"/>
                                  <a:ext cx="24130" cy="31750"/>
                                </a:xfrm>
                                <a:custGeom>
                                  <a:avLst/>
                                  <a:gdLst>
                                    <a:gd name="T0" fmla="*/ 38 w 38"/>
                                    <a:gd name="T1" fmla="*/ 50 h 50"/>
                                    <a:gd name="T2" fmla="*/ 0 w 38"/>
                                    <a:gd name="T3" fmla="*/ 0 h 50"/>
                                    <a:gd name="T4" fmla="*/ 38 w 38"/>
                                    <a:gd name="T5" fmla="*/ 50 h 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8" h="50">
                                      <a:moveTo>
                                        <a:pt x="38" y="5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8" y="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49" name="Freeform 23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2250" y="605155"/>
                                  <a:ext cx="24130" cy="31750"/>
                                </a:xfrm>
                                <a:custGeom>
                                  <a:avLst/>
                                  <a:gdLst>
                                    <a:gd name="T0" fmla="*/ 38 w 38"/>
                                    <a:gd name="T1" fmla="*/ 50 h 50"/>
                                    <a:gd name="T2" fmla="*/ 0 w 38"/>
                                    <a:gd name="T3" fmla="*/ 0 h 50"/>
                                    <a:gd name="T4" fmla="*/ 38 w 38"/>
                                    <a:gd name="T5" fmla="*/ 50 h 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8" h="50">
                                      <a:moveTo>
                                        <a:pt x="38" y="5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8" y="5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50" name="Freeform 23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5425" y="624205"/>
                                  <a:ext cx="17780" cy="29845"/>
                                </a:xfrm>
                                <a:custGeom>
                                  <a:avLst/>
                                  <a:gdLst>
                                    <a:gd name="T0" fmla="*/ 3 w 28"/>
                                    <a:gd name="T1" fmla="*/ 0 h 47"/>
                                    <a:gd name="T2" fmla="*/ 0 w 28"/>
                                    <a:gd name="T3" fmla="*/ 8 h 47"/>
                                    <a:gd name="T4" fmla="*/ 0 w 28"/>
                                    <a:gd name="T5" fmla="*/ 15 h 47"/>
                                    <a:gd name="T6" fmla="*/ 0 w 28"/>
                                    <a:gd name="T7" fmla="*/ 23 h 47"/>
                                    <a:gd name="T8" fmla="*/ 3 w 28"/>
                                    <a:gd name="T9" fmla="*/ 27 h 47"/>
                                    <a:gd name="T10" fmla="*/ 8 w 28"/>
                                    <a:gd name="T11" fmla="*/ 32 h 47"/>
                                    <a:gd name="T12" fmla="*/ 13 w 28"/>
                                    <a:gd name="T13" fmla="*/ 37 h 47"/>
                                    <a:gd name="T14" fmla="*/ 20 w 28"/>
                                    <a:gd name="T15" fmla="*/ 42 h 47"/>
                                    <a:gd name="T16" fmla="*/ 28 w 28"/>
                                    <a:gd name="T17" fmla="*/ 47 h 47"/>
                                    <a:gd name="T18" fmla="*/ 28 w 28"/>
                                    <a:gd name="T19" fmla="*/ 35 h 47"/>
                                    <a:gd name="T20" fmla="*/ 23 w 28"/>
                                    <a:gd name="T21" fmla="*/ 23 h 47"/>
                                    <a:gd name="T22" fmla="*/ 15 w 28"/>
                                    <a:gd name="T23" fmla="*/ 10 h 47"/>
                                    <a:gd name="T24" fmla="*/ 3 w 28"/>
                                    <a:gd name="T25" fmla="*/ 0 h 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28" h="47">
                                      <a:moveTo>
                                        <a:pt x="3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3" y="27"/>
                                      </a:lnTo>
                                      <a:lnTo>
                                        <a:pt x="8" y="32"/>
                                      </a:lnTo>
                                      <a:lnTo>
                                        <a:pt x="13" y="37"/>
                                      </a:lnTo>
                                      <a:lnTo>
                                        <a:pt x="20" y="42"/>
                                      </a:lnTo>
                                      <a:lnTo>
                                        <a:pt x="28" y="47"/>
                                      </a:lnTo>
                                      <a:lnTo>
                                        <a:pt x="28" y="35"/>
                                      </a:lnTo>
                                      <a:lnTo>
                                        <a:pt x="23" y="23"/>
                                      </a:lnTo>
                                      <a:lnTo>
                                        <a:pt x="15" y="10"/>
                                      </a:lnTo>
                                      <a:lnTo>
                                        <a:pt x="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51" name="Freeform 23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5425" y="624205"/>
                                  <a:ext cx="17780" cy="29845"/>
                                </a:xfrm>
                                <a:custGeom>
                                  <a:avLst/>
                                  <a:gdLst>
                                    <a:gd name="T0" fmla="*/ 3 w 28"/>
                                    <a:gd name="T1" fmla="*/ 0 h 47"/>
                                    <a:gd name="T2" fmla="*/ 0 w 28"/>
                                    <a:gd name="T3" fmla="*/ 8 h 47"/>
                                    <a:gd name="T4" fmla="*/ 0 w 28"/>
                                    <a:gd name="T5" fmla="*/ 15 h 47"/>
                                    <a:gd name="T6" fmla="*/ 0 w 28"/>
                                    <a:gd name="T7" fmla="*/ 23 h 47"/>
                                    <a:gd name="T8" fmla="*/ 3 w 28"/>
                                    <a:gd name="T9" fmla="*/ 27 h 47"/>
                                    <a:gd name="T10" fmla="*/ 8 w 28"/>
                                    <a:gd name="T11" fmla="*/ 32 h 47"/>
                                    <a:gd name="T12" fmla="*/ 13 w 28"/>
                                    <a:gd name="T13" fmla="*/ 37 h 47"/>
                                    <a:gd name="T14" fmla="*/ 20 w 28"/>
                                    <a:gd name="T15" fmla="*/ 42 h 47"/>
                                    <a:gd name="T16" fmla="*/ 28 w 28"/>
                                    <a:gd name="T17" fmla="*/ 47 h 47"/>
                                    <a:gd name="T18" fmla="*/ 28 w 28"/>
                                    <a:gd name="T19" fmla="*/ 35 h 47"/>
                                    <a:gd name="T20" fmla="*/ 23 w 28"/>
                                    <a:gd name="T21" fmla="*/ 23 h 47"/>
                                    <a:gd name="T22" fmla="*/ 15 w 28"/>
                                    <a:gd name="T23" fmla="*/ 10 h 47"/>
                                    <a:gd name="T24" fmla="*/ 3 w 28"/>
                                    <a:gd name="T25" fmla="*/ 0 h 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28" h="47">
                                      <a:moveTo>
                                        <a:pt x="3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3" y="27"/>
                                      </a:lnTo>
                                      <a:lnTo>
                                        <a:pt x="8" y="32"/>
                                      </a:lnTo>
                                      <a:lnTo>
                                        <a:pt x="13" y="37"/>
                                      </a:lnTo>
                                      <a:lnTo>
                                        <a:pt x="20" y="42"/>
                                      </a:lnTo>
                                      <a:lnTo>
                                        <a:pt x="28" y="47"/>
                                      </a:lnTo>
                                      <a:lnTo>
                                        <a:pt x="28" y="35"/>
                                      </a:lnTo>
                                      <a:lnTo>
                                        <a:pt x="23" y="23"/>
                                      </a:lnTo>
                                      <a:lnTo>
                                        <a:pt x="15" y="10"/>
                                      </a:lnTo>
                                      <a:lnTo>
                                        <a:pt x="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52" name="Freeform 23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7020" y="652780"/>
                                  <a:ext cx="27305" cy="26670"/>
                                </a:xfrm>
                                <a:custGeom>
                                  <a:avLst/>
                                  <a:gdLst>
                                    <a:gd name="T0" fmla="*/ 43 w 43"/>
                                    <a:gd name="T1" fmla="*/ 42 h 42"/>
                                    <a:gd name="T2" fmla="*/ 0 w 43"/>
                                    <a:gd name="T3" fmla="*/ 0 h 42"/>
                                    <a:gd name="T4" fmla="*/ 43 w 43"/>
                                    <a:gd name="T5" fmla="*/ 42 h 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3" h="42">
                                      <a:moveTo>
                                        <a:pt x="43" y="4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3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53" name="Freeform 23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7020" y="652780"/>
                                  <a:ext cx="27305" cy="26670"/>
                                </a:xfrm>
                                <a:custGeom>
                                  <a:avLst/>
                                  <a:gdLst>
                                    <a:gd name="T0" fmla="*/ 43 w 43"/>
                                    <a:gd name="T1" fmla="*/ 42 h 42"/>
                                    <a:gd name="T2" fmla="*/ 0 w 43"/>
                                    <a:gd name="T3" fmla="*/ 0 h 42"/>
                                    <a:gd name="T4" fmla="*/ 43 w 43"/>
                                    <a:gd name="T5" fmla="*/ 42 h 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3" h="42">
                                      <a:moveTo>
                                        <a:pt x="43" y="4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3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54" name="Freeform 23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6870" y="695325"/>
                                  <a:ext cx="3175" cy="3175"/>
                                </a:xfrm>
                                <a:custGeom>
                                  <a:avLst/>
                                  <a:gdLst>
                                    <a:gd name="T0" fmla="*/ 5 w 5"/>
                                    <a:gd name="T1" fmla="*/ 0 h 5"/>
                                    <a:gd name="T2" fmla="*/ 2 w 5"/>
                                    <a:gd name="T3" fmla="*/ 0 h 5"/>
                                    <a:gd name="T4" fmla="*/ 0 w 5"/>
                                    <a:gd name="T5" fmla="*/ 0 h 5"/>
                                    <a:gd name="T6" fmla="*/ 2 w 5"/>
                                    <a:gd name="T7" fmla="*/ 3 h 5"/>
                                    <a:gd name="T8" fmla="*/ 2 w 5"/>
                                    <a:gd name="T9" fmla="*/ 5 h 5"/>
                                    <a:gd name="T10" fmla="*/ 5 w 5"/>
                                    <a:gd name="T11" fmla="*/ 3 h 5"/>
                                    <a:gd name="T12" fmla="*/ 5 w 5"/>
                                    <a:gd name="T13" fmla="*/ 0 h 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5" h="5">
                                      <a:moveTo>
                                        <a:pt x="5" y="0"/>
                                      </a:moveTo>
                                      <a:lnTo>
                                        <a:pt x="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" y="3"/>
                                      </a:lnTo>
                                      <a:lnTo>
                                        <a:pt x="2" y="5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155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55" name="Freeform 234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15900" y="695325"/>
                                  <a:ext cx="144145" cy="22225"/>
                                </a:xfrm>
                                <a:custGeom>
                                  <a:avLst/>
                                  <a:gdLst>
                                    <a:gd name="T0" fmla="*/ 227 w 227"/>
                                    <a:gd name="T1" fmla="*/ 3 h 35"/>
                                    <a:gd name="T2" fmla="*/ 224 w 227"/>
                                    <a:gd name="T3" fmla="*/ 0 h 35"/>
                                    <a:gd name="T4" fmla="*/ 222 w 227"/>
                                    <a:gd name="T5" fmla="*/ 0 h 35"/>
                                    <a:gd name="T6" fmla="*/ 219 w 227"/>
                                    <a:gd name="T7" fmla="*/ 0 h 35"/>
                                    <a:gd name="T8" fmla="*/ 222 w 227"/>
                                    <a:gd name="T9" fmla="*/ 3 h 35"/>
                                    <a:gd name="T10" fmla="*/ 222 w 227"/>
                                    <a:gd name="T11" fmla="*/ 5 h 35"/>
                                    <a:gd name="T12" fmla="*/ 224 w 227"/>
                                    <a:gd name="T13" fmla="*/ 5 h 35"/>
                                    <a:gd name="T14" fmla="*/ 227 w 227"/>
                                    <a:gd name="T15" fmla="*/ 3 h 35"/>
                                    <a:gd name="T16" fmla="*/ 3 w 227"/>
                                    <a:gd name="T17" fmla="*/ 35 h 35"/>
                                    <a:gd name="T18" fmla="*/ 0 w 227"/>
                                    <a:gd name="T19" fmla="*/ 33 h 35"/>
                                    <a:gd name="T20" fmla="*/ 3 w 227"/>
                                    <a:gd name="T21" fmla="*/ 35 h 35"/>
                                    <a:gd name="T22" fmla="*/ 3 w 227"/>
                                    <a:gd name="T23" fmla="*/ 35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27" h="35">
                                      <a:moveTo>
                                        <a:pt x="227" y="3"/>
                                      </a:moveTo>
                                      <a:lnTo>
                                        <a:pt x="224" y="0"/>
                                      </a:lnTo>
                                      <a:lnTo>
                                        <a:pt x="222" y="0"/>
                                      </a:lnTo>
                                      <a:lnTo>
                                        <a:pt x="219" y="0"/>
                                      </a:lnTo>
                                      <a:lnTo>
                                        <a:pt x="222" y="3"/>
                                      </a:lnTo>
                                      <a:lnTo>
                                        <a:pt x="222" y="5"/>
                                      </a:lnTo>
                                      <a:lnTo>
                                        <a:pt x="224" y="5"/>
                                      </a:lnTo>
                                      <a:lnTo>
                                        <a:pt x="227" y="3"/>
                                      </a:lnTo>
                                      <a:close/>
                                      <a:moveTo>
                                        <a:pt x="3" y="35"/>
                                      </a:moveTo>
                                      <a:lnTo>
                                        <a:pt x="0" y="33"/>
                                      </a:lnTo>
                                      <a:lnTo>
                                        <a:pt x="3" y="35"/>
                                      </a:lnTo>
                                      <a:lnTo>
                                        <a:pt x="3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158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56" name="Freeform 234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15900" y="695325"/>
                                  <a:ext cx="142240" cy="22225"/>
                                </a:xfrm>
                                <a:custGeom>
                                  <a:avLst/>
                                  <a:gdLst>
                                    <a:gd name="T0" fmla="*/ 224 w 224"/>
                                    <a:gd name="T1" fmla="*/ 5 h 35"/>
                                    <a:gd name="T2" fmla="*/ 224 w 224"/>
                                    <a:gd name="T3" fmla="*/ 3 h 35"/>
                                    <a:gd name="T4" fmla="*/ 222 w 224"/>
                                    <a:gd name="T5" fmla="*/ 0 h 35"/>
                                    <a:gd name="T6" fmla="*/ 219 w 224"/>
                                    <a:gd name="T7" fmla="*/ 0 h 35"/>
                                    <a:gd name="T8" fmla="*/ 217 w 224"/>
                                    <a:gd name="T9" fmla="*/ 3 h 35"/>
                                    <a:gd name="T10" fmla="*/ 219 w 224"/>
                                    <a:gd name="T11" fmla="*/ 5 h 35"/>
                                    <a:gd name="T12" fmla="*/ 219 w 224"/>
                                    <a:gd name="T13" fmla="*/ 8 h 35"/>
                                    <a:gd name="T14" fmla="*/ 222 w 224"/>
                                    <a:gd name="T15" fmla="*/ 8 h 35"/>
                                    <a:gd name="T16" fmla="*/ 224 w 224"/>
                                    <a:gd name="T17" fmla="*/ 5 h 35"/>
                                    <a:gd name="T18" fmla="*/ 5 w 224"/>
                                    <a:gd name="T19" fmla="*/ 35 h 35"/>
                                    <a:gd name="T20" fmla="*/ 3 w 224"/>
                                    <a:gd name="T21" fmla="*/ 35 h 35"/>
                                    <a:gd name="T22" fmla="*/ 0 w 224"/>
                                    <a:gd name="T23" fmla="*/ 33 h 35"/>
                                    <a:gd name="T24" fmla="*/ 5 w 224"/>
                                    <a:gd name="T25" fmla="*/ 35 h 35"/>
                                    <a:gd name="T26" fmla="*/ 5 w 224"/>
                                    <a:gd name="T27" fmla="*/ 35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224" h="35">
                                      <a:moveTo>
                                        <a:pt x="224" y="5"/>
                                      </a:moveTo>
                                      <a:lnTo>
                                        <a:pt x="224" y="3"/>
                                      </a:lnTo>
                                      <a:lnTo>
                                        <a:pt x="222" y="0"/>
                                      </a:lnTo>
                                      <a:lnTo>
                                        <a:pt x="219" y="0"/>
                                      </a:lnTo>
                                      <a:lnTo>
                                        <a:pt x="217" y="3"/>
                                      </a:lnTo>
                                      <a:lnTo>
                                        <a:pt x="219" y="5"/>
                                      </a:lnTo>
                                      <a:lnTo>
                                        <a:pt x="219" y="8"/>
                                      </a:lnTo>
                                      <a:lnTo>
                                        <a:pt x="222" y="8"/>
                                      </a:lnTo>
                                      <a:lnTo>
                                        <a:pt x="224" y="5"/>
                                      </a:lnTo>
                                      <a:close/>
                                      <a:moveTo>
                                        <a:pt x="5" y="35"/>
                                      </a:moveTo>
                                      <a:lnTo>
                                        <a:pt x="3" y="35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5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25B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57" name="Freeform 234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17805" y="695325"/>
                                  <a:ext cx="139065" cy="24130"/>
                                </a:xfrm>
                                <a:custGeom>
                                  <a:avLst/>
                                  <a:gdLst>
                                    <a:gd name="T0" fmla="*/ 219 w 219"/>
                                    <a:gd name="T1" fmla="*/ 5 h 38"/>
                                    <a:gd name="T2" fmla="*/ 219 w 219"/>
                                    <a:gd name="T3" fmla="*/ 3 h 38"/>
                                    <a:gd name="T4" fmla="*/ 216 w 219"/>
                                    <a:gd name="T5" fmla="*/ 0 h 38"/>
                                    <a:gd name="T6" fmla="*/ 214 w 219"/>
                                    <a:gd name="T7" fmla="*/ 3 h 38"/>
                                    <a:gd name="T8" fmla="*/ 211 w 219"/>
                                    <a:gd name="T9" fmla="*/ 3 h 38"/>
                                    <a:gd name="T10" fmla="*/ 214 w 219"/>
                                    <a:gd name="T11" fmla="*/ 8 h 38"/>
                                    <a:gd name="T12" fmla="*/ 216 w 219"/>
                                    <a:gd name="T13" fmla="*/ 13 h 38"/>
                                    <a:gd name="T14" fmla="*/ 216 w 219"/>
                                    <a:gd name="T15" fmla="*/ 10 h 38"/>
                                    <a:gd name="T16" fmla="*/ 219 w 219"/>
                                    <a:gd name="T17" fmla="*/ 5 h 38"/>
                                    <a:gd name="T18" fmla="*/ 0 w 219"/>
                                    <a:gd name="T19" fmla="*/ 35 h 38"/>
                                    <a:gd name="T20" fmla="*/ 0 w 219"/>
                                    <a:gd name="T21" fmla="*/ 35 h 38"/>
                                    <a:gd name="T22" fmla="*/ 5 w 219"/>
                                    <a:gd name="T23" fmla="*/ 38 h 38"/>
                                    <a:gd name="T24" fmla="*/ 5 w 219"/>
                                    <a:gd name="T25" fmla="*/ 38 h 38"/>
                                    <a:gd name="T26" fmla="*/ 5 w 219"/>
                                    <a:gd name="T27" fmla="*/ 35 h 38"/>
                                    <a:gd name="T28" fmla="*/ 2 w 219"/>
                                    <a:gd name="T29" fmla="*/ 35 h 38"/>
                                    <a:gd name="T30" fmla="*/ 0 w 219"/>
                                    <a:gd name="T31" fmla="*/ 35 h 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219" h="38">
                                      <a:moveTo>
                                        <a:pt x="219" y="5"/>
                                      </a:moveTo>
                                      <a:lnTo>
                                        <a:pt x="219" y="3"/>
                                      </a:lnTo>
                                      <a:lnTo>
                                        <a:pt x="216" y="0"/>
                                      </a:lnTo>
                                      <a:lnTo>
                                        <a:pt x="214" y="3"/>
                                      </a:lnTo>
                                      <a:lnTo>
                                        <a:pt x="211" y="3"/>
                                      </a:lnTo>
                                      <a:lnTo>
                                        <a:pt x="214" y="8"/>
                                      </a:lnTo>
                                      <a:lnTo>
                                        <a:pt x="216" y="13"/>
                                      </a:lnTo>
                                      <a:lnTo>
                                        <a:pt x="216" y="10"/>
                                      </a:lnTo>
                                      <a:lnTo>
                                        <a:pt x="219" y="5"/>
                                      </a:lnTo>
                                      <a:close/>
                                      <a:moveTo>
                                        <a:pt x="0" y="35"/>
                                      </a:moveTo>
                                      <a:lnTo>
                                        <a:pt x="0" y="35"/>
                                      </a:lnTo>
                                      <a:lnTo>
                                        <a:pt x="5" y="38"/>
                                      </a:lnTo>
                                      <a:lnTo>
                                        <a:pt x="5" y="38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2" y="35"/>
                                      </a:lnTo>
                                      <a:lnTo>
                                        <a:pt x="0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25E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58" name="Freeform 234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19075" y="697230"/>
                                  <a:ext cx="135890" cy="23495"/>
                                </a:xfrm>
                                <a:custGeom>
                                  <a:avLst/>
                                  <a:gdLst>
                                    <a:gd name="T0" fmla="*/ 214 w 214"/>
                                    <a:gd name="T1" fmla="*/ 5 h 37"/>
                                    <a:gd name="T2" fmla="*/ 214 w 214"/>
                                    <a:gd name="T3" fmla="*/ 2 h 37"/>
                                    <a:gd name="T4" fmla="*/ 212 w 214"/>
                                    <a:gd name="T5" fmla="*/ 0 h 37"/>
                                    <a:gd name="T6" fmla="*/ 209 w 214"/>
                                    <a:gd name="T7" fmla="*/ 0 h 37"/>
                                    <a:gd name="T8" fmla="*/ 207 w 214"/>
                                    <a:gd name="T9" fmla="*/ 0 h 37"/>
                                    <a:gd name="T10" fmla="*/ 209 w 214"/>
                                    <a:gd name="T11" fmla="*/ 5 h 37"/>
                                    <a:gd name="T12" fmla="*/ 212 w 214"/>
                                    <a:gd name="T13" fmla="*/ 12 h 37"/>
                                    <a:gd name="T14" fmla="*/ 212 w 214"/>
                                    <a:gd name="T15" fmla="*/ 10 h 37"/>
                                    <a:gd name="T16" fmla="*/ 214 w 214"/>
                                    <a:gd name="T17" fmla="*/ 5 h 37"/>
                                    <a:gd name="T18" fmla="*/ 0 w 214"/>
                                    <a:gd name="T19" fmla="*/ 32 h 37"/>
                                    <a:gd name="T20" fmla="*/ 0 w 214"/>
                                    <a:gd name="T21" fmla="*/ 32 h 37"/>
                                    <a:gd name="T22" fmla="*/ 5 w 214"/>
                                    <a:gd name="T23" fmla="*/ 37 h 37"/>
                                    <a:gd name="T24" fmla="*/ 5 w 214"/>
                                    <a:gd name="T25" fmla="*/ 35 h 37"/>
                                    <a:gd name="T26" fmla="*/ 5 w 214"/>
                                    <a:gd name="T27" fmla="*/ 35 h 37"/>
                                    <a:gd name="T28" fmla="*/ 5 w 214"/>
                                    <a:gd name="T29" fmla="*/ 32 h 37"/>
                                    <a:gd name="T30" fmla="*/ 3 w 214"/>
                                    <a:gd name="T31" fmla="*/ 32 h 37"/>
                                    <a:gd name="T32" fmla="*/ 0 w 214"/>
                                    <a:gd name="T33" fmla="*/ 32 h 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214" h="37">
                                      <a:moveTo>
                                        <a:pt x="214" y="5"/>
                                      </a:moveTo>
                                      <a:lnTo>
                                        <a:pt x="214" y="2"/>
                                      </a:lnTo>
                                      <a:lnTo>
                                        <a:pt x="212" y="0"/>
                                      </a:lnTo>
                                      <a:lnTo>
                                        <a:pt x="209" y="0"/>
                                      </a:lnTo>
                                      <a:lnTo>
                                        <a:pt x="207" y="0"/>
                                      </a:lnTo>
                                      <a:lnTo>
                                        <a:pt x="209" y="5"/>
                                      </a:lnTo>
                                      <a:lnTo>
                                        <a:pt x="212" y="12"/>
                                      </a:lnTo>
                                      <a:lnTo>
                                        <a:pt x="212" y="10"/>
                                      </a:lnTo>
                                      <a:lnTo>
                                        <a:pt x="214" y="5"/>
                                      </a:lnTo>
                                      <a:close/>
                                      <a:moveTo>
                                        <a:pt x="0" y="32"/>
                                      </a:moveTo>
                                      <a:lnTo>
                                        <a:pt x="0" y="32"/>
                                      </a:lnTo>
                                      <a:lnTo>
                                        <a:pt x="5" y="37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5" y="32"/>
                                      </a:lnTo>
                                      <a:lnTo>
                                        <a:pt x="3" y="32"/>
                                      </a:lnTo>
                                      <a:lnTo>
                                        <a:pt x="0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622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59" name="Freeform 234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20980" y="697230"/>
                                  <a:ext cx="133985" cy="23495"/>
                                </a:xfrm>
                                <a:custGeom>
                                  <a:avLst/>
                                  <a:gdLst>
                                    <a:gd name="T0" fmla="*/ 211 w 211"/>
                                    <a:gd name="T1" fmla="*/ 10 h 37"/>
                                    <a:gd name="T2" fmla="*/ 209 w 211"/>
                                    <a:gd name="T3" fmla="*/ 5 h 37"/>
                                    <a:gd name="T4" fmla="*/ 206 w 211"/>
                                    <a:gd name="T5" fmla="*/ 0 h 37"/>
                                    <a:gd name="T6" fmla="*/ 204 w 211"/>
                                    <a:gd name="T7" fmla="*/ 0 h 37"/>
                                    <a:gd name="T8" fmla="*/ 201 w 211"/>
                                    <a:gd name="T9" fmla="*/ 0 h 37"/>
                                    <a:gd name="T10" fmla="*/ 204 w 211"/>
                                    <a:gd name="T11" fmla="*/ 7 h 37"/>
                                    <a:gd name="T12" fmla="*/ 206 w 211"/>
                                    <a:gd name="T13" fmla="*/ 17 h 37"/>
                                    <a:gd name="T14" fmla="*/ 209 w 211"/>
                                    <a:gd name="T15" fmla="*/ 12 h 37"/>
                                    <a:gd name="T16" fmla="*/ 211 w 211"/>
                                    <a:gd name="T17" fmla="*/ 10 h 37"/>
                                    <a:gd name="T18" fmla="*/ 0 w 211"/>
                                    <a:gd name="T19" fmla="*/ 32 h 37"/>
                                    <a:gd name="T20" fmla="*/ 0 w 211"/>
                                    <a:gd name="T21" fmla="*/ 35 h 37"/>
                                    <a:gd name="T22" fmla="*/ 0 w 211"/>
                                    <a:gd name="T23" fmla="*/ 35 h 37"/>
                                    <a:gd name="T24" fmla="*/ 5 w 211"/>
                                    <a:gd name="T25" fmla="*/ 37 h 37"/>
                                    <a:gd name="T26" fmla="*/ 5 w 211"/>
                                    <a:gd name="T27" fmla="*/ 35 h 37"/>
                                    <a:gd name="T28" fmla="*/ 5 w 211"/>
                                    <a:gd name="T29" fmla="*/ 35 h 37"/>
                                    <a:gd name="T30" fmla="*/ 5 w 211"/>
                                    <a:gd name="T31" fmla="*/ 32 h 37"/>
                                    <a:gd name="T32" fmla="*/ 2 w 211"/>
                                    <a:gd name="T33" fmla="*/ 32 h 37"/>
                                    <a:gd name="T34" fmla="*/ 0 w 211"/>
                                    <a:gd name="T35" fmla="*/ 32 h 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211" h="37">
                                      <a:moveTo>
                                        <a:pt x="211" y="10"/>
                                      </a:moveTo>
                                      <a:lnTo>
                                        <a:pt x="209" y="5"/>
                                      </a:lnTo>
                                      <a:lnTo>
                                        <a:pt x="206" y="0"/>
                                      </a:lnTo>
                                      <a:lnTo>
                                        <a:pt x="204" y="0"/>
                                      </a:lnTo>
                                      <a:lnTo>
                                        <a:pt x="201" y="0"/>
                                      </a:lnTo>
                                      <a:lnTo>
                                        <a:pt x="204" y="7"/>
                                      </a:lnTo>
                                      <a:lnTo>
                                        <a:pt x="206" y="17"/>
                                      </a:lnTo>
                                      <a:lnTo>
                                        <a:pt x="209" y="12"/>
                                      </a:lnTo>
                                      <a:lnTo>
                                        <a:pt x="211" y="10"/>
                                      </a:lnTo>
                                      <a:close/>
                                      <a:moveTo>
                                        <a:pt x="0" y="32"/>
                                      </a:moveTo>
                                      <a:lnTo>
                                        <a:pt x="0" y="35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5" y="37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5" y="32"/>
                                      </a:lnTo>
                                      <a:lnTo>
                                        <a:pt x="2" y="32"/>
                                      </a:lnTo>
                                      <a:lnTo>
                                        <a:pt x="0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4652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60" name="Freeform 235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22250" y="697230"/>
                                  <a:ext cx="131445" cy="25400"/>
                                </a:xfrm>
                                <a:custGeom>
                                  <a:avLst/>
                                  <a:gdLst>
                                    <a:gd name="T0" fmla="*/ 207 w 207"/>
                                    <a:gd name="T1" fmla="*/ 12 h 40"/>
                                    <a:gd name="T2" fmla="*/ 204 w 207"/>
                                    <a:gd name="T3" fmla="*/ 5 h 40"/>
                                    <a:gd name="T4" fmla="*/ 202 w 207"/>
                                    <a:gd name="T5" fmla="*/ 0 h 40"/>
                                    <a:gd name="T6" fmla="*/ 199 w 207"/>
                                    <a:gd name="T7" fmla="*/ 0 h 40"/>
                                    <a:gd name="T8" fmla="*/ 197 w 207"/>
                                    <a:gd name="T9" fmla="*/ 0 h 40"/>
                                    <a:gd name="T10" fmla="*/ 202 w 207"/>
                                    <a:gd name="T11" fmla="*/ 12 h 40"/>
                                    <a:gd name="T12" fmla="*/ 204 w 207"/>
                                    <a:gd name="T13" fmla="*/ 25 h 40"/>
                                    <a:gd name="T14" fmla="*/ 204 w 207"/>
                                    <a:gd name="T15" fmla="*/ 20 h 40"/>
                                    <a:gd name="T16" fmla="*/ 207 w 207"/>
                                    <a:gd name="T17" fmla="*/ 12 h 40"/>
                                    <a:gd name="T18" fmla="*/ 0 w 207"/>
                                    <a:gd name="T19" fmla="*/ 32 h 40"/>
                                    <a:gd name="T20" fmla="*/ 0 w 207"/>
                                    <a:gd name="T21" fmla="*/ 35 h 40"/>
                                    <a:gd name="T22" fmla="*/ 0 w 207"/>
                                    <a:gd name="T23" fmla="*/ 35 h 40"/>
                                    <a:gd name="T24" fmla="*/ 0 w 207"/>
                                    <a:gd name="T25" fmla="*/ 37 h 40"/>
                                    <a:gd name="T26" fmla="*/ 5 w 207"/>
                                    <a:gd name="T27" fmla="*/ 40 h 40"/>
                                    <a:gd name="T28" fmla="*/ 5 w 207"/>
                                    <a:gd name="T29" fmla="*/ 37 h 40"/>
                                    <a:gd name="T30" fmla="*/ 5 w 207"/>
                                    <a:gd name="T31" fmla="*/ 35 h 40"/>
                                    <a:gd name="T32" fmla="*/ 5 w 207"/>
                                    <a:gd name="T33" fmla="*/ 35 h 40"/>
                                    <a:gd name="T34" fmla="*/ 3 w 207"/>
                                    <a:gd name="T35" fmla="*/ 32 h 40"/>
                                    <a:gd name="T36" fmla="*/ 0 w 207"/>
                                    <a:gd name="T37" fmla="*/ 32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207" h="40">
                                      <a:moveTo>
                                        <a:pt x="207" y="12"/>
                                      </a:moveTo>
                                      <a:lnTo>
                                        <a:pt x="204" y="5"/>
                                      </a:lnTo>
                                      <a:lnTo>
                                        <a:pt x="202" y="0"/>
                                      </a:lnTo>
                                      <a:lnTo>
                                        <a:pt x="199" y="0"/>
                                      </a:lnTo>
                                      <a:lnTo>
                                        <a:pt x="197" y="0"/>
                                      </a:lnTo>
                                      <a:lnTo>
                                        <a:pt x="202" y="12"/>
                                      </a:lnTo>
                                      <a:lnTo>
                                        <a:pt x="204" y="25"/>
                                      </a:lnTo>
                                      <a:lnTo>
                                        <a:pt x="204" y="20"/>
                                      </a:lnTo>
                                      <a:lnTo>
                                        <a:pt x="207" y="12"/>
                                      </a:lnTo>
                                      <a:close/>
                                      <a:moveTo>
                                        <a:pt x="0" y="32"/>
                                      </a:moveTo>
                                      <a:lnTo>
                                        <a:pt x="0" y="35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5" y="40"/>
                                      </a:lnTo>
                                      <a:lnTo>
                                        <a:pt x="5" y="37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3" y="32"/>
                                      </a:lnTo>
                                      <a:lnTo>
                                        <a:pt x="0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4682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61" name="Freeform 235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24155" y="697230"/>
                                  <a:ext cx="127635" cy="25400"/>
                                </a:xfrm>
                                <a:custGeom>
                                  <a:avLst/>
                                  <a:gdLst>
                                    <a:gd name="T0" fmla="*/ 201 w 201"/>
                                    <a:gd name="T1" fmla="*/ 17 h 40"/>
                                    <a:gd name="T2" fmla="*/ 199 w 201"/>
                                    <a:gd name="T3" fmla="*/ 7 h 40"/>
                                    <a:gd name="T4" fmla="*/ 196 w 201"/>
                                    <a:gd name="T5" fmla="*/ 0 h 40"/>
                                    <a:gd name="T6" fmla="*/ 194 w 201"/>
                                    <a:gd name="T7" fmla="*/ 0 h 40"/>
                                    <a:gd name="T8" fmla="*/ 191 w 201"/>
                                    <a:gd name="T9" fmla="*/ 0 h 40"/>
                                    <a:gd name="T10" fmla="*/ 196 w 201"/>
                                    <a:gd name="T11" fmla="*/ 17 h 40"/>
                                    <a:gd name="T12" fmla="*/ 199 w 201"/>
                                    <a:gd name="T13" fmla="*/ 35 h 40"/>
                                    <a:gd name="T14" fmla="*/ 199 w 201"/>
                                    <a:gd name="T15" fmla="*/ 35 h 40"/>
                                    <a:gd name="T16" fmla="*/ 199 w 201"/>
                                    <a:gd name="T17" fmla="*/ 37 h 40"/>
                                    <a:gd name="T18" fmla="*/ 199 w 201"/>
                                    <a:gd name="T19" fmla="*/ 27 h 40"/>
                                    <a:gd name="T20" fmla="*/ 201 w 201"/>
                                    <a:gd name="T21" fmla="*/ 17 h 40"/>
                                    <a:gd name="T22" fmla="*/ 0 w 201"/>
                                    <a:gd name="T23" fmla="*/ 32 h 40"/>
                                    <a:gd name="T24" fmla="*/ 0 w 201"/>
                                    <a:gd name="T25" fmla="*/ 35 h 40"/>
                                    <a:gd name="T26" fmla="*/ 0 w 201"/>
                                    <a:gd name="T27" fmla="*/ 35 h 40"/>
                                    <a:gd name="T28" fmla="*/ 0 w 201"/>
                                    <a:gd name="T29" fmla="*/ 37 h 40"/>
                                    <a:gd name="T30" fmla="*/ 5 w 201"/>
                                    <a:gd name="T31" fmla="*/ 40 h 40"/>
                                    <a:gd name="T32" fmla="*/ 5 w 201"/>
                                    <a:gd name="T33" fmla="*/ 37 h 40"/>
                                    <a:gd name="T34" fmla="*/ 5 w 201"/>
                                    <a:gd name="T35" fmla="*/ 35 h 40"/>
                                    <a:gd name="T36" fmla="*/ 5 w 201"/>
                                    <a:gd name="T37" fmla="*/ 35 h 40"/>
                                    <a:gd name="T38" fmla="*/ 2 w 201"/>
                                    <a:gd name="T39" fmla="*/ 35 h 40"/>
                                    <a:gd name="T40" fmla="*/ 0 w 201"/>
                                    <a:gd name="T41" fmla="*/ 32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201" h="40">
                                      <a:moveTo>
                                        <a:pt x="201" y="17"/>
                                      </a:moveTo>
                                      <a:lnTo>
                                        <a:pt x="199" y="7"/>
                                      </a:lnTo>
                                      <a:lnTo>
                                        <a:pt x="196" y="0"/>
                                      </a:lnTo>
                                      <a:lnTo>
                                        <a:pt x="194" y="0"/>
                                      </a:lnTo>
                                      <a:lnTo>
                                        <a:pt x="191" y="0"/>
                                      </a:lnTo>
                                      <a:lnTo>
                                        <a:pt x="196" y="17"/>
                                      </a:lnTo>
                                      <a:lnTo>
                                        <a:pt x="199" y="35"/>
                                      </a:lnTo>
                                      <a:lnTo>
                                        <a:pt x="199" y="35"/>
                                      </a:lnTo>
                                      <a:lnTo>
                                        <a:pt x="199" y="37"/>
                                      </a:lnTo>
                                      <a:lnTo>
                                        <a:pt x="199" y="27"/>
                                      </a:lnTo>
                                      <a:lnTo>
                                        <a:pt x="201" y="17"/>
                                      </a:lnTo>
                                      <a:close/>
                                      <a:moveTo>
                                        <a:pt x="0" y="32"/>
                                      </a:moveTo>
                                      <a:lnTo>
                                        <a:pt x="0" y="35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5" y="40"/>
                                      </a:lnTo>
                                      <a:lnTo>
                                        <a:pt x="5" y="37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2" y="35"/>
                                      </a:lnTo>
                                      <a:lnTo>
                                        <a:pt x="0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46B2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62" name="Freeform 235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25425" y="697230"/>
                                  <a:ext cx="126365" cy="29845"/>
                                </a:xfrm>
                                <a:custGeom>
                                  <a:avLst/>
                                  <a:gdLst>
                                    <a:gd name="T0" fmla="*/ 199 w 199"/>
                                    <a:gd name="T1" fmla="*/ 25 h 47"/>
                                    <a:gd name="T2" fmla="*/ 197 w 199"/>
                                    <a:gd name="T3" fmla="*/ 12 h 47"/>
                                    <a:gd name="T4" fmla="*/ 192 w 199"/>
                                    <a:gd name="T5" fmla="*/ 0 h 47"/>
                                    <a:gd name="T6" fmla="*/ 189 w 199"/>
                                    <a:gd name="T7" fmla="*/ 0 h 47"/>
                                    <a:gd name="T8" fmla="*/ 187 w 199"/>
                                    <a:gd name="T9" fmla="*/ 0 h 47"/>
                                    <a:gd name="T10" fmla="*/ 192 w 199"/>
                                    <a:gd name="T11" fmla="*/ 17 h 47"/>
                                    <a:gd name="T12" fmla="*/ 194 w 199"/>
                                    <a:gd name="T13" fmla="*/ 35 h 47"/>
                                    <a:gd name="T14" fmla="*/ 194 w 199"/>
                                    <a:gd name="T15" fmla="*/ 40 h 47"/>
                                    <a:gd name="T16" fmla="*/ 192 w 199"/>
                                    <a:gd name="T17" fmla="*/ 47 h 47"/>
                                    <a:gd name="T18" fmla="*/ 197 w 199"/>
                                    <a:gd name="T19" fmla="*/ 37 h 47"/>
                                    <a:gd name="T20" fmla="*/ 199 w 199"/>
                                    <a:gd name="T21" fmla="*/ 25 h 47"/>
                                    <a:gd name="T22" fmla="*/ 0 w 199"/>
                                    <a:gd name="T23" fmla="*/ 35 h 47"/>
                                    <a:gd name="T24" fmla="*/ 0 w 199"/>
                                    <a:gd name="T25" fmla="*/ 35 h 47"/>
                                    <a:gd name="T26" fmla="*/ 0 w 199"/>
                                    <a:gd name="T27" fmla="*/ 37 h 47"/>
                                    <a:gd name="T28" fmla="*/ 0 w 199"/>
                                    <a:gd name="T29" fmla="*/ 40 h 47"/>
                                    <a:gd name="T30" fmla="*/ 5 w 199"/>
                                    <a:gd name="T31" fmla="*/ 42 h 47"/>
                                    <a:gd name="T32" fmla="*/ 5 w 199"/>
                                    <a:gd name="T33" fmla="*/ 37 h 47"/>
                                    <a:gd name="T34" fmla="*/ 5 w 199"/>
                                    <a:gd name="T35" fmla="*/ 35 h 47"/>
                                    <a:gd name="T36" fmla="*/ 3 w 199"/>
                                    <a:gd name="T37" fmla="*/ 35 h 47"/>
                                    <a:gd name="T38" fmla="*/ 0 w 199"/>
                                    <a:gd name="T39" fmla="*/ 35 h 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</a:cxnLst>
                                  <a:rect l="0" t="0" r="r" b="b"/>
                                  <a:pathLst>
                                    <a:path w="199" h="47">
                                      <a:moveTo>
                                        <a:pt x="199" y="25"/>
                                      </a:moveTo>
                                      <a:lnTo>
                                        <a:pt x="197" y="12"/>
                                      </a:lnTo>
                                      <a:lnTo>
                                        <a:pt x="192" y="0"/>
                                      </a:lnTo>
                                      <a:lnTo>
                                        <a:pt x="189" y="0"/>
                                      </a:lnTo>
                                      <a:lnTo>
                                        <a:pt x="187" y="0"/>
                                      </a:lnTo>
                                      <a:lnTo>
                                        <a:pt x="192" y="17"/>
                                      </a:lnTo>
                                      <a:lnTo>
                                        <a:pt x="194" y="35"/>
                                      </a:lnTo>
                                      <a:lnTo>
                                        <a:pt x="194" y="40"/>
                                      </a:lnTo>
                                      <a:lnTo>
                                        <a:pt x="192" y="47"/>
                                      </a:lnTo>
                                      <a:lnTo>
                                        <a:pt x="197" y="37"/>
                                      </a:lnTo>
                                      <a:lnTo>
                                        <a:pt x="199" y="25"/>
                                      </a:lnTo>
                                      <a:close/>
                                      <a:moveTo>
                                        <a:pt x="0" y="35"/>
                                      </a:moveTo>
                                      <a:lnTo>
                                        <a:pt x="0" y="35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5" y="42"/>
                                      </a:lnTo>
                                      <a:lnTo>
                                        <a:pt x="5" y="37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3" y="35"/>
                                      </a:lnTo>
                                      <a:lnTo>
                                        <a:pt x="0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6F2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63" name="Freeform 235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27330" y="697230"/>
                                  <a:ext cx="123190" cy="33020"/>
                                </a:xfrm>
                                <a:custGeom>
                                  <a:avLst/>
                                  <a:gdLst>
                                    <a:gd name="T0" fmla="*/ 194 w 194"/>
                                    <a:gd name="T1" fmla="*/ 35 h 52"/>
                                    <a:gd name="T2" fmla="*/ 191 w 194"/>
                                    <a:gd name="T3" fmla="*/ 17 h 52"/>
                                    <a:gd name="T4" fmla="*/ 186 w 194"/>
                                    <a:gd name="T5" fmla="*/ 0 h 52"/>
                                    <a:gd name="T6" fmla="*/ 184 w 194"/>
                                    <a:gd name="T7" fmla="*/ 0 h 52"/>
                                    <a:gd name="T8" fmla="*/ 181 w 194"/>
                                    <a:gd name="T9" fmla="*/ 0 h 52"/>
                                    <a:gd name="T10" fmla="*/ 186 w 194"/>
                                    <a:gd name="T11" fmla="*/ 17 h 52"/>
                                    <a:gd name="T12" fmla="*/ 189 w 194"/>
                                    <a:gd name="T13" fmla="*/ 35 h 52"/>
                                    <a:gd name="T14" fmla="*/ 189 w 194"/>
                                    <a:gd name="T15" fmla="*/ 45 h 52"/>
                                    <a:gd name="T16" fmla="*/ 186 w 194"/>
                                    <a:gd name="T17" fmla="*/ 52 h 52"/>
                                    <a:gd name="T18" fmla="*/ 191 w 194"/>
                                    <a:gd name="T19" fmla="*/ 45 h 52"/>
                                    <a:gd name="T20" fmla="*/ 194 w 194"/>
                                    <a:gd name="T21" fmla="*/ 37 h 52"/>
                                    <a:gd name="T22" fmla="*/ 194 w 194"/>
                                    <a:gd name="T23" fmla="*/ 35 h 52"/>
                                    <a:gd name="T24" fmla="*/ 194 w 194"/>
                                    <a:gd name="T25" fmla="*/ 35 h 52"/>
                                    <a:gd name="T26" fmla="*/ 0 w 194"/>
                                    <a:gd name="T27" fmla="*/ 35 h 52"/>
                                    <a:gd name="T28" fmla="*/ 0 w 194"/>
                                    <a:gd name="T29" fmla="*/ 35 h 52"/>
                                    <a:gd name="T30" fmla="*/ 0 w 194"/>
                                    <a:gd name="T31" fmla="*/ 37 h 52"/>
                                    <a:gd name="T32" fmla="*/ 0 w 194"/>
                                    <a:gd name="T33" fmla="*/ 40 h 52"/>
                                    <a:gd name="T34" fmla="*/ 5 w 194"/>
                                    <a:gd name="T35" fmla="*/ 42 h 52"/>
                                    <a:gd name="T36" fmla="*/ 5 w 194"/>
                                    <a:gd name="T37" fmla="*/ 40 h 52"/>
                                    <a:gd name="T38" fmla="*/ 5 w 194"/>
                                    <a:gd name="T39" fmla="*/ 35 h 52"/>
                                    <a:gd name="T40" fmla="*/ 2 w 194"/>
                                    <a:gd name="T41" fmla="*/ 35 h 52"/>
                                    <a:gd name="T42" fmla="*/ 0 w 194"/>
                                    <a:gd name="T43" fmla="*/ 35 h 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194" h="52">
                                      <a:moveTo>
                                        <a:pt x="194" y="35"/>
                                      </a:moveTo>
                                      <a:lnTo>
                                        <a:pt x="191" y="17"/>
                                      </a:lnTo>
                                      <a:lnTo>
                                        <a:pt x="186" y="0"/>
                                      </a:lnTo>
                                      <a:lnTo>
                                        <a:pt x="184" y="0"/>
                                      </a:lnTo>
                                      <a:lnTo>
                                        <a:pt x="181" y="0"/>
                                      </a:lnTo>
                                      <a:lnTo>
                                        <a:pt x="186" y="17"/>
                                      </a:lnTo>
                                      <a:lnTo>
                                        <a:pt x="189" y="35"/>
                                      </a:lnTo>
                                      <a:lnTo>
                                        <a:pt x="189" y="45"/>
                                      </a:lnTo>
                                      <a:lnTo>
                                        <a:pt x="186" y="52"/>
                                      </a:lnTo>
                                      <a:lnTo>
                                        <a:pt x="191" y="45"/>
                                      </a:lnTo>
                                      <a:lnTo>
                                        <a:pt x="194" y="37"/>
                                      </a:lnTo>
                                      <a:lnTo>
                                        <a:pt x="194" y="35"/>
                                      </a:lnTo>
                                      <a:lnTo>
                                        <a:pt x="194" y="35"/>
                                      </a:lnTo>
                                      <a:close/>
                                      <a:moveTo>
                                        <a:pt x="0" y="35"/>
                                      </a:moveTo>
                                      <a:lnTo>
                                        <a:pt x="0" y="35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5" y="42"/>
                                      </a:lnTo>
                                      <a:lnTo>
                                        <a:pt x="5" y="40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2" y="35"/>
                                      </a:lnTo>
                                      <a:lnTo>
                                        <a:pt x="0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5722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64" name="Freeform 235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28600" y="697230"/>
                                  <a:ext cx="120015" cy="36195"/>
                                </a:xfrm>
                                <a:custGeom>
                                  <a:avLst/>
                                  <a:gdLst>
                                    <a:gd name="T0" fmla="*/ 189 w 189"/>
                                    <a:gd name="T1" fmla="*/ 35 h 57"/>
                                    <a:gd name="T2" fmla="*/ 187 w 189"/>
                                    <a:gd name="T3" fmla="*/ 17 h 57"/>
                                    <a:gd name="T4" fmla="*/ 182 w 189"/>
                                    <a:gd name="T5" fmla="*/ 0 h 57"/>
                                    <a:gd name="T6" fmla="*/ 179 w 189"/>
                                    <a:gd name="T7" fmla="*/ 0 h 57"/>
                                    <a:gd name="T8" fmla="*/ 177 w 189"/>
                                    <a:gd name="T9" fmla="*/ 0 h 57"/>
                                    <a:gd name="T10" fmla="*/ 182 w 189"/>
                                    <a:gd name="T11" fmla="*/ 17 h 57"/>
                                    <a:gd name="T12" fmla="*/ 184 w 189"/>
                                    <a:gd name="T13" fmla="*/ 35 h 57"/>
                                    <a:gd name="T14" fmla="*/ 182 w 189"/>
                                    <a:gd name="T15" fmla="*/ 45 h 57"/>
                                    <a:gd name="T16" fmla="*/ 182 w 189"/>
                                    <a:gd name="T17" fmla="*/ 57 h 57"/>
                                    <a:gd name="T18" fmla="*/ 184 w 189"/>
                                    <a:gd name="T19" fmla="*/ 52 h 57"/>
                                    <a:gd name="T20" fmla="*/ 187 w 189"/>
                                    <a:gd name="T21" fmla="*/ 47 h 57"/>
                                    <a:gd name="T22" fmla="*/ 189 w 189"/>
                                    <a:gd name="T23" fmla="*/ 40 h 57"/>
                                    <a:gd name="T24" fmla="*/ 189 w 189"/>
                                    <a:gd name="T25" fmla="*/ 35 h 57"/>
                                    <a:gd name="T26" fmla="*/ 0 w 189"/>
                                    <a:gd name="T27" fmla="*/ 35 h 57"/>
                                    <a:gd name="T28" fmla="*/ 0 w 189"/>
                                    <a:gd name="T29" fmla="*/ 37 h 57"/>
                                    <a:gd name="T30" fmla="*/ 0 w 189"/>
                                    <a:gd name="T31" fmla="*/ 42 h 57"/>
                                    <a:gd name="T32" fmla="*/ 5 w 189"/>
                                    <a:gd name="T33" fmla="*/ 45 h 57"/>
                                    <a:gd name="T34" fmla="*/ 5 w 189"/>
                                    <a:gd name="T35" fmla="*/ 40 h 57"/>
                                    <a:gd name="T36" fmla="*/ 5 w 189"/>
                                    <a:gd name="T37" fmla="*/ 35 h 57"/>
                                    <a:gd name="T38" fmla="*/ 3 w 189"/>
                                    <a:gd name="T39" fmla="*/ 35 h 57"/>
                                    <a:gd name="T40" fmla="*/ 0 w 189"/>
                                    <a:gd name="T41" fmla="*/ 35 h 5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189" h="57">
                                      <a:moveTo>
                                        <a:pt x="189" y="35"/>
                                      </a:moveTo>
                                      <a:lnTo>
                                        <a:pt x="187" y="17"/>
                                      </a:lnTo>
                                      <a:lnTo>
                                        <a:pt x="182" y="0"/>
                                      </a:lnTo>
                                      <a:lnTo>
                                        <a:pt x="179" y="0"/>
                                      </a:lnTo>
                                      <a:lnTo>
                                        <a:pt x="177" y="0"/>
                                      </a:lnTo>
                                      <a:lnTo>
                                        <a:pt x="182" y="17"/>
                                      </a:lnTo>
                                      <a:lnTo>
                                        <a:pt x="184" y="35"/>
                                      </a:lnTo>
                                      <a:lnTo>
                                        <a:pt x="182" y="45"/>
                                      </a:lnTo>
                                      <a:lnTo>
                                        <a:pt x="182" y="57"/>
                                      </a:lnTo>
                                      <a:lnTo>
                                        <a:pt x="184" y="52"/>
                                      </a:lnTo>
                                      <a:lnTo>
                                        <a:pt x="187" y="47"/>
                                      </a:lnTo>
                                      <a:lnTo>
                                        <a:pt x="189" y="40"/>
                                      </a:lnTo>
                                      <a:lnTo>
                                        <a:pt x="189" y="35"/>
                                      </a:lnTo>
                                      <a:close/>
                                      <a:moveTo>
                                        <a:pt x="0" y="35"/>
                                      </a:moveTo>
                                      <a:lnTo>
                                        <a:pt x="0" y="37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5" y="45"/>
                                      </a:lnTo>
                                      <a:lnTo>
                                        <a:pt x="5" y="40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3" y="35"/>
                                      </a:lnTo>
                                      <a:lnTo>
                                        <a:pt x="0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752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65" name="Freeform 235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30505" y="697230"/>
                                  <a:ext cx="116840" cy="38100"/>
                                </a:xfrm>
                                <a:custGeom>
                                  <a:avLst/>
                                  <a:gdLst>
                                    <a:gd name="T0" fmla="*/ 184 w 184"/>
                                    <a:gd name="T1" fmla="*/ 35 h 60"/>
                                    <a:gd name="T2" fmla="*/ 181 w 184"/>
                                    <a:gd name="T3" fmla="*/ 17 h 60"/>
                                    <a:gd name="T4" fmla="*/ 176 w 184"/>
                                    <a:gd name="T5" fmla="*/ 0 h 60"/>
                                    <a:gd name="T6" fmla="*/ 174 w 184"/>
                                    <a:gd name="T7" fmla="*/ 0 h 60"/>
                                    <a:gd name="T8" fmla="*/ 171 w 184"/>
                                    <a:gd name="T9" fmla="*/ 0 h 60"/>
                                    <a:gd name="T10" fmla="*/ 176 w 184"/>
                                    <a:gd name="T11" fmla="*/ 17 h 60"/>
                                    <a:gd name="T12" fmla="*/ 179 w 184"/>
                                    <a:gd name="T13" fmla="*/ 35 h 60"/>
                                    <a:gd name="T14" fmla="*/ 176 w 184"/>
                                    <a:gd name="T15" fmla="*/ 47 h 60"/>
                                    <a:gd name="T16" fmla="*/ 174 w 184"/>
                                    <a:gd name="T17" fmla="*/ 60 h 60"/>
                                    <a:gd name="T18" fmla="*/ 179 w 184"/>
                                    <a:gd name="T19" fmla="*/ 57 h 60"/>
                                    <a:gd name="T20" fmla="*/ 181 w 184"/>
                                    <a:gd name="T21" fmla="*/ 52 h 60"/>
                                    <a:gd name="T22" fmla="*/ 184 w 184"/>
                                    <a:gd name="T23" fmla="*/ 45 h 60"/>
                                    <a:gd name="T24" fmla="*/ 184 w 184"/>
                                    <a:gd name="T25" fmla="*/ 35 h 60"/>
                                    <a:gd name="T26" fmla="*/ 0 w 184"/>
                                    <a:gd name="T27" fmla="*/ 35 h 60"/>
                                    <a:gd name="T28" fmla="*/ 0 w 184"/>
                                    <a:gd name="T29" fmla="*/ 40 h 60"/>
                                    <a:gd name="T30" fmla="*/ 0 w 184"/>
                                    <a:gd name="T31" fmla="*/ 42 h 60"/>
                                    <a:gd name="T32" fmla="*/ 2 w 184"/>
                                    <a:gd name="T33" fmla="*/ 45 h 60"/>
                                    <a:gd name="T34" fmla="*/ 5 w 184"/>
                                    <a:gd name="T35" fmla="*/ 47 h 60"/>
                                    <a:gd name="T36" fmla="*/ 5 w 184"/>
                                    <a:gd name="T37" fmla="*/ 40 h 60"/>
                                    <a:gd name="T38" fmla="*/ 5 w 184"/>
                                    <a:gd name="T39" fmla="*/ 35 h 60"/>
                                    <a:gd name="T40" fmla="*/ 2 w 184"/>
                                    <a:gd name="T41" fmla="*/ 35 h 60"/>
                                    <a:gd name="T42" fmla="*/ 0 w 184"/>
                                    <a:gd name="T43" fmla="*/ 35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184" h="60">
                                      <a:moveTo>
                                        <a:pt x="184" y="35"/>
                                      </a:moveTo>
                                      <a:lnTo>
                                        <a:pt x="181" y="17"/>
                                      </a:lnTo>
                                      <a:lnTo>
                                        <a:pt x="176" y="0"/>
                                      </a:lnTo>
                                      <a:lnTo>
                                        <a:pt x="174" y="0"/>
                                      </a:lnTo>
                                      <a:lnTo>
                                        <a:pt x="171" y="0"/>
                                      </a:lnTo>
                                      <a:lnTo>
                                        <a:pt x="176" y="17"/>
                                      </a:lnTo>
                                      <a:lnTo>
                                        <a:pt x="179" y="35"/>
                                      </a:lnTo>
                                      <a:lnTo>
                                        <a:pt x="176" y="47"/>
                                      </a:lnTo>
                                      <a:lnTo>
                                        <a:pt x="174" y="60"/>
                                      </a:lnTo>
                                      <a:lnTo>
                                        <a:pt x="179" y="57"/>
                                      </a:lnTo>
                                      <a:lnTo>
                                        <a:pt x="181" y="52"/>
                                      </a:lnTo>
                                      <a:lnTo>
                                        <a:pt x="184" y="45"/>
                                      </a:lnTo>
                                      <a:lnTo>
                                        <a:pt x="184" y="35"/>
                                      </a:lnTo>
                                      <a:close/>
                                      <a:moveTo>
                                        <a:pt x="0" y="35"/>
                                      </a:moveTo>
                                      <a:lnTo>
                                        <a:pt x="0" y="4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2" y="45"/>
                                      </a:lnTo>
                                      <a:lnTo>
                                        <a:pt x="5" y="47"/>
                                      </a:lnTo>
                                      <a:lnTo>
                                        <a:pt x="5" y="40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2" y="35"/>
                                      </a:lnTo>
                                      <a:lnTo>
                                        <a:pt x="0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782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66" name="Freeform 235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31775" y="697230"/>
                                  <a:ext cx="113665" cy="39370"/>
                                </a:xfrm>
                                <a:custGeom>
                                  <a:avLst/>
                                  <a:gdLst>
                                    <a:gd name="T0" fmla="*/ 179 w 179"/>
                                    <a:gd name="T1" fmla="*/ 35 h 62"/>
                                    <a:gd name="T2" fmla="*/ 177 w 179"/>
                                    <a:gd name="T3" fmla="*/ 17 h 62"/>
                                    <a:gd name="T4" fmla="*/ 172 w 179"/>
                                    <a:gd name="T5" fmla="*/ 0 h 62"/>
                                    <a:gd name="T6" fmla="*/ 169 w 179"/>
                                    <a:gd name="T7" fmla="*/ 0 h 62"/>
                                    <a:gd name="T8" fmla="*/ 167 w 179"/>
                                    <a:gd name="T9" fmla="*/ 2 h 62"/>
                                    <a:gd name="T10" fmla="*/ 172 w 179"/>
                                    <a:gd name="T11" fmla="*/ 17 h 62"/>
                                    <a:gd name="T12" fmla="*/ 174 w 179"/>
                                    <a:gd name="T13" fmla="*/ 35 h 62"/>
                                    <a:gd name="T14" fmla="*/ 172 w 179"/>
                                    <a:gd name="T15" fmla="*/ 47 h 62"/>
                                    <a:gd name="T16" fmla="*/ 169 w 179"/>
                                    <a:gd name="T17" fmla="*/ 62 h 62"/>
                                    <a:gd name="T18" fmla="*/ 172 w 179"/>
                                    <a:gd name="T19" fmla="*/ 60 h 62"/>
                                    <a:gd name="T20" fmla="*/ 177 w 179"/>
                                    <a:gd name="T21" fmla="*/ 57 h 62"/>
                                    <a:gd name="T22" fmla="*/ 177 w 179"/>
                                    <a:gd name="T23" fmla="*/ 45 h 62"/>
                                    <a:gd name="T24" fmla="*/ 179 w 179"/>
                                    <a:gd name="T25" fmla="*/ 35 h 62"/>
                                    <a:gd name="T26" fmla="*/ 0 w 179"/>
                                    <a:gd name="T27" fmla="*/ 35 h 62"/>
                                    <a:gd name="T28" fmla="*/ 0 w 179"/>
                                    <a:gd name="T29" fmla="*/ 40 h 62"/>
                                    <a:gd name="T30" fmla="*/ 0 w 179"/>
                                    <a:gd name="T31" fmla="*/ 45 h 62"/>
                                    <a:gd name="T32" fmla="*/ 3 w 179"/>
                                    <a:gd name="T33" fmla="*/ 47 h 62"/>
                                    <a:gd name="T34" fmla="*/ 5 w 179"/>
                                    <a:gd name="T35" fmla="*/ 47 h 62"/>
                                    <a:gd name="T36" fmla="*/ 5 w 179"/>
                                    <a:gd name="T37" fmla="*/ 42 h 62"/>
                                    <a:gd name="T38" fmla="*/ 5 w 179"/>
                                    <a:gd name="T39" fmla="*/ 35 h 62"/>
                                    <a:gd name="T40" fmla="*/ 3 w 179"/>
                                    <a:gd name="T41" fmla="*/ 35 h 62"/>
                                    <a:gd name="T42" fmla="*/ 0 w 179"/>
                                    <a:gd name="T43" fmla="*/ 35 h 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179" h="62">
                                      <a:moveTo>
                                        <a:pt x="179" y="35"/>
                                      </a:moveTo>
                                      <a:lnTo>
                                        <a:pt x="177" y="17"/>
                                      </a:lnTo>
                                      <a:lnTo>
                                        <a:pt x="172" y="0"/>
                                      </a:lnTo>
                                      <a:lnTo>
                                        <a:pt x="169" y="0"/>
                                      </a:lnTo>
                                      <a:lnTo>
                                        <a:pt x="167" y="2"/>
                                      </a:lnTo>
                                      <a:lnTo>
                                        <a:pt x="172" y="17"/>
                                      </a:lnTo>
                                      <a:lnTo>
                                        <a:pt x="174" y="35"/>
                                      </a:lnTo>
                                      <a:lnTo>
                                        <a:pt x="172" y="47"/>
                                      </a:lnTo>
                                      <a:lnTo>
                                        <a:pt x="169" y="62"/>
                                      </a:lnTo>
                                      <a:lnTo>
                                        <a:pt x="172" y="60"/>
                                      </a:lnTo>
                                      <a:lnTo>
                                        <a:pt x="177" y="57"/>
                                      </a:lnTo>
                                      <a:lnTo>
                                        <a:pt x="177" y="45"/>
                                      </a:lnTo>
                                      <a:lnTo>
                                        <a:pt x="179" y="35"/>
                                      </a:lnTo>
                                      <a:close/>
                                      <a:moveTo>
                                        <a:pt x="0" y="35"/>
                                      </a:moveTo>
                                      <a:lnTo>
                                        <a:pt x="0" y="40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3" y="47"/>
                                      </a:lnTo>
                                      <a:lnTo>
                                        <a:pt x="5" y="47"/>
                                      </a:lnTo>
                                      <a:lnTo>
                                        <a:pt x="5" y="42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3" y="35"/>
                                      </a:lnTo>
                                      <a:lnTo>
                                        <a:pt x="0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77B2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67" name="Freeform 235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33680" y="697230"/>
                                  <a:ext cx="110490" cy="41275"/>
                                </a:xfrm>
                                <a:custGeom>
                                  <a:avLst/>
                                  <a:gdLst>
                                    <a:gd name="T0" fmla="*/ 174 w 174"/>
                                    <a:gd name="T1" fmla="*/ 35 h 65"/>
                                    <a:gd name="T2" fmla="*/ 171 w 174"/>
                                    <a:gd name="T3" fmla="*/ 17 h 65"/>
                                    <a:gd name="T4" fmla="*/ 166 w 174"/>
                                    <a:gd name="T5" fmla="*/ 0 h 65"/>
                                    <a:gd name="T6" fmla="*/ 164 w 174"/>
                                    <a:gd name="T7" fmla="*/ 2 h 65"/>
                                    <a:gd name="T8" fmla="*/ 161 w 174"/>
                                    <a:gd name="T9" fmla="*/ 2 h 65"/>
                                    <a:gd name="T10" fmla="*/ 166 w 174"/>
                                    <a:gd name="T11" fmla="*/ 17 h 65"/>
                                    <a:gd name="T12" fmla="*/ 169 w 174"/>
                                    <a:gd name="T13" fmla="*/ 35 h 65"/>
                                    <a:gd name="T14" fmla="*/ 166 w 174"/>
                                    <a:gd name="T15" fmla="*/ 50 h 65"/>
                                    <a:gd name="T16" fmla="*/ 164 w 174"/>
                                    <a:gd name="T17" fmla="*/ 65 h 65"/>
                                    <a:gd name="T18" fmla="*/ 166 w 174"/>
                                    <a:gd name="T19" fmla="*/ 62 h 65"/>
                                    <a:gd name="T20" fmla="*/ 169 w 174"/>
                                    <a:gd name="T21" fmla="*/ 60 h 65"/>
                                    <a:gd name="T22" fmla="*/ 171 w 174"/>
                                    <a:gd name="T23" fmla="*/ 47 h 65"/>
                                    <a:gd name="T24" fmla="*/ 174 w 174"/>
                                    <a:gd name="T25" fmla="*/ 35 h 65"/>
                                    <a:gd name="T26" fmla="*/ 0 w 174"/>
                                    <a:gd name="T27" fmla="*/ 35 h 65"/>
                                    <a:gd name="T28" fmla="*/ 0 w 174"/>
                                    <a:gd name="T29" fmla="*/ 40 h 65"/>
                                    <a:gd name="T30" fmla="*/ 0 w 174"/>
                                    <a:gd name="T31" fmla="*/ 47 h 65"/>
                                    <a:gd name="T32" fmla="*/ 2 w 174"/>
                                    <a:gd name="T33" fmla="*/ 47 h 65"/>
                                    <a:gd name="T34" fmla="*/ 7 w 174"/>
                                    <a:gd name="T35" fmla="*/ 50 h 65"/>
                                    <a:gd name="T36" fmla="*/ 5 w 174"/>
                                    <a:gd name="T37" fmla="*/ 42 h 65"/>
                                    <a:gd name="T38" fmla="*/ 5 w 174"/>
                                    <a:gd name="T39" fmla="*/ 35 h 65"/>
                                    <a:gd name="T40" fmla="*/ 2 w 174"/>
                                    <a:gd name="T41" fmla="*/ 35 h 65"/>
                                    <a:gd name="T42" fmla="*/ 0 w 174"/>
                                    <a:gd name="T43" fmla="*/ 35 h 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174" h="65">
                                      <a:moveTo>
                                        <a:pt x="174" y="35"/>
                                      </a:moveTo>
                                      <a:lnTo>
                                        <a:pt x="171" y="17"/>
                                      </a:lnTo>
                                      <a:lnTo>
                                        <a:pt x="166" y="0"/>
                                      </a:lnTo>
                                      <a:lnTo>
                                        <a:pt x="164" y="2"/>
                                      </a:lnTo>
                                      <a:lnTo>
                                        <a:pt x="161" y="2"/>
                                      </a:lnTo>
                                      <a:lnTo>
                                        <a:pt x="166" y="17"/>
                                      </a:lnTo>
                                      <a:lnTo>
                                        <a:pt x="169" y="35"/>
                                      </a:lnTo>
                                      <a:lnTo>
                                        <a:pt x="166" y="50"/>
                                      </a:lnTo>
                                      <a:lnTo>
                                        <a:pt x="164" y="65"/>
                                      </a:lnTo>
                                      <a:lnTo>
                                        <a:pt x="166" y="62"/>
                                      </a:lnTo>
                                      <a:lnTo>
                                        <a:pt x="169" y="60"/>
                                      </a:lnTo>
                                      <a:lnTo>
                                        <a:pt x="171" y="47"/>
                                      </a:lnTo>
                                      <a:lnTo>
                                        <a:pt x="174" y="35"/>
                                      </a:lnTo>
                                      <a:close/>
                                      <a:moveTo>
                                        <a:pt x="0" y="35"/>
                                      </a:moveTo>
                                      <a:lnTo>
                                        <a:pt x="0" y="40"/>
                                      </a:lnTo>
                                      <a:lnTo>
                                        <a:pt x="0" y="47"/>
                                      </a:lnTo>
                                      <a:lnTo>
                                        <a:pt x="2" y="47"/>
                                      </a:lnTo>
                                      <a:lnTo>
                                        <a:pt x="7" y="50"/>
                                      </a:lnTo>
                                      <a:lnTo>
                                        <a:pt x="5" y="42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2" y="35"/>
                                      </a:lnTo>
                                      <a:lnTo>
                                        <a:pt x="0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77E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68" name="Freeform 235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34950" y="698500"/>
                                  <a:ext cx="107315" cy="40005"/>
                                </a:xfrm>
                                <a:custGeom>
                                  <a:avLst/>
                                  <a:gdLst>
                                    <a:gd name="T0" fmla="*/ 169 w 169"/>
                                    <a:gd name="T1" fmla="*/ 33 h 63"/>
                                    <a:gd name="T2" fmla="*/ 167 w 169"/>
                                    <a:gd name="T3" fmla="*/ 15 h 63"/>
                                    <a:gd name="T4" fmla="*/ 162 w 169"/>
                                    <a:gd name="T5" fmla="*/ 0 h 63"/>
                                    <a:gd name="T6" fmla="*/ 159 w 169"/>
                                    <a:gd name="T7" fmla="*/ 0 h 63"/>
                                    <a:gd name="T8" fmla="*/ 157 w 169"/>
                                    <a:gd name="T9" fmla="*/ 0 h 63"/>
                                    <a:gd name="T10" fmla="*/ 162 w 169"/>
                                    <a:gd name="T11" fmla="*/ 15 h 63"/>
                                    <a:gd name="T12" fmla="*/ 164 w 169"/>
                                    <a:gd name="T13" fmla="*/ 33 h 63"/>
                                    <a:gd name="T14" fmla="*/ 162 w 169"/>
                                    <a:gd name="T15" fmla="*/ 48 h 63"/>
                                    <a:gd name="T16" fmla="*/ 157 w 169"/>
                                    <a:gd name="T17" fmla="*/ 63 h 63"/>
                                    <a:gd name="T18" fmla="*/ 159 w 169"/>
                                    <a:gd name="T19" fmla="*/ 63 h 63"/>
                                    <a:gd name="T20" fmla="*/ 162 w 169"/>
                                    <a:gd name="T21" fmla="*/ 60 h 63"/>
                                    <a:gd name="T22" fmla="*/ 164 w 169"/>
                                    <a:gd name="T23" fmla="*/ 60 h 63"/>
                                    <a:gd name="T24" fmla="*/ 167 w 169"/>
                                    <a:gd name="T25" fmla="*/ 45 h 63"/>
                                    <a:gd name="T26" fmla="*/ 169 w 169"/>
                                    <a:gd name="T27" fmla="*/ 33 h 63"/>
                                    <a:gd name="T28" fmla="*/ 0 w 169"/>
                                    <a:gd name="T29" fmla="*/ 33 h 63"/>
                                    <a:gd name="T30" fmla="*/ 0 w 169"/>
                                    <a:gd name="T31" fmla="*/ 40 h 63"/>
                                    <a:gd name="T32" fmla="*/ 0 w 169"/>
                                    <a:gd name="T33" fmla="*/ 45 h 63"/>
                                    <a:gd name="T34" fmla="*/ 5 w 169"/>
                                    <a:gd name="T35" fmla="*/ 48 h 63"/>
                                    <a:gd name="T36" fmla="*/ 8 w 169"/>
                                    <a:gd name="T37" fmla="*/ 48 h 63"/>
                                    <a:gd name="T38" fmla="*/ 5 w 169"/>
                                    <a:gd name="T39" fmla="*/ 43 h 63"/>
                                    <a:gd name="T40" fmla="*/ 5 w 169"/>
                                    <a:gd name="T41" fmla="*/ 35 h 63"/>
                                    <a:gd name="T42" fmla="*/ 3 w 169"/>
                                    <a:gd name="T43" fmla="*/ 33 h 63"/>
                                    <a:gd name="T44" fmla="*/ 0 w 169"/>
                                    <a:gd name="T45" fmla="*/ 33 h 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0" t="0" r="r" b="b"/>
                                  <a:pathLst>
                                    <a:path w="169" h="63">
                                      <a:moveTo>
                                        <a:pt x="169" y="33"/>
                                      </a:moveTo>
                                      <a:lnTo>
                                        <a:pt x="167" y="15"/>
                                      </a:lnTo>
                                      <a:lnTo>
                                        <a:pt x="162" y="0"/>
                                      </a:lnTo>
                                      <a:lnTo>
                                        <a:pt x="159" y="0"/>
                                      </a:lnTo>
                                      <a:lnTo>
                                        <a:pt x="157" y="0"/>
                                      </a:lnTo>
                                      <a:lnTo>
                                        <a:pt x="162" y="15"/>
                                      </a:lnTo>
                                      <a:lnTo>
                                        <a:pt x="164" y="33"/>
                                      </a:lnTo>
                                      <a:lnTo>
                                        <a:pt x="162" y="48"/>
                                      </a:lnTo>
                                      <a:lnTo>
                                        <a:pt x="157" y="63"/>
                                      </a:lnTo>
                                      <a:lnTo>
                                        <a:pt x="159" y="63"/>
                                      </a:lnTo>
                                      <a:lnTo>
                                        <a:pt x="162" y="60"/>
                                      </a:lnTo>
                                      <a:lnTo>
                                        <a:pt x="164" y="60"/>
                                      </a:lnTo>
                                      <a:lnTo>
                                        <a:pt x="167" y="45"/>
                                      </a:lnTo>
                                      <a:lnTo>
                                        <a:pt x="169" y="33"/>
                                      </a:lnTo>
                                      <a:close/>
                                      <a:moveTo>
                                        <a:pt x="0" y="33"/>
                                      </a:moveTo>
                                      <a:lnTo>
                                        <a:pt x="0" y="40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5" y="48"/>
                                      </a:lnTo>
                                      <a:lnTo>
                                        <a:pt x="8" y="48"/>
                                      </a:lnTo>
                                      <a:lnTo>
                                        <a:pt x="5" y="43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3" y="33"/>
                                      </a:lnTo>
                                      <a:lnTo>
                                        <a:pt x="0" y="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7812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69" name="Freeform 235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36855" y="698500"/>
                                  <a:ext cx="104140" cy="40005"/>
                                </a:xfrm>
                                <a:custGeom>
                                  <a:avLst/>
                                  <a:gdLst>
                                    <a:gd name="T0" fmla="*/ 164 w 164"/>
                                    <a:gd name="T1" fmla="*/ 33 h 63"/>
                                    <a:gd name="T2" fmla="*/ 161 w 164"/>
                                    <a:gd name="T3" fmla="*/ 15 h 63"/>
                                    <a:gd name="T4" fmla="*/ 156 w 164"/>
                                    <a:gd name="T5" fmla="*/ 0 h 63"/>
                                    <a:gd name="T6" fmla="*/ 154 w 164"/>
                                    <a:gd name="T7" fmla="*/ 0 h 63"/>
                                    <a:gd name="T8" fmla="*/ 151 w 164"/>
                                    <a:gd name="T9" fmla="*/ 0 h 63"/>
                                    <a:gd name="T10" fmla="*/ 156 w 164"/>
                                    <a:gd name="T11" fmla="*/ 15 h 63"/>
                                    <a:gd name="T12" fmla="*/ 159 w 164"/>
                                    <a:gd name="T13" fmla="*/ 33 h 63"/>
                                    <a:gd name="T14" fmla="*/ 156 w 164"/>
                                    <a:gd name="T15" fmla="*/ 48 h 63"/>
                                    <a:gd name="T16" fmla="*/ 151 w 164"/>
                                    <a:gd name="T17" fmla="*/ 63 h 63"/>
                                    <a:gd name="T18" fmla="*/ 156 w 164"/>
                                    <a:gd name="T19" fmla="*/ 63 h 63"/>
                                    <a:gd name="T20" fmla="*/ 159 w 164"/>
                                    <a:gd name="T21" fmla="*/ 63 h 63"/>
                                    <a:gd name="T22" fmla="*/ 161 w 164"/>
                                    <a:gd name="T23" fmla="*/ 48 h 63"/>
                                    <a:gd name="T24" fmla="*/ 164 w 164"/>
                                    <a:gd name="T25" fmla="*/ 33 h 63"/>
                                    <a:gd name="T26" fmla="*/ 0 w 164"/>
                                    <a:gd name="T27" fmla="*/ 33 h 63"/>
                                    <a:gd name="T28" fmla="*/ 0 w 164"/>
                                    <a:gd name="T29" fmla="*/ 40 h 63"/>
                                    <a:gd name="T30" fmla="*/ 2 w 164"/>
                                    <a:gd name="T31" fmla="*/ 48 h 63"/>
                                    <a:gd name="T32" fmla="*/ 5 w 164"/>
                                    <a:gd name="T33" fmla="*/ 48 h 63"/>
                                    <a:gd name="T34" fmla="*/ 7 w 164"/>
                                    <a:gd name="T35" fmla="*/ 50 h 63"/>
                                    <a:gd name="T36" fmla="*/ 5 w 164"/>
                                    <a:gd name="T37" fmla="*/ 43 h 63"/>
                                    <a:gd name="T38" fmla="*/ 5 w 164"/>
                                    <a:gd name="T39" fmla="*/ 35 h 63"/>
                                    <a:gd name="T40" fmla="*/ 2 w 164"/>
                                    <a:gd name="T41" fmla="*/ 35 h 63"/>
                                    <a:gd name="T42" fmla="*/ 0 w 164"/>
                                    <a:gd name="T43" fmla="*/ 33 h 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164" h="63">
                                      <a:moveTo>
                                        <a:pt x="164" y="33"/>
                                      </a:moveTo>
                                      <a:lnTo>
                                        <a:pt x="161" y="15"/>
                                      </a:lnTo>
                                      <a:lnTo>
                                        <a:pt x="156" y="0"/>
                                      </a:lnTo>
                                      <a:lnTo>
                                        <a:pt x="154" y="0"/>
                                      </a:lnTo>
                                      <a:lnTo>
                                        <a:pt x="151" y="0"/>
                                      </a:lnTo>
                                      <a:lnTo>
                                        <a:pt x="156" y="15"/>
                                      </a:lnTo>
                                      <a:lnTo>
                                        <a:pt x="159" y="33"/>
                                      </a:lnTo>
                                      <a:lnTo>
                                        <a:pt x="156" y="48"/>
                                      </a:lnTo>
                                      <a:lnTo>
                                        <a:pt x="151" y="63"/>
                                      </a:lnTo>
                                      <a:lnTo>
                                        <a:pt x="156" y="63"/>
                                      </a:lnTo>
                                      <a:lnTo>
                                        <a:pt x="159" y="63"/>
                                      </a:lnTo>
                                      <a:lnTo>
                                        <a:pt x="161" y="48"/>
                                      </a:lnTo>
                                      <a:lnTo>
                                        <a:pt x="164" y="33"/>
                                      </a:lnTo>
                                      <a:close/>
                                      <a:moveTo>
                                        <a:pt x="0" y="33"/>
                                      </a:moveTo>
                                      <a:lnTo>
                                        <a:pt x="0" y="40"/>
                                      </a:lnTo>
                                      <a:lnTo>
                                        <a:pt x="2" y="48"/>
                                      </a:lnTo>
                                      <a:lnTo>
                                        <a:pt x="5" y="48"/>
                                      </a:lnTo>
                                      <a:lnTo>
                                        <a:pt x="7" y="50"/>
                                      </a:lnTo>
                                      <a:lnTo>
                                        <a:pt x="5" y="43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2" y="35"/>
                                      </a:lnTo>
                                      <a:lnTo>
                                        <a:pt x="0" y="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8842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70" name="Freeform 236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38125" y="698500"/>
                                  <a:ext cx="100965" cy="40005"/>
                                </a:xfrm>
                                <a:custGeom>
                                  <a:avLst/>
                                  <a:gdLst>
                                    <a:gd name="T0" fmla="*/ 159 w 159"/>
                                    <a:gd name="T1" fmla="*/ 33 h 63"/>
                                    <a:gd name="T2" fmla="*/ 157 w 159"/>
                                    <a:gd name="T3" fmla="*/ 15 h 63"/>
                                    <a:gd name="T4" fmla="*/ 152 w 159"/>
                                    <a:gd name="T5" fmla="*/ 0 h 63"/>
                                    <a:gd name="T6" fmla="*/ 149 w 159"/>
                                    <a:gd name="T7" fmla="*/ 0 h 63"/>
                                    <a:gd name="T8" fmla="*/ 147 w 159"/>
                                    <a:gd name="T9" fmla="*/ 0 h 63"/>
                                    <a:gd name="T10" fmla="*/ 152 w 159"/>
                                    <a:gd name="T11" fmla="*/ 15 h 63"/>
                                    <a:gd name="T12" fmla="*/ 154 w 159"/>
                                    <a:gd name="T13" fmla="*/ 33 h 63"/>
                                    <a:gd name="T14" fmla="*/ 152 w 159"/>
                                    <a:gd name="T15" fmla="*/ 48 h 63"/>
                                    <a:gd name="T16" fmla="*/ 147 w 159"/>
                                    <a:gd name="T17" fmla="*/ 63 h 63"/>
                                    <a:gd name="T18" fmla="*/ 152 w 159"/>
                                    <a:gd name="T19" fmla="*/ 63 h 63"/>
                                    <a:gd name="T20" fmla="*/ 157 w 159"/>
                                    <a:gd name="T21" fmla="*/ 48 h 63"/>
                                    <a:gd name="T22" fmla="*/ 159 w 159"/>
                                    <a:gd name="T23" fmla="*/ 33 h 63"/>
                                    <a:gd name="T24" fmla="*/ 0 w 159"/>
                                    <a:gd name="T25" fmla="*/ 35 h 63"/>
                                    <a:gd name="T26" fmla="*/ 0 w 159"/>
                                    <a:gd name="T27" fmla="*/ 43 h 63"/>
                                    <a:gd name="T28" fmla="*/ 3 w 159"/>
                                    <a:gd name="T29" fmla="*/ 48 h 63"/>
                                    <a:gd name="T30" fmla="*/ 5 w 159"/>
                                    <a:gd name="T31" fmla="*/ 50 h 63"/>
                                    <a:gd name="T32" fmla="*/ 8 w 159"/>
                                    <a:gd name="T33" fmla="*/ 53 h 63"/>
                                    <a:gd name="T34" fmla="*/ 5 w 159"/>
                                    <a:gd name="T35" fmla="*/ 43 h 63"/>
                                    <a:gd name="T36" fmla="*/ 5 w 159"/>
                                    <a:gd name="T37" fmla="*/ 35 h 63"/>
                                    <a:gd name="T38" fmla="*/ 3 w 159"/>
                                    <a:gd name="T39" fmla="*/ 35 h 63"/>
                                    <a:gd name="T40" fmla="*/ 0 w 159"/>
                                    <a:gd name="T41" fmla="*/ 35 h 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159" h="63">
                                      <a:moveTo>
                                        <a:pt x="159" y="33"/>
                                      </a:moveTo>
                                      <a:lnTo>
                                        <a:pt x="157" y="15"/>
                                      </a:lnTo>
                                      <a:lnTo>
                                        <a:pt x="152" y="0"/>
                                      </a:lnTo>
                                      <a:lnTo>
                                        <a:pt x="149" y="0"/>
                                      </a:lnTo>
                                      <a:lnTo>
                                        <a:pt x="147" y="0"/>
                                      </a:lnTo>
                                      <a:lnTo>
                                        <a:pt x="152" y="15"/>
                                      </a:lnTo>
                                      <a:lnTo>
                                        <a:pt x="154" y="33"/>
                                      </a:lnTo>
                                      <a:lnTo>
                                        <a:pt x="152" y="48"/>
                                      </a:lnTo>
                                      <a:lnTo>
                                        <a:pt x="147" y="63"/>
                                      </a:lnTo>
                                      <a:lnTo>
                                        <a:pt x="152" y="63"/>
                                      </a:lnTo>
                                      <a:lnTo>
                                        <a:pt x="157" y="48"/>
                                      </a:lnTo>
                                      <a:lnTo>
                                        <a:pt x="159" y="33"/>
                                      </a:lnTo>
                                      <a:close/>
                                      <a:moveTo>
                                        <a:pt x="0" y="35"/>
                                      </a:moveTo>
                                      <a:lnTo>
                                        <a:pt x="0" y="43"/>
                                      </a:lnTo>
                                      <a:lnTo>
                                        <a:pt x="3" y="48"/>
                                      </a:lnTo>
                                      <a:lnTo>
                                        <a:pt x="5" y="50"/>
                                      </a:lnTo>
                                      <a:lnTo>
                                        <a:pt x="8" y="53"/>
                                      </a:lnTo>
                                      <a:lnTo>
                                        <a:pt x="5" y="43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3" y="35"/>
                                      </a:lnTo>
                                      <a:lnTo>
                                        <a:pt x="0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9882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71" name="Freeform 236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40030" y="698500"/>
                                  <a:ext cx="97790" cy="40005"/>
                                </a:xfrm>
                                <a:custGeom>
                                  <a:avLst/>
                                  <a:gdLst>
                                    <a:gd name="T0" fmla="*/ 154 w 154"/>
                                    <a:gd name="T1" fmla="*/ 33 h 63"/>
                                    <a:gd name="T2" fmla="*/ 151 w 154"/>
                                    <a:gd name="T3" fmla="*/ 15 h 63"/>
                                    <a:gd name="T4" fmla="*/ 146 w 154"/>
                                    <a:gd name="T5" fmla="*/ 0 h 63"/>
                                    <a:gd name="T6" fmla="*/ 144 w 154"/>
                                    <a:gd name="T7" fmla="*/ 0 h 63"/>
                                    <a:gd name="T8" fmla="*/ 141 w 154"/>
                                    <a:gd name="T9" fmla="*/ 0 h 63"/>
                                    <a:gd name="T10" fmla="*/ 146 w 154"/>
                                    <a:gd name="T11" fmla="*/ 15 h 63"/>
                                    <a:gd name="T12" fmla="*/ 149 w 154"/>
                                    <a:gd name="T13" fmla="*/ 33 h 63"/>
                                    <a:gd name="T14" fmla="*/ 146 w 154"/>
                                    <a:gd name="T15" fmla="*/ 48 h 63"/>
                                    <a:gd name="T16" fmla="*/ 141 w 154"/>
                                    <a:gd name="T17" fmla="*/ 63 h 63"/>
                                    <a:gd name="T18" fmla="*/ 146 w 154"/>
                                    <a:gd name="T19" fmla="*/ 63 h 63"/>
                                    <a:gd name="T20" fmla="*/ 151 w 154"/>
                                    <a:gd name="T21" fmla="*/ 48 h 63"/>
                                    <a:gd name="T22" fmla="*/ 154 w 154"/>
                                    <a:gd name="T23" fmla="*/ 33 h 63"/>
                                    <a:gd name="T24" fmla="*/ 0 w 154"/>
                                    <a:gd name="T25" fmla="*/ 35 h 63"/>
                                    <a:gd name="T26" fmla="*/ 0 w 154"/>
                                    <a:gd name="T27" fmla="*/ 43 h 63"/>
                                    <a:gd name="T28" fmla="*/ 2 w 154"/>
                                    <a:gd name="T29" fmla="*/ 50 h 63"/>
                                    <a:gd name="T30" fmla="*/ 5 w 154"/>
                                    <a:gd name="T31" fmla="*/ 53 h 63"/>
                                    <a:gd name="T32" fmla="*/ 7 w 154"/>
                                    <a:gd name="T33" fmla="*/ 53 h 63"/>
                                    <a:gd name="T34" fmla="*/ 5 w 154"/>
                                    <a:gd name="T35" fmla="*/ 45 h 63"/>
                                    <a:gd name="T36" fmla="*/ 5 w 154"/>
                                    <a:gd name="T37" fmla="*/ 35 h 63"/>
                                    <a:gd name="T38" fmla="*/ 2 w 154"/>
                                    <a:gd name="T39" fmla="*/ 35 h 63"/>
                                    <a:gd name="T40" fmla="*/ 0 w 154"/>
                                    <a:gd name="T41" fmla="*/ 35 h 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154" h="63">
                                      <a:moveTo>
                                        <a:pt x="154" y="33"/>
                                      </a:moveTo>
                                      <a:lnTo>
                                        <a:pt x="151" y="15"/>
                                      </a:lnTo>
                                      <a:lnTo>
                                        <a:pt x="146" y="0"/>
                                      </a:lnTo>
                                      <a:lnTo>
                                        <a:pt x="144" y="0"/>
                                      </a:lnTo>
                                      <a:lnTo>
                                        <a:pt x="141" y="0"/>
                                      </a:lnTo>
                                      <a:lnTo>
                                        <a:pt x="146" y="15"/>
                                      </a:lnTo>
                                      <a:lnTo>
                                        <a:pt x="149" y="33"/>
                                      </a:lnTo>
                                      <a:lnTo>
                                        <a:pt x="146" y="48"/>
                                      </a:lnTo>
                                      <a:lnTo>
                                        <a:pt x="141" y="63"/>
                                      </a:lnTo>
                                      <a:lnTo>
                                        <a:pt x="146" y="63"/>
                                      </a:lnTo>
                                      <a:lnTo>
                                        <a:pt x="151" y="48"/>
                                      </a:lnTo>
                                      <a:lnTo>
                                        <a:pt x="154" y="33"/>
                                      </a:lnTo>
                                      <a:close/>
                                      <a:moveTo>
                                        <a:pt x="0" y="35"/>
                                      </a:moveTo>
                                      <a:lnTo>
                                        <a:pt x="0" y="43"/>
                                      </a:lnTo>
                                      <a:lnTo>
                                        <a:pt x="2" y="50"/>
                                      </a:lnTo>
                                      <a:lnTo>
                                        <a:pt x="5" y="53"/>
                                      </a:lnTo>
                                      <a:lnTo>
                                        <a:pt x="7" y="53"/>
                                      </a:lnTo>
                                      <a:lnTo>
                                        <a:pt x="5" y="45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2" y="35"/>
                                      </a:lnTo>
                                      <a:lnTo>
                                        <a:pt x="0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98B2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72" name="Freeform 236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41300" y="698500"/>
                                  <a:ext cx="94615" cy="40005"/>
                                </a:xfrm>
                                <a:custGeom>
                                  <a:avLst/>
                                  <a:gdLst>
                                    <a:gd name="T0" fmla="*/ 149 w 149"/>
                                    <a:gd name="T1" fmla="*/ 33 h 63"/>
                                    <a:gd name="T2" fmla="*/ 147 w 149"/>
                                    <a:gd name="T3" fmla="*/ 15 h 63"/>
                                    <a:gd name="T4" fmla="*/ 142 w 149"/>
                                    <a:gd name="T5" fmla="*/ 0 h 63"/>
                                    <a:gd name="T6" fmla="*/ 139 w 149"/>
                                    <a:gd name="T7" fmla="*/ 0 h 63"/>
                                    <a:gd name="T8" fmla="*/ 137 w 149"/>
                                    <a:gd name="T9" fmla="*/ 3 h 63"/>
                                    <a:gd name="T10" fmla="*/ 142 w 149"/>
                                    <a:gd name="T11" fmla="*/ 15 h 63"/>
                                    <a:gd name="T12" fmla="*/ 144 w 149"/>
                                    <a:gd name="T13" fmla="*/ 33 h 63"/>
                                    <a:gd name="T14" fmla="*/ 142 w 149"/>
                                    <a:gd name="T15" fmla="*/ 48 h 63"/>
                                    <a:gd name="T16" fmla="*/ 137 w 149"/>
                                    <a:gd name="T17" fmla="*/ 63 h 63"/>
                                    <a:gd name="T18" fmla="*/ 142 w 149"/>
                                    <a:gd name="T19" fmla="*/ 63 h 63"/>
                                    <a:gd name="T20" fmla="*/ 147 w 149"/>
                                    <a:gd name="T21" fmla="*/ 48 h 63"/>
                                    <a:gd name="T22" fmla="*/ 149 w 149"/>
                                    <a:gd name="T23" fmla="*/ 33 h 63"/>
                                    <a:gd name="T24" fmla="*/ 0 w 149"/>
                                    <a:gd name="T25" fmla="*/ 35 h 63"/>
                                    <a:gd name="T26" fmla="*/ 0 w 149"/>
                                    <a:gd name="T27" fmla="*/ 43 h 63"/>
                                    <a:gd name="T28" fmla="*/ 3 w 149"/>
                                    <a:gd name="T29" fmla="*/ 53 h 63"/>
                                    <a:gd name="T30" fmla="*/ 5 w 149"/>
                                    <a:gd name="T31" fmla="*/ 53 h 63"/>
                                    <a:gd name="T32" fmla="*/ 8 w 149"/>
                                    <a:gd name="T33" fmla="*/ 55 h 63"/>
                                    <a:gd name="T34" fmla="*/ 5 w 149"/>
                                    <a:gd name="T35" fmla="*/ 45 h 63"/>
                                    <a:gd name="T36" fmla="*/ 5 w 149"/>
                                    <a:gd name="T37" fmla="*/ 35 h 63"/>
                                    <a:gd name="T38" fmla="*/ 3 w 149"/>
                                    <a:gd name="T39" fmla="*/ 35 h 63"/>
                                    <a:gd name="T40" fmla="*/ 0 w 149"/>
                                    <a:gd name="T41" fmla="*/ 35 h 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149" h="63">
                                      <a:moveTo>
                                        <a:pt x="149" y="33"/>
                                      </a:moveTo>
                                      <a:lnTo>
                                        <a:pt x="147" y="15"/>
                                      </a:lnTo>
                                      <a:lnTo>
                                        <a:pt x="142" y="0"/>
                                      </a:lnTo>
                                      <a:lnTo>
                                        <a:pt x="139" y="0"/>
                                      </a:lnTo>
                                      <a:lnTo>
                                        <a:pt x="137" y="3"/>
                                      </a:lnTo>
                                      <a:lnTo>
                                        <a:pt x="142" y="15"/>
                                      </a:lnTo>
                                      <a:lnTo>
                                        <a:pt x="144" y="33"/>
                                      </a:lnTo>
                                      <a:lnTo>
                                        <a:pt x="142" y="48"/>
                                      </a:lnTo>
                                      <a:lnTo>
                                        <a:pt x="137" y="63"/>
                                      </a:lnTo>
                                      <a:lnTo>
                                        <a:pt x="142" y="63"/>
                                      </a:lnTo>
                                      <a:lnTo>
                                        <a:pt x="147" y="48"/>
                                      </a:lnTo>
                                      <a:lnTo>
                                        <a:pt x="149" y="33"/>
                                      </a:lnTo>
                                      <a:close/>
                                      <a:moveTo>
                                        <a:pt x="0" y="35"/>
                                      </a:moveTo>
                                      <a:lnTo>
                                        <a:pt x="0" y="43"/>
                                      </a:lnTo>
                                      <a:lnTo>
                                        <a:pt x="3" y="53"/>
                                      </a:lnTo>
                                      <a:lnTo>
                                        <a:pt x="5" y="53"/>
                                      </a:lnTo>
                                      <a:lnTo>
                                        <a:pt x="8" y="55"/>
                                      </a:lnTo>
                                      <a:lnTo>
                                        <a:pt x="5" y="45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3" y="35"/>
                                      </a:lnTo>
                                      <a:lnTo>
                                        <a:pt x="0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A8E2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73" name="Freeform 236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43205" y="698500"/>
                                  <a:ext cx="91440" cy="41275"/>
                                </a:xfrm>
                                <a:custGeom>
                                  <a:avLst/>
                                  <a:gdLst>
                                    <a:gd name="T0" fmla="*/ 144 w 144"/>
                                    <a:gd name="T1" fmla="*/ 33 h 65"/>
                                    <a:gd name="T2" fmla="*/ 141 w 144"/>
                                    <a:gd name="T3" fmla="*/ 15 h 65"/>
                                    <a:gd name="T4" fmla="*/ 136 w 144"/>
                                    <a:gd name="T5" fmla="*/ 0 h 65"/>
                                    <a:gd name="T6" fmla="*/ 134 w 144"/>
                                    <a:gd name="T7" fmla="*/ 3 h 65"/>
                                    <a:gd name="T8" fmla="*/ 131 w 144"/>
                                    <a:gd name="T9" fmla="*/ 3 h 65"/>
                                    <a:gd name="T10" fmla="*/ 136 w 144"/>
                                    <a:gd name="T11" fmla="*/ 15 h 65"/>
                                    <a:gd name="T12" fmla="*/ 139 w 144"/>
                                    <a:gd name="T13" fmla="*/ 33 h 65"/>
                                    <a:gd name="T14" fmla="*/ 136 w 144"/>
                                    <a:gd name="T15" fmla="*/ 48 h 65"/>
                                    <a:gd name="T16" fmla="*/ 131 w 144"/>
                                    <a:gd name="T17" fmla="*/ 65 h 65"/>
                                    <a:gd name="T18" fmla="*/ 136 w 144"/>
                                    <a:gd name="T19" fmla="*/ 63 h 65"/>
                                    <a:gd name="T20" fmla="*/ 141 w 144"/>
                                    <a:gd name="T21" fmla="*/ 48 h 65"/>
                                    <a:gd name="T22" fmla="*/ 144 w 144"/>
                                    <a:gd name="T23" fmla="*/ 33 h 65"/>
                                    <a:gd name="T24" fmla="*/ 0 w 144"/>
                                    <a:gd name="T25" fmla="*/ 35 h 65"/>
                                    <a:gd name="T26" fmla="*/ 0 w 144"/>
                                    <a:gd name="T27" fmla="*/ 45 h 65"/>
                                    <a:gd name="T28" fmla="*/ 2 w 144"/>
                                    <a:gd name="T29" fmla="*/ 53 h 65"/>
                                    <a:gd name="T30" fmla="*/ 5 w 144"/>
                                    <a:gd name="T31" fmla="*/ 55 h 65"/>
                                    <a:gd name="T32" fmla="*/ 10 w 144"/>
                                    <a:gd name="T33" fmla="*/ 55 h 65"/>
                                    <a:gd name="T34" fmla="*/ 7 w 144"/>
                                    <a:gd name="T35" fmla="*/ 45 h 65"/>
                                    <a:gd name="T36" fmla="*/ 5 w 144"/>
                                    <a:gd name="T37" fmla="*/ 35 h 65"/>
                                    <a:gd name="T38" fmla="*/ 2 w 144"/>
                                    <a:gd name="T39" fmla="*/ 35 h 65"/>
                                    <a:gd name="T40" fmla="*/ 0 w 144"/>
                                    <a:gd name="T41" fmla="*/ 35 h 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144" h="65">
                                      <a:moveTo>
                                        <a:pt x="144" y="33"/>
                                      </a:moveTo>
                                      <a:lnTo>
                                        <a:pt x="141" y="15"/>
                                      </a:lnTo>
                                      <a:lnTo>
                                        <a:pt x="136" y="0"/>
                                      </a:lnTo>
                                      <a:lnTo>
                                        <a:pt x="134" y="3"/>
                                      </a:lnTo>
                                      <a:lnTo>
                                        <a:pt x="131" y="3"/>
                                      </a:lnTo>
                                      <a:lnTo>
                                        <a:pt x="136" y="15"/>
                                      </a:lnTo>
                                      <a:lnTo>
                                        <a:pt x="139" y="33"/>
                                      </a:lnTo>
                                      <a:lnTo>
                                        <a:pt x="136" y="48"/>
                                      </a:lnTo>
                                      <a:lnTo>
                                        <a:pt x="131" y="65"/>
                                      </a:lnTo>
                                      <a:lnTo>
                                        <a:pt x="136" y="63"/>
                                      </a:lnTo>
                                      <a:lnTo>
                                        <a:pt x="141" y="48"/>
                                      </a:lnTo>
                                      <a:lnTo>
                                        <a:pt x="144" y="33"/>
                                      </a:lnTo>
                                      <a:close/>
                                      <a:moveTo>
                                        <a:pt x="0" y="35"/>
                                      </a:moveTo>
                                      <a:lnTo>
                                        <a:pt x="0" y="45"/>
                                      </a:lnTo>
                                      <a:lnTo>
                                        <a:pt x="2" y="53"/>
                                      </a:lnTo>
                                      <a:lnTo>
                                        <a:pt x="5" y="55"/>
                                      </a:lnTo>
                                      <a:lnTo>
                                        <a:pt x="10" y="55"/>
                                      </a:lnTo>
                                      <a:lnTo>
                                        <a:pt x="7" y="45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2" y="35"/>
                                      </a:lnTo>
                                      <a:lnTo>
                                        <a:pt x="0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912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74" name="Freeform 236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44475" y="700405"/>
                                  <a:ext cx="88265" cy="39370"/>
                                </a:xfrm>
                                <a:custGeom>
                                  <a:avLst/>
                                  <a:gdLst>
                                    <a:gd name="T0" fmla="*/ 139 w 139"/>
                                    <a:gd name="T1" fmla="*/ 30 h 62"/>
                                    <a:gd name="T2" fmla="*/ 137 w 139"/>
                                    <a:gd name="T3" fmla="*/ 12 h 62"/>
                                    <a:gd name="T4" fmla="*/ 132 w 139"/>
                                    <a:gd name="T5" fmla="*/ 0 h 62"/>
                                    <a:gd name="T6" fmla="*/ 129 w 139"/>
                                    <a:gd name="T7" fmla="*/ 0 h 62"/>
                                    <a:gd name="T8" fmla="*/ 127 w 139"/>
                                    <a:gd name="T9" fmla="*/ 0 h 62"/>
                                    <a:gd name="T10" fmla="*/ 132 w 139"/>
                                    <a:gd name="T11" fmla="*/ 15 h 62"/>
                                    <a:gd name="T12" fmla="*/ 134 w 139"/>
                                    <a:gd name="T13" fmla="*/ 30 h 62"/>
                                    <a:gd name="T14" fmla="*/ 132 w 139"/>
                                    <a:gd name="T15" fmla="*/ 47 h 62"/>
                                    <a:gd name="T16" fmla="*/ 124 w 139"/>
                                    <a:gd name="T17" fmla="*/ 62 h 62"/>
                                    <a:gd name="T18" fmla="*/ 132 w 139"/>
                                    <a:gd name="T19" fmla="*/ 60 h 62"/>
                                    <a:gd name="T20" fmla="*/ 137 w 139"/>
                                    <a:gd name="T21" fmla="*/ 45 h 62"/>
                                    <a:gd name="T22" fmla="*/ 139 w 139"/>
                                    <a:gd name="T23" fmla="*/ 30 h 62"/>
                                    <a:gd name="T24" fmla="*/ 0 w 139"/>
                                    <a:gd name="T25" fmla="*/ 32 h 62"/>
                                    <a:gd name="T26" fmla="*/ 0 w 139"/>
                                    <a:gd name="T27" fmla="*/ 42 h 62"/>
                                    <a:gd name="T28" fmla="*/ 3 w 139"/>
                                    <a:gd name="T29" fmla="*/ 52 h 62"/>
                                    <a:gd name="T30" fmla="*/ 8 w 139"/>
                                    <a:gd name="T31" fmla="*/ 52 h 62"/>
                                    <a:gd name="T32" fmla="*/ 10 w 139"/>
                                    <a:gd name="T33" fmla="*/ 55 h 62"/>
                                    <a:gd name="T34" fmla="*/ 8 w 139"/>
                                    <a:gd name="T35" fmla="*/ 42 h 62"/>
                                    <a:gd name="T36" fmla="*/ 5 w 139"/>
                                    <a:gd name="T37" fmla="*/ 32 h 62"/>
                                    <a:gd name="T38" fmla="*/ 3 w 139"/>
                                    <a:gd name="T39" fmla="*/ 32 h 62"/>
                                    <a:gd name="T40" fmla="*/ 0 w 139"/>
                                    <a:gd name="T41" fmla="*/ 32 h 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139" h="62">
                                      <a:moveTo>
                                        <a:pt x="139" y="30"/>
                                      </a:moveTo>
                                      <a:lnTo>
                                        <a:pt x="137" y="12"/>
                                      </a:lnTo>
                                      <a:lnTo>
                                        <a:pt x="132" y="0"/>
                                      </a:lnTo>
                                      <a:lnTo>
                                        <a:pt x="129" y="0"/>
                                      </a:lnTo>
                                      <a:lnTo>
                                        <a:pt x="127" y="0"/>
                                      </a:lnTo>
                                      <a:lnTo>
                                        <a:pt x="132" y="15"/>
                                      </a:lnTo>
                                      <a:lnTo>
                                        <a:pt x="134" y="30"/>
                                      </a:lnTo>
                                      <a:lnTo>
                                        <a:pt x="132" y="47"/>
                                      </a:lnTo>
                                      <a:lnTo>
                                        <a:pt x="124" y="62"/>
                                      </a:lnTo>
                                      <a:lnTo>
                                        <a:pt x="132" y="60"/>
                                      </a:lnTo>
                                      <a:lnTo>
                                        <a:pt x="137" y="45"/>
                                      </a:lnTo>
                                      <a:lnTo>
                                        <a:pt x="139" y="30"/>
                                      </a:lnTo>
                                      <a:close/>
                                      <a:moveTo>
                                        <a:pt x="0" y="32"/>
                                      </a:moveTo>
                                      <a:lnTo>
                                        <a:pt x="0" y="42"/>
                                      </a:lnTo>
                                      <a:lnTo>
                                        <a:pt x="3" y="52"/>
                                      </a:lnTo>
                                      <a:lnTo>
                                        <a:pt x="8" y="52"/>
                                      </a:lnTo>
                                      <a:lnTo>
                                        <a:pt x="10" y="55"/>
                                      </a:lnTo>
                                      <a:lnTo>
                                        <a:pt x="8" y="42"/>
                                      </a:lnTo>
                                      <a:lnTo>
                                        <a:pt x="5" y="32"/>
                                      </a:lnTo>
                                      <a:lnTo>
                                        <a:pt x="3" y="32"/>
                                      </a:lnTo>
                                      <a:lnTo>
                                        <a:pt x="0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952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75" name="Freeform 236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46380" y="700405"/>
                                  <a:ext cx="85090" cy="39370"/>
                                </a:xfrm>
                                <a:custGeom>
                                  <a:avLst/>
                                  <a:gdLst>
                                    <a:gd name="T0" fmla="*/ 134 w 134"/>
                                    <a:gd name="T1" fmla="*/ 30 h 62"/>
                                    <a:gd name="T2" fmla="*/ 131 w 134"/>
                                    <a:gd name="T3" fmla="*/ 12 h 62"/>
                                    <a:gd name="T4" fmla="*/ 126 w 134"/>
                                    <a:gd name="T5" fmla="*/ 0 h 62"/>
                                    <a:gd name="T6" fmla="*/ 124 w 134"/>
                                    <a:gd name="T7" fmla="*/ 0 h 62"/>
                                    <a:gd name="T8" fmla="*/ 121 w 134"/>
                                    <a:gd name="T9" fmla="*/ 0 h 62"/>
                                    <a:gd name="T10" fmla="*/ 126 w 134"/>
                                    <a:gd name="T11" fmla="*/ 15 h 62"/>
                                    <a:gd name="T12" fmla="*/ 129 w 134"/>
                                    <a:gd name="T13" fmla="*/ 30 h 62"/>
                                    <a:gd name="T14" fmla="*/ 126 w 134"/>
                                    <a:gd name="T15" fmla="*/ 47 h 62"/>
                                    <a:gd name="T16" fmla="*/ 119 w 134"/>
                                    <a:gd name="T17" fmla="*/ 62 h 62"/>
                                    <a:gd name="T18" fmla="*/ 126 w 134"/>
                                    <a:gd name="T19" fmla="*/ 62 h 62"/>
                                    <a:gd name="T20" fmla="*/ 131 w 134"/>
                                    <a:gd name="T21" fmla="*/ 45 h 62"/>
                                    <a:gd name="T22" fmla="*/ 134 w 134"/>
                                    <a:gd name="T23" fmla="*/ 30 h 62"/>
                                    <a:gd name="T24" fmla="*/ 0 w 134"/>
                                    <a:gd name="T25" fmla="*/ 32 h 62"/>
                                    <a:gd name="T26" fmla="*/ 2 w 134"/>
                                    <a:gd name="T27" fmla="*/ 42 h 62"/>
                                    <a:gd name="T28" fmla="*/ 5 w 134"/>
                                    <a:gd name="T29" fmla="*/ 52 h 62"/>
                                    <a:gd name="T30" fmla="*/ 7 w 134"/>
                                    <a:gd name="T31" fmla="*/ 55 h 62"/>
                                    <a:gd name="T32" fmla="*/ 10 w 134"/>
                                    <a:gd name="T33" fmla="*/ 55 h 62"/>
                                    <a:gd name="T34" fmla="*/ 7 w 134"/>
                                    <a:gd name="T35" fmla="*/ 45 h 62"/>
                                    <a:gd name="T36" fmla="*/ 5 w 134"/>
                                    <a:gd name="T37" fmla="*/ 32 h 62"/>
                                    <a:gd name="T38" fmla="*/ 2 w 134"/>
                                    <a:gd name="T39" fmla="*/ 32 h 62"/>
                                    <a:gd name="T40" fmla="*/ 0 w 134"/>
                                    <a:gd name="T41" fmla="*/ 32 h 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134" h="62">
                                      <a:moveTo>
                                        <a:pt x="134" y="30"/>
                                      </a:moveTo>
                                      <a:lnTo>
                                        <a:pt x="131" y="12"/>
                                      </a:lnTo>
                                      <a:lnTo>
                                        <a:pt x="126" y="0"/>
                                      </a:lnTo>
                                      <a:lnTo>
                                        <a:pt x="124" y="0"/>
                                      </a:lnTo>
                                      <a:lnTo>
                                        <a:pt x="121" y="0"/>
                                      </a:lnTo>
                                      <a:lnTo>
                                        <a:pt x="126" y="15"/>
                                      </a:lnTo>
                                      <a:lnTo>
                                        <a:pt x="129" y="30"/>
                                      </a:lnTo>
                                      <a:lnTo>
                                        <a:pt x="126" y="47"/>
                                      </a:lnTo>
                                      <a:lnTo>
                                        <a:pt x="119" y="62"/>
                                      </a:lnTo>
                                      <a:lnTo>
                                        <a:pt x="126" y="62"/>
                                      </a:lnTo>
                                      <a:lnTo>
                                        <a:pt x="131" y="45"/>
                                      </a:lnTo>
                                      <a:lnTo>
                                        <a:pt x="134" y="30"/>
                                      </a:lnTo>
                                      <a:close/>
                                      <a:moveTo>
                                        <a:pt x="0" y="32"/>
                                      </a:moveTo>
                                      <a:lnTo>
                                        <a:pt x="2" y="42"/>
                                      </a:lnTo>
                                      <a:lnTo>
                                        <a:pt x="5" y="52"/>
                                      </a:lnTo>
                                      <a:lnTo>
                                        <a:pt x="7" y="55"/>
                                      </a:lnTo>
                                      <a:lnTo>
                                        <a:pt x="10" y="55"/>
                                      </a:lnTo>
                                      <a:lnTo>
                                        <a:pt x="7" y="45"/>
                                      </a:lnTo>
                                      <a:lnTo>
                                        <a:pt x="5" y="32"/>
                                      </a:lnTo>
                                      <a:lnTo>
                                        <a:pt x="2" y="32"/>
                                      </a:lnTo>
                                      <a:lnTo>
                                        <a:pt x="0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C982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76" name="Freeform 236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47650" y="700405"/>
                                  <a:ext cx="81915" cy="39370"/>
                                </a:xfrm>
                                <a:custGeom>
                                  <a:avLst/>
                                  <a:gdLst>
                                    <a:gd name="T0" fmla="*/ 129 w 129"/>
                                    <a:gd name="T1" fmla="*/ 30 h 62"/>
                                    <a:gd name="T2" fmla="*/ 127 w 129"/>
                                    <a:gd name="T3" fmla="*/ 15 h 62"/>
                                    <a:gd name="T4" fmla="*/ 122 w 129"/>
                                    <a:gd name="T5" fmla="*/ 0 h 62"/>
                                    <a:gd name="T6" fmla="*/ 119 w 129"/>
                                    <a:gd name="T7" fmla="*/ 0 h 62"/>
                                    <a:gd name="T8" fmla="*/ 117 w 129"/>
                                    <a:gd name="T9" fmla="*/ 0 h 62"/>
                                    <a:gd name="T10" fmla="*/ 122 w 129"/>
                                    <a:gd name="T11" fmla="*/ 15 h 62"/>
                                    <a:gd name="T12" fmla="*/ 124 w 129"/>
                                    <a:gd name="T13" fmla="*/ 30 h 62"/>
                                    <a:gd name="T14" fmla="*/ 124 w 129"/>
                                    <a:gd name="T15" fmla="*/ 37 h 62"/>
                                    <a:gd name="T16" fmla="*/ 122 w 129"/>
                                    <a:gd name="T17" fmla="*/ 47 h 62"/>
                                    <a:gd name="T18" fmla="*/ 119 w 129"/>
                                    <a:gd name="T19" fmla="*/ 55 h 62"/>
                                    <a:gd name="T20" fmla="*/ 114 w 129"/>
                                    <a:gd name="T21" fmla="*/ 62 h 62"/>
                                    <a:gd name="T22" fmla="*/ 117 w 129"/>
                                    <a:gd name="T23" fmla="*/ 62 h 62"/>
                                    <a:gd name="T24" fmla="*/ 119 w 129"/>
                                    <a:gd name="T25" fmla="*/ 62 h 62"/>
                                    <a:gd name="T26" fmla="*/ 127 w 129"/>
                                    <a:gd name="T27" fmla="*/ 47 h 62"/>
                                    <a:gd name="T28" fmla="*/ 129 w 129"/>
                                    <a:gd name="T29" fmla="*/ 30 h 62"/>
                                    <a:gd name="T30" fmla="*/ 0 w 129"/>
                                    <a:gd name="T31" fmla="*/ 32 h 62"/>
                                    <a:gd name="T32" fmla="*/ 3 w 129"/>
                                    <a:gd name="T33" fmla="*/ 42 h 62"/>
                                    <a:gd name="T34" fmla="*/ 5 w 129"/>
                                    <a:gd name="T35" fmla="*/ 55 h 62"/>
                                    <a:gd name="T36" fmla="*/ 8 w 129"/>
                                    <a:gd name="T37" fmla="*/ 55 h 62"/>
                                    <a:gd name="T38" fmla="*/ 13 w 129"/>
                                    <a:gd name="T39" fmla="*/ 57 h 62"/>
                                    <a:gd name="T40" fmla="*/ 8 w 129"/>
                                    <a:gd name="T41" fmla="*/ 45 h 62"/>
                                    <a:gd name="T42" fmla="*/ 5 w 129"/>
                                    <a:gd name="T43" fmla="*/ 32 h 62"/>
                                    <a:gd name="T44" fmla="*/ 3 w 129"/>
                                    <a:gd name="T45" fmla="*/ 32 h 62"/>
                                    <a:gd name="T46" fmla="*/ 0 w 129"/>
                                    <a:gd name="T47" fmla="*/ 32 h 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</a:cxnLst>
                                  <a:rect l="0" t="0" r="r" b="b"/>
                                  <a:pathLst>
                                    <a:path w="129" h="62">
                                      <a:moveTo>
                                        <a:pt x="129" y="30"/>
                                      </a:moveTo>
                                      <a:lnTo>
                                        <a:pt x="127" y="15"/>
                                      </a:lnTo>
                                      <a:lnTo>
                                        <a:pt x="122" y="0"/>
                                      </a:lnTo>
                                      <a:lnTo>
                                        <a:pt x="119" y="0"/>
                                      </a:lnTo>
                                      <a:lnTo>
                                        <a:pt x="117" y="0"/>
                                      </a:lnTo>
                                      <a:lnTo>
                                        <a:pt x="122" y="15"/>
                                      </a:lnTo>
                                      <a:lnTo>
                                        <a:pt x="124" y="30"/>
                                      </a:lnTo>
                                      <a:lnTo>
                                        <a:pt x="124" y="37"/>
                                      </a:lnTo>
                                      <a:lnTo>
                                        <a:pt x="122" y="47"/>
                                      </a:lnTo>
                                      <a:lnTo>
                                        <a:pt x="119" y="55"/>
                                      </a:lnTo>
                                      <a:lnTo>
                                        <a:pt x="114" y="62"/>
                                      </a:lnTo>
                                      <a:lnTo>
                                        <a:pt x="117" y="62"/>
                                      </a:lnTo>
                                      <a:lnTo>
                                        <a:pt x="119" y="62"/>
                                      </a:lnTo>
                                      <a:lnTo>
                                        <a:pt x="127" y="47"/>
                                      </a:lnTo>
                                      <a:lnTo>
                                        <a:pt x="129" y="30"/>
                                      </a:lnTo>
                                      <a:close/>
                                      <a:moveTo>
                                        <a:pt x="0" y="32"/>
                                      </a:moveTo>
                                      <a:lnTo>
                                        <a:pt x="3" y="42"/>
                                      </a:lnTo>
                                      <a:lnTo>
                                        <a:pt x="5" y="55"/>
                                      </a:lnTo>
                                      <a:lnTo>
                                        <a:pt x="8" y="55"/>
                                      </a:lnTo>
                                      <a:lnTo>
                                        <a:pt x="13" y="57"/>
                                      </a:lnTo>
                                      <a:lnTo>
                                        <a:pt x="8" y="45"/>
                                      </a:lnTo>
                                      <a:lnTo>
                                        <a:pt x="5" y="32"/>
                                      </a:lnTo>
                                      <a:lnTo>
                                        <a:pt x="3" y="32"/>
                                      </a:lnTo>
                                      <a:lnTo>
                                        <a:pt x="0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C9B2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77" name="Freeform 236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49555" y="700405"/>
                                  <a:ext cx="78740" cy="39370"/>
                                </a:xfrm>
                                <a:custGeom>
                                  <a:avLst/>
                                  <a:gdLst>
                                    <a:gd name="T0" fmla="*/ 124 w 124"/>
                                    <a:gd name="T1" fmla="*/ 30 h 62"/>
                                    <a:gd name="T2" fmla="*/ 121 w 124"/>
                                    <a:gd name="T3" fmla="*/ 15 h 62"/>
                                    <a:gd name="T4" fmla="*/ 116 w 124"/>
                                    <a:gd name="T5" fmla="*/ 0 h 62"/>
                                    <a:gd name="T6" fmla="*/ 114 w 124"/>
                                    <a:gd name="T7" fmla="*/ 0 h 62"/>
                                    <a:gd name="T8" fmla="*/ 111 w 124"/>
                                    <a:gd name="T9" fmla="*/ 2 h 62"/>
                                    <a:gd name="T10" fmla="*/ 116 w 124"/>
                                    <a:gd name="T11" fmla="*/ 15 h 62"/>
                                    <a:gd name="T12" fmla="*/ 119 w 124"/>
                                    <a:gd name="T13" fmla="*/ 30 h 62"/>
                                    <a:gd name="T14" fmla="*/ 119 w 124"/>
                                    <a:gd name="T15" fmla="*/ 37 h 62"/>
                                    <a:gd name="T16" fmla="*/ 116 w 124"/>
                                    <a:gd name="T17" fmla="*/ 47 h 62"/>
                                    <a:gd name="T18" fmla="*/ 111 w 124"/>
                                    <a:gd name="T19" fmla="*/ 55 h 62"/>
                                    <a:gd name="T20" fmla="*/ 109 w 124"/>
                                    <a:gd name="T21" fmla="*/ 62 h 62"/>
                                    <a:gd name="T22" fmla="*/ 111 w 124"/>
                                    <a:gd name="T23" fmla="*/ 62 h 62"/>
                                    <a:gd name="T24" fmla="*/ 114 w 124"/>
                                    <a:gd name="T25" fmla="*/ 62 h 62"/>
                                    <a:gd name="T26" fmla="*/ 121 w 124"/>
                                    <a:gd name="T27" fmla="*/ 47 h 62"/>
                                    <a:gd name="T28" fmla="*/ 124 w 124"/>
                                    <a:gd name="T29" fmla="*/ 30 h 62"/>
                                    <a:gd name="T30" fmla="*/ 0 w 124"/>
                                    <a:gd name="T31" fmla="*/ 32 h 62"/>
                                    <a:gd name="T32" fmla="*/ 2 w 124"/>
                                    <a:gd name="T33" fmla="*/ 45 h 62"/>
                                    <a:gd name="T34" fmla="*/ 5 w 124"/>
                                    <a:gd name="T35" fmla="*/ 55 h 62"/>
                                    <a:gd name="T36" fmla="*/ 10 w 124"/>
                                    <a:gd name="T37" fmla="*/ 57 h 62"/>
                                    <a:gd name="T38" fmla="*/ 12 w 124"/>
                                    <a:gd name="T39" fmla="*/ 57 h 62"/>
                                    <a:gd name="T40" fmla="*/ 7 w 124"/>
                                    <a:gd name="T41" fmla="*/ 45 h 62"/>
                                    <a:gd name="T42" fmla="*/ 5 w 124"/>
                                    <a:gd name="T43" fmla="*/ 32 h 62"/>
                                    <a:gd name="T44" fmla="*/ 2 w 124"/>
                                    <a:gd name="T45" fmla="*/ 32 h 62"/>
                                    <a:gd name="T46" fmla="*/ 0 w 124"/>
                                    <a:gd name="T47" fmla="*/ 32 h 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</a:cxnLst>
                                  <a:rect l="0" t="0" r="r" b="b"/>
                                  <a:pathLst>
                                    <a:path w="124" h="62">
                                      <a:moveTo>
                                        <a:pt x="124" y="30"/>
                                      </a:moveTo>
                                      <a:lnTo>
                                        <a:pt x="121" y="15"/>
                                      </a:lnTo>
                                      <a:lnTo>
                                        <a:pt x="116" y="0"/>
                                      </a:lnTo>
                                      <a:lnTo>
                                        <a:pt x="114" y="0"/>
                                      </a:lnTo>
                                      <a:lnTo>
                                        <a:pt x="111" y="2"/>
                                      </a:lnTo>
                                      <a:lnTo>
                                        <a:pt x="116" y="15"/>
                                      </a:lnTo>
                                      <a:lnTo>
                                        <a:pt x="119" y="30"/>
                                      </a:lnTo>
                                      <a:lnTo>
                                        <a:pt x="119" y="37"/>
                                      </a:lnTo>
                                      <a:lnTo>
                                        <a:pt x="116" y="47"/>
                                      </a:lnTo>
                                      <a:lnTo>
                                        <a:pt x="111" y="55"/>
                                      </a:lnTo>
                                      <a:lnTo>
                                        <a:pt x="109" y="62"/>
                                      </a:lnTo>
                                      <a:lnTo>
                                        <a:pt x="111" y="62"/>
                                      </a:lnTo>
                                      <a:lnTo>
                                        <a:pt x="114" y="62"/>
                                      </a:lnTo>
                                      <a:lnTo>
                                        <a:pt x="121" y="47"/>
                                      </a:lnTo>
                                      <a:lnTo>
                                        <a:pt x="124" y="30"/>
                                      </a:lnTo>
                                      <a:close/>
                                      <a:moveTo>
                                        <a:pt x="0" y="32"/>
                                      </a:moveTo>
                                      <a:lnTo>
                                        <a:pt x="2" y="45"/>
                                      </a:lnTo>
                                      <a:lnTo>
                                        <a:pt x="5" y="55"/>
                                      </a:lnTo>
                                      <a:lnTo>
                                        <a:pt x="10" y="57"/>
                                      </a:lnTo>
                                      <a:lnTo>
                                        <a:pt x="12" y="57"/>
                                      </a:lnTo>
                                      <a:lnTo>
                                        <a:pt x="7" y="45"/>
                                      </a:lnTo>
                                      <a:lnTo>
                                        <a:pt x="5" y="32"/>
                                      </a:lnTo>
                                      <a:lnTo>
                                        <a:pt x="2" y="32"/>
                                      </a:lnTo>
                                      <a:lnTo>
                                        <a:pt x="0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D9E2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78" name="Freeform 236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50825" y="700405"/>
                                  <a:ext cx="75565" cy="39370"/>
                                </a:xfrm>
                                <a:custGeom>
                                  <a:avLst/>
                                  <a:gdLst>
                                    <a:gd name="T0" fmla="*/ 119 w 119"/>
                                    <a:gd name="T1" fmla="*/ 30 h 62"/>
                                    <a:gd name="T2" fmla="*/ 117 w 119"/>
                                    <a:gd name="T3" fmla="*/ 15 h 62"/>
                                    <a:gd name="T4" fmla="*/ 112 w 119"/>
                                    <a:gd name="T5" fmla="*/ 0 h 62"/>
                                    <a:gd name="T6" fmla="*/ 109 w 119"/>
                                    <a:gd name="T7" fmla="*/ 2 h 62"/>
                                    <a:gd name="T8" fmla="*/ 107 w 119"/>
                                    <a:gd name="T9" fmla="*/ 2 h 62"/>
                                    <a:gd name="T10" fmla="*/ 112 w 119"/>
                                    <a:gd name="T11" fmla="*/ 15 h 62"/>
                                    <a:gd name="T12" fmla="*/ 114 w 119"/>
                                    <a:gd name="T13" fmla="*/ 30 h 62"/>
                                    <a:gd name="T14" fmla="*/ 112 w 119"/>
                                    <a:gd name="T15" fmla="*/ 37 h 62"/>
                                    <a:gd name="T16" fmla="*/ 112 w 119"/>
                                    <a:gd name="T17" fmla="*/ 47 h 62"/>
                                    <a:gd name="T18" fmla="*/ 107 w 119"/>
                                    <a:gd name="T19" fmla="*/ 55 h 62"/>
                                    <a:gd name="T20" fmla="*/ 102 w 119"/>
                                    <a:gd name="T21" fmla="*/ 62 h 62"/>
                                    <a:gd name="T22" fmla="*/ 104 w 119"/>
                                    <a:gd name="T23" fmla="*/ 62 h 62"/>
                                    <a:gd name="T24" fmla="*/ 109 w 119"/>
                                    <a:gd name="T25" fmla="*/ 62 h 62"/>
                                    <a:gd name="T26" fmla="*/ 114 w 119"/>
                                    <a:gd name="T27" fmla="*/ 55 h 62"/>
                                    <a:gd name="T28" fmla="*/ 117 w 119"/>
                                    <a:gd name="T29" fmla="*/ 47 h 62"/>
                                    <a:gd name="T30" fmla="*/ 119 w 119"/>
                                    <a:gd name="T31" fmla="*/ 37 h 62"/>
                                    <a:gd name="T32" fmla="*/ 119 w 119"/>
                                    <a:gd name="T33" fmla="*/ 30 h 62"/>
                                    <a:gd name="T34" fmla="*/ 0 w 119"/>
                                    <a:gd name="T35" fmla="*/ 32 h 62"/>
                                    <a:gd name="T36" fmla="*/ 3 w 119"/>
                                    <a:gd name="T37" fmla="*/ 45 h 62"/>
                                    <a:gd name="T38" fmla="*/ 8 w 119"/>
                                    <a:gd name="T39" fmla="*/ 57 h 62"/>
                                    <a:gd name="T40" fmla="*/ 10 w 119"/>
                                    <a:gd name="T41" fmla="*/ 57 h 62"/>
                                    <a:gd name="T42" fmla="*/ 15 w 119"/>
                                    <a:gd name="T43" fmla="*/ 60 h 62"/>
                                    <a:gd name="T44" fmla="*/ 8 w 119"/>
                                    <a:gd name="T45" fmla="*/ 47 h 62"/>
                                    <a:gd name="T46" fmla="*/ 5 w 119"/>
                                    <a:gd name="T47" fmla="*/ 32 h 62"/>
                                    <a:gd name="T48" fmla="*/ 3 w 119"/>
                                    <a:gd name="T49" fmla="*/ 32 h 62"/>
                                    <a:gd name="T50" fmla="*/ 0 w 119"/>
                                    <a:gd name="T51" fmla="*/ 32 h 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119" h="62">
                                      <a:moveTo>
                                        <a:pt x="119" y="30"/>
                                      </a:moveTo>
                                      <a:lnTo>
                                        <a:pt x="117" y="15"/>
                                      </a:lnTo>
                                      <a:lnTo>
                                        <a:pt x="112" y="0"/>
                                      </a:lnTo>
                                      <a:lnTo>
                                        <a:pt x="109" y="2"/>
                                      </a:lnTo>
                                      <a:lnTo>
                                        <a:pt x="107" y="2"/>
                                      </a:lnTo>
                                      <a:lnTo>
                                        <a:pt x="112" y="15"/>
                                      </a:lnTo>
                                      <a:lnTo>
                                        <a:pt x="114" y="30"/>
                                      </a:lnTo>
                                      <a:lnTo>
                                        <a:pt x="112" y="37"/>
                                      </a:lnTo>
                                      <a:lnTo>
                                        <a:pt x="112" y="47"/>
                                      </a:lnTo>
                                      <a:lnTo>
                                        <a:pt x="107" y="55"/>
                                      </a:lnTo>
                                      <a:lnTo>
                                        <a:pt x="102" y="62"/>
                                      </a:lnTo>
                                      <a:lnTo>
                                        <a:pt x="104" y="62"/>
                                      </a:lnTo>
                                      <a:lnTo>
                                        <a:pt x="109" y="62"/>
                                      </a:lnTo>
                                      <a:lnTo>
                                        <a:pt x="114" y="55"/>
                                      </a:lnTo>
                                      <a:lnTo>
                                        <a:pt x="117" y="47"/>
                                      </a:lnTo>
                                      <a:lnTo>
                                        <a:pt x="119" y="37"/>
                                      </a:lnTo>
                                      <a:lnTo>
                                        <a:pt x="119" y="30"/>
                                      </a:lnTo>
                                      <a:close/>
                                      <a:moveTo>
                                        <a:pt x="0" y="32"/>
                                      </a:moveTo>
                                      <a:lnTo>
                                        <a:pt x="3" y="45"/>
                                      </a:lnTo>
                                      <a:lnTo>
                                        <a:pt x="8" y="57"/>
                                      </a:lnTo>
                                      <a:lnTo>
                                        <a:pt x="10" y="57"/>
                                      </a:lnTo>
                                      <a:lnTo>
                                        <a:pt x="15" y="60"/>
                                      </a:lnTo>
                                      <a:lnTo>
                                        <a:pt x="8" y="47"/>
                                      </a:lnTo>
                                      <a:lnTo>
                                        <a:pt x="5" y="32"/>
                                      </a:lnTo>
                                      <a:lnTo>
                                        <a:pt x="3" y="32"/>
                                      </a:lnTo>
                                      <a:lnTo>
                                        <a:pt x="0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DA22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79" name="Freeform 236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52730" y="701675"/>
                                  <a:ext cx="72390" cy="38100"/>
                                </a:xfrm>
                                <a:custGeom>
                                  <a:avLst/>
                                  <a:gdLst>
                                    <a:gd name="T0" fmla="*/ 114 w 114"/>
                                    <a:gd name="T1" fmla="*/ 28 h 60"/>
                                    <a:gd name="T2" fmla="*/ 111 w 114"/>
                                    <a:gd name="T3" fmla="*/ 13 h 60"/>
                                    <a:gd name="T4" fmla="*/ 106 w 114"/>
                                    <a:gd name="T5" fmla="*/ 0 h 60"/>
                                    <a:gd name="T6" fmla="*/ 104 w 114"/>
                                    <a:gd name="T7" fmla="*/ 0 h 60"/>
                                    <a:gd name="T8" fmla="*/ 101 w 114"/>
                                    <a:gd name="T9" fmla="*/ 0 h 60"/>
                                    <a:gd name="T10" fmla="*/ 106 w 114"/>
                                    <a:gd name="T11" fmla="*/ 13 h 60"/>
                                    <a:gd name="T12" fmla="*/ 109 w 114"/>
                                    <a:gd name="T13" fmla="*/ 28 h 60"/>
                                    <a:gd name="T14" fmla="*/ 106 w 114"/>
                                    <a:gd name="T15" fmla="*/ 38 h 60"/>
                                    <a:gd name="T16" fmla="*/ 104 w 114"/>
                                    <a:gd name="T17" fmla="*/ 45 h 60"/>
                                    <a:gd name="T18" fmla="*/ 101 w 114"/>
                                    <a:gd name="T19" fmla="*/ 53 h 60"/>
                                    <a:gd name="T20" fmla="*/ 97 w 114"/>
                                    <a:gd name="T21" fmla="*/ 60 h 60"/>
                                    <a:gd name="T22" fmla="*/ 99 w 114"/>
                                    <a:gd name="T23" fmla="*/ 60 h 60"/>
                                    <a:gd name="T24" fmla="*/ 104 w 114"/>
                                    <a:gd name="T25" fmla="*/ 60 h 60"/>
                                    <a:gd name="T26" fmla="*/ 106 w 114"/>
                                    <a:gd name="T27" fmla="*/ 53 h 60"/>
                                    <a:gd name="T28" fmla="*/ 111 w 114"/>
                                    <a:gd name="T29" fmla="*/ 45 h 60"/>
                                    <a:gd name="T30" fmla="*/ 114 w 114"/>
                                    <a:gd name="T31" fmla="*/ 35 h 60"/>
                                    <a:gd name="T32" fmla="*/ 114 w 114"/>
                                    <a:gd name="T33" fmla="*/ 28 h 60"/>
                                    <a:gd name="T34" fmla="*/ 0 w 114"/>
                                    <a:gd name="T35" fmla="*/ 30 h 60"/>
                                    <a:gd name="T36" fmla="*/ 2 w 114"/>
                                    <a:gd name="T37" fmla="*/ 43 h 60"/>
                                    <a:gd name="T38" fmla="*/ 7 w 114"/>
                                    <a:gd name="T39" fmla="*/ 55 h 60"/>
                                    <a:gd name="T40" fmla="*/ 12 w 114"/>
                                    <a:gd name="T41" fmla="*/ 58 h 60"/>
                                    <a:gd name="T42" fmla="*/ 15 w 114"/>
                                    <a:gd name="T43" fmla="*/ 58 h 60"/>
                                    <a:gd name="T44" fmla="*/ 7 w 114"/>
                                    <a:gd name="T45" fmla="*/ 45 h 60"/>
                                    <a:gd name="T46" fmla="*/ 5 w 114"/>
                                    <a:gd name="T47" fmla="*/ 30 h 60"/>
                                    <a:gd name="T48" fmla="*/ 2 w 114"/>
                                    <a:gd name="T49" fmla="*/ 30 h 60"/>
                                    <a:gd name="T50" fmla="*/ 0 w 114"/>
                                    <a:gd name="T51" fmla="*/ 30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114" h="60">
                                      <a:moveTo>
                                        <a:pt x="114" y="28"/>
                                      </a:moveTo>
                                      <a:lnTo>
                                        <a:pt x="111" y="13"/>
                                      </a:lnTo>
                                      <a:lnTo>
                                        <a:pt x="106" y="0"/>
                                      </a:lnTo>
                                      <a:lnTo>
                                        <a:pt x="104" y="0"/>
                                      </a:lnTo>
                                      <a:lnTo>
                                        <a:pt x="101" y="0"/>
                                      </a:lnTo>
                                      <a:lnTo>
                                        <a:pt x="106" y="13"/>
                                      </a:lnTo>
                                      <a:lnTo>
                                        <a:pt x="109" y="28"/>
                                      </a:lnTo>
                                      <a:lnTo>
                                        <a:pt x="106" y="38"/>
                                      </a:lnTo>
                                      <a:lnTo>
                                        <a:pt x="104" y="45"/>
                                      </a:lnTo>
                                      <a:lnTo>
                                        <a:pt x="101" y="53"/>
                                      </a:lnTo>
                                      <a:lnTo>
                                        <a:pt x="97" y="60"/>
                                      </a:lnTo>
                                      <a:lnTo>
                                        <a:pt x="99" y="60"/>
                                      </a:lnTo>
                                      <a:lnTo>
                                        <a:pt x="104" y="60"/>
                                      </a:lnTo>
                                      <a:lnTo>
                                        <a:pt x="106" y="53"/>
                                      </a:lnTo>
                                      <a:lnTo>
                                        <a:pt x="111" y="45"/>
                                      </a:lnTo>
                                      <a:lnTo>
                                        <a:pt x="114" y="35"/>
                                      </a:lnTo>
                                      <a:lnTo>
                                        <a:pt x="114" y="28"/>
                                      </a:lnTo>
                                      <a:close/>
                                      <a:moveTo>
                                        <a:pt x="0" y="30"/>
                                      </a:moveTo>
                                      <a:lnTo>
                                        <a:pt x="2" y="43"/>
                                      </a:lnTo>
                                      <a:lnTo>
                                        <a:pt x="7" y="55"/>
                                      </a:lnTo>
                                      <a:lnTo>
                                        <a:pt x="12" y="58"/>
                                      </a:lnTo>
                                      <a:lnTo>
                                        <a:pt x="15" y="58"/>
                                      </a:lnTo>
                                      <a:lnTo>
                                        <a:pt x="7" y="45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0" y="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EA5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80" name="Freeform 237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54000" y="701675"/>
                                  <a:ext cx="69215" cy="40005"/>
                                </a:xfrm>
                                <a:custGeom>
                                  <a:avLst/>
                                  <a:gdLst>
                                    <a:gd name="T0" fmla="*/ 109 w 109"/>
                                    <a:gd name="T1" fmla="*/ 28 h 63"/>
                                    <a:gd name="T2" fmla="*/ 107 w 109"/>
                                    <a:gd name="T3" fmla="*/ 13 h 63"/>
                                    <a:gd name="T4" fmla="*/ 102 w 109"/>
                                    <a:gd name="T5" fmla="*/ 0 h 63"/>
                                    <a:gd name="T6" fmla="*/ 99 w 109"/>
                                    <a:gd name="T7" fmla="*/ 0 h 63"/>
                                    <a:gd name="T8" fmla="*/ 97 w 109"/>
                                    <a:gd name="T9" fmla="*/ 0 h 63"/>
                                    <a:gd name="T10" fmla="*/ 102 w 109"/>
                                    <a:gd name="T11" fmla="*/ 13 h 63"/>
                                    <a:gd name="T12" fmla="*/ 104 w 109"/>
                                    <a:gd name="T13" fmla="*/ 28 h 63"/>
                                    <a:gd name="T14" fmla="*/ 102 w 109"/>
                                    <a:gd name="T15" fmla="*/ 38 h 63"/>
                                    <a:gd name="T16" fmla="*/ 99 w 109"/>
                                    <a:gd name="T17" fmla="*/ 45 h 63"/>
                                    <a:gd name="T18" fmla="*/ 97 w 109"/>
                                    <a:gd name="T19" fmla="*/ 55 h 63"/>
                                    <a:gd name="T20" fmla="*/ 90 w 109"/>
                                    <a:gd name="T21" fmla="*/ 63 h 63"/>
                                    <a:gd name="T22" fmla="*/ 95 w 109"/>
                                    <a:gd name="T23" fmla="*/ 60 h 63"/>
                                    <a:gd name="T24" fmla="*/ 97 w 109"/>
                                    <a:gd name="T25" fmla="*/ 60 h 63"/>
                                    <a:gd name="T26" fmla="*/ 102 w 109"/>
                                    <a:gd name="T27" fmla="*/ 53 h 63"/>
                                    <a:gd name="T28" fmla="*/ 107 w 109"/>
                                    <a:gd name="T29" fmla="*/ 45 h 63"/>
                                    <a:gd name="T30" fmla="*/ 107 w 109"/>
                                    <a:gd name="T31" fmla="*/ 35 h 63"/>
                                    <a:gd name="T32" fmla="*/ 109 w 109"/>
                                    <a:gd name="T33" fmla="*/ 28 h 63"/>
                                    <a:gd name="T34" fmla="*/ 0 w 109"/>
                                    <a:gd name="T35" fmla="*/ 30 h 63"/>
                                    <a:gd name="T36" fmla="*/ 3 w 109"/>
                                    <a:gd name="T37" fmla="*/ 45 h 63"/>
                                    <a:gd name="T38" fmla="*/ 10 w 109"/>
                                    <a:gd name="T39" fmla="*/ 58 h 63"/>
                                    <a:gd name="T40" fmla="*/ 13 w 109"/>
                                    <a:gd name="T41" fmla="*/ 58 h 63"/>
                                    <a:gd name="T42" fmla="*/ 17 w 109"/>
                                    <a:gd name="T43" fmla="*/ 60 h 63"/>
                                    <a:gd name="T44" fmla="*/ 13 w 109"/>
                                    <a:gd name="T45" fmla="*/ 53 h 63"/>
                                    <a:gd name="T46" fmla="*/ 8 w 109"/>
                                    <a:gd name="T47" fmla="*/ 45 h 63"/>
                                    <a:gd name="T48" fmla="*/ 5 w 109"/>
                                    <a:gd name="T49" fmla="*/ 38 h 63"/>
                                    <a:gd name="T50" fmla="*/ 5 w 109"/>
                                    <a:gd name="T51" fmla="*/ 30 h 63"/>
                                    <a:gd name="T52" fmla="*/ 3 w 109"/>
                                    <a:gd name="T53" fmla="*/ 30 h 63"/>
                                    <a:gd name="T54" fmla="*/ 0 w 109"/>
                                    <a:gd name="T55" fmla="*/ 30 h 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</a:cxnLst>
                                  <a:rect l="0" t="0" r="r" b="b"/>
                                  <a:pathLst>
                                    <a:path w="109" h="63">
                                      <a:moveTo>
                                        <a:pt x="109" y="28"/>
                                      </a:moveTo>
                                      <a:lnTo>
                                        <a:pt x="107" y="13"/>
                                      </a:lnTo>
                                      <a:lnTo>
                                        <a:pt x="102" y="0"/>
                                      </a:lnTo>
                                      <a:lnTo>
                                        <a:pt x="99" y="0"/>
                                      </a:lnTo>
                                      <a:lnTo>
                                        <a:pt x="97" y="0"/>
                                      </a:lnTo>
                                      <a:lnTo>
                                        <a:pt x="102" y="13"/>
                                      </a:lnTo>
                                      <a:lnTo>
                                        <a:pt x="104" y="28"/>
                                      </a:lnTo>
                                      <a:lnTo>
                                        <a:pt x="102" y="38"/>
                                      </a:lnTo>
                                      <a:lnTo>
                                        <a:pt x="99" y="45"/>
                                      </a:lnTo>
                                      <a:lnTo>
                                        <a:pt x="97" y="55"/>
                                      </a:lnTo>
                                      <a:lnTo>
                                        <a:pt x="90" y="63"/>
                                      </a:lnTo>
                                      <a:lnTo>
                                        <a:pt x="95" y="60"/>
                                      </a:lnTo>
                                      <a:lnTo>
                                        <a:pt x="97" y="60"/>
                                      </a:lnTo>
                                      <a:lnTo>
                                        <a:pt x="102" y="53"/>
                                      </a:lnTo>
                                      <a:lnTo>
                                        <a:pt x="107" y="45"/>
                                      </a:lnTo>
                                      <a:lnTo>
                                        <a:pt x="107" y="35"/>
                                      </a:lnTo>
                                      <a:lnTo>
                                        <a:pt x="109" y="28"/>
                                      </a:lnTo>
                                      <a:close/>
                                      <a:moveTo>
                                        <a:pt x="0" y="30"/>
                                      </a:moveTo>
                                      <a:lnTo>
                                        <a:pt x="3" y="45"/>
                                      </a:lnTo>
                                      <a:lnTo>
                                        <a:pt x="10" y="58"/>
                                      </a:lnTo>
                                      <a:lnTo>
                                        <a:pt x="13" y="58"/>
                                      </a:lnTo>
                                      <a:lnTo>
                                        <a:pt x="17" y="60"/>
                                      </a:lnTo>
                                      <a:lnTo>
                                        <a:pt x="13" y="53"/>
                                      </a:lnTo>
                                      <a:lnTo>
                                        <a:pt x="8" y="45"/>
                                      </a:lnTo>
                                      <a:lnTo>
                                        <a:pt x="5" y="38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0" y="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EA91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81" name="Freeform 237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55905" y="701675"/>
                                  <a:ext cx="66040" cy="40005"/>
                                </a:xfrm>
                                <a:custGeom>
                                  <a:avLst/>
                                  <a:gdLst>
                                    <a:gd name="T0" fmla="*/ 104 w 104"/>
                                    <a:gd name="T1" fmla="*/ 28 h 63"/>
                                    <a:gd name="T2" fmla="*/ 101 w 104"/>
                                    <a:gd name="T3" fmla="*/ 13 h 63"/>
                                    <a:gd name="T4" fmla="*/ 96 w 104"/>
                                    <a:gd name="T5" fmla="*/ 0 h 63"/>
                                    <a:gd name="T6" fmla="*/ 94 w 104"/>
                                    <a:gd name="T7" fmla="*/ 0 h 63"/>
                                    <a:gd name="T8" fmla="*/ 92 w 104"/>
                                    <a:gd name="T9" fmla="*/ 3 h 63"/>
                                    <a:gd name="T10" fmla="*/ 96 w 104"/>
                                    <a:gd name="T11" fmla="*/ 13 h 63"/>
                                    <a:gd name="T12" fmla="*/ 99 w 104"/>
                                    <a:gd name="T13" fmla="*/ 28 h 63"/>
                                    <a:gd name="T14" fmla="*/ 96 w 104"/>
                                    <a:gd name="T15" fmla="*/ 38 h 63"/>
                                    <a:gd name="T16" fmla="*/ 94 w 104"/>
                                    <a:gd name="T17" fmla="*/ 45 h 63"/>
                                    <a:gd name="T18" fmla="*/ 89 w 104"/>
                                    <a:gd name="T19" fmla="*/ 55 h 63"/>
                                    <a:gd name="T20" fmla="*/ 84 w 104"/>
                                    <a:gd name="T21" fmla="*/ 63 h 63"/>
                                    <a:gd name="T22" fmla="*/ 87 w 104"/>
                                    <a:gd name="T23" fmla="*/ 63 h 63"/>
                                    <a:gd name="T24" fmla="*/ 92 w 104"/>
                                    <a:gd name="T25" fmla="*/ 60 h 63"/>
                                    <a:gd name="T26" fmla="*/ 96 w 104"/>
                                    <a:gd name="T27" fmla="*/ 53 h 63"/>
                                    <a:gd name="T28" fmla="*/ 99 w 104"/>
                                    <a:gd name="T29" fmla="*/ 45 h 63"/>
                                    <a:gd name="T30" fmla="*/ 101 w 104"/>
                                    <a:gd name="T31" fmla="*/ 38 h 63"/>
                                    <a:gd name="T32" fmla="*/ 104 w 104"/>
                                    <a:gd name="T33" fmla="*/ 28 h 63"/>
                                    <a:gd name="T34" fmla="*/ 0 w 104"/>
                                    <a:gd name="T35" fmla="*/ 30 h 63"/>
                                    <a:gd name="T36" fmla="*/ 2 w 104"/>
                                    <a:gd name="T37" fmla="*/ 45 h 63"/>
                                    <a:gd name="T38" fmla="*/ 10 w 104"/>
                                    <a:gd name="T39" fmla="*/ 58 h 63"/>
                                    <a:gd name="T40" fmla="*/ 14 w 104"/>
                                    <a:gd name="T41" fmla="*/ 60 h 63"/>
                                    <a:gd name="T42" fmla="*/ 17 w 104"/>
                                    <a:gd name="T43" fmla="*/ 60 h 63"/>
                                    <a:gd name="T44" fmla="*/ 12 w 104"/>
                                    <a:gd name="T45" fmla="*/ 53 h 63"/>
                                    <a:gd name="T46" fmla="*/ 10 w 104"/>
                                    <a:gd name="T47" fmla="*/ 45 h 63"/>
                                    <a:gd name="T48" fmla="*/ 5 w 104"/>
                                    <a:gd name="T49" fmla="*/ 38 h 63"/>
                                    <a:gd name="T50" fmla="*/ 5 w 104"/>
                                    <a:gd name="T51" fmla="*/ 30 h 63"/>
                                    <a:gd name="T52" fmla="*/ 2 w 104"/>
                                    <a:gd name="T53" fmla="*/ 30 h 63"/>
                                    <a:gd name="T54" fmla="*/ 0 w 104"/>
                                    <a:gd name="T55" fmla="*/ 30 h 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</a:cxnLst>
                                  <a:rect l="0" t="0" r="r" b="b"/>
                                  <a:pathLst>
                                    <a:path w="104" h="63">
                                      <a:moveTo>
                                        <a:pt x="104" y="28"/>
                                      </a:moveTo>
                                      <a:lnTo>
                                        <a:pt x="101" y="13"/>
                                      </a:lnTo>
                                      <a:lnTo>
                                        <a:pt x="96" y="0"/>
                                      </a:lnTo>
                                      <a:lnTo>
                                        <a:pt x="94" y="0"/>
                                      </a:lnTo>
                                      <a:lnTo>
                                        <a:pt x="92" y="3"/>
                                      </a:lnTo>
                                      <a:lnTo>
                                        <a:pt x="96" y="13"/>
                                      </a:lnTo>
                                      <a:lnTo>
                                        <a:pt x="99" y="28"/>
                                      </a:lnTo>
                                      <a:lnTo>
                                        <a:pt x="96" y="38"/>
                                      </a:lnTo>
                                      <a:lnTo>
                                        <a:pt x="94" y="45"/>
                                      </a:lnTo>
                                      <a:lnTo>
                                        <a:pt x="89" y="55"/>
                                      </a:lnTo>
                                      <a:lnTo>
                                        <a:pt x="84" y="63"/>
                                      </a:lnTo>
                                      <a:lnTo>
                                        <a:pt x="87" y="63"/>
                                      </a:lnTo>
                                      <a:lnTo>
                                        <a:pt x="92" y="60"/>
                                      </a:lnTo>
                                      <a:lnTo>
                                        <a:pt x="96" y="53"/>
                                      </a:lnTo>
                                      <a:lnTo>
                                        <a:pt x="99" y="45"/>
                                      </a:lnTo>
                                      <a:lnTo>
                                        <a:pt x="101" y="38"/>
                                      </a:lnTo>
                                      <a:lnTo>
                                        <a:pt x="104" y="28"/>
                                      </a:lnTo>
                                      <a:close/>
                                      <a:moveTo>
                                        <a:pt x="0" y="30"/>
                                      </a:moveTo>
                                      <a:lnTo>
                                        <a:pt x="2" y="45"/>
                                      </a:lnTo>
                                      <a:lnTo>
                                        <a:pt x="10" y="58"/>
                                      </a:lnTo>
                                      <a:lnTo>
                                        <a:pt x="14" y="60"/>
                                      </a:lnTo>
                                      <a:lnTo>
                                        <a:pt x="17" y="60"/>
                                      </a:lnTo>
                                      <a:lnTo>
                                        <a:pt x="12" y="53"/>
                                      </a:lnTo>
                                      <a:lnTo>
                                        <a:pt x="10" y="45"/>
                                      </a:lnTo>
                                      <a:lnTo>
                                        <a:pt x="5" y="38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0" y="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AC1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82" name="Freeform 237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57175" y="701675"/>
                                  <a:ext cx="62865" cy="40005"/>
                                </a:xfrm>
                                <a:custGeom>
                                  <a:avLst/>
                                  <a:gdLst>
                                    <a:gd name="T0" fmla="*/ 99 w 99"/>
                                    <a:gd name="T1" fmla="*/ 28 h 63"/>
                                    <a:gd name="T2" fmla="*/ 97 w 99"/>
                                    <a:gd name="T3" fmla="*/ 13 h 63"/>
                                    <a:gd name="T4" fmla="*/ 92 w 99"/>
                                    <a:gd name="T5" fmla="*/ 0 h 63"/>
                                    <a:gd name="T6" fmla="*/ 90 w 99"/>
                                    <a:gd name="T7" fmla="*/ 3 h 63"/>
                                    <a:gd name="T8" fmla="*/ 87 w 99"/>
                                    <a:gd name="T9" fmla="*/ 3 h 63"/>
                                    <a:gd name="T10" fmla="*/ 92 w 99"/>
                                    <a:gd name="T11" fmla="*/ 15 h 63"/>
                                    <a:gd name="T12" fmla="*/ 94 w 99"/>
                                    <a:gd name="T13" fmla="*/ 28 h 63"/>
                                    <a:gd name="T14" fmla="*/ 92 w 99"/>
                                    <a:gd name="T15" fmla="*/ 38 h 63"/>
                                    <a:gd name="T16" fmla="*/ 90 w 99"/>
                                    <a:gd name="T17" fmla="*/ 48 h 63"/>
                                    <a:gd name="T18" fmla="*/ 85 w 99"/>
                                    <a:gd name="T19" fmla="*/ 55 h 63"/>
                                    <a:gd name="T20" fmla="*/ 77 w 99"/>
                                    <a:gd name="T21" fmla="*/ 63 h 63"/>
                                    <a:gd name="T22" fmla="*/ 82 w 99"/>
                                    <a:gd name="T23" fmla="*/ 63 h 63"/>
                                    <a:gd name="T24" fmla="*/ 85 w 99"/>
                                    <a:gd name="T25" fmla="*/ 63 h 63"/>
                                    <a:gd name="T26" fmla="*/ 92 w 99"/>
                                    <a:gd name="T27" fmla="*/ 55 h 63"/>
                                    <a:gd name="T28" fmla="*/ 94 w 99"/>
                                    <a:gd name="T29" fmla="*/ 45 h 63"/>
                                    <a:gd name="T30" fmla="*/ 97 w 99"/>
                                    <a:gd name="T31" fmla="*/ 38 h 63"/>
                                    <a:gd name="T32" fmla="*/ 99 w 99"/>
                                    <a:gd name="T33" fmla="*/ 28 h 63"/>
                                    <a:gd name="T34" fmla="*/ 0 w 99"/>
                                    <a:gd name="T35" fmla="*/ 30 h 63"/>
                                    <a:gd name="T36" fmla="*/ 0 w 99"/>
                                    <a:gd name="T37" fmla="*/ 38 h 63"/>
                                    <a:gd name="T38" fmla="*/ 3 w 99"/>
                                    <a:gd name="T39" fmla="*/ 45 h 63"/>
                                    <a:gd name="T40" fmla="*/ 8 w 99"/>
                                    <a:gd name="T41" fmla="*/ 53 h 63"/>
                                    <a:gd name="T42" fmla="*/ 12 w 99"/>
                                    <a:gd name="T43" fmla="*/ 60 h 63"/>
                                    <a:gd name="T44" fmla="*/ 15 w 99"/>
                                    <a:gd name="T45" fmla="*/ 60 h 63"/>
                                    <a:gd name="T46" fmla="*/ 20 w 99"/>
                                    <a:gd name="T47" fmla="*/ 60 h 63"/>
                                    <a:gd name="T48" fmla="*/ 15 w 99"/>
                                    <a:gd name="T49" fmla="*/ 55 h 63"/>
                                    <a:gd name="T50" fmla="*/ 10 w 99"/>
                                    <a:gd name="T51" fmla="*/ 48 h 63"/>
                                    <a:gd name="T52" fmla="*/ 5 w 99"/>
                                    <a:gd name="T53" fmla="*/ 38 h 63"/>
                                    <a:gd name="T54" fmla="*/ 5 w 99"/>
                                    <a:gd name="T55" fmla="*/ 28 h 63"/>
                                    <a:gd name="T56" fmla="*/ 3 w 99"/>
                                    <a:gd name="T57" fmla="*/ 30 h 63"/>
                                    <a:gd name="T58" fmla="*/ 0 w 99"/>
                                    <a:gd name="T59" fmla="*/ 30 h 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99" h="63">
                                      <a:moveTo>
                                        <a:pt x="99" y="28"/>
                                      </a:moveTo>
                                      <a:lnTo>
                                        <a:pt x="97" y="13"/>
                                      </a:lnTo>
                                      <a:lnTo>
                                        <a:pt x="92" y="0"/>
                                      </a:lnTo>
                                      <a:lnTo>
                                        <a:pt x="90" y="3"/>
                                      </a:lnTo>
                                      <a:lnTo>
                                        <a:pt x="87" y="3"/>
                                      </a:lnTo>
                                      <a:lnTo>
                                        <a:pt x="92" y="15"/>
                                      </a:lnTo>
                                      <a:lnTo>
                                        <a:pt x="94" y="28"/>
                                      </a:lnTo>
                                      <a:lnTo>
                                        <a:pt x="92" y="38"/>
                                      </a:lnTo>
                                      <a:lnTo>
                                        <a:pt x="90" y="48"/>
                                      </a:lnTo>
                                      <a:lnTo>
                                        <a:pt x="85" y="55"/>
                                      </a:lnTo>
                                      <a:lnTo>
                                        <a:pt x="77" y="63"/>
                                      </a:lnTo>
                                      <a:lnTo>
                                        <a:pt x="82" y="63"/>
                                      </a:lnTo>
                                      <a:lnTo>
                                        <a:pt x="85" y="63"/>
                                      </a:lnTo>
                                      <a:lnTo>
                                        <a:pt x="92" y="55"/>
                                      </a:lnTo>
                                      <a:lnTo>
                                        <a:pt x="94" y="45"/>
                                      </a:lnTo>
                                      <a:lnTo>
                                        <a:pt x="97" y="38"/>
                                      </a:lnTo>
                                      <a:lnTo>
                                        <a:pt x="99" y="28"/>
                                      </a:lnTo>
                                      <a:close/>
                                      <a:moveTo>
                                        <a:pt x="0" y="30"/>
                                      </a:moveTo>
                                      <a:lnTo>
                                        <a:pt x="0" y="38"/>
                                      </a:lnTo>
                                      <a:lnTo>
                                        <a:pt x="3" y="45"/>
                                      </a:lnTo>
                                      <a:lnTo>
                                        <a:pt x="8" y="53"/>
                                      </a:lnTo>
                                      <a:lnTo>
                                        <a:pt x="12" y="60"/>
                                      </a:lnTo>
                                      <a:lnTo>
                                        <a:pt x="15" y="60"/>
                                      </a:lnTo>
                                      <a:lnTo>
                                        <a:pt x="20" y="60"/>
                                      </a:lnTo>
                                      <a:lnTo>
                                        <a:pt x="15" y="55"/>
                                      </a:lnTo>
                                      <a:lnTo>
                                        <a:pt x="10" y="48"/>
                                      </a:lnTo>
                                      <a:lnTo>
                                        <a:pt x="5" y="38"/>
                                      </a:lnTo>
                                      <a:lnTo>
                                        <a:pt x="5" y="28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0" y="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B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83" name="Freeform 237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59080" y="703580"/>
                                  <a:ext cx="59690" cy="38100"/>
                                </a:xfrm>
                                <a:custGeom>
                                  <a:avLst/>
                                  <a:gdLst>
                                    <a:gd name="T0" fmla="*/ 94 w 94"/>
                                    <a:gd name="T1" fmla="*/ 25 h 60"/>
                                    <a:gd name="T2" fmla="*/ 91 w 94"/>
                                    <a:gd name="T3" fmla="*/ 10 h 60"/>
                                    <a:gd name="T4" fmla="*/ 87 w 94"/>
                                    <a:gd name="T5" fmla="*/ 0 h 60"/>
                                    <a:gd name="T6" fmla="*/ 84 w 94"/>
                                    <a:gd name="T7" fmla="*/ 0 h 60"/>
                                    <a:gd name="T8" fmla="*/ 82 w 94"/>
                                    <a:gd name="T9" fmla="*/ 0 h 60"/>
                                    <a:gd name="T10" fmla="*/ 87 w 94"/>
                                    <a:gd name="T11" fmla="*/ 12 h 60"/>
                                    <a:gd name="T12" fmla="*/ 89 w 94"/>
                                    <a:gd name="T13" fmla="*/ 25 h 60"/>
                                    <a:gd name="T14" fmla="*/ 87 w 94"/>
                                    <a:gd name="T15" fmla="*/ 35 h 60"/>
                                    <a:gd name="T16" fmla="*/ 84 w 94"/>
                                    <a:gd name="T17" fmla="*/ 45 h 60"/>
                                    <a:gd name="T18" fmla="*/ 77 w 94"/>
                                    <a:gd name="T19" fmla="*/ 52 h 60"/>
                                    <a:gd name="T20" fmla="*/ 69 w 94"/>
                                    <a:gd name="T21" fmla="*/ 60 h 60"/>
                                    <a:gd name="T22" fmla="*/ 74 w 94"/>
                                    <a:gd name="T23" fmla="*/ 60 h 60"/>
                                    <a:gd name="T24" fmla="*/ 79 w 94"/>
                                    <a:gd name="T25" fmla="*/ 60 h 60"/>
                                    <a:gd name="T26" fmla="*/ 84 w 94"/>
                                    <a:gd name="T27" fmla="*/ 52 h 60"/>
                                    <a:gd name="T28" fmla="*/ 89 w 94"/>
                                    <a:gd name="T29" fmla="*/ 42 h 60"/>
                                    <a:gd name="T30" fmla="*/ 91 w 94"/>
                                    <a:gd name="T31" fmla="*/ 35 h 60"/>
                                    <a:gd name="T32" fmla="*/ 94 w 94"/>
                                    <a:gd name="T33" fmla="*/ 25 h 60"/>
                                    <a:gd name="T34" fmla="*/ 0 w 94"/>
                                    <a:gd name="T35" fmla="*/ 27 h 60"/>
                                    <a:gd name="T36" fmla="*/ 0 w 94"/>
                                    <a:gd name="T37" fmla="*/ 35 h 60"/>
                                    <a:gd name="T38" fmla="*/ 5 w 94"/>
                                    <a:gd name="T39" fmla="*/ 42 h 60"/>
                                    <a:gd name="T40" fmla="*/ 7 w 94"/>
                                    <a:gd name="T41" fmla="*/ 50 h 60"/>
                                    <a:gd name="T42" fmla="*/ 12 w 94"/>
                                    <a:gd name="T43" fmla="*/ 57 h 60"/>
                                    <a:gd name="T44" fmla="*/ 17 w 94"/>
                                    <a:gd name="T45" fmla="*/ 57 h 60"/>
                                    <a:gd name="T46" fmla="*/ 22 w 94"/>
                                    <a:gd name="T47" fmla="*/ 60 h 60"/>
                                    <a:gd name="T48" fmla="*/ 14 w 94"/>
                                    <a:gd name="T49" fmla="*/ 52 h 60"/>
                                    <a:gd name="T50" fmla="*/ 9 w 94"/>
                                    <a:gd name="T51" fmla="*/ 45 h 60"/>
                                    <a:gd name="T52" fmla="*/ 7 w 94"/>
                                    <a:gd name="T53" fmla="*/ 35 h 60"/>
                                    <a:gd name="T54" fmla="*/ 5 w 94"/>
                                    <a:gd name="T55" fmla="*/ 25 h 60"/>
                                    <a:gd name="T56" fmla="*/ 2 w 94"/>
                                    <a:gd name="T57" fmla="*/ 25 h 60"/>
                                    <a:gd name="T58" fmla="*/ 0 w 94"/>
                                    <a:gd name="T59" fmla="*/ 27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94" h="60">
                                      <a:moveTo>
                                        <a:pt x="94" y="25"/>
                                      </a:moveTo>
                                      <a:lnTo>
                                        <a:pt x="91" y="10"/>
                                      </a:lnTo>
                                      <a:lnTo>
                                        <a:pt x="87" y="0"/>
                                      </a:lnTo>
                                      <a:lnTo>
                                        <a:pt x="84" y="0"/>
                                      </a:lnTo>
                                      <a:lnTo>
                                        <a:pt x="82" y="0"/>
                                      </a:lnTo>
                                      <a:lnTo>
                                        <a:pt x="87" y="12"/>
                                      </a:lnTo>
                                      <a:lnTo>
                                        <a:pt x="89" y="25"/>
                                      </a:lnTo>
                                      <a:lnTo>
                                        <a:pt x="87" y="35"/>
                                      </a:lnTo>
                                      <a:lnTo>
                                        <a:pt x="84" y="45"/>
                                      </a:lnTo>
                                      <a:lnTo>
                                        <a:pt x="77" y="52"/>
                                      </a:lnTo>
                                      <a:lnTo>
                                        <a:pt x="69" y="60"/>
                                      </a:lnTo>
                                      <a:lnTo>
                                        <a:pt x="74" y="60"/>
                                      </a:lnTo>
                                      <a:lnTo>
                                        <a:pt x="79" y="60"/>
                                      </a:lnTo>
                                      <a:lnTo>
                                        <a:pt x="84" y="52"/>
                                      </a:lnTo>
                                      <a:lnTo>
                                        <a:pt x="89" y="42"/>
                                      </a:lnTo>
                                      <a:lnTo>
                                        <a:pt x="91" y="35"/>
                                      </a:lnTo>
                                      <a:lnTo>
                                        <a:pt x="94" y="25"/>
                                      </a:lnTo>
                                      <a:close/>
                                      <a:moveTo>
                                        <a:pt x="0" y="27"/>
                                      </a:moveTo>
                                      <a:lnTo>
                                        <a:pt x="0" y="35"/>
                                      </a:lnTo>
                                      <a:lnTo>
                                        <a:pt x="5" y="42"/>
                                      </a:lnTo>
                                      <a:lnTo>
                                        <a:pt x="7" y="50"/>
                                      </a:lnTo>
                                      <a:lnTo>
                                        <a:pt x="12" y="57"/>
                                      </a:lnTo>
                                      <a:lnTo>
                                        <a:pt x="17" y="57"/>
                                      </a:lnTo>
                                      <a:lnTo>
                                        <a:pt x="22" y="60"/>
                                      </a:lnTo>
                                      <a:lnTo>
                                        <a:pt x="14" y="52"/>
                                      </a:lnTo>
                                      <a:lnTo>
                                        <a:pt x="9" y="45"/>
                                      </a:lnTo>
                                      <a:lnTo>
                                        <a:pt x="7" y="35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2" y="25"/>
                                      </a:lnTo>
                                      <a:lnTo>
                                        <a:pt x="0" y="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B3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84" name="Freeform 237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60350" y="703580"/>
                                  <a:ext cx="56515" cy="38100"/>
                                </a:xfrm>
                                <a:custGeom>
                                  <a:avLst/>
                                  <a:gdLst>
                                    <a:gd name="T0" fmla="*/ 89 w 89"/>
                                    <a:gd name="T1" fmla="*/ 25 h 60"/>
                                    <a:gd name="T2" fmla="*/ 87 w 89"/>
                                    <a:gd name="T3" fmla="*/ 12 h 60"/>
                                    <a:gd name="T4" fmla="*/ 82 w 89"/>
                                    <a:gd name="T5" fmla="*/ 0 h 60"/>
                                    <a:gd name="T6" fmla="*/ 80 w 89"/>
                                    <a:gd name="T7" fmla="*/ 0 h 60"/>
                                    <a:gd name="T8" fmla="*/ 77 w 89"/>
                                    <a:gd name="T9" fmla="*/ 2 h 60"/>
                                    <a:gd name="T10" fmla="*/ 82 w 89"/>
                                    <a:gd name="T11" fmla="*/ 12 h 60"/>
                                    <a:gd name="T12" fmla="*/ 85 w 89"/>
                                    <a:gd name="T13" fmla="*/ 25 h 60"/>
                                    <a:gd name="T14" fmla="*/ 82 w 89"/>
                                    <a:gd name="T15" fmla="*/ 35 h 60"/>
                                    <a:gd name="T16" fmla="*/ 77 w 89"/>
                                    <a:gd name="T17" fmla="*/ 45 h 60"/>
                                    <a:gd name="T18" fmla="*/ 72 w 89"/>
                                    <a:gd name="T19" fmla="*/ 55 h 60"/>
                                    <a:gd name="T20" fmla="*/ 62 w 89"/>
                                    <a:gd name="T21" fmla="*/ 60 h 60"/>
                                    <a:gd name="T22" fmla="*/ 67 w 89"/>
                                    <a:gd name="T23" fmla="*/ 60 h 60"/>
                                    <a:gd name="T24" fmla="*/ 72 w 89"/>
                                    <a:gd name="T25" fmla="*/ 60 h 60"/>
                                    <a:gd name="T26" fmla="*/ 80 w 89"/>
                                    <a:gd name="T27" fmla="*/ 52 h 60"/>
                                    <a:gd name="T28" fmla="*/ 85 w 89"/>
                                    <a:gd name="T29" fmla="*/ 45 h 60"/>
                                    <a:gd name="T30" fmla="*/ 87 w 89"/>
                                    <a:gd name="T31" fmla="*/ 35 h 60"/>
                                    <a:gd name="T32" fmla="*/ 89 w 89"/>
                                    <a:gd name="T33" fmla="*/ 25 h 60"/>
                                    <a:gd name="T34" fmla="*/ 0 w 89"/>
                                    <a:gd name="T35" fmla="*/ 25 h 60"/>
                                    <a:gd name="T36" fmla="*/ 0 w 89"/>
                                    <a:gd name="T37" fmla="*/ 35 h 60"/>
                                    <a:gd name="T38" fmla="*/ 5 w 89"/>
                                    <a:gd name="T39" fmla="*/ 45 h 60"/>
                                    <a:gd name="T40" fmla="*/ 10 w 89"/>
                                    <a:gd name="T41" fmla="*/ 52 h 60"/>
                                    <a:gd name="T42" fmla="*/ 15 w 89"/>
                                    <a:gd name="T43" fmla="*/ 57 h 60"/>
                                    <a:gd name="T44" fmla="*/ 20 w 89"/>
                                    <a:gd name="T45" fmla="*/ 60 h 60"/>
                                    <a:gd name="T46" fmla="*/ 25 w 89"/>
                                    <a:gd name="T47" fmla="*/ 60 h 60"/>
                                    <a:gd name="T48" fmla="*/ 17 w 89"/>
                                    <a:gd name="T49" fmla="*/ 52 h 60"/>
                                    <a:gd name="T50" fmla="*/ 10 w 89"/>
                                    <a:gd name="T51" fmla="*/ 45 h 60"/>
                                    <a:gd name="T52" fmla="*/ 7 w 89"/>
                                    <a:gd name="T53" fmla="*/ 35 h 60"/>
                                    <a:gd name="T54" fmla="*/ 5 w 89"/>
                                    <a:gd name="T55" fmla="*/ 25 h 60"/>
                                    <a:gd name="T56" fmla="*/ 3 w 89"/>
                                    <a:gd name="T57" fmla="*/ 25 h 60"/>
                                    <a:gd name="T58" fmla="*/ 0 w 89"/>
                                    <a:gd name="T59" fmla="*/ 25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89" h="60">
                                      <a:moveTo>
                                        <a:pt x="89" y="25"/>
                                      </a:moveTo>
                                      <a:lnTo>
                                        <a:pt x="87" y="12"/>
                                      </a:lnTo>
                                      <a:lnTo>
                                        <a:pt x="82" y="0"/>
                                      </a:lnTo>
                                      <a:lnTo>
                                        <a:pt x="80" y="0"/>
                                      </a:lnTo>
                                      <a:lnTo>
                                        <a:pt x="77" y="2"/>
                                      </a:lnTo>
                                      <a:lnTo>
                                        <a:pt x="82" y="12"/>
                                      </a:lnTo>
                                      <a:lnTo>
                                        <a:pt x="85" y="25"/>
                                      </a:lnTo>
                                      <a:lnTo>
                                        <a:pt x="82" y="35"/>
                                      </a:lnTo>
                                      <a:lnTo>
                                        <a:pt x="77" y="45"/>
                                      </a:lnTo>
                                      <a:lnTo>
                                        <a:pt x="72" y="55"/>
                                      </a:lnTo>
                                      <a:lnTo>
                                        <a:pt x="62" y="60"/>
                                      </a:lnTo>
                                      <a:lnTo>
                                        <a:pt x="67" y="60"/>
                                      </a:lnTo>
                                      <a:lnTo>
                                        <a:pt x="72" y="60"/>
                                      </a:lnTo>
                                      <a:lnTo>
                                        <a:pt x="80" y="52"/>
                                      </a:lnTo>
                                      <a:lnTo>
                                        <a:pt x="85" y="45"/>
                                      </a:lnTo>
                                      <a:lnTo>
                                        <a:pt x="87" y="35"/>
                                      </a:lnTo>
                                      <a:lnTo>
                                        <a:pt x="89" y="25"/>
                                      </a:lnTo>
                                      <a:close/>
                                      <a:moveTo>
                                        <a:pt x="0" y="25"/>
                                      </a:moveTo>
                                      <a:lnTo>
                                        <a:pt x="0" y="35"/>
                                      </a:lnTo>
                                      <a:lnTo>
                                        <a:pt x="5" y="45"/>
                                      </a:lnTo>
                                      <a:lnTo>
                                        <a:pt x="10" y="52"/>
                                      </a:lnTo>
                                      <a:lnTo>
                                        <a:pt x="15" y="57"/>
                                      </a:lnTo>
                                      <a:lnTo>
                                        <a:pt x="20" y="60"/>
                                      </a:lnTo>
                                      <a:lnTo>
                                        <a:pt x="25" y="60"/>
                                      </a:lnTo>
                                      <a:lnTo>
                                        <a:pt x="17" y="52"/>
                                      </a:lnTo>
                                      <a:lnTo>
                                        <a:pt x="10" y="45"/>
                                      </a:lnTo>
                                      <a:lnTo>
                                        <a:pt x="7" y="35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3" y="25"/>
                                      </a:lnTo>
                                      <a:lnTo>
                                        <a:pt x="0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B7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85" name="Freeform 237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62255" y="703580"/>
                                  <a:ext cx="53340" cy="38100"/>
                                </a:xfrm>
                                <a:custGeom>
                                  <a:avLst/>
                                  <a:gdLst>
                                    <a:gd name="T0" fmla="*/ 84 w 84"/>
                                    <a:gd name="T1" fmla="*/ 25 h 60"/>
                                    <a:gd name="T2" fmla="*/ 82 w 84"/>
                                    <a:gd name="T3" fmla="*/ 12 h 60"/>
                                    <a:gd name="T4" fmla="*/ 77 w 84"/>
                                    <a:gd name="T5" fmla="*/ 0 h 60"/>
                                    <a:gd name="T6" fmla="*/ 74 w 84"/>
                                    <a:gd name="T7" fmla="*/ 2 h 60"/>
                                    <a:gd name="T8" fmla="*/ 72 w 84"/>
                                    <a:gd name="T9" fmla="*/ 2 h 60"/>
                                    <a:gd name="T10" fmla="*/ 77 w 84"/>
                                    <a:gd name="T11" fmla="*/ 12 h 60"/>
                                    <a:gd name="T12" fmla="*/ 79 w 84"/>
                                    <a:gd name="T13" fmla="*/ 25 h 60"/>
                                    <a:gd name="T14" fmla="*/ 77 w 84"/>
                                    <a:gd name="T15" fmla="*/ 37 h 60"/>
                                    <a:gd name="T16" fmla="*/ 72 w 84"/>
                                    <a:gd name="T17" fmla="*/ 47 h 60"/>
                                    <a:gd name="T18" fmla="*/ 62 w 84"/>
                                    <a:gd name="T19" fmla="*/ 55 h 60"/>
                                    <a:gd name="T20" fmla="*/ 52 w 84"/>
                                    <a:gd name="T21" fmla="*/ 60 h 60"/>
                                    <a:gd name="T22" fmla="*/ 57 w 84"/>
                                    <a:gd name="T23" fmla="*/ 60 h 60"/>
                                    <a:gd name="T24" fmla="*/ 64 w 84"/>
                                    <a:gd name="T25" fmla="*/ 60 h 60"/>
                                    <a:gd name="T26" fmla="*/ 72 w 84"/>
                                    <a:gd name="T27" fmla="*/ 52 h 60"/>
                                    <a:gd name="T28" fmla="*/ 79 w 84"/>
                                    <a:gd name="T29" fmla="*/ 45 h 60"/>
                                    <a:gd name="T30" fmla="*/ 82 w 84"/>
                                    <a:gd name="T31" fmla="*/ 35 h 60"/>
                                    <a:gd name="T32" fmla="*/ 84 w 84"/>
                                    <a:gd name="T33" fmla="*/ 25 h 60"/>
                                    <a:gd name="T34" fmla="*/ 0 w 84"/>
                                    <a:gd name="T35" fmla="*/ 25 h 60"/>
                                    <a:gd name="T36" fmla="*/ 2 w 84"/>
                                    <a:gd name="T37" fmla="*/ 35 h 60"/>
                                    <a:gd name="T38" fmla="*/ 4 w 84"/>
                                    <a:gd name="T39" fmla="*/ 45 h 60"/>
                                    <a:gd name="T40" fmla="*/ 9 w 84"/>
                                    <a:gd name="T41" fmla="*/ 52 h 60"/>
                                    <a:gd name="T42" fmla="*/ 17 w 84"/>
                                    <a:gd name="T43" fmla="*/ 60 h 60"/>
                                    <a:gd name="T44" fmla="*/ 24 w 84"/>
                                    <a:gd name="T45" fmla="*/ 60 h 60"/>
                                    <a:gd name="T46" fmla="*/ 32 w 84"/>
                                    <a:gd name="T47" fmla="*/ 60 h 60"/>
                                    <a:gd name="T48" fmla="*/ 19 w 84"/>
                                    <a:gd name="T49" fmla="*/ 55 h 60"/>
                                    <a:gd name="T50" fmla="*/ 12 w 84"/>
                                    <a:gd name="T51" fmla="*/ 47 h 60"/>
                                    <a:gd name="T52" fmla="*/ 7 w 84"/>
                                    <a:gd name="T53" fmla="*/ 37 h 60"/>
                                    <a:gd name="T54" fmla="*/ 4 w 84"/>
                                    <a:gd name="T55" fmla="*/ 25 h 60"/>
                                    <a:gd name="T56" fmla="*/ 2 w 84"/>
                                    <a:gd name="T57" fmla="*/ 25 h 60"/>
                                    <a:gd name="T58" fmla="*/ 0 w 84"/>
                                    <a:gd name="T59" fmla="*/ 25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84" h="60">
                                      <a:moveTo>
                                        <a:pt x="84" y="25"/>
                                      </a:moveTo>
                                      <a:lnTo>
                                        <a:pt x="82" y="12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74" y="2"/>
                                      </a:lnTo>
                                      <a:lnTo>
                                        <a:pt x="72" y="2"/>
                                      </a:lnTo>
                                      <a:lnTo>
                                        <a:pt x="77" y="12"/>
                                      </a:lnTo>
                                      <a:lnTo>
                                        <a:pt x="79" y="25"/>
                                      </a:lnTo>
                                      <a:lnTo>
                                        <a:pt x="77" y="37"/>
                                      </a:lnTo>
                                      <a:lnTo>
                                        <a:pt x="72" y="47"/>
                                      </a:lnTo>
                                      <a:lnTo>
                                        <a:pt x="62" y="55"/>
                                      </a:lnTo>
                                      <a:lnTo>
                                        <a:pt x="52" y="60"/>
                                      </a:lnTo>
                                      <a:lnTo>
                                        <a:pt x="57" y="60"/>
                                      </a:lnTo>
                                      <a:lnTo>
                                        <a:pt x="64" y="60"/>
                                      </a:lnTo>
                                      <a:lnTo>
                                        <a:pt x="72" y="52"/>
                                      </a:lnTo>
                                      <a:lnTo>
                                        <a:pt x="79" y="45"/>
                                      </a:lnTo>
                                      <a:lnTo>
                                        <a:pt x="82" y="35"/>
                                      </a:lnTo>
                                      <a:lnTo>
                                        <a:pt x="84" y="25"/>
                                      </a:lnTo>
                                      <a:close/>
                                      <a:moveTo>
                                        <a:pt x="0" y="25"/>
                                      </a:moveTo>
                                      <a:lnTo>
                                        <a:pt x="2" y="35"/>
                                      </a:lnTo>
                                      <a:lnTo>
                                        <a:pt x="4" y="45"/>
                                      </a:lnTo>
                                      <a:lnTo>
                                        <a:pt x="9" y="52"/>
                                      </a:lnTo>
                                      <a:lnTo>
                                        <a:pt x="17" y="60"/>
                                      </a:lnTo>
                                      <a:lnTo>
                                        <a:pt x="24" y="60"/>
                                      </a:lnTo>
                                      <a:lnTo>
                                        <a:pt x="32" y="60"/>
                                      </a:lnTo>
                                      <a:lnTo>
                                        <a:pt x="19" y="55"/>
                                      </a:lnTo>
                                      <a:lnTo>
                                        <a:pt x="12" y="47"/>
                                      </a:lnTo>
                                      <a:lnTo>
                                        <a:pt x="7" y="37"/>
                                      </a:lnTo>
                                      <a:lnTo>
                                        <a:pt x="4" y="25"/>
                                      </a:lnTo>
                                      <a:lnTo>
                                        <a:pt x="2" y="25"/>
                                      </a:lnTo>
                                      <a:lnTo>
                                        <a:pt x="0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BB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86" name="Freeform 23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3525" y="704850"/>
                                  <a:ext cx="50800" cy="36830"/>
                                </a:xfrm>
                                <a:custGeom>
                                  <a:avLst/>
                                  <a:gdLst>
                                    <a:gd name="T0" fmla="*/ 80 w 80"/>
                                    <a:gd name="T1" fmla="*/ 23 h 58"/>
                                    <a:gd name="T2" fmla="*/ 77 w 80"/>
                                    <a:gd name="T3" fmla="*/ 10 h 58"/>
                                    <a:gd name="T4" fmla="*/ 72 w 80"/>
                                    <a:gd name="T5" fmla="*/ 0 h 58"/>
                                    <a:gd name="T6" fmla="*/ 70 w 80"/>
                                    <a:gd name="T7" fmla="*/ 0 h 58"/>
                                    <a:gd name="T8" fmla="*/ 67 w 80"/>
                                    <a:gd name="T9" fmla="*/ 0 h 58"/>
                                    <a:gd name="T10" fmla="*/ 72 w 80"/>
                                    <a:gd name="T11" fmla="*/ 10 h 58"/>
                                    <a:gd name="T12" fmla="*/ 75 w 80"/>
                                    <a:gd name="T13" fmla="*/ 23 h 58"/>
                                    <a:gd name="T14" fmla="*/ 75 w 80"/>
                                    <a:gd name="T15" fmla="*/ 30 h 58"/>
                                    <a:gd name="T16" fmla="*/ 72 w 80"/>
                                    <a:gd name="T17" fmla="*/ 35 h 58"/>
                                    <a:gd name="T18" fmla="*/ 67 w 80"/>
                                    <a:gd name="T19" fmla="*/ 43 h 58"/>
                                    <a:gd name="T20" fmla="*/ 65 w 80"/>
                                    <a:gd name="T21" fmla="*/ 48 h 58"/>
                                    <a:gd name="T22" fmla="*/ 60 w 80"/>
                                    <a:gd name="T23" fmla="*/ 50 h 58"/>
                                    <a:gd name="T24" fmla="*/ 52 w 80"/>
                                    <a:gd name="T25" fmla="*/ 55 h 58"/>
                                    <a:gd name="T26" fmla="*/ 47 w 80"/>
                                    <a:gd name="T27" fmla="*/ 55 h 58"/>
                                    <a:gd name="T28" fmla="*/ 40 w 80"/>
                                    <a:gd name="T29" fmla="*/ 58 h 58"/>
                                    <a:gd name="T30" fmla="*/ 32 w 80"/>
                                    <a:gd name="T31" fmla="*/ 55 h 58"/>
                                    <a:gd name="T32" fmla="*/ 25 w 80"/>
                                    <a:gd name="T33" fmla="*/ 55 h 58"/>
                                    <a:gd name="T34" fmla="*/ 20 w 80"/>
                                    <a:gd name="T35" fmla="*/ 50 h 58"/>
                                    <a:gd name="T36" fmla="*/ 15 w 80"/>
                                    <a:gd name="T37" fmla="*/ 48 h 58"/>
                                    <a:gd name="T38" fmla="*/ 10 w 80"/>
                                    <a:gd name="T39" fmla="*/ 43 h 58"/>
                                    <a:gd name="T40" fmla="*/ 7 w 80"/>
                                    <a:gd name="T41" fmla="*/ 35 h 58"/>
                                    <a:gd name="T42" fmla="*/ 5 w 80"/>
                                    <a:gd name="T43" fmla="*/ 30 h 58"/>
                                    <a:gd name="T44" fmla="*/ 5 w 80"/>
                                    <a:gd name="T45" fmla="*/ 23 h 58"/>
                                    <a:gd name="T46" fmla="*/ 2 w 80"/>
                                    <a:gd name="T47" fmla="*/ 23 h 58"/>
                                    <a:gd name="T48" fmla="*/ 0 w 80"/>
                                    <a:gd name="T49" fmla="*/ 23 h 58"/>
                                    <a:gd name="T50" fmla="*/ 2 w 80"/>
                                    <a:gd name="T51" fmla="*/ 33 h 58"/>
                                    <a:gd name="T52" fmla="*/ 5 w 80"/>
                                    <a:gd name="T53" fmla="*/ 43 h 58"/>
                                    <a:gd name="T54" fmla="*/ 12 w 80"/>
                                    <a:gd name="T55" fmla="*/ 50 h 58"/>
                                    <a:gd name="T56" fmla="*/ 20 w 80"/>
                                    <a:gd name="T57" fmla="*/ 58 h 58"/>
                                    <a:gd name="T58" fmla="*/ 37 w 80"/>
                                    <a:gd name="T59" fmla="*/ 58 h 58"/>
                                    <a:gd name="T60" fmla="*/ 57 w 80"/>
                                    <a:gd name="T61" fmla="*/ 58 h 58"/>
                                    <a:gd name="T62" fmla="*/ 67 w 80"/>
                                    <a:gd name="T63" fmla="*/ 53 h 58"/>
                                    <a:gd name="T64" fmla="*/ 72 w 80"/>
                                    <a:gd name="T65" fmla="*/ 43 h 58"/>
                                    <a:gd name="T66" fmla="*/ 77 w 80"/>
                                    <a:gd name="T67" fmla="*/ 33 h 58"/>
                                    <a:gd name="T68" fmla="*/ 80 w 80"/>
                                    <a:gd name="T69" fmla="*/ 23 h 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80" h="58">
                                      <a:moveTo>
                                        <a:pt x="80" y="23"/>
                                      </a:moveTo>
                                      <a:lnTo>
                                        <a:pt x="77" y="10"/>
                                      </a:lnTo>
                                      <a:lnTo>
                                        <a:pt x="72" y="0"/>
                                      </a:lnTo>
                                      <a:lnTo>
                                        <a:pt x="70" y="0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72" y="10"/>
                                      </a:lnTo>
                                      <a:lnTo>
                                        <a:pt x="75" y="23"/>
                                      </a:lnTo>
                                      <a:lnTo>
                                        <a:pt x="75" y="30"/>
                                      </a:lnTo>
                                      <a:lnTo>
                                        <a:pt x="72" y="35"/>
                                      </a:lnTo>
                                      <a:lnTo>
                                        <a:pt x="67" y="43"/>
                                      </a:lnTo>
                                      <a:lnTo>
                                        <a:pt x="65" y="48"/>
                                      </a:lnTo>
                                      <a:lnTo>
                                        <a:pt x="60" y="50"/>
                                      </a:lnTo>
                                      <a:lnTo>
                                        <a:pt x="52" y="55"/>
                                      </a:lnTo>
                                      <a:lnTo>
                                        <a:pt x="47" y="55"/>
                                      </a:lnTo>
                                      <a:lnTo>
                                        <a:pt x="40" y="58"/>
                                      </a:lnTo>
                                      <a:lnTo>
                                        <a:pt x="32" y="55"/>
                                      </a:lnTo>
                                      <a:lnTo>
                                        <a:pt x="25" y="55"/>
                                      </a:lnTo>
                                      <a:lnTo>
                                        <a:pt x="20" y="50"/>
                                      </a:lnTo>
                                      <a:lnTo>
                                        <a:pt x="15" y="48"/>
                                      </a:lnTo>
                                      <a:lnTo>
                                        <a:pt x="10" y="43"/>
                                      </a:lnTo>
                                      <a:lnTo>
                                        <a:pt x="7" y="35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5" y="23"/>
                                      </a:lnTo>
                                      <a:lnTo>
                                        <a:pt x="2" y="23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2" y="33"/>
                                      </a:lnTo>
                                      <a:lnTo>
                                        <a:pt x="5" y="43"/>
                                      </a:lnTo>
                                      <a:lnTo>
                                        <a:pt x="12" y="50"/>
                                      </a:lnTo>
                                      <a:lnTo>
                                        <a:pt x="20" y="58"/>
                                      </a:lnTo>
                                      <a:lnTo>
                                        <a:pt x="37" y="58"/>
                                      </a:lnTo>
                                      <a:lnTo>
                                        <a:pt x="57" y="58"/>
                                      </a:lnTo>
                                      <a:lnTo>
                                        <a:pt x="67" y="53"/>
                                      </a:lnTo>
                                      <a:lnTo>
                                        <a:pt x="72" y="43"/>
                                      </a:lnTo>
                                      <a:lnTo>
                                        <a:pt x="77" y="33"/>
                                      </a:lnTo>
                                      <a:lnTo>
                                        <a:pt x="80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4C1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87" name="Freeform 23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4795" y="704850"/>
                                  <a:ext cx="47625" cy="36830"/>
                                </a:xfrm>
                                <a:custGeom>
                                  <a:avLst/>
                                  <a:gdLst>
                                    <a:gd name="T0" fmla="*/ 75 w 75"/>
                                    <a:gd name="T1" fmla="*/ 23 h 58"/>
                                    <a:gd name="T2" fmla="*/ 73 w 75"/>
                                    <a:gd name="T3" fmla="*/ 10 h 58"/>
                                    <a:gd name="T4" fmla="*/ 68 w 75"/>
                                    <a:gd name="T5" fmla="*/ 0 h 58"/>
                                    <a:gd name="T6" fmla="*/ 65 w 75"/>
                                    <a:gd name="T7" fmla="*/ 0 h 58"/>
                                    <a:gd name="T8" fmla="*/ 63 w 75"/>
                                    <a:gd name="T9" fmla="*/ 3 h 58"/>
                                    <a:gd name="T10" fmla="*/ 68 w 75"/>
                                    <a:gd name="T11" fmla="*/ 10 h 58"/>
                                    <a:gd name="T12" fmla="*/ 70 w 75"/>
                                    <a:gd name="T13" fmla="*/ 23 h 58"/>
                                    <a:gd name="T14" fmla="*/ 68 w 75"/>
                                    <a:gd name="T15" fmla="*/ 35 h 58"/>
                                    <a:gd name="T16" fmla="*/ 60 w 75"/>
                                    <a:gd name="T17" fmla="*/ 45 h 58"/>
                                    <a:gd name="T18" fmla="*/ 50 w 75"/>
                                    <a:gd name="T19" fmla="*/ 53 h 58"/>
                                    <a:gd name="T20" fmla="*/ 38 w 75"/>
                                    <a:gd name="T21" fmla="*/ 55 h 58"/>
                                    <a:gd name="T22" fmla="*/ 25 w 75"/>
                                    <a:gd name="T23" fmla="*/ 53 h 58"/>
                                    <a:gd name="T24" fmla="*/ 15 w 75"/>
                                    <a:gd name="T25" fmla="*/ 45 h 58"/>
                                    <a:gd name="T26" fmla="*/ 8 w 75"/>
                                    <a:gd name="T27" fmla="*/ 35 h 58"/>
                                    <a:gd name="T28" fmla="*/ 5 w 75"/>
                                    <a:gd name="T29" fmla="*/ 23 h 58"/>
                                    <a:gd name="T30" fmla="*/ 5 w 75"/>
                                    <a:gd name="T31" fmla="*/ 23 h 58"/>
                                    <a:gd name="T32" fmla="*/ 3 w 75"/>
                                    <a:gd name="T33" fmla="*/ 23 h 58"/>
                                    <a:gd name="T34" fmla="*/ 0 w 75"/>
                                    <a:gd name="T35" fmla="*/ 23 h 58"/>
                                    <a:gd name="T36" fmla="*/ 3 w 75"/>
                                    <a:gd name="T37" fmla="*/ 35 h 58"/>
                                    <a:gd name="T38" fmla="*/ 8 w 75"/>
                                    <a:gd name="T39" fmla="*/ 45 h 58"/>
                                    <a:gd name="T40" fmla="*/ 15 w 75"/>
                                    <a:gd name="T41" fmla="*/ 53 h 58"/>
                                    <a:gd name="T42" fmla="*/ 28 w 75"/>
                                    <a:gd name="T43" fmla="*/ 58 h 58"/>
                                    <a:gd name="T44" fmla="*/ 38 w 75"/>
                                    <a:gd name="T45" fmla="*/ 58 h 58"/>
                                    <a:gd name="T46" fmla="*/ 48 w 75"/>
                                    <a:gd name="T47" fmla="*/ 58 h 58"/>
                                    <a:gd name="T48" fmla="*/ 58 w 75"/>
                                    <a:gd name="T49" fmla="*/ 53 h 58"/>
                                    <a:gd name="T50" fmla="*/ 68 w 75"/>
                                    <a:gd name="T51" fmla="*/ 45 h 58"/>
                                    <a:gd name="T52" fmla="*/ 73 w 75"/>
                                    <a:gd name="T53" fmla="*/ 35 h 58"/>
                                    <a:gd name="T54" fmla="*/ 75 w 75"/>
                                    <a:gd name="T55" fmla="*/ 23 h 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</a:cxnLst>
                                  <a:rect l="0" t="0" r="r" b="b"/>
                                  <a:pathLst>
                                    <a:path w="75" h="58">
                                      <a:moveTo>
                                        <a:pt x="75" y="23"/>
                                      </a:moveTo>
                                      <a:lnTo>
                                        <a:pt x="73" y="10"/>
                                      </a:lnTo>
                                      <a:lnTo>
                                        <a:pt x="68" y="0"/>
                                      </a:lnTo>
                                      <a:lnTo>
                                        <a:pt x="65" y="0"/>
                                      </a:lnTo>
                                      <a:lnTo>
                                        <a:pt x="63" y="3"/>
                                      </a:lnTo>
                                      <a:lnTo>
                                        <a:pt x="68" y="10"/>
                                      </a:lnTo>
                                      <a:lnTo>
                                        <a:pt x="70" y="23"/>
                                      </a:lnTo>
                                      <a:lnTo>
                                        <a:pt x="68" y="35"/>
                                      </a:lnTo>
                                      <a:lnTo>
                                        <a:pt x="60" y="45"/>
                                      </a:lnTo>
                                      <a:lnTo>
                                        <a:pt x="50" y="53"/>
                                      </a:lnTo>
                                      <a:lnTo>
                                        <a:pt x="38" y="55"/>
                                      </a:lnTo>
                                      <a:lnTo>
                                        <a:pt x="25" y="53"/>
                                      </a:lnTo>
                                      <a:lnTo>
                                        <a:pt x="15" y="45"/>
                                      </a:lnTo>
                                      <a:lnTo>
                                        <a:pt x="8" y="35"/>
                                      </a:lnTo>
                                      <a:lnTo>
                                        <a:pt x="5" y="23"/>
                                      </a:lnTo>
                                      <a:lnTo>
                                        <a:pt x="5" y="23"/>
                                      </a:lnTo>
                                      <a:lnTo>
                                        <a:pt x="3" y="23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3" y="35"/>
                                      </a:lnTo>
                                      <a:lnTo>
                                        <a:pt x="8" y="45"/>
                                      </a:lnTo>
                                      <a:lnTo>
                                        <a:pt x="15" y="53"/>
                                      </a:lnTo>
                                      <a:lnTo>
                                        <a:pt x="28" y="58"/>
                                      </a:lnTo>
                                      <a:lnTo>
                                        <a:pt x="38" y="58"/>
                                      </a:lnTo>
                                      <a:lnTo>
                                        <a:pt x="48" y="58"/>
                                      </a:lnTo>
                                      <a:lnTo>
                                        <a:pt x="58" y="53"/>
                                      </a:lnTo>
                                      <a:lnTo>
                                        <a:pt x="68" y="45"/>
                                      </a:lnTo>
                                      <a:lnTo>
                                        <a:pt x="73" y="35"/>
                                      </a:lnTo>
                                      <a:lnTo>
                                        <a:pt x="75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5C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88" name="Freeform 23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6700" y="704850"/>
                                  <a:ext cx="44450" cy="36830"/>
                                </a:xfrm>
                                <a:custGeom>
                                  <a:avLst/>
                                  <a:gdLst>
                                    <a:gd name="T0" fmla="*/ 70 w 70"/>
                                    <a:gd name="T1" fmla="*/ 23 h 58"/>
                                    <a:gd name="T2" fmla="*/ 67 w 70"/>
                                    <a:gd name="T3" fmla="*/ 10 h 58"/>
                                    <a:gd name="T4" fmla="*/ 62 w 70"/>
                                    <a:gd name="T5" fmla="*/ 0 h 58"/>
                                    <a:gd name="T6" fmla="*/ 60 w 70"/>
                                    <a:gd name="T7" fmla="*/ 3 h 58"/>
                                    <a:gd name="T8" fmla="*/ 57 w 70"/>
                                    <a:gd name="T9" fmla="*/ 3 h 58"/>
                                    <a:gd name="T10" fmla="*/ 62 w 70"/>
                                    <a:gd name="T11" fmla="*/ 10 h 58"/>
                                    <a:gd name="T12" fmla="*/ 65 w 70"/>
                                    <a:gd name="T13" fmla="*/ 23 h 58"/>
                                    <a:gd name="T14" fmla="*/ 62 w 70"/>
                                    <a:gd name="T15" fmla="*/ 33 h 58"/>
                                    <a:gd name="T16" fmla="*/ 55 w 70"/>
                                    <a:gd name="T17" fmla="*/ 43 h 58"/>
                                    <a:gd name="T18" fmla="*/ 47 w 70"/>
                                    <a:gd name="T19" fmla="*/ 50 h 58"/>
                                    <a:gd name="T20" fmla="*/ 35 w 70"/>
                                    <a:gd name="T21" fmla="*/ 53 h 58"/>
                                    <a:gd name="T22" fmla="*/ 22 w 70"/>
                                    <a:gd name="T23" fmla="*/ 50 h 58"/>
                                    <a:gd name="T24" fmla="*/ 12 w 70"/>
                                    <a:gd name="T25" fmla="*/ 43 h 58"/>
                                    <a:gd name="T26" fmla="*/ 7 w 70"/>
                                    <a:gd name="T27" fmla="*/ 33 h 58"/>
                                    <a:gd name="T28" fmla="*/ 5 w 70"/>
                                    <a:gd name="T29" fmla="*/ 23 h 58"/>
                                    <a:gd name="T30" fmla="*/ 5 w 70"/>
                                    <a:gd name="T31" fmla="*/ 20 h 58"/>
                                    <a:gd name="T32" fmla="*/ 2 w 70"/>
                                    <a:gd name="T33" fmla="*/ 23 h 58"/>
                                    <a:gd name="T34" fmla="*/ 0 w 70"/>
                                    <a:gd name="T35" fmla="*/ 23 h 58"/>
                                    <a:gd name="T36" fmla="*/ 0 w 70"/>
                                    <a:gd name="T37" fmla="*/ 30 h 58"/>
                                    <a:gd name="T38" fmla="*/ 2 w 70"/>
                                    <a:gd name="T39" fmla="*/ 35 h 58"/>
                                    <a:gd name="T40" fmla="*/ 5 w 70"/>
                                    <a:gd name="T41" fmla="*/ 43 h 58"/>
                                    <a:gd name="T42" fmla="*/ 10 w 70"/>
                                    <a:gd name="T43" fmla="*/ 48 h 58"/>
                                    <a:gd name="T44" fmla="*/ 15 w 70"/>
                                    <a:gd name="T45" fmla="*/ 50 h 58"/>
                                    <a:gd name="T46" fmla="*/ 20 w 70"/>
                                    <a:gd name="T47" fmla="*/ 55 h 58"/>
                                    <a:gd name="T48" fmla="*/ 27 w 70"/>
                                    <a:gd name="T49" fmla="*/ 55 h 58"/>
                                    <a:gd name="T50" fmla="*/ 35 w 70"/>
                                    <a:gd name="T51" fmla="*/ 58 h 58"/>
                                    <a:gd name="T52" fmla="*/ 42 w 70"/>
                                    <a:gd name="T53" fmla="*/ 55 h 58"/>
                                    <a:gd name="T54" fmla="*/ 47 w 70"/>
                                    <a:gd name="T55" fmla="*/ 55 h 58"/>
                                    <a:gd name="T56" fmla="*/ 55 w 70"/>
                                    <a:gd name="T57" fmla="*/ 50 h 58"/>
                                    <a:gd name="T58" fmla="*/ 60 w 70"/>
                                    <a:gd name="T59" fmla="*/ 48 h 58"/>
                                    <a:gd name="T60" fmla="*/ 62 w 70"/>
                                    <a:gd name="T61" fmla="*/ 43 h 58"/>
                                    <a:gd name="T62" fmla="*/ 67 w 70"/>
                                    <a:gd name="T63" fmla="*/ 35 h 58"/>
                                    <a:gd name="T64" fmla="*/ 70 w 70"/>
                                    <a:gd name="T65" fmla="*/ 30 h 58"/>
                                    <a:gd name="T66" fmla="*/ 70 w 70"/>
                                    <a:gd name="T67" fmla="*/ 23 h 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70" h="58">
                                      <a:moveTo>
                                        <a:pt x="70" y="23"/>
                                      </a:moveTo>
                                      <a:lnTo>
                                        <a:pt x="67" y="10"/>
                                      </a:lnTo>
                                      <a:lnTo>
                                        <a:pt x="62" y="0"/>
                                      </a:lnTo>
                                      <a:lnTo>
                                        <a:pt x="60" y="3"/>
                                      </a:lnTo>
                                      <a:lnTo>
                                        <a:pt x="57" y="3"/>
                                      </a:lnTo>
                                      <a:lnTo>
                                        <a:pt x="62" y="10"/>
                                      </a:lnTo>
                                      <a:lnTo>
                                        <a:pt x="65" y="23"/>
                                      </a:lnTo>
                                      <a:lnTo>
                                        <a:pt x="62" y="33"/>
                                      </a:lnTo>
                                      <a:lnTo>
                                        <a:pt x="55" y="43"/>
                                      </a:lnTo>
                                      <a:lnTo>
                                        <a:pt x="47" y="50"/>
                                      </a:lnTo>
                                      <a:lnTo>
                                        <a:pt x="35" y="53"/>
                                      </a:lnTo>
                                      <a:lnTo>
                                        <a:pt x="22" y="50"/>
                                      </a:lnTo>
                                      <a:lnTo>
                                        <a:pt x="12" y="43"/>
                                      </a:lnTo>
                                      <a:lnTo>
                                        <a:pt x="7" y="33"/>
                                      </a:lnTo>
                                      <a:lnTo>
                                        <a:pt x="5" y="23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2" y="23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2" y="35"/>
                                      </a:lnTo>
                                      <a:lnTo>
                                        <a:pt x="5" y="43"/>
                                      </a:lnTo>
                                      <a:lnTo>
                                        <a:pt x="10" y="48"/>
                                      </a:lnTo>
                                      <a:lnTo>
                                        <a:pt x="15" y="50"/>
                                      </a:lnTo>
                                      <a:lnTo>
                                        <a:pt x="20" y="55"/>
                                      </a:lnTo>
                                      <a:lnTo>
                                        <a:pt x="27" y="55"/>
                                      </a:lnTo>
                                      <a:lnTo>
                                        <a:pt x="35" y="58"/>
                                      </a:lnTo>
                                      <a:lnTo>
                                        <a:pt x="42" y="55"/>
                                      </a:lnTo>
                                      <a:lnTo>
                                        <a:pt x="47" y="55"/>
                                      </a:lnTo>
                                      <a:lnTo>
                                        <a:pt x="55" y="50"/>
                                      </a:lnTo>
                                      <a:lnTo>
                                        <a:pt x="60" y="48"/>
                                      </a:lnTo>
                                      <a:lnTo>
                                        <a:pt x="62" y="43"/>
                                      </a:lnTo>
                                      <a:lnTo>
                                        <a:pt x="67" y="35"/>
                                      </a:lnTo>
                                      <a:lnTo>
                                        <a:pt x="70" y="30"/>
                                      </a:lnTo>
                                      <a:lnTo>
                                        <a:pt x="70" y="2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6C8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89" name="Freeform 23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7970" y="706755"/>
                                  <a:ext cx="41275" cy="33020"/>
                                </a:xfrm>
                                <a:custGeom>
                                  <a:avLst/>
                                  <a:gdLst>
                                    <a:gd name="T0" fmla="*/ 65 w 65"/>
                                    <a:gd name="T1" fmla="*/ 20 h 52"/>
                                    <a:gd name="T2" fmla="*/ 63 w 65"/>
                                    <a:gd name="T3" fmla="*/ 7 h 52"/>
                                    <a:gd name="T4" fmla="*/ 58 w 65"/>
                                    <a:gd name="T5" fmla="*/ 0 h 52"/>
                                    <a:gd name="T6" fmla="*/ 55 w 65"/>
                                    <a:gd name="T7" fmla="*/ 0 h 52"/>
                                    <a:gd name="T8" fmla="*/ 53 w 65"/>
                                    <a:gd name="T9" fmla="*/ 0 h 52"/>
                                    <a:gd name="T10" fmla="*/ 58 w 65"/>
                                    <a:gd name="T11" fmla="*/ 10 h 52"/>
                                    <a:gd name="T12" fmla="*/ 60 w 65"/>
                                    <a:gd name="T13" fmla="*/ 20 h 52"/>
                                    <a:gd name="T14" fmla="*/ 58 w 65"/>
                                    <a:gd name="T15" fmla="*/ 30 h 52"/>
                                    <a:gd name="T16" fmla="*/ 53 w 65"/>
                                    <a:gd name="T17" fmla="*/ 40 h 52"/>
                                    <a:gd name="T18" fmla="*/ 43 w 65"/>
                                    <a:gd name="T19" fmla="*/ 45 h 52"/>
                                    <a:gd name="T20" fmla="*/ 33 w 65"/>
                                    <a:gd name="T21" fmla="*/ 47 h 52"/>
                                    <a:gd name="T22" fmla="*/ 23 w 65"/>
                                    <a:gd name="T23" fmla="*/ 45 h 52"/>
                                    <a:gd name="T24" fmla="*/ 13 w 65"/>
                                    <a:gd name="T25" fmla="*/ 40 h 52"/>
                                    <a:gd name="T26" fmla="*/ 8 w 65"/>
                                    <a:gd name="T27" fmla="*/ 30 h 52"/>
                                    <a:gd name="T28" fmla="*/ 5 w 65"/>
                                    <a:gd name="T29" fmla="*/ 20 h 52"/>
                                    <a:gd name="T30" fmla="*/ 5 w 65"/>
                                    <a:gd name="T31" fmla="*/ 17 h 52"/>
                                    <a:gd name="T32" fmla="*/ 5 w 65"/>
                                    <a:gd name="T33" fmla="*/ 17 h 52"/>
                                    <a:gd name="T34" fmla="*/ 3 w 65"/>
                                    <a:gd name="T35" fmla="*/ 17 h 52"/>
                                    <a:gd name="T36" fmla="*/ 0 w 65"/>
                                    <a:gd name="T37" fmla="*/ 20 h 52"/>
                                    <a:gd name="T38" fmla="*/ 0 w 65"/>
                                    <a:gd name="T39" fmla="*/ 20 h 52"/>
                                    <a:gd name="T40" fmla="*/ 3 w 65"/>
                                    <a:gd name="T41" fmla="*/ 32 h 52"/>
                                    <a:gd name="T42" fmla="*/ 10 w 65"/>
                                    <a:gd name="T43" fmla="*/ 42 h 52"/>
                                    <a:gd name="T44" fmla="*/ 20 w 65"/>
                                    <a:gd name="T45" fmla="*/ 50 h 52"/>
                                    <a:gd name="T46" fmla="*/ 33 w 65"/>
                                    <a:gd name="T47" fmla="*/ 52 h 52"/>
                                    <a:gd name="T48" fmla="*/ 45 w 65"/>
                                    <a:gd name="T49" fmla="*/ 50 h 52"/>
                                    <a:gd name="T50" fmla="*/ 55 w 65"/>
                                    <a:gd name="T51" fmla="*/ 42 h 52"/>
                                    <a:gd name="T52" fmla="*/ 63 w 65"/>
                                    <a:gd name="T53" fmla="*/ 32 h 52"/>
                                    <a:gd name="T54" fmla="*/ 65 w 65"/>
                                    <a:gd name="T55" fmla="*/ 20 h 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</a:cxnLst>
                                  <a:rect l="0" t="0" r="r" b="b"/>
                                  <a:pathLst>
                                    <a:path w="65" h="52">
                                      <a:moveTo>
                                        <a:pt x="65" y="20"/>
                                      </a:moveTo>
                                      <a:lnTo>
                                        <a:pt x="63" y="7"/>
                                      </a:lnTo>
                                      <a:lnTo>
                                        <a:pt x="58" y="0"/>
                                      </a:lnTo>
                                      <a:lnTo>
                                        <a:pt x="55" y="0"/>
                                      </a:lnTo>
                                      <a:lnTo>
                                        <a:pt x="53" y="0"/>
                                      </a:lnTo>
                                      <a:lnTo>
                                        <a:pt x="58" y="10"/>
                                      </a:lnTo>
                                      <a:lnTo>
                                        <a:pt x="60" y="20"/>
                                      </a:lnTo>
                                      <a:lnTo>
                                        <a:pt x="58" y="30"/>
                                      </a:lnTo>
                                      <a:lnTo>
                                        <a:pt x="53" y="40"/>
                                      </a:lnTo>
                                      <a:lnTo>
                                        <a:pt x="43" y="45"/>
                                      </a:lnTo>
                                      <a:lnTo>
                                        <a:pt x="33" y="47"/>
                                      </a:lnTo>
                                      <a:lnTo>
                                        <a:pt x="23" y="45"/>
                                      </a:lnTo>
                                      <a:lnTo>
                                        <a:pt x="13" y="40"/>
                                      </a:lnTo>
                                      <a:lnTo>
                                        <a:pt x="8" y="3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5" y="17"/>
                                      </a:lnTo>
                                      <a:lnTo>
                                        <a:pt x="5" y="17"/>
                                      </a:lnTo>
                                      <a:lnTo>
                                        <a:pt x="3" y="17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3" y="32"/>
                                      </a:lnTo>
                                      <a:lnTo>
                                        <a:pt x="10" y="42"/>
                                      </a:lnTo>
                                      <a:lnTo>
                                        <a:pt x="20" y="50"/>
                                      </a:lnTo>
                                      <a:lnTo>
                                        <a:pt x="33" y="52"/>
                                      </a:lnTo>
                                      <a:lnTo>
                                        <a:pt x="45" y="50"/>
                                      </a:lnTo>
                                      <a:lnTo>
                                        <a:pt x="55" y="42"/>
                                      </a:lnTo>
                                      <a:lnTo>
                                        <a:pt x="63" y="32"/>
                                      </a:lnTo>
                                      <a:lnTo>
                                        <a:pt x="65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6CC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90" name="Freeform 23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9875" y="706755"/>
                                  <a:ext cx="38100" cy="31750"/>
                                </a:xfrm>
                                <a:custGeom>
                                  <a:avLst/>
                                  <a:gdLst>
                                    <a:gd name="T0" fmla="*/ 60 w 60"/>
                                    <a:gd name="T1" fmla="*/ 20 h 50"/>
                                    <a:gd name="T2" fmla="*/ 57 w 60"/>
                                    <a:gd name="T3" fmla="*/ 7 h 50"/>
                                    <a:gd name="T4" fmla="*/ 52 w 60"/>
                                    <a:gd name="T5" fmla="*/ 0 h 50"/>
                                    <a:gd name="T6" fmla="*/ 50 w 60"/>
                                    <a:gd name="T7" fmla="*/ 0 h 50"/>
                                    <a:gd name="T8" fmla="*/ 47 w 60"/>
                                    <a:gd name="T9" fmla="*/ 2 h 50"/>
                                    <a:gd name="T10" fmla="*/ 52 w 60"/>
                                    <a:gd name="T11" fmla="*/ 10 h 50"/>
                                    <a:gd name="T12" fmla="*/ 55 w 60"/>
                                    <a:gd name="T13" fmla="*/ 20 h 50"/>
                                    <a:gd name="T14" fmla="*/ 52 w 60"/>
                                    <a:gd name="T15" fmla="*/ 30 h 50"/>
                                    <a:gd name="T16" fmla="*/ 47 w 60"/>
                                    <a:gd name="T17" fmla="*/ 37 h 50"/>
                                    <a:gd name="T18" fmla="*/ 40 w 60"/>
                                    <a:gd name="T19" fmla="*/ 42 h 50"/>
                                    <a:gd name="T20" fmla="*/ 30 w 60"/>
                                    <a:gd name="T21" fmla="*/ 45 h 50"/>
                                    <a:gd name="T22" fmla="*/ 20 w 60"/>
                                    <a:gd name="T23" fmla="*/ 42 h 50"/>
                                    <a:gd name="T24" fmla="*/ 12 w 60"/>
                                    <a:gd name="T25" fmla="*/ 37 h 50"/>
                                    <a:gd name="T26" fmla="*/ 7 w 60"/>
                                    <a:gd name="T27" fmla="*/ 30 h 50"/>
                                    <a:gd name="T28" fmla="*/ 5 w 60"/>
                                    <a:gd name="T29" fmla="*/ 20 h 50"/>
                                    <a:gd name="T30" fmla="*/ 5 w 60"/>
                                    <a:gd name="T31" fmla="*/ 17 h 50"/>
                                    <a:gd name="T32" fmla="*/ 5 w 60"/>
                                    <a:gd name="T33" fmla="*/ 17 h 50"/>
                                    <a:gd name="T34" fmla="*/ 2 w 60"/>
                                    <a:gd name="T35" fmla="*/ 17 h 50"/>
                                    <a:gd name="T36" fmla="*/ 0 w 60"/>
                                    <a:gd name="T37" fmla="*/ 17 h 50"/>
                                    <a:gd name="T38" fmla="*/ 0 w 60"/>
                                    <a:gd name="T39" fmla="*/ 20 h 50"/>
                                    <a:gd name="T40" fmla="*/ 2 w 60"/>
                                    <a:gd name="T41" fmla="*/ 30 h 50"/>
                                    <a:gd name="T42" fmla="*/ 7 w 60"/>
                                    <a:gd name="T43" fmla="*/ 40 h 50"/>
                                    <a:gd name="T44" fmla="*/ 17 w 60"/>
                                    <a:gd name="T45" fmla="*/ 47 h 50"/>
                                    <a:gd name="T46" fmla="*/ 30 w 60"/>
                                    <a:gd name="T47" fmla="*/ 50 h 50"/>
                                    <a:gd name="T48" fmla="*/ 42 w 60"/>
                                    <a:gd name="T49" fmla="*/ 47 h 50"/>
                                    <a:gd name="T50" fmla="*/ 50 w 60"/>
                                    <a:gd name="T51" fmla="*/ 40 h 50"/>
                                    <a:gd name="T52" fmla="*/ 57 w 60"/>
                                    <a:gd name="T53" fmla="*/ 30 h 50"/>
                                    <a:gd name="T54" fmla="*/ 60 w 60"/>
                                    <a:gd name="T55" fmla="*/ 20 h 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</a:cxnLst>
                                  <a:rect l="0" t="0" r="r" b="b"/>
                                  <a:pathLst>
                                    <a:path w="60" h="50">
                                      <a:moveTo>
                                        <a:pt x="60" y="20"/>
                                      </a:moveTo>
                                      <a:lnTo>
                                        <a:pt x="57" y="7"/>
                                      </a:lnTo>
                                      <a:lnTo>
                                        <a:pt x="52" y="0"/>
                                      </a:lnTo>
                                      <a:lnTo>
                                        <a:pt x="50" y="0"/>
                                      </a:lnTo>
                                      <a:lnTo>
                                        <a:pt x="47" y="2"/>
                                      </a:lnTo>
                                      <a:lnTo>
                                        <a:pt x="52" y="10"/>
                                      </a:lnTo>
                                      <a:lnTo>
                                        <a:pt x="55" y="20"/>
                                      </a:lnTo>
                                      <a:lnTo>
                                        <a:pt x="52" y="30"/>
                                      </a:lnTo>
                                      <a:lnTo>
                                        <a:pt x="47" y="37"/>
                                      </a:lnTo>
                                      <a:lnTo>
                                        <a:pt x="40" y="42"/>
                                      </a:lnTo>
                                      <a:lnTo>
                                        <a:pt x="30" y="45"/>
                                      </a:lnTo>
                                      <a:lnTo>
                                        <a:pt x="20" y="42"/>
                                      </a:lnTo>
                                      <a:lnTo>
                                        <a:pt x="12" y="37"/>
                                      </a:lnTo>
                                      <a:lnTo>
                                        <a:pt x="7" y="3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5" y="17"/>
                                      </a:lnTo>
                                      <a:lnTo>
                                        <a:pt x="5" y="17"/>
                                      </a:lnTo>
                                      <a:lnTo>
                                        <a:pt x="2" y="17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7" y="40"/>
                                      </a:lnTo>
                                      <a:lnTo>
                                        <a:pt x="17" y="47"/>
                                      </a:lnTo>
                                      <a:lnTo>
                                        <a:pt x="30" y="50"/>
                                      </a:lnTo>
                                      <a:lnTo>
                                        <a:pt x="42" y="47"/>
                                      </a:lnTo>
                                      <a:lnTo>
                                        <a:pt x="50" y="40"/>
                                      </a:lnTo>
                                      <a:lnTo>
                                        <a:pt x="57" y="30"/>
                                      </a:lnTo>
                                      <a:lnTo>
                                        <a:pt x="6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8D1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91" name="Freeform 23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1145" y="706755"/>
                                  <a:ext cx="34925" cy="29845"/>
                                </a:xfrm>
                                <a:custGeom>
                                  <a:avLst/>
                                  <a:gdLst>
                                    <a:gd name="T0" fmla="*/ 55 w 55"/>
                                    <a:gd name="T1" fmla="*/ 20 h 47"/>
                                    <a:gd name="T2" fmla="*/ 53 w 55"/>
                                    <a:gd name="T3" fmla="*/ 10 h 47"/>
                                    <a:gd name="T4" fmla="*/ 48 w 55"/>
                                    <a:gd name="T5" fmla="*/ 0 h 47"/>
                                    <a:gd name="T6" fmla="*/ 45 w 55"/>
                                    <a:gd name="T7" fmla="*/ 2 h 47"/>
                                    <a:gd name="T8" fmla="*/ 43 w 55"/>
                                    <a:gd name="T9" fmla="*/ 2 h 47"/>
                                    <a:gd name="T10" fmla="*/ 48 w 55"/>
                                    <a:gd name="T11" fmla="*/ 10 h 47"/>
                                    <a:gd name="T12" fmla="*/ 50 w 55"/>
                                    <a:gd name="T13" fmla="*/ 20 h 47"/>
                                    <a:gd name="T14" fmla="*/ 48 w 55"/>
                                    <a:gd name="T15" fmla="*/ 27 h 47"/>
                                    <a:gd name="T16" fmla="*/ 43 w 55"/>
                                    <a:gd name="T17" fmla="*/ 35 h 47"/>
                                    <a:gd name="T18" fmla="*/ 35 w 55"/>
                                    <a:gd name="T19" fmla="*/ 40 h 47"/>
                                    <a:gd name="T20" fmla="*/ 28 w 55"/>
                                    <a:gd name="T21" fmla="*/ 42 h 47"/>
                                    <a:gd name="T22" fmla="*/ 18 w 55"/>
                                    <a:gd name="T23" fmla="*/ 40 h 47"/>
                                    <a:gd name="T24" fmla="*/ 13 w 55"/>
                                    <a:gd name="T25" fmla="*/ 35 h 47"/>
                                    <a:gd name="T26" fmla="*/ 8 w 55"/>
                                    <a:gd name="T27" fmla="*/ 27 h 47"/>
                                    <a:gd name="T28" fmla="*/ 5 w 55"/>
                                    <a:gd name="T29" fmla="*/ 20 h 47"/>
                                    <a:gd name="T30" fmla="*/ 5 w 55"/>
                                    <a:gd name="T31" fmla="*/ 17 h 47"/>
                                    <a:gd name="T32" fmla="*/ 5 w 55"/>
                                    <a:gd name="T33" fmla="*/ 17 h 47"/>
                                    <a:gd name="T34" fmla="*/ 3 w 55"/>
                                    <a:gd name="T35" fmla="*/ 17 h 47"/>
                                    <a:gd name="T36" fmla="*/ 0 w 55"/>
                                    <a:gd name="T37" fmla="*/ 17 h 47"/>
                                    <a:gd name="T38" fmla="*/ 0 w 55"/>
                                    <a:gd name="T39" fmla="*/ 17 h 47"/>
                                    <a:gd name="T40" fmla="*/ 0 w 55"/>
                                    <a:gd name="T41" fmla="*/ 20 h 47"/>
                                    <a:gd name="T42" fmla="*/ 3 w 55"/>
                                    <a:gd name="T43" fmla="*/ 30 h 47"/>
                                    <a:gd name="T44" fmla="*/ 8 w 55"/>
                                    <a:gd name="T45" fmla="*/ 40 h 47"/>
                                    <a:gd name="T46" fmla="*/ 18 w 55"/>
                                    <a:gd name="T47" fmla="*/ 45 h 47"/>
                                    <a:gd name="T48" fmla="*/ 28 w 55"/>
                                    <a:gd name="T49" fmla="*/ 47 h 47"/>
                                    <a:gd name="T50" fmla="*/ 38 w 55"/>
                                    <a:gd name="T51" fmla="*/ 45 h 47"/>
                                    <a:gd name="T52" fmla="*/ 48 w 55"/>
                                    <a:gd name="T53" fmla="*/ 40 h 47"/>
                                    <a:gd name="T54" fmla="*/ 53 w 55"/>
                                    <a:gd name="T55" fmla="*/ 30 h 47"/>
                                    <a:gd name="T56" fmla="*/ 55 w 55"/>
                                    <a:gd name="T57" fmla="*/ 20 h 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55" h="47">
                                      <a:moveTo>
                                        <a:pt x="55" y="20"/>
                                      </a:moveTo>
                                      <a:lnTo>
                                        <a:pt x="53" y="10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45" y="2"/>
                                      </a:lnTo>
                                      <a:lnTo>
                                        <a:pt x="43" y="2"/>
                                      </a:lnTo>
                                      <a:lnTo>
                                        <a:pt x="48" y="10"/>
                                      </a:lnTo>
                                      <a:lnTo>
                                        <a:pt x="50" y="20"/>
                                      </a:lnTo>
                                      <a:lnTo>
                                        <a:pt x="48" y="27"/>
                                      </a:lnTo>
                                      <a:lnTo>
                                        <a:pt x="43" y="35"/>
                                      </a:lnTo>
                                      <a:lnTo>
                                        <a:pt x="35" y="40"/>
                                      </a:lnTo>
                                      <a:lnTo>
                                        <a:pt x="28" y="42"/>
                                      </a:lnTo>
                                      <a:lnTo>
                                        <a:pt x="18" y="40"/>
                                      </a:lnTo>
                                      <a:lnTo>
                                        <a:pt x="13" y="35"/>
                                      </a:lnTo>
                                      <a:lnTo>
                                        <a:pt x="8" y="27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5" y="17"/>
                                      </a:lnTo>
                                      <a:lnTo>
                                        <a:pt x="5" y="17"/>
                                      </a:lnTo>
                                      <a:lnTo>
                                        <a:pt x="3" y="17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8" y="40"/>
                                      </a:lnTo>
                                      <a:lnTo>
                                        <a:pt x="18" y="45"/>
                                      </a:lnTo>
                                      <a:lnTo>
                                        <a:pt x="28" y="47"/>
                                      </a:lnTo>
                                      <a:lnTo>
                                        <a:pt x="38" y="45"/>
                                      </a:lnTo>
                                      <a:lnTo>
                                        <a:pt x="48" y="40"/>
                                      </a:lnTo>
                                      <a:lnTo>
                                        <a:pt x="53" y="30"/>
                                      </a:lnTo>
                                      <a:lnTo>
                                        <a:pt x="55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D4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92" name="Freeform 23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3050" y="708025"/>
                                  <a:ext cx="31750" cy="27305"/>
                                </a:xfrm>
                                <a:custGeom>
                                  <a:avLst/>
                                  <a:gdLst>
                                    <a:gd name="T0" fmla="*/ 50 w 50"/>
                                    <a:gd name="T1" fmla="*/ 18 h 43"/>
                                    <a:gd name="T2" fmla="*/ 47 w 50"/>
                                    <a:gd name="T3" fmla="*/ 8 h 43"/>
                                    <a:gd name="T4" fmla="*/ 42 w 50"/>
                                    <a:gd name="T5" fmla="*/ 0 h 43"/>
                                    <a:gd name="T6" fmla="*/ 40 w 50"/>
                                    <a:gd name="T7" fmla="*/ 0 h 43"/>
                                    <a:gd name="T8" fmla="*/ 37 w 50"/>
                                    <a:gd name="T9" fmla="*/ 0 h 43"/>
                                    <a:gd name="T10" fmla="*/ 42 w 50"/>
                                    <a:gd name="T11" fmla="*/ 8 h 43"/>
                                    <a:gd name="T12" fmla="*/ 45 w 50"/>
                                    <a:gd name="T13" fmla="*/ 18 h 43"/>
                                    <a:gd name="T14" fmla="*/ 42 w 50"/>
                                    <a:gd name="T15" fmla="*/ 25 h 43"/>
                                    <a:gd name="T16" fmla="*/ 40 w 50"/>
                                    <a:gd name="T17" fmla="*/ 30 h 43"/>
                                    <a:gd name="T18" fmla="*/ 32 w 50"/>
                                    <a:gd name="T19" fmla="*/ 35 h 43"/>
                                    <a:gd name="T20" fmla="*/ 25 w 50"/>
                                    <a:gd name="T21" fmla="*/ 38 h 43"/>
                                    <a:gd name="T22" fmla="*/ 17 w 50"/>
                                    <a:gd name="T23" fmla="*/ 35 h 43"/>
                                    <a:gd name="T24" fmla="*/ 10 w 50"/>
                                    <a:gd name="T25" fmla="*/ 30 h 43"/>
                                    <a:gd name="T26" fmla="*/ 7 w 50"/>
                                    <a:gd name="T27" fmla="*/ 25 h 43"/>
                                    <a:gd name="T28" fmla="*/ 5 w 50"/>
                                    <a:gd name="T29" fmla="*/ 18 h 43"/>
                                    <a:gd name="T30" fmla="*/ 5 w 50"/>
                                    <a:gd name="T31" fmla="*/ 15 h 43"/>
                                    <a:gd name="T32" fmla="*/ 5 w 50"/>
                                    <a:gd name="T33" fmla="*/ 13 h 43"/>
                                    <a:gd name="T34" fmla="*/ 2 w 50"/>
                                    <a:gd name="T35" fmla="*/ 15 h 43"/>
                                    <a:gd name="T36" fmla="*/ 0 w 50"/>
                                    <a:gd name="T37" fmla="*/ 15 h 43"/>
                                    <a:gd name="T38" fmla="*/ 0 w 50"/>
                                    <a:gd name="T39" fmla="*/ 15 h 43"/>
                                    <a:gd name="T40" fmla="*/ 0 w 50"/>
                                    <a:gd name="T41" fmla="*/ 18 h 43"/>
                                    <a:gd name="T42" fmla="*/ 2 w 50"/>
                                    <a:gd name="T43" fmla="*/ 28 h 43"/>
                                    <a:gd name="T44" fmla="*/ 7 w 50"/>
                                    <a:gd name="T45" fmla="*/ 35 h 43"/>
                                    <a:gd name="T46" fmla="*/ 15 w 50"/>
                                    <a:gd name="T47" fmla="*/ 40 h 43"/>
                                    <a:gd name="T48" fmla="*/ 25 w 50"/>
                                    <a:gd name="T49" fmla="*/ 43 h 43"/>
                                    <a:gd name="T50" fmla="*/ 35 w 50"/>
                                    <a:gd name="T51" fmla="*/ 40 h 43"/>
                                    <a:gd name="T52" fmla="*/ 42 w 50"/>
                                    <a:gd name="T53" fmla="*/ 35 h 43"/>
                                    <a:gd name="T54" fmla="*/ 47 w 50"/>
                                    <a:gd name="T55" fmla="*/ 28 h 43"/>
                                    <a:gd name="T56" fmla="*/ 50 w 50"/>
                                    <a:gd name="T57" fmla="*/ 18 h 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50" h="43">
                                      <a:moveTo>
                                        <a:pt x="50" y="18"/>
                                      </a:moveTo>
                                      <a:lnTo>
                                        <a:pt x="47" y="8"/>
                                      </a:lnTo>
                                      <a:lnTo>
                                        <a:pt x="42" y="0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42" y="8"/>
                                      </a:lnTo>
                                      <a:lnTo>
                                        <a:pt x="45" y="18"/>
                                      </a:lnTo>
                                      <a:lnTo>
                                        <a:pt x="42" y="25"/>
                                      </a:lnTo>
                                      <a:lnTo>
                                        <a:pt x="40" y="30"/>
                                      </a:lnTo>
                                      <a:lnTo>
                                        <a:pt x="32" y="35"/>
                                      </a:lnTo>
                                      <a:lnTo>
                                        <a:pt x="25" y="38"/>
                                      </a:lnTo>
                                      <a:lnTo>
                                        <a:pt x="17" y="35"/>
                                      </a:lnTo>
                                      <a:lnTo>
                                        <a:pt x="10" y="30"/>
                                      </a:lnTo>
                                      <a:lnTo>
                                        <a:pt x="7" y="25"/>
                                      </a:lnTo>
                                      <a:lnTo>
                                        <a:pt x="5" y="18"/>
                                      </a:lnTo>
                                      <a:lnTo>
                                        <a:pt x="5" y="15"/>
                                      </a:lnTo>
                                      <a:lnTo>
                                        <a:pt x="5" y="13"/>
                                      </a:lnTo>
                                      <a:lnTo>
                                        <a:pt x="2" y="15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2" y="28"/>
                                      </a:lnTo>
                                      <a:lnTo>
                                        <a:pt x="7" y="35"/>
                                      </a:lnTo>
                                      <a:lnTo>
                                        <a:pt x="15" y="40"/>
                                      </a:lnTo>
                                      <a:lnTo>
                                        <a:pt x="25" y="43"/>
                                      </a:lnTo>
                                      <a:lnTo>
                                        <a:pt x="35" y="40"/>
                                      </a:lnTo>
                                      <a:lnTo>
                                        <a:pt x="42" y="35"/>
                                      </a:lnTo>
                                      <a:lnTo>
                                        <a:pt x="47" y="28"/>
                                      </a:lnTo>
                                      <a:lnTo>
                                        <a:pt x="50" y="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6D6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93" name="Freeform 23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4320" y="708025"/>
                                  <a:ext cx="28575" cy="25400"/>
                                </a:xfrm>
                                <a:custGeom>
                                  <a:avLst/>
                                  <a:gdLst>
                                    <a:gd name="T0" fmla="*/ 45 w 45"/>
                                    <a:gd name="T1" fmla="*/ 18 h 40"/>
                                    <a:gd name="T2" fmla="*/ 43 w 45"/>
                                    <a:gd name="T3" fmla="*/ 8 h 40"/>
                                    <a:gd name="T4" fmla="*/ 38 w 45"/>
                                    <a:gd name="T5" fmla="*/ 0 h 40"/>
                                    <a:gd name="T6" fmla="*/ 35 w 45"/>
                                    <a:gd name="T7" fmla="*/ 0 h 40"/>
                                    <a:gd name="T8" fmla="*/ 33 w 45"/>
                                    <a:gd name="T9" fmla="*/ 3 h 40"/>
                                    <a:gd name="T10" fmla="*/ 38 w 45"/>
                                    <a:gd name="T11" fmla="*/ 8 h 40"/>
                                    <a:gd name="T12" fmla="*/ 40 w 45"/>
                                    <a:gd name="T13" fmla="*/ 18 h 40"/>
                                    <a:gd name="T14" fmla="*/ 38 w 45"/>
                                    <a:gd name="T15" fmla="*/ 23 h 40"/>
                                    <a:gd name="T16" fmla="*/ 35 w 45"/>
                                    <a:gd name="T17" fmla="*/ 30 h 40"/>
                                    <a:gd name="T18" fmla="*/ 30 w 45"/>
                                    <a:gd name="T19" fmla="*/ 33 h 40"/>
                                    <a:gd name="T20" fmla="*/ 23 w 45"/>
                                    <a:gd name="T21" fmla="*/ 35 h 40"/>
                                    <a:gd name="T22" fmla="*/ 15 w 45"/>
                                    <a:gd name="T23" fmla="*/ 33 h 40"/>
                                    <a:gd name="T24" fmla="*/ 10 w 45"/>
                                    <a:gd name="T25" fmla="*/ 30 h 40"/>
                                    <a:gd name="T26" fmla="*/ 5 w 45"/>
                                    <a:gd name="T27" fmla="*/ 23 h 40"/>
                                    <a:gd name="T28" fmla="*/ 5 w 45"/>
                                    <a:gd name="T29" fmla="*/ 18 h 40"/>
                                    <a:gd name="T30" fmla="*/ 5 w 45"/>
                                    <a:gd name="T31" fmla="*/ 15 h 40"/>
                                    <a:gd name="T32" fmla="*/ 5 w 45"/>
                                    <a:gd name="T33" fmla="*/ 13 h 40"/>
                                    <a:gd name="T34" fmla="*/ 3 w 45"/>
                                    <a:gd name="T35" fmla="*/ 13 h 40"/>
                                    <a:gd name="T36" fmla="*/ 0 w 45"/>
                                    <a:gd name="T37" fmla="*/ 15 h 40"/>
                                    <a:gd name="T38" fmla="*/ 0 w 45"/>
                                    <a:gd name="T39" fmla="*/ 15 h 40"/>
                                    <a:gd name="T40" fmla="*/ 0 w 45"/>
                                    <a:gd name="T41" fmla="*/ 18 h 40"/>
                                    <a:gd name="T42" fmla="*/ 3 w 45"/>
                                    <a:gd name="T43" fmla="*/ 25 h 40"/>
                                    <a:gd name="T44" fmla="*/ 8 w 45"/>
                                    <a:gd name="T45" fmla="*/ 33 h 40"/>
                                    <a:gd name="T46" fmla="*/ 13 w 45"/>
                                    <a:gd name="T47" fmla="*/ 38 h 40"/>
                                    <a:gd name="T48" fmla="*/ 23 w 45"/>
                                    <a:gd name="T49" fmla="*/ 40 h 40"/>
                                    <a:gd name="T50" fmla="*/ 30 w 45"/>
                                    <a:gd name="T51" fmla="*/ 38 h 40"/>
                                    <a:gd name="T52" fmla="*/ 38 w 45"/>
                                    <a:gd name="T53" fmla="*/ 33 h 40"/>
                                    <a:gd name="T54" fmla="*/ 43 w 45"/>
                                    <a:gd name="T55" fmla="*/ 25 h 40"/>
                                    <a:gd name="T56" fmla="*/ 45 w 45"/>
                                    <a:gd name="T57" fmla="*/ 18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45" h="40">
                                      <a:moveTo>
                                        <a:pt x="45" y="18"/>
                                      </a:moveTo>
                                      <a:lnTo>
                                        <a:pt x="43" y="8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35" y="0"/>
                                      </a:lnTo>
                                      <a:lnTo>
                                        <a:pt x="33" y="3"/>
                                      </a:lnTo>
                                      <a:lnTo>
                                        <a:pt x="38" y="8"/>
                                      </a:lnTo>
                                      <a:lnTo>
                                        <a:pt x="40" y="18"/>
                                      </a:lnTo>
                                      <a:lnTo>
                                        <a:pt x="38" y="23"/>
                                      </a:lnTo>
                                      <a:lnTo>
                                        <a:pt x="35" y="30"/>
                                      </a:lnTo>
                                      <a:lnTo>
                                        <a:pt x="30" y="33"/>
                                      </a:lnTo>
                                      <a:lnTo>
                                        <a:pt x="23" y="35"/>
                                      </a:lnTo>
                                      <a:lnTo>
                                        <a:pt x="15" y="33"/>
                                      </a:lnTo>
                                      <a:lnTo>
                                        <a:pt x="10" y="30"/>
                                      </a:lnTo>
                                      <a:lnTo>
                                        <a:pt x="5" y="23"/>
                                      </a:lnTo>
                                      <a:lnTo>
                                        <a:pt x="5" y="18"/>
                                      </a:lnTo>
                                      <a:lnTo>
                                        <a:pt x="5" y="15"/>
                                      </a:lnTo>
                                      <a:lnTo>
                                        <a:pt x="5" y="13"/>
                                      </a:lnTo>
                                      <a:lnTo>
                                        <a:pt x="3" y="13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3" y="25"/>
                                      </a:lnTo>
                                      <a:lnTo>
                                        <a:pt x="8" y="33"/>
                                      </a:lnTo>
                                      <a:lnTo>
                                        <a:pt x="13" y="38"/>
                                      </a:lnTo>
                                      <a:lnTo>
                                        <a:pt x="23" y="40"/>
                                      </a:lnTo>
                                      <a:lnTo>
                                        <a:pt x="30" y="38"/>
                                      </a:lnTo>
                                      <a:lnTo>
                                        <a:pt x="38" y="33"/>
                                      </a:lnTo>
                                      <a:lnTo>
                                        <a:pt x="43" y="25"/>
                                      </a:lnTo>
                                      <a:lnTo>
                                        <a:pt x="45" y="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5D8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94" name="Freeform 23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6225" y="708025"/>
                                  <a:ext cx="25400" cy="24130"/>
                                </a:xfrm>
                                <a:custGeom>
                                  <a:avLst/>
                                  <a:gdLst>
                                    <a:gd name="T0" fmla="*/ 40 w 40"/>
                                    <a:gd name="T1" fmla="*/ 18 h 38"/>
                                    <a:gd name="T2" fmla="*/ 37 w 40"/>
                                    <a:gd name="T3" fmla="*/ 8 h 38"/>
                                    <a:gd name="T4" fmla="*/ 32 w 40"/>
                                    <a:gd name="T5" fmla="*/ 0 h 38"/>
                                    <a:gd name="T6" fmla="*/ 25 w 40"/>
                                    <a:gd name="T7" fmla="*/ 3 h 38"/>
                                    <a:gd name="T8" fmla="*/ 32 w 40"/>
                                    <a:gd name="T9" fmla="*/ 8 h 38"/>
                                    <a:gd name="T10" fmla="*/ 35 w 40"/>
                                    <a:gd name="T11" fmla="*/ 18 h 38"/>
                                    <a:gd name="T12" fmla="*/ 32 w 40"/>
                                    <a:gd name="T13" fmla="*/ 23 h 38"/>
                                    <a:gd name="T14" fmla="*/ 30 w 40"/>
                                    <a:gd name="T15" fmla="*/ 28 h 38"/>
                                    <a:gd name="T16" fmla="*/ 25 w 40"/>
                                    <a:gd name="T17" fmla="*/ 30 h 38"/>
                                    <a:gd name="T18" fmla="*/ 20 w 40"/>
                                    <a:gd name="T19" fmla="*/ 33 h 38"/>
                                    <a:gd name="T20" fmla="*/ 15 w 40"/>
                                    <a:gd name="T21" fmla="*/ 30 h 38"/>
                                    <a:gd name="T22" fmla="*/ 10 w 40"/>
                                    <a:gd name="T23" fmla="*/ 28 h 38"/>
                                    <a:gd name="T24" fmla="*/ 5 w 40"/>
                                    <a:gd name="T25" fmla="*/ 23 h 38"/>
                                    <a:gd name="T26" fmla="*/ 5 w 40"/>
                                    <a:gd name="T27" fmla="*/ 18 h 38"/>
                                    <a:gd name="T28" fmla="*/ 5 w 40"/>
                                    <a:gd name="T29" fmla="*/ 15 h 38"/>
                                    <a:gd name="T30" fmla="*/ 5 w 40"/>
                                    <a:gd name="T31" fmla="*/ 10 h 38"/>
                                    <a:gd name="T32" fmla="*/ 2 w 40"/>
                                    <a:gd name="T33" fmla="*/ 13 h 38"/>
                                    <a:gd name="T34" fmla="*/ 0 w 40"/>
                                    <a:gd name="T35" fmla="*/ 13 h 38"/>
                                    <a:gd name="T36" fmla="*/ 0 w 40"/>
                                    <a:gd name="T37" fmla="*/ 15 h 38"/>
                                    <a:gd name="T38" fmla="*/ 0 w 40"/>
                                    <a:gd name="T39" fmla="*/ 18 h 38"/>
                                    <a:gd name="T40" fmla="*/ 2 w 40"/>
                                    <a:gd name="T41" fmla="*/ 25 h 38"/>
                                    <a:gd name="T42" fmla="*/ 5 w 40"/>
                                    <a:gd name="T43" fmla="*/ 30 h 38"/>
                                    <a:gd name="T44" fmla="*/ 12 w 40"/>
                                    <a:gd name="T45" fmla="*/ 35 h 38"/>
                                    <a:gd name="T46" fmla="*/ 20 w 40"/>
                                    <a:gd name="T47" fmla="*/ 38 h 38"/>
                                    <a:gd name="T48" fmla="*/ 27 w 40"/>
                                    <a:gd name="T49" fmla="*/ 35 h 38"/>
                                    <a:gd name="T50" fmla="*/ 35 w 40"/>
                                    <a:gd name="T51" fmla="*/ 30 h 38"/>
                                    <a:gd name="T52" fmla="*/ 37 w 40"/>
                                    <a:gd name="T53" fmla="*/ 25 h 38"/>
                                    <a:gd name="T54" fmla="*/ 40 w 40"/>
                                    <a:gd name="T55" fmla="*/ 18 h 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</a:cxnLst>
                                  <a:rect l="0" t="0" r="r" b="b"/>
                                  <a:pathLst>
                                    <a:path w="40" h="38">
                                      <a:moveTo>
                                        <a:pt x="40" y="18"/>
                                      </a:moveTo>
                                      <a:lnTo>
                                        <a:pt x="37" y="8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25" y="3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35" y="18"/>
                                      </a:lnTo>
                                      <a:lnTo>
                                        <a:pt x="32" y="23"/>
                                      </a:lnTo>
                                      <a:lnTo>
                                        <a:pt x="30" y="28"/>
                                      </a:lnTo>
                                      <a:lnTo>
                                        <a:pt x="25" y="30"/>
                                      </a:lnTo>
                                      <a:lnTo>
                                        <a:pt x="20" y="33"/>
                                      </a:lnTo>
                                      <a:lnTo>
                                        <a:pt x="15" y="30"/>
                                      </a:lnTo>
                                      <a:lnTo>
                                        <a:pt x="10" y="28"/>
                                      </a:lnTo>
                                      <a:lnTo>
                                        <a:pt x="5" y="23"/>
                                      </a:lnTo>
                                      <a:lnTo>
                                        <a:pt x="5" y="18"/>
                                      </a:lnTo>
                                      <a:lnTo>
                                        <a:pt x="5" y="15"/>
                                      </a:lnTo>
                                      <a:lnTo>
                                        <a:pt x="5" y="10"/>
                                      </a:lnTo>
                                      <a:lnTo>
                                        <a:pt x="2" y="13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2" y="25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12" y="35"/>
                                      </a:lnTo>
                                      <a:lnTo>
                                        <a:pt x="20" y="38"/>
                                      </a:lnTo>
                                      <a:lnTo>
                                        <a:pt x="27" y="35"/>
                                      </a:lnTo>
                                      <a:lnTo>
                                        <a:pt x="35" y="30"/>
                                      </a:lnTo>
                                      <a:lnTo>
                                        <a:pt x="37" y="25"/>
                                      </a:lnTo>
                                      <a:lnTo>
                                        <a:pt x="40" y="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4DB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95" name="Freeform 23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7495" y="709930"/>
                                  <a:ext cx="22225" cy="20320"/>
                                </a:xfrm>
                                <a:custGeom>
                                  <a:avLst/>
                                  <a:gdLst>
                                    <a:gd name="T0" fmla="*/ 35 w 35"/>
                                    <a:gd name="T1" fmla="*/ 15 h 32"/>
                                    <a:gd name="T2" fmla="*/ 33 w 35"/>
                                    <a:gd name="T3" fmla="*/ 5 h 32"/>
                                    <a:gd name="T4" fmla="*/ 28 w 35"/>
                                    <a:gd name="T5" fmla="*/ 0 h 32"/>
                                    <a:gd name="T6" fmla="*/ 23 w 35"/>
                                    <a:gd name="T7" fmla="*/ 0 h 32"/>
                                    <a:gd name="T8" fmla="*/ 20 w 35"/>
                                    <a:gd name="T9" fmla="*/ 2 h 32"/>
                                    <a:gd name="T10" fmla="*/ 25 w 35"/>
                                    <a:gd name="T11" fmla="*/ 5 h 32"/>
                                    <a:gd name="T12" fmla="*/ 28 w 35"/>
                                    <a:gd name="T13" fmla="*/ 7 h 32"/>
                                    <a:gd name="T14" fmla="*/ 30 w 35"/>
                                    <a:gd name="T15" fmla="*/ 10 h 32"/>
                                    <a:gd name="T16" fmla="*/ 30 w 35"/>
                                    <a:gd name="T17" fmla="*/ 15 h 32"/>
                                    <a:gd name="T18" fmla="*/ 28 w 35"/>
                                    <a:gd name="T19" fmla="*/ 20 h 32"/>
                                    <a:gd name="T20" fmla="*/ 25 w 35"/>
                                    <a:gd name="T21" fmla="*/ 22 h 32"/>
                                    <a:gd name="T22" fmla="*/ 23 w 35"/>
                                    <a:gd name="T23" fmla="*/ 25 h 32"/>
                                    <a:gd name="T24" fmla="*/ 18 w 35"/>
                                    <a:gd name="T25" fmla="*/ 27 h 32"/>
                                    <a:gd name="T26" fmla="*/ 13 w 35"/>
                                    <a:gd name="T27" fmla="*/ 25 h 32"/>
                                    <a:gd name="T28" fmla="*/ 8 w 35"/>
                                    <a:gd name="T29" fmla="*/ 22 h 32"/>
                                    <a:gd name="T30" fmla="*/ 5 w 35"/>
                                    <a:gd name="T31" fmla="*/ 20 h 32"/>
                                    <a:gd name="T32" fmla="*/ 5 w 35"/>
                                    <a:gd name="T33" fmla="*/ 15 h 32"/>
                                    <a:gd name="T34" fmla="*/ 5 w 35"/>
                                    <a:gd name="T35" fmla="*/ 10 h 32"/>
                                    <a:gd name="T36" fmla="*/ 8 w 35"/>
                                    <a:gd name="T37" fmla="*/ 7 h 32"/>
                                    <a:gd name="T38" fmla="*/ 3 w 35"/>
                                    <a:gd name="T39" fmla="*/ 7 h 32"/>
                                    <a:gd name="T40" fmla="*/ 0 w 35"/>
                                    <a:gd name="T41" fmla="*/ 10 h 32"/>
                                    <a:gd name="T42" fmla="*/ 0 w 35"/>
                                    <a:gd name="T43" fmla="*/ 12 h 32"/>
                                    <a:gd name="T44" fmla="*/ 0 w 35"/>
                                    <a:gd name="T45" fmla="*/ 15 h 32"/>
                                    <a:gd name="T46" fmla="*/ 0 w 35"/>
                                    <a:gd name="T47" fmla="*/ 20 h 32"/>
                                    <a:gd name="T48" fmla="*/ 5 w 35"/>
                                    <a:gd name="T49" fmla="*/ 27 h 32"/>
                                    <a:gd name="T50" fmla="*/ 10 w 35"/>
                                    <a:gd name="T51" fmla="*/ 30 h 32"/>
                                    <a:gd name="T52" fmla="*/ 18 w 35"/>
                                    <a:gd name="T53" fmla="*/ 32 h 32"/>
                                    <a:gd name="T54" fmla="*/ 25 w 35"/>
                                    <a:gd name="T55" fmla="*/ 30 h 32"/>
                                    <a:gd name="T56" fmla="*/ 30 w 35"/>
                                    <a:gd name="T57" fmla="*/ 27 h 32"/>
                                    <a:gd name="T58" fmla="*/ 33 w 35"/>
                                    <a:gd name="T59" fmla="*/ 20 h 32"/>
                                    <a:gd name="T60" fmla="*/ 35 w 35"/>
                                    <a:gd name="T61" fmla="*/ 15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</a:cxnLst>
                                  <a:rect l="0" t="0" r="r" b="b"/>
                                  <a:pathLst>
                                    <a:path w="35" h="32">
                                      <a:moveTo>
                                        <a:pt x="35" y="15"/>
                                      </a:moveTo>
                                      <a:lnTo>
                                        <a:pt x="33" y="5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0" y="2"/>
                                      </a:lnTo>
                                      <a:lnTo>
                                        <a:pt x="25" y="5"/>
                                      </a:lnTo>
                                      <a:lnTo>
                                        <a:pt x="28" y="7"/>
                                      </a:lnTo>
                                      <a:lnTo>
                                        <a:pt x="30" y="10"/>
                                      </a:lnTo>
                                      <a:lnTo>
                                        <a:pt x="30" y="15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25" y="22"/>
                                      </a:lnTo>
                                      <a:lnTo>
                                        <a:pt x="23" y="25"/>
                                      </a:lnTo>
                                      <a:lnTo>
                                        <a:pt x="18" y="27"/>
                                      </a:lnTo>
                                      <a:lnTo>
                                        <a:pt x="13" y="25"/>
                                      </a:lnTo>
                                      <a:lnTo>
                                        <a:pt x="8" y="22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5" y="15"/>
                                      </a:lnTo>
                                      <a:lnTo>
                                        <a:pt x="5" y="10"/>
                                      </a:lnTo>
                                      <a:lnTo>
                                        <a:pt x="8" y="7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5" y="27"/>
                                      </a:lnTo>
                                      <a:lnTo>
                                        <a:pt x="10" y="30"/>
                                      </a:lnTo>
                                      <a:lnTo>
                                        <a:pt x="18" y="32"/>
                                      </a:lnTo>
                                      <a:lnTo>
                                        <a:pt x="25" y="30"/>
                                      </a:lnTo>
                                      <a:lnTo>
                                        <a:pt x="30" y="27"/>
                                      </a:lnTo>
                                      <a:lnTo>
                                        <a:pt x="33" y="20"/>
                                      </a:lnTo>
                                      <a:lnTo>
                                        <a:pt x="35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4DD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96" name="Freeform 238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79400" y="709930"/>
                                  <a:ext cx="19050" cy="19050"/>
                                </a:xfrm>
                                <a:custGeom>
                                  <a:avLst/>
                                  <a:gdLst>
                                    <a:gd name="T0" fmla="*/ 30 w 30"/>
                                    <a:gd name="T1" fmla="*/ 15 h 30"/>
                                    <a:gd name="T2" fmla="*/ 27 w 30"/>
                                    <a:gd name="T3" fmla="*/ 5 h 30"/>
                                    <a:gd name="T4" fmla="*/ 20 w 30"/>
                                    <a:gd name="T5" fmla="*/ 0 h 30"/>
                                    <a:gd name="T6" fmla="*/ 10 w 30"/>
                                    <a:gd name="T7" fmla="*/ 5 h 30"/>
                                    <a:gd name="T8" fmla="*/ 0 w 30"/>
                                    <a:gd name="T9" fmla="*/ 7 h 30"/>
                                    <a:gd name="T10" fmla="*/ 0 w 30"/>
                                    <a:gd name="T11" fmla="*/ 12 h 30"/>
                                    <a:gd name="T12" fmla="*/ 0 w 30"/>
                                    <a:gd name="T13" fmla="*/ 15 h 30"/>
                                    <a:gd name="T14" fmla="*/ 0 w 30"/>
                                    <a:gd name="T15" fmla="*/ 20 h 30"/>
                                    <a:gd name="T16" fmla="*/ 5 w 30"/>
                                    <a:gd name="T17" fmla="*/ 25 h 30"/>
                                    <a:gd name="T18" fmla="*/ 10 w 30"/>
                                    <a:gd name="T19" fmla="*/ 27 h 30"/>
                                    <a:gd name="T20" fmla="*/ 15 w 30"/>
                                    <a:gd name="T21" fmla="*/ 30 h 30"/>
                                    <a:gd name="T22" fmla="*/ 20 w 30"/>
                                    <a:gd name="T23" fmla="*/ 27 h 30"/>
                                    <a:gd name="T24" fmla="*/ 25 w 30"/>
                                    <a:gd name="T25" fmla="*/ 25 h 30"/>
                                    <a:gd name="T26" fmla="*/ 27 w 30"/>
                                    <a:gd name="T27" fmla="*/ 20 h 30"/>
                                    <a:gd name="T28" fmla="*/ 30 w 30"/>
                                    <a:gd name="T29" fmla="*/ 15 h 30"/>
                                    <a:gd name="T30" fmla="*/ 25 w 30"/>
                                    <a:gd name="T31" fmla="*/ 15 h 30"/>
                                    <a:gd name="T32" fmla="*/ 25 w 30"/>
                                    <a:gd name="T33" fmla="*/ 17 h 30"/>
                                    <a:gd name="T34" fmla="*/ 22 w 30"/>
                                    <a:gd name="T35" fmla="*/ 22 h 30"/>
                                    <a:gd name="T36" fmla="*/ 17 w 30"/>
                                    <a:gd name="T37" fmla="*/ 22 h 30"/>
                                    <a:gd name="T38" fmla="*/ 15 w 30"/>
                                    <a:gd name="T39" fmla="*/ 25 h 30"/>
                                    <a:gd name="T40" fmla="*/ 10 w 30"/>
                                    <a:gd name="T41" fmla="*/ 22 h 30"/>
                                    <a:gd name="T42" fmla="*/ 7 w 30"/>
                                    <a:gd name="T43" fmla="*/ 22 h 30"/>
                                    <a:gd name="T44" fmla="*/ 5 w 30"/>
                                    <a:gd name="T45" fmla="*/ 17 h 30"/>
                                    <a:gd name="T46" fmla="*/ 5 w 30"/>
                                    <a:gd name="T47" fmla="*/ 15 h 30"/>
                                    <a:gd name="T48" fmla="*/ 5 w 30"/>
                                    <a:gd name="T49" fmla="*/ 10 h 30"/>
                                    <a:gd name="T50" fmla="*/ 7 w 30"/>
                                    <a:gd name="T51" fmla="*/ 7 h 30"/>
                                    <a:gd name="T52" fmla="*/ 10 w 30"/>
                                    <a:gd name="T53" fmla="*/ 5 h 30"/>
                                    <a:gd name="T54" fmla="*/ 15 w 30"/>
                                    <a:gd name="T55" fmla="*/ 5 h 30"/>
                                    <a:gd name="T56" fmla="*/ 17 w 30"/>
                                    <a:gd name="T57" fmla="*/ 5 h 30"/>
                                    <a:gd name="T58" fmla="*/ 22 w 30"/>
                                    <a:gd name="T59" fmla="*/ 7 h 30"/>
                                    <a:gd name="T60" fmla="*/ 25 w 30"/>
                                    <a:gd name="T61" fmla="*/ 10 h 30"/>
                                    <a:gd name="T62" fmla="*/ 25 w 30"/>
                                    <a:gd name="T63" fmla="*/ 15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30" h="30">
                                      <a:moveTo>
                                        <a:pt x="30" y="15"/>
                                      </a:moveTo>
                                      <a:lnTo>
                                        <a:pt x="27" y="5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10" y="27"/>
                                      </a:lnTo>
                                      <a:lnTo>
                                        <a:pt x="15" y="30"/>
                                      </a:lnTo>
                                      <a:lnTo>
                                        <a:pt x="20" y="27"/>
                                      </a:lnTo>
                                      <a:lnTo>
                                        <a:pt x="25" y="25"/>
                                      </a:lnTo>
                                      <a:lnTo>
                                        <a:pt x="27" y="20"/>
                                      </a:lnTo>
                                      <a:lnTo>
                                        <a:pt x="30" y="15"/>
                                      </a:lnTo>
                                      <a:close/>
                                      <a:moveTo>
                                        <a:pt x="25" y="15"/>
                                      </a:moveTo>
                                      <a:lnTo>
                                        <a:pt x="25" y="17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15" y="25"/>
                                      </a:lnTo>
                                      <a:lnTo>
                                        <a:pt x="10" y="22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5" y="17"/>
                                      </a:lnTo>
                                      <a:lnTo>
                                        <a:pt x="5" y="15"/>
                                      </a:lnTo>
                                      <a:lnTo>
                                        <a:pt x="5" y="10"/>
                                      </a:lnTo>
                                      <a:lnTo>
                                        <a:pt x="7" y="7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15" y="5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22" y="7"/>
                                      </a:lnTo>
                                      <a:lnTo>
                                        <a:pt x="25" y="10"/>
                                      </a:lnTo>
                                      <a:lnTo>
                                        <a:pt x="25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4D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97" name="Freeform 238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80670" y="711200"/>
                                  <a:ext cx="15875" cy="15875"/>
                                </a:xfrm>
                                <a:custGeom>
                                  <a:avLst/>
                                  <a:gdLst>
                                    <a:gd name="T0" fmla="*/ 25 w 25"/>
                                    <a:gd name="T1" fmla="*/ 13 h 25"/>
                                    <a:gd name="T2" fmla="*/ 25 w 25"/>
                                    <a:gd name="T3" fmla="*/ 8 h 25"/>
                                    <a:gd name="T4" fmla="*/ 23 w 25"/>
                                    <a:gd name="T5" fmla="*/ 5 h 25"/>
                                    <a:gd name="T6" fmla="*/ 20 w 25"/>
                                    <a:gd name="T7" fmla="*/ 3 h 25"/>
                                    <a:gd name="T8" fmla="*/ 15 w 25"/>
                                    <a:gd name="T9" fmla="*/ 0 h 25"/>
                                    <a:gd name="T10" fmla="*/ 8 w 25"/>
                                    <a:gd name="T11" fmla="*/ 3 h 25"/>
                                    <a:gd name="T12" fmla="*/ 3 w 25"/>
                                    <a:gd name="T13" fmla="*/ 5 h 25"/>
                                    <a:gd name="T14" fmla="*/ 0 w 25"/>
                                    <a:gd name="T15" fmla="*/ 8 h 25"/>
                                    <a:gd name="T16" fmla="*/ 0 w 25"/>
                                    <a:gd name="T17" fmla="*/ 13 h 25"/>
                                    <a:gd name="T18" fmla="*/ 0 w 25"/>
                                    <a:gd name="T19" fmla="*/ 18 h 25"/>
                                    <a:gd name="T20" fmla="*/ 3 w 25"/>
                                    <a:gd name="T21" fmla="*/ 20 h 25"/>
                                    <a:gd name="T22" fmla="*/ 8 w 25"/>
                                    <a:gd name="T23" fmla="*/ 23 h 25"/>
                                    <a:gd name="T24" fmla="*/ 13 w 25"/>
                                    <a:gd name="T25" fmla="*/ 25 h 25"/>
                                    <a:gd name="T26" fmla="*/ 18 w 25"/>
                                    <a:gd name="T27" fmla="*/ 23 h 25"/>
                                    <a:gd name="T28" fmla="*/ 20 w 25"/>
                                    <a:gd name="T29" fmla="*/ 20 h 25"/>
                                    <a:gd name="T30" fmla="*/ 23 w 25"/>
                                    <a:gd name="T31" fmla="*/ 18 h 25"/>
                                    <a:gd name="T32" fmla="*/ 25 w 25"/>
                                    <a:gd name="T33" fmla="*/ 13 h 25"/>
                                    <a:gd name="T34" fmla="*/ 20 w 25"/>
                                    <a:gd name="T35" fmla="*/ 13 h 25"/>
                                    <a:gd name="T36" fmla="*/ 18 w 25"/>
                                    <a:gd name="T37" fmla="*/ 18 h 25"/>
                                    <a:gd name="T38" fmla="*/ 13 w 25"/>
                                    <a:gd name="T39" fmla="*/ 20 h 25"/>
                                    <a:gd name="T40" fmla="*/ 8 w 25"/>
                                    <a:gd name="T41" fmla="*/ 18 h 25"/>
                                    <a:gd name="T42" fmla="*/ 5 w 25"/>
                                    <a:gd name="T43" fmla="*/ 13 h 25"/>
                                    <a:gd name="T44" fmla="*/ 8 w 25"/>
                                    <a:gd name="T45" fmla="*/ 8 h 25"/>
                                    <a:gd name="T46" fmla="*/ 13 w 25"/>
                                    <a:gd name="T47" fmla="*/ 5 h 25"/>
                                    <a:gd name="T48" fmla="*/ 18 w 25"/>
                                    <a:gd name="T49" fmla="*/ 8 h 25"/>
                                    <a:gd name="T50" fmla="*/ 20 w 25"/>
                                    <a:gd name="T51" fmla="*/ 13 h 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25" h="25">
                                      <a:moveTo>
                                        <a:pt x="25" y="13"/>
                                      </a:moveTo>
                                      <a:lnTo>
                                        <a:pt x="25" y="8"/>
                                      </a:lnTo>
                                      <a:lnTo>
                                        <a:pt x="23" y="5"/>
                                      </a:lnTo>
                                      <a:lnTo>
                                        <a:pt x="20" y="3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8" y="3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8" y="23"/>
                                      </a:lnTo>
                                      <a:lnTo>
                                        <a:pt x="13" y="25"/>
                                      </a:lnTo>
                                      <a:lnTo>
                                        <a:pt x="18" y="23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3" y="18"/>
                                      </a:lnTo>
                                      <a:lnTo>
                                        <a:pt x="25" y="13"/>
                                      </a:lnTo>
                                      <a:close/>
                                      <a:moveTo>
                                        <a:pt x="20" y="13"/>
                                      </a:moveTo>
                                      <a:lnTo>
                                        <a:pt x="18" y="18"/>
                                      </a:lnTo>
                                      <a:lnTo>
                                        <a:pt x="13" y="20"/>
                                      </a:lnTo>
                                      <a:lnTo>
                                        <a:pt x="8" y="18"/>
                                      </a:lnTo>
                                      <a:lnTo>
                                        <a:pt x="5" y="13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3" y="5"/>
                                      </a:lnTo>
                                      <a:lnTo>
                                        <a:pt x="18" y="8"/>
                                      </a:lnTo>
                                      <a:lnTo>
                                        <a:pt x="20" y="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E1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98" name="Freeform 238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82575" y="713105"/>
                                  <a:ext cx="12700" cy="12700"/>
                                </a:xfrm>
                                <a:custGeom>
                                  <a:avLst/>
                                  <a:gdLst>
                                    <a:gd name="T0" fmla="*/ 20 w 20"/>
                                    <a:gd name="T1" fmla="*/ 10 h 20"/>
                                    <a:gd name="T2" fmla="*/ 20 w 20"/>
                                    <a:gd name="T3" fmla="*/ 5 h 20"/>
                                    <a:gd name="T4" fmla="*/ 17 w 20"/>
                                    <a:gd name="T5" fmla="*/ 2 h 20"/>
                                    <a:gd name="T6" fmla="*/ 12 w 20"/>
                                    <a:gd name="T7" fmla="*/ 0 h 20"/>
                                    <a:gd name="T8" fmla="*/ 10 w 20"/>
                                    <a:gd name="T9" fmla="*/ 0 h 20"/>
                                    <a:gd name="T10" fmla="*/ 5 w 20"/>
                                    <a:gd name="T11" fmla="*/ 0 h 20"/>
                                    <a:gd name="T12" fmla="*/ 2 w 20"/>
                                    <a:gd name="T13" fmla="*/ 2 h 20"/>
                                    <a:gd name="T14" fmla="*/ 0 w 20"/>
                                    <a:gd name="T15" fmla="*/ 5 h 20"/>
                                    <a:gd name="T16" fmla="*/ 0 w 20"/>
                                    <a:gd name="T17" fmla="*/ 10 h 20"/>
                                    <a:gd name="T18" fmla="*/ 0 w 20"/>
                                    <a:gd name="T19" fmla="*/ 12 h 20"/>
                                    <a:gd name="T20" fmla="*/ 2 w 20"/>
                                    <a:gd name="T21" fmla="*/ 17 h 20"/>
                                    <a:gd name="T22" fmla="*/ 5 w 20"/>
                                    <a:gd name="T23" fmla="*/ 17 h 20"/>
                                    <a:gd name="T24" fmla="*/ 10 w 20"/>
                                    <a:gd name="T25" fmla="*/ 20 h 20"/>
                                    <a:gd name="T26" fmla="*/ 12 w 20"/>
                                    <a:gd name="T27" fmla="*/ 17 h 20"/>
                                    <a:gd name="T28" fmla="*/ 17 w 20"/>
                                    <a:gd name="T29" fmla="*/ 17 h 20"/>
                                    <a:gd name="T30" fmla="*/ 20 w 20"/>
                                    <a:gd name="T31" fmla="*/ 12 h 20"/>
                                    <a:gd name="T32" fmla="*/ 20 w 20"/>
                                    <a:gd name="T33" fmla="*/ 10 h 20"/>
                                    <a:gd name="T34" fmla="*/ 15 w 20"/>
                                    <a:gd name="T35" fmla="*/ 10 h 20"/>
                                    <a:gd name="T36" fmla="*/ 12 w 20"/>
                                    <a:gd name="T37" fmla="*/ 12 h 20"/>
                                    <a:gd name="T38" fmla="*/ 10 w 20"/>
                                    <a:gd name="T39" fmla="*/ 15 h 20"/>
                                    <a:gd name="T40" fmla="*/ 5 w 20"/>
                                    <a:gd name="T41" fmla="*/ 12 h 20"/>
                                    <a:gd name="T42" fmla="*/ 5 w 20"/>
                                    <a:gd name="T43" fmla="*/ 10 h 20"/>
                                    <a:gd name="T44" fmla="*/ 5 w 20"/>
                                    <a:gd name="T45" fmla="*/ 5 h 20"/>
                                    <a:gd name="T46" fmla="*/ 10 w 20"/>
                                    <a:gd name="T47" fmla="*/ 5 h 20"/>
                                    <a:gd name="T48" fmla="*/ 12 w 20"/>
                                    <a:gd name="T49" fmla="*/ 5 h 20"/>
                                    <a:gd name="T50" fmla="*/ 15 w 20"/>
                                    <a:gd name="T51" fmla="*/ 1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20" h="20">
                                      <a:moveTo>
                                        <a:pt x="20" y="10"/>
                                      </a:moveTo>
                                      <a:lnTo>
                                        <a:pt x="20" y="5"/>
                                      </a:lnTo>
                                      <a:lnTo>
                                        <a:pt x="17" y="2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2" y="2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" y="17"/>
                                      </a:lnTo>
                                      <a:lnTo>
                                        <a:pt x="5" y="17"/>
                                      </a:lnTo>
                                      <a:lnTo>
                                        <a:pt x="10" y="20"/>
                                      </a:lnTo>
                                      <a:lnTo>
                                        <a:pt x="12" y="17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20" y="10"/>
                                      </a:lnTo>
                                      <a:close/>
                                      <a:moveTo>
                                        <a:pt x="15" y="10"/>
                                      </a:moveTo>
                                      <a:lnTo>
                                        <a:pt x="12" y="12"/>
                                      </a:lnTo>
                                      <a:lnTo>
                                        <a:pt x="10" y="15"/>
                                      </a:lnTo>
                                      <a:lnTo>
                                        <a:pt x="5" y="12"/>
                                      </a:lnTo>
                                      <a:lnTo>
                                        <a:pt x="5" y="10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5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E4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99" name="Freeform 23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3845" y="714375"/>
                                  <a:ext cx="9525" cy="9525"/>
                                </a:xfrm>
                                <a:custGeom>
                                  <a:avLst/>
                                  <a:gdLst>
                                    <a:gd name="T0" fmla="*/ 15 w 15"/>
                                    <a:gd name="T1" fmla="*/ 8 h 15"/>
                                    <a:gd name="T2" fmla="*/ 13 w 15"/>
                                    <a:gd name="T3" fmla="*/ 3 h 15"/>
                                    <a:gd name="T4" fmla="*/ 8 w 15"/>
                                    <a:gd name="T5" fmla="*/ 0 h 15"/>
                                    <a:gd name="T6" fmla="*/ 3 w 15"/>
                                    <a:gd name="T7" fmla="*/ 3 h 15"/>
                                    <a:gd name="T8" fmla="*/ 0 w 15"/>
                                    <a:gd name="T9" fmla="*/ 8 h 15"/>
                                    <a:gd name="T10" fmla="*/ 3 w 15"/>
                                    <a:gd name="T11" fmla="*/ 13 h 15"/>
                                    <a:gd name="T12" fmla="*/ 8 w 15"/>
                                    <a:gd name="T13" fmla="*/ 15 h 15"/>
                                    <a:gd name="T14" fmla="*/ 13 w 15"/>
                                    <a:gd name="T15" fmla="*/ 13 h 15"/>
                                    <a:gd name="T16" fmla="*/ 15 w 15"/>
                                    <a:gd name="T17" fmla="*/ 8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15" h="15">
                                      <a:moveTo>
                                        <a:pt x="15" y="8"/>
                                      </a:moveTo>
                                      <a:lnTo>
                                        <a:pt x="13" y="3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3" y="13"/>
                                      </a:lnTo>
                                      <a:lnTo>
                                        <a:pt x="8" y="15"/>
                                      </a:lnTo>
                                      <a:lnTo>
                                        <a:pt x="13" y="13"/>
                                      </a:lnTo>
                                      <a:lnTo>
                                        <a:pt x="15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E5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00" name="Freeform 23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5750" y="716280"/>
                                  <a:ext cx="6350" cy="6350"/>
                                </a:xfrm>
                                <a:custGeom>
                                  <a:avLst/>
                                  <a:gdLst>
                                    <a:gd name="T0" fmla="*/ 10 w 10"/>
                                    <a:gd name="T1" fmla="*/ 5 h 10"/>
                                    <a:gd name="T2" fmla="*/ 7 w 10"/>
                                    <a:gd name="T3" fmla="*/ 0 h 10"/>
                                    <a:gd name="T4" fmla="*/ 5 w 10"/>
                                    <a:gd name="T5" fmla="*/ 0 h 10"/>
                                    <a:gd name="T6" fmla="*/ 0 w 10"/>
                                    <a:gd name="T7" fmla="*/ 0 h 10"/>
                                    <a:gd name="T8" fmla="*/ 0 w 10"/>
                                    <a:gd name="T9" fmla="*/ 5 h 10"/>
                                    <a:gd name="T10" fmla="*/ 0 w 10"/>
                                    <a:gd name="T11" fmla="*/ 7 h 10"/>
                                    <a:gd name="T12" fmla="*/ 5 w 10"/>
                                    <a:gd name="T13" fmla="*/ 10 h 10"/>
                                    <a:gd name="T14" fmla="*/ 7 w 10"/>
                                    <a:gd name="T15" fmla="*/ 7 h 10"/>
                                    <a:gd name="T16" fmla="*/ 10 w 10"/>
                                    <a:gd name="T17" fmla="*/ 5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10" h="10">
                                      <a:moveTo>
                                        <a:pt x="10" y="5"/>
                                      </a:moveTo>
                                      <a:lnTo>
                                        <a:pt x="7" y="0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5" y="10"/>
                                      </a:lnTo>
                                      <a:lnTo>
                                        <a:pt x="7" y="7"/>
                                      </a:lnTo>
                                      <a:lnTo>
                                        <a:pt x="10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E7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01" name="Freeform 23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7020" y="717550"/>
                                  <a:ext cx="3175" cy="3175"/>
                                </a:xfrm>
                                <a:custGeom>
                                  <a:avLst/>
                                  <a:gdLst>
                                    <a:gd name="T0" fmla="*/ 5 w 5"/>
                                    <a:gd name="T1" fmla="*/ 3 h 5"/>
                                    <a:gd name="T2" fmla="*/ 5 w 5"/>
                                    <a:gd name="T3" fmla="*/ 0 h 5"/>
                                    <a:gd name="T4" fmla="*/ 3 w 5"/>
                                    <a:gd name="T5" fmla="*/ 0 h 5"/>
                                    <a:gd name="T6" fmla="*/ 0 w 5"/>
                                    <a:gd name="T7" fmla="*/ 0 h 5"/>
                                    <a:gd name="T8" fmla="*/ 0 w 5"/>
                                    <a:gd name="T9" fmla="*/ 3 h 5"/>
                                    <a:gd name="T10" fmla="*/ 0 w 5"/>
                                    <a:gd name="T11" fmla="*/ 3 h 5"/>
                                    <a:gd name="T12" fmla="*/ 3 w 5"/>
                                    <a:gd name="T13" fmla="*/ 5 h 5"/>
                                    <a:gd name="T14" fmla="*/ 5 w 5"/>
                                    <a:gd name="T15" fmla="*/ 3 h 5"/>
                                    <a:gd name="T16" fmla="*/ 5 w 5"/>
                                    <a:gd name="T17" fmla="*/ 3 h 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5" h="5">
                                      <a:moveTo>
                                        <a:pt x="5" y="3"/>
                                      </a:moveTo>
                                      <a:lnTo>
                                        <a:pt x="5" y="0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"/>
                                      </a:lnTo>
                                      <a:lnTo>
                                        <a:pt x="0" y="3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5" y="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1E9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02" name="Freeform 23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5900" y="695325"/>
                                  <a:ext cx="144145" cy="46355"/>
                                </a:xfrm>
                                <a:custGeom>
                                  <a:avLst/>
                                  <a:gdLst>
                                    <a:gd name="T0" fmla="*/ 227 w 227"/>
                                    <a:gd name="T1" fmla="*/ 0 h 73"/>
                                    <a:gd name="T2" fmla="*/ 187 w 227"/>
                                    <a:gd name="T3" fmla="*/ 5 h 73"/>
                                    <a:gd name="T4" fmla="*/ 155 w 227"/>
                                    <a:gd name="T5" fmla="*/ 13 h 73"/>
                                    <a:gd name="T6" fmla="*/ 130 w 227"/>
                                    <a:gd name="T7" fmla="*/ 20 h 73"/>
                                    <a:gd name="T8" fmla="*/ 110 w 227"/>
                                    <a:gd name="T9" fmla="*/ 28 h 73"/>
                                    <a:gd name="T10" fmla="*/ 90 w 227"/>
                                    <a:gd name="T11" fmla="*/ 35 h 73"/>
                                    <a:gd name="T12" fmla="*/ 65 w 227"/>
                                    <a:gd name="T13" fmla="*/ 40 h 73"/>
                                    <a:gd name="T14" fmla="*/ 38 w 227"/>
                                    <a:gd name="T15" fmla="*/ 40 h 73"/>
                                    <a:gd name="T16" fmla="*/ 0 w 227"/>
                                    <a:gd name="T17" fmla="*/ 33 h 73"/>
                                    <a:gd name="T18" fmla="*/ 23 w 227"/>
                                    <a:gd name="T19" fmla="*/ 45 h 73"/>
                                    <a:gd name="T20" fmla="*/ 43 w 227"/>
                                    <a:gd name="T21" fmla="*/ 55 h 73"/>
                                    <a:gd name="T22" fmla="*/ 60 w 227"/>
                                    <a:gd name="T23" fmla="*/ 65 h 73"/>
                                    <a:gd name="T24" fmla="*/ 77 w 227"/>
                                    <a:gd name="T25" fmla="*/ 70 h 73"/>
                                    <a:gd name="T26" fmla="*/ 97 w 227"/>
                                    <a:gd name="T27" fmla="*/ 73 h 73"/>
                                    <a:gd name="T28" fmla="*/ 122 w 227"/>
                                    <a:gd name="T29" fmla="*/ 73 h 73"/>
                                    <a:gd name="T30" fmla="*/ 152 w 227"/>
                                    <a:gd name="T31" fmla="*/ 70 h 73"/>
                                    <a:gd name="T32" fmla="*/ 189 w 227"/>
                                    <a:gd name="T33" fmla="*/ 68 h 73"/>
                                    <a:gd name="T34" fmla="*/ 199 w 227"/>
                                    <a:gd name="T35" fmla="*/ 60 h 73"/>
                                    <a:gd name="T36" fmla="*/ 207 w 227"/>
                                    <a:gd name="T37" fmla="*/ 53 h 73"/>
                                    <a:gd name="T38" fmla="*/ 209 w 227"/>
                                    <a:gd name="T39" fmla="*/ 45 h 73"/>
                                    <a:gd name="T40" fmla="*/ 212 w 227"/>
                                    <a:gd name="T41" fmla="*/ 35 h 73"/>
                                    <a:gd name="T42" fmla="*/ 214 w 227"/>
                                    <a:gd name="T43" fmla="*/ 25 h 73"/>
                                    <a:gd name="T44" fmla="*/ 217 w 227"/>
                                    <a:gd name="T45" fmla="*/ 15 h 73"/>
                                    <a:gd name="T46" fmla="*/ 222 w 227"/>
                                    <a:gd name="T47" fmla="*/ 8 h 73"/>
                                    <a:gd name="T48" fmla="*/ 227 w 227"/>
                                    <a:gd name="T49" fmla="*/ 0 h 7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227" h="73">
                                      <a:moveTo>
                                        <a:pt x="227" y="0"/>
                                      </a:moveTo>
                                      <a:lnTo>
                                        <a:pt x="187" y="5"/>
                                      </a:lnTo>
                                      <a:lnTo>
                                        <a:pt x="155" y="13"/>
                                      </a:lnTo>
                                      <a:lnTo>
                                        <a:pt x="130" y="20"/>
                                      </a:lnTo>
                                      <a:lnTo>
                                        <a:pt x="110" y="28"/>
                                      </a:lnTo>
                                      <a:lnTo>
                                        <a:pt x="90" y="35"/>
                                      </a:lnTo>
                                      <a:lnTo>
                                        <a:pt x="65" y="40"/>
                                      </a:lnTo>
                                      <a:lnTo>
                                        <a:pt x="38" y="40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23" y="45"/>
                                      </a:lnTo>
                                      <a:lnTo>
                                        <a:pt x="43" y="55"/>
                                      </a:lnTo>
                                      <a:lnTo>
                                        <a:pt x="60" y="65"/>
                                      </a:lnTo>
                                      <a:lnTo>
                                        <a:pt x="77" y="70"/>
                                      </a:lnTo>
                                      <a:lnTo>
                                        <a:pt x="97" y="73"/>
                                      </a:lnTo>
                                      <a:lnTo>
                                        <a:pt x="122" y="73"/>
                                      </a:lnTo>
                                      <a:lnTo>
                                        <a:pt x="152" y="70"/>
                                      </a:lnTo>
                                      <a:lnTo>
                                        <a:pt x="189" y="68"/>
                                      </a:lnTo>
                                      <a:lnTo>
                                        <a:pt x="199" y="60"/>
                                      </a:lnTo>
                                      <a:lnTo>
                                        <a:pt x="207" y="53"/>
                                      </a:lnTo>
                                      <a:lnTo>
                                        <a:pt x="209" y="45"/>
                                      </a:lnTo>
                                      <a:lnTo>
                                        <a:pt x="212" y="35"/>
                                      </a:lnTo>
                                      <a:lnTo>
                                        <a:pt x="214" y="25"/>
                                      </a:lnTo>
                                      <a:lnTo>
                                        <a:pt x="217" y="15"/>
                                      </a:lnTo>
                                      <a:lnTo>
                                        <a:pt x="222" y="8"/>
                                      </a:lnTo>
                                      <a:lnTo>
                                        <a:pt x="2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03" name="Freeform 23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3215" y="741680"/>
                                  <a:ext cx="19050" cy="13970"/>
                                </a:xfrm>
                                <a:custGeom>
                                  <a:avLst/>
                                  <a:gdLst>
                                    <a:gd name="T0" fmla="*/ 5 w 30"/>
                                    <a:gd name="T1" fmla="*/ 22 h 22"/>
                                    <a:gd name="T2" fmla="*/ 3 w 30"/>
                                    <a:gd name="T3" fmla="*/ 17 h 22"/>
                                    <a:gd name="T4" fmla="*/ 0 w 30"/>
                                    <a:gd name="T5" fmla="*/ 10 h 22"/>
                                    <a:gd name="T6" fmla="*/ 15 w 30"/>
                                    <a:gd name="T7" fmla="*/ 5 h 22"/>
                                    <a:gd name="T8" fmla="*/ 30 w 30"/>
                                    <a:gd name="T9" fmla="*/ 0 h 22"/>
                                    <a:gd name="T10" fmla="*/ 28 w 30"/>
                                    <a:gd name="T11" fmla="*/ 5 h 22"/>
                                    <a:gd name="T12" fmla="*/ 23 w 30"/>
                                    <a:gd name="T13" fmla="*/ 12 h 22"/>
                                    <a:gd name="T14" fmla="*/ 13 w 30"/>
                                    <a:gd name="T15" fmla="*/ 17 h 22"/>
                                    <a:gd name="T16" fmla="*/ 5 w 30"/>
                                    <a:gd name="T17" fmla="*/ 22 h 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0" h="22">
                                      <a:moveTo>
                                        <a:pt x="5" y="22"/>
                                      </a:moveTo>
                                      <a:lnTo>
                                        <a:pt x="3" y="17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15" y="5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28" y="5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5" y="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3C8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04" name="Freeform 23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3215" y="741680"/>
                                  <a:ext cx="19050" cy="13970"/>
                                </a:xfrm>
                                <a:custGeom>
                                  <a:avLst/>
                                  <a:gdLst>
                                    <a:gd name="T0" fmla="*/ 5 w 30"/>
                                    <a:gd name="T1" fmla="*/ 22 h 22"/>
                                    <a:gd name="T2" fmla="*/ 3 w 30"/>
                                    <a:gd name="T3" fmla="*/ 17 h 22"/>
                                    <a:gd name="T4" fmla="*/ 0 w 30"/>
                                    <a:gd name="T5" fmla="*/ 10 h 22"/>
                                    <a:gd name="T6" fmla="*/ 15 w 30"/>
                                    <a:gd name="T7" fmla="*/ 5 h 22"/>
                                    <a:gd name="T8" fmla="*/ 30 w 30"/>
                                    <a:gd name="T9" fmla="*/ 0 h 22"/>
                                    <a:gd name="T10" fmla="*/ 28 w 30"/>
                                    <a:gd name="T11" fmla="*/ 5 h 22"/>
                                    <a:gd name="T12" fmla="*/ 23 w 30"/>
                                    <a:gd name="T13" fmla="*/ 12 h 22"/>
                                    <a:gd name="T14" fmla="*/ 13 w 30"/>
                                    <a:gd name="T15" fmla="*/ 17 h 22"/>
                                    <a:gd name="T16" fmla="*/ 5 w 30"/>
                                    <a:gd name="T17" fmla="*/ 22 h 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0" h="22">
                                      <a:moveTo>
                                        <a:pt x="5" y="22"/>
                                      </a:moveTo>
                                      <a:lnTo>
                                        <a:pt x="3" y="17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15" y="5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28" y="5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5" y="22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05" name="Freeform 23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6880" y="741680"/>
                                  <a:ext cx="20955" cy="13970"/>
                                </a:xfrm>
                                <a:custGeom>
                                  <a:avLst/>
                                  <a:gdLst>
                                    <a:gd name="T0" fmla="*/ 25 w 33"/>
                                    <a:gd name="T1" fmla="*/ 22 h 22"/>
                                    <a:gd name="T2" fmla="*/ 28 w 33"/>
                                    <a:gd name="T3" fmla="*/ 17 h 22"/>
                                    <a:gd name="T4" fmla="*/ 33 w 33"/>
                                    <a:gd name="T5" fmla="*/ 10 h 22"/>
                                    <a:gd name="T6" fmla="*/ 15 w 33"/>
                                    <a:gd name="T7" fmla="*/ 5 h 22"/>
                                    <a:gd name="T8" fmla="*/ 0 w 33"/>
                                    <a:gd name="T9" fmla="*/ 0 h 22"/>
                                    <a:gd name="T10" fmla="*/ 3 w 33"/>
                                    <a:gd name="T11" fmla="*/ 5 h 22"/>
                                    <a:gd name="T12" fmla="*/ 8 w 33"/>
                                    <a:gd name="T13" fmla="*/ 12 h 22"/>
                                    <a:gd name="T14" fmla="*/ 18 w 33"/>
                                    <a:gd name="T15" fmla="*/ 17 h 22"/>
                                    <a:gd name="T16" fmla="*/ 25 w 33"/>
                                    <a:gd name="T17" fmla="*/ 22 h 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3" h="22">
                                      <a:moveTo>
                                        <a:pt x="25" y="22"/>
                                      </a:moveTo>
                                      <a:lnTo>
                                        <a:pt x="28" y="17"/>
                                      </a:lnTo>
                                      <a:lnTo>
                                        <a:pt x="33" y="10"/>
                                      </a:lnTo>
                                      <a:lnTo>
                                        <a:pt x="15" y="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8" y="17"/>
                                      </a:lnTo>
                                      <a:lnTo>
                                        <a:pt x="25" y="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3C8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06" name="Freeform 23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6880" y="741680"/>
                                  <a:ext cx="20955" cy="13970"/>
                                </a:xfrm>
                                <a:custGeom>
                                  <a:avLst/>
                                  <a:gdLst>
                                    <a:gd name="T0" fmla="*/ 25 w 33"/>
                                    <a:gd name="T1" fmla="*/ 22 h 22"/>
                                    <a:gd name="T2" fmla="*/ 28 w 33"/>
                                    <a:gd name="T3" fmla="*/ 17 h 22"/>
                                    <a:gd name="T4" fmla="*/ 33 w 33"/>
                                    <a:gd name="T5" fmla="*/ 10 h 22"/>
                                    <a:gd name="T6" fmla="*/ 15 w 33"/>
                                    <a:gd name="T7" fmla="*/ 5 h 22"/>
                                    <a:gd name="T8" fmla="*/ 0 w 33"/>
                                    <a:gd name="T9" fmla="*/ 0 h 22"/>
                                    <a:gd name="T10" fmla="*/ 3 w 33"/>
                                    <a:gd name="T11" fmla="*/ 5 h 22"/>
                                    <a:gd name="T12" fmla="*/ 8 w 33"/>
                                    <a:gd name="T13" fmla="*/ 12 h 22"/>
                                    <a:gd name="T14" fmla="*/ 18 w 33"/>
                                    <a:gd name="T15" fmla="*/ 17 h 22"/>
                                    <a:gd name="T16" fmla="*/ 25 w 33"/>
                                    <a:gd name="T17" fmla="*/ 22 h 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3" h="22">
                                      <a:moveTo>
                                        <a:pt x="25" y="22"/>
                                      </a:moveTo>
                                      <a:lnTo>
                                        <a:pt x="28" y="17"/>
                                      </a:lnTo>
                                      <a:lnTo>
                                        <a:pt x="33" y="10"/>
                                      </a:lnTo>
                                      <a:lnTo>
                                        <a:pt x="15" y="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8" y="17"/>
                                      </a:lnTo>
                                      <a:lnTo>
                                        <a:pt x="25" y="22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778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07" name="Freeform 23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4325" y="649605"/>
                                  <a:ext cx="151130" cy="102870"/>
                                </a:xfrm>
                                <a:custGeom>
                                  <a:avLst/>
                                  <a:gdLst>
                                    <a:gd name="T0" fmla="*/ 0 w 238"/>
                                    <a:gd name="T1" fmla="*/ 162 h 162"/>
                                    <a:gd name="T2" fmla="*/ 32 w 238"/>
                                    <a:gd name="T3" fmla="*/ 147 h 162"/>
                                    <a:gd name="T4" fmla="*/ 62 w 238"/>
                                    <a:gd name="T5" fmla="*/ 140 h 162"/>
                                    <a:gd name="T6" fmla="*/ 91 w 238"/>
                                    <a:gd name="T7" fmla="*/ 135 h 162"/>
                                    <a:gd name="T8" fmla="*/ 121 w 238"/>
                                    <a:gd name="T9" fmla="*/ 132 h 162"/>
                                    <a:gd name="T10" fmla="*/ 151 w 238"/>
                                    <a:gd name="T11" fmla="*/ 135 h 162"/>
                                    <a:gd name="T12" fmla="*/ 181 w 238"/>
                                    <a:gd name="T13" fmla="*/ 140 h 162"/>
                                    <a:gd name="T14" fmla="*/ 208 w 238"/>
                                    <a:gd name="T15" fmla="*/ 150 h 162"/>
                                    <a:gd name="T16" fmla="*/ 238 w 238"/>
                                    <a:gd name="T17" fmla="*/ 162 h 162"/>
                                    <a:gd name="T18" fmla="*/ 223 w 238"/>
                                    <a:gd name="T19" fmla="*/ 145 h 162"/>
                                    <a:gd name="T20" fmla="*/ 208 w 238"/>
                                    <a:gd name="T21" fmla="*/ 127 h 162"/>
                                    <a:gd name="T22" fmla="*/ 198 w 238"/>
                                    <a:gd name="T23" fmla="*/ 107 h 162"/>
                                    <a:gd name="T24" fmla="*/ 191 w 238"/>
                                    <a:gd name="T25" fmla="*/ 90 h 162"/>
                                    <a:gd name="T26" fmla="*/ 186 w 238"/>
                                    <a:gd name="T27" fmla="*/ 67 h 162"/>
                                    <a:gd name="T28" fmla="*/ 186 w 238"/>
                                    <a:gd name="T29" fmla="*/ 47 h 162"/>
                                    <a:gd name="T30" fmla="*/ 191 w 238"/>
                                    <a:gd name="T31" fmla="*/ 25 h 162"/>
                                    <a:gd name="T32" fmla="*/ 198 w 238"/>
                                    <a:gd name="T33" fmla="*/ 0 h 162"/>
                                    <a:gd name="T34" fmla="*/ 178 w 238"/>
                                    <a:gd name="T35" fmla="*/ 10 h 162"/>
                                    <a:gd name="T36" fmla="*/ 159 w 238"/>
                                    <a:gd name="T37" fmla="*/ 17 h 162"/>
                                    <a:gd name="T38" fmla="*/ 141 w 238"/>
                                    <a:gd name="T39" fmla="*/ 22 h 162"/>
                                    <a:gd name="T40" fmla="*/ 119 w 238"/>
                                    <a:gd name="T41" fmla="*/ 22 h 162"/>
                                    <a:gd name="T42" fmla="*/ 99 w 238"/>
                                    <a:gd name="T43" fmla="*/ 22 h 162"/>
                                    <a:gd name="T44" fmla="*/ 79 w 238"/>
                                    <a:gd name="T45" fmla="*/ 17 h 162"/>
                                    <a:gd name="T46" fmla="*/ 62 w 238"/>
                                    <a:gd name="T47" fmla="*/ 10 h 162"/>
                                    <a:gd name="T48" fmla="*/ 42 w 238"/>
                                    <a:gd name="T49" fmla="*/ 0 h 162"/>
                                    <a:gd name="T50" fmla="*/ 52 w 238"/>
                                    <a:gd name="T51" fmla="*/ 27 h 162"/>
                                    <a:gd name="T52" fmla="*/ 57 w 238"/>
                                    <a:gd name="T53" fmla="*/ 52 h 162"/>
                                    <a:gd name="T54" fmla="*/ 57 w 238"/>
                                    <a:gd name="T55" fmla="*/ 75 h 162"/>
                                    <a:gd name="T56" fmla="*/ 54 w 238"/>
                                    <a:gd name="T57" fmla="*/ 95 h 162"/>
                                    <a:gd name="T58" fmla="*/ 47 w 238"/>
                                    <a:gd name="T59" fmla="*/ 115 h 162"/>
                                    <a:gd name="T60" fmla="*/ 34 w 238"/>
                                    <a:gd name="T61" fmla="*/ 132 h 162"/>
                                    <a:gd name="T62" fmla="*/ 19 w 238"/>
                                    <a:gd name="T63" fmla="*/ 147 h 162"/>
                                    <a:gd name="T64" fmla="*/ 0 w 238"/>
                                    <a:gd name="T65" fmla="*/ 162 h 1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38" h="162">
                                      <a:moveTo>
                                        <a:pt x="0" y="162"/>
                                      </a:moveTo>
                                      <a:lnTo>
                                        <a:pt x="32" y="147"/>
                                      </a:lnTo>
                                      <a:lnTo>
                                        <a:pt x="62" y="140"/>
                                      </a:lnTo>
                                      <a:lnTo>
                                        <a:pt x="91" y="135"/>
                                      </a:lnTo>
                                      <a:lnTo>
                                        <a:pt x="121" y="132"/>
                                      </a:lnTo>
                                      <a:lnTo>
                                        <a:pt x="151" y="135"/>
                                      </a:lnTo>
                                      <a:lnTo>
                                        <a:pt x="181" y="140"/>
                                      </a:lnTo>
                                      <a:lnTo>
                                        <a:pt x="208" y="150"/>
                                      </a:lnTo>
                                      <a:lnTo>
                                        <a:pt x="238" y="162"/>
                                      </a:lnTo>
                                      <a:lnTo>
                                        <a:pt x="223" y="145"/>
                                      </a:lnTo>
                                      <a:lnTo>
                                        <a:pt x="208" y="127"/>
                                      </a:lnTo>
                                      <a:lnTo>
                                        <a:pt x="198" y="107"/>
                                      </a:lnTo>
                                      <a:lnTo>
                                        <a:pt x="191" y="90"/>
                                      </a:lnTo>
                                      <a:lnTo>
                                        <a:pt x="186" y="67"/>
                                      </a:lnTo>
                                      <a:lnTo>
                                        <a:pt x="186" y="47"/>
                                      </a:lnTo>
                                      <a:lnTo>
                                        <a:pt x="191" y="25"/>
                                      </a:lnTo>
                                      <a:lnTo>
                                        <a:pt x="198" y="0"/>
                                      </a:lnTo>
                                      <a:lnTo>
                                        <a:pt x="178" y="10"/>
                                      </a:lnTo>
                                      <a:lnTo>
                                        <a:pt x="159" y="17"/>
                                      </a:lnTo>
                                      <a:lnTo>
                                        <a:pt x="141" y="22"/>
                                      </a:lnTo>
                                      <a:lnTo>
                                        <a:pt x="119" y="22"/>
                                      </a:lnTo>
                                      <a:lnTo>
                                        <a:pt x="99" y="22"/>
                                      </a:lnTo>
                                      <a:lnTo>
                                        <a:pt x="79" y="17"/>
                                      </a:lnTo>
                                      <a:lnTo>
                                        <a:pt x="62" y="10"/>
                                      </a:lnTo>
                                      <a:lnTo>
                                        <a:pt x="42" y="0"/>
                                      </a:lnTo>
                                      <a:lnTo>
                                        <a:pt x="52" y="27"/>
                                      </a:lnTo>
                                      <a:lnTo>
                                        <a:pt x="57" y="52"/>
                                      </a:lnTo>
                                      <a:lnTo>
                                        <a:pt x="57" y="75"/>
                                      </a:lnTo>
                                      <a:lnTo>
                                        <a:pt x="54" y="95"/>
                                      </a:lnTo>
                                      <a:lnTo>
                                        <a:pt x="47" y="115"/>
                                      </a:lnTo>
                                      <a:lnTo>
                                        <a:pt x="34" y="132"/>
                                      </a:lnTo>
                                      <a:lnTo>
                                        <a:pt x="19" y="147"/>
                                      </a:lnTo>
                                      <a:lnTo>
                                        <a:pt x="0" y="1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08" name="Freeform 23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4325" y="649605"/>
                                  <a:ext cx="151130" cy="102870"/>
                                </a:xfrm>
                                <a:custGeom>
                                  <a:avLst/>
                                  <a:gdLst>
                                    <a:gd name="T0" fmla="*/ 0 w 238"/>
                                    <a:gd name="T1" fmla="*/ 162 h 162"/>
                                    <a:gd name="T2" fmla="*/ 32 w 238"/>
                                    <a:gd name="T3" fmla="*/ 147 h 162"/>
                                    <a:gd name="T4" fmla="*/ 62 w 238"/>
                                    <a:gd name="T5" fmla="*/ 140 h 162"/>
                                    <a:gd name="T6" fmla="*/ 91 w 238"/>
                                    <a:gd name="T7" fmla="*/ 135 h 162"/>
                                    <a:gd name="T8" fmla="*/ 121 w 238"/>
                                    <a:gd name="T9" fmla="*/ 132 h 162"/>
                                    <a:gd name="T10" fmla="*/ 151 w 238"/>
                                    <a:gd name="T11" fmla="*/ 135 h 162"/>
                                    <a:gd name="T12" fmla="*/ 181 w 238"/>
                                    <a:gd name="T13" fmla="*/ 140 h 162"/>
                                    <a:gd name="T14" fmla="*/ 208 w 238"/>
                                    <a:gd name="T15" fmla="*/ 150 h 162"/>
                                    <a:gd name="T16" fmla="*/ 238 w 238"/>
                                    <a:gd name="T17" fmla="*/ 162 h 162"/>
                                    <a:gd name="T18" fmla="*/ 223 w 238"/>
                                    <a:gd name="T19" fmla="*/ 145 h 162"/>
                                    <a:gd name="T20" fmla="*/ 208 w 238"/>
                                    <a:gd name="T21" fmla="*/ 127 h 162"/>
                                    <a:gd name="T22" fmla="*/ 198 w 238"/>
                                    <a:gd name="T23" fmla="*/ 107 h 162"/>
                                    <a:gd name="T24" fmla="*/ 191 w 238"/>
                                    <a:gd name="T25" fmla="*/ 90 h 162"/>
                                    <a:gd name="T26" fmla="*/ 186 w 238"/>
                                    <a:gd name="T27" fmla="*/ 67 h 162"/>
                                    <a:gd name="T28" fmla="*/ 186 w 238"/>
                                    <a:gd name="T29" fmla="*/ 47 h 162"/>
                                    <a:gd name="T30" fmla="*/ 191 w 238"/>
                                    <a:gd name="T31" fmla="*/ 25 h 162"/>
                                    <a:gd name="T32" fmla="*/ 198 w 238"/>
                                    <a:gd name="T33" fmla="*/ 0 h 162"/>
                                    <a:gd name="T34" fmla="*/ 178 w 238"/>
                                    <a:gd name="T35" fmla="*/ 10 h 162"/>
                                    <a:gd name="T36" fmla="*/ 159 w 238"/>
                                    <a:gd name="T37" fmla="*/ 17 h 162"/>
                                    <a:gd name="T38" fmla="*/ 141 w 238"/>
                                    <a:gd name="T39" fmla="*/ 22 h 162"/>
                                    <a:gd name="T40" fmla="*/ 119 w 238"/>
                                    <a:gd name="T41" fmla="*/ 22 h 162"/>
                                    <a:gd name="T42" fmla="*/ 99 w 238"/>
                                    <a:gd name="T43" fmla="*/ 22 h 162"/>
                                    <a:gd name="T44" fmla="*/ 79 w 238"/>
                                    <a:gd name="T45" fmla="*/ 17 h 162"/>
                                    <a:gd name="T46" fmla="*/ 62 w 238"/>
                                    <a:gd name="T47" fmla="*/ 10 h 162"/>
                                    <a:gd name="T48" fmla="*/ 42 w 238"/>
                                    <a:gd name="T49" fmla="*/ 0 h 162"/>
                                    <a:gd name="T50" fmla="*/ 52 w 238"/>
                                    <a:gd name="T51" fmla="*/ 27 h 162"/>
                                    <a:gd name="T52" fmla="*/ 57 w 238"/>
                                    <a:gd name="T53" fmla="*/ 52 h 162"/>
                                    <a:gd name="T54" fmla="*/ 57 w 238"/>
                                    <a:gd name="T55" fmla="*/ 75 h 162"/>
                                    <a:gd name="T56" fmla="*/ 54 w 238"/>
                                    <a:gd name="T57" fmla="*/ 95 h 162"/>
                                    <a:gd name="T58" fmla="*/ 47 w 238"/>
                                    <a:gd name="T59" fmla="*/ 115 h 162"/>
                                    <a:gd name="T60" fmla="*/ 34 w 238"/>
                                    <a:gd name="T61" fmla="*/ 132 h 162"/>
                                    <a:gd name="T62" fmla="*/ 19 w 238"/>
                                    <a:gd name="T63" fmla="*/ 147 h 162"/>
                                    <a:gd name="T64" fmla="*/ 0 w 238"/>
                                    <a:gd name="T65" fmla="*/ 162 h 1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38" h="162">
                                      <a:moveTo>
                                        <a:pt x="0" y="162"/>
                                      </a:moveTo>
                                      <a:lnTo>
                                        <a:pt x="32" y="147"/>
                                      </a:lnTo>
                                      <a:lnTo>
                                        <a:pt x="62" y="140"/>
                                      </a:lnTo>
                                      <a:lnTo>
                                        <a:pt x="91" y="135"/>
                                      </a:lnTo>
                                      <a:lnTo>
                                        <a:pt x="121" y="132"/>
                                      </a:lnTo>
                                      <a:lnTo>
                                        <a:pt x="151" y="135"/>
                                      </a:lnTo>
                                      <a:lnTo>
                                        <a:pt x="181" y="140"/>
                                      </a:lnTo>
                                      <a:lnTo>
                                        <a:pt x="208" y="150"/>
                                      </a:lnTo>
                                      <a:lnTo>
                                        <a:pt x="238" y="162"/>
                                      </a:lnTo>
                                      <a:lnTo>
                                        <a:pt x="223" y="145"/>
                                      </a:lnTo>
                                      <a:lnTo>
                                        <a:pt x="208" y="127"/>
                                      </a:lnTo>
                                      <a:lnTo>
                                        <a:pt x="198" y="107"/>
                                      </a:lnTo>
                                      <a:lnTo>
                                        <a:pt x="191" y="90"/>
                                      </a:lnTo>
                                      <a:lnTo>
                                        <a:pt x="186" y="67"/>
                                      </a:lnTo>
                                      <a:lnTo>
                                        <a:pt x="186" y="47"/>
                                      </a:lnTo>
                                      <a:lnTo>
                                        <a:pt x="191" y="25"/>
                                      </a:lnTo>
                                      <a:lnTo>
                                        <a:pt x="198" y="0"/>
                                      </a:lnTo>
                                      <a:lnTo>
                                        <a:pt x="178" y="10"/>
                                      </a:lnTo>
                                      <a:lnTo>
                                        <a:pt x="159" y="17"/>
                                      </a:lnTo>
                                      <a:lnTo>
                                        <a:pt x="141" y="22"/>
                                      </a:lnTo>
                                      <a:lnTo>
                                        <a:pt x="119" y="22"/>
                                      </a:lnTo>
                                      <a:lnTo>
                                        <a:pt x="99" y="22"/>
                                      </a:lnTo>
                                      <a:lnTo>
                                        <a:pt x="79" y="17"/>
                                      </a:lnTo>
                                      <a:lnTo>
                                        <a:pt x="62" y="10"/>
                                      </a:lnTo>
                                      <a:lnTo>
                                        <a:pt x="42" y="0"/>
                                      </a:lnTo>
                                      <a:lnTo>
                                        <a:pt x="52" y="27"/>
                                      </a:lnTo>
                                      <a:lnTo>
                                        <a:pt x="57" y="52"/>
                                      </a:lnTo>
                                      <a:lnTo>
                                        <a:pt x="57" y="75"/>
                                      </a:lnTo>
                                      <a:lnTo>
                                        <a:pt x="54" y="95"/>
                                      </a:lnTo>
                                      <a:lnTo>
                                        <a:pt x="47" y="115"/>
                                      </a:lnTo>
                                      <a:lnTo>
                                        <a:pt x="34" y="132"/>
                                      </a:lnTo>
                                      <a:lnTo>
                                        <a:pt x="19" y="147"/>
                                      </a:lnTo>
                                      <a:lnTo>
                                        <a:pt x="0" y="162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1F1A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09" name="Freeform 23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1930" y="166370"/>
                                  <a:ext cx="380365" cy="467360"/>
                                </a:xfrm>
                                <a:custGeom>
                                  <a:avLst/>
                                  <a:gdLst>
                                    <a:gd name="T0" fmla="*/ 0 w 599"/>
                                    <a:gd name="T1" fmla="*/ 0 h 736"/>
                                    <a:gd name="T2" fmla="*/ 599 w 599"/>
                                    <a:gd name="T3" fmla="*/ 0 h 736"/>
                                    <a:gd name="T4" fmla="*/ 599 w 599"/>
                                    <a:gd name="T5" fmla="*/ 77 h 736"/>
                                    <a:gd name="T6" fmla="*/ 599 w 599"/>
                                    <a:gd name="T7" fmla="*/ 155 h 736"/>
                                    <a:gd name="T8" fmla="*/ 599 w 599"/>
                                    <a:gd name="T9" fmla="*/ 232 h 736"/>
                                    <a:gd name="T10" fmla="*/ 599 w 599"/>
                                    <a:gd name="T11" fmla="*/ 309 h 736"/>
                                    <a:gd name="T12" fmla="*/ 599 w 599"/>
                                    <a:gd name="T13" fmla="*/ 387 h 736"/>
                                    <a:gd name="T14" fmla="*/ 599 w 599"/>
                                    <a:gd name="T15" fmla="*/ 464 h 736"/>
                                    <a:gd name="T16" fmla="*/ 599 w 599"/>
                                    <a:gd name="T17" fmla="*/ 541 h 736"/>
                                    <a:gd name="T18" fmla="*/ 599 w 599"/>
                                    <a:gd name="T19" fmla="*/ 619 h 736"/>
                                    <a:gd name="T20" fmla="*/ 594 w 599"/>
                                    <a:gd name="T21" fmla="*/ 631 h 736"/>
                                    <a:gd name="T22" fmla="*/ 589 w 599"/>
                                    <a:gd name="T23" fmla="*/ 644 h 736"/>
                                    <a:gd name="T24" fmla="*/ 584 w 599"/>
                                    <a:gd name="T25" fmla="*/ 651 h 736"/>
                                    <a:gd name="T26" fmla="*/ 579 w 599"/>
                                    <a:gd name="T27" fmla="*/ 661 h 736"/>
                                    <a:gd name="T28" fmla="*/ 564 w 599"/>
                                    <a:gd name="T29" fmla="*/ 674 h 736"/>
                                    <a:gd name="T30" fmla="*/ 547 w 599"/>
                                    <a:gd name="T31" fmla="*/ 684 h 736"/>
                                    <a:gd name="T32" fmla="*/ 527 w 599"/>
                                    <a:gd name="T33" fmla="*/ 691 h 736"/>
                                    <a:gd name="T34" fmla="*/ 507 w 599"/>
                                    <a:gd name="T35" fmla="*/ 694 h 736"/>
                                    <a:gd name="T36" fmla="*/ 482 w 599"/>
                                    <a:gd name="T37" fmla="*/ 696 h 736"/>
                                    <a:gd name="T38" fmla="*/ 460 w 599"/>
                                    <a:gd name="T39" fmla="*/ 696 h 736"/>
                                    <a:gd name="T40" fmla="*/ 413 w 599"/>
                                    <a:gd name="T41" fmla="*/ 696 h 736"/>
                                    <a:gd name="T42" fmla="*/ 365 w 599"/>
                                    <a:gd name="T43" fmla="*/ 701 h 736"/>
                                    <a:gd name="T44" fmla="*/ 345 w 599"/>
                                    <a:gd name="T45" fmla="*/ 704 h 736"/>
                                    <a:gd name="T46" fmla="*/ 326 w 599"/>
                                    <a:gd name="T47" fmla="*/ 711 h 736"/>
                                    <a:gd name="T48" fmla="*/ 308 w 599"/>
                                    <a:gd name="T49" fmla="*/ 721 h 736"/>
                                    <a:gd name="T50" fmla="*/ 296 w 599"/>
                                    <a:gd name="T51" fmla="*/ 736 h 736"/>
                                    <a:gd name="T52" fmla="*/ 283 w 599"/>
                                    <a:gd name="T53" fmla="*/ 721 h 736"/>
                                    <a:gd name="T54" fmla="*/ 268 w 599"/>
                                    <a:gd name="T55" fmla="*/ 714 h 736"/>
                                    <a:gd name="T56" fmla="*/ 249 w 599"/>
                                    <a:gd name="T57" fmla="*/ 706 h 736"/>
                                    <a:gd name="T58" fmla="*/ 229 w 599"/>
                                    <a:gd name="T59" fmla="*/ 701 h 736"/>
                                    <a:gd name="T60" fmla="*/ 186 w 599"/>
                                    <a:gd name="T61" fmla="*/ 699 h 736"/>
                                    <a:gd name="T62" fmla="*/ 139 w 599"/>
                                    <a:gd name="T63" fmla="*/ 699 h 736"/>
                                    <a:gd name="T64" fmla="*/ 114 w 599"/>
                                    <a:gd name="T65" fmla="*/ 696 h 736"/>
                                    <a:gd name="T66" fmla="*/ 92 w 599"/>
                                    <a:gd name="T67" fmla="*/ 694 h 736"/>
                                    <a:gd name="T68" fmla="*/ 72 w 599"/>
                                    <a:gd name="T69" fmla="*/ 691 h 736"/>
                                    <a:gd name="T70" fmla="*/ 52 w 599"/>
                                    <a:gd name="T71" fmla="*/ 684 h 736"/>
                                    <a:gd name="T72" fmla="*/ 35 w 599"/>
                                    <a:gd name="T73" fmla="*/ 674 h 736"/>
                                    <a:gd name="T74" fmla="*/ 20 w 599"/>
                                    <a:gd name="T75" fmla="*/ 661 h 736"/>
                                    <a:gd name="T76" fmla="*/ 15 w 599"/>
                                    <a:gd name="T77" fmla="*/ 651 h 736"/>
                                    <a:gd name="T78" fmla="*/ 8 w 599"/>
                                    <a:gd name="T79" fmla="*/ 641 h 736"/>
                                    <a:gd name="T80" fmla="*/ 5 w 599"/>
                                    <a:gd name="T81" fmla="*/ 631 h 736"/>
                                    <a:gd name="T82" fmla="*/ 0 w 599"/>
                                    <a:gd name="T83" fmla="*/ 619 h 736"/>
                                    <a:gd name="T84" fmla="*/ 0 w 599"/>
                                    <a:gd name="T85" fmla="*/ 0 h 7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599" h="736">
                                      <a:moveTo>
                                        <a:pt x="0" y="0"/>
                                      </a:moveTo>
                                      <a:lnTo>
                                        <a:pt x="599" y="0"/>
                                      </a:lnTo>
                                      <a:lnTo>
                                        <a:pt x="599" y="77"/>
                                      </a:lnTo>
                                      <a:lnTo>
                                        <a:pt x="599" y="155"/>
                                      </a:lnTo>
                                      <a:lnTo>
                                        <a:pt x="599" y="232"/>
                                      </a:lnTo>
                                      <a:lnTo>
                                        <a:pt x="599" y="309"/>
                                      </a:lnTo>
                                      <a:lnTo>
                                        <a:pt x="599" y="387"/>
                                      </a:lnTo>
                                      <a:lnTo>
                                        <a:pt x="599" y="464"/>
                                      </a:lnTo>
                                      <a:lnTo>
                                        <a:pt x="599" y="541"/>
                                      </a:lnTo>
                                      <a:lnTo>
                                        <a:pt x="599" y="619"/>
                                      </a:lnTo>
                                      <a:lnTo>
                                        <a:pt x="594" y="631"/>
                                      </a:lnTo>
                                      <a:lnTo>
                                        <a:pt x="589" y="644"/>
                                      </a:lnTo>
                                      <a:lnTo>
                                        <a:pt x="584" y="651"/>
                                      </a:lnTo>
                                      <a:lnTo>
                                        <a:pt x="579" y="661"/>
                                      </a:lnTo>
                                      <a:lnTo>
                                        <a:pt x="564" y="674"/>
                                      </a:lnTo>
                                      <a:lnTo>
                                        <a:pt x="547" y="684"/>
                                      </a:lnTo>
                                      <a:lnTo>
                                        <a:pt x="527" y="691"/>
                                      </a:lnTo>
                                      <a:lnTo>
                                        <a:pt x="507" y="694"/>
                                      </a:lnTo>
                                      <a:lnTo>
                                        <a:pt x="482" y="696"/>
                                      </a:lnTo>
                                      <a:lnTo>
                                        <a:pt x="460" y="696"/>
                                      </a:lnTo>
                                      <a:lnTo>
                                        <a:pt x="413" y="696"/>
                                      </a:lnTo>
                                      <a:lnTo>
                                        <a:pt x="365" y="701"/>
                                      </a:lnTo>
                                      <a:lnTo>
                                        <a:pt x="345" y="704"/>
                                      </a:lnTo>
                                      <a:lnTo>
                                        <a:pt x="326" y="711"/>
                                      </a:lnTo>
                                      <a:lnTo>
                                        <a:pt x="308" y="721"/>
                                      </a:lnTo>
                                      <a:lnTo>
                                        <a:pt x="296" y="736"/>
                                      </a:lnTo>
                                      <a:lnTo>
                                        <a:pt x="283" y="721"/>
                                      </a:lnTo>
                                      <a:lnTo>
                                        <a:pt x="268" y="714"/>
                                      </a:lnTo>
                                      <a:lnTo>
                                        <a:pt x="249" y="706"/>
                                      </a:lnTo>
                                      <a:lnTo>
                                        <a:pt x="229" y="701"/>
                                      </a:lnTo>
                                      <a:lnTo>
                                        <a:pt x="186" y="699"/>
                                      </a:lnTo>
                                      <a:lnTo>
                                        <a:pt x="139" y="699"/>
                                      </a:lnTo>
                                      <a:lnTo>
                                        <a:pt x="114" y="696"/>
                                      </a:lnTo>
                                      <a:lnTo>
                                        <a:pt x="92" y="694"/>
                                      </a:lnTo>
                                      <a:lnTo>
                                        <a:pt x="72" y="691"/>
                                      </a:lnTo>
                                      <a:lnTo>
                                        <a:pt x="52" y="684"/>
                                      </a:lnTo>
                                      <a:lnTo>
                                        <a:pt x="35" y="674"/>
                                      </a:lnTo>
                                      <a:lnTo>
                                        <a:pt x="20" y="661"/>
                                      </a:lnTo>
                                      <a:lnTo>
                                        <a:pt x="15" y="651"/>
                                      </a:lnTo>
                                      <a:lnTo>
                                        <a:pt x="8" y="641"/>
                                      </a:lnTo>
                                      <a:lnTo>
                                        <a:pt x="5" y="631"/>
                                      </a:lnTo>
                                      <a:lnTo>
                                        <a:pt x="0" y="6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A1F7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10" name="Freeform 24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1930" y="166370"/>
                                  <a:ext cx="380365" cy="467360"/>
                                </a:xfrm>
                                <a:custGeom>
                                  <a:avLst/>
                                  <a:gdLst>
                                    <a:gd name="T0" fmla="*/ 0 w 599"/>
                                    <a:gd name="T1" fmla="*/ 0 h 736"/>
                                    <a:gd name="T2" fmla="*/ 599 w 599"/>
                                    <a:gd name="T3" fmla="*/ 0 h 736"/>
                                    <a:gd name="T4" fmla="*/ 599 w 599"/>
                                    <a:gd name="T5" fmla="*/ 77 h 736"/>
                                    <a:gd name="T6" fmla="*/ 599 w 599"/>
                                    <a:gd name="T7" fmla="*/ 155 h 736"/>
                                    <a:gd name="T8" fmla="*/ 599 w 599"/>
                                    <a:gd name="T9" fmla="*/ 232 h 736"/>
                                    <a:gd name="T10" fmla="*/ 599 w 599"/>
                                    <a:gd name="T11" fmla="*/ 309 h 736"/>
                                    <a:gd name="T12" fmla="*/ 599 w 599"/>
                                    <a:gd name="T13" fmla="*/ 387 h 736"/>
                                    <a:gd name="T14" fmla="*/ 599 w 599"/>
                                    <a:gd name="T15" fmla="*/ 464 h 736"/>
                                    <a:gd name="T16" fmla="*/ 599 w 599"/>
                                    <a:gd name="T17" fmla="*/ 541 h 736"/>
                                    <a:gd name="T18" fmla="*/ 599 w 599"/>
                                    <a:gd name="T19" fmla="*/ 619 h 736"/>
                                    <a:gd name="T20" fmla="*/ 594 w 599"/>
                                    <a:gd name="T21" fmla="*/ 631 h 736"/>
                                    <a:gd name="T22" fmla="*/ 589 w 599"/>
                                    <a:gd name="T23" fmla="*/ 644 h 736"/>
                                    <a:gd name="T24" fmla="*/ 584 w 599"/>
                                    <a:gd name="T25" fmla="*/ 651 h 736"/>
                                    <a:gd name="T26" fmla="*/ 579 w 599"/>
                                    <a:gd name="T27" fmla="*/ 661 h 736"/>
                                    <a:gd name="T28" fmla="*/ 564 w 599"/>
                                    <a:gd name="T29" fmla="*/ 674 h 736"/>
                                    <a:gd name="T30" fmla="*/ 547 w 599"/>
                                    <a:gd name="T31" fmla="*/ 684 h 736"/>
                                    <a:gd name="T32" fmla="*/ 527 w 599"/>
                                    <a:gd name="T33" fmla="*/ 691 h 736"/>
                                    <a:gd name="T34" fmla="*/ 507 w 599"/>
                                    <a:gd name="T35" fmla="*/ 694 h 736"/>
                                    <a:gd name="T36" fmla="*/ 482 w 599"/>
                                    <a:gd name="T37" fmla="*/ 696 h 736"/>
                                    <a:gd name="T38" fmla="*/ 460 w 599"/>
                                    <a:gd name="T39" fmla="*/ 696 h 736"/>
                                    <a:gd name="T40" fmla="*/ 413 w 599"/>
                                    <a:gd name="T41" fmla="*/ 696 h 736"/>
                                    <a:gd name="T42" fmla="*/ 365 w 599"/>
                                    <a:gd name="T43" fmla="*/ 701 h 736"/>
                                    <a:gd name="T44" fmla="*/ 345 w 599"/>
                                    <a:gd name="T45" fmla="*/ 704 h 736"/>
                                    <a:gd name="T46" fmla="*/ 326 w 599"/>
                                    <a:gd name="T47" fmla="*/ 711 h 736"/>
                                    <a:gd name="T48" fmla="*/ 308 w 599"/>
                                    <a:gd name="T49" fmla="*/ 721 h 736"/>
                                    <a:gd name="T50" fmla="*/ 296 w 599"/>
                                    <a:gd name="T51" fmla="*/ 736 h 736"/>
                                    <a:gd name="T52" fmla="*/ 283 w 599"/>
                                    <a:gd name="T53" fmla="*/ 721 h 736"/>
                                    <a:gd name="T54" fmla="*/ 268 w 599"/>
                                    <a:gd name="T55" fmla="*/ 714 h 736"/>
                                    <a:gd name="T56" fmla="*/ 249 w 599"/>
                                    <a:gd name="T57" fmla="*/ 706 h 736"/>
                                    <a:gd name="T58" fmla="*/ 229 w 599"/>
                                    <a:gd name="T59" fmla="*/ 701 h 736"/>
                                    <a:gd name="T60" fmla="*/ 186 w 599"/>
                                    <a:gd name="T61" fmla="*/ 699 h 736"/>
                                    <a:gd name="T62" fmla="*/ 139 w 599"/>
                                    <a:gd name="T63" fmla="*/ 699 h 736"/>
                                    <a:gd name="T64" fmla="*/ 114 w 599"/>
                                    <a:gd name="T65" fmla="*/ 696 h 736"/>
                                    <a:gd name="T66" fmla="*/ 92 w 599"/>
                                    <a:gd name="T67" fmla="*/ 694 h 736"/>
                                    <a:gd name="T68" fmla="*/ 72 w 599"/>
                                    <a:gd name="T69" fmla="*/ 691 h 736"/>
                                    <a:gd name="T70" fmla="*/ 52 w 599"/>
                                    <a:gd name="T71" fmla="*/ 684 h 736"/>
                                    <a:gd name="T72" fmla="*/ 35 w 599"/>
                                    <a:gd name="T73" fmla="*/ 674 h 736"/>
                                    <a:gd name="T74" fmla="*/ 20 w 599"/>
                                    <a:gd name="T75" fmla="*/ 661 h 736"/>
                                    <a:gd name="T76" fmla="*/ 15 w 599"/>
                                    <a:gd name="T77" fmla="*/ 651 h 736"/>
                                    <a:gd name="T78" fmla="*/ 8 w 599"/>
                                    <a:gd name="T79" fmla="*/ 641 h 736"/>
                                    <a:gd name="T80" fmla="*/ 5 w 599"/>
                                    <a:gd name="T81" fmla="*/ 631 h 736"/>
                                    <a:gd name="T82" fmla="*/ 0 w 599"/>
                                    <a:gd name="T83" fmla="*/ 619 h 736"/>
                                    <a:gd name="T84" fmla="*/ 0 w 599"/>
                                    <a:gd name="T85" fmla="*/ 0 h 7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599" h="736">
                                      <a:moveTo>
                                        <a:pt x="0" y="0"/>
                                      </a:moveTo>
                                      <a:lnTo>
                                        <a:pt x="599" y="0"/>
                                      </a:lnTo>
                                      <a:lnTo>
                                        <a:pt x="599" y="77"/>
                                      </a:lnTo>
                                      <a:lnTo>
                                        <a:pt x="599" y="155"/>
                                      </a:lnTo>
                                      <a:lnTo>
                                        <a:pt x="599" y="232"/>
                                      </a:lnTo>
                                      <a:lnTo>
                                        <a:pt x="599" y="309"/>
                                      </a:lnTo>
                                      <a:lnTo>
                                        <a:pt x="599" y="387"/>
                                      </a:lnTo>
                                      <a:lnTo>
                                        <a:pt x="599" y="464"/>
                                      </a:lnTo>
                                      <a:lnTo>
                                        <a:pt x="599" y="541"/>
                                      </a:lnTo>
                                      <a:lnTo>
                                        <a:pt x="599" y="619"/>
                                      </a:lnTo>
                                      <a:lnTo>
                                        <a:pt x="594" y="631"/>
                                      </a:lnTo>
                                      <a:lnTo>
                                        <a:pt x="589" y="644"/>
                                      </a:lnTo>
                                      <a:lnTo>
                                        <a:pt x="584" y="651"/>
                                      </a:lnTo>
                                      <a:lnTo>
                                        <a:pt x="579" y="661"/>
                                      </a:lnTo>
                                      <a:lnTo>
                                        <a:pt x="564" y="674"/>
                                      </a:lnTo>
                                      <a:lnTo>
                                        <a:pt x="547" y="684"/>
                                      </a:lnTo>
                                      <a:lnTo>
                                        <a:pt x="527" y="691"/>
                                      </a:lnTo>
                                      <a:lnTo>
                                        <a:pt x="507" y="694"/>
                                      </a:lnTo>
                                      <a:lnTo>
                                        <a:pt x="482" y="696"/>
                                      </a:lnTo>
                                      <a:lnTo>
                                        <a:pt x="460" y="696"/>
                                      </a:lnTo>
                                      <a:lnTo>
                                        <a:pt x="413" y="696"/>
                                      </a:lnTo>
                                      <a:lnTo>
                                        <a:pt x="365" y="701"/>
                                      </a:lnTo>
                                      <a:lnTo>
                                        <a:pt x="345" y="704"/>
                                      </a:lnTo>
                                      <a:lnTo>
                                        <a:pt x="326" y="711"/>
                                      </a:lnTo>
                                      <a:lnTo>
                                        <a:pt x="308" y="721"/>
                                      </a:lnTo>
                                      <a:lnTo>
                                        <a:pt x="296" y="736"/>
                                      </a:lnTo>
                                      <a:lnTo>
                                        <a:pt x="283" y="721"/>
                                      </a:lnTo>
                                      <a:lnTo>
                                        <a:pt x="268" y="714"/>
                                      </a:lnTo>
                                      <a:lnTo>
                                        <a:pt x="249" y="706"/>
                                      </a:lnTo>
                                      <a:lnTo>
                                        <a:pt x="229" y="701"/>
                                      </a:lnTo>
                                      <a:lnTo>
                                        <a:pt x="186" y="699"/>
                                      </a:lnTo>
                                      <a:lnTo>
                                        <a:pt x="139" y="699"/>
                                      </a:lnTo>
                                      <a:lnTo>
                                        <a:pt x="114" y="696"/>
                                      </a:lnTo>
                                      <a:lnTo>
                                        <a:pt x="92" y="694"/>
                                      </a:lnTo>
                                      <a:lnTo>
                                        <a:pt x="72" y="691"/>
                                      </a:lnTo>
                                      <a:lnTo>
                                        <a:pt x="52" y="684"/>
                                      </a:lnTo>
                                      <a:lnTo>
                                        <a:pt x="35" y="674"/>
                                      </a:lnTo>
                                      <a:lnTo>
                                        <a:pt x="20" y="661"/>
                                      </a:lnTo>
                                      <a:lnTo>
                                        <a:pt x="15" y="651"/>
                                      </a:lnTo>
                                      <a:lnTo>
                                        <a:pt x="8" y="641"/>
                                      </a:lnTo>
                                      <a:lnTo>
                                        <a:pt x="5" y="631"/>
                                      </a:lnTo>
                                      <a:lnTo>
                                        <a:pt x="0" y="61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1F1A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11" name="Rectangle 24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0185" y="172720"/>
                                  <a:ext cx="364490" cy="2171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333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12" name="Rectangle 24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0185" y="172720"/>
                                  <a:ext cx="364490" cy="2171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1F1A17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13" name="Freeform 240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64490" y="172720"/>
                                  <a:ext cx="173355" cy="52070"/>
                                </a:xfrm>
                                <a:custGeom>
                                  <a:avLst/>
                                  <a:gdLst>
                                    <a:gd name="T0" fmla="*/ 119 w 273"/>
                                    <a:gd name="T1" fmla="*/ 10 h 82"/>
                                    <a:gd name="T2" fmla="*/ 99 w 273"/>
                                    <a:gd name="T3" fmla="*/ 5 h 82"/>
                                    <a:gd name="T4" fmla="*/ 82 w 273"/>
                                    <a:gd name="T5" fmla="*/ 12 h 82"/>
                                    <a:gd name="T6" fmla="*/ 57 w 273"/>
                                    <a:gd name="T7" fmla="*/ 17 h 82"/>
                                    <a:gd name="T8" fmla="*/ 35 w 273"/>
                                    <a:gd name="T9" fmla="*/ 12 h 82"/>
                                    <a:gd name="T10" fmla="*/ 17 w 273"/>
                                    <a:gd name="T11" fmla="*/ 17 h 82"/>
                                    <a:gd name="T12" fmla="*/ 5 w 273"/>
                                    <a:gd name="T13" fmla="*/ 30 h 82"/>
                                    <a:gd name="T14" fmla="*/ 57 w 273"/>
                                    <a:gd name="T15" fmla="*/ 40 h 82"/>
                                    <a:gd name="T16" fmla="*/ 82 w 273"/>
                                    <a:gd name="T17" fmla="*/ 52 h 82"/>
                                    <a:gd name="T18" fmla="*/ 85 w 273"/>
                                    <a:gd name="T19" fmla="*/ 60 h 82"/>
                                    <a:gd name="T20" fmla="*/ 99 w 273"/>
                                    <a:gd name="T21" fmla="*/ 57 h 82"/>
                                    <a:gd name="T22" fmla="*/ 109 w 273"/>
                                    <a:gd name="T23" fmla="*/ 75 h 82"/>
                                    <a:gd name="T24" fmla="*/ 124 w 273"/>
                                    <a:gd name="T25" fmla="*/ 82 h 82"/>
                                    <a:gd name="T26" fmla="*/ 149 w 273"/>
                                    <a:gd name="T27" fmla="*/ 80 h 82"/>
                                    <a:gd name="T28" fmla="*/ 149 w 273"/>
                                    <a:gd name="T29" fmla="*/ 80 h 82"/>
                                    <a:gd name="T30" fmla="*/ 149 w 273"/>
                                    <a:gd name="T31" fmla="*/ 80 h 82"/>
                                    <a:gd name="T32" fmla="*/ 152 w 273"/>
                                    <a:gd name="T33" fmla="*/ 77 h 82"/>
                                    <a:gd name="T34" fmla="*/ 154 w 273"/>
                                    <a:gd name="T35" fmla="*/ 77 h 82"/>
                                    <a:gd name="T36" fmla="*/ 154 w 273"/>
                                    <a:gd name="T37" fmla="*/ 82 h 82"/>
                                    <a:gd name="T38" fmla="*/ 167 w 273"/>
                                    <a:gd name="T39" fmla="*/ 80 h 82"/>
                                    <a:gd name="T40" fmla="*/ 179 w 273"/>
                                    <a:gd name="T41" fmla="*/ 67 h 82"/>
                                    <a:gd name="T42" fmla="*/ 181 w 273"/>
                                    <a:gd name="T43" fmla="*/ 60 h 82"/>
                                    <a:gd name="T44" fmla="*/ 184 w 273"/>
                                    <a:gd name="T45" fmla="*/ 60 h 82"/>
                                    <a:gd name="T46" fmla="*/ 181 w 273"/>
                                    <a:gd name="T47" fmla="*/ 65 h 82"/>
                                    <a:gd name="T48" fmla="*/ 209 w 273"/>
                                    <a:gd name="T49" fmla="*/ 70 h 82"/>
                                    <a:gd name="T50" fmla="*/ 226 w 273"/>
                                    <a:gd name="T51" fmla="*/ 60 h 82"/>
                                    <a:gd name="T52" fmla="*/ 236 w 273"/>
                                    <a:gd name="T53" fmla="*/ 45 h 82"/>
                                    <a:gd name="T54" fmla="*/ 231 w 273"/>
                                    <a:gd name="T55" fmla="*/ 35 h 82"/>
                                    <a:gd name="T56" fmla="*/ 229 w 273"/>
                                    <a:gd name="T57" fmla="*/ 30 h 82"/>
                                    <a:gd name="T58" fmla="*/ 239 w 273"/>
                                    <a:gd name="T59" fmla="*/ 35 h 82"/>
                                    <a:gd name="T60" fmla="*/ 263 w 273"/>
                                    <a:gd name="T61" fmla="*/ 25 h 82"/>
                                    <a:gd name="T62" fmla="*/ 271 w 273"/>
                                    <a:gd name="T63" fmla="*/ 15 h 82"/>
                                    <a:gd name="T64" fmla="*/ 273 w 273"/>
                                    <a:gd name="T65" fmla="*/ 0 h 82"/>
                                    <a:gd name="T66" fmla="*/ 184 w 273"/>
                                    <a:gd name="T67" fmla="*/ 0 h 82"/>
                                    <a:gd name="T68" fmla="*/ 171 w 273"/>
                                    <a:gd name="T69" fmla="*/ 5 h 82"/>
                                    <a:gd name="T70" fmla="*/ 162 w 273"/>
                                    <a:gd name="T71" fmla="*/ 17 h 82"/>
                                    <a:gd name="T72" fmla="*/ 159 w 273"/>
                                    <a:gd name="T73" fmla="*/ 27 h 82"/>
                                    <a:gd name="T74" fmla="*/ 159 w 273"/>
                                    <a:gd name="T75" fmla="*/ 35 h 82"/>
                                    <a:gd name="T76" fmla="*/ 149 w 273"/>
                                    <a:gd name="T77" fmla="*/ 20 h 82"/>
                                    <a:gd name="T78" fmla="*/ 129 w 273"/>
                                    <a:gd name="T79" fmla="*/ 7 h 82"/>
                                    <a:gd name="T80" fmla="*/ 124 w 273"/>
                                    <a:gd name="T81" fmla="*/ 12 h 82"/>
                                    <a:gd name="T82" fmla="*/ 266 w 273"/>
                                    <a:gd name="T83" fmla="*/ 22 h 82"/>
                                    <a:gd name="T84" fmla="*/ 266 w 273"/>
                                    <a:gd name="T85" fmla="*/ 7 h 82"/>
                                    <a:gd name="T86" fmla="*/ 266 w 273"/>
                                    <a:gd name="T87" fmla="*/ 2 h 82"/>
                                    <a:gd name="T88" fmla="*/ 271 w 273"/>
                                    <a:gd name="T89" fmla="*/ 7 h 82"/>
                                    <a:gd name="T90" fmla="*/ 268 w 273"/>
                                    <a:gd name="T91" fmla="*/ 15 h 82"/>
                                    <a:gd name="T92" fmla="*/ 266 w 273"/>
                                    <a:gd name="T93" fmla="*/ 22 h 82"/>
                                    <a:gd name="T94" fmla="*/ 176 w 273"/>
                                    <a:gd name="T95" fmla="*/ 5 h 82"/>
                                    <a:gd name="T96" fmla="*/ 184 w 273"/>
                                    <a:gd name="T97" fmla="*/ 7 h 82"/>
                                    <a:gd name="T98" fmla="*/ 176 w 273"/>
                                    <a:gd name="T99" fmla="*/ 5 h 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273" h="82">
                                      <a:moveTo>
                                        <a:pt x="124" y="15"/>
                                      </a:moveTo>
                                      <a:lnTo>
                                        <a:pt x="119" y="10"/>
                                      </a:lnTo>
                                      <a:lnTo>
                                        <a:pt x="109" y="5"/>
                                      </a:lnTo>
                                      <a:lnTo>
                                        <a:pt x="99" y="5"/>
                                      </a:lnTo>
                                      <a:lnTo>
                                        <a:pt x="89" y="7"/>
                                      </a:lnTo>
                                      <a:lnTo>
                                        <a:pt x="82" y="12"/>
                                      </a:lnTo>
                                      <a:lnTo>
                                        <a:pt x="72" y="20"/>
                                      </a:lnTo>
                                      <a:lnTo>
                                        <a:pt x="57" y="17"/>
                                      </a:lnTo>
                                      <a:lnTo>
                                        <a:pt x="45" y="15"/>
                                      </a:lnTo>
                                      <a:lnTo>
                                        <a:pt x="35" y="12"/>
                                      </a:lnTo>
                                      <a:lnTo>
                                        <a:pt x="25" y="15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2" y="22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57" y="40"/>
                                      </a:lnTo>
                                      <a:lnTo>
                                        <a:pt x="70" y="45"/>
                                      </a:lnTo>
                                      <a:lnTo>
                                        <a:pt x="82" y="52"/>
                                      </a:lnTo>
                                      <a:lnTo>
                                        <a:pt x="85" y="55"/>
                                      </a:lnTo>
                                      <a:lnTo>
                                        <a:pt x="85" y="60"/>
                                      </a:lnTo>
                                      <a:lnTo>
                                        <a:pt x="92" y="57"/>
                                      </a:lnTo>
                                      <a:lnTo>
                                        <a:pt x="99" y="57"/>
                                      </a:lnTo>
                                      <a:lnTo>
                                        <a:pt x="102" y="62"/>
                                      </a:lnTo>
                                      <a:lnTo>
                                        <a:pt x="109" y="75"/>
                                      </a:lnTo>
                                      <a:lnTo>
                                        <a:pt x="114" y="77"/>
                                      </a:lnTo>
                                      <a:lnTo>
                                        <a:pt x="124" y="82"/>
                                      </a:lnTo>
                                      <a:lnTo>
                                        <a:pt x="134" y="82"/>
                                      </a:lnTo>
                                      <a:lnTo>
                                        <a:pt x="149" y="80"/>
                                      </a:lnTo>
                                      <a:lnTo>
                                        <a:pt x="149" y="80"/>
                                      </a:lnTo>
                                      <a:lnTo>
                                        <a:pt x="149" y="80"/>
                                      </a:lnTo>
                                      <a:lnTo>
                                        <a:pt x="149" y="80"/>
                                      </a:lnTo>
                                      <a:lnTo>
                                        <a:pt x="149" y="80"/>
                                      </a:lnTo>
                                      <a:lnTo>
                                        <a:pt x="149" y="77"/>
                                      </a:lnTo>
                                      <a:lnTo>
                                        <a:pt x="152" y="77"/>
                                      </a:lnTo>
                                      <a:lnTo>
                                        <a:pt x="152" y="77"/>
                                      </a:lnTo>
                                      <a:lnTo>
                                        <a:pt x="154" y="77"/>
                                      </a:lnTo>
                                      <a:lnTo>
                                        <a:pt x="152" y="80"/>
                                      </a:lnTo>
                                      <a:lnTo>
                                        <a:pt x="154" y="82"/>
                                      </a:lnTo>
                                      <a:lnTo>
                                        <a:pt x="162" y="82"/>
                                      </a:lnTo>
                                      <a:lnTo>
                                        <a:pt x="167" y="80"/>
                                      </a:lnTo>
                                      <a:lnTo>
                                        <a:pt x="171" y="75"/>
                                      </a:lnTo>
                                      <a:lnTo>
                                        <a:pt x="179" y="67"/>
                                      </a:lnTo>
                                      <a:lnTo>
                                        <a:pt x="179" y="62"/>
                                      </a:lnTo>
                                      <a:lnTo>
                                        <a:pt x="181" y="60"/>
                                      </a:lnTo>
                                      <a:lnTo>
                                        <a:pt x="186" y="57"/>
                                      </a:lnTo>
                                      <a:lnTo>
                                        <a:pt x="184" y="60"/>
                                      </a:lnTo>
                                      <a:lnTo>
                                        <a:pt x="181" y="62"/>
                                      </a:lnTo>
                                      <a:lnTo>
                                        <a:pt x="181" y="65"/>
                                      </a:lnTo>
                                      <a:lnTo>
                                        <a:pt x="196" y="70"/>
                                      </a:lnTo>
                                      <a:lnTo>
                                        <a:pt x="209" y="70"/>
                                      </a:lnTo>
                                      <a:lnTo>
                                        <a:pt x="219" y="67"/>
                                      </a:lnTo>
                                      <a:lnTo>
                                        <a:pt x="226" y="60"/>
                                      </a:lnTo>
                                      <a:lnTo>
                                        <a:pt x="231" y="52"/>
                                      </a:lnTo>
                                      <a:lnTo>
                                        <a:pt x="236" y="45"/>
                                      </a:lnTo>
                                      <a:lnTo>
                                        <a:pt x="236" y="40"/>
                                      </a:lnTo>
                                      <a:lnTo>
                                        <a:pt x="231" y="35"/>
                                      </a:lnTo>
                                      <a:lnTo>
                                        <a:pt x="229" y="32"/>
                                      </a:lnTo>
                                      <a:lnTo>
                                        <a:pt x="229" y="30"/>
                                      </a:lnTo>
                                      <a:lnTo>
                                        <a:pt x="231" y="32"/>
                                      </a:lnTo>
                                      <a:lnTo>
                                        <a:pt x="239" y="35"/>
                                      </a:lnTo>
                                      <a:lnTo>
                                        <a:pt x="253" y="32"/>
                                      </a:lnTo>
                                      <a:lnTo>
                                        <a:pt x="263" y="25"/>
                                      </a:lnTo>
                                      <a:lnTo>
                                        <a:pt x="266" y="20"/>
                                      </a:lnTo>
                                      <a:lnTo>
                                        <a:pt x="271" y="15"/>
                                      </a:lnTo>
                                      <a:lnTo>
                                        <a:pt x="271" y="7"/>
                                      </a:lnTo>
                                      <a:lnTo>
                                        <a:pt x="273" y="0"/>
                                      </a:lnTo>
                                      <a:lnTo>
                                        <a:pt x="194" y="0"/>
                                      </a:lnTo>
                                      <a:lnTo>
                                        <a:pt x="184" y="0"/>
                                      </a:lnTo>
                                      <a:lnTo>
                                        <a:pt x="176" y="2"/>
                                      </a:lnTo>
                                      <a:lnTo>
                                        <a:pt x="171" y="5"/>
                                      </a:lnTo>
                                      <a:lnTo>
                                        <a:pt x="167" y="10"/>
                                      </a:lnTo>
                                      <a:lnTo>
                                        <a:pt x="162" y="17"/>
                                      </a:lnTo>
                                      <a:lnTo>
                                        <a:pt x="159" y="22"/>
                                      </a:lnTo>
                                      <a:lnTo>
                                        <a:pt x="159" y="27"/>
                                      </a:lnTo>
                                      <a:lnTo>
                                        <a:pt x="162" y="35"/>
                                      </a:lnTo>
                                      <a:lnTo>
                                        <a:pt x="159" y="35"/>
                                      </a:lnTo>
                                      <a:lnTo>
                                        <a:pt x="157" y="32"/>
                                      </a:lnTo>
                                      <a:lnTo>
                                        <a:pt x="149" y="20"/>
                                      </a:lnTo>
                                      <a:lnTo>
                                        <a:pt x="142" y="12"/>
                                      </a:lnTo>
                                      <a:lnTo>
                                        <a:pt x="129" y="7"/>
                                      </a:lnTo>
                                      <a:lnTo>
                                        <a:pt x="117" y="5"/>
                                      </a:lnTo>
                                      <a:lnTo>
                                        <a:pt x="124" y="12"/>
                                      </a:lnTo>
                                      <a:lnTo>
                                        <a:pt x="124" y="15"/>
                                      </a:lnTo>
                                      <a:close/>
                                      <a:moveTo>
                                        <a:pt x="266" y="22"/>
                                      </a:moveTo>
                                      <a:lnTo>
                                        <a:pt x="268" y="15"/>
                                      </a:lnTo>
                                      <a:lnTo>
                                        <a:pt x="266" y="7"/>
                                      </a:lnTo>
                                      <a:lnTo>
                                        <a:pt x="263" y="5"/>
                                      </a:lnTo>
                                      <a:lnTo>
                                        <a:pt x="266" y="2"/>
                                      </a:lnTo>
                                      <a:lnTo>
                                        <a:pt x="268" y="5"/>
                                      </a:lnTo>
                                      <a:lnTo>
                                        <a:pt x="271" y="7"/>
                                      </a:lnTo>
                                      <a:lnTo>
                                        <a:pt x="271" y="12"/>
                                      </a:lnTo>
                                      <a:lnTo>
                                        <a:pt x="268" y="15"/>
                                      </a:lnTo>
                                      <a:lnTo>
                                        <a:pt x="266" y="20"/>
                                      </a:lnTo>
                                      <a:lnTo>
                                        <a:pt x="266" y="22"/>
                                      </a:lnTo>
                                      <a:close/>
                                      <a:moveTo>
                                        <a:pt x="171" y="5"/>
                                      </a:moveTo>
                                      <a:lnTo>
                                        <a:pt x="176" y="5"/>
                                      </a:lnTo>
                                      <a:lnTo>
                                        <a:pt x="181" y="7"/>
                                      </a:lnTo>
                                      <a:lnTo>
                                        <a:pt x="184" y="7"/>
                                      </a:lnTo>
                                      <a:lnTo>
                                        <a:pt x="184" y="7"/>
                                      </a:lnTo>
                                      <a:lnTo>
                                        <a:pt x="176" y="5"/>
                                      </a:lnTo>
                                      <a:lnTo>
                                        <a:pt x="171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14" name="Freeform 24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4490" y="172720"/>
                                  <a:ext cx="173355" cy="52070"/>
                                </a:xfrm>
                                <a:custGeom>
                                  <a:avLst/>
                                  <a:gdLst>
                                    <a:gd name="T0" fmla="*/ 119 w 273"/>
                                    <a:gd name="T1" fmla="*/ 10 h 82"/>
                                    <a:gd name="T2" fmla="*/ 99 w 273"/>
                                    <a:gd name="T3" fmla="*/ 5 h 82"/>
                                    <a:gd name="T4" fmla="*/ 82 w 273"/>
                                    <a:gd name="T5" fmla="*/ 12 h 82"/>
                                    <a:gd name="T6" fmla="*/ 57 w 273"/>
                                    <a:gd name="T7" fmla="*/ 17 h 82"/>
                                    <a:gd name="T8" fmla="*/ 35 w 273"/>
                                    <a:gd name="T9" fmla="*/ 12 h 82"/>
                                    <a:gd name="T10" fmla="*/ 17 w 273"/>
                                    <a:gd name="T11" fmla="*/ 17 h 82"/>
                                    <a:gd name="T12" fmla="*/ 5 w 273"/>
                                    <a:gd name="T13" fmla="*/ 30 h 82"/>
                                    <a:gd name="T14" fmla="*/ 57 w 273"/>
                                    <a:gd name="T15" fmla="*/ 40 h 82"/>
                                    <a:gd name="T16" fmla="*/ 82 w 273"/>
                                    <a:gd name="T17" fmla="*/ 52 h 82"/>
                                    <a:gd name="T18" fmla="*/ 85 w 273"/>
                                    <a:gd name="T19" fmla="*/ 60 h 82"/>
                                    <a:gd name="T20" fmla="*/ 99 w 273"/>
                                    <a:gd name="T21" fmla="*/ 57 h 82"/>
                                    <a:gd name="T22" fmla="*/ 109 w 273"/>
                                    <a:gd name="T23" fmla="*/ 75 h 82"/>
                                    <a:gd name="T24" fmla="*/ 124 w 273"/>
                                    <a:gd name="T25" fmla="*/ 82 h 82"/>
                                    <a:gd name="T26" fmla="*/ 149 w 273"/>
                                    <a:gd name="T27" fmla="*/ 80 h 82"/>
                                    <a:gd name="T28" fmla="*/ 149 w 273"/>
                                    <a:gd name="T29" fmla="*/ 80 h 82"/>
                                    <a:gd name="T30" fmla="*/ 149 w 273"/>
                                    <a:gd name="T31" fmla="*/ 80 h 82"/>
                                    <a:gd name="T32" fmla="*/ 152 w 273"/>
                                    <a:gd name="T33" fmla="*/ 77 h 82"/>
                                    <a:gd name="T34" fmla="*/ 154 w 273"/>
                                    <a:gd name="T35" fmla="*/ 77 h 82"/>
                                    <a:gd name="T36" fmla="*/ 154 w 273"/>
                                    <a:gd name="T37" fmla="*/ 82 h 82"/>
                                    <a:gd name="T38" fmla="*/ 167 w 273"/>
                                    <a:gd name="T39" fmla="*/ 80 h 82"/>
                                    <a:gd name="T40" fmla="*/ 179 w 273"/>
                                    <a:gd name="T41" fmla="*/ 67 h 82"/>
                                    <a:gd name="T42" fmla="*/ 181 w 273"/>
                                    <a:gd name="T43" fmla="*/ 60 h 82"/>
                                    <a:gd name="T44" fmla="*/ 184 w 273"/>
                                    <a:gd name="T45" fmla="*/ 60 h 82"/>
                                    <a:gd name="T46" fmla="*/ 181 w 273"/>
                                    <a:gd name="T47" fmla="*/ 65 h 82"/>
                                    <a:gd name="T48" fmla="*/ 209 w 273"/>
                                    <a:gd name="T49" fmla="*/ 70 h 82"/>
                                    <a:gd name="T50" fmla="*/ 226 w 273"/>
                                    <a:gd name="T51" fmla="*/ 60 h 82"/>
                                    <a:gd name="T52" fmla="*/ 236 w 273"/>
                                    <a:gd name="T53" fmla="*/ 45 h 82"/>
                                    <a:gd name="T54" fmla="*/ 231 w 273"/>
                                    <a:gd name="T55" fmla="*/ 35 h 82"/>
                                    <a:gd name="T56" fmla="*/ 229 w 273"/>
                                    <a:gd name="T57" fmla="*/ 30 h 82"/>
                                    <a:gd name="T58" fmla="*/ 239 w 273"/>
                                    <a:gd name="T59" fmla="*/ 35 h 82"/>
                                    <a:gd name="T60" fmla="*/ 263 w 273"/>
                                    <a:gd name="T61" fmla="*/ 25 h 82"/>
                                    <a:gd name="T62" fmla="*/ 271 w 273"/>
                                    <a:gd name="T63" fmla="*/ 15 h 82"/>
                                    <a:gd name="T64" fmla="*/ 273 w 273"/>
                                    <a:gd name="T65" fmla="*/ 0 h 82"/>
                                    <a:gd name="T66" fmla="*/ 184 w 273"/>
                                    <a:gd name="T67" fmla="*/ 0 h 82"/>
                                    <a:gd name="T68" fmla="*/ 171 w 273"/>
                                    <a:gd name="T69" fmla="*/ 5 h 82"/>
                                    <a:gd name="T70" fmla="*/ 162 w 273"/>
                                    <a:gd name="T71" fmla="*/ 17 h 82"/>
                                    <a:gd name="T72" fmla="*/ 159 w 273"/>
                                    <a:gd name="T73" fmla="*/ 27 h 82"/>
                                    <a:gd name="T74" fmla="*/ 159 w 273"/>
                                    <a:gd name="T75" fmla="*/ 35 h 82"/>
                                    <a:gd name="T76" fmla="*/ 149 w 273"/>
                                    <a:gd name="T77" fmla="*/ 20 h 82"/>
                                    <a:gd name="T78" fmla="*/ 129 w 273"/>
                                    <a:gd name="T79" fmla="*/ 7 h 82"/>
                                    <a:gd name="T80" fmla="*/ 124 w 273"/>
                                    <a:gd name="T81" fmla="*/ 12 h 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273" h="82">
                                      <a:moveTo>
                                        <a:pt x="124" y="15"/>
                                      </a:moveTo>
                                      <a:lnTo>
                                        <a:pt x="119" y="10"/>
                                      </a:lnTo>
                                      <a:lnTo>
                                        <a:pt x="109" y="5"/>
                                      </a:lnTo>
                                      <a:lnTo>
                                        <a:pt x="99" y="5"/>
                                      </a:lnTo>
                                      <a:lnTo>
                                        <a:pt x="89" y="7"/>
                                      </a:lnTo>
                                      <a:lnTo>
                                        <a:pt x="82" y="12"/>
                                      </a:lnTo>
                                      <a:lnTo>
                                        <a:pt x="72" y="20"/>
                                      </a:lnTo>
                                      <a:lnTo>
                                        <a:pt x="57" y="17"/>
                                      </a:lnTo>
                                      <a:lnTo>
                                        <a:pt x="45" y="15"/>
                                      </a:lnTo>
                                      <a:lnTo>
                                        <a:pt x="35" y="12"/>
                                      </a:lnTo>
                                      <a:lnTo>
                                        <a:pt x="25" y="15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12" y="22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57" y="40"/>
                                      </a:lnTo>
                                      <a:lnTo>
                                        <a:pt x="70" y="45"/>
                                      </a:lnTo>
                                      <a:lnTo>
                                        <a:pt x="82" y="52"/>
                                      </a:lnTo>
                                      <a:lnTo>
                                        <a:pt x="85" y="55"/>
                                      </a:lnTo>
                                      <a:lnTo>
                                        <a:pt x="85" y="60"/>
                                      </a:lnTo>
                                      <a:lnTo>
                                        <a:pt x="92" y="57"/>
                                      </a:lnTo>
                                      <a:lnTo>
                                        <a:pt x="99" y="57"/>
                                      </a:lnTo>
                                      <a:lnTo>
                                        <a:pt x="102" y="62"/>
                                      </a:lnTo>
                                      <a:lnTo>
                                        <a:pt x="109" y="75"/>
                                      </a:lnTo>
                                      <a:lnTo>
                                        <a:pt x="114" y="77"/>
                                      </a:lnTo>
                                      <a:lnTo>
                                        <a:pt x="124" y="82"/>
                                      </a:lnTo>
                                      <a:lnTo>
                                        <a:pt x="134" y="82"/>
                                      </a:lnTo>
                                      <a:lnTo>
                                        <a:pt x="149" y="80"/>
                                      </a:lnTo>
                                      <a:lnTo>
                                        <a:pt x="149" y="80"/>
                                      </a:lnTo>
                                      <a:lnTo>
                                        <a:pt x="149" y="80"/>
                                      </a:lnTo>
                                      <a:lnTo>
                                        <a:pt x="149" y="80"/>
                                      </a:lnTo>
                                      <a:lnTo>
                                        <a:pt x="149" y="80"/>
                                      </a:lnTo>
                                      <a:lnTo>
                                        <a:pt x="149" y="77"/>
                                      </a:lnTo>
                                      <a:lnTo>
                                        <a:pt x="152" y="77"/>
                                      </a:lnTo>
                                      <a:lnTo>
                                        <a:pt x="152" y="77"/>
                                      </a:lnTo>
                                      <a:lnTo>
                                        <a:pt x="154" y="77"/>
                                      </a:lnTo>
                                      <a:lnTo>
                                        <a:pt x="152" y="80"/>
                                      </a:lnTo>
                                      <a:lnTo>
                                        <a:pt x="154" y="82"/>
                                      </a:lnTo>
                                      <a:lnTo>
                                        <a:pt x="162" y="82"/>
                                      </a:lnTo>
                                      <a:lnTo>
                                        <a:pt x="167" y="80"/>
                                      </a:lnTo>
                                      <a:lnTo>
                                        <a:pt x="171" y="75"/>
                                      </a:lnTo>
                                      <a:lnTo>
                                        <a:pt x="179" y="67"/>
                                      </a:lnTo>
                                      <a:lnTo>
                                        <a:pt x="179" y="62"/>
                                      </a:lnTo>
                                      <a:lnTo>
                                        <a:pt x="181" y="60"/>
                                      </a:lnTo>
                                      <a:lnTo>
                                        <a:pt x="186" y="57"/>
                                      </a:lnTo>
                                      <a:lnTo>
                                        <a:pt x="184" y="60"/>
                                      </a:lnTo>
                                      <a:lnTo>
                                        <a:pt x="181" y="62"/>
                                      </a:lnTo>
                                      <a:lnTo>
                                        <a:pt x="181" y="65"/>
                                      </a:lnTo>
                                      <a:lnTo>
                                        <a:pt x="196" y="70"/>
                                      </a:lnTo>
                                      <a:lnTo>
                                        <a:pt x="209" y="70"/>
                                      </a:lnTo>
                                      <a:lnTo>
                                        <a:pt x="219" y="67"/>
                                      </a:lnTo>
                                      <a:lnTo>
                                        <a:pt x="226" y="60"/>
                                      </a:lnTo>
                                      <a:lnTo>
                                        <a:pt x="231" y="52"/>
                                      </a:lnTo>
                                      <a:lnTo>
                                        <a:pt x="236" y="45"/>
                                      </a:lnTo>
                                      <a:lnTo>
                                        <a:pt x="236" y="40"/>
                                      </a:lnTo>
                                      <a:lnTo>
                                        <a:pt x="231" y="35"/>
                                      </a:lnTo>
                                      <a:lnTo>
                                        <a:pt x="229" y="32"/>
                                      </a:lnTo>
                                      <a:lnTo>
                                        <a:pt x="229" y="30"/>
                                      </a:lnTo>
                                      <a:lnTo>
                                        <a:pt x="231" y="32"/>
                                      </a:lnTo>
                                      <a:lnTo>
                                        <a:pt x="239" y="35"/>
                                      </a:lnTo>
                                      <a:lnTo>
                                        <a:pt x="253" y="32"/>
                                      </a:lnTo>
                                      <a:lnTo>
                                        <a:pt x="263" y="25"/>
                                      </a:lnTo>
                                      <a:lnTo>
                                        <a:pt x="266" y="20"/>
                                      </a:lnTo>
                                      <a:lnTo>
                                        <a:pt x="271" y="15"/>
                                      </a:lnTo>
                                      <a:lnTo>
                                        <a:pt x="271" y="7"/>
                                      </a:lnTo>
                                      <a:lnTo>
                                        <a:pt x="273" y="0"/>
                                      </a:lnTo>
                                      <a:lnTo>
                                        <a:pt x="194" y="0"/>
                                      </a:lnTo>
                                      <a:lnTo>
                                        <a:pt x="184" y="0"/>
                                      </a:lnTo>
                                      <a:lnTo>
                                        <a:pt x="176" y="2"/>
                                      </a:lnTo>
                                      <a:lnTo>
                                        <a:pt x="171" y="5"/>
                                      </a:lnTo>
                                      <a:lnTo>
                                        <a:pt x="167" y="10"/>
                                      </a:lnTo>
                                      <a:lnTo>
                                        <a:pt x="162" y="17"/>
                                      </a:lnTo>
                                      <a:lnTo>
                                        <a:pt x="159" y="22"/>
                                      </a:lnTo>
                                      <a:lnTo>
                                        <a:pt x="159" y="27"/>
                                      </a:lnTo>
                                      <a:lnTo>
                                        <a:pt x="162" y="35"/>
                                      </a:lnTo>
                                      <a:lnTo>
                                        <a:pt x="159" y="35"/>
                                      </a:lnTo>
                                      <a:lnTo>
                                        <a:pt x="157" y="32"/>
                                      </a:lnTo>
                                      <a:lnTo>
                                        <a:pt x="149" y="20"/>
                                      </a:lnTo>
                                      <a:lnTo>
                                        <a:pt x="142" y="12"/>
                                      </a:lnTo>
                                      <a:lnTo>
                                        <a:pt x="129" y="7"/>
                                      </a:lnTo>
                                      <a:lnTo>
                                        <a:pt x="117" y="5"/>
                                      </a:lnTo>
                                      <a:lnTo>
                                        <a:pt x="124" y="12"/>
                                      </a:lnTo>
                                      <a:lnTo>
                                        <a:pt x="124" y="15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00008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15" name="Freeform 24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1495" y="173990"/>
                                  <a:ext cx="5080" cy="12700"/>
                                </a:xfrm>
                                <a:custGeom>
                                  <a:avLst/>
                                  <a:gdLst>
                                    <a:gd name="T0" fmla="*/ 3 w 8"/>
                                    <a:gd name="T1" fmla="*/ 20 h 20"/>
                                    <a:gd name="T2" fmla="*/ 5 w 8"/>
                                    <a:gd name="T3" fmla="*/ 13 h 20"/>
                                    <a:gd name="T4" fmla="*/ 3 w 8"/>
                                    <a:gd name="T5" fmla="*/ 5 h 20"/>
                                    <a:gd name="T6" fmla="*/ 0 w 8"/>
                                    <a:gd name="T7" fmla="*/ 3 h 20"/>
                                    <a:gd name="T8" fmla="*/ 3 w 8"/>
                                    <a:gd name="T9" fmla="*/ 0 h 20"/>
                                    <a:gd name="T10" fmla="*/ 3 w 8"/>
                                    <a:gd name="T11" fmla="*/ 0 h 20"/>
                                    <a:gd name="T12" fmla="*/ 5 w 8"/>
                                    <a:gd name="T13" fmla="*/ 3 h 20"/>
                                    <a:gd name="T14" fmla="*/ 8 w 8"/>
                                    <a:gd name="T15" fmla="*/ 5 h 20"/>
                                    <a:gd name="T16" fmla="*/ 8 w 8"/>
                                    <a:gd name="T17" fmla="*/ 10 h 20"/>
                                    <a:gd name="T18" fmla="*/ 5 w 8"/>
                                    <a:gd name="T19" fmla="*/ 13 h 20"/>
                                    <a:gd name="T20" fmla="*/ 3 w 8"/>
                                    <a:gd name="T21" fmla="*/ 18 h 20"/>
                                    <a:gd name="T22" fmla="*/ 3 w 8"/>
                                    <a:gd name="T23" fmla="*/ 2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8" h="20">
                                      <a:moveTo>
                                        <a:pt x="3" y="20"/>
                                      </a:moveTo>
                                      <a:lnTo>
                                        <a:pt x="5" y="13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0" y="3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8" y="5"/>
                                      </a:lnTo>
                                      <a:lnTo>
                                        <a:pt x="8" y="10"/>
                                      </a:lnTo>
                                      <a:lnTo>
                                        <a:pt x="5" y="13"/>
                                      </a:lnTo>
                                      <a:lnTo>
                                        <a:pt x="3" y="18"/>
                                      </a:lnTo>
                                      <a:lnTo>
                                        <a:pt x="3" y="2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00008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16" name="Freeform 24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3075" y="175895"/>
                                  <a:ext cx="8255" cy="1270"/>
                                </a:xfrm>
                                <a:custGeom>
                                  <a:avLst/>
                                  <a:gdLst>
                                    <a:gd name="T0" fmla="*/ 0 w 13"/>
                                    <a:gd name="T1" fmla="*/ 0 h 2"/>
                                    <a:gd name="T2" fmla="*/ 5 w 13"/>
                                    <a:gd name="T3" fmla="*/ 0 h 2"/>
                                    <a:gd name="T4" fmla="*/ 10 w 13"/>
                                    <a:gd name="T5" fmla="*/ 2 h 2"/>
                                    <a:gd name="T6" fmla="*/ 13 w 13"/>
                                    <a:gd name="T7" fmla="*/ 2 h 2"/>
                                    <a:gd name="T8" fmla="*/ 13 w 13"/>
                                    <a:gd name="T9" fmla="*/ 2 h 2"/>
                                    <a:gd name="T10" fmla="*/ 13 w 13"/>
                                    <a:gd name="T11" fmla="*/ 2 h 2"/>
                                    <a:gd name="T12" fmla="*/ 5 w 13"/>
                                    <a:gd name="T13" fmla="*/ 0 h 2"/>
                                    <a:gd name="T14" fmla="*/ 0 w 13"/>
                                    <a:gd name="T15" fmla="*/ 0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13" h="2">
                                      <a:moveTo>
                                        <a:pt x="0" y="0"/>
                                      </a:moveTo>
                                      <a:lnTo>
                                        <a:pt x="5" y="0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00008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17" name="Freeform 24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7360" y="324485"/>
                                  <a:ext cx="104140" cy="44450"/>
                                </a:xfrm>
                                <a:custGeom>
                                  <a:avLst/>
                                  <a:gdLst>
                                    <a:gd name="T0" fmla="*/ 0 w 164"/>
                                    <a:gd name="T1" fmla="*/ 60 h 70"/>
                                    <a:gd name="T2" fmla="*/ 27 w 164"/>
                                    <a:gd name="T3" fmla="*/ 55 h 70"/>
                                    <a:gd name="T4" fmla="*/ 47 w 164"/>
                                    <a:gd name="T5" fmla="*/ 48 h 70"/>
                                    <a:gd name="T6" fmla="*/ 64 w 164"/>
                                    <a:gd name="T7" fmla="*/ 38 h 70"/>
                                    <a:gd name="T8" fmla="*/ 82 w 164"/>
                                    <a:gd name="T9" fmla="*/ 28 h 70"/>
                                    <a:gd name="T10" fmla="*/ 96 w 164"/>
                                    <a:gd name="T11" fmla="*/ 18 h 70"/>
                                    <a:gd name="T12" fmla="*/ 114 w 164"/>
                                    <a:gd name="T13" fmla="*/ 8 h 70"/>
                                    <a:gd name="T14" fmla="*/ 136 w 164"/>
                                    <a:gd name="T15" fmla="*/ 3 h 70"/>
                                    <a:gd name="T16" fmla="*/ 164 w 164"/>
                                    <a:gd name="T17" fmla="*/ 0 h 70"/>
                                    <a:gd name="T18" fmla="*/ 164 w 164"/>
                                    <a:gd name="T19" fmla="*/ 13 h 70"/>
                                    <a:gd name="T20" fmla="*/ 164 w 164"/>
                                    <a:gd name="T21" fmla="*/ 28 h 70"/>
                                    <a:gd name="T22" fmla="*/ 144 w 164"/>
                                    <a:gd name="T23" fmla="*/ 25 h 70"/>
                                    <a:gd name="T24" fmla="*/ 124 w 164"/>
                                    <a:gd name="T25" fmla="*/ 25 h 70"/>
                                    <a:gd name="T26" fmla="*/ 104 w 164"/>
                                    <a:gd name="T27" fmla="*/ 30 h 70"/>
                                    <a:gd name="T28" fmla="*/ 84 w 164"/>
                                    <a:gd name="T29" fmla="*/ 38 h 70"/>
                                    <a:gd name="T30" fmla="*/ 44 w 164"/>
                                    <a:gd name="T31" fmla="*/ 55 h 70"/>
                                    <a:gd name="T32" fmla="*/ 0 w 164"/>
                                    <a:gd name="T33" fmla="*/ 70 h 70"/>
                                    <a:gd name="T34" fmla="*/ 0 w 164"/>
                                    <a:gd name="T35" fmla="*/ 65 h 70"/>
                                    <a:gd name="T36" fmla="*/ 0 w 164"/>
                                    <a:gd name="T37" fmla="*/ 60 h 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164" h="70">
                                      <a:moveTo>
                                        <a:pt x="0" y="60"/>
                                      </a:moveTo>
                                      <a:lnTo>
                                        <a:pt x="27" y="55"/>
                                      </a:lnTo>
                                      <a:lnTo>
                                        <a:pt x="47" y="48"/>
                                      </a:lnTo>
                                      <a:lnTo>
                                        <a:pt x="64" y="38"/>
                                      </a:lnTo>
                                      <a:lnTo>
                                        <a:pt x="82" y="28"/>
                                      </a:lnTo>
                                      <a:lnTo>
                                        <a:pt x="96" y="18"/>
                                      </a:lnTo>
                                      <a:lnTo>
                                        <a:pt x="114" y="8"/>
                                      </a:lnTo>
                                      <a:lnTo>
                                        <a:pt x="136" y="3"/>
                                      </a:lnTo>
                                      <a:lnTo>
                                        <a:pt x="164" y="0"/>
                                      </a:lnTo>
                                      <a:lnTo>
                                        <a:pt x="164" y="13"/>
                                      </a:lnTo>
                                      <a:lnTo>
                                        <a:pt x="164" y="28"/>
                                      </a:lnTo>
                                      <a:lnTo>
                                        <a:pt x="144" y="25"/>
                                      </a:lnTo>
                                      <a:lnTo>
                                        <a:pt x="124" y="25"/>
                                      </a:lnTo>
                                      <a:lnTo>
                                        <a:pt x="104" y="30"/>
                                      </a:lnTo>
                                      <a:lnTo>
                                        <a:pt x="84" y="38"/>
                                      </a:lnTo>
                                      <a:lnTo>
                                        <a:pt x="44" y="55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0" y="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CED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18" name="Freeform 24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5455" y="302895"/>
                                  <a:ext cx="104140" cy="58420"/>
                                </a:xfrm>
                                <a:custGeom>
                                  <a:avLst/>
                                  <a:gdLst>
                                    <a:gd name="T0" fmla="*/ 0 w 164"/>
                                    <a:gd name="T1" fmla="*/ 82 h 92"/>
                                    <a:gd name="T2" fmla="*/ 15 w 164"/>
                                    <a:gd name="T3" fmla="*/ 79 h 92"/>
                                    <a:gd name="T4" fmla="*/ 27 w 164"/>
                                    <a:gd name="T5" fmla="*/ 74 h 92"/>
                                    <a:gd name="T6" fmla="*/ 40 w 164"/>
                                    <a:gd name="T7" fmla="*/ 72 h 92"/>
                                    <a:gd name="T8" fmla="*/ 50 w 164"/>
                                    <a:gd name="T9" fmla="*/ 64 h 92"/>
                                    <a:gd name="T10" fmla="*/ 67 w 164"/>
                                    <a:gd name="T11" fmla="*/ 52 h 92"/>
                                    <a:gd name="T12" fmla="*/ 82 w 164"/>
                                    <a:gd name="T13" fmla="*/ 37 h 92"/>
                                    <a:gd name="T14" fmla="*/ 99 w 164"/>
                                    <a:gd name="T15" fmla="*/ 22 h 92"/>
                                    <a:gd name="T16" fmla="*/ 117 w 164"/>
                                    <a:gd name="T17" fmla="*/ 12 h 92"/>
                                    <a:gd name="T18" fmla="*/ 127 w 164"/>
                                    <a:gd name="T19" fmla="*/ 7 h 92"/>
                                    <a:gd name="T20" fmla="*/ 137 w 164"/>
                                    <a:gd name="T21" fmla="*/ 2 h 92"/>
                                    <a:gd name="T22" fmla="*/ 149 w 164"/>
                                    <a:gd name="T23" fmla="*/ 0 h 92"/>
                                    <a:gd name="T24" fmla="*/ 164 w 164"/>
                                    <a:gd name="T25" fmla="*/ 0 h 92"/>
                                    <a:gd name="T26" fmla="*/ 164 w 164"/>
                                    <a:gd name="T27" fmla="*/ 12 h 92"/>
                                    <a:gd name="T28" fmla="*/ 164 w 164"/>
                                    <a:gd name="T29" fmla="*/ 25 h 92"/>
                                    <a:gd name="T30" fmla="*/ 142 w 164"/>
                                    <a:gd name="T31" fmla="*/ 27 h 92"/>
                                    <a:gd name="T32" fmla="*/ 122 w 164"/>
                                    <a:gd name="T33" fmla="*/ 32 h 92"/>
                                    <a:gd name="T34" fmla="*/ 104 w 164"/>
                                    <a:gd name="T35" fmla="*/ 42 h 92"/>
                                    <a:gd name="T36" fmla="*/ 85 w 164"/>
                                    <a:gd name="T37" fmla="*/ 52 h 92"/>
                                    <a:gd name="T38" fmla="*/ 65 w 164"/>
                                    <a:gd name="T39" fmla="*/ 62 h 92"/>
                                    <a:gd name="T40" fmla="*/ 45 w 164"/>
                                    <a:gd name="T41" fmla="*/ 74 h 92"/>
                                    <a:gd name="T42" fmla="*/ 22 w 164"/>
                                    <a:gd name="T43" fmla="*/ 84 h 92"/>
                                    <a:gd name="T44" fmla="*/ 0 w 164"/>
                                    <a:gd name="T45" fmla="*/ 92 h 92"/>
                                    <a:gd name="T46" fmla="*/ 0 w 164"/>
                                    <a:gd name="T47" fmla="*/ 87 h 92"/>
                                    <a:gd name="T48" fmla="*/ 0 w 164"/>
                                    <a:gd name="T49" fmla="*/ 82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164" h="92">
                                      <a:moveTo>
                                        <a:pt x="0" y="82"/>
                                      </a:moveTo>
                                      <a:lnTo>
                                        <a:pt x="15" y="79"/>
                                      </a:lnTo>
                                      <a:lnTo>
                                        <a:pt x="27" y="74"/>
                                      </a:lnTo>
                                      <a:lnTo>
                                        <a:pt x="40" y="72"/>
                                      </a:lnTo>
                                      <a:lnTo>
                                        <a:pt x="50" y="64"/>
                                      </a:lnTo>
                                      <a:lnTo>
                                        <a:pt x="67" y="52"/>
                                      </a:lnTo>
                                      <a:lnTo>
                                        <a:pt x="82" y="37"/>
                                      </a:lnTo>
                                      <a:lnTo>
                                        <a:pt x="99" y="22"/>
                                      </a:lnTo>
                                      <a:lnTo>
                                        <a:pt x="117" y="12"/>
                                      </a:lnTo>
                                      <a:lnTo>
                                        <a:pt x="127" y="7"/>
                                      </a:lnTo>
                                      <a:lnTo>
                                        <a:pt x="137" y="2"/>
                                      </a:lnTo>
                                      <a:lnTo>
                                        <a:pt x="149" y="0"/>
                                      </a:lnTo>
                                      <a:lnTo>
                                        <a:pt x="164" y="0"/>
                                      </a:lnTo>
                                      <a:lnTo>
                                        <a:pt x="164" y="12"/>
                                      </a:lnTo>
                                      <a:lnTo>
                                        <a:pt x="164" y="25"/>
                                      </a:lnTo>
                                      <a:lnTo>
                                        <a:pt x="142" y="27"/>
                                      </a:lnTo>
                                      <a:lnTo>
                                        <a:pt x="122" y="32"/>
                                      </a:lnTo>
                                      <a:lnTo>
                                        <a:pt x="104" y="42"/>
                                      </a:lnTo>
                                      <a:lnTo>
                                        <a:pt x="85" y="52"/>
                                      </a:lnTo>
                                      <a:lnTo>
                                        <a:pt x="65" y="62"/>
                                      </a:lnTo>
                                      <a:lnTo>
                                        <a:pt x="45" y="74"/>
                                      </a:lnTo>
                                      <a:lnTo>
                                        <a:pt x="22" y="84"/>
                                      </a:lnTo>
                                      <a:lnTo>
                                        <a:pt x="0" y="92"/>
                                      </a:lnTo>
                                      <a:lnTo>
                                        <a:pt x="0" y="87"/>
                                      </a:lnTo>
                                      <a:lnTo>
                                        <a:pt x="0" y="8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CED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19" name="Freeform 24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5455" y="278765"/>
                                  <a:ext cx="104140" cy="69850"/>
                                </a:xfrm>
                                <a:custGeom>
                                  <a:avLst/>
                                  <a:gdLst>
                                    <a:gd name="T0" fmla="*/ 0 w 164"/>
                                    <a:gd name="T1" fmla="*/ 100 h 110"/>
                                    <a:gd name="T2" fmla="*/ 15 w 164"/>
                                    <a:gd name="T3" fmla="*/ 97 h 110"/>
                                    <a:gd name="T4" fmla="*/ 27 w 164"/>
                                    <a:gd name="T5" fmla="*/ 92 h 110"/>
                                    <a:gd name="T6" fmla="*/ 40 w 164"/>
                                    <a:gd name="T7" fmla="*/ 87 h 110"/>
                                    <a:gd name="T8" fmla="*/ 50 w 164"/>
                                    <a:gd name="T9" fmla="*/ 82 h 110"/>
                                    <a:gd name="T10" fmla="*/ 67 w 164"/>
                                    <a:gd name="T11" fmla="*/ 65 h 110"/>
                                    <a:gd name="T12" fmla="*/ 82 w 164"/>
                                    <a:gd name="T13" fmla="*/ 48 h 110"/>
                                    <a:gd name="T14" fmla="*/ 99 w 164"/>
                                    <a:gd name="T15" fmla="*/ 30 h 110"/>
                                    <a:gd name="T16" fmla="*/ 117 w 164"/>
                                    <a:gd name="T17" fmla="*/ 15 h 110"/>
                                    <a:gd name="T18" fmla="*/ 127 w 164"/>
                                    <a:gd name="T19" fmla="*/ 8 h 110"/>
                                    <a:gd name="T20" fmla="*/ 137 w 164"/>
                                    <a:gd name="T21" fmla="*/ 3 h 110"/>
                                    <a:gd name="T22" fmla="*/ 149 w 164"/>
                                    <a:gd name="T23" fmla="*/ 0 h 110"/>
                                    <a:gd name="T24" fmla="*/ 164 w 164"/>
                                    <a:gd name="T25" fmla="*/ 0 h 110"/>
                                    <a:gd name="T26" fmla="*/ 164 w 164"/>
                                    <a:gd name="T27" fmla="*/ 13 h 110"/>
                                    <a:gd name="T28" fmla="*/ 164 w 164"/>
                                    <a:gd name="T29" fmla="*/ 25 h 110"/>
                                    <a:gd name="T30" fmla="*/ 154 w 164"/>
                                    <a:gd name="T31" fmla="*/ 28 h 110"/>
                                    <a:gd name="T32" fmla="*/ 142 w 164"/>
                                    <a:gd name="T33" fmla="*/ 28 h 110"/>
                                    <a:gd name="T34" fmla="*/ 132 w 164"/>
                                    <a:gd name="T35" fmla="*/ 33 h 110"/>
                                    <a:gd name="T36" fmla="*/ 122 w 164"/>
                                    <a:gd name="T37" fmla="*/ 38 h 110"/>
                                    <a:gd name="T38" fmla="*/ 104 w 164"/>
                                    <a:gd name="T39" fmla="*/ 48 h 110"/>
                                    <a:gd name="T40" fmla="*/ 85 w 164"/>
                                    <a:gd name="T41" fmla="*/ 63 h 110"/>
                                    <a:gd name="T42" fmla="*/ 65 w 164"/>
                                    <a:gd name="T43" fmla="*/ 75 h 110"/>
                                    <a:gd name="T44" fmla="*/ 45 w 164"/>
                                    <a:gd name="T45" fmla="*/ 90 h 110"/>
                                    <a:gd name="T46" fmla="*/ 22 w 164"/>
                                    <a:gd name="T47" fmla="*/ 102 h 110"/>
                                    <a:gd name="T48" fmla="*/ 0 w 164"/>
                                    <a:gd name="T49" fmla="*/ 110 h 110"/>
                                    <a:gd name="T50" fmla="*/ 0 w 164"/>
                                    <a:gd name="T51" fmla="*/ 105 h 110"/>
                                    <a:gd name="T52" fmla="*/ 0 w 164"/>
                                    <a:gd name="T53" fmla="*/ 100 h 1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</a:cxnLst>
                                  <a:rect l="0" t="0" r="r" b="b"/>
                                  <a:pathLst>
                                    <a:path w="164" h="110">
                                      <a:moveTo>
                                        <a:pt x="0" y="100"/>
                                      </a:moveTo>
                                      <a:lnTo>
                                        <a:pt x="15" y="97"/>
                                      </a:lnTo>
                                      <a:lnTo>
                                        <a:pt x="27" y="92"/>
                                      </a:lnTo>
                                      <a:lnTo>
                                        <a:pt x="40" y="87"/>
                                      </a:lnTo>
                                      <a:lnTo>
                                        <a:pt x="50" y="82"/>
                                      </a:lnTo>
                                      <a:lnTo>
                                        <a:pt x="67" y="65"/>
                                      </a:lnTo>
                                      <a:lnTo>
                                        <a:pt x="82" y="48"/>
                                      </a:lnTo>
                                      <a:lnTo>
                                        <a:pt x="99" y="30"/>
                                      </a:lnTo>
                                      <a:lnTo>
                                        <a:pt x="117" y="15"/>
                                      </a:lnTo>
                                      <a:lnTo>
                                        <a:pt x="127" y="8"/>
                                      </a:lnTo>
                                      <a:lnTo>
                                        <a:pt x="137" y="3"/>
                                      </a:lnTo>
                                      <a:lnTo>
                                        <a:pt x="149" y="0"/>
                                      </a:lnTo>
                                      <a:lnTo>
                                        <a:pt x="164" y="0"/>
                                      </a:lnTo>
                                      <a:lnTo>
                                        <a:pt x="164" y="13"/>
                                      </a:lnTo>
                                      <a:lnTo>
                                        <a:pt x="164" y="25"/>
                                      </a:lnTo>
                                      <a:lnTo>
                                        <a:pt x="154" y="28"/>
                                      </a:lnTo>
                                      <a:lnTo>
                                        <a:pt x="142" y="28"/>
                                      </a:lnTo>
                                      <a:lnTo>
                                        <a:pt x="132" y="33"/>
                                      </a:lnTo>
                                      <a:lnTo>
                                        <a:pt x="122" y="38"/>
                                      </a:lnTo>
                                      <a:lnTo>
                                        <a:pt x="104" y="48"/>
                                      </a:lnTo>
                                      <a:lnTo>
                                        <a:pt x="85" y="63"/>
                                      </a:lnTo>
                                      <a:lnTo>
                                        <a:pt x="65" y="75"/>
                                      </a:lnTo>
                                      <a:lnTo>
                                        <a:pt x="45" y="90"/>
                                      </a:lnTo>
                                      <a:lnTo>
                                        <a:pt x="22" y="102"/>
                                      </a:lnTo>
                                      <a:lnTo>
                                        <a:pt x="0" y="110"/>
                                      </a:lnTo>
                                      <a:lnTo>
                                        <a:pt x="0" y="105"/>
                                      </a:lnTo>
                                      <a:lnTo>
                                        <a:pt x="0" y="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CED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20" name="Freeform 24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5455" y="255270"/>
                                  <a:ext cx="104140" cy="80645"/>
                                </a:xfrm>
                                <a:custGeom>
                                  <a:avLst/>
                                  <a:gdLst>
                                    <a:gd name="T0" fmla="*/ 0 w 164"/>
                                    <a:gd name="T1" fmla="*/ 117 h 127"/>
                                    <a:gd name="T2" fmla="*/ 15 w 164"/>
                                    <a:gd name="T3" fmla="*/ 114 h 127"/>
                                    <a:gd name="T4" fmla="*/ 27 w 164"/>
                                    <a:gd name="T5" fmla="*/ 109 h 127"/>
                                    <a:gd name="T6" fmla="*/ 40 w 164"/>
                                    <a:gd name="T7" fmla="*/ 104 h 127"/>
                                    <a:gd name="T8" fmla="*/ 50 w 164"/>
                                    <a:gd name="T9" fmla="*/ 97 h 127"/>
                                    <a:gd name="T10" fmla="*/ 67 w 164"/>
                                    <a:gd name="T11" fmla="*/ 77 h 127"/>
                                    <a:gd name="T12" fmla="*/ 82 w 164"/>
                                    <a:gd name="T13" fmla="*/ 55 h 127"/>
                                    <a:gd name="T14" fmla="*/ 99 w 164"/>
                                    <a:gd name="T15" fmla="*/ 35 h 127"/>
                                    <a:gd name="T16" fmla="*/ 117 w 164"/>
                                    <a:gd name="T17" fmla="*/ 17 h 127"/>
                                    <a:gd name="T18" fmla="*/ 127 w 164"/>
                                    <a:gd name="T19" fmla="*/ 10 h 127"/>
                                    <a:gd name="T20" fmla="*/ 137 w 164"/>
                                    <a:gd name="T21" fmla="*/ 5 h 127"/>
                                    <a:gd name="T22" fmla="*/ 149 w 164"/>
                                    <a:gd name="T23" fmla="*/ 0 h 127"/>
                                    <a:gd name="T24" fmla="*/ 164 w 164"/>
                                    <a:gd name="T25" fmla="*/ 0 h 127"/>
                                    <a:gd name="T26" fmla="*/ 164 w 164"/>
                                    <a:gd name="T27" fmla="*/ 12 h 127"/>
                                    <a:gd name="T28" fmla="*/ 164 w 164"/>
                                    <a:gd name="T29" fmla="*/ 25 h 127"/>
                                    <a:gd name="T30" fmla="*/ 154 w 164"/>
                                    <a:gd name="T31" fmla="*/ 27 h 127"/>
                                    <a:gd name="T32" fmla="*/ 142 w 164"/>
                                    <a:gd name="T33" fmla="*/ 30 h 127"/>
                                    <a:gd name="T34" fmla="*/ 132 w 164"/>
                                    <a:gd name="T35" fmla="*/ 32 h 127"/>
                                    <a:gd name="T36" fmla="*/ 122 w 164"/>
                                    <a:gd name="T37" fmla="*/ 40 h 127"/>
                                    <a:gd name="T38" fmla="*/ 104 w 164"/>
                                    <a:gd name="T39" fmla="*/ 52 h 127"/>
                                    <a:gd name="T40" fmla="*/ 85 w 164"/>
                                    <a:gd name="T41" fmla="*/ 70 h 127"/>
                                    <a:gd name="T42" fmla="*/ 65 w 164"/>
                                    <a:gd name="T43" fmla="*/ 87 h 127"/>
                                    <a:gd name="T44" fmla="*/ 45 w 164"/>
                                    <a:gd name="T45" fmla="*/ 104 h 127"/>
                                    <a:gd name="T46" fmla="*/ 35 w 164"/>
                                    <a:gd name="T47" fmla="*/ 112 h 127"/>
                                    <a:gd name="T48" fmla="*/ 22 w 164"/>
                                    <a:gd name="T49" fmla="*/ 119 h 127"/>
                                    <a:gd name="T50" fmla="*/ 12 w 164"/>
                                    <a:gd name="T51" fmla="*/ 124 h 127"/>
                                    <a:gd name="T52" fmla="*/ 0 w 164"/>
                                    <a:gd name="T53" fmla="*/ 127 h 127"/>
                                    <a:gd name="T54" fmla="*/ 0 w 164"/>
                                    <a:gd name="T55" fmla="*/ 122 h 127"/>
                                    <a:gd name="T56" fmla="*/ 0 w 164"/>
                                    <a:gd name="T57" fmla="*/ 117 h 1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164" h="127">
                                      <a:moveTo>
                                        <a:pt x="0" y="117"/>
                                      </a:moveTo>
                                      <a:lnTo>
                                        <a:pt x="15" y="114"/>
                                      </a:lnTo>
                                      <a:lnTo>
                                        <a:pt x="27" y="109"/>
                                      </a:lnTo>
                                      <a:lnTo>
                                        <a:pt x="40" y="104"/>
                                      </a:lnTo>
                                      <a:lnTo>
                                        <a:pt x="50" y="97"/>
                                      </a:lnTo>
                                      <a:lnTo>
                                        <a:pt x="67" y="77"/>
                                      </a:lnTo>
                                      <a:lnTo>
                                        <a:pt x="82" y="55"/>
                                      </a:lnTo>
                                      <a:lnTo>
                                        <a:pt x="99" y="35"/>
                                      </a:lnTo>
                                      <a:lnTo>
                                        <a:pt x="117" y="17"/>
                                      </a:lnTo>
                                      <a:lnTo>
                                        <a:pt x="127" y="10"/>
                                      </a:lnTo>
                                      <a:lnTo>
                                        <a:pt x="137" y="5"/>
                                      </a:lnTo>
                                      <a:lnTo>
                                        <a:pt x="149" y="0"/>
                                      </a:lnTo>
                                      <a:lnTo>
                                        <a:pt x="164" y="0"/>
                                      </a:lnTo>
                                      <a:lnTo>
                                        <a:pt x="164" y="12"/>
                                      </a:lnTo>
                                      <a:lnTo>
                                        <a:pt x="164" y="25"/>
                                      </a:lnTo>
                                      <a:lnTo>
                                        <a:pt x="154" y="27"/>
                                      </a:lnTo>
                                      <a:lnTo>
                                        <a:pt x="142" y="30"/>
                                      </a:lnTo>
                                      <a:lnTo>
                                        <a:pt x="132" y="32"/>
                                      </a:lnTo>
                                      <a:lnTo>
                                        <a:pt x="122" y="40"/>
                                      </a:lnTo>
                                      <a:lnTo>
                                        <a:pt x="104" y="52"/>
                                      </a:lnTo>
                                      <a:lnTo>
                                        <a:pt x="85" y="70"/>
                                      </a:lnTo>
                                      <a:lnTo>
                                        <a:pt x="65" y="87"/>
                                      </a:lnTo>
                                      <a:lnTo>
                                        <a:pt x="45" y="104"/>
                                      </a:lnTo>
                                      <a:lnTo>
                                        <a:pt x="35" y="112"/>
                                      </a:lnTo>
                                      <a:lnTo>
                                        <a:pt x="22" y="119"/>
                                      </a:lnTo>
                                      <a:lnTo>
                                        <a:pt x="12" y="124"/>
                                      </a:lnTo>
                                      <a:lnTo>
                                        <a:pt x="0" y="127"/>
                                      </a:lnTo>
                                      <a:lnTo>
                                        <a:pt x="0" y="122"/>
                                      </a:lnTo>
                                      <a:lnTo>
                                        <a:pt x="0" y="1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CED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21" name="Freeform 24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9415" y="198120"/>
                                  <a:ext cx="66040" cy="172720"/>
                                </a:xfrm>
                                <a:custGeom>
                                  <a:avLst/>
                                  <a:gdLst>
                                    <a:gd name="T0" fmla="*/ 25 w 104"/>
                                    <a:gd name="T1" fmla="*/ 47 h 272"/>
                                    <a:gd name="T2" fmla="*/ 44 w 104"/>
                                    <a:gd name="T3" fmla="*/ 57 h 272"/>
                                    <a:gd name="T4" fmla="*/ 59 w 104"/>
                                    <a:gd name="T5" fmla="*/ 70 h 272"/>
                                    <a:gd name="T6" fmla="*/ 64 w 104"/>
                                    <a:gd name="T7" fmla="*/ 77 h 272"/>
                                    <a:gd name="T8" fmla="*/ 69 w 104"/>
                                    <a:gd name="T9" fmla="*/ 90 h 272"/>
                                    <a:gd name="T10" fmla="*/ 72 w 104"/>
                                    <a:gd name="T11" fmla="*/ 105 h 272"/>
                                    <a:gd name="T12" fmla="*/ 77 w 104"/>
                                    <a:gd name="T13" fmla="*/ 122 h 272"/>
                                    <a:gd name="T14" fmla="*/ 92 w 104"/>
                                    <a:gd name="T15" fmla="*/ 122 h 272"/>
                                    <a:gd name="T16" fmla="*/ 92 w 104"/>
                                    <a:gd name="T17" fmla="*/ 137 h 272"/>
                                    <a:gd name="T18" fmla="*/ 104 w 104"/>
                                    <a:gd name="T19" fmla="*/ 137 h 272"/>
                                    <a:gd name="T20" fmla="*/ 104 w 104"/>
                                    <a:gd name="T21" fmla="*/ 272 h 272"/>
                                    <a:gd name="T22" fmla="*/ 72 w 104"/>
                                    <a:gd name="T23" fmla="*/ 272 h 272"/>
                                    <a:gd name="T24" fmla="*/ 69 w 104"/>
                                    <a:gd name="T25" fmla="*/ 140 h 272"/>
                                    <a:gd name="T26" fmla="*/ 54 w 104"/>
                                    <a:gd name="T27" fmla="*/ 140 h 272"/>
                                    <a:gd name="T28" fmla="*/ 54 w 104"/>
                                    <a:gd name="T29" fmla="*/ 122 h 272"/>
                                    <a:gd name="T30" fmla="*/ 39 w 104"/>
                                    <a:gd name="T31" fmla="*/ 122 h 272"/>
                                    <a:gd name="T32" fmla="*/ 34 w 104"/>
                                    <a:gd name="T33" fmla="*/ 95 h 272"/>
                                    <a:gd name="T34" fmla="*/ 27 w 104"/>
                                    <a:gd name="T35" fmla="*/ 77 h 272"/>
                                    <a:gd name="T36" fmla="*/ 15 w 104"/>
                                    <a:gd name="T37" fmla="*/ 65 h 272"/>
                                    <a:gd name="T38" fmla="*/ 0 w 104"/>
                                    <a:gd name="T39" fmla="*/ 52 h 272"/>
                                    <a:gd name="T40" fmla="*/ 0 w 104"/>
                                    <a:gd name="T41" fmla="*/ 32 h 272"/>
                                    <a:gd name="T42" fmla="*/ 0 w 104"/>
                                    <a:gd name="T43" fmla="*/ 12 h 272"/>
                                    <a:gd name="T44" fmla="*/ 7 w 104"/>
                                    <a:gd name="T45" fmla="*/ 12 h 272"/>
                                    <a:gd name="T46" fmla="*/ 7 w 104"/>
                                    <a:gd name="T47" fmla="*/ 0 h 272"/>
                                    <a:gd name="T48" fmla="*/ 30 w 104"/>
                                    <a:gd name="T49" fmla="*/ 12 h 272"/>
                                    <a:gd name="T50" fmla="*/ 30 w 104"/>
                                    <a:gd name="T51" fmla="*/ 25 h 272"/>
                                    <a:gd name="T52" fmla="*/ 25 w 104"/>
                                    <a:gd name="T53" fmla="*/ 25 h 272"/>
                                    <a:gd name="T54" fmla="*/ 25 w 104"/>
                                    <a:gd name="T55" fmla="*/ 37 h 272"/>
                                    <a:gd name="T56" fmla="*/ 25 w 104"/>
                                    <a:gd name="T57" fmla="*/ 47 h 2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104" h="272">
                                      <a:moveTo>
                                        <a:pt x="25" y="47"/>
                                      </a:moveTo>
                                      <a:lnTo>
                                        <a:pt x="44" y="57"/>
                                      </a:lnTo>
                                      <a:lnTo>
                                        <a:pt x="59" y="70"/>
                                      </a:lnTo>
                                      <a:lnTo>
                                        <a:pt x="64" y="77"/>
                                      </a:lnTo>
                                      <a:lnTo>
                                        <a:pt x="69" y="90"/>
                                      </a:lnTo>
                                      <a:lnTo>
                                        <a:pt x="72" y="105"/>
                                      </a:lnTo>
                                      <a:lnTo>
                                        <a:pt x="77" y="122"/>
                                      </a:lnTo>
                                      <a:lnTo>
                                        <a:pt x="92" y="122"/>
                                      </a:lnTo>
                                      <a:lnTo>
                                        <a:pt x="92" y="137"/>
                                      </a:lnTo>
                                      <a:lnTo>
                                        <a:pt x="104" y="137"/>
                                      </a:lnTo>
                                      <a:lnTo>
                                        <a:pt x="104" y="272"/>
                                      </a:lnTo>
                                      <a:lnTo>
                                        <a:pt x="72" y="272"/>
                                      </a:lnTo>
                                      <a:lnTo>
                                        <a:pt x="69" y="140"/>
                                      </a:lnTo>
                                      <a:lnTo>
                                        <a:pt x="54" y="140"/>
                                      </a:lnTo>
                                      <a:lnTo>
                                        <a:pt x="54" y="122"/>
                                      </a:lnTo>
                                      <a:lnTo>
                                        <a:pt x="39" y="122"/>
                                      </a:lnTo>
                                      <a:lnTo>
                                        <a:pt x="34" y="95"/>
                                      </a:lnTo>
                                      <a:lnTo>
                                        <a:pt x="27" y="77"/>
                                      </a:lnTo>
                                      <a:lnTo>
                                        <a:pt x="15" y="65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7" y="12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30" y="12"/>
                                      </a:lnTo>
                                      <a:lnTo>
                                        <a:pt x="30" y="25"/>
                                      </a:lnTo>
                                      <a:lnTo>
                                        <a:pt x="25" y="25"/>
                                      </a:lnTo>
                                      <a:lnTo>
                                        <a:pt x="25" y="37"/>
                                      </a:lnTo>
                                      <a:lnTo>
                                        <a:pt x="25" y="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22" name="Freeform 24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9415" y="198120"/>
                                  <a:ext cx="66040" cy="172720"/>
                                </a:xfrm>
                                <a:custGeom>
                                  <a:avLst/>
                                  <a:gdLst>
                                    <a:gd name="T0" fmla="*/ 25 w 104"/>
                                    <a:gd name="T1" fmla="*/ 47 h 272"/>
                                    <a:gd name="T2" fmla="*/ 44 w 104"/>
                                    <a:gd name="T3" fmla="*/ 57 h 272"/>
                                    <a:gd name="T4" fmla="*/ 59 w 104"/>
                                    <a:gd name="T5" fmla="*/ 70 h 272"/>
                                    <a:gd name="T6" fmla="*/ 64 w 104"/>
                                    <a:gd name="T7" fmla="*/ 77 h 272"/>
                                    <a:gd name="T8" fmla="*/ 69 w 104"/>
                                    <a:gd name="T9" fmla="*/ 90 h 272"/>
                                    <a:gd name="T10" fmla="*/ 72 w 104"/>
                                    <a:gd name="T11" fmla="*/ 105 h 272"/>
                                    <a:gd name="T12" fmla="*/ 77 w 104"/>
                                    <a:gd name="T13" fmla="*/ 122 h 272"/>
                                    <a:gd name="T14" fmla="*/ 92 w 104"/>
                                    <a:gd name="T15" fmla="*/ 122 h 272"/>
                                    <a:gd name="T16" fmla="*/ 92 w 104"/>
                                    <a:gd name="T17" fmla="*/ 137 h 272"/>
                                    <a:gd name="T18" fmla="*/ 104 w 104"/>
                                    <a:gd name="T19" fmla="*/ 137 h 272"/>
                                    <a:gd name="T20" fmla="*/ 104 w 104"/>
                                    <a:gd name="T21" fmla="*/ 272 h 272"/>
                                    <a:gd name="T22" fmla="*/ 72 w 104"/>
                                    <a:gd name="T23" fmla="*/ 272 h 272"/>
                                    <a:gd name="T24" fmla="*/ 69 w 104"/>
                                    <a:gd name="T25" fmla="*/ 140 h 272"/>
                                    <a:gd name="T26" fmla="*/ 54 w 104"/>
                                    <a:gd name="T27" fmla="*/ 140 h 272"/>
                                    <a:gd name="T28" fmla="*/ 54 w 104"/>
                                    <a:gd name="T29" fmla="*/ 122 h 272"/>
                                    <a:gd name="T30" fmla="*/ 39 w 104"/>
                                    <a:gd name="T31" fmla="*/ 122 h 272"/>
                                    <a:gd name="T32" fmla="*/ 34 w 104"/>
                                    <a:gd name="T33" fmla="*/ 95 h 272"/>
                                    <a:gd name="T34" fmla="*/ 27 w 104"/>
                                    <a:gd name="T35" fmla="*/ 77 h 272"/>
                                    <a:gd name="T36" fmla="*/ 15 w 104"/>
                                    <a:gd name="T37" fmla="*/ 65 h 272"/>
                                    <a:gd name="T38" fmla="*/ 0 w 104"/>
                                    <a:gd name="T39" fmla="*/ 52 h 272"/>
                                    <a:gd name="T40" fmla="*/ 0 w 104"/>
                                    <a:gd name="T41" fmla="*/ 32 h 272"/>
                                    <a:gd name="T42" fmla="*/ 0 w 104"/>
                                    <a:gd name="T43" fmla="*/ 12 h 272"/>
                                    <a:gd name="T44" fmla="*/ 7 w 104"/>
                                    <a:gd name="T45" fmla="*/ 12 h 272"/>
                                    <a:gd name="T46" fmla="*/ 7 w 104"/>
                                    <a:gd name="T47" fmla="*/ 0 h 272"/>
                                    <a:gd name="T48" fmla="*/ 30 w 104"/>
                                    <a:gd name="T49" fmla="*/ 12 h 272"/>
                                    <a:gd name="T50" fmla="*/ 30 w 104"/>
                                    <a:gd name="T51" fmla="*/ 25 h 272"/>
                                    <a:gd name="T52" fmla="*/ 25 w 104"/>
                                    <a:gd name="T53" fmla="*/ 25 h 272"/>
                                    <a:gd name="T54" fmla="*/ 25 w 104"/>
                                    <a:gd name="T55" fmla="*/ 37 h 272"/>
                                    <a:gd name="T56" fmla="*/ 25 w 104"/>
                                    <a:gd name="T57" fmla="*/ 47 h 2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104" h="272">
                                      <a:moveTo>
                                        <a:pt x="25" y="47"/>
                                      </a:moveTo>
                                      <a:lnTo>
                                        <a:pt x="44" y="57"/>
                                      </a:lnTo>
                                      <a:lnTo>
                                        <a:pt x="59" y="70"/>
                                      </a:lnTo>
                                      <a:lnTo>
                                        <a:pt x="64" y="77"/>
                                      </a:lnTo>
                                      <a:lnTo>
                                        <a:pt x="69" y="90"/>
                                      </a:lnTo>
                                      <a:lnTo>
                                        <a:pt x="72" y="105"/>
                                      </a:lnTo>
                                      <a:lnTo>
                                        <a:pt x="77" y="122"/>
                                      </a:lnTo>
                                      <a:lnTo>
                                        <a:pt x="92" y="122"/>
                                      </a:lnTo>
                                      <a:lnTo>
                                        <a:pt x="92" y="137"/>
                                      </a:lnTo>
                                      <a:lnTo>
                                        <a:pt x="104" y="137"/>
                                      </a:lnTo>
                                      <a:lnTo>
                                        <a:pt x="104" y="272"/>
                                      </a:lnTo>
                                      <a:lnTo>
                                        <a:pt x="72" y="272"/>
                                      </a:lnTo>
                                      <a:lnTo>
                                        <a:pt x="69" y="140"/>
                                      </a:lnTo>
                                      <a:lnTo>
                                        <a:pt x="54" y="140"/>
                                      </a:lnTo>
                                      <a:lnTo>
                                        <a:pt x="54" y="122"/>
                                      </a:lnTo>
                                      <a:lnTo>
                                        <a:pt x="39" y="122"/>
                                      </a:lnTo>
                                      <a:lnTo>
                                        <a:pt x="34" y="95"/>
                                      </a:lnTo>
                                      <a:lnTo>
                                        <a:pt x="27" y="77"/>
                                      </a:lnTo>
                                      <a:lnTo>
                                        <a:pt x="15" y="65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7" y="12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30" y="12"/>
                                      </a:lnTo>
                                      <a:lnTo>
                                        <a:pt x="30" y="25"/>
                                      </a:lnTo>
                                      <a:lnTo>
                                        <a:pt x="25" y="25"/>
                                      </a:lnTo>
                                      <a:lnTo>
                                        <a:pt x="25" y="37"/>
                                      </a:lnTo>
                                      <a:lnTo>
                                        <a:pt x="25" y="47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23" name="Freeform 24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6865" y="199390"/>
                                  <a:ext cx="128270" cy="171450"/>
                                </a:xfrm>
                                <a:custGeom>
                                  <a:avLst/>
                                  <a:gdLst>
                                    <a:gd name="T0" fmla="*/ 102 w 202"/>
                                    <a:gd name="T1" fmla="*/ 270 h 270"/>
                                    <a:gd name="T2" fmla="*/ 202 w 202"/>
                                    <a:gd name="T3" fmla="*/ 270 h 270"/>
                                    <a:gd name="T4" fmla="*/ 202 w 202"/>
                                    <a:gd name="T5" fmla="*/ 138 h 270"/>
                                    <a:gd name="T6" fmla="*/ 184 w 202"/>
                                    <a:gd name="T7" fmla="*/ 138 h 270"/>
                                    <a:gd name="T8" fmla="*/ 184 w 202"/>
                                    <a:gd name="T9" fmla="*/ 120 h 270"/>
                                    <a:gd name="T10" fmla="*/ 169 w 202"/>
                                    <a:gd name="T11" fmla="*/ 120 h 270"/>
                                    <a:gd name="T12" fmla="*/ 164 w 202"/>
                                    <a:gd name="T13" fmla="*/ 93 h 270"/>
                                    <a:gd name="T14" fmla="*/ 157 w 202"/>
                                    <a:gd name="T15" fmla="*/ 75 h 270"/>
                                    <a:gd name="T16" fmla="*/ 145 w 202"/>
                                    <a:gd name="T17" fmla="*/ 63 h 270"/>
                                    <a:gd name="T18" fmla="*/ 130 w 202"/>
                                    <a:gd name="T19" fmla="*/ 50 h 270"/>
                                    <a:gd name="T20" fmla="*/ 130 w 202"/>
                                    <a:gd name="T21" fmla="*/ 30 h 270"/>
                                    <a:gd name="T22" fmla="*/ 130 w 202"/>
                                    <a:gd name="T23" fmla="*/ 10 h 270"/>
                                    <a:gd name="T24" fmla="*/ 137 w 202"/>
                                    <a:gd name="T25" fmla="*/ 10 h 270"/>
                                    <a:gd name="T26" fmla="*/ 137 w 202"/>
                                    <a:gd name="T27" fmla="*/ 0 h 270"/>
                                    <a:gd name="T28" fmla="*/ 100 w 202"/>
                                    <a:gd name="T29" fmla="*/ 0 h 270"/>
                                    <a:gd name="T30" fmla="*/ 100 w 202"/>
                                    <a:gd name="T31" fmla="*/ 0 h 270"/>
                                    <a:gd name="T32" fmla="*/ 63 w 202"/>
                                    <a:gd name="T33" fmla="*/ 0 h 270"/>
                                    <a:gd name="T34" fmla="*/ 63 w 202"/>
                                    <a:gd name="T35" fmla="*/ 10 h 270"/>
                                    <a:gd name="T36" fmla="*/ 73 w 202"/>
                                    <a:gd name="T37" fmla="*/ 10 h 270"/>
                                    <a:gd name="T38" fmla="*/ 73 w 202"/>
                                    <a:gd name="T39" fmla="*/ 30 h 270"/>
                                    <a:gd name="T40" fmla="*/ 73 w 202"/>
                                    <a:gd name="T41" fmla="*/ 50 h 270"/>
                                    <a:gd name="T42" fmla="*/ 58 w 202"/>
                                    <a:gd name="T43" fmla="*/ 63 h 270"/>
                                    <a:gd name="T44" fmla="*/ 45 w 202"/>
                                    <a:gd name="T45" fmla="*/ 75 h 270"/>
                                    <a:gd name="T46" fmla="*/ 38 w 202"/>
                                    <a:gd name="T47" fmla="*/ 93 h 270"/>
                                    <a:gd name="T48" fmla="*/ 33 w 202"/>
                                    <a:gd name="T49" fmla="*/ 120 h 270"/>
                                    <a:gd name="T50" fmla="*/ 18 w 202"/>
                                    <a:gd name="T51" fmla="*/ 120 h 270"/>
                                    <a:gd name="T52" fmla="*/ 18 w 202"/>
                                    <a:gd name="T53" fmla="*/ 138 h 270"/>
                                    <a:gd name="T54" fmla="*/ 0 w 202"/>
                                    <a:gd name="T55" fmla="*/ 138 h 270"/>
                                    <a:gd name="T56" fmla="*/ 0 w 202"/>
                                    <a:gd name="T57" fmla="*/ 270 h 270"/>
                                    <a:gd name="T58" fmla="*/ 102 w 202"/>
                                    <a:gd name="T59" fmla="*/ 270 h 2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202" h="270">
                                      <a:moveTo>
                                        <a:pt x="102" y="270"/>
                                      </a:moveTo>
                                      <a:lnTo>
                                        <a:pt x="202" y="270"/>
                                      </a:lnTo>
                                      <a:lnTo>
                                        <a:pt x="202" y="138"/>
                                      </a:lnTo>
                                      <a:lnTo>
                                        <a:pt x="184" y="138"/>
                                      </a:lnTo>
                                      <a:lnTo>
                                        <a:pt x="184" y="120"/>
                                      </a:lnTo>
                                      <a:lnTo>
                                        <a:pt x="169" y="120"/>
                                      </a:lnTo>
                                      <a:lnTo>
                                        <a:pt x="164" y="93"/>
                                      </a:lnTo>
                                      <a:lnTo>
                                        <a:pt x="157" y="75"/>
                                      </a:lnTo>
                                      <a:lnTo>
                                        <a:pt x="145" y="63"/>
                                      </a:lnTo>
                                      <a:lnTo>
                                        <a:pt x="130" y="50"/>
                                      </a:lnTo>
                                      <a:lnTo>
                                        <a:pt x="130" y="30"/>
                                      </a:lnTo>
                                      <a:lnTo>
                                        <a:pt x="130" y="10"/>
                                      </a:lnTo>
                                      <a:lnTo>
                                        <a:pt x="137" y="10"/>
                                      </a:lnTo>
                                      <a:lnTo>
                                        <a:pt x="137" y="0"/>
                                      </a:lnTo>
                                      <a:lnTo>
                                        <a:pt x="100" y="0"/>
                                      </a:lnTo>
                                      <a:lnTo>
                                        <a:pt x="100" y="0"/>
                                      </a:lnTo>
                                      <a:lnTo>
                                        <a:pt x="63" y="0"/>
                                      </a:lnTo>
                                      <a:lnTo>
                                        <a:pt x="63" y="10"/>
                                      </a:lnTo>
                                      <a:lnTo>
                                        <a:pt x="73" y="10"/>
                                      </a:lnTo>
                                      <a:lnTo>
                                        <a:pt x="73" y="30"/>
                                      </a:lnTo>
                                      <a:lnTo>
                                        <a:pt x="73" y="50"/>
                                      </a:lnTo>
                                      <a:lnTo>
                                        <a:pt x="58" y="63"/>
                                      </a:lnTo>
                                      <a:lnTo>
                                        <a:pt x="45" y="75"/>
                                      </a:lnTo>
                                      <a:lnTo>
                                        <a:pt x="38" y="93"/>
                                      </a:lnTo>
                                      <a:lnTo>
                                        <a:pt x="33" y="120"/>
                                      </a:lnTo>
                                      <a:lnTo>
                                        <a:pt x="18" y="120"/>
                                      </a:lnTo>
                                      <a:lnTo>
                                        <a:pt x="18" y="138"/>
                                      </a:lnTo>
                                      <a:lnTo>
                                        <a:pt x="0" y="138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102" y="2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89B9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24" name="Freeform 24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6865" y="199390"/>
                                  <a:ext cx="128270" cy="171450"/>
                                </a:xfrm>
                                <a:custGeom>
                                  <a:avLst/>
                                  <a:gdLst>
                                    <a:gd name="T0" fmla="*/ 102 w 202"/>
                                    <a:gd name="T1" fmla="*/ 270 h 270"/>
                                    <a:gd name="T2" fmla="*/ 202 w 202"/>
                                    <a:gd name="T3" fmla="*/ 270 h 270"/>
                                    <a:gd name="T4" fmla="*/ 202 w 202"/>
                                    <a:gd name="T5" fmla="*/ 138 h 270"/>
                                    <a:gd name="T6" fmla="*/ 184 w 202"/>
                                    <a:gd name="T7" fmla="*/ 138 h 270"/>
                                    <a:gd name="T8" fmla="*/ 184 w 202"/>
                                    <a:gd name="T9" fmla="*/ 120 h 270"/>
                                    <a:gd name="T10" fmla="*/ 169 w 202"/>
                                    <a:gd name="T11" fmla="*/ 120 h 270"/>
                                    <a:gd name="T12" fmla="*/ 164 w 202"/>
                                    <a:gd name="T13" fmla="*/ 93 h 270"/>
                                    <a:gd name="T14" fmla="*/ 157 w 202"/>
                                    <a:gd name="T15" fmla="*/ 75 h 270"/>
                                    <a:gd name="T16" fmla="*/ 145 w 202"/>
                                    <a:gd name="T17" fmla="*/ 63 h 270"/>
                                    <a:gd name="T18" fmla="*/ 130 w 202"/>
                                    <a:gd name="T19" fmla="*/ 50 h 270"/>
                                    <a:gd name="T20" fmla="*/ 130 w 202"/>
                                    <a:gd name="T21" fmla="*/ 30 h 270"/>
                                    <a:gd name="T22" fmla="*/ 130 w 202"/>
                                    <a:gd name="T23" fmla="*/ 10 h 270"/>
                                    <a:gd name="T24" fmla="*/ 137 w 202"/>
                                    <a:gd name="T25" fmla="*/ 10 h 270"/>
                                    <a:gd name="T26" fmla="*/ 137 w 202"/>
                                    <a:gd name="T27" fmla="*/ 0 h 270"/>
                                    <a:gd name="T28" fmla="*/ 100 w 202"/>
                                    <a:gd name="T29" fmla="*/ 0 h 270"/>
                                    <a:gd name="T30" fmla="*/ 100 w 202"/>
                                    <a:gd name="T31" fmla="*/ 0 h 270"/>
                                    <a:gd name="T32" fmla="*/ 63 w 202"/>
                                    <a:gd name="T33" fmla="*/ 0 h 270"/>
                                    <a:gd name="T34" fmla="*/ 63 w 202"/>
                                    <a:gd name="T35" fmla="*/ 10 h 270"/>
                                    <a:gd name="T36" fmla="*/ 73 w 202"/>
                                    <a:gd name="T37" fmla="*/ 10 h 270"/>
                                    <a:gd name="T38" fmla="*/ 73 w 202"/>
                                    <a:gd name="T39" fmla="*/ 30 h 270"/>
                                    <a:gd name="T40" fmla="*/ 73 w 202"/>
                                    <a:gd name="T41" fmla="*/ 50 h 270"/>
                                    <a:gd name="T42" fmla="*/ 58 w 202"/>
                                    <a:gd name="T43" fmla="*/ 63 h 270"/>
                                    <a:gd name="T44" fmla="*/ 45 w 202"/>
                                    <a:gd name="T45" fmla="*/ 75 h 270"/>
                                    <a:gd name="T46" fmla="*/ 38 w 202"/>
                                    <a:gd name="T47" fmla="*/ 93 h 270"/>
                                    <a:gd name="T48" fmla="*/ 33 w 202"/>
                                    <a:gd name="T49" fmla="*/ 120 h 270"/>
                                    <a:gd name="T50" fmla="*/ 18 w 202"/>
                                    <a:gd name="T51" fmla="*/ 120 h 270"/>
                                    <a:gd name="T52" fmla="*/ 18 w 202"/>
                                    <a:gd name="T53" fmla="*/ 138 h 270"/>
                                    <a:gd name="T54" fmla="*/ 0 w 202"/>
                                    <a:gd name="T55" fmla="*/ 138 h 270"/>
                                    <a:gd name="T56" fmla="*/ 0 w 202"/>
                                    <a:gd name="T57" fmla="*/ 270 h 270"/>
                                    <a:gd name="T58" fmla="*/ 102 w 202"/>
                                    <a:gd name="T59" fmla="*/ 270 h 270"/>
                                    <a:gd name="T60" fmla="*/ 102 w 202"/>
                                    <a:gd name="T61" fmla="*/ 270 h 2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</a:cxnLst>
                                  <a:rect l="0" t="0" r="r" b="b"/>
                                  <a:pathLst>
                                    <a:path w="202" h="270">
                                      <a:moveTo>
                                        <a:pt x="102" y="270"/>
                                      </a:moveTo>
                                      <a:lnTo>
                                        <a:pt x="202" y="270"/>
                                      </a:lnTo>
                                      <a:lnTo>
                                        <a:pt x="202" y="138"/>
                                      </a:lnTo>
                                      <a:lnTo>
                                        <a:pt x="184" y="138"/>
                                      </a:lnTo>
                                      <a:lnTo>
                                        <a:pt x="184" y="120"/>
                                      </a:lnTo>
                                      <a:lnTo>
                                        <a:pt x="169" y="120"/>
                                      </a:lnTo>
                                      <a:lnTo>
                                        <a:pt x="164" y="93"/>
                                      </a:lnTo>
                                      <a:lnTo>
                                        <a:pt x="157" y="75"/>
                                      </a:lnTo>
                                      <a:lnTo>
                                        <a:pt x="145" y="63"/>
                                      </a:lnTo>
                                      <a:lnTo>
                                        <a:pt x="130" y="50"/>
                                      </a:lnTo>
                                      <a:lnTo>
                                        <a:pt x="130" y="30"/>
                                      </a:lnTo>
                                      <a:lnTo>
                                        <a:pt x="130" y="10"/>
                                      </a:lnTo>
                                      <a:lnTo>
                                        <a:pt x="137" y="10"/>
                                      </a:lnTo>
                                      <a:lnTo>
                                        <a:pt x="137" y="0"/>
                                      </a:lnTo>
                                      <a:lnTo>
                                        <a:pt x="100" y="0"/>
                                      </a:lnTo>
                                      <a:lnTo>
                                        <a:pt x="100" y="0"/>
                                      </a:lnTo>
                                      <a:lnTo>
                                        <a:pt x="63" y="0"/>
                                      </a:lnTo>
                                      <a:lnTo>
                                        <a:pt x="63" y="10"/>
                                      </a:lnTo>
                                      <a:lnTo>
                                        <a:pt x="73" y="10"/>
                                      </a:lnTo>
                                      <a:lnTo>
                                        <a:pt x="73" y="30"/>
                                      </a:lnTo>
                                      <a:lnTo>
                                        <a:pt x="73" y="50"/>
                                      </a:lnTo>
                                      <a:lnTo>
                                        <a:pt x="58" y="63"/>
                                      </a:lnTo>
                                      <a:lnTo>
                                        <a:pt x="45" y="75"/>
                                      </a:lnTo>
                                      <a:lnTo>
                                        <a:pt x="38" y="93"/>
                                      </a:lnTo>
                                      <a:lnTo>
                                        <a:pt x="33" y="120"/>
                                      </a:lnTo>
                                      <a:lnTo>
                                        <a:pt x="18" y="120"/>
                                      </a:lnTo>
                                      <a:lnTo>
                                        <a:pt x="18" y="138"/>
                                      </a:lnTo>
                                      <a:lnTo>
                                        <a:pt x="0" y="138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102" y="270"/>
                                      </a:lnTo>
                                      <a:lnTo>
                                        <a:pt x="102" y="27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17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25" name="Freeform 24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5120" y="234315"/>
                                  <a:ext cx="111760" cy="136525"/>
                                </a:xfrm>
                                <a:custGeom>
                                  <a:avLst/>
                                  <a:gdLst>
                                    <a:gd name="T0" fmla="*/ 176 w 176"/>
                                    <a:gd name="T1" fmla="*/ 215 h 215"/>
                                    <a:gd name="T2" fmla="*/ 176 w 176"/>
                                    <a:gd name="T3" fmla="*/ 93 h 215"/>
                                    <a:gd name="T4" fmla="*/ 161 w 176"/>
                                    <a:gd name="T5" fmla="*/ 93 h 215"/>
                                    <a:gd name="T6" fmla="*/ 161 w 176"/>
                                    <a:gd name="T7" fmla="*/ 73 h 215"/>
                                    <a:gd name="T8" fmla="*/ 147 w 176"/>
                                    <a:gd name="T9" fmla="*/ 73 h 215"/>
                                    <a:gd name="T10" fmla="*/ 142 w 176"/>
                                    <a:gd name="T11" fmla="*/ 53 h 215"/>
                                    <a:gd name="T12" fmla="*/ 137 w 176"/>
                                    <a:gd name="T13" fmla="*/ 33 h 215"/>
                                    <a:gd name="T14" fmla="*/ 132 w 176"/>
                                    <a:gd name="T15" fmla="*/ 25 h 215"/>
                                    <a:gd name="T16" fmla="*/ 124 w 176"/>
                                    <a:gd name="T17" fmla="*/ 18 h 215"/>
                                    <a:gd name="T18" fmla="*/ 117 w 176"/>
                                    <a:gd name="T19" fmla="*/ 10 h 215"/>
                                    <a:gd name="T20" fmla="*/ 107 w 176"/>
                                    <a:gd name="T21" fmla="*/ 3 h 215"/>
                                    <a:gd name="T22" fmla="*/ 99 w 176"/>
                                    <a:gd name="T23" fmla="*/ 0 h 215"/>
                                    <a:gd name="T24" fmla="*/ 89 w 176"/>
                                    <a:gd name="T25" fmla="*/ 0 h 215"/>
                                    <a:gd name="T26" fmla="*/ 79 w 176"/>
                                    <a:gd name="T27" fmla="*/ 0 h 215"/>
                                    <a:gd name="T28" fmla="*/ 67 w 176"/>
                                    <a:gd name="T29" fmla="*/ 3 h 215"/>
                                    <a:gd name="T30" fmla="*/ 60 w 176"/>
                                    <a:gd name="T31" fmla="*/ 8 h 215"/>
                                    <a:gd name="T32" fmla="*/ 52 w 176"/>
                                    <a:gd name="T33" fmla="*/ 13 h 215"/>
                                    <a:gd name="T34" fmla="*/ 47 w 176"/>
                                    <a:gd name="T35" fmla="*/ 20 h 215"/>
                                    <a:gd name="T36" fmla="*/ 42 w 176"/>
                                    <a:gd name="T37" fmla="*/ 28 h 215"/>
                                    <a:gd name="T38" fmla="*/ 32 w 176"/>
                                    <a:gd name="T39" fmla="*/ 48 h 215"/>
                                    <a:gd name="T40" fmla="*/ 27 w 176"/>
                                    <a:gd name="T41" fmla="*/ 73 h 215"/>
                                    <a:gd name="T42" fmla="*/ 12 w 176"/>
                                    <a:gd name="T43" fmla="*/ 73 h 215"/>
                                    <a:gd name="T44" fmla="*/ 12 w 176"/>
                                    <a:gd name="T45" fmla="*/ 93 h 215"/>
                                    <a:gd name="T46" fmla="*/ 0 w 176"/>
                                    <a:gd name="T47" fmla="*/ 93 h 215"/>
                                    <a:gd name="T48" fmla="*/ 0 w 176"/>
                                    <a:gd name="T49" fmla="*/ 215 h 215"/>
                                    <a:gd name="T50" fmla="*/ 176 w 176"/>
                                    <a:gd name="T51" fmla="*/ 215 h 2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176" h="215">
                                      <a:moveTo>
                                        <a:pt x="176" y="215"/>
                                      </a:moveTo>
                                      <a:lnTo>
                                        <a:pt x="176" y="93"/>
                                      </a:lnTo>
                                      <a:lnTo>
                                        <a:pt x="161" y="93"/>
                                      </a:lnTo>
                                      <a:lnTo>
                                        <a:pt x="161" y="73"/>
                                      </a:lnTo>
                                      <a:lnTo>
                                        <a:pt x="147" y="73"/>
                                      </a:lnTo>
                                      <a:lnTo>
                                        <a:pt x="142" y="53"/>
                                      </a:lnTo>
                                      <a:lnTo>
                                        <a:pt x="137" y="33"/>
                                      </a:lnTo>
                                      <a:lnTo>
                                        <a:pt x="132" y="25"/>
                                      </a:lnTo>
                                      <a:lnTo>
                                        <a:pt x="124" y="18"/>
                                      </a:lnTo>
                                      <a:lnTo>
                                        <a:pt x="117" y="10"/>
                                      </a:lnTo>
                                      <a:lnTo>
                                        <a:pt x="107" y="3"/>
                                      </a:lnTo>
                                      <a:lnTo>
                                        <a:pt x="99" y="0"/>
                                      </a:lnTo>
                                      <a:lnTo>
                                        <a:pt x="89" y="0"/>
                                      </a:lnTo>
                                      <a:lnTo>
                                        <a:pt x="79" y="0"/>
                                      </a:lnTo>
                                      <a:lnTo>
                                        <a:pt x="67" y="3"/>
                                      </a:lnTo>
                                      <a:lnTo>
                                        <a:pt x="60" y="8"/>
                                      </a:lnTo>
                                      <a:lnTo>
                                        <a:pt x="52" y="13"/>
                                      </a:lnTo>
                                      <a:lnTo>
                                        <a:pt x="47" y="20"/>
                                      </a:lnTo>
                                      <a:lnTo>
                                        <a:pt x="42" y="28"/>
                                      </a:lnTo>
                                      <a:lnTo>
                                        <a:pt x="32" y="48"/>
                                      </a:lnTo>
                                      <a:lnTo>
                                        <a:pt x="27" y="73"/>
                                      </a:lnTo>
                                      <a:lnTo>
                                        <a:pt x="12" y="73"/>
                                      </a:lnTo>
                                      <a:lnTo>
                                        <a:pt x="12" y="93"/>
                                      </a:lnTo>
                                      <a:lnTo>
                                        <a:pt x="0" y="93"/>
                                      </a:lnTo>
                                      <a:lnTo>
                                        <a:pt x="0" y="215"/>
                                      </a:lnTo>
                                      <a:lnTo>
                                        <a:pt x="176" y="21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1F1A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26" name="Line 24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3220" y="205740"/>
                                  <a:ext cx="3619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27" name="Freeform 24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20" y="226695"/>
                                  <a:ext cx="36195" cy="4445"/>
                                </a:xfrm>
                                <a:custGeom>
                                  <a:avLst/>
                                  <a:gdLst>
                                    <a:gd name="T0" fmla="*/ 0 w 57"/>
                                    <a:gd name="T1" fmla="*/ 7 h 7"/>
                                    <a:gd name="T2" fmla="*/ 12 w 57"/>
                                    <a:gd name="T3" fmla="*/ 2 h 7"/>
                                    <a:gd name="T4" fmla="*/ 27 w 57"/>
                                    <a:gd name="T5" fmla="*/ 0 h 7"/>
                                    <a:gd name="T6" fmla="*/ 42 w 57"/>
                                    <a:gd name="T7" fmla="*/ 2 h 7"/>
                                    <a:gd name="T8" fmla="*/ 57 w 57"/>
                                    <a:gd name="T9" fmla="*/ 7 h 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57" h="7">
                                      <a:moveTo>
                                        <a:pt x="0" y="7"/>
                                      </a:moveTo>
                                      <a:lnTo>
                                        <a:pt x="12" y="2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42" y="2"/>
                                      </a:lnTo>
                                      <a:lnTo>
                                        <a:pt x="57" y="7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28" name="Rectangle 24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7190" y="226695"/>
                                  <a:ext cx="7620" cy="1441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89B9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29" name="Rectangle 24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7190" y="226695"/>
                                  <a:ext cx="7620" cy="1441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1F1A17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30" name="Line 24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8935" y="205740"/>
                                  <a:ext cx="635" cy="241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31" name="Line 24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3065" y="205740"/>
                                  <a:ext cx="635" cy="222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32" name="Freeform 24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2265" y="291465"/>
                                  <a:ext cx="26670" cy="79375"/>
                                </a:xfrm>
                                <a:custGeom>
                                  <a:avLst/>
                                  <a:gdLst>
                                    <a:gd name="T0" fmla="*/ 0 w 42"/>
                                    <a:gd name="T1" fmla="*/ 125 h 125"/>
                                    <a:gd name="T2" fmla="*/ 42 w 42"/>
                                    <a:gd name="T3" fmla="*/ 125 h 125"/>
                                    <a:gd name="T4" fmla="*/ 42 w 42"/>
                                    <a:gd name="T5" fmla="*/ 97 h 125"/>
                                    <a:gd name="T6" fmla="*/ 42 w 42"/>
                                    <a:gd name="T7" fmla="*/ 70 h 125"/>
                                    <a:gd name="T8" fmla="*/ 42 w 42"/>
                                    <a:gd name="T9" fmla="*/ 43 h 125"/>
                                    <a:gd name="T10" fmla="*/ 42 w 42"/>
                                    <a:gd name="T11" fmla="*/ 15 h 125"/>
                                    <a:gd name="T12" fmla="*/ 42 w 42"/>
                                    <a:gd name="T13" fmla="*/ 15 h 125"/>
                                    <a:gd name="T14" fmla="*/ 42 w 42"/>
                                    <a:gd name="T15" fmla="*/ 13 h 125"/>
                                    <a:gd name="T16" fmla="*/ 40 w 42"/>
                                    <a:gd name="T17" fmla="*/ 8 h 125"/>
                                    <a:gd name="T18" fmla="*/ 35 w 42"/>
                                    <a:gd name="T19" fmla="*/ 5 h 125"/>
                                    <a:gd name="T20" fmla="*/ 28 w 42"/>
                                    <a:gd name="T21" fmla="*/ 3 h 125"/>
                                    <a:gd name="T22" fmla="*/ 23 w 42"/>
                                    <a:gd name="T23" fmla="*/ 0 h 125"/>
                                    <a:gd name="T24" fmla="*/ 15 w 42"/>
                                    <a:gd name="T25" fmla="*/ 3 h 125"/>
                                    <a:gd name="T26" fmla="*/ 8 w 42"/>
                                    <a:gd name="T27" fmla="*/ 5 h 125"/>
                                    <a:gd name="T28" fmla="*/ 5 w 42"/>
                                    <a:gd name="T29" fmla="*/ 8 h 125"/>
                                    <a:gd name="T30" fmla="*/ 0 w 42"/>
                                    <a:gd name="T31" fmla="*/ 13 h 125"/>
                                    <a:gd name="T32" fmla="*/ 0 w 42"/>
                                    <a:gd name="T33" fmla="*/ 15 h 125"/>
                                    <a:gd name="T34" fmla="*/ 0 w 42"/>
                                    <a:gd name="T35" fmla="*/ 125 h 1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42" h="125">
                                      <a:moveTo>
                                        <a:pt x="0" y="125"/>
                                      </a:moveTo>
                                      <a:lnTo>
                                        <a:pt x="42" y="125"/>
                                      </a:lnTo>
                                      <a:lnTo>
                                        <a:pt x="42" y="97"/>
                                      </a:lnTo>
                                      <a:lnTo>
                                        <a:pt x="42" y="70"/>
                                      </a:lnTo>
                                      <a:lnTo>
                                        <a:pt x="42" y="43"/>
                                      </a:lnTo>
                                      <a:lnTo>
                                        <a:pt x="42" y="15"/>
                                      </a:lnTo>
                                      <a:lnTo>
                                        <a:pt x="42" y="15"/>
                                      </a:lnTo>
                                      <a:lnTo>
                                        <a:pt x="42" y="13"/>
                                      </a:lnTo>
                                      <a:lnTo>
                                        <a:pt x="40" y="8"/>
                                      </a:lnTo>
                                      <a:lnTo>
                                        <a:pt x="35" y="5"/>
                                      </a:lnTo>
                                      <a:lnTo>
                                        <a:pt x="28" y="3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8" y="5"/>
                                      </a:lnTo>
                                      <a:lnTo>
                                        <a:pt x="5" y="8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33" name="Freeform 24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2265" y="291465"/>
                                  <a:ext cx="26670" cy="79375"/>
                                </a:xfrm>
                                <a:custGeom>
                                  <a:avLst/>
                                  <a:gdLst>
                                    <a:gd name="T0" fmla="*/ 0 w 42"/>
                                    <a:gd name="T1" fmla="*/ 125 h 125"/>
                                    <a:gd name="T2" fmla="*/ 42 w 42"/>
                                    <a:gd name="T3" fmla="*/ 125 h 125"/>
                                    <a:gd name="T4" fmla="*/ 42 w 42"/>
                                    <a:gd name="T5" fmla="*/ 97 h 125"/>
                                    <a:gd name="T6" fmla="*/ 42 w 42"/>
                                    <a:gd name="T7" fmla="*/ 70 h 125"/>
                                    <a:gd name="T8" fmla="*/ 42 w 42"/>
                                    <a:gd name="T9" fmla="*/ 43 h 125"/>
                                    <a:gd name="T10" fmla="*/ 42 w 42"/>
                                    <a:gd name="T11" fmla="*/ 15 h 125"/>
                                    <a:gd name="T12" fmla="*/ 42 w 42"/>
                                    <a:gd name="T13" fmla="*/ 15 h 125"/>
                                    <a:gd name="T14" fmla="*/ 42 w 42"/>
                                    <a:gd name="T15" fmla="*/ 13 h 125"/>
                                    <a:gd name="T16" fmla="*/ 40 w 42"/>
                                    <a:gd name="T17" fmla="*/ 8 h 125"/>
                                    <a:gd name="T18" fmla="*/ 35 w 42"/>
                                    <a:gd name="T19" fmla="*/ 5 h 125"/>
                                    <a:gd name="T20" fmla="*/ 28 w 42"/>
                                    <a:gd name="T21" fmla="*/ 3 h 125"/>
                                    <a:gd name="T22" fmla="*/ 23 w 42"/>
                                    <a:gd name="T23" fmla="*/ 0 h 125"/>
                                    <a:gd name="T24" fmla="*/ 15 w 42"/>
                                    <a:gd name="T25" fmla="*/ 3 h 125"/>
                                    <a:gd name="T26" fmla="*/ 8 w 42"/>
                                    <a:gd name="T27" fmla="*/ 5 h 125"/>
                                    <a:gd name="T28" fmla="*/ 5 w 42"/>
                                    <a:gd name="T29" fmla="*/ 8 h 125"/>
                                    <a:gd name="T30" fmla="*/ 0 w 42"/>
                                    <a:gd name="T31" fmla="*/ 13 h 125"/>
                                    <a:gd name="T32" fmla="*/ 0 w 42"/>
                                    <a:gd name="T33" fmla="*/ 15 h 125"/>
                                    <a:gd name="T34" fmla="*/ 0 w 42"/>
                                    <a:gd name="T35" fmla="*/ 125 h 1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42" h="125">
                                      <a:moveTo>
                                        <a:pt x="0" y="125"/>
                                      </a:moveTo>
                                      <a:lnTo>
                                        <a:pt x="42" y="125"/>
                                      </a:lnTo>
                                      <a:lnTo>
                                        <a:pt x="42" y="97"/>
                                      </a:lnTo>
                                      <a:lnTo>
                                        <a:pt x="42" y="70"/>
                                      </a:lnTo>
                                      <a:lnTo>
                                        <a:pt x="42" y="43"/>
                                      </a:lnTo>
                                      <a:lnTo>
                                        <a:pt x="42" y="15"/>
                                      </a:lnTo>
                                      <a:lnTo>
                                        <a:pt x="42" y="15"/>
                                      </a:lnTo>
                                      <a:lnTo>
                                        <a:pt x="42" y="13"/>
                                      </a:lnTo>
                                      <a:lnTo>
                                        <a:pt x="40" y="8"/>
                                      </a:lnTo>
                                      <a:lnTo>
                                        <a:pt x="35" y="5"/>
                                      </a:lnTo>
                                      <a:lnTo>
                                        <a:pt x="28" y="3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8" y="5"/>
                                      </a:lnTo>
                                      <a:lnTo>
                                        <a:pt x="5" y="8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1F1A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34" name="Freeform 24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1160" y="291465"/>
                                  <a:ext cx="27305" cy="79375"/>
                                </a:xfrm>
                                <a:custGeom>
                                  <a:avLst/>
                                  <a:gdLst>
                                    <a:gd name="T0" fmla="*/ 0 w 43"/>
                                    <a:gd name="T1" fmla="*/ 125 h 125"/>
                                    <a:gd name="T2" fmla="*/ 43 w 43"/>
                                    <a:gd name="T3" fmla="*/ 125 h 125"/>
                                    <a:gd name="T4" fmla="*/ 43 w 43"/>
                                    <a:gd name="T5" fmla="*/ 97 h 125"/>
                                    <a:gd name="T6" fmla="*/ 43 w 43"/>
                                    <a:gd name="T7" fmla="*/ 70 h 125"/>
                                    <a:gd name="T8" fmla="*/ 43 w 43"/>
                                    <a:gd name="T9" fmla="*/ 43 h 125"/>
                                    <a:gd name="T10" fmla="*/ 43 w 43"/>
                                    <a:gd name="T11" fmla="*/ 15 h 125"/>
                                    <a:gd name="T12" fmla="*/ 43 w 43"/>
                                    <a:gd name="T13" fmla="*/ 15 h 125"/>
                                    <a:gd name="T14" fmla="*/ 43 w 43"/>
                                    <a:gd name="T15" fmla="*/ 13 h 125"/>
                                    <a:gd name="T16" fmla="*/ 40 w 43"/>
                                    <a:gd name="T17" fmla="*/ 8 h 125"/>
                                    <a:gd name="T18" fmla="*/ 35 w 43"/>
                                    <a:gd name="T19" fmla="*/ 5 h 125"/>
                                    <a:gd name="T20" fmla="*/ 30 w 43"/>
                                    <a:gd name="T21" fmla="*/ 3 h 125"/>
                                    <a:gd name="T22" fmla="*/ 23 w 43"/>
                                    <a:gd name="T23" fmla="*/ 0 h 125"/>
                                    <a:gd name="T24" fmla="*/ 15 w 43"/>
                                    <a:gd name="T25" fmla="*/ 3 h 125"/>
                                    <a:gd name="T26" fmla="*/ 8 w 43"/>
                                    <a:gd name="T27" fmla="*/ 5 h 125"/>
                                    <a:gd name="T28" fmla="*/ 5 w 43"/>
                                    <a:gd name="T29" fmla="*/ 8 h 125"/>
                                    <a:gd name="T30" fmla="*/ 0 w 43"/>
                                    <a:gd name="T31" fmla="*/ 13 h 125"/>
                                    <a:gd name="T32" fmla="*/ 0 w 43"/>
                                    <a:gd name="T33" fmla="*/ 15 h 125"/>
                                    <a:gd name="T34" fmla="*/ 0 w 43"/>
                                    <a:gd name="T35" fmla="*/ 125 h 1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43" h="125">
                                      <a:moveTo>
                                        <a:pt x="0" y="125"/>
                                      </a:moveTo>
                                      <a:lnTo>
                                        <a:pt x="43" y="125"/>
                                      </a:lnTo>
                                      <a:lnTo>
                                        <a:pt x="43" y="97"/>
                                      </a:lnTo>
                                      <a:lnTo>
                                        <a:pt x="43" y="70"/>
                                      </a:lnTo>
                                      <a:lnTo>
                                        <a:pt x="43" y="43"/>
                                      </a:lnTo>
                                      <a:lnTo>
                                        <a:pt x="43" y="15"/>
                                      </a:lnTo>
                                      <a:lnTo>
                                        <a:pt x="43" y="15"/>
                                      </a:lnTo>
                                      <a:lnTo>
                                        <a:pt x="43" y="13"/>
                                      </a:lnTo>
                                      <a:lnTo>
                                        <a:pt x="40" y="8"/>
                                      </a:lnTo>
                                      <a:lnTo>
                                        <a:pt x="35" y="5"/>
                                      </a:lnTo>
                                      <a:lnTo>
                                        <a:pt x="30" y="3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8" y="5"/>
                                      </a:lnTo>
                                      <a:lnTo>
                                        <a:pt x="5" y="8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315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35" name="Freeform 24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1160" y="291465"/>
                                  <a:ext cx="27305" cy="79375"/>
                                </a:xfrm>
                                <a:custGeom>
                                  <a:avLst/>
                                  <a:gdLst>
                                    <a:gd name="T0" fmla="*/ 0 w 43"/>
                                    <a:gd name="T1" fmla="*/ 125 h 125"/>
                                    <a:gd name="T2" fmla="*/ 43 w 43"/>
                                    <a:gd name="T3" fmla="*/ 125 h 125"/>
                                    <a:gd name="T4" fmla="*/ 43 w 43"/>
                                    <a:gd name="T5" fmla="*/ 97 h 125"/>
                                    <a:gd name="T6" fmla="*/ 43 w 43"/>
                                    <a:gd name="T7" fmla="*/ 70 h 125"/>
                                    <a:gd name="T8" fmla="*/ 43 w 43"/>
                                    <a:gd name="T9" fmla="*/ 43 h 125"/>
                                    <a:gd name="T10" fmla="*/ 43 w 43"/>
                                    <a:gd name="T11" fmla="*/ 15 h 125"/>
                                    <a:gd name="T12" fmla="*/ 43 w 43"/>
                                    <a:gd name="T13" fmla="*/ 15 h 125"/>
                                    <a:gd name="T14" fmla="*/ 43 w 43"/>
                                    <a:gd name="T15" fmla="*/ 13 h 125"/>
                                    <a:gd name="T16" fmla="*/ 40 w 43"/>
                                    <a:gd name="T17" fmla="*/ 8 h 125"/>
                                    <a:gd name="T18" fmla="*/ 35 w 43"/>
                                    <a:gd name="T19" fmla="*/ 5 h 125"/>
                                    <a:gd name="T20" fmla="*/ 30 w 43"/>
                                    <a:gd name="T21" fmla="*/ 3 h 125"/>
                                    <a:gd name="T22" fmla="*/ 23 w 43"/>
                                    <a:gd name="T23" fmla="*/ 0 h 125"/>
                                    <a:gd name="T24" fmla="*/ 15 w 43"/>
                                    <a:gd name="T25" fmla="*/ 3 h 125"/>
                                    <a:gd name="T26" fmla="*/ 8 w 43"/>
                                    <a:gd name="T27" fmla="*/ 5 h 125"/>
                                    <a:gd name="T28" fmla="*/ 5 w 43"/>
                                    <a:gd name="T29" fmla="*/ 8 h 125"/>
                                    <a:gd name="T30" fmla="*/ 0 w 43"/>
                                    <a:gd name="T31" fmla="*/ 13 h 125"/>
                                    <a:gd name="T32" fmla="*/ 0 w 43"/>
                                    <a:gd name="T33" fmla="*/ 15 h 125"/>
                                    <a:gd name="T34" fmla="*/ 0 w 43"/>
                                    <a:gd name="T35" fmla="*/ 125 h 1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43" h="125">
                                      <a:moveTo>
                                        <a:pt x="0" y="125"/>
                                      </a:moveTo>
                                      <a:lnTo>
                                        <a:pt x="43" y="125"/>
                                      </a:lnTo>
                                      <a:lnTo>
                                        <a:pt x="43" y="97"/>
                                      </a:lnTo>
                                      <a:lnTo>
                                        <a:pt x="43" y="70"/>
                                      </a:lnTo>
                                      <a:lnTo>
                                        <a:pt x="43" y="43"/>
                                      </a:lnTo>
                                      <a:lnTo>
                                        <a:pt x="43" y="15"/>
                                      </a:lnTo>
                                      <a:lnTo>
                                        <a:pt x="43" y="15"/>
                                      </a:lnTo>
                                      <a:lnTo>
                                        <a:pt x="43" y="13"/>
                                      </a:lnTo>
                                      <a:lnTo>
                                        <a:pt x="40" y="8"/>
                                      </a:lnTo>
                                      <a:lnTo>
                                        <a:pt x="35" y="5"/>
                                      </a:lnTo>
                                      <a:lnTo>
                                        <a:pt x="30" y="3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8" y="5"/>
                                      </a:lnTo>
                                      <a:lnTo>
                                        <a:pt x="5" y="8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12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1F1A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36" name="Freeform 242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12725" y="275590"/>
                                  <a:ext cx="101600" cy="86995"/>
                                </a:xfrm>
                                <a:custGeom>
                                  <a:avLst/>
                                  <a:gdLst>
                                    <a:gd name="T0" fmla="*/ 120 w 160"/>
                                    <a:gd name="T1" fmla="*/ 132 h 137"/>
                                    <a:gd name="T2" fmla="*/ 43 w 160"/>
                                    <a:gd name="T3" fmla="*/ 130 h 137"/>
                                    <a:gd name="T4" fmla="*/ 0 w 160"/>
                                    <a:gd name="T5" fmla="*/ 100 h 137"/>
                                    <a:gd name="T6" fmla="*/ 0 w 160"/>
                                    <a:gd name="T7" fmla="*/ 33 h 137"/>
                                    <a:gd name="T8" fmla="*/ 18 w 160"/>
                                    <a:gd name="T9" fmla="*/ 0 h 137"/>
                                    <a:gd name="T10" fmla="*/ 43 w 160"/>
                                    <a:gd name="T11" fmla="*/ 8 h 137"/>
                                    <a:gd name="T12" fmla="*/ 58 w 160"/>
                                    <a:gd name="T13" fmla="*/ 20 h 137"/>
                                    <a:gd name="T14" fmla="*/ 65 w 160"/>
                                    <a:gd name="T15" fmla="*/ 28 h 137"/>
                                    <a:gd name="T16" fmla="*/ 75 w 160"/>
                                    <a:gd name="T17" fmla="*/ 30 h 137"/>
                                    <a:gd name="T18" fmla="*/ 87 w 160"/>
                                    <a:gd name="T19" fmla="*/ 43 h 137"/>
                                    <a:gd name="T20" fmla="*/ 95 w 160"/>
                                    <a:gd name="T21" fmla="*/ 53 h 137"/>
                                    <a:gd name="T22" fmla="*/ 105 w 160"/>
                                    <a:gd name="T23" fmla="*/ 60 h 137"/>
                                    <a:gd name="T24" fmla="*/ 120 w 160"/>
                                    <a:gd name="T25" fmla="*/ 75 h 137"/>
                                    <a:gd name="T26" fmla="*/ 125 w 160"/>
                                    <a:gd name="T27" fmla="*/ 90 h 137"/>
                                    <a:gd name="T28" fmla="*/ 140 w 160"/>
                                    <a:gd name="T29" fmla="*/ 100 h 137"/>
                                    <a:gd name="T30" fmla="*/ 157 w 160"/>
                                    <a:gd name="T31" fmla="*/ 122 h 137"/>
                                    <a:gd name="T32" fmla="*/ 92 w 160"/>
                                    <a:gd name="T33" fmla="*/ 92 h 137"/>
                                    <a:gd name="T34" fmla="*/ 112 w 160"/>
                                    <a:gd name="T35" fmla="*/ 95 h 137"/>
                                    <a:gd name="T36" fmla="*/ 130 w 160"/>
                                    <a:gd name="T37" fmla="*/ 102 h 137"/>
                                    <a:gd name="T38" fmla="*/ 150 w 160"/>
                                    <a:gd name="T39" fmla="*/ 127 h 137"/>
                                    <a:gd name="T40" fmla="*/ 112 w 160"/>
                                    <a:gd name="T41" fmla="*/ 122 h 137"/>
                                    <a:gd name="T42" fmla="*/ 105 w 160"/>
                                    <a:gd name="T43" fmla="*/ 107 h 137"/>
                                    <a:gd name="T44" fmla="*/ 92 w 160"/>
                                    <a:gd name="T45" fmla="*/ 92 h 137"/>
                                    <a:gd name="T46" fmla="*/ 15 w 160"/>
                                    <a:gd name="T47" fmla="*/ 5 h 137"/>
                                    <a:gd name="T48" fmla="*/ 30 w 160"/>
                                    <a:gd name="T49" fmla="*/ 13 h 137"/>
                                    <a:gd name="T50" fmla="*/ 25 w 160"/>
                                    <a:gd name="T51" fmla="*/ 20 h 137"/>
                                    <a:gd name="T52" fmla="*/ 5 w 160"/>
                                    <a:gd name="T53" fmla="*/ 13 h 137"/>
                                    <a:gd name="T54" fmla="*/ 5 w 160"/>
                                    <a:gd name="T55" fmla="*/ 18 h 137"/>
                                    <a:gd name="T56" fmla="*/ 28 w 160"/>
                                    <a:gd name="T57" fmla="*/ 30 h 137"/>
                                    <a:gd name="T58" fmla="*/ 40 w 160"/>
                                    <a:gd name="T59" fmla="*/ 43 h 137"/>
                                    <a:gd name="T60" fmla="*/ 5 w 160"/>
                                    <a:gd name="T61" fmla="*/ 38 h 137"/>
                                    <a:gd name="T62" fmla="*/ 5 w 160"/>
                                    <a:gd name="T63" fmla="*/ 18 h 137"/>
                                    <a:gd name="T64" fmla="*/ 92 w 160"/>
                                    <a:gd name="T65" fmla="*/ 65 h 137"/>
                                    <a:gd name="T66" fmla="*/ 112 w 160"/>
                                    <a:gd name="T67" fmla="*/ 80 h 137"/>
                                    <a:gd name="T68" fmla="*/ 107 w 160"/>
                                    <a:gd name="T69" fmla="*/ 87 h 137"/>
                                    <a:gd name="T70" fmla="*/ 95 w 160"/>
                                    <a:gd name="T71" fmla="*/ 80 h 137"/>
                                    <a:gd name="T72" fmla="*/ 85 w 160"/>
                                    <a:gd name="T73" fmla="*/ 65 h 137"/>
                                    <a:gd name="T74" fmla="*/ 33 w 160"/>
                                    <a:gd name="T75" fmla="*/ 20 h 137"/>
                                    <a:gd name="T76" fmla="*/ 65 w 160"/>
                                    <a:gd name="T77" fmla="*/ 38 h 137"/>
                                    <a:gd name="T78" fmla="*/ 80 w 160"/>
                                    <a:gd name="T79" fmla="*/ 53 h 137"/>
                                    <a:gd name="T80" fmla="*/ 50 w 160"/>
                                    <a:gd name="T81" fmla="*/ 45 h 137"/>
                                    <a:gd name="T82" fmla="*/ 33 w 160"/>
                                    <a:gd name="T83" fmla="*/ 20 h 137"/>
                                    <a:gd name="T84" fmla="*/ 30 w 160"/>
                                    <a:gd name="T85" fmla="*/ 48 h 137"/>
                                    <a:gd name="T86" fmla="*/ 63 w 160"/>
                                    <a:gd name="T87" fmla="*/ 63 h 137"/>
                                    <a:gd name="T88" fmla="*/ 80 w 160"/>
                                    <a:gd name="T89" fmla="*/ 75 h 137"/>
                                    <a:gd name="T90" fmla="*/ 75 w 160"/>
                                    <a:gd name="T91" fmla="*/ 82 h 137"/>
                                    <a:gd name="T92" fmla="*/ 40 w 160"/>
                                    <a:gd name="T93" fmla="*/ 68 h 137"/>
                                    <a:gd name="T94" fmla="*/ 5 w 160"/>
                                    <a:gd name="T95" fmla="*/ 60 h 137"/>
                                    <a:gd name="T96" fmla="*/ 5 w 160"/>
                                    <a:gd name="T97" fmla="*/ 70 h 137"/>
                                    <a:gd name="T98" fmla="*/ 65 w 160"/>
                                    <a:gd name="T99" fmla="*/ 87 h 137"/>
                                    <a:gd name="T100" fmla="*/ 87 w 160"/>
                                    <a:gd name="T101" fmla="*/ 102 h 137"/>
                                    <a:gd name="T102" fmla="*/ 102 w 160"/>
                                    <a:gd name="T103" fmla="*/ 125 h 137"/>
                                    <a:gd name="T104" fmla="*/ 58 w 160"/>
                                    <a:gd name="T105" fmla="*/ 120 h 137"/>
                                    <a:gd name="T106" fmla="*/ 5 w 160"/>
                                    <a:gd name="T107" fmla="*/ 122 h 1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160" h="137">
                                      <a:moveTo>
                                        <a:pt x="160" y="137"/>
                                      </a:moveTo>
                                      <a:lnTo>
                                        <a:pt x="120" y="132"/>
                                      </a:lnTo>
                                      <a:lnTo>
                                        <a:pt x="82" y="130"/>
                                      </a:lnTo>
                                      <a:lnTo>
                                        <a:pt x="43" y="130"/>
                                      </a:lnTo>
                                      <a:lnTo>
                                        <a:pt x="0" y="132"/>
                                      </a:lnTo>
                                      <a:lnTo>
                                        <a:pt x="0" y="100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30" y="3"/>
                                      </a:lnTo>
                                      <a:lnTo>
                                        <a:pt x="43" y="8"/>
                                      </a:lnTo>
                                      <a:lnTo>
                                        <a:pt x="50" y="13"/>
                                      </a:lnTo>
                                      <a:lnTo>
                                        <a:pt x="58" y="20"/>
                                      </a:lnTo>
                                      <a:lnTo>
                                        <a:pt x="63" y="25"/>
                                      </a:lnTo>
                                      <a:lnTo>
                                        <a:pt x="65" y="28"/>
                                      </a:lnTo>
                                      <a:lnTo>
                                        <a:pt x="65" y="28"/>
                                      </a:lnTo>
                                      <a:lnTo>
                                        <a:pt x="75" y="30"/>
                                      </a:lnTo>
                                      <a:lnTo>
                                        <a:pt x="82" y="35"/>
                                      </a:lnTo>
                                      <a:lnTo>
                                        <a:pt x="87" y="43"/>
                                      </a:lnTo>
                                      <a:lnTo>
                                        <a:pt x="92" y="50"/>
                                      </a:lnTo>
                                      <a:lnTo>
                                        <a:pt x="95" y="53"/>
                                      </a:lnTo>
                                      <a:lnTo>
                                        <a:pt x="95" y="53"/>
                                      </a:lnTo>
                                      <a:lnTo>
                                        <a:pt x="105" y="60"/>
                                      </a:lnTo>
                                      <a:lnTo>
                                        <a:pt x="112" y="65"/>
                                      </a:lnTo>
                                      <a:lnTo>
                                        <a:pt x="120" y="75"/>
                                      </a:lnTo>
                                      <a:lnTo>
                                        <a:pt x="125" y="87"/>
                                      </a:lnTo>
                                      <a:lnTo>
                                        <a:pt x="125" y="90"/>
                                      </a:lnTo>
                                      <a:lnTo>
                                        <a:pt x="127" y="92"/>
                                      </a:lnTo>
                                      <a:lnTo>
                                        <a:pt x="140" y="100"/>
                                      </a:lnTo>
                                      <a:lnTo>
                                        <a:pt x="150" y="110"/>
                                      </a:lnTo>
                                      <a:lnTo>
                                        <a:pt x="157" y="122"/>
                                      </a:lnTo>
                                      <a:lnTo>
                                        <a:pt x="160" y="137"/>
                                      </a:lnTo>
                                      <a:close/>
                                      <a:moveTo>
                                        <a:pt x="92" y="92"/>
                                      </a:moveTo>
                                      <a:lnTo>
                                        <a:pt x="102" y="92"/>
                                      </a:lnTo>
                                      <a:lnTo>
                                        <a:pt x="112" y="95"/>
                                      </a:lnTo>
                                      <a:lnTo>
                                        <a:pt x="120" y="100"/>
                                      </a:lnTo>
                                      <a:lnTo>
                                        <a:pt x="130" y="102"/>
                                      </a:lnTo>
                                      <a:lnTo>
                                        <a:pt x="142" y="115"/>
                                      </a:lnTo>
                                      <a:lnTo>
                                        <a:pt x="150" y="127"/>
                                      </a:lnTo>
                                      <a:lnTo>
                                        <a:pt x="132" y="122"/>
                                      </a:lnTo>
                                      <a:lnTo>
                                        <a:pt x="112" y="122"/>
                                      </a:lnTo>
                                      <a:lnTo>
                                        <a:pt x="110" y="115"/>
                                      </a:lnTo>
                                      <a:lnTo>
                                        <a:pt x="105" y="107"/>
                                      </a:lnTo>
                                      <a:lnTo>
                                        <a:pt x="97" y="100"/>
                                      </a:lnTo>
                                      <a:lnTo>
                                        <a:pt x="92" y="92"/>
                                      </a:lnTo>
                                      <a:close/>
                                      <a:moveTo>
                                        <a:pt x="5" y="3"/>
                                      </a:moveTo>
                                      <a:lnTo>
                                        <a:pt x="15" y="5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30" y="13"/>
                                      </a:lnTo>
                                      <a:lnTo>
                                        <a:pt x="38" y="18"/>
                                      </a:lnTo>
                                      <a:lnTo>
                                        <a:pt x="25" y="20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5" y="13"/>
                                      </a:lnTo>
                                      <a:lnTo>
                                        <a:pt x="5" y="3"/>
                                      </a:lnTo>
                                      <a:close/>
                                      <a:moveTo>
                                        <a:pt x="5" y="18"/>
                                      </a:moveTo>
                                      <a:lnTo>
                                        <a:pt x="15" y="23"/>
                                      </a:lnTo>
                                      <a:lnTo>
                                        <a:pt x="28" y="30"/>
                                      </a:lnTo>
                                      <a:lnTo>
                                        <a:pt x="35" y="38"/>
                                      </a:lnTo>
                                      <a:lnTo>
                                        <a:pt x="40" y="43"/>
                                      </a:lnTo>
                                      <a:lnTo>
                                        <a:pt x="25" y="40"/>
                                      </a:lnTo>
                                      <a:lnTo>
                                        <a:pt x="5" y="38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5" y="18"/>
                                      </a:lnTo>
                                      <a:close/>
                                      <a:moveTo>
                                        <a:pt x="80" y="60"/>
                                      </a:moveTo>
                                      <a:lnTo>
                                        <a:pt x="92" y="65"/>
                                      </a:lnTo>
                                      <a:lnTo>
                                        <a:pt x="102" y="72"/>
                                      </a:lnTo>
                                      <a:lnTo>
                                        <a:pt x="112" y="80"/>
                                      </a:lnTo>
                                      <a:lnTo>
                                        <a:pt x="117" y="90"/>
                                      </a:lnTo>
                                      <a:lnTo>
                                        <a:pt x="107" y="87"/>
                                      </a:lnTo>
                                      <a:lnTo>
                                        <a:pt x="95" y="87"/>
                                      </a:lnTo>
                                      <a:lnTo>
                                        <a:pt x="95" y="80"/>
                                      </a:lnTo>
                                      <a:lnTo>
                                        <a:pt x="90" y="72"/>
                                      </a:lnTo>
                                      <a:lnTo>
                                        <a:pt x="85" y="65"/>
                                      </a:lnTo>
                                      <a:lnTo>
                                        <a:pt x="80" y="60"/>
                                      </a:lnTo>
                                      <a:close/>
                                      <a:moveTo>
                                        <a:pt x="33" y="20"/>
                                      </a:moveTo>
                                      <a:lnTo>
                                        <a:pt x="50" y="28"/>
                                      </a:lnTo>
                                      <a:lnTo>
                                        <a:pt x="65" y="38"/>
                                      </a:lnTo>
                                      <a:lnTo>
                                        <a:pt x="75" y="45"/>
                                      </a:lnTo>
                                      <a:lnTo>
                                        <a:pt x="80" y="53"/>
                                      </a:lnTo>
                                      <a:lnTo>
                                        <a:pt x="65" y="48"/>
                                      </a:lnTo>
                                      <a:lnTo>
                                        <a:pt x="50" y="45"/>
                                      </a:lnTo>
                                      <a:lnTo>
                                        <a:pt x="40" y="30"/>
                                      </a:lnTo>
                                      <a:lnTo>
                                        <a:pt x="33" y="20"/>
                                      </a:lnTo>
                                      <a:close/>
                                      <a:moveTo>
                                        <a:pt x="5" y="43"/>
                                      </a:moveTo>
                                      <a:lnTo>
                                        <a:pt x="30" y="48"/>
                                      </a:lnTo>
                                      <a:lnTo>
                                        <a:pt x="53" y="55"/>
                                      </a:lnTo>
                                      <a:lnTo>
                                        <a:pt x="63" y="63"/>
                                      </a:lnTo>
                                      <a:lnTo>
                                        <a:pt x="73" y="68"/>
                                      </a:lnTo>
                                      <a:lnTo>
                                        <a:pt x="80" y="75"/>
                                      </a:lnTo>
                                      <a:lnTo>
                                        <a:pt x="87" y="85"/>
                                      </a:lnTo>
                                      <a:lnTo>
                                        <a:pt x="75" y="82"/>
                                      </a:lnTo>
                                      <a:lnTo>
                                        <a:pt x="55" y="75"/>
                                      </a:lnTo>
                                      <a:lnTo>
                                        <a:pt x="40" y="68"/>
                                      </a:lnTo>
                                      <a:lnTo>
                                        <a:pt x="23" y="63"/>
                                      </a:lnTo>
                                      <a:lnTo>
                                        <a:pt x="5" y="60"/>
                                      </a:lnTo>
                                      <a:lnTo>
                                        <a:pt x="5" y="43"/>
                                      </a:lnTo>
                                      <a:close/>
                                      <a:moveTo>
                                        <a:pt x="5" y="70"/>
                                      </a:moveTo>
                                      <a:lnTo>
                                        <a:pt x="38" y="75"/>
                                      </a:lnTo>
                                      <a:lnTo>
                                        <a:pt x="65" y="87"/>
                                      </a:lnTo>
                                      <a:lnTo>
                                        <a:pt x="78" y="92"/>
                                      </a:lnTo>
                                      <a:lnTo>
                                        <a:pt x="87" y="102"/>
                                      </a:lnTo>
                                      <a:lnTo>
                                        <a:pt x="97" y="112"/>
                                      </a:lnTo>
                                      <a:lnTo>
                                        <a:pt x="102" y="125"/>
                                      </a:lnTo>
                                      <a:lnTo>
                                        <a:pt x="80" y="122"/>
                                      </a:lnTo>
                                      <a:lnTo>
                                        <a:pt x="58" y="120"/>
                                      </a:lnTo>
                                      <a:lnTo>
                                        <a:pt x="33" y="122"/>
                                      </a:lnTo>
                                      <a:lnTo>
                                        <a:pt x="5" y="122"/>
                                      </a:lnTo>
                                      <a:lnTo>
                                        <a:pt x="5" y="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CED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37" name="Freeform 24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0185" y="396240"/>
                                  <a:ext cx="364490" cy="227965"/>
                                </a:xfrm>
                                <a:custGeom>
                                  <a:avLst/>
                                  <a:gdLst>
                                    <a:gd name="T0" fmla="*/ 574 w 574"/>
                                    <a:gd name="T1" fmla="*/ 0 h 359"/>
                                    <a:gd name="T2" fmla="*/ 574 w 574"/>
                                    <a:gd name="T3" fmla="*/ 259 h 359"/>
                                    <a:gd name="T4" fmla="*/ 569 w 574"/>
                                    <a:gd name="T5" fmla="*/ 269 h 359"/>
                                    <a:gd name="T6" fmla="*/ 566 w 574"/>
                                    <a:gd name="T7" fmla="*/ 279 h 359"/>
                                    <a:gd name="T8" fmla="*/ 561 w 574"/>
                                    <a:gd name="T9" fmla="*/ 287 h 359"/>
                                    <a:gd name="T10" fmla="*/ 554 w 574"/>
                                    <a:gd name="T11" fmla="*/ 294 h 359"/>
                                    <a:gd name="T12" fmla="*/ 541 w 574"/>
                                    <a:gd name="T13" fmla="*/ 304 h 359"/>
                                    <a:gd name="T14" fmla="*/ 524 w 574"/>
                                    <a:gd name="T15" fmla="*/ 312 h 359"/>
                                    <a:gd name="T16" fmla="*/ 504 w 574"/>
                                    <a:gd name="T17" fmla="*/ 317 h 359"/>
                                    <a:gd name="T18" fmla="*/ 484 w 574"/>
                                    <a:gd name="T19" fmla="*/ 322 h 359"/>
                                    <a:gd name="T20" fmla="*/ 464 w 574"/>
                                    <a:gd name="T21" fmla="*/ 322 h 359"/>
                                    <a:gd name="T22" fmla="*/ 442 w 574"/>
                                    <a:gd name="T23" fmla="*/ 322 h 359"/>
                                    <a:gd name="T24" fmla="*/ 395 w 574"/>
                                    <a:gd name="T25" fmla="*/ 322 h 359"/>
                                    <a:gd name="T26" fmla="*/ 352 w 574"/>
                                    <a:gd name="T27" fmla="*/ 327 h 359"/>
                                    <a:gd name="T28" fmla="*/ 332 w 574"/>
                                    <a:gd name="T29" fmla="*/ 329 h 359"/>
                                    <a:gd name="T30" fmla="*/ 313 w 574"/>
                                    <a:gd name="T31" fmla="*/ 337 h 359"/>
                                    <a:gd name="T32" fmla="*/ 298 w 574"/>
                                    <a:gd name="T33" fmla="*/ 344 h 359"/>
                                    <a:gd name="T34" fmla="*/ 283 w 574"/>
                                    <a:gd name="T35" fmla="*/ 359 h 359"/>
                                    <a:gd name="T36" fmla="*/ 273 w 574"/>
                                    <a:gd name="T37" fmla="*/ 347 h 359"/>
                                    <a:gd name="T38" fmla="*/ 258 w 574"/>
                                    <a:gd name="T39" fmla="*/ 337 h 359"/>
                                    <a:gd name="T40" fmla="*/ 241 w 574"/>
                                    <a:gd name="T41" fmla="*/ 332 h 359"/>
                                    <a:gd name="T42" fmla="*/ 221 w 574"/>
                                    <a:gd name="T43" fmla="*/ 327 h 359"/>
                                    <a:gd name="T44" fmla="*/ 181 w 574"/>
                                    <a:gd name="T45" fmla="*/ 324 h 359"/>
                                    <a:gd name="T46" fmla="*/ 136 w 574"/>
                                    <a:gd name="T47" fmla="*/ 324 h 359"/>
                                    <a:gd name="T48" fmla="*/ 114 w 574"/>
                                    <a:gd name="T49" fmla="*/ 324 h 359"/>
                                    <a:gd name="T50" fmla="*/ 94 w 574"/>
                                    <a:gd name="T51" fmla="*/ 322 h 359"/>
                                    <a:gd name="T52" fmla="*/ 72 w 574"/>
                                    <a:gd name="T53" fmla="*/ 319 h 359"/>
                                    <a:gd name="T54" fmla="*/ 54 w 574"/>
                                    <a:gd name="T55" fmla="*/ 314 h 359"/>
                                    <a:gd name="T56" fmla="*/ 37 w 574"/>
                                    <a:gd name="T57" fmla="*/ 304 h 359"/>
                                    <a:gd name="T58" fmla="*/ 22 w 574"/>
                                    <a:gd name="T59" fmla="*/ 294 h 359"/>
                                    <a:gd name="T60" fmla="*/ 9 w 574"/>
                                    <a:gd name="T61" fmla="*/ 279 h 359"/>
                                    <a:gd name="T62" fmla="*/ 0 w 574"/>
                                    <a:gd name="T63" fmla="*/ 259 h 359"/>
                                    <a:gd name="T64" fmla="*/ 0 w 574"/>
                                    <a:gd name="T65" fmla="*/ 0 h 359"/>
                                    <a:gd name="T66" fmla="*/ 574 w 574"/>
                                    <a:gd name="T67" fmla="*/ 0 h 3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574" h="359">
                                      <a:moveTo>
                                        <a:pt x="574" y="0"/>
                                      </a:moveTo>
                                      <a:lnTo>
                                        <a:pt x="574" y="259"/>
                                      </a:lnTo>
                                      <a:lnTo>
                                        <a:pt x="569" y="269"/>
                                      </a:lnTo>
                                      <a:lnTo>
                                        <a:pt x="566" y="279"/>
                                      </a:lnTo>
                                      <a:lnTo>
                                        <a:pt x="561" y="287"/>
                                      </a:lnTo>
                                      <a:lnTo>
                                        <a:pt x="554" y="294"/>
                                      </a:lnTo>
                                      <a:lnTo>
                                        <a:pt x="541" y="304"/>
                                      </a:lnTo>
                                      <a:lnTo>
                                        <a:pt x="524" y="312"/>
                                      </a:lnTo>
                                      <a:lnTo>
                                        <a:pt x="504" y="317"/>
                                      </a:lnTo>
                                      <a:lnTo>
                                        <a:pt x="484" y="322"/>
                                      </a:lnTo>
                                      <a:lnTo>
                                        <a:pt x="464" y="322"/>
                                      </a:lnTo>
                                      <a:lnTo>
                                        <a:pt x="442" y="322"/>
                                      </a:lnTo>
                                      <a:lnTo>
                                        <a:pt x="395" y="322"/>
                                      </a:lnTo>
                                      <a:lnTo>
                                        <a:pt x="352" y="327"/>
                                      </a:lnTo>
                                      <a:lnTo>
                                        <a:pt x="332" y="329"/>
                                      </a:lnTo>
                                      <a:lnTo>
                                        <a:pt x="313" y="337"/>
                                      </a:lnTo>
                                      <a:lnTo>
                                        <a:pt x="298" y="344"/>
                                      </a:lnTo>
                                      <a:lnTo>
                                        <a:pt x="283" y="359"/>
                                      </a:lnTo>
                                      <a:lnTo>
                                        <a:pt x="273" y="347"/>
                                      </a:lnTo>
                                      <a:lnTo>
                                        <a:pt x="258" y="337"/>
                                      </a:lnTo>
                                      <a:lnTo>
                                        <a:pt x="241" y="332"/>
                                      </a:lnTo>
                                      <a:lnTo>
                                        <a:pt x="221" y="327"/>
                                      </a:lnTo>
                                      <a:lnTo>
                                        <a:pt x="181" y="324"/>
                                      </a:lnTo>
                                      <a:lnTo>
                                        <a:pt x="136" y="324"/>
                                      </a:lnTo>
                                      <a:lnTo>
                                        <a:pt x="114" y="324"/>
                                      </a:lnTo>
                                      <a:lnTo>
                                        <a:pt x="94" y="322"/>
                                      </a:lnTo>
                                      <a:lnTo>
                                        <a:pt x="72" y="319"/>
                                      </a:lnTo>
                                      <a:lnTo>
                                        <a:pt x="54" y="314"/>
                                      </a:lnTo>
                                      <a:lnTo>
                                        <a:pt x="37" y="304"/>
                                      </a:lnTo>
                                      <a:lnTo>
                                        <a:pt x="22" y="294"/>
                                      </a:lnTo>
                                      <a:lnTo>
                                        <a:pt x="9" y="279"/>
                                      </a:lnTo>
                                      <a:lnTo>
                                        <a:pt x="0" y="25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F4B3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38" name="Freeform 24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0185" y="396240"/>
                                  <a:ext cx="364490" cy="227965"/>
                                </a:xfrm>
                                <a:custGeom>
                                  <a:avLst/>
                                  <a:gdLst>
                                    <a:gd name="T0" fmla="*/ 574 w 574"/>
                                    <a:gd name="T1" fmla="*/ 0 h 359"/>
                                    <a:gd name="T2" fmla="*/ 574 w 574"/>
                                    <a:gd name="T3" fmla="*/ 259 h 359"/>
                                    <a:gd name="T4" fmla="*/ 569 w 574"/>
                                    <a:gd name="T5" fmla="*/ 269 h 359"/>
                                    <a:gd name="T6" fmla="*/ 566 w 574"/>
                                    <a:gd name="T7" fmla="*/ 279 h 359"/>
                                    <a:gd name="T8" fmla="*/ 561 w 574"/>
                                    <a:gd name="T9" fmla="*/ 287 h 359"/>
                                    <a:gd name="T10" fmla="*/ 554 w 574"/>
                                    <a:gd name="T11" fmla="*/ 294 h 359"/>
                                    <a:gd name="T12" fmla="*/ 541 w 574"/>
                                    <a:gd name="T13" fmla="*/ 304 h 359"/>
                                    <a:gd name="T14" fmla="*/ 524 w 574"/>
                                    <a:gd name="T15" fmla="*/ 312 h 359"/>
                                    <a:gd name="T16" fmla="*/ 504 w 574"/>
                                    <a:gd name="T17" fmla="*/ 317 h 359"/>
                                    <a:gd name="T18" fmla="*/ 484 w 574"/>
                                    <a:gd name="T19" fmla="*/ 322 h 359"/>
                                    <a:gd name="T20" fmla="*/ 464 w 574"/>
                                    <a:gd name="T21" fmla="*/ 322 h 359"/>
                                    <a:gd name="T22" fmla="*/ 442 w 574"/>
                                    <a:gd name="T23" fmla="*/ 322 h 359"/>
                                    <a:gd name="T24" fmla="*/ 395 w 574"/>
                                    <a:gd name="T25" fmla="*/ 322 h 359"/>
                                    <a:gd name="T26" fmla="*/ 352 w 574"/>
                                    <a:gd name="T27" fmla="*/ 327 h 359"/>
                                    <a:gd name="T28" fmla="*/ 332 w 574"/>
                                    <a:gd name="T29" fmla="*/ 329 h 359"/>
                                    <a:gd name="T30" fmla="*/ 313 w 574"/>
                                    <a:gd name="T31" fmla="*/ 337 h 359"/>
                                    <a:gd name="T32" fmla="*/ 298 w 574"/>
                                    <a:gd name="T33" fmla="*/ 344 h 359"/>
                                    <a:gd name="T34" fmla="*/ 283 w 574"/>
                                    <a:gd name="T35" fmla="*/ 359 h 359"/>
                                    <a:gd name="T36" fmla="*/ 273 w 574"/>
                                    <a:gd name="T37" fmla="*/ 347 h 359"/>
                                    <a:gd name="T38" fmla="*/ 258 w 574"/>
                                    <a:gd name="T39" fmla="*/ 337 h 359"/>
                                    <a:gd name="T40" fmla="*/ 241 w 574"/>
                                    <a:gd name="T41" fmla="*/ 332 h 359"/>
                                    <a:gd name="T42" fmla="*/ 221 w 574"/>
                                    <a:gd name="T43" fmla="*/ 327 h 359"/>
                                    <a:gd name="T44" fmla="*/ 181 w 574"/>
                                    <a:gd name="T45" fmla="*/ 324 h 359"/>
                                    <a:gd name="T46" fmla="*/ 136 w 574"/>
                                    <a:gd name="T47" fmla="*/ 324 h 359"/>
                                    <a:gd name="T48" fmla="*/ 114 w 574"/>
                                    <a:gd name="T49" fmla="*/ 324 h 359"/>
                                    <a:gd name="T50" fmla="*/ 94 w 574"/>
                                    <a:gd name="T51" fmla="*/ 322 h 359"/>
                                    <a:gd name="T52" fmla="*/ 72 w 574"/>
                                    <a:gd name="T53" fmla="*/ 319 h 359"/>
                                    <a:gd name="T54" fmla="*/ 54 w 574"/>
                                    <a:gd name="T55" fmla="*/ 314 h 359"/>
                                    <a:gd name="T56" fmla="*/ 37 w 574"/>
                                    <a:gd name="T57" fmla="*/ 304 h 359"/>
                                    <a:gd name="T58" fmla="*/ 22 w 574"/>
                                    <a:gd name="T59" fmla="*/ 294 h 359"/>
                                    <a:gd name="T60" fmla="*/ 9 w 574"/>
                                    <a:gd name="T61" fmla="*/ 279 h 359"/>
                                    <a:gd name="T62" fmla="*/ 0 w 574"/>
                                    <a:gd name="T63" fmla="*/ 259 h 359"/>
                                    <a:gd name="T64" fmla="*/ 0 w 574"/>
                                    <a:gd name="T65" fmla="*/ 0 h 359"/>
                                    <a:gd name="T66" fmla="*/ 574 w 574"/>
                                    <a:gd name="T67" fmla="*/ 0 h 3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574" h="359">
                                      <a:moveTo>
                                        <a:pt x="574" y="0"/>
                                      </a:moveTo>
                                      <a:lnTo>
                                        <a:pt x="574" y="259"/>
                                      </a:lnTo>
                                      <a:lnTo>
                                        <a:pt x="569" y="269"/>
                                      </a:lnTo>
                                      <a:lnTo>
                                        <a:pt x="566" y="279"/>
                                      </a:lnTo>
                                      <a:lnTo>
                                        <a:pt x="561" y="287"/>
                                      </a:lnTo>
                                      <a:lnTo>
                                        <a:pt x="554" y="294"/>
                                      </a:lnTo>
                                      <a:lnTo>
                                        <a:pt x="541" y="304"/>
                                      </a:lnTo>
                                      <a:lnTo>
                                        <a:pt x="524" y="312"/>
                                      </a:lnTo>
                                      <a:lnTo>
                                        <a:pt x="504" y="317"/>
                                      </a:lnTo>
                                      <a:lnTo>
                                        <a:pt x="484" y="322"/>
                                      </a:lnTo>
                                      <a:lnTo>
                                        <a:pt x="464" y="322"/>
                                      </a:lnTo>
                                      <a:lnTo>
                                        <a:pt x="442" y="322"/>
                                      </a:lnTo>
                                      <a:lnTo>
                                        <a:pt x="395" y="322"/>
                                      </a:lnTo>
                                      <a:lnTo>
                                        <a:pt x="352" y="327"/>
                                      </a:lnTo>
                                      <a:lnTo>
                                        <a:pt x="332" y="329"/>
                                      </a:lnTo>
                                      <a:lnTo>
                                        <a:pt x="313" y="337"/>
                                      </a:lnTo>
                                      <a:lnTo>
                                        <a:pt x="298" y="344"/>
                                      </a:lnTo>
                                      <a:lnTo>
                                        <a:pt x="283" y="359"/>
                                      </a:lnTo>
                                      <a:lnTo>
                                        <a:pt x="273" y="347"/>
                                      </a:lnTo>
                                      <a:lnTo>
                                        <a:pt x="258" y="337"/>
                                      </a:lnTo>
                                      <a:lnTo>
                                        <a:pt x="241" y="332"/>
                                      </a:lnTo>
                                      <a:lnTo>
                                        <a:pt x="221" y="327"/>
                                      </a:lnTo>
                                      <a:lnTo>
                                        <a:pt x="181" y="324"/>
                                      </a:lnTo>
                                      <a:lnTo>
                                        <a:pt x="136" y="324"/>
                                      </a:lnTo>
                                      <a:lnTo>
                                        <a:pt x="114" y="324"/>
                                      </a:lnTo>
                                      <a:lnTo>
                                        <a:pt x="94" y="322"/>
                                      </a:lnTo>
                                      <a:lnTo>
                                        <a:pt x="72" y="319"/>
                                      </a:lnTo>
                                      <a:lnTo>
                                        <a:pt x="54" y="314"/>
                                      </a:lnTo>
                                      <a:lnTo>
                                        <a:pt x="37" y="304"/>
                                      </a:lnTo>
                                      <a:lnTo>
                                        <a:pt x="22" y="294"/>
                                      </a:lnTo>
                                      <a:lnTo>
                                        <a:pt x="9" y="279"/>
                                      </a:lnTo>
                                      <a:lnTo>
                                        <a:pt x="0" y="25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1F1A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39" name="Freeform 24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7970" y="440690"/>
                                  <a:ext cx="246380" cy="132715"/>
                                </a:xfrm>
                                <a:custGeom>
                                  <a:avLst/>
                                  <a:gdLst>
                                    <a:gd name="T0" fmla="*/ 152 w 388"/>
                                    <a:gd name="T1" fmla="*/ 129 h 209"/>
                                    <a:gd name="T2" fmla="*/ 157 w 388"/>
                                    <a:gd name="T3" fmla="*/ 137 h 209"/>
                                    <a:gd name="T4" fmla="*/ 169 w 388"/>
                                    <a:gd name="T5" fmla="*/ 142 h 209"/>
                                    <a:gd name="T6" fmla="*/ 172 w 388"/>
                                    <a:gd name="T7" fmla="*/ 149 h 209"/>
                                    <a:gd name="T8" fmla="*/ 167 w 388"/>
                                    <a:gd name="T9" fmla="*/ 159 h 209"/>
                                    <a:gd name="T10" fmla="*/ 157 w 388"/>
                                    <a:gd name="T11" fmla="*/ 167 h 209"/>
                                    <a:gd name="T12" fmla="*/ 137 w 388"/>
                                    <a:gd name="T13" fmla="*/ 169 h 209"/>
                                    <a:gd name="T14" fmla="*/ 120 w 388"/>
                                    <a:gd name="T15" fmla="*/ 177 h 209"/>
                                    <a:gd name="T16" fmla="*/ 102 w 388"/>
                                    <a:gd name="T17" fmla="*/ 182 h 209"/>
                                    <a:gd name="T18" fmla="*/ 197 w 388"/>
                                    <a:gd name="T19" fmla="*/ 209 h 209"/>
                                    <a:gd name="T20" fmla="*/ 286 w 388"/>
                                    <a:gd name="T21" fmla="*/ 209 h 209"/>
                                    <a:gd name="T22" fmla="*/ 276 w 388"/>
                                    <a:gd name="T23" fmla="*/ 182 h 209"/>
                                    <a:gd name="T24" fmla="*/ 261 w 388"/>
                                    <a:gd name="T25" fmla="*/ 172 h 209"/>
                                    <a:gd name="T26" fmla="*/ 241 w 388"/>
                                    <a:gd name="T27" fmla="*/ 167 h 209"/>
                                    <a:gd name="T28" fmla="*/ 227 w 388"/>
                                    <a:gd name="T29" fmla="*/ 162 h 209"/>
                                    <a:gd name="T30" fmla="*/ 219 w 388"/>
                                    <a:gd name="T31" fmla="*/ 154 h 209"/>
                                    <a:gd name="T32" fmla="*/ 219 w 388"/>
                                    <a:gd name="T33" fmla="*/ 144 h 209"/>
                                    <a:gd name="T34" fmla="*/ 224 w 388"/>
                                    <a:gd name="T35" fmla="*/ 139 h 209"/>
                                    <a:gd name="T36" fmla="*/ 241 w 388"/>
                                    <a:gd name="T37" fmla="*/ 137 h 209"/>
                                    <a:gd name="T38" fmla="*/ 234 w 388"/>
                                    <a:gd name="T39" fmla="*/ 124 h 209"/>
                                    <a:gd name="T40" fmla="*/ 234 w 388"/>
                                    <a:gd name="T41" fmla="*/ 124 h 209"/>
                                    <a:gd name="T42" fmla="*/ 294 w 388"/>
                                    <a:gd name="T43" fmla="*/ 112 h 209"/>
                                    <a:gd name="T44" fmla="*/ 336 w 388"/>
                                    <a:gd name="T45" fmla="*/ 94 h 209"/>
                                    <a:gd name="T46" fmla="*/ 386 w 388"/>
                                    <a:gd name="T47" fmla="*/ 57 h 209"/>
                                    <a:gd name="T48" fmla="*/ 381 w 388"/>
                                    <a:gd name="T49" fmla="*/ 47 h 209"/>
                                    <a:gd name="T50" fmla="*/ 368 w 388"/>
                                    <a:gd name="T51" fmla="*/ 42 h 209"/>
                                    <a:gd name="T52" fmla="*/ 388 w 388"/>
                                    <a:gd name="T53" fmla="*/ 30 h 209"/>
                                    <a:gd name="T54" fmla="*/ 381 w 388"/>
                                    <a:gd name="T55" fmla="*/ 17 h 209"/>
                                    <a:gd name="T56" fmla="*/ 368 w 388"/>
                                    <a:gd name="T57" fmla="*/ 10 h 209"/>
                                    <a:gd name="T58" fmla="*/ 368 w 388"/>
                                    <a:gd name="T59" fmla="*/ 0 h 209"/>
                                    <a:gd name="T60" fmla="*/ 23 w 388"/>
                                    <a:gd name="T61" fmla="*/ 0 h 209"/>
                                    <a:gd name="T62" fmla="*/ 23 w 388"/>
                                    <a:gd name="T63" fmla="*/ 10 h 209"/>
                                    <a:gd name="T64" fmla="*/ 10 w 388"/>
                                    <a:gd name="T65" fmla="*/ 17 h 209"/>
                                    <a:gd name="T66" fmla="*/ 0 w 388"/>
                                    <a:gd name="T67" fmla="*/ 30 h 209"/>
                                    <a:gd name="T68" fmla="*/ 23 w 388"/>
                                    <a:gd name="T69" fmla="*/ 42 h 209"/>
                                    <a:gd name="T70" fmla="*/ 8 w 388"/>
                                    <a:gd name="T71" fmla="*/ 47 h 209"/>
                                    <a:gd name="T72" fmla="*/ 3 w 388"/>
                                    <a:gd name="T73" fmla="*/ 57 h 209"/>
                                    <a:gd name="T74" fmla="*/ 55 w 388"/>
                                    <a:gd name="T75" fmla="*/ 94 h 209"/>
                                    <a:gd name="T76" fmla="*/ 95 w 388"/>
                                    <a:gd name="T77" fmla="*/ 112 h 209"/>
                                    <a:gd name="T78" fmla="*/ 155 w 388"/>
                                    <a:gd name="T79" fmla="*/ 124 h 209"/>
                                    <a:gd name="T80" fmla="*/ 157 w 388"/>
                                    <a:gd name="T81" fmla="*/ 124 h 209"/>
                                    <a:gd name="T82" fmla="*/ 155 w 388"/>
                                    <a:gd name="T83" fmla="*/ 124 h 20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</a:cxnLst>
                                  <a:rect l="0" t="0" r="r" b="b"/>
                                  <a:pathLst>
                                    <a:path w="388" h="209">
                                      <a:moveTo>
                                        <a:pt x="155" y="124"/>
                                      </a:moveTo>
                                      <a:lnTo>
                                        <a:pt x="152" y="129"/>
                                      </a:lnTo>
                                      <a:lnTo>
                                        <a:pt x="150" y="137"/>
                                      </a:lnTo>
                                      <a:lnTo>
                                        <a:pt x="157" y="137"/>
                                      </a:lnTo>
                                      <a:lnTo>
                                        <a:pt x="167" y="139"/>
                                      </a:lnTo>
                                      <a:lnTo>
                                        <a:pt x="169" y="142"/>
                                      </a:lnTo>
                                      <a:lnTo>
                                        <a:pt x="172" y="144"/>
                                      </a:lnTo>
                                      <a:lnTo>
                                        <a:pt x="172" y="149"/>
                                      </a:lnTo>
                                      <a:lnTo>
                                        <a:pt x="172" y="154"/>
                                      </a:lnTo>
                                      <a:lnTo>
                                        <a:pt x="167" y="159"/>
                                      </a:lnTo>
                                      <a:lnTo>
                                        <a:pt x="162" y="162"/>
                                      </a:lnTo>
                                      <a:lnTo>
                                        <a:pt x="157" y="167"/>
                                      </a:lnTo>
                                      <a:lnTo>
                                        <a:pt x="150" y="167"/>
                                      </a:lnTo>
                                      <a:lnTo>
                                        <a:pt x="137" y="169"/>
                                      </a:lnTo>
                                      <a:lnTo>
                                        <a:pt x="127" y="172"/>
                                      </a:lnTo>
                                      <a:lnTo>
                                        <a:pt x="120" y="177"/>
                                      </a:lnTo>
                                      <a:lnTo>
                                        <a:pt x="115" y="182"/>
                                      </a:lnTo>
                                      <a:lnTo>
                                        <a:pt x="102" y="182"/>
                                      </a:lnTo>
                                      <a:lnTo>
                                        <a:pt x="102" y="209"/>
                                      </a:lnTo>
                                      <a:lnTo>
                                        <a:pt x="197" y="209"/>
                                      </a:lnTo>
                                      <a:lnTo>
                                        <a:pt x="197" y="209"/>
                                      </a:lnTo>
                                      <a:lnTo>
                                        <a:pt x="286" y="209"/>
                                      </a:lnTo>
                                      <a:lnTo>
                                        <a:pt x="286" y="182"/>
                                      </a:lnTo>
                                      <a:lnTo>
                                        <a:pt x="276" y="182"/>
                                      </a:lnTo>
                                      <a:lnTo>
                                        <a:pt x="269" y="177"/>
                                      </a:lnTo>
                                      <a:lnTo>
                                        <a:pt x="261" y="172"/>
                                      </a:lnTo>
                                      <a:lnTo>
                                        <a:pt x="254" y="169"/>
                                      </a:lnTo>
                                      <a:lnTo>
                                        <a:pt x="241" y="167"/>
                                      </a:lnTo>
                                      <a:lnTo>
                                        <a:pt x="234" y="167"/>
                                      </a:lnTo>
                                      <a:lnTo>
                                        <a:pt x="227" y="162"/>
                                      </a:lnTo>
                                      <a:lnTo>
                                        <a:pt x="224" y="159"/>
                                      </a:lnTo>
                                      <a:lnTo>
                                        <a:pt x="219" y="154"/>
                                      </a:lnTo>
                                      <a:lnTo>
                                        <a:pt x="219" y="149"/>
                                      </a:lnTo>
                                      <a:lnTo>
                                        <a:pt x="219" y="144"/>
                                      </a:lnTo>
                                      <a:lnTo>
                                        <a:pt x="222" y="142"/>
                                      </a:lnTo>
                                      <a:lnTo>
                                        <a:pt x="224" y="139"/>
                                      </a:lnTo>
                                      <a:lnTo>
                                        <a:pt x="234" y="137"/>
                                      </a:lnTo>
                                      <a:lnTo>
                                        <a:pt x="241" y="137"/>
                                      </a:lnTo>
                                      <a:lnTo>
                                        <a:pt x="239" y="129"/>
                                      </a:lnTo>
                                      <a:lnTo>
                                        <a:pt x="234" y="124"/>
                                      </a:lnTo>
                                      <a:lnTo>
                                        <a:pt x="234" y="124"/>
                                      </a:lnTo>
                                      <a:lnTo>
                                        <a:pt x="234" y="124"/>
                                      </a:lnTo>
                                      <a:lnTo>
                                        <a:pt x="266" y="117"/>
                                      </a:lnTo>
                                      <a:lnTo>
                                        <a:pt x="294" y="112"/>
                                      </a:lnTo>
                                      <a:lnTo>
                                        <a:pt x="316" y="102"/>
                                      </a:lnTo>
                                      <a:lnTo>
                                        <a:pt x="336" y="94"/>
                                      </a:lnTo>
                                      <a:lnTo>
                                        <a:pt x="366" y="74"/>
                                      </a:lnTo>
                                      <a:lnTo>
                                        <a:pt x="386" y="57"/>
                                      </a:lnTo>
                                      <a:lnTo>
                                        <a:pt x="386" y="52"/>
                                      </a:lnTo>
                                      <a:lnTo>
                                        <a:pt x="381" y="47"/>
                                      </a:lnTo>
                                      <a:lnTo>
                                        <a:pt x="376" y="45"/>
                                      </a:lnTo>
                                      <a:lnTo>
                                        <a:pt x="368" y="42"/>
                                      </a:lnTo>
                                      <a:lnTo>
                                        <a:pt x="368" y="30"/>
                                      </a:lnTo>
                                      <a:lnTo>
                                        <a:pt x="388" y="30"/>
                                      </a:lnTo>
                                      <a:lnTo>
                                        <a:pt x="386" y="22"/>
                                      </a:lnTo>
                                      <a:lnTo>
                                        <a:pt x="381" y="17"/>
                                      </a:lnTo>
                                      <a:lnTo>
                                        <a:pt x="376" y="12"/>
                                      </a:lnTo>
                                      <a:lnTo>
                                        <a:pt x="368" y="10"/>
                                      </a:lnTo>
                                      <a:lnTo>
                                        <a:pt x="368" y="5"/>
                                      </a:lnTo>
                                      <a:lnTo>
                                        <a:pt x="368" y="0"/>
                                      </a:lnTo>
                                      <a:lnTo>
                                        <a:pt x="194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3" y="5"/>
                                      </a:lnTo>
                                      <a:lnTo>
                                        <a:pt x="23" y="10"/>
                                      </a:lnTo>
                                      <a:lnTo>
                                        <a:pt x="15" y="12"/>
                                      </a:lnTo>
                                      <a:lnTo>
                                        <a:pt x="10" y="17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23" y="30"/>
                                      </a:lnTo>
                                      <a:lnTo>
                                        <a:pt x="23" y="42"/>
                                      </a:lnTo>
                                      <a:lnTo>
                                        <a:pt x="15" y="45"/>
                                      </a:lnTo>
                                      <a:lnTo>
                                        <a:pt x="8" y="47"/>
                                      </a:lnTo>
                                      <a:lnTo>
                                        <a:pt x="5" y="52"/>
                                      </a:lnTo>
                                      <a:lnTo>
                                        <a:pt x="3" y="57"/>
                                      </a:lnTo>
                                      <a:lnTo>
                                        <a:pt x="25" y="74"/>
                                      </a:lnTo>
                                      <a:lnTo>
                                        <a:pt x="55" y="94"/>
                                      </a:lnTo>
                                      <a:lnTo>
                                        <a:pt x="73" y="102"/>
                                      </a:lnTo>
                                      <a:lnTo>
                                        <a:pt x="95" y="112"/>
                                      </a:lnTo>
                                      <a:lnTo>
                                        <a:pt x="122" y="117"/>
                                      </a:lnTo>
                                      <a:lnTo>
                                        <a:pt x="155" y="124"/>
                                      </a:lnTo>
                                      <a:lnTo>
                                        <a:pt x="155" y="124"/>
                                      </a:lnTo>
                                      <a:lnTo>
                                        <a:pt x="157" y="124"/>
                                      </a:lnTo>
                                      <a:lnTo>
                                        <a:pt x="157" y="124"/>
                                      </a:lnTo>
                                      <a:lnTo>
                                        <a:pt x="155" y="1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6F3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40" name="Freeform 24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4170" y="440690"/>
                                  <a:ext cx="95885" cy="75565"/>
                                </a:xfrm>
                                <a:custGeom>
                                  <a:avLst/>
                                  <a:gdLst>
                                    <a:gd name="T0" fmla="*/ 151 w 151"/>
                                    <a:gd name="T1" fmla="*/ 42 h 119"/>
                                    <a:gd name="T2" fmla="*/ 151 w 151"/>
                                    <a:gd name="T3" fmla="*/ 30 h 119"/>
                                    <a:gd name="T4" fmla="*/ 149 w 151"/>
                                    <a:gd name="T5" fmla="*/ 20 h 119"/>
                                    <a:gd name="T6" fmla="*/ 144 w 151"/>
                                    <a:gd name="T7" fmla="*/ 10 h 119"/>
                                    <a:gd name="T8" fmla="*/ 139 w 151"/>
                                    <a:gd name="T9" fmla="*/ 0 h 119"/>
                                    <a:gd name="T10" fmla="*/ 136 w 151"/>
                                    <a:gd name="T11" fmla="*/ 0 h 119"/>
                                    <a:gd name="T12" fmla="*/ 141 w 151"/>
                                    <a:gd name="T13" fmla="*/ 10 h 119"/>
                                    <a:gd name="T14" fmla="*/ 146 w 151"/>
                                    <a:gd name="T15" fmla="*/ 20 h 119"/>
                                    <a:gd name="T16" fmla="*/ 149 w 151"/>
                                    <a:gd name="T17" fmla="*/ 30 h 119"/>
                                    <a:gd name="T18" fmla="*/ 149 w 151"/>
                                    <a:gd name="T19" fmla="*/ 42 h 119"/>
                                    <a:gd name="T20" fmla="*/ 149 w 151"/>
                                    <a:gd name="T21" fmla="*/ 57 h 119"/>
                                    <a:gd name="T22" fmla="*/ 144 w 151"/>
                                    <a:gd name="T23" fmla="*/ 72 h 119"/>
                                    <a:gd name="T24" fmla="*/ 136 w 151"/>
                                    <a:gd name="T25" fmla="*/ 84 h 119"/>
                                    <a:gd name="T26" fmla="*/ 129 w 151"/>
                                    <a:gd name="T27" fmla="*/ 94 h 119"/>
                                    <a:gd name="T28" fmla="*/ 117 w 151"/>
                                    <a:gd name="T29" fmla="*/ 104 h 119"/>
                                    <a:gd name="T30" fmla="*/ 104 w 151"/>
                                    <a:gd name="T31" fmla="*/ 112 h 119"/>
                                    <a:gd name="T32" fmla="*/ 89 w 151"/>
                                    <a:gd name="T33" fmla="*/ 114 h 119"/>
                                    <a:gd name="T34" fmla="*/ 74 w 151"/>
                                    <a:gd name="T35" fmla="*/ 117 h 119"/>
                                    <a:gd name="T36" fmla="*/ 59 w 151"/>
                                    <a:gd name="T37" fmla="*/ 114 h 119"/>
                                    <a:gd name="T38" fmla="*/ 47 w 151"/>
                                    <a:gd name="T39" fmla="*/ 112 h 119"/>
                                    <a:gd name="T40" fmla="*/ 35 w 151"/>
                                    <a:gd name="T41" fmla="*/ 104 h 119"/>
                                    <a:gd name="T42" fmla="*/ 22 w 151"/>
                                    <a:gd name="T43" fmla="*/ 94 h 119"/>
                                    <a:gd name="T44" fmla="*/ 15 w 151"/>
                                    <a:gd name="T45" fmla="*/ 84 h 119"/>
                                    <a:gd name="T46" fmla="*/ 7 w 151"/>
                                    <a:gd name="T47" fmla="*/ 72 h 119"/>
                                    <a:gd name="T48" fmla="*/ 2 w 151"/>
                                    <a:gd name="T49" fmla="*/ 57 h 119"/>
                                    <a:gd name="T50" fmla="*/ 0 w 151"/>
                                    <a:gd name="T51" fmla="*/ 42 h 119"/>
                                    <a:gd name="T52" fmla="*/ 2 w 151"/>
                                    <a:gd name="T53" fmla="*/ 30 h 119"/>
                                    <a:gd name="T54" fmla="*/ 5 w 151"/>
                                    <a:gd name="T55" fmla="*/ 20 h 119"/>
                                    <a:gd name="T56" fmla="*/ 7 w 151"/>
                                    <a:gd name="T57" fmla="*/ 10 h 119"/>
                                    <a:gd name="T58" fmla="*/ 15 w 151"/>
                                    <a:gd name="T59" fmla="*/ 0 h 119"/>
                                    <a:gd name="T60" fmla="*/ 12 w 151"/>
                                    <a:gd name="T61" fmla="*/ 0 h 119"/>
                                    <a:gd name="T62" fmla="*/ 7 w 151"/>
                                    <a:gd name="T63" fmla="*/ 10 h 119"/>
                                    <a:gd name="T64" fmla="*/ 2 w 151"/>
                                    <a:gd name="T65" fmla="*/ 20 h 119"/>
                                    <a:gd name="T66" fmla="*/ 0 w 151"/>
                                    <a:gd name="T67" fmla="*/ 30 h 119"/>
                                    <a:gd name="T68" fmla="*/ 0 w 151"/>
                                    <a:gd name="T69" fmla="*/ 42 h 119"/>
                                    <a:gd name="T70" fmla="*/ 0 w 151"/>
                                    <a:gd name="T71" fmla="*/ 57 h 119"/>
                                    <a:gd name="T72" fmla="*/ 5 w 151"/>
                                    <a:gd name="T73" fmla="*/ 72 h 119"/>
                                    <a:gd name="T74" fmla="*/ 12 w 151"/>
                                    <a:gd name="T75" fmla="*/ 84 h 119"/>
                                    <a:gd name="T76" fmla="*/ 22 w 151"/>
                                    <a:gd name="T77" fmla="*/ 97 h 119"/>
                                    <a:gd name="T78" fmla="*/ 32 w 151"/>
                                    <a:gd name="T79" fmla="*/ 104 h 119"/>
                                    <a:gd name="T80" fmla="*/ 47 w 151"/>
                                    <a:gd name="T81" fmla="*/ 112 h 119"/>
                                    <a:gd name="T82" fmla="*/ 59 w 151"/>
                                    <a:gd name="T83" fmla="*/ 117 h 119"/>
                                    <a:gd name="T84" fmla="*/ 74 w 151"/>
                                    <a:gd name="T85" fmla="*/ 119 h 119"/>
                                    <a:gd name="T86" fmla="*/ 92 w 151"/>
                                    <a:gd name="T87" fmla="*/ 117 h 119"/>
                                    <a:gd name="T88" fmla="*/ 104 w 151"/>
                                    <a:gd name="T89" fmla="*/ 112 h 119"/>
                                    <a:gd name="T90" fmla="*/ 117 w 151"/>
                                    <a:gd name="T91" fmla="*/ 104 h 119"/>
                                    <a:gd name="T92" fmla="*/ 129 w 151"/>
                                    <a:gd name="T93" fmla="*/ 97 h 119"/>
                                    <a:gd name="T94" fmla="*/ 139 w 151"/>
                                    <a:gd name="T95" fmla="*/ 84 h 119"/>
                                    <a:gd name="T96" fmla="*/ 146 w 151"/>
                                    <a:gd name="T97" fmla="*/ 72 h 119"/>
                                    <a:gd name="T98" fmla="*/ 149 w 151"/>
                                    <a:gd name="T99" fmla="*/ 57 h 119"/>
                                    <a:gd name="T100" fmla="*/ 151 w 151"/>
                                    <a:gd name="T101" fmla="*/ 42 h 11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51" h="119">
                                      <a:moveTo>
                                        <a:pt x="151" y="42"/>
                                      </a:moveTo>
                                      <a:lnTo>
                                        <a:pt x="151" y="30"/>
                                      </a:lnTo>
                                      <a:lnTo>
                                        <a:pt x="149" y="20"/>
                                      </a:lnTo>
                                      <a:lnTo>
                                        <a:pt x="144" y="10"/>
                                      </a:lnTo>
                                      <a:lnTo>
                                        <a:pt x="139" y="0"/>
                                      </a:lnTo>
                                      <a:lnTo>
                                        <a:pt x="136" y="0"/>
                                      </a:lnTo>
                                      <a:lnTo>
                                        <a:pt x="141" y="10"/>
                                      </a:lnTo>
                                      <a:lnTo>
                                        <a:pt x="146" y="20"/>
                                      </a:lnTo>
                                      <a:lnTo>
                                        <a:pt x="149" y="30"/>
                                      </a:lnTo>
                                      <a:lnTo>
                                        <a:pt x="149" y="42"/>
                                      </a:lnTo>
                                      <a:lnTo>
                                        <a:pt x="149" y="57"/>
                                      </a:lnTo>
                                      <a:lnTo>
                                        <a:pt x="144" y="72"/>
                                      </a:lnTo>
                                      <a:lnTo>
                                        <a:pt x="136" y="84"/>
                                      </a:lnTo>
                                      <a:lnTo>
                                        <a:pt x="129" y="94"/>
                                      </a:lnTo>
                                      <a:lnTo>
                                        <a:pt x="117" y="104"/>
                                      </a:lnTo>
                                      <a:lnTo>
                                        <a:pt x="104" y="112"/>
                                      </a:lnTo>
                                      <a:lnTo>
                                        <a:pt x="89" y="114"/>
                                      </a:lnTo>
                                      <a:lnTo>
                                        <a:pt x="74" y="117"/>
                                      </a:lnTo>
                                      <a:lnTo>
                                        <a:pt x="59" y="114"/>
                                      </a:lnTo>
                                      <a:lnTo>
                                        <a:pt x="47" y="112"/>
                                      </a:lnTo>
                                      <a:lnTo>
                                        <a:pt x="35" y="104"/>
                                      </a:lnTo>
                                      <a:lnTo>
                                        <a:pt x="22" y="94"/>
                                      </a:lnTo>
                                      <a:lnTo>
                                        <a:pt x="15" y="84"/>
                                      </a:lnTo>
                                      <a:lnTo>
                                        <a:pt x="7" y="72"/>
                                      </a:lnTo>
                                      <a:lnTo>
                                        <a:pt x="2" y="57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7" y="1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7" y="10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7"/>
                                      </a:lnTo>
                                      <a:lnTo>
                                        <a:pt x="5" y="72"/>
                                      </a:lnTo>
                                      <a:lnTo>
                                        <a:pt x="12" y="84"/>
                                      </a:lnTo>
                                      <a:lnTo>
                                        <a:pt x="22" y="97"/>
                                      </a:lnTo>
                                      <a:lnTo>
                                        <a:pt x="32" y="104"/>
                                      </a:lnTo>
                                      <a:lnTo>
                                        <a:pt x="47" y="112"/>
                                      </a:lnTo>
                                      <a:lnTo>
                                        <a:pt x="59" y="117"/>
                                      </a:lnTo>
                                      <a:lnTo>
                                        <a:pt x="74" y="119"/>
                                      </a:lnTo>
                                      <a:lnTo>
                                        <a:pt x="92" y="117"/>
                                      </a:lnTo>
                                      <a:lnTo>
                                        <a:pt x="104" y="112"/>
                                      </a:lnTo>
                                      <a:lnTo>
                                        <a:pt x="117" y="104"/>
                                      </a:lnTo>
                                      <a:lnTo>
                                        <a:pt x="129" y="97"/>
                                      </a:lnTo>
                                      <a:lnTo>
                                        <a:pt x="139" y="84"/>
                                      </a:lnTo>
                                      <a:lnTo>
                                        <a:pt x="146" y="72"/>
                                      </a:lnTo>
                                      <a:lnTo>
                                        <a:pt x="149" y="57"/>
                                      </a:lnTo>
                                      <a:lnTo>
                                        <a:pt x="151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03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41" name="Freeform 24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4170" y="440690"/>
                                  <a:ext cx="95885" cy="74295"/>
                                </a:xfrm>
                                <a:custGeom>
                                  <a:avLst/>
                                  <a:gdLst>
                                    <a:gd name="T0" fmla="*/ 151 w 151"/>
                                    <a:gd name="T1" fmla="*/ 42 h 117"/>
                                    <a:gd name="T2" fmla="*/ 149 w 151"/>
                                    <a:gd name="T3" fmla="*/ 30 h 117"/>
                                    <a:gd name="T4" fmla="*/ 146 w 151"/>
                                    <a:gd name="T5" fmla="*/ 20 h 117"/>
                                    <a:gd name="T6" fmla="*/ 144 w 151"/>
                                    <a:gd name="T7" fmla="*/ 10 h 117"/>
                                    <a:gd name="T8" fmla="*/ 139 w 151"/>
                                    <a:gd name="T9" fmla="*/ 0 h 117"/>
                                    <a:gd name="T10" fmla="*/ 136 w 151"/>
                                    <a:gd name="T11" fmla="*/ 0 h 117"/>
                                    <a:gd name="T12" fmla="*/ 141 w 151"/>
                                    <a:gd name="T13" fmla="*/ 10 h 117"/>
                                    <a:gd name="T14" fmla="*/ 146 w 151"/>
                                    <a:gd name="T15" fmla="*/ 20 h 117"/>
                                    <a:gd name="T16" fmla="*/ 149 w 151"/>
                                    <a:gd name="T17" fmla="*/ 30 h 117"/>
                                    <a:gd name="T18" fmla="*/ 149 w 151"/>
                                    <a:gd name="T19" fmla="*/ 42 h 117"/>
                                    <a:gd name="T20" fmla="*/ 146 w 151"/>
                                    <a:gd name="T21" fmla="*/ 57 h 117"/>
                                    <a:gd name="T22" fmla="*/ 144 w 151"/>
                                    <a:gd name="T23" fmla="*/ 72 h 117"/>
                                    <a:gd name="T24" fmla="*/ 136 w 151"/>
                                    <a:gd name="T25" fmla="*/ 84 h 117"/>
                                    <a:gd name="T26" fmla="*/ 126 w 151"/>
                                    <a:gd name="T27" fmla="*/ 94 h 117"/>
                                    <a:gd name="T28" fmla="*/ 117 w 151"/>
                                    <a:gd name="T29" fmla="*/ 104 h 117"/>
                                    <a:gd name="T30" fmla="*/ 104 w 151"/>
                                    <a:gd name="T31" fmla="*/ 109 h 117"/>
                                    <a:gd name="T32" fmla="*/ 89 w 151"/>
                                    <a:gd name="T33" fmla="*/ 114 h 117"/>
                                    <a:gd name="T34" fmla="*/ 74 w 151"/>
                                    <a:gd name="T35" fmla="*/ 117 h 117"/>
                                    <a:gd name="T36" fmla="*/ 59 w 151"/>
                                    <a:gd name="T37" fmla="*/ 114 h 117"/>
                                    <a:gd name="T38" fmla="*/ 47 w 151"/>
                                    <a:gd name="T39" fmla="*/ 109 h 117"/>
                                    <a:gd name="T40" fmla="*/ 35 w 151"/>
                                    <a:gd name="T41" fmla="*/ 104 h 117"/>
                                    <a:gd name="T42" fmla="*/ 22 w 151"/>
                                    <a:gd name="T43" fmla="*/ 94 h 117"/>
                                    <a:gd name="T44" fmla="*/ 15 w 151"/>
                                    <a:gd name="T45" fmla="*/ 84 h 117"/>
                                    <a:gd name="T46" fmla="*/ 7 w 151"/>
                                    <a:gd name="T47" fmla="*/ 72 h 117"/>
                                    <a:gd name="T48" fmla="*/ 2 w 151"/>
                                    <a:gd name="T49" fmla="*/ 57 h 117"/>
                                    <a:gd name="T50" fmla="*/ 2 w 151"/>
                                    <a:gd name="T51" fmla="*/ 42 h 117"/>
                                    <a:gd name="T52" fmla="*/ 2 w 151"/>
                                    <a:gd name="T53" fmla="*/ 30 h 117"/>
                                    <a:gd name="T54" fmla="*/ 5 w 151"/>
                                    <a:gd name="T55" fmla="*/ 20 h 117"/>
                                    <a:gd name="T56" fmla="*/ 10 w 151"/>
                                    <a:gd name="T57" fmla="*/ 10 h 117"/>
                                    <a:gd name="T58" fmla="*/ 15 w 151"/>
                                    <a:gd name="T59" fmla="*/ 0 h 117"/>
                                    <a:gd name="T60" fmla="*/ 12 w 151"/>
                                    <a:gd name="T61" fmla="*/ 0 h 117"/>
                                    <a:gd name="T62" fmla="*/ 7 w 151"/>
                                    <a:gd name="T63" fmla="*/ 10 h 117"/>
                                    <a:gd name="T64" fmla="*/ 2 w 151"/>
                                    <a:gd name="T65" fmla="*/ 20 h 117"/>
                                    <a:gd name="T66" fmla="*/ 0 w 151"/>
                                    <a:gd name="T67" fmla="*/ 30 h 117"/>
                                    <a:gd name="T68" fmla="*/ 0 w 151"/>
                                    <a:gd name="T69" fmla="*/ 42 h 117"/>
                                    <a:gd name="T70" fmla="*/ 2 w 151"/>
                                    <a:gd name="T71" fmla="*/ 57 h 117"/>
                                    <a:gd name="T72" fmla="*/ 7 w 151"/>
                                    <a:gd name="T73" fmla="*/ 72 h 117"/>
                                    <a:gd name="T74" fmla="*/ 12 w 151"/>
                                    <a:gd name="T75" fmla="*/ 84 h 117"/>
                                    <a:gd name="T76" fmla="*/ 22 w 151"/>
                                    <a:gd name="T77" fmla="*/ 94 h 117"/>
                                    <a:gd name="T78" fmla="*/ 32 w 151"/>
                                    <a:gd name="T79" fmla="*/ 104 h 117"/>
                                    <a:gd name="T80" fmla="*/ 47 w 151"/>
                                    <a:gd name="T81" fmla="*/ 112 h 117"/>
                                    <a:gd name="T82" fmla="*/ 59 w 151"/>
                                    <a:gd name="T83" fmla="*/ 117 h 117"/>
                                    <a:gd name="T84" fmla="*/ 74 w 151"/>
                                    <a:gd name="T85" fmla="*/ 117 h 117"/>
                                    <a:gd name="T86" fmla="*/ 89 w 151"/>
                                    <a:gd name="T87" fmla="*/ 117 h 117"/>
                                    <a:gd name="T88" fmla="*/ 104 w 151"/>
                                    <a:gd name="T89" fmla="*/ 112 h 117"/>
                                    <a:gd name="T90" fmla="*/ 117 w 151"/>
                                    <a:gd name="T91" fmla="*/ 104 h 117"/>
                                    <a:gd name="T92" fmla="*/ 129 w 151"/>
                                    <a:gd name="T93" fmla="*/ 94 h 117"/>
                                    <a:gd name="T94" fmla="*/ 136 w 151"/>
                                    <a:gd name="T95" fmla="*/ 84 h 117"/>
                                    <a:gd name="T96" fmla="*/ 144 w 151"/>
                                    <a:gd name="T97" fmla="*/ 72 h 117"/>
                                    <a:gd name="T98" fmla="*/ 149 w 151"/>
                                    <a:gd name="T99" fmla="*/ 57 h 117"/>
                                    <a:gd name="T100" fmla="*/ 151 w 151"/>
                                    <a:gd name="T101" fmla="*/ 42 h 1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51" h="117">
                                      <a:moveTo>
                                        <a:pt x="151" y="42"/>
                                      </a:moveTo>
                                      <a:lnTo>
                                        <a:pt x="149" y="30"/>
                                      </a:lnTo>
                                      <a:lnTo>
                                        <a:pt x="146" y="20"/>
                                      </a:lnTo>
                                      <a:lnTo>
                                        <a:pt x="144" y="10"/>
                                      </a:lnTo>
                                      <a:lnTo>
                                        <a:pt x="139" y="0"/>
                                      </a:lnTo>
                                      <a:lnTo>
                                        <a:pt x="136" y="0"/>
                                      </a:lnTo>
                                      <a:lnTo>
                                        <a:pt x="141" y="10"/>
                                      </a:lnTo>
                                      <a:lnTo>
                                        <a:pt x="146" y="20"/>
                                      </a:lnTo>
                                      <a:lnTo>
                                        <a:pt x="149" y="30"/>
                                      </a:lnTo>
                                      <a:lnTo>
                                        <a:pt x="149" y="42"/>
                                      </a:lnTo>
                                      <a:lnTo>
                                        <a:pt x="146" y="57"/>
                                      </a:lnTo>
                                      <a:lnTo>
                                        <a:pt x="144" y="72"/>
                                      </a:lnTo>
                                      <a:lnTo>
                                        <a:pt x="136" y="84"/>
                                      </a:lnTo>
                                      <a:lnTo>
                                        <a:pt x="126" y="94"/>
                                      </a:lnTo>
                                      <a:lnTo>
                                        <a:pt x="117" y="104"/>
                                      </a:lnTo>
                                      <a:lnTo>
                                        <a:pt x="104" y="109"/>
                                      </a:lnTo>
                                      <a:lnTo>
                                        <a:pt x="89" y="114"/>
                                      </a:lnTo>
                                      <a:lnTo>
                                        <a:pt x="74" y="117"/>
                                      </a:lnTo>
                                      <a:lnTo>
                                        <a:pt x="59" y="114"/>
                                      </a:lnTo>
                                      <a:lnTo>
                                        <a:pt x="47" y="109"/>
                                      </a:lnTo>
                                      <a:lnTo>
                                        <a:pt x="35" y="104"/>
                                      </a:lnTo>
                                      <a:lnTo>
                                        <a:pt x="22" y="94"/>
                                      </a:lnTo>
                                      <a:lnTo>
                                        <a:pt x="15" y="84"/>
                                      </a:lnTo>
                                      <a:lnTo>
                                        <a:pt x="7" y="72"/>
                                      </a:lnTo>
                                      <a:lnTo>
                                        <a:pt x="2" y="57"/>
                                      </a:lnTo>
                                      <a:lnTo>
                                        <a:pt x="2" y="42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7" y="10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2" y="57"/>
                                      </a:lnTo>
                                      <a:lnTo>
                                        <a:pt x="7" y="72"/>
                                      </a:lnTo>
                                      <a:lnTo>
                                        <a:pt x="12" y="84"/>
                                      </a:lnTo>
                                      <a:lnTo>
                                        <a:pt x="22" y="94"/>
                                      </a:lnTo>
                                      <a:lnTo>
                                        <a:pt x="32" y="104"/>
                                      </a:lnTo>
                                      <a:lnTo>
                                        <a:pt x="47" y="112"/>
                                      </a:lnTo>
                                      <a:lnTo>
                                        <a:pt x="59" y="117"/>
                                      </a:lnTo>
                                      <a:lnTo>
                                        <a:pt x="74" y="117"/>
                                      </a:lnTo>
                                      <a:lnTo>
                                        <a:pt x="89" y="117"/>
                                      </a:lnTo>
                                      <a:lnTo>
                                        <a:pt x="104" y="112"/>
                                      </a:lnTo>
                                      <a:lnTo>
                                        <a:pt x="117" y="104"/>
                                      </a:lnTo>
                                      <a:lnTo>
                                        <a:pt x="129" y="94"/>
                                      </a:lnTo>
                                      <a:lnTo>
                                        <a:pt x="136" y="84"/>
                                      </a:lnTo>
                                      <a:lnTo>
                                        <a:pt x="144" y="72"/>
                                      </a:lnTo>
                                      <a:lnTo>
                                        <a:pt x="149" y="57"/>
                                      </a:lnTo>
                                      <a:lnTo>
                                        <a:pt x="151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23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42" name="Freeform 24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4170" y="440690"/>
                                  <a:ext cx="94615" cy="74295"/>
                                </a:xfrm>
                                <a:custGeom>
                                  <a:avLst/>
                                  <a:gdLst>
                                    <a:gd name="T0" fmla="*/ 149 w 149"/>
                                    <a:gd name="T1" fmla="*/ 42 h 117"/>
                                    <a:gd name="T2" fmla="*/ 149 w 149"/>
                                    <a:gd name="T3" fmla="*/ 30 h 117"/>
                                    <a:gd name="T4" fmla="*/ 146 w 149"/>
                                    <a:gd name="T5" fmla="*/ 20 h 117"/>
                                    <a:gd name="T6" fmla="*/ 141 w 149"/>
                                    <a:gd name="T7" fmla="*/ 10 h 117"/>
                                    <a:gd name="T8" fmla="*/ 136 w 149"/>
                                    <a:gd name="T9" fmla="*/ 0 h 117"/>
                                    <a:gd name="T10" fmla="*/ 136 w 149"/>
                                    <a:gd name="T11" fmla="*/ 0 h 117"/>
                                    <a:gd name="T12" fmla="*/ 141 w 149"/>
                                    <a:gd name="T13" fmla="*/ 10 h 117"/>
                                    <a:gd name="T14" fmla="*/ 144 w 149"/>
                                    <a:gd name="T15" fmla="*/ 20 h 117"/>
                                    <a:gd name="T16" fmla="*/ 146 w 149"/>
                                    <a:gd name="T17" fmla="*/ 30 h 117"/>
                                    <a:gd name="T18" fmla="*/ 149 w 149"/>
                                    <a:gd name="T19" fmla="*/ 42 h 117"/>
                                    <a:gd name="T20" fmla="*/ 146 w 149"/>
                                    <a:gd name="T21" fmla="*/ 57 h 117"/>
                                    <a:gd name="T22" fmla="*/ 141 w 149"/>
                                    <a:gd name="T23" fmla="*/ 69 h 117"/>
                                    <a:gd name="T24" fmla="*/ 136 w 149"/>
                                    <a:gd name="T25" fmla="*/ 82 h 117"/>
                                    <a:gd name="T26" fmla="*/ 126 w 149"/>
                                    <a:gd name="T27" fmla="*/ 94 h 117"/>
                                    <a:gd name="T28" fmla="*/ 117 w 149"/>
                                    <a:gd name="T29" fmla="*/ 102 h 117"/>
                                    <a:gd name="T30" fmla="*/ 104 w 149"/>
                                    <a:gd name="T31" fmla="*/ 109 h 117"/>
                                    <a:gd name="T32" fmla="*/ 89 w 149"/>
                                    <a:gd name="T33" fmla="*/ 114 h 117"/>
                                    <a:gd name="T34" fmla="*/ 74 w 149"/>
                                    <a:gd name="T35" fmla="*/ 114 h 117"/>
                                    <a:gd name="T36" fmla="*/ 59 w 149"/>
                                    <a:gd name="T37" fmla="*/ 114 h 117"/>
                                    <a:gd name="T38" fmla="*/ 47 w 149"/>
                                    <a:gd name="T39" fmla="*/ 109 h 117"/>
                                    <a:gd name="T40" fmla="*/ 35 w 149"/>
                                    <a:gd name="T41" fmla="*/ 102 h 117"/>
                                    <a:gd name="T42" fmla="*/ 25 w 149"/>
                                    <a:gd name="T43" fmla="*/ 94 h 117"/>
                                    <a:gd name="T44" fmla="*/ 15 w 149"/>
                                    <a:gd name="T45" fmla="*/ 82 h 117"/>
                                    <a:gd name="T46" fmla="*/ 7 w 149"/>
                                    <a:gd name="T47" fmla="*/ 69 h 117"/>
                                    <a:gd name="T48" fmla="*/ 5 w 149"/>
                                    <a:gd name="T49" fmla="*/ 57 h 117"/>
                                    <a:gd name="T50" fmla="*/ 2 w 149"/>
                                    <a:gd name="T51" fmla="*/ 42 h 117"/>
                                    <a:gd name="T52" fmla="*/ 2 w 149"/>
                                    <a:gd name="T53" fmla="*/ 30 h 117"/>
                                    <a:gd name="T54" fmla="*/ 5 w 149"/>
                                    <a:gd name="T55" fmla="*/ 20 h 117"/>
                                    <a:gd name="T56" fmla="*/ 10 w 149"/>
                                    <a:gd name="T57" fmla="*/ 10 h 117"/>
                                    <a:gd name="T58" fmla="*/ 15 w 149"/>
                                    <a:gd name="T59" fmla="*/ 0 h 117"/>
                                    <a:gd name="T60" fmla="*/ 15 w 149"/>
                                    <a:gd name="T61" fmla="*/ 0 h 117"/>
                                    <a:gd name="T62" fmla="*/ 7 w 149"/>
                                    <a:gd name="T63" fmla="*/ 10 h 117"/>
                                    <a:gd name="T64" fmla="*/ 5 w 149"/>
                                    <a:gd name="T65" fmla="*/ 20 h 117"/>
                                    <a:gd name="T66" fmla="*/ 2 w 149"/>
                                    <a:gd name="T67" fmla="*/ 30 h 117"/>
                                    <a:gd name="T68" fmla="*/ 0 w 149"/>
                                    <a:gd name="T69" fmla="*/ 42 h 117"/>
                                    <a:gd name="T70" fmla="*/ 2 w 149"/>
                                    <a:gd name="T71" fmla="*/ 57 h 117"/>
                                    <a:gd name="T72" fmla="*/ 7 w 149"/>
                                    <a:gd name="T73" fmla="*/ 72 h 117"/>
                                    <a:gd name="T74" fmla="*/ 15 w 149"/>
                                    <a:gd name="T75" fmla="*/ 84 h 117"/>
                                    <a:gd name="T76" fmla="*/ 22 w 149"/>
                                    <a:gd name="T77" fmla="*/ 94 h 117"/>
                                    <a:gd name="T78" fmla="*/ 35 w 149"/>
                                    <a:gd name="T79" fmla="*/ 104 h 117"/>
                                    <a:gd name="T80" fmla="*/ 47 w 149"/>
                                    <a:gd name="T81" fmla="*/ 112 h 117"/>
                                    <a:gd name="T82" fmla="*/ 59 w 149"/>
                                    <a:gd name="T83" fmla="*/ 114 h 117"/>
                                    <a:gd name="T84" fmla="*/ 74 w 149"/>
                                    <a:gd name="T85" fmla="*/ 117 h 117"/>
                                    <a:gd name="T86" fmla="*/ 89 w 149"/>
                                    <a:gd name="T87" fmla="*/ 114 h 117"/>
                                    <a:gd name="T88" fmla="*/ 104 w 149"/>
                                    <a:gd name="T89" fmla="*/ 112 h 117"/>
                                    <a:gd name="T90" fmla="*/ 117 w 149"/>
                                    <a:gd name="T91" fmla="*/ 104 h 117"/>
                                    <a:gd name="T92" fmla="*/ 129 w 149"/>
                                    <a:gd name="T93" fmla="*/ 94 h 117"/>
                                    <a:gd name="T94" fmla="*/ 136 w 149"/>
                                    <a:gd name="T95" fmla="*/ 84 h 117"/>
                                    <a:gd name="T96" fmla="*/ 144 w 149"/>
                                    <a:gd name="T97" fmla="*/ 72 h 117"/>
                                    <a:gd name="T98" fmla="*/ 149 w 149"/>
                                    <a:gd name="T99" fmla="*/ 57 h 117"/>
                                    <a:gd name="T100" fmla="*/ 149 w 149"/>
                                    <a:gd name="T101" fmla="*/ 42 h 1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49" h="117">
                                      <a:moveTo>
                                        <a:pt x="149" y="42"/>
                                      </a:moveTo>
                                      <a:lnTo>
                                        <a:pt x="149" y="30"/>
                                      </a:lnTo>
                                      <a:lnTo>
                                        <a:pt x="146" y="20"/>
                                      </a:lnTo>
                                      <a:lnTo>
                                        <a:pt x="141" y="10"/>
                                      </a:lnTo>
                                      <a:lnTo>
                                        <a:pt x="136" y="0"/>
                                      </a:lnTo>
                                      <a:lnTo>
                                        <a:pt x="136" y="0"/>
                                      </a:lnTo>
                                      <a:lnTo>
                                        <a:pt x="141" y="10"/>
                                      </a:lnTo>
                                      <a:lnTo>
                                        <a:pt x="144" y="20"/>
                                      </a:lnTo>
                                      <a:lnTo>
                                        <a:pt x="146" y="30"/>
                                      </a:lnTo>
                                      <a:lnTo>
                                        <a:pt x="149" y="42"/>
                                      </a:lnTo>
                                      <a:lnTo>
                                        <a:pt x="146" y="57"/>
                                      </a:lnTo>
                                      <a:lnTo>
                                        <a:pt x="141" y="69"/>
                                      </a:lnTo>
                                      <a:lnTo>
                                        <a:pt x="136" y="82"/>
                                      </a:lnTo>
                                      <a:lnTo>
                                        <a:pt x="126" y="94"/>
                                      </a:lnTo>
                                      <a:lnTo>
                                        <a:pt x="117" y="102"/>
                                      </a:lnTo>
                                      <a:lnTo>
                                        <a:pt x="104" y="109"/>
                                      </a:lnTo>
                                      <a:lnTo>
                                        <a:pt x="89" y="114"/>
                                      </a:lnTo>
                                      <a:lnTo>
                                        <a:pt x="74" y="114"/>
                                      </a:lnTo>
                                      <a:lnTo>
                                        <a:pt x="59" y="114"/>
                                      </a:lnTo>
                                      <a:lnTo>
                                        <a:pt x="47" y="109"/>
                                      </a:lnTo>
                                      <a:lnTo>
                                        <a:pt x="35" y="102"/>
                                      </a:lnTo>
                                      <a:lnTo>
                                        <a:pt x="25" y="94"/>
                                      </a:lnTo>
                                      <a:lnTo>
                                        <a:pt x="15" y="82"/>
                                      </a:lnTo>
                                      <a:lnTo>
                                        <a:pt x="7" y="69"/>
                                      </a:lnTo>
                                      <a:lnTo>
                                        <a:pt x="5" y="57"/>
                                      </a:lnTo>
                                      <a:lnTo>
                                        <a:pt x="2" y="42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7" y="1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2" y="57"/>
                                      </a:lnTo>
                                      <a:lnTo>
                                        <a:pt x="7" y="72"/>
                                      </a:lnTo>
                                      <a:lnTo>
                                        <a:pt x="15" y="84"/>
                                      </a:lnTo>
                                      <a:lnTo>
                                        <a:pt x="22" y="94"/>
                                      </a:lnTo>
                                      <a:lnTo>
                                        <a:pt x="35" y="104"/>
                                      </a:lnTo>
                                      <a:lnTo>
                                        <a:pt x="47" y="112"/>
                                      </a:lnTo>
                                      <a:lnTo>
                                        <a:pt x="59" y="114"/>
                                      </a:lnTo>
                                      <a:lnTo>
                                        <a:pt x="74" y="117"/>
                                      </a:lnTo>
                                      <a:lnTo>
                                        <a:pt x="89" y="114"/>
                                      </a:lnTo>
                                      <a:lnTo>
                                        <a:pt x="104" y="112"/>
                                      </a:lnTo>
                                      <a:lnTo>
                                        <a:pt x="117" y="104"/>
                                      </a:lnTo>
                                      <a:lnTo>
                                        <a:pt x="129" y="94"/>
                                      </a:lnTo>
                                      <a:lnTo>
                                        <a:pt x="136" y="84"/>
                                      </a:lnTo>
                                      <a:lnTo>
                                        <a:pt x="144" y="72"/>
                                      </a:lnTo>
                                      <a:lnTo>
                                        <a:pt x="149" y="57"/>
                                      </a:lnTo>
                                      <a:lnTo>
                                        <a:pt x="149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33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43" name="Freeform 24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5440" y="440690"/>
                                  <a:ext cx="93345" cy="74295"/>
                                </a:xfrm>
                                <a:custGeom>
                                  <a:avLst/>
                                  <a:gdLst>
                                    <a:gd name="T0" fmla="*/ 147 w 147"/>
                                    <a:gd name="T1" fmla="*/ 42 h 117"/>
                                    <a:gd name="T2" fmla="*/ 147 w 147"/>
                                    <a:gd name="T3" fmla="*/ 30 h 117"/>
                                    <a:gd name="T4" fmla="*/ 144 w 147"/>
                                    <a:gd name="T5" fmla="*/ 20 h 117"/>
                                    <a:gd name="T6" fmla="*/ 139 w 147"/>
                                    <a:gd name="T7" fmla="*/ 10 h 117"/>
                                    <a:gd name="T8" fmla="*/ 134 w 147"/>
                                    <a:gd name="T9" fmla="*/ 0 h 117"/>
                                    <a:gd name="T10" fmla="*/ 132 w 147"/>
                                    <a:gd name="T11" fmla="*/ 0 h 117"/>
                                    <a:gd name="T12" fmla="*/ 137 w 147"/>
                                    <a:gd name="T13" fmla="*/ 10 h 117"/>
                                    <a:gd name="T14" fmla="*/ 142 w 147"/>
                                    <a:gd name="T15" fmla="*/ 20 h 117"/>
                                    <a:gd name="T16" fmla="*/ 144 w 147"/>
                                    <a:gd name="T17" fmla="*/ 30 h 117"/>
                                    <a:gd name="T18" fmla="*/ 144 w 147"/>
                                    <a:gd name="T19" fmla="*/ 42 h 117"/>
                                    <a:gd name="T20" fmla="*/ 144 w 147"/>
                                    <a:gd name="T21" fmla="*/ 57 h 117"/>
                                    <a:gd name="T22" fmla="*/ 139 w 147"/>
                                    <a:gd name="T23" fmla="*/ 69 h 117"/>
                                    <a:gd name="T24" fmla="*/ 132 w 147"/>
                                    <a:gd name="T25" fmla="*/ 82 h 117"/>
                                    <a:gd name="T26" fmla="*/ 124 w 147"/>
                                    <a:gd name="T27" fmla="*/ 94 h 117"/>
                                    <a:gd name="T28" fmla="*/ 115 w 147"/>
                                    <a:gd name="T29" fmla="*/ 102 h 117"/>
                                    <a:gd name="T30" fmla="*/ 102 w 147"/>
                                    <a:gd name="T31" fmla="*/ 109 h 117"/>
                                    <a:gd name="T32" fmla="*/ 87 w 147"/>
                                    <a:gd name="T33" fmla="*/ 112 h 117"/>
                                    <a:gd name="T34" fmla="*/ 72 w 147"/>
                                    <a:gd name="T35" fmla="*/ 114 h 117"/>
                                    <a:gd name="T36" fmla="*/ 60 w 147"/>
                                    <a:gd name="T37" fmla="*/ 112 h 117"/>
                                    <a:gd name="T38" fmla="*/ 45 w 147"/>
                                    <a:gd name="T39" fmla="*/ 109 h 117"/>
                                    <a:gd name="T40" fmla="*/ 33 w 147"/>
                                    <a:gd name="T41" fmla="*/ 102 h 117"/>
                                    <a:gd name="T42" fmla="*/ 23 w 147"/>
                                    <a:gd name="T43" fmla="*/ 94 h 117"/>
                                    <a:gd name="T44" fmla="*/ 13 w 147"/>
                                    <a:gd name="T45" fmla="*/ 82 h 117"/>
                                    <a:gd name="T46" fmla="*/ 8 w 147"/>
                                    <a:gd name="T47" fmla="*/ 69 h 117"/>
                                    <a:gd name="T48" fmla="*/ 3 w 147"/>
                                    <a:gd name="T49" fmla="*/ 57 h 117"/>
                                    <a:gd name="T50" fmla="*/ 0 w 147"/>
                                    <a:gd name="T51" fmla="*/ 42 h 117"/>
                                    <a:gd name="T52" fmla="*/ 3 w 147"/>
                                    <a:gd name="T53" fmla="*/ 30 h 117"/>
                                    <a:gd name="T54" fmla="*/ 5 w 147"/>
                                    <a:gd name="T55" fmla="*/ 20 h 117"/>
                                    <a:gd name="T56" fmla="*/ 8 w 147"/>
                                    <a:gd name="T57" fmla="*/ 10 h 117"/>
                                    <a:gd name="T58" fmla="*/ 15 w 147"/>
                                    <a:gd name="T59" fmla="*/ 0 h 117"/>
                                    <a:gd name="T60" fmla="*/ 13 w 147"/>
                                    <a:gd name="T61" fmla="*/ 0 h 117"/>
                                    <a:gd name="T62" fmla="*/ 8 w 147"/>
                                    <a:gd name="T63" fmla="*/ 10 h 117"/>
                                    <a:gd name="T64" fmla="*/ 3 w 147"/>
                                    <a:gd name="T65" fmla="*/ 20 h 117"/>
                                    <a:gd name="T66" fmla="*/ 0 w 147"/>
                                    <a:gd name="T67" fmla="*/ 30 h 117"/>
                                    <a:gd name="T68" fmla="*/ 0 w 147"/>
                                    <a:gd name="T69" fmla="*/ 42 h 117"/>
                                    <a:gd name="T70" fmla="*/ 0 w 147"/>
                                    <a:gd name="T71" fmla="*/ 57 h 117"/>
                                    <a:gd name="T72" fmla="*/ 5 w 147"/>
                                    <a:gd name="T73" fmla="*/ 72 h 117"/>
                                    <a:gd name="T74" fmla="*/ 13 w 147"/>
                                    <a:gd name="T75" fmla="*/ 84 h 117"/>
                                    <a:gd name="T76" fmla="*/ 20 w 147"/>
                                    <a:gd name="T77" fmla="*/ 94 h 117"/>
                                    <a:gd name="T78" fmla="*/ 33 w 147"/>
                                    <a:gd name="T79" fmla="*/ 104 h 117"/>
                                    <a:gd name="T80" fmla="*/ 45 w 147"/>
                                    <a:gd name="T81" fmla="*/ 109 h 117"/>
                                    <a:gd name="T82" fmla="*/ 57 w 147"/>
                                    <a:gd name="T83" fmla="*/ 114 h 117"/>
                                    <a:gd name="T84" fmla="*/ 72 w 147"/>
                                    <a:gd name="T85" fmla="*/ 117 h 117"/>
                                    <a:gd name="T86" fmla="*/ 87 w 147"/>
                                    <a:gd name="T87" fmla="*/ 114 h 117"/>
                                    <a:gd name="T88" fmla="*/ 102 w 147"/>
                                    <a:gd name="T89" fmla="*/ 109 h 117"/>
                                    <a:gd name="T90" fmla="*/ 115 w 147"/>
                                    <a:gd name="T91" fmla="*/ 104 h 117"/>
                                    <a:gd name="T92" fmla="*/ 124 w 147"/>
                                    <a:gd name="T93" fmla="*/ 94 h 117"/>
                                    <a:gd name="T94" fmla="*/ 134 w 147"/>
                                    <a:gd name="T95" fmla="*/ 84 h 117"/>
                                    <a:gd name="T96" fmla="*/ 142 w 147"/>
                                    <a:gd name="T97" fmla="*/ 72 h 117"/>
                                    <a:gd name="T98" fmla="*/ 144 w 147"/>
                                    <a:gd name="T99" fmla="*/ 57 h 117"/>
                                    <a:gd name="T100" fmla="*/ 147 w 147"/>
                                    <a:gd name="T101" fmla="*/ 42 h 1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47" h="117">
                                      <a:moveTo>
                                        <a:pt x="147" y="42"/>
                                      </a:moveTo>
                                      <a:lnTo>
                                        <a:pt x="147" y="30"/>
                                      </a:lnTo>
                                      <a:lnTo>
                                        <a:pt x="144" y="20"/>
                                      </a:lnTo>
                                      <a:lnTo>
                                        <a:pt x="139" y="10"/>
                                      </a:lnTo>
                                      <a:lnTo>
                                        <a:pt x="134" y="0"/>
                                      </a:lnTo>
                                      <a:lnTo>
                                        <a:pt x="132" y="0"/>
                                      </a:lnTo>
                                      <a:lnTo>
                                        <a:pt x="137" y="10"/>
                                      </a:lnTo>
                                      <a:lnTo>
                                        <a:pt x="142" y="20"/>
                                      </a:lnTo>
                                      <a:lnTo>
                                        <a:pt x="144" y="30"/>
                                      </a:lnTo>
                                      <a:lnTo>
                                        <a:pt x="144" y="42"/>
                                      </a:lnTo>
                                      <a:lnTo>
                                        <a:pt x="144" y="57"/>
                                      </a:lnTo>
                                      <a:lnTo>
                                        <a:pt x="139" y="69"/>
                                      </a:lnTo>
                                      <a:lnTo>
                                        <a:pt x="132" y="82"/>
                                      </a:lnTo>
                                      <a:lnTo>
                                        <a:pt x="124" y="94"/>
                                      </a:lnTo>
                                      <a:lnTo>
                                        <a:pt x="115" y="102"/>
                                      </a:lnTo>
                                      <a:lnTo>
                                        <a:pt x="102" y="109"/>
                                      </a:lnTo>
                                      <a:lnTo>
                                        <a:pt x="87" y="112"/>
                                      </a:lnTo>
                                      <a:lnTo>
                                        <a:pt x="72" y="114"/>
                                      </a:lnTo>
                                      <a:lnTo>
                                        <a:pt x="60" y="112"/>
                                      </a:lnTo>
                                      <a:lnTo>
                                        <a:pt x="45" y="109"/>
                                      </a:lnTo>
                                      <a:lnTo>
                                        <a:pt x="33" y="102"/>
                                      </a:lnTo>
                                      <a:lnTo>
                                        <a:pt x="23" y="94"/>
                                      </a:lnTo>
                                      <a:lnTo>
                                        <a:pt x="13" y="82"/>
                                      </a:lnTo>
                                      <a:lnTo>
                                        <a:pt x="8" y="69"/>
                                      </a:lnTo>
                                      <a:lnTo>
                                        <a:pt x="3" y="57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8" y="1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8" y="10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7"/>
                                      </a:lnTo>
                                      <a:lnTo>
                                        <a:pt x="5" y="72"/>
                                      </a:lnTo>
                                      <a:lnTo>
                                        <a:pt x="13" y="84"/>
                                      </a:lnTo>
                                      <a:lnTo>
                                        <a:pt x="20" y="94"/>
                                      </a:lnTo>
                                      <a:lnTo>
                                        <a:pt x="33" y="104"/>
                                      </a:lnTo>
                                      <a:lnTo>
                                        <a:pt x="45" y="109"/>
                                      </a:lnTo>
                                      <a:lnTo>
                                        <a:pt x="57" y="114"/>
                                      </a:lnTo>
                                      <a:lnTo>
                                        <a:pt x="72" y="117"/>
                                      </a:lnTo>
                                      <a:lnTo>
                                        <a:pt x="87" y="114"/>
                                      </a:lnTo>
                                      <a:lnTo>
                                        <a:pt x="102" y="109"/>
                                      </a:lnTo>
                                      <a:lnTo>
                                        <a:pt x="115" y="104"/>
                                      </a:lnTo>
                                      <a:lnTo>
                                        <a:pt x="124" y="94"/>
                                      </a:lnTo>
                                      <a:lnTo>
                                        <a:pt x="134" y="84"/>
                                      </a:lnTo>
                                      <a:lnTo>
                                        <a:pt x="142" y="72"/>
                                      </a:lnTo>
                                      <a:lnTo>
                                        <a:pt x="144" y="57"/>
                                      </a:lnTo>
                                      <a:lnTo>
                                        <a:pt x="147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43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44" name="Freeform 24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5440" y="440690"/>
                                  <a:ext cx="93345" cy="72390"/>
                                </a:xfrm>
                                <a:custGeom>
                                  <a:avLst/>
                                  <a:gdLst>
                                    <a:gd name="T0" fmla="*/ 147 w 147"/>
                                    <a:gd name="T1" fmla="*/ 42 h 114"/>
                                    <a:gd name="T2" fmla="*/ 144 w 147"/>
                                    <a:gd name="T3" fmla="*/ 30 h 114"/>
                                    <a:gd name="T4" fmla="*/ 142 w 147"/>
                                    <a:gd name="T5" fmla="*/ 20 h 114"/>
                                    <a:gd name="T6" fmla="*/ 139 w 147"/>
                                    <a:gd name="T7" fmla="*/ 10 h 114"/>
                                    <a:gd name="T8" fmla="*/ 134 w 147"/>
                                    <a:gd name="T9" fmla="*/ 0 h 114"/>
                                    <a:gd name="T10" fmla="*/ 132 w 147"/>
                                    <a:gd name="T11" fmla="*/ 0 h 114"/>
                                    <a:gd name="T12" fmla="*/ 137 w 147"/>
                                    <a:gd name="T13" fmla="*/ 10 h 114"/>
                                    <a:gd name="T14" fmla="*/ 142 w 147"/>
                                    <a:gd name="T15" fmla="*/ 20 h 114"/>
                                    <a:gd name="T16" fmla="*/ 144 w 147"/>
                                    <a:gd name="T17" fmla="*/ 30 h 114"/>
                                    <a:gd name="T18" fmla="*/ 144 w 147"/>
                                    <a:gd name="T19" fmla="*/ 42 h 114"/>
                                    <a:gd name="T20" fmla="*/ 144 w 147"/>
                                    <a:gd name="T21" fmla="*/ 57 h 114"/>
                                    <a:gd name="T22" fmla="*/ 139 w 147"/>
                                    <a:gd name="T23" fmla="*/ 69 h 114"/>
                                    <a:gd name="T24" fmla="*/ 132 w 147"/>
                                    <a:gd name="T25" fmla="*/ 82 h 114"/>
                                    <a:gd name="T26" fmla="*/ 124 w 147"/>
                                    <a:gd name="T27" fmla="*/ 92 h 114"/>
                                    <a:gd name="T28" fmla="*/ 112 w 147"/>
                                    <a:gd name="T29" fmla="*/ 102 h 114"/>
                                    <a:gd name="T30" fmla="*/ 102 w 147"/>
                                    <a:gd name="T31" fmla="*/ 107 h 114"/>
                                    <a:gd name="T32" fmla="*/ 87 w 147"/>
                                    <a:gd name="T33" fmla="*/ 112 h 114"/>
                                    <a:gd name="T34" fmla="*/ 72 w 147"/>
                                    <a:gd name="T35" fmla="*/ 114 h 114"/>
                                    <a:gd name="T36" fmla="*/ 60 w 147"/>
                                    <a:gd name="T37" fmla="*/ 112 h 114"/>
                                    <a:gd name="T38" fmla="*/ 45 w 147"/>
                                    <a:gd name="T39" fmla="*/ 107 h 114"/>
                                    <a:gd name="T40" fmla="*/ 33 w 147"/>
                                    <a:gd name="T41" fmla="*/ 102 h 114"/>
                                    <a:gd name="T42" fmla="*/ 23 w 147"/>
                                    <a:gd name="T43" fmla="*/ 92 h 114"/>
                                    <a:gd name="T44" fmla="*/ 15 w 147"/>
                                    <a:gd name="T45" fmla="*/ 82 h 114"/>
                                    <a:gd name="T46" fmla="*/ 8 w 147"/>
                                    <a:gd name="T47" fmla="*/ 69 h 114"/>
                                    <a:gd name="T48" fmla="*/ 3 w 147"/>
                                    <a:gd name="T49" fmla="*/ 57 h 114"/>
                                    <a:gd name="T50" fmla="*/ 3 w 147"/>
                                    <a:gd name="T51" fmla="*/ 42 h 114"/>
                                    <a:gd name="T52" fmla="*/ 3 w 147"/>
                                    <a:gd name="T53" fmla="*/ 30 h 114"/>
                                    <a:gd name="T54" fmla="*/ 5 w 147"/>
                                    <a:gd name="T55" fmla="*/ 20 h 114"/>
                                    <a:gd name="T56" fmla="*/ 10 w 147"/>
                                    <a:gd name="T57" fmla="*/ 10 h 114"/>
                                    <a:gd name="T58" fmla="*/ 15 w 147"/>
                                    <a:gd name="T59" fmla="*/ 0 h 114"/>
                                    <a:gd name="T60" fmla="*/ 13 w 147"/>
                                    <a:gd name="T61" fmla="*/ 0 h 114"/>
                                    <a:gd name="T62" fmla="*/ 8 w 147"/>
                                    <a:gd name="T63" fmla="*/ 10 h 114"/>
                                    <a:gd name="T64" fmla="*/ 3 w 147"/>
                                    <a:gd name="T65" fmla="*/ 20 h 114"/>
                                    <a:gd name="T66" fmla="*/ 0 w 147"/>
                                    <a:gd name="T67" fmla="*/ 30 h 114"/>
                                    <a:gd name="T68" fmla="*/ 0 w 147"/>
                                    <a:gd name="T69" fmla="*/ 42 h 114"/>
                                    <a:gd name="T70" fmla="*/ 3 w 147"/>
                                    <a:gd name="T71" fmla="*/ 57 h 114"/>
                                    <a:gd name="T72" fmla="*/ 5 w 147"/>
                                    <a:gd name="T73" fmla="*/ 69 h 114"/>
                                    <a:gd name="T74" fmla="*/ 13 w 147"/>
                                    <a:gd name="T75" fmla="*/ 82 h 114"/>
                                    <a:gd name="T76" fmla="*/ 23 w 147"/>
                                    <a:gd name="T77" fmla="*/ 94 h 114"/>
                                    <a:gd name="T78" fmla="*/ 33 w 147"/>
                                    <a:gd name="T79" fmla="*/ 102 h 114"/>
                                    <a:gd name="T80" fmla="*/ 45 w 147"/>
                                    <a:gd name="T81" fmla="*/ 109 h 114"/>
                                    <a:gd name="T82" fmla="*/ 57 w 147"/>
                                    <a:gd name="T83" fmla="*/ 114 h 114"/>
                                    <a:gd name="T84" fmla="*/ 72 w 147"/>
                                    <a:gd name="T85" fmla="*/ 114 h 114"/>
                                    <a:gd name="T86" fmla="*/ 87 w 147"/>
                                    <a:gd name="T87" fmla="*/ 114 h 114"/>
                                    <a:gd name="T88" fmla="*/ 102 w 147"/>
                                    <a:gd name="T89" fmla="*/ 109 h 114"/>
                                    <a:gd name="T90" fmla="*/ 115 w 147"/>
                                    <a:gd name="T91" fmla="*/ 102 h 114"/>
                                    <a:gd name="T92" fmla="*/ 124 w 147"/>
                                    <a:gd name="T93" fmla="*/ 94 h 114"/>
                                    <a:gd name="T94" fmla="*/ 134 w 147"/>
                                    <a:gd name="T95" fmla="*/ 82 h 114"/>
                                    <a:gd name="T96" fmla="*/ 139 w 147"/>
                                    <a:gd name="T97" fmla="*/ 69 h 114"/>
                                    <a:gd name="T98" fmla="*/ 144 w 147"/>
                                    <a:gd name="T99" fmla="*/ 57 h 114"/>
                                    <a:gd name="T100" fmla="*/ 147 w 147"/>
                                    <a:gd name="T101" fmla="*/ 42 h 1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47" h="114">
                                      <a:moveTo>
                                        <a:pt x="147" y="42"/>
                                      </a:moveTo>
                                      <a:lnTo>
                                        <a:pt x="144" y="30"/>
                                      </a:lnTo>
                                      <a:lnTo>
                                        <a:pt x="142" y="20"/>
                                      </a:lnTo>
                                      <a:lnTo>
                                        <a:pt x="139" y="10"/>
                                      </a:lnTo>
                                      <a:lnTo>
                                        <a:pt x="134" y="0"/>
                                      </a:lnTo>
                                      <a:lnTo>
                                        <a:pt x="132" y="0"/>
                                      </a:lnTo>
                                      <a:lnTo>
                                        <a:pt x="137" y="10"/>
                                      </a:lnTo>
                                      <a:lnTo>
                                        <a:pt x="142" y="20"/>
                                      </a:lnTo>
                                      <a:lnTo>
                                        <a:pt x="144" y="30"/>
                                      </a:lnTo>
                                      <a:lnTo>
                                        <a:pt x="144" y="42"/>
                                      </a:lnTo>
                                      <a:lnTo>
                                        <a:pt x="144" y="57"/>
                                      </a:lnTo>
                                      <a:lnTo>
                                        <a:pt x="139" y="69"/>
                                      </a:lnTo>
                                      <a:lnTo>
                                        <a:pt x="132" y="82"/>
                                      </a:lnTo>
                                      <a:lnTo>
                                        <a:pt x="124" y="92"/>
                                      </a:lnTo>
                                      <a:lnTo>
                                        <a:pt x="112" y="102"/>
                                      </a:lnTo>
                                      <a:lnTo>
                                        <a:pt x="102" y="107"/>
                                      </a:lnTo>
                                      <a:lnTo>
                                        <a:pt x="87" y="112"/>
                                      </a:lnTo>
                                      <a:lnTo>
                                        <a:pt x="72" y="114"/>
                                      </a:lnTo>
                                      <a:lnTo>
                                        <a:pt x="60" y="112"/>
                                      </a:lnTo>
                                      <a:lnTo>
                                        <a:pt x="45" y="107"/>
                                      </a:lnTo>
                                      <a:lnTo>
                                        <a:pt x="33" y="102"/>
                                      </a:lnTo>
                                      <a:lnTo>
                                        <a:pt x="23" y="92"/>
                                      </a:lnTo>
                                      <a:lnTo>
                                        <a:pt x="15" y="82"/>
                                      </a:lnTo>
                                      <a:lnTo>
                                        <a:pt x="8" y="69"/>
                                      </a:lnTo>
                                      <a:lnTo>
                                        <a:pt x="3" y="57"/>
                                      </a:lnTo>
                                      <a:lnTo>
                                        <a:pt x="3" y="42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8" y="10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3" y="57"/>
                                      </a:lnTo>
                                      <a:lnTo>
                                        <a:pt x="5" y="69"/>
                                      </a:lnTo>
                                      <a:lnTo>
                                        <a:pt x="13" y="82"/>
                                      </a:lnTo>
                                      <a:lnTo>
                                        <a:pt x="23" y="94"/>
                                      </a:lnTo>
                                      <a:lnTo>
                                        <a:pt x="33" y="102"/>
                                      </a:lnTo>
                                      <a:lnTo>
                                        <a:pt x="45" y="109"/>
                                      </a:lnTo>
                                      <a:lnTo>
                                        <a:pt x="57" y="114"/>
                                      </a:lnTo>
                                      <a:lnTo>
                                        <a:pt x="72" y="114"/>
                                      </a:lnTo>
                                      <a:lnTo>
                                        <a:pt x="87" y="114"/>
                                      </a:lnTo>
                                      <a:lnTo>
                                        <a:pt x="102" y="109"/>
                                      </a:lnTo>
                                      <a:lnTo>
                                        <a:pt x="115" y="102"/>
                                      </a:lnTo>
                                      <a:lnTo>
                                        <a:pt x="124" y="94"/>
                                      </a:lnTo>
                                      <a:lnTo>
                                        <a:pt x="134" y="82"/>
                                      </a:lnTo>
                                      <a:lnTo>
                                        <a:pt x="139" y="69"/>
                                      </a:lnTo>
                                      <a:lnTo>
                                        <a:pt x="144" y="57"/>
                                      </a:lnTo>
                                      <a:lnTo>
                                        <a:pt x="147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53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45" name="Freeform 24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5440" y="440690"/>
                                  <a:ext cx="91440" cy="72390"/>
                                </a:xfrm>
                                <a:custGeom>
                                  <a:avLst/>
                                  <a:gdLst>
                                    <a:gd name="T0" fmla="*/ 144 w 144"/>
                                    <a:gd name="T1" fmla="*/ 42 h 114"/>
                                    <a:gd name="T2" fmla="*/ 144 w 144"/>
                                    <a:gd name="T3" fmla="*/ 30 h 114"/>
                                    <a:gd name="T4" fmla="*/ 142 w 144"/>
                                    <a:gd name="T5" fmla="*/ 20 h 114"/>
                                    <a:gd name="T6" fmla="*/ 137 w 144"/>
                                    <a:gd name="T7" fmla="*/ 10 h 114"/>
                                    <a:gd name="T8" fmla="*/ 132 w 144"/>
                                    <a:gd name="T9" fmla="*/ 0 h 114"/>
                                    <a:gd name="T10" fmla="*/ 129 w 144"/>
                                    <a:gd name="T11" fmla="*/ 0 h 114"/>
                                    <a:gd name="T12" fmla="*/ 137 w 144"/>
                                    <a:gd name="T13" fmla="*/ 10 h 114"/>
                                    <a:gd name="T14" fmla="*/ 139 w 144"/>
                                    <a:gd name="T15" fmla="*/ 20 h 114"/>
                                    <a:gd name="T16" fmla="*/ 142 w 144"/>
                                    <a:gd name="T17" fmla="*/ 30 h 114"/>
                                    <a:gd name="T18" fmla="*/ 144 w 144"/>
                                    <a:gd name="T19" fmla="*/ 42 h 114"/>
                                    <a:gd name="T20" fmla="*/ 142 w 144"/>
                                    <a:gd name="T21" fmla="*/ 57 h 114"/>
                                    <a:gd name="T22" fmla="*/ 139 w 144"/>
                                    <a:gd name="T23" fmla="*/ 69 h 114"/>
                                    <a:gd name="T24" fmla="*/ 132 w 144"/>
                                    <a:gd name="T25" fmla="*/ 82 h 114"/>
                                    <a:gd name="T26" fmla="*/ 124 w 144"/>
                                    <a:gd name="T27" fmla="*/ 92 h 114"/>
                                    <a:gd name="T28" fmla="*/ 112 w 144"/>
                                    <a:gd name="T29" fmla="*/ 102 h 114"/>
                                    <a:gd name="T30" fmla="*/ 100 w 144"/>
                                    <a:gd name="T31" fmla="*/ 107 h 114"/>
                                    <a:gd name="T32" fmla="*/ 87 w 144"/>
                                    <a:gd name="T33" fmla="*/ 112 h 114"/>
                                    <a:gd name="T34" fmla="*/ 72 w 144"/>
                                    <a:gd name="T35" fmla="*/ 112 h 114"/>
                                    <a:gd name="T36" fmla="*/ 60 w 144"/>
                                    <a:gd name="T37" fmla="*/ 112 h 114"/>
                                    <a:gd name="T38" fmla="*/ 45 w 144"/>
                                    <a:gd name="T39" fmla="*/ 107 h 114"/>
                                    <a:gd name="T40" fmla="*/ 33 w 144"/>
                                    <a:gd name="T41" fmla="*/ 102 h 114"/>
                                    <a:gd name="T42" fmla="*/ 23 w 144"/>
                                    <a:gd name="T43" fmla="*/ 92 h 114"/>
                                    <a:gd name="T44" fmla="*/ 15 w 144"/>
                                    <a:gd name="T45" fmla="*/ 82 h 114"/>
                                    <a:gd name="T46" fmla="*/ 8 w 144"/>
                                    <a:gd name="T47" fmla="*/ 69 h 114"/>
                                    <a:gd name="T48" fmla="*/ 5 w 144"/>
                                    <a:gd name="T49" fmla="*/ 57 h 114"/>
                                    <a:gd name="T50" fmla="*/ 3 w 144"/>
                                    <a:gd name="T51" fmla="*/ 42 h 114"/>
                                    <a:gd name="T52" fmla="*/ 3 w 144"/>
                                    <a:gd name="T53" fmla="*/ 30 h 114"/>
                                    <a:gd name="T54" fmla="*/ 5 w 144"/>
                                    <a:gd name="T55" fmla="*/ 20 h 114"/>
                                    <a:gd name="T56" fmla="*/ 10 w 144"/>
                                    <a:gd name="T57" fmla="*/ 10 h 114"/>
                                    <a:gd name="T58" fmla="*/ 15 w 144"/>
                                    <a:gd name="T59" fmla="*/ 0 h 114"/>
                                    <a:gd name="T60" fmla="*/ 15 w 144"/>
                                    <a:gd name="T61" fmla="*/ 0 h 114"/>
                                    <a:gd name="T62" fmla="*/ 8 w 144"/>
                                    <a:gd name="T63" fmla="*/ 10 h 114"/>
                                    <a:gd name="T64" fmla="*/ 5 w 144"/>
                                    <a:gd name="T65" fmla="*/ 20 h 114"/>
                                    <a:gd name="T66" fmla="*/ 3 w 144"/>
                                    <a:gd name="T67" fmla="*/ 30 h 114"/>
                                    <a:gd name="T68" fmla="*/ 0 w 144"/>
                                    <a:gd name="T69" fmla="*/ 42 h 114"/>
                                    <a:gd name="T70" fmla="*/ 3 w 144"/>
                                    <a:gd name="T71" fmla="*/ 57 h 114"/>
                                    <a:gd name="T72" fmla="*/ 8 w 144"/>
                                    <a:gd name="T73" fmla="*/ 69 h 114"/>
                                    <a:gd name="T74" fmla="*/ 13 w 144"/>
                                    <a:gd name="T75" fmla="*/ 82 h 114"/>
                                    <a:gd name="T76" fmla="*/ 23 w 144"/>
                                    <a:gd name="T77" fmla="*/ 94 h 114"/>
                                    <a:gd name="T78" fmla="*/ 33 w 144"/>
                                    <a:gd name="T79" fmla="*/ 102 h 114"/>
                                    <a:gd name="T80" fmla="*/ 45 w 144"/>
                                    <a:gd name="T81" fmla="*/ 109 h 114"/>
                                    <a:gd name="T82" fmla="*/ 60 w 144"/>
                                    <a:gd name="T83" fmla="*/ 112 h 114"/>
                                    <a:gd name="T84" fmla="*/ 72 w 144"/>
                                    <a:gd name="T85" fmla="*/ 114 h 114"/>
                                    <a:gd name="T86" fmla="*/ 87 w 144"/>
                                    <a:gd name="T87" fmla="*/ 112 h 114"/>
                                    <a:gd name="T88" fmla="*/ 102 w 144"/>
                                    <a:gd name="T89" fmla="*/ 109 h 114"/>
                                    <a:gd name="T90" fmla="*/ 115 w 144"/>
                                    <a:gd name="T91" fmla="*/ 102 h 114"/>
                                    <a:gd name="T92" fmla="*/ 124 w 144"/>
                                    <a:gd name="T93" fmla="*/ 94 h 114"/>
                                    <a:gd name="T94" fmla="*/ 132 w 144"/>
                                    <a:gd name="T95" fmla="*/ 82 h 114"/>
                                    <a:gd name="T96" fmla="*/ 139 w 144"/>
                                    <a:gd name="T97" fmla="*/ 69 h 114"/>
                                    <a:gd name="T98" fmla="*/ 144 w 144"/>
                                    <a:gd name="T99" fmla="*/ 57 h 114"/>
                                    <a:gd name="T100" fmla="*/ 144 w 144"/>
                                    <a:gd name="T101" fmla="*/ 42 h 1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44" h="114">
                                      <a:moveTo>
                                        <a:pt x="144" y="42"/>
                                      </a:moveTo>
                                      <a:lnTo>
                                        <a:pt x="144" y="30"/>
                                      </a:lnTo>
                                      <a:lnTo>
                                        <a:pt x="142" y="20"/>
                                      </a:lnTo>
                                      <a:lnTo>
                                        <a:pt x="137" y="10"/>
                                      </a:lnTo>
                                      <a:lnTo>
                                        <a:pt x="132" y="0"/>
                                      </a:lnTo>
                                      <a:lnTo>
                                        <a:pt x="129" y="0"/>
                                      </a:lnTo>
                                      <a:lnTo>
                                        <a:pt x="137" y="10"/>
                                      </a:lnTo>
                                      <a:lnTo>
                                        <a:pt x="139" y="20"/>
                                      </a:lnTo>
                                      <a:lnTo>
                                        <a:pt x="142" y="30"/>
                                      </a:lnTo>
                                      <a:lnTo>
                                        <a:pt x="144" y="42"/>
                                      </a:lnTo>
                                      <a:lnTo>
                                        <a:pt x="142" y="57"/>
                                      </a:lnTo>
                                      <a:lnTo>
                                        <a:pt x="139" y="69"/>
                                      </a:lnTo>
                                      <a:lnTo>
                                        <a:pt x="132" y="82"/>
                                      </a:lnTo>
                                      <a:lnTo>
                                        <a:pt x="124" y="92"/>
                                      </a:lnTo>
                                      <a:lnTo>
                                        <a:pt x="112" y="102"/>
                                      </a:lnTo>
                                      <a:lnTo>
                                        <a:pt x="100" y="107"/>
                                      </a:lnTo>
                                      <a:lnTo>
                                        <a:pt x="87" y="112"/>
                                      </a:lnTo>
                                      <a:lnTo>
                                        <a:pt x="72" y="112"/>
                                      </a:lnTo>
                                      <a:lnTo>
                                        <a:pt x="60" y="112"/>
                                      </a:lnTo>
                                      <a:lnTo>
                                        <a:pt x="45" y="107"/>
                                      </a:lnTo>
                                      <a:lnTo>
                                        <a:pt x="33" y="102"/>
                                      </a:lnTo>
                                      <a:lnTo>
                                        <a:pt x="23" y="92"/>
                                      </a:lnTo>
                                      <a:lnTo>
                                        <a:pt x="15" y="82"/>
                                      </a:lnTo>
                                      <a:lnTo>
                                        <a:pt x="8" y="69"/>
                                      </a:lnTo>
                                      <a:lnTo>
                                        <a:pt x="5" y="57"/>
                                      </a:lnTo>
                                      <a:lnTo>
                                        <a:pt x="3" y="42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8" y="1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3" y="57"/>
                                      </a:lnTo>
                                      <a:lnTo>
                                        <a:pt x="8" y="69"/>
                                      </a:lnTo>
                                      <a:lnTo>
                                        <a:pt x="13" y="82"/>
                                      </a:lnTo>
                                      <a:lnTo>
                                        <a:pt x="23" y="94"/>
                                      </a:lnTo>
                                      <a:lnTo>
                                        <a:pt x="33" y="102"/>
                                      </a:lnTo>
                                      <a:lnTo>
                                        <a:pt x="45" y="109"/>
                                      </a:lnTo>
                                      <a:lnTo>
                                        <a:pt x="60" y="112"/>
                                      </a:lnTo>
                                      <a:lnTo>
                                        <a:pt x="72" y="114"/>
                                      </a:lnTo>
                                      <a:lnTo>
                                        <a:pt x="87" y="112"/>
                                      </a:lnTo>
                                      <a:lnTo>
                                        <a:pt x="102" y="109"/>
                                      </a:lnTo>
                                      <a:lnTo>
                                        <a:pt x="115" y="102"/>
                                      </a:lnTo>
                                      <a:lnTo>
                                        <a:pt x="124" y="94"/>
                                      </a:lnTo>
                                      <a:lnTo>
                                        <a:pt x="132" y="82"/>
                                      </a:lnTo>
                                      <a:lnTo>
                                        <a:pt x="139" y="69"/>
                                      </a:lnTo>
                                      <a:lnTo>
                                        <a:pt x="144" y="57"/>
                                      </a:lnTo>
                                      <a:lnTo>
                                        <a:pt x="144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73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46" name="Freeform 24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7345" y="440690"/>
                                  <a:ext cx="89535" cy="72390"/>
                                </a:xfrm>
                                <a:custGeom>
                                  <a:avLst/>
                                  <a:gdLst>
                                    <a:gd name="T0" fmla="*/ 141 w 141"/>
                                    <a:gd name="T1" fmla="*/ 42 h 114"/>
                                    <a:gd name="T2" fmla="*/ 141 w 141"/>
                                    <a:gd name="T3" fmla="*/ 30 h 114"/>
                                    <a:gd name="T4" fmla="*/ 139 w 141"/>
                                    <a:gd name="T5" fmla="*/ 20 h 114"/>
                                    <a:gd name="T6" fmla="*/ 134 w 141"/>
                                    <a:gd name="T7" fmla="*/ 10 h 114"/>
                                    <a:gd name="T8" fmla="*/ 129 w 141"/>
                                    <a:gd name="T9" fmla="*/ 0 h 114"/>
                                    <a:gd name="T10" fmla="*/ 126 w 141"/>
                                    <a:gd name="T11" fmla="*/ 0 h 114"/>
                                    <a:gd name="T12" fmla="*/ 131 w 141"/>
                                    <a:gd name="T13" fmla="*/ 10 h 114"/>
                                    <a:gd name="T14" fmla="*/ 136 w 141"/>
                                    <a:gd name="T15" fmla="*/ 20 h 114"/>
                                    <a:gd name="T16" fmla="*/ 139 w 141"/>
                                    <a:gd name="T17" fmla="*/ 30 h 114"/>
                                    <a:gd name="T18" fmla="*/ 141 w 141"/>
                                    <a:gd name="T19" fmla="*/ 42 h 114"/>
                                    <a:gd name="T20" fmla="*/ 139 w 141"/>
                                    <a:gd name="T21" fmla="*/ 57 h 114"/>
                                    <a:gd name="T22" fmla="*/ 134 w 141"/>
                                    <a:gd name="T23" fmla="*/ 69 h 114"/>
                                    <a:gd name="T24" fmla="*/ 129 w 141"/>
                                    <a:gd name="T25" fmla="*/ 82 h 114"/>
                                    <a:gd name="T26" fmla="*/ 119 w 141"/>
                                    <a:gd name="T27" fmla="*/ 92 h 114"/>
                                    <a:gd name="T28" fmla="*/ 109 w 141"/>
                                    <a:gd name="T29" fmla="*/ 99 h 114"/>
                                    <a:gd name="T30" fmla="*/ 97 w 141"/>
                                    <a:gd name="T31" fmla="*/ 107 h 114"/>
                                    <a:gd name="T32" fmla="*/ 84 w 141"/>
                                    <a:gd name="T33" fmla="*/ 112 h 114"/>
                                    <a:gd name="T34" fmla="*/ 69 w 141"/>
                                    <a:gd name="T35" fmla="*/ 112 h 114"/>
                                    <a:gd name="T36" fmla="*/ 57 w 141"/>
                                    <a:gd name="T37" fmla="*/ 112 h 114"/>
                                    <a:gd name="T38" fmla="*/ 42 w 141"/>
                                    <a:gd name="T39" fmla="*/ 107 h 114"/>
                                    <a:gd name="T40" fmla="*/ 32 w 141"/>
                                    <a:gd name="T41" fmla="*/ 99 h 114"/>
                                    <a:gd name="T42" fmla="*/ 20 w 141"/>
                                    <a:gd name="T43" fmla="*/ 92 h 114"/>
                                    <a:gd name="T44" fmla="*/ 12 w 141"/>
                                    <a:gd name="T45" fmla="*/ 82 h 114"/>
                                    <a:gd name="T46" fmla="*/ 5 w 141"/>
                                    <a:gd name="T47" fmla="*/ 69 h 114"/>
                                    <a:gd name="T48" fmla="*/ 2 w 141"/>
                                    <a:gd name="T49" fmla="*/ 57 h 114"/>
                                    <a:gd name="T50" fmla="*/ 0 w 141"/>
                                    <a:gd name="T51" fmla="*/ 42 h 114"/>
                                    <a:gd name="T52" fmla="*/ 2 w 141"/>
                                    <a:gd name="T53" fmla="*/ 30 h 114"/>
                                    <a:gd name="T54" fmla="*/ 5 w 141"/>
                                    <a:gd name="T55" fmla="*/ 20 h 114"/>
                                    <a:gd name="T56" fmla="*/ 7 w 141"/>
                                    <a:gd name="T57" fmla="*/ 10 h 114"/>
                                    <a:gd name="T58" fmla="*/ 15 w 141"/>
                                    <a:gd name="T59" fmla="*/ 0 h 114"/>
                                    <a:gd name="T60" fmla="*/ 12 w 141"/>
                                    <a:gd name="T61" fmla="*/ 0 h 114"/>
                                    <a:gd name="T62" fmla="*/ 7 w 141"/>
                                    <a:gd name="T63" fmla="*/ 10 h 114"/>
                                    <a:gd name="T64" fmla="*/ 2 w 141"/>
                                    <a:gd name="T65" fmla="*/ 20 h 114"/>
                                    <a:gd name="T66" fmla="*/ 0 w 141"/>
                                    <a:gd name="T67" fmla="*/ 30 h 114"/>
                                    <a:gd name="T68" fmla="*/ 0 w 141"/>
                                    <a:gd name="T69" fmla="*/ 42 h 114"/>
                                    <a:gd name="T70" fmla="*/ 0 w 141"/>
                                    <a:gd name="T71" fmla="*/ 57 h 114"/>
                                    <a:gd name="T72" fmla="*/ 5 w 141"/>
                                    <a:gd name="T73" fmla="*/ 69 h 114"/>
                                    <a:gd name="T74" fmla="*/ 12 w 141"/>
                                    <a:gd name="T75" fmla="*/ 82 h 114"/>
                                    <a:gd name="T76" fmla="*/ 20 w 141"/>
                                    <a:gd name="T77" fmla="*/ 92 h 114"/>
                                    <a:gd name="T78" fmla="*/ 30 w 141"/>
                                    <a:gd name="T79" fmla="*/ 102 h 114"/>
                                    <a:gd name="T80" fmla="*/ 42 w 141"/>
                                    <a:gd name="T81" fmla="*/ 107 h 114"/>
                                    <a:gd name="T82" fmla="*/ 57 w 141"/>
                                    <a:gd name="T83" fmla="*/ 112 h 114"/>
                                    <a:gd name="T84" fmla="*/ 69 w 141"/>
                                    <a:gd name="T85" fmla="*/ 114 h 114"/>
                                    <a:gd name="T86" fmla="*/ 84 w 141"/>
                                    <a:gd name="T87" fmla="*/ 112 h 114"/>
                                    <a:gd name="T88" fmla="*/ 99 w 141"/>
                                    <a:gd name="T89" fmla="*/ 107 h 114"/>
                                    <a:gd name="T90" fmla="*/ 109 w 141"/>
                                    <a:gd name="T91" fmla="*/ 102 h 114"/>
                                    <a:gd name="T92" fmla="*/ 121 w 141"/>
                                    <a:gd name="T93" fmla="*/ 92 h 114"/>
                                    <a:gd name="T94" fmla="*/ 129 w 141"/>
                                    <a:gd name="T95" fmla="*/ 82 h 114"/>
                                    <a:gd name="T96" fmla="*/ 136 w 141"/>
                                    <a:gd name="T97" fmla="*/ 69 h 114"/>
                                    <a:gd name="T98" fmla="*/ 141 w 141"/>
                                    <a:gd name="T99" fmla="*/ 57 h 114"/>
                                    <a:gd name="T100" fmla="*/ 141 w 141"/>
                                    <a:gd name="T101" fmla="*/ 42 h 1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41" h="114">
                                      <a:moveTo>
                                        <a:pt x="141" y="42"/>
                                      </a:moveTo>
                                      <a:lnTo>
                                        <a:pt x="141" y="30"/>
                                      </a:lnTo>
                                      <a:lnTo>
                                        <a:pt x="139" y="20"/>
                                      </a:lnTo>
                                      <a:lnTo>
                                        <a:pt x="134" y="10"/>
                                      </a:lnTo>
                                      <a:lnTo>
                                        <a:pt x="129" y="0"/>
                                      </a:lnTo>
                                      <a:lnTo>
                                        <a:pt x="126" y="0"/>
                                      </a:lnTo>
                                      <a:lnTo>
                                        <a:pt x="131" y="10"/>
                                      </a:lnTo>
                                      <a:lnTo>
                                        <a:pt x="136" y="20"/>
                                      </a:lnTo>
                                      <a:lnTo>
                                        <a:pt x="139" y="30"/>
                                      </a:lnTo>
                                      <a:lnTo>
                                        <a:pt x="141" y="42"/>
                                      </a:lnTo>
                                      <a:lnTo>
                                        <a:pt x="139" y="57"/>
                                      </a:lnTo>
                                      <a:lnTo>
                                        <a:pt x="134" y="69"/>
                                      </a:lnTo>
                                      <a:lnTo>
                                        <a:pt x="129" y="82"/>
                                      </a:lnTo>
                                      <a:lnTo>
                                        <a:pt x="119" y="92"/>
                                      </a:lnTo>
                                      <a:lnTo>
                                        <a:pt x="109" y="99"/>
                                      </a:lnTo>
                                      <a:lnTo>
                                        <a:pt x="97" y="107"/>
                                      </a:lnTo>
                                      <a:lnTo>
                                        <a:pt x="84" y="112"/>
                                      </a:lnTo>
                                      <a:lnTo>
                                        <a:pt x="69" y="112"/>
                                      </a:lnTo>
                                      <a:lnTo>
                                        <a:pt x="57" y="112"/>
                                      </a:lnTo>
                                      <a:lnTo>
                                        <a:pt x="42" y="107"/>
                                      </a:lnTo>
                                      <a:lnTo>
                                        <a:pt x="32" y="99"/>
                                      </a:lnTo>
                                      <a:lnTo>
                                        <a:pt x="20" y="92"/>
                                      </a:lnTo>
                                      <a:lnTo>
                                        <a:pt x="12" y="82"/>
                                      </a:lnTo>
                                      <a:lnTo>
                                        <a:pt x="5" y="69"/>
                                      </a:lnTo>
                                      <a:lnTo>
                                        <a:pt x="2" y="57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7" y="1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7" y="10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7"/>
                                      </a:lnTo>
                                      <a:lnTo>
                                        <a:pt x="5" y="69"/>
                                      </a:lnTo>
                                      <a:lnTo>
                                        <a:pt x="12" y="82"/>
                                      </a:lnTo>
                                      <a:lnTo>
                                        <a:pt x="20" y="92"/>
                                      </a:lnTo>
                                      <a:lnTo>
                                        <a:pt x="30" y="102"/>
                                      </a:lnTo>
                                      <a:lnTo>
                                        <a:pt x="42" y="107"/>
                                      </a:lnTo>
                                      <a:lnTo>
                                        <a:pt x="57" y="112"/>
                                      </a:lnTo>
                                      <a:lnTo>
                                        <a:pt x="69" y="114"/>
                                      </a:lnTo>
                                      <a:lnTo>
                                        <a:pt x="84" y="112"/>
                                      </a:lnTo>
                                      <a:lnTo>
                                        <a:pt x="99" y="107"/>
                                      </a:lnTo>
                                      <a:lnTo>
                                        <a:pt x="109" y="102"/>
                                      </a:lnTo>
                                      <a:lnTo>
                                        <a:pt x="121" y="92"/>
                                      </a:lnTo>
                                      <a:lnTo>
                                        <a:pt x="129" y="82"/>
                                      </a:lnTo>
                                      <a:lnTo>
                                        <a:pt x="136" y="69"/>
                                      </a:lnTo>
                                      <a:lnTo>
                                        <a:pt x="141" y="57"/>
                                      </a:lnTo>
                                      <a:lnTo>
                                        <a:pt x="141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83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47" name="Freeform 24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7345" y="440690"/>
                                  <a:ext cx="89535" cy="71120"/>
                                </a:xfrm>
                                <a:custGeom>
                                  <a:avLst/>
                                  <a:gdLst>
                                    <a:gd name="T0" fmla="*/ 141 w 141"/>
                                    <a:gd name="T1" fmla="*/ 42 h 112"/>
                                    <a:gd name="T2" fmla="*/ 139 w 141"/>
                                    <a:gd name="T3" fmla="*/ 30 h 112"/>
                                    <a:gd name="T4" fmla="*/ 136 w 141"/>
                                    <a:gd name="T5" fmla="*/ 20 h 112"/>
                                    <a:gd name="T6" fmla="*/ 134 w 141"/>
                                    <a:gd name="T7" fmla="*/ 10 h 112"/>
                                    <a:gd name="T8" fmla="*/ 126 w 141"/>
                                    <a:gd name="T9" fmla="*/ 0 h 112"/>
                                    <a:gd name="T10" fmla="*/ 126 w 141"/>
                                    <a:gd name="T11" fmla="*/ 0 h 112"/>
                                    <a:gd name="T12" fmla="*/ 131 w 141"/>
                                    <a:gd name="T13" fmla="*/ 10 h 112"/>
                                    <a:gd name="T14" fmla="*/ 136 w 141"/>
                                    <a:gd name="T15" fmla="*/ 20 h 112"/>
                                    <a:gd name="T16" fmla="*/ 139 w 141"/>
                                    <a:gd name="T17" fmla="*/ 30 h 112"/>
                                    <a:gd name="T18" fmla="*/ 139 w 141"/>
                                    <a:gd name="T19" fmla="*/ 42 h 112"/>
                                    <a:gd name="T20" fmla="*/ 139 w 141"/>
                                    <a:gd name="T21" fmla="*/ 57 h 112"/>
                                    <a:gd name="T22" fmla="*/ 134 w 141"/>
                                    <a:gd name="T23" fmla="*/ 69 h 112"/>
                                    <a:gd name="T24" fmla="*/ 126 w 141"/>
                                    <a:gd name="T25" fmla="*/ 82 h 112"/>
                                    <a:gd name="T26" fmla="*/ 119 w 141"/>
                                    <a:gd name="T27" fmla="*/ 92 h 112"/>
                                    <a:gd name="T28" fmla="*/ 109 w 141"/>
                                    <a:gd name="T29" fmla="*/ 99 h 112"/>
                                    <a:gd name="T30" fmla="*/ 97 w 141"/>
                                    <a:gd name="T31" fmla="*/ 107 h 112"/>
                                    <a:gd name="T32" fmla="*/ 84 w 141"/>
                                    <a:gd name="T33" fmla="*/ 109 h 112"/>
                                    <a:gd name="T34" fmla="*/ 69 w 141"/>
                                    <a:gd name="T35" fmla="*/ 112 h 112"/>
                                    <a:gd name="T36" fmla="*/ 57 w 141"/>
                                    <a:gd name="T37" fmla="*/ 109 h 112"/>
                                    <a:gd name="T38" fmla="*/ 44 w 141"/>
                                    <a:gd name="T39" fmla="*/ 107 h 112"/>
                                    <a:gd name="T40" fmla="*/ 32 w 141"/>
                                    <a:gd name="T41" fmla="*/ 99 h 112"/>
                                    <a:gd name="T42" fmla="*/ 22 w 141"/>
                                    <a:gd name="T43" fmla="*/ 92 h 112"/>
                                    <a:gd name="T44" fmla="*/ 12 w 141"/>
                                    <a:gd name="T45" fmla="*/ 82 h 112"/>
                                    <a:gd name="T46" fmla="*/ 7 w 141"/>
                                    <a:gd name="T47" fmla="*/ 69 h 112"/>
                                    <a:gd name="T48" fmla="*/ 2 w 141"/>
                                    <a:gd name="T49" fmla="*/ 57 h 112"/>
                                    <a:gd name="T50" fmla="*/ 2 w 141"/>
                                    <a:gd name="T51" fmla="*/ 42 h 112"/>
                                    <a:gd name="T52" fmla="*/ 2 w 141"/>
                                    <a:gd name="T53" fmla="*/ 30 h 112"/>
                                    <a:gd name="T54" fmla="*/ 5 w 141"/>
                                    <a:gd name="T55" fmla="*/ 20 h 112"/>
                                    <a:gd name="T56" fmla="*/ 10 w 141"/>
                                    <a:gd name="T57" fmla="*/ 10 h 112"/>
                                    <a:gd name="T58" fmla="*/ 15 w 141"/>
                                    <a:gd name="T59" fmla="*/ 0 h 112"/>
                                    <a:gd name="T60" fmla="*/ 12 w 141"/>
                                    <a:gd name="T61" fmla="*/ 0 h 112"/>
                                    <a:gd name="T62" fmla="*/ 7 w 141"/>
                                    <a:gd name="T63" fmla="*/ 10 h 112"/>
                                    <a:gd name="T64" fmla="*/ 2 w 141"/>
                                    <a:gd name="T65" fmla="*/ 20 h 112"/>
                                    <a:gd name="T66" fmla="*/ 0 w 141"/>
                                    <a:gd name="T67" fmla="*/ 30 h 112"/>
                                    <a:gd name="T68" fmla="*/ 0 w 141"/>
                                    <a:gd name="T69" fmla="*/ 42 h 112"/>
                                    <a:gd name="T70" fmla="*/ 2 w 141"/>
                                    <a:gd name="T71" fmla="*/ 57 h 112"/>
                                    <a:gd name="T72" fmla="*/ 5 w 141"/>
                                    <a:gd name="T73" fmla="*/ 69 h 112"/>
                                    <a:gd name="T74" fmla="*/ 12 w 141"/>
                                    <a:gd name="T75" fmla="*/ 82 h 112"/>
                                    <a:gd name="T76" fmla="*/ 20 w 141"/>
                                    <a:gd name="T77" fmla="*/ 92 h 112"/>
                                    <a:gd name="T78" fmla="*/ 30 w 141"/>
                                    <a:gd name="T79" fmla="*/ 102 h 112"/>
                                    <a:gd name="T80" fmla="*/ 42 w 141"/>
                                    <a:gd name="T81" fmla="*/ 107 h 112"/>
                                    <a:gd name="T82" fmla="*/ 57 w 141"/>
                                    <a:gd name="T83" fmla="*/ 112 h 112"/>
                                    <a:gd name="T84" fmla="*/ 69 w 141"/>
                                    <a:gd name="T85" fmla="*/ 112 h 112"/>
                                    <a:gd name="T86" fmla="*/ 84 w 141"/>
                                    <a:gd name="T87" fmla="*/ 112 h 112"/>
                                    <a:gd name="T88" fmla="*/ 97 w 141"/>
                                    <a:gd name="T89" fmla="*/ 107 h 112"/>
                                    <a:gd name="T90" fmla="*/ 109 w 141"/>
                                    <a:gd name="T91" fmla="*/ 102 h 112"/>
                                    <a:gd name="T92" fmla="*/ 121 w 141"/>
                                    <a:gd name="T93" fmla="*/ 92 h 112"/>
                                    <a:gd name="T94" fmla="*/ 129 w 141"/>
                                    <a:gd name="T95" fmla="*/ 82 h 112"/>
                                    <a:gd name="T96" fmla="*/ 136 w 141"/>
                                    <a:gd name="T97" fmla="*/ 69 h 112"/>
                                    <a:gd name="T98" fmla="*/ 139 w 141"/>
                                    <a:gd name="T99" fmla="*/ 57 h 112"/>
                                    <a:gd name="T100" fmla="*/ 141 w 141"/>
                                    <a:gd name="T101" fmla="*/ 42 h 1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41" h="112">
                                      <a:moveTo>
                                        <a:pt x="141" y="42"/>
                                      </a:moveTo>
                                      <a:lnTo>
                                        <a:pt x="139" y="30"/>
                                      </a:lnTo>
                                      <a:lnTo>
                                        <a:pt x="136" y="20"/>
                                      </a:lnTo>
                                      <a:lnTo>
                                        <a:pt x="134" y="10"/>
                                      </a:lnTo>
                                      <a:lnTo>
                                        <a:pt x="126" y="0"/>
                                      </a:lnTo>
                                      <a:lnTo>
                                        <a:pt x="126" y="0"/>
                                      </a:lnTo>
                                      <a:lnTo>
                                        <a:pt x="131" y="10"/>
                                      </a:lnTo>
                                      <a:lnTo>
                                        <a:pt x="136" y="20"/>
                                      </a:lnTo>
                                      <a:lnTo>
                                        <a:pt x="139" y="30"/>
                                      </a:lnTo>
                                      <a:lnTo>
                                        <a:pt x="139" y="42"/>
                                      </a:lnTo>
                                      <a:lnTo>
                                        <a:pt x="139" y="57"/>
                                      </a:lnTo>
                                      <a:lnTo>
                                        <a:pt x="134" y="69"/>
                                      </a:lnTo>
                                      <a:lnTo>
                                        <a:pt x="126" y="82"/>
                                      </a:lnTo>
                                      <a:lnTo>
                                        <a:pt x="119" y="92"/>
                                      </a:lnTo>
                                      <a:lnTo>
                                        <a:pt x="109" y="99"/>
                                      </a:lnTo>
                                      <a:lnTo>
                                        <a:pt x="97" y="107"/>
                                      </a:lnTo>
                                      <a:lnTo>
                                        <a:pt x="84" y="109"/>
                                      </a:lnTo>
                                      <a:lnTo>
                                        <a:pt x="69" y="112"/>
                                      </a:lnTo>
                                      <a:lnTo>
                                        <a:pt x="57" y="109"/>
                                      </a:lnTo>
                                      <a:lnTo>
                                        <a:pt x="44" y="107"/>
                                      </a:lnTo>
                                      <a:lnTo>
                                        <a:pt x="32" y="99"/>
                                      </a:lnTo>
                                      <a:lnTo>
                                        <a:pt x="22" y="92"/>
                                      </a:lnTo>
                                      <a:lnTo>
                                        <a:pt x="12" y="82"/>
                                      </a:lnTo>
                                      <a:lnTo>
                                        <a:pt x="7" y="69"/>
                                      </a:lnTo>
                                      <a:lnTo>
                                        <a:pt x="2" y="57"/>
                                      </a:lnTo>
                                      <a:lnTo>
                                        <a:pt x="2" y="42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7" y="10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2" y="57"/>
                                      </a:lnTo>
                                      <a:lnTo>
                                        <a:pt x="5" y="69"/>
                                      </a:lnTo>
                                      <a:lnTo>
                                        <a:pt x="12" y="82"/>
                                      </a:lnTo>
                                      <a:lnTo>
                                        <a:pt x="20" y="92"/>
                                      </a:lnTo>
                                      <a:lnTo>
                                        <a:pt x="30" y="102"/>
                                      </a:lnTo>
                                      <a:lnTo>
                                        <a:pt x="42" y="107"/>
                                      </a:lnTo>
                                      <a:lnTo>
                                        <a:pt x="57" y="112"/>
                                      </a:lnTo>
                                      <a:lnTo>
                                        <a:pt x="69" y="112"/>
                                      </a:lnTo>
                                      <a:lnTo>
                                        <a:pt x="84" y="112"/>
                                      </a:lnTo>
                                      <a:lnTo>
                                        <a:pt x="97" y="107"/>
                                      </a:lnTo>
                                      <a:lnTo>
                                        <a:pt x="109" y="102"/>
                                      </a:lnTo>
                                      <a:lnTo>
                                        <a:pt x="121" y="92"/>
                                      </a:lnTo>
                                      <a:lnTo>
                                        <a:pt x="129" y="82"/>
                                      </a:lnTo>
                                      <a:lnTo>
                                        <a:pt x="136" y="69"/>
                                      </a:lnTo>
                                      <a:lnTo>
                                        <a:pt x="139" y="57"/>
                                      </a:lnTo>
                                      <a:lnTo>
                                        <a:pt x="141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A3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48" name="Freeform 24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7345" y="440690"/>
                                  <a:ext cx="89535" cy="71120"/>
                                </a:xfrm>
                                <a:custGeom>
                                  <a:avLst/>
                                  <a:gdLst>
                                    <a:gd name="T0" fmla="*/ 141 w 141"/>
                                    <a:gd name="T1" fmla="*/ 42 h 112"/>
                                    <a:gd name="T2" fmla="*/ 139 w 141"/>
                                    <a:gd name="T3" fmla="*/ 30 h 112"/>
                                    <a:gd name="T4" fmla="*/ 136 w 141"/>
                                    <a:gd name="T5" fmla="*/ 20 h 112"/>
                                    <a:gd name="T6" fmla="*/ 131 w 141"/>
                                    <a:gd name="T7" fmla="*/ 10 h 112"/>
                                    <a:gd name="T8" fmla="*/ 126 w 141"/>
                                    <a:gd name="T9" fmla="*/ 0 h 112"/>
                                    <a:gd name="T10" fmla="*/ 124 w 141"/>
                                    <a:gd name="T11" fmla="*/ 0 h 112"/>
                                    <a:gd name="T12" fmla="*/ 131 w 141"/>
                                    <a:gd name="T13" fmla="*/ 10 h 112"/>
                                    <a:gd name="T14" fmla="*/ 134 w 141"/>
                                    <a:gd name="T15" fmla="*/ 20 h 112"/>
                                    <a:gd name="T16" fmla="*/ 139 w 141"/>
                                    <a:gd name="T17" fmla="*/ 30 h 112"/>
                                    <a:gd name="T18" fmla="*/ 139 w 141"/>
                                    <a:gd name="T19" fmla="*/ 42 h 112"/>
                                    <a:gd name="T20" fmla="*/ 136 w 141"/>
                                    <a:gd name="T21" fmla="*/ 57 h 112"/>
                                    <a:gd name="T22" fmla="*/ 134 w 141"/>
                                    <a:gd name="T23" fmla="*/ 69 h 112"/>
                                    <a:gd name="T24" fmla="*/ 126 w 141"/>
                                    <a:gd name="T25" fmla="*/ 79 h 112"/>
                                    <a:gd name="T26" fmla="*/ 119 w 141"/>
                                    <a:gd name="T27" fmla="*/ 89 h 112"/>
                                    <a:gd name="T28" fmla="*/ 109 w 141"/>
                                    <a:gd name="T29" fmla="*/ 99 h 112"/>
                                    <a:gd name="T30" fmla="*/ 97 w 141"/>
                                    <a:gd name="T31" fmla="*/ 104 h 112"/>
                                    <a:gd name="T32" fmla="*/ 84 w 141"/>
                                    <a:gd name="T33" fmla="*/ 109 h 112"/>
                                    <a:gd name="T34" fmla="*/ 69 w 141"/>
                                    <a:gd name="T35" fmla="*/ 112 h 112"/>
                                    <a:gd name="T36" fmla="*/ 57 w 141"/>
                                    <a:gd name="T37" fmla="*/ 109 h 112"/>
                                    <a:gd name="T38" fmla="*/ 44 w 141"/>
                                    <a:gd name="T39" fmla="*/ 104 h 112"/>
                                    <a:gd name="T40" fmla="*/ 32 w 141"/>
                                    <a:gd name="T41" fmla="*/ 99 h 112"/>
                                    <a:gd name="T42" fmla="*/ 22 w 141"/>
                                    <a:gd name="T43" fmla="*/ 89 h 112"/>
                                    <a:gd name="T44" fmla="*/ 15 w 141"/>
                                    <a:gd name="T45" fmla="*/ 79 h 112"/>
                                    <a:gd name="T46" fmla="*/ 7 w 141"/>
                                    <a:gd name="T47" fmla="*/ 69 h 112"/>
                                    <a:gd name="T48" fmla="*/ 2 w 141"/>
                                    <a:gd name="T49" fmla="*/ 57 h 112"/>
                                    <a:gd name="T50" fmla="*/ 2 w 141"/>
                                    <a:gd name="T51" fmla="*/ 42 h 112"/>
                                    <a:gd name="T52" fmla="*/ 2 w 141"/>
                                    <a:gd name="T53" fmla="*/ 30 h 112"/>
                                    <a:gd name="T54" fmla="*/ 5 w 141"/>
                                    <a:gd name="T55" fmla="*/ 20 h 112"/>
                                    <a:gd name="T56" fmla="*/ 10 w 141"/>
                                    <a:gd name="T57" fmla="*/ 10 h 112"/>
                                    <a:gd name="T58" fmla="*/ 15 w 141"/>
                                    <a:gd name="T59" fmla="*/ 0 h 112"/>
                                    <a:gd name="T60" fmla="*/ 15 w 141"/>
                                    <a:gd name="T61" fmla="*/ 0 h 112"/>
                                    <a:gd name="T62" fmla="*/ 7 w 141"/>
                                    <a:gd name="T63" fmla="*/ 10 h 112"/>
                                    <a:gd name="T64" fmla="*/ 5 w 141"/>
                                    <a:gd name="T65" fmla="*/ 20 h 112"/>
                                    <a:gd name="T66" fmla="*/ 2 w 141"/>
                                    <a:gd name="T67" fmla="*/ 30 h 112"/>
                                    <a:gd name="T68" fmla="*/ 0 w 141"/>
                                    <a:gd name="T69" fmla="*/ 42 h 112"/>
                                    <a:gd name="T70" fmla="*/ 2 w 141"/>
                                    <a:gd name="T71" fmla="*/ 57 h 112"/>
                                    <a:gd name="T72" fmla="*/ 5 w 141"/>
                                    <a:gd name="T73" fmla="*/ 69 h 112"/>
                                    <a:gd name="T74" fmla="*/ 12 w 141"/>
                                    <a:gd name="T75" fmla="*/ 82 h 112"/>
                                    <a:gd name="T76" fmla="*/ 20 w 141"/>
                                    <a:gd name="T77" fmla="*/ 92 h 112"/>
                                    <a:gd name="T78" fmla="*/ 32 w 141"/>
                                    <a:gd name="T79" fmla="*/ 99 h 112"/>
                                    <a:gd name="T80" fmla="*/ 42 w 141"/>
                                    <a:gd name="T81" fmla="*/ 107 h 112"/>
                                    <a:gd name="T82" fmla="*/ 57 w 141"/>
                                    <a:gd name="T83" fmla="*/ 112 h 112"/>
                                    <a:gd name="T84" fmla="*/ 69 w 141"/>
                                    <a:gd name="T85" fmla="*/ 112 h 112"/>
                                    <a:gd name="T86" fmla="*/ 84 w 141"/>
                                    <a:gd name="T87" fmla="*/ 112 h 112"/>
                                    <a:gd name="T88" fmla="*/ 97 w 141"/>
                                    <a:gd name="T89" fmla="*/ 107 h 112"/>
                                    <a:gd name="T90" fmla="*/ 109 w 141"/>
                                    <a:gd name="T91" fmla="*/ 99 h 112"/>
                                    <a:gd name="T92" fmla="*/ 119 w 141"/>
                                    <a:gd name="T93" fmla="*/ 92 h 112"/>
                                    <a:gd name="T94" fmla="*/ 129 w 141"/>
                                    <a:gd name="T95" fmla="*/ 82 h 112"/>
                                    <a:gd name="T96" fmla="*/ 134 w 141"/>
                                    <a:gd name="T97" fmla="*/ 69 h 112"/>
                                    <a:gd name="T98" fmla="*/ 139 w 141"/>
                                    <a:gd name="T99" fmla="*/ 57 h 112"/>
                                    <a:gd name="T100" fmla="*/ 141 w 141"/>
                                    <a:gd name="T101" fmla="*/ 42 h 1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41" h="112">
                                      <a:moveTo>
                                        <a:pt x="141" y="42"/>
                                      </a:moveTo>
                                      <a:lnTo>
                                        <a:pt x="139" y="30"/>
                                      </a:lnTo>
                                      <a:lnTo>
                                        <a:pt x="136" y="20"/>
                                      </a:lnTo>
                                      <a:lnTo>
                                        <a:pt x="131" y="10"/>
                                      </a:lnTo>
                                      <a:lnTo>
                                        <a:pt x="126" y="0"/>
                                      </a:lnTo>
                                      <a:lnTo>
                                        <a:pt x="124" y="0"/>
                                      </a:lnTo>
                                      <a:lnTo>
                                        <a:pt x="131" y="10"/>
                                      </a:lnTo>
                                      <a:lnTo>
                                        <a:pt x="134" y="20"/>
                                      </a:lnTo>
                                      <a:lnTo>
                                        <a:pt x="139" y="30"/>
                                      </a:lnTo>
                                      <a:lnTo>
                                        <a:pt x="139" y="42"/>
                                      </a:lnTo>
                                      <a:lnTo>
                                        <a:pt x="136" y="57"/>
                                      </a:lnTo>
                                      <a:lnTo>
                                        <a:pt x="134" y="69"/>
                                      </a:lnTo>
                                      <a:lnTo>
                                        <a:pt x="126" y="79"/>
                                      </a:lnTo>
                                      <a:lnTo>
                                        <a:pt x="119" y="89"/>
                                      </a:lnTo>
                                      <a:lnTo>
                                        <a:pt x="109" y="99"/>
                                      </a:lnTo>
                                      <a:lnTo>
                                        <a:pt x="97" y="104"/>
                                      </a:lnTo>
                                      <a:lnTo>
                                        <a:pt x="84" y="109"/>
                                      </a:lnTo>
                                      <a:lnTo>
                                        <a:pt x="69" y="112"/>
                                      </a:lnTo>
                                      <a:lnTo>
                                        <a:pt x="57" y="109"/>
                                      </a:lnTo>
                                      <a:lnTo>
                                        <a:pt x="44" y="104"/>
                                      </a:lnTo>
                                      <a:lnTo>
                                        <a:pt x="32" y="99"/>
                                      </a:lnTo>
                                      <a:lnTo>
                                        <a:pt x="22" y="89"/>
                                      </a:lnTo>
                                      <a:lnTo>
                                        <a:pt x="15" y="79"/>
                                      </a:lnTo>
                                      <a:lnTo>
                                        <a:pt x="7" y="69"/>
                                      </a:lnTo>
                                      <a:lnTo>
                                        <a:pt x="2" y="57"/>
                                      </a:lnTo>
                                      <a:lnTo>
                                        <a:pt x="2" y="42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7" y="1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2" y="57"/>
                                      </a:lnTo>
                                      <a:lnTo>
                                        <a:pt x="5" y="69"/>
                                      </a:lnTo>
                                      <a:lnTo>
                                        <a:pt x="12" y="82"/>
                                      </a:lnTo>
                                      <a:lnTo>
                                        <a:pt x="20" y="92"/>
                                      </a:lnTo>
                                      <a:lnTo>
                                        <a:pt x="32" y="99"/>
                                      </a:lnTo>
                                      <a:lnTo>
                                        <a:pt x="42" y="107"/>
                                      </a:lnTo>
                                      <a:lnTo>
                                        <a:pt x="57" y="112"/>
                                      </a:lnTo>
                                      <a:lnTo>
                                        <a:pt x="69" y="112"/>
                                      </a:lnTo>
                                      <a:lnTo>
                                        <a:pt x="84" y="112"/>
                                      </a:lnTo>
                                      <a:lnTo>
                                        <a:pt x="97" y="107"/>
                                      </a:lnTo>
                                      <a:lnTo>
                                        <a:pt x="109" y="99"/>
                                      </a:lnTo>
                                      <a:lnTo>
                                        <a:pt x="119" y="92"/>
                                      </a:lnTo>
                                      <a:lnTo>
                                        <a:pt x="129" y="82"/>
                                      </a:lnTo>
                                      <a:lnTo>
                                        <a:pt x="134" y="69"/>
                                      </a:lnTo>
                                      <a:lnTo>
                                        <a:pt x="139" y="57"/>
                                      </a:lnTo>
                                      <a:lnTo>
                                        <a:pt x="141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B3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49" name="Freeform 24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8615" y="440690"/>
                                  <a:ext cx="86995" cy="71120"/>
                                </a:xfrm>
                                <a:custGeom>
                                  <a:avLst/>
                                  <a:gdLst>
                                    <a:gd name="T0" fmla="*/ 137 w 137"/>
                                    <a:gd name="T1" fmla="*/ 42 h 112"/>
                                    <a:gd name="T2" fmla="*/ 137 w 137"/>
                                    <a:gd name="T3" fmla="*/ 30 h 112"/>
                                    <a:gd name="T4" fmla="*/ 134 w 137"/>
                                    <a:gd name="T5" fmla="*/ 20 h 112"/>
                                    <a:gd name="T6" fmla="*/ 129 w 137"/>
                                    <a:gd name="T7" fmla="*/ 10 h 112"/>
                                    <a:gd name="T8" fmla="*/ 124 w 137"/>
                                    <a:gd name="T9" fmla="*/ 0 h 112"/>
                                    <a:gd name="T10" fmla="*/ 122 w 137"/>
                                    <a:gd name="T11" fmla="*/ 0 h 112"/>
                                    <a:gd name="T12" fmla="*/ 127 w 137"/>
                                    <a:gd name="T13" fmla="*/ 10 h 112"/>
                                    <a:gd name="T14" fmla="*/ 132 w 137"/>
                                    <a:gd name="T15" fmla="*/ 20 h 112"/>
                                    <a:gd name="T16" fmla="*/ 134 w 137"/>
                                    <a:gd name="T17" fmla="*/ 30 h 112"/>
                                    <a:gd name="T18" fmla="*/ 137 w 137"/>
                                    <a:gd name="T19" fmla="*/ 42 h 112"/>
                                    <a:gd name="T20" fmla="*/ 134 w 137"/>
                                    <a:gd name="T21" fmla="*/ 55 h 112"/>
                                    <a:gd name="T22" fmla="*/ 132 w 137"/>
                                    <a:gd name="T23" fmla="*/ 69 h 112"/>
                                    <a:gd name="T24" fmla="*/ 124 w 137"/>
                                    <a:gd name="T25" fmla="*/ 79 h 112"/>
                                    <a:gd name="T26" fmla="*/ 117 w 137"/>
                                    <a:gd name="T27" fmla="*/ 89 h 112"/>
                                    <a:gd name="T28" fmla="*/ 107 w 137"/>
                                    <a:gd name="T29" fmla="*/ 99 h 112"/>
                                    <a:gd name="T30" fmla="*/ 95 w 137"/>
                                    <a:gd name="T31" fmla="*/ 104 h 112"/>
                                    <a:gd name="T32" fmla="*/ 82 w 137"/>
                                    <a:gd name="T33" fmla="*/ 109 h 112"/>
                                    <a:gd name="T34" fmla="*/ 67 w 137"/>
                                    <a:gd name="T35" fmla="*/ 109 h 112"/>
                                    <a:gd name="T36" fmla="*/ 55 w 137"/>
                                    <a:gd name="T37" fmla="*/ 109 h 112"/>
                                    <a:gd name="T38" fmla="*/ 42 w 137"/>
                                    <a:gd name="T39" fmla="*/ 104 h 112"/>
                                    <a:gd name="T40" fmla="*/ 30 w 137"/>
                                    <a:gd name="T41" fmla="*/ 99 h 112"/>
                                    <a:gd name="T42" fmla="*/ 20 w 137"/>
                                    <a:gd name="T43" fmla="*/ 89 h 112"/>
                                    <a:gd name="T44" fmla="*/ 13 w 137"/>
                                    <a:gd name="T45" fmla="*/ 79 h 112"/>
                                    <a:gd name="T46" fmla="*/ 5 w 137"/>
                                    <a:gd name="T47" fmla="*/ 69 h 112"/>
                                    <a:gd name="T48" fmla="*/ 3 w 137"/>
                                    <a:gd name="T49" fmla="*/ 55 h 112"/>
                                    <a:gd name="T50" fmla="*/ 0 w 137"/>
                                    <a:gd name="T51" fmla="*/ 42 h 112"/>
                                    <a:gd name="T52" fmla="*/ 3 w 137"/>
                                    <a:gd name="T53" fmla="*/ 30 h 112"/>
                                    <a:gd name="T54" fmla="*/ 5 w 137"/>
                                    <a:gd name="T55" fmla="*/ 20 h 112"/>
                                    <a:gd name="T56" fmla="*/ 8 w 137"/>
                                    <a:gd name="T57" fmla="*/ 10 h 112"/>
                                    <a:gd name="T58" fmla="*/ 15 w 137"/>
                                    <a:gd name="T59" fmla="*/ 0 h 112"/>
                                    <a:gd name="T60" fmla="*/ 13 w 137"/>
                                    <a:gd name="T61" fmla="*/ 0 h 112"/>
                                    <a:gd name="T62" fmla="*/ 8 w 137"/>
                                    <a:gd name="T63" fmla="*/ 10 h 112"/>
                                    <a:gd name="T64" fmla="*/ 3 w 137"/>
                                    <a:gd name="T65" fmla="*/ 20 h 112"/>
                                    <a:gd name="T66" fmla="*/ 0 w 137"/>
                                    <a:gd name="T67" fmla="*/ 30 h 112"/>
                                    <a:gd name="T68" fmla="*/ 0 w 137"/>
                                    <a:gd name="T69" fmla="*/ 42 h 112"/>
                                    <a:gd name="T70" fmla="*/ 0 w 137"/>
                                    <a:gd name="T71" fmla="*/ 57 h 112"/>
                                    <a:gd name="T72" fmla="*/ 5 w 137"/>
                                    <a:gd name="T73" fmla="*/ 69 h 112"/>
                                    <a:gd name="T74" fmla="*/ 10 w 137"/>
                                    <a:gd name="T75" fmla="*/ 82 h 112"/>
                                    <a:gd name="T76" fmla="*/ 20 w 137"/>
                                    <a:gd name="T77" fmla="*/ 92 h 112"/>
                                    <a:gd name="T78" fmla="*/ 30 w 137"/>
                                    <a:gd name="T79" fmla="*/ 99 h 112"/>
                                    <a:gd name="T80" fmla="*/ 42 w 137"/>
                                    <a:gd name="T81" fmla="*/ 107 h 112"/>
                                    <a:gd name="T82" fmla="*/ 55 w 137"/>
                                    <a:gd name="T83" fmla="*/ 109 h 112"/>
                                    <a:gd name="T84" fmla="*/ 67 w 137"/>
                                    <a:gd name="T85" fmla="*/ 112 h 112"/>
                                    <a:gd name="T86" fmla="*/ 82 w 137"/>
                                    <a:gd name="T87" fmla="*/ 109 h 112"/>
                                    <a:gd name="T88" fmla="*/ 95 w 137"/>
                                    <a:gd name="T89" fmla="*/ 107 h 112"/>
                                    <a:gd name="T90" fmla="*/ 107 w 137"/>
                                    <a:gd name="T91" fmla="*/ 99 h 112"/>
                                    <a:gd name="T92" fmla="*/ 117 w 137"/>
                                    <a:gd name="T93" fmla="*/ 92 h 112"/>
                                    <a:gd name="T94" fmla="*/ 124 w 137"/>
                                    <a:gd name="T95" fmla="*/ 82 h 112"/>
                                    <a:gd name="T96" fmla="*/ 132 w 137"/>
                                    <a:gd name="T97" fmla="*/ 69 h 112"/>
                                    <a:gd name="T98" fmla="*/ 137 w 137"/>
                                    <a:gd name="T99" fmla="*/ 57 h 112"/>
                                    <a:gd name="T100" fmla="*/ 137 w 137"/>
                                    <a:gd name="T101" fmla="*/ 42 h 1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37" h="112">
                                      <a:moveTo>
                                        <a:pt x="137" y="42"/>
                                      </a:moveTo>
                                      <a:lnTo>
                                        <a:pt x="137" y="30"/>
                                      </a:lnTo>
                                      <a:lnTo>
                                        <a:pt x="134" y="20"/>
                                      </a:lnTo>
                                      <a:lnTo>
                                        <a:pt x="129" y="10"/>
                                      </a:lnTo>
                                      <a:lnTo>
                                        <a:pt x="124" y="0"/>
                                      </a:lnTo>
                                      <a:lnTo>
                                        <a:pt x="122" y="0"/>
                                      </a:lnTo>
                                      <a:lnTo>
                                        <a:pt x="127" y="10"/>
                                      </a:lnTo>
                                      <a:lnTo>
                                        <a:pt x="132" y="20"/>
                                      </a:lnTo>
                                      <a:lnTo>
                                        <a:pt x="134" y="30"/>
                                      </a:lnTo>
                                      <a:lnTo>
                                        <a:pt x="137" y="42"/>
                                      </a:lnTo>
                                      <a:lnTo>
                                        <a:pt x="134" y="55"/>
                                      </a:lnTo>
                                      <a:lnTo>
                                        <a:pt x="132" y="69"/>
                                      </a:lnTo>
                                      <a:lnTo>
                                        <a:pt x="124" y="79"/>
                                      </a:lnTo>
                                      <a:lnTo>
                                        <a:pt x="117" y="89"/>
                                      </a:lnTo>
                                      <a:lnTo>
                                        <a:pt x="107" y="99"/>
                                      </a:lnTo>
                                      <a:lnTo>
                                        <a:pt x="95" y="104"/>
                                      </a:lnTo>
                                      <a:lnTo>
                                        <a:pt x="82" y="109"/>
                                      </a:lnTo>
                                      <a:lnTo>
                                        <a:pt x="67" y="109"/>
                                      </a:lnTo>
                                      <a:lnTo>
                                        <a:pt x="55" y="109"/>
                                      </a:lnTo>
                                      <a:lnTo>
                                        <a:pt x="42" y="104"/>
                                      </a:lnTo>
                                      <a:lnTo>
                                        <a:pt x="30" y="99"/>
                                      </a:lnTo>
                                      <a:lnTo>
                                        <a:pt x="20" y="89"/>
                                      </a:lnTo>
                                      <a:lnTo>
                                        <a:pt x="13" y="79"/>
                                      </a:lnTo>
                                      <a:lnTo>
                                        <a:pt x="5" y="69"/>
                                      </a:lnTo>
                                      <a:lnTo>
                                        <a:pt x="3" y="55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8" y="1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8" y="10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7"/>
                                      </a:lnTo>
                                      <a:lnTo>
                                        <a:pt x="5" y="69"/>
                                      </a:lnTo>
                                      <a:lnTo>
                                        <a:pt x="10" y="82"/>
                                      </a:lnTo>
                                      <a:lnTo>
                                        <a:pt x="20" y="92"/>
                                      </a:lnTo>
                                      <a:lnTo>
                                        <a:pt x="30" y="99"/>
                                      </a:lnTo>
                                      <a:lnTo>
                                        <a:pt x="42" y="107"/>
                                      </a:lnTo>
                                      <a:lnTo>
                                        <a:pt x="55" y="109"/>
                                      </a:lnTo>
                                      <a:lnTo>
                                        <a:pt x="67" y="112"/>
                                      </a:lnTo>
                                      <a:lnTo>
                                        <a:pt x="82" y="109"/>
                                      </a:lnTo>
                                      <a:lnTo>
                                        <a:pt x="95" y="107"/>
                                      </a:lnTo>
                                      <a:lnTo>
                                        <a:pt x="107" y="99"/>
                                      </a:lnTo>
                                      <a:lnTo>
                                        <a:pt x="117" y="92"/>
                                      </a:lnTo>
                                      <a:lnTo>
                                        <a:pt x="124" y="82"/>
                                      </a:lnTo>
                                      <a:lnTo>
                                        <a:pt x="132" y="69"/>
                                      </a:lnTo>
                                      <a:lnTo>
                                        <a:pt x="137" y="57"/>
                                      </a:lnTo>
                                      <a:lnTo>
                                        <a:pt x="137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C3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50" name="Freeform 24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8615" y="440690"/>
                                  <a:ext cx="86995" cy="71120"/>
                                </a:xfrm>
                                <a:custGeom>
                                  <a:avLst/>
                                  <a:gdLst>
                                    <a:gd name="T0" fmla="*/ 137 w 137"/>
                                    <a:gd name="T1" fmla="*/ 42 h 112"/>
                                    <a:gd name="T2" fmla="*/ 137 w 137"/>
                                    <a:gd name="T3" fmla="*/ 30 h 112"/>
                                    <a:gd name="T4" fmla="*/ 132 w 137"/>
                                    <a:gd name="T5" fmla="*/ 20 h 112"/>
                                    <a:gd name="T6" fmla="*/ 129 w 137"/>
                                    <a:gd name="T7" fmla="*/ 10 h 112"/>
                                    <a:gd name="T8" fmla="*/ 122 w 137"/>
                                    <a:gd name="T9" fmla="*/ 0 h 112"/>
                                    <a:gd name="T10" fmla="*/ 122 w 137"/>
                                    <a:gd name="T11" fmla="*/ 0 h 112"/>
                                    <a:gd name="T12" fmla="*/ 127 w 137"/>
                                    <a:gd name="T13" fmla="*/ 10 h 112"/>
                                    <a:gd name="T14" fmla="*/ 132 w 137"/>
                                    <a:gd name="T15" fmla="*/ 20 h 112"/>
                                    <a:gd name="T16" fmla="*/ 134 w 137"/>
                                    <a:gd name="T17" fmla="*/ 30 h 112"/>
                                    <a:gd name="T18" fmla="*/ 134 w 137"/>
                                    <a:gd name="T19" fmla="*/ 42 h 112"/>
                                    <a:gd name="T20" fmla="*/ 134 w 137"/>
                                    <a:gd name="T21" fmla="*/ 55 h 112"/>
                                    <a:gd name="T22" fmla="*/ 129 w 137"/>
                                    <a:gd name="T23" fmla="*/ 67 h 112"/>
                                    <a:gd name="T24" fmla="*/ 124 w 137"/>
                                    <a:gd name="T25" fmla="*/ 79 h 112"/>
                                    <a:gd name="T26" fmla="*/ 114 w 137"/>
                                    <a:gd name="T27" fmla="*/ 89 h 112"/>
                                    <a:gd name="T28" fmla="*/ 105 w 137"/>
                                    <a:gd name="T29" fmla="*/ 97 h 112"/>
                                    <a:gd name="T30" fmla="*/ 95 w 137"/>
                                    <a:gd name="T31" fmla="*/ 104 h 112"/>
                                    <a:gd name="T32" fmla="*/ 82 w 137"/>
                                    <a:gd name="T33" fmla="*/ 107 h 112"/>
                                    <a:gd name="T34" fmla="*/ 67 w 137"/>
                                    <a:gd name="T35" fmla="*/ 109 h 112"/>
                                    <a:gd name="T36" fmla="*/ 55 w 137"/>
                                    <a:gd name="T37" fmla="*/ 107 h 112"/>
                                    <a:gd name="T38" fmla="*/ 42 w 137"/>
                                    <a:gd name="T39" fmla="*/ 104 h 112"/>
                                    <a:gd name="T40" fmla="*/ 30 w 137"/>
                                    <a:gd name="T41" fmla="*/ 97 h 112"/>
                                    <a:gd name="T42" fmla="*/ 20 w 137"/>
                                    <a:gd name="T43" fmla="*/ 89 h 112"/>
                                    <a:gd name="T44" fmla="*/ 13 w 137"/>
                                    <a:gd name="T45" fmla="*/ 79 h 112"/>
                                    <a:gd name="T46" fmla="*/ 8 w 137"/>
                                    <a:gd name="T47" fmla="*/ 67 h 112"/>
                                    <a:gd name="T48" fmla="*/ 3 w 137"/>
                                    <a:gd name="T49" fmla="*/ 55 h 112"/>
                                    <a:gd name="T50" fmla="*/ 0 w 137"/>
                                    <a:gd name="T51" fmla="*/ 42 h 112"/>
                                    <a:gd name="T52" fmla="*/ 3 w 137"/>
                                    <a:gd name="T53" fmla="*/ 30 h 112"/>
                                    <a:gd name="T54" fmla="*/ 5 w 137"/>
                                    <a:gd name="T55" fmla="*/ 20 h 112"/>
                                    <a:gd name="T56" fmla="*/ 10 w 137"/>
                                    <a:gd name="T57" fmla="*/ 10 h 112"/>
                                    <a:gd name="T58" fmla="*/ 15 w 137"/>
                                    <a:gd name="T59" fmla="*/ 0 h 112"/>
                                    <a:gd name="T60" fmla="*/ 15 w 137"/>
                                    <a:gd name="T61" fmla="*/ 0 h 112"/>
                                    <a:gd name="T62" fmla="*/ 8 w 137"/>
                                    <a:gd name="T63" fmla="*/ 10 h 112"/>
                                    <a:gd name="T64" fmla="*/ 3 w 137"/>
                                    <a:gd name="T65" fmla="*/ 20 h 112"/>
                                    <a:gd name="T66" fmla="*/ 0 w 137"/>
                                    <a:gd name="T67" fmla="*/ 30 h 112"/>
                                    <a:gd name="T68" fmla="*/ 0 w 137"/>
                                    <a:gd name="T69" fmla="*/ 42 h 112"/>
                                    <a:gd name="T70" fmla="*/ 0 w 137"/>
                                    <a:gd name="T71" fmla="*/ 57 h 112"/>
                                    <a:gd name="T72" fmla="*/ 5 w 137"/>
                                    <a:gd name="T73" fmla="*/ 69 h 112"/>
                                    <a:gd name="T74" fmla="*/ 13 w 137"/>
                                    <a:gd name="T75" fmla="*/ 79 h 112"/>
                                    <a:gd name="T76" fmla="*/ 20 w 137"/>
                                    <a:gd name="T77" fmla="*/ 89 h 112"/>
                                    <a:gd name="T78" fmla="*/ 30 w 137"/>
                                    <a:gd name="T79" fmla="*/ 99 h 112"/>
                                    <a:gd name="T80" fmla="*/ 42 w 137"/>
                                    <a:gd name="T81" fmla="*/ 104 h 112"/>
                                    <a:gd name="T82" fmla="*/ 55 w 137"/>
                                    <a:gd name="T83" fmla="*/ 109 h 112"/>
                                    <a:gd name="T84" fmla="*/ 67 w 137"/>
                                    <a:gd name="T85" fmla="*/ 112 h 112"/>
                                    <a:gd name="T86" fmla="*/ 82 w 137"/>
                                    <a:gd name="T87" fmla="*/ 109 h 112"/>
                                    <a:gd name="T88" fmla="*/ 95 w 137"/>
                                    <a:gd name="T89" fmla="*/ 104 h 112"/>
                                    <a:gd name="T90" fmla="*/ 107 w 137"/>
                                    <a:gd name="T91" fmla="*/ 99 h 112"/>
                                    <a:gd name="T92" fmla="*/ 117 w 137"/>
                                    <a:gd name="T93" fmla="*/ 89 h 112"/>
                                    <a:gd name="T94" fmla="*/ 124 w 137"/>
                                    <a:gd name="T95" fmla="*/ 79 h 112"/>
                                    <a:gd name="T96" fmla="*/ 132 w 137"/>
                                    <a:gd name="T97" fmla="*/ 69 h 112"/>
                                    <a:gd name="T98" fmla="*/ 134 w 137"/>
                                    <a:gd name="T99" fmla="*/ 57 h 112"/>
                                    <a:gd name="T100" fmla="*/ 137 w 137"/>
                                    <a:gd name="T101" fmla="*/ 42 h 1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37" h="112">
                                      <a:moveTo>
                                        <a:pt x="137" y="42"/>
                                      </a:moveTo>
                                      <a:lnTo>
                                        <a:pt x="137" y="30"/>
                                      </a:lnTo>
                                      <a:lnTo>
                                        <a:pt x="132" y="20"/>
                                      </a:lnTo>
                                      <a:lnTo>
                                        <a:pt x="129" y="10"/>
                                      </a:lnTo>
                                      <a:lnTo>
                                        <a:pt x="122" y="0"/>
                                      </a:lnTo>
                                      <a:lnTo>
                                        <a:pt x="122" y="0"/>
                                      </a:lnTo>
                                      <a:lnTo>
                                        <a:pt x="127" y="10"/>
                                      </a:lnTo>
                                      <a:lnTo>
                                        <a:pt x="132" y="20"/>
                                      </a:lnTo>
                                      <a:lnTo>
                                        <a:pt x="134" y="30"/>
                                      </a:lnTo>
                                      <a:lnTo>
                                        <a:pt x="134" y="42"/>
                                      </a:lnTo>
                                      <a:lnTo>
                                        <a:pt x="134" y="55"/>
                                      </a:lnTo>
                                      <a:lnTo>
                                        <a:pt x="129" y="67"/>
                                      </a:lnTo>
                                      <a:lnTo>
                                        <a:pt x="124" y="79"/>
                                      </a:lnTo>
                                      <a:lnTo>
                                        <a:pt x="114" y="89"/>
                                      </a:lnTo>
                                      <a:lnTo>
                                        <a:pt x="105" y="97"/>
                                      </a:lnTo>
                                      <a:lnTo>
                                        <a:pt x="95" y="104"/>
                                      </a:lnTo>
                                      <a:lnTo>
                                        <a:pt x="82" y="107"/>
                                      </a:lnTo>
                                      <a:lnTo>
                                        <a:pt x="67" y="109"/>
                                      </a:lnTo>
                                      <a:lnTo>
                                        <a:pt x="55" y="107"/>
                                      </a:lnTo>
                                      <a:lnTo>
                                        <a:pt x="42" y="104"/>
                                      </a:lnTo>
                                      <a:lnTo>
                                        <a:pt x="30" y="97"/>
                                      </a:lnTo>
                                      <a:lnTo>
                                        <a:pt x="20" y="89"/>
                                      </a:lnTo>
                                      <a:lnTo>
                                        <a:pt x="13" y="79"/>
                                      </a:lnTo>
                                      <a:lnTo>
                                        <a:pt x="8" y="67"/>
                                      </a:lnTo>
                                      <a:lnTo>
                                        <a:pt x="3" y="55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8" y="10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7"/>
                                      </a:lnTo>
                                      <a:lnTo>
                                        <a:pt x="5" y="69"/>
                                      </a:lnTo>
                                      <a:lnTo>
                                        <a:pt x="13" y="79"/>
                                      </a:lnTo>
                                      <a:lnTo>
                                        <a:pt x="20" y="89"/>
                                      </a:lnTo>
                                      <a:lnTo>
                                        <a:pt x="30" y="99"/>
                                      </a:lnTo>
                                      <a:lnTo>
                                        <a:pt x="42" y="104"/>
                                      </a:lnTo>
                                      <a:lnTo>
                                        <a:pt x="55" y="109"/>
                                      </a:lnTo>
                                      <a:lnTo>
                                        <a:pt x="67" y="112"/>
                                      </a:lnTo>
                                      <a:lnTo>
                                        <a:pt x="82" y="109"/>
                                      </a:lnTo>
                                      <a:lnTo>
                                        <a:pt x="95" y="104"/>
                                      </a:lnTo>
                                      <a:lnTo>
                                        <a:pt x="107" y="99"/>
                                      </a:lnTo>
                                      <a:lnTo>
                                        <a:pt x="117" y="89"/>
                                      </a:lnTo>
                                      <a:lnTo>
                                        <a:pt x="124" y="79"/>
                                      </a:lnTo>
                                      <a:lnTo>
                                        <a:pt x="132" y="69"/>
                                      </a:lnTo>
                                      <a:lnTo>
                                        <a:pt x="134" y="57"/>
                                      </a:lnTo>
                                      <a:lnTo>
                                        <a:pt x="137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D3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51" name="Freeform 24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8615" y="440690"/>
                                  <a:ext cx="86995" cy="69215"/>
                                </a:xfrm>
                                <a:custGeom>
                                  <a:avLst/>
                                  <a:gdLst>
                                    <a:gd name="T0" fmla="*/ 137 w 137"/>
                                    <a:gd name="T1" fmla="*/ 42 h 109"/>
                                    <a:gd name="T2" fmla="*/ 134 w 137"/>
                                    <a:gd name="T3" fmla="*/ 30 h 109"/>
                                    <a:gd name="T4" fmla="*/ 132 w 137"/>
                                    <a:gd name="T5" fmla="*/ 20 h 109"/>
                                    <a:gd name="T6" fmla="*/ 127 w 137"/>
                                    <a:gd name="T7" fmla="*/ 10 h 109"/>
                                    <a:gd name="T8" fmla="*/ 122 w 137"/>
                                    <a:gd name="T9" fmla="*/ 0 h 109"/>
                                    <a:gd name="T10" fmla="*/ 119 w 137"/>
                                    <a:gd name="T11" fmla="*/ 0 h 109"/>
                                    <a:gd name="T12" fmla="*/ 127 w 137"/>
                                    <a:gd name="T13" fmla="*/ 10 h 109"/>
                                    <a:gd name="T14" fmla="*/ 129 w 137"/>
                                    <a:gd name="T15" fmla="*/ 20 h 109"/>
                                    <a:gd name="T16" fmla="*/ 134 w 137"/>
                                    <a:gd name="T17" fmla="*/ 30 h 109"/>
                                    <a:gd name="T18" fmla="*/ 134 w 137"/>
                                    <a:gd name="T19" fmla="*/ 42 h 109"/>
                                    <a:gd name="T20" fmla="*/ 134 w 137"/>
                                    <a:gd name="T21" fmla="*/ 55 h 109"/>
                                    <a:gd name="T22" fmla="*/ 129 w 137"/>
                                    <a:gd name="T23" fmla="*/ 67 h 109"/>
                                    <a:gd name="T24" fmla="*/ 124 w 137"/>
                                    <a:gd name="T25" fmla="*/ 79 h 109"/>
                                    <a:gd name="T26" fmla="*/ 114 w 137"/>
                                    <a:gd name="T27" fmla="*/ 89 h 109"/>
                                    <a:gd name="T28" fmla="*/ 105 w 137"/>
                                    <a:gd name="T29" fmla="*/ 97 h 109"/>
                                    <a:gd name="T30" fmla="*/ 95 w 137"/>
                                    <a:gd name="T31" fmla="*/ 104 h 109"/>
                                    <a:gd name="T32" fmla="*/ 82 w 137"/>
                                    <a:gd name="T33" fmla="*/ 107 h 109"/>
                                    <a:gd name="T34" fmla="*/ 67 w 137"/>
                                    <a:gd name="T35" fmla="*/ 109 h 109"/>
                                    <a:gd name="T36" fmla="*/ 55 w 137"/>
                                    <a:gd name="T37" fmla="*/ 107 h 109"/>
                                    <a:gd name="T38" fmla="*/ 42 w 137"/>
                                    <a:gd name="T39" fmla="*/ 104 h 109"/>
                                    <a:gd name="T40" fmla="*/ 30 w 137"/>
                                    <a:gd name="T41" fmla="*/ 97 h 109"/>
                                    <a:gd name="T42" fmla="*/ 23 w 137"/>
                                    <a:gd name="T43" fmla="*/ 89 h 109"/>
                                    <a:gd name="T44" fmla="*/ 13 w 137"/>
                                    <a:gd name="T45" fmla="*/ 79 h 109"/>
                                    <a:gd name="T46" fmla="*/ 8 w 137"/>
                                    <a:gd name="T47" fmla="*/ 67 h 109"/>
                                    <a:gd name="T48" fmla="*/ 3 w 137"/>
                                    <a:gd name="T49" fmla="*/ 55 h 109"/>
                                    <a:gd name="T50" fmla="*/ 3 w 137"/>
                                    <a:gd name="T51" fmla="*/ 42 h 109"/>
                                    <a:gd name="T52" fmla="*/ 3 w 137"/>
                                    <a:gd name="T53" fmla="*/ 30 h 109"/>
                                    <a:gd name="T54" fmla="*/ 5 w 137"/>
                                    <a:gd name="T55" fmla="*/ 20 h 109"/>
                                    <a:gd name="T56" fmla="*/ 10 w 137"/>
                                    <a:gd name="T57" fmla="*/ 10 h 109"/>
                                    <a:gd name="T58" fmla="*/ 18 w 137"/>
                                    <a:gd name="T59" fmla="*/ 0 h 109"/>
                                    <a:gd name="T60" fmla="*/ 15 w 137"/>
                                    <a:gd name="T61" fmla="*/ 0 h 109"/>
                                    <a:gd name="T62" fmla="*/ 8 w 137"/>
                                    <a:gd name="T63" fmla="*/ 10 h 109"/>
                                    <a:gd name="T64" fmla="*/ 5 w 137"/>
                                    <a:gd name="T65" fmla="*/ 20 h 109"/>
                                    <a:gd name="T66" fmla="*/ 3 w 137"/>
                                    <a:gd name="T67" fmla="*/ 30 h 109"/>
                                    <a:gd name="T68" fmla="*/ 0 w 137"/>
                                    <a:gd name="T69" fmla="*/ 42 h 109"/>
                                    <a:gd name="T70" fmla="*/ 3 w 137"/>
                                    <a:gd name="T71" fmla="*/ 55 h 109"/>
                                    <a:gd name="T72" fmla="*/ 5 w 137"/>
                                    <a:gd name="T73" fmla="*/ 69 h 109"/>
                                    <a:gd name="T74" fmla="*/ 13 w 137"/>
                                    <a:gd name="T75" fmla="*/ 79 h 109"/>
                                    <a:gd name="T76" fmla="*/ 20 w 137"/>
                                    <a:gd name="T77" fmla="*/ 89 h 109"/>
                                    <a:gd name="T78" fmla="*/ 30 w 137"/>
                                    <a:gd name="T79" fmla="*/ 99 h 109"/>
                                    <a:gd name="T80" fmla="*/ 42 w 137"/>
                                    <a:gd name="T81" fmla="*/ 104 h 109"/>
                                    <a:gd name="T82" fmla="*/ 55 w 137"/>
                                    <a:gd name="T83" fmla="*/ 109 h 109"/>
                                    <a:gd name="T84" fmla="*/ 67 w 137"/>
                                    <a:gd name="T85" fmla="*/ 109 h 109"/>
                                    <a:gd name="T86" fmla="*/ 82 w 137"/>
                                    <a:gd name="T87" fmla="*/ 109 h 109"/>
                                    <a:gd name="T88" fmla="*/ 95 w 137"/>
                                    <a:gd name="T89" fmla="*/ 104 h 109"/>
                                    <a:gd name="T90" fmla="*/ 107 w 137"/>
                                    <a:gd name="T91" fmla="*/ 99 h 109"/>
                                    <a:gd name="T92" fmla="*/ 117 w 137"/>
                                    <a:gd name="T93" fmla="*/ 89 h 109"/>
                                    <a:gd name="T94" fmla="*/ 124 w 137"/>
                                    <a:gd name="T95" fmla="*/ 79 h 109"/>
                                    <a:gd name="T96" fmla="*/ 132 w 137"/>
                                    <a:gd name="T97" fmla="*/ 69 h 109"/>
                                    <a:gd name="T98" fmla="*/ 134 w 137"/>
                                    <a:gd name="T99" fmla="*/ 55 h 109"/>
                                    <a:gd name="T100" fmla="*/ 137 w 137"/>
                                    <a:gd name="T101" fmla="*/ 42 h 10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37" h="109">
                                      <a:moveTo>
                                        <a:pt x="137" y="42"/>
                                      </a:moveTo>
                                      <a:lnTo>
                                        <a:pt x="134" y="30"/>
                                      </a:lnTo>
                                      <a:lnTo>
                                        <a:pt x="132" y="20"/>
                                      </a:lnTo>
                                      <a:lnTo>
                                        <a:pt x="127" y="10"/>
                                      </a:lnTo>
                                      <a:lnTo>
                                        <a:pt x="122" y="0"/>
                                      </a:lnTo>
                                      <a:lnTo>
                                        <a:pt x="119" y="0"/>
                                      </a:lnTo>
                                      <a:lnTo>
                                        <a:pt x="127" y="10"/>
                                      </a:lnTo>
                                      <a:lnTo>
                                        <a:pt x="129" y="20"/>
                                      </a:lnTo>
                                      <a:lnTo>
                                        <a:pt x="134" y="30"/>
                                      </a:lnTo>
                                      <a:lnTo>
                                        <a:pt x="134" y="42"/>
                                      </a:lnTo>
                                      <a:lnTo>
                                        <a:pt x="134" y="55"/>
                                      </a:lnTo>
                                      <a:lnTo>
                                        <a:pt x="129" y="67"/>
                                      </a:lnTo>
                                      <a:lnTo>
                                        <a:pt x="124" y="79"/>
                                      </a:lnTo>
                                      <a:lnTo>
                                        <a:pt x="114" y="89"/>
                                      </a:lnTo>
                                      <a:lnTo>
                                        <a:pt x="105" y="97"/>
                                      </a:lnTo>
                                      <a:lnTo>
                                        <a:pt x="95" y="104"/>
                                      </a:lnTo>
                                      <a:lnTo>
                                        <a:pt x="82" y="107"/>
                                      </a:lnTo>
                                      <a:lnTo>
                                        <a:pt x="67" y="109"/>
                                      </a:lnTo>
                                      <a:lnTo>
                                        <a:pt x="55" y="107"/>
                                      </a:lnTo>
                                      <a:lnTo>
                                        <a:pt x="42" y="104"/>
                                      </a:lnTo>
                                      <a:lnTo>
                                        <a:pt x="30" y="97"/>
                                      </a:lnTo>
                                      <a:lnTo>
                                        <a:pt x="23" y="89"/>
                                      </a:lnTo>
                                      <a:lnTo>
                                        <a:pt x="13" y="79"/>
                                      </a:lnTo>
                                      <a:lnTo>
                                        <a:pt x="8" y="67"/>
                                      </a:lnTo>
                                      <a:lnTo>
                                        <a:pt x="3" y="55"/>
                                      </a:lnTo>
                                      <a:lnTo>
                                        <a:pt x="3" y="42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8" y="1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3" y="55"/>
                                      </a:lnTo>
                                      <a:lnTo>
                                        <a:pt x="5" y="69"/>
                                      </a:lnTo>
                                      <a:lnTo>
                                        <a:pt x="13" y="79"/>
                                      </a:lnTo>
                                      <a:lnTo>
                                        <a:pt x="20" y="89"/>
                                      </a:lnTo>
                                      <a:lnTo>
                                        <a:pt x="30" y="99"/>
                                      </a:lnTo>
                                      <a:lnTo>
                                        <a:pt x="42" y="104"/>
                                      </a:lnTo>
                                      <a:lnTo>
                                        <a:pt x="55" y="109"/>
                                      </a:lnTo>
                                      <a:lnTo>
                                        <a:pt x="67" y="109"/>
                                      </a:lnTo>
                                      <a:lnTo>
                                        <a:pt x="82" y="109"/>
                                      </a:lnTo>
                                      <a:lnTo>
                                        <a:pt x="95" y="104"/>
                                      </a:lnTo>
                                      <a:lnTo>
                                        <a:pt x="107" y="99"/>
                                      </a:lnTo>
                                      <a:lnTo>
                                        <a:pt x="117" y="89"/>
                                      </a:lnTo>
                                      <a:lnTo>
                                        <a:pt x="124" y="79"/>
                                      </a:lnTo>
                                      <a:lnTo>
                                        <a:pt x="132" y="69"/>
                                      </a:lnTo>
                                      <a:lnTo>
                                        <a:pt x="134" y="55"/>
                                      </a:lnTo>
                                      <a:lnTo>
                                        <a:pt x="137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F3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52" name="Freeform 24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8615" y="440690"/>
                                  <a:ext cx="85090" cy="69215"/>
                                </a:xfrm>
                                <a:custGeom>
                                  <a:avLst/>
                                  <a:gdLst>
                                    <a:gd name="T0" fmla="*/ 134 w 134"/>
                                    <a:gd name="T1" fmla="*/ 42 h 109"/>
                                    <a:gd name="T2" fmla="*/ 134 w 134"/>
                                    <a:gd name="T3" fmla="*/ 30 h 109"/>
                                    <a:gd name="T4" fmla="*/ 132 w 134"/>
                                    <a:gd name="T5" fmla="*/ 20 h 109"/>
                                    <a:gd name="T6" fmla="*/ 127 w 134"/>
                                    <a:gd name="T7" fmla="*/ 10 h 109"/>
                                    <a:gd name="T8" fmla="*/ 122 w 134"/>
                                    <a:gd name="T9" fmla="*/ 0 h 109"/>
                                    <a:gd name="T10" fmla="*/ 119 w 134"/>
                                    <a:gd name="T11" fmla="*/ 0 h 109"/>
                                    <a:gd name="T12" fmla="*/ 124 w 134"/>
                                    <a:gd name="T13" fmla="*/ 10 h 109"/>
                                    <a:gd name="T14" fmla="*/ 129 w 134"/>
                                    <a:gd name="T15" fmla="*/ 20 h 109"/>
                                    <a:gd name="T16" fmla="*/ 132 w 134"/>
                                    <a:gd name="T17" fmla="*/ 30 h 109"/>
                                    <a:gd name="T18" fmla="*/ 134 w 134"/>
                                    <a:gd name="T19" fmla="*/ 42 h 109"/>
                                    <a:gd name="T20" fmla="*/ 132 w 134"/>
                                    <a:gd name="T21" fmla="*/ 55 h 109"/>
                                    <a:gd name="T22" fmla="*/ 129 w 134"/>
                                    <a:gd name="T23" fmla="*/ 67 h 109"/>
                                    <a:gd name="T24" fmla="*/ 122 w 134"/>
                                    <a:gd name="T25" fmla="*/ 79 h 109"/>
                                    <a:gd name="T26" fmla="*/ 114 w 134"/>
                                    <a:gd name="T27" fmla="*/ 89 h 109"/>
                                    <a:gd name="T28" fmla="*/ 105 w 134"/>
                                    <a:gd name="T29" fmla="*/ 97 h 109"/>
                                    <a:gd name="T30" fmla="*/ 95 w 134"/>
                                    <a:gd name="T31" fmla="*/ 102 h 109"/>
                                    <a:gd name="T32" fmla="*/ 82 w 134"/>
                                    <a:gd name="T33" fmla="*/ 107 h 109"/>
                                    <a:gd name="T34" fmla="*/ 67 w 134"/>
                                    <a:gd name="T35" fmla="*/ 107 h 109"/>
                                    <a:gd name="T36" fmla="*/ 55 w 134"/>
                                    <a:gd name="T37" fmla="*/ 107 h 109"/>
                                    <a:gd name="T38" fmla="*/ 42 w 134"/>
                                    <a:gd name="T39" fmla="*/ 102 h 109"/>
                                    <a:gd name="T40" fmla="*/ 32 w 134"/>
                                    <a:gd name="T41" fmla="*/ 97 h 109"/>
                                    <a:gd name="T42" fmla="*/ 23 w 134"/>
                                    <a:gd name="T43" fmla="*/ 89 h 109"/>
                                    <a:gd name="T44" fmla="*/ 15 w 134"/>
                                    <a:gd name="T45" fmla="*/ 79 h 109"/>
                                    <a:gd name="T46" fmla="*/ 8 w 134"/>
                                    <a:gd name="T47" fmla="*/ 67 h 109"/>
                                    <a:gd name="T48" fmla="*/ 5 w 134"/>
                                    <a:gd name="T49" fmla="*/ 55 h 109"/>
                                    <a:gd name="T50" fmla="*/ 3 w 134"/>
                                    <a:gd name="T51" fmla="*/ 42 h 109"/>
                                    <a:gd name="T52" fmla="*/ 3 w 134"/>
                                    <a:gd name="T53" fmla="*/ 30 h 109"/>
                                    <a:gd name="T54" fmla="*/ 8 w 134"/>
                                    <a:gd name="T55" fmla="*/ 20 h 109"/>
                                    <a:gd name="T56" fmla="*/ 13 w 134"/>
                                    <a:gd name="T57" fmla="*/ 10 h 109"/>
                                    <a:gd name="T58" fmla="*/ 18 w 134"/>
                                    <a:gd name="T59" fmla="*/ 0 h 109"/>
                                    <a:gd name="T60" fmla="*/ 15 w 134"/>
                                    <a:gd name="T61" fmla="*/ 0 h 109"/>
                                    <a:gd name="T62" fmla="*/ 10 w 134"/>
                                    <a:gd name="T63" fmla="*/ 10 h 109"/>
                                    <a:gd name="T64" fmla="*/ 5 w 134"/>
                                    <a:gd name="T65" fmla="*/ 20 h 109"/>
                                    <a:gd name="T66" fmla="*/ 3 w 134"/>
                                    <a:gd name="T67" fmla="*/ 30 h 109"/>
                                    <a:gd name="T68" fmla="*/ 0 w 134"/>
                                    <a:gd name="T69" fmla="*/ 42 h 109"/>
                                    <a:gd name="T70" fmla="*/ 3 w 134"/>
                                    <a:gd name="T71" fmla="*/ 55 h 109"/>
                                    <a:gd name="T72" fmla="*/ 8 w 134"/>
                                    <a:gd name="T73" fmla="*/ 67 h 109"/>
                                    <a:gd name="T74" fmla="*/ 13 w 134"/>
                                    <a:gd name="T75" fmla="*/ 79 h 109"/>
                                    <a:gd name="T76" fmla="*/ 20 w 134"/>
                                    <a:gd name="T77" fmla="*/ 89 h 109"/>
                                    <a:gd name="T78" fmla="*/ 30 w 134"/>
                                    <a:gd name="T79" fmla="*/ 97 h 109"/>
                                    <a:gd name="T80" fmla="*/ 42 w 134"/>
                                    <a:gd name="T81" fmla="*/ 104 h 109"/>
                                    <a:gd name="T82" fmla="*/ 55 w 134"/>
                                    <a:gd name="T83" fmla="*/ 107 h 109"/>
                                    <a:gd name="T84" fmla="*/ 67 w 134"/>
                                    <a:gd name="T85" fmla="*/ 109 h 109"/>
                                    <a:gd name="T86" fmla="*/ 82 w 134"/>
                                    <a:gd name="T87" fmla="*/ 107 h 109"/>
                                    <a:gd name="T88" fmla="*/ 95 w 134"/>
                                    <a:gd name="T89" fmla="*/ 104 h 109"/>
                                    <a:gd name="T90" fmla="*/ 105 w 134"/>
                                    <a:gd name="T91" fmla="*/ 97 h 109"/>
                                    <a:gd name="T92" fmla="*/ 114 w 134"/>
                                    <a:gd name="T93" fmla="*/ 89 h 109"/>
                                    <a:gd name="T94" fmla="*/ 124 w 134"/>
                                    <a:gd name="T95" fmla="*/ 79 h 109"/>
                                    <a:gd name="T96" fmla="*/ 129 w 134"/>
                                    <a:gd name="T97" fmla="*/ 67 h 109"/>
                                    <a:gd name="T98" fmla="*/ 134 w 134"/>
                                    <a:gd name="T99" fmla="*/ 55 h 109"/>
                                    <a:gd name="T100" fmla="*/ 134 w 134"/>
                                    <a:gd name="T101" fmla="*/ 42 h 10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34" h="109">
                                      <a:moveTo>
                                        <a:pt x="134" y="42"/>
                                      </a:moveTo>
                                      <a:lnTo>
                                        <a:pt x="134" y="30"/>
                                      </a:lnTo>
                                      <a:lnTo>
                                        <a:pt x="132" y="20"/>
                                      </a:lnTo>
                                      <a:lnTo>
                                        <a:pt x="127" y="10"/>
                                      </a:lnTo>
                                      <a:lnTo>
                                        <a:pt x="122" y="0"/>
                                      </a:lnTo>
                                      <a:lnTo>
                                        <a:pt x="119" y="0"/>
                                      </a:lnTo>
                                      <a:lnTo>
                                        <a:pt x="124" y="10"/>
                                      </a:lnTo>
                                      <a:lnTo>
                                        <a:pt x="129" y="20"/>
                                      </a:lnTo>
                                      <a:lnTo>
                                        <a:pt x="132" y="30"/>
                                      </a:lnTo>
                                      <a:lnTo>
                                        <a:pt x="134" y="42"/>
                                      </a:lnTo>
                                      <a:lnTo>
                                        <a:pt x="132" y="55"/>
                                      </a:lnTo>
                                      <a:lnTo>
                                        <a:pt x="129" y="67"/>
                                      </a:lnTo>
                                      <a:lnTo>
                                        <a:pt x="122" y="79"/>
                                      </a:lnTo>
                                      <a:lnTo>
                                        <a:pt x="114" y="89"/>
                                      </a:lnTo>
                                      <a:lnTo>
                                        <a:pt x="105" y="97"/>
                                      </a:lnTo>
                                      <a:lnTo>
                                        <a:pt x="95" y="102"/>
                                      </a:lnTo>
                                      <a:lnTo>
                                        <a:pt x="82" y="107"/>
                                      </a:lnTo>
                                      <a:lnTo>
                                        <a:pt x="67" y="107"/>
                                      </a:lnTo>
                                      <a:lnTo>
                                        <a:pt x="55" y="107"/>
                                      </a:lnTo>
                                      <a:lnTo>
                                        <a:pt x="42" y="102"/>
                                      </a:lnTo>
                                      <a:lnTo>
                                        <a:pt x="32" y="97"/>
                                      </a:lnTo>
                                      <a:lnTo>
                                        <a:pt x="23" y="89"/>
                                      </a:lnTo>
                                      <a:lnTo>
                                        <a:pt x="15" y="79"/>
                                      </a:lnTo>
                                      <a:lnTo>
                                        <a:pt x="8" y="67"/>
                                      </a:lnTo>
                                      <a:lnTo>
                                        <a:pt x="5" y="55"/>
                                      </a:lnTo>
                                      <a:lnTo>
                                        <a:pt x="3" y="42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3" y="55"/>
                                      </a:lnTo>
                                      <a:lnTo>
                                        <a:pt x="8" y="67"/>
                                      </a:lnTo>
                                      <a:lnTo>
                                        <a:pt x="13" y="79"/>
                                      </a:lnTo>
                                      <a:lnTo>
                                        <a:pt x="20" y="89"/>
                                      </a:lnTo>
                                      <a:lnTo>
                                        <a:pt x="30" y="97"/>
                                      </a:lnTo>
                                      <a:lnTo>
                                        <a:pt x="42" y="104"/>
                                      </a:lnTo>
                                      <a:lnTo>
                                        <a:pt x="55" y="107"/>
                                      </a:lnTo>
                                      <a:lnTo>
                                        <a:pt x="67" y="109"/>
                                      </a:lnTo>
                                      <a:lnTo>
                                        <a:pt x="82" y="107"/>
                                      </a:lnTo>
                                      <a:lnTo>
                                        <a:pt x="95" y="104"/>
                                      </a:lnTo>
                                      <a:lnTo>
                                        <a:pt x="105" y="97"/>
                                      </a:lnTo>
                                      <a:lnTo>
                                        <a:pt x="114" y="89"/>
                                      </a:lnTo>
                                      <a:lnTo>
                                        <a:pt x="124" y="79"/>
                                      </a:lnTo>
                                      <a:lnTo>
                                        <a:pt x="129" y="67"/>
                                      </a:lnTo>
                                      <a:lnTo>
                                        <a:pt x="134" y="55"/>
                                      </a:lnTo>
                                      <a:lnTo>
                                        <a:pt x="134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803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53" name="Freeform 24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0520" y="440690"/>
                                  <a:ext cx="83185" cy="69215"/>
                                </a:xfrm>
                                <a:custGeom>
                                  <a:avLst/>
                                  <a:gdLst>
                                    <a:gd name="T0" fmla="*/ 131 w 131"/>
                                    <a:gd name="T1" fmla="*/ 42 h 109"/>
                                    <a:gd name="T2" fmla="*/ 131 w 131"/>
                                    <a:gd name="T3" fmla="*/ 30 h 109"/>
                                    <a:gd name="T4" fmla="*/ 126 w 131"/>
                                    <a:gd name="T5" fmla="*/ 20 h 109"/>
                                    <a:gd name="T6" fmla="*/ 124 w 131"/>
                                    <a:gd name="T7" fmla="*/ 10 h 109"/>
                                    <a:gd name="T8" fmla="*/ 116 w 131"/>
                                    <a:gd name="T9" fmla="*/ 0 h 109"/>
                                    <a:gd name="T10" fmla="*/ 114 w 131"/>
                                    <a:gd name="T11" fmla="*/ 0 h 109"/>
                                    <a:gd name="T12" fmla="*/ 121 w 131"/>
                                    <a:gd name="T13" fmla="*/ 10 h 109"/>
                                    <a:gd name="T14" fmla="*/ 126 w 131"/>
                                    <a:gd name="T15" fmla="*/ 20 h 109"/>
                                    <a:gd name="T16" fmla="*/ 129 w 131"/>
                                    <a:gd name="T17" fmla="*/ 30 h 109"/>
                                    <a:gd name="T18" fmla="*/ 129 w 131"/>
                                    <a:gd name="T19" fmla="*/ 42 h 109"/>
                                    <a:gd name="T20" fmla="*/ 129 w 131"/>
                                    <a:gd name="T21" fmla="*/ 55 h 109"/>
                                    <a:gd name="T22" fmla="*/ 124 w 131"/>
                                    <a:gd name="T23" fmla="*/ 67 h 109"/>
                                    <a:gd name="T24" fmla="*/ 119 w 131"/>
                                    <a:gd name="T25" fmla="*/ 79 h 109"/>
                                    <a:gd name="T26" fmla="*/ 111 w 131"/>
                                    <a:gd name="T27" fmla="*/ 87 h 109"/>
                                    <a:gd name="T28" fmla="*/ 102 w 131"/>
                                    <a:gd name="T29" fmla="*/ 97 h 109"/>
                                    <a:gd name="T30" fmla="*/ 92 w 131"/>
                                    <a:gd name="T31" fmla="*/ 102 h 109"/>
                                    <a:gd name="T32" fmla="*/ 79 w 131"/>
                                    <a:gd name="T33" fmla="*/ 107 h 109"/>
                                    <a:gd name="T34" fmla="*/ 64 w 131"/>
                                    <a:gd name="T35" fmla="*/ 107 h 109"/>
                                    <a:gd name="T36" fmla="*/ 52 w 131"/>
                                    <a:gd name="T37" fmla="*/ 107 h 109"/>
                                    <a:gd name="T38" fmla="*/ 39 w 131"/>
                                    <a:gd name="T39" fmla="*/ 102 h 109"/>
                                    <a:gd name="T40" fmla="*/ 29 w 131"/>
                                    <a:gd name="T41" fmla="*/ 97 h 109"/>
                                    <a:gd name="T42" fmla="*/ 20 w 131"/>
                                    <a:gd name="T43" fmla="*/ 87 h 109"/>
                                    <a:gd name="T44" fmla="*/ 12 w 131"/>
                                    <a:gd name="T45" fmla="*/ 79 h 109"/>
                                    <a:gd name="T46" fmla="*/ 5 w 131"/>
                                    <a:gd name="T47" fmla="*/ 67 h 109"/>
                                    <a:gd name="T48" fmla="*/ 2 w 131"/>
                                    <a:gd name="T49" fmla="*/ 55 h 109"/>
                                    <a:gd name="T50" fmla="*/ 0 w 131"/>
                                    <a:gd name="T51" fmla="*/ 42 h 109"/>
                                    <a:gd name="T52" fmla="*/ 2 w 131"/>
                                    <a:gd name="T53" fmla="*/ 30 h 109"/>
                                    <a:gd name="T54" fmla="*/ 5 w 131"/>
                                    <a:gd name="T55" fmla="*/ 20 h 109"/>
                                    <a:gd name="T56" fmla="*/ 10 w 131"/>
                                    <a:gd name="T57" fmla="*/ 10 h 109"/>
                                    <a:gd name="T58" fmla="*/ 15 w 131"/>
                                    <a:gd name="T59" fmla="*/ 0 h 109"/>
                                    <a:gd name="T60" fmla="*/ 15 w 131"/>
                                    <a:gd name="T61" fmla="*/ 0 h 109"/>
                                    <a:gd name="T62" fmla="*/ 7 w 131"/>
                                    <a:gd name="T63" fmla="*/ 10 h 109"/>
                                    <a:gd name="T64" fmla="*/ 2 w 131"/>
                                    <a:gd name="T65" fmla="*/ 20 h 109"/>
                                    <a:gd name="T66" fmla="*/ 0 w 131"/>
                                    <a:gd name="T67" fmla="*/ 30 h 109"/>
                                    <a:gd name="T68" fmla="*/ 0 w 131"/>
                                    <a:gd name="T69" fmla="*/ 42 h 109"/>
                                    <a:gd name="T70" fmla="*/ 0 w 131"/>
                                    <a:gd name="T71" fmla="*/ 55 h 109"/>
                                    <a:gd name="T72" fmla="*/ 5 w 131"/>
                                    <a:gd name="T73" fmla="*/ 67 h 109"/>
                                    <a:gd name="T74" fmla="*/ 10 w 131"/>
                                    <a:gd name="T75" fmla="*/ 79 h 109"/>
                                    <a:gd name="T76" fmla="*/ 20 w 131"/>
                                    <a:gd name="T77" fmla="*/ 89 h 109"/>
                                    <a:gd name="T78" fmla="*/ 27 w 131"/>
                                    <a:gd name="T79" fmla="*/ 97 h 109"/>
                                    <a:gd name="T80" fmla="*/ 39 w 131"/>
                                    <a:gd name="T81" fmla="*/ 104 h 109"/>
                                    <a:gd name="T82" fmla="*/ 52 w 131"/>
                                    <a:gd name="T83" fmla="*/ 107 h 109"/>
                                    <a:gd name="T84" fmla="*/ 64 w 131"/>
                                    <a:gd name="T85" fmla="*/ 109 h 109"/>
                                    <a:gd name="T86" fmla="*/ 79 w 131"/>
                                    <a:gd name="T87" fmla="*/ 107 h 109"/>
                                    <a:gd name="T88" fmla="*/ 92 w 131"/>
                                    <a:gd name="T89" fmla="*/ 104 h 109"/>
                                    <a:gd name="T90" fmla="*/ 102 w 131"/>
                                    <a:gd name="T91" fmla="*/ 97 h 109"/>
                                    <a:gd name="T92" fmla="*/ 111 w 131"/>
                                    <a:gd name="T93" fmla="*/ 89 h 109"/>
                                    <a:gd name="T94" fmla="*/ 121 w 131"/>
                                    <a:gd name="T95" fmla="*/ 79 h 109"/>
                                    <a:gd name="T96" fmla="*/ 126 w 131"/>
                                    <a:gd name="T97" fmla="*/ 67 h 109"/>
                                    <a:gd name="T98" fmla="*/ 131 w 131"/>
                                    <a:gd name="T99" fmla="*/ 55 h 109"/>
                                    <a:gd name="T100" fmla="*/ 131 w 131"/>
                                    <a:gd name="T101" fmla="*/ 42 h 10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31" h="109">
                                      <a:moveTo>
                                        <a:pt x="131" y="42"/>
                                      </a:moveTo>
                                      <a:lnTo>
                                        <a:pt x="131" y="30"/>
                                      </a:lnTo>
                                      <a:lnTo>
                                        <a:pt x="126" y="20"/>
                                      </a:lnTo>
                                      <a:lnTo>
                                        <a:pt x="124" y="10"/>
                                      </a:lnTo>
                                      <a:lnTo>
                                        <a:pt x="116" y="0"/>
                                      </a:lnTo>
                                      <a:lnTo>
                                        <a:pt x="114" y="0"/>
                                      </a:lnTo>
                                      <a:lnTo>
                                        <a:pt x="121" y="10"/>
                                      </a:lnTo>
                                      <a:lnTo>
                                        <a:pt x="126" y="20"/>
                                      </a:lnTo>
                                      <a:lnTo>
                                        <a:pt x="129" y="30"/>
                                      </a:lnTo>
                                      <a:lnTo>
                                        <a:pt x="129" y="42"/>
                                      </a:lnTo>
                                      <a:lnTo>
                                        <a:pt x="129" y="55"/>
                                      </a:lnTo>
                                      <a:lnTo>
                                        <a:pt x="124" y="67"/>
                                      </a:lnTo>
                                      <a:lnTo>
                                        <a:pt x="119" y="79"/>
                                      </a:lnTo>
                                      <a:lnTo>
                                        <a:pt x="111" y="87"/>
                                      </a:lnTo>
                                      <a:lnTo>
                                        <a:pt x="102" y="97"/>
                                      </a:lnTo>
                                      <a:lnTo>
                                        <a:pt x="92" y="102"/>
                                      </a:lnTo>
                                      <a:lnTo>
                                        <a:pt x="79" y="107"/>
                                      </a:lnTo>
                                      <a:lnTo>
                                        <a:pt x="64" y="107"/>
                                      </a:lnTo>
                                      <a:lnTo>
                                        <a:pt x="52" y="107"/>
                                      </a:lnTo>
                                      <a:lnTo>
                                        <a:pt x="39" y="102"/>
                                      </a:lnTo>
                                      <a:lnTo>
                                        <a:pt x="29" y="97"/>
                                      </a:lnTo>
                                      <a:lnTo>
                                        <a:pt x="20" y="87"/>
                                      </a:lnTo>
                                      <a:lnTo>
                                        <a:pt x="12" y="79"/>
                                      </a:lnTo>
                                      <a:lnTo>
                                        <a:pt x="5" y="67"/>
                                      </a:lnTo>
                                      <a:lnTo>
                                        <a:pt x="2" y="55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7" y="10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5" y="67"/>
                                      </a:lnTo>
                                      <a:lnTo>
                                        <a:pt x="10" y="79"/>
                                      </a:lnTo>
                                      <a:lnTo>
                                        <a:pt x="20" y="89"/>
                                      </a:lnTo>
                                      <a:lnTo>
                                        <a:pt x="27" y="97"/>
                                      </a:lnTo>
                                      <a:lnTo>
                                        <a:pt x="39" y="104"/>
                                      </a:lnTo>
                                      <a:lnTo>
                                        <a:pt x="52" y="107"/>
                                      </a:lnTo>
                                      <a:lnTo>
                                        <a:pt x="64" y="109"/>
                                      </a:lnTo>
                                      <a:lnTo>
                                        <a:pt x="79" y="107"/>
                                      </a:lnTo>
                                      <a:lnTo>
                                        <a:pt x="92" y="104"/>
                                      </a:lnTo>
                                      <a:lnTo>
                                        <a:pt x="102" y="97"/>
                                      </a:lnTo>
                                      <a:lnTo>
                                        <a:pt x="111" y="89"/>
                                      </a:lnTo>
                                      <a:lnTo>
                                        <a:pt x="121" y="79"/>
                                      </a:lnTo>
                                      <a:lnTo>
                                        <a:pt x="126" y="67"/>
                                      </a:lnTo>
                                      <a:lnTo>
                                        <a:pt x="131" y="55"/>
                                      </a:lnTo>
                                      <a:lnTo>
                                        <a:pt x="131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813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54" name="Freeform 24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0520" y="440690"/>
                                  <a:ext cx="83185" cy="67945"/>
                                </a:xfrm>
                                <a:custGeom>
                                  <a:avLst/>
                                  <a:gdLst>
                                    <a:gd name="T0" fmla="*/ 131 w 131"/>
                                    <a:gd name="T1" fmla="*/ 42 h 107"/>
                                    <a:gd name="T2" fmla="*/ 129 w 131"/>
                                    <a:gd name="T3" fmla="*/ 30 h 107"/>
                                    <a:gd name="T4" fmla="*/ 126 w 131"/>
                                    <a:gd name="T5" fmla="*/ 20 h 107"/>
                                    <a:gd name="T6" fmla="*/ 121 w 131"/>
                                    <a:gd name="T7" fmla="*/ 10 h 107"/>
                                    <a:gd name="T8" fmla="*/ 116 w 131"/>
                                    <a:gd name="T9" fmla="*/ 0 h 107"/>
                                    <a:gd name="T10" fmla="*/ 114 w 131"/>
                                    <a:gd name="T11" fmla="*/ 0 h 107"/>
                                    <a:gd name="T12" fmla="*/ 121 w 131"/>
                                    <a:gd name="T13" fmla="*/ 10 h 107"/>
                                    <a:gd name="T14" fmla="*/ 126 w 131"/>
                                    <a:gd name="T15" fmla="*/ 20 h 107"/>
                                    <a:gd name="T16" fmla="*/ 129 w 131"/>
                                    <a:gd name="T17" fmla="*/ 30 h 107"/>
                                    <a:gd name="T18" fmla="*/ 129 w 131"/>
                                    <a:gd name="T19" fmla="*/ 42 h 107"/>
                                    <a:gd name="T20" fmla="*/ 129 w 131"/>
                                    <a:gd name="T21" fmla="*/ 55 h 107"/>
                                    <a:gd name="T22" fmla="*/ 124 w 131"/>
                                    <a:gd name="T23" fmla="*/ 67 h 107"/>
                                    <a:gd name="T24" fmla="*/ 119 w 131"/>
                                    <a:gd name="T25" fmla="*/ 77 h 107"/>
                                    <a:gd name="T26" fmla="*/ 111 w 131"/>
                                    <a:gd name="T27" fmla="*/ 87 h 107"/>
                                    <a:gd name="T28" fmla="*/ 102 w 131"/>
                                    <a:gd name="T29" fmla="*/ 94 h 107"/>
                                    <a:gd name="T30" fmla="*/ 89 w 131"/>
                                    <a:gd name="T31" fmla="*/ 102 h 107"/>
                                    <a:gd name="T32" fmla="*/ 79 w 131"/>
                                    <a:gd name="T33" fmla="*/ 104 h 107"/>
                                    <a:gd name="T34" fmla="*/ 64 w 131"/>
                                    <a:gd name="T35" fmla="*/ 107 h 107"/>
                                    <a:gd name="T36" fmla="*/ 52 w 131"/>
                                    <a:gd name="T37" fmla="*/ 104 h 107"/>
                                    <a:gd name="T38" fmla="*/ 39 w 131"/>
                                    <a:gd name="T39" fmla="*/ 102 h 107"/>
                                    <a:gd name="T40" fmla="*/ 29 w 131"/>
                                    <a:gd name="T41" fmla="*/ 94 h 107"/>
                                    <a:gd name="T42" fmla="*/ 20 w 131"/>
                                    <a:gd name="T43" fmla="*/ 87 h 107"/>
                                    <a:gd name="T44" fmla="*/ 12 w 131"/>
                                    <a:gd name="T45" fmla="*/ 77 h 107"/>
                                    <a:gd name="T46" fmla="*/ 7 w 131"/>
                                    <a:gd name="T47" fmla="*/ 67 h 107"/>
                                    <a:gd name="T48" fmla="*/ 2 w 131"/>
                                    <a:gd name="T49" fmla="*/ 55 h 107"/>
                                    <a:gd name="T50" fmla="*/ 2 w 131"/>
                                    <a:gd name="T51" fmla="*/ 42 h 107"/>
                                    <a:gd name="T52" fmla="*/ 2 w 131"/>
                                    <a:gd name="T53" fmla="*/ 30 h 107"/>
                                    <a:gd name="T54" fmla="*/ 5 w 131"/>
                                    <a:gd name="T55" fmla="*/ 20 h 107"/>
                                    <a:gd name="T56" fmla="*/ 10 w 131"/>
                                    <a:gd name="T57" fmla="*/ 10 h 107"/>
                                    <a:gd name="T58" fmla="*/ 17 w 131"/>
                                    <a:gd name="T59" fmla="*/ 0 h 107"/>
                                    <a:gd name="T60" fmla="*/ 15 w 131"/>
                                    <a:gd name="T61" fmla="*/ 0 h 107"/>
                                    <a:gd name="T62" fmla="*/ 10 w 131"/>
                                    <a:gd name="T63" fmla="*/ 10 h 107"/>
                                    <a:gd name="T64" fmla="*/ 5 w 131"/>
                                    <a:gd name="T65" fmla="*/ 20 h 107"/>
                                    <a:gd name="T66" fmla="*/ 0 w 131"/>
                                    <a:gd name="T67" fmla="*/ 30 h 107"/>
                                    <a:gd name="T68" fmla="*/ 0 w 131"/>
                                    <a:gd name="T69" fmla="*/ 42 h 107"/>
                                    <a:gd name="T70" fmla="*/ 2 w 131"/>
                                    <a:gd name="T71" fmla="*/ 55 h 107"/>
                                    <a:gd name="T72" fmla="*/ 5 w 131"/>
                                    <a:gd name="T73" fmla="*/ 67 h 107"/>
                                    <a:gd name="T74" fmla="*/ 12 w 131"/>
                                    <a:gd name="T75" fmla="*/ 79 h 107"/>
                                    <a:gd name="T76" fmla="*/ 20 w 131"/>
                                    <a:gd name="T77" fmla="*/ 89 h 107"/>
                                    <a:gd name="T78" fmla="*/ 29 w 131"/>
                                    <a:gd name="T79" fmla="*/ 97 h 107"/>
                                    <a:gd name="T80" fmla="*/ 39 w 131"/>
                                    <a:gd name="T81" fmla="*/ 102 h 107"/>
                                    <a:gd name="T82" fmla="*/ 52 w 131"/>
                                    <a:gd name="T83" fmla="*/ 107 h 107"/>
                                    <a:gd name="T84" fmla="*/ 64 w 131"/>
                                    <a:gd name="T85" fmla="*/ 107 h 107"/>
                                    <a:gd name="T86" fmla="*/ 79 w 131"/>
                                    <a:gd name="T87" fmla="*/ 107 h 107"/>
                                    <a:gd name="T88" fmla="*/ 92 w 131"/>
                                    <a:gd name="T89" fmla="*/ 102 h 107"/>
                                    <a:gd name="T90" fmla="*/ 102 w 131"/>
                                    <a:gd name="T91" fmla="*/ 97 h 107"/>
                                    <a:gd name="T92" fmla="*/ 111 w 131"/>
                                    <a:gd name="T93" fmla="*/ 89 h 107"/>
                                    <a:gd name="T94" fmla="*/ 119 w 131"/>
                                    <a:gd name="T95" fmla="*/ 79 h 107"/>
                                    <a:gd name="T96" fmla="*/ 126 w 131"/>
                                    <a:gd name="T97" fmla="*/ 67 h 107"/>
                                    <a:gd name="T98" fmla="*/ 129 w 131"/>
                                    <a:gd name="T99" fmla="*/ 55 h 107"/>
                                    <a:gd name="T100" fmla="*/ 131 w 131"/>
                                    <a:gd name="T101" fmla="*/ 42 h 1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31" h="107">
                                      <a:moveTo>
                                        <a:pt x="131" y="42"/>
                                      </a:moveTo>
                                      <a:lnTo>
                                        <a:pt x="129" y="30"/>
                                      </a:lnTo>
                                      <a:lnTo>
                                        <a:pt x="126" y="20"/>
                                      </a:lnTo>
                                      <a:lnTo>
                                        <a:pt x="121" y="10"/>
                                      </a:lnTo>
                                      <a:lnTo>
                                        <a:pt x="116" y="0"/>
                                      </a:lnTo>
                                      <a:lnTo>
                                        <a:pt x="114" y="0"/>
                                      </a:lnTo>
                                      <a:lnTo>
                                        <a:pt x="121" y="10"/>
                                      </a:lnTo>
                                      <a:lnTo>
                                        <a:pt x="126" y="20"/>
                                      </a:lnTo>
                                      <a:lnTo>
                                        <a:pt x="129" y="30"/>
                                      </a:lnTo>
                                      <a:lnTo>
                                        <a:pt x="129" y="42"/>
                                      </a:lnTo>
                                      <a:lnTo>
                                        <a:pt x="129" y="55"/>
                                      </a:lnTo>
                                      <a:lnTo>
                                        <a:pt x="124" y="67"/>
                                      </a:lnTo>
                                      <a:lnTo>
                                        <a:pt x="119" y="77"/>
                                      </a:lnTo>
                                      <a:lnTo>
                                        <a:pt x="111" y="87"/>
                                      </a:lnTo>
                                      <a:lnTo>
                                        <a:pt x="102" y="94"/>
                                      </a:lnTo>
                                      <a:lnTo>
                                        <a:pt x="89" y="102"/>
                                      </a:lnTo>
                                      <a:lnTo>
                                        <a:pt x="79" y="104"/>
                                      </a:lnTo>
                                      <a:lnTo>
                                        <a:pt x="64" y="107"/>
                                      </a:lnTo>
                                      <a:lnTo>
                                        <a:pt x="52" y="104"/>
                                      </a:lnTo>
                                      <a:lnTo>
                                        <a:pt x="39" y="102"/>
                                      </a:lnTo>
                                      <a:lnTo>
                                        <a:pt x="29" y="94"/>
                                      </a:lnTo>
                                      <a:lnTo>
                                        <a:pt x="20" y="87"/>
                                      </a:lnTo>
                                      <a:lnTo>
                                        <a:pt x="12" y="77"/>
                                      </a:lnTo>
                                      <a:lnTo>
                                        <a:pt x="7" y="67"/>
                                      </a:lnTo>
                                      <a:lnTo>
                                        <a:pt x="2" y="55"/>
                                      </a:lnTo>
                                      <a:lnTo>
                                        <a:pt x="2" y="42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2" y="55"/>
                                      </a:lnTo>
                                      <a:lnTo>
                                        <a:pt x="5" y="67"/>
                                      </a:lnTo>
                                      <a:lnTo>
                                        <a:pt x="12" y="79"/>
                                      </a:lnTo>
                                      <a:lnTo>
                                        <a:pt x="20" y="89"/>
                                      </a:lnTo>
                                      <a:lnTo>
                                        <a:pt x="29" y="97"/>
                                      </a:lnTo>
                                      <a:lnTo>
                                        <a:pt x="39" y="102"/>
                                      </a:lnTo>
                                      <a:lnTo>
                                        <a:pt x="52" y="107"/>
                                      </a:lnTo>
                                      <a:lnTo>
                                        <a:pt x="64" y="107"/>
                                      </a:lnTo>
                                      <a:lnTo>
                                        <a:pt x="79" y="107"/>
                                      </a:lnTo>
                                      <a:lnTo>
                                        <a:pt x="92" y="102"/>
                                      </a:lnTo>
                                      <a:lnTo>
                                        <a:pt x="102" y="97"/>
                                      </a:lnTo>
                                      <a:lnTo>
                                        <a:pt x="111" y="89"/>
                                      </a:lnTo>
                                      <a:lnTo>
                                        <a:pt x="119" y="79"/>
                                      </a:lnTo>
                                      <a:lnTo>
                                        <a:pt x="126" y="67"/>
                                      </a:lnTo>
                                      <a:lnTo>
                                        <a:pt x="129" y="55"/>
                                      </a:lnTo>
                                      <a:lnTo>
                                        <a:pt x="131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823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55" name="Freeform 24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0520" y="440690"/>
                                  <a:ext cx="81915" cy="67945"/>
                                </a:xfrm>
                                <a:custGeom>
                                  <a:avLst/>
                                  <a:gdLst>
                                    <a:gd name="T0" fmla="*/ 129 w 129"/>
                                    <a:gd name="T1" fmla="*/ 42 h 107"/>
                                    <a:gd name="T2" fmla="*/ 129 w 129"/>
                                    <a:gd name="T3" fmla="*/ 30 h 107"/>
                                    <a:gd name="T4" fmla="*/ 126 w 129"/>
                                    <a:gd name="T5" fmla="*/ 20 h 107"/>
                                    <a:gd name="T6" fmla="*/ 121 w 129"/>
                                    <a:gd name="T7" fmla="*/ 10 h 107"/>
                                    <a:gd name="T8" fmla="*/ 114 w 129"/>
                                    <a:gd name="T9" fmla="*/ 0 h 107"/>
                                    <a:gd name="T10" fmla="*/ 114 w 129"/>
                                    <a:gd name="T11" fmla="*/ 0 h 107"/>
                                    <a:gd name="T12" fmla="*/ 119 w 129"/>
                                    <a:gd name="T13" fmla="*/ 10 h 107"/>
                                    <a:gd name="T14" fmla="*/ 124 w 129"/>
                                    <a:gd name="T15" fmla="*/ 20 h 107"/>
                                    <a:gd name="T16" fmla="*/ 126 w 129"/>
                                    <a:gd name="T17" fmla="*/ 30 h 107"/>
                                    <a:gd name="T18" fmla="*/ 129 w 129"/>
                                    <a:gd name="T19" fmla="*/ 42 h 107"/>
                                    <a:gd name="T20" fmla="*/ 126 w 129"/>
                                    <a:gd name="T21" fmla="*/ 55 h 107"/>
                                    <a:gd name="T22" fmla="*/ 124 w 129"/>
                                    <a:gd name="T23" fmla="*/ 67 h 107"/>
                                    <a:gd name="T24" fmla="*/ 119 w 129"/>
                                    <a:gd name="T25" fmla="*/ 77 h 107"/>
                                    <a:gd name="T26" fmla="*/ 109 w 129"/>
                                    <a:gd name="T27" fmla="*/ 87 h 107"/>
                                    <a:gd name="T28" fmla="*/ 102 w 129"/>
                                    <a:gd name="T29" fmla="*/ 94 h 107"/>
                                    <a:gd name="T30" fmla="*/ 89 w 129"/>
                                    <a:gd name="T31" fmla="*/ 99 h 107"/>
                                    <a:gd name="T32" fmla="*/ 79 w 129"/>
                                    <a:gd name="T33" fmla="*/ 104 h 107"/>
                                    <a:gd name="T34" fmla="*/ 64 w 129"/>
                                    <a:gd name="T35" fmla="*/ 104 h 107"/>
                                    <a:gd name="T36" fmla="*/ 52 w 129"/>
                                    <a:gd name="T37" fmla="*/ 104 h 107"/>
                                    <a:gd name="T38" fmla="*/ 39 w 129"/>
                                    <a:gd name="T39" fmla="*/ 99 h 107"/>
                                    <a:gd name="T40" fmla="*/ 29 w 129"/>
                                    <a:gd name="T41" fmla="*/ 94 h 107"/>
                                    <a:gd name="T42" fmla="*/ 20 w 129"/>
                                    <a:gd name="T43" fmla="*/ 87 h 107"/>
                                    <a:gd name="T44" fmla="*/ 12 w 129"/>
                                    <a:gd name="T45" fmla="*/ 77 h 107"/>
                                    <a:gd name="T46" fmla="*/ 7 w 129"/>
                                    <a:gd name="T47" fmla="*/ 67 h 107"/>
                                    <a:gd name="T48" fmla="*/ 2 w 129"/>
                                    <a:gd name="T49" fmla="*/ 55 h 107"/>
                                    <a:gd name="T50" fmla="*/ 2 w 129"/>
                                    <a:gd name="T51" fmla="*/ 42 h 107"/>
                                    <a:gd name="T52" fmla="*/ 2 w 129"/>
                                    <a:gd name="T53" fmla="*/ 30 h 107"/>
                                    <a:gd name="T54" fmla="*/ 7 w 129"/>
                                    <a:gd name="T55" fmla="*/ 20 h 107"/>
                                    <a:gd name="T56" fmla="*/ 12 w 129"/>
                                    <a:gd name="T57" fmla="*/ 10 h 107"/>
                                    <a:gd name="T58" fmla="*/ 17 w 129"/>
                                    <a:gd name="T59" fmla="*/ 0 h 107"/>
                                    <a:gd name="T60" fmla="*/ 15 w 129"/>
                                    <a:gd name="T61" fmla="*/ 0 h 107"/>
                                    <a:gd name="T62" fmla="*/ 10 w 129"/>
                                    <a:gd name="T63" fmla="*/ 10 h 107"/>
                                    <a:gd name="T64" fmla="*/ 5 w 129"/>
                                    <a:gd name="T65" fmla="*/ 20 h 107"/>
                                    <a:gd name="T66" fmla="*/ 2 w 129"/>
                                    <a:gd name="T67" fmla="*/ 30 h 107"/>
                                    <a:gd name="T68" fmla="*/ 0 w 129"/>
                                    <a:gd name="T69" fmla="*/ 42 h 107"/>
                                    <a:gd name="T70" fmla="*/ 2 w 129"/>
                                    <a:gd name="T71" fmla="*/ 55 h 107"/>
                                    <a:gd name="T72" fmla="*/ 5 w 129"/>
                                    <a:gd name="T73" fmla="*/ 67 h 107"/>
                                    <a:gd name="T74" fmla="*/ 12 w 129"/>
                                    <a:gd name="T75" fmla="*/ 79 h 107"/>
                                    <a:gd name="T76" fmla="*/ 20 w 129"/>
                                    <a:gd name="T77" fmla="*/ 87 h 107"/>
                                    <a:gd name="T78" fmla="*/ 29 w 129"/>
                                    <a:gd name="T79" fmla="*/ 97 h 107"/>
                                    <a:gd name="T80" fmla="*/ 39 w 129"/>
                                    <a:gd name="T81" fmla="*/ 102 h 107"/>
                                    <a:gd name="T82" fmla="*/ 52 w 129"/>
                                    <a:gd name="T83" fmla="*/ 107 h 107"/>
                                    <a:gd name="T84" fmla="*/ 64 w 129"/>
                                    <a:gd name="T85" fmla="*/ 107 h 107"/>
                                    <a:gd name="T86" fmla="*/ 79 w 129"/>
                                    <a:gd name="T87" fmla="*/ 107 h 107"/>
                                    <a:gd name="T88" fmla="*/ 92 w 129"/>
                                    <a:gd name="T89" fmla="*/ 102 h 107"/>
                                    <a:gd name="T90" fmla="*/ 102 w 129"/>
                                    <a:gd name="T91" fmla="*/ 97 h 107"/>
                                    <a:gd name="T92" fmla="*/ 111 w 129"/>
                                    <a:gd name="T93" fmla="*/ 87 h 107"/>
                                    <a:gd name="T94" fmla="*/ 119 w 129"/>
                                    <a:gd name="T95" fmla="*/ 79 h 107"/>
                                    <a:gd name="T96" fmla="*/ 124 w 129"/>
                                    <a:gd name="T97" fmla="*/ 67 h 107"/>
                                    <a:gd name="T98" fmla="*/ 129 w 129"/>
                                    <a:gd name="T99" fmla="*/ 55 h 107"/>
                                    <a:gd name="T100" fmla="*/ 129 w 129"/>
                                    <a:gd name="T101" fmla="*/ 42 h 1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29" h="107">
                                      <a:moveTo>
                                        <a:pt x="129" y="42"/>
                                      </a:moveTo>
                                      <a:lnTo>
                                        <a:pt x="129" y="30"/>
                                      </a:lnTo>
                                      <a:lnTo>
                                        <a:pt x="126" y="20"/>
                                      </a:lnTo>
                                      <a:lnTo>
                                        <a:pt x="121" y="10"/>
                                      </a:lnTo>
                                      <a:lnTo>
                                        <a:pt x="114" y="0"/>
                                      </a:lnTo>
                                      <a:lnTo>
                                        <a:pt x="114" y="0"/>
                                      </a:lnTo>
                                      <a:lnTo>
                                        <a:pt x="119" y="10"/>
                                      </a:lnTo>
                                      <a:lnTo>
                                        <a:pt x="124" y="20"/>
                                      </a:lnTo>
                                      <a:lnTo>
                                        <a:pt x="126" y="30"/>
                                      </a:lnTo>
                                      <a:lnTo>
                                        <a:pt x="129" y="42"/>
                                      </a:lnTo>
                                      <a:lnTo>
                                        <a:pt x="126" y="55"/>
                                      </a:lnTo>
                                      <a:lnTo>
                                        <a:pt x="124" y="67"/>
                                      </a:lnTo>
                                      <a:lnTo>
                                        <a:pt x="119" y="77"/>
                                      </a:lnTo>
                                      <a:lnTo>
                                        <a:pt x="109" y="87"/>
                                      </a:lnTo>
                                      <a:lnTo>
                                        <a:pt x="102" y="94"/>
                                      </a:lnTo>
                                      <a:lnTo>
                                        <a:pt x="89" y="99"/>
                                      </a:lnTo>
                                      <a:lnTo>
                                        <a:pt x="79" y="104"/>
                                      </a:lnTo>
                                      <a:lnTo>
                                        <a:pt x="64" y="104"/>
                                      </a:lnTo>
                                      <a:lnTo>
                                        <a:pt x="52" y="104"/>
                                      </a:lnTo>
                                      <a:lnTo>
                                        <a:pt x="39" y="99"/>
                                      </a:lnTo>
                                      <a:lnTo>
                                        <a:pt x="29" y="94"/>
                                      </a:lnTo>
                                      <a:lnTo>
                                        <a:pt x="20" y="87"/>
                                      </a:lnTo>
                                      <a:lnTo>
                                        <a:pt x="12" y="77"/>
                                      </a:lnTo>
                                      <a:lnTo>
                                        <a:pt x="7" y="67"/>
                                      </a:lnTo>
                                      <a:lnTo>
                                        <a:pt x="2" y="55"/>
                                      </a:lnTo>
                                      <a:lnTo>
                                        <a:pt x="2" y="42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7" y="20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2" y="55"/>
                                      </a:lnTo>
                                      <a:lnTo>
                                        <a:pt x="5" y="67"/>
                                      </a:lnTo>
                                      <a:lnTo>
                                        <a:pt x="12" y="79"/>
                                      </a:lnTo>
                                      <a:lnTo>
                                        <a:pt x="20" y="87"/>
                                      </a:lnTo>
                                      <a:lnTo>
                                        <a:pt x="29" y="97"/>
                                      </a:lnTo>
                                      <a:lnTo>
                                        <a:pt x="39" y="102"/>
                                      </a:lnTo>
                                      <a:lnTo>
                                        <a:pt x="52" y="107"/>
                                      </a:lnTo>
                                      <a:lnTo>
                                        <a:pt x="64" y="107"/>
                                      </a:lnTo>
                                      <a:lnTo>
                                        <a:pt x="79" y="107"/>
                                      </a:lnTo>
                                      <a:lnTo>
                                        <a:pt x="92" y="102"/>
                                      </a:lnTo>
                                      <a:lnTo>
                                        <a:pt x="102" y="97"/>
                                      </a:lnTo>
                                      <a:lnTo>
                                        <a:pt x="111" y="87"/>
                                      </a:lnTo>
                                      <a:lnTo>
                                        <a:pt x="119" y="79"/>
                                      </a:lnTo>
                                      <a:lnTo>
                                        <a:pt x="124" y="67"/>
                                      </a:lnTo>
                                      <a:lnTo>
                                        <a:pt x="129" y="55"/>
                                      </a:lnTo>
                                      <a:lnTo>
                                        <a:pt x="129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3843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56" name="Freeform 24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1790" y="440690"/>
                                  <a:ext cx="80645" cy="67945"/>
                                </a:xfrm>
                                <a:custGeom>
                                  <a:avLst/>
                                  <a:gdLst>
                                    <a:gd name="T0" fmla="*/ 127 w 127"/>
                                    <a:gd name="T1" fmla="*/ 42 h 107"/>
                                    <a:gd name="T2" fmla="*/ 127 w 127"/>
                                    <a:gd name="T3" fmla="*/ 30 h 107"/>
                                    <a:gd name="T4" fmla="*/ 124 w 127"/>
                                    <a:gd name="T5" fmla="*/ 20 h 107"/>
                                    <a:gd name="T6" fmla="*/ 119 w 127"/>
                                    <a:gd name="T7" fmla="*/ 10 h 107"/>
                                    <a:gd name="T8" fmla="*/ 112 w 127"/>
                                    <a:gd name="T9" fmla="*/ 0 h 107"/>
                                    <a:gd name="T10" fmla="*/ 109 w 127"/>
                                    <a:gd name="T11" fmla="*/ 0 h 107"/>
                                    <a:gd name="T12" fmla="*/ 117 w 127"/>
                                    <a:gd name="T13" fmla="*/ 10 h 107"/>
                                    <a:gd name="T14" fmla="*/ 122 w 127"/>
                                    <a:gd name="T15" fmla="*/ 20 h 107"/>
                                    <a:gd name="T16" fmla="*/ 124 w 127"/>
                                    <a:gd name="T17" fmla="*/ 30 h 107"/>
                                    <a:gd name="T18" fmla="*/ 127 w 127"/>
                                    <a:gd name="T19" fmla="*/ 42 h 107"/>
                                    <a:gd name="T20" fmla="*/ 124 w 127"/>
                                    <a:gd name="T21" fmla="*/ 55 h 107"/>
                                    <a:gd name="T22" fmla="*/ 122 w 127"/>
                                    <a:gd name="T23" fmla="*/ 67 h 107"/>
                                    <a:gd name="T24" fmla="*/ 114 w 127"/>
                                    <a:gd name="T25" fmla="*/ 77 h 107"/>
                                    <a:gd name="T26" fmla="*/ 107 w 127"/>
                                    <a:gd name="T27" fmla="*/ 87 h 107"/>
                                    <a:gd name="T28" fmla="*/ 97 w 127"/>
                                    <a:gd name="T29" fmla="*/ 94 h 107"/>
                                    <a:gd name="T30" fmla="*/ 87 w 127"/>
                                    <a:gd name="T31" fmla="*/ 99 h 107"/>
                                    <a:gd name="T32" fmla="*/ 75 w 127"/>
                                    <a:gd name="T33" fmla="*/ 104 h 107"/>
                                    <a:gd name="T34" fmla="*/ 62 w 127"/>
                                    <a:gd name="T35" fmla="*/ 104 h 107"/>
                                    <a:gd name="T36" fmla="*/ 50 w 127"/>
                                    <a:gd name="T37" fmla="*/ 104 h 107"/>
                                    <a:gd name="T38" fmla="*/ 40 w 127"/>
                                    <a:gd name="T39" fmla="*/ 99 h 107"/>
                                    <a:gd name="T40" fmla="*/ 27 w 127"/>
                                    <a:gd name="T41" fmla="*/ 94 h 107"/>
                                    <a:gd name="T42" fmla="*/ 20 w 127"/>
                                    <a:gd name="T43" fmla="*/ 87 h 107"/>
                                    <a:gd name="T44" fmla="*/ 13 w 127"/>
                                    <a:gd name="T45" fmla="*/ 77 h 107"/>
                                    <a:gd name="T46" fmla="*/ 5 w 127"/>
                                    <a:gd name="T47" fmla="*/ 67 h 107"/>
                                    <a:gd name="T48" fmla="*/ 3 w 127"/>
                                    <a:gd name="T49" fmla="*/ 55 h 107"/>
                                    <a:gd name="T50" fmla="*/ 0 w 127"/>
                                    <a:gd name="T51" fmla="*/ 42 h 107"/>
                                    <a:gd name="T52" fmla="*/ 3 w 127"/>
                                    <a:gd name="T53" fmla="*/ 30 h 107"/>
                                    <a:gd name="T54" fmla="*/ 5 w 127"/>
                                    <a:gd name="T55" fmla="*/ 20 h 107"/>
                                    <a:gd name="T56" fmla="*/ 10 w 127"/>
                                    <a:gd name="T57" fmla="*/ 10 h 107"/>
                                    <a:gd name="T58" fmla="*/ 18 w 127"/>
                                    <a:gd name="T59" fmla="*/ 0 h 107"/>
                                    <a:gd name="T60" fmla="*/ 15 w 127"/>
                                    <a:gd name="T61" fmla="*/ 0 h 107"/>
                                    <a:gd name="T62" fmla="*/ 8 w 127"/>
                                    <a:gd name="T63" fmla="*/ 10 h 107"/>
                                    <a:gd name="T64" fmla="*/ 3 w 127"/>
                                    <a:gd name="T65" fmla="*/ 20 h 107"/>
                                    <a:gd name="T66" fmla="*/ 0 w 127"/>
                                    <a:gd name="T67" fmla="*/ 30 h 107"/>
                                    <a:gd name="T68" fmla="*/ 0 w 127"/>
                                    <a:gd name="T69" fmla="*/ 42 h 107"/>
                                    <a:gd name="T70" fmla="*/ 0 w 127"/>
                                    <a:gd name="T71" fmla="*/ 55 h 107"/>
                                    <a:gd name="T72" fmla="*/ 5 w 127"/>
                                    <a:gd name="T73" fmla="*/ 67 h 107"/>
                                    <a:gd name="T74" fmla="*/ 10 w 127"/>
                                    <a:gd name="T75" fmla="*/ 77 h 107"/>
                                    <a:gd name="T76" fmla="*/ 18 w 127"/>
                                    <a:gd name="T77" fmla="*/ 87 h 107"/>
                                    <a:gd name="T78" fmla="*/ 27 w 127"/>
                                    <a:gd name="T79" fmla="*/ 94 h 107"/>
                                    <a:gd name="T80" fmla="*/ 37 w 127"/>
                                    <a:gd name="T81" fmla="*/ 102 h 107"/>
                                    <a:gd name="T82" fmla="*/ 50 w 127"/>
                                    <a:gd name="T83" fmla="*/ 104 h 107"/>
                                    <a:gd name="T84" fmla="*/ 62 w 127"/>
                                    <a:gd name="T85" fmla="*/ 107 h 107"/>
                                    <a:gd name="T86" fmla="*/ 77 w 127"/>
                                    <a:gd name="T87" fmla="*/ 104 h 107"/>
                                    <a:gd name="T88" fmla="*/ 87 w 127"/>
                                    <a:gd name="T89" fmla="*/ 102 h 107"/>
                                    <a:gd name="T90" fmla="*/ 100 w 127"/>
                                    <a:gd name="T91" fmla="*/ 94 h 107"/>
                                    <a:gd name="T92" fmla="*/ 109 w 127"/>
                                    <a:gd name="T93" fmla="*/ 87 h 107"/>
                                    <a:gd name="T94" fmla="*/ 117 w 127"/>
                                    <a:gd name="T95" fmla="*/ 77 h 107"/>
                                    <a:gd name="T96" fmla="*/ 122 w 127"/>
                                    <a:gd name="T97" fmla="*/ 67 h 107"/>
                                    <a:gd name="T98" fmla="*/ 127 w 127"/>
                                    <a:gd name="T99" fmla="*/ 55 h 107"/>
                                    <a:gd name="T100" fmla="*/ 127 w 127"/>
                                    <a:gd name="T101" fmla="*/ 42 h 1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27" h="107">
                                      <a:moveTo>
                                        <a:pt x="127" y="42"/>
                                      </a:moveTo>
                                      <a:lnTo>
                                        <a:pt x="127" y="30"/>
                                      </a:lnTo>
                                      <a:lnTo>
                                        <a:pt x="124" y="20"/>
                                      </a:lnTo>
                                      <a:lnTo>
                                        <a:pt x="119" y="10"/>
                                      </a:lnTo>
                                      <a:lnTo>
                                        <a:pt x="112" y="0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17" y="10"/>
                                      </a:lnTo>
                                      <a:lnTo>
                                        <a:pt x="122" y="20"/>
                                      </a:lnTo>
                                      <a:lnTo>
                                        <a:pt x="124" y="30"/>
                                      </a:lnTo>
                                      <a:lnTo>
                                        <a:pt x="127" y="42"/>
                                      </a:lnTo>
                                      <a:lnTo>
                                        <a:pt x="124" y="55"/>
                                      </a:lnTo>
                                      <a:lnTo>
                                        <a:pt x="122" y="67"/>
                                      </a:lnTo>
                                      <a:lnTo>
                                        <a:pt x="114" y="77"/>
                                      </a:lnTo>
                                      <a:lnTo>
                                        <a:pt x="107" y="87"/>
                                      </a:lnTo>
                                      <a:lnTo>
                                        <a:pt x="97" y="94"/>
                                      </a:lnTo>
                                      <a:lnTo>
                                        <a:pt x="87" y="99"/>
                                      </a:lnTo>
                                      <a:lnTo>
                                        <a:pt x="75" y="104"/>
                                      </a:lnTo>
                                      <a:lnTo>
                                        <a:pt x="62" y="104"/>
                                      </a:lnTo>
                                      <a:lnTo>
                                        <a:pt x="50" y="104"/>
                                      </a:lnTo>
                                      <a:lnTo>
                                        <a:pt x="40" y="99"/>
                                      </a:lnTo>
                                      <a:lnTo>
                                        <a:pt x="27" y="94"/>
                                      </a:lnTo>
                                      <a:lnTo>
                                        <a:pt x="20" y="87"/>
                                      </a:lnTo>
                                      <a:lnTo>
                                        <a:pt x="13" y="77"/>
                                      </a:lnTo>
                                      <a:lnTo>
                                        <a:pt x="5" y="67"/>
                                      </a:lnTo>
                                      <a:lnTo>
                                        <a:pt x="3" y="55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8" y="10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5" y="67"/>
                                      </a:lnTo>
                                      <a:lnTo>
                                        <a:pt x="10" y="77"/>
                                      </a:lnTo>
                                      <a:lnTo>
                                        <a:pt x="18" y="87"/>
                                      </a:lnTo>
                                      <a:lnTo>
                                        <a:pt x="27" y="94"/>
                                      </a:lnTo>
                                      <a:lnTo>
                                        <a:pt x="37" y="102"/>
                                      </a:lnTo>
                                      <a:lnTo>
                                        <a:pt x="50" y="104"/>
                                      </a:lnTo>
                                      <a:lnTo>
                                        <a:pt x="62" y="107"/>
                                      </a:lnTo>
                                      <a:lnTo>
                                        <a:pt x="77" y="104"/>
                                      </a:lnTo>
                                      <a:lnTo>
                                        <a:pt x="87" y="102"/>
                                      </a:lnTo>
                                      <a:lnTo>
                                        <a:pt x="100" y="94"/>
                                      </a:lnTo>
                                      <a:lnTo>
                                        <a:pt x="109" y="87"/>
                                      </a:lnTo>
                                      <a:lnTo>
                                        <a:pt x="117" y="77"/>
                                      </a:lnTo>
                                      <a:lnTo>
                                        <a:pt x="122" y="67"/>
                                      </a:lnTo>
                                      <a:lnTo>
                                        <a:pt x="127" y="55"/>
                                      </a:lnTo>
                                      <a:lnTo>
                                        <a:pt x="127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D853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57" name="Freeform 24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1790" y="440690"/>
                                  <a:ext cx="80645" cy="66040"/>
                                </a:xfrm>
                                <a:custGeom>
                                  <a:avLst/>
                                  <a:gdLst>
                                    <a:gd name="T0" fmla="*/ 127 w 127"/>
                                    <a:gd name="T1" fmla="*/ 42 h 104"/>
                                    <a:gd name="T2" fmla="*/ 124 w 127"/>
                                    <a:gd name="T3" fmla="*/ 30 h 104"/>
                                    <a:gd name="T4" fmla="*/ 122 w 127"/>
                                    <a:gd name="T5" fmla="*/ 20 h 104"/>
                                    <a:gd name="T6" fmla="*/ 117 w 127"/>
                                    <a:gd name="T7" fmla="*/ 10 h 104"/>
                                    <a:gd name="T8" fmla="*/ 112 w 127"/>
                                    <a:gd name="T9" fmla="*/ 0 h 104"/>
                                    <a:gd name="T10" fmla="*/ 109 w 127"/>
                                    <a:gd name="T11" fmla="*/ 0 h 104"/>
                                    <a:gd name="T12" fmla="*/ 114 w 127"/>
                                    <a:gd name="T13" fmla="*/ 10 h 104"/>
                                    <a:gd name="T14" fmla="*/ 122 w 127"/>
                                    <a:gd name="T15" fmla="*/ 20 h 104"/>
                                    <a:gd name="T16" fmla="*/ 124 w 127"/>
                                    <a:gd name="T17" fmla="*/ 30 h 104"/>
                                    <a:gd name="T18" fmla="*/ 124 w 127"/>
                                    <a:gd name="T19" fmla="*/ 42 h 104"/>
                                    <a:gd name="T20" fmla="*/ 124 w 127"/>
                                    <a:gd name="T21" fmla="*/ 55 h 104"/>
                                    <a:gd name="T22" fmla="*/ 119 w 127"/>
                                    <a:gd name="T23" fmla="*/ 67 h 104"/>
                                    <a:gd name="T24" fmla="*/ 114 w 127"/>
                                    <a:gd name="T25" fmla="*/ 77 h 104"/>
                                    <a:gd name="T26" fmla="*/ 107 w 127"/>
                                    <a:gd name="T27" fmla="*/ 87 h 104"/>
                                    <a:gd name="T28" fmla="*/ 97 w 127"/>
                                    <a:gd name="T29" fmla="*/ 94 h 104"/>
                                    <a:gd name="T30" fmla="*/ 87 w 127"/>
                                    <a:gd name="T31" fmla="*/ 99 h 104"/>
                                    <a:gd name="T32" fmla="*/ 75 w 127"/>
                                    <a:gd name="T33" fmla="*/ 102 h 104"/>
                                    <a:gd name="T34" fmla="*/ 62 w 127"/>
                                    <a:gd name="T35" fmla="*/ 104 h 104"/>
                                    <a:gd name="T36" fmla="*/ 50 w 127"/>
                                    <a:gd name="T37" fmla="*/ 102 h 104"/>
                                    <a:gd name="T38" fmla="*/ 40 w 127"/>
                                    <a:gd name="T39" fmla="*/ 99 h 104"/>
                                    <a:gd name="T40" fmla="*/ 27 w 127"/>
                                    <a:gd name="T41" fmla="*/ 94 h 104"/>
                                    <a:gd name="T42" fmla="*/ 20 w 127"/>
                                    <a:gd name="T43" fmla="*/ 87 h 104"/>
                                    <a:gd name="T44" fmla="*/ 13 w 127"/>
                                    <a:gd name="T45" fmla="*/ 77 h 104"/>
                                    <a:gd name="T46" fmla="*/ 5 w 127"/>
                                    <a:gd name="T47" fmla="*/ 67 h 104"/>
                                    <a:gd name="T48" fmla="*/ 3 w 127"/>
                                    <a:gd name="T49" fmla="*/ 55 h 104"/>
                                    <a:gd name="T50" fmla="*/ 3 w 127"/>
                                    <a:gd name="T51" fmla="*/ 42 h 104"/>
                                    <a:gd name="T52" fmla="*/ 3 w 127"/>
                                    <a:gd name="T53" fmla="*/ 30 h 104"/>
                                    <a:gd name="T54" fmla="*/ 5 w 127"/>
                                    <a:gd name="T55" fmla="*/ 20 h 104"/>
                                    <a:gd name="T56" fmla="*/ 10 w 127"/>
                                    <a:gd name="T57" fmla="*/ 10 h 104"/>
                                    <a:gd name="T58" fmla="*/ 18 w 127"/>
                                    <a:gd name="T59" fmla="*/ 0 h 104"/>
                                    <a:gd name="T60" fmla="*/ 15 w 127"/>
                                    <a:gd name="T61" fmla="*/ 0 h 104"/>
                                    <a:gd name="T62" fmla="*/ 10 w 127"/>
                                    <a:gd name="T63" fmla="*/ 10 h 104"/>
                                    <a:gd name="T64" fmla="*/ 5 w 127"/>
                                    <a:gd name="T65" fmla="*/ 20 h 104"/>
                                    <a:gd name="T66" fmla="*/ 0 w 127"/>
                                    <a:gd name="T67" fmla="*/ 30 h 104"/>
                                    <a:gd name="T68" fmla="*/ 0 w 127"/>
                                    <a:gd name="T69" fmla="*/ 42 h 104"/>
                                    <a:gd name="T70" fmla="*/ 0 w 127"/>
                                    <a:gd name="T71" fmla="*/ 55 h 104"/>
                                    <a:gd name="T72" fmla="*/ 5 w 127"/>
                                    <a:gd name="T73" fmla="*/ 67 h 104"/>
                                    <a:gd name="T74" fmla="*/ 10 w 127"/>
                                    <a:gd name="T75" fmla="*/ 77 h 104"/>
                                    <a:gd name="T76" fmla="*/ 18 w 127"/>
                                    <a:gd name="T77" fmla="*/ 87 h 104"/>
                                    <a:gd name="T78" fmla="*/ 27 w 127"/>
                                    <a:gd name="T79" fmla="*/ 94 h 104"/>
                                    <a:gd name="T80" fmla="*/ 37 w 127"/>
                                    <a:gd name="T81" fmla="*/ 99 h 104"/>
                                    <a:gd name="T82" fmla="*/ 50 w 127"/>
                                    <a:gd name="T83" fmla="*/ 104 h 104"/>
                                    <a:gd name="T84" fmla="*/ 62 w 127"/>
                                    <a:gd name="T85" fmla="*/ 104 h 104"/>
                                    <a:gd name="T86" fmla="*/ 77 w 127"/>
                                    <a:gd name="T87" fmla="*/ 104 h 104"/>
                                    <a:gd name="T88" fmla="*/ 87 w 127"/>
                                    <a:gd name="T89" fmla="*/ 99 h 104"/>
                                    <a:gd name="T90" fmla="*/ 100 w 127"/>
                                    <a:gd name="T91" fmla="*/ 94 h 104"/>
                                    <a:gd name="T92" fmla="*/ 107 w 127"/>
                                    <a:gd name="T93" fmla="*/ 87 h 104"/>
                                    <a:gd name="T94" fmla="*/ 117 w 127"/>
                                    <a:gd name="T95" fmla="*/ 77 h 104"/>
                                    <a:gd name="T96" fmla="*/ 122 w 127"/>
                                    <a:gd name="T97" fmla="*/ 67 h 104"/>
                                    <a:gd name="T98" fmla="*/ 124 w 127"/>
                                    <a:gd name="T99" fmla="*/ 55 h 104"/>
                                    <a:gd name="T100" fmla="*/ 127 w 127"/>
                                    <a:gd name="T101" fmla="*/ 42 h 10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27" h="104">
                                      <a:moveTo>
                                        <a:pt x="127" y="42"/>
                                      </a:moveTo>
                                      <a:lnTo>
                                        <a:pt x="124" y="30"/>
                                      </a:lnTo>
                                      <a:lnTo>
                                        <a:pt x="122" y="20"/>
                                      </a:lnTo>
                                      <a:lnTo>
                                        <a:pt x="117" y="10"/>
                                      </a:lnTo>
                                      <a:lnTo>
                                        <a:pt x="112" y="0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14" y="10"/>
                                      </a:lnTo>
                                      <a:lnTo>
                                        <a:pt x="122" y="20"/>
                                      </a:lnTo>
                                      <a:lnTo>
                                        <a:pt x="124" y="30"/>
                                      </a:lnTo>
                                      <a:lnTo>
                                        <a:pt x="124" y="42"/>
                                      </a:lnTo>
                                      <a:lnTo>
                                        <a:pt x="124" y="55"/>
                                      </a:lnTo>
                                      <a:lnTo>
                                        <a:pt x="119" y="67"/>
                                      </a:lnTo>
                                      <a:lnTo>
                                        <a:pt x="114" y="77"/>
                                      </a:lnTo>
                                      <a:lnTo>
                                        <a:pt x="107" y="87"/>
                                      </a:lnTo>
                                      <a:lnTo>
                                        <a:pt x="97" y="94"/>
                                      </a:lnTo>
                                      <a:lnTo>
                                        <a:pt x="87" y="99"/>
                                      </a:lnTo>
                                      <a:lnTo>
                                        <a:pt x="75" y="102"/>
                                      </a:lnTo>
                                      <a:lnTo>
                                        <a:pt x="62" y="104"/>
                                      </a:lnTo>
                                      <a:lnTo>
                                        <a:pt x="50" y="102"/>
                                      </a:lnTo>
                                      <a:lnTo>
                                        <a:pt x="40" y="99"/>
                                      </a:lnTo>
                                      <a:lnTo>
                                        <a:pt x="27" y="94"/>
                                      </a:lnTo>
                                      <a:lnTo>
                                        <a:pt x="20" y="87"/>
                                      </a:lnTo>
                                      <a:lnTo>
                                        <a:pt x="13" y="77"/>
                                      </a:lnTo>
                                      <a:lnTo>
                                        <a:pt x="5" y="67"/>
                                      </a:lnTo>
                                      <a:lnTo>
                                        <a:pt x="3" y="55"/>
                                      </a:lnTo>
                                      <a:lnTo>
                                        <a:pt x="3" y="42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5" y="67"/>
                                      </a:lnTo>
                                      <a:lnTo>
                                        <a:pt x="10" y="77"/>
                                      </a:lnTo>
                                      <a:lnTo>
                                        <a:pt x="18" y="87"/>
                                      </a:lnTo>
                                      <a:lnTo>
                                        <a:pt x="27" y="94"/>
                                      </a:lnTo>
                                      <a:lnTo>
                                        <a:pt x="37" y="99"/>
                                      </a:lnTo>
                                      <a:lnTo>
                                        <a:pt x="50" y="104"/>
                                      </a:lnTo>
                                      <a:lnTo>
                                        <a:pt x="62" y="104"/>
                                      </a:lnTo>
                                      <a:lnTo>
                                        <a:pt x="77" y="104"/>
                                      </a:lnTo>
                                      <a:lnTo>
                                        <a:pt x="87" y="99"/>
                                      </a:lnTo>
                                      <a:lnTo>
                                        <a:pt x="100" y="94"/>
                                      </a:lnTo>
                                      <a:lnTo>
                                        <a:pt x="107" y="87"/>
                                      </a:lnTo>
                                      <a:lnTo>
                                        <a:pt x="117" y="77"/>
                                      </a:lnTo>
                                      <a:lnTo>
                                        <a:pt x="122" y="67"/>
                                      </a:lnTo>
                                      <a:lnTo>
                                        <a:pt x="124" y="55"/>
                                      </a:lnTo>
                                      <a:lnTo>
                                        <a:pt x="127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8863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58" name="Freeform 24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1790" y="440690"/>
                                  <a:ext cx="80645" cy="66040"/>
                                </a:xfrm>
                                <a:custGeom>
                                  <a:avLst/>
                                  <a:gdLst>
                                    <a:gd name="T0" fmla="*/ 127 w 127"/>
                                    <a:gd name="T1" fmla="*/ 42 h 104"/>
                                    <a:gd name="T2" fmla="*/ 124 w 127"/>
                                    <a:gd name="T3" fmla="*/ 30 h 104"/>
                                    <a:gd name="T4" fmla="*/ 122 w 127"/>
                                    <a:gd name="T5" fmla="*/ 20 h 104"/>
                                    <a:gd name="T6" fmla="*/ 117 w 127"/>
                                    <a:gd name="T7" fmla="*/ 10 h 104"/>
                                    <a:gd name="T8" fmla="*/ 109 w 127"/>
                                    <a:gd name="T9" fmla="*/ 0 h 104"/>
                                    <a:gd name="T10" fmla="*/ 107 w 127"/>
                                    <a:gd name="T11" fmla="*/ 0 h 104"/>
                                    <a:gd name="T12" fmla="*/ 114 w 127"/>
                                    <a:gd name="T13" fmla="*/ 10 h 104"/>
                                    <a:gd name="T14" fmla="*/ 119 w 127"/>
                                    <a:gd name="T15" fmla="*/ 20 h 104"/>
                                    <a:gd name="T16" fmla="*/ 124 w 127"/>
                                    <a:gd name="T17" fmla="*/ 30 h 104"/>
                                    <a:gd name="T18" fmla="*/ 124 w 127"/>
                                    <a:gd name="T19" fmla="*/ 42 h 104"/>
                                    <a:gd name="T20" fmla="*/ 122 w 127"/>
                                    <a:gd name="T21" fmla="*/ 55 h 104"/>
                                    <a:gd name="T22" fmla="*/ 119 w 127"/>
                                    <a:gd name="T23" fmla="*/ 67 h 104"/>
                                    <a:gd name="T24" fmla="*/ 114 w 127"/>
                                    <a:gd name="T25" fmla="*/ 77 h 104"/>
                                    <a:gd name="T26" fmla="*/ 107 w 127"/>
                                    <a:gd name="T27" fmla="*/ 84 h 104"/>
                                    <a:gd name="T28" fmla="*/ 97 w 127"/>
                                    <a:gd name="T29" fmla="*/ 92 h 104"/>
                                    <a:gd name="T30" fmla="*/ 87 w 127"/>
                                    <a:gd name="T31" fmla="*/ 99 h 104"/>
                                    <a:gd name="T32" fmla="*/ 75 w 127"/>
                                    <a:gd name="T33" fmla="*/ 102 h 104"/>
                                    <a:gd name="T34" fmla="*/ 62 w 127"/>
                                    <a:gd name="T35" fmla="*/ 104 h 104"/>
                                    <a:gd name="T36" fmla="*/ 50 w 127"/>
                                    <a:gd name="T37" fmla="*/ 102 h 104"/>
                                    <a:gd name="T38" fmla="*/ 40 w 127"/>
                                    <a:gd name="T39" fmla="*/ 99 h 104"/>
                                    <a:gd name="T40" fmla="*/ 30 w 127"/>
                                    <a:gd name="T41" fmla="*/ 92 h 104"/>
                                    <a:gd name="T42" fmla="*/ 20 w 127"/>
                                    <a:gd name="T43" fmla="*/ 84 h 104"/>
                                    <a:gd name="T44" fmla="*/ 13 w 127"/>
                                    <a:gd name="T45" fmla="*/ 77 h 104"/>
                                    <a:gd name="T46" fmla="*/ 8 w 127"/>
                                    <a:gd name="T47" fmla="*/ 67 h 104"/>
                                    <a:gd name="T48" fmla="*/ 3 w 127"/>
                                    <a:gd name="T49" fmla="*/ 55 h 104"/>
                                    <a:gd name="T50" fmla="*/ 3 w 127"/>
                                    <a:gd name="T51" fmla="*/ 42 h 104"/>
                                    <a:gd name="T52" fmla="*/ 3 w 127"/>
                                    <a:gd name="T53" fmla="*/ 30 h 104"/>
                                    <a:gd name="T54" fmla="*/ 8 w 127"/>
                                    <a:gd name="T55" fmla="*/ 20 h 104"/>
                                    <a:gd name="T56" fmla="*/ 13 w 127"/>
                                    <a:gd name="T57" fmla="*/ 10 h 104"/>
                                    <a:gd name="T58" fmla="*/ 18 w 127"/>
                                    <a:gd name="T59" fmla="*/ 0 h 104"/>
                                    <a:gd name="T60" fmla="*/ 18 w 127"/>
                                    <a:gd name="T61" fmla="*/ 0 h 104"/>
                                    <a:gd name="T62" fmla="*/ 10 w 127"/>
                                    <a:gd name="T63" fmla="*/ 10 h 104"/>
                                    <a:gd name="T64" fmla="*/ 5 w 127"/>
                                    <a:gd name="T65" fmla="*/ 20 h 104"/>
                                    <a:gd name="T66" fmla="*/ 3 w 127"/>
                                    <a:gd name="T67" fmla="*/ 30 h 104"/>
                                    <a:gd name="T68" fmla="*/ 0 w 127"/>
                                    <a:gd name="T69" fmla="*/ 42 h 104"/>
                                    <a:gd name="T70" fmla="*/ 3 w 127"/>
                                    <a:gd name="T71" fmla="*/ 55 h 104"/>
                                    <a:gd name="T72" fmla="*/ 5 w 127"/>
                                    <a:gd name="T73" fmla="*/ 67 h 104"/>
                                    <a:gd name="T74" fmla="*/ 13 w 127"/>
                                    <a:gd name="T75" fmla="*/ 77 h 104"/>
                                    <a:gd name="T76" fmla="*/ 20 w 127"/>
                                    <a:gd name="T77" fmla="*/ 87 h 104"/>
                                    <a:gd name="T78" fmla="*/ 27 w 127"/>
                                    <a:gd name="T79" fmla="*/ 94 h 104"/>
                                    <a:gd name="T80" fmla="*/ 40 w 127"/>
                                    <a:gd name="T81" fmla="*/ 99 h 104"/>
                                    <a:gd name="T82" fmla="*/ 50 w 127"/>
                                    <a:gd name="T83" fmla="*/ 104 h 104"/>
                                    <a:gd name="T84" fmla="*/ 62 w 127"/>
                                    <a:gd name="T85" fmla="*/ 104 h 104"/>
                                    <a:gd name="T86" fmla="*/ 75 w 127"/>
                                    <a:gd name="T87" fmla="*/ 104 h 104"/>
                                    <a:gd name="T88" fmla="*/ 87 w 127"/>
                                    <a:gd name="T89" fmla="*/ 99 h 104"/>
                                    <a:gd name="T90" fmla="*/ 97 w 127"/>
                                    <a:gd name="T91" fmla="*/ 94 h 104"/>
                                    <a:gd name="T92" fmla="*/ 107 w 127"/>
                                    <a:gd name="T93" fmla="*/ 87 h 104"/>
                                    <a:gd name="T94" fmla="*/ 114 w 127"/>
                                    <a:gd name="T95" fmla="*/ 77 h 104"/>
                                    <a:gd name="T96" fmla="*/ 122 w 127"/>
                                    <a:gd name="T97" fmla="*/ 67 h 104"/>
                                    <a:gd name="T98" fmla="*/ 124 w 127"/>
                                    <a:gd name="T99" fmla="*/ 55 h 104"/>
                                    <a:gd name="T100" fmla="*/ 127 w 127"/>
                                    <a:gd name="T101" fmla="*/ 42 h 10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27" h="104">
                                      <a:moveTo>
                                        <a:pt x="127" y="42"/>
                                      </a:moveTo>
                                      <a:lnTo>
                                        <a:pt x="124" y="30"/>
                                      </a:lnTo>
                                      <a:lnTo>
                                        <a:pt x="122" y="20"/>
                                      </a:lnTo>
                                      <a:lnTo>
                                        <a:pt x="117" y="10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07" y="0"/>
                                      </a:lnTo>
                                      <a:lnTo>
                                        <a:pt x="114" y="10"/>
                                      </a:lnTo>
                                      <a:lnTo>
                                        <a:pt x="119" y="20"/>
                                      </a:lnTo>
                                      <a:lnTo>
                                        <a:pt x="124" y="30"/>
                                      </a:lnTo>
                                      <a:lnTo>
                                        <a:pt x="124" y="42"/>
                                      </a:lnTo>
                                      <a:lnTo>
                                        <a:pt x="122" y="55"/>
                                      </a:lnTo>
                                      <a:lnTo>
                                        <a:pt x="119" y="67"/>
                                      </a:lnTo>
                                      <a:lnTo>
                                        <a:pt x="114" y="77"/>
                                      </a:lnTo>
                                      <a:lnTo>
                                        <a:pt x="107" y="84"/>
                                      </a:lnTo>
                                      <a:lnTo>
                                        <a:pt x="97" y="92"/>
                                      </a:lnTo>
                                      <a:lnTo>
                                        <a:pt x="87" y="99"/>
                                      </a:lnTo>
                                      <a:lnTo>
                                        <a:pt x="75" y="102"/>
                                      </a:lnTo>
                                      <a:lnTo>
                                        <a:pt x="62" y="104"/>
                                      </a:lnTo>
                                      <a:lnTo>
                                        <a:pt x="50" y="102"/>
                                      </a:lnTo>
                                      <a:lnTo>
                                        <a:pt x="40" y="99"/>
                                      </a:lnTo>
                                      <a:lnTo>
                                        <a:pt x="30" y="92"/>
                                      </a:lnTo>
                                      <a:lnTo>
                                        <a:pt x="20" y="84"/>
                                      </a:lnTo>
                                      <a:lnTo>
                                        <a:pt x="13" y="77"/>
                                      </a:lnTo>
                                      <a:lnTo>
                                        <a:pt x="8" y="67"/>
                                      </a:lnTo>
                                      <a:lnTo>
                                        <a:pt x="3" y="55"/>
                                      </a:lnTo>
                                      <a:lnTo>
                                        <a:pt x="3" y="42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3" y="55"/>
                                      </a:lnTo>
                                      <a:lnTo>
                                        <a:pt x="5" y="67"/>
                                      </a:lnTo>
                                      <a:lnTo>
                                        <a:pt x="13" y="77"/>
                                      </a:lnTo>
                                      <a:lnTo>
                                        <a:pt x="20" y="87"/>
                                      </a:lnTo>
                                      <a:lnTo>
                                        <a:pt x="27" y="94"/>
                                      </a:lnTo>
                                      <a:lnTo>
                                        <a:pt x="40" y="99"/>
                                      </a:lnTo>
                                      <a:lnTo>
                                        <a:pt x="50" y="104"/>
                                      </a:lnTo>
                                      <a:lnTo>
                                        <a:pt x="62" y="104"/>
                                      </a:lnTo>
                                      <a:lnTo>
                                        <a:pt x="75" y="104"/>
                                      </a:lnTo>
                                      <a:lnTo>
                                        <a:pt x="87" y="99"/>
                                      </a:lnTo>
                                      <a:lnTo>
                                        <a:pt x="97" y="94"/>
                                      </a:lnTo>
                                      <a:lnTo>
                                        <a:pt x="107" y="87"/>
                                      </a:lnTo>
                                      <a:lnTo>
                                        <a:pt x="114" y="77"/>
                                      </a:lnTo>
                                      <a:lnTo>
                                        <a:pt x="122" y="67"/>
                                      </a:lnTo>
                                      <a:lnTo>
                                        <a:pt x="124" y="55"/>
                                      </a:lnTo>
                                      <a:lnTo>
                                        <a:pt x="127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D873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59" name="Freeform 24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3695" y="440690"/>
                                  <a:ext cx="76835" cy="66040"/>
                                </a:xfrm>
                                <a:custGeom>
                                  <a:avLst/>
                                  <a:gdLst>
                                    <a:gd name="T0" fmla="*/ 121 w 121"/>
                                    <a:gd name="T1" fmla="*/ 42 h 104"/>
                                    <a:gd name="T2" fmla="*/ 121 w 121"/>
                                    <a:gd name="T3" fmla="*/ 30 h 104"/>
                                    <a:gd name="T4" fmla="*/ 119 w 121"/>
                                    <a:gd name="T5" fmla="*/ 20 h 104"/>
                                    <a:gd name="T6" fmla="*/ 111 w 121"/>
                                    <a:gd name="T7" fmla="*/ 10 h 104"/>
                                    <a:gd name="T8" fmla="*/ 106 w 121"/>
                                    <a:gd name="T9" fmla="*/ 0 h 104"/>
                                    <a:gd name="T10" fmla="*/ 104 w 121"/>
                                    <a:gd name="T11" fmla="*/ 0 h 104"/>
                                    <a:gd name="T12" fmla="*/ 111 w 121"/>
                                    <a:gd name="T13" fmla="*/ 10 h 104"/>
                                    <a:gd name="T14" fmla="*/ 116 w 121"/>
                                    <a:gd name="T15" fmla="*/ 20 h 104"/>
                                    <a:gd name="T16" fmla="*/ 119 w 121"/>
                                    <a:gd name="T17" fmla="*/ 30 h 104"/>
                                    <a:gd name="T18" fmla="*/ 121 w 121"/>
                                    <a:gd name="T19" fmla="*/ 42 h 104"/>
                                    <a:gd name="T20" fmla="*/ 119 w 121"/>
                                    <a:gd name="T21" fmla="*/ 55 h 104"/>
                                    <a:gd name="T22" fmla="*/ 116 w 121"/>
                                    <a:gd name="T23" fmla="*/ 64 h 104"/>
                                    <a:gd name="T24" fmla="*/ 111 w 121"/>
                                    <a:gd name="T25" fmla="*/ 77 h 104"/>
                                    <a:gd name="T26" fmla="*/ 104 w 121"/>
                                    <a:gd name="T27" fmla="*/ 84 h 104"/>
                                    <a:gd name="T28" fmla="*/ 94 w 121"/>
                                    <a:gd name="T29" fmla="*/ 92 h 104"/>
                                    <a:gd name="T30" fmla="*/ 84 w 121"/>
                                    <a:gd name="T31" fmla="*/ 97 h 104"/>
                                    <a:gd name="T32" fmla="*/ 72 w 121"/>
                                    <a:gd name="T33" fmla="*/ 102 h 104"/>
                                    <a:gd name="T34" fmla="*/ 59 w 121"/>
                                    <a:gd name="T35" fmla="*/ 102 h 104"/>
                                    <a:gd name="T36" fmla="*/ 49 w 121"/>
                                    <a:gd name="T37" fmla="*/ 102 h 104"/>
                                    <a:gd name="T38" fmla="*/ 37 w 121"/>
                                    <a:gd name="T39" fmla="*/ 97 h 104"/>
                                    <a:gd name="T40" fmla="*/ 27 w 121"/>
                                    <a:gd name="T41" fmla="*/ 92 h 104"/>
                                    <a:gd name="T42" fmla="*/ 17 w 121"/>
                                    <a:gd name="T43" fmla="*/ 84 h 104"/>
                                    <a:gd name="T44" fmla="*/ 10 w 121"/>
                                    <a:gd name="T45" fmla="*/ 77 h 104"/>
                                    <a:gd name="T46" fmla="*/ 5 w 121"/>
                                    <a:gd name="T47" fmla="*/ 64 h 104"/>
                                    <a:gd name="T48" fmla="*/ 2 w 121"/>
                                    <a:gd name="T49" fmla="*/ 55 h 104"/>
                                    <a:gd name="T50" fmla="*/ 0 w 121"/>
                                    <a:gd name="T51" fmla="*/ 42 h 104"/>
                                    <a:gd name="T52" fmla="*/ 2 w 121"/>
                                    <a:gd name="T53" fmla="*/ 30 h 104"/>
                                    <a:gd name="T54" fmla="*/ 5 w 121"/>
                                    <a:gd name="T55" fmla="*/ 20 h 104"/>
                                    <a:gd name="T56" fmla="*/ 10 w 121"/>
                                    <a:gd name="T57" fmla="*/ 10 h 104"/>
                                    <a:gd name="T58" fmla="*/ 17 w 121"/>
                                    <a:gd name="T59" fmla="*/ 0 h 104"/>
                                    <a:gd name="T60" fmla="*/ 15 w 121"/>
                                    <a:gd name="T61" fmla="*/ 0 h 104"/>
                                    <a:gd name="T62" fmla="*/ 7 w 121"/>
                                    <a:gd name="T63" fmla="*/ 10 h 104"/>
                                    <a:gd name="T64" fmla="*/ 2 w 121"/>
                                    <a:gd name="T65" fmla="*/ 20 h 104"/>
                                    <a:gd name="T66" fmla="*/ 0 w 121"/>
                                    <a:gd name="T67" fmla="*/ 30 h 104"/>
                                    <a:gd name="T68" fmla="*/ 0 w 121"/>
                                    <a:gd name="T69" fmla="*/ 42 h 104"/>
                                    <a:gd name="T70" fmla="*/ 0 w 121"/>
                                    <a:gd name="T71" fmla="*/ 55 h 104"/>
                                    <a:gd name="T72" fmla="*/ 2 w 121"/>
                                    <a:gd name="T73" fmla="*/ 67 h 104"/>
                                    <a:gd name="T74" fmla="*/ 10 w 121"/>
                                    <a:gd name="T75" fmla="*/ 77 h 104"/>
                                    <a:gd name="T76" fmla="*/ 17 w 121"/>
                                    <a:gd name="T77" fmla="*/ 87 h 104"/>
                                    <a:gd name="T78" fmla="*/ 24 w 121"/>
                                    <a:gd name="T79" fmla="*/ 94 h 104"/>
                                    <a:gd name="T80" fmla="*/ 37 w 121"/>
                                    <a:gd name="T81" fmla="*/ 99 h 104"/>
                                    <a:gd name="T82" fmla="*/ 47 w 121"/>
                                    <a:gd name="T83" fmla="*/ 102 h 104"/>
                                    <a:gd name="T84" fmla="*/ 59 w 121"/>
                                    <a:gd name="T85" fmla="*/ 104 h 104"/>
                                    <a:gd name="T86" fmla="*/ 72 w 121"/>
                                    <a:gd name="T87" fmla="*/ 102 h 104"/>
                                    <a:gd name="T88" fmla="*/ 84 w 121"/>
                                    <a:gd name="T89" fmla="*/ 99 h 104"/>
                                    <a:gd name="T90" fmla="*/ 94 w 121"/>
                                    <a:gd name="T91" fmla="*/ 94 h 104"/>
                                    <a:gd name="T92" fmla="*/ 104 w 121"/>
                                    <a:gd name="T93" fmla="*/ 87 h 104"/>
                                    <a:gd name="T94" fmla="*/ 111 w 121"/>
                                    <a:gd name="T95" fmla="*/ 77 h 104"/>
                                    <a:gd name="T96" fmla="*/ 116 w 121"/>
                                    <a:gd name="T97" fmla="*/ 67 h 104"/>
                                    <a:gd name="T98" fmla="*/ 121 w 121"/>
                                    <a:gd name="T99" fmla="*/ 55 h 104"/>
                                    <a:gd name="T100" fmla="*/ 121 w 121"/>
                                    <a:gd name="T101" fmla="*/ 42 h 10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21" h="104">
                                      <a:moveTo>
                                        <a:pt x="121" y="42"/>
                                      </a:moveTo>
                                      <a:lnTo>
                                        <a:pt x="121" y="30"/>
                                      </a:lnTo>
                                      <a:lnTo>
                                        <a:pt x="119" y="20"/>
                                      </a:lnTo>
                                      <a:lnTo>
                                        <a:pt x="111" y="10"/>
                                      </a:lnTo>
                                      <a:lnTo>
                                        <a:pt x="106" y="0"/>
                                      </a:lnTo>
                                      <a:lnTo>
                                        <a:pt x="104" y="0"/>
                                      </a:lnTo>
                                      <a:lnTo>
                                        <a:pt x="111" y="10"/>
                                      </a:lnTo>
                                      <a:lnTo>
                                        <a:pt x="116" y="20"/>
                                      </a:lnTo>
                                      <a:lnTo>
                                        <a:pt x="119" y="30"/>
                                      </a:lnTo>
                                      <a:lnTo>
                                        <a:pt x="121" y="42"/>
                                      </a:lnTo>
                                      <a:lnTo>
                                        <a:pt x="119" y="55"/>
                                      </a:lnTo>
                                      <a:lnTo>
                                        <a:pt x="116" y="64"/>
                                      </a:lnTo>
                                      <a:lnTo>
                                        <a:pt x="111" y="77"/>
                                      </a:lnTo>
                                      <a:lnTo>
                                        <a:pt x="104" y="84"/>
                                      </a:lnTo>
                                      <a:lnTo>
                                        <a:pt x="94" y="92"/>
                                      </a:lnTo>
                                      <a:lnTo>
                                        <a:pt x="84" y="97"/>
                                      </a:lnTo>
                                      <a:lnTo>
                                        <a:pt x="72" y="102"/>
                                      </a:lnTo>
                                      <a:lnTo>
                                        <a:pt x="59" y="102"/>
                                      </a:lnTo>
                                      <a:lnTo>
                                        <a:pt x="49" y="102"/>
                                      </a:lnTo>
                                      <a:lnTo>
                                        <a:pt x="37" y="97"/>
                                      </a:lnTo>
                                      <a:lnTo>
                                        <a:pt x="27" y="92"/>
                                      </a:lnTo>
                                      <a:lnTo>
                                        <a:pt x="17" y="84"/>
                                      </a:lnTo>
                                      <a:lnTo>
                                        <a:pt x="10" y="77"/>
                                      </a:lnTo>
                                      <a:lnTo>
                                        <a:pt x="5" y="64"/>
                                      </a:lnTo>
                                      <a:lnTo>
                                        <a:pt x="2" y="55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7" y="10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2" y="67"/>
                                      </a:lnTo>
                                      <a:lnTo>
                                        <a:pt x="10" y="77"/>
                                      </a:lnTo>
                                      <a:lnTo>
                                        <a:pt x="17" y="87"/>
                                      </a:lnTo>
                                      <a:lnTo>
                                        <a:pt x="24" y="94"/>
                                      </a:lnTo>
                                      <a:lnTo>
                                        <a:pt x="37" y="99"/>
                                      </a:lnTo>
                                      <a:lnTo>
                                        <a:pt x="47" y="102"/>
                                      </a:lnTo>
                                      <a:lnTo>
                                        <a:pt x="59" y="104"/>
                                      </a:lnTo>
                                      <a:lnTo>
                                        <a:pt x="72" y="102"/>
                                      </a:lnTo>
                                      <a:lnTo>
                                        <a:pt x="84" y="99"/>
                                      </a:lnTo>
                                      <a:lnTo>
                                        <a:pt x="94" y="94"/>
                                      </a:lnTo>
                                      <a:lnTo>
                                        <a:pt x="104" y="87"/>
                                      </a:lnTo>
                                      <a:lnTo>
                                        <a:pt x="111" y="77"/>
                                      </a:lnTo>
                                      <a:lnTo>
                                        <a:pt x="116" y="67"/>
                                      </a:lnTo>
                                      <a:lnTo>
                                        <a:pt x="121" y="55"/>
                                      </a:lnTo>
                                      <a:lnTo>
                                        <a:pt x="121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5893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60" name="Freeform 24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3695" y="440690"/>
                                  <a:ext cx="76835" cy="66040"/>
                                </a:xfrm>
                                <a:custGeom>
                                  <a:avLst/>
                                  <a:gdLst>
                                    <a:gd name="T0" fmla="*/ 121 w 121"/>
                                    <a:gd name="T1" fmla="*/ 42 h 104"/>
                                    <a:gd name="T2" fmla="*/ 121 w 121"/>
                                    <a:gd name="T3" fmla="*/ 30 h 104"/>
                                    <a:gd name="T4" fmla="*/ 116 w 121"/>
                                    <a:gd name="T5" fmla="*/ 20 h 104"/>
                                    <a:gd name="T6" fmla="*/ 111 w 121"/>
                                    <a:gd name="T7" fmla="*/ 10 h 104"/>
                                    <a:gd name="T8" fmla="*/ 104 w 121"/>
                                    <a:gd name="T9" fmla="*/ 0 h 104"/>
                                    <a:gd name="T10" fmla="*/ 104 w 121"/>
                                    <a:gd name="T11" fmla="*/ 0 h 104"/>
                                    <a:gd name="T12" fmla="*/ 109 w 121"/>
                                    <a:gd name="T13" fmla="*/ 10 h 104"/>
                                    <a:gd name="T14" fmla="*/ 116 w 121"/>
                                    <a:gd name="T15" fmla="*/ 20 h 104"/>
                                    <a:gd name="T16" fmla="*/ 119 w 121"/>
                                    <a:gd name="T17" fmla="*/ 30 h 104"/>
                                    <a:gd name="T18" fmla="*/ 119 w 121"/>
                                    <a:gd name="T19" fmla="*/ 42 h 104"/>
                                    <a:gd name="T20" fmla="*/ 119 w 121"/>
                                    <a:gd name="T21" fmla="*/ 55 h 104"/>
                                    <a:gd name="T22" fmla="*/ 114 w 121"/>
                                    <a:gd name="T23" fmla="*/ 64 h 104"/>
                                    <a:gd name="T24" fmla="*/ 109 w 121"/>
                                    <a:gd name="T25" fmla="*/ 74 h 104"/>
                                    <a:gd name="T26" fmla="*/ 102 w 121"/>
                                    <a:gd name="T27" fmla="*/ 84 h 104"/>
                                    <a:gd name="T28" fmla="*/ 94 w 121"/>
                                    <a:gd name="T29" fmla="*/ 92 h 104"/>
                                    <a:gd name="T30" fmla="*/ 84 w 121"/>
                                    <a:gd name="T31" fmla="*/ 97 h 104"/>
                                    <a:gd name="T32" fmla="*/ 72 w 121"/>
                                    <a:gd name="T33" fmla="*/ 99 h 104"/>
                                    <a:gd name="T34" fmla="*/ 59 w 121"/>
                                    <a:gd name="T35" fmla="*/ 102 h 104"/>
                                    <a:gd name="T36" fmla="*/ 49 w 121"/>
                                    <a:gd name="T37" fmla="*/ 99 h 104"/>
                                    <a:gd name="T38" fmla="*/ 37 w 121"/>
                                    <a:gd name="T39" fmla="*/ 97 h 104"/>
                                    <a:gd name="T40" fmla="*/ 27 w 121"/>
                                    <a:gd name="T41" fmla="*/ 92 h 104"/>
                                    <a:gd name="T42" fmla="*/ 17 w 121"/>
                                    <a:gd name="T43" fmla="*/ 84 h 104"/>
                                    <a:gd name="T44" fmla="*/ 12 w 121"/>
                                    <a:gd name="T45" fmla="*/ 74 h 104"/>
                                    <a:gd name="T46" fmla="*/ 5 w 121"/>
                                    <a:gd name="T47" fmla="*/ 64 h 104"/>
                                    <a:gd name="T48" fmla="*/ 2 w 121"/>
                                    <a:gd name="T49" fmla="*/ 55 h 104"/>
                                    <a:gd name="T50" fmla="*/ 0 w 121"/>
                                    <a:gd name="T51" fmla="*/ 42 h 104"/>
                                    <a:gd name="T52" fmla="*/ 2 w 121"/>
                                    <a:gd name="T53" fmla="*/ 30 h 104"/>
                                    <a:gd name="T54" fmla="*/ 5 w 121"/>
                                    <a:gd name="T55" fmla="*/ 20 h 104"/>
                                    <a:gd name="T56" fmla="*/ 10 w 121"/>
                                    <a:gd name="T57" fmla="*/ 10 h 104"/>
                                    <a:gd name="T58" fmla="*/ 17 w 121"/>
                                    <a:gd name="T59" fmla="*/ 0 h 104"/>
                                    <a:gd name="T60" fmla="*/ 15 w 121"/>
                                    <a:gd name="T61" fmla="*/ 0 h 104"/>
                                    <a:gd name="T62" fmla="*/ 10 w 121"/>
                                    <a:gd name="T63" fmla="*/ 10 h 104"/>
                                    <a:gd name="T64" fmla="*/ 5 w 121"/>
                                    <a:gd name="T65" fmla="*/ 20 h 104"/>
                                    <a:gd name="T66" fmla="*/ 0 w 121"/>
                                    <a:gd name="T67" fmla="*/ 30 h 104"/>
                                    <a:gd name="T68" fmla="*/ 0 w 121"/>
                                    <a:gd name="T69" fmla="*/ 42 h 104"/>
                                    <a:gd name="T70" fmla="*/ 0 w 121"/>
                                    <a:gd name="T71" fmla="*/ 55 h 104"/>
                                    <a:gd name="T72" fmla="*/ 5 w 121"/>
                                    <a:gd name="T73" fmla="*/ 67 h 104"/>
                                    <a:gd name="T74" fmla="*/ 10 w 121"/>
                                    <a:gd name="T75" fmla="*/ 77 h 104"/>
                                    <a:gd name="T76" fmla="*/ 17 w 121"/>
                                    <a:gd name="T77" fmla="*/ 84 h 104"/>
                                    <a:gd name="T78" fmla="*/ 27 w 121"/>
                                    <a:gd name="T79" fmla="*/ 92 h 104"/>
                                    <a:gd name="T80" fmla="*/ 37 w 121"/>
                                    <a:gd name="T81" fmla="*/ 99 h 104"/>
                                    <a:gd name="T82" fmla="*/ 47 w 121"/>
                                    <a:gd name="T83" fmla="*/ 102 h 104"/>
                                    <a:gd name="T84" fmla="*/ 59 w 121"/>
                                    <a:gd name="T85" fmla="*/ 104 h 104"/>
                                    <a:gd name="T86" fmla="*/ 72 w 121"/>
                                    <a:gd name="T87" fmla="*/ 102 h 104"/>
                                    <a:gd name="T88" fmla="*/ 84 w 121"/>
                                    <a:gd name="T89" fmla="*/ 99 h 104"/>
                                    <a:gd name="T90" fmla="*/ 94 w 121"/>
                                    <a:gd name="T91" fmla="*/ 92 h 104"/>
                                    <a:gd name="T92" fmla="*/ 104 w 121"/>
                                    <a:gd name="T93" fmla="*/ 84 h 104"/>
                                    <a:gd name="T94" fmla="*/ 111 w 121"/>
                                    <a:gd name="T95" fmla="*/ 77 h 104"/>
                                    <a:gd name="T96" fmla="*/ 116 w 121"/>
                                    <a:gd name="T97" fmla="*/ 67 h 104"/>
                                    <a:gd name="T98" fmla="*/ 119 w 121"/>
                                    <a:gd name="T99" fmla="*/ 55 h 104"/>
                                    <a:gd name="T100" fmla="*/ 121 w 121"/>
                                    <a:gd name="T101" fmla="*/ 42 h 10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21" h="104">
                                      <a:moveTo>
                                        <a:pt x="121" y="42"/>
                                      </a:moveTo>
                                      <a:lnTo>
                                        <a:pt x="121" y="30"/>
                                      </a:lnTo>
                                      <a:lnTo>
                                        <a:pt x="116" y="20"/>
                                      </a:lnTo>
                                      <a:lnTo>
                                        <a:pt x="111" y="10"/>
                                      </a:lnTo>
                                      <a:lnTo>
                                        <a:pt x="104" y="0"/>
                                      </a:lnTo>
                                      <a:lnTo>
                                        <a:pt x="104" y="0"/>
                                      </a:lnTo>
                                      <a:lnTo>
                                        <a:pt x="109" y="10"/>
                                      </a:lnTo>
                                      <a:lnTo>
                                        <a:pt x="116" y="20"/>
                                      </a:lnTo>
                                      <a:lnTo>
                                        <a:pt x="119" y="30"/>
                                      </a:lnTo>
                                      <a:lnTo>
                                        <a:pt x="119" y="42"/>
                                      </a:lnTo>
                                      <a:lnTo>
                                        <a:pt x="119" y="55"/>
                                      </a:lnTo>
                                      <a:lnTo>
                                        <a:pt x="114" y="64"/>
                                      </a:lnTo>
                                      <a:lnTo>
                                        <a:pt x="109" y="74"/>
                                      </a:lnTo>
                                      <a:lnTo>
                                        <a:pt x="102" y="84"/>
                                      </a:lnTo>
                                      <a:lnTo>
                                        <a:pt x="94" y="92"/>
                                      </a:lnTo>
                                      <a:lnTo>
                                        <a:pt x="84" y="97"/>
                                      </a:lnTo>
                                      <a:lnTo>
                                        <a:pt x="72" y="99"/>
                                      </a:lnTo>
                                      <a:lnTo>
                                        <a:pt x="59" y="102"/>
                                      </a:lnTo>
                                      <a:lnTo>
                                        <a:pt x="49" y="99"/>
                                      </a:lnTo>
                                      <a:lnTo>
                                        <a:pt x="37" y="97"/>
                                      </a:lnTo>
                                      <a:lnTo>
                                        <a:pt x="27" y="92"/>
                                      </a:lnTo>
                                      <a:lnTo>
                                        <a:pt x="17" y="84"/>
                                      </a:lnTo>
                                      <a:lnTo>
                                        <a:pt x="12" y="74"/>
                                      </a:lnTo>
                                      <a:lnTo>
                                        <a:pt x="5" y="64"/>
                                      </a:lnTo>
                                      <a:lnTo>
                                        <a:pt x="2" y="55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5" y="67"/>
                                      </a:lnTo>
                                      <a:lnTo>
                                        <a:pt x="10" y="77"/>
                                      </a:lnTo>
                                      <a:lnTo>
                                        <a:pt x="17" y="84"/>
                                      </a:lnTo>
                                      <a:lnTo>
                                        <a:pt x="27" y="92"/>
                                      </a:lnTo>
                                      <a:lnTo>
                                        <a:pt x="37" y="99"/>
                                      </a:lnTo>
                                      <a:lnTo>
                                        <a:pt x="47" y="102"/>
                                      </a:lnTo>
                                      <a:lnTo>
                                        <a:pt x="59" y="104"/>
                                      </a:lnTo>
                                      <a:lnTo>
                                        <a:pt x="72" y="102"/>
                                      </a:lnTo>
                                      <a:lnTo>
                                        <a:pt x="84" y="99"/>
                                      </a:lnTo>
                                      <a:lnTo>
                                        <a:pt x="94" y="92"/>
                                      </a:lnTo>
                                      <a:lnTo>
                                        <a:pt x="104" y="84"/>
                                      </a:lnTo>
                                      <a:lnTo>
                                        <a:pt x="111" y="77"/>
                                      </a:lnTo>
                                      <a:lnTo>
                                        <a:pt x="116" y="67"/>
                                      </a:lnTo>
                                      <a:lnTo>
                                        <a:pt x="119" y="55"/>
                                      </a:lnTo>
                                      <a:lnTo>
                                        <a:pt x="121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98A3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61" name="Freeform 24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3695" y="440690"/>
                                  <a:ext cx="76835" cy="64770"/>
                                </a:xfrm>
                                <a:custGeom>
                                  <a:avLst/>
                                  <a:gdLst>
                                    <a:gd name="T0" fmla="*/ 121 w 121"/>
                                    <a:gd name="T1" fmla="*/ 42 h 102"/>
                                    <a:gd name="T2" fmla="*/ 119 w 121"/>
                                    <a:gd name="T3" fmla="*/ 30 h 102"/>
                                    <a:gd name="T4" fmla="*/ 116 w 121"/>
                                    <a:gd name="T5" fmla="*/ 20 h 102"/>
                                    <a:gd name="T6" fmla="*/ 111 w 121"/>
                                    <a:gd name="T7" fmla="*/ 10 h 102"/>
                                    <a:gd name="T8" fmla="*/ 104 w 121"/>
                                    <a:gd name="T9" fmla="*/ 0 h 102"/>
                                    <a:gd name="T10" fmla="*/ 102 w 121"/>
                                    <a:gd name="T11" fmla="*/ 0 h 102"/>
                                    <a:gd name="T12" fmla="*/ 109 w 121"/>
                                    <a:gd name="T13" fmla="*/ 10 h 102"/>
                                    <a:gd name="T14" fmla="*/ 114 w 121"/>
                                    <a:gd name="T15" fmla="*/ 20 h 102"/>
                                    <a:gd name="T16" fmla="*/ 119 w 121"/>
                                    <a:gd name="T17" fmla="*/ 30 h 102"/>
                                    <a:gd name="T18" fmla="*/ 119 w 121"/>
                                    <a:gd name="T19" fmla="*/ 42 h 102"/>
                                    <a:gd name="T20" fmla="*/ 119 w 121"/>
                                    <a:gd name="T21" fmla="*/ 55 h 102"/>
                                    <a:gd name="T22" fmla="*/ 114 w 121"/>
                                    <a:gd name="T23" fmla="*/ 64 h 102"/>
                                    <a:gd name="T24" fmla="*/ 109 w 121"/>
                                    <a:gd name="T25" fmla="*/ 74 h 102"/>
                                    <a:gd name="T26" fmla="*/ 102 w 121"/>
                                    <a:gd name="T27" fmla="*/ 84 h 102"/>
                                    <a:gd name="T28" fmla="*/ 94 w 121"/>
                                    <a:gd name="T29" fmla="*/ 92 h 102"/>
                                    <a:gd name="T30" fmla="*/ 84 w 121"/>
                                    <a:gd name="T31" fmla="*/ 97 h 102"/>
                                    <a:gd name="T32" fmla="*/ 72 w 121"/>
                                    <a:gd name="T33" fmla="*/ 99 h 102"/>
                                    <a:gd name="T34" fmla="*/ 59 w 121"/>
                                    <a:gd name="T35" fmla="*/ 102 h 102"/>
                                    <a:gd name="T36" fmla="*/ 49 w 121"/>
                                    <a:gd name="T37" fmla="*/ 99 h 102"/>
                                    <a:gd name="T38" fmla="*/ 37 w 121"/>
                                    <a:gd name="T39" fmla="*/ 97 h 102"/>
                                    <a:gd name="T40" fmla="*/ 27 w 121"/>
                                    <a:gd name="T41" fmla="*/ 92 h 102"/>
                                    <a:gd name="T42" fmla="*/ 20 w 121"/>
                                    <a:gd name="T43" fmla="*/ 84 h 102"/>
                                    <a:gd name="T44" fmla="*/ 12 w 121"/>
                                    <a:gd name="T45" fmla="*/ 74 h 102"/>
                                    <a:gd name="T46" fmla="*/ 7 w 121"/>
                                    <a:gd name="T47" fmla="*/ 64 h 102"/>
                                    <a:gd name="T48" fmla="*/ 2 w 121"/>
                                    <a:gd name="T49" fmla="*/ 55 h 102"/>
                                    <a:gd name="T50" fmla="*/ 2 w 121"/>
                                    <a:gd name="T51" fmla="*/ 42 h 102"/>
                                    <a:gd name="T52" fmla="*/ 2 w 121"/>
                                    <a:gd name="T53" fmla="*/ 30 h 102"/>
                                    <a:gd name="T54" fmla="*/ 7 w 121"/>
                                    <a:gd name="T55" fmla="*/ 20 h 102"/>
                                    <a:gd name="T56" fmla="*/ 12 w 121"/>
                                    <a:gd name="T57" fmla="*/ 10 h 102"/>
                                    <a:gd name="T58" fmla="*/ 20 w 121"/>
                                    <a:gd name="T59" fmla="*/ 0 h 102"/>
                                    <a:gd name="T60" fmla="*/ 17 w 121"/>
                                    <a:gd name="T61" fmla="*/ 0 h 102"/>
                                    <a:gd name="T62" fmla="*/ 10 w 121"/>
                                    <a:gd name="T63" fmla="*/ 10 h 102"/>
                                    <a:gd name="T64" fmla="*/ 5 w 121"/>
                                    <a:gd name="T65" fmla="*/ 20 h 102"/>
                                    <a:gd name="T66" fmla="*/ 2 w 121"/>
                                    <a:gd name="T67" fmla="*/ 30 h 102"/>
                                    <a:gd name="T68" fmla="*/ 0 w 121"/>
                                    <a:gd name="T69" fmla="*/ 42 h 102"/>
                                    <a:gd name="T70" fmla="*/ 2 w 121"/>
                                    <a:gd name="T71" fmla="*/ 55 h 102"/>
                                    <a:gd name="T72" fmla="*/ 5 w 121"/>
                                    <a:gd name="T73" fmla="*/ 64 h 102"/>
                                    <a:gd name="T74" fmla="*/ 10 w 121"/>
                                    <a:gd name="T75" fmla="*/ 77 h 102"/>
                                    <a:gd name="T76" fmla="*/ 17 w 121"/>
                                    <a:gd name="T77" fmla="*/ 84 h 102"/>
                                    <a:gd name="T78" fmla="*/ 27 w 121"/>
                                    <a:gd name="T79" fmla="*/ 92 h 102"/>
                                    <a:gd name="T80" fmla="*/ 37 w 121"/>
                                    <a:gd name="T81" fmla="*/ 97 h 102"/>
                                    <a:gd name="T82" fmla="*/ 49 w 121"/>
                                    <a:gd name="T83" fmla="*/ 102 h 102"/>
                                    <a:gd name="T84" fmla="*/ 59 w 121"/>
                                    <a:gd name="T85" fmla="*/ 102 h 102"/>
                                    <a:gd name="T86" fmla="*/ 72 w 121"/>
                                    <a:gd name="T87" fmla="*/ 102 h 102"/>
                                    <a:gd name="T88" fmla="*/ 84 w 121"/>
                                    <a:gd name="T89" fmla="*/ 97 h 102"/>
                                    <a:gd name="T90" fmla="*/ 94 w 121"/>
                                    <a:gd name="T91" fmla="*/ 92 h 102"/>
                                    <a:gd name="T92" fmla="*/ 104 w 121"/>
                                    <a:gd name="T93" fmla="*/ 84 h 102"/>
                                    <a:gd name="T94" fmla="*/ 111 w 121"/>
                                    <a:gd name="T95" fmla="*/ 77 h 102"/>
                                    <a:gd name="T96" fmla="*/ 116 w 121"/>
                                    <a:gd name="T97" fmla="*/ 64 h 102"/>
                                    <a:gd name="T98" fmla="*/ 119 w 121"/>
                                    <a:gd name="T99" fmla="*/ 55 h 102"/>
                                    <a:gd name="T100" fmla="*/ 121 w 121"/>
                                    <a:gd name="T101" fmla="*/ 42 h 10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21" h="102">
                                      <a:moveTo>
                                        <a:pt x="121" y="42"/>
                                      </a:moveTo>
                                      <a:lnTo>
                                        <a:pt x="119" y="30"/>
                                      </a:lnTo>
                                      <a:lnTo>
                                        <a:pt x="116" y="20"/>
                                      </a:lnTo>
                                      <a:lnTo>
                                        <a:pt x="111" y="10"/>
                                      </a:lnTo>
                                      <a:lnTo>
                                        <a:pt x="104" y="0"/>
                                      </a:lnTo>
                                      <a:lnTo>
                                        <a:pt x="102" y="0"/>
                                      </a:lnTo>
                                      <a:lnTo>
                                        <a:pt x="109" y="10"/>
                                      </a:lnTo>
                                      <a:lnTo>
                                        <a:pt x="114" y="20"/>
                                      </a:lnTo>
                                      <a:lnTo>
                                        <a:pt x="119" y="30"/>
                                      </a:lnTo>
                                      <a:lnTo>
                                        <a:pt x="119" y="42"/>
                                      </a:lnTo>
                                      <a:lnTo>
                                        <a:pt x="119" y="55"/>
                                      </a:lnTo>
                                      <a:lnTo>
                                        <a:pt x="114" y="64"/>
                                      </a:lnTo>
                                      <a:lnTo>
                                        <a:pt x="109" y="74"/>
                                      </a:lnTo>
                                      <a:lnTo>
                                        <a:pt x="102" y="84"/>
                                      </a:lnTo>
                                      <a:lnTo>
                                        <a:pt x="94" y="92"/>
                                      </a:lnTo>
                                      <a:lnTo>
                                        <a:pt x="84" y="97"/>
                                      </a:lnTo>
                                      <a:lnTo>
                                        <a:pt x="72" y="99"/>
                                      </a:lnTo>
                                      <a:lnTo>
                                        <a:pt x="59" y="102"/>
                                      </a:lnTo>
                                      <a:lnTo>
                                        <a:pt x="49" y="99"/>
                                      </a:lnTo>
                                      <a:lnTo>
                                        <a:pt x="37" y="97"/>
                                      </a:lnTo>
                                      <a:lnTo>
                                        <a:pt x="27" y="92"/>
                                      </a:lnTo>
                                      <a:lnTo>
                                        <a:pt x="20" y="84"/>
                                      </a:lnTo>
                                      <a:lnTo>
                                        <a:pt x="12" y="74"/>
                                      </a:lnTo>
                                      <a:lnTo>
                                        <a:pt x="7" y="64"/>
                                      </a:lnTo>
                                      <a:lnTo>
                                        <a:pt x="2" y="55"/>
                                      </a:lnTo>
                                      <a:lnTo>
                                        <a:pt x="2" y="42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7" y="20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2" y="55"/>
                                      </a:lnTo>
                                      <a:lnTo>
                                        <a:pt x="5" y="64"/>
                                      </a:lnTo>
                                      <a:lnTo>
                                        <a:pt x="10" y="77"/>
                                      </a:lnTo>
                                      <a:lnTo>
                                        <a:pt x="17" y="84"/>
                                      </a:lnTo>
                                      <a:lnTo>
                                        <a:pt x="27" y="92"/>
                                      </a:lnTo>
                                      <a:lnTo>
                                        <a:pt x="37" y="97"/>
                                      </a:lnTo>
                                      <a:lnTo>
                                        <a:pt x="49" y="102"/>
                                      </a:lnTo>
                                      <a:lnTo>
                                        <a:pt x="59" y="102"/>
                                      </a:lnTo>
                                      <a:lnTo>
                                        <a:pt x="72" y="102"/>
                                      </a:lnTo>
                                      <a:lnTo>
                                        <a:pt x="84" y="97"/>
                                      </a:lnTo>
                                      <a:lnTo>
                                        <a:pt x="94" y="92"/>
                                      </a:lnTo>
                                      <a:lnTo>
                                        <a:pt x="104" y="84"/>
                                      </a:lnTo>
                                      <a:lnTo>
                                        <a:pt x="111" y="77"/>
                                      </a:lnTo>
                                      <a:lnTo>
                                        <a:pt x="116" y="64"/>
                                      </a:lnTo>
                                      <a:lnTo>
                                        <a:pt x="119" y="55"/>
                                      </a:lnTo>
                                      <a:lnTo>
                                        <a:pt x="121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F8B4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62" name="Freeform 24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3695" y="440690"/>
                                  <a:ext cx="75565" cy="64770"/>
                                </a:xfrm>
                                <a:custGeom>
                                  <a:avLst/>
                                  <a:gdLst>
                                    <a:gd name="T0" fmla="*/ 119 w 119"/>
                                    <a:gd name="T1" fmla="*/ 42 h 102"/>
                                    <a:gd name="T2" fmla="*/ 119 w 119"/>
                                    <a:gd name="T3" fmla="*/ 30 h 102"/>
                                    <a:gd name="T4" fmla="*/ 116 w 119"/>
                                    <a:gd name="T5" fmla="*/ 20 h 102"/>
                                    <a:gd name="T6" fmla="*/ 109 w 119"/>
                                    <a:gd name="T7" fmla="*/ 10 h 102"/>
                                    <a:gd name="T8" fmla="*/ 104 w 119"/>
                                    <a:gd name="T9" fmla="*/ 0 h 102"/>
                                    <a:gd name="T10" fmla="*/ 102 w 119"/>
                                    <a:gd name="T11" fmla="*/ 0 h 102"/>
                                    <a:gd name="T12" fmla="*/ 109 w 119"/>
                                    <a:gd name="T13" fmla="*/ 10 h 102"/>
                                    <a:gd name="T14" fmla="*/ 114 w 119"/>
                                    <a:gd name="T15" fmla="*/ 20 h 102"/>
                                    <a:gd name="T16" fmla="*/ 116 w 119"/>
                                    <a:gd name="T17" fmla="*/ 30 h 102"/>
                                    <a:gd name="T18" fmla="*/ 119 w 119"/>
                                    <a:gd name="T19" fmla="*/ 42 h 102"/>
                                    <a:gd name="T20" fmla="*/ 116 w 119"/>
                                    <a:gd name="T21" fmla="*/ 55 h 102"/>
                                    <a:gd name="T22" fmla="*/ 114 w 119"/>
                                    <a:gd name="T23" fmla="*/ 64 h 102"/>
                                    <a:gd name="T24" fmla="*/ 109 w 119"/>
                                    <a:gd name="T25" fmla="*/ 74 h 102"/>
                                    <a:gd name="T26" fmla="*/ 102 w 119"/>
                                    <a:gd name="T27" fmla="*/ 84 h 102"/>
                                    <a:gd name="T28" fmla="*/ 92 w 119"/>
                                    <a:gd name="T29" fmla="*/ 89 h 102"/>
                                    <a:gd name="T30" fmla="*/ 82 w 119"/>
                                    <a:gd name="T31" fmla="*/ 97 h 102"/>
                                    <a:gd name="T32" fmla="*/ 72 w 119"/>
                                    <a:gd name="T33" fmla="*/ 99 h 102"/>
                                    <a:gd name="T34" fmla="*/ 59 w 119"/>
                                    <a:gd name="T35" fmla="*/ 99 h 102"/>
                                    <a:gd name="T36" fmla="*/ 49 w 119"/>
                                    <a:gd name="T37" fmla="*/ 99 h 102"/>
                                    <a:gd name="T38" fmla="*/ 37 w 119"/>
                                    <a:gd name="T39" fmla="*/ 97 h 102"/>
                                    <a:gd name="T40" fmla="*/ 27 w 119"/>
                                    <a:gd name="T41" fmla="*/ 89 h 102"/>
                                    <a:gd name="T42" fmla="*/ 20 w 119"/>
                                    <a:gd name="T43" fmla="*/ 84 h 102"/>
                                    <a:gd name="T44" fmla="*/ 12 w 119"/>
                                    <a:gd name="T45" fmla="*/ 74 h 102"/>
                                    <a:gd name="T46" fmla="*/ 7 w 119"/>
                                    <a:gd name="T47" fmla="*/ 64 h 102"/>
                                    <a:gd name="T48" fmla="*/ 5 w 119"/>
                                    <a:gd name="T49" fmla="*/ 55 h 102"/>
                                    <a:gd name="T50" fmla="*/ 2 w 119"/>
                                    <a:gd name="T51" fmla="*/ 42 h 102"/>
                                    <a:gd name="T52" fmla="*/ 5 w 119"/>
                                    <a:gd name="T53" fmla="*/ 30 h 102"/>
                                    <a:gd name="T54" fmla="*/ 7 w 119"/>
                                    <a:gd name="T55" fmla="*/ 20 h 102"/>
                                    <a:gd name="T56" fmla="*/ 12 w 119"/>
                                    <a:gd name="T57" fmla="*/ 10 h 102"/>
                                    <a:gd name="T58" fmla="*/ 20 w 119"/>
                                    <a:gd name="T59" fmla="*/ 0 h 102"/>
                                    <a:gd name="T60" fmla="*/ 17 w 119"/>
                                    <a:gd name="T61" fmla="*/ 0 h 102"/>
                                    <a:gd name="T62" fmla="*/ 10 w 119"/>
                                    <a:gd name="T63" fmla="*/ 10 h 102"/>
                                    <a:gd name="T64" fmla="*/ 5 w 119"/>
                                    <a:gd name="T65" fmla="*/ 20 h 102"/>
                                    <a:gd name="T66" fmla="*/ 2 w 119"/>
                                    <a:gd name="T67" fmla="*/ 30 h 102"/>
                                    <a:gd name="T68" fmla="*/ 0 w 119"/>
                                    <a:gd name="T69" fmla="*/ 42 h 102"/>
                                    <a:gd name="T70" fmla="*/ 2 w 119"/>
                                    <a:gd name="T71" fmla="*/ 55 h 102"/>
                                    <a:gd name="T72" fmla="*/ 5 w 119"/>
                                    <a:gd name="T73" fmla="*/ 64 h 102"/>
                                    <a:gd name="T74" fmla="*/ 12 w 119"/>
                                    <a:gd name="T75" fmla="*/ 74 h 102"/>
                                    <a:gd name="T76" fmla="*/ 17 w 119"/>
                                    <a:gd name="T77" fmla="*/ 84 h 102"/>
                                    <a:gd name="T78" fmla="*/ 27 w 119"/>
                                    <a:gd name="T79" fmla="*/ 92 h 102"/>
                                    <a:gd name="T80" fmla="*/ 37 w 119"/>
                                    <a:gd name="T81" fmla="*/ 97 h 102"/>
                                    <a:gd name="T82" fmla="*/ 49 w 119"/>
                                    <a:gd name="T83" fmla="*/ 99 h 102"/>
                                    <a:gd name="T84" fmla="*/ 59 w 119"/>
                                    <a:gd name="T85" fmla="*/ 102 h 102"/>
                                    <a:gd name="T86" fmla="*/ 72 w 119"/>
                                    <a:gd name="T87" fmla="*/ 99 h 102"/>
                                    <a:gd name="T88" fmla="*/ 84 w 119"/>
                                    <a:gd name="T89" fmla="*/ 97 h 102"/>
                                    <a:gd name="T90" fmla="*/ 94 w 119"/>
                                    <a:gd name="T91" fmla="*/ 92 h 102"/>
                                    <a:gd name="T92" fmla="*/ 102 w 119"/>
                                    <a:gd name="T93" fmla="*/ 84 h 102"/>
                                    <a:gd name="T94" fmla="*/ 109 w 119"/>
                                    <a:gd name="T95" fmla="*/ 74 h 102"/>
                                    <a:gd name="T96" fmla="*/ 114 w 119"/>
                                    <a:gd name="T97" fmla="*/ 64 h 102"/>
                                    <a:gd name="T98" fmla="*/ 119 w 119"/>
                                    <a:gd name="T99" fmla="*/ 55 h 102"/>
                                    <a:gd name="T100" fmla="*/ 119 w 119"/>
                                    <a:gd name="T101" fmla="*/ 42 h 10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19" h="102">
                                      <a:moveTo>
                                        <a:pt x="119" y="42"/>
                                      </a:moveTo>
                                      <a:lnTo>
                                        <a:pt x="119" y="30"/>
                                      </a:lnTo>
                                      <a:lnTo>
                                        <a:pt x="116" y="20"/>
                                      </a:lnTo>
                                      <a:lnTo>
                                        <a:pt x="109" y="10"/>
                                      </a:lnTo>
                                      <a:lnTo>
                                        <a:pt x="104" y="0"/>
                                      </a:lnTo>
                                      <a:lnTo>
                                        <a:pt x="102" y="0"/>
                                      </a:lnTo>
                                      <a:lnTo>
                                        <a:pt x="109" y="10"/>
                                      </a:lnTo>
                                      <a:lnTo>
                                        <a:pt x="114" y="20"/>
                                      </a:lnTo>
                                      <a:lnTo>
                                        <a:pt x="116" y="30"/>
                                      </a:lnTo>
                                      <a:lnTo>
                                        <a:pt x="119" y="42"/>
                                      </a:lnTo>
                                      <a:lnTo>
                                        <a:pt x="116" y="55"/>
                                      </a:lnTo>
                                      <a:lnTo>
                                        <a:pt x="114" y="64"/>
                                      </a:lnTo>
                                      <a:lnTo>
                                        <a:pt x="109" y="74"/>
                                      </a:lnTo>
                                      <a:lnTo>
                                        <a:pt x="102" y="84"/>
                                      </a:lnTo>
                                      <a:lnTo>
                                        <a:pt x="92" y="89"/>
                                      </a:lnTo>
                                      <a:lnTo>
                                        <a:pt x="82" y="97"/>
                                      </a:lnTo>
                                      <a:lnTo>
                                        <a:pt x="72" y="99"/>
                                      </a:lnTo>
                                      <a:lnTo>
                                        <a:pt x="59" y="99"/>
                                      </a:lnTo>
                                      <a:lnTo>
                                        <a:pt x="49" y="99"/>
                                      </a:lnTo>
                                      <a:lnTo>
                                        <a:pt x="37" y="97"/>
                                      </a:lnTo>
                                      <a:lnTo>
                                        <a:pt x="27" y="89"/>
                                      </a:lnTo>
                                      <a:lnTo>
                                        <a:pt x="20" y="84"/>
                                      </a:lnTo>
                                      <a:lnTo>
                                        <a:pt x="12" y="74"/>
                                      </a:lnTo>
                                      <a:lnTo>
                                        <a:pt x="7" y="64"/>
                                      </a:lnTo>
                                      <a:lnTo>
                                        <a:pt x="5" y="55"/>
                                      </a:lnTo>
                                      <a:lnTo>
                                        <a:pt x="2" y="42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7" y="20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2" y="55"/>
                                      </a:lnTo>
                                      <a:lnTo>
                                        <a:pt x="5" y="64"/>
                                      </a:lnTo>
                                      <a:lnTo>
                                        <a:pt x="12" y="74"/>
                                      </a:lnTo>
                                      <a:lnTo>
                                        <a:pt x="17" y="84"/>
                                      </a:lnTo>
                                      <a:lnTo>
                                        <a:pt x="27" y="92"/>
                                      </a:lnTo>
                                      <a:lnTo>
                                        <a:pt x="37" y="97"/>
                                      </a:lnTo>
                                      <a:lnTo>
                                        <a:pt x="49" y="99"/>
                                      </a:lnTo>
                                      <a:lnTo>
                                        <a:pt x="59" y="102"/>
                                      </a:lnTo>
                                      <a:lnTo>
                                        <a:pt x="72" y="99"/>
                                      </a:lnTo>
                                      <a:lnTo>
                                        <a:pt x="84" y="97"/>
                                      </a:lnTo>
                                      <a:lnTo>
                                        <a:pt x="94" y="92"/>
                                      </a:lnTo>
                                      <a:lnTo>
                                        <a:pt x="102" y="84"/>
                                      </a:lnTo>
                                      <a:lnTo>
                                        <a:pt x="109" y="74"/>
                                      </a:lnTo>
                                      <a:lnTo>
                                        <a:pt x="114" y="64"/>
                                      </a:lnTo>
                                      <a:lnTo>
                                        <a:pt x="119" y="55"/>
                                      </a:lnTo>
                                      <a:lnTo>
                                        <a:pt x="119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28C4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63" name="Freeform 24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4965" y="440690"/>
                                  <a:ext cx="74295" cy="64770"/>
                                </a:xfrm>
                                <a:custGeom>
                                  <a:avLst/>
                                  <a:gdLst>
                                    <a:gd name="T0" fmla="*/ 117 w 117"/>
                                    <a:gd name="T1" fmla="*/ 42 h 102"/>
                                    <a:gd name="T2" fmla="*/ 117 w 117"/>
                                    <a:gd name="T3" fmla="*/ 30 h 102"/>
                                    <a:gd name="T4" fmla="*/ 112 w 117"/>
                                    <a:gd name="T5" fmla="*/ 20 h 102"/>
                                    <a:gd name="T6" fmla="*/ 107 w 117"/>
                                    <a:gd name="T7" fmla="*/ 10 h 102"/>
                                    <a:gd name="T8" fmla="*/ 100 w 117"/>
                                    <a:gd name="T9" fmla="*/ 0 h 102"/>
                                    <a:gd name="T10" fmla="*/ 97 w 117"/>
                                    <a:gd name="T11" fmla="*/ 0 h 102"/>
                                    <a:gd name="T12" fmla="*/ 104 w 117"/>
                                    <a:gd name="T13" fmla="*/ 10 h 102"/>
                                    <a:gd name="T14" fmla="*/ 112 w 117"/>
                                    <a:gd name="T15" fmla="*/ 20 h 102"/>
                                    <a:gd name="T16" fmla="*/ 114 w 117"/>
                                    <a:gd name="T17" fmla="*/ 30 h 102"/>
                                    <a:gd name="T18" fmla="*/ 114 w 117"/>
                                    <a:gd name="T19" fmla="*/ 42 h 102"/>
                                    <a:gd name="T20" fmla="*/ 114 w 117"/>
                                    <a:gd name="T21" fmla="*/ 55 h 102"/>
                                    <a:gd name="T22" fmla="*/ 112 w 117"/>
                                    <a:gd name="T23" fmla="*/ 64 h 102"/>
                                    <a:gd name="T24" fmla="*/ 107 w 117"/>
                                    <a:gd name="T25" fmla="*/ 74 h 102"/>
                                    <a:gd name="T26" fmla="*/ 100 w 117"/>
                                    <a:gd name="T27" fmla="*/ 82 h 102"/>
                                    <a:gd name="T28" fmla="*/ 90 w 117"/>
                                    <a:gd name="T29" fmla="*/ 89 h 102"/>
                                    <a:gd name="T30" fmla="*/ 80 w 117"/>
                                    <a:gd name="T31" fmla="*/ 94 h 102"/>
                                    <a:gd name="T32" fmla="*/ 70 w 117"/>
                                    <a:gd name="T33" fmla="*/ 99 h 102"/>
                                    <a:gd name="T34" fmla="*/ 57 w 117"/>
                                    <a:gd name="T35" fmla="*/ 99 h 102"/>
                                    <a:gd name="T36" fmla="*/ 47 w 117"/>
                                    <a:gd name="T37" fmla="*/ 99 h 102"/>
                                    <a:gd name="T38" fmla="*/ 35 w 117"/>
                                    <a:gd name="T39" fmla="*/ 94 h 102"/>
                                    <a:gd name="T40" fmla="*/ 27 w 117"/>
                                    <a:gd name="T41" fmla="*/ 89 h 102"/>
                                    <a:gd name="T42" fmla="*/ 18 w 117"/>
                                    <a:gd name="T43" fmla="*/ 82 h 102"/>
                                    <a:gd name="T44" fmla="*/ 10 w 117"/>
                                    <a:gd name="T45" fmla="*/ 74 h 102"/>
                                    <a:gd name="T46" fmla="*/ 5 w 117"/>
                                    <a:gd name="T47" fmla="*/ 64 h 102"/>
                                    <a:gd name="T48" fmla="*/ 3 w 117"/>
                                    <a:gd name="T49" fmla="*/ 55 h 102"/>
                                    <a:gd name="T50" fmla="*/ 0 w 117"/>
                                    <a:gd name="T51" fmla="*/ 42 h 102"/>
                                    <a:gd name="T52" fmla="*/ 3 w 117"/>
                                    <a:gd name="T53" fmla="*/ 30 h 102"/>
                                    <a:gd name="T54" fmla="*/ 5 w 117"/>
                                    <a:gd name="T55" fmla="*/ 20 h 102"/>
                                    <a:gd name="T56" fmla="*/ 13 w 117"/>
                                    <a:gd name="T57" fmla="*/ 10 h 102"/>
                                    <a:gd name="T58" fmla="*/ 20 w 117"/>
                                    <a:gd name="T59" fmla="*/ 0 h 102"/>
                                    <a:gd name="T60" fmla="*/ 18 w 117"/>
                                    <a:gd name="T61" fmla="*/ 0 h 102"/>
                                    <a:gd name="T62" fmla="*/ 10 w 117"/>
                                    <a:gd name="T63" fmla="*/ 10 h 102"/>
                                    <a:gd name="T64" fmla="*/ 5 w 117"/>
                                    <a:gd name="T65" fmla="*/ 20 h 102"/>
                                    <a:gd name="T66" fmla="*/ 0 w 117"/>
                                    <a:gd name="T67" fmla="*/ 30 h 102"/>
                                    <a:gd name="T68" fmla="*/ 0 w 117"/>
                                    <a:gd name="T69" fmla="*/ 42 h 102"/>
                                    <a:gd name="T70" fmla="*/ 0 w 117"/>
                                    <a:gd name="T71" fmla="*/ 55 h 102"/>
                                    <a:gd name="T72" fmla="*/ 5 w 117"/>
                                    <a:gd name="T73" fmla="*/ 64 h 102"/>
                                    <a:gd name="T74" fmla="*/ 10 w 117"/>
                                    <a:gd name="T75" fmla="*/ 74 h 102"/>
                                    <a:gd name="T76" fmla="*/ 18 w 117"/>
                                    <a:gd name="T77" fmla="*/ 84 h 102"/>
                                    <a:gd name="T78" fmla="*/ 25 w 117"/>
                                    <a:gd name="T79" fmla="*/ 92 h 102"/>
                                    <a:gd name="T80" fmla="*/ 35 w 117"/>
                                    <a:gd name="T81" fmla="*/ 97 h 102"/>
                                    <a:gd name="T82" fmla="*/ 47 w 117"/>
                                    <a:gd name="T83" fmla="*/ 99 h 102"/>
                                    <a:gd name="T84" fmla="*/ 57 w 117"/>
                                    <a:gd name="T85" fmla="*/ 102 h 102"/>
                                    <a:gd name="T86" fmla="*/ 70 w 117"/>
                                    <a:gd name="T87" fmla="*/ 99 h 102"/>
                                    <a:gd name="T88" fmla="*/ 82 w 117"/>
                                    <a:gd name="T89" fmla="*/ 97 h 102"/>
                                    <a:gd name="T90" fmla="*/ 92 w 117"/>
                                    <a:gd name="T91" fmla="*/ 92 h 102"/>
                                    <a:gd name="T92" fmla="*/ 100 w 117"/>
                                    <a:gd name="T93" fmla="*/ 84 h 102"/>
                                    <a:gd name="T94" fmla="*/ 107 w 117"/>
                                    <a:gd name="T95" fmla="*/ 74 h 102"/>
                                    <a:gd name="T96" fmla="*/ 112 w 117"/>
                                    <a:gd name="T97" fmla="*/ 64 h 102"/>
                                    <a:gd name="T98" fmla="*/ 117 w 117"/>
                                    <a:gd name="T99" fmla="*/ 55 h 102"/>
                                    <a:gd name="T100" fmla="*/ 117 w 117"/>
                                    <a:gd name="T101" fmla="*/ 42 h 10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17" h="102">
                                      <a:moveTo>
                                        <a:pt x="117" y="42"/>
                                      </a:moveTo>
                                      <a:lnTo>
                                        <a:pt x="117" y="30"/>
                                      </a:lnTo>
                                      <a:lnTo>
                                        <a:pt x="112" y="20"/>
                                      </a:lnTo>
                                      <a:lnTo>
                                        <a:pt x="107" y="10"/>
                                      </a:lnTo>
                                      <a:lnTo>
                                        <a:pt x="100" y="0"/>
                                      </a:lnTo>
                                      <a:lnTo>
                                        <a:pt x="97" y="0"/>
                                      </a:lnTo>
                                      <a:lnTo>
                                        <a:pt x="104" y="10"/>
                                      </a:lnTo>
                                      <a:lnTo>
                                        <a:pt x="112" y="20"/>
                                      </a:lnTo>
                                      <a:lnTo>
                                        <a:pt x="114" y="30"/>
                                      </a:lnTo>
                                      <a:lnTo>
                                        <a:pt x="114" y="42"/>
                                      </a:lnTo>
                                      <a:lnTo>
                                        <a:pt x="114" y="55"/>
                                      </a:lnTo>
                                      <a:lnTo>
                                        <a:pt x="112" y="64"/>
                                      </a:lnTo>
                                      <a:lnTo>
                                        <a:pt x="107" y="74"/>
                                      </a:lnTo>
                                      <a:lnTo>
                                        <a:pt x="100" y="82"/>
                                      </a:lnTo>
                                      <a:lnTo>
                                        <a:pt x="90" y="89"/>
                                      </a:lnTo>
                                      <a:lnTo>
                                        <a:pt x="80" y="94"/>
                                      </a:lnTo>
                                      <a:lnTo>
                                        <a:pt x="70" y="99"/>
                                      </a:lnTo>
                                      <a:lnTo>
                                        <a:pt x="57" y="99"/>
                                      </a:lnTo>
                                      <a:lnTo>
                                        <a:pt x="47" y="99"/>
                                      </a:lnTo>
                                      <a:lnTo>
                                        <a:pt x="35" y="94"/>
                                      </a:lnTo>
                                      <a:lnTo>
                                        <a:pt x="27" y="89"/>
                                      </a:lnTo>
                                      <a:lnTo>
                                        <a:pt x="18" y="82"/>
                                      </a:lnTo>
                                      <a:lnTo>
                                        <a:pt x="10" y="74"/>
                                      </a:lnTo>
                                      <a:lnTo>
                                        <a:pt x="5" y="64"/>
                                      </a:lnTo>
                                      <a:lnTo>
                                        <a:pt x="3" y="55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5" y="64"/>
                                      </a:lnTo>
                                      <a:lnTo>
                                        <a:pt x="10" y="74"/>
                                      </a:lnTo>
                                      <a:lnTo>
                                        <a:pt x="18" y="84"/>
                                      </a:lnTo>
                                      <a:lnTo>
                                        <a:pt x="25" y="92"/>
                                      </a:lnTo>
                                      <a:lnTo>
                                        <a:pt x="35" y="97"/>
                                      </a:lnTo>
                                      <a:lnTo>
                                        <a:pt x="47" y="99"/>
                                      </a:lnTo>
                                      <a:lnTo>
                                        <a:pt x="57" y="102"/>
                                      </a:lnTo>
                                      <a:lnTo>
                                        <a:pt x="70" y="99"/>
                                      </a:lnTo>
                                      <a:lnTo>
                                        <a:pt x="82" y="97"/>
                                      </a:lnTo>
                                      <a:lnTo>
                                        <a:pt x="92" y="92"/>
                                      </a:lnTo>
                                      <a:lnTo>
                                        <a:pt x="100" y="84"/>
                                      </a:lnTo>
                                      <a:lnTo>
                                        <a:pt x="107" y="74"/>
                                      </a:lnTo>
                                      <a:lnTo>
                                        <a:pt x="112" y="64"/>
                                      </a:lnTo>
                                      <a:lnTo>
                                        <a:pt x="117" y="55"/>
                                      </a:lnTo>
                                      <a:lnTo>
                                        <a:pt x="117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78E4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64" name="Freeform 24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4965" y="440690"/>
                                  <a:ext cx="74295" cy="62865"/>
                                </a:xfrm>
                                <a:custGeom>
                                  <a:avLst/>
                                  <a:gdLst>
                                    <a:gd name="T0" fmla="*/ 117 w 117"/>
                                    <a:gd name="T1" fmla="*/ 42 h 99"/>
                                    <a:gd name="T2" fmla="*/ 114 w 117"/>
                                    <a:gd name="T3" fmla="*/ 30 h 99"/>
                                    <a:gd name="T4" fmla="*/ 112 w 117"/>
                                    <a:gd name="T5" fmla="*/ 20 h 99"/>
                                    <a:gd name="T6" fmla="*/ 107 w 117"/>
                                    <a:gd name="T7" fmla="*/ 10 h 99"/>
                                    <a:gd name="T8" fmla="*/ 100 w 117"/>
                                    <a:gd name="T9" fmla="*/ 0 h 99"/>
                                    <a:gd name="T10" fmla="*/ 97 w 117"/>
                                    <a:gd name="T11" fmla="*/ 0 h 99"/>
                                    <a:gd name="T12" fmla="*/ 104 w 117"/>
                                    <a:gd name="T13" fmla="*/ 10 h 99"/>
                                    <a:gd name="T14" fmla="*/ 109 w 117"/>
                                    <a:gd name="T15" fmla="*/ 20 h 99"/>
                                    <a:gd name="T16" fmla="*/ 114 w 117"/>
                                    <a:gd name="T17" fmla="*/ 30 h 99"/>
                                    <a:gd name="T18" fmla="*/ 114 w 117"/>
                                    <a:gd name="T19" fmla="*/ 42 h 99"/>
                                    <a:gd name="T20" fmla="*/ 114 w 117"/>
                                    <a:gd name="T21" fmla="*/ 55 h 99"/>
                                    <a:gd name="T22" fmla="*/ 109 w 117"/>
                                    <a:gd name="T23" fmla="*/ 64 h 99"/>
                                    <a:gd name="T24" fmla="*/ 104 w 117"/>
                                    <a:gd name="T25" fmla="*/ 74 h 99"/>
                                    <a:gd name="T26" fmla="*/ 97 w 117"/>
                                    <a:gd name="T27" fmla="*/ 82 h 99"/>
                                    <a:gd name="T28" fmla="*/ 90 w 117"/>
                                    <a:gd name="T29" fmla="*/ 89 h 99"/>
                                    <a:gd name="T30" fmla="*/ 80 w 117"/>
                                    <a:gd name="T31" fmla="*/ 94 h 99"/>
                                    <a:gd name="T32" fmla="*/ 70 w 117"/>
                                    <a:gd name="T33" fmla="*/ 97 h 99"/>
                                    <a:gd name="T34" fmla="*/ 57 w 117"/>
                                    <a:gd name="T35" fmla="*/ 99 h 99"/>
                                    <a:gd name="T36" fmla="*/ 47 w 117"/>
                                    <a:gd name="T37" fmla="*/ 97 h 99"/>
                                    <a:gd name="T38" fmla="*/ 37 w 117"/>
                                    <a:gd name="T39" fmla="*/ 94 h 99"/>
                                    <a:gd name="T40" fmla="*/ 27 w 117"/>
                                    <a:gd name="T41" fmla="*/ 89 h 99"/>
                                    <a:gd name="T42" fmla="*/ 18 w 117"/>
                                    <a:gd name="T43" fmla="*/ 82 h 99"/>
                                    <a:gd name="T44" fmla="*/ 13 w 117"/>
                                    <a:gd name="T45" fmla="*/ 74 h 99"/>
                                    <a:gd name="T46" fmla="*/ 5 w 117"/>
                                    <a:gd name="T47" fmla="*/ 64 h 99"/>
                                    <a:gd name="T48" fmla="*/ 3 w 117"/>
                                    <a:gd name="T49" fmla="*/ 55 h 99"/>
                                    <a:gd name="T50" fmla="*/ 3 w 117"/>
                                    <a:gd name="T51" fmla="*/ 42 h 99"/>
                                    <a:gd name="T52" fmla="*/ 3 w 117"/>
                                    <a:gd name="T53" fmla="*/ 30 h 99"/>
                                    <a:gd name="T54" fmla="*/ 8 w 117"/>
                                    <a:gd name="T55" fmla="*/ 20 h 99"/>
                                    <a:gd name="T56" fmla="*/ 13 w 117"/>
                                    <a:gd name="T57" fmla="*/ 10 h 99"/>
                                    <a:gd name="T58" fmla="*/ 20 w 117"/>
                                    <a:gd name="T59" fmla="*/ 0 h 99"/>
                                    <a:gd name="T60" fmla="*/ 18 w 117"/>
                                    <a:gd name="T61" fmla="*/ 0 h 99"/>
                                    <a:gd name="T62" fmla="*/ 10 w 117"/>
                                    <a:gd name="T63" fmla="*/ 10 h 99"/>
                                    <a:gd name="T64" fmla="*/ 5 w 117"/>
                                    <a:gd name="T65" fmla="*/ 20 h 99"/>
                                    <a:gd name="T66" fmla="*/ 3 w 117"/>
                                    <a:gd name="T67" fmla="*/ 30 h 99"/>
                                    <a:gd name="T68" fmla="*/ 0 w 117"/>
                                    <a:gd name="T69" fmla="*/ 42 h 99"/>
                                    <a:gd name="T70" fmla="*/ 3 w 117"/>
                                    <a:gd name="T71" fmla="*/ 55 h 99"/>
                                    <a:gd name="T72" fmla="*/ 5 w 117"/>
                                    <a:gd name="T73" fmla="*/ 64 h 99"/>
                                    <a:gd name="T74" fmla="*/ 10 w 117"/>
                                    <a:gd name="T75" fmla="*/ 74 h 99"/>
                                    <a:gd name="T76" fmla="*/ 18 w 117"/>
                                    <a:gd name="T77" fmla="*/ 84 h 99"/>
                                    <a:gd name="T78" fmla="*/ 25 w 117"/>
                                    <a:gd name="T79" fmla="*/ 89 h 99"/>
                                    <a:gd name="T80" fmla="*/ 35 w 117"/>
                                    <a:gd name="T81" fmla="*/ 97 h 99"/>
                                    <a:gd name="T82" fmla="*/ 47 w 117"/>
                                    <a:gd name="T83" fmla="*/ 99 h 99"/>
                                    <a:gd name="T84" fmla="*/ 57 w 117"/>
                                    <a:gd name="T85" fmla="*/ 99 h 99"/>
                                    <a:gd name="T86" fmla="*/ 70 w 117"/>
                                    <a:gd name="T87" fmla="*/ 99 h 99"/>
                                    <a:gd name="T88" fmla="*/ 80 w 117"/>
                                    <a:gd name="T89" fmla="*/ 97 h 99"/>
                                    <a:gd name="T90" fmla="*/ 90 w 117"/>
                                    <a:gd name="T91" fmla="*/ 89 h 99"/>
                                    <a:gd name="T92" fmla="*/ 100 w 117"/>
                                    <a:gd name="T93" fmla="*/ 84 h 99"/>
                                    <a:gd name="T94" fmla="*/ 107 w 117"/>
                                    <a:gd name="T95" fmla="*/ 74 h 99"/>
                                    <a:gd name="T96" fmla="*/ 112 w 117"/>
                                    <a:gd name="T97" fmla="*/ 64 h 99"/>
                                    <a:gd name="T98" fmla="*/ 114 w 117"/>
                                    <a:gd name="T99" fmla="*/ 55 h 99"/>
                                    <a:gd name="T100" fmla="*/ 117 w 117"/>
                                    <a:gd name="T101" fmla="*/ 42 h 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17" h="99">
                                      <a:moveTo>
                                        <a:pt x="117" y="42"/>
                                      </a:moveTo>
                                      <a:lnTo>
                                        <a:pt x="114" y="30"/>
                                      </a:lnTo>
                                      <a:lnTo>
                                        <a:pt x="112" y="20"/>
                                      </a:lnTo>
                                      <a:lnTo>
                                        <a:pt x="107" y="10"/>
                                      </a:lnTo>
                                      <a:lnTo>
                                        <a:pt x="100" y="0"/>
                                      </a:lnTo>
                                      <a:lnTo>
                                        <a:pt x="97" y="0"/>
                                      </a:lnTo>
                                      <a:lnTo>
                                        <a:pt x="104" y="10"/>
                                      </a:lnTo>
                                      <a:lnTo>
                                        <a:pt x="109" y="20"/>
                                      </a:lnTo>
                                      <a:lnTo>
                                        <a:pt x="114" y="30"/>
                                      </a:lnTo>
                                      <a:lnTo>
                                        <a:pt x="114" y="42"/>
                                      </a:lnTo>
                                      <a:lnTo>
                                        <a:pt x="114" y="55"/>
                                      </a:lnTo>
                                      <a:lnTo>
                                        <a:pt x="109" y="64"/>
                                      </a:lnTo>
                                      <a:lnTo>
                                        <a:pt x="104" y="74"/>
                                      </a:lnTo>
                                      <a:lnTo>
                                        <a:pt x="97" y="82"/>
                                      </a:lnTo>
                                      <a:lnTo>
                                        <a:pt x="90" y="89"/>
                                      </a:lnTo>
                                      <a:lnTo>
                                        <a:pt x="80" y="94"/>
                                      </a:lnTo>
                                      <a:lnTo>
                                        <a:pt x="70" y="97"/>
                                      </a:lnTo>
                                      <a:lnTo>
                                        <a:pt x="57" y="99"/>
                                      </a:lnTo>
                                      <a:lnTo>
                                        <a:pt x="47" y="97"/>
                                      </a:lnTo>
                                      <a:lnTo>
                                        <a:pt x="37" y="94"/>
                                      </a:lnTo>
                                      <a:lnTo>
                                        <a:pt x="27" y="89"/>
                                      </a:lnTo>
                                      <a:lnTo>
                                        <a:pt x="18" y="82"/>
                                      </a:lnTo>
                                      <a:lnTo>
                                        <a:pt x="13" y="74"/>
                                      </a:lnTo>
                                      <a:lnTo>
                                        <a:pt x="5" y="64"/>
                                      </a:lnTo>
                                      <a:lnTo>
                                        <a:pt x="3" y="55"/>
                                      </a:lnTo>
                                      <a:lnTo>
                                        <a:pt x="3" y="42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3" y="55"/>
                                      </a:lnTo>
                                      <a:lnTo>
                                        <a:pt x="5" y="64"/>
                                      </a:lnTo>
                                      <a:lnTo>
                                        <a:pt x="10" y="74"/>
                                      </a:lnTo>
                                      <a:lnTo>
                                        <a:pt x="18" y="84"/>
                                      </a:lnTo>
                                      <a:lnTo>
                                        <a:pt x="25" y="89"/>
                                      </a:lnTo>
                                      <a:lnTo>
                                        <a:pt x="35" y="97"/>
                                      </a:lnTo>
                                      <a:lnTo>
                                        <a:pt x="47" y="99"/>
                                      </a:lnTo>
                                      <a:lnTo>
                                        <a:pt x="57" y="99"/>
                                      </a:lnTo>
                                      <a:lnTo>
                                        <a:pt x="70" y="99"/>
                                      </a:lnTo>
                                      <a:lnTo>
                                        <a:pt x="80" y="97"/>
                                      </a:lnTo>
                                      <a:lnTo>
                                        <a:pt x="90" y="89"/>
                                      </a:lnTo>
                                      <a:lnTo>
                                        <a:pt x="100" y="84"/>
                                      </a:lnTo>
                                      <a:lnTo>
                                        <a:pt x="107" y="74"/>
                                      </a:lnTo>
                                      <a:lnTo>
                                        <a:pt x="112" y="64"/>
                                      </a:lnTo>
                                      <a:lnTo>
                                        <a:pt x="114" y="55"/>
                                      </a:lnTo>
                                      <a:lnTo>
                                        <a:pt x="117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A8F4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65" name="Freeform 24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4965" y="440690"/>
                                  <a:ext cx="72390" cy="62865"/>
                                </a:xfrm>
                                <a:custGeom>
                                  <a:avLst/>
                                  <a:gdLst>
                                    <a:gd name="T0" fmla="*/ 114 w 114"/>
                                    <a:gd name="T1" fmla="*/ 42 h 99"/>
                                    <a:gd name="T2" fmla="*/ 114 w 114"/>
                                    <a:gd name="T3" fmla="*/ 30 h 99"/>
                                    <a:gd name="T4" fmla="*/ 112 w 114"/>
                                    <a:gd name="T5" fmla="*/ 20 h 99"/>
                                    <a:gd name="T6" fmla="*/ 104 w 114"/>
                                    <a:gd name="T7" fmla="*/ 10 h 99"/>
                                    <a:gd name="T8" fmla="*/ 97 w 114"/>
                                    <a:gd name="T9" fmla="*/ 0 h 99"/>
                                    <a:gd name="T10" fmla="*/ 95 w 114"/>
                                    <a:gd name="T11" fmla="*/ 0 h 99"/>
                                    <a:gd name="T12" fmla="*/ 102 w 114"/>
                                    <a:gd name="T13" fmla="*/ 10 h 99"/>
                                    <a:gd name="T14" fmla="*/ 109 w 114"/>
                                    <a:gd name="T15" fmla="*/ 20 h 99"/>
                                    <a:gd name="T16" fmla="*/ 112 w 114"/>
                                    <a:gd name="T17" fmla="*/ 30 h 99"/>
                                    <a:gd name="T18" fmla="*/ 114 w 114"/>
                                    <a:gd name="T19" fmla="*/ 42 h 99"/>
                                    <a:gd name="T20" fmla="*/ 112 w 114"/>
                                    <a:gd name="T21" fmla="*/ 55 h 99"/>
                                    <a:gd name="T22" fmla="*/ 109 w 114"/>
                                    <a:gd name="T23" fmla="*/ 64 h 99"/>
                                    <a:gd name="T24" fmla="*/ 104 w 114"/>
                                    <a:gd name="T25" fmla="*/ 74 h 99"/>
                                    <a:gd name="T26" fmla="*/ 97 w 114"/>
                                    <a:gd name="T27" fmla="*/ 82 h 99"/>
                                    <a:gd name="T28" fmla="*/ 90 w 114"/>
                                    <a:gd name="T29" fmla="*/ 89 h 99"/>
                                    <a:gd name="T30" fmla="*/ 80 w 114"/>
                                    <a:gd name="T31" fmla="*/ 94 h 99"/>
                                    <a:gd name="T32" fmla="*/ 70 w 114"/>
                                    <a:gd name="T33" fmla="*/ 97 h 99"/>
                                    <a:gd name="T34" fmla="*/ 57 w 114"/>
                                    <a:gd name="T35" fmla="*/ 97 h 99"/>
                                    <a:gd name="T36" fmla="*/ 47 w 114"/>
                                    <a:gd name="T37" fmla="*/ 97 h 99"/>
                                    <a:gd name="T38" fmla="*/ 37 w 114"/>
                                    <a:gd name="T39" fmla="*/ 94 h 99"/>
                                    <a:gd name="T40" fmla="*/ 27 w 114"/>
                                    <a:gd name="T41" fmla="*/ 89 h 99"/>
                                    <a:gd name="T42" fmla="*/ 20 w 114"/>
                                    <a:gd name="T43" fmla="*/ 82 h 99"/>
                                    <a:gd name="T44" fmla="*/ 13 w 114"/>
                                    <a:gd name="T45" fmla="*/ 74 h 99"/>
                                    <a:gd name="T46" fmla="*/ 8 w 114"/>
                                    <a:gd name="T47" fmla="*/ 64 h 99"/>
                                    <a:gd name="T48" fmla="*/ 3 w 114"/>
                                    <a:gd name="T49" fmla="*/ 55 h 99"/>
                                    <a:gd name="T50" fmla="*/ 3 w 114"/>
                                    <a:gd name="T51" fmla="*/ 42 h 99"/>
                                    <a:gd name="T52" fmla="*/ 3 w 114"/>
                                    <a:gd name="T53" fmla="*/ 30 h 99"/>
                                    <a:gd name="T54" fmla="*/ 8 w 114"/>
                                    <a:gd name="T55" fmla="*/ 20 h 99"/>
                                    <a:gd name="T56" fmla="*/ 13 w 114"/>
                                    <a:gd name="T57" fmla="*/ 10 h 99"/>
                                    <a:gd name="T58" fmla="*/ 20 w 114"/>
                                    <a:gd name="T59" fmla="*/ 0 h 99"/>
                                    <a:gd name="T60" fmla="*/ 20 w 114"/>
                                    <a:gd name="T61" fmla="*/ 0 h 99"/>
                                    <a:gd name="T62" fmla="*/ 13 w 114"/>
                                    <a:gd name="T63" fmla="*/ 10 h 99"/>
                                    <a:gd name="T64" fmla="*/ 5 w 114"/>
                                    <a:gd name="T65" fmla="*/ 20 h 99"/>
                                    <a:gd name="T66" fmla="*/ 3 w 114"/>
                                    <a:gd name="T67" fmla="*/ 30 h 99"/>
                                    <a:gd name="T68" fmla="*/ 0 w 114"/>
                                    <a:gd name="T69" fmla="*/ 42 h 99"/>
                                    <a:gd name="T70" fmla="*/ 3 w 114"/>
                                    <a:gd name="T71" fmla="*/ 55 h 99"/>
                                    <a:gd name="T72" fmla="*/ 5 w 114"/>
                                    <a:gd name="T73" fmla="*/ 64 h 99"/>
                                    <a:gd name="T74" fmla="*/ 10 w 114"/>
                                    <a:gd name="T75" fmla="*/ 74 h 99"/>
                                    <a:gd name="T76" fmla="*/ 18 w 114"/>
                                    <a:gd name="T77" fmla="*/ 82 h 99"/>
                                    <a:gd name="T78" fmla="*/ 27 w 114"/>
                                    <a:gd name="T79" fmla="*/ 89 h 99"/>
                                    <a:gd name="T80" fmla="*/ 35 w 114"/>
                                    <a:gd name="T81" fmla="*/ 94 h 99"/>
                                    <a:gd name="T82" fmla="*/ 47 w 114"/>
                                    <a:gd name="T83" fmla="*/ 99 h 99"/>
                                    <a:gd name="T84" fmla="*/ 57 w 114"/>
                                    <a:gd name="T85" fmla="*/ 99 h 99"/>
                                    <a:gd name="T86" fmla="*/ 70 w 114"/>
                                    <a:gd name="T87" fmla="*/ 99 h 99"/>
                                    <a:gd name="T88" fmla="*/ 80 w 114"/>
                                    <a:gd name="T89" fmla="*/ 94 h 99"/>
                                    <a:gd name="T90" fmla="*/ 90 w 114"/>
                                    <a:gd name="T91" fmla="*/ 89 h 99"/>
                                    <a:gd name="T92" fmla="*/ 100 w 114"/>
                                    <a:gd name="T93" fmla="*/ 82 h 99"/>
                                    <a:gd name="T94" fmla="*/ 107 w 114"/>
                                    <a:gd name="T95" fmla="*/ 74 h 99"/>
                                    <a:gd name="T96" fmla="*/ 112 w 114"/>
                                    <a:gd name="T97" fmla="*/ 64 h 99"/>
                                    <a:gd name="T98" fmla="*/ 114 w 114"/>
                                    <a:gd name="T99" fmla="*/ 55 h 99"/>
                                    <a:gd name="T100" fmla="*/ 114 w 114"/>
                                    <a:gd name="T101" fmla="*/ 42 h 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14" h="99">
                                      <a:moveTo>
                                        <a:pt x="114" y="42"/>
                                      </a:moveTo>
                                      <a:lnTo>
                                        <a:pt x="114" y="30"/>
                                      </a:lnTo>
                                      <a:lnTo>
                                        <a:pt x="112" y="20"/>
                                      </a:lnTo>
                                      <a:lnTo>
                                        <a:pt x="104" y="10"/>
                                      </a:lnTo>
                                      <a:lnTo>
                                        <a:pt x="97" y="0"/>
                                      </a:lnTo>
                                      <a:lnTo>
                                        <a:pt x="95" y="0"/>
                                      </a:lnTo>
                                      <a:lnTo>
                                        <a:pt x="102" y="10"/>
                                      </a:lnTo>
                                      <a:lnTo>
                                        <a:pt x="109" y="20"/>
                                      </a:lnTo>
                                      <a:lnTo>
                                        <a:pt x="112" y="30"/>
                                      </a:lnTo>
                                      <a:lnTo>
                                        <a:pt x="114" y="42"/>
                                      </a:lnTo>
                                      <a:lnTo>
                                        <a:pt x="112" y="55"/>
                                      </a:lnTo>
                                      <a:lnTo>
                                        <a:pt x="109" y="64"/>
                                      </a:lnTo>
                                      <a:lnTo>
                                        <a:pt x="104" y="74"/>
                                      </a:lnTo>
                                      <a:lnTo>
                                        <a:pt x="97" y="82"/>
                                      </a:lnTo>
                                      <a:lnTo>
                                        <a:pt x="90" y="89"/>
                                      </a:lnTo>
                                      <a:lnTo>
                                        <a:pt x="80" y="94"/>
                                      </a:lnTo>
                                      <a:lnTo>
                                        <a:pt x="70" y="97"/>
                                      </a:lnTo>
                                      <a:lnTo>
                                        <a:pt x="57" y="97"/>
                                      </a:lnTo>
                                      <a:lnTo>
                                        <a:pt x="47" y="97"/>
                                      </a:lnTo>
                                      <a:lnTo>
                                        <a:pt x="37" y="94"/>
                                      </a:lnTo>
                                      <a:lnTo>
                                        <a:pt x="27" y="89"/>
                                      </a:lnTo>
                                      <a:lnTo>
                                        <a:pt x="20" y="82"/>
                                      </a:lnTo>
                                      <a:lnTo>
                                        <a:pt x="13" y="74"/>
                                      </a:lnTo>
                                      <a:lnTo>
                                        <a:pt x="8" y="64"/>
                                      </a:lnTo>
                                      <a:lnTo>
                                        <a:pt x="3" y="55"/>
                                      </a:lnTo>
                                      <a:lnTo>
                                        <a:pt x="3" y="42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3" y="55"/>
                                      </a:lnTo>
                                      <a:lnTo>
                                        <a:pt x="5" y="64"/>
                                      </a:lnTo>
                                      <a:lnTo>
                                        <a:pt x="10" y="74"/>
                                      </a:lnTo>
                                      <a:lnTo>
                                        <a:pt x="18" y="82"/>
                                      </a:lnTo>
                                      <a:lnTo>
                                        <a:pt x="27" y="89"/>
                                      </a:lnTo>
                                      <a:lnTo>
                                        <a:pt x="35" y="94"/>
                                      </a:lnTo>
                                      <a:lnTo>
                                        <a:pt x="47" y="99"/>
                                      </a:lnTo>
                                      <a:lnTo>
                                        <a:pt x="57" y="99"/>
                                      </a:lnTo>
                                      <a:lnTo>
                                        <a:pt x="70" y="99"/>
                                      </a:lnTo>
                                      <a:lnTo>
                                        <a:pt x="80" y="94"/>
                                      </a:lnTo>
                                      <a:lnTo>
                                        <a:pt x="90" y="89"/>
                                      </a:lnTo>
                                      <a:lnTo>
                                        <a:pt x="100" y="82"/>
                                      </a:lnTo>
                                      <a:lnTo>
                                        <a:pt x="107" y="74"/>
                                      </a:lnTo>
                                      <a:lnTo>
                                        <a:pt x="112" y="64"/>
                                      </a:lnTo>
                                      <a:lnTo>
                                        <a:pt x="114" y="55"/>
                                      </a:lnTo>
                                      <a:lnTo>
                                        <a:pt x="114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E904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66" name="Freeform 24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6870" y="440690"/>
                                  <a:ext cx="70485" cy="62865"/>
                                </a:xfrm>
                                <a:custGeom>
                                  <a:avLst/>
                                  <a:gdLst>
                                    <a:gd name="T0" fmla="*/ 111 w 111"/>
                                    <a:gd name="T1" fmla="*/ 42 h 99"/>
                                    <a:gd name="T2" fmla="*/ 111 w 111"/>
                                    <a:gd name="T3" fmla="*/ 30 h 99"/>
                                    <a:gd name="T4" fmla="*/ 106 w 111"/>
                                    <a:gd name="T5" fmla="*/ 20 h 99"/>
                                    <a:gd name="T6" fmla="*/ 101 w 111"/>
                                    <a:gd name="T7" fmla="*/ 10 h 99"/>
                                    <a:gd name="T8" fmla="*/ 94 w 111"/>
                                    <a:gd name="T9" fmla="*/ 0 h 99"/>
                                    <a:gd name="T10" fmla="*/ 92 w 111"/>
                                    <a:gd name="T11" fmla="*/ 0 h 99"/>
                                    <a:gd name="T12" fmla="*/ 99 w 111"/>
                                    <a:gd name="T13" fmla="*/ 10 h 99"/>
                                    <a:gd name="T14" fmla="*/ 104 w 111"/>
                                    <a:gd name="T15" fmla="*/ 20 h 99"/>
                                    <a:gd name="T16" fmla="*/ 109 w 111"/>
                                    <a:gd name="T17" fmla="*/ 30 h 99"/>
                                    <a:gd name="T18" fmla="*/ 111 w 111"/>
                                    <a:gd name="T19" fmla="*/ 42 h 99"/>
                                    <a:gd name="T20" fmla="*/ 109 w 111"/>
                                    <a:gd name="T21" fmla="*/ 52 h 99"/>
                                    <a:gd name="T22" fmla="*/ 106 w 111"/>
                                    <a:gd name="T23" fmla="*/ 64 h 99"/>
                                    <a:gd name="T24" fmla="*/ 101 w 111"/>
                                    <a:gd name="T25" fmla="*/ 72 h 99"/>
                                    <a:gd name="T26" fmla="*/ 94 w 111"/>
                                    <a:gd name="T27" fmla="*/ 82 h 99"/>
                                    <a:gd name="T28" fmla="*/ 87 w 111"/>
                                    <a:gd name="T29" fmla="*/ 87 h 99"/>
                                    <a:gd name="T30" fmla="*/ 77 w 111"/>
                                    <a:gd name="T31" fmla="*/ 92 h 99"/>
                                    <a:gd name="T32" fmla="*/ 67 w 111"/>
                                    <a:gd name="T33" fmla="*/ 97 h 99"/>
                                    <a:gd name="T34" fmla="*/ 54 w 111"/>
                                    <a:gd name="T35" fmla="*/ 97 h 99"/>
                                    <a:gd name="T36" fmla="*/ 44 w 111"/>
                                    <a:gd name="T37" fmla="*/ 97 h 99"/>
                                    <a:gd name="T38" fmla="*/ 34 w 111"/>
                                    <a:gd name="T39" fmla="*/ 92 h 99"/>
                                    <a:gd name="T40" fmla="*/ 24 w 111"/>
                                    <a:gd name="T41" fmla="*/ 87 h 99"/>
                                    <a:gd name="T42" fmla="*/ 17 w 111"/>
                                    <a:gd name="T43" fmla="*/ 82 h 99"/>
                                    <a:gd name="T44" fmla="*/ 10 w 111"/>
                                    <a:gd name="T45" fmla="*/ 72 h 99"/>
                                    <a:gd name="T46" fmla="*/ 5 w 111"/>
                                    <a:gd name="T47" fmla="*/ 64 h 99"/>
                                    <a:gd name="T48" fmla="*/ 2 w 111"/>
                                    <a:gd name="T49" fmla="*/ 52 h 99"/>
                                    <a:gd name="T50" fmla="*/ 0 w 111"/>
                                    <a:gd name="T51" fmla="*/ 42 h 99"/>
                                    <a:gd name="T52" fmla="*/ 2 w 111"/>
                                    <a:gd name="T53" fmla="*/ 30 h 99"/>
                                    <a:gd name="T54" fmla="*/ 5 w 111"/>
                                    <a:gd name="T55" fmla="*/ 20 h 99"/>
                                    <a:gd name="T56" fmla="*/ 12 w 111"/>
                                    <a:gd name="T57" fmla="*/ 10 h 99"/>
                                    <a:gd name="T58" fmla="*/ 19 w 111"/>
                                    <a:gd name="T59" fmla="*/ 0 h 99"/>
                                    <a:gd name="T60" fmla="*/ 17 w 111"/>
                                    <a:gd name="T61" fmla="*/ 0 h 99"/>
                                    <a:gd name="T62" fmla="*/ 10 w 111"/>
                                    <a:gd name="T63" fmla="*/ 10 h 99"/>
                                    <a:gd name="T64" fmla="*/ 5 w 111"/>
                                    <a:gd name="T65" fmla="*/ 20 h 99"/>
                                    <a:gd name="T66" fmla="*/ 0 w 111"/>
                                    <a:gd name="T67" fmla="*/ 30 h 99"/>
                                    <a:gd name="T68" fmla="*/ 0 w 111"/>
                                    <a:gd name="T69" fmla="*/ 42 h 99"/>
                                    <a:gd name="T70" fmla="*/ 0 w 111"/>
                                    <a:gd name="T71" fmla="*/ 55 h 99"/>
                                    <a:gd name="T72" fmla="*/ 2 w 111"/>
                                    <a:gd name="T73" fmla="*/ 64 h 99"/>
                                    <a:gd name="T74" fmla="*/ 10 w 111"/>
                                    <a:gd name="T75" fmla="*/ 74 h 99"/>
                                    <a:gd name="T76" fmla="*/ 15 w 111"/>
                                    <a:gd name="T77" fmla="*/ 82 h 99"/>
                                    <a:gd name="T78" fmla="*/ 24 w 111"/>
                                    <a:gd name="T79" fmla="*/ 89 h 99"/>
                                    <a:gd name="T80" fmla="*/ 34 w 111"/>
                                    <a:gd name="T81" fmla="*/ 94 h 99"/>
                                    <a:gd name="T82" fmla="*/ 44 w 111"/>
                                    <a:gd name="T83" fmla="*/ 97 h 99"/>
                                    <a:gd name="T84" fmla="*/ 54 w 111"/>
                                    <a:gd name="T85" fmla="*/ 99 h 99"/>
                                    <a:gd name="T86" fmla="*/ 67 w 111"/>
                                    <a:gd name="T87" fmla="*/ 97 h 99"/>
                                    <a:gd name="T88" fmla="*/ 77 w 111"/>
                                    <a:gd name="T89" fmla="*/ 94 h 99"/>
                                    <a:gd name="T90" fmla="*/ 87 w 111"/>
                                    <a:gd name="T91" fmla="*/ 89 h 99"/>
                                    <a:gd name="T92" fmla="*/ 94 w 111"/>
                                    <a:gd name="T93" fmla="*/ 82 h 99"/>
                                    <a:gd name="T94" fmla="*/ 101 w 111"/>
                                    <a:gd name="T95" fmla="*/ 74 h 99"/>
                                    <a:gd name="T96" fmla="*/ 106 w 111"/>
                                    <a:gd name="T97" fmla="*/ 64 h 99"/>
                                    <a:gd name="T98" fmla="*/ 111 w 111"/>
                                    <a:gd name="T99" fmla="*/ 55 h 99"/>
                                    <a:gd name="T100" fmla="*/ 111 w 111"/>
                                    <a:gd name="T101" fmla="*/ 42 h 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11" h="99">
                                      <a:moveTo>
                                        <a:pt x="111" y="42"/>
                                      </a:moveTo>
                                      <a:lnTo>
                                        <a:pt x="111" y="30"/>
                                      </a:lnTo>
                                      <a:lnTo>
                                        <a:pt x="106" y="20"/>
                                      </a:lnTo>
                                      <a:lnTo>
                                        <a:pt x="101" y="10"/>
                                      </a:lnTo>
                                      <a:lnTo>
                                        <a:pt x="94" y="0"/>
                                      </a:lnTo>
                                      <a:lnTo>
                                        <a:pt x="92" y="0"/>
                                      </a:lnTo>
                                      <a:lnTo>
                                        <a:pt x="99" y="10"/>
                                      </a:lnTo>
                                      <a:lnTo>
                                        <a:pt x="104" y="20"/>
                                      </a:lnTo>
                                      <a:lnTo>
                                        <a:pt x="109" y="30"/>
                                      </a:lnTo>
                                      <a:lnTo>
                                        <a:pt x="111" y="42"/>
                                      </a:lnTo>
                                      <a:lnTo>
                                        <a:pt x="109" y="52"/>
                                      </a:lnTo>
                                      <a:lnTo>
                                        <a:pt x="106" y="64"/>
                                      </a:lnTo>
                                      <a:lnTo>
                                        <a:pt x="101" y="72"/>
                                      </a:lnTo>
                                      <a:lnTo>
                                        <a:pt x="94" y="82"/>
                                      </a:lnTo>
                                      <a:lnTo>
                                        <a:pt x="87" y="87"/>
                                      </a:lnTo>
                                      <a:lnTo>
                                        <a:pt x="77" y="92"/>
                                      </a:lnTo>
                                      <a:lnTo>
                                        <a:pt x="67" y="97"/>
                                      </a:lnTo>
                                      <a:lnTo>
                                        <a:pt x="54" y="97"/>
                                      </a:lnTo>
                                      <a:lnTo>
                                        <a:pt x="44" y="97"/>
                                      </a:lnTo>
                                      <a:lnTo>
                                        <a:pt x="34" y="92"/>
                                      </a:lnTo>
                                      <a:lnTo>
                                        <a:pt x="24" y="87"/>
                                      </a:lnTo>
                                      <a:lnTo>
                                        <a:pt x="17" y="82"/>
                                      </a:lnTo>
                                      <a:lnTo>
                                        <a:pt x="10" y="72"/>
                                      </a:lnTo>
                                      <a:lnTo>
                                        <a:pt x="5" y="64"/>
                                      </a:lnTo>
                                      <a:lnTo>
                                        <a:pt x="2" y="52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2" y="64"/>
                                      </a:lnTo>
                                      <a:lnTo>
                                        <a:pt x="10" y="74"/>
                                      </a:lnTo>
                                      <a:lnTo>
                                        <a:pt x="15" y="82"/>
                                      </a:lnTo>
                                      <a:lnTo>
                                        <a:pt x="24" y="89"/>
                                      </a:lnTo>
                                      <a:lnTo>
                                        <a:pt x="34" y="94"/>
                                      </a:lnTo>
                                      <a:lnTo>
                                        <a:pt x="44" y="97"/>
                                      </a:lnTo>
                                      <a:lnTo>
                                        <a:pt x="54" y="99"/>
                                      </a:lnTo>
                                      <a:lnTo>
                                        <a:pt x="67" y="97"/>
                                      </a:lnTo>
                                      <a:lnTo>
                                        <a:pt x="77" y="94"/>
                                      </a:lnTo>
                                      <a:lnTo>
                                        <a:pt x="87" y="89"/>
                                      </a:lnTo>
                                      <a:lnTo>
                                        <a:pt x="94" y="82"/>
                                      </a:lnTo>
                                      <a:lnTo>
                                        <a:pt x="101" y="74"/>
                                      </a:lnTo>
                                      <a:lnTo>
                                        <a:pt x="106" y="64"/>
                                      </a:lnTo>
                                      <a:lnTo>
                                        <a:pt x="111" y="55"/>
                                      </a:lnTo>
                                      <a:lnTo>
                                        <a:pt x="111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1914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67" name="Freeform 24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6870" y="440690"/>
                                  <a:ext cx="70485" cy="61595"/>
                                </a:xfrm>
                                <a:custGeom>
                                  <a:avLst/>
                                  <a:gdLst>
                                    <a:gd name="T0" fmla="*/ 111 w 111"/>
                                    <a:gd name="T1" fmla="*/ 42 h 97"/>
                                    <a:gd name="T2" fmla="*/ 109 w 111"/>
                                    <a:gd name="T3" fmla="*/ 30 h 97"/>
                                    <a:gd name="T4" fmla="*/ 106 w 111"/>
                                    <a:gd name="T5" fmla="*/ 20 h 97"/>
                                    <a:gd name="T6" fmla="*/ 99 w 111"/>
                                    <a:gd name="T7" fmla="*/ 10 h 97"/>
                                    <a:gd name="T8" fmla="*/ 92 w 111"/>
                                    <a:gd name="T9" fmla="*/ 0 h 97"/>
                                    <a:gd name="T10" fmla="*/ 89 w 111"/>
                                    <a:gd name="T11" fmla="*/ 0 h 97"/>
                                    <a:gd name="T12" fmla="*/ 99 w 111"/>
                                    <a:gd name="T13" fmla="*/ 10 h 97"/>
                                    <a:gd name="T14" fmla="*/ 104 w 111"/>
                                    <a:gd name="T15" fmla="*/ 20 h 97"/>
                                    <a:gd name="T16" fmla="*/ 109 w 111"/>
                                    <a:gd name="T17" fmla="*/ 30 h 97"/>
                                    <a:gd name="T18" fmla="*/ 109 w 111"/>
                                    <a:gd name="T19" fmla="*/ 42 h 97"/>
                                    <a:gd name="T20" fmla="*/ 109 w 111"/>
                                    <a:gd name="T21" fmla="*/ 52 h 97"/>
                                    <a:gd name="T22" fmla="*/ 106 w 111"/>
                                    <a:gd name="T23" fmla="*/ 62 h 97"/>
                                    <a:gd name="T24" fmla="*/ 101 w 111"/>
                                    <a:gd name="T25" fmla="*/ 72 h 97"/>
                                    <a:gd name="T26" fmla="*/ 94 w 111"/>
                                    <a:gd name="T27" fmla="*/ 79 h 97"/>
                                    <a:gd name="T28" fmla="*/ 87 w 111"/>
                                    <a:gd name="T29" fmla="*/ 87 h 97"/>
                                    <a:gd name="T30" fmla="*/ 77 w 111"/>
                                    <a:gd name="T31" fmla="*/ 92 h 97"/>
                                    <a:gd name="T32" fmla="*/ 67 w 111"/>
                                    <a:gd name="T33" fmla="*/ 94 h 97"/>
                                    <a:gd name="T34" fmla="*/ 54 w 111"/>
                                    <a:gd name="T35" fmla="*/ 97 h 97"/>
                                    <a:gd name="T36" fmla="*/ 44 w 111"/>
                                    <a:gd name="T37" fmla="*/ 94 h 97"/>
                                    <a:gd name="T38" fmla="*/ 34 w 111"/>
                                    <a:gd name="T39" fmla="*/ 92 h 97"/>
                                    <a:gd name="T40" fmla="*/ 24 w 111"/>
                                    <a:gd name="T41" fmla="*/ 87 h 97"/>
                                    <a:gd name="T42" fmla="*/ 17 w 111"/>
                                    <a:gd name="T43" fmla="*/ 79 h 97"/>
                                    <a:gd name="T44" fmla="*/ 10 w 111"/>
                                    <a:gd name="T45" fmla="*/ 72 h 97"/>
                                    <a:gd name="T46" fmla="*/ 5 w 111"/>
                                    <a:gd name="T47" fmla="*/ 62 h 97"/>
                                    <a:gd name="T48" fmla="*/ 2 w 111"/>
                                    <a:gd name="T49" fmla="*/ 52 h 97"/>
                                    <a:gd name="T50" fmla="*/ 2 w 111"/>
                                    <a:gd name="T51" fmla="*/ 42 h 97"/>
                                    <a:gd name="T52" fmla="*/ 2 w 111"/>
                                    <a:gd name="T53" fmla="*/ 30 h 97"/>
                                    <a:gd name="T54" fmla="*/ 7 w 111"/>
                                    <a:gd name="T55" fmla="*/ 20 h 97"/>
                                    <a:gd name="T56" fmla="*/ 12 w 111"/>
                                    <a:gd name="T57" fmla="*/ 10 h 97"/>
                                    <a:gd name="T58" fmla="*/ 19 w 111"/>
                                    <a:gd name="T59" fmla="*/ 0 h 97"/>
                                    <a:gd name="T60" fmla="*/ 17 w 111"/>
                                    <a:gd name="T61" fmla="*/ 0 h 97"/>
                                    <a:gd name="T62" fmla="*/ 10 w 111"/>
                                    <a:gd name="T63" fmla="*/ 10 h 97"/>
                                    <a:gd name="T64" fmla="*/ 5 w 111"/>
                                    <a:gd name="T65" fmla="*/ 20 h 97"/>
                                    <a:gd name="T66" fmla="*/ 0 w 111"/>
                                    <a:gd name="T67" fmla="*/ 30 h 97"/>
                                    <a:gd name="T68" fmla="*/ 0 w 111"/>
                                    <a:gd name="T69" fmla="*/ 42 h 97"/>
                                    <a:gd name="T70" fmla="*/ 0 w 111"/>
                                    <a:gd name="T71" fmla="*/ 55 h 97"/>
                                    <a:gd name="T72" fmla="*/ 5 w 111"/>
                                    <a:gd name="T73" fmla="*/ 64 h 97"/>
                                    <a:gd name="T74" fmla="*/ 10 w 111"/>
                                    <a:gd name="T75" fmla="*/ 74 h 97"/>
                                    <a:gd name="T76" fmla="*/ 17 w 111"/>
                                    <a:gd name="T77" fmla="*/ 82 h 97"/>
                                    <a:gd name="T78" fmla="*/ 24 w 111"/>
                                    <a:gd name="T79" fmla="*/ 89 h 97"/>
                                    <a:gd name="T80" fmla="*/ 34 w 111"/>
                                    <a:gd name="T81" fmla="*/ 94 h 97"/>
                                    <a:gd name="T82" fmla="*/ 44 w 111"/>
                                    <a:gd name="T83" fmla="*/ 97 h 97"/>
                                    <a:gd name="T84" fmla="*/ 54 w 111"/>
                                    <a:gd name="T85" fmla="*/ 97 h 97"/>
                                    <a:gd name="T86" fmla="*/ 67 w 111"/>
                                    <a:gd name="T87" fmla="*/ 97 h 97"/>
                                    <a:gd name="T88" fmla="*/ 77 w 111"/>
                                    <a:gd name="T89" fmla="*/ 94 h 97"/>
                                    <a:gd name="T90" fmla="*/ 87 w 111"/>
                                    <a:gd name="T91" fmla="*/ 89 h 97"/>
                                    <a:gd name="T92" fmla="*/ 94 w 111"/>
                                    <a:gd name="T93" fmla="*/ 82 h 97"/>
                                    <a:gd name="T94" fmla="*/ 101 w 111"/>
                                    <a:gd name="T95" fmla="*/ 74 h 97"/>
                                    <a:gd name="T96" fmla="*/ 106 w 111"/>
                                    <a:gd name="T97" fmla="*/ 64 h 97"/>
                                    <a:gd name="T98" fmla="*/ 109 w 111"/>
                                    <a:gd name="T99" fmla="*/ 55 h 97"/>
                                    <a:gd name="T100" fmla="*/ 111 w 111"/>
                                    <a:gd name="T101" fmla="*/ 42 h 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11" h="97">
                                      <a:moveTo>
                                        <a:pt x="111" y="42"/>
                                      </a:moveTo>
                                      <a:lnTo>
                                        <a:pt x="109" y="30"/>
                                      </a:lnTo>
                                      <a:lnTo>
                                        <a:pt x="106" y="20"/>
                                      </a:lnTo>
                                      <a:lnTo>
                                        <a:pt x="99" y="10"/>
                                      </a:lnTo>
                                      <a:lnTo>
                                        <a:pt x="92" y="0"/>
                                      </a:lnTo>
                                      <a:lnTo>
                                        <a:pt x="89" y="0"/>
                                      </a:lnTo>
                                      <a:lnTo>
                                        <a:pt x="99" y="10"/>
                                      </a:lnTo>
                                      <a:lnTo>
                                        <a:pt x="104" y="20"/>
                                      </a:lnTo>
                                      <a:lnTo>
                                        <a:pt x="109" y="30"/>
                                      </a:lnTo>
                                      <a:lnTo>
                                        <a:pt x="109" y="42"/>
                                      </a:lnTo>
                                      <a:lnTo>
                                        <a:pt x="109" y="52"/>
                                      </a:lnTo>
                                      <a:lnTo>
                                        <a:pt x="106" y="62"/>
                                      </a:lnTo>
                                      <a:lnTo>
                                        <a:pt x="101" y="72"/>
                                      </a:lnTo>
                                      <a:lnTo>
                                        <a:pt x="94" y="79"/>
                                      </a:lnTo>
                                      <a:lnTo>
                                        <a:pt x="87" y="87"/>
                                      </a:lnTo>
                                      <a:lnTo>
                                        <a:pt x="77" y="92"/>
                                      </a:lnTo>
                                      <a:lnTo>
                                        <a:pt x="67" y="94"/>
                                      </a:lnTo>
                                      <a:lnTo>
                                        <a:pt x="54" y="97"/>
                                      </a:lnTo>
                                      <a:lnTo>
                                        <a:pt x="44" y="94"/>
                                      </a:lnTo>
                                      <a:lnTo>
                                        <a:pt x="34" y="92"/>
                                      </a:lnTo>
                                      <a:lnTo>
                                        <a:pt x="24" y="87"/>
                                      </a:lnTo>
                                      <a:lnTo>
                                        <a:pt x="17" y="79"/>
                                      </a:lnTo>
                                      <a:lnTo>
                                        <a:pt x="10" y="72"/>
                                      </a:lnTo>
                                      <a:lnTo>
                                        <a:pt x="5" y="62"/>
                                      </a:lnTo>
                                      <a:lnTo>
                                        <a:pt x="2" y="52"/>
                                      </a:lnTo>
                                      <a:lnTo>
                                        <a:pt x="2" y="42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7" y="20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5" y="64"/>
                                      </a:lnTo>
                                      <a:lnTo>
                                        <a:pt x="10" y="74"/>
                                      </a:lnTo>
                                      <a:lnTo>
                                        <a:pt x="17" y="82"/>
                                      </a:lnTo>
                                      <a:lnTo>
                                        <a:pt x="24" y="89"/>
                                      </a:lnTo>
                                      <a:lnTo>
                                        <a:pt x="34" y="94"/>
                                      </a:lnTo>
                                      <a:lnTo>
                                        <a:pt x="44" y="97"/>
                                      </a:lnTo>
                                      <a:lnTo>
                                        <a:pt x="54" y="97"/>
                                      </a:lnTo>
                                      <a:lnTo>
                                        <a:pt x="67" y="97"/>
                                      </a:lnTo>
                                      <a:lnTo>
                                        <a:pt x="77" y="94"/>
                                      </a:lnTo>
                                      <a:lnTo>
                                        <a:pt x="87" y="89"/>
                                      </a:lnTo>
                                      <a:lnTo>
                                        <a:pt x="94" y="82"/>
                                      </a:lnTo>
                                      <a:lnTo>
                                        <a:pt x="101" y="74"/>
                                      </a:lnTo>
                                      <a:lnTo>
                                        <a:pt x="106" y="64"/>
                                      </a:lnTo>
                                      <a:lnTo>
                                        <a:pt x="109" y="55"/>
                                      </a:lnTo>
                                      <a:lnTo>
                                        <a:pt x="111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5934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68" name="Freeform 24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6870" y="440690"/>
                                  <a:ext cx="70485" cy="61595"/>
                                </a:xfrm>
                                <a:custGeom>
                                  <a:avLst/>
                                  <a:gdLst>
                                    <a:gd name="T0" fmla="*/ 111 w 111"/>
                                    <a:gd name="T1" fmla="*/ 42 h 97"/>
                                    <a:gd name="T2" fmla="*/ 109 w 111"/>
                                    <a:gd name="T3" fmla="*/ 30 h 97"/>
                                    <a:gd name="T4" fmla="*/ 104 w 111"/>
                                    <a:gd name="T5" fmla="*/ 20 h 97"/>
                                    <a:gd name="T6" fmla="*/ 99 w 111"/>
                                    <a:gd name="T7" fmla="*/ 10 h 97"/>
                                    <a:gd name="T8" fmla="*/ 92 w 111"/>
                                    <a:gd name="T9" fmla="*/ 0 h 97"/>
                                    <a:gd name="T10" fmla="*/ 89 w 111"/>
                                    <a:gd name="T11" fmla="*/ 0 h 97"/>
                                    <a:gd name="T12" fmla="*/ 97 w 111"/>
                                    <a:gd name="T13" fmla="*/ 10 h 97"/>
                                    <a:gd name="T14" fmla="*/ 104 w 111"/>
                                    <a:gd name="T15" fmla="*/ 20 h 97"/>
                                    <a:gd name="T16" fmla="*/ 106 w 111"/>
                                    <a:gd name="T17" fmla="*/ 30 h 97"/>
                                    <a:gd name="T18" fmla="*/ 109 w 111"/>
                                    <a:gd name="T19" fmla="*/ 42 h 97"/>
                                    <a:gd name="T20" fmla="*/ 109 w 111"/>
                                    <a:gd name="T21" fmla="*/ 52 h 97"/>
                                    <a:gd name="T22" fmla="*/ 104 w 111"/>
                                    <a:gd name="T23" fmla="*/ 62 h 97"/>
                                    <a:gd name="T24" fmla="*/ 99 w 111"/>
                                    <a:gd name="T25" fmla="*/ 72 h 97"/>
                                    <a:gd name="T26" fmla="*/ 94 w 111"/>
                                    <a:gd name="T27" fmla="*/ 79 h 97"/>
                                    <a:gd name="T28" fmla="*/ 84 w 111"/>
                                    <a:gd name="T29" fmla="*/ 87 h 97"/>
                                    <a:gd name="T30" fmla="*/ 77 w 111"/>
                                    <a:gd name="T31" fmla="*/ 92 h 97"/>
                                    <a:gd name="T32" fmla="*/ 67 w 111"/>
                                    <a:gd name="T33" fmla="*/ 94 h 97"/>
                                    <a:gd name="T34" fmla="*/ 54 w 111"/>
                                    <a:gd name="T35" fmla="*/ 97 h 97"/>
                                    <a:gd name="T36" fmla="*/ 44 w 111"/>
                                    <a:gd name="T37" fmla="*/ 94 h 97"/>
                                    <a:gd name="T38" fmla="*/ 34 w 111"/>
                                    <a:gd name="T39" fmla="*/ 92 h 97"/>
                                    <a:gd name="T40" fmla="*/ 24 w 111"/>
                                    <a:gd name="T41" fmla="*/ 87 h 97"/>
                                    <a:gd name="T42" fmla="*/ 17 w 111"/>
                                    <a:gd name="T43" fmla="*/ 79 h 97"/>
                                    <a:gd name="T44" fmla="*/ 12 w 111"/>
                                    <a:gd name="T45" fmla="*/ 72 h 97"/>
                                    <a:gd name="T46" fmla="*/ 7 w 111"/>
                                    <a:gd name="T47" fmla="*/ 62 h 97"/>
                                    <a:gd name="T48" fmla="*/ 2 w 111"/>
                                    <a:gd name="T49" fmla="*/ 52 h 97"/>
                                    <a:gd name="T50" fmla="*/ 2 w 111"/>
                                    <a:gd name="T51" fmla="*/ 42 h 97"/>
                                    <a:gd name="T52" fmla="*/ 2 w 111"/>
                                    <a:gd name="T53" fmla="*/ 30 h 97"/>
                                    <a:gd name="T54" fmla="*/ 7 w 111"/>
                                    <a:gd name="T55" fmla="*/ 20 h 97"/>
                                    <a:gd name="T56" fmla="*/ 15 w 111"/>
                                    <a:gd name="T57" fmla="*/ 10 h 97"/>
                                    <a:gd name="T58" fmla="*/ 22 w 111"/>
                                    <a:gd name="T59" fmla="*/ 0 h 97"/>
                                    <a:gd name="T60" fmla="*/ 19 w 111"/>
                                    <a:gd name="T61" fmla="*/ 0 h 97"/>
                                    <a:gd name="T62" fmla="*/ 12 w 111"/>
                                    <a:gd name="T63" fmla="*/ 10 h 97"/>
                                    <a:gd name="T64" fmla="*/ 5 w 111"/>
                                    <a:gd name="T65" fmla="*/ 20 h 97"/>
                                    <a:gd name="T66" fmla="*/ 2 w 111"/>
                                    <a:gd name="T67" fmla="*/ 30 h 97"/>
                                    <a:gd name="T68" fmla="*/ 0 w 111"/>
                                    <a:gd name="T69" fmla="*/ 42 h 97"/>
                                    <a:gd name="T70" fmla="*/ 2 w 111"/>
                                    <a:gd name="T71" fmla="*/ 52 h 97"/>
                                    <a:gd name="T72" fmla="*/ 5 w 111"/>
                                    <a:gd name="T73" fmla="*/ 64 h 97"/>
                                    <a:gd name="T74" fmla="*/ 10 w 111"/>
                                    <a:gd name="T75" fmla="*/ 72 h 97"/>
                                    <a:gd name="T76" fmla="*/ 17 w 111"/>
                                    <a:gd name="T77" fmla="*/ 82 h 97"/>
                                    <a:gd name="T78" fmla="*/ 24 w 111"/>
                                    <a:gd name="T79" fmla="*/ 87 h 97"/>
                                    <a:gd name="T80" fmla="*/ 34 w 111"/>
                                    <a:gd name="T81" fmla="*/ 92 h 97"/>
                                    <a:gd name="T82" fmla="*/ 44 w 111"/>
                                    <a:gd name="T83" fmla="*/ 97 h 97"/>
                                    <a:gd name="T84" fmla="*/ 54 w 111"/>
                                    <a:gd name="T85" fmla="*/ 97 h 97"/>
                                    <a:gd name="T86" fmla="*/ 67 w 111"/>
                                    <a:gd name="T87" fmla="*/ 97 h 97"/>
                                    <a:gd name="T88" fmla="*/ 77 w 111"/>
                                    <a:gd name="T89" fmla="*/ 92 h 97"/>
                                    <a:gd name="T90" fmla="*/ 87 w 111"/>
                                    <a:gd name="T91" fmla="*/ 87 h 97"/>
                                    <a:gd name="T92" fmla="*/ 94 w 111"/>
                                    <a:gd name="T93" fmla="*/ 82 h 97"/>
                                    <a:gd name="T94" fmla="*/ 101 w 111"/>
                                    <a:gd name="T95" fmla="*/ 72 h 97"/>
                                    <a:gd name="T96" fmla="*/ 106 w 111"/>
                                    <a:gd name="T97" fmla="*/ 64 h 97"/>
                                    <a:gd name="T98" fmla="*/ 109 w 111"/>
                                    <a:gd name="T99" fmla="*/ 52 h 97"/>
                                    <a:gd name="T100" fmla="*/ 111 w 111"/>
                                    <a:gd name="T101" fmla="*/ 42 h 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11" h="97">
                                      <a:moveTo>
                                        <a:pt x="111" y="42"/>
                                      </a:moveTo>
                                      <a:lnTo>
                                        <a:pt x="109" y="30"/>
                                      </a:lnTo>
                                      <a:lnTo>
                                        <a:pt x="104" y="20"/>
                                      </a:lnTo>
                                      <a:lnTo>
                                        <a:pt x="99" y="10"/>
                                      </a:lnTo>
                                      <a:lnTo>
                                        <a:pt x="92" y="0"/>
                                      </a:lnTo>
                                      <a:lnTo>
                                        <a:pt x="89" y="0"/>
                                      </a:lnTo>
                                      <a:lnTo>
                                        <a:pt x="97" y="10"/>
                                      </a:lnTo>
                                      <a:lnTo>
                                        <a:pt x="104" y="20"/>
                                      </a:lnTo>
                                      <a:lnTo>
                                        <a:pt x="106" y="30"/>
                                      </a:lnTo>
                                      <a:lnTo>
                                        <a:pt x="109" y="42"/>
                                      </a:lnTo>
                                      <a:lnTo>
                                        <a:pt x="109" y="52"/>
                                      </a:lnTo>
                                      <a:lnTo>
                                        <a:pt x="104" y="62"/>
                                      </a:lnTo>
                                      <a:lnTo>
                                        <a:pt x="99" y="72"/>
                                      </a:lnTo>
                                      <a:lnTo>
                                        <a:pt x="94" y="79"/>
                                      </a:lnTo>
                                      <a:lnTo>
                                        <a:pt x="84" y="87"/>
                                      </a:lnTo>
                                      <a:lnTo>
                                        <a:pt x="77" y="92"/>
                                      </a:lnTo>
                                      <a:lnTo>
                                        <a:pt x="67" y="94"/>
                                      </a:lnTo>
                                      <a:lnTo>
                                        <a:pt x="54" y="97"/>
                                      </a:lnTo>
                                      <a:lnTo>
                                        <a:pt x="44" y="94"/>
                                      </a:lnTo>
                                      <a:lnTo>
                                        <a:pt x="34" y="92"/>
                                      </a:lnTo>
                                      <a:lnTo>
                                        <a:pt x="24" y="87"/>
                                      </a:lnTo>
                                      <a:lnTo>
                                        <a:pt x="17" y="79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7" y="62"/>
                                      </a:lnTo>
                                      <a:lnTo>
                                        <a:pt x="2" y="52"/>
                                      </a:lnTo>
                                      <a:lnTo>
                                        <a:pt x="2" y="42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7" y="20"/>
                                      </a:lnTo>
                                      <a:lnTo>
                                        <a:pt x="15" y="10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2" y="52"/>
                                      </a:lnTo>
                                      <a:lnTo>
                                        <a:pt x="5" y="64"/>
                                      </a:lnTo>
                                      <a:lnTo>
                                        <a:pt x="10" y="72"/>
                                      </a:lnTo>
                                      <a:lnTo>
                                        <a:pt x="17" y="82"/>
                                      </a:lnTo>
                                      <a:lnTo>
                                        <a:pt x="24" y="87"/>
                                      </a:lnTo>
                                      <a:lnTo>
                                        <a:pt x="34" y="92"/>
                                      </a:lnTo>
                                      <a:lnTo>
                                        <a:pt x="44" y="97"/>
                                      </a:lnTo>
                                      <a:lnTo>
                                        <a:pt x="54" y="97"/>
                                      </a:lnTo>
                                      <a:lnTo>
                                        <a:pt x="67" y="97"/>
                                      </a:lnTo>
                                      <a:lnTo>
                                        <a:pt x="77" y="92"/>
                                      </a:lnTo>
                                      <a:lnTo>
                                        <a:pt x="87" y="87"/>
                                      </a:lnTo>
                                      <a:lnTo>
                                        <a:pt x="94" y="82"/>
                                      </a:lnTo>
                                      <a:lnTo>
                                        <a:pt x="101" y="72"/>
                                      </a:lnTo>
                                      <a:lnTo>
                                        <a:pt x="106" y="64"/>
                                      </a:lnTo>
                                      <a:lnTo>
                                        <a:pt x="109" y="52"/>
                                      </a:lnTo>
                                      <a:lnTo>
                                        <a:pt x="111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7944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69" name="Freeform 24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8140" y="440690"/>
                                  <a:ext cx="67945" cy="61595"/>
                                </a:xfrm>
                                <a:custGeom>
                                  <a:avLst/>
                                  <a:gdLst>
                                    <a:gd name="T0" fmla="*/ 107 w 107"/>
                                    <a:gd name="T1" fmla="*/ 42 h 97"/>
                                    <a:gd name="T2" fmla="*/ 107 w 107"/>
                                    <a:gd name="T3" fmla="*/ 30 h 97"/>
                                    <a:gd name="T4" fmla="*/ 102 w 107"/>
                                    <a:gd name="T5" fmla="*/ 20 h 97"/>
                                    <a:gd name="T6" fmla="*/ 97 w 107"/>
                                    <a:gd name="T7" fmla="*/ 10 h 97"/>
                                    <a:gd name="T8" fmla="*/ 87 w 107"/>
                                    <a:gd name="T9" fmla="*/ 0 h 97"/>
                                    <a:gd name="T10" fmla="*/ 87 w 107"/>
                                    <a:gd name="T11" fmla="*/ 0 h 97"/>
                                    <a:gd name="T12" fmla="*/ 95 w 107"/>
                                    <a:gd name="T13" fmla="*/ 10 h 97"/>
                                    <a:gd name="T14" fmla="*/ 99 w 107"/>
                                    <a:gd name="T15" fmla="*/ 20 h 97"/>
                                    <a:gd name="T16" fmla="*/ 104 w 107"/>
                                    <a:gd name="T17" fmla="*/ 30 h 97"/>
                                    <a:gd name="T18" fmla="*/ 107 w 107"/>
                                    <a:gd name="T19" fmla="*/ 42 h 97"/>
                                    <a:gd name="T20" fmla="*/ 104 w 107"/>
                                    <a:gd name="T21" fmla="*/ 52 h 97"/>
                                    <a:gd name="T22" fmla="*/ 102 w 107"/>
                                    <a:gd name="T23" fmla="*/ 62 h 97"/>
                                    <a:gd name="T24" fmla="*/ 97 w 107"/>
                                    <a:gd name="T25" fmla="*/ 72 h 97"/>
                                    <a:gd name="T26" fmla="*/ 90 w 107"/>
                                    <a:gd name="T27" fmla="*/ 79 h 97"/>
                                    <a:gd name="T28" fmla="*/ 82 w 107"/>
                                    <a:gd name="T29" fmla="*/ 87 h 97"/>
                                    <a:gd name="T30" fmla="*/ 75 w 107"/>
                                    <a:gd name="T31" fmla="*/ 92 h 97"/>
                                    <a:gd name="T32" fmla="*/ 65 w 107"/>
                                    <a:gd name="T33" fmla="*/ 94 h 97"/>
                                    <a:gd name="T34" fmla="*/ 52 w 107"/>
                                    <a:gd name="T35" fmla="*/ 94 h 97"/>
                                    <a:gd name="T36" fmla="*/ 42 w 107"/>
                                    <a:gd name="T37" fmla="*/ 94 h 97"/>
                                    <a:gd name="T38" fmla="*/ 32 w 107"/>
                                    <a:gd name="T39" fmla="*/ 92 h 97"/>
                                    <a:gd name="T40" fmla="*/ 25 w 107"/>
                                    <a:gd name="T41" fmla="*/ 87 h 97"/>
                                    <a:gd name="T42" fmla="*/ 15 w 107"/>
                                    <a:gd name="T43" fmla="*/ 79 h 97"/>
                                    <a:gd name="T44" fmla="*/ 10 w 107"/>
                                    <a:gd name="T45" fmla="*/ 72 h 97"/>
                                    <a:gd name="T46" fmla="*/ 5 w 107"/>
                                    <a:gd name="T47" fmla="*/ 62 h 97"/>
                                    <a:gd name="T48" fmla="*/ 3 w 107"/>
                                    <a:gd name="T49" fmla="*/ 52 h 97"/>
                                    <a:gd name="T50" fmla="*/ 0 w 107"/>
                                    <a:gd name="T51" fmla="*/ 42 h 97"/>
                                    <a:gd name="T52" fmla="*/ 3 w 107"/>
                                    <a:gd name="T53" fmla="*/ 30 h 97"/>
                                    <a:gd name="T54" fmla="*/ 5 w 107"/>
                                    <a:gd name="T55" fmla="*/ 20 h 97"/>
                                    <a:gd name="T56" fmla="*/ 13 w 107"/>
                                    <a:gd name="T57" fmla="*/ 10 h 97"/>
                                    <a:gd name="T58" fmla="*/ 20 w 107"/>
                                    <a:gd name="T59" fmla="*/ 0 h 97"/>
                                    <a:gd name="T60" fmla="*/ 17 w 107"/>
                                    <a:gd name="T61" fmla="*/ 0 h 97"/>
                                    <a:gd name="T62" fmla="*/ 10 w 107"/>
                                    <a:gd name="T63" fmla="*/ 10 h 97"/>
                                    <a:gd name="T64" fmla="*/ 5 w 107"/>
                                    <a:gd name="T65" fmla="*/ 20 h 97"/>
                                    <a:gd name="T66" fmla="*/ 0 w 107"/>
                                    <a:gd name="T67" fmla="*/ 30 h 97"/>
                                    <a:gd name="T68" fmla="*/ 0 w 107"/>
                                    <a:gd name="T69" fmla="*/ 42 h 97"/>
                                    <a:gd name="T70" fmla="*/ 0 w 107"/>
                                    <a:gd name="T71" fmla="*/ 52 h 97"/>
                                    <a:gd name="T72" fmla="*/ 3 w 107"/>
                                    <a:gd name="T73" fmla="*/ 62 h 97"/>
                                    <a:gd name="T74" fmla="*/ 8 w 107"/>
                                    <a:gd name="T75" fmla="*/ 72 h 97"/>
                                    <a:gd name="T76" fmla="*/ 15 w 107"/>
                                    <a:gd name="T77" fmla="*/ 79 h 97"/>
                                    <a:gd name="T78" fmla="*/ 22 w 107"/>
                                    <a:gd name="T79" fmla="*/ 87 h 97"/>
                                    <a:gd name="T80" fmla="*/ 32 w 107"/>
                                    <a:gd name="T81" fmla="*/ 92 h 97"/>
                                    <a:gd name="T82" fmla="*/ 42 w 107"/>
                                    <a:gd name="T83" fmla="*/ 94 h 97"/>
                                    <a:gd name="T84" fmla="*/ 52 w 107"/>
                                    <a:gd name="T85" fmla="*/ 97 h 97"/>
                                    <a:gd name="T86" fmla="*/ 65 w 107"/>
                                    <a:gd name="T87" fmla="*/ 94 h 97"/>
                                    <a:gd name="T88" fmla="*/ 75 w 107"/>
                                    <a:gd name="T89" fmla="*/ 92 h 97"/>
                                    <a:gd name="T90" fmla="*/ 85 w 107"/>
                                    <a:gd name="T91" fmla="*/ 87 h 97"/>
                                    <a:gd name="T92" fmla="*/ 92 w 107"/>
                                    <a:gd name="T93" fmla="*/ 79 h 97"/>
                                    <a:gd name="T94" fmla="*/ 99 w 107"/>
                                    <a:gd name="T95" fmla="*/ 72 h 97"/>
                                    <a:gd name="T96" fmla="*/ 104 w 107"/>
                                    <a:gd name="T97" fmla="*/ 62 h 97"/>
                                    <a:gd name="T98" fmla="*/ 107 w 107"/>
                                    <a:gd name="T99" fmla="*/ 52 h 97"/>
                                    <a:gd name="T100" fmla="*/ 107 w 107"/>
                                    <a:gd name="T101" fmla="*/ 42 h 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07" h="97">
                                      <a:moveTo>
                                        <a:pt x="107" y="42"/>
                                      </a:moveTo>
                                      <a:lnTo>
                                        <a:pt x="107" y="30"/>
                                      </a:lnTo>
                                      <a:lnTo>
                                        <a:pt x="102" y="20"/>
                                      </a:lnTo>
                                      <a:lnTo>
                                        <a:pt x="97" y="10"/>
                                      </a:lnTo>
                                      <a:lnTo>
                                        <a:pt x="87" y="0"/>
                                      </a:lnTo>
                                      <a:lnTo>
                                        <a:pt x="87" y="0"/>
                                      </a:lnTo>
                                      <a:lnTo>
                                        <a:pt x="95" y="10"/>
                                      </a:lnTo>
                                      <a:lnTo>
                                        <a:pt x="99" y="20"/>
                                      </a:lnTo>
                                      <a:lnTo>
                                        <a:pt x="104" y="30"/>
                                      </a:lnTo>
                                      <a:lnTo>
                                        <a:pt x="107" y="42"/>
                                      </a:lnTo>
                                      <a:lnTo>
                                        <a:pt x="104" y="52"/>
                                      </a:lnTo>
                                      <a:lnTo>
                                        <a:pt x="102" y="62"/>
                                      </a:lnTo>
                                      <a:lnTo>
                                        <a:pt x="97" y="72"/>
                                      </a:lnTo>
                                      <a:lnTo>
                                        <a:pt x="90" y="79"/>
                                      </a:lnTo>
                                      <a:lnTo>
                                        <a:pt x="82" y="87"/>
                                      </a:lnTo>
                                      <a:lnTo>
                                        <a:pt x="75" y="92"/>
                                      </a:lnTo>
                                      <a:lnTo>
                                        <a:pt x="65" y="94"/>
                                      </a:lnTo>
                                      <a:lnTo>
                                        <a:pt x="52" y="94"/>
                                      </a:lnTo>
                                      <a:lnTo>
                                        <a:pt x="42" y="94"/>
                                      </a:lnTo>
                                      <a:lnTo>
                                        <a:pt x="32" y="92"/>
                                      </a:lnTo>
                                      <a:lnTo>
                                        <a:pt x="25" y="87"/>
                                      </a:lnTo>
                                      <a:lnTo>
                                        <a:pt x="15" y="79"/>
                                      </a:lnTo>
                                      <a:lnTo>
                                        <a:pt x="10" y="72"/>
                                      </a:lnTo>
                                      <a:lnTo>
                                        <a:pt x="5" y="62"/>
                                      </a:lnTo>
                                      <a:lnTo>
                                        <a:pt x="3" y="52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3" y="62"/>
                                      </a:lnTo>
                                      <a:lnTo>
                                        <a:pt x="8" y="72"/>
                                      </a:lnTo>
                                      <a:lnTo>
                                        <a:pt x="15" y="79"/>
                                      </a:lnTo>
                                      <a:lnTo>
                                        <a:pt x="22" y="87"/>
                                      </a:lnTo>
                                      <a:lnTo>
                                        <a:pt x="32" y="92"/>
                                      </a:lnTo>
                                      <a:lnTo>
                                        <a:pt x="42" y="94"/>
                                      </a:lnTo>
                                      <a:lnTo>
                                        <a:pt x="52" y="97"/>
                                      </a:lnTo>
                                      <a:lnTo>
                                        <a:pt x="65" y="94"/>
                                      </a:lnTo>
                                      <a:lnTo>
                                        <a:pt x="75" y="92"/>
                                      </a:lnTo>
                                      <a:lnTo>
                                        <a:pt x="85" y="87"/>
                                      </a:lnTo>
                                      <a:lnTo>
                                        <a:pt x="92" y="79"/>
                                      </a:lnTo>
                                      <a:lnTo>
                                        <a:pt x="99" y="72"/>
                                      </a:lnTo>
                                      <a:lnTo>
                                        <a:pt x="104" y="62"/>
                                      </a:lnTo>
                                      <a:lnTo>
                                        <a:pt x="107" y="52"/>
                                      </a:lnTo>
                                      <a:lnTo>
                                        <a:pt x="107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A964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70" name="Freeform 24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8140" y="440690"/>
                                  <a:ext cx="67945" cy="61595"/>
                                </a:xfrm>
                                <a:custGeom>
                                  <a:avLst/>
                                  <a:gdLst>
                                    <a:gd name="T0" fmla="*/ 107 w 107"/>
                                    <a:gd name="T1" fmla="*/ 42 h 97"/>
                                    <a:gd name="T2" fmla="*/ 104 w 107"/>
                                    <a:gd name="T3" fmla="*/ 30 h 97"/>
                                    <a:gd name="T4" fmla="*/ 102 w 107"/>
                                    <a:gd name="T5" fmla="*/ 20 h 97"/>
                                    <a:gd name="T6" fmla="*/ 95 w 107"/>
                                    <a:gd name="T7" fmla="*/ 10 h 97"/>
                                    <a:gd name="T8" fmla="*/ 87 w 107"/>
                                    <a:gd name="T9" fmla="*/ 0 h 97"/>
                                    <a:gd name="T10" fmla="*/ 85 w 107"/>
                                    <a:gd name="T11" fmla="*/ 0 h 97"/>
                                    <a:gd name="T12" fmla="*/ 92 w 107"/>
                                    <a:gd name="T13" fmla="*/ 10 h 97"/>
                                    <a:gd name="T14" fmla="*/ 99 w 107"/>
                                    <a:gd name="T15" fmla="*/ 17 h 97"/>
                                    <a:gd name="T16" fmla="*/ 104 w 107"/>
                                    <a:gd name="T17" fmla="*/ 30 h 97"/>
                                    <a:gd name="T18" fmla="*/ 104 w 107"/>
                                    <a:gd name="T19" fmla="*/ 42 h 97"/>
                                    <a:gd name="T20" fmla="*/ 104 w 107"/>
                                    <a:gd name="T21" fmla="*/ 52 h 97"/>
                                    <a:gd name="T22" fmla="*/ 102 w 107"/>
                                    <a:gd name="T23" fmla="*/ 62 h 97"/>
                                    <a:gd name="T24" fmla="*/ 97 w 107"/>
                                    <a:gd name="T25" fmla="*/ 72 h 97"/>
                                    <a:gd name="T26" fmla="*/ 90 w 107"/>
                                    <a:gd name="T27" fmla="*/ 79 h 97"/>
                                    <a:gd name="T28" fmla="*/ 82 w 107"/>
                                    <a:gd name="T29" fmla="*/ 84 h 97"/>
                                    <a:gd name="T30" fmla="*/ 75 w 107"/>
                                    <a:gd name="T31" fmla="*/ 89 h 97"/>
                                    <a:gd name="T32" fmla="*/ 65 w 107"/>
                                    <a:gd name="T33" fmla="*/ 94 h 97"/>
                                    <a:gd name="T34" fmla="*/ 52 w 107"/>
                                    <a:gd name="T35" fmla="*/ 94 h 97"/>
                                    <a:gd name="T36" fmla="*/ 42 w 107"/>
                                    <a:gd name="T37" fmla="*/ 94 h 97"/>
                                    <a:gd name="T38" fmla="*/ 32 w 107"/>
                                    <a:gd name="T39" fmla="*/ 89 h 97"/>
                                    <a:gd name="T40" fmla="*/ 25 w 107"/>
                                    <a:gd name="T41" fmla="*/ 84 h 97"/>
                                    <a:gd name="T42" fmla="*/ 17 w 107"/>
                                    <a:gd name="T43" fmla="*/ 79 h 97"/>
                                    <a:gd name="T44" fmla="*/ 10 w 107"/>
                                    <a:gd name="T45" fmla="*/ 72 h 97"/>
                                    <a:gd name="T46" fmla="*/ 5 w 107"/>
                                    <a:gd name="T47" fmla="*/ 62 h 97"/>
                                    <a:gd name="T48" fmla="*/ 3 w 107"/>
                                    <a:gd name="T49" fmla="*/ 52 h 97"/>
                                    <a:gd name="T50" fmla="*/ 0 w 107"/>
                                    <a:gd name="T51" fmla="*/ 42 h 97"/>
                                    <a:gd name="T52" fmla="*/ 3 w 107"/>
                                    <a:gd name="T53" fmla="*/ 30 h 97"/>
                                    <a:gd name="T54" fmla="*/ 8 w 107"/>
                                    <a:gd name="T55" fmla="*/ 17 h 97"/>
                                    <a:gd name="T56" fmla="*/ 13 w 107"/>
                                    <a:gd name="T57" fmla="*/ 10 h 97"/>
                                    <a:gd name="T58" fmla="*/ 22 w 107"/>
                                    <a:gd name="T59" fmla="*/ 0 h 97"/>
                                    <a:gd name="T60" fmla="*/ 20 w 107"/>
                                    <a:gd name="T61" fmla="*/ 0 h 97"/>
                                    <a:gd name="T62" fmla="*/ 13 w 107"/>
                                    <a:gd name="T63" fmla="*/ 10 h 97"/>
                                    <a:gd name="T64" fmla="*/ 5 w 107"/>
                                    <a:gd name="T65" fmla="*/ 20 h 97"/>
                                    <a:gd name="T66" fmla="*/ 0 w 107"/>
                                    <a:gd name="T67" fmla="*/ 30 h 97"/>
                                    <a:gd name="T68" fmla="*/ 0 w 107"/>
                                    <a:gd name="T69" fmla="*/ 42 h 97"/>
                                    <a:gd name="T70" fmla="*/ 0 w 107"/>
                                    <a:gd name="T71" fmla="*/ 52 h 97"/>
                                    <a:gd name="T72" fmla="*/ 5 w 107"/>
                                    <a:gd name="T73" fmla="*/ 62 h 97"/>
                                    <a:gd name="T74" fmla="*/ 10 w 107"/>
                                    <a:gd name="T75" fmla="*/ 72 h 97"/>
                                    <a:gd name="T76" fmla="*/ 15 w 107"/>
                                    <a:gd name="T77" fmla="*/ 79 h 97"/>
                                    <a:gd name="T78" fmla="*/ 22 w 107"/>
                                    <a:gd name="T79" fmla="*/ 87 h 97"/>
                                    <a:gd name="T80" fmla="*/ 32 w 107"/>
                                    <a:gd name="T81" fmla="*/ 92 h 97"/>
                                    <a:gd name="T82" fmla="*/ 42 w 107"/>
                                    <a:gd name="T83" fmla="*/ 94 h 97"/>
                                    <a:gd name="T84" fmla="*/ 52 w 107"/>
                                    <a:gd name="T85" fmla="*/ 97 h 97"/>
                                    <a:gd name="T86" fmla="*/ 65 w 107"/>
                                    <a:gd name="T87" fmla="*/ 94 h 97"/>
                                    <a:gd name="T88" fmla="*/ 75 w 107"/>
                                    <a:gd name="T89" fmla="*/ 92 h 97"/>
                                    <a:gd name="T90" fmla="*/ 82 w 107"/>
                                    <a:gd name="T91" fmla="*/ 87 h 97"/>
                                    <a:gd name="T92" fmla="*/ 92 w 107"/>
                                    <a:gd name="T93" fmla="*/ 79 h 97"/>
                                    <a:gd name="T94" fmla="*/ 97 w 107"/>
                                    <a:gd name="T95" fmla="*/ 72 h 97"/>
                                    <a:gd name="T96" fmla="*/ 102 w 107"/>
                                    <a:gd name="T97" fmla="*/ 62 h 97"/>
                                    <a:gd name="T98" fmla="*/ 107 w 107"/>
                                    <a:gd name="T99" fmla="*/ 52 h 97"/>
                                    <a:gd name="T100" fmla="*/ 107 w 107"/>
                                    <a:gd name="T101" fmla="*/ 42 h 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07" h="97">
                                      <a:moveTo>
                                        <a:pt x="107" y="42"/>
                                      </a:moveTo>
                                      <a:lnTo>
                                        <a:pt x="104" y="30"/>
                                      </a:lnTo>
                                      <a:lnTo>
                                        <a:pt x="102" y="20"/>
                                      </a:lnTo>
                                      <a:lnTo>
                                        <a:pt x="95" y="10"/>
                                      </a:lnTo>
                                      <a:lnTo>
                                        <a:pt x="87" y="0"/>
                                      </a:lnTo>
                                      <a:lnTo>
                                        <a:pt x="85" y="0"/>
                                      </a:lnTo>
                                      <a:lnTo>
                                        <a:pt x="92" y="10"/>
                                      </a:lnTo>
                                      <a:lnTo>
                                        <a:pt x="99" y="17"/>
                                      </a:lnTo>
                                      <a:lnTo>
                                        <a:pt x="104" y="30"/>
                                      </a:lnTo>
                                      <a:lnTo>
                                        <a:pt x="104" y="42"/>
                                      </a:lnTo>
                                      <a:lnTo>
                                        <a:pt x="104" y="52"/>
                                      </a:lnTo>
                                      <a:lnTo>
                                        <a:pt x="102" y="62"/>
                                      </a:lnTo>
                                      <a:lnTo>
                                        <a:pt x="97" y="72"/>
                                      </a:lnTo>
                                      <a:lnTo>
                                        <a:pt x="90" y="79"/>
                                      </a:lnTo>
                                      <a:lnTo>
                                        <a:pt x="82" y="84"/>
                                      </a:lnTo>
                                      <a:lnTo>
                                        <a:pt x="75" y="89"/>
                                      </a:lnTo>
                                      <a:lnTo>
                                        <a:pt x="65" y="94"/>
                                      </a:lnTo>
                                      <a:lnTo>
                                        <a:pt x="52" y="94"/>
                                      </a:lnTo>
                                      <a:lnTo>
                                        <a:pt x="42" y="94"/>
                                      </a:lnTo>
                                      <a:lnTo>
                                        <a:pt x="32" y="89"/>
                                      </a:lnTo>
                                      <a:lnTo>
                                        <a:pt x="25" y="84"/>
                                      </a:lnTo>
                                      <a:lnTo>
                                        <a:pt x="17" y="79"/>
                                      </a:lnTo>
                                      <a:lnTo>
                                        <a:pt x="10" y="72"/>
                                      </a:lnTo>
                                      <a:lnTo>
                                        <a:pt x="5" y="62"/>
                                      </a:lnTo>
                                      <a:lnTo>
                                        <a:pt x="3" y="52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8" y="17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5" y="62"/>
                                      </a:lnTo>
                                      <a:lnTo>
                                        <a:pt x="10" y="72"/>
                                      </a:lnTo>
                                      <a:lnTo>
                                        <a:pt x="15" y="79"/>
                                      </a:lnTo>
                                      <a:lnTo>
                                        <a:pt x="22" y="87"/>
                                      </a:lnTo>
                                      <a:lnTo>
                                        <a:pt x="32" y="92"/>
                                      </a:lnTo>
                                      <a:lnTo>
                                        <a:pt x="42" y="94"/>
                                      </a:lnTo>
                                      <a:lnTo>
                                        <a:pt x="52" y="97"/>
                                      </a:lnTo>
                                      <a:lnTo>
                                        <a:pt x="65" y="94"/>
                                      </a:lnTo>
                                      <a:lnTo>
                                        <a:pt x="75" y="92"/>
                                      </a:lnTo>
                                      <a:lnTo>
                                        <a:pt x="82" y="87"/>
                                      </a:lnTo>
                                      <a:lnTo>
                                        <a:pt x="92" y="79"/>
                                      </a:lnTo>
                                      <a:lnTo>
                                        <a:pt x="97" y="72"/>
                                      </a:lnTo>
                                      <a:lnTo>
                                        <a:pt x="102" y="62"/>
                                      </a:lnTo>
                                      <a:lnTo>
                                        <a:pt x="107" y="52"/>
                                      </a:lnTo>
                                      <a:lnTo>
                                        <a:pt x="107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C974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71" name="Freeform 24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8140" y="440690"/>
                                  <a:ext cx="67945" cy="59690"/>
                                </a:xfrm>
                                <a:custGeom>
                                  <a:avLst/>
                                  <a:gdLst>
                                    <a:gd name="T0" fmla="*/ 107 w 107"/>
                                    <a:gd name="T1" fmla="*/ 42 h 94"/>
                                    <a:gd name="T2" fmla="*/ 104 w 107"/>
                                    <a:gd name="T3" fmla="*/ 30 h 94"/>
                                    <a:gd name="T4" fmla="*/ 99 w 107"/>
                                    <a:gd name="T5" fmla="*/ 20 h 94"/>
                                    <a:gd name="T6" fmla="*/ 95 w 107"/>
                                    <a:gd name="T7" fmla="*/ 10 h 94"/>
                                    <a:gd name="T8" fmla="*/ 87 w 107"/>
                                    <a:gd name="T9" fmla="*/ 0 h 94"/>
                                    <a:gd name="T10" fmla="*/ 85 w 107"/>
                                    <a:gd name="T11" fmla="*/ 0 h 94"/>
                                    <a:gd name="T12" fmla="*/ 92 w 107"/>
                                    <a:gd name="T13" fmla="*/ 7 h 94"/>
                                    <a:gd name="T14" fmla="*/ 99 w 107"/>
                                    <a:gd name="T15" fmla="*/ 17 h 94"/>
                                    <a:gd name="T16" fmla="*/ 102 w 107"/>
                                    <a:gd name="T17" fmla="*/ 30 h 94"/>
                                    <a:gd name="T18" fmla="*/ 104 w 107"/>
                                    <a:gd name="T19" fmla="*/ 42 h 94"/>
                                    <a:gd name="T20" fmla="*/ 104 w 107"/>
                                    <a:gd name="T21" fmla="*/ 52 h 94"/>
                                    <a:gd name="T22" fmla="*/ 99 w 107"/>
                                    <a:gd name="T23" fmla="*/ 62 h 94"/>
                                    <a:gd name="T24" fmla="*/ 97 w 107"/>
                                    <a:gd name="T25" fmla="*/ 72 h 94"/>
                                    <a:gd name="T26" fmla="*/ 90 w 107"/>
                                    <a:gd name="T27" fmla="*/ 79 h 94"/>
                                    <a:gd name="T28" fmla="*/ 82 w 107"/>
                                    <a:gd name="T29" fmla="*/ 84 h 94"/>
                                    <a:gd name="T30" fmla="*/ 72 w 107"/>
                                    <a:gd name="T31" fmla="*/ 89 h 94"/>
                                    <a:gd name="T32" fmla="*/ 65 w 107"/>
                                    <a:gd name="T33" fmla="*/ 92 h 94"/>
                                    <a:gd name="T34" fmla="*/ 52 w 107"/>
                                    <a:gd name="T35" fmla="*/ 94 h 94"/>
                                    <a:gd name="T36" fmla="*/ 42 w 107"/>
                                    <a:gd name="T37" fmla="*/ 92 h 94"/>
                                    <a:gd name="T38" fmla="*/ 32 w 107"/>
                                    <a:gd name="T39" fmla="*/ 89 h 94"/>
                                    <a:gd name="T40" fmla="*/ 25 w 107"/>
                                    <a:gd name="T41" fmla="*/ 84 h 94"/>
                                    <a:gd name="T42" fmla="*/ 17 w 107"/>
                                    <a:gd name="T43" fmla="*/ 79 h 94"/>
                                    <a:gd name="T44" fmla="*/ 10 w 107"/>
                                    <a:gd name="T45" fmla="*/ 72 h 94"/>
                                    <a:gd name="T46" fmla="*/ 5 w 107"/>
                                    <a:gd name="T47" fmla="*/ 62 h 94"/>
                                    <a:gd name="T48" fmla="*/ 3 w 107"/>
                                    <a:gd name="T49" fmla="*/ 52 h 94"/>
                                    <a:gd name="T50" fmla="*/ 3 w 107"/>
                                    <a:gd name="T51" fmla="*/ 42 h 94"/>
                                    <a:gd name="T52" fmla="*/ 3 w 107"/>
                                    <a:gd name="T53" fmla="*/ 30 h 94"/>
                                    <a:gd name="T54" fmla="*/ 8 w 107"/>
                                    <a:gd name="T55" fmla="*/ 17 h 94"/>
                                    <a:gd name="T56" fmla="*/ 15 w 107"/>
                                    <a:gd name="T57" fmla="*/ 7 h 94"/>
                                    <a:gd name="T58" fmla="*/ 22 w 107"/>
                                    <a:gd name="T59" fmla="*/ 0 h 94"/>
                                    <a:gd name="T60" fmla="*/ 20 w 107"/>
                                    <a:gd name="T61" fmla="*/ 0 h 94"/>
                                    <a:gd name="T62" fmla="*/ 13 w 107"/>
                                    <a:gd name="T63" fmla="*/ 10 h 94"/>
                                    <a:gd name="T64" fmla="*/ 5 w 107"/>
                                    <a:gd name="T65" fmla="*/ 20 h 94"/>
                                    <a:gd name="T66" fmla="*/ 3 w 107"/>
                                    <a:gd name="T67" fmla="*/ 30 h 94"/>
                                    <a:gd name="T68" fmla="*/ 0 w 107"/>
                                    <a:gd name="T69" fmla="*/ 42 h 94"/>
                                    <a:gd name="T70" fmla="*/ 3 w 107"/>
                                    <a:gd name="T71" fmla="*/ 52 h 94"/>
                                    <a:gd name="T72" fmla="*/ 5 w 107"/>
                                    <a:gd name="T73" fmla="*/ 62 h 94"/>
                                    <a:gd name="T74" fmla="*/ 10 w 107"/>
                                    <a:gd name="T75" fmla="*/ 72 h 94"/>
                                    <a:gd name="T76" fmla="*/ 15 w 107"/>
                                    <a:gd name="T77" fmla="*/ 79 h 94"/>
                                    <a:gd name="T78" fmla="*/ 25 w 107"/>
                                    <a:gd name="T79" fmla="*/ 87 h 94"/>
                                    <a:gd name="T80" fmla="*/ 32 w 107"/>
                                    <a:gd name="T81" fmla="*/ 92 h 94"/>
                                    <a:gd name="T82" fmla="*/ 42 w 107"/>
                                    <a:gd name="T83" fmla="*/ 94 h 94"/>
                                    <a:gd name="T84" fmla="*/ 52 w 107"/>
                                    <a:gd name="T85" fmla="*/ 94 h 94"/>
                                    <a:gd name="T86" fmla="*/ 65 w 107"/>
                                    <a:gd name="T87" fmla="*/ 94 h 94"/>
                                    <a:gd name="T88" fmla="*/ 75 w 107"/>
                                    <a:gd name="T89" fmla="*/ 92 h 94"/>
                                    <a:gd name="T90" fmla="*/ 82 w 107"/>
                                    <a:gd name="T91" fmla="*/ 87 h 94"/>
                                    <a:gd name="T92" fmla="*/ 90 w 107"/>
                                    <a:gd name="T93" fmla="*/ 79 h 94"/>
                                    <a:gd name="T94" fmla="*/ 97 w 107"/>
                                    <a:gd name="T95" fmla="*/ 72 h 94"/>
                                    <a:gd name="T96" fmla="*/ 102 w 107"/>
                                    <a:gd name="T97" fmla="*/ 62 h 94"/>
                                    <a:gd name="T98" fmla="*/ 104 w 107"/>
                                    <a:gd name="T99" fmla="*/ 52 h 94"/>
                                    <a:gd name="T100" fmla="*/ 107 w 107"/>
                                    <a:gd name="T101" fmla="*/ 42 h 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07" h="94">
                                      <a:moveTo>
                                        <a:pt x="107" y="42"/>
                                      </a:moveTo>
                                      <a:lnTo>
                                        <a:pt x="104" y="30"/>
                                      </a:lnTo>
                                      <a:lnTo>
                                        <a:pt x="99" y="20"/>
                                      </a:lnTo>
                                      <a:lnTo>
                                        <a:pt x="95" y="10"/>
                                      </a:lnTo>
                                      <a:lnTo>
                                        <a:pt x="87" y="0"/>
                                      </a:lnTo>
                                      <a:lnTo>
                                        <a:pt x="85" y="0"/>
                                      </a:lnTo>
                                      <a:lnTo>
                                        <a:pt x="92" y="7"/>
                                      </a:lnTo>
                                      <a:lnTo>
                                        <a:pt x="99" y="17"/>
                                      </a:lnTo>
                                      <a:lnTo>
                                        <a:pt x="102" y="30"/>
                                      </a:lnTo>
                                      <a:lnTo>
                                        <a:pt x="104" y="42"/>
                                      </a:lnTo>
                                      <a:lnTo>
                                        <a:pt x="104" y="52"/>
                                      </a:lnTo>
                                      <a:lnTo>
                                        <a:pt x="99" y="62"/>
                                      </a:lnTo>
                                      <a:lnTo>
                                        <a:pt x="97" y="72"/>
                                      </a:lnTo>
                                      <a:lnTo>
                                        <a:pt x="90" y="79"/>
                                      </a:lnTo>
                                      <a:lnTo>
                                        <a:pt x="82" y="84"/>
                                      </a:lnTo>
                                      <a:lnTo>
                                        <a:pt x="72" y="89"/>
                                      </a:lnTo>
                                      <a:lnTo>
                                        <a:pt x="65" y="92"/>
                                      </a:lnTo>
                                      <a:lnTo>
                                        <a:pt x="52" y="94"/>
                                      </a:lnTo>
                                      <a:lnTo>
                                        <a:pt x="42" y="92"/>
                                      </a:lnTo>
                                      <a:lnTo>
                                        <a:pt x="32" y="89"/>
                                      </a:lnTo>
                                      <a:lnTo>
                                        <a:pt x="25" y="84"/>
                                      </a:lnTo>
                                      <a:lnTo>
                                        <a:pt x="17" y="79"/>
                                      </a:lnTo>
                                      <a:lnTo>
                                        <a:pt x="10" y="72"/>
                                      </a:lnTo>
                                      <a:lnTo>
                                        <a:pt x="5" y="62"/>
                                      </a:lnTo>
                                      <a:lnTo>
                                        <a:pt x="3" y="52"/>
                                      </a:lnTo>
                                      <a:lnTo>
                                        <a:pt x="3" y="42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8" y="17"/>
                                      </a:lnTo>
                                      <a:lnTo>
                                        <a:pt x="15" y="7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3" y="52"/>
                                      </a:lnTo>
                                      <a:lnTo>
                                        <a:pt x="5" y="62"/>
                                      </a:lnTo>
                                      <a:lnTo>
                                        <a:pt x="10" y="72"/>
                                      </a:lnTo>
                                      <a:lnTo>
                                        <a:pt x="15" y="79"/>
                                      </a:lnTo>
                                      <a:lnTo>
                                        <a:pt x="25" y="87"/>
                                      </a:lnTo>
                                      <a:lnTo>
                                        <a:pt x="32" y="92"/>
                                      </a:lnTo>
                                      <a:lnTo>
                                        <a:pt x="42" y="94"/>
                                      </a:lnTo>
                                      <a:lnTo>
                                        <a:pt x="52" y="94"/>
                                      </a:lnTo>
                                      <a:lnTo>
                                        <a:pt x="65" y="94"/>
                                      </a:lnTo>
                                      <a:lnTo>
                                        <a:pt x="75" y="92"/>
                                      </a:lnTo>
                                      <a:lnTo>
                                        <a:pt x="82" y="87"/>
                                      </a:lnTo>
                                      <a:lnTo>
                                        <a:pt x="90" y="79"/>
                                      </a:lnTo>
                                      <a:lnTo>
                                        <a:pt x="97" y="72"/>
                                      </a:lnTo>
                                      <a:lnTo>
                                        <a:pt x="102" y="62"/>
                                      </a:lnTo>
                                      <a:lnTo>
                                        <a:pt x="104" y="52"/>
                                      </a:lnTo>
                                      <a:lnTo>
                                        <a:pt x="107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F985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72" name="Freeform 24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8140" y="440690"/>
                                  <a:ext cx="66040" cy="59690"/>
                                </a:xfrm>
                                <a:custGeom>
                                  <a:avLst/>
                                  <a:gdLst>
                                    <a:gd name="T0" fmla="*/ 104 w 104"/>
                                    <a:gd name="T1" fmla="*/ 42 h 94"/>
                                    <a:gd name="T2" fmla="*/ 104 w 104"/>
                                    <a:gd name="T3" fmla="*/ 30 h 94"/>
                                    <a:gd name="T4" fmla="*/ 99 w 104"/>
                                    <a:gd name="T5" fmla="*/ 17 h 94"/>
                                    <a:gd name="T6" fmla="*/ 92 w 104"/>
                                    <a:gd name="T7" fmla="*/ 10 h 94"/>
                                    <a:gd name="T8" fmla="*/ 85 w 104"/>
                                    <a:gd name="T9" fmla="*/ 0 h 94"/>
                                    <a:gd name="T10" fmla="*/ 82 w 104"/>
                                    <a:gd name="T11" fmla="*/ 0 h 94"/>
                                    <a:gd name="T12" fmla="*/ 92 w 104"/>
                                    <a:gd name="T13" fmla="*/ 7 h 94"/>
                                    <a:gd name="T14" fmla="*/ 97 w 104"/>
                                    <a:gd name="T15" fmla="*/ 17 h 94"/>
                                    <a:gd name="T16" fmla="*/ 102 w 104"/>
                                    <a:gd name="T17" fmla="*/ 30 h 94"/>
                                    <a:gd name="T18" fmla="*/ 104 w 104"/>
                                    <a:gd name="T19" fmla="*/ 42 h 94"/>
                                    <a:gd name="T20" fmla="*/ 102 w 104"/>
                                    <a:gd name="T21" fmla="*/ 52 h 94"/>
                                    <a:gd name="T22" fmla="*/ 99 w 104"/>
                                    <a:gd name="T23" fmla="*/ 62 h 94"/>
                                    <a:gd name="T24" fmla="*/ 95 w 104"/>
                                    <a:gd name="T25" fmla="*/ 69 h 94"/>
                                    <a:gd name="T26" fmla="*/ 90 w 104"/>
                                    <a:gd name="T27" fmla="*/ 77 h 94"/>
                                    <a:gd name="T28" fmla="*/ 82 w 104"/>
                                    <a:gd name="T29" fmla="*/ 84 h 94"/>
                                    <a:gd name="T30" fmla="*/ 72 w 104"/>
                                    <a:gd name="T31" fmla="*/ 89 h 94"/>
                                    <a:gd name="T32" fmla="*/ 65 w 104"/>
                                    <a:gd name="T33" fmla="*/ 92 h 94"/>
                                    <a:gd name="T34" fmla="*/ 52 w 104"/>
                                    <a:gd name="T35" fmla="*/ 92 h 94"/>
                                    <a:gd name="T36" fmla="*/ 42 w 104"/>
                                    <a:gd name="T37" fmla="*/ 92 h 94"/>
                                    <a:gd name="T38" fmla="*/ 32 w 104"/>
                                    <a:gd name="T39" fmla="*/ 89 h 94"/>
                                    <a:gd name="T40" fmla="*/ 25 w 104"/>
                                    <a:gd name="T41" fmla="*/ 84 h 94"/>
                                    <a:gd name="T42" fmla="*/ 17 w 104"/>
                                    <a:gd name="T43" fmla="*/ 77 h 94"/>
                                    <a:gd name="T44" fmla="*/ 13 w 104"/>
                                    <a:gd name="T45" fmla="*/ 69 h 94"/>
                                    <a:gd name="T46" fmla="*/ 8 w 104"/>
                                    <a:gd name="T47" fmla="*/ 62 h 94"/>
                                    <a:gd name="T48" fmla="*/ 3 w 104"/>
                                    <a:gd name="T49" fmla="*/ 52 h 94"/>
                                    <a:gd name="T50" fmla="*/ 3 w 104"/>
                                    <a:gd name="T51" fmla="*/ 42 h 94"/>
                                    <a:gd name="T52" fmla="*/ 5 w 104"/>
                                    <a:gd name="T53" fmla="*/ 30 h 94"/>
                                    <a:gd name="T54" fmla="*/ 8 w 104"/>
                                    <a:gd name="T55" fmla="*/ 17 h 94"/>
                                    <a:gd name="T56" fmla="*/ 15 w 104"/>
                                    <a:gd name="T57" fmla="*/ 7 h 94"/>
                                    <a:gd name="T58" fmla="*/ 25 w 104"/>
                                    <a:gd name="T59" fmla="*/ 0 h 94"/>
                                    <a:gd name="T60" fmla="*/ 22 w 104"/>
                                    <a:gd name="T61" fmla="*/ 0 h 94"/>
                                    <a:gd name="T62" fmla="*/ 13 w 104"/>
                                    <a:gd name="T63" fmla="*/ 10 h 94"/>
                                    <a:gd name="T64" fmla="*/ 8 w 104"/>
                                    <a:gd name="T65" fmla="*/ 17 h 94"/>
                                    <a:gd name="T66" fmla="*/ 3 w 104"/>
                                    <a:gd name="T67" fmla="*/ 30 h 94"/>
                                    <a:gd name="T68" fmla="*/ 0 w 104"/>
                                    <a:gd name="T69" fmla="*/ 42 h 94"/>
                                    <a:gd name="T70" fmla="*/ 3 w 104"/>
                                    <a:gd name="T71" fmla="*/ 52 h 94"/>
                                    <a:gd name="T72" fmla="*/ 5 w 104"/>
                                    <a:gd name="T73" fmla="*/ 62 h 94"/>
                                    <a:gd name="T74" fmla="*/ 10 w 104"/>
                                    <a:gd name="T75" fmla="*/ 72 h 94"/>
                                    <a:gd name="T76" fmla="*/ 17 w 104"/>
                                    <a:gd name="T77" fmla="*/ 79 h 94"/>
                                    <a:gd name="T78" fmla="*/ 25 w 104"/>
                                    <a:gd name="T79" fmla="*/ 84 h 94"/>
                                    <a:gd name="T80" fmla="*/ 32 w 104"/>
                                    <a:gd name="T81" fmla="*/ 89 h 94"/>
                                    <a:gd name="T82" fmla="*/ 42 w 104"/>
                                    <a:gd name="T83" fmla="*/ 94 h 94"/>
                                    <a:gd name="T84" fmla="*/ 52 w 104"/>
                                    <a:gd name="T85" fmla="*/ 94 h 94"/>
                                    <a:gd name="T86" fmla="*/ 65 w 104"/>
                                    <a:gd name="T87" fmla="*/ 94 h 94"/>
                                    <a:gd name="T88" fmla="*/ 75 w 104"/>
                                    <a:gd name="T89" fmla="*/ 89 h 94"/>
                                    <a:gd name="T90" fmla="*/ 82 w 104"/>
                                    <a:gd name="T91" fmla="*/ 84 h 94"/>
                                    <a:gd name="T92" fmla="*/ 90 w 104"/>
                                    <a:gd name="T93" fmla="*/ 79 h 94"/>
                                    <a:gd name="T94" fmla="*/ 97 w 104"/>
                                    <a:gd name="T95" fmla="*/ 72 h 94"/>
                                    <a:gd name="T96" fmla="*/ 102 w 104"/>
                                    <a:gd name="T97" fmla="*/ 62 h 94"/>
                                    <a:gd name="T98" fmla="*/ 104 w 104"/>
                                    <a:gd name="T99" fmla="*/ 52 h 94"/>
                                    <a:gd name="T100" fmla="*/ 104 w 104"/>
                                    <a:gd name="T101" fmla="*/ 42 h 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04" h="94">
                                      <a:moveTo>
                                        <a:pt x="104" y="42"/>
                                      </a:moveTo>
                                      <a:lnTo>
                                        <a:pt x="104" y="30"/>
                                      </a:lnTo>
                                      <a:lnTo>
                                        <a:pt x="99" y="17"/>
                                      </a:lnTo>
                                      <a:lnTo>
                                        <a:pt x="92" y="10"/>
                                      </a:lnTo>
                                      <a:lnTo>
                                        <a:pt x="85" y="0"/>
                                      </a:lnTo>
                                      <a:lnTo>
                                        <a:pt x="82" y="0"/>
                                      </a:lnTo>
                                      <a:lnTo>
                                        <a:pt x="92" y="7"/>
                                      </a:lnTo>
                                      <a:lnTo>
                                        <a:pt x="97" y="17"/>
                                      </a:lnTo>
                                      <a:lnTo>
                                        <a:pt x="102" y="30"/>
                                      </a:lnTo>
                                      <a:lnTo>
                                        <a:pt x="104" y="42"/>
                                      </a:lnTo>
                                      <a:lnTo>
                                        <a:pt x="102" y="52"/>
                                      </a:lnTo>
                                      <a:lnTo>
                                        <a:pt x="99" y="62"/>
                                      </a:lnTo>
                                      <a:lnTo>
                                        <a:pt x="95" y="69"/>
                                      </a:lnTo>
                                      <a:lnTo>
                                        <a:pt x="90" y="77"/>
                                      </a:lnTo>
                                      <a:lnTo>
                                        <a:pt x="82" y="84"/>
                                      </a:lnTo>
                                      <a:lnTo>
                                        <a:pt x="72" y="89"/>
                                      </a:lnTo>
                                      <a:lnTo>
                                        <a:pt x="65" y="92"/>
                                      </a:lnTo>
                                      <a:lnTo>
                                        <a:pt x="52" y="92"/>
                                      </a:lnTo>
                                      <a:lnTo>
                                        <a:pt x="42" y="92"/>
                                      </a:lnTo>
                                      <a:lnTo>
                                        <a:pt x="32" y="89"/>
                                      </a:lnTo>
                                      <a:lnTo>
                                        <a:pt x="25" y="84"/>
                                      </a:lnTo>
                                      <a:lnTo>
                                        <a:pt x="17" y="77"/>
                                      </a:lnTo>
                                      <a:lnTo>
                                        <a:pt x="13" y="69"/>
                                      </a:lnTo>
                                      <a:lnTo>
                                        <a:pt x="8" y="62"/>
                                      </a:lnTo>
                                      <a:lnTo>
                                        <a:pt x="3" y="52"/>
                                      </a:lnTo>
                                      <a:lnTo>
                                        <a:pt x="3" y="42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8" y="17"/>
                                      </a:lnTo>
                                      <a:lnTo>
                                        <a:pt x="15" y="7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8" y="17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3" y="52"/>
                                      </a:lnTo>
                                      <a:lnTo>
                                        <a:pt x="5" y="62"/>
                                      </a:lnTo>
                                      <a:lnTo>
                                        <a:pt x="10" y="72"/>
                                      </a:lnTo>
                                      <a:lnTo>
                                        <a:pt x="17" y="79"/>
                                      </a:lnTo>
                                      <a:lnTo>
                                        <a:pt x="25" y="84"/>
                                      </a:lnTo>
                                      <a:lnTo>
                                        <a:pt x="32" y="89"/>
                                      </a:lnTo>
                                      <a:lnTo>
                                        <a:pt x="42" y="94"/>
                                      </a:lnTo>
                                      <a:lnTo>
                                        <a:pt x="52" y="94"/>
                                      </a:lnTo>
                                      <a:lnTo>
                                        <a:pt x="65" y="94"/>
                                      </a:lnTo>
                                      <a:lnTo>
                                        <a:pt x="75" y="89"/>
                                      </a:lnTo>
                                      <a:lnTo>
                                        <a:pt x="82" y="84"/>
                                      </a:lnTo>
                                      <a:lnTo>
                                        <a:pt x="90" y="79"/>
                                      </a:lnTo>
                                      <a:lnTo>
                                        <a:pt x="97" y="72"/>
                                      </a:lnTo>
                                      <a:lnTo>
                                        <a:pt x="102" y="62"/>
                                      </a:lnTo>
                                      <a:lnTo>
                                        <a:pt x="104" y="52"/>
                                      </a:lnTo>
                                      <a:lnTo>
                                        <a:pt x="104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1995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73" name="Freeform 24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0045" y="440690"/>
                                  <a:ext cx="64135" cy="59690"/>
                                </a:xfrm>
                                <a:custGeom>
                                  <a:avLst/>
                                  <a:gdLst>
                                    <a:gd name="T0" fmla="*/ 101 w 101"/>
                                    <a:gd name="T1" fmla="*/ 42 h 94"/>
                                    <a:gd name="T2" fmla="*/ 99 w 101"/>
                                    <a:gd name="T3" fmla="*/ 30 h 94"/>
                                    <a:gd name="T4" fmla="*/ 96 w 101"/>
                                    <a:gd name="T5" fmla="*/ 17 h 94"/>
                                    <a:gd name="T6" fmla="*/ 89 w 101"/>
                                    <a:gd name="T7" fmla="*/ 7 h 94"/>
                                    <a:gd name="T8" fmla="*/ 82 w 101"/>
                                    <a:gd name="T9" fmla="*/ 0 h 94"/>
                                    <a:gd name="T10" fmla="*/ 77 w 101"/>
                                    <a:gd name="T11" fmla="*/ 0 h 94"/>
                                    <a:gd name="T12" fmla="*/ 87 w 101"/>
                                    <a:gd name="T13" fmla="*/ 7 h 94"/>
                                    <a:gd name="T14" fmla="*/ 94 w 101"/>
                                    <a:gd name="T15" fmla="*/ 17 h 94"/>
                                    <a:gd name="T16" fmla="*/ 99 w 101"/>
                                    <a:gd name="T17" fmla="*/ 30 h 94"/>
                                    <a:gd name="T18" fmla="*/ 99 w 101"/>
                                    <a:gd name="T19" fmla="*/ 42 h 94"/>
                                    <a:gd name="T20" fmla="*/ 99 w 101"/>
                                    <a:gd name="T21" fmla="*/ 52 h 94"/>
                                    <a:gd name="T22" fmla="*/ 96 w 101"/>
                                    <a:gd name="T23" fmla="*/ 62 h 94"/>
                                    <a:gd name="T24" fmla="*/ 92 w 101"/>
                                    <a:gd name="T25" fmla="*/ 69 h 94"/>
                                    <a:gd name="T26" fmla="*/ 87 w 101"/>
                                    <a:gd name="T27" fmla="*/ 77 h 94"/>
                                    <a:gd name="T28" fmla="*/ 79 w 101"/>
                                    <a:gd name="T29" fmla="*/ 84 h 94"/>
                                    <a:gd name="T30" fmla="*/ 69 w 101"/>
                                    <a:gd name="T31" fmla="*/ 87 h 94"/>
                                    <a:gd name="T32" fmla="*/ 59 w 101"/>
                                    <a:gd name="T33" fmla="*/ 92 h 94"/>
                                    <a:gd name="T34" fmla="*/ 49 w 101"/>
                                    <a:gd name="T35" fmla="*/ 92 h 94"/>
                                    <a:gd name="T36" fmla="*/ 39 w 101"/>
                                    <a:gd name="T37" fmla="*/ 92 h 94"/>
                                    <a:gd name="T38" fmla="*/ 32 w 101"/>
                                    <a:gd name="T39" fmla="*/ 87 h 94"/>
                                    <a:gd name="T40" fmla="*/ 22 w 101"/>
                                    <a:gd name="T41" fmla="*/ 84 h 94"/>
                                    <a:gd name="T42" fmla="*/ 14 w 101"/>
                                    <a:gd name="T43" fmla="*/ 77 h 94"/>
                                    <a:gd name="T44" fmla="*/ 10 w 101"/>
                                    <a:gd name="T45" fmla="*/ 69 h 94"/>
                                    <a:gd name="T46" fmla="*/ 5 w 101"/>
                                    <a:gd name="T47" fmla="*/ 62 h 94"/>
                                    <a:gd name="T48" fmla="*/ 2 w 101"/>
                                    <a:gd name="T49" fmla="*/ 52 h 94"/>
                                    <a:gd name="T50" fmla="*/ 0 w 101"/>
                                    <a:gd name="T51" fmla="*/ 42 h 94"/>
                                    <a:gd name="T52" fmla="*/ 2 w 101"/>
                                    <a:gd name="T53" fmla="*/ 30 h 94"/>
                                    <a:gd name="T54" fmla="*/ 7 w 101"/>
                                    <a:gd name="T55" fmla="*/ 17 h 94"/>
                                    <a:gd name="T56" fmla="*/ 14 w 101"/>
                                    <a:gd name="T57" fmla="*/ 7 h 94"/>
                                    <a:gd name="T58" fmla="*/ 22 w 101"/>
                                    <a:gd name="T59" fmla="*/ 0 h 94"/>
                                    <a:gd name="T60" fmla="*/ 19 w 101"/>
                                    <a:gd name="T61" fmla="*/ 0 h 94"/>
                                    <a:gd name="T62" fmla="*/ 12 w 101"/>
                                    <a:gd name="T63" fmla="*/ 7 h 94"/>
                                    <a:gd name="T64" fmla="*/ 5 w 101"/>
                                    <a:gd name="T65" fmla="*/ 17 h 94"/>
                                    <a:gd name="T66" fmla="*/ 0 w 101"/>
                                    <a:gd name="T67" fmla="*/ 30 h 94"/>
                                    <a:gd name="T68" fmla="*/ 0 w 101"/>
                                    <a:gd name="T69" fmla="*/ 42 h 94"/>
                                    <a:gd name="T70" fmla="*/ 0 w 101"/>
                                    <a:gd name="T71" fmla="*/ 52 h 94"/>
                                    <a:gd name="T72" fmla="*/ 2 w 101"/>
                                    <a:gd name="T73" fmla="*/ 62 h 94"/>
                                    <a:gd name="T74" fmla="*/ 7 w 101"/>
                                    <a:gd name="T75" fmla="*/ 72 h 94"/>
                                    <a:gd name="T76" fmla="*/ 14 w 101"/>
                                    <a:gd name="T77" fmla="*/ 79 h 94"/>
                                    <a:gd name="T78" fmla="*/ 22 w 101"/>
                                    <a:gd name="T79" fmla="*/ 84 h 94"/>
                                    <a:gd name="T80" fmla="*/ 29 w 101"/>
                                    <a:gd name="T81" fmla="*/ 89 h 94"/>
                                    <a:gd name="T82" fmla="*/ 39 w 101"/>
                                    <a:gd name="T83" fmla="*/ 92 h 94"/>
                                    <a:gd name="T84" fmla="*/ 49 w 101"/>
                                    <a:gd name="T85" fmla="*/ 94 h 94"/>
                                    <a:gd name="T86" fmla="*/ 62 w 101"/>
                                    <a:gd name="T87" fmla="*/ 92 h 94"/>
                                    <a:gd name="T88" fmla="*/ 69 w 101"/>
                                    <a:gd name="T89" fmla="*/ 89 h 94"/>
                                    <a:gd name="T90" fmla="*/ 79 w 101"/>
                                    <a:gd name="T91" fmla="*/ 84 h 94"/>
                                    <a:gd name="T92" fmla="*/ 87 w 101"/>
                                    <a:gd name="T93" fmla="*/ 79 h 94"/>
                                    <a:gd name="T94" fmla="*/ 94 w 101"/>
                                    <a:gd name="T95" fmla="*/ 72 h 94"/>
                                    <a:gd name="T96" fmla="*/ 96 w 101"/>
                                    <a:gd name="T97" fmla="*/ 62 h 94"/>
                                    <a:gd name="T98" fmla="*/ 101 w 101"/>
                                    <a:gd name="T99" fmla="*/ 52 h 94"/>
                                    <a:gd name="T100" fmla="*/ 101 w 101"/>
                                    <a:gd name="T101" fmla="*/ 42 h 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01" h="94">
                                      <a:moveTo>
                                        <a:pt x="101" y="42"/>
                                      </a:moveTo>
                                      <a:lnTo>
                                        <a:pt x="99" y="30"/>
                                      </a:lnTo>
                                      <a:lnTo>
                                        <a:pt x="96" y="17"/>
                                      </a:lnTo>
                                      <a:lnTo>
                                        <a:pt x="89" y="7"/>
                                      </a:lnTo>
                                      <a:lnTo>
                                        <a:pt x="82" y="0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87" y="7"/>
                                      </a:lnTo>
                                      <a:lnTo>
                                        <a:pt x="94" y="17"/>
                                      </a:lnTo>
                                      <a:lnTo>
                                        <a:pt x="99" y="30"/>
                                      </a:lnTo>
                                      <a:lnTo>
                                        <a:pt x="99" y="42"/>
                                      </a:lnTo>
                                      <a:lnTo>
                                        <a:pt x="99" y="52"/>
                                      </a:lnTo>
                                      <a:lnTo>
                                        <a:pt x="96" y="62"/>
                                      </a:lnTo>
                                      <a:lnTo>
                                        <a:pt x="92" y="69"/>
                                      </a:lnTo>
                                      <a:lnTo>
                                        <a:pt x="87" y="77"/>
                                      </a:lnTo>
                                      <a:lnTo>
                                        <a:pt x="79" y="84"/>
                                      </a:lnTo>
                                      <a:lnTo>
                                        <a:pt x="69" y="87"/>
                                      </a:lnTo>
                                      <a:lnTo>
                                        <a:pt x="59" y="92"/>
                                      </a:lnTo>
                                      <a:lnTo>
                                        <a:pt x="49" y="92"/>
                                      </a:lnTo>
                                      <a:lnTo>
                                        <a:pt x="39" y="92"/>
                                      </a:lnTo>
                                      <a:lnTo>
                                        <a:pt x="32" y="87"/>
                                      </a:lnTo>
                                      <a:lnTo>
                                        <a:pt x="22" y="84"/>
                                      </a:lnTo>
                                      <a:lnTo>
                                        <a:pt x="14" y="77"/>
                                      </a:lnTo>
                                      <a:lnTo>
                                        <a:pt x="10" y="69"/>
                                      </a:lnTo>
                                      <a:lnTo>
                                        <a:pt x="5" y="62"/>
                                      </a:lnTo>
                                      <a:lnTo>
                                        <a:pt x="2" y="52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7" y="17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2" y="7"/>
                                      </a:lnTo>
                                      <a:lnTo>
                                        <a:pt x="5" y="17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2" y="62"/>
                                      </a:lnTo>
                                      <a:lnTo>
                                        <a:pt x="7" y="72"/>
                                      </a:lnTo>
                                      <a:lnTo>
                                        <a:pt x="14" y="79"/>
                                      </a:lnTo>
                                      <a:lnTo>
                                        <a:pt x="22" y="84"/>
                                      </a:lnTo>
                                      <a:lnTo>
                                        <a:pt x="29" y="89"/>
                                      </a:lnTo>
                                      <a:lnTo>
                                        <a:pt x="39" y="92"/>
                                      </a:lnTo>
                                      <a:lnTo>
                                        <a:pt x="49" y="94"/>
                                      </a:lnTo>
                                      <a:lnTo>
                                        <a:pt x="62" y="92"/>
                                      </a:lnTo>
                                      <a:lnTo>
                                        <a:pt x="69" y="89"/>
                                      </a:lnTo>
                                      <a:lnTo>
                                        <a:pt x="79" y="84"/>
                                      </a:lnTo>
                                      <a:lnTo>
                                        <a:pt x="87" y="79"/>
                                      </a:lnTo>
                                      <a:lnTo>
                                        <a:pt x="94" y="72"/>
                                      </a:lnTo>
                                      <a:lnTo>
                                        <a:pt x="96" y="62"/>
                                      </a:lnTo>
                                      <a:lnTo>
                                        <a:pt x="101" y="52"/>
                                      </a:lnTo>
                                      <a:lnTo>
                                        <a:pt x="101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49B5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74" name="Freeform 24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0045" y="440690"/>
                                  <a:ext cx="64135" cy="58420"/>
                                </a:xfrm>
                                <a:custGeom>
                                  <a:avLst/>
                                  <a:gdLst>
                                    <a:gd name="T0" fmla="*/ 101 w 101"/>
                                    <a:gd name="T1" fmla="*/ 42 h 92"/>
                                    <a:gd name="T2" fmla="*/ 99 w 101"/>
                                    <a:gd name="T3" fmla="*/ 30 h 92"/>
                                    <a:gd name="T4" fmla="*/ 94 w 101"/>
                                    <a:gd name="T5" fmla="*/ 17 h 92"/>
                                    <a:gd name="T6" fmla="*/ 89 w 101"/>
                                    <a:gd name="T7" fmla="*/ 7 h 92"/>
                                    <a:gd name="T8" fmla="*/ 79 w 101"/>
                                    <a:gd name="T9" fmla="*/ 0 h 92"/>
                                    <a:gd name="T10" fmla="*/ 77 w 101"/>
                                    <a:gd name="T11" fmla="*/ 0 h 92"/>
                                    <a:gd name="T12" fmla="*/ 87 w 101"/>
                                    <a:gd name="T13" fmla="*/ 7 h 92"/>
                                    <a:gd name="T14" fmla="*/ 94 w 101"/>
                                    <a:gd name="T15" fmla="*/ 17 h 92"/>
                                    <a:gd name="T16" fmla="*/ 99 w 101"/>
                                    <a:gd name="T17" fmla="*/ 30 h 92"/>
                                    <a:gd name="T18" fmla="*/ 99 w 101"/>
                                    <a:gd name="T19" fmla="*/ 42 h 92"/>
                                    <a:gd name="T20" fmla="*/ 99 w 101"/>
                                    <a:gd name="T21" fmla="*/ 52 h 92"/>
                                    <a:gd name="T22" fmla="*/ 96 w 101"/>
                                    <a:gd name="T23" fmla="*/ 62 h 92"/>
                                    <a:gd name="T24" fmla="*/ 92 w 101"/>
                                    <a:gd name="T25" fmla="*/ 69 h 92"/>
                                    <a:gd name="T26" fmla="*/ 84 w 101"/>
                                    <a:gd name="T27" fmla="*/ 77 h 92"/>
                                    <a:gd name="T28" fmla="*/ 77 w 101"/>
                                    <a:gd name="T29" fmla="*/ 82 h 92"/>
                                    <a:gd name="T30" fmla="*/ 69 w 101"/>
                                    <a:gd name="T31" fmla="*/ 87 h 92"/>
                                    <a:gd name="T32" fmla="*/ 59 w 101"/>
                                    <a:gd name="T33" fmla="*/ 89 h 92"/>
                                    <a:gd name="T34" fmla="*/ 49 w 101"/>
                                    <a:gd name="T35" fmla="*/ 92 h 92"/>
                                    <a:gd name="T36" fmla="*/ 39 w 101"/>
                                    <a:gd name="T37" fmla="*/ 89 h 92"/>
                                    <a:gd name="T38" fmla="*/ 32 w 101"/>
                                    <a:gd name="T39" fmla="*/ 87 h 92"/>
                                    <a:gd name="T40" fmla="*/ 22 w 101"/>
                                    <a:gd name="T41" fmla="*/ 82 h 92"/>
                                    <a:gd name="T42" fmla="*/ 14 w 101"/>
                                    <a:gd name="T43" fmla="*/ 77 h 92"/>
                                    <a:gd name="T44" fmla="*/ 10 w 101"/>
                                    <a:gd name="T45" fmla="*/ 69 h 92"/>
                                    <a:gd name="T46" fmla="*/ 5 w 101"/>
                                    <a:gd name="T47" fmla="*/ 62 h 92"/>
                                    <a:gd name="T48" fmla="*/ 2 w 101"/>
                                    <a:gd name="T49" fmla="*/ 52 h 92"/>
                                    <a:gd name="T50" fmla="*/ 2 w 101"/>
                                    <a:gd name="T51" fmla="*/ 42 h 92"/>
                                    <a:gd name="T52" fmla="*/ 2 w 101"/>
                                    <a:gd name="T53" fmla="*/ 30 h 92"/>
                                    <a:gd name="T54" fmla="*/ 7 w 101"/>
                                    <a:gd name="T55" fmla="*/ 17 h 92"/>
                                    <a:gd name="T56" fmla="*/ 14 w 101"/>
                                    <a:gd name="T57" fmla="*/ 7 h 92"/>
                                    <a:gd name="T58" fmla="*/ 24 w 101"/>
                                    <a:gd name="T59" fmla="*/ 0 h 92"/>
                                    <a:gd name="T60" fmla="*/ 22 w 101"/>
                                    <a:gd name="T61" fmla="*/ 0 h 92"/>
                                    <a:gd name="T62" fmla="*/ 12 w 101"/>
                                    <a:gd name="T63" fmla="*/ 7 h 92"/>
                                    <a:gd name="T64" fmla="*/ 5 w 101"/>
                                    <a:gd name="T65" fmla="*/ 17 h 92"/>
                                    <a:gd name="T66" fmla="*/ 2 w 101"/>
                                    <a:gd name="T67" fmla="*/ 30 h 92"/>
                                    <a:gd name="T68" fmla="*/ 0 w 101"/>
                                    <a:gd name="T69" fmla="*/ 42 h 92"/>
                                    <a:gd name="T70" fmla="*/ 0 w 101"/>
                                    <a:gd name="T71" fmla="*/ 52 h 92"/>
                                    <a:gd name="T72" fmla="*/ 5 w 101"/>
                                    <a:gd name="T73" fmla="*/ 62 h 92"/>
                                    <a:gd name="T74" fmla="*/ 10 w 101"/>
                                    <a:gd name="T75" fmla="*/ 69 h 92"/>
                                    <a:gd name="T76" fmla="*/ 14 w 101"/>
                                    <a:gd name="T77" fmla="*/ 77 h 92"/>
                                    <a:gd name="T78" fmla="*/ 22 w 101"/>
                                    <a:gd name="T79" fmla="*/ 84 h 92"/>
                                    <a:gd name="T80" fmla="*/ 29 w 101"/>
                                    <a:gd name="T81" fmla="*/ 89 h 92"/>
                                    <a:gd name="T82" fmla="*/ 39 w 101"/>
                                    <a:gd name="T83" fmla="*/ 92 h 92"/>
                                    <a:gd name="T84" fmla="*/ 49 w 101"/>
                                    <a:gd name="T85" fmla="*/ 92 h 92"/>
                                    <a:gd name="T86" fmla="*/ 62 w 101"/>
                                    <a:gd name="T87" fmla="*/ 92 h 92"/>
                                    <a:gd name="T88" fmla="*/ 69 w 101"/>
                                    <a:gd name="T89" fmla="*/ 89 h 92"/>
                                    <a:gd name="T90" fmla="*/ 79 w 101"/>
                                    <a:gd name="T91" fmla="*/ 84 h 92"/>
                                    <a:gd name="T92" fmla="*/ 87 w 101"/>
                                    <a:gd name="T93" fmla="*/ 77 h 92"/>
                                    <a:gd name="T94" fmla="*/ 92 w 101"/>
                                    <a:gd name="T95" fmla="*/ 69 h 92"/>
                                    <a:gd name="T96" fmla="*/ 96 w 101"/>
                                    <a:gd name="T97" fmla="*/ 62 h 92"/>
                                    <a:gd name="T98" fmla="*/ 99 w 101"/>
                                    <a:gd name="T99" fmla="*/ 52 h 92"/>
                                    <a:gd name="T100" fmla="*/ 101 w 101"/>
                                    <a:gd name="T101" fmla="*/ 42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01" h="92">
                                      <a:moveTo>
                                        <a:pt x="101" y="42"/>
                                      </a:moveTo>
                                      <a:lnTo>
                                        <a:pt x="99" y="30"/>
                                      </a:lnTo>
                                      <a:lnTo>
                                        <a:pt x="94" y="17"/>
                                      </a:lnTo>
                                      <a:lnTo>
                                        <a:pt x="89" y="7"/>
                                      </a:lnTo>
                                      <a:lnTo>
                                        <a:pt x="79" y="0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87" y="7"/>
                                      </a:lnTo>
                                      <a:lnTo>
                                        <a:pt x="94" y="17"/>
                                      </a:lnTo>
                                      <a:lnTo>
                                        <a:pt x="99" y="30"/>
                                      </a:lnTo>
                                      <a:lnTo>
                                        <a:pt x="99" y="42"/>
                                      </a:lnTo>
                                      <a:lnTo>
                                        <a:pt x="99" y="52"/>
                                      </a:lnTo>
                                      <a:lnTo>
                                        <a:pt x="96" y="62"/>
                                      </a:lnTo>
                                      <a:lnTo>
                                        <a:pt x="92" y="69"/>
                                      </a:lnTo>
                                      <a:lnTo>
                                        <a:pt x="84" y="77"/>
                                      </a:lnTo>
                                      <a:lnTo>
                                        <a:pt x="77" y="82"/>
                                      </a:lnTo>
                                      <a:lnTo>
                                        <a:pt x="69" y="87"/>
                                      </a:lnTo>
                                      <a:lnTo>
                                        <a:pt x="59" y="89"/>
                                      </a:lnTo>
                                      <a:lnTo>
                                        <a:pt x="49" y="92"/>
                                      </a:lnTo>
                                      <a:lnTo>
                                        <a:pt x="39" y="89"/>
                                      </a:lnTo>
                                      <a:lnTo>
                                        <a:pt x="32" y="87"/>
                                      </a:lnTo>
                                      <a:lnTo>
                                        <a:pt x="22" y="82"/>
                                      </a:lnTo>
                                      <a:lnTo>
                                        <a:pt x="14" y="77"/>
                                      </a:lnTo>
                                      <a:lnTo>
                                        <a:pt x="10" y="69"/>
                                      </a:lnTo>
                                      <a:lnTo>
                                        <a:pt x="5" y="62"/>
                                      </a:lnTo>
                                      <a:lnTo>
                                        <a:pt x="2" y="52"/>
                                      </a:lnTo>
                                      <a:lnTo>
                                        <a:pt x="2" y="42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7" y="17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12" y="7"/>
                                      </a:lnTo>
                                      <a:lnTo>
                                        <a:pt x="5" y="17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5" y="62"/>
                                      </a:lnTo>
                                      <a:lnTo>
                                        <a:pt x="10" y="69"/>
                                      </a:lnTo>
                                      <a:lnTo>
                                        <a:pt x="14" y="77"/>
                                      </a:lnTo>
                                      <a:lnTo>
                                        <a:pt x="22" y="84"/>
                                      </a:lnTo>
                                      <a:lnTo>
                                        <a:pt x="29" y="89"/>
                                      </a:lnTo>
                                      <a:lnTo>
                                        <a:pt x="39" y="92"/>
                                      </a:lnTo>
                                      <a:lnTo>
                                        <a:pt x="49" y="92"/>
                                      </a:lnTo>
                                      <a:lnTo>
                                        <a:pt x="62" y="92"/>
                                      </a:lnTo>
                                      <a:lnTo>
                                        <a:pt x="69" y="89"/>
                                      </a:lnTo>
                                      <a:lnTo>
                                        <a:pt x="79" y="84"/>
                                      </a:lnTo>
                                      <a:lnTo>
                                        <a:pt x="87" y="77"/>
                                      </a:lnTo>
                                      <a:lnTo>
                                        <a:pt x="92" y="69"/>
                                      </a:lnTo>
                                      <a:lnTo>
                                        <a:pt x="96" y="62"/>
                                      </a:lnTo>
                                      <a:lnTo>
                                        <a:pt x="99" y="52"/>
                                      </a:lnTo>
                                      <a:lnTo>
                                        <a:pt x="101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69C5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75" name="Freeform 24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0045" y="440690"/>
                                  <a:ext cx="62865" cy="58420"/>
                                </a:xfrm>
                                <a:custGeom>
                                  <a:avLst/>
                                  <a:gdLst>
                                    <a:gd name="T0" fmla="*/ 99 w 99"/>
                                    <a:gd name="T1" fmla="*/ 42 h 92"/>
                                    <a:gd name="T2" fmla="*/ 99 w 99"/>
                                    <a:gd name="T3" fmla="*/ 30 h 92"/>
                                    <a:gd name="T4" fmla="*/ 94 w 99"/>
                                    <a:gd name="T5" fmla="*/ 17 h 92"/>
                                    <a:gd name="T6" fmla="*/ 87 w 99"/>
                                    <a:gd name="T7" fmla="*/ 7 h 92"/>
                                    <a:gd name="T8" fmla="*/ 77 w 99"/>
                                    <a:gd name="T9" fmla="*/ 0 h 92"/>
                                    <a:gd name="T10" fmla="*/ 74 w 99"/>
                                    <a:gd name="T11" fmla="*/ 0 h 92"/>
                                    <a:gd name="T12" fmla="*/ 84 w 99"/>
                                    <a:gd name="T13" fmla="*/ 7 h 92"/>
                                    <a:gd name="T14" fmla="*/ 92 w 99"/>
                                    <a:gd name="T15" fmla="*/ 17 h 92"/>
                                    <a:gd name="T16" fmla="*/ 96 w 99"/>
                                    <a:gd name="T17" fmla="*/ 30 h 92"/>
                                    <a:gd name="T18" fmla="*/ 99 w 99"/>
                                    <a:gd name="T19" fmla="*/ 42 h 92"/>
                                    <a:gd name="T20" fmla="*/ 96 w 99"/>
                                    <a:gd name="T21" fmla="*/ 52 h 92"/>
                                    <a:gd name="T22" fmla="*/ 94 w 99"/>
                                    <a:gd name="T23" fmla="*/ 62 h 92"/>
                                    <a:gd name="T24" fmla="*/ 92 w 99"/>
                                    <a:gd name="T25" fmla="*/ 69 h 92"/>
                                    <a:gd name="T26" fmla="*/ 84 w 99"/>
                                    <a:gd name="T27" fmla="*/ 77 h 92"/>
                                    <a:gd name="T28" fmla="*/ 77 w 99"/>
                                    <a:gd name="T29" fmla="*/ 82 h 92"/>
                                    <a:gd name="T30" fmla="*/ 69 w 99"/>
                                    <a:gd name="T31" fmla="*/ 87 h 92"/>
                                    <a:gd name="T32" fmla="*/ 59 w 99"/>
                                    <a:gd name="T33" fmla="*/ 89 h 92"/>
                                    <a:gd name="T34" fmla="*/ 49 w 99"/>
                                    <a:gd name="T35" fmla="*/ 89 h 92"/>
                                    <a:gd name="T36" fmla="*/ 39 w 99"/>
                                    <a:gd name="T37" fmla="*/ 89 h 92"/>
                                    <a:gd name="T38" fmla="*/ 32 w 99"/>
                                    <a:gd name="T39" fmla="*/ 87 h 92"/>
                                    <a:gd name="T40" fmla="*/ 24 w 99"/>
                                    <a:gd name="T41" fmla="*/ 82 h 92"/>
                                    <a:gd name="T42" fmla="*/ 17 w 99"/>
                                    <a:gd name="T43" fmla="*/ 77 h 92"/>
                                    <a:gd name="T44" fmla="*/ 10 w 99"/>
                                    <a:gd name="T45" fmla="*/ 69 h 92"/>
                                    <a:gd name="T46" fmla="*/ 5 w 99"/>
                                    <a:gd name="T47" fmla="*/ 62 h 92"/>
                                    <a:gd name="T48" fmla="*/ 2 w 99"/>
                                    <a:gd name="T49" fmla="*/ 52 h 92"/>
                                    <a:gd name="T50" fmla="*/ 2 w 99"/>
                                    <a:gd name="T51" fmla="*/ 42 h 92"/>
                                    <a:gd name="T52" fmla="*/ 5 w 99"/>
                                    <a:gd name="T53" fmla="*/ 30 h 92"/>
                                    <a:gd name="T54" fmla="*/ 10 w 99"/>
                                    <a:gd name="T55" fmla="*/ 17 h 92"/>
                                    <a:gd name="T56" fmla="*/ 17 w 99"/>
                                    <a:gd name="T57" fmla="*/ 7 h 92"/>
                                    <a:gd name="T58" fmla="*/ 24 w 99"/>
                                    <a:gd name="T59" fmla="*/ 0 h 92"/>
                                    <a:gd name="T60" fmla="*/ 22 w 99"/>
                                    <a:gd name="T61" fmla="*/ 0 h 92"/>
                                    <a:gd name="T62" fmla="*/ 14 w 99"/>
                                    <a:gd name="T63" fmla="*/ 7 h 92"/>
                                    <a:gd name="T64" fmla="*/ 7 w 99"/>
                                    <a:gd name="T65" fmla="*/ 17 h 92"/>
                                    <a:gd name="T66" fmla="*/ 2 w 99"/>
                                    <a:gd name="T67" fmla="*/ 30 h 92"/>
                                    <a:gd name="T68" fmla="*/ 0 w 99"/>
                                    <a:gd name="T69" fmla="*/ 42 h 92"/>
                                    <a:gd name="T70" fmla="*/ 2 w 99"/>
                                    <a:gd name="T71" fmla="*/ 52 h 92"/>
                                    <a:gd name="T72" fmla="*/ 5 w 99"/>
                                    <a:gd name="T73" fmla="*/ 62 h 92"/>
                                    <a:gd name="T74" fmla="*/ 10 w 99"/>
                                    <a:gd name="T75" fmla="*/ 69 h 92"/>
                                    <a:gd name="T76" fmla="*/ 14 w 99"/>
                                    <a:gd name="T77" fmla="*/ 77 h 92"/>
                                    <a:gd name="T78" fmla="*/ 22 w 99"/>
                                    <a:gd name="T79" fmla="*/ 84 h 92"/>
                                    <a:gd name="T80" fmla="*/ 32 w 99"/>
                                    <a:gd name="T81" fmla="*/ 87 h 92"/>
                                    <a:gd name="T82" fmla="*/ 39 w 99"/>
                                    <a:gd name="T83" fmla="*/ 92 h 92"/>
                                    <a:gd name="T84" fmla="*/ 49 w 99"/>
                                    <a:gd name="T85" fmla="*/ 92 h 92"/>
                                    <a:gd name="T86" fmla="*/ 59 w 99"/>
                                    <a:gd name="T87" fmla="*/ 92 h 92"/>
                                    <a:gd name="T88" fmla="*/ 69 w 99"/>
                                    <a:gd name="T89" fmla="*/ 87 h 92"/>
                                    <a:gd name="T90" fmla="*/ 79 w 99"/>
                                    <a:gd name="T91" fmla="*/ 84 h 92"/>
                                    <a:gd name="T92" fmla="*/ 87 w 99"/>
                                    <a:gd name="T93" fmla="*/ 77 h 92"/>
                                    <a:gd name="T94" fmla="*/ 92 w 99"/>
                                    <a:gd name="T95" fmla="*/ 69 h 92"/>
                                    <a:gd name="T96" fmla="*/ 96 w 99"/>
                                    <a:gd name="T97" fmla="*/ 62 h 92"/>
                                    <a:gd name="T98" fmla="*/ 99 w 99"/>
                                    <a:gd name="T99" fmla="*/ 52 h 92"/>
                                    <a:gd name="T100" fmla="*/ 99 w 99"/>
                                    <a:gd name="T101" fmla="*/ 42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99" h="92">
                                      <a:moveTo>
                                        <a:pt x="99" y="42"/>
                                      </a:moveTo>
                                      <a:lnTo>
                                        <a:pt x="99" y="30"/>
                                      </a:lnTo>
                                      <a:lnTo>
                                        <a:pt x="94" y="17"/>
                                      </a:lnTo>
                                      <a:lnTo>
                                        <a:pt x="87" y="7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74" y="0"/>
                                      </a:lnTo>
                                      <a:lnTo>
                                        <a:pt x="84" y="7"/>
                                      </a:lnTo>
                                      <a:lnTo>
                                        <a:pt x="92" y="17"/>
                                      </a:lnTo>
                                      <a:lnTo>
                                        <a:pt x="96" y="30"/>
                                      </a:lnTo>
                                      <a:lnTo>
                                        <a:pt x="99" y="42"/>
                                      </a:lnTo>
                                      <a:lnTo>
                                        <a:pt x="96" y="52"/>
                                      </a:lnTo>
                                      <a:lnTo>
                                        <a:pt x="94" y="62"/>
                                      </a:lnTo>
                                      <a:lnTo>
                                        <a:pt x="92" y="69"/>
                                      </a:lnTo>
                                      <a:lnTo>
                                        <a:pt x="84" y="77"/>
                                      </a:lnTo>
                                      <a:lnTo>
                                        <a:pt x="77" y="82"/>
                                      </a:lnTo>
                                      <a:lnTo>
                                        <a:pt x="69" y="87"/>
                                      </a:lnTo>
                                      <a:lnTo>
                                        <a:pt x="59" y="89"/>
                                      </a:lnTo>
                                      <a:lnTo>
                                        <a:pt x="49" y="89"/>
                                      </a:lnTo>
                                      <a:lnTo>
                                        <a:pt x="39" y="89"/>
                                      </a:lnTo>
                                      <a:lnTo>
                                        <a:pt x="32" y="87"/>
                                      </a:lnTo>
                                      <a:lnTo>
                                        <a:pt x="24" y="82"/>
                                      </a:lnTo>
                                      <a:lnTo>
                                        <a:pt x="17" y="77"/>
                                      </a:lnTo>
                                      <a:lnTo>
                                        <a:pt x="10" y="69"/>
                                      </a:lnTo>
                                      <a:lnTo>
                                        <a:pt x="5" y="62"/>
                                      </a:lnTo>
                                      <a:lnTo>
                                        <a:pt x="2" y="52"/>
                                      </a:lnTo>
                                      <a:lnTo>
                                        <a:pt x="2" y="42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10" y="17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7" y="17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2" y="52"/>
                                      </a:lnTo>
                                      <a:lnTo>
                                        <a:pt x="5" y="62"/>
                                      </a:lnTo>
                                      <a:lnTo>
                                        <a:pt x="10" y="69"/>
                                      </a:lnTo>
                                      <a:lnTo>
                                        <a:pt x="14" y="77"/>
                                      </a:lnTo>
                                      <a:lnTo>
                                        <a:pt x="22" y="84"/>
                                      </a:lnTo>
                                      <a:lnTo>
                                        <a:pt x="32" y="87"/>
                                      </a:lnTo>
                                      <a:lnTo>
                                        <a:pt x="39" y="92"/>
                                      </a:lnTo>
                                      <a:lnTo>
                                        <a:pt x="49" y="92"/>
                                      </a:lnTo>
                                      <a:lnTo>
                                        <a:pt x="59" y="92"/>
                                      </a:lnTo>
                                      <a:lnTo>
                                        <a:pt x="69" y="87"/>
                                      </a:lnTo>
                                      <a:lnTo>
                                        <a:pt x="79" y="84"/>
                                      </a:lnTo>
                                      <a:lnTo>
                                        <a:pt x="87" y="77"/>
                                      </a:lnTo>
                                      <a:lnTo>
                                        <a:pt x="92" y="69"/>
                                      </a:lnTo>
                                      <a:lnTo>
                                        <a:pt x="96" y="62"/>
                                      </a:lnTo>
                                      <a:lnTo>
                                        <a:pt x="99" y="52"/>
                                      </a:lnTo>
                                      <a:lnTo>
                                        <a:pt x="99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99E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76" name="Freeform 24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1315" y="440690"/>
                                  <a:ext cx="61595" cy="58420"/>
                                </a:xfrm>
                                <a:custGeom>
                                  <a:avLst/>
                                  <a:gdLst>
                                    <a:gd name="T0" fmla="*/ 97 w 97"/>
                                    <a:gd name="T1" fmla="*/ 42 h 92"/>
                                    <a:gd name="T2" fmla="*/ 97 w 97"/>
                                    <a:gd name="T3" fmla="*/ 30 h 92"/>
                                    <a:gd name="T4" fmla="*/ 92 w 97"/>
                                    <a:gd name="T5" fmla="*/ 17 h 92"/>
                                    <a:gd name="T6" fmla="*/ 85 w 97"/>
                                    <a:gd name="T7" fmla="*/ 7 h 92"/>
                                    <a:gd name="T8" fmla="*/ 75 w 97"/>
                                    <a:gd name="T9" fmla="*/ 0 h 92"/>
                                    <a:gd name="T10" fmla="*/ 72 w 97"/>
                                    <a:gd name="T11" fmla="*/ 0 h 92"/>
                                    <a:gd name="T12" fmla="*/ 82 w 97"/>
                                    <a:gd name="T13" fmla="*/ 7 h 92"/>
                                    <a:gd name="T14" fmla="*/ 90 w 97"/>
                                    <a:gd name="T15" fmla="*/ 17 h 92"/>
                                    <a:gd name="T16" fmla="*/ 94 w 97"/>
                                    <a:gd name="T17" fmla="*/ 30 h 92"/>
                                    <a:gd name="T18" fmla="*/ 97 w 97"/>
                                    <a:gd name="T19" fmla="*/ 42 h 92"/>
                                    <a:gd name="T20" fmla="*/ 94 w 97"/>
                                    <a:gd name="T21" fmla="*/ 52 h 92"/>
                                    <a:gd name="T22" fmla="*/ 92 w 97"/>
                                    <a:gd name="T23" fmla="*/ 60 h 92"/>
                                    <a:gd name="T24" fmla="*/ 87 w 97"/>
                                    <a:gd name="T25" fmla="*/ 69 h 92"/>
                                    <a:gd name="T26" fmla="*/ 82 w 97"/>
                                    <a:gd name="T27" fmla="*/ 77 h 92"/>
                                    <a:gd name="T28" fmla="*/ 75 w 97"/>
                                    <a:gd name="T29" fmla="*/ 82 h 92"/>
                                    <a:gd name="T30" fmla="*/ 67 w 97"/>
                                    <a:gd name="T31" fmla="*/ 87 h 92"/>
                                    <a:gd name="T32" fmla="*/ 57 w 97"/>
                                    <a:gd name="T33" fmla="*/ 89 h 92"/>
                                    <a:gd name="T34" fmla="*/ 47 w 97"/>
                                    <a:gd name="T35" fmla="*/ 89 h 92"/>
                                    <a:gd name="T36" fmla="*/ 40 w 97"/>
                                    <a:gd name="T37" fmla="*/ 89 h 92"/>
                                    <a:gd name="T38" fmla="*/ 30 w 97"/>
                                    <a:gd name="T39" fmla="*/ 87 h 92"/>
                                    <a:gd name="T40" fmla="*/ 22 w 97"/>
                                    <a:gd name="T41" fmla="*/ 82 h 92"/>
                                    <a:gd name="T42" fmla="*/ 15 w 97"/>
                                    <a:gd name="T43" fmla="*/ 77 h 92"/>
                                    <a:gd name="T44" fmla="*/ 10 w 97"/>
                                    <a:gd name="T45" fmla="*/ 69 h 92"/>
                                    <a:gd name="T46" fmla="*/ 5 w 97"/>
                                    <a:gd name="T47" fmla="*/ 60 h 92"/>
                                    <a:gd name="T48" fmla="*/ 3 w 97"/>
                                    <a:gd name="T49" fmla="*/ 52 h 92"/>
                                    <a:gd name="T50" fmla="*/ 0 w 97"/>
                                    <a:gd name="T51" fmla="*/ 42 h 92"/>
                                    <a:gd name="T52" fmla="*/ 3 w 97"/>
                                    <a:gd name="T53" fmla="*/ 30 h 92"/>
                                    <a:gd name="T54" fmla="*/ 8 w 97"/>
                                    <a:gd name="T55" fmla="*/ 17 h 92"/>
                                    <a:gd name="T56" fmla="*/ 15 w 97"/>
                                    <a:gd name="T57" fmla="*/ 7 h 92"/>
                                    <a:gd name="T58" fmla="*/ 25 w 97"/>
                                    <a:gd name="T59" fmla="*/ 0 h 92"/>
                                    <a:gd name="T60" fmla="*/ 22 w 97"/>
                                    <a:gd name="T61" fmla="*/ 0 h 92"/>
                                    <a:gd name="T62" fmla="*/ 12 w 97"/>
                                    <a:gd name="T63" fmla="*/ 7 h 92"/>
                                    <a:gd name="T64" fmla="*/ 5 w 97"/>
                                    <a:gd name="T65" fmla="*/ 17 h 92"/>
                                    <a:gd name="T66" fmla="*/ 0 w 97"/>
                                    <a:gd name="T67" fmla="*/ 30 h 92"/>
                                    <a:gd name="T68" fmla="*/ 0 w 97"/>
                                    <a:gd name="T69" fmla="*/ 42 h 92"/>
                                    <a:gd name="T70" fmla="*/ 0 w 97"/>
                                    <a:gd name="T71" fmla="*/ 52 h 92"/>
                                    <a:gd name="T72" fmla="*/ 3 w 97"/>
                                    <a:gd name="T73" fmla="*/ 62 h 92"/>
                                    <a:gd name="T74" fmla="*/ 8 w 97"/>
                                    <a:gd name="T75" fmla="*/ 69 h 92"/>
                                    <a:gd name="T76" fmla="*/ 12 w 97"/>
                                    <a:gd name="T77" fmla="*/ 77 h 92"/>
                                    <a:gd name="T78" fmla="*/ 20 w 97"/>
                                    <a:gd name="T79" fmla="*/ 82 h 92"/>
                                    <a:gd name="T80" fmla="*/ 30 w 97"/>
                                    <a:gd name="T81" fmla="*/ 87 h 92"/>
                                    <a:gd name="T82" fmla="*/ 37 w 97"/>
                                    <a:gd name="T83" fmla="*/ 89 h 92"/>
                                    <a:gd name="T84" fmla="*/ 47 w 97"/>
                                    <a:gd name="T85" fmla="*/ 92 h 92"/>
                                    <a:gd name="T86" fmla="*/ 57 w 97"/>
                                    <a:gd name="T87" fmla="*/ 89 h 92"/>
                                    <a:gd name="T88" fmla="*/ 67 w 97"/>
                                    <a:gd name="T89" fmla="*/ 87 h 92"/>
                                    <a:gd name="T90" fmla="*/ 75 w 97"/>
                                    <a:gd name="T91" fmla="*/ 82 h 92"/>
                                    <a:gd name="T92" fmla="*/ 82 w 97"/>
                                    <a:gd name="T93" fmla="*/ 77 h 92"/>
                                    <a:gd name="T94" fmla="*/ 90 w 97"/>
                                    <a:gd name="T95" fmla="*/ 69 h 92"/>
                                    <a:gd name="T96" fmla="*/ 94 w 97"/>
                                    <a:gd name="T97" fmla="*/ 62 h 92"/>
                                    <a:gd name="T98" fmla="*/ 97 w 97"/>
                                    <a:gd name="T99" fmla="*/ 52 h 92"/>
                                    <a:gd name="T100" fmla="*/ 97 w 97"/>
                                    <a:gd name="T101" fmla="*/ 42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97" h="92">
                                      <a:moveTo>
                                        <a:pt x="97" y="42"/>
                                      </a:moveTo>
                                      <a:lnTo>
                                        <a:pt x="97" y="30"/>
                                      </a:lnTo>
                                      <a:lnTo>
                                        <a:pt x="92" y="17"/>
                                      </a:lnTo>
                                      <a:lnTo>
                                        <a:pt x="85" y="7"/>
                                      </a:lnTo>
                                      <a:lnTo>
                                        <a:pt x="75" y="0"/>
                                      </a:lnTo>
                                      <a:lnTo>
                                        <a:pt x="72" y="0"/>
                                      </a:lnTo>
                                      <a:lnTo>
                                        <a:pt x="82" y="7"/>
                                      </a:lnTo>
                                      <a:lnTo>
                                        <a:pt x="90" y="17"/>
                                      </a:lnTo>
                                      <a:lnTo>
                                        <a:pt x="94" y="30"/>
                                      </a:lnTo>
                                      <a:lnTo>
                                        <a:pt x="97" y="42"/>
                                      </a:lnTo>
                                      <a:lnTo>
                                        <a:pt x="94" y="52"/>
                                      </a:lnTo>
                                      <a:lnTo>
                                        <a:pt x="92" y="60"/>
                                      </a:lnTo>
                                      <a:lnTo>
                                        <a:pt x="87" y="69"/>
                                      </a:lnTo>
                                      <a:lnTo>
                                        <a:pt x="82" y="77"/>
                                      </a:lnTo>
                                      <a:lnTo>
                                        <a:pt x="75" y="82"/>
                                      </a:lnTo>
                                      <a:lnTo>
                                        <a:pt x="67" y="87"/>
                                      </a:lnTo>
                                      <a:lnTo>
                                        <a:pt x="57" y="89"/>
                                      </a:lnTo>
                                      <a:lnTo>
                                        <a:pt x="47" y="89"/>
                                      </a:lnTo>
                                      <a:lnTo>
                                        <a:pt x="40" y="89"/>
                                      </a:lnTo>
                                      <a:lnTo>
                                        <a:pt x="30" y="87"/>
                                      </a:lnTo>
                                      <a:lnTo>
                                        <a:pt x="22" y="82"/>
                                      </a:lnTo>
                                      <a:lnTo>
                                        <a:pt x="15" y="77"/>
                                      </a:lnTo>
                                      <a:lnTo>
                                        <a:pt x="10" y="69"/>
                                      </a:lnTo>
                                      <a:lnTo>
                                        <a:pt x="5" y="60"/>
                                      </a:lnTo>
                                      <a:lnTo>
                                        <a:pt x="3" y="52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8" y="17"/>
                                      </a:lnTo>
                                      <a:lnTo>
                                        <a:pt x="15" y="7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12" y="7"/>
                                      </a:lnTo>
                                      <a:lnTo>
                                        <a:pt x="5" y="17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3" y="62"/>
                                      </a:lnTo>
                                      <a:lnTo>
                                        <a:pt x="8" y="69"/>
                                      </a:lnTo>
                                      <a:lnTo>
                                        <a:pt x="12" y="77"/>
                                      </a:lnTo>
                                      <a:lnTo>
                                        <a:pt x="20" y="82"/>
                                      </a:lnTo>
                                      <a:lnTo>
                                        <a:pt x="30" y="87"/>
                                      </a:lnTo>
                                      <a:lnTo>
                                        <a:pt x="37" y="89"/>
                                      </a:lnTo>
                                      <a:lnTo>
                                        <a:pt x="47" y="92"/>
                                      </a:lnTo>
                                      <a:lnTo>
                                        <a:pt x="57" y="89"/>
                                      </a:lnTo>
                                      <a:lnTo>
                                        <a:pt x="67" y="87"/>
                                      </a:lnTo>
                                      <a:lnTo>
                                        <a:pt x="75" y="82"/>
                                      </a:lnTo>
                                      <a:lnTo>
                                        <a:pt x="82" y="77"/>
                                      </a:lnTo>
                                      <a:lnTo>
                                        <a:pt x="90" y="69"/>
                                      </a:lnTo>
                                      <a:lnTo>
                                        <a:pt x="94" y="62"/>
                                      </a:lnTo>
                                      <a:lnTo>
                                        <a:pt x="97" y="52"/>
                                      </a:lnTo>
                                      <a:lnTo>
                                        <a:pt x="97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B9F5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77" name="Freeform 24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1315" y="440690"/>
                                  <a:ext cx="61595" cy="56515"/>
                                </a:xfrm>
                                <a:custGeom>
                                  <a:avLst/>
                                  <a:gdLst>
                                    <a:gd name="T0" fmla="*/ 97 w 97"/>
                                    <a:gd name="T1" fmla="*/ 42 h 89"/>
                                    <a:gd name="T2" fmla="*/ 94 w 97"/>
                                    <a:gd name="T3" fmla="*/ 30 h 89"/>
                                    <a:gd name="T4" fmla="*/ 90 w 97"/>
                                    <a:gd name="T5" fmla="*/ 17 h 89"/>
                                    <a:gd name="T6" fmla="*/ 82 w 97"/>
                                    <a:gd name="T7" fmla="*/ 7 h 89"/>
                                    <a:gd name="T8" fmla="*/ 72 w 97"/>
                                    <a:gd name="T9" fmla="*/ 0 h 89"/>
                                    <a:gd name="T10" fmla="*/ 70 w 97"/>
                                    <a:gd name="T11" fmla="*/ 0 h 89"/>
                                    <a:gd name="T12" fmla="*/ 80 w 97"/>
                                    <a:gd name="T13" fmla="*/ 7 h 89"/>
                                    <a:gd name="T14" fmla="*/ 87 w 97"/>
                                    <a:gd name="T15" fmla="*/ 17 h 89"/>
                                    <a:gd name="T16" fmla="*/ 94 w 97"/>
                                    <a:gd name="T17" fmla="*/ 30 h 89"/>
                                    <a:gd name="T18" fmla="*/ 94 w 97"/>
                                    <a:gd name="T19" fmla="*/ 42 h 89"/>
                                    <a:gd name="T20" fmla="*/ 94 w 97"/>
                                    <a:gd name="T21" fmla="*/ 52 h 89"/>
                                    <a:gd name="T22" fmla="*/ 92 w 97"/>
                                    <a:gd name="T23" fmla="*/ 60 h 89"/>
                                    <a:gd name="T24" fmla="*/ 87 w 97"/>
                                    <a:gd name="T25" fmla="*/ 69 h 89"/>
                                    <a:gd name="T26" fmla="*/ 82 w 97"/>
                                    <a:gd name="T27" fmla="*/ 74 h 89"/>
                                    <a:gd name="T28" fmla="*/ 75 w 97"/>
                                    <a:gd name="T29" fmla="*/ 82 h 89"/>
                                    <a:gd name="T30" fmla="*/ 67 w 97"/>
                                    <a:gd name="T31" fmla="*/ 84 h 89"/>
                                    <a:gd name="T32" fmla="*/ 57 w 97"/>
                                    <a:gd name="T33" fmla="*/ 87 h 89"/>
                                    <a:gd name="T34" fmla="*/ 47 w 97"/>
                                    <a:gd name="T35" fmla="*/ 89 h 89"/>
                                    <a:gd name="T36" fmla="*/ 40 w 97"/>
                                    <a:gd name="T37" fmla="*/ 87 h 89"/>
                                    <a:gd name="T38" fmla="*/ 30 w 97"/>
                                    <a:gd name="T39" fmla="*/ 84 h 89"/>
                                    <a:gd name="T40" fmla="*/ 22 w 97"/>
                                    <a:gd name="T41" fmla="*/ 82 h 89"/>
                                    <a:gd name="T42" fmla="*/ 15 w 97"/>
                                    <a:gd name="T43" fmla="*/ 74 h 89"/>
                                    <a:gd name="T44" fmla="*/ 10 w 97"/>
                                    <a:gd name="T45" fmla="*/ 69 h 89"/>
                                    <a:gd name="T46" fmla="*/ 5 w 97"/>
                                    <a:gd name="T47" fmla="*/ 60 h 89"/>
                                    <a:gd name="T48" fmla="*/ 3 w 97"/>
                                    <a:gd name="T49" fmla="*/ 52 h 89"/>
                                    <a:gd name="T50" fmla="*/ 3 w 97"/>
                                    <a:gd name="T51" fmla="*/ 42 h 89"/>
                                    <a:gd name="T52" fmla="*/ 3 w 97"/>
                                    <a:gd name="T53" fmla="*/ 30 h 89"/>
                                    <a:gd name="T54" fmla="*/ 8 w 97"/>
                                    <a:gd name="T55" fmla="*/ 17 h 89"/>
                                    <a:gd name="T56" fmla="*/ 17 w 97"/>
                                    <a:gd name="T57" fmla="*/ 7 h 89"/>
                                    <a:gd name="T58" fmla="*/ 27 w 97"/>
                                    <a:gd name="T59" fmla="*/ 0 h 89"/>
                                    <a:gd name="T60" fmla="*/ 22 w 97"/>
                                    <a:gd name="T61" fmla="*/ 0 h 89"/>
                                    <a:gd name="T62" fmla="*/ 15 w 97"/>
                                    <a:gd name="T63" fmla="*/ 7 h 89"/>
                                    <a:gd name="T64" fmla="*/ 8 w 97"/>
                                    <a:gd name="T65" fmla="*/ 17 h 89"/>
                                    <a:gd name="T66" fmla="*/ 3 w 97"/>
                                    <a:gd name="T67" fmla="*/ 30 h 89"/>
                                    <a:gd name="T68" fmla="*/ 0 w 97"/>
                                    <a:gd name="T69" fmla="*/ 42 h 89"/>
                                    <a:gd name="T70" fmla="*/ 0 w 97"/>
                                    <a:gd name="T71" fmla="*/ 52 h 89"/>
                                    <a:gd name="T72" fmla="*/ 3 w 97"/>
                                    <a:gd name="T73" fmla="*/ 62 h 89"/>
                                    <a:gd name="T74" fmla="*/ 8 w 97"/>
                                    <a:gd name="T75" fmla="*/ 69 h 89"/>
                                    <a:gd name="T76" fmla="*/ 15 w 97"/>
                                    <a:gd name="T77" fmla="*/ 77 h 89"/>
                                    <a:gd name="T78" fmla="*/ 22 w 97"/>
                                    <a:gd name="T79" fmla="*/ 82 h 89"/>
                                    <a:gd name="T80" fmla="*/ 30 w 97"/>
                                    <a:gd name="T81" fmla="*/ 87 h 89"/>
                                    <a:gd name="T82" fmla="*/ 37 w 97"/>
                                    <a:gd name="T83" fmla="*/ 89 h 89"/>
                                    <a:gd name="T84" fmla="*/ 47 w 97"/>
                                    <a:gd name="T85" fmla="*/ 89 h 89"/>
                                    <a:gd name="T86" fmla="*/ 57 w 97"/>
                                    <a:gd name="T87" fmla="*/ 89 h 89"/>
                                    <a:gd name="T88" fmla="*/ 67 w 97"/>
                                    <a:gd name="T89" fmla="*/ 87 h 89"/>
                                    <a:gd name="T90" fmla="*/ 75 w 97"/>
                                    <a:gd name="T91" fmla="*/ 82 h 89"/>
                                    <a:gd name="T92" fmla="*/ 82 w 97"/>
                                    <a:gd name="T93" fmla="*/ 77 h 89"/>
                                    <a:gd name="T94" fmla="*/ 90 w 97"/>
                                    <a:gd name="T95" fmla="*/ 69 h 89"/>
                                    <a:gd name="T96" fmla="*/ 92 w 97"/>
                                    <a:gd name="T97" fmla="*/ 62 h 89"/>
                                    <a:gd name="T98" fmla="*/ 94 w 97"/>
                                    <a:gd name="T99" fmla="*/ 52 h 89"/>
                                    <a:gd name="T100" fmla="*/ 97 w 97"/>
                                    <a:gd name="T101" fmla="*/ 42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97" h="89">
                                      <a:moveTo>
                                        <a:pt x="97" y="42"/>
                                      </a:moveTo>
                                      <a:lnTo>
                                        <a:pt x="94" y="30"/>
                                      </a:lnTo>
                                      <a:lnTo>
                                        <a:pt x="90" y="17"/>
                                      </a:lnTo>
                                      <a:lnTo>
                                        <a:pt x="82" y="7"/>
                                      </a:lnTo>
                                      <a:lnTo>
                                        <a:pt x="72" y="0"/>
                                      </a:lnTo>
                                      <a:lnTo>
                                        <a:pt x="70" y="0"/>
                                      </a:lnTo>
                                      <a:lnTo>
                                        <a:pt x="80" y="7"/>
                                      </a:lnTo>
                                      <a:lnTo>
                                        <a:pt x="87" y="17"/>
                                      </a:lnTo>
                                      <a:lnTo>
                                        <a:pt x="94" y="30"/>
                                      </a:lnTo>
                                      <a:lnTo>
                                        <a:pt x="94" y="42"/>
                                      </a:lnTo>
                                      <a:lnTo>
                                        <a:pt x="94" y="52"/>
                                      </a:lnTo>
                                      <a:lnTo>
                                        <a:pt x="92" y="60"/>
                                      </a:lnTo>
                                      <a:lnTo>
                                        <a:pt x="87" y="69"/>
                                      </a:lnTo>
                                      <a:lnTo>
                                        <a:pt x="82" y="74"/>
                                      </a:lnTo>
                                      <a:lnTo>
                                        <a:pt x="75" y="82"/>
                                      </a:lnTo>
                                      <a:lnTo>
                                        <a:pt x="67" y="84"/>
                                      </a:lnTo>
                                      <a:lnTo>
                                        <a:pt x="57" y="87"/>
                                      </a:lnTo>
                                      <a:lnTo>
                                        <a:pt x="47" y="89"/>
                                      </a:lnTo>
                                      <a:lnTo>
                                        <a:pt x="40" y="87"/>
                                      </a:lnTo>
                                      <a:lnTo>
                                        <a:pt x="30" y="84"/>
                                      </a:lnTo>
                                      <a:lnTo>
                                        <a:pt x="22" y="82"/>
                                      </a:lnTo>
                                      <a:lnTo>
                                        <a:pt x="15" y="74"/>
                                      </a:lnTo>
                                      <a:lnTo>
                                        <a:pt x="10" y="69"/>
                                      </a:lnTo>
                                      <a:lnTo>
                                        <a:pt x="5" y="60"/>
                                      </a:lnTo>
                                      <a:lnTo>
                                        <a:pt x="3" y="52"/>
                                      </a:lnTo>
                                      <a:lnTo>
                                        <a:pt x="3" y="42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8" y="17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15" y="7"/>
                                      </a:lnTo>
                                      <a:lnTo>
                                        <a:pt x="8" y="17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3" y="62"/>
                                      </a:lnTo>
                                      <a:lnTo>
                                        <a:pt x="8" y="69"/>
                                      </a:lnTo>
                                      <a:lnTo>
                                        <a:pt x="15" y="77"/>
                                      </a:lnTo>
                                      <a:lnTo>
                                        <a:pt x="22" y="82"/>
                                      </a:lnTo>
                                      <a:lnTo>
                                        <a:pt x="30" y="87"/>
                                      </a:lnTo>
                                      <a:lnTo>
                                        <a:pt x="37" y="89"/>
                                      </a:lnTo>
                                      <a:lnTo>
                                        <a:pt x="47" y="89"/>
                                      </a:lnTo>
                                      <a:lnTo>
                                        <a:pt x="57" y="89"/>
                                      </a:lnTo>
                                      <a:lnTo>
                                        <a:pt x="67" y="87"/>
                                      </a:lnTo>
                                      <a:lnTo>
                                        <a:pt x="75" y="82"/>
                                      </a:lnTo>
                                      <a:lnTo>
                                        <a:pt x="82" y="77"/>
                                      </a:lnTo>
                                      <a:lnTo>
                                        <a:pt x="90" y="69"/>
                                      </a:lnTo>
                                      <a:lnTo>
                                        <a:pt x="92" y="62"/>
                                      </a:lnTo>
                                      <a:lnTo>
                                        <a:pt x="94" y="52"/>
                                      </a:lnTo>
                                      <a:lnTo>
                                        <a:pt x="97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EA15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78" name="Freeform 24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1315" y="440690"/>
                                  <a:ext cx="61595" cy="56515"/>
                                </a:xfrm>
                                <a:custGeom>
                                  <a:avLst/>
                                  <a:gdLst>
                                    <a:gd name="T0" fmla="*/ 97 w 97"/>
                                    <a:gd name="T1" fmla="*/ 42 h 89"/>
                                    <a:gd name="T2" fmla="*/ 94 w 97"/>
                                    <a:gd name="T3" fmla="*/ 30 h 89"/>
                                    <a:gd name="T4" fmla="*/ 90 w 97"/>
                                    <a:gd name="T5" fmla="*/ 17 h 89"/>
                                    <a:gd name="T6" fmla="*/ 82 w 97"/>
                                    <a:gd name="T7" fmla="*/ 7 h 89"/>
                                    <a:gd name="T8" fmla="*/ 72 w 97"/>
                                    <a:gd name="T9" fmla="*/ 0 h 89"/>
                                    <a:gd name="T10" fmla="*/ 67 w 97"/>
                                    <a:gd name="T11" fmla="*/ 0 h 89"/>
                                    <a:gd name="T12" fmla="*/ 80 w 97"/>
                                    <a:gd name="T13" fmla="*/ 7 h 89"/>
                                    <a:gd name="T14" fmla="*/ 87 w 97"/>
                                    <a:gd name="T15" fmla="*/ 17 h 89"/>
                                    <a:gd name="T16" fmla="*/ 92 w 97"/>
                                    <a:gd name="T17" fmla="*/ 30 h 89"/>
                                    <a:gd name="T18" fmla="*/ 94 w 97"/>
                                    <a:gd name="T19" fmla="*/ 42 h 89"/>
                                    <a:gd name="T20" fmla="*/ 94 w 97"/>
                                    <a:gd name="T21" fmla="*/ 52 h 89"/>
                                    <a:gd name="T22" fmla="*/ 92 w 97"/>
                                    <a:gd name="T23" fmla="*/ 60 h 89"/>
                                    <a:gd name="T24" fmla="*/ 87 w 97"/>
                                    <a:gd name="T25" fmla="*/ 67 h 89"/>
                                    <a:gd name="T26" fmla="*/ 82 w 97"/>
                                    <a:gd name="T27" fmla="*/ 74 h 89"/>
                                    <a:gd name="T28" fmla="*/ 75 w 97"/>
                                    <a:gd name="T29" fmla="*/ 79 h 89"/>
                                    <a:gd name="T30" fmla="*/ 67 w 97"/>
                                    <a:gd name="T31" fmla="*/ 84 h 89"/>
                                    <a:gd name="T32" fmla="*/ 57 w 97"/>
                                    <a:gd name="T33" fmla="*/ 87 h 89"/>
                                    <a:gd name="T34" fmla="*/ 47 w 97"/>
                                    <a:gd name="T35" fmla="*/ 89 h 89"/>
                                    <a:gd name="T36" fmla="*/ 40 w 97"/>
                                    <a:gd name="T37" fmla="*/ 87 h 89"/>
                                    <a:gd name="T38" fmla="*/ 30 w 97"/>
                                    <a:gd name="T39" fmla="*/ 84 h 89"/>
                                    <a:gd name="T40" fmla="*/ 22 w 97"/>
                                    <a:gd name="T41" fmla="*/ 79 h 89"/>
                                    <a:gd name="T42" fmla="*/ 15 w 97"/>
                                    <a:gd name="T43" fmla="*/ 74 h 89"/>
                                    <a:gd name="T44" fmla="*/ 10 w 97"/>
                                    <a:gd name="T45" fmla="*/ 67 h 89"/>
                                    <a:gd name="T46" fmla="*/ 5 w 97"/>
                                    <a:gd name="T47" fmla="*/ 60 h 89"/>
                                    <a:gd name="T48" fmla="*/ 3 w 97"/>
                                    <a:gd name="T49" fmla="*/ 52 h 89"/>
                                    <a:gd name="T50" fmla="*/ 3 w 97"/>
                                    <a:gd name="T51" fmla="*/ 42 h 89"/>
                                    <a:gd name="T52" fmla="*/ 5 w 97"/>
                                    <a:gd name="T53" fmla="*/ 30 h 89"/>
                                    <a:gd name="T54" fmla="*/ 10 w 97"/>
                                    <a:gd name="T55" fmla="*/ 17 h 89"/>
                                    <a:gd name="T56" fmla="*/ 17 w 97"/>
                                    <a:gd name="T57" fmla="*/ 7 h 89"/>
                                    <a:gd name="T58" fmla="*/ 27 w 97"/>
                                    <a:gd name="T59" fmla="*/ 0 h 89"/>
                                    <a:gd name="T60" fmla="*/ 25 w 97"/>
                                    <a:gd name="T61" fmla="*/ 0 h 89"/>
                                    <a:gd name="T62" fmla="*/ 15 w 97"/>
                                    <a:gd name="T63" fmla="*/ 7 h 89"/>
                                    <a:gd name="T64" fmla="*/ 8 w 97"/>
                                    <a:gd name="T65" fmla="*/ 17 h 89"/>
                                    <a:gd name="T66" fmla="*/ 3 w 97"/>
                                    <a:gd name="T67" fmla="*/ 30 h 89"/>
                                    <a:gd name="T68" fmla="*/ 0 w 97"/>
                                    <a:gd name="T69" fmla="*/ 42 h 89"/>
                                    <a:gd name="T70" fmla="*/ 3 w 97"/>
                                    <a:gd name="T71" fmla="*/ 52 h 89"/>
                                    <a:gd name="T72" fmla="*/ 5 w 97"/>
                                    <a:gd name="T73" fmla="*/ 60 h 89"/>
                                    <a:gd name="T74" fmla="*/ 10 w 97"/>
                                    <a:gd name="T75" fmla="*/ 69 h 89"/>
                                    <a:gd name="T76" fmla="*/ 15 w 97"/>
                                    <a:gd name="T77" fmla="*/ 77 h 89"/>
                                    <a:gd name="T78" fmla="*/ 22 w 97"/>
                                    <a:gd name="T79" fmla="*/ 82 h 89"/>
                                    <a:gd name="T80" fmla="*/ 30 w 97"/>
                                    <a:gd name="T81" fmla="*/ 87 h 89"/>
                                    <a:gd name="T82" fmla="*/ 40 w 97"/>
                                    <a:gd name="T83" fmla="*/ 89 h 89"/>
                                    <a:gd name="T84" fmla="*/ 47 w 97"/>
                                    <a:gd name="T85" fmla="*/ 89 h 89"/>
                                    <a:gd name="T86" fmla="*/ 57 w 97"/>
                                    <a:gd name="T87" fmla="*/ 89 h 89"/>
                                    <a:gd name="T88" fmla="*/ 67 w 97"/>
                                    <a:gd name="T89" fmla="*/ 87 h 89"/>
                                    <a:gd name="T90" fmla="*/ 75 w 97"/>
                                    <a:gd name="T91" fmla="*/ 82 h 89"/>
                                    <a:gd name="T92" fmla="*/ 82 w 97"/>
                                    <a:gd name="T93" fmla="*/ 77 h 89"/>
                                    <a:gd name="T94" fmla="*/ 87 w 97"/>
                                    <a:gd name="T95" fmla="*/ 69 h 89"/>
                                    <a:gd name="T96" fmla="*/ 92 w 97"/>
                                    <a:gd name="T97" fmla="*/ 60 h 89"/>
                                    <a:gd name="T98" fmla="*/ 94 w 97"/>
                                    <a:gd name="T99" fmla="*/ 52 h 89"/>
                                    <a:gd name="T100" fmla="*/ 97 w 97"/>
                                    <a:gd name="T101" fmla="*/ 42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97" h="89">
                                      <a:moveTo>
                                        <a:pt x="97" y="42"/>
                                      </a:moveTo>
                                      <a:lnTo>
                                        <a:pt x="94" y="30"/>
                                      </a:lnTo>
                                      <a:lnTo>
                                        <a:pt x="90" y="17"/>
                                      </a:lnTo>
                                      <a:lnTo>
                                        <a:pt x="82" y="7"/>
                                      </a:lnTo>
                                      <a:lnTo>
                                        <a:pt x="72" y="0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80" y="7"/>
                                      </a:lnTo>
                                      <a:lnTo>
                                        <a:pt x="87" y="17"/>
                                      </a:lnTo>
                                      <a:lnTo>
                                        <a:pt x="92" y="30"/>
                                      </a:lnTo>
                                      <a:lnTo>
                                        <a:pt x="94" y="42"/>
                                      </a:lnTo>
                                      <a:lnTo>
                                        <a:pt x="94" y="52"/>
                                      </a:lnTo>
                                      <a:lnTo>
                                        <a:pt x="92" y="60"/>
                                      </a:lnTo>
                                      <a:lnTo>
                                        <a:pt x="87" y="67"/>
                                      </a:lnTo>
                                      <a:lnTo>
                                        <a:pt x="82" y="74"/>
                                      </a:lnTo>
                                      <a:lnTo>
                                        <a:pt x="75" y="79"/>
                                      </a:lnTo>
                                      <a:lnTo>
                                        <a:pt x="67" y="84"/>
                                      </a:lnTo>
                                      <a:lnTo>
                                        <a:pt x="57" y="87"/>
                                      </a:lnTo>
                                      <a:lnTo>
                                        <a:pt x="47" y="89"/>
                                      </a:lnTo>
                                      <a:lnTo>
                                        <a:pt x="40" y="87"/>
                                      </a:lnTo>
                                      <a:lnTo>
                                        <a:pt x="30" y="84"/>
                                      </a:lnTo>
                                      <a:lnTo>
                                        <a:pt x="22" y="79"/>
                                      </a:lnTo>
                                      <a:lnTo>
                                        <a:pt x="15" y="74"/>
                                      </a:lnTo>
                                      <a:lnTo>
                                        <a:pt x="10" y="67"/>
                                      </a:lnTo>
                                      <a:lnTo>
                                        <a:pt x="5" y="60"/>
                                      </a:lnTo>
                                      <a:lnTo>
                                        <a:pt x="3" y="52"/>
                                      </a:lnTo>
                                      <a:lnTo>
                                        <a:pt x="3" y="42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10" y="17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15" y="7"/>
                                      </a:lnTo>
                                      <a:lnTo>
                                        <a:pt x="8" y="17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3" y="52"/>
                                      </a:lnTo>
                                      <a:lnTo>
                                        <a:pt x="5" y="60"/>
                                      </a:lnTo>
                                      <a:lnTo>
                                        <a:pt x="10" y="69"/>
                                      </a:lnTo>
                                      <a:lnTo>
                                        <a:pt x="15" y="77"/>
                                      </a:lnTo>
                                      <a:lnTo>
                                        <a:pt x="22" y="82"/>
                                      </a:lnTo>
                                      <a:lnTo>
                                        <a:pt x="30" y="87"/>
                                      </a:lnTo>
                                      <a:lnTo>
                                        <a:pt x="40" y="89"/>
                                      </a:lnTo>
                                      <a:lnTo>
                                        <a:pt x="47" y="89"/>
                                      </a:lnTo>
                                      <a:lnTo>
                                        <a:pt x="57" y="89"/>
                                      </a:lnTo>
                                      <a:lnTo>
                                        <a:pt x="67" y="87"/>
                                      </a:lnTo>
                                      <a:lnTo>
                                        <a:pt x="75" y="82"/>
                                      </a:lnTo>
                                      <a:lnTo>
                                        <a:pt x="82" y="77"/>
                                      </a:lnTo>
                                      <a:lnTo>
                                        <a:pt x="87" y="69"/>
                                      </a:lnTo>
                                      <a:lnTo>
                                        <a:pt x="92" y="60"/>
                                      </a:lnTo>
                                      <a:lnTo>
                                        <a:pt x="94" y="52"/>
                                      </a:lnTo>
                                      <a:lnTo>
                                        <a:pt x="97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0A26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79" name="Freeform 24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20" y="440690"/>
                                  <a:ext cx="57785" cy="56515"/>
                                </a:xfrm>
                                <a:custGeom>
                                  <a:avLst/>
                                  <a:gdLst>
                                    <a:gd name="T0" fmla="*/ 91 w 91"/>
                                    <a:gd name="T1" fmla="*/ 42 h 89"/>
                                    <a:gd name="T2" fmla="*/ 91 w 91"/>
                                    <a:gd name="T3" fmla="*/ 30 h 89"/>
                                    <a:gd name="T4" fmla="*/ 84 w 91"/>
                                    <a:gd name="T5" fmla="*/ 17 h 89"/>
                                    <a:gd name="T6" fmla="*/ 77 w 91"/>
                                    <a:gd name="T7" fmla="*/ 7 h 89"/>
                                    <a:gd name="T8" fmla="*/ 67 w 91"/>
                                    <a:gd name="T9" fmla="*/ 0 h 89"/>
                                    <a:gd name="T10" fmla="*/ 64 w 91"/>
                                    <a:gd name="T11" fmla="*/ 0 h 89"/>
                                    <a:gd name="T12" fmla="*/ 74 w 91"/>
                                    <a:gd name="T13" fmla="*/ 7 h 89"/>
                                    <a:gd name="T14" fmla="*/ 84 w 91"/>
                                    <a:gd name="T15" fmla="*/ 17 h 89"/>
                                    <a:gd name="T16" fmla="*/ 89 w 91"/>
                                    <a:gd name="T17" fmla="*/ 30 h 89"/>
                                    <a:gd name="T18" fmla="*/ 91 w 91"/>
                                    <a:gd name="T19" fmla="*/ 42 h 89"/>
                                    <a:gd name="T20" fmla="*/ 89 w 91"/>
                                    <a:gd name="T21" fmla="*/ 52 h 89"/>
                                    <a:gd name="T22" fmla="*/ 87 w 91"/>
                                    <a:gd name="T23" fmla="*/ 60 h 89"/>
                                    <a:gd name="T24" fmla="*/ 84 w 91"/>
                                    <a:gd name="T25" fmla="*/ 67 h 89"/>
                                    <a:gd name="T26" fmla="*/ 77 w 91"/>
                                    <a:gd name="T27" fmla="*/ 74 h 89"/>
                                    <a:gd name="T28" fmla="*/ 72 w 91"/>
                                    <a:gd name="T29" fmla="*/ 79 h 89"/>
                                    <a:gd name="T30" fmla="*/ 64 w 91"/>
                                    <a:gd name="T31" fmla="*/ 84 h 89"/>
                                    <a:gd name="T32" fmla="*/ 54 w 91"/>
                                    <a:gd name="T33" fmla="*/ 87 h 89"/>
                                    <a:gd name="T34" fmla="*/ 44 w 91"/>
                                    <a:gd name="T35" fmla="*/ 87 h 89"/>
                                    <a:gd name="T36" fmla="*/ 37 w 91"/>
                                    <a:gd name="T37" fmla="*/ 87 h 89"/>
                                    <a:gd name="T38" fmla="*/ 27 w 91"/>
                                    <a:gd name="T39" fmla="*/ 84 h 89"/>
                                    <a:gd name="T40" fmla="*/ 19 w 91"/>
                                    <a:gd name="T41" fmla="*/ 79 h 89"/>
                                    <a:gd name="T42" fmla="*/ 12 w 91"/>
                                    <a:gd name="T43" fmla="*/ 74 h 89"/>
                                    <a:gd name="T44" fmla="*/ 7 w 91"/>
                                    <a:gd name="T45" fmla="*/ 67 h 89"/>
                                    <a:gd name="T46" fmla="*/ 5 w 91"/>
                                    <a:gd name="T47" fmla="*/ 60 h 89"/>
                                    <a:gd name="T48" fmla="*/ 2 w 91"/>
                                    <a:gd name="T49" fmla="*/ 52 h 89"/>
                                    <a:gd name="T50" fmla="*/ 0 w 91"/>
                                    <a:gd name="T51" fmla="*/ 42 h 89"/>
                                    <a:gd name="T52" fmla="*/ 2 w 91"/>
                                    <a:gd name="T53" fmla="*/ 30 h 89"/>
                                    <a:gd name="T54" fmla="*/ 7 w 91"/>
                                    <a:gd name="T55" fmla="*/ 17 h 89"/>
                                    <a:gd name="T56" fmla="*/ 17 w 91"/>
                                    <a:gd name="T57" fmla="*/ 7 h 89"/>
                                    <a:gd name="T58" fmla="*/ 27 w 91"/>
                                    <a:gd name="T59" fmla="*/ 0 h 89"/>
                                    <a:gd name="T60" fmla="*/ 24 w 91"/>
                                    <a:gd name="T61" fmla="*/ 0 h 89"/>
                                    <a:gd name="T62" fmla="*/ 14 w 91"/>
                                    <a:gd name="T63" fmla="*/ 7 h 89"/>
                                    <a:gd name="T64" fmla="*/ 5 w 91"/>
                                    <a:gd name="T65" fmla="*/ 17 h 89"/>
                                    <a:gd name="T66" fmla="*/ 0 w 91"/>
                                    <a:gd name="T67" fmla="*/ 30 h 89"/>
                                    <a:gd name="T68" fmla="*/ 0 w 91"/>
                                    <a:gd name="T69" fmla="*/ 42 h 89"/>
                                    <a:gd name="T70" fmla="*/ 0 w 91"/>
                                    <a:gd name="T71" fmla="*/ 52 h 89"/>
                                    <a:gd name="T72" fmla="*/ 2 w 91"/>
                                    <a:gd name="T73" fmla="*/ 60 h 89"/>
                                    <a:gd name="T74" fmla="*/ 7 w 91"/>
                                    <a:gd name="T75" fmla="*/ 69 h 89"/>
                                    <a:gd name="T76" fmla="*/ 12 w 91"/>
                                    <a:gd name="T77" fmla="*/ 74 h 89"/>
                                    <a:gd name="T78" fmla="*/ 19 w 91"/>
                                    <a:gd name="T79" fmla="*/ 82 h 89"/>
                                    <a:gd name="T80" fmla="*/ 27 w 91"/>
                                    <a:gd name="T81" fmla="*/ 84 h 89"/>
                                    <a:gd name="T82" fmla="*/ 37 w 91"/>
                                    <a:gd name="T83" fmla="*/ 87 h 89"/>
                                    <a:gd name="T84" fmla="*/ 44 w 91"/>
                                    <a:gd name="T85" fmla="*/ 89 h 89"/>
                                    <a:gd name="T86" fmla="*/ 54 w 91"/>
                                    <a:gd name="T87" fmla="*/ 87 h 89"/>
                                    <a:gd name="T88" fmla="*/ 64 w 91"/>
                                    <a:gd name="T89" fmla="*/ 84 h 89"/>
                                    <a:gd name="T90" fmla="*/ 72 w 91"/>
                                    <a:gd name="T91" fmla="*/ 82 h 89"/>
                                    <a:gd name="T92" fmla="*/ 79 w 91"/>
                                    <a:gd name="T93" fmla="*/ 74 h 89"/>
                                    <a:gd name="T94" fmla="*/ 84 w 91"/>
                                    <a:gd name="T95" fmla="*/ 69 h 89"/>
                                    <a:gd name="T96" fmla="*/ 89 w 91"/>
                                    <a:gd name="T97" fmla="*/ 60 h 89"/>
                                    <a:gd name="T98" fmla="*/ 91 w 91"/>
                                    <a:gd name="T99" fmla="*/ 52 h 89"/>
                                    <a:gd name="T100" fmla="*/ 91 w 91"/>
                                    <a:gd name="T101" fmla="*/ 42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91" h="89">
                                      <a:moveTo>
                                        <a:pt x="91" y="42"/>
                                      </a:moveTo>
                                      <a:lnTo>
                                        <a:pt x="91" y="30"/>
                                      </a:lnTo>
                                      <a:lnTo>
                                        <a:pt x="84" y="17"/>
                                      </a:lnTo>
                                      <a:lnTo>
                                        <a:pt x="77" y="7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64" y="0"/>
                                      </a:lnTo>
                                      <a:lnTo>
                                        <a:pt x="74" y="7"/>
                                      </a:lnTo>
                                      <a:lnTo>
                                        <a:pt x="84" y="17"/>
                                      </a:lnTo>
                                      <a:lnTo>
                                        <a:pt x="89" y="30"/>
                                      </a:lnTo>
                                      <a:lnTo>
                                        <a:pt x="91" y="42"/>
                                      </a:lnTo>
                                      <a:lnTo>
                                        <a:pt x="89" y="52"/>
                                      </a:lnTo>
                                      <a:lnTo>
                                        <a:pt x="87" y="60"/>
                                      </a:lnTo>
                                      <a:lnTo>
                                        <a:pt x="84" y="67"/>
                                      </a:lnTo>
                                      <a:lnTo>
                                        <a:pt x="77" y="74"/>
                                      </a:lnTo>
                                      <a:lnTo>
                                        <a:pt x="72" y="79"/>
                                      </a:lnTo>
                                      <a:lnTo>
                                        <a:pt x="64" y="84"/>
                                      </a:lnTo>
                                      <a:lnTo>
                                        <a:pt x="54" y="87"/>
                                      </a:lnTo>
                                      <a:lnTo>
                                        <a:pt x="44" y="87"/>
                                      </a:lnTo>
                                      <a:lnTo>
                                        <a:pt x="37" y="87"/>
                                      </a:lnTo>
                                      <a:lnTo>
                                        <a:pt x="27" y="84"/>
                                      </a:lnTo>
                                      <a:lnTo>
                                        <a:pt x="19" y="79"/>
                                      </a:lnTo>
                                      <a:lnTo>
                                        <a:pt x="12" y="74"/>
                                      </a:lnTo>
                                      <a:lnTo>
                                        <a:pt x="7" y="67"/>
                                      </a:lnTo>
                                      <a:lnTo>
                                        <a:pt x="5" y="60"/>
                                      </a:lnTo>
                                      <a:lnTo>
                                        <a:pt x="2" y="52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7" y="17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5" y="17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2" y="60"/>
                                      </a:lnTo>
                                      <a:lnTo>
                                        <a:pt x="7" y="69"/>
                                      </a:lnTo>
                                      <a:lnTo>
                                        <a:pt x="12" y="74"/>
                                      </a:lnTo>
                                      <a:lnTo>
                                        <a:pt x="19" y="82"/>
                                      </a:lnTo>
                                      <a:lnTo>
                                        <a:pt x="27" y="84"/>
                                      </a:lnTo>
                                      <a:lnTo>
                                        <a:pt x="37" y="87"/>
                                      </a:lnTo>
                                      <a:lnTo>
                                        <a:pt x="44" y="89"/>
                                      </a:lnTo>
                                      <a:lnTo>
                                        <a:pt x="54" y="87"/>
                                      </a:lnTo>
                                      <a:lnTo>
                                        <a:pt x="64" y="84"/>
                                      </a:lnTo>
                                      <a:lnTo>
                                        <a:pt x="72" y="82"/>
                                      </a:lnTo>
                                      <a:lnTo>
                                        <a:pt x="79" y="74"/>
                                      </a:lnTo>
                                      <a:lnTo>
                                        <a:pt x="84" y="69"/>
                                      </a:lnTo>
                                      <a:lnTo>
                                        <a:pt x="89" y="60"/>
                                      </a:lnTo>
                                      <a:lnTo>
                                        <a:pt x="91" y="52"/>
                                      </a:lnTo>
                                      <a:lnTo>
                                        <a:pt x="91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3A46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80" name="Freeform 24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20" y="440690"/>
                                  <a:ext cx="57785" cy="56515"/>
                                </a:xfrm>
                                <a:custGeom>
                                  <a:avLst/>
                                  <a:gdLst>
                                    <a:gd name="T0" fmla="*/ 91 w 91"/>
                                    <a:gd name="T1" fmla="*/ 42 h 89"/>
                                    <a:gd name="T2" fmla="*/ 89 w 91"/>
                                    <a:gd name="T3" fmla="*/ 30 h 89"/>
                                    <a:gd name="T4" fmla="*/ 84 w 91"/>
                                    <a:gd name="T5" fmla="*/ 17 h 89"/>
                                    <a:gd name="T6" fmla="*/ 77 w 91"/>
                                    <a:gd name="T7" fmla="*/ 7 h 89"/>
                                    <a:gd name="T8" fmla="*/ 64 w 91"/>
                                    <a:gd name="T9" fmla="*/ 0 h 89"/>
                                    <a:gd name="T10" fmla="*/ 62 w 91"/>
                                    <a:gd name="T11" fmla="*/ 0 h 89"/>
                                    <a:gd name="T12" fmla="*/ 74 w 91"/>
                                    <a:gd name="T13" fmla="*/ 7 h 89"/>
                                    <a:gd name="T14" fmla="*/ 82 w 91"/>
                                    <a:gd name="T15" fmla="*/ 17 h 89"/>
                                    <a:gd name="T16" fmla="*/ 89 w 91"/>
                                    <a:gd name="T17" fmla="*/ 30 h 89"/>
                                    <a:gd name="T18" fmla="*/ 89 w 91"/>
                                    <a:gd name="T19" fmla="*/ 42 h 89"/>
                                    <a:gd name="T20" fmla="*/ 89 w 91"/>
                                    <a:gd name="T21" fmla="*/ 52 h 89"/>
                                    <a:gd name="T22" fmla="*/ 87 w 91"/>
                                    <a:gd name="T23" fmla="*/ 60 h 89"/>
                                    <a:gd name="T24" fmla="*/ 82 w 91"/>
                                    <a:gd name="T25" fmla="*/ 67 h 89"/>
                                    <a:gd name="T26" fmla="*/ 77 w 91"/>
                                    <a:gd name="T27" fmla="*/ 74 h 89"/>
                                    <a:gd name="T28" fmla="*/ 69 w 91"/>
                                    <a:gd name="T29" fmla="*/ 79 h 89"/>
                                    <a:gd name="T30" fmla="*/ 62 w 91"/>
                                    <a:gd name="T31" fmla="*/ 84 h 89"/>
                                    <a:gd name="T32" fmla="*/ 54 w 91"/>
                                    <a:gd name="T33" fmla="*/ 87 h 89"/>
                                    <a:gd name="T34" fmla="*/ 44 w 91"/>
                                    <a:gd name="T35" fmla="*/ 87 h 89"/>
                                    <a:gd name="T36" fmla="*/ 37 w 91"/>
                                    <a:gd name="T37" fmla="*/ 87 h 89"/>
                                    <a:gd name="T38" fmla="*/ 27 w 91"/>
                                    <a:gd name="T39" fmla="*/ 84 h 89"/>
                                    <a:gd name="T40" fmla="*/ 19 w 91"/>
                                    <a:gd name="T41" fmla="*/ 79 h 89"/>
                                    <a:gd name="T42" fmla="*/ 14 w 91"/>
                                    <a:gd name="T43" fmla="*/ 74 h 89"/>
                                    <a:gd name="T44" fmla="*/ 7 w 91"/>
                                    <a:gd name="T45" fmla="*/ 67 h 89"/>
                                    <a:gd name="T46" fmla="*/ 5 w 91"/>
                                    <a:gd name="T47" fmla="*/ 60 h 89"/>
                                    <a:gd name="T48" fmla="*/ 2 w 91"/>
                                    <a:gd name="T49" fmla="*/ 52 h 89"/>
                                    <a:gd name="T50" fmla="*/ 0 w 91"/>
                                    <a:gd name="T51" fmla="*/ 42 h 89"/>
                                    <a:gd name="T52" fmla="*/ 2 w 91"/>
                                    <a:gd name="T53" fmla="*/ 30 h 89"/>
                                    <a:gd name="T54" fmla="*/ 9 w 91"/>
                                    <a:gd name="T55" fmla="*/ 17 h 89"/>
                                    <a:gd name="T56" fmla="*/ 17 w 91"/>
                                    <a:gd name="T57" fmla="*/ 7 h 89"/>
                                    <a:gd name="T58" fmla="*/ 29 w 91"/>
                                    <a:gd name="T59" fmla="*/ 0 h 89"/>
                                    <a:gd name="T60" fmla="*/ 24 w 91"/>
                                    <a:gd name="T61" fmla="*/ 0 h 89"/>
                                    <a:gd name="T62" fmla="*/ 14 w 91"/>
                                    <a:gd name="T63" fmla="*/ 7 h 89"/>
                                    <a:gd name="T64" fmla="*/ 7 w 91"/>
                                    <a:gd name="T65" fmla="*/ 17 h 89"/>
                                    <a:gd name="T66" fmla="*/ 2 w 91"/>
                                    <a:gd name="T67" fmla="*/ 30 h 89"/>
                                    <a:gd name="T68" fmla="*/ 0 w 91"/>
                                    <a:gd name="T69" fmla="*/ 42 h 89"/>
                                    <a:gd name="T70" fmla="*/ 0 w 91"/>
                                    <a:gd name="T71" fmla="*/ 52 h 89"/>
                                    <a:gd name="T72" fmla="*/ 2 w 91"/>
                                    <a:gd name="T73" fmla="*/ 60 h 89"/>
                                    <a:gd name="T74" fmla="*/ 7 w 91"/>
                                    <a:gd name="T75" fmla="*/ 67 h 89"/>
                                    <a:gd name="T76" fmla="*/ 12 w 91"/>
                                    <a:gd name="T77" fmla="*/ 74 h 89"/>
                                    <a:gd name="T78" fmla="*/ 19 w 91"/>
                                    <a:gd name="T79" fmla="*/ 79 h 89"/>
                                    <a:gd name="T80" fmla="*/ 27 w 91"/>
                                    <a:gd name="T81" fmla="*/ 84 h 89"/>
                                    <a:gd name="T82" fmla="*/ 37 w 91"/>
                                    <a:gd name="T83" fmla="*/ 87 h 89"/>
                                    <a:gd name="T84" fmla="*/ 44 w 91"/>
                                    <a:gd name="T85" fmla="*/ 89 h 89"/>
                                    <a:gd name="T86" fmla="*/ 54 w 91"/>
                                    <a:gd name="T87" fmla="*/ 87 h 89"/>
                                    <a:gd name="T88" fmla="*/ 64 w 91"/>
                                    <a:gd name="T89" fmla="*/ 84 h 89"/>
                                    <a:gd name="T90" fmla="*/ 72 w 91"/>
                                    <a:gd name="T91" fmla="*/ 79 h 89"/>
                                    <a:gd name="T92" fmla="*/ 79 w 91"/>
                                    <a:gd name="T93" fmla="*/ 74 h 89"/>
                                    <a:gd name="T94" fmla="*/ 84 w 91"/>
                                    <a:gd name="T95" fmla="*/ 67 h 89"/>
                                    <a:gd name="T96" fmla="*/ 89 w 91"/>
                                    <a:gd name="T97" fmla="*/ 60 h 89"/>
                                    <a:gd name="T98" fmla="*/ 91 w 91"/>
                                    <a:gd name="T99" fmla="*/ 52 h 89"/>
                                    <a:gd name="T100" fmla="*/ 91 w 91"/>
                                    <a:gd name="T101" fmla="*/ 42 h 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91" h="89">
                                      <a:moveTo>
                                        <a:pt x="91" y="42"/>
                                      </a:moveTo>
                                      <a:lnTo>
                                        <a:pt x="89" y="30"/>
                                      </a:lnTo>
                                      <a:lnTo>
                                        <a:pt x="84" y="17"/>
                                      </a:lnTo>
                                      <a:lnTo>
                                        <a:pt x="77" y="7"/>
                                      </a:lnTo>
                                      <a:lnTo>
                                        <a:pt x="64" y="0"/>
                                      </a:lnTo>
                                      <a:lnTo>
                                        <a:pt x="62" y="0"/>
                                      </a:lnTo>
                                      <a:lnTo>
                                        <a:pt x="74" y="7"/>
                                      </a:lnTo>
                                      <a:lnTo>
                                        <a:pt x="82" y="17"/>
                                      </a:lnTo>
                                      <a:lnTo>
                                        <a:pt x="89" y="30"/>
                                      </a:lnTo>
                                      <a:lnTo>
                                        <a:pt x="89" y="42"/>
                                      </a:lnTo>
                                      <a:lnTo>
                                        <a:pt x="89" y="52"/>
                                      </a:lnTo>
                                      <a:lnTo>
                                        <a:pt x="87" y="60"/>
                                      </a:lnTo>
                                      <a:lnTo>
                                        <a:pt x="82" y="67"/>
                                      </a:lnTo>
                                      <a:lnTo>
                                        <a:pt x="77" y="74"/>
                                      </a:lnTo>
                                      <a:lnTo>
                                        <a:pt x="69" y="79"/>
                                      </a:lnTo>
                                      <a:lnTo>
                                        <a:pt x="62" y="84"/>
                                      </a:lnTo>
                                      <a:lnTo>
                                        <a:pt x="54" y="87"/>
                                      </a:lnTo>
                                      <a:lnTo>
                                        <a:pt x="44" y="87"/>
                                      </a:lnTo>
                                      <a:lnTo>
                                        <a:pt x="37" y="87"/>
                                      </a:lnTo>
                                      <a:lnTo>
                                        <a:pt x="27" y="84"/>
                                      </a:lnTo>
                                      <a:lnTo>
                                        <a:pt x="19" y="79"/>
                                      </a:lnTo>
                                      <a:lnTo>
                                        <a:pt x="14" y="74"/>
                                      </a:lnTo>
                                      <a:lnTo>
                                        <a:pt x="7" y="67"/>
                                      </a:lnTo>
                                      <a:lnTo>
                                        <a:pt x="5" y="60"/>
                                      </a:lnTo>
                                      <a:lnTo>
                                        <a:pt x="2" y="52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9" y="17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7" y="17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2" y="60"/>
                                      </a:lnTo>
                                      <a:lnTo>
                                        <a:pt x="7" y="67"/>
                                      </a:lnTo>
                                      <a:lnTo>
                                        <a:pt x="12" y="74"/>
                                      </a:lnTo>
                                      <a:lnTo>
                                        <a:pt x="19" y="79"/>
                                      </a:lnTo>
                                      <a:lnTo>
                                        <a:pt x="27" y="84"/>
                                      </a:lnTo>
                                      <a:lnTo>
                                        <a:pt x="37" y="87"/>
                                      </a:lnTo>
                                      <a:lnTo>
                                        <a:pt x="44" y="89"/>
                                      </a:lnTo>
                                      <a:lnTo>
                                        <a:pt x="54" y="87"/>
                                      </a:lnTo>
                                      <a:lnTo>
                                        <a:pt x="64" y="84"/>
                                      </a:lnTo>
                                      <a:lnTo>
                                        <a:pt x="72" y="79"/>
                                      </a:lnTo>
                                      <a:lnTo>
                                        <a:pt x="79" y="74"/>
                                      </a:lnTo>
                                      <a:lnTo>
                                        <a:pt x="84" y="67"/>
                                      </a:lnTo>
                                      <a:lnTo>
                                        <a:pt x="89" y="60"/>
                                      </a:lnTo>
                                      <a:lnTo>
                                        <a:pt x="91" y="52"/>
                                      </a:lnTo>
                                      <a:lnTo>
                                        <a:pt x="91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5A46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81" name="Freeform 24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20" y="440690"/>
                                  <a:ext cx="57785" cy="55245"/>
                                </a:xfrm>
                                <a:custGeom>
                                  <a:avLst/>
                                  <a:gdLst>
                                    <a:gd name="T0" fmla="*/ 91 w 91"/>
                                    <a:gd name="T1" fmla="*/ 42 h 87"/>
                                    <a:gd name="T2" fmla="*/ 89 w 91"/>
                                    <a:gd name="T3" fmla="*/ 30 h 87"/>
                                    <a:gd name="T4" fmla="*/ 84 w 91"/>
                                    <a:gd name="T5" fmla="*/ 17 h 87"/>
                                    <a:gd name="T6" fmla="*/ 74 w 91"/>
                                    <a:gd name="T7" fmla="*/ 7 h 87"/>
                                    <a:gd name="T8" fmla="*/ 64 w 91"/>
                                    <a:gd name="T9" fmla="*/ 0 h 87"/>
                                    <a:gd name="T10" fmla="*/ 59 w 91"/>
                                    <a:gd name="T11" fmla="*/ 0 h 87"/>
                                    <a:gd name="T12" fmla="*/ 72 w 91"/>
                                    <a:gd name="T13" fmla="*/ 7 h 87"/>
                                    <a:gd name="T14" fmla="*/ 82 w 91"/>
                                    <a:gd name="T15" fmla="*/ 17 h 87"/>
                                    <a:gd name="T16" fmla="*/ 87 w 91"/>
                                    <a:gd name="T17" fmla="*/ 27 h 87"/>
                                    <a:gd name="T18" fmla="*/ 89 w 91"/>
                                    <a:gd name="T19" fmla="*/ 42 h 87"/>
                                    <a:gd name="T20" fmla="*/ 89 w 91"/>
                                    <a:gd name="T21" fmla="*/ 52 h 87"/>
                                    <a:gd name="T22" fmla="*/ 87 w 91"/>
                                    <a:gd name="T23" fmla="*/ 60 h 87"/>
                                    <a:gd name="T24" fmla="*/ 82 w 91"/>
                                    <a:gd name="T25" fmla="*/ 67 h 87"/>
                                    <a:gd name="T26" fmla="*/ 77 w 91"/>
                                    <a:gd name="T27" fmla="*/ 72 h 87"/>
                                    <a:gd name="T28" fmla="*/ 69 w 91"/>
                                    <a:gd name="T29" fmla="*/ 79 h 87"/>
                                    <a:gd name="T30" fmla="*/ 62 w 91"/>
                                    <a:gd name="T31" fmla="*/ 82 h 87"/>
                                    <a:gd name="T32" fmla="*/ 54 w 91"/>
                                    <a:gd name="T33" fmla="*/ 84 h 87"/>
                                    <a:gd name="T34" fmla="*/ 44 w 91"/>
                                    <a:gd name="T35" fmla="*/ 87 h 87"/>
                                    <a:gd name="T36" fmla="*/ 37 w 91"/>
                                    <a:gd name="T37" fmla="*/ 84 h 87"/>
                                    <a:gd name="T38" fmla="*/ 29 w 91"/>
                                    <a:gd name="T39" fmla="*/ 82 h 87"/>
                                    <a:gd name="T40" fmla="*/ 22 w 91"/>
                                    <a:gd name="T41" fmla="*/ 79 h 87"/>
                                    <a:gd name="T42" fmla="*/ 14 w 91"/>
                                    <a:gd name="T43" fmla="*/ 72 h 87"/>
                                    <a:gd name="T44" fmla="*/ 9 w 91"/>
                                    <a:gd name="T45" fmla="*/ 67 h 87"/>
                                    <a:gd name="T46" fmla="*/ 5 w 91"/>
                                    <a:gd name="T47" fmla="*/ 60 h 87"/>
                                    <a:gd name="T48" fmla="*/ 2 w 91"/>
                                    <a:gd name="T49" fmla="*/ 52 h 87"/>
                                    <a:gd name="T50" fmla="*/ 2 w 91"/>
                                    <a:gd name="T51" fmla="*/ 42 h 87"/>
                                    <a:gd name="T52" fmla="*/ 5 w 91"/>
                                    <a:gd name="T53" fmla="*/ 27 h 87"/>
                                    <a:gd name="T54" fmla="*/ 9 w 91"/>
                                    <a:gd name="T55" fmla="*/ 17 h 87"/>
                                    <a:gd name="T56" fmla="*/ 19 w 91"/>
                                    <a:gd name="T57" fmla="*/ 7 h 87"/>
                                    <a:gd name="T58" fmla="*/ 32 w 91"/>
                                    <a:gd name="T59" fmla="*/ 0 h 87"/>
                                    <a:gd name="T60" fmla="*/ 27 w 91"/>
                                    <a:gd name="T61" fmla="*/ 0 h 87"/>
                                    <a:gd name="T62" fmla="*/ 17 w 91"/>
                                    <a:gd name="T63" fmla="*/ 7 h 87"/>
                                    <a:gd name="T64" fmla="*/ 7 w 91"/>
                                    <a:gd name="T65" fmla="*/ 17 h 87"/>
                                    <a:gd name="T66" fmla="*/ 2 w 91"/>
                                    <a:gd name="T67" fmla="*/ 30 h 87"/>
                                    <a:gd name="T68" fmla="*/ 0 w 91"/>
                                    <a:gd name="T69" fmla="*/ 42 h 87"/>
                                    <a:gd name="T70" fmla="*/ 0 w 91"/>
                                    <a:gd name="T71" fmla="*/ 52 h 87"/>
                                    <a:gd name="T72" fmla="*/ 5 w 91"/>
                                    <a:gd name="T73" fmla="*/ 60 h 87"/>
                                    <a:gd name="T74" fmla="*/ 7 w 91"/>
                                    <a:gd name="T75" fmla="*/ 67 h 87"/>
                                    <a:gd name="T76" fmla="*/ 12 w 91"/>
                                    <a:gd name="T77" fmla="*/ 74 h 87"/>
                                    <a:gd name="T78" fmla="*/ 19 w 91"/>
                                    <a:gd name="T79" fmla="*/ 79 h 87"/>
                                    <a:gd name="T80" fmla="*/ 27 w 91"/>
                                    <a:gd name="T81" fmla="*/ 84 h 87"/>
                                    <a:gd name="T82" fmla="*/ 37 w 91"/>
                                    <a:gd name="T83" fmla="*/ 87 h 87"/>
                                    <a:gd name="T84" fmla="*/ 44 w 91"/>
                                    <a:gd name="T85" fmla="*/ 87 h 87"/>
                                    <a:gd name="T86" fmla="*/ 54 w 91"/>
                                    <a:gd name="T87" fmla="*/ 87 h 87"/>
                                    <a:gd name="T88" fmla="*/ 64 w 91"/>
                                    <a:gd name="T89" fmla="*/ 84 h 87"/>
                                    <a:gd name="T90" fmla="*/ 72 w 91"/>
                                    <a:gd name="T91" fmla="*/ 79 h 87"/>
                                    <a:gd name="T92" fmla="*/ 77 w 91"/>
                                    <a:gd name="T93" fmla="*/ 74 h 87"/>
                                    <a:gd name="T94" fmla="*/ 84 w 91"/>
                                    <a:gd name="T95" fmla="*/ 67 h 87"/>
                                    <a:gd name="T96" fmla="*/ 87 w 91"/>
                                    <a:gd name="T97" fmla="*/ 60 h 87"/>
                                    <a:gd name="T98" fmla="*/ 89 w 91"/>
                                    <a:gd name="T99" fmla="*/ 52 h 87"/>
                                    <a:gd name="T100" fmla="*/ 91 w 91"/>
                                    <a:gd name="T101" fmla="*/ 42 h 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91" h="87">
                                      <a:moveTo>
                                        <a:pt x="91" y="42"/>
                                      </a:moveTo>
                                      <a:lnTo>
                                        <a:pt x="89" y="30"/>
                                      </a:lnTo>
                                      <a:lnTo>
                                        <a:pt x="84" y="17"/>
                                      </a:lnTo>
                                      <a:lnTo>
                                        <a:pt x="74" y="7"/>
                                      </a:lnTo>
                                      <a:lnTo>
                                        <a:pt x="64" y="0"/>
                                      </a:lnTo>
                                      <a:lnTo>
                                        <a:pt x="59" y="0"/>
                                      </a:lnTo>
                                      <a:lnTo>
                                        <a:pt x="72" y="7"/>
                                      </a:lnTo>
                                      <a:lnTo>
                                        <a:pt x="82" y="17"/>
                                      </a:lnTo>
                                      <a:lnTo>
                                        <a:pt x="87" y="27"/>
                                      </a:lnTo>
                                      <a:lnTo>
                                        <a:pt x="89" y="42"/>
                                      </a:lnTo>
                                      <a:lnTo>
                                        <a:pt x="89" y="52"/>
                                      </a:lnTo>
                                      <a:lnTo>
                                        <a:pt x="87" y="60"/>
                                      </a:lnTo>
                                      <a:lnTo>
                                        <a:pt x="82" y="67"/>
                                      </a:lnTo>
                                      <a:lnTo>
                                        <a:pt x="77" y="72"/>
                                      </a:lnTo>
                                      <a:lnTo>
                                        <a:pt x="69" y="79"/>
                                      </a:lnTo>
                                      <a:lnTo>
                                        <a:pt x="62" y="82"/>
                                      </a:lnTo>
                                      <a:lnTo>
                                        <a:pt x="54" y="84"/>
                                      </a:lnTo>
                                      <a:lnTo>
                                        <a:pt x="44" y="87"/>
                                      </a:lnTo>
                                      <a:lnTo>
                                        <a:pt x="37" y="84"/>
                                      </a:lnTo>
                                      <a:lnTo>
                                        <a:pt x="29" y="82"/>
                                      </a:lnTo>
                                      <a:lnTo>
                                        <a:pt x="22" y="79"/>
                                      </a:lnTo>
                                      <a:lnTo>
                                        <a:pt x="14" y="72"/>
                                      </a:lnTo>
                                      <a:lnTo>
                                        <a:pt x="9" y="67"/>
                                      </a:lnTo>
                                      <a:lnTo>
                                        <a:pt x="5" y="60"/>
                                      </a:lnTo>
                                      <a:lnTo>
                                        <a:pt x="2" y="52"/>
                                      </a:lnTo>
                                      <a:lnTo>
                                        <a:pt x="2" y="42"/>
                                      </a:lnTo>
                                      <a:lnTo>
                                        <a:pt x="5" y="27"/>
                                      </a:lnTo>
                                      <a:lnTo>
                                        <a:pt x="9" y="17"/>
                                      </a:lnTo>
                                      <a:lnTo>
                                        <a:pt x="19" y="7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7" y="17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5" y="60"/>
                                      </a:lnTo>
                                      <a:lnTo>
                                        <a:pt x="7" y="67"/>
                                      </a:lnTo>
                                      <a:lnTo>
                                        <a:pt x="12" y="74"/>
                                      </a:lnTo>
                                      <a:lnTo>
                                        <a:pt x="19" y="79"/>
                                      </a:lnTo>
                                      <a:lnTo>
                                        <a:pt x="27" y="84"/>
                                      </a:lnTo>
                                      <a:lnTo>
                                        <a:pt x="37" y="87"/>
                                      </a:lnTo>
                                      <a:lnTo>
                                        <a:pt x="44" y="87"/>
                                      </a:lnTo>
                                      <a:lnTo>
                                        <a:pt x="54" y="87"/>
                                      </a:lnTo>
                                      <a:lnTo>
                                        <a:pt x="64" y="84"/>
                                      </a:lnTo>
                                      <a:lnTo>
                                        <a:pt x="72" y="79"/>
                                      </a:lnTo>
                                      <a:lnTo>
                                        <a:pt x="77" y="74"/>
                                      </a:lnTo>
                                      <a:lnTo>
                                        <a:pt x="84" y="67"/>
                                      </a:lnTo>
                                      <a:lnTo>
                                        <a:pt x="87" y="60"/>
                                      </a:lnTo>
                                      <a:lnTo>
                                        <a:pt x="89" y="52"/>
                                      </a:lnTo>
                                      <a:lnTo>
                                        <a:pt x="91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9A66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82" name="Freeform 24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3220" y="440690"/>
                                  <a:ext cx="56515" cy="55245"/>
                                </a:xfrm>
                                <a:custGeom>
                                  <a:avLst/>
                                  <a:gdLst>
                                    <a:gd name="T0" fmla="*/ 89 w 89"/>
                                    <a:gd name="T1" fmla="*/ 42 h 87"/>
                                    <a:gd name="T2" fmla="*/ 89 w 89"/>
                                    <a:gd name="T3" fmla="*/ 30 h 87"/>
                                    <a:gd name="T4" fmla="*/ 82 w 89"/>
                                    <a:gd name="T5" fmla="*/ 17 h 87"/>
                                    <a:gd name="T6" fmla="*/ 74 w 89"/>
                                    <a:gd name="T7" fmla="*/ 7 h 87"/>
                                    <a:gd name="T8" fmla="*/ 62 w 89"/>
                                    <a:gd name="T9" fmla="*/ 0 h 87"/>
                                    <a:gd name="T10" fmla="*/ 57 w 89"/>
                                    <a:gd name="T11" fmla="*/ 0 h 87"/>
                                    <a:gd name="T12" fmla="*/ 69 w 89"/>
                                    <a:gd name="T13" fmla="*/ 7 h 87"/>
                                    <a:gd name="T14" fmla="*/ 79 w 89"/>
                                    <a:gd name="T15" fmla="*/ 15 h 87"/>
                                    <a:gd name="T16" fmla="*/ 87 w 89"/>
                                    <a:gd name="T17" fmla="*/ 27 h 87"/>
                                    <a:gd name="T18" fmla="*/ 89 w 89"/>
                                    <a:gd name="T19" fmla="*/ 42 h 87"/>
                                    <a:gd name="T20" fmla="*/ 87 w 89"/>
                                    <a:gd name="T21" fmla="*/ 50 h 87"/>
                                    <a:gd name="T22" fmla="*/ 84 w 89"/>
                                    <a:gd name="T23" fmla="*/ 60 h 87"/>
                                    <a:gd name="T24" fmla="*/ 82 w 89"/>
                                    <a:gd name="T25" fmla="*/ 67 h 87"/>
                                    <a:gd name="T26" fmla="*/ 77 w 89"/>
                                    <a:gd name="T27" fmla="*/ 72 h 87"/>
                                    <a:gd name="T28" fmla="*/ 69 w 89"/>
                                    <a:gd name="T29" fmla="*/ 77 h 87"/>
                                    <a:gd name="T30" fmla="*/ 62 w 89"/>
                                    <a:gd name="T31" fmla="*/ 82 h 87"/>
                                    <a:gd name="T32" fmla="*/ 54 w 89"/>
                                    <a:gd name="T33" fmla="*/ 84 h 87"/>
                                    <a:gd name="T34" fmla="*/ 44 w 89"/>
                                    <a:gd name="T35" fmla="*/ 84 h 87"/>
                                    <a:gd name="T36" fmla="*/ 37 w 89"/>
                                    <a:gd name="T37" fmla="*/ 84 h 87"/>
                                    <a:gd name="T38" fmla="*/ 29 w 89"/>
                                    <a:gd name="T39" fmla="*/ 82 h 87"/>
                                    <a:gd name="T40" fmla="*/ 22 w 89"/>
                                    <a:gd name="T41" fmla="*/ 77 h 87"/>
                                    <a:gd name="T42" fmla="*/ 14 w 89"/>
                                    <a:gd name="T43" fmla="*/ 72 h 87"/>
                                    <a:gd name="T44" fmla="*/ 9 w 89"/>
                                    <a:gd name="T45" fmla="*/ 67 h 87"/>
                                    <a:gd name="T46" fmla="*/ 5 w 89"/>
                                    <a:gd name="T47" fmla="*/ 60 h 87"/>
                                    <a:gd name="T48" fmla="*/ 2 w 89"/>
                                    <a:gd name="T49" fmla="*/ 50 h 87"/>
                                    <a:gd name="T50" fmla="*/ 2 w 89"/>
                                    <a:gd name="T51" fmla="*/ 42 h 87"/>
                                    <a:gd name="T52" fmla="*/ 5 w 89"/>
                                    <a:gd name="T53" fmla="*/ 27 h 87"/>
                                    <a:gd name="T54" fmla="*/ 12 w 89"/>
                                    <a:gd name="T55" fmla="*/ 15 h 87"/>
                                    <a:gd name="T56" fmla="*/ 22 w 89"/>
                                    <a:gd name="T57" fmla="*/ 7 h 87"/>
                                    <a:gd name="T58" fmla="*/ 34 w 89"/>
                                    <a:gd name="T59" fmla="*/ 0 h 87"/>
                                    <a:gd name="T60" fmla="*/ 29 w 89"/>
                                    <a:gd name="T61" fmla="*/ 0 h 87"/>
                                    <a:gd name="T62" fmla="*/ 17 w 89"/>
                                    <a:gd name="T63" fmla="*/ 7 h 87"/>
                                    <a:gd name="T64" fmla="*/ 9 w 89"/>
                                    <a:gd name="T65" fmla="*/ 17 h 87"/>
                                    <a:gd name="T66" fmla="*/ 2 w 89"/>
                                    <a:gd name="T67" fmla="*/ 30 h 87"/>
                                    <a:gd name="T68" fmla="*/ 0 w 89"/>
                                    <a:gd name="T69" fmla="*/ 42 h 87"/>
                                    <a:gd name="T70" fmla="*/ 2 w 89"/>
                                    <a:gd name="T71" fmla="*/ 52 h 87"/>
                                    <a:gd name="T72" fmla="*/ 5 w 89"/>
                                    <a:gd name="T73" fmla="*/ 60 h 87"/>
                                    <a:gd name="T74" fmla="*/ 7 w 89"/>
                                    <a:gd name="T75" fmla="*/ 67 h 87"/>
                                    <a:gd name="T76" fmla="*/ 14 w 89"/>
                                    <a:gd name="T77" fmla="*/ 74 h 87"/>
                                    <a:gd name="T78" fmla="*/ 19 w 89"/>
                                    <a:gd name="T79" fmla="*/ 79 h 87"/>
                                    <a:gd name="T80" fmla="*/ 27 w 89"/>
                                    <a:gd name="T81" fmla="*/ 84 h 87"/>
                                    <a:gd name="T82" fmla="*/ 37 w 89"/>
                                    <a:gd name="T83" fmla="*/ 87 h 87"/>
                                    <a:gd name="T84" fmla="*/ 44 w 89"/>
                                    <a:gd name="T85" fmla="*/ 87 h 87"/>
                                    <a:gd name="T86" fmla="*/ 54 w 89"/>
                                    <a:gd name="T87" fmla="*/ 87 h 87"/>
                                    <a:gd name="T88" fmla="*/ 62 w 89"/>
                                    <a:gd name="T89" fmla="*/ 84 h 87"/>
                                    <a:gd name="T90" fmla="*/ 69 w 89"/>
                                    <a:gd name="T91" fmla="*/ 79 h 87"/>
                                    <a:gd name="T92" fmla="*/ 77 w 89"/>
                                    <a:gd name="T93" fmla="*/ 74 h 87"/>
                                    <a:gd name="T94" fmla="*/ 82 w 89"/>
                                    <a:gd name="T95" fmla="*/ 67 h 87"/>
                                    <a:gd name="T96" fmla="*/ 87 w 89"/>
                                    <a:gd name="T97" fmla="*/ 60 h 87"/>
                                    <a:gd name="T98" fmla="*/ 89 w 89"/>
                                    <a:gd name="T99" fmla="*/ 52 h 87"/>
                                    <a:gd name="T100" fmla="*/ 89 w 89"/>
                                    <a:gd name="T101" fmla="*/ 42 h 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89" h="87">
                                      <a:moveTo>
                                        <a:pt x="89" y="42"/>
                                      </a:moveTo>
                                      <a:lnTo>
                                        <a:pt x="89" y="30"/>
                                      </a:lnTo>
                                      <a:lnTo>
                                        <a:pt x="82" y="17"/>
                                      </a:lnTo>
                                      <a:lnTo>
                                        <a:pt x="74" y="7"/>
                                      </a:lnTo>
                                      <a:lnTo>
                                        <a:pt x="62" y="0"/>
                                      </a:lnTo>
                                      <a:lnTo>
                                        <a:pt x="57" y="0"/>
                                      </a:lnTo>
                                      <a:lnTo>
                                        <a:pt x="69" y="7"/>
                                      </a:lnTo>
                                      <a:lnTo>
                                        <a:pt x="79" y="15"/>
                                      </a:lnTo>
                                      <a:lnTo>
                                        <a:pt x="87" y="27"/>
                                      </a:lnTo>
                                      <a:lnTo>
                                        <a:pt x="89" y="42"/>
                                      </a:lnTo>
                                      <a:lnTo>
                                        <a:pt x="87" y="50"/>
                                      </a:lnTo>
                                      <a:lnTo>
                                        <a:pt x="84" y="60"/>
                                      </a:lnTo>
                                      <a:lnTo>
                                        <a:pt x="82" y="67"/>
                                      </a:lnTo>
                                      <a:lnTo>
                                        <a:pt x="77" y="72"/>
                                      </a:lnTo>
                                      <a:lnTo>
                                        <a:pt x="69" y="77"/>
                                      </a:lnTo>
                                      <a:lnTo>
                                        <a:pt x="62" y="82"/>
                                      </a:lnTo>
                                      <a:lnTo>
                                        <a:pt x="54" y="84"/>
                                      </a:lnTo>
                                      <a:lnTo>
                                        <a:pt x="44" y="84"/>
                                      </a:lnTo>
                                      <a:lnTo>
                                        <a:pt x="37" y="84"/>
                                      </a:lnTo>
                                      <a:lnTo>
                                        <a:pt x="29" y="82"/>
                                      </a:lnTo>
                                      <a:lnTo>
                                        <a:pt x="22" y="77"/>
                                      </a:lnTo>
                                      <a:lnTo>
                                        <a:pt x="14" y="72"/>
                                      </a:lnTo>
                                      <a:lnTo>
                                        <a:pt x="9" y="67"/>
                                      </a:lnTo>
                                      <a:lnTo>
                                        <a:pt x="5" y="60"/>
                                      </a:lnTo>
                                      <a:lnTo>
                                        <a:pt x="2" y="50"/>
                                      </a:lnTo>
                                      <a:lnTo>
                                        <a:pt x="2" y="42"/>
                                      </a:lnTo>
                                      <a:lnTo>
                                        <a:pt x="5" y="27"/>
                                      </a:lnTo>
                                      <a:lnTo>
                                        <a:pt x="12" y="15"/>
                                      </a:lnTo>
                                      <a:lnTo>
                                        <a:pt x="22" y="7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9" y="17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2" y="52"/>
                                      </a:lnTo>
                                      <a:lnTo>
                                        <a:pt x="5" y="60"/>
                                      </a:lnTo>
                                      <a:lnTo>
                                        <a:pt x="7" y="67"/>
                                      </a:lnTo>
                                      <a:lnTo>
                                        <a:pt x="14" y="74"/>
                                      </a:lnTo>
                                      <a:lnTo>
                                        <a:pt x="19" y="79"/>
                                      </a:lnTo>
                                      <a:lnTo>
                                        <a:pt x="27" y="84"/>
                                      </a:lnTo>
                                      <a:lnTo>
                                        <a:pt x="37" y="87"/>
                                      </a:lnTo>
                                      <a:lnTo>
                                        <a:pt x="44" y="87"/>
                                      </a:lnTo>
                                      <a:lnTo>
                                        <a:pt x="54" y="87"/>
                                      </a:lnTo>
                                      <a:lnTo>
                                        <a:pt x="62" y="84"/>
                                      </a:lnTo>
                                      <a:lnTo>
                                        <a:pt x="69" y="79"/>
                                      </a:lnTo>
                                      <a:lnTo>
                                        <a:pt x="77" y="74"/>
                                      </a:lnTo>
                                      <a:lnTo>
                                        <a:pt x="82" y="67"/>
                                      </a:lnTo>
                                      <a:lnTo>
                                        <a:pt x="87" y="60"/>
                                      </a:lnTo>
                                      <a:lnTo>
                                        <a:pt x="89" y="52"/>
                                      </a:lnTo>
                                      <a:lnTo>
                                        <a:pt x="89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BA76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83" name="Freeform 24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4490" y="440690"/>
                                  <a:ext cx="55245" cy="55245"/>
                                </a:xfrm>
                                <a:custGeom>
                                  <a:avLst/>
                                  <a:gdLst>
                                    <a:gd name="T0" fmla="*/ 87 w 87"/>
                                    <a:gd name="T1" fmla="*/ 42 h 87"/>
                                    <a:gd name="T2" fmla="*/ 85 w 87"/>
                                    <a:gd name="T3" fmla="*/ 27 h 87"/>
                                    <a:gd name="T4" fmla="*/ 80 w 87"/>
                                    <a:gd name="T5" fmla="*/ 17 h 87"/>
                                    <a:gd name="T6" fmla="*/ 70 w 87"/>
                                    <a:gd name="T7" fmla="*/ 7 h 87"/>
                                    <a:gd name="T8" fmla="*/ 57 w 87"/>
                                    <a:gd name="T9" fmla="*/ 0 h 87"/>
                                    <a:gd name="T10" fmla="*/ 52 w 87"/>
                                    <a:gd name="T11" fmla="*/ 0 h 87"/>
                                    <a:gd name="T12" fmla="*/ 65 w 87"/>
                                    <a:gd name="T13" fmla="*/ 5 h 87"/>
                                    <a:gd name="T14" fmla="*/ 77 w 87"/>
                                    <a:gd name="T15" fmla="*/ 15 h 87"/>
                                    <a:gd name="T16" fmla="*/ 80 w 87"/>
                                    <a:gd name="T17" fmla="*/ 20 h 87"/>
                                    <a:gd name="T18" fmla="*/ 82 w 87"/>
                                    <a:gd name="T19" fmla="*/ 27 h 87"/>
                                    <a:gd name="T20" fmla="*/ 85 w 87"/>
                                    <a:gd name="T21" fmla="*/ 35 h 87"/>
                                    <a:gd name="T22" fmla="*/ 85 w 87"/>
                                    <a:gd name="T23" fmla="*/ 42 h 87"/>
                                    <a:gd name="T24" fmla="*/ 85 w 87"/>
                                    <a:gd name="T25" fmla="*/ 50 h 87"/>
                                    <a:gd name="T26" fmla="*/ 82 w 87"/>
                                    <a:gd name="T27" fmla="*/ 60 h 87"/>
                                    <a:gd name="T28" fmla="*/ 80 w 87"/>
                                    <a:gd name="T29" fmla="*/ 67 h 87"/>
                                    <a:gd name="T30" fmla="*/ 72 w 87"/>
                                    <a:gd name="T31" fmla="*/ 72 h 87"/>
                                    <a:gd name="T32" fmla="*/ 67 w 87"/>
                                    <a:gd name="T33" fmla="*/ 77 h 87"/>
                                    <a:gd name="T34" fmla="*/ 60 w 87"/>
                                    <a:gd name="T35" fmla="*/ 82 h 87"/>
                                    <a:gd name="T36" fmla="*/ 52 w 87"/>
                                    <a:gd name="T37" fmla="*/ 84 h 87"/>
                                    <a:gd name="T38" fmla="*/ 42 w 87"/>
                                    <a:gd name="T39" fmla="*/ 84 h 87"/>
                                    <a:gd name="T40" fmla="*/ 35 w 87"/>
                                    <a:gd name="T41" fmla="*/ 84 h 87"/>
                                    <a:gd name="T42" fmla="*/ 27 w 87"/>
                                    <a:gd name="T43" fmla="*/ 82 h 87"/>
                                    <a:gd name="T44" fmla="*/ 20 w 87"/>
                                    <a:gd name="T45" fmla="*/ 77 h 87"/>
                                    <a:gd name="T46" fmla="*/ 12 w 87"/>
                                    <a:gd name="T47" fmla="*/ 72 h 87"/>
                                    <a:gd name="T48" fmla="*/ 7 w 87"/>
                                    <a:gd name="T49" fmla="*/ 67 h 87"/>
                                    <a:gd name="T50" fmla="*/ 5 w 87"/>
                                    <a:gd name="T51" fmla="*/ 60 h 87"/>
                                    <a:gd name="T52" fmla="*/ 3 w 87"/>
                                    <a:gd name="T53" fmla="*/ 50 h 87"/>
                                    <a:gd name="T54" fmla="*/ 0 w 87"/>
                                    <a:gd name="T55" fmla="*/ 42 h 87"/>
                                    <a:gd name="T56" fmla="*/ 3 w 87"/>
                                    <a:gd name="T57" fmla="*/ 35 h 87"/>
                                    <a:gd name="T58" fmla="*/ 3 w 87"/>
                                    <a:gd name="T59" fmla="*/ 27 h 87"/>
                                    <a:gd name="T60" fmla="*/ 7 w 87"/>
                                    <a:gd name="T61" fmla="*/ 20 h 87"/>
                                    <a:gd name="T62" fmla="*/ 10 w 87"/>
                                    <a:gd name="T63" fmla="*/ 15 h 87"/>
                                    <a:gd name="T64" fmla="*/ 22 w 87"/>
                                    <a:gd name="T65" fmla="*/ 5 h 87"/>
                                    <a:gd name="T66" fmla="*/ 35 w 87"/>
                                    <a:gd name="T67" fmla="*/ 0 h 87"/>
                                    <a:gd name="T68" fmla="*/ 30 w 87"/>
                                    <a:gd name="T69" fmla="*/ 0 h 87"/>
                                    <a:gd name="T70" fmla="*/ 17 w 87"/>
                                    <a:gd name="T71" fmla="*/ 7 h 87"/>
                                    <a:gd name="T72" fmla="*/ 7 w 87"/>
                                    <a:gd name="T73" fmla="*/ 17 h 87"/>
                                    <a:gd name="T74" fmla="*/ 3 w 87"/>
                                    <a:gd name="T75" fmla="*/ 27 h 87"/>
                                    <a:gd name="T76" fmla="*/ 0 w 87"/>
                                    <a:gd name="T77" fmla="*/ 42 h 87"/>
                                    <a:gd name="T78" fmla="*/ 0 w 87"/>
                                    <a:gd name="T79" fmla="*/ 52 h 87"/>
                                    <a:gd name="T80" fmla="*/ 3 w 87"/>
                                    <a:gd name="T81" fmla="*/ 60 h 87"/>
                                    <a:gd name="T82" fmla="*/ 7 w 87"/>
                                    <a:gd name="T83" fmla="*/ 67 h 87"/>
                                    <a:gd name="T84" fmla="*/ 12 w 87"/>
                                    <a:gd name="T85" fmla="*/ 72 h 87"/>
                                    <a:gd name="T86" fmla="*/ 20 w 87"/>
                                    <a:gd name="T87" fmla="*/ 79 h 87"/>
                                    <a:gd name="T88" fmla="*/ 27 w 87"/>
                                    <a:gd name="T89" fmla="*/ 82 h 87"/>
                                    <a:gd name="T90" fmla="*/ 35 w 87"/>
                                    <a:gd name="T91" fmla="*/ 84 h 87"/>
                                    <a:gd name="T92" fmla="*/ 42 w 87"/>
                                    <a:gd name="T93" fmla="*/ 87 h 87"/>
                                    <a:gd name="T94" fmla="*/ 52 w 87"/>
                                    <a:gd name="T95" fmla="*/ 84 h 87"/>
                                    <a:gd name="T96" fmla="*/ 60 w 87"/>
                                    <a:gd name="T97" fmla="*/ 82 h 87"/>
                                    <a:gd name="T98" fmla="*/ 67 w 87"/>
                                    <a:gd name="T99" fmla="*/ 79 h 87"/>
                                    <a:gd name="T100" fmla="*/ 75 w 87"/>
                                    <a:gd name="T101" fmla="*/ 72 h 87"/>
                                    <a:gd name="T102" fmla="*/ 80 w 87"/>
                                    <a:gd name="T103" fmla="*/ 67 h 87"/>
                                    <a:gd name="T104" fmla="*/ 85 w 87"/>
                                    <a:gd name="T105" fmla="*/ 60 h 87"/>
                                    <a:gd name="T106" fmla="*/ 87 w 87"/>
                                    <a:gd name="T107" fmla="*/ 52 h 87"/>
                                    <a:gd name="T108" fmla="*/ 87 w 87"/>
                                    <a:gd name="T109" fmla="*/ 42 h 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87" h="87">
                                      <a:moveTo>
                                        <a:pt x="87" y="42"/>
                                      </a:moveTo>
                                      <a:lnTo>
                                        <a:pt x="85" y="27"/>
                                      </a:lnTo>
                                      <a:lnTo>
                                        <a:pt x="80" y="17"/>
                                      </a:lnTo>
                                      <a:lnTo>
                                        <a:pt x="70" y="7"/>
                                      </a:lnTo>
                                      <a:lnTo>
                                        <a:pt x="57" y="0"/>
                                      </a:lnTo>
                                      <a:lnTo>
                                        <a:pt x="52" y="0"/>
                                      </a:lnTo>
                                      <a:lnTo>
                                        <a:pt x="65" y="5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80" y="20"/>
                                      </a:lnTo>
                                      <a:lnTo>
                                        <a:pt x="82" y="27"/>
                                      </a:lnTo>
                                      <a:lnTo>
                                        <a:pt x="85" y="35"/>
                                      </a:lnTo>
                                      <a:lnTo>
                                        <a:pt x="85" y="42"/>
                                      </a:lnTo>
                                      <a:lnTo>
                                        <a:pt x="85" y="50"/>
                                      </a:lnTo>
                                      <a:lnTo>
                                        <a:pt x="82" y="60"/>
                                      </a:lnTo>
                                      <a:lnTo>
                                        <a:pt x="80" y="67"/>
                                      </a:lnTo>
                                      <a:lnTo>
                                        <a:pt x="72" y="72"/>
                                      </a:lnTo>
                                      <a:lnTo>
                                        <a:pt x="67" y="77"/>
                                      </a:lnTo>
                                      <a:lnTo>
                                        <a:pt x="60" y="82"/>
                                      </a:lnTo>
                                      <a:lnTo>
                                        <a:pt x="52" y="84"/>
                                      </a:lnTo>
                                      <a:lnTo>
                                        <a:pt x="42" y="84"/>
                                      </a:lnTo>
                                      <a:lnTo>
                                        <a:pt x="35" y="84"/>
                                      </a:lnTo>
                                      <a:lnTo>
                                        <a:pt x="27" y="82"/>
                                      </a:lnTo>
                                      <a:lnTo>
                                        <a:pt x="20" y="77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7" y="67"/>
                                      </a:lnTo>
                                      <a:lnTo>
                                        <a:pt x="5" y="60"/>
                                      </a:lnTo>
                                      <a:lnTo>
                                        <a:pt x="3" y="5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3" y="35"/>
                                      </a:lnTo>
                                      <a:lnTo>
                                        <a:pt x="3" y="27"/>
                                      </a:lnTo>
                                      <a:lnTo>
                                        <a:pt x="7" y="20"/>
                                      </a:lnTo>
                                      <a:lnTo>
                                        <a:pt x="10" y="15"/>
                                      </a:lnTo>
                                      <a:lnTo>
                                        <a:pt x="22" y="5"/>
                                      </a:lnTo>
                                      <a:lnTo>
                                        <a:pt x="35" y="0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7" y="17"/>
                                      </a:lnTo>
                                      <a:lnTo>
                                        <a:pt x="3" y="27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3" y="60"/>
                                      </a:lnTo>
                                      <a:lnTo>
                                        <a:pt x="7" y="67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20" y="79"/>
                                      </a:lnTo>
                                      <a:lnTo>
                                        <a:pt x="27" y="82"/>
                                      </a:lnTo>
                                      <a:lnTo>
                                        <a:pt x="35" y="84"/>
                                      </a:lnTo>
                                      <a:lnTo>
                                        <a:pt x="42" y="87"/>
                                      </a:lnTo>
                                      <a:lnTo>
                                        <a:pt x="52" y="84"/>
                                      </a:lnTo>
                                      <a:lnTo>
                                        <a:pt x="60" y="82"/>
                                      </a:lnTo>
                                      <a:lnTo>
                                        <a:pt x="67" y="79"/>
                                      </a:lnTo>
                                      <a:lnTo>
                                        <a:pt x="75" y="72"/>
                                      </a:lnTo>
                                      <a:lnTo>
                                        <a:pt x="80" y="67"/>
                                      </a:lnTo>
                                      <a:lnTo>
                                        <a:pt x="85" y="60"/>
                                      </a:lnTo>
                                      <a:lnTo>
                                        <a:pt x="87" y="52"/>
                                      </a:lnTo>
                                      <a:lnTo>
                                        <a:pt x="87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EA96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84" name="Freeform 24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4490" y="440690"/>
                                  <a:ext cx="55245" cy="53340"/>
                                </a:xfrm>
                                <a:custGeom>
                                  <a:avLst/>
                                  <a:gdLst>
                                    <a:gd name="T0" fmla="*/ 87 w 87"/>
                                    <a:gd name="T1" fmla="*/ 42 h 84"/>
                                    <a:gd name="T2" fmla="*/ 85 w 87"/>
                                    <a:gd name="T3" fmla="*/ 27 h 84"/>
                                    <a:gd name="T4" fmla="*/ 77 w 87"/>
                                    <a:gd name="T5" fmla="*/ 15 h 84"/>
                                    <a:gd name="T6" fmla="*/ 67 w 87"/>
                                    <a:gd name="T7" fmla="*/ 7 h 84"/>
                                    <a:gd name="T8" fmla="*/ 55 w 87"/>
                                    <a:gd name="T9" fmla="*/ 0 h 84"/>
                                    <a:gd name="T10" fmla="*/ 45 w 87"/>
                                    <a:gd name="T11" fmla="*/ 0 h 84"/>
                                    <a:gd name="T12" fmla="*/ 55 w 87"/>
                                    <a:gd name="T13" fmla="*/ 2 h 84"/>
                                    <a:gd name="T14" fmla="*/ 62 w 87"/>
                                    <a:gd name="T15" fmla="*/ 5 h 84"/>
                                    <a:gd name="T16" fmla="*/ 67 w 87"/>
                                    <a:gd name="T17" fmla="*/ 7 h 84"/>
                                    <a:gd name="T18" fmla="*/ 75 w 87"/>
                                    <a:gd name="T19" fmla="*/ 12 h 84"/>
                                    <a:gd name="T20" fmla="*/ 77 w 87"/>
                                    <a:gd name="T21" fmla="*/ 20 h 84"/>
                                    <a:gd name="T22" fmla="*/ 82 w 87"/>
                                    <a:gd name="T23" fmla="*/ 27 h 84"/>
                                    <a:gd name="T24" fmla="*/ 85 w 87"/>
                                    <a:gd name="T25" fmla="*/ 35 h 84"/>
                                    <a:gd name="T26" fmla="*/ 85 w 87"/>
                                    <a:gd name="T27" fmla="*/ 42 h 84"/>
                                    <a:gd name="T28" fmla="*/ 85 w 87"/>
                                    <a:gd name="T29" fmla="*/ 50 h 84"/>
                                    <a:gd name="T30" fmla="*/ 82 w 87"/>
                                    <a:gd name="T31" fmla="*/ 60 h 84"/>
                                    <a:gd name="T32" fmla="*/ 77 w 87"/>
                                    <a:gd name="T33" fmla="*/ 64 h 84"/>
                                    <a:gd name="T34" fmla="*/ 72 w 87"/>
                                    <a:gd name="T35" fmla="*/ 72 h 84"/>
                                    <a:gd name="T36" fmla="*/ 67 w 87"/>
                                    <a:gd name="T37" fmla="*/ 77 h 84"/>
                                    <a:gd name="T38" fmla="*/ 60 w 87"/>
                                    <a:gd name="T39" fmla="*/ 79 h 84"/>
                                    <a:gd name="T40" fmla="*/ 52 w 87"/>
                                    <a:gd name="T41" fmla="*/ 82 h 84"/>
                                    <a:gd name="T42" fmla="*/ 42 w 87"/>
                                    <a:gd name="T43" fmla="*/ 84 h 84"/>
                                    <a:gd name="T44" fmla="*/ 35 w 87"/>
                                    <a:gd name="T45" fmla="*/ 82 h 84"/>
                                    <a:gd name="T46" fmla="*/ 27 w 87"/>
                                    <a:gd name="T47" fmla="*/ 79 h 84"/>
                                    <a:gd name="T48" fmla="*/ 20 w 87"/>
                                    <a:gd name="T49" fmla="*/ 77 h 84"/>
                                    <a:gd name="T50" fmla="*/ 15 w 87"/>
                                    <a:gd name="T51" fmla="*/ 72 h 84"/>
                                    <a:gd name="T52" fmla="*/ 7 w 87"/>
                                    <a:gd name="T53" fmla="*/ 64 h 84"/>
                                    <a:gd name="T54" fmla="*/ 5 w 87"/>
                                    <a:gd name="T55" fmla="*/ 60 h 84"/>
                                    <a:gd name="T56" fmla="*/ 3 w 87"/>
                                    <a:gd name="T57" fmla="*/ 50 h 84"/>
                                    <a:gd name="T58" fmla="*/ 3 w 87"/>
                                    <a:gd name="T59" fmla="*/ 42 h 84"/>
                                    <a:gd name="T60" fmla="*/ 3 w 87"/>
                                    <a:gd name="T61" fmla="*/ 35 h 84"/>
                                    <a:gd name="T62" fmla="*/ 5 w 87"/>
                                    <a:gd name="T63" fmla="*/ 27 h 84"/>
                                    <a:gd name="T64" fmla="*/ 7 w 87"/>
                                    <a:gd name="T65" fmla="*/ 20 h 84"/>
                                    <a:gd name="T66" fmla="*/ 12 w 87"/>
                                    <a:gd name="T67" fmla="*/ 12 h 84"/>
                                    <a:gd name="T68" fmla="*/ 20 w 87"/>
                                    <a:gd name="T69" fmla="*/ 7 h 84"/>
                                    <a:gd name="T70" fmla="*/ 25 w 87"/>
                                    <a:gd name="T71" fmla="*/ 5 h 84"/>
                                    <a:gd name="T72" fmla="*/ 32 w 87"/>
                                    <a:gd name="T73" fmla="*/ 2 h 84"/>
                                    <a:gd name="T74" fmla="*/ 40 w 87"/>
                                    <a:gd name="T75" fmla="*/ 0 h 84"/>
                                    <a:gd name="T76" fmla="*/ 32 w 87"/>
                                    <a:gd name="T77" fmla="*/ 0 h 84"/>
                                    <a:gd name="T78" fmla="*/ 20 w 87"/>
                                    <a:gd name="T79" fmla="*/ 7 h 84"/>
                                    <a:gd name="T80" fmla="*/ 10 w 87"/>
                                    <a:gd name="T81" fmla="*/ 15 h 84"/>
                                    <a:gd name="T82" fmla="*/ 3 w 87"/>
                                    <a:gd name="T83" fmla="*/ 27 h 84"/>
                                    <a:gd name="T84" fmla="*/ 0 w 87"/>
                                    <a:gd name="T85" fmla="*/ 42 h 84"/>
                                    <a:gd name="T86" fmla="*/ 0 w 87"/>
                                    <a:gd name="T87" fmla="*/ 50 h 84"/>
                                    <a:gd name="T88" fmla="*/ 3 w 87"/>
                                    <a:gd name="T89" fmla="*/ 60 h 84"/>
                                    <a:gd name="T90" fmla="*/ 7 w 87"/>
                                    <a:gd name="T91" fmla="*/ 67 h 84"/>
                                    <a:gd name="T92" fmla="*/ 12 w 87"/>
                                    <a:gd name="T93" fmla="*/ 72 h 84"/>
                                    <a:gd name="T94" fmla="*/ 20 w 87"/>
                                    <a:gd name="T95" fmla="*/ 77 h 84"/>
                                    <a:gd name="T96" fmla="*/ 27 w 87"/>
                                    <a:gd name="T97" fmla="*/ 82 h 84"/>
                                    <a:gd name="T98" fmla="*/ 35 w 87"/>
                                    <a:gd name="T99" fmla="*/ 84 h 84"/>
                                    <a:gd name="T100" fmla="*/ 42 w 87"/>
                                    <a:gd name="T101" fmla="*/ 84 h 84"/>
                                    <a:gd name="T102" fmla="*/ 52 w 87"/>
                                    <a:gd name="T103" fmla="*/ 84 h 84"/>
                                    <a:gd name="T104" fmla="*/ 60 w 87"/>
                                    <a:gd name="T105" fmla="*/ 82 h 84"/>
                                    <a:gd name="T106" fmla="*/ 67 w 87"/>
                                    <a:gd name="T107" fmla="*/ 77 h 84"/>
                                    <a:gd name="T108" fmla="*/ 75 w 87"/>
                                    <a:gd name="T109" fmla="*/ 72 h 84"/>
                                    <a:gd name="T110" fmla="*/ 80 w 87"/>
                                    <a:gd name="T111" fmla="*/ 67 h 84"/>
                                    <a:gd name="T112" fmla="*/ 82 w 87"/>
                                    <a:gd name="T113" fmla="*/ 60 h 84"/>
                                    <a:gd name="T114" fmla="*/ 85 w 87"/>
                                    <a:gd name="T115" fmla="*/ 50 h 84"/>
                                    <a:gd name="T116" fmla="*/ 87 w 87"/>
                                    <a:gd name="T117" fmla="*/ 42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87" h="84">
                                      <a:moveTo>
                                        <a:pt x="87" y="42"/>
                                      </a:moveTo>
                                      <a:lnTo>
                                        <a:pt x="85" y="27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67" y="7"/>
                                      </a:lnTo>
                                      <a:lnTo>
                                        <a:pt x="55" y="0"/>
                                      </a:lnTo>
                                      <a:lnTo>
                                        <a:pt x="45" y="0"/>
                                      </a:lnTo>
                                      <a:lnTo>
                                        <a:pt x="55" y="2"/>
                                      </a:lnTo>
                                      <a:lnTo>
                                        <a:pt x="62" y="5"/>
                                      </a:lnTo>
                                      <a:lnTo>
                                        <a:pt x="67" y="7"/>
                                      </a:lnTo>
                                      <a:lnTo>
                                        <a:pt x="75" y="12"/>
                                      </a:lnTo>
                                      <a:lnTo>
                                        <a:pt x="77" y="20"/>
                                      </a:lnTo>
                                      <a:lnTo>
                                        <a:pt x="82" y="27"/>
                                      </a:lnTo>
                                      <a:lnTo>
                                        <a:pt x="85" y="35"/>
                                      </a:lnTo>
                                      <a:lnTo>
                                        <a:pt x="85" y="42"/>
                                      </a:lnTo>
                                      <a:lnTo>
                                        <a:pt x="85" y="50"/>
                                      </a:lnTo>
                                      <a:lnTo>
                                        <a:pt x="82" y="60"/>
                                      </a:lnTo>
                                      <a:lnTo>
                                        <a:pt x="77" y="64"/>
                                      </a:lnTo>
                                      <a:lnTo>
                                        <a:pt x="72" y="72"/>
                                      </a:lnTo>
                                      <a:lnTo>
                                        <a:pt x="67" y="77"/>
                                      </a:lnTo>
                                      <a:lnTo>
                                        <a:pt x="60" y="79"/>
                                      </a:lnTo>
                                      <a:lnTo>
                                        <a:pt x="52" y="82"/>
                                      </a:lnTo>
                                      <a:lnTo>
                                        <a:pt x="42" y="84"/>
                                      </a:lnTo>
                                      <a:lnTo>
                                        <a:pt x="35" y="82"/>
                                      </a:lnTo>
                                      <a:lnTo>
                                        <a:pt x="27" y="79"/>
                                      </a:lnTo>
                                      <a:lnTo>
                                        <a:pt x="20" y="77"/>
                                      </a:lnTo>
                                      <a:lnTo>
                                        <a:pt x="15" y="72"/>
                                      </a:lnTo>
                                      <a:lnTo>
                                        <a:pt x="7" y="64"/>
                                      </a:lnTo>
                                      <a:lnTo>
                                        <a:pt x="5" y="60"/>
                                      </a:lnTo>
                                      <a:lnTo>
                                        <a:pt x="3" y="50"/>
                                      </a:lnTo>
                                      <a:lnTo>
                                        <a:pt x="3" y="42"/>
                                      </a:lnTo>
                                      <a:lnTo>
                                        <a:pt x="3" y="35"/>
                                      </a:lnTo>
                                      <a:lnTo>
                                        <a:pt x="5" y="27"/>
                                      </a:lnTo>
                                      <a:lnTo>
                                        <a:pt x="7" y="20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20" y="7"/>
                                      </a:lnTo>
                                      <a:lnTo>
                                        <a:pt x="25" y="5"/>
                                      </a:lnTo>
                                      <a:lnTo>
                                        <a:pt x="32" y="2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20" y="7"/>
                                      </a:lnTo>
                                      <a:lnTo>
                                        <a:pt x="10" y="15"/>
                                      </a:lnTo>
                                      <a:lnTo>
                                        <a:pt x="3" y="27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0"/>
                                      </a:lnTo>
                                      <a:lnTo>
                                        <a:pt x="3" y="60"/>
                                      </a:lnTo>
                                      <a:lnTo>
                                        <a:pt x="7" y="67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20" y="77"/>
                                      </a:lnTo>
                                      <a:lnTo>
                                        <a:pt x="27" y="82"/>
                                      </a:lnTo>
                                      <a:lnTo>
                                        <a:pt x="35" y="84"/>
                                      </a:lnTo>
                                      <a:lnTo>
                                        <a:pt x="42" y="84"/>
                                      </a:lnTo>
                                      <a:lnTo>
                                        <a:pt x="52" y="84"/>
                                      </a:lnTo>
                                      <a:lnTo>
                                        <a:pt x="60" y="82"/>
                                      </a:lnTo>
                                      <a:lnTo>
                                        <a:pt x="67" y="77"/>
                                      </a:lnTo>
                                      <a:lnTo>
                                        <a:pt x="75" y="72"/>
                                      </a:lnTo>
                                      <a:lnTo>
                                        <a:pt x="80" y="67"/>
                                      </a:lnTo>
                                      <a:lnTo>
                                        <a:pt x="82" y="60"/>
                                      </a:lnTo>
                                      <a:lnTo>
                                        <a:pt x="85" y="50"/>
                                      </a:lnTo>
                                      <a:lnTo>
                                        <a:pt x="87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0AA6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85" name="Freeform 247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64490" y="440690"/>
                                  <a:ext cx="53975" cy="53340"/>
                                </a:xfrm>
                                <a:custGeom>
                                  <a:avLst/>
                                  <a:gdLst>
                                    <a:gd name="T0" fmla="*/ 85 w 85"/>
                                    <a:gd name="T1" fmla="*/ 35 h 84"/>
                                    <a:gd name="T2" fmla="*/ 80 w 85"/>
                                    <a:gd name="T3" fmla="*/ 20 h 84"/>
                                    <a:gd name="T4" fmla="*/ 65 w 85"/>
                                    <a:gd name="T5" fmla="*/ 5 h 84"/>
                                    <a:gd name="T6" fmla="*/ 42 w 85"/>
                                    <a:gd name="T7" fmla="*/ 0 h 84"/>
                                    <a:gd name="T8" fmla="*/ 22 w 85"/>
                                    <a:gd name="T9" fmla="*/ 5 h 84"/>
                                    <a:gd name="T10" fmla="*/ 7 w 85"/>
                                    <a:gd name="T11" fmla="*/ 20 h 84"/>
                                    <a:gd name="T12" fmla="*/ 3 w 85"/>
                                    <a:gd name="T13" fmla="*/ 35 h 84"/>
                                    <a:gd name="T14" fmla="*/ 3 w 85"/>
                                    <a:gd name="T15" fmla="*/ 50 h 84"/>
                                    <a:gd name="T16" fmla="*/ 7 w 85"/>
                                    <a:gd name="T17" fmla="*/ 67 h 84"/>
                                    <a:gd name="T18" fmla="*/ 20 w 85"/>
                                    <a:gd name="T19" fmla="*/ 77 h 84"/>
                                    <a:gd name="T20" fmla="*/ 35 w 85"/>
                                    <a:gd name="T21" fmla="*/ 84 h 84"/>
                                    <a:gd name="T22" fmla="*/ 52 w 85"/>
                                    <a:gd name="T23" fmla="*/ 84 h 84"/>
                                    <a:gd name="T24" fmla="*/ 67 w 85"/>
                                    <a:gd name="T25" fmla="*/ 77 h 84"/>
                                    <a:gd name="T26" fmla="*/ 80 w 85"/>
                                    <a:gd name="T27" fmla="*/ 67 h 84"/>
                                    <a:gd name="T28" fmla="*/ 85 w 85"/>
                                    <a:gd name="T29" fmla="*/ 50 h 84"/>
                                    <a:gd name="T30" fmla="*/ 85 w 85"/>
                                    <a:gd name="T31" fmla="*/ 42 h 84"/>
                                    <a:gd name="T32" fmla="*/ 82 w 85"/>
                                    <a:gd name="T33" fmla="*/ 57 h 84"/>
                                    <a:gd name="T34" fmla="*/ 72 w 85"/>
                                    <a:gd name="T35" fmla="*/ 72 h 84"/>
                                    <a:gd name="T36" fmla="*/ 60 w 85"/>
                                    <a:gd name="T37" fmla="*/ 79 h 84"/>
                                    <a:gd name="T38" fmla="*/ 42 w 85"/>
                                    <a:gd name="T39" fmla="*/ 82 h 84"/>
                                    <a:gd name="T40" fmla="*/ 27 w 85"/>
                                    <a:gd name="T41" fmla="*/ 79 h 84"/>
                                    <a:gd name="T42" fmla="*/ 15 w 85"/>
                                    <a:gd name="T43" fmla="*/ 72 h 84"/>
                                    <a:gd name="T44" fmla="*/ 5 w 85"/>
                                    <a:gd name="T45" fmla="*/ 57 h 84"/>
                                    <a:gd name="T46" fmla="*/ 3 w 85"/>
                                    <a:gd name="T47" fmla="*/ 42 h 84"/>
                                    <a:gd name="T48" fmla="*/ 5 w 85"/>
                                    <a:gd name="T49" fmla="*/ 27 h 84"/>
                                    <a:gd name="T50" fmla="*/ 15 w 85"/>
                                    <a:gd name="T51" fmla="*/ 12 h 84"/>
                                    <a:gd name="T52" fmla="*/ 27 w 85"/>
                                    <a:gd name="T53" fmla="*/ 5 h 84"/>
                                    <a:gd name="T54" fmla="*/ 42 w 85"/>
                                    <a:gd name="T55" fmla="*/ 0 h 84"/>
                                    <a:gd name="T56" fmla="*/ 60 w 85"/>
                                    <a:gd name="T57" fmla="*/ 5 h 84"/>
                                    <a:gd name="T58" fmla="*/ 72 w 85"/>
                                    <a:gd name="T59" fmla="*/ 12 h 84"/>
                                    <a:gd name="T60" fmla="*/ 82 w 85"/>
                                    <a:gd name="T61" fmla="*/ 27 h 84"/>
                                    <a:gd name="T62" fmla="*/ 85 w 85"/>
                                    <a:gd name="T63" fmla="*/ 42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85" h="84">
                                      <a:moveTo>
                                        <a:pt x="85" y="42"/>
                                      </a:moveTo>
                                      <a:lnTo>
                                        <a:pt x="85" y="35"/>
                                      </a:lnTo>
                                      <a:lnTo>
                                        <a:pt x="82" y="27"/>
                                      </a:lnTo>
                                      <a:lnTo>
                                        <a:pt x="80" y="20"/>
                                      </a:lnTo>
                                      <a:lnTo>
                                        <a:pt x="77" y="15"/>
                                      </a:lnTo>
                                      <a:lnTo>
                                        <a:pt x="65" y="5"/>
                                      </a:lnTo>
                                      <a:lnTo>
                                        <a:pt x="52" y="0"/>
                                      </a:lnTo>
                                      <a:lnTo>
                                        <a:pt x="42" y="0"/>
                                      </a:lnTo>
                                      <a:lnTo>
                                        <a:pt x="35" y="0"/>
                                      </a:lnTo>
                                      <a:lnTo>
                                        <a:pt x="22" y="5"/>
                                      </a:lnTo>
                                      <a:lnTo>
                                        <a:pt x="10" y="15"/>
                                      </a:lnTo>
                                      <a:lnTo>
                                        <a:pt x="7" y="20"/>
                                      </a:lnTo>
                                      <a:lnTo>
                                        <a:pt x="3" y="27"/>
                                      </a:lnTo>
                                      <a:lnTo>
                                        <a:pt x="3" y="35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3" y="50"/>
                                      </a:lnTo>
                                      <a:lnTo>
                                        <a:pt x="5" y="60"/>
                                      </a:lnTo>
                                      <a:lnTo>
                                        <a:pt x="7" y="67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20" y="77"/>
                                      </a:lnTo>
                                      <a:lnTo>
                                        <a:pt x="27" y="82"/>
                                      </a:lnTo>
                                      <a:lnTo>
                                        <a:pt x="35" y="84"/>
                                      </a:lnTo>
                                      <a:lnTo>
                                        <a:pt x="42" y="84"/>
                                      </a:lnTo>
                                      <a:lnTo>
                                        <a:pt x="52" y="84"/>
                                      </a:lnTo>
                                      <a:lnTo>
                                        <a:pt x="60" y="82"/>
                                      </a:lnTo>
                                      <a:lnTo>
                                        <a:pt x="67" y="77"/>
                                      </a:lnTo>
                                      <a:lnTo>
                                        <a:pt x="72" y="72"/>
                                      </a:lnTo>
                                      <a:lnTo>
                                        <a:pt x="80" y="67"/>
                                      </a:lnTo>
                                      <a:lnTo>
                                        <a:pt x="82" y="60"/>
                                      </a:lnTo>
                                      <a:lnTo>
                                        <a:pt x="85" y="50"/>
                                      </a:lnTo>
                                      <a:lnTo>
                                        <a:pt x="85" y="42"/>
                                      </a:lnTo>
                                      <a:close/>
                                      <a:moveTo>
                                        <a:pt x="85" y="42"/>
                                      </a:moveTo>
                                      <a:lnTo>
                                        <a:pt x="85" y="50"/>
                                      </a:lnTo>
                                      <a:lnTo>
                                        <a:pt x="82" y="57"/>
                                      </a:lnTo>
                                      <a:lnTo>
                                        <a:pt x="77" y="64"/>
                                      </a:lnTo>
                                      <a:lnTo>
                                        <a:pt x="72" y="72"/>
                                      </a:lnTo>
                                      <a:lnTo>
                                        <a:pt x="67" y="77"/>
                                      </a:lnTo>
                                      <a:lnTo>
                                        <a:pt x="60" y="79"/>
                                      </a:lnTo>
                                      <a:lnTo>
                                        <a:pt x="52" y="82"/>
                                      </a:lnTo>
                                      <a:lnTo>
                                        <a:pt x="42" y="82"/>
                                      </a:lnTo>
                                      <a:lnTo>
                                        <a:pt x="35" y="82"/>
                                      </a:lnTo>
                                      <a:lnTo>
                                        <a:pt x="27" y="79"/>
                                      </a:lnTo>
                                      <a:lnTo>
                                        <a:pt x="20" y="77"/>
                                      </a:lnTo>
                                      <a:lnTo>
                                        <a:pt x="15" y="72"/>
                                      </a:lnTo>
                                      <a:lnTo>
                                        <a:pt x="10" y="64"/>
                                      </a:lnTo>
                                      <a:lnTo>
                                        <a:pt x="5" y="57"/>
                                      </a:lnTo>
                                      <a:lnTo>
                                        <a:pt x="3" y="50"/>
                                      </a:lnTo>
                                      <a:lnTo>
                                        <a:pt x="3" y="42"/>
                                      </a:lnTo>
                                      <a:lnTo>
                                        <a:pt x="3" y="35"/>
                                      </a:lnTo>
                                      <a:lnTo>
                                        <a:pt x="5" y="27"/>
                                      </a:lnTo>
                                      <a:lnTo>
                                        <a:pt x="10" y="20"/>
                                      </a:lnTo>
                                      <a:lnTo>
                                        <a:pt x="15" y="12"/>
                                      </a:lnTo>
                                      <a:lnTo>
                                        <a:pt x="20" y="7"/>
                                      </a:lnTo>
                                      <a:lnTo>
                                        <a:pt x="27" y="5"/>
                                      </a:lnTo>
                                      <a:lnTo>
                                        <a:pt x="35" y="2"/>
                                      </a:lnTo>
                                      <a:lnTo>
                                        <a:pt x="42" y="0"/>
                                      </a:lnTo>
                                      <a:lnTo>
                                        <a:pt x="52" y="2"/>
                                      </a:lnTo>
                                      <a:lnTo>
                                        <a:pt x="60" y="5"/>
                                      </a:lnTo>
                                      <a:lnTo>
                                        <a:pt x="67" y="7"/>
                                      </a:lnTo>
                                      <a:lnTo>
                                        <a:pt x="72" y="12"/>
                                      </a:lnTo>
                                      <a:lnTo>
                                        <a:pt x="77" y="20"/>
                                      </a:lnTo>
                                      <a:lnTo>
                                        <a:pt x="82" y="27"/>
                                      </a:lnTo>
                                      <a:lnTo>
                                        <a:pt x="85" y="35"/>
                                      </a:lnTo>
                                      <a:lnTo>
                                        <a:pt x="85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3AC7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86" name="Freeform 247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66395" y="440690"/>
                                  <a:ext cx="52070" cy="53340"/>
                                </a:xfrm>
                                <a:custGeom>
                                  <a:avLst/>
                                  <a:gdLst>
                                    <a:gd name="T0" fmla="*/ 82 w 82"/>
                                    <a:gd name="T1" fmla="*/ 35 h 84"/>
                                    <a:gd name="T2" fmla="*/ 74 w 82"/>
                                    <a:gd name="T3" fmla="*/ 20 h 84"/>
                                    <a:gd name="T4" fmla="*/ 64 w 82"/>
                                    <a:gd name="T5" fmla="*/ 7 h 84"/>
                                    <a:gd name="T6" fmla="*/ 52 w 82"/>
                                    <a:gd name="T7" fmla="*/ 2 h 84"/>
                                    <a:gd name="T8" fmla="*/ 39 w 82"/>
                                    <a:gd name="T9" fmla="*/ 0 h 84"/>
                                    <a:gd name="T10" fmla="*/ 29 w 82"/>
                                    <a:gd name="T11" fmla="*/ 2 h 84"/>
                                    <a:gd name="T12" fmla="*/ 17 w 82"/>
                                    <a:gd name="T13" fmla="*/ 7 h 84"/>
                                    <a:gd name="T14" fmla="*/ 4 w 82"/>
                                    <a:gd name="T15" fmla="*/ 20 h 84"/>
                                    <a:gd name="T16" fmla="*/ 0 w 82"/>
                                    <a:gd name="T17" fmla="*/ 35 h 84"/>
                                    <a:gd name="T18" fmla="*/ 0 w 82"/>
                                    <a:gd name="T19" fmla="*/ 50 h 84"/>
                                    <a:gd name="T20" fmla="*/ 4 w 82"/>
                                    <a:gd name="T21" fmla="*/ 64 h 84"/>
                                    <a:gd name="T22" fmla="*/ 17 w 82"/>
                                    <a:gd name="T23" fmla="*/ 77 h 84"/>
                                    <a:gd name="T24" fmla="*/ 32 w 82"/>
                                    <a:gd name="T25" fmla="*/ 82 h 84"/>
                                    <a:gd name="T26" fmla="*/ 49 w 82"/>
                                    <a:gd name="T27" fmla="*/ 82 h 84"/>
                                    <a:gd name="T28" fmla="*/ 64 w 82"/>
                                    <a:gd name="T29" fmla="*/ 77 h 84"/>
                                    <a:gd name="T30" fmla="*/ 74 w 82"/>
                                    <a:gd name="T31" fmla="*/ 64 h 84"/>
                                    <a:gd name="T32" fmla="*/ 82 w 82"/>
                                    <a:gd name="T33" fmla="*/ 50 h 84"/>
                                    <a:gd name="T34" fmla="*/ 82 w 82"/>
                                    <a:gd name="T35" fmla="*/ 42 h 84"/>
                                    <a:gd name="T36" fmla="*/ 77 w 82"/>
                                    <a:gd name="T37" fmla="*/ 57 h 84"/>
                                    <a:gd name="T38" fmla="*/ 69 w 82"/>
                                    <a:gd name="T39" fmla="*/ 69 h 84"/>
                                    <a:gd name="T40" fmla="*/ 57 w 82"/>
                                    <a:gd name="T41" fmla="*/ 79 h 84"/>
                                    <a:gd name="T42" fmla="*/ 39 w 82"/>
                                    <a:gd name="T43" fmla="*/ 82 h 84"/>
                                    <a:gd name="T44" fmla="*/ 24 w 82"/>
                                    <a:gd name="T45" fmla="*/ 79 h 84"/>
                                    <a:gd name="T46" fmla="*/ 12 w 82"/>
                                    <a:gd name="T47" fmla="*/ 69 h 84"/>
                                    <a:gd name="T48" fmla="*/ 2 w 82"/>
                                    <a:gd name="T49" fmla="*/ 57 h 84"/>
                                    <a:gd name="T50" fmla="*/ 0 w 82"/>
                                    <a:gd name="T51" fmla="*/ 42 h 84"/>
                                    <a:gd name="T52" fmla="*/ 2 w 82"/>
                                    <a:gd name="T53" fmla="*/ 27 h 84"/>
                                    <a:gd name="T54" fmla="*/ 12 w 82"/>
                                    <a:gd name="T55" fmla="*/ 15 h 84"/>
                                    <a:gd name="T56" fmla="*/ 24 w 82"/>
                                    <a:gd name="T57" fmla="*/ 5 h 84"/>
                                    <a:gd name="T58" fmla="*/ 39 w 82"/>
                                    <a:gd name="T59" fmla="*/ 2 h 84"/>
                                    <a:gd name="T60" fmla="*/ 57 w 82"/>
                                    <a:gd name="T61" fmla="*/ 5 h 84"/>
                                    <a:gd name="T62" fmla="*/ 69 w 82"/>
                                    <a:gd name="T63" fmla="*/ 15 h 84"/>
                                    <a:gd name="T64" fmla="*/ 77 w 82"/>
                                    <a:gd name="T65" fmla="*/ 27 h 84"/>
                                    <a:gd name="T66" fmla="*/ 82 w 82"/>
                                    <a:gd name="T67" fmla="*/ 42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82" h="84">
                                      <a:moveTo>
                                        <a:pt x="82" y="42"/>
                                      </a:moveTo>
                                      <a:lnTo>
                                        <a:pt x="82" y="35"/>
                                      </a:lnTo>
                                      <a:lnTo>
                                        <a:pt x="79" y="27"/>
                                      </a:lnTo>
                                      <a:lnTo>
                                        <a:pt x="74" y="20"/>
                                      </a:lnTo>
                                      <a:lnTo>
                                        <a:pt x="72" y="12"/>
                                      </a:lnTo>
                                      <a:lnTo>
                                        <a:pt x="64" y="7"/>
                                      </a:lnTo>
                                      <a:lnTo>
                                        <a:pt x="59" y="5"/>
                                      </a:lnTo>
                                      <a:lnTo>
                                        <a:pt x="52" y="2"/>
                                      </a:lnTo>
                                      <a:lnTo>
                                        <a:pt x="42" y="0"/>
                                      </a:lnTo>
                                      <a:lnTo>
                                        <a:pt x="39" y="0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29" y="2"/>
                                      </a:lnTo>
                                      <a:lnTo>
                                        <a:pt x="22" y="5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9" y="12"/>
                                      </a:lnTo>
                                      <a:lnTo>
                                        <a:pt x="4" y="20"/>
                                      </a:lnTo>
                                      <a:lnTo>
                                        <a:pt x="2" y="27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0"/>
                                      </a:lnTo>
                                      <a:lnTo>
                                        <a:pt x="2" y="60"/>
                                      </a:lnTo>
                                      <a:lnTo>
                                        <a:pt x="4" y="64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17" y="77"/>
                                      </a:lnTo>
                                      <a:lnTo>
                                        <a:pt x="24" y="79"/>
                                      </a:lnTo>
                                      <a:lnTo>
                                        <a:pt x="32" y="82"/>
                                      </a:lnTo>
                                      <a:lnTo>
                                        <a:pt x="39" y="84"/>
                                      </a:lnTo>
                                      <a:lnTo>
                                        <a:pt x="49" y="82"/>
                                      </a:lnTo>
                                      <a:lnTo>
                                        <a:pt x="57" y="79"/>
                                      </a:lnTo>
                                      <a:lnTo>
                                        <a:pt x="64" y="77"/>
                                      </a:lnTo>
                                      <a:lnTo>
                                        <a:pt x="69" y="72"/>
                                      </a:lnTo>
                                      <a:lnTo>
                                        <a:pt x="74" y="64"/>
                                      </a:lnTo>
                                      <a:lnTo>
                                        <a:pt x="79" y="60"/>
                                      </a:lnTo>
                                      <a:lnTo>
                                        <a:pt x="82" y="50"/>
                                      </a:lnTo>
                                      <a:lnTo>
                                        <a:pt x="82" y="42"/>
                                      </a:lnTo>
                                      <a:close/>
                                      <a:moveTo>
                                        <a:pt x="82" y="42"/>
                                      </a:moveTo>
                                      <a:lnTo>
                                        <a:pt x="79" y="50"/>
                                      </a:lnTo>
                                      <a:lnTo>
                                        <a:pt x="77" y="57"/>
                                      </a:lnTo>
                                      <a:lnTo>
                                        <a:pt x="74" y="64"/>
                                      </a:lnTo>
                                      <a:lnTo>
                                        <a:pt x="69" y="69"/>
                                      </a:lnTo>
                                      <a:lnTo>
                                        <a:pt x="62" y="74"/>
                                      </a:lnTo>
                                      <a:lnTo>
                                        <a:pt x="57" y="79"/>
                                      </a:lnTo>
                                      <a:lnTo>
                                        <a:pt x="49" y="82"/>
                                      </a:lnTo>
                                      <a:lnTo>
                                        <a:pt x="39" y="82"/>
                                      </a:lnTo>
                                      <a:lnTo>
                                        <a:pt x="32" y="82"/>
                                      </a:lnTo>
                                      <a:lnTo>
                                        <a:pt x="24" y="79"/>
                                      </a:lnTo>
                                      <a:lnTo>
                                        <a:pt x="17" y="74"/>
                                      </a:lnTo>
                                      <a:lnTo>
                                        <a:pt x="12" y="69"/>
                                      </a:lnTo>
                                      <a:lnTo>
                                        <a:pt x="7" y="64"/>
                                      </a:lnTo>
                                      <a:lnTo>
                                        <a:pt x="2" y="57"/>
                                      </a:lnTo>
                                      <a:lnTo>
                                        <a:pt x="2" y="5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2" y="35"/>
                                      </a:lnTo>
                                      <a:lnTo>
                                        <a:pt x="2" y="27"/>
                                      </a:lnTo>
                                      <a:lnTo>
                                        <a:pt x="7" y="20"/>
                                      </a:lnTo>
                                      <a:lnTo>
                                        <a:pt x="12" y="15"/>
                                      </a:lnTo>
                                      <a:lnTo>
                                        <a:pt x="17" y="10"/>
                                      </a:lnTo>
                                      <a:lnTo>
                                        <a:pt x="24" y="5"/>
                                      </a:lnTo>
                                      <a:lnTo>
                                        <a:pt x="32" y="2"/>
                                      </a:lnTo>
                                      <a:lnTo>
                                        <a:pt x="39" y="2"/>
                                      </a:lnTo>
                                      <a:lnTo>
                                        <a:pt x="49" y="2"/>
                                      </a:lnTo>
                                      <a:lnTo>
                                        <a:pt x="57" y="5"/>
                                      </a:lnTo>
                                      <a:lnTo>
                                        <a:pt x="62" y="10"/>
                                      </a:lnTo>
                                      <a:lnTo>
                                        <a:pt x="69" y="15"/>
                                      </a:lnTo>
                                      <a:lnTo>
                                        <a:pt x="74" y="20"/>
                                      </a:lnTo>
                                      <a:lnTo>
                                        <a:pt x="77" y="27"/>
                                      </a:lnTo>
                                      <a:lnTo>
                                        <a:pt x="79" y="35"/>
                                      </a:lnTo>
                                      <a:lnTo>
                                        <a:pt x="82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4AD7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87" name="Freeform 247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66395" y="440690"/>
                                  <a:ext cx="52070" cy="52070"/>
                                </a:xfrm>
                                <a:custGeom>
                                  <a:avLst/>
                                  <a:gdLst>
                                    <a:gd name="T0" fmla="*/ 82 w 82"/>
                                    <a:gd name="T1" fmla="*/ 35 h 82"/>
                                    <a:gd name="T2" fmla="*/ 74 w 82"/>
                                    <a:gd name="T3" fmla="*/ 20 h 82"/>
                                    <a:gd name="T4" fmla="*/ 64 w 82"/>
                                    <a:gd name="T5" fmla="*/ 7 h 82"/>
                                    <a:gd name="T6" fmla="*/ 49 w 82"/>
                                    <a:gd name="T7" fmla="*/ 2 h 82"/>
                                    <a:gd name="T8" fmla="*/ 32 w 82"/>
                                    <a:gd name="T9" fmla="*/ 2 h 82"/>
                                    <a:gd name="T10" fmla="*/ 17 w 82"/>
                                    <a:gd name="T11" fmla="*/ 7 h 82"/>
                                    <a:gd name="T12" fmla="*/ 7 w 82"/>
                                    <a:gd name="T13" fmla="*/ 20 h 82"/>
                                    <a:gd name="T14" fmla="*/ 0 w 82"/>
                                    <a:gd name="T15" fmla="*/ 35 h 82"/>
                                    <a:gd name="T16" fmla="*/ 0 w 82"/>
                                    <a:gd name="T17" fmla="*/ 50 h 82"/>
                                    <a:gd name="T18" fmla="*/ 7 w 82"/>
                                    <a:gd name="T19" fmla="*/ 64 h 82"/>
                                    <a:gd name="T20" fmla="*/ 17 w 82"/>
                                    <a:gd name="T21" fmla="*/ 77 h 82"/>
                                    <a:gd name="T22" fmla="*/ 32 w 82"/>
                                    <a:gd name="T23" fmla="*/ 82 h 82"/>
                                    <a:gd name="T24" fmla="*/ 49 w 82"/>
                                    <a:gd name="T25" fmla="*/ 82 h 82"/>
                                    <a:gd name="T26" fmla="*/ 64 w 82"/>
                                    <a:gd name="T27" fmla="*/ 77 h 82"/>
                                    <a:gd name="T28" fmla="*/ 74 w 82"/>
                                    <a:gd name="T29" fmla="*/ 64 h 82"/>
                                    <a:gd name="T30" fmla="*/ 82 w 82"/>
                                    <a:gd name="T31" fmla="*/ 50 h 82"/>
                                    <a:gd name="T32" fmla="*/ 79 w 82"/>
                                    <a:gd name="T33" fmla="*/ 42 h 82"/>
                                    <a:gd name="T34" fmla="*/ 77 w 82"/>
                                    <a:gd name="T35" fmla="*/ 57 h 82"/>
                                    <a:gd name="T36" fmla="*/ 69 w 82"/>
                                    <a:gd name="T37" fmla="*/ 69 h 82"/>
                                    <a:gd name="T38" fmla="*/ 57 w 82"/>
                                    <a:gd name="T39" fmla="*/ 79 h 82"/>
                                    <a:gd name="T40" fmla="*/ 39 w 82"/>
                                    <a:gd name="T41" fmla="*/ 82 h 82"/>
                                    <a:gd name="T42" fmla="*/ 24 w 82"/>
                                    <a:gd name="T43" fmla="*/ 79 h 82"/>
                                    <a:gd name="T44" fmla="*/ 12 w 82"/>
                                    <a:gd name="T45" fmla="*/ 69 h 82"/>
                                    <a:gd name="T46" fmla="*/ 4 w 82"/>
                                    <a:gd name="T47" fmla="*/ 57 h 82"/>
                                    <a:gd name="T48" fmla="*/ 2 w 82"/>
                                    <a:gd name="T49" fmla="*/ 42 h 82"/>
                                    <a:gd name="T50" fmla="*/ 4 w 82"/>
                                    <a:gd name="T51" fmla="*/ 27 h 82"/>
                                    <a:gd name="T52" fmla="*/ 12 w 82"/>
                                    <a:gd name="T53" fmla="*/ 15 h 82"/>
                                    <a:gd name="T54" fmla="*/ 24 w 82"/>
                                    <a:gd name="T55" fmla="*/ 5 h 82"/>
                                    <a:gd name="T56" fmla="*/ 39 w 82"/>
                                    <a:gd name="T57" fmla="*/ 2 h 82"/>
                                    <a:gd name="T58" fmla="*/ 57 w 82"/>
                                    <a:gd name="T59" fmla="*/ 5 h 82"/>
                                    <a:gd name="T60" fmla="*/ 69 w 82"/>
                                    <a:gd name="T61" fmla="*/ 15 h 82"/>
                                    <a:gd name="T62" fmla="*/ 77 w 82"/>
                                    <a:gd name="T63" fmla="*/ 27 h 82"/>
                                    <a:gd name="T64" fmla="*/ 79 w 82"/>
                                    <a:gd name="T65" fmla="*/ 42 h 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82" h="82">
                                      <a:moveTo>
                                        <a:pt x="82" y="42"/>
                                      </a:moveTo>
                                      <a:lnTo>
                                        <a:pt x="82" y="35"/>
                                      </a:lnTo>
                                      <a:lnTo>
                                        <a:pt x="79" y="27"/>
                                      </a:lnTo>
                                      <a:lnTo>
                                        <a:pt x="74" y="20"/>
                                      </a:lnTo>
                                      <a:lnTo>
                                        <a:pt x="69" y="12"/>
                                      </a:lnTo>
                                      <a:lnTo>
                                        <a:pt x="64" y="7"/>
                                      </a:lnTo>
                                      <a:lnTo>
                                        <a:pt x="57" y="5"/>
                                      </a:lnTo>
                                      <a:lnTo>
                                        <a:pt x="49" y="2"/>
                                      </a:lnTo>
                                      <a:lnTo>
                                        <a:pt x="39" y="0"/>
                                      </a:lnTo>
                                      <a:lnTo>
                                        <a:pt x="32" y="2"/>
                                      </a:lnTo>
                                      <a:lnTo>
                                        <a:pt x="24" y="5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7" y="20"/>
                                      </a:lnTo>
                                      <a:lnTo>
                                        <a:pt x="2" y="27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50"/>
                                      </a:lnTo>
                                      <a:lnTo>
                                        <a:pt x="2" y="57"/>
                                      </a:lnTo>
                                      <a:lnTo>
                                        <a:pt x="7" y="64"/>
                                      </a:lnTo>
                                      <a:lnTo>
                                        <a:pt x="12" y="72"/>
                                      </a:lnTo>
                                      <a:lnTo>
                                        <a:pt x="17" y="77"/>
                                      </a:lnTo>
                                      <a:lnTo>
                                        <a:pt x="24" y="79"/>
                                      </a:lnTo>
                                      <a:lnTo>
                                        <a:pt x="32" y="82"/>
                                      </a:lnTo>
                                      <a:lnTo>
                                        <a:pt x="39" y="82"/>
                                      </a:lnTo>
                                      <a:lnTo>
                                        <a:pt x="49" y="82"/>
                                      </a:lnTo>
                                      <a:lnTo>
                                        <a:pt x="57" y="79"/>
                                      </a:lnTo>
                                      <a:lnTo>
                                        <a:pt x="64" y="77"/>
                                      </a:lnTo>
                                      <a:lnTo>
                                        <a:pt x="69" y="72"/>
                                      </a:lnTo>
                                      <a:lnTo>
                                        <a:pt x="74" y="64"/>
                                      </a:lnTo>
                                      <a:lnTo>
                                        <a:pt x="79" y="57"/>
                                      </a:lnTo>
                                      <a:lnTo>
                                        <a:pt x="82" y="50"/>
                                      </a:lnTo>
                                      <a:lnTo>
                                        <a:pt x="82" y="42"/>
                                      </a:lnTo>
                                      <a:close/>
                                      <a:moveTo>
                                        <a:pt x="79" y="42"/>
                                      </a:moveTo>
                                      <a:lnTo>
                                        <a:pt x="79" y="50"/>
                                      </a:lnTo>
                                      <a:lnTo>
                                        <a:pt x="77" y="57"/>
                                      </a:lnTo>
                                      <a:lnTo>
                                        <a:pt x="74" y="64"/>
                                      </a:lnTo>
                                      <a:lnTo>
                                        <a:pt x="69" y="69"/>
                                      </a:lnTo>
                                      <a:lnTo>
                                        <a:pt x="62" y="74"/>
                                      </a:lnTo>
                                      <a:lnTo>
                                        <a:pt x="57" y="79"/>
                                      </a:lnTo>
                                      <a:lnTo>
                                        <a:pt x="49" y="82"/>
                                      </a:lnTo>
                                      <a:lnTo>
                                        <a:pt x="39" y="82"/>
                                      </a:lnTo>
                                      <a:lnTo>
                                        <a:pt x="32" y="82"/>
                                      </a:lnTo>
                                      <a:lnTo>
                                        <a:pt x="24" y="79"/>
                                      </a:lnTo>
                                      <a:lnTo>
                                        <a:pt x="19" y="74"/>
                                      </a:lnTo>
                                      <a:lnTo>
                                        <a:pt x="12" y="69"/>
                                      </a:lnTo>
                                      <a:lnTo>
                                        <a:pt x="7" y="64"/>
                                      </a:lnTo>
                                      <a:lnTo>
                                        <a:pt x="4" y="57"/>
                                      </a:lnTo>
                                      <a:lnTo>
                                        <a:pt x="2" y="50"/>
                                      </a:lnTo>
                                      <a:lnTo>
                                        <a:pt x="2" y="42"/>
                                      </a:lnTo>
                                      <a:lnTo>
                                        <a:pt x="2" y="35"/>
                                      </a:lnTo>
                                      <a:lnTo>
                                        <a:pt x="4" y="27"/>
                                      </a:lnTo>
                                      <a:lnTo>
                                        <a:pt x="7" y="20"/>
                                      </a:lnTo>
                                      <a:lnTo>
                                        <a:pt x="12" y="15"/>
                                      </a:lnTo>
                                      <a:lnTo>
                                        <a:pt x="19" y="10"/>
                                      </a:lnTo>
                                      <a:lnTo>
                                        <a:pt x="24" y="5"/>
                                      </a:lnTo>
                                      <a:lnTo>
                                        <a:pt x="32" y="2"/>
                                      </a:lnTo>
                                      <a:lnTo>
                                        <a:pt x="39" y="2"/>
                                      </a:lnTo>
                                      <a:lnTo>
                                        <a:pt x="49" y="2"/>
                                      </a:lnTo>
                                      <a:lnTo>
                                        <a:pt x="57" y="5"/>
                                      </a:lnTo>
                                      <a:lnTo>
                                        <a:pt x="62" y="10"/>
                                      </a:lnTo>
                                      <a:lnTo>
                                        <a:pt x="69" y="15"/>
                                      </a:lnTo>
                                      <a:lnTo>
                                        <a:pt x="74" y="20"/>
                                      </a:lnTo>
                                      <a:lnTo>
                                        <a:pt x="77" y="27"/>
                                      </a:lnTo>
                                      <a:lnTo>
                                        <a:pt x="79" y="35"/>
                                      </a:lnTo>
                                      <a:lnTo>
                                        <a:pt x="79" y="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7AF7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88" name="Freeform 247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66395" y="441960"/>
                                  <a:ext cx="52070" cy="50800"/>
                                </a:xfrm>
                                <a:custGeom>
                                  <a:avLst/>
                                  <a:gdLst>
                                    <a:gd name="T0" fmla="*/ 79 w 82"/>
                                    <a:gd name="T1" fmla="*/ 33 h 80"/>
                                    <a:gd name="T2" fmla="*/ 74 w 82"/>
                                    <a:gd name="T3" fmla="*/ 18 h 80"/>
                                    <a:gd name="T4" fmla="*/ 62 w 82"/>
                                    <a:gd name="T5" fmla="*/ 8 h 80"/>
                                    <a:gd name="T6" fmla="*/ 49 w 82"/>
                                    <a:gd name="T7" fmla="*/ 0 h 80"/>
                                    <a:gd name="T8" fmla="*/ 32 w 82"/>
                                    <a:gd name="T9" fmla="*/ 0 h 80"/>
                                    <a:gd name="T10" fmla="*/ 17 w 82"/>
                                    <a:gd name="T11" fmla="*/ 8 h 80"/>
                                    <a:gd name="T12" fmla="*/ 7 w 82"/>
                                    <a:gd name="T13" fmla="*/ 18 h 80"/>
                                    <a:gd name="T14" fmla="*/ 2 w 82"/>
                                    <a:gd name="T15" fmla="*/ 33 h 80"/>
                                    <a:gd name="T16" fmla="*/ 2 w 82"/>
                                    <a:gd name="T17" fmla="*/ 48 h 80"/>
                                    <a:gd name="T18" fmla="*/ 7 w 82"/>
                                    <a:gd name="T19" fmla="*/ 62 h 80"/>
                                    <a:gd name="T20" fmla="*/ 17 w 82"/>
                                    <a:gd name="T21" fmla="*/ 72 h 80"/>
                                    <a:gd name="T22" fmla="*/ 32 w 82"/>
                                    <a:gd name="T23" fmla="*/ 80 h 80"/>
                                    <a:gd name="T24" fmla="*/ 49 w 82"/>
                                    <a:gd name="T25" fmla="*/ 80 h 80"/>
                                    <a:gd name="T26" fmla="*/ 62 w 82"/>
                                    <a:gd name="T27" fmla="*/ 72 h 80"/>
                                    <a:gd name="T28" fmla="*/ 74 w 82"/>
                                    <a:gd name="T29" fmla="*/ 62 h 80"/>
                                    <a:gd name="T30" fmla="*/ 79 w 82"/>
                                    <a:gd name="T31" fmla="*/ 48 h 80"/>
                                    <a:gd name="T32" fmla="*/ 79 w 82"/>
                                    <a:gd name="T33" fmla="*/ 40 h 80"/>
                                    <a:gd name="T34" fmla="*/ 77 w 82"/>
                                    <a:gd name="T35" fmla="*/ 55 h 80"/>
                                    <a:gd name="T36" fmla="*/ 67 w 82"/>
                                    <a:gd name="T37" fmla="*/ 67 h 80"/>
                                    <a:gd name="T38" fmla="*/ 54 w 82"/>
                                    <a:gd name="T39" fmla="*/ 75 h 80"/>
                                    <a:gd name="T40" fmla="*/ 39 w 82"/>
                                    <a:gd name="T41" fmla="*/ 80 h 80"/>
                                    <a:gd name="T42" fmla="*/ 24 w 82"/>
                                    <a:gd name="T43" fmla="*/ 75 h 80"/>
                                    <a:gd name="T44" fmla="*/ 12 w 82"/>
                                    <a:gd name="T45" fmla="*/ 67 h 80"/>
                                    <a:gd name="T46" fmla="*/ 4 w 82"/>
                                    <a:gd name="T47" fmla="*/ 55 h 80"/>
                                    <a:gd name="T48" fmla="*/ 2 w 82"/>
                                    <a:gd name="T49" fmla="*/ 40 h 80"/>
                                    <a:gd name="T50" fmla="*/ 4 w 82"/>
                                    <a:gd name="T51" fmla="*/ 25 h 80"/>
                                    <a:gd name="T52" fmla="*/ 12 w 82"/>
                                    <a:gd name="T53" fmla="*/ 13 h 80"/>
                                    <a:gd name="T54" fmla="*/ 24 w 82"/>
                                    <a:gd name="T55" fmla="*/ 5 h 80"/>
                                    <a:gd name="T56" fmla="*/ 39 w 82"/>
                                    <a:gd name="T57" fmla="*/ 0 h 80"/>
                                    <a:gd name="T58" fmla="*/ 54 w 82"/>
                                    <a:gd name="T59" fmla="*/ 5 h 80"/>
                                    <a:gd name="T60" fmla="*/ 67 w 82"/>
                                    <a:gd name="T61" fmla="*/ 13 h 80"/>
                                    <a:gd name="T62" fmla="*/ 77 w 82"/>
                                    <a:gd name="T63" fmla="*/ 25 h 80"/>
                                    <a:gd name="T64" fmla="*/ 79 w 82"/>
                                    <a:gd name="T65" fmla="*/ 40 h 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82" h="80">
                                      <a:moveTo>
                                        <a:pt x="82" y="40"/>
                                      </a:moveTo>
                                      <a:lnTo>
                                        <a:pt x="79" y="33"/>
                                      </a:lnTo>
                                      <a:lnTo>
                                        <a:pt x="77" y="25"/>
                                      </a:lnTo>
                                      <a:lnTo>
                                        <a:pt x="74" y="18"/>
                                      </a:lnTo>
                                      <a:lnTo>
                                        <a:pt x="69" y="13"/>
                                      </a:lnTo>
                                      <a:lnTo>
                                        <a:pt x="62" y="8"/>
                                      </a:lnTo>
                                      <a:lnTo>
                                        <a:pt x="57" y="3"/>
                                      </a:lnTo>
                                      <a:lnTo>
                                        <a:pt x="49" y="0"/>
                                      </a:lnTo>
                                      <a:lnTo>
                                        <a:pt x="39" y="0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24" y="3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2" y="13"/>
                                      </a:lnTo>
                                      <a:lnTo>
                                        <a:pt x="7" y="18"/>
                                      </a:lnTo>
                                      <a:lnTo>
                                        <a:pt x="2" y="25"/>
                                      </a:lnTo>
                                      <a:lnTo>
                                        <a:pt x="2" y="33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2" y="48"/>
                                      </a:lnTo>
                                      <a:lnTo>
                                        <a:pt x="2" y="55"/>
                                      </a:lnTo>
                                      <a:lnTo>
                                        <a:pt x="7" y="62"/>
                                      </a:lnTo>
                                      <a:lnTo>
                                        <a:pt x="12" y="67"/>
                                      </a:lnTo>
                                      <a:lnTo>
                                        <a:pt x="17" y="72"/>
                                      </a:lnTo>
                                      <a:lnTo>
                                        <a:pt x="24" y="77"/>
                                      </a:lnTo>
                                      <a:lnTo>
                                        <a:pt x="32" y="80"/>
                                      </a:lnTo>
                                      <a:lnTo>
                                        <a:pt x="39" y="80"/>
                                      </a:lnTo>
                                      <a:lnTo>
                                        <a:pt x="49" y="80"/>
                                      </a:lnTo>
                                      <a:lnTo>
                                        <a:pt x="57" y="77"/>
                                      </a:lnTo>
                                      <a:lnTo>
                                        <a:pt x="62" y="72"/>
                                      </a:lnTo>
                                      <a:lnTo>
                                        <a:pt x="69" y="67"/>
                                      </a:lnTo>
                                      <a:lnTo>
                                        <a:pt x="74" y="62"/>
                                      </a:lnTo>
                                      <a:lnTo>
                                        <a:pt x="77" y="55"/>
                                      </a:lnTo>
                                      <a:lnTo>
                                        <a:pt x="79" y="48"/>
                                      </a:lnTo>
                                      <a:lnTo>
                                        <a:pt x="82" y="40"/>
                                      </a:lnTo>
                                      <a:close/>
                                      <a:moveTo>
                                        <a:pt x="79" y="40"/>
                                      </a:moveTo>
                                      <a:lnTo>
                                        <a:pt x="79" y="48"/>
                                      </a:lnTo>
                                      <a:lnTo>
                                        <a:pt x="77" y="55"/>
                                      </a:lnTo>
                                      <a:lnTo>
                                        <a:pt x="72" y="62"/>
                                      </a:lnTo>
                                      <a:lnTo>
                                        <a:pt x="67" y="67"/>
                                      </a:lnTo>
                                      <a:lnTo>
                                        <a:pt x="62" y="72"/>
                                      </a:lnTo>
                                      <a:lnTo>
                                        <a:pt x="54" y="75"/>
                                      </a:lnTo>
                                      <a:lnTo>
                                        <a:pt x="49" y="77"/>
                                      </a:lnTo>
                                      <a:lnTo>
                                        <a:pt x="39" y="80"/>
                                      </a:lnTo>
                                      <a:lnTo>
                                        <a:pt x="32" y="77"/>
                                      </a:lnTo>
                                      <a:lnTo>
                                        <a:pt x="24" y="75"/>
                                      </a:lnTo>
                                      <a:lnTo>
                                        <a:pt x="19" y="72"/>
                                      </a:lnTo>
                                      <a:lnTo>
                                        <a:pt x="12" y="67"/>
                                      </a:lnTo>
                                      <a:lnTo>
                                        <a:pt x="7" y="62"/>
                                      </a:lnTo>
                                      <a:lnTo>
                                        <a:pt x="4" y="55"/>
                                      </a:lnTo>
                                      <a:lnTo>
                                        <a:pt x="2" y="48"/>
                                      </a:lnTo>
                                      <a:lnTo>
                                        <a:pt x="2" y="40"/>
                                      </a:lnTo>
                                      <a:lnTo>
                                        <a:pt x="2" y="33"/>
                                      </a:lnTo>
                                      <a:lnTo>
                                        <a:pt x="4" y="25"/>
                                      </a:lnTo>
                                      <a:lnTo>
                                        <a:pt x="7" y="18"/>
                                      </a:lnTo>
                                      <a:lnTo>
                                        <a:pt x="12" y="13"/>
                                      </a:lnTo>
                                      <a:lnTo>
                                        <a:pt x="19" y="8"/>
                                      </a:lnTo>
                                      <a:lnTo>
                                        <a:pt x="24" y="5"/>
                                      </a:lnTo>
                                      <a:lnTo>
                                        <a:pt x="32" y="3"/>
                                      </a:lnTo>
                                      <a:lnTo>
                                        <a:pt x="39" y="0"/>
                                      </a:lnTo>
                                      <a:lnTo>
                                        <a:pt x="49" y="3"/>
                                      </a:lnTo>
                                      <a:lnTo>
                                        <a:pt x="54" y="5"/>
                                      </a:lnTo>
                                      <a:lnTo>
                                        <a:pt x="62" y="8"/>
                                      </a:lnTo>
                                      <a:lnTo>
                                        <a:pt x="67" y="13"/>
                                      </a:lnTo>
                                      <a:lnTo>
                                        <a:pt x="72" y="18"/>
                                      </a:lnTo>
                                      <a:lnTo>
                                        <a:pt x="77" y="25"/>
                                      </a:lnTo>
                                      <a:lnTo>
                                        <a:pt x="79" y="33"/>
                                      </a:lnTo>
                                      <a:lnTo>
                                        <a:pt x="79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9B07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89" name="Freeform 247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67665" y="441960"/>
                                  <a:ext cx="48895" cy="50800"/>
                                </a:xfrm>
                                <a:custGeom>
                                  <a:avLst/>
                                  <a:gdLst>
                                    <a:gd name="T0" fmla="*/ 77 w 77"/>
                                    <a:gd name="T1" fmla="*/ 33 h 80"/>
                                    <a:gd name="T2" fmla="*/ 72 w 77"/>
                                    <a:gd name="T3" fmla="*/ 18 h 80"/>
                                    <a:gd name="T4" fmla="*/ 60 w 77"/>
                                    <a:gd name="T5" fmla="*/ 8 h 80"/>
                                    <a:gd name="T6" fmla="*/ 47 w 77"/>
                                    <a:gd name="T7" fmla="*/ 0 h 80"/>
                                    <a:gd name="T8" fmla="*/ 30 w 77"/>
                                    <a:gd name="T9" fmla="*/ 0 h 80"/>
                                    <a:gd name="T10" fmla="*/ 17 w 77"/>
                                    <a:gd name="T11" fmla="*/ 8 h 80"/>
                                    <a:gd name="T12" fmla="*/ 5 w 77"/>
                                    <a:gd name="T13" fmla="*/ 18 h 80"/>
                                    <a:gd name="T14" fmla="*/ 0 w 77"/>
                                    <a:gd name="T15" fmla="*/ 33 h 80"/>
                                    <a:gd name="T16" fmla="*/ 0 w 77"/>
                                    <a:gd name="T17" fmla="*/ 48 h 80"/>
                                    <a:gd name="T18" fmla="*/ 5 w 77"/>
                                    <a:gd name="T19" fmla="*/ 62 h 80"/>
                                    <a:gd name="T20" fmla="*/ 17 w 77"/>
                                    <a:gd name="T21" fmla="*/ 72 h 80"/>
                                    <a:gd name="T22" fmla="*/ 30 w 77"/>
                                    <a:gd name="T23" fmla="*/ 80 h 80"/>
                                    <a:gd name="T24" fmla="*/ 47 w 77"/>
                                    <a:gd name="T25" fmla="*/ 80 h 80"/>
                                    <a:gd name="T26" fmla="*/ 60 w 77"/>
                                    <a:gd name="T27" fmla="*/ 72 h 80"/>
                                    <a:gd name="T28" fmla="*/ 72 w 77"/>
                                    <a:gd name="T29" fmla="*/ 62 h 80"/>
                                    <a:gd name="T30" fmla="*/ 77 w 77"/>
                                    <a:gd name="T31" fmla="*/ 48 h 80"/>
                                    <a:gd name="T32" fmla="*/ 77 w 77"/>
                                    <a:gd name="T33" fmla="*/ 40 h 80"/>
                                    <a:gd name="T34" fmla="*/ 72 w 77"/>
                                    <a:gd name="T35" fmla="*/ 55 h 80"/>
                                    <a:gd name="T36" fmla="*/ 65 w 77"/>
                                    <a:gd name="T37" fmla="*/ 67 h 80"/>
                                    <a:gd name="T38" fmla="*/ 52 w 77"/>
                                    <a:gd name="T39" fmla="*/ 75 h 80"/>
                                    <a:gd name="T40" fmla="*/ 37 w 77"/>
                                    <a:gd name="T41" fmla="*/ 77 h 80"/>
                                    <a:gd name="T42" fmla="*/ 22 w 77"/>
                                    <a:gd name="T43" fmla="*/ 75 h 80"/>
                                    <a:gd name="T44" fmla="*/ 12 w 77"/>
                                    <a:gd name="T45" fmla="*/ 67 h 80"/>
                                    <a:gd name="T46" fmla="*/ 2 w 77"/>
                                    <a:gd name="T47" fmla="*/ 55 h 80"/>
                                    <a:gd name="T48" fmla="*/ 0 w 77"/>
                                    <a:gd name="T49" fmla="*/ 40 h 80"/>
                                    <a:gd name="T50" fmla="*/ 2 w 77"/>
                                    <a:gd name="T51" fmla="*/ 25 h 80"/>
                                    <a:gd name="T52" fmla="*/ 12 w 77"/>
                                    <a:gd name="T53" fmla="*/ 13 h 80"/>
                                    <a:gd name="T54" fmla="*/ 22 w 77"/>
                                    <a:gd name="T55" fmla="*/ 5 h 80"/>
                                    <a:gd name="T56" fmla="*/ 37 w 77"/>
                                    <a:gd name="T57" fmla="*/ 3 h 80"/>
                                    <a:gd name="T58" fmla="*/ 52 w 77"/>
                                    <a:gd name="T59" fmla="*/ 5 h 80"/>
                                    <a:gd name="T60" fmla="*/ 65 w 77"/>
                                    <a:gd name="T61" fmla="*/ 13 h 80"/>
                                    <a:gd name="T62" fmla="*/ 72 w 77"/>
                                    <a:gd name="T63" fmla="*/ 25 h 80"/>
                                    <a:gd name="T64" fmla="*/ 77 w 77"/>
                                    <a:gd name="T65" fmla="*/ 40 h 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77" h="80">
                                      <a:moveTo>
                                        <a:pt x="77" y="40"/>
                                      </a:moveTo>
                                      <a:lnTo>
                                        <a:pt x="77" y="33"/>
                                      </a:lnTo>
                                      <a:lnTo>
                                        <a:pt x="75" y="25"/>
                                      </a:lnTo>
                                      <a:lnTo>
                                        <a:pt x="72" y="18"/>
                                      </a:lnTo>
                                      <a:lnTo>
                                        <a:pt x="67" y="13"/>
                                      </a:lnTo>
                                      <a:lnTo>
                                        <a:pt x="60" y="8"/>
                                      </a:lnTo>
                                      <a:lnTo>
                                        <a:pt x="55" y="3"/>
                                      </a:lnTo>
                                      <a:lnTo>
                                        <a:pt x="47" y="0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22" y="3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0" y="13"/>
                                      </a:lnTo>
                                      <a:lnTo>
                                        <a:pt x="5" y="18"/>
                                      </a:lnTo>
                                      <a:lnTo>
                                        <a:pt x="2" y="25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2" y="55"/>
                                      </a:lnTo>
                                      <a:lnTo>
                                        <a:pt x="5" y="62"/>
                                      </a:lnTo>
                                      <a:lnTo>
                                        <a:pt x="10" y="67"/>
                                      </a:lnTo>
                                      <a:lnTo>
                                        <a:pt x="17" y="72"/>
                                      </a:lnTo>
                                      <a:lnTo>
                                        <a:pt x="22" y="77"/>
                                      </a:lnTo>
                                      <a:lnTo>
                                        <a:pt x="30" y="80"/>
                                      </a:lnTo>
                                      <a:lnTo>
                                        <a:pt x="37" y="80"/>
                                      </a:lnTo>
                                      <a:lnTo>
                                        <a:pt x="47" y="80"/>
                                      </a:lnTo>
                                      <a:lnTo>
                                        <a:pt x="55" y="77"/>
                                      </a:lnTo>
                                      <a:lnTo>
                                        <a:pt x="60" y="72"/>
                                      </a:lnTo>
                                      <a:lnTo>
                                        <a:pt x="67" y="67"/>
                                      </a:lnTo>
                                      <a:lnTo>
                                        <a:pt x="72" y="62"/>
                                      </a:lnTo>
                                      <a:lnTo>
                                        <a:pt x="75" y="55"/>
                                      </a:lnTo>
                                      <a:lnTo>
                                        <a:pt x="77" y="48"/>
                                      </a:lnTo>
                                      <a:lnTo>
                                        <a:pt x="77" y="40"/>
                                      </a:lnTo>
                                      <a:close/>
                                      <a:moveTo>
                                        <a:pt x="77" y="40"/>
                                      </a:moveTo>
                                      <a:lnTo>
                                        <a:pt x="75" y="48"/>
                                      </a:lnTo>
                                      <a:lnTo>
                                        <a:pt x="72" y="55"/>
                                      </a:lnTo>
                                      <a:lnTo>
                                        <a:pt x="70" y="62"/>
                                      </a:lnTo>
                                      <a:lnTo>
                                        <a:pt x="65" y="67"/>
                                      </a:lnTo>
                                      <a:lnTo>
                                        <a:pt x="60" y="72"/>
                                      </a:lnTo>
                                      <a:lnTo>
                                        <a:pt x="52" y="75"/>
                                      </a:lnTo>
                                      <a:lnTo>
                                        <a:pt x="45" y="77"/>
                                      </a:lnTo>
                                      <a:lnTo>
                                        <a:pt x="37" y="77"/>
                                      </a:lnTo>
                                      <a:lnTo>
                                        <a:pt x="30" y="77"/>
                                      </a:lnTo>
                                      <a:lnTo>
                                        <a:pt x="22" y="75"/>
                                      </a:lnTo>
                                      <a:lnTo>
                                        <a:pt x="17" y="72"/>
                                      </a:lnTo>
                                      <a:lnTo>
                                        <a:pt x="12" y="67"/>
                                      </a:lnTo>
                                      <a:lnTo>
                                        <a:pt x="7" y="62"/>
                                      </a:lnTo>
                                      <a:lnTo>
                                        <a:pt x="2" y="55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2" y="25"/>
                                      </a:lnTo>
                                      <a:lnTo>
                                        <a:pt x="7" y="18"/>
                                      </a:lnTo>
                                      <a:lnTo>
                                        <a:pt x="12" y="13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22" y="5"/>
                                      </a:lnTo>
                                      <a:lnTo>
                                        <a:pt x="30" y="3"/>
                                      </a:lnTo>
                                      <a:lnTo>
                                        <a:pt x="37" y="3"/>
                                      </a:lnTo>
                                      <a:lnTo>
                                        <a:pt x="45" y="3"/>
                                      </a:lnTo>
                                      <a:lnTo>
                                        <a:pt x="52" y="5"/>
                                      </a:lnTo>
                                      <a:lnTo>
                                        <a:pt x="60" y="8"/>
                                      </a:lnTo>
                                      <a:lnTo>
                                        <a:pt x="65" y="13"/>
                                      </a:lnTo>
                                      <a:lnTo>
                                        <a:pt x="70" y="18"/>
                                      </a:lnTo>
                                      <a:lnTo>
                                        <a:pt x="72" y="25"/>
                                      </a:lnTo>
                                      <a:lnTo>
                                        <a:pt x="75" y="33"/>
                                      </a:lnTo>
                                      <a:lnTo>
                                        <a:pt x="77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CB17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90" name="Freeform 248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67665" y="441960"/>
                                  <a:ext cx="48895" cy="50800"/>
                                </a:xfrm>
                                <a:custGeom>
                                  <a:avLst/>
                                  <a:gdLst>
                                    <a:gd name="T0" fmla="*/ 77 w 77"/>
                                    <a:gd name="T1" fmla="*/ 33 h 80"/>
                                    <a:gd name="T2" fmla="*/ 70 w 77"/>
                                    <a:gd name="T3" fmla="*/ 18 h 80"/>
                                    <a:gd name="T4" fmla="*/ 60 w 77"/>
                                    <a:gd name="T5" fmla="*/ 8 h 80"/>
                                    <a:gd name="T6" fmla="*/ 47 w 77"/>
                                    <a:gd name="T7" fmla="*/ 3 h 80"/>
                                    <a:gd name="T8" fmla="*/ 30 w 77"/>
                                    <a:gd name="T9" fmla="*/ 3 h 80"/>
                                    <a:gd name="T10" fmla="*/ 17 w 77"/>
                                    <a:gd name="T11" fmla="*/ 8 h 80"/>
                                    <a:gd name="T12" fmla="*/ 5 w 77"/>
                                    <a:gd name="T13" fmla="*/ 18 h 80"/>
                                    <a:gd name="T14" fmla="*/ 0 w 77"/>
                                    <a:gd name="T15" fmla="*/ 33 h 80"/>
                                    <a:gd name="T16" fmla="*/ 0 w 77"/>
                                    <a:gd name="T17" fmla="*/ 48 h 80"/>
                                    <a:gd name="T18" fmla="*/ 5 w 77"/>
                                    <a:gd name="T19" fmla="*/ 62 h 80"/>
                                    <a:gd name="T20" fmla="*/ 17 w 77"/>
                                    <a:gd name="T21" fmla="*/ 72 h 80"/>
                                    <a:gd name="T22" fmla="*/ 30 w 77"/>
                                    <a:gd name="T23" fmla="*/ 77 h 80"/>
                                    <a:gd name="T24" fmla="*/ 47 w 77"/>
                                    <a:gd name="T25" fmla="*/ 77 h 80"/>
                                    <a:gd name="T26" fmla="*/ 60 w 77"/>
                                    <a:gd name="T27" fmla="*/ 72 h 80"/>
                                    <a:gd name="T28" fmla="*/ 70 w 77"/>
                                    <a:gd name="T29" fmla="*/ 62 h 80"/>
                                    <a:gd name="T30" fmla="*/ 77 w 77"/>
                                    <a:gd name="T31" fmla="*/ 48 h 80"/>
                                    <a:gd name="T32" fmla="*/ 75 w 77"/>
                                    <a:gd name="T33" fmla="*/ 40 h 80"/>
                                    <a:gd name="T34" fmla="*/ 72 w 77"/>
                                    <a:gd name="T35" fmla="*/ 55 h 80"/>
                                    <a:gd name="T36" fmla="*/ 65 w 77"/>
                                    <a:gd name="T37" fmla="*/ 67 h 80"/>
                                    <a:gd name="T38" fmla="*/ 52 w 77"/>
                                    <a:gd name="T39" fmla="*/ 75 h 80"/>
                                    <a:gd name="T40" fmla="*/ 37 w 77"/>
                                    <a:gd name="T41" fmla="*/ 77 h 80"/>
                                    <a:gd name="T42" fmla="*/ 25 w 77"/>
                                    <a:gd name="T43" fmla="*/ 75 h 80"/>
                                    <a:gd name="T44" fmla="*/ 12 w 77"/>
                                    <a:gd name="T45" fmla="*/ 67 h 80"/>
                                    <a:gd name="T46" fmla="*/ 5 w 77"/>
                                    <a:gd name="T47" fmla="*/ 55 h 80"/>
                                    <a:gd name="T48" fmla="*/ 0 w 77"/>
                                    <a:gd name="T49" fmla="*/ 40 h 80"/>
                                    <a:gd name="T50" fmla="*/ 5 w 77"/>
                                    <a:gd name="T51" fmla="*/ 25 h 80"/>
                                    <a:gd name="T52" fmla="*/ 12 w 77"/>
                                    <a:gd name="T53" fmla="*/ 13 h 80"/>
                                    <a:gd name="T54" fmla="*/ 25 w 77"/>
                                    <a:gd name="T55" fmla="*/ 5 h 80"/>
                                    <a:gd name="T56" fmla="*/ 37 w 77"/>
                                    <a:gd name="T57" fmla="*/ 3 h 80"/>
                                    <a:gd name="T58" fmla="*/ 52 w 77"/>
                                    <a:gd name="T59" fmla="*/ 5 h 80"/>
                                    <a:gd name="T60" fmla="*/ 65 w 77"/>
                                    <a:gd name="T61" fmla="*/ 13 h 80"/>
                                    <a:gd name="T62" fmla="*/ 72 w 77"/>
                                    <a:gd name="T63" fmla="*/ 25 h 80"/>
                                    <a:gd name="T64" fmla="*/ 75 w 77"/>
                                    <a:gd name="T65" fmla="*/ 40 h 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77" h="80">
                                      <a:moveTo>
                                        <a:pt x="77" y="40"/>
                                      </a:moveTo>
                                      <a:lnTo>
                                        <a:pt x="77" y="33"/>
                                      </a:lnTo>
                                      <a:lnTo>
                                        <a:pt x="75" y="25"/>
                                      </a:lnTo>
                                      <a:lnTo>
                                        <a:pt x="70" y="18"/>
                                      </a:lnTo>
                                      <a:lnTo>
                                        <a:pt x="65" y="13"/>
                                      </a:lnTo>
                                      <a:lnTo>
                                        <a:pt x="60" y="8"/>
                                      </a:lnTo>
                                      <a:lnTo>
                                        <a:pt x="52" y="5"/>
                                      </a:lnTo>
                                      <a:lnTo>
                                        <a:pt x="47" y="3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30" y="3"/>
                                      </a:lnTo>
                                      <a:lnTo>
                                        <a:pt x="22" y="5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0" y="13"/>
                                      </a:lnTo>
                                      <a:lnTo>
                                        <a:pt x="5" y="18"/>
                                      </a:lnTo>
                                      <a:lnTo>
                                        <a:pt x="2" y="25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2" y="55"/>
                                      </a:lnTo>
                                      <a:lnTo>
                                        <a:pt x="5" y="62"/>
                                      </a:lnTo>
                                      <a:lnTo>
                                        <a:pt x="10" y="67"/>
                                      </a:lnTo>
                                      <a:lnTo>
                                        <a:pt x="17" y="72"/>
                                      </a:lnTo>
                                      <a:lnTo>
                                        <a:pt x="22" y="75"/>
                                      </a:lnTo>
                                      <a:lnTo>
                                        <a:pt x="30" y="77"/>
                                      </a:lnTo>
                                      <a:lnTo>
                                        <a:pt x="37" y="80"/>
                                      </a:lnTo>
                                      <a:lnTo>
                                        <a:pt x="47" y="77"/>
                                      </a:lnTo>
                                      <a:lnTo>
                                        <a:pt x="52" y="75"/>
                                      </a:lnTo>
                                      <a:lnTo>
                                        <a:pt x="60" y="72"/>
                                      </a:lnTo>
                                      <a:lnTo>
                                        <a:pt x="65" y="67"/>
                                      </a:lnTo>
                                      <a:lnTo>
                                        <a:pt x="70" y="62"/>
                                      </a:lnTo>
                                      <a:lnTo>
                                        <a:pt x="75" y="55"/>
                                      </a:lnTo>
                                      <a:lnTo>
                                        <a:pt x="77" y="48"/>
                                      </a:lnTo>
                                      <a:lnTo>
                                        <a:pt x="77" y="40"/>
                                      </a:lnTo>
                                      <a:close/>
                                      <a:moveTo>
                                        <a:pt x="75" y="40"/>
                                      </a:moveTo>
                                      <a:lnTo>
                                        <a:pt x="75" y="48"/>
                                      </a:lnTo>
                                      <a:lnTo>
                                        <a:pt x="72" y="55"/>
                                      </a:lnTo>
                                      <a:lnTo>
                                        <a:pt x="70" y="60"/>
                                      </a:lnTo>
                                      <a:lnTo>
                                        <a:pt x="65" y="67"/>
                                      </a:lnTo>
                                      <a:lnTo>
                                        <a:pt x="60" y="70"/>
                                      </a:lnTo>
                                      <a:lnTo>
                                        <a:pt x="52" y="75"/>
                                      </a:lnTo>
                                      <a:lnTo>
                                        <a:pt x="45" y="77"/>
                                      </a:lnTo>
                                      <a:lnTo>
                                        <a:pt x="37" y="77"/>
                                      </a:lnTo>
                                      <a:lnTo>
                                        <a:pt x="30" y="77"/>
                                      </a:lnTo>
                                      <a:lnTo>
                                        <a:pt x="25" y="75"/>
                                      </a:lnTo>
                                      <a:lnTo>
                                        <a:pt x="17" y="70"/>
                                      </a:lnTo>
                                      <a:lnTo>
                                        <a:pt x="12" y="67"/>
                                      </a:lnTo>
                                      <a:lnTo>
                                        <a:pt x="7" y="60"/>
                                      </a:lnTo>
                                      <a:lnTo>
                                        <a:pt x="5" y="55"/>
                                      </a:lnTo>
                                      <a:lnTo>
                                        <a:pt x="2" y="48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2" y="33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7" y="20"/>
                                      </a:lnTo>
                                      <a:lnTo>
                                        <a:pt x="12" y="13"/>
                                      </a:lnTo>
                                      <a:lnTo>
                                        <a:pt x="17" y="10"/>
                                      </a:lnTo>
                                      <a:lnTo>
                                        <a:pt x="25" y="5"/>
                                      </a:lnTo>
                                      <a:lnTo>
                                        <a:pt x="30" y="3"/>
                                      </a:lnTo>
                                      <a:lnTo>
                                        <a:pt x="37" y="3"/>
                                      </a:lnTo>
                                      <a:lnTo>
                                        <a:pt x="45" y="3"/>
                                      </a:lnTo>
                                      <a:lnTo>
                                        <a:pt x="52" y="5"/>
                                      </a:lnTo>
                                      <a:lnTo>
                                        <a:pt x="60" y="10"/>
                                      </a:lnTo>
                                      <a:lnTo>
                                        <a:pt x="65" y="13"/>
                                      </a:lnTo>
                                      <a:lnTo>
                                        <a:pt x="70" y="20"/>
                                      </a:lnTo>
                                      <a:lnTo>
                                        <a:pt x="72" y="25"/>
                                      </a:lnTo>
                                      <a:lnTo>
                                        <a:pt x="75" y="33"/>
                                      </a:lnTo>
                                      <a:lnTo>
                                        <a:pt x="75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DB2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91" name="Freeform 248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67665" y="443865"/>
                                  <a:ext cx="48895" cy="46990"/>
                                </a:xfrm>
                                <a:custGeom>
                                  <a:avLst/>
                                  <a:gdLst>
                                    <a:gd name="T0" fmla="*/ 75 w 77"/>
                                    <a:gd name="T1" fmla="*/ 30 h 74"/>
                                    <a:gd name="T2" fmla="*/ 70 w 77"/>
                                    <a:gd name="T3" fmla="*/ 15 h 74"/>
                                    <a:gd name="T4" fmla="*/ 60 w 77"/>
                                    <a:gd name="T5" fmla="*/ 5 h 74"/>
                                    <a:gd name="T6" fmla="*/ 45 w 77"/>
                                    <a:gd name="T7" fmla="*/ 0 h 74"/>
                                    <a:gd name="T8" fmla="*/ 30 w 77"/>
                                    <a:gd name="T9" fmla="*/ 0 h 74"/>
                                    <a:gd name="T10" fmla="*/ 17 w 77"/>
                                    <a:gd name="T11" fmla="*/ 5 h 74"/>
                                    <a:gd name="T12" fmla="*/ 7 w 77"/>
                                    <a:gd name="T13" fmla="*/ 15 h 74"/>
                                    <a:gd name="T14" fmla="*/ 0 w 77"/>
                                    <a:gd name="T15" fmla="*/ 30 h 74"/>
                                    <a:gd name="T16" fmla="*/ 0 w 77"/>
                                    <a:gd name="T17" fmla="*/ 45 h 74"/>
                                    <a:gd name="T18" fmla="*/ 7 w 77"/>
                                    <a:gd name="T19" fmla="*/ 59 h 74"/>
                                    <a:gd name="T20" fmla="*/ 17 w 77"/>
                                    <a:gd name="T21" fmla="*/ 69 h 74"/>
                                    <a:gd name="T22" fmla="*/ 30 w 77"/>
                                    <a:gd name="T23" fmla="*/ 74 h 74"/>
                                    <a:gd name="T24" fmla="*/ 45 w 77"/>
                                    <a:gd name="T25" fmla="*/ 74 h 74"/>
                                    <a:gd name="T26" fmla="*/ 60 w 77"/>
                                    <a:gd name="T27" fmla="*/ 69 h 74"/>
                                    <a:gd name="T28" fmla="*/ 70 w 77"/>
                                    <a:gd name="T29" fmla="*/ 59 h 74"/>
                                    <a:gd name="T30" fmla="*/ 75 w 77"/>
                                    <a:gd name="T31" fmla="*/ 45 h 74"/>
                                    <a:gd name="T32" fmla="*/ 75 w 77"/>
                                    <a:gd name="T33" fmla="*/ 37 h 74"/>
                                    <a:gd name="T34" fmla="*/ 72 w 77"/>
                                    <a:gd name="T35" fmla="*/ 52 h 74"/>
                                    <a:gd name="T36" fmla="*/ 65 w 77"/>
                                    <a:gd name="T37" fmla="*/ 62 h 74"/>
                                    <a:gd name="T38" fmla="*/ 52 w 77"/>
                                    <a:gd name="T39" fmla="*/ 72 h 74"/>
                                    <a:gd name="T40" fmla="*/ 37 w 77"/>
                                    <a:gd name="T41" fmla="*/ 74 h 74"/>
                                    <a:gd name="T42" fmla="*/ 25 w 77"/>
                                    <a:gd name="T43" fmla="*/ 72 h 74"/>
                                    <a:gd name="T44" fmla="*/ 12 w 77"/>
                                    <a:gd name="T45" fmla="*/ 62 h 74"/>
                                    <a:gd name="T46" fmla="*/ 5 w 77"/>
                                    <a:gd name="T47" fmla="*/ 52 h 74"/>
                                    <a:gd name="T48" fmla="*/ 2 w 77"/>
                                    <a:gd name="T49" fmla="*/ 37 h 74"/>
                                    <a:gd name="T50" fmla="*/ 5 w 77"/>
                                    <a:gd name="T51" fmla="*/ 22 h 74"/>
                                    <a:gd name="T52" fmla="*/ 12 w 77"/>
                                    <a:gd name="T53" fmla="*/ 12 h 74"/>
                                    <a:gd name="T54" fmla="*/ 25 w 77"/>
                                    <a:gd name="T55" fmla="*/ 2 h 74"/>
                                    <a:gd name="T56" fmla="*/ 37 w 77"/>
                                    <a:gd name="T57" fmla="*/ 0 h 74"/>
                                    <a:gd name="T58" fmla="*/ 52 w 77"/>
                                    <a:gd name="T59" fmla="*/ 2 h 74"/>
                                    <a:gd name="T60" fmla="*/ 65 w 77"/>
                                    <a:gd name="T61" fmla="*/ 12 h 74"/>
                                    <a:gd name="T62" fmla="*/ 72 w 77"/>
                                    <a:gd name="T63" fmla="*/ 22 h 74"/>
                                    <a:gd name="T64" fmla="*/ 75 w 77"/>
                                    <a:gd name="T65" fmla="*/ 37 h 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77" h="74">
                                      <a:moveTo>
                                        <a:pt x="77" y="37"/>
                                      </a:moveTo>
                                      <a:lnTo>
                                        <a:pt x="75" y="30"/>
                                      </a:lnTo>
                                      <a:lnTo>
                                        <a:pt x="72" y="22"/>
                                      </a:lnTo>
                                      <a:lnTo>
                                        <a:pt x="70" y="15"/>
                                      </a:lnTo>
                                      <a:lnTo>
                                        <a:pt x="65" y="10"/>
                                      </a:lnTo>
                                      <a:lnTo>
                                        <a:pt x="60" y="5"/>
                                      </a:lnTo>
                                      <a:lnTo>
                                        <a:pt x="52" y="2"/>
                                      </a:lnTo>
                                      <a:lnTo>
                                        <a:pt x="45" y="0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22" y="2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7" y="15"/>
                                      </a:lnTo>
                                      <a:lnTo>
                                        <a:pt x="2" y="22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2" y="52"/>
                                      </a:lnTo>
                                      <a:lnTo>
                                        <a:pt x="7" y="59"/>
                                      </a:lnTo>
                                      <a:lnTo>
                                        <a:pt x="12" y="64"/>
                                      </a:lnTo>
                                      <a:lnTo>
                                        <a:pt x="17" y="69"/>
                                      </a:lnTo>
                                      <a:lnTo>
                                        <a:pt x="22" y="72"/>
                                      </a:lnTo>
                                      <a:lnTo>
                                        <a:pt x="30" y="74"/>
                                      </a:lnTo>
                                      <a:lnTo>
                                        <a:pt x="37" y="74"/>
                                      </a:lnTo>
                                      <a:lnTo>
                                        <a:pt x="45" y="74"/>
                                      </a:lnTo>
                                      <a:lnTo>
                                        <a:pt x="52" y="72"/>
                                      </a:lnTo>
                                      <a:lnTo>
                                        <a:pt x="60" y="69"/>
                                      </a:lnTo>
                                      <a:lnTo>
                                        <a:pt x="65" y="64"/>
                                      </a:lnTo>
                                      <a:lnTo>
                                        <a:pt x="70" y="59"/>
                                      </a:lnTo>
                                      <a:lnTo>
                                        <a:pt x="72" y="52"/>
                                      </a:lnTo>
                                      <a:lnTo>
                                        <a:pt x="75" y="45"/>
                                      </a:lnTo>
                                      <a:lnTo>
                                        <a:pt x="77" y="37"/>
                                      </a:lnTo>
                                      <a:close/>
                                      <a:moveTo>
                                        <a:pt x="75" y="37"/>
                                      </a:moveTo>
                                      <a:lnTo>
                                        <a:pt x="75" y="45"/>
                                      </a:lnTo>
                                      <a:lnTo>
                                        <a:pt x="72" y="52"/>
                                      </a:lnTo>
                                      <a:lnTo>
                                        <a:pt x="70" y="57"/>
                                      </a:lnTo>
                                      <a:lnTo>
                                        <a:pt x="65" y="62"/>
                                      </a:lnTo>
                                      <a:lnTo>
                                        <a:pt x="60" y="67"/>
                                      </a:lnTo>
                                      <a:lnTo>
                                        <a:pt x="52" y="72"/>
                                      </a:lnTo>
                                      <a:lnTo>
                                        <a:pt x="45" y="72"/>
                                      </a:lnTo>
                                      <a:lnTo>
                                        <a:pt x="37" y="74"/>
                                      </a:lnTo>
                                      <a:lnTo>
                                        <a:pt x="30" y="72"/>
                                      </a:lnTo>
                                      <a:lnTo>
                                        <a:pt x="25" y="72"/>
                                      </a:lnTo>
                                      <a:lnTo>
                                        <a:pt x="17" y="67"/>
                                      </a:lnTo>
                                      <a:lnTo>
                                        <a:pt x="12" y="62"/>
                                      </a:lnTo>
                                      <a:lnTo>
                                        <a:pt x="7" y="57"/>
                                      </a:lnTo>
                                      <a:lnTo>
                                        <a:pt x="5" y="52"/>
                                      </a:lnTo>
                                      <a:lnTo>
                                        <a:pt x="2" y="45"/>
                                      </a:lnTo>
                                      <a:lnTo>
                                        <a:pt x="2" y="37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7" y="17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25" y="2"/>
                                      </a:lnTo>
                                      <a:lnTo>
                                        <a:pt x="30" y="2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45" y="2"/>
                                      </a:lnTo>
                                      <a:lnTo>
                                        <a:pt x="52" y="2"/>
                                      </a:lnTo>
                                      <a:lnTo>
                                        <a:pt x="60" y="7"/>
                                      </a:lnTo>
                                      <a:lnTo>
                                        <a:pt x="65" y="12"/>
                                      </a:lnTo>
                                      <a:lnTo>
                                        <a:pt x="70" y="17"/>
                                      </a:lnTo>
                                      <a:lnTo>
                                        <a:pt x="72" y="22"/>
                                      </a:lnTo>
                                      <a:lnTo>
                                        <a:pt x="75" y="30"/>
                                      </a:lnTo>
                                      <a:lnTo>
                                        <a:pt x="75" y="3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B48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92" name="Freeform 248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67665" y="443865"/>
                                  <a:ext cx="47625" cy="46990"/>
                                </a:xfrm>
                                <a:custGeom>
                                  <a:avLst/>
                                  <a:gdLst>
                                    <a:gd name="T0" fmla="*/ 75 w 75"/>
                                    <a:gd name="T1" fmla="*/ 30 h 74"/>
                                    <a:gd name="T2" fmla="*/ 70 w 75"/>
                                    <a:gd name="T3" fmla="*/ 17 h 74"/>
                                    <a:gd name="T4" fmla="*/ 60 w 75"/>
                                    <a:gd name="T5" fmla="*/ 7 h 74"/>
                                    <a:gd name="T6" fmla="*/ 45 w 75"/>
                                    <a:gd name="T7" fmla="*/ 0 h 74"/>
                                    <a:gd name="T8" fmla="*/ 30 w 75"/>
                                    <a:gd name="T9" fmla="*/ 0 h 74"/>
                                    <a:gd name="T10" fmla="*/ 17 w 75"/>
                                    <a:gd name="T11" fmla="*/ 7 h 74"/>
                                    <a:gd name="T12" fmla="*/ 7 w 75"/>
                                    <a:gd name="T13" fmla="*/ 17 h 74"/>
                                    <a:gd name="T14" fmla="*/ 2 w 75"/>
                                    <a:gd name="T15" fmla="*/ 30 h 74"/>
                                    <a:gd name="T16" fmla="*/ 2 w 75"/>
                                    <a:gd name="T17" fmla="*/ 45 h 74"/>
                                    <a:gd name="T18" fmla="*/ 7 w 75"/>
                                    <a:gd name="T19" fmla="*/ 57 h 74"/>
                                    <a:gd name="T20" fmla="*/ 17 w 75"/>
                                    <a:gd name="T21" fmla="*/ 67 h 74"/>
                                    <a:gd name="T22" fmla="*/ 30 w 75"/>
                                    <a:gd name="T23" fmla="*/ 74 h 74"/>
                                    <a:gd name="T24" fmla="*/ 45 w 75"/>
                                    <a:gd name="T25" fmla="*/ 74 h 74"/>
                                    <a:gd name="T26" fmla="*/ 60 w 75"/>
                                    <a:gd name="T27" fmla="*/ 67 h 74"/>
                                    <a:gd name="T28" fmla="*/ 70 w 75"/>
                                    <a:gd name="T29" fmla="*/ 57 h 74"/>
                                    <a:gd name="T30" fmla="*/ 75 w 75"/>
                                    <a:gd name="T31" fmla="*/ 45 h 74"/>
                                    <a:gd name="T32" fmla="*/ 75 w 75"/>
                                    <a:gd name="T33" fmla="*/ 37 h 74"/>
                                    <a:gd name="T34" fmla="*/ 72 w 75"/>
                                    <a:gd name="T35" fmla="*/ 52 h 74"/>
                                    <a:gd name="T36" fmla="*/ 65 w 75"/>
                                    <a:gd name="T37" fmla="*/ 62 h 74"/>
                                    <a:gd name="T38" fmla="*/ 52 w 75"/>
                                    <a:gd name="T39" fmla="*/ 69 h 74"/>
                                    <a:gd name="T40" fmla="*/ 37 w 75"/>
                                    <a:gd name="T41" fmla="*/ 72 h 74"/>
                                    <a:gd name="T42" fmla="*/ 25 w 75"/>
                                    <a:gd name="T43" fmla="*/ 69 h 74"/>
                                    <a:gd name="T44" fmla="*/ 12 w 75"/>
                                    <a:gd name="T45" fmla="*/ 62 h 74"/>
                                    <a:gd name="T46" fmla="*/ 5 w 75"/>
                                    <a:gd name="T47" fmla="*/ 52 h 74"/>
                                    <a:gd name="T48" fmla="*/ 2 w 75"/>
                                    <a:gd name="T49" fmla="*/ 37 h 74"/>
                                    <a:gd name="T50" fmla="*/ 5 w 75"/>
                                    <a:gd name="T51" fmla="*/ 22 h 74"/>
                                    <a:gd name="T52" fmla="*/ 12 w 75"/>
                                    <a:gd name="T53" fmla="*/ 12 h 74"/>
                                    <a:gd name="T54" fmla="*/ 25 w 75"/>
                                    <a:gd name="T55" fmla="*/ 5 h 74"/>
                                    <a:gd name="T56" fmla="*/ 37 w 75"/>
                                    <a:gd name="T57" fmla="*/ 2 h 74"/>
                                    <a:gd name="T58" fmla="*/ 52 w 75"/>
                                    <a:gd name="T59" fmla="*/ 5 h 74"/>
                                    <a:gd name="T60" fmla="*/ 65 w 75"/>
                                    <a:gd name="T61" fmla="*/ 12 h 74"/>
                                    <a:gd name="T62" fmla="*/ 72 w 75"/>
                                    <a:gd name="T63" fmla="*/ 22 h 74"/>
                                    <a:gd name="T64" fmla="*/ 75 w 75"/>
                                    <a:gd name="T65" fmla="*/ 37 h 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75" h="74">
                                      <a:moveTo>
                                        <a:pt x="75" y="37"/>
                                      </a:moveTo>
                                      <a:lnTo>
                                        <a:pt x="75" y="30"/>
                                      </a:lnTo>
                                      <a:lnTo>
                                        <a:pt x="72" y="22"/>
                                      </a:lnTo>
                                      <a:lnTo>
                                        <a:pt x="70" y="17"/>
                                      </a:lnTo>
                                      <a:lnTo>
                                        <a:pt x="65" y="10"/>
                                      </a:lnTo>
                                      <a:lnTo>
                                        <a:pt x="60" y="7"/>
                                      </a:lnTo>
                                      <a:lnTo>
                                        <a:pt x="52" y="2"/>
                                      </a:lnTo>
                                      <a:lnTo>
                                        <a:pt x="45" y="0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25" y="2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7" y="17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2" y="45"/>
                                      </a:lnTo>
                                      <a:lnTo>
                                        <a:pt x="5" y="52"/>
                                      </a:lnTo>
                                      <a:lnTo>
                                        <a:pt x="7" y="57"/>
                                      </a:lnTo>
                                      <a:lnTo>
                                        <a:pt x="12" y="64"/>
                                      </a:lnTo>
                                      <a:lnTo>
                                        <a:pt x="17" y="67"/>
                                      </a:lnTo>
                                      <a:lnTo>
                                        <a:pt x="25" y="72"/>
                                      </a:lnTo>
                                      <a:lnTo>
                                        <a:pt x="30" y="74"/>
                                      </a:lnTo>
                                      <a:lnTo>
                                        <a:pt x="37" y="74"/>
                                      </a:lnTo>
                                      <a:lnTo>
                                        <a:pt x="45" y="74"/>
                                      </a:lnTo>
                                      <a:lnTo>
                                        <a:pt x="52" y="72"/>
                                      </a:lnTo>
                                      <a:lnTo>
                                        <a:pt x="60" y="67"/>
                                      </a:lnTo>
                                      <a:lnTo>
                                        <a:pt x="65" y="64"/>
                                      </a:lnTo>
                                      <a:lnTo>
                                        <a:pt x="70" y="57"/>
                                      </a:lnTo>
                                      <a:lnTo>
                                        <a:pt x="72" y="52"/>
                                      </a:lnTo>
                                      <a:lnTo>
                                        <a:pt x="75" y="45"/>
                                      </a:lnTo>
                                      <a:lnTo>
                                        <a:pt x="75" y="37"/>
                                      </a:lnTo>
                                      <a:close/>
                                      <a:moveTo>
                                        <a:pt x="75" y="37"/>
                                      </a:moveTo>
                                      <a:lnTo>
                                        <a:pt x="72" y="45"/>
                                      </a:lnTo>
                                      <a:lnTo>
                                        <a:pt x="72" y="52"/>
                                      </a:lnTo>
                                      <a:lnTo>
                                        <a:pt x="67" y="57"/>
                                      </a:lnTo>
                                      <a:lnTo>
                                        <a:pt x="65" y="62"/>
                                      </a:lnTo>
                                      <a:lnTo>
                                        <a:pt x="57" y="67"/>
                                      </a:lnTo>
                                      <a:lnTo>
                                        <a:pt x="52" y="69"/>
                                      </a:lnTo>
                                      <a:lnTo>
                                        <a:pt x="45" y="72"/>
                                      </a:lnTo>
                                      <a:lnTo>
                                        <a:pt x="37" y="72"/>
                                      </a:lnTo>
                                      <a:lnTo>
                                        <a:pt x="32" y="72"/>
                                      </a:lnTo>
                                      <a:lnTo>
                                        <a:pt x="25" y="69"/>
                                      </a:lnTo>
                                      <a:lnTo>
                                        <a:pt x="17" y="67"/>
                                      </a:lnTo>
                                      <a:lnTo>
                                        <a:pt x="12" y="62"/>
                                      </a:lnTo>
                                      <a:lnTo>
                                        <a:pt x="7" y="57"/>
                                      </a:lnTo>
                                      <a:lnTo>
                                        <a:pt x="5" y="52"/>
                                      </a:lnTo>
                                      <a:lnTo>
                                        <a:pt x="2" y="45"/>
                                      </a:lnTo>
                                      <a:lnTo>
                                        <a:pt x="2" y="37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7" y="17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7" y="7"/>
                                      </a:lnTo>
                                      <a:lnTo>
                                        <a:pt x="25" y="5"/>
                                      </a:lnTo>
                                      <a:lnTo>
                                        <a:pt x="32" y="2"/>
                                      </a:lnTo>
                                      <a:lnTo>
                                        <a:pt x="37" y="2"/>
                                      </a:lnTo>
                                      <a:lnTo>
                                        <a:pt x="45" y="2"/>
                                      </a:lnTo>
                                      <a:lnTo>
                                        <a:pt x="52" y="5"/>
                                      </a:lnTo>
                                      <a:lnTo>
                                        <a:pt x="57" y="7"/>
                                      </a:lnTo>
                                      <a:lnTo>
                                        <a:pt x="65" y="12"/>
                                      </a:lnTo>
                                      <a:lnTo>
                                        <a:pt x="67" y="17"/>
                                      </a:lnTo>
                                      <a:lnTo>
                                        <a:pt x="72" y="22"/>
                                      </a:lnTo>
                                      <a:lnTo>
                                        <a:pt x="72" y="30"/>
                                      </a:lnTo>
                                      <a:lnTo>
                                        <a:pt x="75" y="3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2B58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93" name="Freeform 248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68935" y="443865"/>
                                  <a:ext cx="46355" cy="46990"/>
                                </a:xfrm>
                                <a:custGeom>
                                  <a:avLst/>
                                  <a:gdLst>
                                    <a:gd name="T0" fmla="*/ 73 w 73"/>
                                    <a:gd name="T1" fmla="*/ 30 h 74"/>
                                    <a:gd name="T2" fmla="*/ 68 w 73"/>
                                    <a:gd name="T3" fmla="*/ 17 h 74"/>
                                    <a:gd name="T4" fmla="*/ 58 w 73"/>
                                    <a:gd name="T5" fmla="*/ 7 h 74"/>
                                    <a:gd name="T6" fmla="*/ 43 w 73"/>
                                    <a:gd name="T7" fmla="*/ 2 h 74"/>
                                    <a:gd name="T8" fmla="*/ 28 w 73"/>
                                    <a:gd name="T9" fmla="*/ 2 h 74"/>
                                    <a:gd name="T10" fmla="*/ 15 w 73"/>
                                    <a:gd name="T11" fmla="*/ 7 h 74"/>
                                    <a:gd name="T12" fmla="*/ 5 w 73"/>
                                    <a:gd name="T13" fmla="*/ 17 h 74"/>
                                    <a:gd name="T14" fmla="*/ 0 w 73"/>
                                    <a:gd name="T15" fmla="*/ 30 h 74"/>
                                    <a:gd name="T16" fmla="*/ 0 w 73"/>
                                    <a:gd name="T17" fmla="*/ 45 h 74"/>
                                    <a:gd name="T18" fmla="*/ 5 w 73"/>
                                    <a:gd name="T19" fmla="*/ 57 h 74"/>
                                    <a:gd name="T20" fmla="*/ 15 w 73"/>
                                    <a:gd name="T21" fmla="*/ 67 h 74"/>
                                    <a:gd name="T22" fmla="*/ 28 w 73"/>
                                    <a:gd name="T23" fmla="*/ 72 h 74"/>
                                    <a:gd name="T24" fmla="*/ 43 w 73"/>
                                    <a:gd name="T25" fmla="*/ 72 h 74"/>
                                    <a:gd name="T26" fmla="*/ 58 w 73"/>
                                    <a:gd name="T27" fmla="*/ 67 h 74"/>
                                    <a:gd name="T28" fmla="*/ 68 w 73"/>
                                    <a:gd name="T29" fmla="*/ 57 h 74"/>
                                    <a:gd name="T30" fmla="*/ 73 w 73"/>
                                    <a:gd name="T31" fmla="*/ 45 h 74"/>
                                    <a:gd name="T32" fmla="*/ 70 w 73"/>
                                    <a:gd name="T33" fmla="*/ 37 h 74"/>
                                    <a:gd name="T34" fmla="*/ 68 w 73"/>
                                    <a:gd name="T35" fmla="*/ 50 h 74"/>
                                    <a:gd name="T36" fmla="*/ 60 w 73"/>
                                    <a:gd name="T37" fmla="*/ 62 h 74"/>
                                    <a:gd name="T38" fmla="*/ 50 w 73"/>
                                    <a:gd name="T39" fmla="*/ 69 h 74"/>
                                    <a:gd name="T40" fmla="*/ 35 w 73"/>
                                    <a:gd name="T41" fmla="*/ 72 h 74"/>
                                    <a:gd name="T42" fmla="*/ 23 w 73"/>
                                    <a:gd name="T43" fmla="*/ 69 h 74"/>
                                    <a:gd name="T44" fmla="*/ 10 w 73"/>
                                    <a:gd name="T45" fmla="*/ 62 h 74"/>
                                    <a:gd name="T46" fmla="*/ 3 w 73"/>
                                    <a:gd name="T47" fmla="*/ 50 h 74"/>
                                    <a:gd name="T48" fmla="*/ 0 w 73"/>
                                    <a:gd name="T49" fmla="*/ 37 h 74"/>
                                    <a:gd name="T50" fmla="*/ 3 w 73"/>
                                    <a:gd name="T51" fmla="*/ 22 h 74"/>
                                    <a:gd name="T52" fmla="*/ 10 w 73"/>
                                    <a:gd name="T53" fmla="*/ 12 h 74"/>
                                    <a:gd name="T54" fmla="*/ 23 w 73"/>
                                    <a:gd name="T55" fmla="*/ 5 h 74"/>
                                    <a:gd name="T56" fmla="*/ 35 w 73"/>
                                    <a:gd name="T57" fmla="*/ 2 h 74"/>
                                    <a:gd name="T58" fmla="*/ 50 w 73"/>
                                    <a:gd name="T59" fmla="*/ 5 h 74"/>
                                    <a:gd name="T60" fmla="*/ 60 w 73"/>
                                    <a:gd name="T61" fmla="*/ 12 h 74"/>
                                    <a:gd name="T62" fmla="*/ 68 w 73"/>
                                    <a:gd name="T63" fmla="*/ 22 h 74"/>
                                    <a:gd name="T64" fmla="*/ 70 w 73"/>
                                    <a:gd name="T65" fmla="*/ 37 h 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73" h="74">
                                      <a:moveTo>
                                        <a:pt x="73" y="37"/>
                                      </a:moveTo>
                                      <a:lnTo>
                                        <a:pt x="73" y="30"/>
                                      </a:lnTo>
                                      <a:lnTo>
                                        <a:pt x="70" y="22"/>
                                      </a:lnTo>
                                      <a:lnTo>
                                        <a:pt x="68" y="17"/>
                                      </a:lnTo>
                                      <a:lnTo>
                                        <a:pt x="63" y="12"/>
                                      </a:lnTo>
                                      <a:lnTo>
                                        <a:pt x="58" y="7"/>
                                      </a:lnTo>
                                      <a:lnTo>
                                        <a:pt x="50" y="2"/>
                                      </a:lnTo>
                                      <a:lnTo>
                                        <a:pt x="43" y="2"/>
                                      </a:lnTo>
                                      <a:lnTo>
                                        <a:pt x="35" y="0"/>
                                      </a:lnTo>
                                      <a:lnTo>
                                        <a:pt x="28" y="2"/>
                                      </a:lnTo>
                                      <a:lnTo>
                                        <a:pt x="23" y="2"/>
                                      </a:lnTo>
                                      <a:lnTo>
                                        <a:pt x="15" y="7"/>
                                      </a:lnTo>
                                      <a:lnTo>
                                        <a:pt x="10" y="12"/>
                                      </a:lnTo>
                                      <a:lnTo>
                                        <a:pt x="5" y="17"/>
                                      </a:lnTo>
                                      <a:lnTo>
                                        <a:pt x="3" y="22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3" y="52"/>
                                      </a:lnTo>
                                      <a:lnTo>
                                        <a:pt x="5" y="57"/>
                                      </a:lnTo>
                                      <a:lnTo>
                                        <a:pt x="10" y="62"/>
                                      </a:lnTo>
                                      <a:lnTo>
                                        <a:pt x="15" y="67"/>
                                      </a:lnTo>
                                      <a:lnTo>
                                        <a:pt x="23" y="72"/>
                                      </a:lnTo>
                                      <a:lnTo>
                                        <a:pt x="28" y="72"/>
                                      </a:lnTo>
                                      <a:lnTo>
                                        <a:pt x="35" y="74"/>
                                      </a:lnTo>
                                      <a:lnTo>
                                        <a:pt x="43" y="72"/>
                                      </a:lnTo>
                                      <a:lnTo>
                                        <a:pt x="50" y="72"/>
                                      </a:lnTo>
                                      <a:lnTo>
                                        <a:pt x="58" y="67"/>
                                      </a:lnTo>
                                      <a:lnTo>
                                        <a:pt x="63" y="62"/>
                                      </a:lnTo>
                                      <a:lnTo>
                                        <a:pt x="68" y="57"/>
                                      </a:lnTo>
                                      <a:lnTo>
                                        <a:pt x="70" y="52"/>
                                      </a:lnTo>
                                      <a:lnTo>
                                        <a:pt x="73" y="45"/>
                                      </a:lnTo>
                                      <a:lnTo>
                                        <a:pt x="73" y="37"/>
                                      </a:lnTo>
                                      <a:close/>
                                      <a:moveTo>
                                        <a:pt x="70" y="37"/>
                                      </a:moveTo>
                                      <a:lnTo>
                                        <a:pt x="70" y="45"/>
                                      </a:lnTo>
                                      <a:lnTo>
                                        <a:pt x="68" y="50"/>
                                      </a:lnTo>
                                      <a:lnTo>
                                        <a:pt x="65" y="57"/>
                                      </a:lnTo>
                                      <a:lnTo>
                                        <a:pt x="60" y="62"/>
                                      </a:lnTo>
                                      <a:lnTo>
                                        <a:pt x="55" y="67"/>
                                      </a:lnTo>
                                      <a:lnTo>
                                        <a:pt x="50" y="69"/>
                                      </a:lnTo>
                                      <a:lnTo>
                                        <a:pt x="43" y="72"/>
                                      </a:lnTo>
                                      <a:lnTo>
                                        <a:pt x="35" y="72"/>
                                      </a:lnTo>
                                      <a:lnTo>
                                        <a:pt x="30" y="72"/>
                                      </a:lnTo>
                                      <a:lnTo>
                                        <a:pt x="23" y="69"/>
                                      </a:lnTo>
                                      <a:lnTo>
                                        <a:pt x="18" y="67"/>
                                      </a:lnTo>
                                      <a:lnTo>
                                        <a:pt x="10" y="62"/>
                                      </a:lnTo>
                                      <a:lnTo>
                                        <a:pt x="8" y="57"/>
                                      </a:lnTo>
                                      <a:lnTo>
                                        <a:pt x="3" y="50"/>
                                      </a:lnTo>
                                      <a:lnTo>
                                        <a:pt x="3" y="45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3" y="22"/>
                                      </a:lnTo>
                                      <a:lnTo>
                                        <a:pt x="8" y="17"/>
                                      </a:lnTo>
                                      <a:lnTo>
                                        <a:pt x="10" y="12"/>
                                      </a:lnTo>
                                      <a:lnTo>
                                        <a:pt x="18" y="7"/>
                                      </a:lnTo>
                                      <a:lnTo>
                                        <a:pt x="23" y="5"/>
                                      </a:lnTo>
                                      <a:lnTo>
                                        <a:pt x="30" y="2"/>
                                      </a:lnTo>
                                      <a:lnTo>
                                        <a:pt x="35" y="2"/>
                                      </a:lnTo>
                                      <a:lnTo>
                                        <a:pt x="43" y="2"/>
                                      </a:lnTo>
                                      <a:lnTo>
                                        <a:pt x="50" y="5"/>
                                      </a:lnTo>
                                      <a:lnTo>
                                        <a:pt x="55" y="7"/>
                                      </a:lnTo>
                                      <a:lnTo>
                                        <a:pt x="60" y="12"/>
                                      </a:lnTo>
                                      <a:lnTo>
                                        <a:pt x="65" y="17"/>
                                      </a:lnTo>
                                      <a:lnTo>
                                        <a:pt x="68" y="22"/>
                                      </a:lnTo>
                                      <a:lnTo>
                                        <a:pt x="70" y="30"/>
                                      </a:lnTo>
                                      <a:lnTo>
                                        <a:pt x="70" y="3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5B78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94" name="Freeform 248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68935" y="445135"/>
                                  <a:ext cx="46355" cy="44450"/>
                                </a:xfrm>
                                <a:custGeom>
                                  <a:avLst/>
                                  <a:gdLst>
                                    <a:gd name="T0" fmla="*/ 70 w 73"/>
                                    <a:gd name="T1" fmla="*/ 28 h 70"/>
                                    <a:gd name="T2" fmla="*/ 65 w 73"/>
                                    <a:gd name="T3" fmla="*/ 15 h 70"/>
                                    <a:gd name="T4" fmla="*/ 55 w 73"/>
                                    <a:gd name="T5" fmla="*/ 5 h 70"/>
                                    <a:gd name="T6" fmla="*/ 43 w 73"/>
                                    <a:gd name="T7" fmla="*/ 0 h 70"/>
                                    <a:gd name="T8" fmla="*/ 30 w 73"/>
                                    <a:gd name="T9" fmla="*/ 0 h 70"/>
                                    <a:gd name="T10" fmla="*/ 15 w 73"/>
                                    <a:gd name="T11" fmla="*/ 5 h 70"/>
                                    <a:gd name="T12" fmla="*/ 5 w 73"/>
                                    <a:gd name="T13" fmla="*/ 15 h 70"/>
                                    <a:gd name="T14" fmla="*/ 0 w 73"/>
                                    <a:gd name="T15" fmla="*/ 28 h 70"/>
                                    <a:gd name="T16" fmla="*/ 0 w 73"/>
                                    <a:gd name="T17" fmla="*/ 43 h 70"/>
                                    <a:gd name="T18" fmla="*/ 5 w 73"/>
                                    <a:gd name="T19" fmla="*/ 55 h 70"/>
                                    <a:gd name="T20" fmla="*/ 15 w 73"/>
                                    <a:gd name="T21" fmla="*/ 65 h 70"/>
                                    <a:gd name="T22" fmla="*/ 30 w 73"/>
                                    <a:gd name="T23" fmla="*/ 70 h 70"/>
                                    <a:gd name="T24" fmla="*/ 43 w 73"/>
                                    <a:gd name="T25" fmla="*/ 70 h 70"/>
                                    <a:gd name="T26" fmla="*/ 55 w 73"/>
                                    <a:gd name="T27" fmla="*/ 65 h 70"/>
                                    <a:gd name="T28" fmla="*/ 65 w 73"/>
                                    <a:gd name="T29" fmla="*/ 55 h 70"/>
                                    <a:gd name="T30" fmla="*/ 70 w 73"/>
                                    <a:gd name="T31" fmla="*/ 43 h 70"/>
                                    <a:gd name="T32" fmla="*/ 70 w 73"/>
                                    <a:gd name="T33" fmla="*/ 35 h 70"/>
                                    <a:gd name="T34" fmla="*/ 68 w 73"/>
                                    <a:gd name="T35" fmla="*/ 48 h 70"/>
                                    <a:gd name="T36" fmla="*/ 60 w 73"/>
                                    <a:gd name="T37" fmla="*/ 60 h 70"/>
                                    <a:gd name="T38" fmla="*/ 50 w 73"/>
                                    <a:gd name="T39" fmla="*/ 67 h 70"/>
                                    <a:gd name="T40" fmla="*/ 35 w 73"/>
                                    <a:gd name="T41" fmla="*/ 70 h 70"/>
                                    <a:gd name="T42" fmla="*/ 23 w 73"/>
                                    <a:gd name="T43" fmla="*/ 67 h 70"/>
                                    <a:gd name="T44" fmla="*/ 13 w 73"/>
                                    <a:gd name="T45" fmla="*/ 60 h 70"/>
                                    <a:gd name="T46" fmla="*/ 5 w 73"/>
                                    <a:gd name="T47" fmla="*/ 48 h 70"/>
                                    <a:gd name="T48" fmla="*/ 3 w 73"/>
                                    <a:gd name="T49" fmla="*/ 35 h 70"/>
                                    <a:gd name="T50" fmla="*/ 5 w 73"/>
                                    <a:gd name="T51" fmla="*/ 23 h 70"/>
                                    <a:gd name="T52" fmla="*/ 13 w 73"/>
                                    <a:gd name="T53" fmla="*/ 10 h 70"/>
                                    <a:gd name="T54" fmla="*/ 23 w 73"/>
                                    <a:gd name="T55" fmla="*/ 3 h 70"/>
                                    <a:gd name="T56" fmla="*/ 35 w 73"/>
                                    <a:gd name="T57" fmla="*/ 0 h 70"/>
                                    <a:gd name="T58" fmla="*/ 50 w 73"/>
                                    <a:gd name="T59" fmla="*/ 3 h 70"/>
                                    <a:gd name="T60" fmla="*/ 60 w 73"/>
                                    <a:gd name="T61" fmla="*/ 10 h 70"/>
                                    <a:gd name="T62" fmla="*/ 68 w 73"/>
                                    <a:gd name="T63" fmla="*/ 23 h 70"/>
                                    <a:gd name="T64" fmla="*/ 70 w 73"/>
                                    <a:gd name="T65" fmla="*/ 35 h 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73" h="70">
                                      <a:moveTo>
                                        <a:pt x="73" y="35"/>
                                      </a:moveTo>
                                      <a:lnTo>
                                        <a:pt x="70" y="28"/>
                                      </a:lnTo>
                                      <a:lnTo>
                                        <a:pt x="70" y="20"/>
                                      </a:lnTo>
                                      <a:lnTo>
                                        <a:pt x="65" y="15"/>
                                      </a:lnTo>
                                      <a:lnTo>
                                        <a:pt x="63" y="10"/>
                                      </a:lnTo>
                                      <a:lnTo>
                                        <a:pt x="55" y="5"/>
                                      </a:lnTo>
                                      <a:lnTo>
                                        <a:pt x="50" y="3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5" y="0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23" y="3"/>
                                      </a:lnTo>
                                      <a:lnTo>
                                        <a:pt x="15" y="5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5" y="15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3" y="50"/>
                                      </a:lnTo>
                                      <a:lnTo>
                                        <a:pt x="5" y="55"/>
                                      </a:lnTo>
                                      <a:lnTo>
                                        <a:pt x="10" y="60"/>
                                      </a:lnTo>
                                      <a:lnTo>
                                        <a:pt x="15" y="65"/>
                                      </a:lnTo>
                                      <a:lnTo>
                                        <a:pt x="23" y="67"/>
                                      </a:lnTo>
                                      <a:lnTo>
                                        <a:pt x="30" y="70"/>
                                      </a:lnTo>
                                      <a:lnTo>
                                        <a:pt x="35" y="70"/>
                                      </a:lnTo>
                                      <a:lnTo>
                                        <a:pt x="43" y="70"/>
                                      </a:lnTo>
                                      <a:lnTo>
                                        <a:pt x="50" y="67"/>
                                      </a:lnTo>
                                      <a:lnTo>
                                        <a:pt x="55" y="65"/>
                                      </a:lnTo>
                                      <a:lnTo>
                                        <a:pt x="63" y="60"/>
                                      </a:lnTo>
                                      <a:lnTo>
                                        <a:pt x="65" y="55"/>
                                      </a:lnTo>
                                      <a:lnTo>
                                        <a:pt x="70" y="50"/>
                                      </a:lnTo>
                                      <a:lnTo>
                                        <a:pt x="70" y="43"/>
                                      </a:lnTo>
                                      <a:lnTo>
                                        <a:pt x="73" y="35"/>
                                      </a:lnTo>
                                      <a:close/>
                                      <a:moveTo>
                                        <a:pt x="70" y="35"/>
                                      </a:moveTo>
                                      <a:lnTo>
                                        <a:pt x="70" y="43"/>
                                      </a:lnTo>
                                      <a:lnTo>
                                        <a:pt x="68" y="48"/>
                                      </a:lnTo>
                                      <a:lnTo>
                                        <a:pt x="65" y="55"/>
                                      </a:lnTo>
                                      <a:lnTo>
                                        <a:pt x="60" y="60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50" y="67"/>
                                      </a:lnTo>
                                      <a:lnTo>
                                        <a:pt x="43" y="67"/>
                                      </a:lnTo>
                                      <a:lnTo>
                                        <a:pt x="35" y="70"/>
                                      </a:lnTo>
                                      <a:lnTo>
                                        <a:pt x="30" y="67"/>
                                      </a:lnTo>
                                      <a:lnTo>
                                        <a:pt x="23" y="67"/>
                                      </a:lnTo>
                                      <a:lnTo>
                                        <a:pt x="18" y="62"/>
                                      </a:lnTo>
                                      <a:lnTo>
                                        <a:pt x="13" y="60"/>
                                      </a:lnTo>
                                      <a:lnTo>
                                        <a:pt x="8" y="55"/>
                                      </a:lnTo>
                                      <a:lnTo>
                                        <a:pt x="5" y="48"/>
                                      </a:lnTo>
                                      <a:lnTo>
                                        <a:pt x="3" y="43"/>
                                      </a:lnTo>
                                      <a:lnTo>
                                        <a:pt x="3" y="35"/>
                                      </a:lnTo>
                                      <a:lnTo>
                                        <a:pt x="3" y="28"/>
                                      </a:lnTo>
                                      <a:lnTo>
                                        <a:pt x="5" y="23"/>
                                      </a:lnTo>
                                      <a:lnTo>
                                        <a:pt x="8" y="15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18" y="8"/>
                                      </a:lnTo>
                                      <a:lnTo>
                                        <a:pt x="23" y="3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35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50" y="3"/>
                                      </a:lnTo>
                                      <a:lnTo>
                                        <a:pt x="55" y="8"/>
                                      </a:lnTo>
                                      <a:lnTo>
                                        <a:pt x="60" y="10"/>
                                      </a:lnTo>
                                      <a:lnTo>
                                        <a:pt x="65" y="15"/>
                                      </a:lnTo>
                                      <a:lnTo>
                                        <a:pt x="68" y="23"/>
                                      </a:lnTo>
                                      <a:lnTo>
                                        <a:pt x="70" y="28"/>
                                      </a:lnTo>
                                      <a:lnTo>
                                        <a:pt x="70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7B88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95" name="Freeform 248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68935" y="445135"/>
                                  <a:ext cx="44450" cy="44450"/>
                                </a:xfrm>
                                <a:custGeom>
                                  <a:avLst/>
                                  <a:gdLst>
                                    <a:gd name="T0" fmla="*/ 70 w 70"/>
                                    <a:gd name="T1" fmla="*/ 28 h 70"/>
                                    <a:gd name="T2" fmla="*/ 65 w 70"/>
                                    <a:gd name="T3" fmla="*/ 15 h 70"/>
                                    <a:gd name="T4" fmla="*/ 55 w 70"/>
                                    <a:gd name="T5" fmla="*/ 5 h 70"/>
                                    <a:gd name="T6" fmla="*/ 43 w 70"/>
                                    <a:gd name="T7" fmla="*/ 0 h 70"/>
                                    <a:gd name="T8" fmla="*/ 30 w 70"/>
                                    <a:gd name="T9" fmla="*/ 0 h 70"/>
                                    <a:gd name="T10" fmla="*/ 18 w 70"/>
                                    <a:gd name="T11" fmla="*/ 5 h 70"/>
                                    <a:gd name="T12" fmla="*/ 8 w 70"/>
                                    <a:gd name="T13" fmla="*/ 15 h 70"/>
                                    <a:gd name="T14" fmla="*/ 3 w 70"/>
                                    <a:gd name="T15" fmla="*/ 28 h 70"/>
                                    <a:gd name="T16" fmla="*/ 3 w 70"/>
                                    <a:gd name="T17" fmla="*/ 43 h 70"/>
                                    <a:gd name="T18" fmla="*/ 8 w 70"/>
                                    <a:gd name="T19" fmla="*/ 55 h 70"/>
                                    <a:gd name="T20" fmla="*/ 18 w 70"/>
                                    <a:gd name="T21" fmla="*/ 65 h 70"/>
                                    <a:gd name="T22" fmla="*/ 30 w 70"/>
                                    <a:gd name="T23" fmla="*/ 70 h 70"/>
                                    <a:gd name="T24" fmla="*/ 43 w 70"/>
                                    <a:gd name="T25" fmla="*/ 70 h 70"/>
                                    <a:gd name="T26" fmla="*/ 55 w 70"/>
                                    <a:gd name="T27" fmla="*/ 65 h 70"/>
                                    <a:gd name="T28" fmla="*/ 65 w 70"/>
                                    <a:gd name="T29" fmla="*/ 55 h 70"/>
                                    <a:gd name="T30" fmla="*/ 70 w 70"/>
                                    <a:gd name="T31" fmla="*/ 43 h 70"/>
                                    <a:gd name="T32" fmla="*/ 70 w 70"/>
                                    <a:gd name="T33" fmla="*/ 35 h 70"/>
                                    <a:gd name="T34" fmla="*/ 68 w 70"/>
                                    <a:gd name="T35" fmla="*/ 48 h 70"/>
                                    <a:gd name="T36" fmla="*/ 60 w 70"/>
                                    <a:gd name="T37" fmla="*/ 60 h 70"/>
                                    <a:gd name="T38" fmla="*/ 50 w 70"/>
                                    <a:gd name="T39" fmla="*/ 65 h 70"/>
                                    <a:gd name="T40" fmla="*/ 35 w 70"/>
                                    <a:gd name="T41" fmla="*/ 67 h 70"/>
                                    <a:gd name="T42" fmla="*/ 23 w 70"/>
                                    <a:gd name="T43" fmla="*/ 65 h 70"/>
                                    <a:gd name="T44" fmla="*/ 13 w 70"/>
                                    <a:gd name="T45" fmla="*/ 60 h 70"/>
                                    <a:gd name="T46" fmla="*/ 5 w 70"/>
                                    <a:gd name="T47" fmla="*/ 48 h 70"/>
                                    <a:gd name="T48" fmla="*/ 3 w 70"/>
                                    <a:gd name="T49" fmla="*/ 35 h 70"/>
                                    <a:gd name="T50" fmla="*/ 5 w 70"/>
                                    <a:gd name="T51" fmla="*/ 23 h 70"/>
                                    <a:gd name="T52" fmla="*/ 13 w 70"/>
                                    <a:gd name="T53" fmla="*/ 10 h 70"/>
                                    <a:gd name="T54" fmla="*/ 23 w 70"/>
                                    <a:gd name="T55" fmla="*/ 5 h 70"/>
                                    <a:gd name="T56" fmla="*/ 35 w 70"/>
                                    <a:gd name="T57" fmla="*/ 0 h 70"/>
                                    <a:gd name="T58" fmla="*/ 50 w 70"/>
                                    <a:gd name="T59" fmla="*/ 5 h 70"/>
                                    <a:gd name="T60" fmla="*/ 60 w 70"/>
                                    <a:gd name="T61" fmla="*/ 10 h 70"/>
                                    <a:gd name="T62" fmla="*/ 68 w 70"/>
                                    <a:gd name="T63" fmla="*/ 23 h 70"/>
                                    <a:gd name="T64" fmla="*/ 70 w 70"/>
                                    <a:gd name="T65" fmla="*/ 35 h 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70" h="70">
                                      <a:moveTo>
                                        <a:pt x="70" y="35"/>
                                      </a:moveTo>
                                      <a:lnTo>
                                        <a:pt x="70" y="28"/>
                                      </a:lnTo>
                                      <a:lnTo>
                                        <a:pt x="68" y="20"/>
                                      </a:lnTo>
                                      <a:lnTo>
                                        <a:pt x="65" y="15"/>
                                      </a:lnTo>
                                      <a:lnTo>
                                        <a:pt x="60" y="10"/>
                                      </a:lnTo>
                                      <a:lnTo>
                                        <a:pt x="55" y="5"/>
                                      </a:lnTo>
                                      <a:lnTo>
                                        <a:pt x="50" y="3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35" y="0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23" y="3"/>
                                      </a:lnTo>
                                      <a:lnTo>
                                        <a:pt x="18" y="5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8" y="15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3" y="28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3" y="43"/>
                                      </a:lnTo>
                                      <a:lnTo>
                                        <a:pt x="3" y="48"/>
                                      </a:lnTo>
                                      <a:lnTo>
                                        <a:pt x="8" y="55"/>
                                      </a:lnTo>
                                      <a:lnTo>
                                        <a:pt x="10" y="60"/>
                                      </a:lnTo>
                                      <a:lnTo>
                                        <a:pt x="18" y="65"/>
                                      </a:lnTo>
                                      <a:lnTo>
                                        <a:pt x="23" y="67"/>
                                      </a:lnTo>
                                      <a:lnTo>
                                        <a:pt x="30" y="70"/>
                                      </a:lnTo>
                                      <a:lnTo>
                                        <a:pt x="35" y="70"/>
                                      </a:lnTo>
                                      <a:lnTo>
                                        <a:pt x="43" y="70"/>
                                      </a:lnTo>
                                      <a:lnTo>
                                        <a:pt x="50" y="67"/>
                                      </a:lnTo>
                                      <a:lnTo>
                                        <a:pt x="55" y="65"/>
                                      </a:lnTo>
                                      <a:lnTo>
                                        <a:pt x="60" y="60"/>
                                      </a:lnTo>
                                      <a:lnTo>
                                        <a:pt x="65" y="55"/>
                                      </a:lnTo>
                                      <a:lnTo>
                                        <a:pt x="68" y="48"/>
                                      </a:lnTo>
                                      <a:lnTo>
                                        <a:pt x="70" y="43"/>
                                      </a:lnTo>
                                      <a:lnTo>
                                        <a:pt x="70" y="35"/>
                                      </a:lnTo>
                                      <a:close/>
                                      <a:moveTo>
                                        <a:pt x="70" y="35"/>
                                      </a:moveTo>
                                      <a:lnTo>
                                        <a:pt x="70" y="43"/>
                                      </a:lnTo>
                                      <a:lnTo>
                                        <a:pt x="68" y="48"/>
                                      </a:lnTo>
                                      <a:lnTo>
                                        <a:pt x="65" y="55"/>
                                      </a:lnTo>
                                      <a:lnTo>
                                        <a:pt x="60" y="60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50" y="65"/>
                                      </a:lnTo>
                                      <a:lnTo>
                                        <a:pt x="43" y="67"/>
                                      </a:lnTo>
                                      <a:lnTo>
                                        <a:pt x="35" y="67"/>
                                      </a:lnTo>
                                      <a:lnTo>
                                        <a:pt x="30" y="67"/>
                                      </a:lnTo>
                                      <a:lnTo>
                                        <a:pt x="23" y="65"/>
                                      </a:lnTo>
                                      <a:lnTo>
                                        <a:pt x="18" y="62"/>
                                      </a:lnTo>
                                      <a:lnTo>
                                        <a:pt x="13" y="60"/>
                                      </a:lnTo>
                                      <a:lnTo>
                                        <a:pt x="8" y="55"/>
                                      </a:lnTo>
                                      <a:lnTo>
                                        <a:pt x="5" y="48"/>
                                      </a:lnTo>
                                      <a:lnTo>
                                        <a:pt x="3" y="43"/>
                                      </a:lnTo>
                                      <a:lnTo>
                                        <a:pt x="3" y="35"/>
                                      </a:lnTo>
                                      <a:lnTo>
                                        <a:pt x="3" y="28"/>
                                      </a:lnTo>
                                      <a:lnTo>
                                        <a:pt x="5" y="23"/>
                                      </a:lnTo>
                                      <a:lnTo>
                                        <a:pt x="8" y="15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18" y="8"/>
                                      </a:lnTo>
                                      <a:lnTo>
                                        <a:pt x="23" y="5"/>
                                      </a:lnTo>
                                      <a:lnTo>
                                        <a:pt x="30" y="3"/>
                                      </a:lnTo>
                                      <a:lnTo>
                                        <a:pt x="35" y="0"/>
                                      </a:lnTo>
                                      <a:lnTo>
                                        <a:pt x="43" y="3"/>
                                      </a:lnTo>
                                      <a:lnTo>
                                        <a:pt x="50" y="5"/>
                                      </a:lnTo>
                                      <a:lnTo>
                                        <a:pt x="55" y="8"/>
                                      </a:lnTo>
                                      <a:lnTo>
                                        <a:pt x="60" y="10"/>
                                      </a:lnTo>
                                      <a:lnTo>
                                        <a:pt x="65" y="15"/>
                                      </a:lnTo>
                                      <a:lnTo>
                                        <a:pt x="68" y="23"/>
                                      </a:lnTo>
                                      <a:lnTo>
                                        <a:pt x="70" y="28"/>
                                      </a:lnTo>
                                      <a:lnTo>
                                        <a:pt x="70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ABA8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96" name="Freeform 248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70840" y="445135"/>
                                  <a:ext cx="42545" cy="44450"/>
                                </a:xfrm>
                                <a:custGeom>
                                  <a:avLst/>
                                  <a:gdLst>
                                    <a:gd name="T0" fmla="*/ 67 w 67"/>
                                    <a:gd name="T1" fmla="*/ 28 h 70"/>
                                    <a:gd name="T2" fmla="*/ 62 w 67"/>
                                    <a:gd name="T3" fmla="*/ 15 h 70"/>
                                    <a:gd name="T4" fmla="*/ 52 w 67"/>
                                    <a:gd name="T5" fmla="*/ 8 h 70"/>
                                    <a:gd name="T6" fmla="*/ 40 w 67"/>
                                    <a:gd name="T7" fmla="*/ 0 h 70"/>
                                    <a:gd name="T8" fmla="*/ 27 w 67"/>
                                    <a:gd name="T9" fmla="*/ 0 h 70"/>
                                    <a:gd name="T10" fmla="*/ 15 w 67"/>
                                    <a:gd name="T11" fmla="*/ 8 h 70"/>
                                    <a:gd name="T12" fmla="*/ 5 w 67"/>
                                    <a:gd name="T13" fmla="*/ 15 h 70"/>
                                    <a:gd name="T14" fmla="*/ 0 w 67"/>
                                    <a:gd name="T15" fmla="*/ 28 h 70"/>
                                    <a:gd name="T16" fmla="*/ 0 w 67"/>
                                    <a:gd name="T17" fmla="*/ 43 h 70"/>
                                    <a:gd name="T18" fmla="*/ 5 w 67"/>
                                    <a:gd name="T19" fmla="*/ 55 h 70"/>
                                    <a:gd name="T20" fmla="*/ 15 w 67"/>
                                    <a:gd name="T21" fmla="*/ 62 h 70"/>
                                    <a:gd name="T22" fmla="*/ 27 w 67"/>
                                    <a:gd name="T23" fmla="*/ 67 h 70"/>
                                    <a:gd name="T24" fmla="*/ 40 w 67"/>
                                    <a:gd name="T25" fmla="*/ 67 h 70"/>
                                    <a:gd name="T26" fmla="*/ 52 w 67"/>
                                    <a:gd name="T27" fmla="*/ 62 h 70"/>
                                    <a:gd name="T28" fmla="*/ 62 w 67"/>
                                    <a:gd name="T29" fmla="*/ 55 h 70"/>
                                    <a:gd name="T30" fmla="*/ 67 w 67"/>
                                    <a:gd name="T31" fmla="*/ 43 h 70"/>
                                    <a:gd name="T32" fmla="*/ 67 w 67"/>
                                    <a:gd name="T33" fmla="*/ 35 h 70"/>
                                    <a:gd name="T34" fmla="*/ 65 w 67"/>
                                    <a:gd name="T35" fmla="*/ 48 h 70"/>
                                    <a:gd name="T36" fmla="*/ 57 w 67"/>
                                    <a:gd name="T37" fmla="*/ 57 h 70"/>
                                    <a:gd name="T38" fmla="*/ 47 w 67"/>
                                    <a:gd name="T39" fmla="*/ 65 h 70"/>
                                    <a:gd name="T40" fmla="*/ 32 w 67"/>
                                    <a:gd name="T41" fmla="*/ 67 h 70"/>
                                    <a:gd name="T42" fmla="*/ 20 w 67"/>
                                    <a:gd name="T43" fmla="*/ 65 h 70"/>
                                    <a:gd name="T44" fmla="*/ 10 w 67"/>
                                    <a:gd name="T45" fmla="*/ 57 h 70"/>
                                    <a:gd name="T46" fmla="*/ 2 w 67"/>
                                    <a:gd name="T47" fmla="*/ 48 h 70"/>
                                    <a:gd name="T48" fmla="*/ 0 w 67"/>
                                    <a:gd name="T49" fmla="*/ 35 h 70"/>
                                    <a:gd name="T50" fmla="*/ 2 w 67"/>
                                    <a:gd name="T51" fmla="*/ 23 h 70"/>
                                    <a:gd name="T52" fmla="*/ 10 w 67"/>
                                    <a:gd name="T53" fmla="*/ 13 h 70"/>
                                    <a:gd name="T54" fmla="*/ 20 w 67"/>
                                    <a:gd name="T55" fmla="*/ 5 h 70"/>
                                    <a:gd name="T56" fmla="*/ 32 w 67"/>
                                    <a:gd name="T57" fmla="*/ 3 h 70"/>
                                    <a:gd name="T58" fmla="*/ 47 w 67"/>
                                    <a:gd name="T59" fmla="*/ 5 h 70"/>
                                    <a:gd name="T60" fmla="*/ 57 w 67"/>
                                    <a:gd name="T61" fmla="*/ 13 h 70"/>
                                    <a:gd name="T62" fmla="*/ 65 w 67"/>
                                    <a:gd name="T63" fmla="*/ 23 h 70"/>
                                    <a:gd name="T64" fmla="*/ 67 w 67"/>
                                    <a:gd name="T65" fmla="*/ 35 h 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67" h="70">
                                      <a:moveTo>
                                        <a:pt x="67" y="35"/>
                                      </a:moveTo>
                                      <a:lnTo>
                                        <a:pt x="67" y="28"/>
                                      </a:lnTo>
                                      <a:lnTo>
                                        <a:pt x="65" y="23"/>
                                      </a:lnTo>
                                      <a:lnTo>
                                        <a:pt x="62" y="15"/>
                                      </a:lnTo>
                                      <a:lnTo>
                                        <a:pt x="57" y="10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47" y="3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20" y="3"/>
                                      </a:lnTo>
                                      <a:lnTo>
                                        <a:pt x="15" y="8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5" y="15"/>
                                      </a:lnTo>
                                      <a:lnTo>
                                        <a:pt x="2" y="23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2" y="48"/>
                                      </a:lnTo>
                                      <a:lnTo>
                                        <a:pt x="5" y="55"/>
                                      </a:lnTo>
                                      <a:lnTo>
                                        <a:pt x="10" y="60"/>
                                      </a:lnTo>
                                      <a:lnTo>
                                        <a:pt x="15" y="62"/>
                                      </a:lnTo>
                                      <a:lnTo>
                                        <a:pt x="20" y="67"/>
                                      </a:lnTo>
                                      <a:lnTo>
                                        <a:pt x="27" y="67"/>
                                      </a:lnTo>
                                      <a:lnTo>
                                        <a:pt x="32" y="70"/>
                                      </a:lnTo>
                                      <a:lnTo>
                                        <a:pt x="40" y="67"/>
                                      </a:lnTo>
                                      <a:lnTo>
                                        <a:pt x="47" y="67"/>
                                      </a:lnTo>
                                      <a:lnTo>
                                        <a:pt x="52" y="62"/>
                                      </a:lnTo>
                                      <a:lnTo>
                                        <a:pt x="57" y="60"/>
                                      </a:lnTo>
                                      <a:lnTo>
                                        <a:pt x="62" y="55"/>
                                      </a:lnTo>
                                      <a:lnTo>
                                        <a:pt x="65" y="48"/>
                                      </a:lnTo>
                                      <a:lnTo>
                                        <a:pt x="67" y="43"/>
                                      </a:lnTo>
                                      <a:lnTo>
                                        <a:pt x="67" y="35"/>
                                      </a:lnTo>
                                      <a:close/>
                                      <a:moveTo>
                                        <a:pt x="67" y="35"/>
                                      </a:moveTo>
                                      <a:lnTo>
                                        <a:pt x="65" y="43"/>
                                      </a:lnTo>
                                      <a:lnTo>
                                        <a:pt x="65" y="48"/>
                                      </a:lnTo>
                                      <a:lnTo>
                                        <a:pt x="60" y="53"/>
                                      </a:lnTo>
                                      <a:lnTo>
                                        <a:pt x="57" y="57"/>
                                      </a:lnTo>
                                      <a:lnTo>
                                        <a:pt x="52" y="62"/>
                                      </a:lnTo>
                                      <a:lnTo>
                                        <a:pt x="47" y="65"/>
                                      </a:lnTo>
                                      <a:lnTo>
                                        <a:pt x="40" y="67"/>
                                      </a:lnTo>
                                      <a:lnTo>
                                        <a:pt x="32" y="67"/>
                                      </a:lnTo>
                                      <a:lnTo>
                                        <a:pt x="27" y="67"/>
                                      </a:lnTo>
                                      <a:lnTo>
                                        <a:pt x="20" y="65"/>
                                      </a:lnTo>
                                      <a:lnTo>
                                        <a:pt x="15" y="62"/>
                                      </a:lnTo>
                                      <a:lnTo>
                                        <a:pt x="10" y="57"/>
                                      </a:lnTo>
                                      <a:lnTo>
                                        <a:pt x="5" y="53"/>
                                      </a:lnTo>
                                      <a:lnTo>
                                        <a:pt x="2" y="48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2" y="23"/>
                                      </a:lnTo>
                                      <a:lnTo>
                                        <a:pt x="5" y="18"/>
                                      </a:lnTo>
                                      <a:lnTo>
                                        <a:pt x="10" y="13"/>
                                      </a:lnTo>
                                      <a:lnTo>
                                        <a:pt x="15" y="8"/>
                                      </a:lnTo>
                                      <a:lnTo>
                                        <a:pt x="20" y="5"/>
                                      </a:lnTo>
                                      <a:lnTo>
                                        <a:pt x="27" y="3"/>
                                      </a:lnTo>
                                      <a:lnTo>
                                        <a:pt x="32" y="3"/>
                                      </a:lnTo>
                                      <a:lnTo>
                                        <a:pt x="40" y="3"/>
                                      </a:lnTo>
                                      <a:lnTo>
                                        <a:pt x="47" y="5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57" y="13"/>
                                      </a:lnTo>
                                      <a:lnTo>
                                        <a:pt x="60" y="18"/>
                                      </a:lnTo>
                                      <a:lnTo>
                                        <a:pt x="65" y="23"/>
                                      </a:lnTo>
                                      <a:lnTo>
                                        <a:pt x="65" y="28"/>
                                      </a:lnTo>
                                      <a:lnTo>
                                        <a:pt x="67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CBB8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97" name="Freeform 248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70840" y="445135"/>
                                  <a:ext cx="42545" cy="42545"/>
                                </a:xfrm>
                                <a:custGeom>
                                  <a:avLst/>
                                  <a:gdLst>
                                    <a:gd name="T0" fmla="*/ 67 w 67"/>
                                    <a:gd name="T1" fmla="*/ 35 h 67"/>
                                    <a:gd name="T2" fmla="*/ 67 w 67"/>
                                    <a:gd name="T3" fmla="*/ 28 h 67"/>
                                    <a:gd name="T4" fmla="*/ 65 w 67"/>
                                    <a:gd name="T5" fmla="*/ 23 h 67"/>
                                    <a:gd name="T6" fmla="*/ 62 w 67"/>
                                    <a:gd name="T7" fmla="*/ 15 h 67"/>
                                    <a:gd name="T8" fmla="*/ 57 w 67"/>
                                    <a:gd name="T9" fmla="*/ 10 h 67"/>
                                    <a:gd name="T10" fmla="*/ 52 w 67"/>
                                    <a:gd name="T11" fmla="*/ 8 h 67"/>
                                    <a:gd name="T12" fmla="*/ 47 w 67"/>
                                    <a:gd name="T13" fmla="*/ 5 h 67"/>
                                    <a:gd name="T14" fmla="*/ 40 w 67"/>
                                    <a:gd name="T15" fmla="*/ 3 h 67"/>
                                    <a:gd name="T16" fmla="*/ 32 w 67"/>
                                    <a:gd name="T17" fmla="*/ 0 h 67"/>
                                    <a:gd name="T18" fmla="*/ 27 w 67"/>
                                    <a:gd name="T19" fmla="*/ 3 h 67"/>
                                    <a:gd name="T20" fmla="*/ 20 w 67"/>
                                    <a:gd name="T21" fmla="*/ 5 h 67"/>
                                    <a:gd name="T22" fmla="*/ 15 w 67"/>
                                    <a:gd name="T23" fmla="*/ 8 h 67"/>
                                    <a:gd name="T24" fmla="*/ 10 w 67"/>
                                    <a:gd name="T25" fmla="*/ 10 h 67"/>
                                    <a:gd name="T26" fmla="*/ 5 w 67"/>
                                    <a:gd name="T27" fmla="*/ 15 h 67"/>
                                    <a:gd name="T28" fmla="*/ 2 w 67"/>
                                    <a:gd name="T29" fmla="*/ 23 h 67"/>
                                    <a:gd name="T30" fmla="*/ 0 w 67"/>
                                    <a:gd name="T31" fmla="*/ 28 h 67"/>
                                    <a:gd name="T32" fmla="*/ 0 w 67"/>
                                    <a:gd name="T33" fmla="*/ 35 h 67"/>
                                    <a:gd name="T34" fmla="*/ 0 w 67"/>
                                    <a:gd name="T35" fmla="*/ 43 h 67"/>
                                    <a:gd name="T36" fmla="*/ 2 w 67"/>
                                    <a:gd name="T37" fmla="*/ 48 h 67"/>
                                    <a:gd name="T38" fmla="*/ 5 w 67"/>
                                    <a:gd name="T39" fmla="*/ 55 h 67"/>
                                    <a:gd name="T40" fmla="*/ 10 w 67"/>
                                    <a:gd name="T41" fmla="*/ 60 h 67"/>
                                    <a:gd name="T42" fmla="*/ 15 w 67"/>
                                    <a:gd name="T43" fmla="*/ 62 h 67"/>
                                    <a:gd name="T44" fmla="*/ 20 w 67"/>
                                    <a:gd name="T45" fmla="*/ 65 h 67"/>
                                    <a:gd name="T46" fmla="*/ 27 w 67"/>
                                    <a:gd name="T47" fmla="*/ 67 h 67"/>
                                    <a:gd name="T48" fmla="*/ 32 w 67"/>
                                    <a:gd name="T49" fmla="*/ 67 h 67"/>
                                    <a:gd name="T50" fmla="*/ 40 w 67"/>
                                    <a:gd name="T51" fmla="*/ 67 h 67"/>
                                    <a:gd name="T52" fmla="*/ 47 w 67"/>
                                    <a:gd name="T53" fmla="*/ 65 h 67"/>
                                    <a:gd name="T54" fmla="*/ 52 w 67"/>
                                    <a:gd name="T55" fmla="*/ 62 h 67"/>
                                    <a:gd name="T56" fmla="*/ 57 w 67"/>
                                    <a:gd name="T57" fmla="*/ 60 h 67"/>
                                    <a:gd name="T58" fmla="*/ 62 w 67"/>
                                    <a:gd name="T59" fmla="*/ 55 h 67"/>
                                    <a:gd name="T60" fmla="*/ 65 w 67"/>
                                    <a:gd name="T61" fmla="*/ 48 h 67"/>
                                    <a:gd name="T62" fmla="*/ 67 w 67"/>
                                    <a:gd name="T63" fmla="*/ 43 h 67"/>
                                    <a:gd name="T64" fmla="*/ 67 w 67"/>
                                    <a:gd name="T65" fmla="*/ 35 h 67"/>
                                    <a:gd name="T66" fmla="*/ 65 w 67"/>
                                    <a:gd name="T67" fmla="*/ 35 h 67"/>
                                    <a:gd name="T68" fmla="*/ 62 w 67"/>
                                    <a:gd name="T69" fmla="*/ 48 h 67"/>
                                    <a:gd name="T70" fmla="*/ 57 w 67"/>
                                    <a:gd name="T71" fmla="*/ 57 h 67"/>
                                    <a:gd name="T72" fmla="*/ 45 w 67"/>
                                    <a:gd name="T73" fmla="*/ 65 h 67"/>
                                    <a:gd name="T74" fmla="*/ 32 w 67"/>
                                    <a:gd name="T75" fmla="*/ 67 h 67"/>
                                    <a:gd name="T76" fmla="*/ 20 w 67"/>
                                    <a:gd name="T77" fmla="*/ 65 h 67"/>
                                    <a:gd name="T78" fmla="*/ 10 w 67"/>
                                    <a:gd name="T79" fmla="*/ 57 h 67"/>
                                    <a:gd name="T80" fmla="*/ 5 w 67"/>
                                    <a:gd name="T81" fmla="*/ 48 h 67"/>
                                    <a:gd name="T82" fmla="*/ 2 w 67"/>
                                    <a:gd name="T83" fmla="*/ 35 h 67"/>
                                    <a:gd name="T84" fmla="*/ 5 w 67"/>
                                    <a:gd name="T85" fmla="*/ 23 h 67"/>
                                    <a:gd name="T86" fmla="*/ 10 w 67"/>
                                    <a:gd name="T87" fmla="*/ 13 h 67"/>
                                    <a:gd name="T88" fmla="*/ 20 w 67"/>
                                    <a:gd name="T89" fmla="*/ 5 h 67"/>
                                    <a:gd name="T90" fmla="*/ 32 w 67"/>
                                    <a:gd name="T91" fmla="*/ 3 h 67"/>
                                    <a:gd name="T92" fmla="*/ 45 w 67"/>
                                    <a:gd name="T93" fmla="*/ 5 h 67"/>
                                    <a:gd name="T94" fmla="*/ 57 w 67"/>
                                    <a:gd name="T95" fmla="*/ 13 h 67"/>
                                    <a:gd name="T96" fmla="*/ 62 w 67"/>
                                    <a:gd name="T97" fmla="*/ 23 h 67"/>
                                    <a:gd name="T98" fmla="*/ 65 w 67"/>
                                    <a:gd name="T99" fmla="*/ 35 h 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67" h="67">
                                      <a:moveTo>
                                        <a:pt x="67" y="35"/>
                                      </a:moveTo>
                                      <a:lnTo>
                                        <a:pt x="67" y="28"/>
                                      </a:lnTo>
                                      <a:lnTo>
                                        <a:pt x="65" y="23"/>
                                      </a:lnTo>
                                      <a:lnTo>
                                        <a:pt x="62" y="15"/>
                                      </a:lnTo>
                                      <a:lnTo>
                                        <a:pt x="57" y="10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47" y="5"/>
                                      </a:lnTo>
                                      <a:lnTo>
                                        <a:pt x="40" y="3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27" y="3"/>
                                      </a:lnTo>
                                      <a:lnTo>
                                        <a:pt x="20" y="5"/>
                                      </a:lnTo>
                                      <a:lnTo>
                                        <a:pt x="15" y="8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5" y="15"/>
                                      </a:lnTo>
                                      <a:lnTo>
                                        <a:pt x="2" y="23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2" y="48"/>
                                      </a:lnTo>
                                      <a:lnTo>
                                        <a:pt x="5" y="55"/>
                                      </a:lnTo>
                                      <a:lnTo>
                                        <a:pt x="10" y="60"/>
                                      </a:lnTo>
                                      <a:lnTo>
                                        <a:pt x="15" y="62"/>
                                      </a:lnTo>
                                      <a:lnTo>
                                        <a:pt x="20" y="65"/>
                                      </a:lnTo>
                                      <a:lnTo>
                                        <a:pt x="27" y="67"/>
                                      </a:lnTo>
                                      <a:lnTo>
                                        <a:pt x="32" y="67"/>
                                      </a:lnTo>
                                      <a:lnTo>
                                        <a:pt x="40" y="67"/>
                                      </a:lnTo>
                                      <a:lnTo>
                                        <a:pt x="47" y="65"/>
                                      </a:lnTo>
                                      <a:lnTo>
                                        <a:pt x="52" y="62"/>
                                      </a:lnTo>
                                      <a:lnTo>
                                        <a:pt x="57" y="60"/>
                                      </a:lnTo>
                                      <a:lnTo>
                                        <a:pt x="62" y="55"/>
                                      </a:lnTo>
                                      <a:lnTo>
                                        <a:pt x="65" y="48"/>
                                      </a:lnTo>
                                      <a:lnTo>
                                        <a:pt x="67" y="43"/>
                                      </a:lnTo>
                                      <a:lnTo>
                                        <a:pt x="67" y="35"/>
                                      </a:lnTo>
                                      <a:close/>
                                      <a:moveTo>
                                        <a:pt x="65" y="35"/>
                                      </a:moveTo>
                                      <a:lnTo>
                                        <a:pt x="62" y="48"/>
                                      </a:lnTo>
                                      <a:lnTo>
                                        <a:pt x="57" y="57"/>
                                      </a:lnTo>
                                      <a:lnTo>
                                        <a:pt x="45" y="65"/>
                                      </a:lnTo>
                                      <a:lnTo>
                                        <a:pt x="32" y="67"/>
                                      </a:lnTo>
                                      <a:lnTo>
                                        <a:pt x="20" y="65"/>
                                      </a:lnTo>
                                      <a:lnTo>
                                        <a:pt x="10" y="57"/>
                                      </a:lnTo>
                                      <a:lnTo>
                                        <a:pt x="5" y="48"/>
                                      </a:lnTo>
                                      <a:lnTo>
                                        <a:pt x="2" y="35"/>
                                      </a:lnTo>
                                      <a:lnTo>
                                        <a:pt x="5" y="23"/>
                                      </a:lnTo>
                                      <a:lnTo>
                                        <a:pt x="10" y="13"/>
                                      </a:lnTo>
                                      <a:lnTo>
                                        <a:pt x="20" y="5"/>
                                      </a:lnTo>
                                      <a:lnTo>
                                        <a:pt x="32" y="3"/>
                                      </a:lnTo>
                                      <a:lnTo>
                                        <a:pt x="45" y="5"/>
                                      </a:lnTo>
                                      <a:lnTo>
                                        <a:pt x="57" y="13"/>
                                      </a:lnTo>
                                      <a:lnTo>
                                        <a:pt x="62" y="23"/>
                                      </a:lnTo>
                                      <a:lnTo>
                                        <a:pt x="65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FBD9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98" name="Freeform 248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70840" y="447040"/>
                                  <a:ext cx="42545" cy="40640"/>
                                </a:xfrm>
                                <a:custGeom>
                                  <a:avLst/>
                                  <a:gdLst>
                                    <a:gd name="T0" fmla="*/ 67 w 67"/>
                                    <a:gd name="T1" fmla="*/ 32 h 64"/>
                                    <a:gd name="T2" fmla="*/ 65 w 67"/>
                                    <a:gd name="T3" fmla="*/ 25 h 64"/>
                                    <a:gd name="T4" fmla="*/ 65 w 67"/>
                                    <a:gd name="T5" fmla="*/ 20 h 64"/>
                                    <a:gd name="T6" fmla="*/ 60 w 67"/>
                                    <a:gd name="T7" fmla="*/ 15 h 64"/>
                                    <a:gd name="T8" fmla="*/ 57 w 67"/>
                                    <a:gd name="T9" fmla="*/ 10 h 64"/>
                                    <a:gd name="T10" fmla="*/ 52 w 67"/>
                                    <a:gd name="T11" fmla="*/ 5 h 64"/>
                                    <a:gd name="T12" fmla="*/ 47 w 67"/>
                                    <a:gd name="T13" fmla="*/ 2 h 64"/>
                                    <a:gd name="T14" fmla="*/ 40 w 67"/>
                                    <a:gd name="T15" fmla="*/ 0 h 64"/>
                                    <a:gd name="T16" fmla="*/ 32 w 67"/>
                                    <a:gd name="T17" fmla="*/ 0 h 64"/>
                                    <a:gd name="T18" fmla="*/ 27 w 67"/>
                                    <a:gd name="T19" fmla="*/ 0 h 64"/>
                                    <a:gd name="T20" fmla="*/ 20 w 67"/>
                                    <a:gd name="T21" fmla="*/ 2 h 64"/>
                                    <a:gd name="T22" fmla="*/ 15 w 67"/>
                                    <a:gd name="T23" fmla="*/ 5 h 64"/>
                                    <a:gd name="T24" fmla="*/ 10 w 67"/>
                                    <a:gd name="T25" fmla="*/ 10 h 64"/>
                                    <a:gd name="T26" fmla="*/ 5 w 67"/>
                                    <a:gd name="T27" fmla="*/ 15 h 64"/>
                                    <a:gd name="T28" fmla="*/ 2 w 67"/>
                                    <a:gd name="T29" fmla="*/ 20 h 64"/>
                                    <a:gd name="T30" fmla="*/ 0 w 67"/>
                                    <a:gd name="T31" fmla="*/ 25 h 64"/>
                                    <a:gd name="T32" fmla="*/ 0 w 67"/>
                                    <a:gd name="T33" fmla="*/ 32 h 64"/>
                                    <a:gd name="T34" fmla="*/ 0 w 67"/>
                                    <a:gd name="T35" fmla="*/ 40 h 64"/>
                                    <a:gd name="T36" fmla="*/ 2 w 67"/>
                                    <a:gd name="T37" fmla="*/ 45 h 64"/>
                                    <a:gd name="T38" fmla="*/ 5 w 67"/>
                                    <a:gd name="T39" fmla="*/ 50 h 64"/>
                                    <a:gd name="T40" fmla="*/ 10 w 67"/>
                                    <a:gd name="T41" fmla="*/ 54 h 64"/>
                                    <a:gd name="T42" fmla="*/ 15 w 67"/>
                                    <a:gd name="T43" fmla="*/ 59 h 64"/>
                                    <a:gd name="T44" fmla="*/ 20 w 67"/>
                                    <a:gd name="T45" fmla="*/ 62 h 64"/>
                                    <a:gd name="T46" fmla="*/ 27 w 67"/>
                                    <a:gd name="T47" fmla="*/ 64 h 64"/>
                                    <a:gd name="T48" fmla="*/ 32 w 67"/>
                                    <a:gd name="T49" fmla="*/ 64 h 64"/>
                                    <a:gd name="T50" fmla="*/ 40 w 67"/>
                                    <a:gd name="T51" fmla="*/ 64 h 64"/>
                                    <a:gd name="T52" fmla="*/ 47 w 67"/>
                                    <a:gd name="T53" fmla="*/ 62 h 64"/>
                                    <a:gd name="T54" fmla="*/ 52 w 67"/>
                                    <a:gd name="T55" fmla="*/ 59 h 64"/>
                                    <a:gd name="T56" fmla="*/ 57 w 67"/>
                                    <a:gd name="T57" fmla="*/ 54 h 64"/>
                                    <a:gd name="T58" fmla="*/ 60 w 67"/>
                                    <a:gd name="T59" fmla="*/ 50 h 64"/>
                                    <a:gd name="T60" fmla="*/ 65 w 67"/>
                                    <a:gd name="T61" fmla="*/ 45 h 64"/>
                                    <a:gd name="T62" fmla="*/ 65 w 67"/>
                                    <a:gd name="T63" fmla="*/ 40 h 64"/>
                                    <a:gd name="T64" fmla="*/ 67 w 67"/>
                                    <a:gd name="T65" fmla="*/ 32 h 64"/>
                                    <a:gd name="T66" fmla="*/ 65 w 67"/>
                                    <a:gd name="T67" fmla="*/ 32 h 64"/>
                                    <a:gd name="T68" fmla="*/ 62 w 67"/>
                                    <a:gd name="T69" fmla="*/ 45 h 64"/>
                                    <a:gd name="T70" fmla="*/ 55 w 67"/>
                                    <a:gd name="T71" fmla="*/ 54 h 64"/>
                                    <a:gd name="T72" fmla="*/ 45 w 67"/>
                                    <a:gd name="T73" fmla="*/ 62 h 64"/>
                                    <a:gd name="T74" fmla="*/ 32 w 67"/>
                                    <a:gd name="T75" fmla="*/ 64 h 64"/>
                                    <a:gd name="T76" fmla="*/ 22 w 67"/>
                                    <a:gd name="T77" fmla="*/ 62 h 64"/>
                                    <a:gd name="T78" fmla="*/ 12 w 67"/>
                                    <a:gd name="T79" fmla="*/ 54 h 64"/>
                                    <a:gd name="T80" fmla="*/ 5 w 67"/>
                                    <a:gd name="T81" fmla="*/ 45 h 64"/>
                                    <a:gd name="T82" fmla="*/ 2 w 67"/>
                                    <a:gd name="T83" fmla="*/ 32 h 64"/>
                                    <a:gd name="T84" fmla="*/ 5 w 67"/>
                                    <a:gd name="T85" fmla="*/ 20 h 64"/>
                                    <a:gd name="T86" fmla="*/ 12 w 67"/>
                                    <a:gd name="T87" fmla="*/ 10 h 64"/>
                                    <a:gd name="T88" fmla="*/ 22 w 67"/>
                                    <a:gd name="T89" fmla="*/ 2 h 64"/>
                                    <a:gd name="T90" fmla="*/ 32 w 67"/>
                                    <a:gd name="T91" fmla="*/ 0 h 64"/>
                                    <a:gd name="T92" fmla="*/ 45 w 67"/>
                                    <a:gd name="T93" fmla="*/ 2 h 64"/>
                                    <a:gd name="T94" fmla="*/ 55 w 67"/>
                                    <a:gd name="T95" fmla="*/ 10 h 64"/>
                                    <a:gd name="T96" fmla="*/ 62 w 67"/>
                                    <a:gd name="T97" fmla="*/ 20 h 64"/>
                                    <a:gd name="T98" fmla="*/ 65 w 67"/>
                                    <a:gd name="T99" fmla="*/ 32 h 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67" h="64">
                                      <a:moveTo>
                                        <a:pt x="67" y="32"/>
                                      </a:moveTo>
                                      <a:lnTo>
                                        <a:pt x="65" y="25"/>
                                      </a:lnTo>
                                      <a:lnTo>
                                        <a:pt x="65" y="20"/>
                                      </a:lnTo>
                                      <a:lnTo>
                                        <a:pt x="60" y="15"/>
                                      </a:lnTo>
                                      <a:lnTo>
                                        <a:pt x="57" y="10"/>
                                      </a:lnTo>
                                      <a:lnTo>
                                        <a:pt x="52" y="5"/>
                                      </a:lnTo>
                                      <a:lnTo>
                                        <a:pt x="47" y="2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20" y="2"/>
                                      </a:lnTo>
                                      <a:lnTo>
                                        <a:pt x="15" y="5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5" y="15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2" y="45"/>
                                      </a:lnTo>
                                      <a:lnTo>
                                        <a:pt x="5" y="50"/>
                                      </a:lnTo>
                                      <a:lnTo>
                                        <a:pt x="10" y="54"/>
                                      </a:lnTo>
                                      <a:lnTo>
                                        <a:pt x="15" y="59"/>
                                      </a:lnTo>
                                      <a:lnTo>
                                        <a:pt x="20" y="62"/>
                                      </a:lnTo>
                                      <a:lnTo>
                                        <a:pt x="27" y="64"/>
                                      </a:lnTo>
                                      <a:lnTo>
                                        <a:pt x="32" y="64"/>
                                      </a:lnTo>
                                      <a:lnTo>
                                        <a:pt x="40" y="64"/>
                                      </a:lnTo>
                                      <a:lnTo>
                                        <a:pt x="47" y="62"/>
                                      </a:lnTo>
                                      <a:lnTo>
                                        <a:pt x="52" y="59"/>
                                      </a:lnTo>
                                      <a:lnTo>
                                        <a:pt x="57" y="54"/>
                                      </a:lnTo>
                                      <a:lnTo>
                                        <a:pt x="60" y="50"/>
                                      </a:lnTo>
                                      <a:lnTo>
                                        <a:pt x="65" y="45"/>
                                      </a:lnTo>
                                      <a:lnTo>
                                        <a:pt x="65" y="40"/>
                                      </a:lnTo>
                                      <a:lnTo>
                                        <a:pt x="67" y="32"/>
                                      </a:lnTo>
                                      <a:close/>
                                      <a:moveTo>
                                        <a:pt x="65" y="32"/>
                                      </a:moveTo>
                                      <a:lnTo>
                                        <a:pt x="62" y="45"/>
                                      </a:lnTo>
                                      <a:lnTo>
                                        <a:pt x="55" y="54"/>
                                      </a:lnTo>
                                      <a:lnTo>
                                        <a:pt x="45" y="62"/>
                                      </a:lnTo>
                                      <a:lnTo>
                                        <a:pt x="32" y="64"/>
                                      </a:lnTo>
                                      <a:lnTo>
                                        <a:pt x="22" y="62"/>
                                      </a:lnTo>
                                      <a:lnTo>
                                        <a:pt x="12" y="54"/>
                                      </a:lnTo>
                                      <a:lnTo>
                                        <a:pt x="5" y="45"/>
                                      </a:lnTo>
                                      <a:lnTo>
                                        <a:pt x="2" y="32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22" y="2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45" y="2"/>
                                      </a:lnTo>
                                      <a:lnTo>
                                        <a:pt x="55" y="10"/>
                                      </a:lnTo>
                                      <a:lnTo>
                                        <a:pt x="62" y="20"/>
                                      </a:lnTo>
                                      <a:lnTo>
                                        <a:pt x="65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1BE9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99" name="Freeform 248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72110" y="447040"/>
                                  <a:ext cx="40005" cy="40640"/>
                                </a:xfrm>
                                <a:custGeom>
                                  <a:avLst/>
                                  <a:gdLst>
                                    <a:gd name="T0" fmla="*/ 63 w 63"/>
                                    <a:gd name="T1" fmla="*/ 32 h 64"/>
                                    <a:gd name="T2" fmla="*/ 60 w 63"/>
                                    <a:gd name="T3" fmla="*/ 20 h 64"/>
                                    <a:gd name="T4" fmla="*/ 55 w 63"/>
                                    <a:gd name="T5" fmla="*/ 10 h 64"/>
                                    <a:gd name="T6" fmla="*/ 43 w 63"/>
                                    <a:gd name="T7" fmla="*/ 2 h 64"/>
                                    <a:gd name="T8" fmla="*/ 30 w 63"/>
                                    <a:gd name="T9" fmla="*/ 0 h 64"/>
                                    <a:gd name="T10" fmla="*/ 18 w 63"/>
                                    <a:gd name="T11" fmla="*/ 2 h 64"/>
                                    <a:gd name="T12" fmla="*/ 8 w 63"/>
                                    <a:gd name="T13" fmla="*/ 10 h 64"/>
                                    <a:gd name="T14" fmla="*/ 3 w 63"/>
                                    <a:gd name="T15" fmla="*/ 20 h 64"/>
                                    <a:gd name="T16" fmla="*/ 0 w 63"/>
                                    <a:gd name="T17" fmla="*/ 32 h 64"/>
                                    <a:gd name="T18" fmla="*/ 3 w 63"/>
                                    <a:gd name="T19" fmla="*/ 45 h 64"/>
                                    <a:gd name="T20" fmla="*/ 8 w 63"/>
                                    <a:gd name="T21" fmla="*/ 54 h 64"/>
                                    <a:gd name="T22" fmla="*/ 18 w 63"/>
                                    <a:gd name="T23" fmla="*/ 62 h 64"/>
                                    <a:gd name="T24" fmla="*/ 30 w 63"/>
                                    <a:gd name="T25" fmla="*/ 64 h 64"/>
                                    <a:gd name="T26" fmla="*/ 43 w 63"/>
                                    <a:gd name="T27" fmla="*/ 62 h 64"/>
                                    <a:gd name="T28" fmla="*/ 55 w 63"/>
                                    <a:gd name="T29" fmla="*/ 54 h 64"/>
                                    <a:gd name="T30" fmla="*/ 60 w 63"/>
                                    <a:gd name="T31" fmla="*/ 45 h 64"/>
                                    <a:gd name="T32" fmla="*/ 63 w 63"/>
                                    <a:gd name="T33" fmla="*/ 32 h 64"/>
                                    <a:gd name="T34" fmla="*/ 63 w 63"/>
                                    <a:gd name="T35" fmla="*/ 32 h 64"/>
                                    <a:gd name="T36" fmla="*/ 60 w 63"/>
                                    <a:gd name="T37" fmla="*/ 45 h 64"/>
                                    <a:gd name="T38" fmla="*/ 53 w 63"/>
                                    <a:gd name="T39" fmla="*/ 54 h 64"/>
                                    <a:gd name="T40" fmla="*/ 43 w 63"/>
                                    <a:gd name="T41" fmla="*/ 59 h 64"/>
                                    <a:gd name="T42" fmla="*/ 30 w 63"/>
                                    <a:gd name="T43" fmla="*/ 62 h 64"/>
                                    <a:gd name="T44" fmla="*/ 20 w 63"/>
                                    <a:gd name="T45" fmla="*/ 59 h 64"/>
                                    <a:gd name="T46" fmla="*/ 10 w 63"/>
                                    <a:gd name="T47" fmla="*/ 54 h 64"/>
                                    <a:gd name="T48" fmla="*/ 3 w 63"/>
                                    <a:gd name="T49" fmla="*/ 45 h 64"/>
                                    <a:gd name="T50" fmla="*/ 0 w 63"/>
                                    <a:gd name="T51" fmla="*/ 32 h 64"/>
                                    <a:gd name="T52" fmla="*/ 3 w 63"/>
                                    <a:gd name="T53" fmla="*/ 20 h 64"/>
                                    <a:gd name="T54" fmla="*/ 10 w 63"/>
                                    <a:gd name="T55" fmla="*/ 10 h 64"/>
                                    <a:gd name="T56" fmla="*/ 20 w 63"/>
                                    <a:gd name="T57" fmla="*/ 5 h 64"/>
                                    <a:gd name="T58" fmla="*/ 30 w 63"/>
                                    <a:gd name="T59" fmla="*/ 2 h 64"/>
                                    <a:gd name="T60" fmla="*/ 43 w 63"/>
                                    <a:gd name="T61" fmla="*/ 5 h 64"/>
                                    <a:gd name="T62" fmla="*/ 53 w 63"/>
                                    <a:gd name="T63" fmla="*/ 10 h 64"/>
                                    <a:gd name="T64" fmla="*/ 60 w 63"/>
                                    <a:gd name="T65" fmla="*/ 20 h 64"/>
                                    <a:gd name="T66" fmla="*/ 63 w 63"/>
                                    <a:gd name="T67" fmla="*/ 32 h 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63" h="64">
                                      <a:moveTo>
                                        <a:pt x="63" y="32"/>
                                      </a:moveTo>
                                      <a:lnTo>
                                        <a:pt x="60" y="20"/>
                                      </a:lnTo>
                                      <a:lnTo>
                                        <a:pt x="55" y="10"/>
                                      </a:lnTo>
                                      <a:lnTo>
                                        <a:pt x="43" y="2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18" y="2"/>
                                      </a:lnTo>
                                      <a:lnTo>
                                        <a:pt x="8" y="10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3" y="45"/>
                                      </a:lnTo>
                                      <a:lnTo>
                                        <a:pt x="8" y="54"/>
                                      </a:lnTo>
                                      <a:lnTo>
                                        <a:pt x="18" y="62"/>
                                      </a:lnTo>
                                      <a:lnTo>
                                        <a:pt x="30" y="64"/>
                                      </a:lnTo>
                                      <a:lnTo>
                                        <a:pt x="43" y="62"/>
                                      </a:lnTo>
                                      <a:lnTo>
                                        <a:pt x="55" y="54"/>
                                      </a:lnTo>
                                      <a:lnTo>
                                        <a:pt x="60" y="45"/>
                                      </a:lnTo>
                                      <a:lnTo>
                                        <a:pt x="63" y="32"/>
                                      </a:lnTo>
                                      <a:close/>
                                      <a:moveTo>
                                        <a:pt x="63" y="32"/>
                                      </a:moveTo>
                                      <a:lnTo>
                                        <a:pt x="60" y="45"/>
                                      </a:lnTo>
                                      <a:lnTo>
                                        <a:pt x="53" y="54"/>
                                      </a:lnTo>
                                      <a:lnTo>
                                        <a:pt x="43" y="59"/>
                                      </a:lnTo>
                                      <a:lnTo>
                                        <a:pt x="30" y="62"/>
                                      </a:lnTo>
                                      <a:lnTo>
                                        <a:pt x="20" y="59"/>
                                      </a:lnTo>
                                      <a:lnTo>
                                        <a:pt x="10" y="54"/>
                                      </a:lnTo>
                                      <a:lnTo>
                                        <a:pt x="3" y="45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20" y="5"/>
                                      </a:lnTo>
                                      <a:lnTo>
                                        <a:pt x="30" y="2"/>
                                      </a:lnTo>
                                      <a:lnTo>
                                        <a:pt x="43" y="5"/>
                                      </a:lnTo>
                                      <a:lnTo>
                                        <a:pt x="53" y="10"/>
                                      </a:lnTo>
                                      <a:lnTo>
                                        <a:pt x="60" y="20"/>
                                      </a:lnTo>
                                      <a:lnTo>
                                        <a:pt x="63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3C09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00" name="Freeform 249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72110" y="447040"/>
                                  <a:ext cx="40005" cy="40640"/>
                                </a:xfrm>
                                <a:custGeom>
                                  <a:avLst/>
                                  <a:gdLst>
                                    <a:gd name="T0" fmla="*/ 63 w 63"/>
                                    <a:gd name="T1" fmla="*/ 32 h 64"/>
                                    <a:gd name="T2" fmla="*/ 60 w 63"/>
                                    <a:gd name="T3" fmla="*/ 20 h 64"/>
                                    <a:gd name="T4" fmla="*/ 53 w 63"/>
                                    <a:gd name="T5" fmla="*/ 10 h 64"/>
                                    <a:gd name="T6" fmla="*/ 43 w 63"/>
                                    <a:gd name="T7" fmla="*/ 2 h 64"/>
                                    <a:gd name="T8" fmla="*/ 30 w 63"/>
                                    <a:gd name="T9" fmla="*/ 0 h 64"/>
                                    <a:gd name="T10" fmla="*/ 20 w 63"/>
                                    <a:gd name="T11" fmla="*/ 2 h 64"/>
                                    <a:gd name="T12" fmla="*/ 10 w 63"/>
                                    <a:gd name="T13" fmla="*/ 10 h 64"/>
                                    <a:gd name="T14" fmla="*/ 3 w 63"/>
                                    <a:gd name="T15" fmla="*/ 20 h 64"/>
                                    <a:gd name="T16" fmla="*/ 0 w 63"/>
                                    <a:gd name="T17" fmla="*/ 32 h 64"/>
                                    <a:gd name="T18" fmla="*/ 3 w 63"/>
                                    <a:gd name="T19" fmla="*/ 45 h 64"/>
                                    <a:gd name="T20" fmla="*/ 10 w 63"/>
                                    <a:gd name="T21" fmla="*/ 54 h 64"/>
                                    <a:gd name="T22" fmla="*/ 20 w 63"/>
                                    <a:gd name="T23" fmla="*/ 62 h 64"/>
                                    <a:gd name="T24" fmla="*/ 30 w 63"/>
                                    <a:gd name="T25" fmla="*/ 64 h 64"/>
                                    <a:gd name="T26" fmla="*/ 43 w 63"/>
                                    <a:gd name="T27" fmla="*/ 62 h 64"/>
                                    <a:gd name="T28" fmla="*/ 53 w 63"/>
                                    <a:gd name="T29" fmla="*/ 54 h 64"/>
                                    <a:gd name="T30" fmla="*/ 60 w 63"/>
                                    <a:gd name="T31" fmla="*/ 45 h 64"/>
                                    <a:gd name="T32" fmla="*/ 63 w 63"/>
                                    <a:gd name="T33" fmla="*/ 32 h 64"/>
                                    <a:gd name="T34" fmla="*/ 60 w 63"/>
                                    <a:gd name="T35" fmla="*/ 32 h 64"/>
                                    <a:gd name="T36" fmla="*/ 58 w 63"/>
                                    <a:gd name="T37" fmla="*/ 45 h 64"/>
                                    <a:gd name="T38" fmla="*/ 53 w 63"/>
                                    <a:gd name="T39" fmla="*/ 52 h 64"/>
                                    <a:gd name="T40" fmla="*/ 43 w 63"/>
                                    <a:gd name="T41" fmla="*/ 59 h 64"/>
                                    <a:gd name="T42" fmla="*/ 30 w 63"/>
                                    <a:gd name="T43" fmla="*/ 62 h 64"/>
                                    <a:gd name="T44" fmla="*/ 20 w 63"/>
                                    <a:gd name="T45" fmla="*/ 59 h 64"/>
                                    <a:gd name="T46" fmla="*/ 10 w 63"/>
                                    <a:gd name="T47" fmla="*/ 52 h 64"/>
                                    <a:gd name="T48" fmla="*/ 3 w 63"/>
                                    <a:gd name="T49" fmla="*/ 45 h 64"/>
                                    <a:gd name="T50" fmla="*/ 0 w 63"/>
                                    <a:gd name="T51" fmla="*/ 32 h 64"/>
                                    <a:gd name="T52" fmla="*/ 3 w 63"/>
                                    <a:gd name="T53" fmla="*/ 20 h 64"/>
                                    <a:gd name="T54" fmla="*/ 10 w 63"/>
                                    <a:gd name="T55" fmla="*/ 12 h 64"/>
                                    <a:gd name="T56" fmla="*/ 20 w 63"/>
                                    <a:gd name="T57" fmla="*/ 5 h 64"/>
                                    <a:gd name="T58" fmla="*/ 30 w 63"/>
                                    <a:gd name="T59" fmla="*/ 2 h 64"/>
                                    <a:gd name="T60" fmla="*/ 43 w 63"/>
                                    <a:gd name="T61" fmla="*/ 5 h 64"/>
                                    <a:gd name="T62" fmla="*/ 53 w 63"/>
                                    <a:gd name="T63" fmla="*/ 12 h 64"/>
                                    <a:gd name="T64" fmla="*/ 58 w 63"/>
                                    <a:gd name="T65" fmla="*/ 20 h 64"/>
                                    <a:gd name="T66" fmla="*/ 60 w 63"/>
                                    <a:gd name="T67" fmla="*/ 32 h 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63" h="64">
                                      <a:moveTo>
                                        <a:pt x="63" y="32"/>
                                      </a:moveTo>
                                      <a:lnTo>
                                        <a:pt x="60" y="20"/>
                                      </a:lnTo>
                                      <a:lnTo>
                                        <a:pt x="53" y="10"/>
                                      </a:lnTo>
                                      <a:lnTo>
                                        <a:pt x="43" y="2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20" y="2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3" y="45"/>
                                      </a:lnTo>
                                      <a:lnTo>
                                        <a:pt x="10" y="54"/>
                                      </a:lnTo>
                                      <a:lnTo>
                                        <a:pt x="20" y="62"/>
                                      </a:lnTo>
                                      <a:lnTo>
                                        <a:pt x="30" y="64"/>
                                      </a:lnTo>
                                      <a:lnTo>
                                        <a:pt x="43" y="62"/>
                                      </a:lnTo>
                                      <a:lnTo>
                                        <a:pt x="53" y="54"/>
                                      </a:lnTo>
                                      <a:lnTo>
                                        <a:pt x="60" y="45"/>
                                      </a:lnTo>
                                      <a:lnTo>
                                        <a:pt x="63" y="32"/>
                                      </a:lnTo>
                                      <a:close/>
                                      <a:moveTo>
                                        <a:pt x="60" y="32"/>
                                      </a:moveTo>
                                      <a:lnTo>
                                        <a:pt x="58" y="45"/>
                                      </a:lnTo>
                                      <a:lnTo>
                                        <a:pt x="53" y="52"/>
                                      </a:lnTo>
                                      <a:lnTo>
                                        <a:pt x="43" y="59"/>
                                      </a:lnTo>
                                      <a:lnTo>
                                        <a:pt x="30" y="62"/>
                                      </a:lnTo>
                                      <a:lnTo>
                                        <a:pt x="20" y="59"/>
                                      </a:lnTo>
                                      <a:lnTo>
                                        <a:pt x="10" y="52"/>
                                      </a:lnTo>
                                      <a:lnTo>
                                        <a:pt x="3" y="45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10" y="12"/>
                                      </a:lnTo>
                                      <a:lnTo>
                                        <a:pt x="20" y="5"/>
                                      </a:lnTo>
                                      <a:lnTo>
                                        <a:pt x="30" y="2"/>
                                      </a:lnTo>
                                      <a:lnTo>
                                        <a:pt x="43" y="5"/>
                                      </a:lnTo>
                                      <a:lnTo>
                                        <a:pt x="53" y="12"/>
                                      </a:lnTo>
                                      <a:lnTo>
                                        <a:pt x="58" y="20"/>
                                      </a:lnTo>
                                      <a:lnTo>
                                        <a:pt x="60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5C19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01" name="Freeform 249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72110" y="448310"/>
                                  <a:ext cx="40005" cy="38100"/>
                                </a:xfrm>
                                <a:custGeom>
                                  <a:avLst/>
                                  <a:gdLst>
                                    <a:gd name="T0" fmla="*/ 63 w 63"/>
                                    <a:gd name="T1" fmla="*/ 30 h 60"/>
                                    <a:gd name="T2" fmla="*/ 60 w 63"/>
                                    <a:gd name="T3" fmla="*/ 18 h 60"/>
                                    <a:gd name="T4" fmla="*/ 53 w 63"/>
                                    <a:gd name="T5" fmla="*/ 8 h 60"/>
                                    <a:gd name="T6" fmla="*/ 43 w 63"/>
                                    <a:gd name="T7" fmla="*/ 3 h 60"/>
                                    <a:gd name="T8" fmla="*/ 30 w 63"/>
                                    <a:gd name="T9" fmla="*/ 0 h 60"/>
                                    <a:gd name="T10" fmla="*/ 20 w 63"/>
                                    <a:gd name="T11" fmla="*/ 3 h 60"/>
                                    <a:gd name="T12" fmla="*/ 10 w 63"/>
                                    <a:gd name="T13" fmla="*/ 8 h 60"/>
                                    <a:gd name="T14" fmla="*/ 3 w 63"/>
                                    <a:gd name="T15" fmla="*/ 18 h 60"/>
                                    <a:gd name="T16" fmla="*/ 0 w 63"/>
                                    <a:gd name="T17" fmla="*/ 30 h 60"/>
                                    <a:gd name="T18" fmla="*/ 3 w 63"/>
                                    <a:gd name="T19" fmla="*/ 43 h 60"/>
                                    <a:gd name="T20" fmla="*/ 10 w 63"/>
                                    <a:gd name="T21" fmla="*/ 52 h 60"/>
                                    <a:gd name="T22" fmla="*/ 20 w 63"/>
                                    <a:gd name="T23" fmla="*/ 57 h 60"/>
                                    <a:gd name="T24" fmla="*/ 30 w 63"/>
                                    <a:gd name="T25" fmla="*/ 60 h 60"/>
                                    <a:gd name="T26" fmla="*/ 43 w 63"/>
                                    <a:gd name="T27" fmla="*/ 57 h 60"/>
                                    <a:gd name="T28" fmla="*/ 53 w 63"/>
                                    <a:gd name="T29" fmla="*/ 52 h 60"/>
                                    <a:gd name="T30" fmla="*/ 60 w 63"/>
                                    <a:gd name="T31" fmla="*/ 43 h 60"/>
                                    <a:gd name="T32" fmla="*/ 63 w 63"/>
                                    <a:gd name="T33" fmla="*/ 30 h 60"/>
                                    <a:gd name="T34" fmla="*/ 60 w 63"/>
                                    <a:gd name="T35" fmla="*/ 30 h 60"/>
                                    <a:gd name="T36" fmla="*/ 58 w 63"/>
                                    <a:gd name="T37" fmla="*/ 43 h 60"/>
                                    <a:gd name="T38" fmla="*/ 53 w 63"/>
                                    <a:gd name="T39" fmla="*/ 50 h 60"/>
                                    <a:gd name="T40" fmla="*/ 43 w 63"/>
                                    <a:gd name="T41" fmla="*/ 57 h 60"/>
                                    <a:gd name="T42" fmla="*/ 30 w 63"/>
                                    <a:gd name="T43" fmla="*/ 60 h 60"/>
                                    <a:gd name="T44" fmla="*/ 20 w 63"/>
                                    <a:gd name="T45" fmla="*/ 57 h 60"/>
                                    <a:gd name="T46" fmla="*/ 10 w 63"/>
                                    <a:gd name="T47" fmla="*/ 50 h 60"/>
                                    <a:gd name="T48" fmla="*/ 5 w 63"/>
                                    <a:gd name="T49" fmla="*/ 43 h 60"/>
                                    <a:gd name="T50" fmla="*/ 3 w 63"/>
                                    <a:gd name="T51" fmla="*/ 30 h 60"/>
                                    <a:gd name="T52" fmla="*/ 5 w 63"/>
                                    <a:gd name="T53" fmla="*/ 18 h 60"/>
                                    <a:gd name="T54" fmla="*/ 10 w 63"/>
                                    <a:gd name="T55" fmla="*/ 10 h 60"/>
                                    <a:gd name="T56" fmla="*/ 20 w 63"/>
                                    <a:gd name="T57" fmla="*/ 3 h 60"/>
                                    <a:gd name="T58" fmla="*/ 30 w 63"/>
                                    <a:gd name="T59" fmla="*/ 0 h 60"/>
                                    <a:gd name="T60" fmla="*/ 43 w 63"/>
                                    <a:gd name="T61" fmla="*/ 3 h 60"/>
                                    <a:gd name="T62" fmla="*/ 53 w 63"/>
                                    <a:gd name="T63" fmla="*/ 10 h 60"/>
                                    <a:gd name="T64" fmla="*/ 58 w 63"/>
                                    <a:gd name="T65" fmla="*/ 18 h 60"/>
                                    <a:gd name="T66" fmla="*/ 60 w 63"/>
                                    <a:gd name="T67" fmla="*/ 30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63" h="60">
                                      <a:moveTo>
                                        <a:pt x="63" y="30"/>
                                      </a:moveTo>
                                      <a:lnTo>
                                        <a:pt x="60" y="18"/>
                                      </a:lnTo>
                                      <a:lnTo>
                                        <a:pt x="53" y="8"/>
                                      </a:lnTo>
                                      <a:lnTo>
                                        <a:pt x="43" y="3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20" y="3"/>
                                      </a:lnTo>
                                      <a:lnTo>
                                        <a:pt x="10" y="8"/>
                                      </a:lnTo>
                                      <a:lnTo>
                                        <a:pt x="3" y="18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3" y="43"/>
                                      </a:lnTo>
                                      <a:lnTo>
                                        <a:pt x="10" y="52"/>
                                      </a:lnTo>
                                      <a:lnTo>
                                        <a:pt x="20" y="57"/>
                                      </a:lnTo>
                                      <a:lnTo>
                                        <a:pt x="30" y="60"/>
                                      </a:lnTo>
                                      <a:lnTo>
                                        <a:pt x="43" y="57"/>
                                      </a:lnTo>
                                      <a:lnTo>
                                        <a:pt x="53" y="52"/>
                                      </a:lnTo>
                                      <a:lnTo>
                                        <a:pt x="60" y="43"/>
                                      </a:lnTo>
                                      <a:lnTo>
                                        <a:pt x="63" y="30"/>
                                      </a:lnTo>
                                      <a:close/>
                                      <a:moveTo>
                                        <a:pt x="60" y="30"/>
                                      </a:moveTo>
                                      <a:lnTo>
                                        <a:pt x="58" y="43"/>
                                      </a:lnTo>
                                      <a:lnTo>
                                        <a:pt x="53" y="50"/>
                                      </a:lnTo>
                                      <a:lnTo>
                                        <a:pt x="43" y="57"/>
                                      </a:lnTo>
                                      <a:lnTo>
                                        <a:pt x="30" y="60"/>
                                      </a:lnTo>
                                      <a:lnTo>
                                        <a:pt x="20" y="57"/>
                                      </a:lnTo>
                                      <a:lnTo>
                                        <a:pt x="10" y="50"/>
                                      </a:lnTo>
                                      <a:lnTo>
                                        <a:pt x="5" y="43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5" y="18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20" y="3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43" y="3"/>
                                      </a:lnTo>
                                      <a:lnTo>
                                        <a:pt x="53" y="10"/>
                                      </a:lnTo>
                                      <a:lnTo>
                                        <a:pt x="58" y="18"/>
                                      </a:lnTo>
                                      <a:lnTo>
                                        <a:pt x="60" y="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8C29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02" name="Freeform 249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72110" y="448310"/>
                                  <a:ext cx="38100" cy="38100"/>
                                </a:xfrm>
                                <a:custGeom>
                                  <a:avLst/>
                                  <a:gdLst>
                                    <a:gd name="T0" fmla="*/ 60 w 60"/>
                                    <a:gd name="T1" fmla="*/ 30 h 60"/>
                                    <a:gd name="T2" fmla="*/ 58 w 60"/>
                                    <a:gd name="T3" fmla="*/ 18 h 60"/>
                                    <a:gd name="T4" fmla="*/ 53 w 60"/>
                                    <a:gd name="T5" fmla="*/ 10 h 60"/>
                                    <a:gd name="T6" fmla="*/ 43 w 60"/>
                                    <a:gd name="T7" fmla="*/ 3 h 60"/>
                                    <a:gd name="T8" fmla="*/ 30 w 60"/>
                                    <a:gd name="T9" fmla="*/ 0 h 60"/>
                                    <a:gd name="T10" fmla="*/ 20 w 60"/>
                                    <a:gd name="T11" fmla="*/ 3 h 60"/>
                                    <a:gd name="T12" fmla="*/ 10 w 60"/>
                                    <a:gd name="T13" fmla="*/ 10 h 60"/>
                                    <a:gd name="T14" fmla="*/ 3 w 60"/>
                                    <a:gd name="T15" fmla="*/ 18 h 60"/>
                                    <a:gd name="T16" fmla="*/ 0 w 60"/>
                                    <a:gd name="T17" fmla="*/ 30 h 60"/>
                                    <a:gd name="T18" fmla="*/ 3 w 60"/>
                                    <a:gd name="T19" fmla="*/ 43 h 60"/>
                                    <a:gd name="T20" fmla="*/ 10 w 60"/>
                                    <a:gd name="T21" fmla="*/ 50 h 60"/>
                                    <a:gd name="T22" fmla="*/ 20 w 60"/>
                                    <a:gd name="T23" fmla="*/ 57 h 60"/>
                                    <a:gd name="T24" fmla="*/ 30 w 60"/>
                                    <a:gd name="T25" fmla="*/ 60 h 60"/>
                                    <a:gd name="T26" fmla="*/ 43 w 60"/>
                                    <a:gd name="T27" fmla="*/ 57 h 60"/>
                                    <a:gd name="T28" fmla="*/ 53 w 60"/>
                                    <a:gd name="T29" fmla="*/ 50 h 60"/>
                                    <a:gd name="T30" fmla="*/ 58 w 60"/>
                                    <a:gd name="T31" fmla="*/ 43 h 60"/>
                                    <a:gd name="T32" fmla="*/ 60 w 60"/>
                                    <a:gd name="T33" fmla="*/ 30 h 60"/>
                                    <a:gd name="T34" fmla="*/ 60 w 60"/>
                                    <a:gd name="T35" fmla="*/ 30 h 60"/>
                                    <a:gd name="T36" fmla="*/ 58 w 60"/>
                                    <a:gd name="T37" fmla="*/ 40 h 60"/>
                                    <a:gd name="T38" fmla="*/ 50 w 60"/>
                                    <a:gd name="T39" fmla="*/ 50 h 60"/>
                                    <a:gd name="T40" fmla="*/ 43 w 60"/>
                                    <a:gd name="T41" fmla="*/ 55 h 60"/>
                                    <a:gd name="T42" fmla="*/ 30 w 60"/>
                                    <a:gd name="T43" fmla="*/ 57 h 60"/>
                                    <a:gd name="T44" fmla="*/ 20 w 60"/>
                                    <a:gd name="T45" fmla="*/ 55 h 60"/>
                                    <a:gd name="T46" fmla="*/ 10 w 60"/>
                                    <a:gd name="T47" fmla="*/ 50 h 60"/>
                                    <a:gd name="T48" fmla="*/ 5 w 60"/>
                                    <a:gd name="T49" fmla="*/ 40 h 60"/>
                                    <a:gd name="T50" fmla="*/ 3 w 60"/>
                                    <a:gd name="T51" fmla="*/ 30 h 60"/>
                                    <a:gd name="T52" fmla="*/ 5 w 60"/>
                                    <a:gd name="T53" fmla="*/ 20 h 60"/>
                                    <a:gd name="T54" fmla="*/ 10 w 60"/>
                                    <a:gd name="T55" fmla="*/ 10 h 60"/>
                                    <a:gd name="T56" fmla="*/ 20 w 60"/>
                                    <a:gd name="T57" fmla="*/ 3 h 60"/>
                                    <a:gd name="T58" fmla="*/ 30 w 60"/>
                                    <a:gd name="T59" fmla="*/ 3 h 60"/>
                                    <a:gd name="T60" fmla="*/ 43 w 60"/>
                                    <a:gd name="T61" fmla="*/ 3 h 60"/>
                                    <a:gd name="T62" fmla="*/ 50 w 60"/>
                                    <a:gd name="T63" fmla="*/ 10 h 60"/>
                                    <a:gd name="T64" fmla="*/ 58 w 60"/>
                                    <a:gd name="T65" fmla="*/ 20 h 60"/>
                                    <a:gd name="T66" fmla="*/ 60 w 60"/>
                                    <a:gd name="T67" fmla="*/ 30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60" h="60">
                                      <a:moveTo>
                                        <a:pt x="60" y="30"/>
                                      </a:moveTo>
                                      <a:lnTo>
                                        <a:pt x="58" y="18"/>
                                      </a:lnTo>
                                      <a:lnTo>
                                        <a:pt x="53" y="10"/>
                                      </a:lnTo>
                                      <a:lnTo>
                                        <a:pt x="43" y="3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20" y="3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3" y="18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3" y="43"/>
                                      </a:lnTo>
                                      <a:lnTo>
                                        <a:pt x="10" y="50"/>
                                      </a:lnTo>
                                      <a:lnTo>
                                        <a:pt x="20" y="57"/>
                                      </a:lnTo>
                                      <a:lnTo>
                                        <a:pt x="30" y="60"/>
                                      </a:lnTo>
                                      <a:lnTo>
                                        <a:pt x="43" y="57"/>
                                      </a:lnTo>
                                      <a:lnTo>
                                        <a:pt x="53" y="50"/>
                                      </a:lnTo>
                                      <a:lnTo>
                                        <a:pt x="58" y="43"/>
                                      </a:lnTo>
                                      <a:lnTo>
                                        <a:pt x="60" y="30"/>
                                      </a:lnTo>
                                      <a:close/>
                                      <a:moveTo>
                                        <a:pt x="60" y="30"/>
                                      </a:moveTo>
                                      <a:lnTo>
                                        <a:pt x="58" y="40"/>
                                      </a:lnTo>
                                      <a:lnTo>
                                        <a:pt x="50" y="50"/>
                                      </a:lnTo>
                                      <a:lnTo>
                                        <a:pt x="43" y="55"/>
                                      </a:lnTo>
                                      <a:lnTo>
                                        <a:pt x="30" y="57"/>
                                      </a:lnTo>
                                      <a:lnTo>
                                        <a:pt x="20" y="55"/>
                                      </a:lnTo>
                                      <a:lnTo>
                                        <a:pt x="10" y="50"/>
                                      </a:lnTo>
                                      <a:lnTo>
                                        <a:pt x="5" y="40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20" y="3"/>
                                      </a:lnTo>
                                      <a:lnTo>
                                        <a:pt x="30" y="3"/>
                                      </a:lnTo>
                                      <a:lnTo>
                                        <a:pt x="43" y="3"/>
                                      </a:lnTo>
                                      <a:lnTo>
                                        <a:pt x="50" y="10"/>
                                      </a:lnTo>
                                      <a:lnTo>
                                        <a:pt x="58" y="20"/>
                                      </a:lnTo>
                                      <a:lnTo>
                                        <a:pt x="60" y="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AC39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03" name="Freeform 249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74015" y="448310"/>
                                  <a:ext cx="36195" cy="38100"/>
                                </a:xfrm>
                                <a:custGeom>
                                  <a:avLst/>
                                  <a:gdLst>
                                    <a:gd name="T0" fmla="*/ 57 w 57"/>
                                    <a:gd name="T1" fmla="*/ 30 h 60"/>
                                    <a:gd name="T2" fmla="*/ 55 w 57"/>
                                    <a:gd name="T3" fmla="*/ 18 h 60"/>
                                    <a:gd name="T4" fmla="*/ 50 w 57"/>
                                    <a:gd name="T5" fmla="*/ 10 h 60"/>
                                    <a:gd name="T6" fmla="*/ 40 w 57"/>
                                    <a:gd name="T7" fmla="*/ 3 h 60"/>
                                    <a:gd name="T8" fmla="*/ 27 w 57"/>
                                    <a:gd name="T9" fmla="*/ 0 h 60"/>
                                    <a:gd name="T10" fmla="*/ 17 w 57"/>
                                    <a:gd name="T11" fmla="*/ 3 h 60"/>
                                    <a:gd name="T12" fmla="*/ 7 w 57"/>
                                    <a:gd name="T13" fmla="*/ 10 h 60"/>
                                    <a:gd name="T14" fmla="*/ 2 w 57"/>
                                    <a:gd name="T15" fmla="*/ 18 h 60"/>
                                    <a:gd name="T16" fmla="*/ 0 w 57"/>
                                    <a:gd name="T17" fmla="*/ 30 h 60"/>
                                    <a:gd name="T18" fmla="*/ 2 w 57"/>
                                    <a:gd name="T19" fmla="*/ 43 h 60"/>
                                    <a:gd name="T20" fmla="*/ 7 w 57"/>
                                    <a:gd name="T21" fmla="*/ 50 h 60"/>
                                    <a:gd name="T22" fmla="*/ 17 w 57"/>
                                    <a:gd name="T23" fmla="*/ 57 h 60"/>
                                    <a:gd name="T24" fmla="*/ 27 w 57"/>
                                    <a:gd name="T25" fmla="*/ 60 h 60"/>
                                    <a:gd name="T26" fmla="*/ 40 w 57"/>
                                    <a:gd name="T27" fmla="*/ 57 h 60"/>
                                    <a:gd name="T28" fmla="*/ 50 w 57"/>
                                    <a:gd name="T29" fmla="*/ 50 h 60"/>
                                    <a:gd name="T30" fmla="*/ 55 w 57"/>
                                    <a:gd name="T31" fmla="*/ 43 h 60"/>
                                    <a:gd name="T32" fmla="*/ 57 w 57"/>
                                    <a:gd name="T33" fmla="*/ 30 h 60"/>
                                    <a:gd name="T34" fmla="*/ 55 w 57"/>
                                    <a:gd name="T35" fmla="*/ 30 h 60"/>
                                    <a:gd name="T36" fmla="*/ 55 w 57"/>
                                    <a:gd name="T37" fmla="*/ 40 h 60"/>
                                    <a:gd name="T38" fmla="*/ 47 w 57"/>
                                    <a:gd name="T39" fmla="*/ 50 h 60"/>
                                    <a:gd name="T40" fmla="*/ 40 w 57"/>
                                    <a:gd name="T41" fmla="*/ 55 h 60"/>
                                    <a:gd name="T42" fmla="*/ 27 w 57"/>
                                    <a:gd name="T43" fmla="*/ 57 h 60"/>
                                    <a:gd name="T44" fmla="*/ 17 w 57"/>
                                    <a:gd name="T45" fmla="*/ 55 h 60"/>
                                    <a:gd name="T46" fmla="*/ 10 w 57"/>
                                    <a:gd name="T47" fmla="*/ 50 h 60"/>
                                    <a:gd name="T48" fmla="*/ 2 w 57"/>
                                    <a:gd name="T49" fmla="*/ 40 h 60"/>
                                    <a:gd name="T50" fmla="*/ 0 w 57"/>
                                    <a:gd name="T51" fmla="*/ 30 h 60"/>
                                    <a:gd name="T52" fmla="*/ 2 w 57"/>
                                    <a:gd name="T53" fmla="*/ 20 h 60"/>
                                    <a:gd name="T54" fmla="*/ 10 w 57"/>
                                    <a:gd name="T55" fmla="*/ 10 h 60"/>
                                    <a:gd name="T56" fmla="*/ 17 w 57"/>
                                    <a:gd name="T57" fmla="*/ 5 h 60"/>
                                    <a:gd name="T58" fmla="*/ 27 w 57"/>
                                    <a:gd name="T59" fmla="*/ 3 h 60"/>
                                    <a:gd name="T60" fmla="*/ 40 w 57"/>
                                    <a:gd name="T61" fmla="*/ 5 h 60"/>
                                    <a:gd name="T62" fmla="*/ 47 w 57"/>
                                    <a:gd name="T63" fmla="*/ 10 h 60"/>
                                    <a:gd name="T64" fmla="*/ 55 w 57"/>
                                    <a:gd name="T65" fmla="*/ 20 h 60"/>
                                    <a:gd name="T66" fmla="*/ 55 w 57"/>
                                    <a:gd name="T67" fmla="*/ 30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57" h="60">
                                      <a:moveTo>
                                        <a:pt x="57" y="30"/>
                                      </a:moveTo>
                                      <a:lnTo>
                                        <a:pt x="55" y="18"/>
                                      </a:lnTo>
                                      <a:lnTo>
                                        <a:pt x="50" y="10"/>
                                      </a:lnTo>
                                      <a:lnTo>
                                        <a:pt x="40" y="3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17" y="3"/>
                                      </a:lnTo>
                                      <a:lnTo>
                                        <a:pt x="7" y="10"/>
                                      </a:lnTo>
                                      <a:lnTo>
                                        <a:pt x="2" y="18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2" y="43"/>
                                      </a:lnTo>
                                      <a:lnTo>
                                        <a:pt x="7" y="50"/>
                                      </a:lnTo>
                                      <a:lnTo>
                                        <a:pt x="17" y="57"/>
                                      </a:lnTo>
                                      <a:lnTo>
                                        <a:pt x="27" y="60"/>
                                      </a:lnTo>
                                      <a:lnTo>
                                        <a:pt x="40" y="57"/>
                                      </a:lnTo>
                                      <a:lnTo>
                                        <a:pt x="50" y="50"/>
                                      </a:lnTo>
                                      <a:lnTo>
                                        <a:pt x="55" y="43"/>
                                      </a:lnTo>
                                      <a:lnTo>
                                        <a:pt x="57" y="30"/>
                                      </a:lnTo>
                                      <a:close/>
                                      <a:moveTo>
                                        <a:pt x="55" y="30"/>
                                      </a:moveTo>
                                      <a:lnTo>
                                        <a:pt x="55" y="40"/>
                                      </a:lnTo>
                                      <a:lnTo>
                                        <a:pt x="47" y="50"/>
                                      </a:lnTo>
                                      <a:lnTo>
                                        <a:pt x="40" y="55"/>
                                      </a:lnTo>
                                      <a:lnTo>
                                        <a:pt x="27" y="57"/>
                                      </a:lnTo>
                                      <a:lnTo>
                                        <a:pt x="17" y="55"/>
                                      </a:lnTo>
                                      <a:lnTo>
                                        <a:pt x="10" y="50"/>
                                      </a:lnTo>
                                      <a:lnTo>
                                        <a:pt x="2" y="4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27" y="3"/>
                                      </a:lnTo>
                                      <a:lnTo>
                                        <a:pt x="40" y="5"/>
                                      </a:lnTo>
                                      <a:lnTo>
                                        <a:pt x="47" y="10"/>
                                      </a:lnTo>
                                      <a:lnTo>
                                        <a:pt x="55" y="20"/>
                                      </a:lnTo>
                                      <a:lnTo>
                                        <a:pt x="55" y="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DC59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04" name="Freeform 249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74015" y="450215"/>
                                  <a:ext cx="36195" cy="34290"/>
                                </a:xfrm>
                                <a:custGeom>
                                  <a:avLst/>
                                  <a:gdLst>
                                    <a:gd name="T0" fmla="*/ 57 w 57"/>
                                    <a:gd name="T1" fmla="*/ 27 h 54"/>
                                    <a:gd name="T2" fmla="*/ 55 w 57"/>
                                    <a:gd name="T3" fmla="*/ 17 h 54"/>
                                    <a:gd name="T4" fmla="*/ 47 w 57"/>
                                    <a:gd name="T5" fmla="*/ 7 h 54"/>
                                    <a:gd name="T6" fmla="*/ 40 w 57"/>
                                    <a:gd name="T7" fmla="*/ 0 h 54"/>
                                    <a:gd name="T8" fmla="*/ 27 w 57"/>
                                    <a:gd name="T9" fmla="*/ 0 h 54"/>
                                    <a:gd name="T10" fmla="*/ 17 w 57"/>
                                    <a:gd name="T11" fmla="*/ 0 h 54"/>
                                    <a:gd name="T12" fmla="*/ 7 w 57"/>
                                    <a:gd name="T13" fmla="*/ 7 h 54"/>
                                    <a:gd name="T14" fmla="*/ 2 w 57"/>
                                    <a:gd name="T15" fmla="*/ 17 h 54"/>
                                    <a:gd name="T16" fmla="*/ 0 w 57"/>
                                    <a:gd name="T17" fmla="*/ 27 h 54"/>
                                    <a:gd name="T18" fmla="*/ 2 w 57"/>
                                    <a:gd name="T19" fmla="*/ 37 h 54"/>
                                    <a:gd name="T20" fmla="*/ 7 w 57"/>
                                    <a:gd name="T21" fmla="*/ 47 h 54"/>
                                    <a:gd name="T22" fmla="*/ 17 w 57"/>
                                    <a:gd name="T23" fmla="*/ 52 h 54"/>
                                    <a:gd name="T24" fmla="*/ 27 w 57"/>
                                    <a:gd name="T25" fmla="*/ 54 h 54"/>
                                    <a:gd name="T26" fmla="*/ 40 w 57"/>
                                    <a:gd name="T27" fmla="*/ 52 h 54"/>
                                    <a:gd name="T28" fmla="*/ 47 w 57"/>
                                    <a:gd name="T29" fmla="*/ 47 h 54"/>
                                    <a:gd name="T30" fmla="*/ 55 w 57"/>
                                    <a:gd name="T31" fmla="*/ 37 h 54"/>
                                    <a:gd name="T32" fmla="*/ 57 w 57"/>
                                    <a:gd name="T33" fmla="*/ 27 h 54"/>
                                    <a:gd name="T34" fmla="*/ 55 w 57"/>
                                    <a:gd name="T35" fmla="*/ 27 h 54"/>
                                    <a:gd name="T36" fmla="*/ 52 w 57"/>
                                    <a:gd name="T37" fmla="*/ 37 h 54"/>
                                    <a:gd name="T38" fmla="*/ 47 w 57"/>
                                    <a:gd name="T39" fmla="*/ 47 h 54"/>
                                    <a:gd name="T40" fmla="*/ 40 w 57"/>
                                    <a:gd name="T41" fmla="*/ 52 h 54"/>
                                    <a:gd name="T42" fmla="*/ 27 w 57"/>
                                    <a:gd name="T43" fmla="*/ 54 h 54"/>
                                    <a:gd name="T44" fmla="*/ 17 w 57"/>
                                    <a:gd name="T45" fmla="*/ 52 h 54"/>
                                    <a:gd name="T46" fmla="*/ 10 w 57"/>
                                    <a:gd name="T47" fmla="*/ 47 h 54"/>
                                    <a:gd name="T48" fmla="*/ 2 w 57"/>
                                    <a:gd name="T49" fmla="*/ 37 h 54"/>
                                    <a:gd name="T50" fmla="*/ 2 w 57"/>
                                    <a:gd name="T51" fmla="*/ 27 h 54"/>
                                    <a:gd name="T52" fmla="*/ 2 w 57"/>
                                    <a:gd name="T53" fmla="*/ 17 h 54"/>
                                    <a:gd name="T54" fmla="*/ 10 w 57"/>
                                    <a:gd name="T55" fmla="*/ 7 h 54"/>
                                    <a:gd name="T56" fmla="*/ 17 w 57"/>
                                    <a:gd name="T57" fmla="*/ 2 h 54"/>
                                    <a:gd name="T58" fmla="*/ 27 w 57"/>
                                    <a:gd name="T59" fmla="*/ 0 h 54"/>
                                    <a:gd name="T60" fmla="*/ 40 w 57"/>
                                    <a:gd name="T61" fmla="*/ 2 h 54"/>
                                    <a:gd name="T62" fmla="*/ 47 w 57"/>
                                    <a:gd name="T63" fmla="*/ 7 h 54"/>
                                    <a:gd name="T64" fmla="*/ 52 w 57"/>
                                    <a:gd name="T65" fmla="*/ 17 h 54"/>
                                    <a:gd name="T66" fmla="*/ 55 w 57"/>
                                    <a:gd name="T67" fmla="*/ 27 h 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57" h="54">
                                      <a:moveTo>
                                        <a:pt x="57" y="27"/>
                                      </a:moveTo>
                                      <a:lnTo>
                                        <a:pt x="55" y="17"/>
                                      </a:lnTo>
                                      <a:lnTo>
                                        <a:pt x="47" y="7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7" y="7"/>
                                      </a:lnTo>
                                      <a:lnTo>
                                        <a:pt x="2" y="17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2" y="37"/>
                                      </a:lnTo>
                                      <a:lnTo>
                                        <a:pt x="7" y="47"/>
                                      </a:lnTo>
                                      <a:lnTo>
                                        <a:pt x="17" y="52"/>
                                      </a:lnTo>
                                      <a:lnTo>
                                        <a:pt x="27" y="54"/>
                                      </a:lnTo>
                                      <a:lnTo>
                                        <a:pt x="40" y="52"/>
                                      </a:lnTo>
                                      <a:lnTo>
                                        <a:pt x="47" y="47"/>
                                      </a:lnTo>
                                      <a:lnTo>
                                        <a:pt x="55" y="37"/>
                                      </a:lnTo>
                                      <a:lnTo>
                                        <a:pt x="57" y="27"/>
                                      </a:lnTo>
                                      <a:close/>
                                      <a:moveTo>
                                        <a:pt x="55" y="27"/>
                                      </a:moveTo>
                                      <a:lnTo>
                                        <a:pt x="52" y="37"/>
                                      </a:lnTo>
                                      <a:lnTo>
                                        <a:pt x="47" y="47"/>
                                      </a:lnTo>
                                      <a:lnTo>
                                        <a:pt x="40" y="52"/>
                                      </a:lnTo>
                                      <a:lnTo>
                                        <a:pt x="27" y="54"/>
                                      </a:lnTo>
                                      <a:lnTo>
                                        <a:pt x="17" y="52"/>
                                      </a:lnTo>
                                      <a:lnTo>
                                        <a:pt x="10" y="47"/>
                                      </a:lnTo>
                                      <a:lnTo>
                                        <a:pt x="2" y="37"/>
                                      </a:lnTo>
                                      <a:lnTo>
                                        <a:pt x="2" y="27"/>
                                      </a:lnTo>
                                      <a:lnTo>
                                        <a:pt x="2" y="17"/>
                                      </a:lnTo>
                                      <a:lnTo>
                                        <a:pt x="10" y="7"/>
                                      </a:lnTo>
                                      <a:lnTo>
                                        <a:pt x="17" y="2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40" y="2"/>
                                      </a:lnTo>
                                      <a:lnTo>
                                        <a:pt x="47" y="7"/>
                                      </a:lnTo>
                                      <a:lnTo>
                                        <a:pt x="52" y="17"/>
                                      </a:lnTo>
                                      <a:lnTo>
                                        <a:pt x="55" y="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FC5A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05" name="Freeform 249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74015" y="450215"/>
                                  <a:ext cx="34925" cy="34290"/>
                                </a:xfrm>
                                <a:custGeom>
                                  <a:avLst/>
                                  <a:gdLst>
                                    <a:gd name="T0" fmla="*/ 55 w 55"/>
                                    <a:gd name="T1" fmla="*/ 27 h 54"/>
                                    <a:gd name="T2" fmla="*/ 55 w 55"/>
                                    <a:gd name="T3" fmla="*/ 17 h 54"/>
                                    <a:gd name="T4" fmla="*/ 47 w 55"/>
                                    <a:gd name="T5" fmla="*/ 7 h 54"/>
                                    <a:gd name="T6" fmla="*/ 40 w 55"/>
                                    <a:gd name="T7" fmla="*/ 2 h 54"/>
                                    <a:gd name="T8" fmla="*/ 27 w 55"/>
                                    <a:gd name="T9" fmla="*/ 0 h 54"/>
                                    <a:gd name="T10" fmla="*/ 17 w 55"/>
                                    <a:gd name="T11" fmla="*/ 2 h 54"/>
                                    <a:gd name="T12" fmla="*/ 10 w 55"/>
                                    <a:gd name="T13" fmla="*/ 7 h 54"/>
                                    <a:gd name="T14" fmla="*/ 2 w 55"/>
                                    <a:gd name="T15" fmla="*/ 17 h 54"/>
                                    <a:gd name="T16" fmla="*/ 0 w 55"/>
                                    <a:gd name="T17" fmla="*/ 27 h 54"/>
                                    <a:gd name="T18" fmla="*/ 2 w 55"/>
                                    <a:gd name="T19" fmla="*/ 37 h 54"/>
                                    <a:gd name="T20" fmla="*/ 10 w 55"/>
                                    <a:gd name="T21" fmla="*/ 47 h 54"/>
                                    <a:gd name="T22" fmla="*/ 17 w 55"/>
                                    <a:gd name="T23" fmla="*/ 52 h 54"/>
                                    <a:gd name="T24" fmla="*/ 27 w 55"/>
                                    <a:gd name="T25" fmla="*/ 54 h 54"/>
                                    <a:gd name="T26" fmla="*/ 40 w 55"/>
                                    <a:gd name="T27" fmla="*/ 52 h 54"/>
                                    <a:gd name="T28" fmla="*/ 47 w 55"/>
                                    <a:gd name="T29" fmla="*/ 47 h 54"/>
                                    <a:gd name="T30" fmla="*/ 55 w 55"/>
                                    <a:gd name="T31" fmla="*/ 37 h 54"/>
                                    <a:gd name="T32" fmla="*/ 55 w 55"/>
                                    <a:gd name="T33" fmla="*/ 27 h 54"/>
                                    <a:gd name="T34" fmla="*/ 55 w 55"/>
                                    <a:gd name="T35" fmla="*/ 27 h 54"/>
                                    <a:gd name="T36" fmla="*/ 52 w 55"/>
                                    <a:gd name="T37" fmla="*/ 37 h 54"/>
                                    <a:gd name="T38" fmla="*/ 47 w 55"/>
                                    <a:gd name="T39" fmla="*/ 45 h 54"/>
                                    <a:gd name="T40" fmla="*/ 37 w 55"/>
                                    <a:gd name="T41" fmla="*/ 52 h 54"/>
                                    <a:gd name="T42" fmla="*/ 27 w 55"/>
                                    <a:gd name="T43" fmla="*/ 52 h 54"/>
                                    <a:gd name="T44" fmla="*/ 17 w 55"/>
                                    <a:gd name="T45" fmla="*/ 52 h 54"/>
                                    <a:gd name="T46" fmla="*/ 10 w 55"/>
                                    <a:gd name="T47" fmla="*/ 45 h 54"/>
                                    <a:gd name="T48" fmla="*/ 5 w 55"/>
                                    <a:gd name="T49" fmla="*/ 37 h 54"/>
                                    <a:gd name="T50" fmla="*/ 2 w 55"/>
                                    <a:gd name="T51" fmla="*/ 27 h 54"/>
                                    <a:gd name="T52" fmla="*/ 5 w 55"/>
                                    <a:gd name="T53" fmla="*/ 17 h 54"/>
                                    <a:gd name="T54" fmla="*/ 10 w 55"/>
                                    <a:gd name="T55" fmla="*/ 10 h 54"/>
                                    <a:gd name="T56" fmla="*/ 17 w 55"/>
                                    <a:gd name="T57" fmla="*/ 2 h 54"/>
                                    <a:gd name="T58" fmla="*/ 27 w 55"/>
                                    <a:gd name="T59" fmla="*/ 0 h 54"/>
                                    <a:gd name="T60" fmla="*/ 37 w 55"/>
                                    <a:gd name="T61" fmla="*/ 2 h 54"/>
                                    <a:gd name="T62" fmla="*/ 47 w 55"/>
                                    <a:gd name="T63" fmla="*/ 10 h 54"/>
                                    <a:gd name="T64" fmla="*/ 52 w 55"/>
                                    <a:gd name="T65" fmla="*/ 17 h 54"/>
                                    <a:gd name="T66" fmla="*/ 55 w 55"/>
                                    <a:gd name="T67" fmla="*/ 27 h 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55" h="54">
                                      <a:moveTo>
                                        <a:pt x="55" y="27"/>
                                      </a:moveTo>
                                      <a:lnTo>
                                        <a:pt x="55" y="17"/>
                                      </a:lnTo>
                                      <a:lnTo>
                                        <a:pt x="47" y="7"/>
                                      </a:lnTo>
                                      <a:lnTo>
                                        <a:pt x="40" y="2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17" y="2"/>
                                      </a:lnTo>
                                      <a:lnTo>
                                        <a:pt x="10" y="7"/>
                                      </a:lnTo>
                                      <a:lnTo>
                                        <a:pt x="2" y="17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2" y="37"/>
                                      </a:lnTo>
                                      <a:lnTo>
                                        <a:pt x="10" y="47"/>
                                      </a:lnTo>
                                      <a:lnTo>
                                        <a:pt x="17" y="52"/>
                                      </a:lnTo>
                                      <a:lnTo>
                                        <a:pt x="27" y="54"/>
                                      </a:lnTo>
                                      <a:lnTo>
                                        <a:pt x="40" y="52"/>
                                      </a:lnTo>
                                      <a:lnTo>
                                        <a:pt x="47" y="47"/>
                                      </a:lnTo>
                                      <a:lnTo>
                                        <a:pt x="55" y="37"/>
                                      </a:lnTo>
                                      <a:lnTo>
                                        <a:pt x="55" y="27"/>
                                      </a:lnTo>
                                      <a:close/>
                                      <a:moveTo>
                                        <a:pt x="55" y="27"/>
                                      </a:moveTo>
                                      <a:lnTo>
                                        <a:pt x="52" y="37"/>
                                      </a:lnTo>
                                      <a:lnTo>
                                        <a:pt x="47" y="45"/>
                                      </a:lnTo>
                                      <a:lnTo>
                                        <a:pt x="37" y="52"/>
                                      </a:lnTo>
                                      <a:lnTo>
                                        <a:pt x="27" y="52"/>
                                      </a:lnTo>
                                      <a:lnTo>
                                        <a:pt x="17" y="52"/>
                                      </a:lnTo>
                                      <a:lnTo>
                                        <a:pt x="10" y="45"/>
                                      </a:lnTo>
                                      <a:lnTo>
                                        <a:pt x="5" y="37"/>
                                      </a:lnTo>
                                      <a:lnTo>
                                        <a:pt x="2" y="27"/>
                                      </a:lnTo>
                                      <a:lnTo>
                                        <a:pt x="5" y="17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7" y="2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37" y="2"/>
                                      </a:lnTo>
                                      <a:lnTo>
                                        <a:pt x="47" y="10"/>
                                      </a:lnTo>
                                      <a:lnTo>
                                        <a:pt x="52" y="17"/>
                                      </a:lnTo>
                                      <a:lnTo>
                                        <a:pt x="55" y="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1C7A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06" name="Freeform 249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75285" y="450215"/>
                                  <a:ext cx="33655" cy="34290"/>
                                </a:xfrm>
                                <a:custGeom>
                                  <a:avLst/>
                                  <a:gdLst>
                                    <a:gd name="T0" fmla="*/ 53 w 53"/>
                                    <a:gd name="T1" fmla="*/ 27 h 54"/>
                                    <a:gd name="T2" fmla="*/ 50 w 53"/>
                                    <a:gd name="T3" fmla="*/ 17 h 54"/>
                                    <a:gd name="T4" fmla="*/ 45 w 53"/>
                                    <a:gd name="T5" fmla="*/ 7 h 54"/>
                                    <a:gd name="T6" fmla="*/ 38 w 53"/>
                                    <a:gd name="T7" fmla="*/ 2 h 54"/>
                                    <a:gd name="T8" fmla="*/ 25 w 53"/>
                                    <a:gd name="T9" fmla="*/ 0 h 54"/>
                                    <a:gd name="T10" fmla="*/ 15 w 53"/>
                                    <a:gd name="T11" fmla="*/ 2 h 54"/>
                                    <a:gd name="T12" fmla="*/ 8 w 53"/>
                                    <a:gd name="T13" fmla="*/ 7 h 54"/>
                                    <a:gd name="T14" fmla="*/ 0 w 53"/>
                                    <a:gd name="T15" fmla="*/ 17 h 54"/>
                                    <a:gd name="T16" fmla="*/ 0 w 53"/>
                                    <a:gd name="T17" fmla="*/ 27 h 54"/>
                                    <a:gd name="T18" fmla="*/ 0 w 53"/>
                                    <a:gd name="T19" fmla="*/ 37 h 54"/>
                                    <a:gd name="T20" fmla="*/ 8 w 53"/>
                                    <a:gd name="T21" fmla="*/ 47 h 54"/>
                                    <a:gd name="T22" fmla="*/ 15 w 53"/>
                                    <a:gd name="T23" fmla="*/ 52 h 54"/>
                                    <a:gd name="T24" fmla="*/ 25 w 53"/>
                                    <a:gd name="T25" fmla="*/ 54 h 54"/>
                                    <a:gd name="T26" fmla="*/ 38 w 53"/>
                                    <a:gd name="T27" fmla="*/ 52 h 54"/>
                                    <a:gd name="T28" fmla="*/ 45 w 53"/>
                                    <a:gd name="T29" fmla="*/ 47 h 54"/>
                                    <a:gd name="T30" fmla="*/ 50 w 53"/>
                                    <a:gd name="T31" fmla="*/ 37 h 54"/>
                                    <a:gd name="T32" fmla="*/ 53 w 53"/>
                                    <a:gd name="T33" fmla="*/ 27 h 54"/>
                                    <a:gd name="T34" fmla="*/ 53 w 53"/>
                                    <a:gd name="T35" fmla="*/ 27 h 54"/>
                                    <a:gd name="T36" fmla="*/ 50 w 53"/>
                                    <a:gd name="T37" fmla="*/ 37 h 54"/>
                                    <a:gd name="T38" fmla="*/ 45 w 53"/>
                                    <a:gd name="T39" fmla="*/ 45 h 54"/>
                                    <a:gd name="T40" fmla="*/ 35 w 53"/>
                                    <a:gd name="T41" fmla="*/ 49 h 54"/>
                                    <a:gd name="T42" fmla="*/ 25 w 53"/>
                                    <a:gd name="T43" fmla="*/ 52 h 54"/>
                                    <a:gd name="T44" fmla="*/ 15 w 53"/>
                                    <a:gd name="T45" fmla="*/ 49 h 54"/>
                                    <a:gd name="T46" fmla="*/ 8 w 53"/>
                                    <a:gd name="T47" fmla="*/ 45 h 54"/>
                                    <a:gd name="T48" fmla="*/ 3 w 53"/>
                                    <a:gd name="T49" fmla="*/ 37 h 54"/>
                                    <a:gd name="T50" fmla="*/ 0 w 53"/>
                                    <a:gd name="T51" fmla="*/ 27 h 54"/>
                                    <a:gd name="T52" fmla="*/ 3 w 53"/>
                                    <a:gd name="T53" fmla="*/ 17 h 54"/>
                                    <a:gd name="T54" fmla="*/ 8 w 53"/>
                                    <a:gd name="T55" fmla="*/ 10 h 54"/>
                                    <a:gd name="T56" fmla="*/ 15 w 53"/>
                                    <a:gd name="T57" fmla="*/ 5 h 54"/>
                                    <a:gd name="T58" fmla="*/ 25 w 53"/>
                                    <a:gd name="T59" fmla="*/ 2 h 54"/>
                                    <a:gd name="T60" fmla="*/ 35 w 53"/>
                                    <a:gd name="T61" fmla="*/ 5 h 54"/>
                                    <a:gd name="T62" fmla="*/ 45 w 53"/>
                                    <a:gd name="T63" fmla="*/ 10 h 54"/>
                                    <a:gd name="T64" fmla="*/ 50 w 53"/>
                                    <a:gd name="T65" fmla="*/ 17 h 54"/>
                                    <a:gd name="T66" fmla="*/ 53 w 53"/>
                                    <a:gd name="T67" fmla="*/ 27 h 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53" h="54">
                                      <a:moveTo>
                                        <a:pt x="53" y="27"/>
                                      </a:moveTo>
                                      <a:lnTo>
                                        <a:pt x="50" y="17"/>
                                      </a:lnTo>
                                      <a:lnTo>
                                        <a:pt x="45" y="7"/>
                                      </a:lnTo>
                                      <a:lnTo>
                                        <a:pt x="38" y="2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8" y="7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8" y="47"/>
                                      </a:lnTo>
                                      <a:lnTo>
                                        <a:pt x="15" y="52"/>
                                      </a:lnTo>
                                      <a:lnTo>
                                        <a:pt x="25" y="54"/>
                                      </a:lnTo>
                                      <a:lnTo>
                                        <a:pt x="38" y="52"/>
                                      </a:lnTo>
                                      <a:lnTo>
                                        <a:pt x="45" y="47"/>
                                      </a:lnTo>
                                      <a:lnTo>
                                        <a:pt x="50" y="37"/>
                                      </a:lnTo>
                                      <a:lnTo>
                                        <a:pt x="53" y="27"/>
                                      </a:lnTo>
                                      <a:close/>
                                      <a:moveTo>
                                        <a:pt x="53" y="27"/>
                                      </a:moveTo>
                                      <a:lnTo>
                                        <a:pt x="50" y="37"/>
                                      </a:lnTo>
                                      <a:lnTo>
                                        <a:pt x="45" y="45"/>
                                      </a:lnTo>
                                      <a:lnTo>
                                        <a:pt x="35" y="49"/>
                                      </a:lnTo>
                                      <a:lnTo>
                                        <a:pt x="25" y="52"/>
                                      </a:lnTo>
                                      <a:lnTo>
                                        <a:pt x="15" y="49"/>
                                      </a:lnTo>
                                      <a:lnTo>
                                        <a:pt x="8" y="45"/>
                                      </a:lnTo>
                                      <a:lnTo>
                                        <a:pt x="3" y="37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3" y="17"/>
                                      </a:lnTo>
                                      <a:lnTo>
                                        <a:pt x="8" y="10"/>
                                      </a:lnTo>
                                      <a:lnTo>
                                        <a:pt x="15" y="5"/>
                                      </a:lnTo>
                                      <a:lnTo>
                                        <a:pt x="25" y="2"/>
                                      </a:lnTo>
                                      <a:lnTo>
                                        <a:pt x="35" y="5"/>
                                      </a:lnTo>
                                      <a:lnTo>
                                        <a:pt x="45" y="10"/>
                                      </a:lnTo>
                                      <a:lnTo>
                                        <a:pt x="50" y="17"/>
                                      </a:lnTo>
                                      <a:lnTo>
                                        <a:pt x="53" y="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3C8A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07" name="Freeform 249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75285" y="450215"/>
                                  <a:ext cx="33655" cy="33020"/>
                                </a:xfrm>
                                <a:custGeom>
                                  <a:avLst/>
                                  <a:gdLst>
                                    <a:gd name="T0" fmla="*/ 53 w 53"/>
                                    <a:gd name="T1" fmla="*/ 27 h 52"/>
                                    <a:gd name="T2" fmla="*/ 50 w 53"/>
                                    <a:gd name="T3" fmla="*/ 17 h 52"/>
                                    <a:gd name="T4" fmla="*/ 45 w 53"/>
                                    <a:gd name="T5" fmla="*/ 10 h 52"/>
                                    <a:gd name="T6" fmla="*/ 35 w 53"/>
                                    <a:gd name="T7" fmla="*/ 2 h 52"/>
                                    <a:gd name="T8" fmla="*/ 25 w 53"/>
                                    <a:gd name="T9" fmla="*/ 0 h 52"/>
                                    <a:gd name="T10" fmla="*/ 15 w 53"/>
                                    <a:gd name="T11" fmla="*/ 2 h 52"/>
                                    <a:gd name="T12" fmla="*/ 8 w 53"/>
                                    <a:gd name="T13" fmla="*/ 10 h 52"/>
                                    <a:gd name="T14" fmla="*/ 3 w 53"/>
                                    <a:gd name="T15" fmla="*/ 17 h 52"/>
                                    <a:gd name="T16" fmla="*/ 0 w 53"/>
                                    <a:gd name="T17" fmla="*/ 27 h 52"/>
                                    <a:gd name="T18" fmla="*/ 3 w 53"/>
                                    <a:gd name="T19" fmla="*/ 37 h 52"/>
                                    <a:gd name="T20" fmla="*/ 8 w 53"/>
                                    <a:gd name="T21" fmla="*/ 45 h 52"/>
                                    <a:gd name="T22" fmla="*/ 15 w 53"/>
                                    <a:gd name="T23" fmla="*/ 52 h 52"/>
                                    <a:gd name="T24" fmla="*/ 25 w 53"/>
                                    <a:gd name="T25" fmla="*/ 52 h 52"/>
                                    <a:gd name="T26" fmla="*/ 35 w 53"/>
                                    <a:gd name="T27" fmla="*/ 52 h 52"/>
                                    <a:gd name="T28" fmla="*/ 45 w 53"/>
                                    <a:gd name="T29" fmla="*/ 45 h 52"/>
                                    <a:gd name="T30" fmla="*/ 50 w 53"/>
                                    <a:gd name="T31" fmla="*/ 37 h 52"/>
                                    <a:gd name="T32" fmla="*/ 53 w 53"/>
                                    <a:gd name="T33" fmla="*/ 27 h 52"/>
                                    <a:gd name="T34" fmla="*/ 50 w 53"/>
                                    <a:gd name="T35" fmla="*/ 27 h 52"/>
                                    <a:gd name="T36" fmla="*/ 50 w 53"/>
                                    <a:gd name="T37" fmla="*/ 37 h 52"/>
                                    <a:gd name="T38" fmla="*/ 43 w 53"/>
                                    <a:gd name="T39" fmla="*/ 45 h 52"/>
                                    <a:gd name="T40" fmla="*/ 35 w 53"/>
                                    <a:gd name="T41" fmla="*/ 49 h 52"/>
                                    <a:gd name="T42" fmla="*/ 25 w 53"/>
                                    <a:gd name="T43" fmla="*/ 52 h 52"/>
                                    <a:gd name="T44" fmla="*/ 18 w 53"/>
                                    <a:gd name="T45" fmla="*/ 49 h 52"/>
                                    <a:gd name="T46" fmla="*/ 8 w 53"/>
                                    <a:gd name="T47" fmla="*/ 45 h 52"/>
                                    <a:gd name="T48" fmla="*/ 3 w 53"/>
                                    <a:gd name="T49" fmla="*/ 37 h 52"/>
                                    <a:gd name="T50" fmla="*/ 3 w 53"/>
                                    <a:gd name="T51" fmla="*/ 27 h 52"/>
                                    <a:gd name="T52" fmla="*/ 3 w 53"/>
                                    <a:gd name="T53" fmla="*/ 17 h 52"/>
                                    <a:gd name="T54" fmla="*/ 8 w 53"/>
                                    <a:gd name="T55" fmla="*/ 10 h 52"/>
                                    <a:gd name="T56" fmla="*/ 18 w 53"/>
                                    <a:gd name="T57" fmla="*/ 5 h 52"/>
                                    <a:gd name="T58" fmla="*/ 25 w 53"/>
                                    <a:gd name="T59" fmla="*/ 2 h 52"/>
                                    <a:gd name="T60" fmla="*/ 35 w 53"/>
                                    <a:gd name="T61" fmla="*/ 5 h 52"/>
                                    <a:gd name="T62" fmla="*/ 43 w 53"/>
                                    <a:gd name="T63" fmla="*/ 10 h 52"/>
                                    <a:gd name="T64" fmla="*/ 50 w 53"/>
                                    <a:gd name="T65" fmla="*/ 17 h 52"/>
                                    <a:gd name="T66" fmla="*/ 50 w 53"/>
                                    <a:gd name="T67" fmla="*/ 27 h 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53" h="52">
                                      <a:moveTo>
                                        <a:pt x="53" y="27"/>
                                      </a:moveTo>
                                      <a:lnTo>
                                        <a:pt x="50" y="17"/>
                                      </a:lnTo>
                                      <a:lnTo>
                                        <a:pt x="45" y="10"/>
                                      </a:lnTo>
                                      <a:lnTo>
                                        <a:pt x="35" y="2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8" y="10"/>
                                      </a:lnTo>
                                      <a:lnTo>
                                        <a:pt x="3" y="17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3" y="37"/>
                                      </a:lnTo>
                                      <a:lnTo>
                                        <a:pt x="8" y="45"/>
                                      </a:lnTo>
                                      <a:lnTo>
                                        <a:pt x="15" y="52"/>
                                      </a:lnTo>
                                      <a:lnTo>
                                        <a:pt x="25" y="52"/>
                                      </a:lnTo>
                                      <a:lnTo>
                                        <a:pt x="35" y="52"/>
                                      </a:lnTo>
                                      <a:lnTo>
                                        <a:pt x="45" y="45"/>
                                      </a:lnTo>
                                      <a:lnTo>
                                        <a:pt x="50" y="37"/>
                                      </a:lnTo>
                                      <a:lnTo>
                                        <a:pt x="53" y="27"/>
                                      </a:lnTo>
                                      <a:close/>
                                      <a:moveTo>
                                        <a:pt x="50" y="27"/>
                                      </a:moveTo>
                                      <a:lnTo>
                                        <a:pt x="50" y="37"/>
                                      </a:lnTo>
                                      <a:lnTo>
                                        <a:pt x="43" y="45"/>
                                      </a:lnTo>
                                      <a:lnTo>
                                        <a:pt x="35" y="49"/>
                                      </a:lnTo>
                                      <a:lnTo>
                                        <a:pt x="25" y="52"/>
                                      </a:lnTo>
                                      <a:lnTo>
                                        <a:pt x="18" y="49"/>
                                      </a:lnTo>
                                      <a:lnTo>
                                        <a:pt x="8" y="45"/>
                                      </a:lnTo>
                                      <a:lnTo>
                                        <a:pt x="3" y="37"/>
                                      </a:lnTo>
                                      <a:lnTo>
                                        <a:pt x="3" y="27"/>
                                      </a:lnTo>
                                      <a:lnTo>
                                        <a:pt x="3" y="17"/>
                                      </a:lnTo>
                                      <a:lnTo>
                                        <a:pt x="8" y="10"/>
                                      </a:lnTo>
                                      <a:lnTo>
                                        <a:pt x="18" y="5"/>
                                      </a:lnTo>
                                      <a:lnTo>
                                        <a:pt x="25" y="2"/>
                                      </a:lnTo>
                                      <a:lnTo>
                                        <a:pt x="35" y="5"/>
                                      </a:lnTo>
                                      <a:lnTo>
                                        <a:pt x="43" y="10"/>
                                      </a:lnTo>
                                      <a:lnTo>
                                        <a:pt x="50" y="17"/>
                                      </a:lnTo>
                                      <a:lnTo>
                                        <a:pt x="50" y="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6CAA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08" name="Freeform 249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75285" y="451485"/>
                                  <a:ext cx="33655" cy="31750"/>
                                </a:xfrm>
                                <a:custGeom>
                                  <a:avLst/>
                                  <a:gdLst>
                                    <a:gd name="T0" fmla="*/ 53 w 53"/>
                                    <a:gd name="T1" fmla="*/ 25 h 50"/>
                                    <a:gd name="T2" fmla="*/ 50 w 53"/>
                                    <a:gd name="T3" fmla="*/ 15 h 50"/>
                                    <a:gd name="T4" fmla="*/ 45 w 53"/>
                                    <a:gd name="T5" fmla="*/ 8 h 50"/>
                                    <a:gd name="T6" fmla="*/ 35 w 53"/>
                                    <a:gd name="T7" fmla="*/ 3 h 50"/>
                                    <a:gd name="T8" fmla="*/ 25 w 53"/>
                                    <a:gd name="T9" fmla="*/ 0 h 50"/>
                                    <a:gd name="T10" fmla="*/ 15 w 53"/>
                                    <a:gd name="T11" fmla="*/ 3 h 50"/>
                                    <a:gd name="T12" fmla="*/ 8 w 53"/>
                                    <a:gd name="T13" fmla="*/ 8 h 50"/>
                                    <a:gd name="T14" fmla="*/ 3 w 53"/>
                                    <a:gd name="T15" fmla="*/ 15 h 50"/>
                                    <a:gd name="T16" fmla="*/ 0 w 53"/>
                                    <a:gd name="T17" fmla="*/ 25 h 50"/>
                                    <a:gd name="T18" fmla="*/ 3 w 53"/>
                                    <a:gd name="T19" fmla="*/ 35 h 50"/>
                                    <a:gd name="T20" fmla="*/ 8 w 53"/>
                                    <a:gd name="T21" fmla="*/ 43 h 50"/>
                                    <a:gd name="T22" fmla="*/ 15 w 53"/>
                                    <a:gd name="T23" fmla="*/ 47 h 50"/>
                                    <a:gd name="T24" fmla="*/ 25 w 53"/>
                                    <a:gd name="T25" fmla="*/ 50 h 50"/>
                                    <a:gd name="T26" fmla="*/ 35 w 53"/>
                                    <a:gd name="T27" fmla="*/ 47 h 50"/>
                                    <a:gd name="T28" fmla="*/ 45 w 53"/>
                                    <a:gd name="T29" fmla="*/ 43 h 50"/>
                                    <a:gd name="T30" fmla="*/ 50 w 53"/>
                                    <a:gd name="T31" fmla="*/ 35 h 50"/>
                                    <a:gd name="T32" fmla="*/ 53 w 53"/>
                                    <a:gd name="T33" fmla="*/ 25 h 50"/>
                                    <a:gd name="T34" fmla="*/ 50 w 53"/>
                                    <a:gd name="T35" fmla="*/ 25 h 50"/>
                                    <a:gd name="T36" fmla="*/ 48 w 53"/>
                                    <a:gd name="T37" fmla="*/ 35 h 50"/>
                                    <a:gd name="T38" fmla="*/ 43 w 53"/>
                                    <a:gd name="T39" fmla="*/ 43 h 50"/>
                                    <a:gd name="T40" fmla="*/ 35 w 53"/>
                                    <a:gd name="T41" fmla="*/ 47 h 50"/>
                                    <a:gd name="T42" fmla="*/ 25 w 53"/>
                                    <a:gd name="T43" fmla="*/ 50 h 50"/>
                                    <a:gd name="T44" fmla="*/ 18 w 53"/>
                                    <a:gd name="T45" fmla="*/ 47 h 50"/>
                                    <a:gd name="T46" fmla="*/ 10 w 53"/>
                                    <a:gd name="T47" fmla="*/ 43 h 50"/>
                                    <a:gd name="T48" fmla="*/ 5 w 53"/>
                                    <a:gd name="T49" fmla="*/ 35 h 50"/>
                                    <a:gd name="T50" fmla="*/ 3 w 53"/>
                                    <a:gd name="T51" fmla="*/ 25 h 50"/>
                                    <a:gd name="T52" fmla="*/ 5 w 53"/>
                                    <a:gd name="T53" fmla="*/ 15 h 50"/>
                                    <a:gd name="T54" fmla="*/ 10 w 53"/>
                                    <a:gd name="T55" fmla="*/ 8 h 50"/>
                                    <a:gd name="T56" fmla="*/ 18 w 53"/>
                                    <a:gd name="T57" fmla="*/ 3 h 50"/>
                                    <a:gd name="T58" fmla="*/ 25 w 53"/>
                                    <a:gd name="T59" fmla="*/ 0 h 50"/>
                                    <a:gd name="T60" fmla="*/ 35 w 53"/>
                                    <a:gd name="T61" fmla="*/ 3 h 50"/>
                                    <a:gd name="T62" fmla="*/ 43 w 53"/>
                                    <a:gd name="T63" fmla="*/ 8 h 50"/>
                                    <a:gd name="T64" fmla="*/ 48 w 53"/>
                                    <a:gd name="T65" fmla="*/ 15 h 50"/>
                                    <a:gd name="T66" fmla="*/ 50 w 53"/>
                                    <a:gd name="T67" fmla="*/ 25 h 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53" h="50">
                                      <a:moveTo>
                                        <a:pt x="53" y="25"/>
                                      </a:moveTo>
                                      <a:lnTo>
                                        <a:pt x="50" y="15"/>
                                      </a:lnTo>
                                      <a:lnTo>
                                        <a:pt x="45" y="8"/>
                                      </a:lnTo>
                                      <a:lnTo>
                                        <a:pt x="35" y="3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3" y="15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3" y="35"/>
                                      </a:lnTo>
                                      <a:lnTo>
                                        <a:pt x="8" y="43"/>
                                      </a:lnTo>
                                      <a:lnTo>
                                        <a:pt x="15" y="47"/>
                                      </a:lnTo>
                                      <a:lnTo>
                                        <a:pt x="25" y="50"/>
                                      </a:lnTo>
                                      <a:lnTo>
                                        <a:pt x="35" y="47"/>
                                      </a:lnTo>
                                      <a:lnTo>
                                        <a:pt x="45" y="43"/>
                                      </a:lnTo>
                                      <a:lnTo>
                                        <a:pt x="50" y="35"/>
                                      </a:lnTo>
                                      <a:lnTo>
                                        <a:pt x="53" y="25"/>
                                      </a:lnTo>
                                      <a:close/>
                                      <a:moveTo>
                                        <a:pt x="50" y="25"/>
                                      </a:moveTo>
                                      <a:lnTo>
                                        <a:pt x="48" y="35"/>
                                      </a:lnTo>
                                      <a:lnTo>
                                        <a:pt x="43" y="43"/>
                                      </a:lnTo>
                                      <a:lnTo>
                                        <a:pt x="35" y="47"/>
                                      </a:lnTo>
                                      <a:lnTo>
                                        <a:pt x="25" y="50"/>
                                      </a:lnTo>
                                      <a:lnTo>
                                        <a:pt x="18" y="47"/>
                                      </a:lnTo>
                                      <a:lnTo>
                                        <a:pt x="10" y="43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3" y="25"/>
                                      </a:lnTo>
                                      <a:lnTo>
                                        <a:pt x="5" y="15"/>
                                      </a:lnTo>
                                      <a:lnTo>
                                        <a:pt x="10" y="8"/>
                                      </a:lnTo>
                                      <a:lnTo>
                                        <a:pt x="18" y="3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35" y="3"/>
                                      </a:lnTo>
                                      <a:lnTo>
                                        <a:pt x="43" y="8"/>
                                      </a:lnTo>
                                      <a:lnTo>
                                        <a:pt x="48" y="15"/>
                                      </a:lnTo>
                                      <a:lnTo>
                                        <a:pt x="50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8CBA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09" name="Freeform 249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77190" y="451485"/>
                                  <a:ext cx="29845" cy="31750"/>
                                </a:xfrm>
                                <a:custGeom>
                                  <a:avLst/>
                                  <a:gdLst>
                                    <a:gd name="T0" fmla="*/ 47 w 47"/>
                                    <a:gd name="T1" fmla="*/ 25 h 50"/>
                                    <a:gd name="T2" fmla="*/ 47 w 47"/>
                                    <a:gd name="T3" fmla="*/ 15 h 50"/>
                                    <a:gd name="T4" fmla="*/ 40 w 47"/>
                                    <a:gd name="T5" fmla="*/ 8 h 50"/>
                                    <a:gd name="T6" fmla="*/ 32 w 47"/>
                                    <a:gd name="T7" fmla="*/ 3 h 50"/>
                                    <a:gd name="T8" fmla="*/ 22 w 47"/>
                                    <a:gd name="T9" fmla="*/ 0 h 50"/>
                                    <a:gd name="T10" fmla="*/ 15 w 47"/>
                                    <a:gd name="T11" fmla="*/ 3 h 50"/>
                                    <a:gd name="T12" fmla="*/ 5 w 47"/>
                                    <a:gd name="T13" fmla="*/ 8 h 50"/>
                                    <a:gd name="T14" fmla="*/ 0 w 47"/>
                                    <a:gd name="T15" fmla="*/ 15 h 50"/>
                                    <a:gd name="T16" fmla="*/ 0 w 47"/>
                                    <a:gd name="T17" fmla="*/ 25 h 50"/>
                                    <a:gd name="T18" fmla="*/ 0 w 47"/>
                                    <a:gd name="T19" fmla="*/ 35 h 50"/>
                                    <a:gd name="T20" fmla="*/ 5 w 47"/>
                                    <a:gd name="T21" fmla="*/ 43 h 50"/>
                                    <a:gd name="T22" fmla="*/ 15 w 47"/>
                                    <a:gd name="T23" fmla="*/ 47 h 50"/>
                                    <a:gd name="T24" fmla="*/ 22 w 47"/>
                                    <a:gd name="T25" fmla="*/ 50 h 50"/>
                                    <a:gd name="T26" fmla="*/ 32 w 47"/>
                                    <a:gd name="T27" fmla="*/ 47 h 50"/>
                                    <a:gd name="T28" fmla="*/ 40 w 47"/>
                                    <a:gd name="T29" fmla="*/ 43 h 50"/>
                                    <a:gd name="T30" fmla="*/ 47 w 47"/>
                                    <a:gd name="T31" fmla="*/ 35 h 50"/>
                                    <a:gd name="T32" fmla="*/ 47 w 47"/>
                                    <a:gd name="T33" fmla="*/ 25 h 50"/>
                                    <a:gd name="T34" fmla="*/ 47 w 47"/>
                                    <a:gd name="T35" fmla="*/ 25 h 50"/>
                                    <a:gd name="T36" fmla="*/ 45 w 47"/>
                                    <a:gd name="T37" fmla="*/ 35 h 50"/>
                                    <a:gd name="T38" fmla="*/ 40 w 47"/>
                                    <a:gd name="T39" fmla="*/ 43 h 50"/>
                                    <a:gd name="T40" fmla="*/ 32 w 47"/>
                                    <a:gd name="T41" fmla="*/ 47 h 50"/>
                                    <a:gd name="T42" fmla="*/ 22 w 47"/>
                                    <a:gd name="T43" fmla="*/ 47 h 50"/>
                                    <a:gd name="T44" fmla="*/ 15 w 47"/>
                                    <a:gd name="T45" fmla="*/ 47 h 50"/>
                                    <a:gd name="T46" fmla="*/ 7 w 47"/>
                                    <a:gd name="T47" fmla="*/ 43 h 50"/>
                                    <a:gd name="T48" fmla="*/ 2 w 47"/>
                                    <a:gd name="T49" fmla="*/ 35 h 50"/>
                                    <a:gd name="T50" fmla="*/ 0 w 47"/>
                                    <a:gd name="T51" fmla="*/ 25 h 50"/>
                                    <a:gd name="T52" fmla="*/ 2 w 47"/>
                                    <a:gd name="T53" fmla="*/ 15 h 50"/>
                                    <a:gd name="T54" fmla="*/ 7 w 47"/>
                                    <a:gd name="T55" fmla="*/ 8 h 50"/>
                                    <a:gd name="T56" fmla="*/ 15 w 47"/>
                                    <a:gd name="T57" fmla="*/ 3 h 50"/>
                                    <a:gd name="T58" fmla="*/ 22 w 47"/>
                                    <a:gd name="T59" fmla="*/ 3 h 50"/>
                                    <a:gd name="T60" fmla="*/ 32 w 47"/>
                                    <a:gd name="T61" fmla="*/ 3 h 50"/>
                                    <a:gd name="T62" fmla="*/ 40 w 47"/>
                                    <a:gd name="T63" fmla="*/ 8 h 50"/>
                                    <a:gd name="T64" fmla="*/ 45 w 47"/>
                                    <a:gd name="T65" fmla="*/ 15 h 50"/>
                                    <a:gd name="T66" fmla="*/ 47 w 47"/>
                                    <a:gd name="T67" fmla="*/ 25 h 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47" h="50">
                                      <a:moveTo>
                                        <a:pt x="47" y="25"/>
                                      </a:moveTo>
                                      <a:lnTo>
                                        <a:pt x="47" y="15"/>
                                      </a:lnTo>
                                      <a:lnTo>
                                        <a:pt x="40" y="8"/>
                                      </a:lnTo>
                                      <a:lnTo>
                                        <a:pt x="32" y="3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5" y="8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5" y="43"/>
                                      </a:lnTo>
                                      <a:lnTo>
                                        <a:pt x="15" y="47"/>
                                      </a:lnTo>
                                      <a:lnTo>
                                        <a:pt x="22" y="50"/>
                                      </a:lnTo>
                                      <a:lnTo>
                                        <a:pt x="32" y="47"/>
                                      </a:lnTo>
                                      <a:lnTo>
                                        <a:pt x="40" y="43"/>
                                      </a:lnTo>
                                      <a:lnTo>
                                        <a:pt x="47" y="35"/>
                                      </a:lnTo>
                                      <a:lnTo>
                                        <a:pt x="47" y="25"/>
                                      </a:lnTo>
                                      <a:close/>
                                      <a:moveTo>
                                        <a:pt x="47" y="25"/>
                                      </a:moveTo>
                                      <a:lnTo>
                                        <a:pt x="45" y="35"/>
                                      </a:lnTo>
                                      <a:lnTo>
                                        <a:pt x="40" y="43"/>
                                      </a:lnTo>
                                      <a:lnTo>
                                        <a:pt x="32" y="47"/>
                                      </a:lnTo>
                                      <a:lnTo>
                                        <a:pt x="22" y="47"/>
                                      </a:lnTo>
                                      <a:lnTo>
                                        <a:pt x="15" y="47"/>
                                      </a:lnTo>
                                      <a:lnTo>
                                        <a:pt x="7" y="43"/>
                                      </a:lnTo>
                                      <a:lnTo>
                                        <a:pt x="2" y="35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2" y="15"/>
                                      </a:lnTo>
                                      <a:lnTo>
                                        <a:pt x="7" y="8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22" y="3"/>
                                      </a:lnTo>
                                      <a:lnTo>
                                        <a:pt x="32" y="3"/>
                                      </a:lnTo>
                                      <a:lnTo>
                                        <a:pt x="40" y="8"/>
                                      </a:lnTo>
                                      <a:lnTo>
                                        <a:pt x="45" y="15"/>
                                      </a:lnTo>
                                      <a:lnTo>
                                        <a:pt x="47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BCCA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10" name="Freeform 250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77190" y="451485"/>
                                  <a:ext cx="29845" cy="31750"/>
                                </a:xfrm>
                                <a:custGeom>
                                  <a:avLst/>
                                  <a:gdLst>
                                    <a:gd name="T0" fmla="*/ 47 w 47"/>
                                    <a:gd name="T1" fmla="*/ 25 h 50"/>
                                    <a:gd name="T2" fmla="*/ 45 w 47"/>
                                    <a:gd name="T3" fmla="*/ 15 h 50"/>
                                    <a:gd name="T4" fmla="*/ 40 w 47"/>
                                    <a:gd name="T5" fmla="*/ 8 h 50"/>
                                    <a:gd name="T6" fmla="*/ 32 w 47"/>
                                    <a:gd name="T7" fmla="*/ 3 h 50"/>
                                    <a:gd name="T8" fmla="*/ 22 w 47"/>
                                    <a:gd name="T9" fmla="*/ 0 h 50"/>
                                    <a:gd name="T10" fmla="*/ 15 w 47"/>
                                    <a:gd name="T11" fmla="*/ 3 h 50"/>
                                    <a:gd name="T12" fmla="*/ 7 w 47"/>
                                    <a:gd name="T13" fmla="*/ 8 h 50"/>
                                    <a:gd name="T14" fmla="*/ 2 w 47"/>
                                    <a:gd name="T15" fmla="*/ 15 h 50"/>
                                    <a:gd name="T16" fmla="*/ 0 w 47"/>
                                    <a:gd name="T17" fmla="*/ 25 h 50"/>
                                    <a:gd name="T18" fmla="*/ 2 w 47"/>
                                    <a:gd name="T19" fmla="*/ 35 h 50"/>
                                    <a:gd name="T20" fmla="*/ 7 w 47"/>
                                    <a:gd name="T21" fmla="*/ 43 h 50"/>
                                    <a:gd name="T22" fmla="*/ 15 w 47"/>
                                    <a:gd name="T23" fmla="*/ 47 h 50"/>
                                    <a:gd name="T24" fmla="*/ 22 w 47"/>
                                    <a:gd name="T25" fmla="*/ 50 h 50"/>
                                    <a:gd name="T26" fmla="*/ 32 w 47"/>
                                    <a:gd name="T27" fmla="*/ 47 h 50"/>
                                    <a:gd name="T28" fmla="*/ 40 w 47"/>
                                    <a:gd name="T29" fmla="*/ 43 h 50"/>
                                    <a:gd name="T30" fmla="*/ 45 w 47"/>
                                    <a:gd name="T31" fmla="*/ 35 h 50"/>
                                    <a:gd name="T32" fmla="*/ 47 w 47"/>
                                    <a:gd name="T33" fmla="*/ 25 h 50"/>
                                    <a:gd name="T34" fmla="*/ 45 w 47"/>
                                    <a:gd name="T35" fmla="*/ 25 h 50"/>
                                    <a:gd name="T36" fmla="*/ 45 w 47"/>
                                    <a:gd name="T37" fmla="*/ 33 h 50"/>
                                    <a:gd name="T38" fmla="*/ 40 w 47"/>
                                    <a:gd name="T39" fmla="*/ 40 h 50"/>
                                    <a:gd name="T40" fmla="*/ 32 w 47"/>
                                    <a:gd name="T41" fmla="*/ 45 h 50"/>
                                    <a:gd name="T42" fmla="*/ 22 w 47"/>
                                    <a:gd name="T43" fmla="*/ 47 h 50"/>
                                    <a:gd name="T44" fmla="*/ 15 w 47"/>
                                    <a:gd name="T45" fmla="*/ 45 h 50"/>
                                    <a:gd name="T46" fmla="*/ 7 w 47"/>
                                    <a:gd name="T47" fmla="*/ 40 h 50"/>
                                    <a:gd name="T48" fmla="*/ 2 w 47"/>
                                    <a:gd name="T49" fmla="*/ 33 h 50"/>
                                    <a:gd name="T50" fmla="*/ 0 w 47"/>
                                    <a:gd name="T51" fmla="*/ 25 h 50"/>
                                    <a:gd name="T52" fmla="*/ 2 w 47"/>
                                    <a:gd name="T53" fmla="*/ 15 h 50"/>
                                    <a:gd name="T54" fmla="*/ 7 w 47"/>
                                    <a:gd name="T55" fmla="*/ 10 h 50"/>
                                    <a:gd name="T56" fmla="*/ 15 w 47"/>
                                    <a:gd name="T57" fmla="*/ 5 h 50"/>
                                    <a:gd name="T58" fmla="*/ 22 w 47"/>
                                    <a:gd name="T59" fmla="*/ 3 h 50"/>
                                    <a:gd name="T60" fmla="*/ 32 w 47"/>
                                    <a:gd name="T61" fmla="*/ 5 h 50"/>
                                    <a:gd name="T62" fmla="*/ 40 w 47"/>
                                    <a:gd name="T63" fmla="*/ 10 h 50"/>
                                    <a:gd name="T64" fmla="*/ 45 w 47"/>
                                    <a:gd name="T65" fmla="*/ 15 h 50"/>
                                    <a:gd name="T66" fmla="*/ 45 w 47"/>
                                    <a:gd name="T67" fmla="*/ 25 h 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47" h="50">
                                      <a:moveTo>
                                        <a:pt x="47" y="25"/>
                                      </a:moveTo>
                                      <a:lnTo>
                                        <a:pt x="45" y="15"/>
                                      </a:lnTo>
                                      <a:lnTo>
                                        <a:pt x="40" y="8"/>
                                      </a:lnTo>
                                      <a:lnTo>
                                        <a:pt x="32" y="3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7" y="8"/>
                                      </a:lnTo>
                                      <a:lnTo>
                                        <a:pt x="2" y="15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2" y="35"/>
                                      </a:lnTo>
                                      <a:lnTo>
                                        <a:pt x="7" y="43"/>
                                      </a:lnTo>
                                      <a:lnTo>
                                        <a:pt x="15" y="47"/>
                                      </a:lnTo>
                                      <a:lnTo>
                                        <a:pt x="22" y="50"/>
                                      </a:lnTo>
                                      <a:lnTo>
                                        <a:pt x="32" y="47"/>
                                      </a:lnTo>
                                      <a:lnTo>
                                        <a:pt x="40" y="43"/>
                                      </a:lnTo>
                                      <a:lnTo>
                                        <a:pt x="45" y="35"/>
                                      </a:lnTo>
                                      <a:lnTo>
                                        <a:pt x="47" y="25"/>
                                      </a:lnTo>
                                      <a:close/>
                                      <a:moveTo>
                                        <a:pt x="45" y="25"/>
                                      </a:moveTo>
                                      <a:lnTo>
                                        <a:pt x="45" y="33"/>
                                      </a:lnTo>
                                      <a:lnTo>
                                        <a:pt x="40" y="40"/>
                                      </a:lnTo>
                                      <a:lnTo>
                                        <a:pt x="32" y="45"/>
                                      </a:lnTo>
                                      <a:lnTo>
                                        <a:pt x="22" y="47"/>
                                      </a:lnTo>
                                      <a:lnTo>
                                        <a:pt x="15" y="45"/>
                                      </a:lnTo>
                                      <a:lnTo>
                                        <a:pt x="7" y="40"/>
                                      </a:lnTo>
                                      <a:lnTo>
                                        <a:pt x="2" y="33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2" y="15"/>
                                      </a:lnTo>
                                      <a:lnTo>
                                        <a:pt x="7" y="10"/>
                                      </a:lnTo>
                                      <a:lnTo>
                                        <a:pt x="15" y="5"/>
                                      </a:lnTo>
                                      <a:lnTo>
                                        <a:pt x="22" y="3"/>
                                      </a:lnTo>
                                      <a:lnTo>
                                        <a:pt x="32" y="5"/>
                                      </a:lnTo>
                                      <a:lnTo>
                                        <a:pt x="40" y="10"/>
                                      </a:lnTo>
                                      <a:lnTo>
                                        <a:pt x="45" y="15"/>
                                      </a:lnTo>
                                      <a:lnTo>
                                        <a:pt x="45" y="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DCDA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11" name="Freeform 250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77190" y="453390"/>
                                  <a:ext cx="29845" cy="27940"/>
                                </a:xfrm>
                                <a:custGeom>
                                  <a:avLst/>
                                  <a:gdLst>
                                    <a:gd name="T0" fmla="*/ 47 w 47"/>
                                    <a:gd name="T1" fmla="*/ 22 h 44"/>
                                    <a:gd name="T2" fmla="*/ 45 w 47"/>
                                    <a:gd name="T3" fmla="*/ 12 h 44"/>
                                    <a:gd name="T4" fmla="*/ 40 w 47"/>
                                    <a:gd name="T5" fmla="*/ 5 h 44"/>
                                    <a:gd name="T6" fmla="*/ 32 w 47"/>
                                    <a:gd name="T7" fmla="*/ 0 h 44"/>
                                    <a:gd name="T8" fmla="*/ 22 w 47"/>
                                    <a:gd name="T9" fmla="*/ 0 h 44"/>
                                    <a:gd name="T10" fmla="*/ 15 w 47"/>
                                    <a:gd name="T11" fmla="*/ 0 h 44"/>
                                    <a:gd name="T12" fmla="*/ 7 w 47"/>
                                    <a:gd name="T13" fmla="*/ 5 h 44"/>
                                    <a:gd name="T14" fmla="*/ 2 w 47"/>
                                    <a:gd name="T15" fmla="*/ 12 h 44"/>
                                    <a:gd name="T16" fmla="*/ 0 w 47"/>
                                    <a:gd name="T17" fmla="*/ 22 h 44"/>
                                    <a:gd name="T18" fmla="*/ 2 w 47"/>
                                    <a:gd name="T19" fmla="*/ 32 h 44"/>
                                    <a:gd name="T20" fmla="*/ 7 w 47"/>
                                    <a:gd name="T21" fmla="*/ 40 h 44"/>
                                    <a:gd name="T22" fmla="*/ 15 w 47"/>
                                    <a:gd name="T23" fmla="*/ 44 h 44"/>
                                    <a:gd name="T24" fmla="*/ 22 w 47"/>
                                    <a:gd name="T25" fmla="*/ 44 h 44"/>
                                    <a:gd name="T26" fmla="*/ 32 w 47"/>
                                    <a:gd name="T27" fmla="*/ 44 h 44"/>
                                    <a:gd name="T28" fmla="*/ 40 w 47"/>
                                    <a:gd name="T29" fmla="*/ 40 h 44"/>
                                    <a:gd name="T30" fmla="*/ 45 w 47"/>
                                    <a:gd name="T31" fmla="*/ 32 h 44"/>
                                    <a:gd name="T32" fmla="*/ 47 w 47"/>
                                    <a:gd name="T33" fmla="*/ 22 h 44"/>
                                    <a:gd name="T34" fmla="*/ 45 w 47"/>
                                    <a:gd name="T35" fmla="*/ 22 h 44"/>
                                    <a:gd name="T36" fmla="*/ 42 w 47"/>
                                    <a:gd name="T37" fmla="*/ 30 h 44"/>
                                    <a:gd name="T38" fmla="*/ 40 w 47"/>
                                    <a:gd name="T39" fmla="*/ 37 h 44"/>
                                    <a:gd name="T40" fmla="*/ 32 w 47"/>
                                    <a:gd name="T41" fmla="*/ 42 h 44"/>
                                    <a:gd name="T42" fmla="*/ 22 w 47"/>
                                    <a:gd name="T43" fmla="*/ 44 h 44"/>
                                    <a:gd name="T44" fmla="*/ 15 w 47"/>
                                    <a:gd name="T45" fmla="*/ 42 h 44"/>
                                    <a:gd name="T46" fmla="*/ 7 w 47"/>
                                    <a:gd name="T47" fmla="*/ 37 h 44"/>
                                    <a:gd name="T48" fmla="*/ 2 w 47"/>
                                    <a:gd name="T49" fmla="*/ 30 h 44"/>
                                    <a:gd name="T50" fmla="*/ 2 w 47"/>
                                    <a:gd name="T51" fmla="*/ 22 h 44"/>
                                    <a:gd name="T52" fmla="*/ 2 w 47"/>
                                    <a:gd name="T53" fmla="*/ 15 h 44"/>
                                    <a:gd name="T54" fmla="*/ 7 w 47"/>
                                    <a:gd name="T55" fmla="*/ 7 h 44"/>
                                    <a:gd name="T56" fmla="*/ 15 w 47"/>
                                    <a:gd name="T57" fmla="*/ 2 h 44"/>
                                    <a:gd name="T58" fmla="*/ 22 w 47"/>
                                    <a:gd name="T59" fmla="*/ 0 h 44"/>
                                    <a:gd name="T60" fmla="*/ 32 w 47"/>
                                    <a:gd name="T61" fmla="*/ 2 h 44"/>
                                    <a:gd name="T62" fmla="*/ 40 w 47"/>
                                    <a:gd name="T63" fmla="*/ 7 h 44"/>
                                    <a:gd name="T64" fmla="*/ 42 w 47"/>
                                    <a:gd name="T65" fmla="*/ 15 h 44"/>
                                    <a:gd name="T66" fmla="*/ 45 w 47"/>
                                    <a:gd name="T67" fmla="*/ 22 h 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47" h="44">
                                      <a:moveTo>
                                        <a:pt x="47" y="22"/>
                                      </a:moveTo>
                                      <a:lnTo>
                                        <a:pt x="45" y="12"/>
                                      </a:lnTo>
                                      <a:lnTo>
                                        <a:pt x="40" y="5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7" y="5"/>
                                      </a:lnTo>
                                      <a:lnTo>
                                        <a:pt x="2" y="12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2" y="32"/>
                                      </a:lnTo>
                                      <a:lnTo>
                                        <a:pt x="7" y="40"/>
                                      </a:lnTo>
                                      <a:lnTo>
                                        <a:pt x="15" y="44"/>
                                      </a:lnTo>
                                      <a:lnTo>
                                        <a:pt x="22" y="44"/>
                                      </a:lnTo>
                                      <a:lnTo>
                                        <a:pt x="32" y="44"/>
                                      </a:lnTo>
                                      <a:lnTo>
                                        <a:pt x="40" y="40"/>
                                      </a:lnTo>
                                      <a:lnTo>
                                        <a:pt x="45" y="32"/>
                                      </a:lnTo>
                                      <a:lnTo>
                                        <a:pt x="47" y="22"/>
                                      </a:lnTo>
                                      <a:close/>
                                      <a:moveTo>
                                        <a:pt x="45" y="22"/>
                                      </a:moveTo>
                                      <a:lnTo>
                                        <a:pt x="42" y="30"/>
                                      </a:lnTo>
                                      <a:lnTo>
                                        <a:pt x="40" y="37"/>
                                      </a:lnTo>
                                      <a:lnTo>
                                        <a:pt x="32" y="42"/>
                                      </a:lnTo>
                                      <a:lnTo>
                                        <a:pt x="22" y="44"/>
                                      </a:lnTo>
                                      <a:lnTo>
                                        <a:pt x="15" y="42"/>
                                      </a:lnTo>
                                      <a:lnTo>
                                        <a:pt x="7" y="37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2" y="22"/>
                                      </a:lnTo>
                                      <a:lnTo>
                                        <a:pt x="2" y="15"/>
                                      </a:lnTo>
                                      <a:lnTo>
                                        <a:pt x="7" y="7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32" y="2"/>
                                      </a:lnTo>
                                      <a:lnTo>
                                        <a:pt x="40" y="7"/>
                                      </a:lnTo>
                                      <a:lnTo>
                                        <a:pt x="42" y="15"/>
                                      </a:lnTo>
                                      <a:lnTo>
                                        <a:pt x="45" y="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FCFB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12" name="Freeform 250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77190" y="453390"/>
                                  <a:ext cx="28575" cy="27940"/>
                                </a:xfrm>
                                <a:custGeom>
                                  <a:avLst/>
                                  <a:gdLst>
                                    <a:gd name="T0" fmla="*/ 45 w 45"/>
                                    <a:gd name="T1" fmla="*/ 22 h 44"/>
                                    <a:gd name="T2" fmla="*/ 45 w 45"/>
                                    <a:gd name="T3" fmla="*/ 12 h 44"/>
                                    <a:gd name="T4" fmla="*/ 40 w 45"/>
                                    <a:gd name="T5" fmla="*/ 7 h 44"/>
                                    <a:gd name="T6" fmla="*/ 32 w 45"/>
                                    <a:gd name="T7" fmla="*/ 2 h 44"/>
                                    <a:gd name="T8" fmla="*/ 22 w 45"/>
                                    <a:gd name="T9" fmla="*/ 0 h 44"/>
                                    <a:gd name="T10" fmla="*/ 15 w 45"/>
                                    <a:gd name="T11" fmla="*/ 2 h 44"/>
                                    <a:gd name="T12" fmla="*/ 7 w 45"/>
                                    <a:gd name="T13" fmla="*/ 7 h 44"/>
                                    <a:gd name="T14" fmla="*/ 2 w 45"/>
                                    <a:gd name="T15" fmla="*/ 12 h 44"/>
                                    <a:gd name="T16" fmla="*/ 0 w 45"/>
                                    <a:gd name="T17" fmla="*/ 22 h 44"/>
                                    <a:gd name="T18" fmla="*/ 2 w 45"/>
                                    <a:gd name="T19" fmla="*/ 30 h 44"/>
                                    <a:gd name="T20" fmla="*/ 7 w 45"/>
                                    <a:gd name="T21" fmla="*/ 37 h 44"/>
                                    <a:gd name="T22" fmla="*/ 15 w 45"/>
                                    <a:gd name="T23" fmla="*/ 42 h 44"/>
                                    <a:gd name="T24" fmla="*/ 22 w 45"/>
                                    <a:gd name="T25" fmla="*/ 44 h 44"/>
                                    <a:gd name="T26" fmla="*/ 32 w 45"/>
                                    <a:gd name="T27" fmla="*/ 42 h 44"/>
                                    <a:gd name="T28" fmla="*/ 40 w 45"/>
                                    <a:gd name="T29" fmla="*/ 37 h 44"/>
                                    <a:gd name="T30" fmla="*/ 45 w 45"/>
                                    <a:gd name="T31" fmla="*/ 30 h 44"/>
                                    <a:gd name="T32" fmla="*/ 45 w 45"/>
                                    <a:gd name="T33" fmla="*/ 22 h 44"/>
                                    <a:gd name="T34" fmla="*/ 45 w 45"/>
                                    <a:gd name="T35" fmla="*/ 22 h 44"/>
                                    <a:gd name="T36" fmla="*/ 42 w 45"/>
                                    <a:gd name="T37" fmla="*/ 30 h 44"/>
                                    <a:gd name="T38" fmla="*/ 37 w 45"/>
                                    <a:gd name="T39" fmla="*/ 37 h 44"/>
                                    <a:gd name="T40" fmla="*/ 32 w 45"/>
                                    <a:gd name="T41" fmla="*/ 42 h 44"/>
                                    <a:gd name="T42" fmla="*/ 22 w 45"/>
                                    <a:gd name="T43" fmla="*/ 42 h 44"/>
                                    <a:gd name="T44" fmla="*/ 15 w 45"/>
                                    <a:gd name="T45" fmla="*/ 42 h 44"/>
                                    <a:gd name="T46" fmla="*/ 7 w 45"/>
                                    <a:gd name="T47" fmla="*/ 37 h 44"/>
                                    <a:gd name="T48" fmla="*/ 5 w 45"/>
                                    <a:gd name="T49" fmla="*/ 30 h 44"/>
                                    <a:gd name="T50" fmla="*/ 2 w 45"/>
                                    <a:gd name="T51" fmla="*/ 22 h 44"/>
                                    <a:gd name="T52" fmla="*/ 5 w 45"/>
                                    <a:gd name="T53" fmla="*/ 15 h 44"/>
                                    <a:gd name="T54" fmla="*/ 7 w 45"/>
                                    <a:gd name="T55" fmla="*/ 7 h 44"/>
                                    <a:gd name="T56" fmla="*/ 15 w 45"/>
                                    <a:gd name="T57" fmla="*/ 2 h 44"/>
                                    <a:gd name="T58" fmla="*/ 22 w 45"/>
                                    <a:gd name="T59" fmla="*/ 2 h 44"/>
                                    <a:gd name="T60" fmla="*/ 32 w 45"/>
                                    <a:gd name="T61" fmla="*/ 2 h 44"/>
                                    <a:gd name="T62" fmla="*/ 37 w 45"/>
                                    <a:gd name="T63" fmla="*/ 7 h 44"/>
                                    <a:gd name="T64" fmla="*/ 42 w 45"/>
                                    <a:gd name="T65" fmla="*/ 15 h 44"/>
                                    <a:gd name="T66" fmla="*/ 45 w 45"/>
                                    <a:gd name="T67" fmla="*/ 22 h 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45" h="44">
                                      <a:moveTo>
                                        <a:pt x="45" y="22"/>
                                      </a:moveTo>
                                      <a:lnTo>
                                        <a:pt x="45" y="12"/>
                                      </a:lnTo>
                                      <a:lnTo>
                                        <a:pt x="40" y="7"/>
                                      </a:lnTo>
                                      <a:lnTo>
                                        <a:pt x="32" y="2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7" y="7"/>
                                      </a:lnTo>
                                      <a:lnTo>
                                        <a:pt x="2" y="12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2" y="30"/>
                                      </a:lnTo>
                                      <a:lnTo>
                                        <a:pt x="7" y="37"/>
                                      </a:lnTo>
                                      <a:lnTo>
                                        <a:pt x="15" y="42"/>
                                      </a:lnTo>
                                      <a:lnTo>
                                        <a:pt x="22" y="44"/>
                                      </a:lnTo>
                                      <a:lnTo>
                                        <a:pt x="32" y="42"/>
                                      </a:lnTo>
                                      <a:lnTo>
                                        <a:pt x="40" y="37"/>
                                      </a:lnTo>
                                      <a:lnTo>
                                        <a:pt x="45" y="30"/>
                                      </a:lnTo>
                                      <a:lnTo>
                                        <a:pt x="45" y="22"/>
                                      </a:lnTo>
                                      <a:close/>
                                      <a:moveTo>
                                        <a:pt x="45" y="22"/>
                                      </a:moveTo>
                                      <a:lnTo>
                                        <a:pt x="42" y="30"/>
                                      </a:lnTo>
                                      <a:lnTo>
                                        <a:pt x="37" y="37"/>
                                      </a:lnTo>
                                      <a:lnTo>
                                        <a:pt x="32" y="42"/>
                                      </a:lnTo>
                                      <a:lnTo>
                                        <a:pt x="22" y="42"/>
                                      </a:lnTo>
                                      <a:lnTo>
                                        <a:pt x="15" y="42"/>
                                      </a:lnTo>
                                      <a:lnTo>
                                        <a:pt x="7" y="37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2" y="22"/>
                                      </a:lnTo>
                                      <a:lnTo>
                                        <a:pt x="5" y="15"/>
                                      </a:lnTo>
                                      <a:lnTo>
                                        <a:pt x="7" y="7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22" y="2"/>
                                      </a:lnTo>
                                      <a:lnTo>
                                        <a:pt x="32" y="2"/>
                                      </a:lnTo>
                                      <a:lnTo>
                                        <a:pt x="37" y="7"/>
                                      </a:lnTo>
                                      <a:lnTo>
                                        <a:pt x="42" y="15"/>
                                      </a:lnTo>
                                      <a:lnTo>
                                        <a:pt x="45" y="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1CFB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13" name="Freeform 250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78460" y="453390"/>
                                  <a:ext cx="27305" cy="27940"/>
                                </a:xfrm>
                                <a:custGeom>
                                  <a:avLst/>
                                  <a:gdLst>
                                    <a:gd name="T0" fmla="*/ 43 w 43"/>
                                    <a:gd name="T1" fmla="*/ 22 h 44"/>
                                    <a:gd name="T2" fmla="*/ 40 w 43"/>
                                    <a:gd name="T3" fmla="*/ 15 h 44"/>
                                    <a:gd name="T4" fmla="*/ 38 w 43"/>
                                    <a:gd name="T5" fmla="*/ 7 h 44"/>
                                    <a:gd name="T6" fmla="*/ 30 w 43"/>
                                    <a:gd name="T7" fmla="*/ 2 h 44"/>
                                    <a:gd name="T8" fmla="*/ 20 w 43"/>
                                    <a:gd name="T9" fmla="*/ 0 h 44"/>
                                    <a:gd name="T10" fmla="*/ 13 w 43"/>
                                    <a:gd name="T11" fmla="*/ 2 h 44"/>
                                    <a:gd name="T12" fmla="*/ 5 w 43"/>
                                    <a:gd name="T13" fmla="*/ 7 h 44"/>
                                    <a:gd name="T14" fmla="*/ 0 w 43"/>
                                    <a:gd name="T15" fmla="*/ 15 h 44"/>
                                    <a:gd name="T16" fmla="*/ 0 w 43"/>
                                    <a:gd name="T17" fmla="*/ 22 h 44"/>
                                    <a:gd name="T18" fmla="*/ 0 w 43"/>
                                    <a:gd name="T19" fmla="*/ 30 h 44"/>
                                    <a:gd name="T20" fmla="*/ 5 w 43"/>
                                    <a:gd name="T21" fmla="*/ 37 h 44"/>
                                    <a:gd name="T22" fmla="*/ 13 w 43"/>
                                    <a:gd name="T23" fmla="*/ 42 h 44"/>
                                    <a:gd name="T24" fmla="*/ 20 w 43"/>
                                    <a:gd name="T25" fmla="*/ 44 h 44"/>
                                    <a:gd name="T26" fmla="*/ 30 w 43"/>
                                    <a:gd name="T27" fmla="*/ 42 h 44"/>
                                    <a:gd name="T28" fmla="*/ 38 w 43"/>
                                    <a:gd name="T29" fmla="*/ 37 h 44"/>
                                    <a:gd name="T30" fmla="*/ 40 w 43"/>
                                    <a:gd name="T31" fmla="*/ 30 h 44"/>
                                    <a:gd name="T32" fmla="*/ 43 w 43"/>
                                    <a:gd name="T33" fmla="*/ 22 h 44"/>
                                    <a:gd name="T34" fmla="*/ 40 w 43"/>
                                    <a:gd name="T35" fmla="*/ 22 h 44"/>
                                    <a:gd name="T36" fmla="*/ 40 w 43"/>
                                    <a:gd name="T37" fmla="*/ 30 h 44"/>
                                    <a:gd name="T38" fmla="*/ 35 w 43"/>
                                    <a:gd name="T39" fmla="*/ 37 h 44"/>
                                    <a:gd name="T40" fmla="*/ 30 w 43"/>
                                    <a:gd name="T41" fmla="*/ 40 h 44"/>
                                    <a:gd name="T42" fmla="*/ 20 w 43"/>
                                    <a:gd name="T43" fmla="*/ 42 h 44"/>
                                    <a:gd name="T44" fmla="*/ 13 w 43"/>
                                    <a:gd name="T45" fmla="*/ 40 h 44"/>
                                    <a:gd name="T46" fmla="*/ 8 w 43"/>
                                    <a:gd name="T47" fmla="*/ 37 h 44"/>
                                    <a:gd name="T48" fmla="*/ 3 w 43"/>
                                    <a:gd name="T49" fmla="*/ 30 h 44"/>
                                    <a:gd name="T50" fmla="*/ 0 w 43"/>
                                    <a:gd name="T51" fmla="*/ 22 h 44"/>
                                    <a:gd name="T52" fmla="*/ 3 w 43"/>
                                    <a:gd name="T53" fmla="*/ 15 h 44"/>
                                    <a:gd name="T54" fmla="*/ 8 w 43"/>
                                    <a:gd name="T55" fmla="*/ 7 h 44"/>
                                    <a:gd name="T56" fmla="*/ 13 w 43"/>
                                    <a:gd name="T57" fmla="*/ 5 h 44"/>
                                    <a:gd name="T58" fmla="*/ 20 w 43"/>
                                    <a:gd name="T59" fmla="*/ 2 h 44"/>
                                    <a:gd name="T60" fmla="*/ 30 w 43"/>
                                    <a:gd name="T61" fmla="*/ 5 h 44"/>
                                    <a:gd name="T62" fmla="*/ 35 w 43"/>
                                    <a:gd name="T63" fmla="*/ 7 h 44"/>
                                    <a:gd name="T64" fmla="*/ 40 w 43"/>
                                    <a:gd name="T65" fmla="*/ 15 h 44"/>
                                    <a:gd name="T66" fmla="*/ 40 w 43"/>
                                    <a:gd name="T67" fmla="*/ 22 h 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43" h="44">
                                      <a:moveTo>
                                        <a:pt x="43" y="22"/>
                                      </a:moveTo>
                                      <a:lnTo>
                                        <a:pt x="40" y="15"/>
                                      </a:lnTo>
                                      <a:lnTo>
                                        <a:pt x="38" y="7"/>
                                      </a:lnTo>
                                      <a:lnTo>
                                        <a:pt x="30" y="2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5" y="7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5" y="37"/>
                                      </a:lnTo>
                                      <a:lnTo>
                                        <a:pt x="13" y="42"/>
                                      </a:lnTo>
                                      <a:lnTo>
                                        <a:pt x="20" y="44"/>
                                      </a:lnTo>
                                      <a:lnTo>
                                        <a:pt x="30" y="42"/>
                                      </a:lnTo>
                                      <a:lnTo>
                                        <a:pt x="38" y="37"/>
                                      </a:lnTo>
                                      <a:lnTo>
                                        <a:pt x="40" y="30"/>
                                      </a:lnTo>
                                      <a:lnTo>
                                        <a:pt x="43" y="22"/>
                                      </a:lnTo>
                                      <a:close/>
                                      <a:moveTo>
                                        <a:pt x="40" y="22"/>
                                      </a:moveTo>
                                      <a:lnTo>
                                        <a:pt x="40" y="30"/>
                                      </a:lnTo>
                                      <a:lnTo>
                                        <a:pt x="35" y="37"/>
                                      </a:lnTo>
                                      <a:lnTo>
                                        <a:pt x="30" y="40"/>
                                      </a:lnTo>
                                      <a:lnTo>
                                        <a:pt x="20" y="42"/>
                                      </a:lnTo>
                                      <a:lnTo>
                                        <a:pt x="13" y="40"/>
                                      </a:lnTo>
                                      <a:lnTo>
                                        <a:pt x="8" y="37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3" y="15"/>
                                      </a:lnTo>
                                      <a:lnTo>
                                        <a:pt x="8" y="7"/>
                                      </a:lnTo>
                                      <a:lnTo>
                                        <a:pt x="13" y="5"/>
                                      </a:lnTo>
                                      <a:lnTo>
                                        <a:pt x="20" y="2"/>
                                      </a:lnTo>
                                      <a:lnTo>
                                        <a:pt x="30" y="5"/>
                                      </a:lnTo>
                                      <a:lnTo>
                                        <a:pt x="35" y="7"/>
                                      </a:lnTo>
                                      <a:lnTo>
                                        <a:pt x="40" y="15"/>
                                      </a:lnTo>
                                      <a:lnTo>
                                        <a:pt x="40" y="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4D1B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14" name="Freeform 250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78460" y="454660"/>
                                  <a:ext cx="27305" cy="25400"/>
                                </a:xfrm>
                                <a:custGeom>
                                  <a:avLst/>
                                  <a:gdLst>
                                    <a:gd name="T0" fmla="*/ 43 w 43"/>
                                    <a:gd name="T1" fmla="*/ 20 h 40"/>
                                    <a:gd name="T2" fmla="*/ 40 w 43"/>
                                    <a:gd name="T3" fmla="*/ 13 h 40"/>
                                    <a:gd name="T4" fmla="*/ 35 w 43"/>
                                    <a:gd name="T5" fmla="*/ 5 h 40"/>
                                    <a:gd name="T6" fmla="*/ 30 w 43"/>
                                    <a:gd name="T7" fmla="*/ 0 h 40"/>
                                    <a:gd name="T8" fmla="*/ 20 w 43"/>
                                    <a:gd name="T9" fmla="*/ 0 h 40"/>
                                    <a:gd name="T10" fmla="*/ 13 w 43"/>
                                    <a:gd name="T11" fmla="*/ 0 h 40"/>
                                    <a:gd name="T12" fmla="*/ 5 w 43"/>
                                    <a:gd name="T13" fmla="*/ 5 h 40"/>
                                    <a:gd name="T14" fmla="*/ 3 w 43"/>
                                    <a:gd name="T15" fmla="*/ 13 h 40"/>
                                    <a:gd name="T16" fmla="*/ 0 w 43"/>
                                    <a:gd name="T17" fmla="*/ 20 h 40"/>
                                    <a:gd name="T18" fmla="*/ 3 w 43"/>
                                    <a:gd name="T19" fmla="*/ 28 h 40"/>
                                    <a:gd name="T20" fmla="*/ 5 w 43"/>
                                    <a:gd name="T21" fmla="*/ 35 h 40"/>
                                    <a:gd name="T22" fmla="*/ 13 w 43"/>
                                    <a:gd name="T23" fmla="*/ 40 h 40"/>
                                    <a:gd name="T24" fmla="*/ 20 w 43"/>
                                    <a:gd name="T25" fmla="*/ 40 h 40"/>
                                    <a:gd name="T26" fmla="*/ 30 w 43"/>
                                    <a:gd name="T27" fmla="*/ 40 h 40"/>
                                    <a:gd name="T28" fmla="*/ 35 w 43"/>
                                    <a:gd name="T29" fmla="*/ 35 h 40"/>
                                    <a:gd name="T30" fmla="*/ 40 w 43"/>
                                    <a:gd name="T31" fmla="*/ 28 h 40"/>
                                    <a:gd name="T32" fmla="*/ 43 w 43"/>
                                    <a:gd name="T33" fmla="*/ 20 h 40"/>
                                    <a:gd name="T34" fmla="*/ 40 w 43"/>
                                    <a:gd name="T35" fmla="*/ 20 h 40"/>
                                    <a:gd name="T36" fmla="*/ 40 w 43"/>
                                    <a:gd name="T37" fmla="*/ 28 h 40"/>
                                    <a:gd name="T38" fmla="*/ 35 w 43"/>
                                    <a:gd name="T39" fmla="*/ 33 h 40"/>
                                    <a:gd name="T40" fmla="*/ 28 w 43"/>
                                    <a:gd name="T41" fmla="*/ 38 h 40"/>
                                    <a:gd name="T42" fmla="*/ 20 w 43"/>
                                    <a:gd name="T43" fmla="*/ 40 h 40"/>
                                    <a:gd name="T44" fmla="*/ 13 w 43"/>
                                    <a:gd name="T45" fmla="*/ 38 h 40"/>
                                    <a:gd name="T46" fmla="*/ 8 w 43"/>
                                    <a:gd name="T47" fmla="*/ 33 h 40"/>
                                    <a:gd name="T48" fmla="*/ 3 w 43"/>
                                    <a:gd name="T49" fmla="*/ 28 h 40"/>
                                    <a:gd name="T50" fmla="*/ 3 w 43"/>
                                    <a:gd name="T51" fmla="*/ 20 h 40"/>
                                    <a:gd name="T52" fmla="*/ 3 w 43"/>
                                    <a:gd name="T53" fmla="*/ 13 h 40"/>
                                    <a:gd name="T54" fmla="*/ 8 w 43"/>
                                    <a:gd name="T55" fmla="*/ 5 h 40"/>
                                    <a:gd name="T56" fmla="*/ 13 w 43"/>
                                    <a:gd name="T57" fmla="*/ 3 h 40"/>
                                    <a:gd name="T58" fmla="*/ 20 w 43"/>
                                    <a:gd name="T59" fmla="*/ 0 h 40"/>
                                    <a:gd name="T60" fmla="*/ 28 w 43"/>
                                    <a:gd name="T61" fmla="*/ 3 h 40"/>
                                    <a:gd name="T62" fmla="*/ 35 w 43"/>
                                    <a:gd name="T63" fmla="*/ 5 h 40"/>
                                    <a:gd name="T64" fmla="*/ 40 w 43"/>
                                    <a:gd name="T65" fmla="*/ 13 h 40"/>
                                    <a:gd name="T66" fmla="*/ 40 w 43"/>
                                    <a:gd name="T67" fmla="*/ 20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43" h="40">
                                      <a:moveTo>
                                        <a:pt x="43" y="20"/>
                                      </a:moveTo>
                                      <a:lnTo>
                                        <a:pt x="40" y="13"/>
                                      </a:lnTo>
                                      <a:lnTo>
                                        <a:pt x="35" y="5"/>
                                      </a:lnTo>
                                      <a:lnTo>
                                        <a:pt x="30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3" y="13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3" y="28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13" y="40"/>
                                      </a:lnTo>
                                      <a:lnTo>
                                        <a:pt x="20" y="40"/>
                                      </a:lnTo>
                                      <a:lnTo>
                                        <a:pt x="30" y="40"/>
                                      </a:lnTo>
                                      <a:lnTo>
                                        <a:pt x="35" y="35"/>
                                      </a:lnTo>
                                      <a:lnTo>
                                        <a:pt x="40" y="28"/>
                                      </a:lnTo>
                                      <a:lnTo>
                                        <a:pt x="43" y="20"/>
                                      </a:lnTo>
                                      <a:close/>
                                      <a:moveTo>
                                        <a:pt x="40" y="20"/>
                                      </a:moveTo>
                                      <a:lnTo>
                                        <a:pt x="40" y="28"/>
                                      </a:lnTo>
                                      <a:lnTo>
                                        <a:pt x="35" y="33"/>
                                      </a:lnTo>
                                      <a:lnTo>
                                        <a:pt x="28" y="38"/>
                                      </a:lnTo>
                                      <a:lnTo>
                                        <a:pt x="20" y="40"/>
                                      </a:lnTo>
                                      <a:lnTo>
                                        <a:pt x="13" y="38"/>
                                      </a:lnTo>
                                      <a:lnTo>
                                        <a:pt x="8" y="33"/>
                                      </a:lnTo>
                                      <a:lnTo>
                                        <a:pt x="3" y="28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3" y="13"/>
                                      </a:lnTo>
                                      <a:lnTo>
                                        <a:pt x="8" y="5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8" y="3"/>
                                      </a:lnTo>
                                      <a:lnTo>
                                        <a:pt x="35" y="5"/>
                                      </a:lnTo>
                                      <a:lnTo>
                                        <a:pt x="40" y="13"/>
                                      </a:lnTo>
                                      <a:lnTo>
                                        <a:pt x="4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6D2B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15" name="Freeform 250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78460" y="454660"/>
                                  <a:ext cx="25400" cy="25400"/>
                                </a:xfrm>
                                <a:custGeom>
                                  <a:avLst/>
                                  <a:gdLst>
                                    <a:gd name="T0" fmla="*/ 40 w 40"/>
                                    <a:gd name="T1" fmla="*/ 20 h 40"/>
                                    <a:gd name="T2" fmla="*/ 40 w 40"/>
                                    <a:gd name="T3" fmla="*/ 13 h 40"/>
                                    <a:gd name="T4" fmla="*/ 35 w 40"/>
                                    <a:gd name="T5" fmla="*/ 5 h 40"/>
                                    <a:gd name="T6" fmla="*/ 30 w 40"/>
                                    <a:gd name="T7" fmla="*/ 3 h 40"/>
                                    <a:gd name="T8" fmla="*/ 20 w 40"/>
                                    <a:gd name="T9" fmla="*/ 0 h 40"/>
                                    <a:gd name="T10" fmla="*/ 13 w 40"/>
                                    <a:gd name="T11" fmla="*/ 3 h 40"/>
                                    <a:gd name="T12" fmla="*/ 8 w 40"/>
                                    <a:gd name="T13" fmla="*/ 5 h 40"/>
                                    <a:gd name="T14" fmla="*/ 3 w 40"/>
                                    <a:gd name="T15" fmla="*/ 13 h 40"/>
                                    <a:gd name="T16" fmla="*/ 0 w 40"/>
                                    <a:gd name="T17" fmla="*/ 20 h 40"/>
                                    <a:gd name="T18" fmla="*/ 3 w 40"/>
                                    <a:gd name="T19" fmla="*/ 28 h 40"/>
                                    <a:gd name="T20" fmla="*/ 8 w 40"/>
                                    <a:gd name="T21" fmla="*/ 35 h 40"/>
                                    <a:gd name="T22" fmla="*/ 13 w 40"/>
                                    <a:gd name="T23" fmla="*/ 38 h 40"/>
                                    <a:gd name="T24" fmla="*/ 20 w 40"/>
                                    <a:gd name="T25" fmla="*/ 40 h 40"/>
                                    <a:gd name="T26" fmla="*/ 30 w 40"/>
                                    <a:gd name="T27" fmla="*/ 38 h 40"/>
                                    <a:gd name="T28" fmla="*/ 35 w 40"/>
                                    <a:gd name="T29" fmla="*/ 35 h 40"/>
                                    <a:gd name="T30" fmla="*/ 40 w 40"/>
                                    <a:gd name="T31" fmla="*/ 28 h 40"/>
                                    <a:gd name="T32" fmla="*/ 40 w 40"/>
                                    <a:gd name="T33" fmla="*/ 20 h 40"/>
                                    <a:gd name="T34" fmla="*/ 40 w 40"/>
                                    <a:gd name="T35" fmla="*/ 20 h 40"/>
                                    <a:gd name="T36" fmla="*/ 38 w 40"/>
                                    <a:gd name="T37" fmla="*/ 28 h 40"/>
                                    <a:gd name="T38" fmla="*/ 35 w 40"/>
                                    <a:gd name="T39" fmla="*/ 33 h 40"/>
                                    <a:gd name="T40" fmla="*/ 28 w 40"/>
                                    <a:gd name="T41" fmla="*/ 38 h 40"/>
                                    <a:gd name="T42" fmla="*/ 20 w 40"/>
                                    <a:gd name="T43" fmla="*/ 38 h 40"/>
                                    <a:gd name="T44" fmla="*/ 13 w 40"/>
                                    <a:gd name="T45" fmla="*/ 38 h 40"/>
                                    <a:gd name="T46" fmla="*/ 8 w 40"/>
                                    <a:gd name="T47" fmla="*/ 33 h 40"/>
                                    <a:gd name="T48" fmla="*/ 5 w 40"/>
                                    <a:gd name="T49" fmla="*/ 28 h 40"/>
                                    <a:gd name="T50" fmla="*/ 3 w 40"/>
                                    <a:gd name="T51" fmla="*/ 20 h 40"/>
                                    <a:gd name="T52" fmla="*/ 5 w 40"/>
                                    <a:gd name="T53" fmla="*/ 13 h 40"/>
                                    <a:gd name="T54" fmla="*/ 8 w 40"/>
                                    <a:gd name="T55" fmla="*/ 8 h 40"/>
                                    <a:gd name="T56" fmla="*/ 13 w 40"/>
                                    <a:gd name="T57" fmla="*/ 3 h 40"/>
                                    <a:gd name="T58" fmla="*/ 20 w 40"/>
                                    <a:gd name="T59" fmla="*/ 0 h 40"/>
                                    <a:gd name="T60" fmla="*/ 28 w 40"/>
                                    <a:gd name="T61" fmla="*/ 3 h 40"/>
                                    <a:gd name="T62" fmla="*/ 35 w 40"/>
                                    <a:gd name="T63" fmla="*/ 8 h 40"/>
                                    <a:gd name="T64" fmla="*/ 38 w 40"/>
                                    <a:gd name="T65" fmla="*/ 13 h 40"/>
                                    <a:gd name="T66" fmla="*/ 40 w 40"/>
                                    <a:gd name="T67" fmla="*/ 20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40" h="40">
                                      <a:moveTo>
                                        <a:pt x="40" y="20"/>
                                      </a:moveTo>
                                      <a:lnTo>
                                        <a:pt x="40" y="13"/>
                                      </a:lnTo>
                                      <a:lnTo>
                                        <a:pt x="35" y="5"/>
                                      </a:lnTo>
                                      <a:lnTo>
                                        <a:pt x="30" y="3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8" y="5"/>
                                      </a:lnTo>
                                      <a:lnTo>
                                        <a:pt x="3" y="13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3" y="28"/>
                                      </a:lnTo>
                                      <a:lnTo>
                                        <a:pt x="8" y="35"/>
                                      </a:lnTo>
                                      <a:lnTo>
                                        <a:pt x="13" y="38"/>
                                      </a:lnTo>
                                      <a:lnTo>
                                        <a:pt x="20" y="40"/>
                                      </a:lnTo>
                                      <a:lnTo>
                                        <a:pt x="30" y="38"/>
                                      </a:lnTo>
                                      <a:lnTo>
                                        <a:pt x="35" y="35"/>
                                      </a:lnTo>
                                      <a:lnTo>
                                        <a:pt x="40" y="28"/>
                                      </a:lnTo>
                                      <a:lnTo>
                                        <a:pt x="40" y="20"/>
                                      </a:lnTo>
                                      <a:close/>
                                      <a:moveTo>
                                        <a:pt x="40" y="20"/>
                                      </a:moveTo>
                                      <a:lnTo>
                                        <a:pt x="38" y="28"/>
                                      </a:lnTo>
                                      <a:lnTo>
                                        <a:pt x="35" y="33"/>
                                      </a:lnTo>
                                      <a:lnTo>
                                        <a:pt x="28" y="38"/>
                                      </a:lnTo>
                                      <a:lnTo>
                                        <a:pt x="20" y="38"/>
                                      </a:lnTo>
                                      <a:lnTo>
                                        <a:pt x="13" y="38"/>
                                      </a:lnTo>
                                      <a:lnTo>
                                        <a:pt x="8" y="33"/>
                                      </a:lnTo>
                                      <a:lnTo>
                                        <a:pt x="5" y="28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5" y="13"/>
                                      </a:lnTo>
                                      <a:lnTo>
                                        <a:pt x="8" y="8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8" y="3"/>
                                      </a:lnTo>
                                      <a:lnTo>
                                        <a:pt x="35" y="8"/>
                                      </a:lnTo>
                                      <a:lnTo>
                                        <a:pt x="38" y="13"/>
                                      </a:lnTo>
                                      <a:lnTo>
                                        <a:pt x="4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8D3B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16" name="Freeform 250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0365" y="454660"/>
                                  <a:ext cx="23495" cy="25400"/>
                                </a:xfrm>
                                <a:custGeom>
                                  <a:avLst/>
                                  <a:gdLst>
                                    <a:gd name="T0" fmla="*/ 37 w 37"/>
                                    <a:gd name="T1" fmla="*/ 20 h 40"/>
                                    <a:gd name="T2" fmla="*/ 37 w 37"/>
                                    <a:gd name="T3" fmla="*/ 13 h 40"/>
                                    <a:gd name="T4" fmla="*/ 32 w 37"/>
                                    <a:gd name="T5" fmla="*/ 5 h 40"/>
                                    <a:gd name="T6" fmla="*/ 25 w 37"/>
                                    <a:gd name="T7" fmla="*/ 3 h 40"/>
                                    <a:gd name="T8" fmla="*/ 17 w 37"/>
                                    <a:gd name="T9" fmla="*/ 0 h 40"/>
                                    <a:gd name="T10" fmla="*/ 10 w 37"/>
                                    <a:gd name="T11" fmla="*/ 3 h 40"/>
                                    <a:gd name="T12" fmla="*/ 5 w 37"/>
                                    <a:gd name="T13" fmla="*/ 5 h 40"/>
                                    <a:gd name="T14" fmla="*/ 0 w 37"/>
                                    <a:gd name="T15" fmla="*/ 13 h 40"/>
                                    <a:gd name="T16" fmla="*/ 0 w 37"/>
                                    <a:gd name="T17" fmla="*/ 20 h 40"/>
                                    <a:gd name="T18" fmla="*/ 0 w 37"/>
                                    <a:gd name="T19" fmla="*/ 28 h 40"/>
                                    <a:gd name="T20" fmla="*/ 5 w 37"/>
                                    <a:gd name="T21" fmla="*/ 33 h 40"/>
                                    <a:gd name="T22" fmla="*/ 10 w 37"/>
                                    <a:gd name="T23" fmla="*/ 38 h 40"/>
                                    <a:gd name="T24" fmla="*/ 17 w 37"/>
                                    <a:gd name="T25" fmla="*/ 40 h 40"/>
                                    <a:gd name="T26" fmla="*/ 25 w 37"/>
                                    <a:gd name="T27" fmla="*/ 38 h 40"/>
                                    <a:gd name="T28" fmla="*/ 32 w 37"/>
                                    <a:gd name="T29" fmla="*/ 33 h 40"/>
                                    <a:gd name="T30" fmla="*/ 37 w 37"/>
                                    <a:gd name="T31" fmla="*/ 28 h 40"/>
                                    <a:gd name="T32" fmla="*/ 37 w 37"/>
                                    <a:gd name="T33" fmla="*/ 20 h 40"/>
                                    <a:gd name="T34" fmla="*/ 37 w 37"/>
                                    <a:gd name="T35" fmla="*/ 20 h 40"/>
                                    <a:gd name="T36" fmla="*/ 35 w 37"/>
                                    <a:gd name="T37" fmla="*/ 28 h 40"/>
                                    <a:gd name="T38" fmla="*/ 30 w 37"/>
                                    <a:gd name="T39" fmla="*/ 33 h 40"/>
                                    <a:gd name="T40" fmla="*/ 25 w 37"/>
                                    <a:gd name="T41" fmla="*/ 38 h 40"/>
                                    <a:gd name="T42" fmla="*/ 17 w 37"/>
                                    <a:gd name="T43" fmla="*/ 38 h 40"/>
                                    <a:gd name="T44" fmla="*/ 12 w 37"/>
                                    <a:gd name="T45" fmla="*/ 38 h 40"/>
                                    <a:gd name="T46" fmla="*/ 5 w 37"/>
                                    <a:gd name="T47" fmla="*/ 33 h 40"/>
                                    <a:gd name="T48" fmla="*/ 2 w 37"/>
                                    <a:gd name="T49" fmla="*/ 28 h 40"/>
                                    <a:gd name="T50" fmla="*/ 0 w 37"/>
                                    <a:gd name="T51" fmla="*/ 20 h 40"/>
                                    <a:gd name="T52" fmla="*/ 2 w 37"/>
                                    <a:gd name="T53" fmla="*/ 13 h 40"/>
                                    <a:gd name="T54" fmla="*/ 5 w 37"/>
                                    <a:gd name="T55" fmla="*/ 8 h 40"/>
                                    <a:gd name="T56" fmla="*/ 12 w 37"/>
                                    <a:gd name="T57" fmla="*/ 3 h 40"/>
                                    <a:gd name="T58" fmla="*/ 17 w 37"/>
                                    <a:gd name="T59" fmla="*/ 3 h 40"/>
                                    <a:gd name="T60" fmla="*/ 25 w 37"/>
                                    <a:gd name="T61" fmla="*/ 3 h 40"/>
                                    <a:gd name="T62" fmla="*/ 30 w 37"/>
                                    <a:gd name="T63" fmla="*/ 8 h 40"/>
                                    <a:gd name="T64" fmla="*/ 35 w 37"/>
                                    <a:gd name="T65" fmla="*/ 13 h 40"/>
                                    <a:gd name="T66" fmla="*/ 37 w 37"/>
                                    <a:gd name="T67" fmla="*/ 20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37" h="40">
                                      <a:moveTo>
                                        <a:pt x="37" y="20"/>
                                      </a:moveTo>
                                      <a:lnTo>
                                        <a:pt x="37" y="13"/>
                                      </a:lnTo>
                                      <a:lnTo>
                                        <a:pt x="32" y="5"/>
                                      </a:lnTo>
                                      <a:lnTo>
                                        <a:pt x="25" y="3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5" y="33"/>
                                      </a:lnTo>
                                      <a:lnTo>
                                        <a:pt x="10" y="38"/>
                                      </a:lnTo>
                                      <a:lnTo>
                                        <a:pt x="17" y="40"/>
                                      </a:lnTo>
                                      <a:lnTo>
                                        <a:pt x="25" y="38"/>
                                      </a:lnTo>
                                      <a:lnTo>
                                        <a:pt x="32" y="33"/>
                                      </a:lnTo>
                                      <a:lnTo>
                                        <a:pt x="37" y="28"/>
                                      </a:lnTo>
                                      <a:lnTo>
                                        <a:pt x="37" y="20"/>
                                      </a:lnTo>
                                      <a:close/>
                                      <a:moveTo>
                                        <a:pt x="37" y="20"/>
                                      </a:moveTo>
                                      <a:lnTo>
                                        <a:pt x="35" y="28"/>
                                      </a:lnTo>
                                      <a:lnTo>
                                        <a:pt x="30" y="33"/>
                                      </a:lnTo>
                                      <a:lnTo>
                                        <a:pt x="25" y="38"/>
                                      </a:lnTo>
                                      <a:lnTo>
                                        <a:pt x="17" y="38"/>
                                      </a:lnTo>
                                      <a:lnTo>
                                        <a:pt x="12" y="38"/>
                                      </a:lnTo>
                                      <a:lnTo>
                                        <a:pt x="5" y="33"/>
                                      </a:lnTo>
                                      <a:lnTo>
                                        <a:pt x="2" y="28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2" y="13"/>
                                      </a:lnTo>
                                      <a:lnTo>
                                        <a:pt x="5" y="8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17" y="3"/>
                                      </a:lnTo>
                                      <a:lnTo>
                                        <a:pt x="25" y="3"/>
                                      </a:lnTo>
                                      <a:lnTo>
                                        <a:pt x="30" y="8"/>
                                      </a:lnTo>
                                      <a:lnTo>
                                        <a:pt x="35" y="13"/>
                                      </a:lnTo>
                                      <a:lnTo>
                                        <a:pt x="37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AD4B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17" name="Freeform 250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0365" y="454660"/>
                                  <a:ext cx="23495" cy="24130"/>
                                </a:xfrm>
                                <a:custGeom>
                                  <a:avLst/>
                                  <a:gdLst>
                                    <a:gd name="T0" fmla="*/ 37 w 37"/>
                                    <a:gd name="T1" fmla="*/ 20 h 38"/>
                                    <a:gd name="T2" fmla="*/ 35 w 37"/>
                                    <a:gd name="T3" fmla="*/ 13 h 38"/>
                                    <a:gd name="T4" fmla="*/ 32 w 37"/>
                                    <a:gd name="T5" fmla="*/ 8 h 38"/>
                                    <a:gd name="T6" fmla="*/ 25 w 37"/>
                                    <a:gd name="T7" fmla="*/ 3 h 38"/>
                                    <a:gd name="T8" fmla="*/ 17 w 37"/>
                                    <a:gd name="T9" fmla="*/ 0 h 38"/>
                                    <a:gd name="T10" fmla="*/ 10 w 37"/>
                                    <a:gd name="T11" fmla="*/ 3 h 38"/>
                                    <a:gd name="T12" fmla="*/ 5 w 37"/>
                                    <a:gd name="T13" fmla="*/ 8 h 38"/>
                                    <a:gd name="T14" fmla="*/ 0 w 37"/>
                                    <a:gd name="T15" fmla="*/ 13 h 38"/>
                                    <a:gd name="T16" fmla="*/ 0 w 37"/>
                                    <a:gd name="T17" fmla="*/ 20 h 38"/>
                                    <a:gd name="T18" fmla="*/ 0 w 37"/>
                                    <a:gd name="T19" fmla="*/ 28 h 38"/>
                                    <a:gd name="T20" fmla="*/ 5 w 37"/>
                                    <a:gd name="T21" fmla="*/ 33 h 38"/>
                                    <a:gd name="T22" fmla="*/ 10 w 37"/>
                                    <a:gd name="T23" fmla="*/ 38 h 38"/>
                                    <a:gd name="T24" fmla="*/ 17 w 37"/>
                                    <a:gd name="T25" fmla="*/ 38 h 38"/>
                                    <a:gd name="T26" fmla="*/ 25 w 37"/>
                                    <a:gd name="T27" fmla="*/ 38 h 38"/>
                                    <a:gd name="T28" fmla="*/ 32 w 37"/>
                                    <a:gd name="T29" fmla="*/ 33 h 38"/>
                                    <a:gd name="T30" fmla="*/ 35 w 37"/>
                                    <a:gd name="T31" fmla="*/ 28 h 38"/>
                                    <a:gd name="T32" fmla="*/ 37 w 37"/>
                                    <a:gd name="T33" fmla="*/ 20 h 38"/>
                                    <a:gd name="T34" fmla="*/ 35 w 37"/>
                                    <a:gd name="T35" fmla="*/ 20 h 38"/>
                                    <a:gd name="T36" fmla="*/ 35 w 37"/>
                                    <a:gd name="T37" fmla="*/ 28 h 38"/>
                                    <a:gd name="T38" fmla="*/ 30 w 37"/>
                                    <a:gd name="T39" fmla="*/ 33 h 38"/>
                                    <a:gd name="T40" fmla="*/ 25 w 37"/>
                                    <a:gd name="T41" fmla="*/ 35 h 38"/>
                                    <a:gd name="T42" fmla="*/ 17 w 37"/>
                                    <a:gd name="T43" fmla="*/ 38 h 38"/>
                                    <a:gd name="T44" fmla="*/ 12 w 37"/>
                                    <a:gd name="T45" fmla="*/ 35 h 38"/>
                                    <a:gd name="T46" fmla="*/ 7 w 37"/>
                                    <a:gd name="T47" fmla="*/ 33 h 38"/>
                                    <a:gd name="T48" fmla="*/ 2 w 37"/>
                                    <a:gd name="T49" fmla="*/ 28 h 38"/>
                                    <a:gd name="T50" fmla="*/ 2 w 37"/>
                                    <a:gd name="T51" fmla="*/ 20 h 38"/>
                                    <a:gd name="T52" fmla="*/ 2 w 37"/>
                                    <a:gd name="T53" fmla="*/ 13 h 38"/>
                                    <a:gd name="T54" fmla="*/ 7 w 37"/>
                                    <a:gd name="T55" fmla="*/ 8 h 38"/>
                                    <a:gd name="T56" fmla="*/ 12 w 37"/>
                                    <a:gd name="T57" fmla="*/ 5 h 38"/>
                                    <a:gd name="T58" fmla="*/ 17 w 37"/>
                                    <a:gd name="T59" fmla="*/ 3 h 38"/>
                                    <a:gd name="T60" fmla="*/ 25 w 37"/>
                                    <a:gd name="T61" fmla="*/ 5 h 38"/>
                                    <a:gd name="T62" fmla="*/ 30 w 37"/>
                                    <a:gd name="T63" fmla="*/ 8 h 38"/>
                                    <a:gd name="T64" fmla="*/ 35 w 37"/>
                                    <a:gd name="T65" fmla="*/ 13 h 38"/>
                                    <a:gd name="T66" fmla="*/ 35 w 37"/>
                                    <a:gd name="T67" fmla="*/ 20 h 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37" h="38">
                                      <a:moveTo>
                                        <a:pt x="37" y="20"/>
                                      </a:moveTo>
                                      <a:lnTo>
                                        <a:pt x="35" y="13"/>
                                      </a:lnTo>
                                      <a:lnTo>
                                        <a:pt x="32" y="8"/>
                                      </a:lnTo>
                                      <a:lnTo>
                                        <a:pt x="25" y="3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5" y="8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5" y="33"/>
                                      </a:lnTo>
                                      <a:lnTo>
                                        <a:pt x="10" y="38"/>
                                      </a:lnTo>
                                      <a:lnTo>
                                        <a:pt x="17" y="38"/>
                                      </a:lnTo>
                                      <a:lnTo>
                                        <a:pt x="25" y="38"/>
                                      </a:lnTo>
                                      <a:lnTo>
                                        <a:pt x="32" y="33"/>
                                      </a:lnTo>
                                      <a:lnTo>
                                        <a:pt x="35" y="28"/>
                                      </a:lnTo>
                                      <a:lnTo>
                                        <a:pt x="37" y="20"/>
                                      </a:lnTo>
                                      <a:close/>
                                      <a:moveTo>
                                        <a:pt x="35" y="20"/>
                                      </a:moveTo>
                                      <a:lnTo>
                                        <a:pt x="35" y="28"/>
                                      </a:lnTo>
                                      <a:lnTo>
                                        <a:pt x="30" y="33"/>
                                      </a:lnTo>
                                      <a:lnTo>
                                        <a:pt x="25" y="35"/>
                                      </a:lnTo>
                                      <a:lnTo>
                                        <a:pt x="17" y="38"/>
                                      </a:lnTo>
                                      <a:lnTo>
                                        <a:pt x="12" y="35"/>
                                      </a:lnTo>
                                      <a:lnTo>
                                        <a:pt x="7" y="33"/>
                                      </a:lnTo>
                                      <a:lnTo>
                                        <a:pt x="2" y="28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2" y="13"/>
                                      </a:lnTo>
                                      <a:lnTo>
                                        <a:pt x="7" y="8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7" y="3"/>
                                      </a:lnTo>
                                      <a:lnTo>
                                        <a:pt x="25" y="5"/>
                                      </a:lnTo>
                                      <a:lnTo>
                                        <a:pt x="30" y="8"/>
                                      </a:lnTo>
                                      <a:lnTo>
                                        <a:pt x="35" y="13"/>
                                      </a:lnTo>
                                      <a:lnTo>
                                        <a:pt x="35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CD5B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18" name="Freeform 250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0365" y="456565"/>
                                  <a:ext cx="23495" cy="22225"/>
                                </a:xfrm>
                                <a:custGeom>
                                  <a:avLst/>
                                  <a:gdLst>
                                    <a:gd name="T0" fmla="*/ 37 w 37"/>
                                    <a:gd name="T1" fmla="*/ 17 h 35"/>
                                    <a:gd name="T2" fmla="*/ 35 w 37"/>
                                    <a:gd name="T3" fmla="*/ 10 h 35"/>
                                    <a:gd name="T4" fmla="*/ 30 w 37"/>
                                    <a:gd name="T5" fmla="*/ 5 h 35"/>
                                    <a:gd name="T6" fmla="*/ 25 w 37"/>
                                    <a:gd name="T7" fmla="*/ 0 h 35"/>
                                    <a:gd name="T8" fmla="*/ 17 w 37"/>
                                    <a:gd name="T9" fmla="*/ 0 h 35"/>
                                    <a:gd name="T10" fmla="*/ 12 w 37"/>
                                    <a:gd name="T11" fmla="*/ 0 h 35"/>
                                    <a:gd name="T12" fmla="*/ 5 w 37"/>
                                    <a:gd name="T13" fmla="*/ 5 h 35"/>
                                    <a:gd name="T14" fmla="*/ 2 w 37"/>
                                    <a:gd name="T15" fmla="*/ 10 h 35"/>
                                    <a:gd name="T16" fmla="*/ 0 w 37"/>
                                    <a:gd name="T17" fmla="*/ 17 h 35"/>
                                    <a:gd name="T18" fmla="*/ 2 w 37"/>
                                    <a:gd name="T19" fmla="*/ 25 h 35"/>
                                    <a:gd name="T20" fmla="*/ 5 w 37"/>
                                    <a:gd name="T21" fmla="*/ 30 h 35"/>
                                    <a:gd name="T22" fmla="*/ 12 w 37"/>
                                    <a:gd name="T23" fmla="*/ 35 h 35"/>
                                    <a:gd name="T24" fmla="*/ 17 w 37"/>
                                    <a:gd name="T25" fmla="*/ 35 h 35"/>
                                    <a:gd name="T26" fmla="*/ 25 w 37"/>
                                    <a:gd name="T27" fmla="*/ 35 h 35"/>
                                    <a:gd name="T28" fmla="*/ 30 w 37"/>
                                    <a:gd name="T29" fmla="*/ 30 h 35"/>
                                    <a:gd name="T30" fmla="*/ 35 w 37"/>
                                    <a:gd name="T31" fmla="*/ 25 h 35"/>
                                    <a:gd name="T32" fmla="*/ 37 w 37"/>
                                    <a:gd name="T33" fmla="*/ 17 h 35"/>
                                    <a:gd name="T34" fmla="*/ 35 w 37"/>
                                    <a:gd name="T35" fmla="*/ 17 h 35"/>
                                    <a:gd name="T36" fmla="*/ 32 w 37"/>
                                    <a:gd name="T37" fmla="*/ 25 h 35"/>
                                    <a:gd name="T38" fmla="*/ 30 w 37"/>
                                    <a:gd name="T39" fmla="*/ 30 h 35"/>
                                    <a:gd name="T40" fmla="*/ 25 w 37"/>
                                    <a:gd name="T41" fmla="*/ 32 h 35"/>
                                    <a:gd name="T42" fmla="*/ 17 w 37"/>
                                    <a:gd name="T43" fmla="*/ 35 h 35"/>
                                    <a:gd name="T44" fmla="*/ 12 w 37"/>
                                    <a:gd name="T45" fmla="*/ 32 h 35"/>
                                    <a:gd name="T46" fmla="*/ 7 w 37"/>
                                    <a:gd name="T47" fmla="*/ 30 h 35"/>
                                    <a:gd name="T48" fmla="*/ 2 w 37"/>
                                    <a:gd name="T49" fmla="*/ 25 h 35"/>
                                    <a:gd name="T50" fmla="*/ 2 w 37"/>
                                    <a:gd name="T51" fmla="*/ 17 h 35"/>
                                    <a:gd name="T52" fmla="*/ 2 w 37"/>
                                    <a:gd name="T53" fmla="*/ 10 h 35"/>
                                    <a:gd name="T54" fmla="*/ 7 w 37"/>
                                    <a:gd name="T55" fmla="*/ 5 h 35"/>
                                    <a:gd name="T56" fmla="*/ 12 w 37"/>
                                    <a:gd name="T57" fmla="*/ 2 h 35"/>
                                    <a:gd name="T58" fmla="*/ 17 w 37"/>
                                    <a:gd name="T59" fmla="*/ 0 h 35"/>
                                    <a:gd name="T60" fmla="*/ 25 w 37"/>
                                    <a:gd name="T61" fmla="*/ 2 h 35"/>
                                    <a:gd name="T62" fmla="*/ 30 w 37"/>
                                    <a:gd name="T63" fmla="*/ 5 h 35"/>
                                    <a:gd name="T64" fmla="*/ 32 w 37"/>
                                    <a:gd name="T65" fmla="*/ 10 h 35"/>
                                    <a:gd name="T66" fmla="*/ 35 w 37"/>
                                    <a:gd name="T67" fmla="*/ 17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37" h="35">
                                      <a:moveTo>
                                        <a:pt x="37" y="17"/>
                                      </a:moveTo>
                                      <a:lnTo>
                                        <a:pt x="35" y="10"/>
                                      </a:lnTo>
                                      <a:lnTo>
                                        <a:pt x="30" y="5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2" y="1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2" y="25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12" y="35"/>
                                      </a:lnTo>
                                      <a:lnTo>
                                        <a:pt x="17" y="35"/>
                                      </a:lnTo>
                                      <a:lnTo>
                                        <a:pt x="25" y="35"/>
                                      </a:lnTo>
                                      <a:lnTo>
                                        <a:pt x="30" y="30"/>
                                      </a:lnTo>
                                      <a:lnTo>
                                        <a:pt x="35" y="25"/>
                                      </a:lnTo>
                                      <a:lnTo>
                                        <a:pt x="37" y="17"/>
                                      </a:lnTo>
                                      <a:close/>
                                      <a:moveTo>
                                        <a:pt x="35" y="17"/>
                                      </a:moveTo>
                                      <a:lnTo>
                                        <a:pt x="32" y="25"/>
                                      </a:lnTo>
                                      <a:lnTo>
                                        <a:pt x="30" y="30"/>
                                      </a:lnTo>
                                      <a:lnTo>
                                        <a:pt x="25" y="32"/>
                                      </a:lnTo>
                                      <a:lnTo>
                                        <a:pt x="17" y="35"/>
                                      </a:lnTo>
                                      <a:lnTo>
                                        <a:pt x="12" y="32"/>
                                      </a:lnTo>
                                      <a:lnTo>
                                        <a:pt x="7" y="30"/>
                                      </a:lnTo>
                                      <a:lnTo>
                                        <a:pt x="2" y="25"/>
                                      </a:lnTo>
                                      <a:lnTo>
                                        <a:pt x="2" y="17"/>
                                      </a:lnTo>
                                      <a:lnTo>
                                        <a:pt x="2" y="10"/>
                                      </a:lnTo>
                                      <a:lnTo>
                                        <a:pt x="7" y="5"/>
                                      </a:lnTo>
                                      <a:lnTo>
                                        <a:pt x="12" y="2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25" y="2"/>
                                      </a:lnTo>
                                      <a:lnTo>
                                        <a:pt x="30" y="5"/>
                                      </a:lnTo>
                                      <a:lnTo>
                                        <a:pt x="32" y="10"/>
                                      </a:lnTo>
                                      <a:lnTo>
                                        <a:pt x="35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ED6C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19" name="Freeform 250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1635" y="456565"/>
                                  <a:ext cx="20955" cy="22225"/>
                                </a:xfrm>
                                <a:custGeom>
                                  <a:avLst/>
                                  <a:gdLst>
                                    <a:gd name="T0" fmla="*/ 33 w 33"/>
                                    <a:gd name="T1" fmla="*/ 17 h 35"/>
                                    <a:gd name="T2" fmla="*/ 33 w 33"/>
                                    <a:gd name="T3" fmla="*/ 10 h 35"/>
                                    <a:gd name="T4" fmla="*/ 28 w 33"/>
                                    <a:gd name="T5" fmla="*/ 5 h 35"/>
                                    <a:gd name="T6" fmla="*/ 23 w 33"/>
                                    <a:gd name="T7" fmla="*/ 2 h 35"/>
                                    <a:gd name="T8" fmla="*/ 15 w 33"/>
                                    <a:gd name="T9" fmla="*/ 0 h 35"/>
                                    <a:gd name="T10" fmla="*/ 10 w 33"/>
                                    <a:gd name="T11" fmla="*/ 2 h 35"/>
                                    <a:gd name="T12" fmla="*/ 5 w 33"/>
                                    <a:gd name="T13" fmla="*/ 5 h 35"/>
                                    <a:gd name="T14" fmla="*/ 0 w 33"/>
                                    <a:gd name="T15" fmla="*/ 10 h 35"/>
                                    <a:gd name="T16" fmla="*/ 0 w 33"/>
                                    <a:gd name="T17" fmla="*/ 17 h 35"/>
                                    <a:gd name="T18" fmla="*/ 0 w 33"/>
                                    <a:gd name="T19" fmla="*/ 25 h 35"/>
                                    <a:gd name="T20" fmla="*/ 5 w 33"/>
                                    <a:gd name="T21" fmla="*/ 30 h 35"/>
                                    <a:gd name="T22" fmla="*/ 10 w 33"/>
                                    <a:gd name="T23" fmla="*/ 32 h 35"/>
                                    <a:gd name="T24" fmla="*/ 15 w 33"/>
                                    <a:gd name="T25" fmla="*/ 35 h 35"/>
                                    <a:gd name="T26" fmla="*/ 23 w 33"/>
                                    <a:gd name="T27" fmla="*/ 32 h 35"/>
                                    <a:gd name="T28" fmla="*/ 28 w 33"/>
                                    <a:gd name="T29" fmla="*/ 30 h 35"/>
                                    <a:gd name="T30" fmla="*/ 33 w 33"/>
                                    <a:gd name="T31" fmla="*/ 25 h 35"/>
                                    <a:gd name="T32" fmla="*/ 33 w 33"/>
                                    <a:gd name="T33" fmla="*/ 17 h 35"/>
                                    <a:gd name="T34" fmla="*/ 33 w 33"/>
                                    <a:gd name="T35" fmla="*/ 17 h 35"/>
                                    <a:gd name="T36" fmla="*/ 30 w 33"/>
                                    <a:gd name="T37" fmla="*/ 22 h 35"/>
                                    <a:gd name="T38" fmla="*/ 28 w 33"/>
                                    <a:gd name="T39" fmla="*/ 27 h 35"/>
                                    <a:gd name="T40" fmla="*/ 23 w 33"/>
                                    <a:gd name="T41" fmla="*/ 32 h 35"/>
                                    <a:gd name="T42" fmla="*/ 15 w 33"/>
                                    <a:gd name="T43" fmla="*/ 32 h 35"/>
                                    <a:gd name="T44" fmla="*/ 10 w 33"/>
                                    <a:gd name="T45" fmla="*/ 32 h 35"/>
                                    <a:gd name="T46" fmla="*/ 5 w 33"/>
                                    <a:gd name="T47" fmla="*/ 27 h 35"/>
                                    <a:gd name="T48" fmla="*/ 3 w 33"/>
                                    <a:gd name="T49" fmla="*/ 22 h 35"/>
                                    <a:gd name="T50" fmla="*/ 0 w 33"/>
                                    <a:gd name="T51" fmla="*/ 17 h 35"/>
                                    <a:gd name="T52" fmla="*/ 3 w 33"/>
                                    <a:gd name="T53" fmla="*/ 12 h 35"/>
                                    <a:gd name="T54" fmla="*/ 5 w 33"/>
                                    <a:gd name="T55" fmla="*/ 7 h 35"/>
                                    <a:gd name="T56" fmla="*/ 10 w 33"/>
                                    <a:gd name="T57" fmla="*/ 2 h 35"/>
                                    <a:gd name="T58" fmla="*/ 15 w 33"/>
                                    <a:gd name="T59" fmla="*/ 2 h 35"/>
                                    <a:gd name="T60" fmla="*/ 23 w 33"/>
                                    <a:gd name="T61" fmla="*/ 2 h 35"/>
                                    <a:gd name="T62" fmla="*/ 28 w 33"/>
                                    <a:gd name="T63" fmla="*/ 7 h 35"/>
                                    <a:gd name="T64" fmla="*/ 30 w 33"/>
                                    <a:gd name="T65" fmla="*/ 12 h 35"/>
                                    <a:gd name="T66" fmla="*/ 33 w 33"/>
                                    <a:gd name="T67" fmla="*/ 17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33" h="35">
                                      <a:moveTo>
                                        <a:pt x="33" y="17"/>
                                      </a:moveTo>
                                      <a:lnTo>
                                        <a:pt x="33" y="10"/>
                                      </a:lnTo>
                                      <a:lnTo>
                                        <a:pt x="28" y="5"/>
                                      </a:lnTo>
                                      <a:lnTo>
                                        <a:pt x="23" y="2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10" y="32"/>
                                      </a:lnTo>
                                      <a:lnTo>
                                        <a:pt x="15" y="35"/>
                                      </a:lnTo>
                                      <a:lnTo>
                                        <a:pt x="23" y="32"/>
                                      </a:lnTo>
                                      <a:lnTo>
                                        <a:pt x="28" y="30"/>
                                      </a:lnTo>
                                      <a:lnTo>
                                        <a:pt x="33" y="25"/>
                                      </a:lnTo>
                                      <a:lnTo>
                                        <a:pt x="33" y="17"/>
                                      </a:lnTo>
                                      <a:close/>
                                      <a:moveTo>
                                        <a:pt x="33" y="17"/>
                                      </a:moveTo>
                                      <a:lnTo>
                                        <a:pt x="30" y="22"/>
                                      </a:lnTo>
                                      <a:lnTo>
                                        <a:pt x="28" y="27"/>
                                      </a:lnTo>
                                      <a:lnTo>
                                        <a:pt x="23" y="32"/>
                                      </a:lnTo>
                                      <a:lnTo>
                                        <a:pt x="15" y="32"/>
                                      </a:lnTo>
                                      <a:lnTo>
                                        <a:pt x="10" y="32"/>
                                      </a:lnTo>
                                      <a:lnTo>
                                        <a:pt x="5" y="27"/>
                                      </a:lnTo>
                                      <a:lnTo>
                                        <a:pt x="3" y="22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3" y="12"/>
                                      </a:lnTo>
                                      <a:lnTo>
                                        <a:pt x="5" y="7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23" y="2"/>
                                      </a:lnTo>
                                      <a:lnTo>
                                        <a:pt x="28" y="7"/>
                                      </a:lnTo>
                                      <a:lnTo>
                                        <a:pt x="30" y="12"/>
                                      </a:lnTo>
                                      <a:lnTo>
                                        <a:pt x="33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1D8C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20" name="Freeform 251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1635" y="456565"/>
                                  <a:ext cx="20955" cy="22225"/>
                                </a:xfrm>
                                <a:custGeom>
                                  <a:avLst/>
                                  <a:gdLst>
                                    <a:gd name="T0" fmla="*/ 33 w 33"/>
                                    <a:gd name="T1" fmla="*/ 17 h 35"/>
                                    <a:gd name="T2" fmla="*/ 30 w 33"/>
                                    <a:gd name="T3" fmla="*/ 10 h 35"/>
                                    <a:gd name="T4" fmla="*/ 28 w 33"/>
                                    <a:gd name="T5" fmla="*/ 5 h 35"/>
                                    <a:gd name="T6" fmla="*/ 23 w 33"/>
                                    <a:gd name="T7" fmla="*/ 2 h 35"/>
                                    <a:gd name="T8" fmla="*/ 15 w 33"/>
                                    <a:gd name="T9" fmla="*/ 0 h 35"/>
                                    <a:gd name="T10" fmla="*/ 10 w 33"/>
                                    <a:gd name="T11" fmla="*/ 2 h 35"/>
                                    <a:gd name="T12" fmla="*/ 5 w 33"/>
                                    <a:gd name="T13" fmla="*/ 5 h 35"/>
                                    <a:gd name="T14" fmla="*/ 0 w 33"/>
                                    <a:gd name="T15" fmla="*/ 10 h 35"/>
                                    <a:gd name="T16" fmla="*/ 0 w 33"/>
                                    <a:gd name="T17" fmla="*/ 17 h 35"/>
                                    <a:gd name="T18" fmla="*/ 0 w 33"/>
                                    <a:gd name="T19" fmla="*/ 25 h 35"/>
                                    <a:gd name="T20" fmla="*/ 5 w 33"/>
                                    <a:gd name="T21" fmla="*/ 30 h 35"/>
                                    <a:gd name="T22" fmla="*/ 10 w 33"/>
                                    <a:gd name="T23" fmla="*/ 32 h 35"/>
                                    <a:gd name="T24" fmla="*/ 15 w 33"/>
                                    <a:gd name="T25" fmla="*/ 35 h 35"/>
                                    <a:gd name="T26" fmla="*/ 23 w 33"/>
                                    <a:gd name="T27" fmla="*/ 32 h 35"/>
                                    <a:gd name="T28" fmla="*/ 28 w 33"/>
                                    <a:gd name="T29" fmla="*/ 30 h 35"/>
                                    <a:gd name="T30" fmla="*/ 30 w 33"/>
                                    <a:gd name="T31" fmla="*/ 25 h 35"/>
                                    <a:gd name="T32" fmla="*/ 33 w 33"/>
                                    <a:gd name="T33" fmla="*/ 17 h 35"/>
                                    <a:gd name="T34" fmla="*/ 30 w 33"/>
                                    <a:gd name="T35" fmla="*/ 17 h 35"/>
                                    <a:gd name="T36" fmla="*/ 30 w 33"/>
                                    <a:gd name="T37" fmla="*/ 22 h 35"/>
                                    <a:gd name="T38" fmla="*/ 28 w 33"/>
                                    <a:gd name="T39" fmla="*/ 27 h 35"/>
                                    <a:gd name="T40" fmla="*/ 23 w 33"/>
                                    <a:gd name="T41" fmla="*/ 32 h 35"/>
                                    <a:gd name="T42" fmla="*/ 15 w 33"/>
                                    <a:gd name="T43" fmla="*/ 32 h 35"/>
                                    <a:gd name="T44" fmla="*/ 10 w 33"/>
                                    <a:gd name="T45" fmla="*/ 32 h 35"/>
                                    <a:gd name="T46" fmla="*/ 5 w 33"/>
                                    <a:gd name="T47" fmla="*/ 27 h 35"/>
                                    <a:gd name="T48" fmla="*/ 3 w 33"/>
                                    <a:gd name="T49" fmla="*/ 22 h 35"/>
                                    <a:gd name="T50" fmla="*/ 0 w 33"/>
                                    <a:gd name="T51" fmla="*/ 17 h 35"/>
                                    <a:gd name="T52" fmla="*/ 3 w 33"/>
                                    <a:gd name="T53" fmla="*/ 12 h 35"/>
                                    <a:gd name="T54" fmla="*/ 5 w 33"/>
                                    <a:gd name="T55" fmla="*/ 7 h 35"/>
                                    <a:gd name="T56" fmla="*/ 10 w 33"/>
                                    <a:gd name="T57" fmla="*/ 2 h 35"/>
                                    <a:gd name="T58" fmla="*/ 15 w 33"/>
                                    <a:gd name="T59" fmla="*/ 2 h 35"/>
                                    <a:gd name="T60" fmla="*/ 23 w 33"/>
                                    <a:gd name="T61" fmla="*/ 2 h 35"/>
                                    <a:gd name="T62" fmla="*/ 28 w 33"/>
                                    <a:gd name="T63" fmla="*/ 7 h 35"/>
                                    <a:gd name="T64" fmla="*/ 30 w 33"/>
                                    <a:gd name="T65" fmla="*/ 12 h 35"/>
                                    <a:gd name="T66" fmla="*/ 30 w 33"/>
                                    <a:gd name="T67" fmla="*/ 17 h 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33" h="35">
                                      <a:moveTo>
                                        <a:pt x="33" y="17"/>
                                      </a:moveTo>
                                      <a:lnTo>
                                        <a:pt x="30" y="10"/>
                                      </a:lnTo>
                                      <a:lnTo>
                                        <a:pt x="28" y="5"/>
                                      </a:lnTo>
                                      <a:lnTo>
                                        <a:pt x="23" y="2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5" y="30"/>
                                      </a:lnTo>
                                      <a:lnTo>
                                        <a:pt x="10" y="32"/>
                                      </a:lnTo>
                                      <a:lnTo>
                                        <a:pt x="15" y="35"/>
                                      </a:lnTo>
                                      <a:lnTo>
                                        <a:pt x="23" y="32"/>
                                      </a:lnTo>
                                      <a:lnTo>
                                        <a:pt x="28" y="30"/>
                                      </a:lnTo>
                                      <a:lnTo>
                                        <a:pt x="30" y="25"/>
                                      </a:lnTo>
                                      <a:lnTo>
                                        <a:pt x="33" y="17"/>
                                      </a:lnTo>
                                      <a:close/>
                                      <a:moveTo>
                                        <a:pt x="30" y="17"/>
                                      </a:moveTo>
                                      <a:lnTo>
                                        <a:pt x="30" y="22"/>
                                      </a:lnTo>
                                      <a:lnTo>
                                        <a:pt x="28" y="27"/>
                                      </a:lnTo>
                                      <a:lnTo>
                                        <a:pt x="23" y="32"/>
                                      </a:lnTo>
                                      <a:lnTo>
                                        <a:pt x="15" y="32"/>
                                      </a:lnTo>
                                      <a:lnTo>
                                        <a:pt x="10" y="32"/>
                                      </a:lnTo>
                                      <a:lnTo>
                                        <a:pt x="5" y="27"/>
                                      </a:lnTo>
                                      <a:lnTo>
                                        <a:pt x="3" y="22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3" y="12"/>
                                      </a:lnTo>
                                      <a:lnTo>
                                        <a:pt x="5" y="7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23" y="2"/>
                                      </a:lnTo>
                                      <a:lnTo>
                                        <a:pt x="28" y="7"/>
                                      </a:lnTo>
                                      <a:lnTo>
                                        <a:pt x="30" y="12"/>
                                      </a:lnTo>
                                      <a:lnTo>
                                        <a:pt x="30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3D9C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21" name="Freeform 251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1635" y="457835"/>
                                  <a:ext cx="20955" cy="19050"/>
                                </a:xfrm>
                                <a:custGeom>
                                  <a:avLst/>
                                  <a:gdLst>
                                    <a:gd name="T0" fmla="*/ 33 w 33"/>
                                    <a:gd name="T1" fmla="*/ 15 h 30"/>
                                    <a:gd name="T2" fmla="*/ 30 w 33"/>
                                    <a:gd name="T3" fmla="*/ 10 h 30"/>
                                    <a:gd name="T4" fmla="*/ 28 w 33"/>
                                    <a:gd name="T5" fmla="*/ 5 h 30"/>
                                    <a:gd name="T6" fmla="*/ 23 w 33"/>
                                    <a:gd name="T7" fmla="*/ 0 h 30"/>
                                    <a:gd name="T8" fmla="*/ 15 w 33"/>
                                    <a:gd name="T9" fmla="*/ 0 h 30"/>
                                    <a:gd name="T10" fmla="*/ 10 w 33"/>
                                    <a:gd name="T11" fmla="*/ 0 h 30"/>
                                    <a:gd name="T12" fmla="*/ 5 w 33"/>
                                    <a:gd name="T13" fmla="*/ 5 h 30"/>
                                    <a:gd name="T14" fmla="*/ 3 w 33"/>
                                    <a:gd name="T15" fmla="*/ 10 h 30"/>
                                    <a:gd name="T16" fmla="*/ 0 w 33"/>
                                    <a:gd name="T17" fmla="*/ 15 h 30"/>
                                    <a:gd name="T18" fmla="*/ 3 w 33"/>
                                    <a:gd name="T19" fmla="*/ 20 h 30"/>
                                    <a:gd name="T20" fmla="*/ 5 w 33"/>
                                    <a:gd name="T21" fmla="*/ 25 h 30"/>
                                    <a:gd name="T22" fmla="*/ 10 w 33"/>
                                    <a:gd name="T23" fmla="*/ 30 h 30"/>
                                    <a:gd name="T24" fmla="*/ 15 w 33"/>
                                    <a:gd name="T25" fmla="*/ 30 h 30"/>
                                    <a:gd name="T26" fmla="*/ 23 w 33"/>
                                    <a:gd name="T27" fmla="*/ 30 h 30"/>
                                    <a:gd name="T28" fmla="*/ 28 w 33"/>
                                    <a:gd name="T29" fmla="*/ 25 h 30"/>
                                    <a:gd name="T30" fmla="*/ 30 w 33"/>
                                    <a:gd name="T31" fmla="*/ 20 h 30"/>
                                    <a:gd name="T32" fmla="*/ 33 w 33"/>
                                    <a:gd name="T33" fmla="*/ 15 h 30"/>
                                    <a:gd name="T34" fmla="*/ 30 w 33"/>
                                    <a:gd name="T35" fmla="*/ 15 h 30"/>
                                    <a:gd name="T36" fmla="*/ 30 w 33"/>
                                    <a:gd name="T37" fmla="*/ 20 h 30"/>
                                    <a:gd name="T38" fmla="*/ 25 w 33"/>
                                    <a:gd name="T39" fmla="*/ 25 h 30"/>
                                    <a:gd name="T40" fmla="*/ 23 w 33"/>
                                    <a:gd name="T41" fmla="*/ 28 h 30"/>
                                    <a:gd name="T42" fmla="*/ 15 w 33"/>
                                    <a:gd name="T43" fmla="*/ 30 h 30"/>
                                    <a:gd name="T44" fmla="*/ 10 w 33"/>
                                    <a:gd name="T45" fmla="*/ 28 h 30"/>
                                    <a:gd name="T46" fmla="*/ 5 w 33"/>
                                    <a:gd name="T47" fmla="*/ 25 h 30"/>
                                    <a:gd name="T48" fmla="*/ 3 w 33"/>
                                    <a:gd name="T49" fmla="*/ 20 h 30"/>
                                    <a:gd name="T50" fmla="*/ 3 w 33"/>
                                    <a:gd name="T51" fmla="*/ 15 h 30"/>
                                    <a:gd name="T52" fmla="*/ 3 w 33"/>
                                    <a:gd name="T53" fmla="*/ 10 h 30"/>
                                    <a:gd name="T54" fmla="*/ 5 w 33"/>
                                    <a:gd name="T55" fmla="*/ 5 h 30"/>
                                    <a:gd name="T56" fmla="*/ 10 w 33"/>
                                    <a:gd name="T57" fmla="*/ 3 h 30"/>
                                    <a:gd name="T58" fmla="*/ 15 w 33"/>
                                    <a:gd name="T59" fmla="*/ 0 h 30"/>
                                    <a:gd name="T60" fmla="*/ 23 w 33"/>
                                    <a:gd name="T61" fmla="*/ 3 h 30"/>
                                    <a:gd name="T62" fmla="*/ 25 w 33"/>
                                    <a:gd name="T63" fmla="*/ 5 h 30"/>
                                    <a:gd name="T64" fmla="*/ 30 w 33"/>
                                    <a:gd name="T65" fmla="*/ 10 h 30"/>
                                    <a:gd name="T66" fmla="*/ 30 w 33"/>
                                    <a:gd name="T67" fmla="*/ 15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33" h="30">
                                      <a:moveTo>
                                        <a:pt x="33" y="15"/>
                                      </a:moveTo>
                                      <a:lnTo>
                                        <a:pt x="30" y="10"/>
                                      </a:lnTo>
                                      <a:lnTo>
                                        <a:pt x="28" y="5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10" y="30"/>
                                      </a:lnTo>
                                      <a:lnTo>
                                        <a:pt x="15" y="30"/>
                                      </a:lnTo>
                                      <a:lnTo>
                                        <a:pt x="23" y="30"/>
                                      </a:lnTo>
                                      <a:lnTo>
                                        <a:pt x="28" y="25"/>
                                      </a:lnTo>
                                      <a:lnTo>
                                        <a:pt x="30" y="20"/>
                                      </a:lnTo>
                                      <a:lnTo>
                                        <a:pt x="33" y="15"/>
                                      </a:lnTo>
                                      <a:close/>
                                      <a:moveTo>
                                        <a:pt x="30" y="15"/>
                                      </a:moveTo>
                                      <a:lnTo>
                                        <a:pt x="30" y="20"/>
                                      </a:lnTo>
                                      <a:lnTo>
                                        <a:pt x="25" y="25"/>
                                      </a:lnTo>
                                      <a:lnTo>
                                        <a:pt x="23" y="28"/>
                                      </a:lnTo>
                                      <a:lnTo>
                                        <a:pt x="15" y="30"/>
                                      </a:lnTo>
                                      <a:lnTo>
                                        <a:pt x="10" y="28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3" y="15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23" y="3"/>
                                      </a:lnTo>
                                      <a:lnTo>
                                        <a:pt x="25" y="5"/>
                                      </a:lnTo>
                                      <a:lnTo>
                                        <a:pt x="30" y="10"/>
                                      </a:lnTo>
                                      <a:lnTo>
                                        <a:pt x="30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6DA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22" name="Freeform 251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1635" y="457835"/>
                                  <a:ext cx="19050" cy="19050"/>
                                </a:xfrm>
                                <a:custGeom>
                                  <a:avLst/>
                                  <a:gdLst>
                                    <a:gd name="T0" fmla="*/ 30 w 30"/>
                                    <a:gd name="T1" fmla="*/ 15 h 30"/>
                                    <a:gd name="T2" fmla="*/ 30 w 30"/>
                                    <a:gd name="T3" fmla="*/ 10 h 30"/>
                                    <a:gd name="T4" fmla="*/ 28 w 30"/>
                                    <a:gd name="T5" fmla="*/ 5 h 30"/>
                                    <a:gd name="T6" fmla="*/ 23 w 30"/>
                                    <a:gd name="T7" fmla="*/ 0 h 30"/>
                                    <a:gd name="T8" fmla="*/ 15 w 30"/>
                                    <a:gd name="T9" fmla="*/ 0 h 30"/>
                                    <a:gd name="T10" fmla="*/ 10 w 30"/>
                                    <a:gd name="T11" fmla="*/ 0 h 30"/>
                                    <a:gd name="T12" fmla="*/ 5 w 30"/>
                                    <a:gd name="T13" fmla="*/ 5 h 30"/>
                                    <a:gd name="T14" fmla="*/ 3 w 30"/>
                                    <a:gd name="T15" fmla="*/ 10 h 30"/>
                                    <a:gd name="T16" fmla="*/ 0 w 30"/>
                                    <a:gd name="T17" fmla="*/ 15 h 30"/>
                                    <a:gd name="T18" fmla="*/ 3 w 30"/>
                                    <a:gd name="T19" fmla="*/ 20 h 30"/>
                                    <a:gd name="T20" fmla="*/ 5 w 30"/>
                                    <a:gd name="T21" fmla="*/ 25 h 30"/>
                                    <a:gd name="T22" fmla="*/ 10 w 30"/>
                                    <a:gd name="T23" fmla="*/ 30 h 30"/>
                                    <a:gd name="T24" fmla="*/ 15 w 30"/>
                                    <a:gd name="T25" fmla="*/ 30 h 30"/>
                                    <a:gd name="T26" fmla="*/ 23 w 30"/>
                                    <a:gd name="T27" fmla="*/ 30 h 30"/>
                                    <a:gd name="T28" fmla="*/ 28 w 30"/>
                                    <a:gd name="T29" fmla="*/ 25 h 30"/>
                                    <a:gd name="T30" fmla="*/ 30 w 30"/>
                                    <a:gd name="T31" fmla="*/ 20 h 30"/>
                                    <a:gd name="T32" fmla="*/ 30 w 30"/>
                                    <a:gd name="T33" fmla="*/ 15 h 30"/>
                                    <a:gd name="T34" fmla="*/ 30 w 30"/>
                                    <a:gd name="T35" fmla="*/ 15 h 30"/>
                                    <a:gd name="T36" fmla="*/ 28 w 30"/>
                                    <a:gd name="T37" fmla="*/ 20 h 30"/>
                                    <a:gd name="T38" fmla="*/ 25 w 30"/>
                                    <a:gd name="T39" fmla="*/ 25 h 30"/>
                                    <a:gd name="T40" fmla="*/ 20 w 30"/>
                                    <a:gd name="T41" fmla="*/ 28 h 30"/>
                                    <a:gd name="T42" fmla="*/ 15 w 30"/>
                                    <a:gd name="T43" fmla="*/ 28 h 30"/>
                                    <a:gd name="T44" fmla="*/ 10 w 30"/>
                                    <a:gd name="T45" fmla="*/ 28 h 30"/>
                                    <a:gd name="T46" fmla="*/ 8 w 30"/>
                                    <a:gd name="T47" fmla="*/ 25 h 30"/>
                                    <a:gd name="T48" fmla="*/ 3 w 30"/>
                                    <a:gd name="T49" fmla="*/ 20 h 30"/>
                                    <a:gd name="T50" fmla="*/ 3 w 30"/>
                                    <a:gd name="T51" fmla="*/ 15 h 30"/>
                                    <a:gd name="T52" fmla="*/ 3 w 30"/>
                                    <a:gd name="T53" fmla="*/ 10 h 30"/>
                                    <a:gd name="T54" fmla="*/ 8 w 30"/>
                                    <a:gd name="T55" fmla="*/ 5 h 30"/>
                                    <a:gd name="T56" fmla="*/ 10 w 30"/>
                                    <a:gd name="T57" fmla="*/ 3 h 30"/>
                                    <a:gd name="T58" fmla="*/ 15 w 30"/>
                                    <a:gd name="T59" fmla="*/ 3 h 30"/>
                                    <a:gd name="T60" fmla="*/ 20 w 30"/>
                                    <a:gd name="T61" fmla="*/ 3 h 30"/>
                                    <a:gd name="T62" fmla="*/ 25 w 30"/>
                                    <a:gd name="T63" fmla="*/ 5 h 30"/>
                                    <a:gd name="T64" fmla="*/ 28 w 30"/>
                                    <a:gd name="T65" fmla="*/ 10 h 30"/>
                                    <a:gd name="T66" fmla="*/ 30 w 30"/>
                                    <a:gd name="T67" fmla="*/ 15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30" h="30">
                                      <a:moveTo>
                                        <a:pt x="30" y="15"/>
                                      </a:moveTo>
                                      <a:lnTo>
                                        <a:pt x="30" y="10"/>
                                      </a:lnTo>
                                      <a:lnTo>
                                        <a:pt x="28" y="5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10" y="30"/>
                                      </a:lnTo>
                                      <a:lnTo>
                                        <a:pt x="15" y="30"/>
                                      </a:lnTo>
                                      <a:lnTo>
                                        <a:pt x="23" y="30"/>
                                      </a:lnTo>
                                      <a:lnTo>
                                        <a:pt x="28" y="25"/>
                                      </a:lnTo>
                                      <a:lnTo>
                                        <a:pt x="30" y="20"/>
                                      </a:lnTo>
                                      <a:lnTo>
                                        <a:pt x="30" y="15"/>
                                      </a:lnTo>
                                      <a:close/>
                                      <a:moveTo>
                                        <a:pt x="30" y="15"/>
                                      </a:moveTo>
                                      <a:lnTo>
                                        <a:pt x="28" y="20"/>
                                      </a:lnTo>
                                      <a:lnTo>
                                        <a:pt x="25" y="25"/>
                                      </a:lnTo>
                                      <a:lnTo>
                                        <a:pt x="20" y="28"/>
                                      </a:lnTo>
                                      <a:lnTo>
                                        <a:pt x="15" y="28"/>
                                      </a:lnTo>
                                      <a:lnTo>
                                        <a:pt x="10" y="28"/>
                                      </a:lnTo>
                                      <a:lnTo>
                                        <a:pt x="8" y="25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3" y="15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8" y="5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20" y="3"/>
                                      </a:lnTo>
                                      <a:lnTo>
                                        <a:pt x="25" y="5"/>
                                      </a:lnTo>
                                      <a:lnTo>
                                        <a:pt x="28" y="10"/>
                                      </a:lnTo>
                                      <a:lnTo>
                                        <a:pt x="30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8DBC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23" name="Freeform 251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3540" y="457835"/>
                                  <a:ext cx="17145" cy="19050"/>
                                </a:xfrm>
                                <a:custGeom>
                                  <a:avLst/>
                                  <a:gdLst>
                                    <a:gd name="T0" fmla="*/ 27 w 27"/>
                                    <a:gd name="T1" fmla="*/ 15 h 30"/>
                                    <a:gd name="T2" fmla="*/ 27 w 27"/>
                                    <a:gd name="T3" fmla="*/ 10 h 30"/>
                                    <a:gd name="T4" fmla="*/ 22 w 27"/>
                                    <a:gd name="T5" fmla="*/ 5 h 30"/>
                                    <a:gd name="T6" fmla="*/ 20 w 27"/>
                                    <a:gd name="T7" fmla="*/ 3 h 30"/>
                                    <a:gd name="T8" fmla="*/ 12 w 27"/>
                                    <a:gd name="T9" fmla="*/ 0 h 30"/>
                                    <a:gd name="T10" fmla="*/ 7 w 27"/>
                                    <a:gd name="T11" fmla="*/ 3 h 30"/>
                                    <a:gd name="T12" fmla="*/ 2 w 27"/>
                                    <a:gd name="T13" fmla="*/ 5 h 30"/>
                                    <a:gd name="T14" fmla="*/ 0 w 27"/>
                                    <a:gd name="T15" fmla="*/ 10 h 30"/>
                                    <a:gd name="T16" fmla="*/ 0 w 27"/>
                                    <a:gd name="T17" fmla="*/ 15 h 30"/>
                                    <a:gd name="T18" fmla="*/ 0 w 27"/>
                                    <a:gd name="T19" fmla="*/ 20 h 30"/>
                                    <a:gd name="T20" fmla="*/ 2 w 27"/>
                                    <a:gd name="T21" fmla="*/ 25 h 30"/>
                                    <a:gd name="T22" fmla="*/ 7 w 27"/>
                                    <a:gd name="T23" fmla="*/ 28 h 30"/>
                                    <a:gd name="T24" fmla="*/ 12 w 27"/>
                                    <a:gd name="T25" fmla="*/ 30 h 30"/>
                                    <a:gd name="T26" fmla="*/ 20 w 27"/>
                                    <a:gd name="T27" fmla="*/ 28 h 30"/>
                                    <a:gd name="T28" fmla="*/ 22 w 27"/>
                                    <a:gd name="T29" fmla="*/ 25 h 30"/>
                                    <a:gd name="T30" fmla="*/ 27 w 27"/>
                                    <a:gd name="T31" fmla="*/ 20 h 30"/>
                                    <a:gd name="T32" fmla="*/ 27 w 27"/>
                                    <a:gd name="T33" fmla="*/ 15 h 30"/>
                                    <a:gd name="T34" fmla="*/ 25 w 27"/>
                                    <a:gd name="T35" fmla="*/ 15 h 30"/>
                                    <a:gd name="T36" fmla="*/ 25 w 27"/>
                                    <a:gd name="T37" fmla="*/ 20 h 30"/>
                                    <a:gd name="T38" fmla="*/ 22 w 27"/>
                                    <a:gd name="T39" fmla="*/ 25 h 30"/>
                                    <a:gd name="T40" fmla="*/ 17 w 27"/>
                                    <a:gd name="T41" fmla="*/ 28 h 30"/>
                                    <a:gd name="T42" fmla="*/ 12 w 27"/>
                                    <a:gd name="T43" fmla="*/ 28 h 30"/>
                                    <a:gd name="T44" fmla="*/ 7 w 27"/>
                                    <a:gd name="T45" fmla="*/ 28 h 30"/>
                                    <a:gd name="T46" fmla="*/ 5 w 27"/>
                                    <a:gd name="T47" fmla="*/ 25 h 30"/>
                                    <a:gd name="T48" fmla="*/ 2 w 27"/>
                                    <a:gd name="T49" fmla="*/ 20 h 30"/>
                                    <a:gd name="T50" fmla="*/ 0 w 27"/>
                                    <a:gd name="T51" fmla="*/ 15 h 30"/>
                                    <a:gd name="T52" fmla="*/ 2 w 27"/>
                                    <a:gd name="T53" fmla="*/ 10 h 30"/>
                                    <a:gd name="T54" fmla="*/ 5 w 27"/>
                                    <a:gd name="T55" fmla="*/ 5 h 30"/>
                                    <a:gd name="T56" fmla="*/ 7 w 27"/>
                                    <a:gd name="T57" fmla="*/ 3 h 30"/>
                                    <a:gd name="T58" fmla="*/ 12 w 27"/>
                                    <a:gd name="T59" fmla="*/ 3 h 30"/>
                                    <a:gd name="T60" fmla="*/ 17 w 27"/>
                                    <a:gd name="T61" fmla="*/ 3 h 30"/>
                                    <a:gd name="T62" fmla="*/ 22 w 27"/>
                                    <a:gd name="T63" fmla="*/ 5 h 30"/>
                                    <a:gd name="T64" fmla="*/ 25 w 27"/>
                                    <a:gd name="T65" fmla="*/ 10 h 30"/>
                                    <a:gd name="T66" fmla="*/ 25 w 27"/>
                                    <a:gd name="T67" fmla="*/ 15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27" h="30">
                                      <a:moveTo>
                                        <a:pt x="27" y="15"/>
                                      </a:moveTo>
                                      <a:lnTo>
                                        <a:pt x="27" y="10"/>
                                      </a:lnTo>
                                      <a:lnTo>
                                        <a:pt x="22" y="5"/>
                                      </a:lnTo>
                                      <a:lnTo>
                                        <a:pt x="20" y="3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2" y="5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2" y="25"/>
                                      </a:lnTo>
                                      <a:lnTo>
                                        <a:pt x="7" y="28"/>
                                      </a:lnTo>
                                      <a:lnTo>
                                        <a:pt x="12" y="30"/>
                                      </a:lnTo>
                                      <a:lnTo>
                                        <a:pt x="20" y="28"/>
                                      </a:lnTo>
                                      <a:lnTo>
                                        <a:pt x="22" y="25"/>
                                      </a:lnTo>
                                      <a:lnTo>
                                        <a:pt x="27" y="20"/>
                                      </a:lnTo>
                                      <a:lnTo>
                                        <a:pt x="27" y="15"/>
                                      </a:lnTo>
                                      <a:close/>
                                      <a:moveTo>
                                        <a:pt x="25" y="15"/>
                                      </a:moveTo>
                                      <a:lnTo>
                                        <a:pt x="25" y="20"/>
                                      </a:lnTo>
                                      <a:lnTo>
                                        <a:pt x="22" y="25"/>
                                      </a:lnTo>
                                      <a:lnTo>
                                        <a:pt x="17" y="28"/>
                                      </a:lnTo>
                                      <a:lnTo>
                                        <a:pt x="12" y="28"/>
                                      </a:lnTo>
                                      <a:lnTo>
                                        <a:pt x="7" y="28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2" y="20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2" y="10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17" y="3"/>
                                      </a:lnTo>
                                      <a:lnTo>
                                        <a:pt x="22" y="5"/>
                                      </a:lnTo>
                                      <a:lnTo>
                                        <a:pt x="25" y="10"/>
                                      </a:lnTo>
                                      <a:lnTo>
                                        <a:pt x="25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BDDC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24" name="Freeform 251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3540" y="459740"/>
                                  <a:ext cx="17145" cy="15875"/>
                                </a:xfrm>
                                <a:custGeom>
                                  <a:avLst/>
                                  <a:gdLst>
                                    <a:gd name="T0" fmla="*/ 27 w 27"/>
                                    <a:gd name="T1" fmla="*/ 12 h 25"/>
                                    <a:gd name="T2" fmla="*/ 25 w 27"/>
                                    <a:gd name="T3" fmla="*/ 7 h 25"/>
                                    <a:gd name="T4" fmla="*/ 22 w 27"/>
                                    <a:gd name="T5" fmla="*/ 2 h 25"/>
                                    <a:gd name="T6" fmla="*/ 17 w 27"/>
                                    <a:gd name="T7" fmla="*/ 0 h 25"/>
                                    <a:gd name="T8" fmla="*/ 12 w 27"/>
                                    <a:gd name="T9" fmla="*/ 0 h 25"/>
                                    <a:gd name="T10" fmla="*/ 7 w 27"/>
                                    <a:gd name="T11" fmla="*/ 0 h 25"/>
                                    <a:gd name="T12" fmla="*/ 5 w 27"/>
                                    <a:gd name="T13" fmla="*/ 2 h 25"/>
                                    <a:gd name="T14" fmla="*/ 0 w 27"/>
                                    <a:gd name="T15" fmla="*/ 7 h 25"/>
                                    <a:gd name="T16" fmla="*/ 0 w 27"/>
                                    <a:gd name="T17" fmla="*/ 12 h 25"/>
                                    <a:gd name="T18" fmla="*/ 0 w 27"/>
                                    <a:gd name="T19" fmla="*/ 17 h 25"/>
                                    <a:gd name="T20" fmla="*/ 5 w 27"/>
                                    <a:gd name="T21" fmla="*/ 22 h 25"/>
                                    <a:gd name="T22" fmla="*/ 7 w 27"/>
                                    <a:gd name="T23" fmla="*/ 25 h 25"/>
                                    <a:gd name="T24" fmla="*/ 12 w 27"/>
                                    <a:gd name="T25" fmla="*/ 25 h 25"/>
                                    <a:gd name="T26" fmla="*/ 17 w 27"/>
                                    <a:gd name="T27" fmla="*/ 25 h 25"/>
                                    <a:gd name="T28" fmla="*/ 22 w 27"/>
                                    <a:gd name="T29" fmla="*/ 22 h 25"/>
                                    <a:gd name="T30" fmla="*/ 25 w 27"/>
                                    <a:gd name="T31" fmla="*/ 17 h 25"/>
                                    <a:gd name="T32" fmla="*/ 27 w 27"/>
                                    <a:gd name="T33" fmla="*/ 12 h 25"/>
                                    <a:gd name="T34" fmla="*/ 25 w 27"/>
                                    <a:gd name="T35" fmla="*/ 12 h 25"/>
                                    <a:gd name="T36" fmla="*/ 25 w 27"/>
                                    <a:gd name="T37" fmla="*/ 17 h 25"/>
                                    <a:gd name="T38" fmla="*/ 22 w 27"/>
                                    <a:gd name="T39" fmla="*/ 20 h 25"/>
                                    <a:gd name="T40" fmla="*/ 17 w 27"/>
                                    <a:gd name="T41" fmla="*/ 22 h 25"/>
                                    <a:gd name="T42" fmla="*/ 12 w 27"/>
                                    <a:gd name="T43" fmla="*/ 25 h 25"/>
                                    <a:gd name="T44" fmla="*/ 10 w 27"/>
                                    <a:gd name="T45" fmla="*/ 22 h 25"/>
                                    <a:gd name="T46" fmla="*/ 5 w 27"/>
                                    <a:gd name="T47" fmla="*/ 20 h 25"/>
                                    <a:gd name="T48" fmla="*/ 2 w 27"/>
                                    <a:gd name="T49" fmla="*/ 17 h 25"/>
                                    <a:gd name="T50" fmla="*/ 2 w 27"/>
                                    <a:gd name="T51" fmla="*/ 12 h 25"/>
                                    <a:gd name="T52" fmla="*/ 2 w 27"/>
                                    <a:gd name="T53" fmla="*/ 7 h 25"/>
                                    <a:gd name="T54" fmla="*/ 5 w 27"/>
                                    <a:gd name="T55" fmla="*/ 5 h 25"/>
                                    <a:gd name="T56" fmla="*/ 10 w 27"/>
                                    <a:gd name="T57" fmla="*/ 2 h 25"/>
                                    <a:gd name="T58" fmla="*/ 12 w 27"/>
                                    <a:gd name="T59" fmla="*/ 0 h 25"/>
                                    <a:gd name="T60" fmla="*/ 17 w 27"/>
                                    <a:gd name="T61" fmla="*/ 2 h 25"/>
                                    <a:gd name="T62" fmla="*/ 22 w 27"/>
                                    <a:gd name="T63" fmla="*/ 5 h 25"/>
                                    <a:gd name="T64" fmla="*/ 25 w 27"/>
                                    <a:gd name="T65" fmla="*/ 7 h 25"/>
                                    <a:gd name="T66" fmla="*/ 25 w 27"/>
                                    <a:gd name="T67" fmla="*/ 12 h 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27" h="25">
                                      <a:moveTo>
                                        <a:pt x="27" y="12"/>
                                      </a:moveTo>
                                      <a:lnTo>
                                        <a:pt x="25" y="7"/>
                                      </a:lnTo>
                                      <a:lnTo>
                                        <a:pt x="22" y="2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7" y="25"/>
                                      </a:lnTo>
                                      <a:lnTo>
                                        <a:pt x="12" y="25"/>
                                      </a:lnTo>
                                      <a:lnTo>
                                        <a:pt x="17" y="25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25" y="17"/>
                                      </a:lnTo>
                                      <a:lnTo>
                                        <a:pt x="27" y="12"/>
                                      </a:lnTo>
                                      <a:close/>
                                      <a:moveTo>
                                        <a:pt x="25" y="12"/>
                                      </a:moveTo>
                                      <a:lnTo>
                                        <a:pt x="25" y="17"/>
                                      </a:lnTo>
                                      <a:lnTo>
                                        <a:pt x="22" y="20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12" y="25"/>
                                      </a:lnTo>
                                      <a:lnTo>
                                        <a:pt x="10" y="22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2" y="17"/>
                                      </a:lnTo>
                                      <a:lnTo>
                                        <a:pt x="2" y="12"/>
                                      </a:lnTo>
                                      <a:lnTo>
                                        <a:pt x="2" y="7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7" y="2"/>
                                      </a:lnTo>
                                      <a:lnTo>
                                        <a:pt x="22" y="5"/>
                                      </a:lnTo>
                                      <a:lnTo>
                                        <a:pt x="25" y="7"/>
                                      </a:lnTo>
                                      <a:lnTo>
                                        <a:pt x="25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DDEC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25" name="Freeform 251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3540" y="459740"/>
                                  <a:ext cx="15875" cy="15875"/>
                                </a:xfrm>
                                <a:custGeom>
                                  <a:avLst/>
                                  <a:gdLst>
                                    <a:gd name="T0" fmla="*/ 25 w 25"/>
                                    <a:gd name="T1" fmla="*/ 12 h 25"/>
                                    <a:gd name="T2" fmla="*/ 25 w 25"/>
                                    <a:gd name="T3" fmla="*/ 7 h 25"/>
                                    <a:gd name="T4" fmla="*/ 22 w 25"/>
                                    <a:gd name="T5" fmla="*/ 2 h 25"/>
                                    <a:gd name="T6" fmla="*/ 17 w 25"/>
                                    <a:gd name="T7" fmla="*/ 0 h 25"/>
                                    <a:gd name="T8" fmla="*/ 12 w 25"/>
                                    <a:gd name="T9" fmla="*/ 0 h 25"/>
                                    <a:gd name="T10" fmla="*/ 7 w 25"/>
                                    <a:gd name="T11" fmla="*/ 0 h 25"/>
                                    <a:gd name="T12" fmla="*/ 5 w 25"/>
                                    <a:gd name="T13" fmla="*/ 2 h 25"/>
                                    <a:gd name="T14" fmla="*/ 2 w 25"/>
                                    <a:gd name="T15" fmla="*/ 7 h 25"/>
                                    <a:gd name="T16" fmla="*/ 0 w 25"/>
                                    <a:gd name="T17" fmla="*/ 12 h 25"/>
                                    <a:gd name="T18" fmla="*/ 2 w 25"/>
                                    <a:gd name="T19" fmla="*/ 17 h 25"/>
                                    <a:gd name="T20" fmla="*/ 5 w 25"/>
                                    <a:gd name="T21" fmla="*/ 22 h 25"/>
                                    <a:gd name="T22" fmla="*/ 7 w 25"/>
                                    <a:gd name="T23" fmla="*/ 25 h 25"/>
                                    <a:gd name="T24" fmla="*/ 12 w 25"/>
                                    <a:gd name="T25" fmla="*/ 25 h 25"/>
                                    <a:gd name="T26" fmla="*/ 17 w 25"/>
                                    <a:gd name="T27" fmla="*/ 25 h 25"/>
                                    <a:gd name="T28" fmla="*/ 22 w 25"/>
                                    <a:gd name="T29" fmla="*/ 22 h 25"/>
                                    <a:gd name="T30" fmla="*/ 25 w 25"/>
                                    <a:gd name="T31" fmla="*/ 17 h 25"/>
                                    <a:gd name="T32" fmla="*/ 25 w 25"/>
                                    <a:gd name="T33" fmla="*/ 12 h 25"/>
                                    <a:gd name="T34" fmla="*/ 25 w 25"/>
                                    <a:gd name="T35" fmla="*/ 12 h 25"/>
                                    <a:gd name="T36" fmla="*/ 25 w 25"/>
                                    <a:gd name="T37" fmla="*/ 17 h 25"/>
                                    <a:gd name="T38" fmla="*/ 22 w 25"/>
                                    <a:gd name="T39" fmla="*/ 20 h 25"/>
                                    <a:gd name="T40" fmla="*/ 17 w 25"/>
                                    <a:gd name="T41" fmla="*/ 22 h 25"/>
                                    <a:gd name="T42" fmla="*/ 12 w 25"/>
                                    <a:gd name="T43" fmla="*/ 22 h 25"/>
                                    <a:gd name="T44" fmla="*/ 10 w 25"/>
                                    <a:gd name="T45" fmla="*/ 22 h 25"/>
                                    <a:gd name="T46" fmla="*/ 5 w 25"/>
                                    <a:gd name="T47" fmla="*/ 20 h 25"/>
                                    <a:gd name="T48" fmla="*/ 2 w 25"/>
                                    <a:gd name="T49" fmla="*/ 17 h 25"/>
                                    <a:gd name="T50" fmla="*/ 2 w 25"/>
                                    <a:gd name="T51" fmla="*/ 12 h 25"/>
                                    <a:gd name="T52" fmla="*/ 2 w 25"/>
                                    <a:gd name="T53" fmla="*/ 7 h 25"/>
                                    <a:gd name="T54" fmla="*/ 5 w 25"/>
                                    <a:gd name="T55" fmla="*/ 5 h 25"/>
                                    <a:gd name="T56" fmla="*/ 10 w 25"/>
                                    <a:gd name="T57" fmla="*/ 2 h 25"/>
                                    <a:gd name="T58" fmla="*/ 12 w 25"/>
                                    <a:gd name="T59" fmla="*/ 0 h 25"/>
                                    <a:gd name="T60" fmla="*/ 17 w 25"/>
                                    <a:gd name="T61" fmla="*/ 2 h 25"/>
                                    <a:gd name="T62" fmla="*/ 22 w 25"/>
                                    <a:gd name="T63" fmla="*/ 5 h 25"/>
                                    <a:gd name="T64" fmla="*/ 25 w 25"/>
                                    <a:gd name="T65" fmla="*/ 7 h 25"/>
                                    <a:gd name="T66" fmla="*/ 25 w 25"/>
                                    <a:gd name="T67" fmla="*/ 12 h 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25" h="25">
                                      <a:moveTo>
                                        <a:pt x="25" y="12"/>
                                      </a:moveTo>
                                      <a:lnTo>
                                        <a:pt x="25" y="7"/>
                                      </a:lnTo>
                                      <a:lnTo>
                                        <a:pt x="22" y="2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2" y="7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2" y="17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7" y="25"/>
                                      </a:lnTo>
                                      <a:lnTo>
                                        <a:pt x="12" y="25"/>
                                      </a:lnTo>
                                      <a:lnTo>
                                        <a:pt x="17" y="25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25" y="17"/>
                                      </a:lnTo>
                                      <a:lnTo>
                                        <a:pt x="25" y="12"/>
                                      </a:lnTo>
                                      <a:close/>
                                      <a:moveTo>
                                        <a:pt x="25" y="12"/>
                                      </a:moveTo>
                                      <a:lnTo>
                                        <a:pt x="25" y="17"/>
                                      </a:lnTo>
                                      <a:lnTo>
                                        <a:pt x="22" y="20"/>
                                      </a:lnTo>
                                      <a:lnTo>
                                        <a:pt x="17" y="22"/>
                                      </a:lnTo>
                                      <a:lnTo>
                                        <a:pt x="12" y="22"/>
                                      </a:lnTo>
                                      <a:lnTo>
                                        <a:pt x="10" y="22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2" y="17"/>
                                      </a:lnTo>
                                      <a:lnTo>
                                        <a:pt x="2" y="12"/>
                                      </a:lnTo>
                                      <a:lnTo>
                                        <a:pt x="2" y="7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7" y="2"/>
                                      </a:lnTo>
                                      <a:lnTo>
                                        <a:pt x="22" y="5"/>
                                      </a:lnTo>
                                      <a:lnTo>
                                        <a:pt x="25" y="7"/>
                                      </a:lnTo>
                                      <a:lnTo>
                                        <a:pt x="25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0E0D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26" name="Freeform 251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4810" y="459740"/>
                                  <a:ext cx="14605" cy="15875"/>
                                </a:xfrm>
                                <a:custGeom>
                                  <a:avLst/>
                                  <a:gdLst>
                                    <a:gd name="T0" fmla="*/ 23 w 23"/>
                                    <a:gd name="T1" fmla="*/ 12 h 25"/>
                                    <a:gd name="T2" fmla="*/ 23 w 23"/>
                                    <a:gd name="T3" fmla="*/ 7 h 25"/>
                                    <a:gd name="T4" fmla="*/ 20 w 23"/>
                                    <a:gd name="T5" fmla="*/ 5 h 25"/>
                                    <a:gd name="T6" fmla="*/ 15 w 23"/>
                                    <a:gd name="T7" fmla="*/ 2 h 25"/>
                                    <a:gd name="T8" fmla="*/ 10 w 23"/>
                                    <a:gd name="T9" fmla="*/ 0 h 25"/>
                                    <a:gd name="T10" fmla="*/ 8 w 23"/>
                                    <a:gd name="T11" fmla="*/ 2 h 25"/>
                                    <a:gd name="T12" fmla="*/ 3 w 23"/>
                                    <a:gd name="T13" fmla="*/ 5 h 25"/>
                                    <a:gd name="T14" fmla="*/ 0 w 23"/>
                                    <a:gd name="T15" fmla="*/ 7 h 25"/>
                                    <a:gd name="T16" fmla="*/ 0 w 23"/>
                                    <a:gd name="T17" fmla="*/ 12 h 25"/>
                                    <a:gd name="T18" fmla="*/ 0 w 23"/>
                                    <a:gd name="T19" fmla="*/ 17 h 25"/>
                                    <a:gd name="T20" fmla="*/ 3 w 23"/>
                                    <a:gd name="T21" fmla="*/ 20 h 25"/>
                                    <a:gd name="T22" fmla="*/ 8 w 23"/>
                                    <a:gd name="T23" fmla="*/ 22 h 25"/>
                                    <a:gd name="T24" fmla="*/ 10 w 23"/>
                                    <a:gd name="T25" fmla="*/ 25 h 25"/>
                                    <a:gd name="T26" fmla="*/ 15 w 23"/>
                                    <a:gd name="T27" fmla="*/ 22 h 25"/>
                                    <a:gd name="T28" fmla="*/ 20 w 23"/>
                                    <a:gd name="T29" fmla="*/ 20 h 25"/>
                                    <a:gd name="T30" fmla="*/ 23 w 23"/>
                                    <a:gd name="T31" fmla="*/ 17 h 25"/>
                                    <a:gd name="T32" fmla="*/ 23 w 23"/>
                                    <a:gd name="T33" fmla="*/ 12 h 25"/>
                                    <a:gd name="T34" fmla="*/ 23 w 23"/>
                                    <a:gd name="T35" fmla="*/ 12 h 25"/>
                                    <a:gd name="T36" fmla="*/ 20 w 23"/>
                                    <a:gd name="T37" fmla="*/ 17 h 25"/>
                                    <a:gd name="T38" fmla="*/ 18 w 23"/>
                                    <a:gd name="T39" fmla="*/ 20 h 25"/>
                                    <a:gd name="T40" fmla="*/ 15 w 23"/>
                                    <a:gd name="T41" fmla="*/ 22 h 25"/>
                                    <a:gd name="T42" fmla="*/ 10 w 23"/>
                                    <a:gd name="T43" fmla="*/ 22 h 25"/>
                                    <a:gd name="T44" fmla="*/ 8 w 23"/>
                                    <a:gd name="T45" fmla="*/ 22 h 25"/>
                                    <a:gd name="T46" fmla="*/ 3 w 23"/>
                                    <a:gd name="T47" fmla="*/ 20 h 25"/>
                                    <a:gd name="T48" fmla="*/ 3 w 23"/>
                                    <a:gd name="T49" fmla="*/ 17 h 25"/>
                                    <a:gd name="T50" fmla="*/ 0 w 23"/>
                                    <a:gd name="T51" fmla="*/ 12 h 25"/>
                                    <a:gd name="T52" fmla="*/ 3 w 23"/>
                                    <a:gd name="T53" fmla="*/ 7 h 25"/>
                                    <a:gd name="T54" fmla="*/ 3 w 23"/>
                                    <a:gd name="T55" fmla="*/ 5 h 25"/>
                                    <a:gd name="T56" fmla="*/ 8 w 23"/>
                                    <a:gd name="T57" fmla="*/ 2 h 25"/>
                                    <a:gd name="T58" fmla="*/ 10 w 23"/>
                                    <a:gd name="T59" fmla="*/ 2 h 25"/>
                                    <a:gd name="T60" fmla="*/ 15 w 23"/>
                                    <a:gd name="T61" fmla="*/ 2 h 25"/>
                                    <a:gd name="T62" fmla="*/ 18 w 23"/>
                                    <a:gd name="T63" fmla="*/ 5 h 25"/>
                                    <a:gd name="T64" fmla="*/ 20 w 23"/>
                                    <a:gd name="T65" fmla="*/ 7 h 25"/>
                                    <a:gd name="T66" fmla="*/ 23 w 23"/>
                                    <a:gd name="T67" fmla="*/ 12 h 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23" h="25">
                                      <a:moveTo>
                                        <a:pt x="23" y="12"/>
                                      </a:moveTo>
                                      <a:lnTo>
                                        <a:pt x="23" y="7"/>
                                      </a:lnTo>
                                      <a:lnTo>
                                        <a:pt x="20" y="5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8" y="2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8" y="22"/>
                                      </a:lnTo>
                                      <a:lnTo>
                                        <a:pt x="10" y="25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3" y="17"/>
                                      </a:lnTo>
                                      <a:lnTo>
                                        <a:pt x="23" y="12"/>
                                      </a:lnTo>
                                      <a:close/>
                                      <a:moveTo>
                                        <a:pt x="23" y="12"/>
                                      </a:moveTo>
                                      <a:lnTo>
                                        <a:pt x="20" y="17"/>
                                      </a:lnTo>
                                      <a:lnTo>
                                        <a:pt x="18" y="20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10" y="22"/>
                                      </a:lnTo>
                                      <a:lnTo>
                                        <a:pt x="8" y="22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3" y="17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8" y="2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18" y="5"/>
                                      </a:lnTo>
                                      <a:lnTo>
                                        <a:pt x="20" y="7"/>
                                      </a:lnTo>
                                      <a:lnTo>
                                        <a:pt x="23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2E1D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27" name="Freeform 251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4810" y="459740"/>
                                  <a:ext cx="14605" cy="13970"/>
                                </a:xfrm>
                                <a:custGeom>
                                  <a:avLst/>
                                  <a:gdLst>
                                    <a:gd name="T0" fmla="*/ 23 w 23"/>
                                    <a:gd name="T1" fmla="*/ 12 h 22"/>
                                    <a:gd name="T2" fmla="*/ 23 w 23"/>
                                    <a:gd name="T3" fmla="*/ 7 h 22"/>
                                    <a:gd name="T4" fmla="*/ 20 w 23"/>
                                    <a:gd name="T5" fmla="*/ 5 h 22"/>
                                    <a:gd name="T6" fmla="*/ 15 w 23"/>
                                    <a:gd name="T7" fmla="*/ 2 h 22"/>
                                    <a:gd name="T8" fmla="*/ 10 w 23"/>
                                    <a:gd name="T9" fmla="*/ 0 h 22"/>
                                    <a:gd name="T10" fmla="*/ 8 w 23"/>
                                    <a:gd name="T11" fmla="*/ 2 h 22"/>
                                    <a:gd name="T12" fmla="*/ 3 w 23"/>
                                    <a:gd name="T13" fmla="*/ 5 h 22"/>
                                    <a:gd name="T14" fmla="*/ 0 w 23"/>
                                    <a:gd name="T15" fmla="*/ 7 h 22"/>
                                    <a:gd name="T16" fmla="*/ 0 w 23"/>
                                    <a:gd name="T17" fmla="*/ 12 h 22"/>
                                    <a:gd name="T18" fmla="*/ 0 w 23"/>
                                    <a:gd name="T19" fmla="*/ 17 h 22"/>
                                    <a:gd name="T20" fmla="*/ 3 w 23"/>
                                    <a:gd name="T21" fmla="*/ 20 h 22"/>
                                    <a:gd name="T22" fmla="*/ 8 w 23"/>
                                    <a:gd name="T23" fmla="*/ 22 h 22"/>
                                    <a:gd name="T24" fmla="*/ 10 w 23"/>
                                    <a:gd name="T25" fmla="*/ 22 h 22"/>
                                    <a:gd name="T26" fmla="*/ 15 w 23"/>
                                    <a:gd name="T27" fmla="*/ 22 h 22"/>
                                    <a:gd name="T28" fmla="*/ 20 w 23"/>
                                    <a:gd name="T29" fmla="*/ 20 h 22"/>
                                    <a:gd name="T30" fmla="*/ 23 w 23"/>
                                    <a:gd name="T31" fmla="*/ 17 h 22"/>
                                    <a:gd name="T32" fmla="*/ 23 w 23"/>
                                    <a:gd name="T33" fmla="*/ 12 h 22"/>
                                    <a:gd name="T34" fmla="*/ 20 w 23"/>
                                    <a:gd name="T35" fmla="*/ 12 h 22"/>
                                    <a:gd name="T36" fmla="*/ 20 w 23"/>
                                    <a:gd name="T37" fmla="*/ 15 h 22"/>
                                    <a:gd name="T38" fmla="*/ 18 w 23"/>
                                    <a:gd name="T39" fmla="*/ 20 h 22"/>
                                    <a:gd name="T40" fmla="*/ 15 w 23"/>
                                    <a:gd name="T41" fmla="*/ 22 h 22"/>
                                    <a:gd name="T42" fmla="*/ 10 w 23"/>
                                    <a:gd name="T43" fmla="*/ 22 h 22"/>
                                    <a:gd name="T44" fmla="*/ 8 w 23"/>
                                    <a:gd name="T45" fmla="*/ 22 h 22"/>
                                    <a:gd name="T46" fmla="*/ 5 w 23"/>
                                    <a:gd name="T47" fmla="*/ 20 h 22"/>
                                    <a:gd name="T48" fmla="*/ 3 w 23"/>
                                    <a:gd name="T49" fmla="*/ 15 h 22"/>
                                    <a:gd name="T50" fmla="*/ 3 w 23"/>
                                    <a:gd name="T51" fmla="*/ 12 h 22"/>
                                    <a:gd name="T52" fmla="*/ 3 w 23"/>
                                    <a:gd name="T53" fmla="*/ 7 h 22"/>
                                    <a:gd name="T54" fmla="*/ 5 w 23"/>
                                    <a:gd name="T55" fmla="*/ 5 h 22"/>
                                    <a:gd name="T56" fmla="*/ 8 w 23"/>
                                    <a:gd name="T57" fmla="*/ 2 h 22"/>
                                    <a:gd name="T58" fmla="*/ 10 w 23"/>
                                    <a:gd name="T59" fmla="*/ 2 h 22"/>
                                    <a:gd name="T60" fmla="*/ 15 w 23"/>
                                    <a:gd name="T61" fmla="*/ 2 h 22"/>
                                    <a:gd name="T62" fmla="*/ 18 w 23"/>
                                    <a:gd name="T63" fmla="*/ 5 h 22"/>
                                    <a:gd name="T64" fmla="*/ 20 w 23"/>
                                    <a:gd name="T65" fmla="*/ 7 h 22"/>
                                    <a:gd name="T66" fmla="*/ 20 w 23"/>
                                    <a:gd name="T67" fmla="*/ 12 h 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23" h="22">
                                      <a:moveTo>
                                        <a:pt x="23" y="12"/>
                                      </a:moveTo>
                                      <a:lnTo>
                                        <a:pt x="23" y="7"/>
                                      </a:lnTo>
                                      <a:lnTo>
                                        <a:pt x="20" y="5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8" y="2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3" y="20"/>
                                      </a:lnTo>
                                      <a:lnTo>
                                        <a:pt x="8" y="22"/>
                                      </a:lnTo>
                                      <a:lnTo>
                                        <a:pt x="10" y="22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20" y="20"/>
                                      </a:lnTo>
                                      <a:lnTo>
                                        <a:pt x="23" y="17"/>
                                      </a:lnTo>
                                      <a:lnTo>
                                        <a:pt x="23" y="12"/>
                                      </a:lnTo>
                                      <a:close/>
                                      <a:moveTo>
                                        <a:pt x="20" y="12"/>
                                      </a:moveTo>
                                      <a:lnTo>
                                        <a:pt x="20" y="15"/>
                                      </a:lnTo>
                                      <a:lnTo>
                                        <a:pt x="18" y="20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10" y="22"/>
                                      </a:lnTo>
                                      <a:lnTo>
                                        <a:pt x="8" y="22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3" y="15"/>
                                      </a:lnTo>
                                      <a:lnTo>
                                        <a:pt x="3" y="12"/>
                                      </a:lnTo>
                                      <a:lnTo>
                                        <a:pt x="3" y="7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8" y="2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15" y="2"/>
                                      </a:lnTo>
                                      <a:lnTo>
                                        <a:pt x="18" y="5"/>
                                      </a:lnTo>
                                      <a:lnTo>
                                        <a:pt x="20" y="7"/>
                                      </a:lnTo>
                                      <a:lnTo>
                                        <a:pt x="2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5E3D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28" name="Freeform 251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4810" y="461010"/>
                                  <a:ext cx="14605" cy="12700"/>
                                </a:xfrm>
                                <a:custGeom>
                                  <a:avLst/>
                                  <a:gdLst>
                                    <a:gd name="T0" fmla="*/ 23 w 23"/>
                                    <a:gd name="T1" fmla="*/ 10 h 20"/>
                                    <a:gd name="T2" fmla="*/ 20 w 23"/>
                                    <a:gd name="T3" fmla="*/ 5 h 20"/>
                                    <a:gd name="T4" fmla="*/ 18 w 23"/>
                                    <a:gd name="T5" fmla="*/ 3 h 20"/>
                                    <a:gd name="T6" fmla="*/ 15 w 23"/>
                                    <a:gd name="T7" fmla="*/ 0 h 20"/>
                                    <a:gd name="T8" fmla="*/ 10 w 23"/>
                                    <a:gd name="T9" fmla="*/ 0 h 20"/>
                                    <a:gd name="T10" fmla="*/ 8 w 23"/>
                                    <a:gd name="T11" fmla="*/ 0 h 20"/>
                                    <a:gd name="T12" fmla="*/ 3 w 23"/>
                                    <a:gd name="T13" fmla="*/ 3 h 20"/>
                                    <a:gd name="T14" fmla="*/ 3 w 23"/>
                                    <a:gd name="T15" fmla="*/ 5 h 20"/>
                                    <a:gd name="T16" fmla="*/ 0 w 23"/>
                                    <a:gd name="T17" fmla="*/ 10 h 20"/>
                                    <a:gd name="T18" fmla="*/ 3 w 23"/>
                                    <a:gd name="T19" fmla="*/ 15 h 20"/>
                                    <a:gd name="T20" fmla="*/ 3 w 23"/>
                                    <a:gd name="T21" fmla="*/ 18 h 20"/>
                                    <a:gd name="T22" fmla="*/ 8 w 23"/>
                                    <a:gd name="T23" fmla="*/ 20 h 20"/>
                                    <a:gd name="T24" fmla="*/ 10 w 23"/>
                                    <a:gd name="T25" fmla="*/ 20 h 20"/>
                                    <a:gd name="T26" fmla="*/ 15 w 23"/>
                                    <a:gd name="T27" fmla="*/ 20 h 20"/>
                                    <a:gd name="T28" fmla="*/ 18 w 23"/>
                                    <a:gd name="T29" fmla="*/ 18 h 20"/>
                                    <a:gd name="T30" fmla="*/ 20 w 23"/>
                                    <a:gd name="T31" fmla="*/ 15 h 20"/>
                                    <a:gd name="T32" fmla="*/ 23 w 23"/>
                                    <a:gd name="T33" fmla="*/ 10 h 20"/>
                                    <a:gd name="T34" fmla="*/ 20 w 23"/>
                                    <a:gd name="T35" fmla="*/ 10 h 20"/>
                                    <a:gd name="T36" fmla="*/ 20 w 23"/>
                                    <a:gd name="T37" fmla="*/ 13 h 20"/>
                                    <a:gd name="T38" fmla="*/ 18 w 23"/>
                                    <a:gd name="T39" fmla="*/ 18 h 20"/>
                                    <a:gd name="T40" fmla="*/ 15 w 23"/>
                                    <a:gd name="T41" fmla="*/ 18 h 20"/>
                                    <a:gd name="T42" fmla="*/ 10 w 23"/>
                                    <a:gd name="T43" fmla="*/ 20 h 20"/>
                                    <a:gd name="T44" fmla="*/ 8 w 23"/>
                                    <a:gd name="T45" fmla="*/ 18 h 20"/>
                                    <a:gd name="T46" fmla="*/ 5 w 23"/>
                                    <a:gd name="T47" fmla="*/ 18 h 20"/>
                                    <a:gd name="T48" fmla="*/ 3 w 23"/>
                                    <a:gd name="T49" fmla="*/ 13 h 20"/>
                                    <a:gd name="T50" fmla="*/ 3 w 23"/>
                                    <a:gd name="T51" fmla="*/ 10 h 20"/>
                                    <a:gd name="T52" fmla="*/ 3 w 23"/>
                                    <a:gd name="T53" fmla="*/ 8 h 20"/>
                                    <a:gd name="T54" fmla="*/ 5 w 23"/>
                                    <a:gd name="T55" fmla="*/ 3 h 20"/>
                                    <a:gd name="T56" fmla="*/ 8 w 23"/>
                                    <a:gd name="T57" fmla="*/ 3 h 20"/>
                                    <a:gd name="T58" fmla="*/ 10 w 23"/>
                                    <a:gd name="T59" fmla="*/ 0 h 20"/>
                                    <a:gd name="T60" fmla="*/ 15 w 23"/>
                                    <a:gd name="T61" fmla="*/ 3 h 20"/>
                                    <a:gd name="T62" fmla="*/ 18 w 23"/>
                                    <a:gd name="T63" fmla="*/ 3 h 20"/>
                                    <a:gd name="T64" fmla="*/ 20 w 23"/>
                                    <a:gd name="T65" fmla="*/ 8 h 20"/>
                                    <a:gd name="T66" fmla="*/ 20 w 23"/>
                                    <a:gd name="T67" fmla="*/ 1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23" h="20">
                                      <a:moveTo>
                                        <a:pt x="23" y="10"/>
                                      </a:moveTo>
                                      <a:lnTo>
                                        <a:pt x="20" y="5"/>
                                      </a:lnTo>
                                      <a:lnTo>
                                        <a:pt x="18" y="3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3" y="15"/>
                                      </a:lnTo>
                                      <a:lnTo>
                                        <a:pt x="3" y="18"/>
                                      </a:lnTo>
                                      <a:lnTo>
                                        <a:pt x="8" y="20"/>
                                      </a:lnTo>
                                      <a:lnTo>
                                        <a:pt x="10" y="20"/>
                                      </a:lnTo>
                                      <a:lnTo>
                                        <a:pt x="15" y="20"/>
                                      </a:lnTo>
                                      <a:lnTo>
                                        <a:pt x="18" y="18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23" y="10"/>
                                      </a:lnTo>
                                      <a:close/>
                                      <a:moveTo>
                                        <a:pt x="20" y="10"/>
                                      </a:moveTo>
                                      <a:lnTo>
                                        <a:pt x="20" y="13"/>
                                      </a:lnTo>
                                      <a:lnTo>
                                        <a:pt x="18" y="18"/>
                                      </a:lnTo>
                                      <a:lnTo>
                                        <a:pt x="15" y="18"/>
                                      </a:lnTo>
                                      <a:lnTo>
                                        <a:pt x="10" y="20"/>
                                      </a:lnTo>
                                      <a:lnTo>
                                        <a:pt x="8" y="18"/>
                                      </a:lnTo>
                                      <a:lnTo>
                                        <a:pt x="5" y="18"/>
                                      </a:lnTo>
                                      <a:lnTo>
                                        <a:pt x="3" y="13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3" y="8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8" y="3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8" y="3"/>
                                      </a:lnTo>
                                      <a:lnTo>
                                        <a:pt x="20" y="8"/>
                                      </a:lnTo>
                                      <a:lnTo>
                                        <a:pt x="20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E4D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29" name="Freeform 2519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6715" y="461010"/>
                                  <a:ext cx="10795" cy="12700"/>
                                </a:xfrm>
                                <a:custGeom>
                                  <a:avLst/>
                                  <a:gdLst>
                                    <a:gd name="T0" fmla="*/ 17 w 17"/>
                                    <a:gd name="T1" fmla="*/ 10 h 20"/>
                                    <a:gd name="T2" fmla="*/ 17 w 17"/>
                                    <a:gd name="T3" fmla="*/ 5 h 20"/>
                                    <a:gd name="T4" fmla="*/ 15 w 17"/>
                                    <a:gd name="T5" fmla="*/ 3 h 20"/>
                                    <a:gd name="T6" fmla="*/ 12 w 17"/>
                                    <a:gd name="T7" fmla="*/ 0 h 20"/>
                                    <a:gd name="T8" fmla="*/ 7 w 17"/>
                                    <a:gd name="T9" fmla="*/ 0 h 20"/>
                                    <a:gd name="T10" fmla="*/ 5 w 17"/>
                                    <a:gd name="T11" fmla="*/ 0 h 20"/>
                                    <a:gd name="T12" fmla="*/ 2 w 17"/>
                                    <a:gd name="T13" fmla="*/ 3 h 20"/>
                                    <a:gd name="T14" fmla="*/ 0 w 17"/>
                                    <a:gd name="T15" fmla="*/ 5 h 20"/>
                                    <a:gd name="T16" fmla="*/ 0 w 17"/>
                                    <a:gd name="T17" fmla="*/ 10 h 20"/>
                                    <a:gd name="T18" fmla="*/ 0 w 17"/>
                                    <a:gd name="T19" fmla="*/ 13 h 20"/>
                                    <a:gd name="T20" fmla="*/ 2 w 17"/>
                                    <a:gd name="T21" fmla="*/ 18 h 20"/>
                                    <a:gd name="T22" fmla="*/ 5 w 17"/>
                                    <a:gd name="T23" fmla="*/ 20 h 20"/>
                                    <a:gd name="T24" fmla="*/ 7 w 17"/>
                                    <a:gd name="T25" fmla="*/ 20 h 20"/>
                                    <a:gd name="T26" fmla="*/ 12 w 17"/>
                                    <a:gd name="T27" fmla="*/ 20 h 20"/>
                                    <a:gd name="T28" fmla="*/ 15 w 17"/>
                                    <a:gd name="T29" fmla="*/ 18 h 20"/>
                                    <a:gd name="T30" fmla="*/ 17 w 17"/>
                                    <a:gd name="T31" fmla="*/ 13 h 20"/>
                                    <a:gd name="T32" fmla="*/ 17 w 17"/>
                                    <a:gd name="T33" fmla="*/ 10 h 20"/>
                                    <a:gd name="T34" fmla="*/ 17 w 17"/>
                                    <a:gd name="T35" fmla="*/ 10 h 20"/>
                                    <a:gd name="T36" fmla="*/ 15 w 17"/>
                                    <a:gd name="T37" fmla="*/ 15 h 20"/>
                                    <a:gd name="T38" fmla="*/ 7 w 17"/>
                                    <a:gd name="T39" fmla="*/ 18 h 20"/>
                                    <a:gd name="T40" fmla="*/ 2 w 17"/>
                                    <a:gd name="T41" fmla="*/ 15 h 20"/>
                                    <a:gd name="T42" fmla="*/ 0 w 17"/>
                                    <a:gd name="T43" fmla="*/ 10 h 20"/>
                                    <a:gd name="T44" fmla="*/ 2 w 17"/>
                                    <a:gd name="T45" fmla="*/ 5 h 20"/>
                                    <a:gd name="T46" fmla="*/ 7 w 17"/>
                                    <a:gd name="T47" fmla="*/ 3 h 20"/>
                                    <a:gd name="T48" fmla="*/ 15 w 17"/>
                                    <a:gd name="T49" fmla="*/ 5 h 20"/>
                                    <a:gd name="T50" fmla="*/ 17 w 17"/>
                                    <a:gd name="T51" fmla="*/ 1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17" h="20">
                                      <a:moveTo>
                                        <a:pt x="17" y="10"/>
                                      </a:moveTo>
                                      <a:lnTo>
                                        <a:pt x="17" y="5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2" y="3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2" y="18"/>
                                      </a:lnTo>
                                      <a:lnTo>
                                        <a:pt x="5" y="20"/>
                                      </a:lnTo>
                                      <a:lnTo>
                                        <a:pt x="7" y="20"/>
                                      </a:lnTo>
                                      <a:lnTo>
                                        <a:pt x="12" y="20"/>
                                      </a:lnTo>
                                      <a:lnTo>
                                        <a:pt x="15" y="18"/>
                                      </a:lnTo>
                                      <a:lnTo>
                                        <a:pt x="17" y="13"/>
                                      </a:lnTo>
                                      <a:lnTo>
                                        <a:pt x="17" y="10"/>
                                      </a:lnTo>
                                      <a:close/>
                                      <a:moveTo>
                                        <a:pt x="17" y="10"/>
                                      </a:moveTo>
                                      <a:lnTo>
                                        <a:pt x="15" y="15"/>
                                      </a:lnTo>
                                      <a:lnTo>
                                        <a:pt x="7" y="18"/>
                                      </a:lnTo>
                                      <a:lnTo>
                                        <a:pt x="2" y="15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2" y="5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15" y="5"/>
                                      </a:lnTo>
                                      <a:lnTo>
                                        <a:pt x="17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BE6D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30" name="Freeform 252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6715" y="461010"/>
                                  <a:ext cx="10795" cy="12700"/>
                                </a:xfrm>
                                <a:custGeom>
                                  <a:avLst/>
                                  <a:gdLst>
                                    <a:gd name="T0" fmla="*/ 17 w 17"/>
                                    <a:gd name="T1" fmla="*/ 10 h 20"/>
                                    <a:gd name="T2" fmla="*/ 17 w 17"/>
                                    <a:gd name="T3" fmla="*/ 8 h 20"/>
                                    <a:gd name="T4" fmla="*/ 15 w 17"/>
                                    <a:gd name="T5" fmla="*/ 3 h 20"/>
                                    <a:gd name="T6" fmla="*/ 12 w 17"/>
                                    <a:gd name="T7" fmla="*/ 3 h 20"/>
                                    <a:gd name="T8" fmla="*/ 7 w 17"/>
                                    <a:gd name="T9" fmla="*/ 0 h 20"/>
                                    <a:gd name="T10" fmla="*/ 5 w 17"/>
                                    <a:gd name="T11" fmla="*/ 3 h 20"/>
                                    <a:gd name="T12" fmla="*/ 2 w 17"/>
                                    <a:gd name="T13" fmla="*/ 3 h 20"/>
                                    <a:gd name="T14" fmla="*/ 0 w 17"/>
                                    <a:gd name="T15" fmla="*/ 8 h 20"/>
                                    <a:gd name="T16" fmla="*/ 0 w 17"/>
                                    <a:gd name="T17" fmla="*/ 10 h 20"/>
                                    <a:gd name="T18" fmla="*/ 0 w 17"/>
                                    <a:gd name="T19" fmla="*/ 13 h 20"/>
                                    <a:gd name="T20" fmla="*/ 2 w 17"/>
                                    <a:gd name="T21" fmla="*/ 18 h 20"/>
                                    <a:gd name="T22" fmla="*/ 5 w 17"/>
                                    <a:gd name="T23" fmla="*/ 18 h 20"/>
                                    <a:gd name="T24" fmla="*/ 7 w 17"/>
                                    <a:gd name="T25" fmla="*/ 20 h 20"/>
                                    <a:gd name="T26" fmla="*/ 12 w 17"/>
                                    <a:gd name="T27" fmla="*/ 18 h 20"/>
                                    <a:gd name="T28" fmla="*/ 15 w 17"/>
                                    <a:gd name="T29" fmla="*/ 18 h 20"/>
                                    <a:gd name="T30" fmla="*/ 17 w 17"/>
                                    <a:gd name="T31" fmla="*/ 13 h 20"/>
                                    <a:gd name="T32" fmla="*/ 17 w 17"/>
                                    <a:gd name="T33" fmla="*/ 10 h 20"/>
                                    <a:gd name="T34" fmla="*/ 15 w 17"/>
                                    <a:gd name="T35" fmla="*/ 10 h 20"/>
                                    <a:gd name="T36" fmla="*/ 15 w 17"/>
                                    <a:gd name="T37" fmla="*/ 15 h 20"/>
                                    <a:gd name="T38" fmla="*/ 7 w 17"/>
                                    <a:gd name="T39" fmla="*/ 18 h 20"/>
                                    <a:gd name="T40" fmla="*/ 2 w 17"/>
                                    <a:gd name="T41" fmla="*/ 15 h 20"/>
                                    <a:gd name="T42" fmla="*/ 0 w 17"/>
                                    <a:gd name="T43" fmla="*/ 10 h 20"/>
                                    <a:gd name="T44" fmla="*/ 2 w 17"/>
                                    <a:gd name="T45" fmla="*/ 5 h 20"/>
                                    <a:gd name="T46" fmla="*/ 7 w 17"/>
                                    <a:gd name="T47" fmla="*/ 3 h 20"/>
                                    <a:gd name="T48" fmla="*/ 15 w 17"/>
                                    <a:gd name="T49" fmla="*/ 5 h 20"/>
                                    <a:gd name="T50" fmla="*/ 15 w 17"/>
                                    <a:gd name="T51" fmla="*/ 10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17" h="20">
                                      <a:moveTo>
                                        <a:pt x="17" y="10"/>
                                      </a:moveTo>
                                      <a:lnTo>
                                        <a:pt x="17" y="8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2" y="3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2" y="18"/>
                                      </a:lnTo>
                                      <a:lnTo>
                                        <a:pt x="5" y="18"/>
                                      </a:lnTo>
                                      <a:lnTo>
                                        <a:pt x="7" y="20"/>
                                      </a:lnTo>
                                      <a:lnTo>
                                        <a:pt x="12" y="18"/>
                                      </a:lnTo>
                                      <a:lnTo>
                                        <a:pt x="15" y="18"/>
                                      </a:lnTo>
                                      <a:lnTo>
                                        <a:pt x="17" y="13"/>
                                      </a:lnTo>
                                      <a:lnTo>
                                        <a:pt x="17" y="10"/>
                                      </a:lnTo>
                                      <a:close/>
                                      <a:moveTo>
                                        <a:pt x="15" y="10"/>
                                      </a:moveTo>
                                      <a:lnTo>
                                        <a:pt x="15" y="15"/>
                                      </a:lnTo>
                                      <a:lnTo>
                                        <a:pt x="7" y="18"/>
                                      </a:lnTo>
                                      <a:lnTo>
                                        <a:pt x="2" y="15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2" y="5"/>
                                      </a:lnTo>
                                      <a:lnTo>
                                        <a:pt x="7" y="3"/>
                                      </a:lnTo>
                                      <a:lnTo>
                                        <a:pt x="15" y="5"/>
                                      </a:lnTo>
                                      <a:lnTo>
                                        <a:pt x="15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DE8D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31" name="Freeform 252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6715" y="462915"/>
                                  <a:ext cx="10795" cy="9525"/>
                                </a:xfrm>
                                <a:custGeom>
                                  <a:avLst/>
                                  <a:gdLst>
                                    <a:gd name="T0" fmla="*/ 17 w 17"/>
                                    <a:gd name="T1" fmla="*/ 7 h 15"/>
                                    <a:gd name="T2" fmla="*/ 15 w 17"/>
                                    <a:gd name="T3" fmla="*/ 2 h 15"/>
                                    <a:gd name="T4" fmla="*/ 7 w 17"/>
                                    <a:gd name="T5" fmla="*/ 0 h 15"/>
                                    <a:gd name="T6" fmla="*/ 2 w 17"/>
                                    <a:gd name="T7" fmla="*/ 2 h 15"/>
                                    <a:gd name="T8" fmla="*/ 0 w 17"/>
                                    <a:gd name="T9" fmla="*/ 7 h 15"/>
                                    <a:gd name="T10" fmla="*/ 2 w 17"/>
                                    <a:gd name="T11" fmla="*/ 12 h 15"/>
                                    <a:gd name="T12" fmla="*/ 7 w 17"/>
                                    <a:gd name="T13" fmla="*/ 15 h 15"/>
                                    <a:gd name="T14" fmla="*/ 15 w 17"/>
                                    <a:gd name="T15" fmla="*/ 12 h 15"/>
                                    <a:gd name="T16" fmla="*/ 17 w 17"/>
                                    <a:gd name="T17" fmla="*/ 7 h 15"/>
                                    <a:gd name="T18" fmla="*/ 15 w 17"/>
                                    <a:gd name="T19" fmla="*/ 7 h 15"/>
                                    <a:gd name="T20" fmla="*/ 12 w 17"/>
                                    <a:gd name="T21" fmla="*/ 12 h 15"/>
                                    <a:gd name="T22" fmla="*/ 7 w 17"/>
                                    <a:gd name="T23" fmla="*/ 15 h 15"/>
                                    <a:gd name="T24" fmla="*/ 2 w 17"/>
                                    <a:gd name="T25" fmla="*/ 12 h 15"/>
                                    <a:gd name="T26" fmla="*/ 2 w 17"/>
                                    <a:gd name="T27" fmla="*/ 7 h 15"/>
                                    <a:gd name="T28" fmla="*/ 2 w 17"/>
                                    <a:gd name="T29" fmla="*/ 2 h 15"/>
                                    <a:gd name="T30" fmla="*/ 7 w 17"/>
                                    <a:gd name="T31" fmla="*/ 0 h 15"/>
                                    <a:gd name="T32" fmla="*/ 12 w 17"/>
                                    <a:gd name="T33" fmla="*/ 2 h 15"/>
                                    <a:gd name="T34" fmla="*/ 15 w 17"/>
                                    <a:gd name="T35" fmla="*/ 7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17" h="15">
                                      <a:moveTo>
                                        <a:pt x="17" y="7"/>
                                      </a:moveTo>
                                      <a:lnTo>
                                        <a:pt x="15" y="2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2" y="2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2" y="12"/>
                                      </a:lnTo>
                                      <a:lnTo>
                                        <a:pt x="7" y="15"/>
                                      </a:lnTo>
                                      <a:lnTo>
                                        <a:pt x="15" y="12"/>
                                      </a:lnTo>
                                      <a:lnTo>
                                        <a:pt x="17" y="7"/>
                                      </a:lnTo>
                                      <a:close/>
                                      <a:moveTo>
                                        <a:pt x="15" y="7"/>
                                      </a:moveTo>
                                      <a:lnTo>
                                        <a:pt x="12" y="12"/>
                                      </a:lnTo>
                                      <a:lnTo>
                                        <a:pt x="7" y="15"/>
                                      </a:lnTo>
                                      <a:lnTo>
                                        <a:pt x="2" y="12"/>
                                      </a:lnTo>
                                      <a:lnTo>
                                        <a:pt x="2" y="7"/>
                                      </a:lnTo>
                                      <a:lnTo>
                                        <a:pt x="2" y="2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12" y="2"/>
                                      </a:lnTo>
                                      <a:lnTo>
                                        <a:pt x="15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1EAE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32" name="Freeform 252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6715" y="462915"/>
                                  <a:ext cx="9525" cy="9525"/>
                                </a:xfrm>
                                <a:custGeom>
                                  <a:avLst/>
                                  <a:gdLst>
                                    <a:gd name="T0" fmla="*/ 15 w 15"/>
                                    <a:gd name="T1" fmla="*/ 7 h 15"/>
                                    <a:gd name="T2" fmla="*/ 15 w 15"/>
                                    <a:gd name="T3" fmla="*/ 2 h 15"/>
                                    <a:gd name="T4" fmla="*/ 7 w 15"/>
                                    <a:gd name="T5" fmla="*/ 0 h 15"/>
                                    <a:gd name="T6" fmla="*/ 2 w 15"/>
                                    <a:gd name="T7" fmla="*/ 2 h 15"/>
                                    <a:gd name="T8" fmla="*/ 0 w 15"/>
                                    <a:gd name="T9" fmla="*/ 7 h 15"/>
                                    <a:gd name="T10" fmla="*/ 2 w 15"/>
                                    <a:gd name="T11" fmla="*/ 12 h 15"/>
                                    <a:gd name="T12" fmla="*/ 7 w 15"/>
                                    <a:gd name="T13" fmla="*/ 15 h 15"/>
                                    <a:gd name="T14" fmla="*/ 15 w 15"/>
                                    <a:gd name="T15" fmla="*/ 12 h 15"/>
                                    <a:gd name="T16" fmla="*/ 15 w 15"/>
                                    <a:gd name="T17" fmla="*/ 7 h 15"/>
                                    <a:gd name="T18" fmla="*/ 15 w 15"/>
                                    <a:gd name="T19" fmla="*/ 7 h 15"/>
                                    <a:gd name="T20" fmla="*/ 12 w 15"/>
                                    <a:gd name="T21" fmla="*/ 12 h 15"/>
                                    <a:gd name="T22" fmla="*/ 7 w 15"/>
                                    <a:gd name="T23" fmla="*/ 12 h 15"/>
                                    <a:gd name="T24" fmla="*/ 5 w 15"/>
                                    <a:gd name="T25" fmla="*/ 12 h 15"/>
                                    <a:gd name="T26" fmla="*/ 2 w 15"/>
                                    <a:gd name="T27" fmla="*/ 7 h 15"/>
                                    <a:gd name="T28" fmla="*/ 5 w 15"/>
                                    <a:gd name="T29" fmla="*/ 2 h 15"/>
                                    <a:gd name="T30" fmla="*/ 7 w 15"/>
                                    <a:gd name="T31" fmla="*/ 2 h 15"/>
                                    <a:gd name="T32" fmla="*/ 12 w 15"/>
                                    <a:gd name="T33" fmla="*/ 2 h 15"/>
                                    <a:gd name="T34" fmla="*/ 15 w 15"/>
                                    <a:gd name="T35" fmla="*/ 7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15" h="15">
                                      <a:moveTo>
                                        <a:pt x="15" y="7"/>
                                      </a:moveTo>
                                      <a:lnTo>
                                        <a:pt x="15" y="2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2" y="2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2" y="12"/>
                                      </a:lnTo>
                                      <a:lnTo>
                                        <a:pt x="7" y="15"/>
                                      </a:lnTo>
                                      <a:lnTo>
                                        <a:pt x="15" y="12"/>
                                      </a:lnTo>
                                      <a:lnTo>
                                        <a:pt x="15" y="7"/>
                                      </a:lnTo>
                                      <a:close/>
                                      <a:moveTo>
                                        <a:pt x="15" y="7"/>
                                      </a:moveTo>
                                      <a:lnTo>
                                        <a:pt x="12" y="12"/>
                                      </a:lnTo>
                                      <a:lnTo>
                                        <a:pt x="7" y="12"/>
                                      </a:lnTo>
                                      <a:lnTo>
                                        <a:pt x="5" y="12"/>
                                      </a:lnTo>
                                      <a:lnTo>
                                        <a:pt x="2" y="7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12" y="2"/>
                                      </a:lnTo>
                                      <a:lnTo>
                                        <a:pt x="15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EBE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33" name="Freeform 252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7985" y="462915"/>
                                  <a:ext cx="8255" cy="9525"/>
                                </a:xfrm>
                                <a:custGeom>
                                  <a:avLst/>
                                  <a:gdLst>
                                    <a:gd name="T0" fmla="*/ 13 w 13"/>
                                    <a:gd name="T1" fmla="*/ 7 h 15"/>
                                    <a:gd name="T2" fmla="*/ 10 w 13"/>
                                    <a:gd name="T3" fmla="*/ 2 h 15"/>
                                    <a:gd name="T4" fmla="*/ 5 w 13"/>
                                    <a:gd name="T5" fmla="*/ 0 h 15"/>
                                    <a:gd name="T6" fmla="*/ 0 w 13"/>
                                    <a:gd name="T7" fmla="*/ 2 h 15"/>
                                    <a:gd name="T8" fmla="*/ 0 w 13"/>
                                    <a:gd name="T9" fmla="*/ 7 h 15"/>
                                    <a:gd name="T10" fmla="*/ 0 w 13"/>
                                    <a:gd name="T11" fmla="*/ 12 h 15"/>
                                    <a:gd name="T12" fmla="*/ 5 w 13"/>
                                    <a:gd name="T13" fmla="*/ 15 h 15"/>
                                    <a:gd name="T14" fmla="*/ 10 w 13"/>
                                    <a:gd name="T15" fmla="*/ 12 h 15"/>
                                    <a:gd name="T16" fmla="*/ 13 w 13"/>
                                    <a:gd name="T17" fmla="*/ 7 h 15"/>
                                    <a:gd name="T18" fmla="*/ 10 w 13"/>
                                    <a:gd name="T19" fmla="*/ 7 h 15"/>
                                    <a:gd name="T20" fmla="*/ 10 w 13"/>
                                    <a:gd name="T21" fmla="*/ 10 h 15"/>
                                    <a:gd name="T22" fmla="*/ 5 w 13"/>
                                    <a:gd name="T23" fmla="*/ 12 h 15"/>
                                    <a:gd name="T24" fmla="*/ 3 w 13"/>
                                    <a:gd name="T25" fmla="*/ 10 h 15"/>
                                    <a:gd name="T26" fmla="*/ 0 w 13"/>
                                    <a:gd name="T27" fmla="*/ 7 h 15"/>
                                    <a:gd name="T28" fmla="*/ 3 w 13"/>
                                    <a:gd name="T29" fmla="*/ 5 h 15"/>
                                    <a:gd name="T30" fmla="*/ 5 w 13"/>
                                    <a:gd name="T31" fmla="*/ 2 h 15"/>
                                    <a:gd name="T32" fmla="*/ 10 w 13"/>
                                    <a:gd name="T33" fmla="*/ 5 h 15"/>
                                    <a:gd name="T34" fmla="*/ 10 w 13"/>
                                    <a:gd name="T35" fmla="*/ 7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13" h="15">
                                      <a:moveTo>
                                        <a:pt x="13" y="7"/>
                                      </a:moveTo>
                                      <a:lnTo>
                                        <a:pt x="10" y="2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5" y="15"/>
                                      </a:lnTo>
                                      <a:lnTo>
                                        <a:pt x="10" y="12"/>
                                      </a:lnTo>
                                      <a:lnTo>
                                        <a:pt x="13" y="7"/>
                                      </a:lnTo>
                                      <a:close/>
                                      <a:moveTo>
                                        <a:pt x="10" y="7"/>
                                      </a:moveTo>
                                      <a:lnTo>
                                        <a:pt x="10" y="10"/>
                                      </a:lnTo>
                                      <a:lnTo>
                                        <a:pt x="5" y="12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10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7EEE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34" name="Freeform 252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7985" y="464185"/>
                                  <a:ext cx="8255" cy="6350"/>
                                </a:xfrm>
                                <a:custGeom>
                                  <a:avLst/>
                                  <a:gdLst>
                                    <a:gd name="T0" fmla="*/ 13 w 13"/>
                                    <a:gd name="T1" fmla="*/ 5 h 10"/>
                                    <a:gd name="T2" fmla="*/ 10 w 13"/>
                                    <a:gd name="T3" fmla="*/ 0 h 10"/>
                                    <a:gd name="T4" fmla="*/ 5 w 13"/>
                                    <a:gd name="T5" fmla="*/ 0 h 10"/>
                                    <a:gd name="T6" fmla="*/ 3 w 13"/>
                                    <a:gd name="T7" fmla="*/ 0 h 10"/>
                                    <a:gd name="T8" fmla="*/ 0 w 13"/>
                                    <a:gd name="T9" fmla="*/ 5 h 10"/>
                                    <a:gd name="T10" fmla="*/ 3 w 13"/>
                                    <a:gd name="T11" fmla="*/ 10 h 10"/>
                                    <a:gd name="T12" fmla="*/ 5 w 13"/>
                                    <a:gd name="T13" fmla="*/ 10 h 10"/>
                                    <a:gd name="T14" fmla="*/ 10 w 13"/>
                                    <a:gd name="T15" fmla="*/ 10 h 10"/>
                                    <a:gd name="T16" fmla="*/ 13 w 13"/>
                                    <a:gd name="T17" fmla="*/ 5 h 10"/>
                                    <a:gd name="T18" fmla="*/ 10 w 13"/>
                                    <a:gd name="T19" fmla="*/ 5 h 10"/>
                                    <a:gd name="T20" fmla="*/ 10 w 13"/>
                                    <a:gd name="T21" fmla="*/ 8 h 10"/>
                                    <a:gd name="T22" fmla="*/ 5 w 13"/>
                                    <a:gd name="T23" fmla="*/ 10 h 10"/>
                                    <a:gd name="T24" fmla="*/ 3 w 13"/>
                                    <a:gd name="T25" fmla="*/ 8 h 10"/>
                                    <a:gd name="T26" fmla="*/ 3 w 13"/>
                                    <a:gd name="T27" fmla="*/ 5 h 10"/>
                                    <a:gd name="T28" fmla="*/ 3 w 13"/>
                                    <a:gd name="T29" fmla="*/ 3 h 10"/>
                                    <a:gd name="T30" fmla="*/ 5 w 13"/>
                                    <a:gd name="T31" fmla="*/ 0 h 10"/>
                                    <a:gd name="T32" fmla="*/ 10 w 13"/>
                                    <a:gd name="T33" fmla="*/ 3 h 10"/>
                                    <a:gd name="T34" fmla="*/ 10 w 13"/>
                                    <a:gd name="T35" fmla="*/ 5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13" h="10">
                                      <a:moveTo>
                                        <a:pt x="13" y="5"/>
                                      </a:moveTo>
                                      <a:lnTo>
                                        <a:pt x="10" y="0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5" y="1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3" y="5"/>
                                      </a:lnTo>
                                      <a:close/>
                                      <a:moveTo>
                                        <a:pt x="10" y="5"/>
                                      </a:moveTo>
                                      <a:lnTo>
                                        <a:pt x="10" y="8"/>
                                      </a:lnTo>
                                      <a:lnTo>
                                        <a:pt x="5" y="10"/>
                                      </a:lnTo>
                                      <a:lnTo>
                                        <a:pt x="3" y="8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0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9F0E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35" name="Freeform 252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7985" y="464185"/>
                                  <a:ext cx="6350" cy="6350"/>
                                </a:xfrm>
                                <a:custGeom>
                                  <a:avLst/>
                                  <a:gdLst>
                                    <a:gd name="T0" fmla="*/ 10 w 10"/>
                                    <a:gd name="T1" fmla="*/ 5 h 10"/>
                                    <a:gd name="T2" fmla="*/ 10 w 10"/>
                                    <a:gd name="T3" fmla="*/ 3 h 10"/>
                                    <a:gd name="T4" fmla="*/ 5 w 10"/>
                                    <a:gd name="T5" fmla="*/ 0 h 10"/>
                                    <a:gd name="T6" fmla="*/ 3 w 10"/>
                                    <a:gd name="T7" fmla="*/ 3 h 10"/>
                                    <a:gd name="T8" fmla="*/ 0 w 10"/>
                                    <a:gd name="T9" fmla="*/ 5 h 10"/>
                                    <a:gd name="T10" fmla="*/ 3 w 10"/>
                                    <a:gd name="T11" fmla="*/ 8 h 10"/>
                                    <a:gd name="T12" fmla="*/ 5 w 10"/>
                                    <a:gd name="T13" fmla="*/ 10 h 10"/>
                                    <a:gd name="T14" fmla="*/ 10 w 10"/>
                                    <a:gd name="T15" fmla="*/ 8 h 10"/>
                                    <a:gd name="T16" fmla="*/ 10 w 10"/>
                                    <a:gd name="T17" fmla="*/ 5 h 10"/>
                                    <a:gd name="T18" fmla="*/ 10 w 10"/>
                                    <a:gd name="T19" fmla="*/ 5 h 10"/>
                                    <a:gd name="T20" fmla="*/ 8 w 10"/>
                                    <a:gd name="T21" fmla="*/ 8 h 10"/>
                                    <a:gd name="T22" fmla="*/ 5 w 10"/>
                                    <a:gd name="T23" fmla="*/ 8 h 10"/>
                                    <a:gd name="T24" fmla="*/ 3 w 10"/>
                                    <a:gd name="T25" fmla="*/ 8 h 10"/>
                                    <a:gd name="T26" fmla="*/ 3 w 10"/>
                                    <a:gd name="T27" fmla="*/ 5 h 10"/>
                                    <a:gd name="T28" fmla="*/ 3 w 10"/>
                                    <a:gd name="T29" fmla="*/ 3 h 10"/>
                                    <a:gd name="T30" fmla="*/ 5 w 10"/>
                                    <a:gd name="T31" fmla="*/ 0 h 10"/>
                                    <a:gd name="T32" fmla="*/ 8 w 10"/>
                                    <a:gd name="T33" fmla="*/ 3 h 10"/>
                                    <a:gd name="T34" fmla="*/ 10 w 10"/>
                                    <a:gd name="T35" fmla="*/ 5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10" h="10">
                                      <a:moveTo>
                                        <a:pt x="10" y="5"/>
                                      </a:moveTo>
                                      <a:lnTo>
                                        <a:pt x="10" y="3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3" y="8"/>
                                      </a:lnTo>
                                      <a:lnTo>
                                        <a:pt x="5" y="10"/>
                                      </a:lnTo>
                                      <a:lnTo>
                                        <a:pt x="10" y="8"/>
                                      </a:lnTo>
                                      <a:lnTo>
                                        <a:pt x="10" y="5"/>
                                      </a:lnTo>
                                      <a:close/>
                                      <a:moveTo>
                                        <a:pt x="10" y="5"/>
                                      </a:moveTo>
                                      <a:lnTo>
                                        <a:pt x="8" y="8"/>
                                      </a:lnTo>
                                      <a:lnTo>
                                        <a:pt x="5" y="8"/>
                                      </a:lnTo>
                                      <a:lnTo>
                                        <a:pt x="3" y="8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8" y="3"/>
                                      </a:lnTo>
                                      <a:lnTo>
                                        <a:pt x="10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DF2E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36" name="Freeform 252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9890" y="464185"/>
                                  <a:ext cx="4445" cy="6350"/>
                                </a:xfrm>
                                <a:custGeom>
                                  <a:avLst/>
                                  <a:gdLst>
                                    <a:gd name="T0" fmla="*/ 7 w 7"/>
                                    <a:gd name="T1" fmla="*/ 5 h 10"/>
                                    <a:gd name="T2" fmla="*/ 7 w 7"/>
                                    <a:gd name="T3" fmla="*/ 3 h 10"/>
                                    <a:gd name="T4" fmla="*/ 2 w 7"/>
                                    <a:gd name="T5" fmla="*/ 0 h 10"/>
                                    <a:gd name="T6" fmla="*/ 0 w 7"/>
                                    <a:gd name="T7" fmla="*/ 3 h 10"/>
                                    <a:gd name="T8" fmla="*/ 0 w 7"/>
                                    <a:gd name="T9" fmla="*/ 5 h 10"/>
                                    <a:gd name="T10" fmla="*/ 0 w 7"/>
                                    <a:gd name="T11" fmla="*/ 8 h 10"/>
                                    <a:gd name="T12" fmla="*/ 2 w 7"/>
                                    <a:gd name="T13" fmla="*/ 10 h 10"/>
                                    <a:gd name="T14" fmla="*/ 7 w 7"/>
                                    <a:gd name="T15" fmla="*/ 8 h 10"/>
                                    <a:gd name="T16" fmla="*/ 7 w 7"/>
                                    <a:gd name="T17" fmla="*/ 5 h 10"/>
                                    <a:gd name="T18" fmla="*/ 7 w 7"/>
                                    <a:gd name="T19" fmla="*/ 5 h 10"/>
                                    <a:gd name="T20" fmla="*/ 5 w 7"/>
                                    <a:gd name="T21" fmla="*/ 8 h 10"/>
                                    <a:gd name="T22" fmla="*/ 2 w 7"/>
                                    <a:gd name="T23" fmla="*/ 8 h 10"/>
                                    <a:gd name="T24" fmla="*/ 2 w 7"/>
                                    <a:gd name="T25" fmla="*/ 8 h 10"/>
                                    <a:gd name="T26" fmla="*/ 0 w 7"/>
                                    <a:gd name="T27" fmla="*/ 5 h 10"/>
                                    <a:gd name="T28" fmla="*/ 2 w 7"/>
                                    <a:gd name="T29" fmla="*/ 3 h 10"/>
                                    <a:gd name="T30" fmla="*/ 2 w 7"/>
                                    <a:gd name="T31" fmla="*/ 3 h 10"/>
                                    <a:gd name="T32" fmla="*/ 5 w 7"/>
                                    <a:gd name="T33" fmla="*/ 3 h 10"/>
                                    <a:gd name="T34" fmla="*/ 7 w 7"/>
                                    <a:gd name="T35" fmla="*/ 5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7" h="10">
                                      <a:moveTo>
                                        <a:pt x="7" y="5"/>
                                      </a:moveTo>
                                      <a:lnTo>
                                        <a:pt x="7" y="3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0" y="3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" y="10"/>
                                      </a:lnTo>
                                      <a:lnTo>
                                        <a:pt x="7" y="8"/>
                                      </a:lnTo>
                                      <a:lnTo>
                                        <a:pt x="7" y="5"/>
                                      </a:lnTo>
                                      <a:close/>
                                      <a:moveTo>
                                        <a:pt x="7" y="5"/>
                                      </a:moveTo>
                                      <a:lnTo>
                                        <a:pt x="5" y="8"/>
                                      </a:lnTo>
                                      <a:lnTo>
                                        <a:pt x="2" y="8"/>
                                      </a:lnTo>
                                      <a:lnTo>
                                        <a:pt x="2" y="8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2" y="3"/>
                                      </a:lnTo>
                                      <a:lnTo>
                                        <a:pt x="2" y="3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7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FF4E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37" name="Freeform 252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9890" y="464185"/>
                                  <a:ext cx="4445" cy="5080"/>
                                </a:xfrm>
                                <a:custGeom>
                                  <a:avLst/>
                                  <a:gdLst>
                                    <a:gd name="T0" fmla="*/ 7 w 7"/>
                                    <a:gd name="T1" fmla="*/ 5 h 8"/>
                                    <a:gd name="T2" fmla="*/ 5 w 7"/>
                                    <a:gd name="T3" fmla="*/ 3 h 8"/>
                                    <a:gd name="T4" fmla="*/ 2 w 7"/>
                                    <a:gd name="T5" fmla="*/ 0 h 8"/>
                                    <a:gd name="T6" fmla="*/ 0 w 7"/>
                                    <a:gd name="T7" fmla="*/ 3 h 8"/>
                                    <a:gd name="T8" fmla="*/ 0 w 7"/>
                                    <a:gd name="T9" fmla="*/ 5 h 8"/>
                                    <a:gd name="T10" fmla="*/ 0 w 7"/>
                                    <a:gd name="T11" fmla="*/ 8 h 8"/>
                                    <a:gd name="T12" fmla="*/ 2 w 7"/>
                                    <a:gd name="T13" fmla="*/ 8 h 8"/>
                                    <a:gd name="T14" fmla="*/ 5 w 7"/>
                                    <a:gd name="T15" fmla="*/ 8 h 8"/>
                                    <a:gd name="T16" fmla="*/ 7 w 7"/>
                                    <a:gd name="T17" fmla="*/ 5 h 8"/>
                                    <a:gd name="T18" fmla="*/ 5 w 7"/>
                                    <a:gd name="T19" fmla="*/ 5 h 8"/>
                                    <a:gd name="T20" fmla="*/ 5 w 7"/>
                                    <a:gd name="T21" fmla="*/ 8 h 8"/>
                                    <a:gd name="T22" fmla="*/ 2 w 7"/>
                                    <a:gd name="T23" fmla="*/ 8 h 8"/>
                                    <a:gd name="T24" fmla="*/ 2 w 7"/>
                                    <a:gd name="T25" fmla="*/ 8 h 8"/>
                                    <a:gd name="T26" fmla="*/ 2 w 7"/>
                                    <a:gd name="T27" fmla="*/ 5 h 8"/>
                                    <a:gd name="T28" fmla="*/ 2 w 7"/>
                                    <a:gd name="T29" fmla="*/ 3 h 8"/>
                                    <a:gd name="T30" fmla="*/ 2 w 7"/>
                                    <a:gd name="T31" fmla="*/ 3 h 8"/>
                                    <a:gd name="T32" fmla="*/ 5 w 7"/>
                                    <a:gd name="T33" fmla="*/ 3 h 8"/>
                                    <a:gd name="T34" fmla="*/ 5 w 7"/>
                                    <a:gd name="T35" fmla="*/ 5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7" h="8">
                                      <a:moveTo>
                                        <a:pt x="7" y="5"/>
                                      </a:moveTo>
                                      <a:lnTo>
                                        <a:pt x="5" y="3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0" y="3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" y="8"/>
                                      </a:lnTo>
                                      <a:lnTo>
                                        <a:pt x="5" y="8"/>
                                      </a:lnTo>
                                      <a:lnTo>
                                        <a:pt x="7" y="5"/>
                                      </a:lnTo>
                                      <a:close/>
                                      <a:moveTo>
                                        <a:pt x="5" y="5"/>
                                      </a:moveTo>
                                      <a:lnTo>
                                        <a:pt x="5" y="8"/>
                                      </a:lnTo>
                                      <a:lnTo>
                                        <a:pt x="2" y="8"/>
                                      </a:lnTo>
                                      <a:lnTo>
                                        <a:pt x="2" y="8"/>
                                      </a:lnTo>
                                      <a:lnTo>
                                        <a:pt x="2" y="5"/>
                                      </a:lnTo>
                                      <a:lnTo>
                                        <a:pt x="2" y="3"/>
                                      </a:lnTo>
                                      <a:lnTo>
                                        <a:pt x="2" y="3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5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F6F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38" name="Freeform 252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89890" y="466090"/>
                                  <a:ext cx="4445" cy="3175"/>
                                </a:xfrm>
                                <a:custGeom>
                                  <a:avLst/>
                                  <a:gdLst>
                                    <a:gd name="T0" fmla="*/ 7 w 7"/>
                                    <a:gd name="T1" fmla="*/ 2 h 5"/>
                                    <a:gd name="T2" fmla="*/ 5 w 7"/>
                                    <a:gd name="T3" fmla="*/ 0 h 5"/>
                                    <a:gd name="T4" fmla="*/ 2 w 7"/>
                                    <a:gd name="T5" fmla="*/ 0 h 5"/>
                                    <a:gd name="T6" fmla="*/ 2 w 7"/>
                                    <a:gd name="T7" fmla="*/ 0 h 5"/>
                                    <a:gd name="T8" fmla="*/ 0 w 7"/>
                                    <a:gd name="T9" fmla="*/ 2 h 5"/>
                                    <a:gd name="T10" fmla="*/ 2 w 7"/>
                                    <a:gd name="T11" fmla="*/ 5 h 5"/>
                                    <a:gd name="T12" fmla="*/ 2 w 7"/>
                                    <a:gd name="T13" fmla="*/ 5 h 5"/>
                                    <a:gd name="T14" fmla="*/ 5 w 7"/>
                                    <a:gd name="T15" fmla="*/ 5 h 5"/>
                                    <a:gd name="T16" fmla="*/ 7 w 7"/>
                                    <a:gd name="T17" fmla="*/ 2 h 5"/>
                                    <a:gd name="T18" fmla="*/ 5 w 7"/>
                                    <a:gd name="T19" fmla="*/ 2 h 5"/>
                                    <a:gd name="T20" fmla="*/ 5 w 7"/>
                                    <a:gd name="T21" fmla="*/ 2 h 5"/>
                                    <a:gd name="T22" fmla="*/ 2 w 7"/>
                                    <a:gd name="T23" fmla="*/ 5 h 5"/>
                                    <a:gd name="T24" fmla="*/ 2 w 7"/>
                                    <a:gd name="T25" fmla="*/ 2 h 5"/>
                                    <a:gd name="T26" fmla="*/ 2 w 7"/>
                                    <a:gd name="T27" fmla="*/ 2 h 5"/>
                                    <a:gd name="T28" fmla="*/ 2 w 7"/>
                                    <a:gd name="T29" fmla="*/ 2 h 5"/>
                                    <a:gd name="T30" fmla="*/ 2 w 7"/>
                                    <a:gd name="T31" fmla="*/ 0 h 5"/>
                                    <a:gd name="T32" fmla="*/ 5 w 7"/>
                                    <a:gd name="T33" fmla="*/ 2 h 5"/>
                                    <a:gd name="T34" fmla="*/ 5 w 7"/>
                                    <a:gd name="T35" fmla="*/ 2 h 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7" h="5">
                                      <a:moveTo>
                                        <a:pt x="7" y="2"/>
                                      </a:moveTo>
                                      <a:lnTo>
                                        <a:pt x="5" y="0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2" y="5"/>
                                      </a:lnTo>
                                      <a:lnTo>
                                        <a:pt x="2" y="5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7" y="2"/>
                                      </a:lnTo>
                                      <a:close/>
                                      <a:moveTo>
                                        <a:pt x="5" y="2"/>
                                      </a:moveTo>
                                      <a:lnTo>
                                        <a:pt x="5" y="2"/>
                                      </a:lnTo>
                                      <a:lnTo>
                                        <a:pt x="2" y="5"/>
                                      </a:lnTo>
                                      <a:lnTo>
                                        <a:pt x="2" y="2"/>
                                      </a:lnTo>
                                      <a:lnTo>
                                        <a:pt x="2" y="2"/>
                                      </a:lnTo>
                                      <a:lnTo>
                                        <a:pt x="2" y="2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5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5F8F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39" name="Freeform 25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1160" y="466090"/>
                                  <a:ext cx="1905" cy="3175"/>
                                </a:xfrm>
                                <a:custGeom>
                                  <a:avLst/>
                                  <a:gdLst>
                                    <a:gd name="T0" fmla="*/ 3 w 3"/>
                                    <a:gd name="T1" fmla="*/ 2 h 5"/>
                                    <a:gd name="T2" fmla="*/ 3 w 3"/>
                                    <a:gd name="T3" fmla="*/ 0 h 5"/>
                                    <a:gd name="T4" fmla="*/ 0 w 3"/>
                                    <a:gd name="T5" fmla="*/ 0 h 5"/>
                                    <a:gd name="T6" fmla="*/ 0 w 3"/>
                                    <a:gd name="T7" fmla="*/ 0 h 5"/>
                                    <a:gd name="T8" fmla="*/ 0 w 3"/>
                                    <a:gd name="T9" fmla="*/ 2 h 5"/>
                                    <a:gd name="T10" fmla="*/ 0 w 3"/>
                                    <a:gd name="T11" fmla="*/ 5 h 5"/>
                                    <a:gd name="T12" fmla="*/ 0 w 3"/>
                                    <a:gd name="T13" fmla="*/ 5 h 5"/>
                                    <a:gd name="T14" fmla="*/ 3 w 3"/>
                                    <a:gd name="T15" fmla="*/ 5 h 5"/>
                                    <a:gd name="T16" fmla="*/ 3 w 3"/>
                                    <a:gd name="T17" fmla="*/ 2 h 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" h="5">
                                      <a:moveTo>
                                        <a:pt x="3" y="2"/>
                                      </a:moveTo>
                                      <a:lnTo>
                                        <a:pt x="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3" y="5"/>
                                      </a:lnTo>
                                      <a:lnTo>
                                        <a:pt x="3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9FBF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40" name="Freeform 25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1160" y="466090"/>
                                  <a:ext cx="1905" cy="3175"/>
                                </a:xfrm>
                                <a:custGeom>
                                  <a:avLst/>
                                  <a:gdLst>
                                    <a:gd name="T0" fmla="*/ 3 w 3"/>
                                    <a:gd name="T1" fmla="*/ 2 h 5"/>
                                    <a:gd name="T2" fmla="*/ 3 w 3"/>
                                    <a:gd name="T3" fmla="*/ 2 h 5"/>
                                    <a:gd name="T4" fmla="*/ 0 w 3"/>
                                    <a:gd name="T5" fmla="*/ 0 h 5"/>
                                    <a:gd name="T6" fmla="*/ 0 w 3"/>
                                    <a:gd name="T7" fmla="*/ 2 h 5"/>
                                    <a:gd name="T8" fmla="*/ 0 w 3"/>
                                    <a:gd name="T9" fmla="*/ 2 h 5"/>
                                    <a:gd name="T10" fmla="*/ 0 w 3"/>
                                    <a:gd name="T11" fmla="*/ 2 h 5"/>
                                    <a:gd name="T12" fmla="*/ 0 w 3"/>
                                    <a:gd name="T13" fmla="*/ 5 h 5"/>
                                    <a:gd name="T14" fmla="*/ 3 w 3"/>
                                    <a:gd name="T15" fmla="*/ 2 h 5"/>
                                    <a:gd name="T16" fmla="*/ 3 w 3"/>
                                    <a:gd name="T17" fmla="*/ 2 h 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" h="5">
                                      <a:moveTo>
                                        <a:pt x="3" y="2"/>
                                      </a:moveTo>
                                      <a:lnTo>
                                        <a:pt x="3" y="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3" y="2"/>
                                      </a:lnTo>
                                      <a:lnTo>
                                        <a:pt x="3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BFCF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41" name="Freeform 25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1160" y="467360"/>
                                  <a:ext cx="1905" cy="635"/>
                                </a:xfrm>
                                <a:custGeom>
                                  <a:avLst/>
                                  <a:gdLst>
                                    <a:gd name="T0" fmla="*/ 3 w 3"/>
                                    <a:gd name="T1" fmla="*/ 3 w 3"/>
                                    <a:gd name="T2" fmla="*/ 0 w 3"/>
                                    <a:gd name="T3" fmla="*/ 0 w 3"/>
                                    <a:gd name="T4" fmla="*/ 0 w 3"/>
                                    <a:gd name="T5" fmla="*/ 0 w 3"/>
                                    <a:gd name="T6" fmla="*/ 0 w 3"/>
                                    <a:gd name="T7" fmla="*/ 3 w 3"/>
                                    <a:gd name="T8" fmla="*/ 3 w 3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  <a:cxn ang="0">
                                      <a:pos x="T3" y="0"/>
                                    </a:cxn>
                                    <a:cxn ang="0">
                                      <a:pos x="T4" y="0"/>
                                    </a:cxn>
                                    <a:cxn ang="0">
                                      <a:pos x="T5" y="0"/>
                                    </a:cxn>
                                    <a:cxn ang="0">
                                      <a:pos x="T6" y="0"/>
                                    </a:cxn>
                                    <a:cxn ang="0">
                                      <a:pos x="T7" y="0"/>
                                    </a:cxn>
                                    <a:cxn ang="0">
                                      <a:pos x="T8" y="0"/>
                                    </a:cxn>
                                  </a:cxnLst>
                                  <a:rect l="0" t="0" r="r" b="b"/>
                                  <a:pathLst>
                                    <a:path w="3">
                                      <a:moveTo>
                                        <a:pt x="3" y="0"/>
                                      </a:moveTo>
                                      <a:lnTo>
                                        <a:pt x="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42" name="Freeform 25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7970" y="440690"/>
                                  <a:ext cx="246380" cy="132715"/>
                                </a:xfrm>
                                <a:custGeom>
                                  <a:avLst/>
                                  <a:gdLst>
                                    <a:gd name="T0" fmla="*/ 152 w 388"/>
                                    <a:gd name="T1" fmla="*/ 129 h 209"/>
                                    <a:gd name="T2" fmla="*/ 157 w 388"/>
                                    <a:gd name="T3" fmla="*/ 137 h 209"/>
                                    <a:gd name="T4" fmla="*/ 169 w 388"/>
                                    <a:gd name="T5" fmla="*/ 142 h 209"/>
                                    <a:gd name="T6" fmla="*/ 172 w 388"/>
                                    <a:gd name="T7" fmla="*/ 149 h 209"/>
                                    <a:gd name="T8" fmla="*/ 167 w 388"/>
                                    <a:gd name="T9" fmla="*/ 159 h 209"/>
                                    <a:gd name="T10" fmla="*/ 157 w 388"/>
                                    <a:gd name="T11" fmla="*/ 167 h 209"/>
                                    <a:gd name="T12" fmla="*/ 137 w 388"/>
                                    <a:gd name="T13" fmla="*/ 169 h 209"/>
                                    <a:gd name="T14" fmla="*/ 120 w 388"/>
                                    <a:gd name="T15" fmla="*/ 177 h 209"/>
                                    <a:gd name="T16" fmla="*/ 102 w 388"/>
                                    <a:gd name="T17" fmla="*/ 182 h 209"/>
                                    <a:gd name="T18" fmla="*/ 197 w 388"/>
                                    <a:gd name="T19" fmla="*/ 209 h 209"/>
                                    <a:gd name="T20" fmla="*/ 286 w 388"/>
                                    <a:gd name="T21" fmla="*/ 209 h 209"/>
                                    <a:gd name="T22" fmla="*/ 276 w 388"/>
                                    <a:gd name="T23" fmla="*/ 182 h 209"/>
                                    <a:gd name="T24" fmla="*/ 261 w 388"/>
                                    <a:gd name="T25" fmla="*/ 172 h 209"/>
                                    <a:gd name="T26" fmla="*/ 241 w 388"/>
                                    <a:gd name="T27" fmla="*/ 167 h 209"/>
                                    <a:gd name="T28" fmla="*/ 227 w 388"/>
                                    <a:gd name="T29" fmla="*/ 162 h 209"/>
                                    <a:gd name="T30" fmla="*/ 219 w 388"/>
                                    <a:gd name="T31" fmla="*/ 154 h 209"/>
                                    <a:gd name="T32" fmla="*/ 219 w 388"/>
                                    <a:gd name="T33" fmla="*/ 144 h 209"/>
                                    <a:gd name="T34" fmla="*/ 224 w 388"/>
                                    <a:gd name="T35" fmla="*/ 139 h 209"/>
                                    <a:gd name="T36" fmla="*/ 241 w 388"/>
                                    <a:gd name="T37" fmla="*/ 137 h 209"/>
                                    <a:gd name="T38" fmla="*/ 234 w 388"/>
                                    <a:gd name="T39" fmla="*/ 124 h 209"/>
                                    <a:gd name="T40" fmla="*/ 234 w 388"/>
                                    <a:gd name="T41" fmla="*/ 124 h 209"/>
                                    <a:gd name="T42" fmla="*/ 294 w 388"/>
                                    <a:gd name="T43" fmla="*/ 112 h 209"/>
                                    <a:gd name="T44" fmla="*/ 336 w 388"/>
                                    <a:gd name="T45" fmla="*/ 94 h 209"/>
                                    <a:gd name="T46" fmla="*/ 386 w 388"/>
                                    <a:gd name="T47" fmla="*/ 57 h 209"/>
                                    <a:gd name="T48" fmla="*/ 381 w 388"/>
                                    <a:gd name="T49" fmla="*/ 47 h 209"/>
                                    <a:gd name="T50" fmla="*/ 368 w 388"/>
                                    <a:gd name="T51" fmla="*/ 42 h 209"/>
                                    <a:gd name="T52" fmla="*/ 388 w 388"/>
                                    <a:gd name="T53" fmla="*/ 30 h 209"/>
                                    <a:gd name="T54" fmla="*/ 381 w 388"/>
                                    <a:gd name="T55" fmla="*/ 17 h 209"/>
                                    <a:gd name="T56" fmla="*/ 368 w 388"/>
                                    <a:gd name="T57" fmla="*/ 10 h 209"/>
                                    <a:gd name="T58" fmla="*/ 368 w 388"/>
                                    <a:gd name="T59" fmla="*/ 0 h 209"/>
                                    <a:gd name="T60" fmla="*/ 23 w 388"/>
                                    <a:gd name="T61" fmla="*/ 0 h 209"/>
                                    <a:gd name="T62" fmla="*/ 23 w 388"/>
                                    <a:gd name="T63" fmla="*/ 10 h 209"/>
                                    <a:gd name="T64" fmla="*/ 10 w 388"/>
                                    <a:gd name="T65" fmla="*/ 17 h 209"/>
                                    <a:gd name="T66" fmla="*/ 0 w 388"/>
                                    <a:gd name="T67" fmla="*/ 30 h 209"/>
                                    <a:gd name="T68" fmla="*/ 23 w 388"/>
                                    <a:gd name="T69" fmla="*/ 42 h 209"/>
                                    <a:gd name="T70" fmla="*/ 8 w 388"/>
                                    <a:gd name="T71" fmla="*/ 47 h 209"/>
                                    <a:gd name="T72" fmla="*/ 3 w 388"/>
                                    <a:gd name="T73" fmla="*/ 57 h 209"/>
                                    <a:gd name="T74" fmla="*/ 55 w 388"/>
                                    <a:gd name="T75" fmla="*/ 94 h 209"/>
                                    <a:gd name="T76" fmla="*/ 95 w 388"/>
                                    <a:gd name="T77" fmla="*/ 112 h 209"/>
                                    <a:gd name="T78" fmla="*/ 155 w 388"/>
                                    <a:gd name="T79" fmla="*/ 124 h 209"/>
                                    <a:gd name="T80" fmla="*/ 157 w 388"/>
                                    <a:gd name="T81" fmla="*/ 124 h 209"/>
                                    <a:gd name="T82" fmla="*/ 155 w 388"/>
                                    <a:gd name="T83" fmla="*/ 124 h 20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</a:cxnLst>
                                  <a:rect l="0" t="0" r="r" b="b"/>
                                  <a:pathLst>
                                    <a:path w="388" h="209">
                                      <a:moveTo>
                                        <a:pt x="155" y="124"/>
                                      </a:moveTo>
                                      <a:lnTo>
                                        <a:pt x="152" y="129"/>
                                      </a:lnTo>
                                      <a:lnTo>
                                        <a:pt x="150" y="137"/>
                                      </a:lnTo>
                                      <a:lnTo>
                                        <a:pt x="157" y="137"/>
                                      </a:lnTo>
                                      <a:lnTo>
                                        <a:pt x="167" y="139"/>
                                      </a:lnTo>
                                      <a:lnTo>
                                        <a:pt x="169" y="142"/>
                                      </a:lnTo>
                                      <a:lnTo>
                                        <a:pt x="172" y="144"/>
                                      </a:lnTo>
                                      <a:lnTo>
                                        <a:pt x="172" y="149"/>
                                      </a:lnTo>
                                      <a:lnTo>
                                        <a:pt x="172" y="154"/>
                                      </a:lnTo>
                                      <a:lnTo>
                                        <a:pt x="167" y="159"/>
                                      </a:lnTo>
                                      <a:lnTo>
                                        <a:pt x="162" y="162"/>
                                      </a:lnTo>
                                      <a:lnTo>
                                        <a:pt x="157" y="167"/>
                                      </a:lnTo>
                                      <a:lnTo>
                                        <a:pt x="150" y="167"/>
                                      </a:lnTo>
                                      <a:lnTo>
                                        <a:pt x="137" y="169"/>
                                      </a:lnTo>
                                      <a:lnTo>
                                        <a:pt x="127" y="172"/>
                                      </a:lnTo>
                                      <a:lnTo>
                                        <a:pt x="120" y="177"/>
                                      </a:lnTo>
                                      <a:lnTo>
                                        <a:pt x="115" y="182"/>
                                      </a:lnTo>
                                      <a:lnTo>
                                        <a:pt x="102" y="182"/>
                                      </a:lnTo>
                                      <a:lnTo>
                                        <a:pt x="102" y="209"/>
                                      </a:lnTo>
                                      <a:lnTo>
                                        <a:pt x="197" y="209"/>
                                      </a:lnTo>
                                      <a:lnTo>
                                        <a:pt x="197" y="209"/>
                                      </a:lnTo>
                                      <a:lnTo>
                                        <a:pt x="286" y="209"/>
                                      </a:lnTo>
                                      <a:lnTo>
                                        <a:pt x="286" y="182"/>
                                      </a:lnTo>
                                      <a:lnTo>
                                        <a:pt x="276" y="182"/>
                                      </a:lnTo>
                                      <a:lnTo>
                                        <a:pt x="269" y="177"/>
                                      </a:lnTo>
                                      <a:lnTo>
                                        <a:pt x="261" y="172"/>
                                      </a:lnTo>
                                      <a:lnTo>
                                        <a:pt x="254" y="169"/>
                                      </a:lnTo>
                                      <a:lnTo>
                                        <a:pt x="241" y="167"/>
                                      </a:lnTo>
                                      <a:lnTo>
                                        <a:pt x="234" y="167"/>
                                      </a:lnTo>
                                      <a:lnTo>
                                        <a:pt x="227" y="162"/>
                                      </a:lnTo>
                                      <a:lnTo>
                                        <a:pt x="224" y="159"/>
                                      </a:lnTo>
                                      <a:lnTo>
                                        <a:pt x="219" y="154"/>
                                      </a:lnTo>
                                      <a:lnTo>
                                        <a:pt x="219" y="149"/>
                                      </a:lnTo>
                                      <a:lnTo>
                                        <a:pt x="219" y="144"/>
                                      </a:lnTo>
                                      <a:lnTo>
                                        <a:pt x="222" y="142"/>
                                      </a:lnTo>
                                      <a:lnTo>
                                        <a:pt x="224" y="139"/>
                                      </a:lnTo>
                                      <a:lnTo>
                                        <a:pt x="234" y="137"/>
                                      </a:lnTo>
                                      <a:lnTo>
                                        <a:pt x="241" y="137"/>
                                      </a:lnTo>
                                      <a:lnTo>
                                        <a:pt x="239" y="129"/>
                                      </a:lnTo>
                                      <a:lnTo>
                                        <a:pt x="234" y="124"/>
                                      </a:lnTo>
                                      <a:lnTo>
                                        <a:pt x="234" y="124"/>
                                      </a:lnTo>
                                      <a:lnTo>
                                        <a:pt x="234" y="124"/>
                                      </a:lnTo>
                                      <a:lnTo>
                                        <a:pt x="266" y="117"/>
                                      </a:lnTo>
                                      <a:lnTo>
                                        <a:pt x="294" y="112"/>
                                      </a:lnTo>
                                      <a:lnTo>
                                        <a:pt x="316" y="102"/>
                                      </a:lnTo>
                                      <a:lnTo>
                                        <a:pt x="336" y="94"/>
                                      </a:lnTo>
                                      <a:lnTo>
                                        <a:pt x="366" y="74"/>
                                      </a:lnTo>
                                      <a:lnTo>
                                        <a:pt x="386" y="57"/>
                                      </a:lnTo>
                                      <a:lnTo>
                                        <a:pt x="386" y="52"/>
                                      </a:lnTo>
                                      <a:lnTo>
                                        <a:pt x="381" y="47"/>
                                      </a:lnTo>
                                      <a:lnTo>
                                        <a:pt x="376" y="45"/>
                                      </a:lnTo>
                                      <a:lnTo>
                                        <a:pt x="368" y="42"/>
                                      </a:lnTo>
                                      <a:lnTo>
                                        <a:pt x="368" y="30"/>
                                      </a:lnTo>
                                      <a:lnTo>
                                        <a:pt x="388" y="30"/>
                                      </a:lnTo>
                                      <a:lnTo>
                                        <a:pt x="386" y="22"/>
                                      </a:lnTo>
                                      <a:lnTo>
                                        <a:pt x="381" y="17"/>
                                      </a:lnTo>
                                      <a:lnTo>
                                        <a:pt x="376" y="12"/>
                                      </a:lnTo>
                                      <a:lnTo>
                                        <a:pt x="368" y="10"/>
                                      </a:lnTo>
                                      <a:lnTo>
                                        <a:pt x="368" y="5"/>
                                      </a:lnTo>
                                      <a:lnTo>
                                        <a:pt x="368" y="0"/>
                                      </a:lnTo>
                                      <a:lnTo>
                                        <a:pt x="194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3" y="5"/>
                                      </a:lnTo>
                                      <a:lnTo>
                                        <a:pt x="23" y="10"/>
                                      </a:lnTo>
                                      <a:lnTo>
                                        <a:pt x="15" y="12"/>
                                      </a:lnTo>
                                      <a:lnTo>
                                        <a:pt x="10" y="17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23" y="30"/>
                                      </a:lnTo>
                                      <a:lnTo>
                                        <a:pt x="23" y="42"/>
                                      </a:lnTo>
                                      <a:lnTo>
                                        <a:pt x="15" y="45"/>
                                      </a:lnTo>
                                      <a:lnTo>
                                        <a:pt x="8" y="47"/>
                                      </a:lnTo>
                                      <a:lnTo>
                                        <a:pt x="5" y="52"/>
                                      </a:lnTo>
                                      <a:lnTo>
                                        <a:pt x="3" y="57"/>
                                      </a:lnTo>
                                      <a:lnTo>
                                        <a:pt x="25" y="74"/>
                                      </a:lnTo>
                                      <a:lnTo>
                                        <a:pt x="55" y="94"/>
                                      </a:lnTo>
                                      <a:lnTo>
                                        <a:pt x="73" y="102"/>
                                      </a:lnTo>
                                      <a:lnTo>
                                        <a:pt x="95" y="112"/>
                                      </a:lnTo>
                                      <a:lnTo>
                                        <a:pt x="122" y="117"/>
                                      </a:lnTo>
                                      <a:lnTo>
                                        <a:pt x="155" y="124"/>
                                      </a:lnTo>
                                      <a:lnTo>
                                        <a:pt x="155" y="124"/>
                                      </a:lnTo>
                                      <a:lnTo>
                                        <a:pt x="157" y="124"/>
                                      </a:lnTo>
                                      <a:lnTo>
                                        <a:pt x="157" y="124"/>
                                      </a:lnTo>
                                      <a:lnTo>
                                        <a:pt x="155" y="124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1F1A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43" name="Freeform 25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7970" y="440690"/>
                                  <a:ext cx="246380" cy="132715"/>
                                </a:xfrm>
                                <a:custGeom>
                                  <a:avLst/>
                                  <a:gdLst>
                                    <a:gd name="T0" fmla="*/ 20 w 388"/>
                                    <a:gd name="T1" fmla="*/ 5 h 209"/>
                                    <a:gd name="T2" fmla="*/ 13 w 388"/>
                                    <a:gd name="T3" fmla="*/ 12 h 209"/>
                                    <a:gd name="T4" fmla="*/ 5 w 388"/>
                                    <a:gd name="T5" fmla="*/ 22 h 209"/>
                                    <a:gd name="T6" fmla="*/ 23 w 388"/>
                                    <a:gd name="T7" fmla="*/ 30 h 209"/>
                                    <a:gd name="T8" fmla="*/ 13 w 388"/>
                                    <a:gd name="T9" fmla="*/ 45 h 209"/>
                                    <a:gd name="T10" fmla="*/ 5 w 388"/>
                                    <a:gd name="T11" fmla="*/ 52 h 209"/>
                                    <a:gd name="T12" fmla="*/ 3 w 388"/>
                                    <a:gd name="T13" fmla="*/ 55 h 209"/>
                                    <a:gd name="T14" fmla="*/ 3 w 388"/>
                                    <a:gd name="T15" fmla="*/ 57 h 209"/>
                                    <a:gd name="T16" fmla="*/ 5 w 388"/>
                                    <a:gd name="T17" fmla="*/ 60 h 209"/>
                                    <a:gd name="T18" fmla="*/ 25 w 388"/>
                                    <a:gd name="T19" fmla="*/ 77 h 209"/>
                                    <a:gd name="T20" fmla="*/ 75 w 388"/>
                                    <a:gd name="T21" fmla="*/ 102 h 209"/>
                                    <a:gd name="T22" fmla="*/ 125 w 388"/>
                                    <a:gd name="T23" fmla="*/ 119 h 209"/>
                                    <a:gd name="T24" fmla="*/ 150 w 388"/>
                                    <a:gd name="T25" fmla="*/ 129 h 209"/>
                                    <a:gd name="T26" fmla="*/ 157 w 388"/>
                                    <a:gd name="T27" fmla="*/ 137 h 209"/>
                                    <a:gd name="T28" fmla="*/ 169 w 388"/>
                                    <a:gd name="T29" fmla="*/ 142 h 209"/>
                                    <a:gd name="T30" fmla="*/ 172 w 388"/>
                                    <a:gd name="T31" fmla="*/ 149 h 209"/>
                                    <a:gd name="T32" fmla="*/ 167 w 388"/>
                                    <a:gd name="T33" fmla="*/ 159 h 209"/>
                                    <a:gd name="T34" fmla="*/ 157 w 388"/>
                                    <a:gd name="T35" fmla="*/ 167 h 209"/>
                                    <a:gd name="T36" fmla="*/ 137 w 388"/>
                                    <a:gd name="T37" fmla="*/ 169 h 209"/>
                                    <a:gd name="T38" fmla="*/ 120 w 388"/>
                                    <a:gd name="T39" fmla="*/ 177 h 209"/>
                                    <a:gd name="T40" fmla="*/ 102 w 388"/>
                                    <a:gd name="T41" fmla="*/ 182 h 209"/>
                                    <a:gd name="T42" fmla="*/ 194 w 388"/>
                                    <a:gd name="T43" fmla="*/ 209 h 209"/>
                                    <a:gd name="T44" fmla="*/ 286 w 388"/>
                                    <a:gd name="T45" fmla="*/ 209 h 209"/>
                                    <a:gd name="T46" fmla="*/ 274 w 388"/>
                                    <a:gd name="T47" fmla="*/ 182 h 209"/>
                                    <a:gd name="T48" fmla="*/ 261 w 388"/>
                                    <a:gd name="T49" fmla="*/ 172 h 209"/>
                                    <a:gd name="T50" fmla="*/ 239 w 388"/>
                                    <a:gd name="T51" fmla="*/ 167 h 209"/>
                                    <a:gd name="T52" fmla="*/ 227 w 388"/>
                                    <a:gd name="T53" fmla="*/ 162 h 209"/>
                                    <a:gd name="T54" fmla="*/ 219 w 388"/>
                                    <a:gd name="T55" fmla="*/ 154 h 209"/>
                                    <a:gd name="T56" fmla="*/ 219 w 388"/>
                                    <a:gd name="T57" fmla="*/ 144 h 209"/>
                                    <a:gd name="T58" fmla="*/ 224 w 388"/>
                                    <a:gd name="T59" fmla="*/ 139 h 209"/>
                                    <a:gd name="T60" fmla="*/ 241 w 388"/>
                                    <a:gd name="T61" fmla="*/ 137 h 209"/>
                                    <a:gd name="T62" fmla="*/ 234 w 388"/>
                                    <a:gd name="T63" fmla="*/ 124 h 209"/>
                                    <a:gd name="T64" fmla="*/ 291 w 388"/>
                                    <a:gd name="T65" fmla="*/ 112 h 209"/>
                                    <a:gd name="T66" fmla="*/ 333 w 388"/>
                                    <a:gd name="T67" fmla="*/ 94 h 209"/>
                                    <a:gd name="T68" fmla="*/ 383 w 388"/>
                                    <a:gd name="T69" fmla="*/ 60 h 209"/>
                                    <a:gd name="T70" fmla="*/ 383 w 388"/>
                                    <a:gd name="T71" fmla="*/ 60 h 209"/>
                                    <a:gd name="T72" fmla="*/ 386 w 388"/>
                                    <a:gd name="T73" fmla="*/ 57 h 209"/>
                                    <a:gd name="T74" fmla="*/ 386 w 388"/>
                                    <a:gd name="T75" fmla="*/ 55 h 209"/>
                                    <a:gd name="T76" fmla="*/ 381 w 388"/>
                                    <a:gd name="T77" fmla="*/ 47 h 209"/>
                                    <a:gd name="T78" fmla="*/ 366 w 388"/>
                                    <a:gd name="T79" fmla="*/ 42 h 209"/>
                                    <a:gd name="T80" fmla="*/ 388 w 388"/>
                                    <a:gd name="T81" fmla="*/ 30 h 209"/>
                                    <a:gd name="T82" fmla="*/ 381 w 388"/>
                                    <a:gd name="T83" fmla="*/ 17 h 209"/>
                                    <a:gd name="T84" fmla="*/ 368 w 388"/>
                                    <a:gd name="T85" fmla="*/ 10 h 209"/>
                                    <a:gd name="T86" fmla="*/ 368 w 388"/>
                                    <a:gd name="T87" fmla="*/ 0 h 209"/>
                                    <a:gd name="T88" fmla="*/ 20 w 388"/>
                                    <a:gd name="T89" fmla="*/ 0 h 20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388" h="209">
                                      <a:moveTo>
                                        <a:pt x="20" y="0"/>
                                      </a:moveTo>
                                      <a:lnTo>
                                        <a:pt x="20" y="5"/>
                                      </a:lnTo>
                                      <a:lnTo>
                                        <a:pt x="20" y="10"/>
                                      </a:lnTo>
                                      <a:lnTo>
                                        <a:pt x="13" y="12"/>
                                      </a:lnTo>
                                      <a:lnTo>
                                        <a:pt x="8" y="17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23" y="30"/>
                                      </a:lnTo>
                                      <a:lnTo>
                                        <a:pt x="23" y="42"/>
                                      </a:lnTo>
                                      <a:lnTo>
                                        <a:pt x="13" y="45"/>
                                      </a:lnTo>
                                      <a:lnTo>
                                        <a:pt x="8" y="47"/>
                                      </a:lnTo>
                                      <a:lnTo>
                                        <a:pt x="5" y="52"/>
                                      </a:lnTo>
                                      <a:lnTo>
                                        <a:pt x="3" y="55"/>
                                      </a:lnTo>
                                      <a:lnTo>
                                        <a:pt x="3" y="55"/>
                                      </a:lnTo>
                                      <a:lnTo>
                                        <a:pt x="3" y="57"/>
                                      </a:lnTo>
                                      <a:lnTo>
                                        <a:pt x="3" y="57"/>
                                      </a:lnTo>
                                      <a:lnTo>
                                        <a:pt x="5" y="60"/>
                                      </a:lnTo>
                                      <a:lnTo>
                                        <a:pt x="5" y="60"/>
                                      </a:lnTo>
                                      <a:lnTo>
                                        <a:pt x="5" y="60"/>
                                      </a:lnTo>
                                      <a:lnTo>
                                        <a:pt x="25" y="77"/>
                                      </a:lnTo>
                                      <a:lnTo>
                                        <a:pt x="55" y="94"/>
                                      </a:lnTo>
                                      <a:lnTo>
                                        <a:pt x="75" y="102"/>
                                      </a:lnTo>
                                      <a:lnTo>
                                        <a:pt x="97" y="112"/>
                                      </a:lnTo>
                                      <a:lnTo>
                                        <a:pt x="125" y="119"/>
                                      </a:lnTo>
                                      <a:lnTo>
                                        <a:pt x="155" y="124"/>
                                      </a:lnTo>
                                      <a:lnTo>
                                        <a:pt x="150" y="129"/>
                                      </a:lnTo>
                                      <a:lnTo>
                                        <a:pt x="147" y="137"/>
                                      </a:lnTo>
                                      <a:lnTo>
                                        <a:pt x="157" y="137"/>
                                      </a:lnTo>
                                      <a:lnTo>
                                        <a:pt x="164" y="139"/>
                                      </a:lnTo>
                                      <a:lnTo>
                                        <a:pt x="169" y="142"/>
                                      </a:lnTo>
                                      <a:lnTo>
                                        <a:pt x="169" y="144"/>
                                      </a:lnTo>
                                      <a:lnTo>
                                        <a:pt x="172" y="149"/>
                                      </a:lnTo>
                                      <a:lnTo>
                                        <a:pt x="169" y="154"/>
                                      </a:lnTo>
                                      <a:lnTo>
                                        <a:pt x="167" y="159"/>
                                      </a:lnTo>
                                      <a:lnTo>
                                        <a:pt x="162" y="162"/>
                                      </a:lnTo>
                                      <a:lnTo>
                                        <a:pt x="157" y="167"/>
                                      </a:lnTo>
                                      <a:lnTo>
                                        <a:pt x="150" y="167"/>
                                      </a:lnTo>
                                      <a:lnTo>
                                        <a:pt x="137" y="169"/>
                                      </a:lnTo>
                                      <a:lnTo>
                                        <a:pt x="127" y="172"/>
                                      </a:lnTo>
                                      <a:lnTo>
                                        <a:pt x="120" y="177"/>
                                      </a:lnTo>
                                      <a:lnTo>
                                        <a:pt x="115" y="182"/>
                                      </a:lnTo>
                                      <a:lnTo>
                                        <a:pt x="102" y="182"/>
                                      </a:lnTo>
                                      <a:lnTo>
                                        <a:pt x="102" y="209"/>
                                      </a:lnTo>
                                      <a:lnTo>
                                        <a:pt x="194" y="209"/>
                                      </a:lnTo>
                                      <a:lnTo>
                                        <a:pt x="194" y="209"/>
                                      </a:lnTo>
                                      <a:lnTo>
                                        <a:pt x="286" y="209"/>
                                      </a:lnTo>
                                      <a:lnTo>
                                        <a:pt x="286" y="182"/>
                                      </a:lnTo>
                                      <a:lnTo>
                                        <a:pt x="274" y="182"/>
                                      </a:lnTo>
                                      <a:lnTo>
                                        <a:pt x="269" y="177"/>
                                      </a:lnTo>
                                      <a:lnTo>
                                        <a:pt x="261" y="172"/>
                                      </a:lnTo>
                                      <a:lnTo>
                                        <a:pt x="251" y="169"/>
                                      </a:lnTo>
                                      <a:lnTo>
                                        <a:pt x="239" y="167"/>
                                      </a:lnTo>
                                      <a:lnTo>
                                        <a:pt x="232" y="167"/>
                                      </a:lnTo>
                                      <a:lnTo>
                                        <a:pt x="227" y="162"/>
                                      </a:lnTo>
                                      <a:lnTo>
                                        <a:pt x="222" y="159"/>
                                      </a:lnTo>
                                      <a:lnTo>
                                        <a:pt x="219" y="154"/>
                                      </a:lnTo>
                                      <a:lnTo>
                                        <a:pt x="217" y="149"/>
                                      </a:lnTo>
                                      <a:lnTo>
                                        <a:pt x="219" y="144"/>
                                      </a:lnTo>
                                      <a:lnTo>
                                        <a:pt x="219" y="142"/>
                                      </a:lnTo>
                                      <a:lnTo>
                                        <a:pt x="224" y="139"/>
                                      </a:lnTo>
                                      <a:lnTo>
                                        <a:pt x="232" y="137"/>
                                      </a:lnTo>
                                      <a:lnTo>
                                        <a:pt x="241" y="137"/>
                                      </a:lnTo>
                                      <a:lnTo>
                                        <a:pt x="239" y="129"/>
                                      </a:lnTo>
                                      <a:lnTo>
                                        <a:pt x="234" y="124"/>
                                      </a:lnTo>
                                      <a:lnTo>
                                        <a:pt x="264" y="119"/>
                                      </a:lnTo>
                                      <a:lnTo>
                                        <a:pt x="291" y="112"/>
                                      </a:lnTo>
                                      <a:lnTo>
                                        <a:pt x="314" y="102"/>
                                      </a:lnTo>
                                      <a:lnTo>
                                        <a:pt x="333" y="94"/>
                                      </a:lnTo>
                                      <a:lnTo>
                                        <a:pt x="363" y="77"/>
                                      </a:lnTo>
                                      <a:lnTo>
                                        <a:pt x="383" y="60"/>
                                      </a:lnTo>
                                      <a:lnTo>
                                        <a:pt x="383" y="60"/>
                                      </a:lnTo>
                                      <a:lnTo>
                                        <a:pt x="383" y="60"/>
                                      </a:lnTo>
                                      <a:lnTo>
                                        <a:pt x="386" y="57"/>
                                      </a:lnTo>
                                      <a:lnTo>
                                        <a:pt x="386" y="57"/>
                                      </a:lnTo>
                                      <a:lnTo>
                                        <a:pt x="386" y="57"/>
                                      </a:lnTo>
                                      <a:lnTo>
                                        <a:pt x="386" y="55"/>
                                      </a:lnTo>
                                      <a:lnTo>
                                        <a:pt x="383" y="52"/>
                                      </a:lnTo>
                                      <a:lnTo>
                                        <a:pt x="381" y="47"/>
                                      </a:lnTo>
                                      <a:lnTo>
                                        <a:pt x="376" y="45"/>
                                      </a:lnTo>
                                      <a:lnTo>
                                        <a:pt x="366" y="42"/>
                                      </a:lnTo>
                                      <a:lnTo>
                                        <a:pt x="366" y="30"/>
                                      </a:lnTo>
                                      <a:lnTo>
                                        <a:pt x="388" y="30"/>
                                      </a:lnTo>
                                      <a:lnTo>
                                        <a:pt x="383" y="22"/>
                                      </a:lnTo>
                                      <a:lnTo>
                                        <a:pt x="381" y="17"/>
                                      </a:lnTo>
                                      <a:lnTo>
                                        <a:pt x="376" y="12"/>
                                      </a:lnTo>
                                      <a:lnTo>
                                        <a:pt x="368" y="10"/>
                                      </a:lnTo>
                                      <a:lnTo>
                                        <a:pt x="368" y="5"/>
                                      </a:lnTo>
                                      <a:lnTo>
                                        <a:pt x="368" y="0"/>
                                      </a:lnTo>
                                      <a:lnTo>
                                        <a:pt x="194" y="0"/>
                                      </a:lnTo>
                                      <a:lnTo>
                                        <a:pt x="2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1F1A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44" name="Line 25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9400" y="447040"/>
                                  <a:ext cx="22225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1F1A1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45" name="Line 25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6225" y="459740"/>
                                  <a:ext cx="22733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1F1A1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46" name="Line 25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2575" y="467360"/>
                                  <a:ext cx="22098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1F1A1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47" name="Line 25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3220" y="527685"/>
                                  <a:ext cx="5651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">
                                  <a:solidFill>
                                    <a:srgbClr val="1F1A1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48" name="Freeform 25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6395" y="511810"/>
                                  <a:ext cx="50165" cy="7620"/>
                                </a:xfrm>
                                <a:custGeom>
                                  <a:avLst/>
                                  <a:gdLst>
                                    <a:gd name="T0" fmla="*/ 0 w 79"/>
                                    <a:gd name="T1" fmla="*/ 12 h 12"/>
                                    <a:gd name="T2" fmla="*/ 9 w 79"/>
                                    <a:gd name="T3" fmla="*/ 7 h 12"/>
                                    <a:gd name="T4" fmla="*/ 19 w 79"/>
                                    <a:gd name="T5" fmla="*/ 2 h 12"/>
                                    <a:gd name="T6" fmla="*/ 29 w 79"/>
                                    <a:gd name="T7" fmla="*/ 0 h 12"/>
                                    <a:gd name="T8" fmla="*/ 39 w 79"/>
                                    <a:gd name="T9" fmla="*/ 0 h 12"/>
                                    <a:gd name="T10" fmla="*/ 49 w 79"/>
                                    <a:gd name="T11" fmla="*/ 0 h 12"/>
                                    <a:gd name="T12" fmla="*/ 59 w 79"/>
                                    <a:gd name="T13" fmla="*/ 2 h 12"/>
                                    <a:gd name="T14" fmla="*/ 69 w 79"/>
                                    <a:gd name="T15" fmla="*/ 7 h 12"/>
                                    <a:gd name="T16" fmla="*/ 79 w 79"/>
                                    <a:gd name="T17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79" h="12">
                                      <a:moveTo>
                                        <a:pt x="0" y="12"/>
                                      </a:moveTo>
                                      <a:lnTo>
                                        <a:pt x="9" y="7"/>
                                      </a:lnTo>
                                      <a:lnTo>
                                        <a:pt x="19" y="2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39" y="0"/>
                                      </a:lnTo>
                                      <a:lnTo>
                                        <a:pt x="49" y="0"/>
                                      </a:lnTo>
                                      <a:lnTo>
                                        <a:pt x="59" y="2"/>
                                      </a:lnTo>
                                      <a:lnTo>
                                        <a:pt x="69" y="7"/>
                                      </a:lnTo>
                                      <a:lnTo>
                                        <a:pt x="79" y="12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1F1A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49" name="Line 25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0045" y="548005"/>
                                  <a:ext cx="62865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1F1A1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50" name="Line 25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9090" y="556260"/>
                                  <a:ext cx="10287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1F1A1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51" name="Line 25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2740" y="560705"/>
                                  <a:ext cx="116840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0">
                                  <a:solidFill>
                                    <a:srgbClr val="1F1A17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52" name="Freeform 25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1160" y="467360"/>
                                  <a:ext cx="19050" cy="44450"/>
                                </a:xfrm>
                                <a:custGeom>
                                  <a:avLst/>
                                  <a:gdLst>
                                    <a:gd name="T0" fmla="*/ 18 w 30"/>
                                    <a:gd name="T1" fmla="*/ 0 h 70"/>
                                    <a:gd name="T2" fmla="*/ 13 w 30"/>
                                    <a:gd name="T3" fmla="*/ 3 h 70"/>
                                    <a:gd name="T4" fmla="*/ 8 w 30"/>
                                    <a:gd name="T5" fmla="*/ 5 h 70"/>
                                    <a:gd name="T6" fmla="*/ 3 w 30"/>
                                    <a:gd name="T7" fmla="*/ 13 h 70"/>
                                    <a:gd name="T8" fmla="*/ 0 w 30"/>
                                    <a:gd name="T9" fmla="*/ 22 h 70"/>
                                    <a:gd name="T10" fmla="*/ 0 w 30"/>
                                    <a:gd name="T11" fmla="*/ 30 h 70"/>
                                    <a:gd name="T12" fmla="*/ 0 w 30"/>
                                    <a:gd name="T13" fmla="*/ 42 h 70"/>
                                    <a:gd name="T14" fmla="*/ 0 w 30"/>
                                    <a:gd name="T15" fmla="*/ 62 h 70"/>
                                    <a:gd name="T16" fmla="*/ 3 w 30"/>
                                    <a:gd name="T17" fmla="*/ 70 h 70"/>
                                    <a:gd name="T18" fmla="*/ 10 w 30"/>
                                    <a:gd name="T19" fmla="*/ 62 h 70"/>
                                    <a:gd name="T20" fmla="*/ 20 w 30"/>
                                    <a:gd name="T21" fmla="*/ 45 h 70"/>
                                    <a:gd name="T22" fmla="*/ 25 w 30"/>
                                    <a:gd name="T23" fmla="*/ 35 h 70"/>
                                    <a:gd name="T24" fmla="*/ 28 w 30"/>
                                    <a:gd name="T25" fmla="*/ 25 h 70"/>
                                    <a:gd name="T26" fmla="*/ 30 w 30"/>
                                    <a:gd name="T27" fmla="*/ 15 h 70"/>
                                    <a:gd name="T28" fmla="*/ 30 w 30"/>
                                    <a:gd name="T29" fmla="*/ 8 h 70"/>
                                    <a:gd name="T30" fmla="*/ 25 w 30"/>
                                    <a:gd name="T31" fmla="*/ 3 h 70"/>
                                    <a:gd name="T32" fmla="*/ 18 w 30"/>
                                    <a:gd name="T33" fmla="*/ 0 h 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30" h="70">
                                      <a:moveTo>
                                        <a:pt x="18" y="0"/>
                                      </a:moveTo>
                                      <a:lnTo>
                                        <a:pt x="13" y="3"/>
                                      </a:lnTo>
                                      <a:lnTo>
                                        <a:pt x="8" y="5"/>
                                      </a:lnTo>
                                      <a:lnTo>
                                        <a:pt x="3" y="13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62"/>
                                      </a:lnTo>
                                      <a:lnTo>
                                        <a:pt x="3" y="70"/>
                                      </a:lnTo>
                                      <a:lnTo>
                                        <a:pt x="10" y="62"/>
                                      </a:lnTo>
                                      <a:lnTo>
                                        <a:pt x="20" y="45"/>
                                      </a:lnTo>
                                      <a:lnTo>
                                        <a:pt x="25" y="35"/>
                                      </a:lnTo>
                                      <a:lnTo>
                                        <a:pt x="28" y="25"/>
                                      </a:lnTo>
                                      <a:lnTo>
                                        <a:pt x="30" y="15"/>
                                      </a:lnTo>
                                      <a:lnTo>
                                        <a:pt x="30" y="8"/>
                                      </a:lnTo>
                                      <a:lnTo>
                                        <a:pt x="25" y="3"/>
                                      </a:lnTo>
                                      <a:lnTo>
                                        <a:pt x="1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1F1A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53" name="Freeform 25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4335" y="467360"/>
                                  <a:ext cx="33020" cy="44450"/>
                                </a:xfrm>
                                <a:custGeom>
                                  <a:avLst/>
                                  <a:gdLst>
                                    <a:gd name="T0" fmla="*/ 42 w 52"/>
                                    <a:gd name="T1" fmla="*/ 0 h 70"/>
                                    <a:gd name="T2" fmla="*/ 35 w 52"/>
                                    <a:gd name="T3" fmla="*/ 3 h 70"/>
                                    <a:gd name="T4" fmla="*/ 30 w 52"/>
                                    <a:gd name="T5" fmla="*/ 8 h 70"/>
                                    <a:gd name="T6" fmla="*/ 25 w 52"/>
                                    <a:gd name="T7" fmla="*/ 18 h 70"/>
                                    <a:gd name="T8" fmla="*/ 20 w 52"/>
                                    <a:gd name="T9" fmla="*/ 32 h 70"/>
                                    <a:gd name="T10" fmla="*/ 8 w 52"/>
                                    <a:gd name="T11" fmla="*/ 57 h 70"/>
                                    <a:gd name="T12" fmla="*/ 0 w 52"/>
                                    <a:gd name="T13" fmla="*/ 70 h 70"/>
                                    <a:gd name="T14" fmla="*/ 5 w 52"/>
                                    <a:gd name="T15" fmla="*/ 70 h 70"/>
                                    <a:gd name="T16" fmla="*/ 13 w 52"/>
                                    <a:gd name="T17" fmla="*/ 65 h 70"/>
                                    <a:gd name="T18" fmla="*/ 23 w 52"/>
                                    <a:gd name="T19" fmla="*/ 55 h 70"/>
                                    <a:gd name="T20" fmla="*/ 33 w 52"/>
                                    <a:gd name="T21" fmla="*/ 47 h 70"/>
                                    <a:gd name="T22" fmla="*/ 40 w 52"/>
                                    <a:gd name="T23" fmla="*/ 35 h 70"/>
                                    <a:gd name="T24" fmla="*/ 47 w 52"/>
                                    <a:gd name="T25" fmla="*/ 25 h 70"/>
                                    <a:gd name="T26" fmla="*/ 52 w 52"/>
                                    <a:gd name="T27" fmla="*/ 15 h 70"/>
                                    <a:gd name="T28" fmla="*/ 52 w 52"/>
                                    <a:gd name="T29" fmla="*/ 8 h 70"/>
                                    <a:gd name="T30" fmla="*/ 50 w 52"/>
                                    <a:gd name="T31" fmla="*/ 3 h 70"/>
                                    <a:gd name="T32" fmla="*/ 42 w 52"/>
                                    <a:gd name="T33" fmla="*/ 0 h 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52" h="70">
                                      <a:moveTo>
                                        <a:pt x="42" y="0"/>
                                      </a:moveTo>
                                      <a:lnTo>
                                        <a:pt x="35" y="3"/>
                                      </a:lnTo>
                                      <a:lnTo>
                                        <a:pt x="30" y="8"/>
                                      </a:lnTo>
                                      <a:lnTo>
                                        <a:pt x="25" y="18"/>
                                      </a:lnTo>
                                      <a:lnTo>
                                        <a:pt x="20" y="32"/>
                                      </a:lnTo>
                                      <a:lnTo>
                                        <a:pt x="8" y="57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5" y="70"/>
                                      </a:lnTo>
                                      <a:lnTo>
                                        <a:pt x="13" y="65"/>
                                      </a:lnTo>
                                      <a:lnTo>
                                        <a:pt x="23" y="55"/>
                                      </a:lnTo>
                                      <a:lnTo>
                                        <a:pt x="33" y="47"/>
                                      </a:lnTo>
                                      <a:lnTo>
                                        <a:pt x="40" y="35"/>
                                      </a:lnTo>
                                      <a:lnTo>
                                        <a:pt x="47" y="25"/>
                                      </a:lnTo>
                                      <a:lnTo>
                                        <a:pt x="52" y="15"/>
                                      </a:lnTo>
                                      <a:lnTo>
                                        <a:pt x="52" y="8"/>
                                      </a:lnTo>
                                      <a:lnTo>
                                        <a:pt x="50" y="3"/>
                                      </a:lnTo>
                                      <a:lnTo>
                                        <a:pt x="4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1F1A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54" name="Freeform 25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7510" y="467360"/>
                                  <a:ext cx="48895" cy="44450"/>
                                </a:xfrm>
                                <a:custGeom>
                                  <a:avLst/>
                                  <a:gdLst>
                                    <a:gd name="T0" fmla="*/ 62 w 77"/>
                                    <a:gd name="T1" fmla="*/ 0 h 70"/>
                                    <a:gd name="T2" fmla="*/ 57 w 77"/>
                                    <a:gd name="T3" fmla="*/ 0 h 70"/>
                                    <a:gd name="T4" fmla="*/ 52 w 77"/>
                                    <a:gd name="T5" fmla="*/ 5 h 70"/>
                                    <a:gd name="T6" fmla="*/ 47 w 77"/>
                                    <a:gd name="T7" fmla="*/ 18 h 70"/>
                                    <a:gd name="T8" fmla="*/ 40 w 77"/>
                                    <a:gd name="T9" fmla="*/ 30 h 70"/>
                                    <a:gd name="T10" fmla="*/ 25 w 77"/>
                                    <a:gd name="T11" fmla="*/ 50 h 70"/>
                                    <a:gd name="T12" fmla="*/ 8 w 77"/>
                                    <a:gd name="T13" fmla="*/ 65 h 70"/>
                                    <a:gd name="T14" fmla="*/ 0 w 77"/>
                                    <a:gd name="T15" fmla="*/ 70 h 70"/>
                                    <a:gd name="T16" fmla="*/ 0 w 77"/>
                                    <a:gd name="T17" fmla="*/ 70 h 70"/>
                                    <a:gd name="T18" fmla="*/ 13 w 77"/>
                                    <a:gd name="T19" fmla="*/ 67 h 70"/>
                                    <a:gd name="T20" fmla="*/ 28 w 77"/>
                                    <a:gd name="T21" fmla="*/ 60 h 70"/>
                                    <a:gd name="T22" fmla="*/ 45 w 77"/>
                                    <a:gd name="T23" fmla="*/ 50 h 70"/>
                                    <a:gd name="T24" fmla="*/ 60 w 77"/>
                                    <a:gd name="T25" fmla="*/ 37 h 70"/>
                                    <a:gd name="T26" fmla="*/ 70 w 77"/>
                                    <a:gd name="T27" fmla="*/ 25 h 70"/>
                                    <a:gd name="T28" fmla="*/ 77 w 77"/>
                                    <a:gd name="T29" fmla="*/ 13 h 70"/>
                                    <a:gd name="T30" fmla="*/ 77 w 77"/>
                                    <a:gd name="T31" fmla="*/ 8 h 70"/>
                                    <a:gd name="T32" fmla="*/ 75 w 77"/>
                                    <a:gd name="T33" fmla="*/ 5 h 70"/>
                                    <a:gd name="T34" fmla="*/ 70 w 77"/>
                                    <a:gd name="T35" fmla="*/ 3 h 70"/>
                                    <a:gd name="T36" fmla="*/ 62 w 77"/>
                                    <a:gd name="T37" fmla="*/ 0 h 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77" h="70">
                                      <a:moveTo>
                                        <a:pt x="62" y="0"/>
                                      </a:moveTo>
                                      <a:lnTo>
                                        <a:pt x="57" y="0"/>
                                      </a:lnTo>
                                      <a:lnTo>
                                        <a:pt x="52" y="5"/>
                                      </a:lnTo>
                                      <a:lnTo>
                                        <a:pt x="47" y="18"/>
                                      </a:lnTo>
                                      <a:lnTo>
                                        <a:pt x="40" y="30"/>
                                      </a:lnTo>
                                      <a:lnTo>
                                        <a:pt x="25" y="50"/>
                                      </a:lnTo>
                                      <a:lnTo>
                                        <a:pt x="8" y="65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13" y="67"/>
                                      </a:lnTo>
                                      <a:lnTo>
                                        <a:pt x="28" y="60"/>
                                      </a:lnTo>
                                      <a:lnTo>
                                        <a:pt x="45" y="50"/>
                                      </a:lnTo>
                                      <a:lnTo>
                                        <a:pt x="60" y="37"/>
                                      </a:lnTo>
                                      <a:lnTo>
                                        <a:pt x="70" y="25"/>
                                      </a:lnTo>
                                      <a:lnTo>
                                        <a:pt x="77" y="13"/>
                                      </a:lnTo>
                                      <a:lnTo>
                                        <a:pt x="77" y="8"/>
                                      </a:lnTo>
                                      <a:lnTo>
                                        <a:pt x="75" y="5"/>
                                      </a:lnTo>
                                      <a:lnTo>
                                        <a:pt x="70" y="3"/>
                                      </a:lnTo>
                                      <a:lnTo>
                                        <a:pt x="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1F1A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55" name="Freeform 25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0685" y="469265"/>
                                  <a:ext cx="63500" cy="43815"/>
                                </a:xfrm>
                                <a:custGeom>
                                  <a:avLst/>
                                  <a:gdLst>
                                    <a:gd name="T0" fmla="*/ 90 w 100"/>
                                    <a:gd name="T1" fmla="*/ 0 h 69"/>
                                    <a:gd name="T2" fmla="*/ 85 w 100"/>
                                    <a:gd name="T3" fmla="*/ 0 h 69"/>
                                    <a:gd name="T4" fmla="*/ 80 w 100"/>
                                    <a:gd name="T5" fmla="*/ 0 h 69"/>
                                    <a:gd name="T6" fmla="*/ 77 w 100"/>
                                    <a:gd name="T7" fmla="*/ 5 h 69"/>
                                    <a:gd name="T8" fmla="*/ 75 w 100"/>
                                    <a:gd name="T9" fmla="*/ 7 h 69"/>
                                    <a:gd name="T10" fmla="*/ 65 w 100"/>
                                    <a:gd name="T11" fmla="*/ 22 h 69"/>
                                    <a:gd name="T12" fmla="*/ 55 w 100"/>
                                    <a:gd name="T13" fmla="*/ 34 h 69"/>
                                    <a:gd name="T14" fmla="*/ 42 w 100"/>
                                    <a:gd name="T15" fmla="*/ 44 h 69"/>
                                    <a:gd name="T16" fmla="*/ 30 w 100"/>
                                    <a:gd name="T17" fmla="*/ 54 h 69"/>
                                    <a:gd name="T18" fmla="*/ 8 w 100"/>
                                    <a:gd name="T19" fmla="*/ 64 h 69"/>
                                    <a:gd name="T20" fmla="*/ 0 w 100"/>
                                    <a:gd name="T21" fmla="*/ 69 h 69"/>
                                    <a:gd name="T22" fmla="*/ 20 w 100"/>
                                    <a:gd name="T23" fmla="*/ 67 h 69"/>
                                    <a:gd name="T24" fmla="*/ 42 w 100"/>
                                    <a:gd name="T25" fmla="*/ 59 h 69"/>
                                    <a:gd name="T26" fmla="*/ 62 w 100"/>
                                    <a:gd name="T27" fmla="*/ 49 h 69"/>
                                    <a:gd name="T28" fmla="*/ 77 w 100"/>
                                    <a:gd name="T29" fmla="*/ 39 h 69"/>
                                    <a:gd name="T30" fmla="*/ 92 w 100"/>
                                    <a:gd name="T31" fmla="*/ 27 h 69"/>
                                    <a:gd name="T32" fmla="*/ 100 w 100"/>
                                    <a:gd name="T33" fmla="*/ 15 h 69"/>
                                    <a:gd name="T34" fmla="*/ 100 w 100"/>
                                    <a:gd name="T35" fmla="*/ 10 h 69"/>
                                    <a:gd name="T36" fmla="*/ 100 w 100"/>
                                    <a:gd name="T37" fmla="*/ 5 h 69"/>
                                    <a:gd name="T38" fmla="*/ 95 w 100"/>
                                    <a:gd name="T39" fmla="*/ 2 h 69"/>
                                    <a:gd name="T40" fmla="*/ 90 w 100"/>
                                    <a:gd name="T41" fmla="*/ 0 h 6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100" h="69">
                                      <a:moveTo>
                                        <a:pt x="90" y="0"/>
                                      </a:moveTo>
                                      <a:lnTo>
                                        <a:pt x="85" y="0"/>
                                      </a:lnTo>
                                      <a:lnTo>
                                        <a:pt x="80" y="0"/>
                                      </a:lnTo>
                                      <a:lnTo>
                                        <a:pt x="77" y="5"/>
                                      </a:lnTo>
                                      <a:lnTo>
                                        <a:pt x="75" y="7"/>
                                      </a:lnTo>
                                      <a:lnTo>
                                        <a:pt x="65" y="22"/>
                                      </a:lnTo>
                                      <a:lnTo>
                                        <a:pt x="55" y="34"/>
                                      </a:lnTo>
                                      <a:lnTo>
                                        <a:pt x="42" y="44"/>
                                      </a:lnTo>
                                      <a:lnTo>
                                        <a:pt x="30" y="54"/>
                                      </a:lnTo>
                                      <a:lnTo>
                                        <a:pt x="8" y="64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20" y="67"/>
                                      </a:lnTo>
                                      <a:lnTo>
                                        <a:pt x="42" y="59"/>
                                      </a:lnTo>
                                      <a:lnTo>
                                        <a:pt x="62" y="49"/>
                                      </a:lnTo>
                                      <a:lnTo>
                                        <a:pt x="77" y="39"/>
                                      </a:lnTo>
                                      <a:lnTo>
                                        <a:pt x="92" y="27"/>
                                      </a:lnTo>
                                      <a:lnTo>
                                        <a:pt x="100" y="15"/>
                                      </a:lnTo>
                                      <a:lnTo>
                                        <a:pt x="100" y="10"/>
                                      </a:lnTo>
                                      <a:lnTo>
                                        <a:pt x="100" y="5"/>
                                      </a:lnTo>
                                      <a:lnTo>
                                        <a:pt x="95" y="2"/>
                                      </a:lnTo>
                                      <a:lnTo>
                                        <a:pt x="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1F1A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56" name="Freeform 25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7035" y="467360"/>
                                  <a:ext cx="77470" cy="45720"/>
                                </a:xfrm>
                                <a:custGeom>
                                  <a:avLst/>
                                  <a:gdLst>
                                    <a:gd name="T0" fmla="*/ 112 w 122"/>
                                    <a:gd name="T1" fmla="*/ 0 h 72"/>
                                    <a:gd name="T2" fmla="*/ 102 w 122"/>
                                    <a:gd name="T3" fmla="*/ 3 h 72"/>
                                    <a:gd name="T4" fmla="*/ 95 w 122"/>
                                    <a:gd name="T5" fmla="*/ 10 h 72"/>
                                    <a:gd name="T6" fmla="*/ 85 w 122"/>
                                    <a:gd name="T7" fmla="*/ 25 h 72"/>
                                    <a:gd name="T8" fmla="*/ 70 w 122"/>
                                    <a:gd name="T9" fmla="*/ 40 h 72"/>
                                    <a:gd name="T10" fmla="*/ 55 w 122"/>
                                    <a:gd name="T11" fmla="*/ 50 h 72"/>
                                    <a:gd name="T12" fmla="*/ 37 w 122"/>
                                    <a:gd name="T13" fmla="*/ 60 h 72"/>
                                    <a:gd name="T14" fmla="*/ 10 w 122"/>
                                    <a:gd name="T15" fmla="*/ 70 h 72"/>
                                    <a:gd name="T16" fmla="*/ 0 w 122"/>
                                    <a:gd name="T17" fmla="*/ 72 h 72"/>
                                    <a:gd name="T18" fmla="*/ 20 w 122"/>
                                    <a:gd name="T19" fmla="*/ 72 h 72"/>
                                    <a:gd name="T20" fmla="*/ 40 w 122"/>
                                    <a:gd name="T21" fmla="*/ 67 h 72"/>
                                    <a:gd name="T22" fmla="*/ 60 w 122"/>
                                    <a:gd name="T23" fmla="*/ 62 h 72"/>
                                    <a:gd name="T24" fmla="*/ 80 w 122"/>
                                    <a:gd name="T25" fmla="*/ 55 h 72"/>
                                    <a:gd name="T26" fmla="*/ 95 w 122"/>
                                    <a:gd name="T27" fmla="*/ 45 h 72"/>
                                    <a:gd name="T28" fmla="*/ 107 w 122"/>
                                    <a:gd name="T29" fmla="*/ 35 h 72"/>
                                    <a:gd name="T30" fmla="*/ 117 w 122"/>
                                    <a:gd name="T31" fmla="*/ 25 h 72"/>
                                    <a:gd name="T32" fmla="*/ 122 w 122"/>
                                    <a:gd name="T33" fmla="*/ 15 h 72"/>
                                    <a:gd name="T34" fmla="*/ 122 w 122"/>
                                    <a:gd name="T35" fmla="*/ 10 h 72"/>
                                    <a:gd name="T36" fmla="*/ 122 w 122"/>
                                    <a:gd name="T37" fmla="*/ 5 h 72"/>
                                    <a:gd name="T38" fmla="*/ 117 w 122"/>
                                    <a:gd name="T39" fmla="*/ 3 h 72"/>
                                    <a:gd name="T40" fmla="*/ 112 w 122"/>
                                    <a:gd name="T41" fmla="*/ 0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122" h="72">
                                      <a:moveTo>
                                        <a:pt x="112" y="0"/>
                                      </a:moveTo>
                                      <a:lnTo>
                                        <a:pt x="102" y="3"/>
                                      </a:lnTo>
                                      <a:lnTo>
                                        <a:pt x="95" y="10"/>
                                      </a:lnTo>
                                      <a:lnTo>
                                        <a:pt x="85" y="25"/>
                                      </a:lnTo>
                                      <a:lnTo>
                                        <a:pt x="70" y="40"/>
                                      </a:lnTo>
                                      <a:lnTo>
                                        <a:pt x="55" y="50"/>
                                      </a:lnTo>
                                      <a:lnTo>
                                        <a:pt x="37" y="60"/>
                                      </a:lnTo>
                                      <a:lnTo>
                                        <a:pt x="10" y="70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20" y="72"/>
                                      </a:lnTo>
                                      <a:lnTo>
                                        <a:pt x="40" y="67"/>
                                      </a:lnTo>
                                      <a:lnTo>
                                        <a:pt x="60" y="62"/>
                                      </a:lnTo>
                                      <a:lnTo>
                                        <a:pt x="80" y="55"/>
                                      </a:lnTo>
                                      <a:lnTo>
                                        <a:pt x="95" y="45"/>
                                      </a:lnTo>
                                      <a:lnTo>
                                        <a:pt x="107" y="35"/>
                                      </a:lnTo>
                                      <a:lnTo>
                                        <a:pt x="117" y="25"/>
                                      </a:lnTo>
                                      <a:lnTo>
                                        <a:pt x="122" y="15"/>
                                      </a:lnTo>
                                      <a:lnTo>
                                        <a:pt x="122" y="10"/>
                                      </a:lnTo>
                                      <a:lnTo>
                                        <a:pt x="122" y="5"/>
                                      </a:lnTo>
                                      <a:lnTo>
                                        <a:pt x="117" y="3"/>
                                      </a:lnTo>
                                      <a:lnTo>
                                        <a:pt x="1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1F1A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57" name="Freeform 25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0210" y="467360"/>
                                  <a:ext cx="96520" cy="48895"/>
                                </a:xfrm>
                                <a:custGeom>
                                  <a:avLst/>
                                  <a:gdLst>
                                    <a:gd name="T0" fmla="*/ 139 w 152"/>
                                    <a:gd name="T1" fmla="*/ 0 h 77"/>
                                    <a:gd name="T2" fmla="*/ 134 w 152"/>
                                    <a:gd name="T3" fmla="*/ 0 h 77"/>
                                    <a:gd name="T4" fmla="*/ 129 w 152"/>
                                    <a:gd name="T5" fmla="*/ 3 h 77"/>
                                    <a:gd name="T6" fmla="*/ 124 w 152"/>
                                    <a:gd name="T7" fmla="*/ 5 h 77"/>
                                    <a:gd name="T8" fmla="*/ 122 w 152"/>
                                    <a:gd name="T9" fmla="*/ 10 h 77"/>
                                    <a:gd name="T10" fmla="*/ 117 w 152"/>
                                    <a:gd name="T11" fmla="*/ 20 h 77"/>
                                    <a:gd name="T12" fmla="*/ 109 w 152"/>
                                    <a:gd name="T13" fmla="*/ 27 h 77"/>
                                    <a:gd name="T14" fmla="*/ 102 w 152"/>
                                    <a:gd name="T15" fmla="*/ 35 h 77"/>
                                    <a:gd name="T16" fmla="*/ 95 w 152"/>
                                    <a:gd name="T17" fmla="*/ 42 h 77"/>
                                    <a:gd name="T18" fmla="*/ 75 w 152"/>
                                    <a:gd name="T19" fmla="*/ 52 h 77"/>
                                    <a:gd name="T20" fmla="*/ 52 w 152"/>
                                    <a:gd name="T21" fmla="*/ 62 h 77"/>
                                    <a:gd name="T22" fmla="*/ 17 w 152"/>
                                    <a:gd name="T23" fmla="*/ 72 h 77"/>
                                    <a:gd name="T24" fmla="*/ 0 w 152"/>
                                    <a:gd name="T25" fmla="*/ 77 h 77"/>
                                    <a:gd name="T26" fmla="*/ 13 w 152"/>
                                    <a:gd name="T27" fmla="*/ 77 h 77"/>
                                    <a:gd name="T28" fmla="*/ 25 w 152"/>
                                    <a:gd name="T29" fmla="*/ 77 h 77"/>
                                    <a:gd name="T30" fmla="*/ 37 w 152"/>
                                    <a:gd name="T31" fmla="*/ 75 h 77"/>
                                    <a:gd name="T32" fmla="*/ 52 w 152"/>
                                    <a:gd name="T33" fmla="*/ 72 h 77"/>
                                    <a:gd name="T34" fmla="*/ 82 w 152"/>
                                    <a:gd name="T35" fmla="*/ 62 h 77"/>
                                    <a:gd name="T36" fmla="*/ 112 w 152"/>
                                    <a:gd name="T37" fmla="*/ 50 h 77"/>
                                    <a:gd name="T38" fmla="*/ 134 w 152"/>
                                    <a:gd name="T39" fmla="*/ 35 h 77"/>
                                    <a:gd name="T40" fmla="*/ 149 w 152"/>
                                    <a:gd name="T41" fmla="*/ 22 h 77"/>
                                    <a:gd name="T42" fmla="*/ 152 w 152"/>
                                    <a:gd name="T43" fmla="*/ 15 h 77"/>
                                    <a:gd name="T44" fmla="*/ 152 w 152"/>
                                    <a:gd name="T45" fmla="*/ 10 h 77"/>
                                    <a:gd name="T46" fmla="*/ 149 w 152"/>
                                    <a:gd name="T47" fmla="*/ 5 h 77"/>
                                    <a:gd name="T48" fmla="*/ 139 w 152"/>
                                    <a:gd name="T49" fmla="*/ 0 h 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152" h="77">
                                      <a:moveTo>
                                        <a:pt x="139" y="0"/>
                                      </a:moveTo>
                                      <a:lnTo>
                                        <a:pt x="134" y="0"/>
                                      </a:lnTo>
                                      <a:lnTo>
                                        <a:pt x="129" y="3"/>
                                      </a:lnTo>
                                      <a:lnTo>
                                        <a:pt x="124" y="5"/>
                                      </a:lnTo>
                                      <a:lnTo>
                                        <a:pt x="122" y="10"/>
                                      </a:lnTo>
                                      <a:lnTo>
                                        <a:pt x="117" y="20"/>
                                      </a:lnTo>
                                      <a:lnTo>
                                        <a:pt x="109" y="27"/>
                                      </a:lnTo>
                                      <a:lnTo>
                                        <a:pt x="102" y="35"/>
                                      </a:lnTo>
                                      <a:lnTo>
                                        <a:pt x="95" y="42"/>
                                      </a:lnTo>
                                      <a:lnTo>
                                        <a:pt x="75" y="52"/>
                                      </a:lnTo>
                                      <a:lnTo>
                                        <a:pt x="52" y="62"/>
                                      </a:lnTo>
                                      <a:lnTo>
                                        <a:pt x="17" y="72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13" y="77"/>
                                      </a:lnTo>
                                      <a:lnTo>
                                        <a:pt x="25" y="77"/>
                                      </a:lnTo>
                                      <a:lnTo>
                                        <a:pt x="37" y="75"/>
                                      </a:lnTo>
                                      <a:lnTo>
                                        <a:pt x="52" y="72"/>
                                      </a:lnTo>
                                      <a:lnTo>
                                        <a:pt x="82" y="62"/>
                                      </a:lnTo>
                                      <a:lnTo>
                                        <a:pt x="112" y="50"/>
                                      </a:lnTo>
                                      <a:lnTo>
                                        <a:pt x="134" y="35"/>
                                      </a:lnTo>
                                      <a:lnTo>
                                        <a:pt x="149" y="22"/>
                                      </a:lnTo>
                                      <a:lnTo>
                                        <a:pt x="152" y="15"/>
                                      </a:lnTo>
                                      <a:lnTo>
                                        <a:pt x="152" y="10"/>
                                      </a:lnTo>
                                      <a:lnTo>
                                        <a:pt x="149" y="5"/>
                                      </a:lnTo>
                                      <a:lnTo>
                                        <a:pt x="13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1F1A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58" name="Freeform 25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2110" y="467360"/>
                                  <a:ext cx="19050" cy="44450"/>
                                </a:xfrm>
                                <a:custGeom>
                                  <a:avLst/>
                                  <a:gdLst>
                                    <a:gd name="T0" fmla="*/ 13 w 30"/>
                                    <a:gd name="T1" fmla="*/ 0 h 70"/>
                                    <a:gd name="T2" fmla="*/ 18 w 30"/>
                                    <a:gd name="T3" fmla="*/ 3 h 70"/>
                                    <a:gd name="T4" fmla="*/ 23 w 30"/>
                                    <a:gd name="T5" fmla="*/ 5 h 70"/>
                                    <a:gd name="T6" fmla="*/ 28 w 30"/>
                                    <a:gd name="T7" fmla="*/ 13 h 70"/>
                                    <a:gd name="T8" fmla="*/ 30 w 30"/>
                                    <a:gd name="T9" fmla="*/ 20 h 70"/>
                                    <a:gd name="T10" fmla="*/ 30 w 30"/>
                                    <a:gd name="T11" fmla="*/ 32 h 70"/>
                                    <a:gd name="T12" fmla="*/ 30 w 30"/>
                                    <a:gd name="T13" fmla="*/ 42 h 70"/>
                                    <a:gd name="T14" fmla="*/ 30 w 30"/>
                                    <a:gd name="T15" fmla="*/ 62 h 70"/>
                                    <a:gd name="T16" fmla="*/ 28 w 30"/>
                                    <a:gd name="T17" fmla="*/ 70 h 70"/>
                                    <a:gd name="T18" fmla="*/ 20 w 30"/>
                                    <a:gd name="T19" fmla="*/ 62 h 70"/>
                                    <a:gd name="T20" fmla="*/ 10 w 30"/>
                                    <a:gd name="T21" fmla="*/ 45 h 70"/>
                                    <a:gd name="T22" fmla="*/ 5 w 30"/>
                                    <a:gd name="T23" fmla="*/ 35 h 70"/>
                                    <a:gd name="T24" fmla="*/ 3 w 30"/>
                                    <a:gd name="T25" fmla="*/ 25 h 70"/>
                                    <a:gd name="T26" fmla="*/ 0 w 30"/>
                                    <a:gd name="T27" fmla="*/ 15 h 70"/>
                                    <a:gd name="T28" fmla="*/ 0 w 30"/>
                                    <a:gd name="T29" fmla="*/ 8 h 70"/>
                                    <a:gd name="T30" fmla="*/ 5 w 30"/>
                                    <a:gd name="T31" fmla="*/ 3 h 70"/>
                                    <a:gd name="T32" fmla="*/ 13 w 30"/>
                                    <a:gd name="T33" fmla="*/ 0 h 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30" h="70">
                                      <a:moveTo>
                                        <a:pt x="13" y="0"/>
                                      </a:moveTo>
                                      <a:lnTo>
                                        <a:pt x="18" y="3"/>
                                      </a:lnTo>
                                      <a:lnTo>
                                        <a:pt x="23" y="5"/>
                                      </a:lnTo>
                                      <a:lnTo>
                                        <a:pt x="28" y="13"/>
                                      </a:lnTo>
                                      <a:lnTo>
                                        <a:pt x="30" y="20"/>
                                      </a:lnTo>
                                      <a:lnTo>
                                        <a:pt x="30" y="32"/>
                                      </a:lnTo>
                                      <a:lnTo>
                                        <a:pt x="30" y="42"/>
                                      </a:lnTo>
                                      <a:lnTo>
                                        <a:pt x="30" y="62"/>
                                      </a:lnTo>
                                      <a:lnTo>
                                        <a:pt x="28" y="70"/>
                                      </a:lnTo>
                                      <a:lnTo>
                                        <a:pt x="20" y="62"/>
                                      </a:lnTo>
                                      <a:lnTo>
                                        <a:pt x="10" y="45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3" y="25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1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1F1A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59" name="Freeform 25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4965" y="467360"/>
                                  <a:ext cx="34925" cy="44450"/>
                                </a:xfrm>
                                <a:custGeom>
                                  <a:avLst/>
                                  <a:gdLst>
                                    <a:gd name="T0" fmla="*/ 13 w 55"/>
                                    <a:gd name="T1" fmla="*/ 0 h 70"/>
                                    <a:gd name="T2" fmla="*/ 18 w 55"/>
                                    <a:gd name="T3" fmla="*/ 3 h 70"/>
                                    <a:gd name="T4" fmla="*/ 22 w 55"/>
                                    <a:gd name="T5" fmla="*/ 8 h 70"/>
                                    <a:gd name="T6" fmla="*/ 27 w 55"/>
                                    <a:gd name="T7" fmla="*/ 18 h 70"/>
                                    <a:gd name="T8" fmla="*/ 32 w 55"/>
                                    <a:gd name="T9" fmla="*/ 32 h 70"/>
                                    <a:gd name="T10" fmla="*/ 45 w 55"/>
                                    <a:gd name="T11" fmla="*/ 57 h 70"/>
                                    <a:gd name="T12" fmla="*/ 55 w 55"/>
                                    <a:gd name="T13" fmla="*/ 70 h 70"/>
                                    <a:gd name="T14" fmla="*/ 47 w 55"/>
                                    <a:gd name="T15" fmla="*/ 70 h 70"/>
                                    <a:gd name="T16" fmla="*/ 40 w 55"/>
                                    <a:gd name="T17" fmla="*/ 65 h 70"/>
                                    <a:gd name="T18" fmla="*/ 32 w 55"/>
                                    <a:gd name="T19" fmla="*/ 55 h 70"/>
                                    <a:gd name="T20" fmla="*/ 22 w 55"/>
                                    <a:gd name="T21" fmla="*/ 47 h 70"/>
                                    <a:gd name="T22" fmla="*/ 13 w 55"/>
                                    <a:gd name="T23" fmla="*/ 35 h 70"/>
                                    <a:gd name="T24" fmla="*/ 5 w 55"/>
                                    <a:gd name="T25" fmla="*/ 25 h 70"/>
                                    <a:gd name="T26" fmla="*/ 0 w 55"/>
                                    <a:gd name="T27" fmla="*/ 15 h 70"/>
                                    <a:gd name="T28" fmla="*/ 0 w 55"/>
                                    <a:gd name="T29" fmla="*/ 8 h 70"/>
                                    <a:gd name="T30" fmla="*/ 5 w 55"/>
                                    <a:gd name="T31" fmla="*/ 3 h 70"/>
                                    <a:gd name="T32" fmla="*/ 13 w 55"/>
                                    <a:gd name="T33" fmla="*/ 0 h 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55" h="70">
                                      <a:moveTo>
                                        <a:pt x="13" y="0"/>
                                      </a:moveTo>
                                      <a:lnTo>
                                        <a:pt x="18" y="3"/>
                                      </a:lnTo>
                                      <a:lnTo>
                                        <a:pt x="22" y="8"/>
                                      </a:lnTo>
                                      <a:lnTo>
                                        <a:pt x="27" y="18"/>
                                      </a:lnTo>
                                      <a:lnTo>
                                        <a:pt x="32" y="32"/>
                                      </a:lnTo>
                                      <a:lnTo>
                                        <a:pt x="45" y="57"/>
                                      </a:lnTo>
                                      <a:lnTo>
                                        <a:pt x="55" y="70"/>
                                      </a:lnTo>
                                      <a:lnTo>
                                        <a:pt x="47" y="70"/>
                                      </a:lnTo>
                                      <a:lnTo>
                                        <a:pt x="40" y="65"/>
                                      </a:lnTo>
                                      <a:lnTo>
                                        <a:pt x="32" y="55"/>
                                      </a:lnTo>
                                      <a:lnTo>
                                        <a:pt x="22" y="47"/>
                                      </a:lnTo>
                                      <a:lnTo>
                                        <a:pt x="13" y="35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1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1F1A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60" name="Freeform 25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7820" y="467360"/>
                                  <a:ext cx="46990" cy="44450"/>
                                </a:xfrm>
                                <a:custGeom>
                                  <a:avLst/>
                                  <a:gdLst>
                                    <a:gd name="T0" fmla="*/ 12 w 74"/>
                                    <a:gd name="T1" fmla="*/ 0 h 70"/>
                                    <a:gd name="T2" fmla="*/ 20 w 74"/>
                                    <a:gd name="T3" fmla="*/ 0 h 70"/>
                                    <a:gd name="T4" fmla="*/ 22 w 74"/>
                                    <a:gd name="T5" fmla="*/ 5 h 70"/>
                                    <a:gd name="T6" fmla="*/ 30 w 74"/>
                                    <a:gd name="T7" fmla="*/ 18 h 70"/>
                                    <a:gd name="T8" fmla="*/ 37 w 74"/>
                                    <a:gd name="T9" fmla="*/ 30 h 70"/>
                                    <a:gd name="T10" fmla="*/ 52 w 74"/>
                                    <a:gd name="T11" fmla="*/ 50 h 70"/>
                                    <a:gd name="T12" fmla="*/ 67 w 74"/>
                                    <a:gd name="T13" fmla="*/ 65 h 70"/>
                                    <a:gd name="T14" fmla="*/ 74 w 74"/>
                                    <a:gd name="T15" fmla="*/ 70 h 70"/>
                                    <a:gd name="T16" fmla="*/ 74 w 74"/>
                                    <a:gd name="T17" fmla="*/ 70 h 70"/>
                                    <a:gd name="T18" fmla="*/ 62 w 74"/>
                                    <a:gd name="T19" fmla="*/ 67 h 70"/>
                                    <a:gd name="T20" fmla="*/ 47 w 74"/>
                                    <a:gd name="T21" fmla="*/ 60 h 70"/>
                                    <a:gd name="T22" fmla="*/ 32 w 74"/>
                                    <a:gd name="T23" fmla="*/ 50 h 70"/>
                                    <a:gd name="T24" fmla="*/ 17 w 74"/>
                                    <a:gd name="T25" fmla="*/ 37 h 70"/>
                                    <a:gd name="T26" fmla="*/ 5 w 74"/>
                                    <a:gd name="T27" fmla="*/ 25 h 70"/>
                                    <a:gd name="T28" fmla="*/ 0 w 74"/>
                                    <a:gd name="T29" fmla="*/ 13 h 70"/>
                                    <a:gd name="T30" fmla="*/ 0 w 74"/>
                                    <a:gd name="T31" fmla="*/ 8 h 70"/>
                                    <a:gd name="T32" fmla="*/ 2 w 74"/>
                                    <a:gd name="T33" fmla="*/ 5 h 70"/>
                                    <a:gd name="T34" fmla="*/ 5 w 74"/>
                                    <a:gd name="T35" fmla="*/ 3 h 70"/>
                                    <a:gd name="T36" fmla="*/ 12 w 74"/>
                                    <a:gd name="T37" fmla="*/ 0 h 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74" h="70">
                                      <a:moveTo>
                                        <a:pt x="12" y="0"/>
                                      </a:moveTo>
                                      <a:lnTo>
                                        <a:pt x="20" y="0"/>
                                      </a:lnTo>
                                      <a:lnTo>
                                        <a:pt x="22" y="5"/>
                                      </a:lnTo>
                                      <a:lnTo>
                                        <a:pt x="30" y="18"/>
                                      </a:lnTo>
                                      <a:lnTo>
                                        <a:pt x="37" y="30"/>
                                      </a:lnTo>
                                      <a:lnTo>
                                        <a:pt x="52" y="50"/>
                                      </a:lnTo>
                                      <a:lnTo>
                                        <a:pt x="67" y="65"/>
                                      </a:lnTo>
                                      <a:lnTo>
                                        <a:pt x="74" y="70"/>
                                      </a:lnTo>
                                      <a:lnTo>
                                        <a:pt x="74" y="70"/>
                                      </a:lnTo>
                                      <a:lnTo>
                                        <a:pt x="62" y="67"/>
                                      </a:lnTo>
                                      <a:lnTo>
                                        <a:pt x="47" y="60"/>
                                      </a:lnTo>
                                      <a:lnTo>
                                        <a:pt x="32" y="50"/>
                                      </a:lnTo>
                                      <a:lnTo>
                                        <a:pt x="17" y="37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2" y="5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1F1A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61" name="Freeform 25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8770" y="469265"/>
                                  <a:ext cx="62865" cy="43815"/>
                                </a:xfrm>
                                <a:custGeom>
                                  <a:avLst/>
                                  <a:gdLst>
                                    <a:gd name="T0" fmla="*/ 12 w 99"/>
                                    <a:gd name="T1" fmla="*/ 0 h 69"/>
                                    <a:gd name="T2" fmla="*/ 15 w 99"/>
                                    <a:gd name="T3" fmla="*/ 0 h 69"/>
                                    <a:gd name="T4" fmla="*/ 20 w 99"/>
                                    <a:gd name="T5" fmla="*/ 0 h 69"/>
                                    <a:gd name="T6" fmla="*/ 25 w 99"/>
                                    <a:gd name="T7" fmla="*/ 5 h 69"/>
                                    <a:gd name="T8" fmla="*/ 27 w 99"/>
                                    <a:gd name="T9" fmla="*/ 7 h 69"/>
                                    <a:gd name="T10" fmla="*/ 35 w 99"/>
                                    <a:gd name="T11" fmla="*/ 22 h 69"/>
                                    <a:gd name="T12" fmla="*/ 45 w 99"/>
                                    <a:gd name="T13" fmla="*/ 34 h 69"/>
                                    <a:gd name="T14" fmla="*/ 57 w 99"/>
                                    <a:gd name="T15" fmla="*/ 44 h 69"/>
                                    <a:gd name="T16" fmla="*/ 70 w 99"/>
                                    <a:gd name="T17" fmla="*/ 54 h 69"/>
                                    <a:gd name="T18" fmla="*/ 92 w 99"/>
                                    <a:gd name="T19" fmla="*/ 64 h 69"/>
                                    <a:gd name="T20" fmla="*/ 99 w 99"/>
                                    <a:gd name="T21" fmla="*/ 69 h 69"/>
                                    <a:gd name="T22" fmla="*/ 79 w 99"/>
                                    <a:gd name="T23" fmla="*/ 67 h 69"/>
                                    <a:gd name="T24" fmla="*/ 60 w 99"/>
                                    <a:gd name="T25" fmla="*/ 59 h 69"/>
                                    <a:gd name="T26" fmla="*/ 40 w 99"/>
                                    <a:gd name="T27" fmla="*/ 49 h 69"/>
                                    <a:gd name="T28" fmla="*/ 22 w 99"/>
                                    <a:gd name="T29" fmla="*/ 39 h 69"/>
                                    <a:gd name="T30" fmla="*/ 10 w 99"/>
                                    <a:gd name="T31" fmla="*/ 27 h 69"/>
                                    <a:gd name="T32" fmla="*/ 2 w 99"/>
                                    <a:gd name="T33" fmla="*/ 15 h 69"/>
                                    <a:gd name="T34" fmla="*/ 0 w 99"/>
                                    <a:gd name="T35" fmla="*/ 10 h 69"/>
                                    <a:gd name="T36" fmla="*/ 2 w 99"/>
                                    <a:gd name="T37" fmla="*/ 5 h 69"/>
                                    <a:gd name="T38" fmla="*/ 5 w 99"/>
                                    <a:gd name="T39" fmla="*/ 2 h 69"/>
                                    <a:gd name="T40" fmla="*/ 12 w 99"/>
                                    <a:gd name="T41" fmla="*/ 0 h 6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99" h="69">
                                      <a:moveTo>
                                        <a:pt x="12" y="0"/>
                                      </a:moveTo>
                                      <a:lnTo>
                                        <a:pt x="15" y="0"/>
                                      </a:lnTo>
                                      <a:lnTo>
                                        <a:pt x="20" y="0"/>
                                      </a:lnTo>
                                      <a:lnTo>
                                        <a:pt x="25" y="5"/>
                                      </a:lnTo>
                                      <a:lnTo>
                                        <a:pt x="27" y="7"/>
                                      </a:lnTo>
                                      <a:lnTo>
                                        <a:pt x="35" y="22"/>
                                      </a:lnTo>
                                      <a:lnTo>
                                        <a:pt x="45" y="34"/>
                                      </a:lnTo>
                                      <a:lnTo>
                                        <a:pt x="57" y="44"/>
                                      </a:lnTo>
                                      <a:lnTo>
                                        <a:pt x="70" y="54"/>
                                      </a:lnTo>
                                      <a:lnTo>
                                        <a:pt x="92" y="64"/>
                                      </a:lnTo>
                                      <a:lnTo>
                                        <a:pt x="99" y="69"/>
                                      </a:lnTo>
                                      <a:lnTo>
                                        <a:pt x="79" y="67"/>
                                      </a:lnTo>
                                      <a:lnTo>
                                        <a:pt x="60" y="59"/>
                                      </a:lnTo>
                                      <a:lnTo>
                                        <a:pt x="40" y="49"/>
                                      </a:lnTo>
                                      <a:lnTo>
                                        <a:pt x="22" y="39"/>
                                      </a:lnTo>
                                      <a:lnTo>
                                        <a:pt x="10" y="27"/>
                                      </a:lnTo>
                                      <a:lnTo>
                                        <a:pt x="2" y="15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2" y="5"/>
                                      </a:lnTo>
                                      <a:lnTo>
                                        <a:pt x="5" y="2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1F1A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62" name="Freeform 25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8450" y="467360"/>
                                  <a:ext cx="78740" cy="45720"/>
                                </a:xfrm>
                                <a:custGeom>
                                  <a:avLst/>
                                  <a:gdLst>
                                    <a:gd name="T0" fmla="*/ 12 w 124"/>
                                    <a:gd name="T1" fmla="*/ 0 h 72"/>
                                    <a:gd name="T2" fmla="*/ 22 w 124"/>
                                    <a:gd name="T3" fmla="*/ 3 h 72"/>
                                    <a:gd name="T4" fmla="*/ 29 w 124"/>
                                    <a:gd name="T5" fmla="*/ 10 h 72"/>
                                    <a:gd name="T6" fmla="*/ 39 w 124"/>
                                    <a:gd name="T7" fmla="*/ 25 h 72"/>
                                    <a:gd name="T8" fmla="*/ 52 w 124"/>
                                    <a:gd name="T9" fmla="*/ 40 h 72"/>
                                    <a:gd name="T10" fmla="*/ 67 w 124"/>
                                    <a:gd name="T11" fmla="*/ 50 h 72"/>
                                    <a:gd name="T12" fmla="*/ 84 w 124"/>
                                    <a:gd name="T13" fmla="*/ 60 h 72"/>
                                    <a:gd name="T14" fmla="*/ 111 w 124"/>
                                    <a:gd name="T15" fmla="*/ 70 h 72"/>
                                    <a:gd name="T16" fmla="*/ 124 w 124"/>
                                    <a:gd name="T17" fmla="*/ 72 h 72"/>
                                    <a:gd name="T18" fmla="*/ 104 w 124"/>
                                    <a:gd name="T19" fmla="*/ 72 h 72"/>
                                    <a:gd name="T20" fmla="*/ 82 w 124"/>
                                    <a:gd name="T21" fmla="*/ 67 h 72"/>
                                    <a:gd name="T22" fmla="*/ 62 w 124"/>
                                    <a:gd name="T23" fmla="*/ 62 h 72"/>
                                    <a:gd name="T24" fmla="*/ 44 w 124"/>
                                    <a:gd name="T25" fmla="*/ 55 h 72"/>
                                    <a:gd name="T26" fmla="*/ 27 w 124"/>
                                    <a:gd name="T27" fmla="*/ 45 h 72"/>
                                    <a:gd name="T28" fmla="*/ 15 w 124"/>
                                    <a:gd name="T29" fmla="*/ 35 h 72"/>
                                    <a:gd name="T30" fmla="*/ 5 w 124"/>
                                    <a:gd name="T31" fmla="*/ 25 h 72"/>
                                    <a:gd name="T32" fmla="*/ 0 w 124"/>
                                    <a:gd name="T33" fmla="*/ 15 h 72"/>
                                    <a:gd name="T34" fmla="*/ 0 w 124"/>
                                    <a:gd name="T35" fmla="*/ 10 h 72"/>
                                    <a:gd name="T36" fmla="*/ 2 w 124"/>
                                    <a:gd name="T37" fmla="*/ 5 h 72"/>
                                    <a:gd name="T38" fmla="*/ 5 w 124"/>
                                    <a:gd name="T39" fmla="*/ 3 h 72"/>
                                    <a:gd name="T40" fmla="*/ 12 w 124"/>
                                    <a:gd name="T41" fmla="*/ 0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124" h="72">
                                      <a:moveTo>
                                        <a:pt x="12" y="0"/>
                                      </a:moveTo>
                                      <a:lnTo>
                                        <a:pt x="22" y="3"/>
                                      </a:lnTo>
                                      <a:lnTo>
                                        <a:pt x="29" y="10"/>
                                      </a:lnTo>
                                      <a:lnTo>
                                        <a:pt x="39" y="25"/>
                                      </a:lnTo>
                                      <a:lnTo>
                                        <a:pt x="52" y="40"/>
                                      </a:lnTo>
                                      <a:lnTo>
                                        <a:pt x="67" y="50"/>
                                      </a:lnTo>
                                      <a:lnTo>
                                        <a:pt x="84" y="60"/>
                                      </a:lnTo>
                                      <a:lnTo>
                                        <a:pt x="111" y="70"/>
                                      </a:lnTo>
                                      <a:lnTo>
                                        <a:pt x="124" y="72"/>
                                      </a:lnTo>
                                      <a:lnTo>
                                        <a:pt x="104" y="72"/>
                                      </a:lnTo>
                                      <a:lnTo>
                                        <a:pt x="82" y="67"/>
                                      </a:lnTo>
                                      <a:lnTo>
                                        <a:pt x="62" y="62"/>
                                      </a:lnTo>
                                      <a:lnTo>
                                        <a:pt x="44" y="55"/>
                                      </a:lnTo>
                                      <a:lnTo>
                                        <a:pt x="27" y="45"/>
                                      </a:lnTo>
                                      <a:lnTo>
                                        <a:pt x="15" y="35"/>
                                      </a:lnTo>
                                      <a:lnTo>
                                        <a:pt x="5" y="25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2" y="5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1F1A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63" name="Freeform 25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6225" y="467360"/>
                                  <a:ext cx="95885" cy="48895"/>
                                </a:xfrm>
                                <a:custGeom>
                                  <a:avLst/>
                                  <a:gdLst>
                                    <a:gd name="T0" fmla="*/ 12 w 151"/>
                                    <a:gd name="T1" fmla="*/ 0 h 77"/>
                                    <a:gd name="T2" fmla="*/ 17 w 151"/>
                                    <a:gd name="T3" fmla="*/ 0 h 77"/>
                                    <a:gd name="T4" fmla="*/ 22 w 151"/>
                                    <a:gd name="T5" fmla="*/ 3 h 77"/>
                                    <a:gd name="T6" fmla="*/ 27 w 151"/>
                                    <a:gd name="T7" fmla="*/ 5 h 77"/>
                                    <a:gd name="T8" fmla="*/ 32 w 151"/>
                                    <a:gd name="T9" fmla="*/ 10 h 77"/>
                                    <a:gd name="T10" fmla="*/ 37 w 151"/>
                                    <a:gd name="T11" fmla="*/ 20 h 77"/>
                                    <a:gd name="T12" fmla="*/ 42 w 151"/>
                                    <a:gd name="T13" fmla="*/ 27 h 77"/>
                                    <a:gd name="T14" fmla="*/ 50 w 151"/>
                                    <a:gd name="T15" fmla="*/ 35 h 77"/>
                                    <a:gd name="T16" fmla="*/ 60 w 151"/>
                                    <a:gd name="T17" fmla="*/ 42 h 77"/>
                                    <a:gd name="T18" fmla="*/ 79 w 151"/>
                                    <a:gd name="T19" fmla="*/ 52 h 77"/>
                                    <a:gd name="T20" fmla="*/ 99 w 151"/>
                                    <a:gd name="T21" fmla="*/ 62 h 77"/>
                                    <a:gd name="T22" fmla="*/ 137 w 151"/>
                                    <a:gd name="T23" fmla="*/ 72 h 77"/>
                                    <a:gd name="T24" fmla="*/ 151 w 151"/>
                                    <a:gd name="T25" fmla="*/ 77 h 77"/>
                                    <a:gd name="T26" fmla="*/ 142 w 151"/>
                                    <a:gd name="T27" fmla="*/ 77 h 77"/>
                                    <a:gd name="T28" fmla="*/ 129 w 151"/>
                                    <a:gd name="T29" fmla="*/ 77 h 77"/>
                                    <a:gd name="T30" fmla="*/ 114 w 151"/>
                                    <a:gd name="T31" fmla="*/ 75 h 77"/>
                                    <a:gd name="T32" fmla="*/ 99 w 151"/>
                                    <a:gd name="T33" fmla="*/ 72 h 77"/>
                                    <a:gd name="T34" fmla="*/ 69 w 151"/>
                                    <a:gd name="T35" fmla="*/ 62 h 77"/>
                                    <a:gd name="T36" fmla="*/ 42 w 151"/>
                                    <a:gd name="T37" fmla="*/ 50 h 77"/>
                                    <a:gd name="T38" fmla="*/ 20 w 151"/>
                                    <a:gd name="T39" fmla="*/ 35 h 77"/>
                                    <a:gd name="T40" fmla="*/ 5 w 151"/>
                                    <a:gd name="T41" fmla="*/ 22 h 77"/>
                                    <a:gd name="T42" fmla="*/ 0 w 151"/>
                                    <a:gd name="T43" fmla="*/ 15 h 77"/>
                                    <a:gd name="T44" fmla="*/ 0 w 151"/>
                                    <a:gd name="T45" fmla="*/ 10 h 77"/>
                                    <a:gd name="T46" fmla="*/ 5 w 151"/>
                                    <a:gd name="T47" fmla="*/ 5 h 77"/>
                                    <a:gd name="T48" fmla="*/ 12 w 151"/>
                                    <a:gd name="T49" fmla="*/ 0 h 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151" h="77">
                                      <a:moveTo>
                                        <a:pt x="12" y="0"/>
                                      </a:moveTo>
                                      <a:lnTo>
                                        <a:pt x="17" y="0"/>
                                      </a:lnTo>
                                      <a:lnTo>
                                        <a:pt x="22" y="3"/>
                                      </a:lnTo>
                                      <a:lnTo>
                                        <a:pt x="27" y="5"/>
                                      </a:lnTo>
                                      <a:lnTo>
                                        <a:pt x="32" y="10"/>
                                      </a:lnTo>
                                      <a:lnTo>
                                        <a:pt x="37" y="20"/>
                                      </a:lnTo>
                                      <a:lnTo>
                                        <a:pt x="42" y="27"/>
                                      </a:lnTo>
                                      <a:lnTo>
                                        <a:pt x="50" y="35"/>
                                      </a:lnTo>
                                      <a:lnTo>
                                        <a:pt x="60" y="42"/>
                                      </a:lnTo>
                                      <a:lnTo>
                                        <a:pt x="79" y="52"/>
                                      </a:lnTo>
                                      <a:lnTo>
                                        <a:pt x="99" y="62"/>
                                      </a:lnTo>
                                      <a:lnTo>
                                        <a:pt x="137" y="72"/>
                                      </a:lnTo>
                                      <a:lnTo>
                                        <a:pt x="151" y="77"/>
                                      </a:lnTo>
                                      <a:lnTo>
                                        <a:pt x="142" y="77"/>
                                      </a:lnTo>
                                      <a:lnTo>
                                        <a:pt x="129" y="77"/>
                                      </a:lnTo>
                                      <a:lnTo>
                                        <a:pt x="114" y="75"/>
                                      </a:lnTo>
                                      <a:lnTo>
                                        <a:pt x="99" y="72"/>
                                      </a:lnTo>
                                      <a:lnTo>
                                        <a:pt x="69" y="62"/>
                                      </a:lnTo>
                                      <a:lnTo>
                                        <a:pt x="42" y="50"/>
                                      </a:lnTo>
                                      <a:lnTo>
                                        <a:pt x="20" y="35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">
                                  <a:solidFill>
                                    <a:srgbClr val="1F1A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64" name="Freeform 255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716280" y="296545"/>
                                  <a:ext cx="26670" cy="67945"/>
                                </a:xfrm>
                                <a:custGeom>
                                  <a:avLst/>
                                  <a:gdLst>
                                    <a:gd name="T0" fmla="*/ 30 w 42"/>
                                    <a:gd name="T1" fmla="*/ 62 h 107"/>
                                    <a:gd name="T2" fmla="*/ 42 w 42"/>
                                    <a:gd name="T3" fmla="*/ 0 h 107"/>
                                    <a:gd name="T4" fmla="*/ 30 w 42"/>
                                    <a:gd name="T5" fmla="*/ 62 h 107"/>
                                    <a:gd name="T6" fmla="*/ 30 w 42"/>
                                    <a:gd name="T7" fmla="*/ 62 h 107"/>
                                    <a:gd name="T8" fmla="*/ 28 w 42"/>
                                    <a:gd name="T9" fmla="*/ 77 h 107"/>
                                    <a:gd name="T10" fmla="*/ 23 w 42"/>
                                    <a:gd name="T11" fmla="*/ 89 h 107"/>
                                    <a:gd name="T12" fmla="*/ 15 w 42"/>
                                    <a:gd name="T13" fmla="*/ 99 h 107"/>
                                    <a:gd name="T14" fmla="*/ 0 w 42"/>
                                    <a:gd name="T15" fmla="*/ 107 h 107"/>
                                    <a:gd name="T16" fmla="*/ 0 w 42"/>
                                    <a:gd name="T17" fmla="*/ 99 h 107"/>
                                    <a:gd name="T18" fmla="*/ 0 w 42"/>
                                    <a:gd name="T19" fmla="*/ 92 h 107"/>
                                    <a:gd name="T20" fmla="*/ 3 w 42"/>
                                    <a:gd name="T21" fmla="*/ 84 h 107"/>
                                    <a:gd name="T22" fmla="*/ 5 w 42"/>
                                    <a:gd name="T23" fmla="*/ 77 h 107"/>
                                    <a:gd name="T24" fmla="*/ 10 w 42"/>
                                    <a:gd name="T25" fmla="*/ 72 h 107"/>
                                    <a:gd name="T26" fmla="*/ 15 w 42"/>
                                    <a:gd name="T27" fmla="*/ 67 h 107"/>
                                    <a:gd name="T28" fmla="*/ 23 w 42"/>
                                    <a:gd name="T29" fmla="*/ 64 h 107"/>
                                    <a:gd name="T30" fmla="*/ 30 w 42"/>
                                    <a:gd name="T31" fmla="*/ 62 h 1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42" h="107">
                                      <a:moveTo>
                                        <a:pt x="30" y="62"/>
                                      </a:moveTo>
                                      <a:lnTo>
                                        <a:pt x="42" y="0"/>
                                      </a:lnTo>
                                      <a:lnTo>
                                        <a:pt x="30" y="62"/>
                                      </a:lnTo>
                                      <a:close/>
                                      <a:moveTo>
                                        <a:pt x="30" y="62"/>
                                      </a:moveTo>
                                      <a:lnTo>
                                        <a:pt x="28" y="77"/>
                                      </a:lnTo>
                                      <a:lnTo>
                                        <a:pt x="23" y="89"/>
                                      </a:lnTo>
                                      <a:lnTo>
                                        <a:pt x="15" y="99"/>
                                      </a:lnTo>
                                      <a:lnTo>
                                        <a:pt x="0" y="107"/>
                                      </a:lnTo>
                                      <a:lnTo>
                                        <a:pt x="0" y="99"/>
                                      </a:lnTo>
                                      <a:lnTo>
                                        <a:pt x="0" y="92"/>
                                      </a:lnTo>
                                      <a:lnTo>
                                        <a:pt x="3" y="84"/>
                                      </a:lnTo>
                                      <a:lnTo>
                                        <a:pt x="5" y="77"/>
                                      </a:lnTo>
                                      <a:lnTo>
                                        <a:pt x="10" y="72"/>
                                      </a:lnTo>
                                      <a:lnTo>
                                        <a:pt x="15" y="67"/>
                                      </a:lnTo>
                                      <a:lnTo>
                                        <a:pt x="23" y="64"/>
                                      </a:lnTo>
                                      <a:lnTo>
                                        <a:pt x="30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65" name="Freeform 25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35330" y="296545"/>
                                  <a:ext cx="7620" cy="39370"/>
                                </a:xfrm>
                                <a:custGeom>
                                  <a:avLst/>
                                  <a:gdLst>
                                    <a:gd name="T0" fmla="*/ 0 w 12"/>
                                    <a:gd name="T1" fmla="*/ 62 h 62"/>
                                    <a:gd name="T2" fmla="*/ 12 w 12"/>
                                    <a:gd name="T3" fmla="*/ 0 h 62"/>
                                    <a:gd name="T4" fmla="*/ 0 w 12"/>
                                    <a:gd name="T5" fmla="*/ 62 h 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" h="62">
                                      <a:moveTo>
                                        <a:pt x="0" y="62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0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66" name="Freeform 25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6280" y="335915"/>
                                  <a:ext cx="19050" cy="28575"/>
                                </a:xfrm>
                                <a:custGeom>
                                  <a:avLst/>
                                  <a:gdLst>
                                    <a:gd name="T0" fmla="*/ 30 w 30"/>
                                    <a:gd name="T1" fmla="*/ 0 h 45"/>
                                    <a:gd name="T2" fmla="*/ 28 w 30"/>
                                    <a:gd name="T3" fmla="*/ 15 h 45"/>
                                    <a:gd name="T4" fmla="*/ 23 w 30"/>
                                    <a:gd name="T5" fmla="*/ 27 h 45"/>
                                    <a:gd name="T6" fmla="*/ 15 w 30"/>
                                    <a:gd name="T7" fmla="*/ 37 h 45"/>
                                    <a:gd name="T8" fmla="*/ 0 w 30"/>
                                    <a:gd name="T9" fmla="*/ 45 h 45"/>
                                    <a:gd name="T10" fmla="*/ 0 w 30"/>
                                    <a:gd name="T11" fmla="*/ 37 h 45"/>
                                    <a:gd name="T12" fmla="*/ 0 w 30"/>
                                    <a:gd name="T13" fmla="*/ 30 h 45"/>
                                    <a:gd name="T14" fmla="*/ 3 w 30"/>
                                    <a:gd name="T15" fmla="*/ 22 h 45"/>
                                    <a:gd name="T16" fmla="*/ 5 w 30"/>
                                    <a:gd name="T17" fmla="*/ 15 h 45"/>
                                    <a:gd name="T18" fmla="*/ 10 w 30"/>
                                    <a:gd name="T19" fmla="*/ 10 h 45"/>
                                    <a:gd name="T20" fmla="*/ 15 w 30"/>
                                    <a:gd name="T21" fmla="*/ 5 h 45"/>
                                    <a:gd name="T22" fmla="*/ 23 w 30"/>
                                    <a:gd name="T23" fmla="*/ 2 h 45"/>
                                    <a:gd name="T24" fmla="*/ 30 w 30"/>
                                    <a:gd name="T25" fmla="*/ 0 h 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30" h="45">
                                      <a:moveTo>
                                        <a:pt x="30" y="0"/>
                                      </a:moveTo>
                                      <a:lnTo>
                                        <a:pt x="28" y="15"/>
                                      </a:lnTo>
                                      <a:lnTo>
                                        <a:pt x="23" y="27"/>
                                      </a:lnTo>
                                      <a:lnTo>
                                        <a:pt x="15" y="37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3" y="22"/>
                                      </a:lnTo>
                                      <a:lnTo>
                                        <a:pt x="5" y="15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15" y="5"/>
                                      </a:lnTo>
                                      <a:lnTo>
                                        <a:pt x="23" y="2"/>
                                      </a:lnTo>
                                      <a:lnTo>
                                        <a:pt x="3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67" name="Freeform 25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9290" y="549910"/>
                                  <a:ext cx="31115" cy="13970"/>
                                </a:xfrm>
                                <a:custGeom>
                                  <a:avLst/>
                                  <a:gdLst>
                                    <a:gd name="T0" fmla="*/ 49 w 49"/>
                                    <a:gd name="T1" fmla="*/ 0 h 22"/>
                                    <a:gd name="T2" fmla="*/ 44 w 49"/>
                                    <a:gd name="T3" fmla="*/ 7 h 22"/>
                                    <a:gd name="T4" fmla="*/ 39 w 49"/>
                                    <a:gd name="T5" fmla="*/ 12 h 22"/>
                                    <a:gd name="T6" fmla="*/ 34 w 49"/>
                                    <a:gd name="T7" fmla="*/ 17 h 22"/>
                                    <a:gd name="T8" fmla="*/ 29 w 49"/>
                                    <a:gd name="T9" fmla="*/ 20 h 22"/>
                                    <a:gd name="T10" fmla="*/ 22 w 49"/>
                                    <a:gd name="T11" fmla="*/ 22 h 22"/>
                                    <a:gd name="T12" fmla="*/ 15 w 49"/>
                                    <a:gd name="T13" fmla="*/ 22 h 22"/>
                                    <a:gd name="T14" fmla="*/ 7 w 49"/>
                                    <a:gd name="T15" fmla="*/ 22 h 22"/>
                                    <a:gd name="T16" fmla="*/ 0 w 49"/>
                                    <a:gd name="T17" fmla="*/ 20 h 22"/>
                                    <a:gd name="T18" fmla="*/ 7 w 49"/>
                                    <a:gd name="T19" fmla="*/ 10 h 22"/>
                                    <a:gd name="T20" fmla="*/ 20 w 49"/>
                                    <a:gd name="T21" fmla="*/ 2 h 22"/>
                                    <a:gd name="T22" fmla="*/ 34 w 49"/>
                                    <a:gd name="T23" fmla="*/ 0 h 22"/>
                                    <a:gd name="T24" fmla="*/ 49 w 49"/>
                                    <a:gd name="T25" fmla="*/ 0 h 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49" h="22">
                                      <a:moveTo>
                                        <a:pt x="49" y="0"/>
                                      </a:moveTo>
                                      <a:lnTo>
                                        <a:pt x="44" y="7"/>
                                      </a:lnTo>
                                      <a:lnTo>
                                        <a:pt x="39" y="12"/>
                                      </a:lnTo>
                                      <a:lnTo>
                                        <a:pt x="34" y="17"/>
                                      </a:lnTo>
                                      <a:lnTo>
                                        <a:pt x="29" y="20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7" y="10"/>
                                      </a:lnTo>
                                      <a:lnTo>
                                        <a:pt x="20" y="2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68" name="Freeform 25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9290" y="549910"/>
                                  <a:ext cx="31115" cy="13970"/>
                                </a:xfrm>
                                <a:custGeom>
                                  <a:avLst/>
                                  <a:gdLst>
                                    <a:gd name="T0" fmla="*/ 49 w 49"/>
                                    <a:gd name="T1" fmla="*/ 0 h 22"/>
                                    <a:gd name="T2" fmla="*/ 44 w 49"/>
                                    <a:gd name="T3" fmla="*/ 7 h 22"/>
                                    <a:gd name="T4" fmla="*/ 39 w 49"/>
                                    <a:gd name="T5" fmla="*/ 12 h 22"/>
                                    <a:gd name="T6" fmla="*/ 34 w 49"/>
                                    <a:gd name="T7" fmla="*/ 17 h 22"/>
                                    <a:gd name="T8" fmla="*/ 29 w 49"/>
                                    <a:gd name="T9" fmla="*/ 20 h 22"/>
                                    <a:gd name="T10" fmla="*/ 22 w 49"/>
                                    <a:gd name="T11" fmla="*/ 22 h 22"/>
                                    <a:gd name="T12" fmla="*/ 15 w 49"/>
                                    <a:gd name="T13" fmla="*/ 22 h 22"/>
                                    <a:gd name="T14" fmla="*/ 7 w 49"/>
                                    <a:gd name="T15" fmla="*/ 22 h 22"/>
                                    <a:gd name="T16" fmla="*/ 0 w 49"/>
                                    <a:gd name="T17" fmla="*/ 20 h 22"/>
                                    <a:gd name="T18" fmla="*/ 7 w 49"/>
                                    <a:gd name="T19" fmla="*/ 10 h 22"/>
                                    <a:gd name="T20" fmla="*/ 20 w 49"/>
                                    <a:gd name="T21" fmla="*/ 2 h 22"/>
                                    <a:gd name="T22" fmla="*/ 34 w 49"/>
                                    <a:gd name="T23" fmla="*/ 0 h 22"/>
                                    <a:gd name="T24" fmla="*/ 49 w 49"/>
                                    <a:gd name="T25" fmla="*/ 0 h 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49" h="22">
                                      <a:moveTo>
                                        <a:pt x="49" y="0"/>
                                      </a:moveTo>
                                      <a:lnTo>
                                        <a:pt x="44" y="7"/>
                                      </a:lnTo>
                                      <a:lnTo>
                                        <a:pt x="39" y="12"/>
                                      </a:lnTo>
                                      <a:lnTo>
                                        <a:pt x="34" y="17"/>
                                      </a:lnTo>
                                      <a:lnTo>
                                        <a:pt x="29" y="20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15" y="22"/>
                                      </a:lnTo>
                                      <a:lnTo>
                                        <a:pt x="7" y="22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7" y="10"/>
                                      </a:lnTo>
                                      <a:lnTo>
                                        <a:pt x="20" y="2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4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69" name="Freeform 25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8265" y="549910"/>
                                  <a:ext cx="28575" cy="12700"/>
                                </a:xfrm>
                                <a:custGeom>
                                  <a:avLst/>
                                  <a:gdLst>
                                    <a:gd name="T0" fmla="*/ 0 w 45"/>
                                    <a:gd name="T1" fmla="*/ 2 h 20"/>
                                    <a:gd name="T2" fmla="*/ 5 w 45"/>
                                    <a:gd name="T3" fmla="*/ 10 h 20"/>
                                    <a:gd name="T4" fmla="*/ 8 w 45"/>
                                    <a:gd name="T5" fmla="*/ 12 h 20"/>
                                    <a:gd name="T6" fmla="*/ 13 w 45"/>
                                    <a:gd name="T7" fmla="*/ 17 h 20"/>
                                    <a:gd name="T8" fmla="*/ 18 w 45"/>
                                    <a:gd name="T9" fmla="*/ 20 h 20"/>
                                    <a:gd name="T10" fmla="*/ 30 w 45"/>
                                    <a:gd name="T11" fmla="*/ 20 h 20"/>
                                    <a:gd name="T12" fmla="*/ 45 w 45"/>
                                    <a:gd name="T13" fmla="*/ 15 h 20"/>
                                    <a:gd name="T14" fmla="*/ 37 w 45"/>
                                    <a:gd name="T15" fmla="*/ 7 h 20"/>
                                    <a:gd name="T16" fmla="*/ 27 w 45"/>
                                    <a:gd name="T17" fmla="*/ 2 h 20"/>
                                    <a:gd name="T18" fmla="*/ 13 w 45"/>
                                    <a:gd name="T19" fmla="*/ 0 h 20"/>
                                    <a:gd name="T20" fmla="*/ 0 w 45"/>
                                    <a:gd name="T21" fmla="*/ 2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45" h="20">
                                      <a:moveTo>
                                        <a:pt x="0" y="2"/>
                                      </a:moveTo>
                                      <a:lnTo>
                                        <a:pt x="5" y="1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18" y="20"/>
                                      </a:lnTo>
                                      <a:lnTo>
                                        <a:pt x="30" y="20"/>
                                      </a:lnTo>
                                      <a:lnTo>
                                        <a:pt x="45" y="15"/>
                                      </a:lnTo>
                                      <a:lnTo>
                                        <a:pt x="37" y="7"/>
                                      </a:lnTo>
                                      <a:lnTo>
                                        <a:pt x="27" y="2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0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70" name="Freeform 25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8265" y="549910"/>
                                  <a:ext cx="28575" cy="12700"/>
                                </a:xfrm>
                                <a:custGeom>
                                  <a:avLst/>
                                  <a:gdLst>
                                    <a:gd name="T0" fmla="*/ 0 w 45"/>
                                    <a:gd name="T1" fmla="*/ 2 h 20"/>
                                    <a:gd name="T2" fmla="*/ 5 w 45"/>
                                    <a:gd name="T3" fmla="*/ 10 h 20"/>
                                    <a:gd name="T4" fmla="*/ 8 w 45"/>
                                    <a:gd name="T5" fmla="*/ 12 h 20"/>
                                    <a:gd name="T6" fmla="*/ 13 w 45"/>
                                    <a:gd name="T7" fmla="*/ 17 h 20"/>
                                    <a:gd name="T8" fmla="*/ 18 w 45"/>
                                    <a:gd name="T9" fmla="*/ 20 h 20"/>
                                    <a:gd name="T10" fmla="*/ 30 w 45"/>
                                    <a:gd name="T11" fmla="*/ 20 h 20"/>
                                    <a:gd name="T12" fmla="*/ 45 w 45"/>
                                    <a:gd name="T13" fmla="*/ 15 h 20"/>
                                    <a:gd name="T14" fmla="*/ 37 w 45"/>
                                    <a:gd name="T15" fmla="*/ 7 h 20"/>
                                    <a:gd name="T16" fmla="*/ 27 w 45"/>
                                    <a:gd name="T17" fmla="*/ 2 h 20"/>
                                    <a:gd name="T18" fmla="*/ 13 w 45"/>
                                    <a:gd name="T19" fmla="*/ 0 h 20"/>
                                    <a:gd name="T20" fmla="*/ 0 w 45"/>
                                    <a:gd name="T21" fmla="*/ 2 h 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45" h="20">
                                      <a:moveTo>
                                        <a:pt x="0" y="2"/>
                                      </a:moveTo>
                                      <a:lnTo>
                                        <a:pt x="5" y="10"/>
                                      </a:lnTo>
                                      <a:lnTo>
                                        <a:pt x="8" y="12"/>
                                      </a:lnTo>
                                      <a:lnTo>
                                        <a:pt x="13" y="17"/>
                                      </a:lnTo>
                                      <a:lnTo>
                                        <a:pt x="18" y="20"/>
                                      </a:lnTo>
                                      <a:lnTo>
                                        <a:pt x="30" y="20"/>
                                      </a:lnTo>
                                      <a:lnTo>
                                        <a:pt x="45" y="15"/>
                                      </a:lnTo>
                                      <a:lnTo>
                                        <a:pt x="37" y="7"/>
                                      </a:lnTo>
                                      <a:lnTo>
                                        <a:pt x="27" y="2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0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71" name="Freeform 25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515" y="339090"/>
                                  <a:ext cx="19050" cy="19050"/>
                                </a:xfrm>
                                <a:custGeom>
                                  <a:avLst/>
                                  <a:gdLst>
                                    <a:gd name="T0" fmla="*/ 0 w 30"/>
                                    <a:gd name="T1" fmla="*/ 0 h 30"/>
                                    <a:gd name="T2" fmla="*/ 0 w 30"/>
                                    <a:gd name="T3" fmla="*/ 5 h 30"/>
                                    <a:gd name="T4" fmla="*/ 0 w 30"/>
                                    <a:gd name="T5" fmla="*/ 12 h 30"/>
                                    <a:gd name="T6" fmla="*/ 3 w 30"/>
                                    <a:gd name="T7" fmla="*/ 17 h 30"/>
                                    <a:gd name="T8" fmla="*/ 5 w 30"/>
                                    <a:gd name="T9" fmla="*/ 22 h 30"/>
                                    <a:gd name="T10" fmla="*/ 18 w 30"/>
                                    <a:gd name="T11" fmla="*/ 27 h 30"/>
                                    <a:gd name="T12" fmla="*/ 30 w 30"/>
                                    <a:gd name="T13" fmla="*/ 30 h 30"/>
                                    <a:gd name="T14" fmla="*/ 28 w 30"/>
                                    <a:gd name="T15" fmla="*/ 22 h 30"/>
                                    <a:gd name="T16" fmla="*/ 23 w 30"/>
                                    <a:gd name="T17" fmla="*/ 12 h 30"/>
                                    <a:gd name="T18" fmla="*/ 13 w 30"/>
                                    <a:gd name="T19" fmla="*/ 2 h 30"/>
                                    <a:gd name="T20" fmla="*/ 0 w 30"/>
                                    <a:gd name="T21" fmla="*/ 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30" h="30">
                                      <a:moveTo>
                                        <a:pt x="0" y="0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3" y="17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18" y="27"/>
                                      </a:lnTo>
                                      <a:lnTo>
                                        <a:pt x="30" y="30"/>
                                      </a:lnTo>
                                      <a:lnTo>
                                        <a:pt x="28" y="22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3BE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72" name="Freeform 25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515" y="339090"/>
                                  <a:ext cx="19050" cy="19050"/>
                                </a:xfrm>
                                <a:custGeom>
                                  <a:avLst/>
                                  <a:gdLst>
                                    <a:gd name="T0" fmla="*/ 0 w 30"/>
                                    <a:gd name="T1" fmla="*/ 0 h 30"/>
                                    <a:gd name="T2" fmla="*/ 0 w 30"/>
                                    <a:gd name="T3" fmla="*/ 5 h 30"/>
                                    <a:gd name="T4" fmla="*/ 0 w 30"/>
                                    <a:gd name="T5" fmla="*/ 12 h 30"/>
                                    <a:gd name="T6" fmla="*/ 3 w 30"/>
                                    <a:gd name="T7" fmla="*/ 17 h 30"/>
                                    <a:gd name="T8" fmla="*/ 5 w 30"/>
                                    <a:gd name="T9" fmla="*/ 22 h 30"/>
                                    <a:gd name="T10" fmla="*/ 18 w 30"/>
                                    <a:gd name="T11" fmla="*/ 27 h 30"/>
                                    <a:gd name="T12" fmla="*/ 30 w 30"/>
                                    <a:gd name="T13" fmla="*/ 30 h 30"/>
                                    <a:gd name="T14" fmla="*/ 28 w 30"/>
                                    <a:gd name="T15" fmla="*/ 22 h 30"/>
                                    <a:gd name="T16" fmla="*/ 23 w 30"/>
                                    <a:gd name="T17" fmla="*/ 12 h 30"/>
                                    <a:gd name="T18" fmla="*/ 13 w 30"/>
                                    <a:gd name="T19" fmla="*/ 2 h 30"/>
                                    <a:gd name="T20" fmla="*/ 0 w 30"/>
                                    <a:gd name="T21" fmla="*/ 0 h 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30" h="30">
                                      <a:moveTo>
                                        <a:pt x="0" y="0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3" y="17"/>
                                      </a:lnTo>
                                      <a:lnTo>
                                        <a:pt x="5" y="22"/>
                                      </a:lnTo>
                                      <a:lnTo>
                                        <a:pt x="18" y="27"/>
                                      </a:lnTo>
                                      <a:lnTo>
                                        <a:pt x="30" y="30"/>
                                      </a:lnTo>
                                      <a:lnTo>
                                        <a:pt x="28" y="22"/>
                                      </a:lnTo>
                                      <a:lnTo>
                                        <a:pt x="23" y="12"/>
                                      </a:lnTo>
                                      <a:lnTo>
                                        <a:pt x="13" y="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0">
                                  <a:solidFill>
                                    <a:srgbClr val="E155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1A0026C2" id="Полотно 4873" o:spid="_x0000_s1026" editas="canvas" style="width:62pt;height:63pt;mso-position-horizontal-relative:char;mso-position-vertical-relative:line" coordsize="7874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width:7874;height:8001;visibility:visible;mso-wrap-style:square">
                        <v:fill o:detectmouseclick="t"/>
                        <v:path o:connecttype="none"/>
                      </v:shape>
                      <v:group id="Group 205" o:spid="_x0000_s1028" style="position:absolute;left:3200;top:76;width:3569;height:7848" coordorigin="6165,426" coordsize="562,1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CCs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kSJ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4wgrPFAAAA3QAA&#10;AA8AAAAAAAAAAAAAAAAAqgIAAGRycy9kb3ducmV2LnhtbFBLBQYAAAAABAAEAPoAAACcAwAAAAA=&#10;">
                        <v:shape id="Freeform 206" o:spid="_x0000_s1029" style="position:absolute;left:6165;top:1434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EfNsMA&#10;AADdAAAADwAAAGRycy9kb3ducmV2LnhtbESPwWrDMBBE74X8g9hAb7GcQE1wI5s0YOitxG3vi7Wx&#10;TaSVaymO66+vCoUeh5l5wxzK2Rox0eh7xwq2SQqCuHG651bBx3u12YPwAVmjcUwKvslDWaweDphr&#10;d+czTXVoRYSwz1FBF8KQS+mbjiz6xA3E0bu40WKIcmylHvEe4dbIXZpm0mLPcaHDgU4dNdf6ZhXQ&#10;uTaV9V+oL1m14GSWl7fPRanH9Xx8BhFoDv/hv/arVrB72mbw+yY+AV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sEfNsMAAADdAAAADwAAAAAAAAAAAAAAAACYAgAAZHJzL2Rv&#10;d25yZXYueG1sUEsFBgAAAAAEAAQA9QAAAIgDAAAAAA==&#10;" path="m33,3l25,,20,,15,,13,3,5,13,,30r20,5l43,38,38,20,33,3xe" fillcolor="#272577" stroked="f">
                          <v:path arrowok="t" o:connecttype="custom" o:connectlocs="33,3;25,0;20,0;15,0;13,3;5,13;0,30;20,35;43,38;38,20;33,3" o:connectangles="0,0,0,0,0,0,0,0,0,0,0"/>
                        </v:shape>
                        <v:shape id="Freeform 207" o:spid="_x0000_s1030" style="position:absolute;left:6165;top:1434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s2RscA&#10;AADdAAAADwAAAGRycy9kb3ducmV2LnhtbESPQWvCQBSE70L/w/IKXkQ3Cm0ldZUiCApFNPWgt0f2&#10;NYnNvg3ZTYz+elcoeBxm5htmtuhMKVqqXWFZwXgUgSBOrS44U3D4WQ2nIJxH1lhaJgVXcrCYv/Rm&#10;GGt74T21ic9EgLCLUUHufRVL6dKcDLqRrYiD92trgz7IOpO6xkuAm1JOouhdGiw4LORY0TKn9C9p&#10;jILj+ZZE37S9ydP51OwGm6Zd01ap/mv39QnCU+ef4f/2WiuYvI0/4PEmPAE5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1bNkbHAAAA3QAAAA8AAAAAAAAAAAAAAAAAmAIAAGRy&#10;cy9kb3ducmV2LnhtbFBLBQYAAAAABAAEAPUAAACMAwAAAAA=&#10;" path="m33,3l25,,20,,15,,13,3,5,13,,30r20,5l43,38,38,20,33,3e" filled="f" strokecolor="#e77817" strokeweight="0">
                          <v:path arrowok="t" o:connecttype="custom" o:connectlocs="33,3;25,0;20,0;15,0;13,3;5,13;0,30;20,35;43,38;38,20;33,3" o:connectangles="0,0,0,0,0,0,0,0,0,0,0"/>
                        </v:shape>
                        <v:shape id="Freeform 208" o:spid="_x0000_s1031" style="position:absolute;left:6344;top:1432;width:43;height:40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oqUsIA&#10;AADdAAAADwAAAGRycy9kb3ducmV2LnhtbERPTYvCMBC9C/sfwgjeNFVQ3GoUV1Tcg4KuB49jM9uW&#10;bSaliTb+e3NY8Ph43/NlMJV4UONKywqGgwQEcWZ1ybmCy8+2PwXhPLLGyjIpeJKD5eKjM8dU25ZP&#10;9Dj7XMQQdikqKLyvUyldVpBBN7A1ceR+bWPQR9jkUjfYxnBTyVGSTKTBkmNDgTWtC8r+znej4Lj5&#10;4ry97UP4/tzuJq70xyselOp1w2oGwlPwb/G/e68VjMbDODe+iU9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WipSwgAAAN0AAAAPAAAAAAAAAAAAAAAAAJgCAABkcnMvZG93&#10;bnJldi54bWxQSwUGAAAAAAQABAD1AAAAhwMAAAAA&#10;" path="m13,5l18,2,23,r5,2l33,5r5,10l43,32,23,37,,40,5,22,13,5xe" fillcolor="#272577" stroked="f">
                          <v:path arrowok="t" o:connecttype="custom" o:connectlocs="13,5;18,2;23,0;28,2;33,5;38,15;43,32;23,37;0,40;5,22;13,5" o:connectangles="0,0,0,0,0,0,0,0,0,0,0"/>
                        </v:shape>
                        <v:shape id="Freeform 209" o:spid="_x0000_s1032" style="position:absolute;left:6344;top:1432;width:43;height:40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lIE8YA&#10;AADdAAAADwAAAGRycy9kb3ducmV2LnhtbESP3WrCQBSE7wu+w3KE3umuAVuNriKlQhFa/HuAQ/aY&#10;RLNnQ3ZN0j59tyD0cpiZb5jlureVaKnxpWMNk7ECQZw5U3Ku4XzajmYgfEA2WDkmDd/kYb0aPC0x&#10;Na7jA7XHkIsIYZ+ihiKEOpXSZwVZ9GNXE0fv4hqLIcoml6bBLsJtJROlXqTFkuNCgTW9FZTdjner&#10;YTr/UpduJ7PP19kVf/Ytqvdkp/XzsN8sQATqw3/40f4wGpLpZA5/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lIE8YAAADdAAAADwAAAAAAAAAAAAAAAACYAgAAZHJz&#10;L2Rvd25yZXYueG1sUEsFBgAAAAAEAAQA9QAAAIsDAAAAAA==&#10;" path="m13,5l18,2,23,r5,2l33,5r5,10l43,32,23,37,,40,5,22,13,5e" filled="f" strokecolor="#e77817" strokeweight="0">
                          <v:path arrowok="t" o:connecttype="custom" o:connectlocs="13,5;18,2;23,0;28,2;33,5;38,15;43,32;23,37;0,40;5,22;13,5" o:connectangles="0,0,0,0,0,0,0,0,0,0,0"/>
                        </v:shape>
                        <v:shape id="Freeform 210" o:spid="_x0000_s1033" style="position:absolute;left:6583;top:1355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r94sQA&#10;AADdAAAADwAAAGRycy9kb3ducmV2LnhtbERPz2vCMBS+D/wfwhN2EU0sbs5qFBk4PE1Wx2C3R/Ns&#10;i81LSTLt9tebg7Djx/d7teltKy7kQ+NYw3SiQBCXzjRcafg87sYvIEJENtg6Jg2/FGCzHjysMDfu&#10;yh90KWIlUgiHHDXUMXa5lKGsyWKYuI44cSfnLcYEfSWNx2sKt63MlHqWFhtODTV29FpTeS5+rIaD&#10;ot3b9xG/Fu/qPD+N/Kz4UzOtH4f9dgkiUh//xXf33mjInrK0P71JT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K/eLEAAAA3QAAAA8AAAAAAAAAAAAAAAAAmAIAAGRycy9k&#10;b3ducmV2LnhtbFBLBQYAAAAABAAEAPUAAACJAwAAAAA=&#10;" path="m50,50l99,,50,50r,l50,50,35,52,20,60,7,69,,84r7,l15,84r7,-2l30,77r7,-5l42,65r5,-8l50,50xe" fillcolor="#f3be00" stroked="f">
                          <v:path arrowok="t" o:connecttype="custom" o:connectlocs="50,50;99,0;50,50;50,50;50,50;35,52;20,60;7,69;0,84;7,84;15,84;22,82;30,77;37,72;42,65;47,57;50,50" o:connectangles="0,0,0,0,0,0,0,0,0,0,0,0,0,0,0,0,0"/>
                        </v:shape>
                        <v:shape id="Freeform 211" o:spid="_x0000_s1034" style="position:absolute;left:6583;top:1355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nu5cUA&#10;AADdAAAADwAAAGRycy9kb3ducmV2LnhtbESPQWvCQBSE70L/w/IKvenGgCKpq9RAQHMQjB56fGSf&#10;STD7NuxuY/rvu4VCj8PMfMNs95PpxUjOd5YVLBcJCOLa6o4bBbdrMd+A8AFZY2+ZFHyTh/3uZbbF&#10;TNsnX2isQiMihH2GCtoQhkxKX7dk0C/sQBy9u3UGQ5SukdrhM8JNL9MkWUuDHceFFgfKW6of1ZdR&#10;UF4wdzlXm7E8FIfpszydi+ak1Nvr9PEOItAU/sN/7aNWkK7SJfy+iU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ae7lxQAAAN0AAAAPAAAAAAAAAAAAAAAAAJgCAABkcnMv&#10;ZG93bnJldi54bWxQSwUGAAAAAAQABAD1AAAAigMAAAAA&#10;" path="m50,50l99,,50,50r,l50,50,35,52,20,60,7,69,,84r7,l15,84r7,-2l30,77r7,-5l42,65r5,-8l50,50e" filled="f" strokecolor="#e77817" strokeweight="0">
                          <v:path arrowok="t" o:connecttype="custom" o:connectlocs="50,50;99,0;50,50;50,50;50,50;35,52;20,60;7,69;0,84;7,84;15,84;22,82;30,77;37,72;42,65;47,57;50,50" o:connectangles="0,0,0,0,0,0,0,0,0,0,0,0,0,0,0,0,0"/>
                        </v:shape>
                        <v:shape id="Freeform 212" o:spid="_x0000_s1035" style="position:absolute;left:6282;top:1477;width:286;height:185;visibility:visible;mso-wrap-style:square;v-text-anchor:top" coordsize="2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cZvsQA&#10;AADdAAAADwAAAGRycy9kb3ducmV2LnhtbESPQWvCQBSE7wX/w/IEb3VjMKLRVURaSI+NgtdH9plE&#10;s29DdjXRX98tFHocZuYbZrMbTCMe1LnasoLZNAJBXFhdc6ngdPx8X4JwHlljY5kUPMnBbjt622Cq&#10;bc/f9Mh9KQKEXYoKKu/bVEpXVGTQTW1LHLyL7Qz6ILtS6g77ADeNjKNoIQ3WHBYqbOlQUXHL70bB&#10;a5Xdk/nXKb/qc6Kz834hP3pUajIe9msQngb/H/5rZ1pBnMQx/L4JT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HGb7EAAAA3QAAAA8AAAAAAAAAAAAAAAAAmAIAAGRycy9k&#10;b3ducmV2LnhtbFBLBQYAAAAABAAEAPUAAACJAwAAAAA=&#10;" path="m154,185r10,-5l174,175,154,145,129,115r25,30l179,172r10,-5l199,165,177,140,157,115r22,25l202,162r9,-7l221,150,202,132,182,112r22,18l224,147r10,-5l244,140,224,122,206,107r20,15l249,135r7,-3l266,127,249,117,234,107r17,10l269,125r10,-3l286,120,234,90,182,60,129,30,77,,60,7,40,17,20,25,,32,45,65,87,97r20,20l124,137r15,23l154,185xe" fillcolor="#f3be00" stroked="f">
                          <v:path arrowok="t" o:connecttype="custom" o:connectlocs="154,185;164,180;174,175;154,145;129,115;154,145;179,172;189,167;199,165;177,140;157,115;179,140;202,162;211,155;221,150;202,132;182,112;204,130;224,147;234,142;244,140;224,122;206,107;226,122;249,135;256,132;266,127;249,117;234,107;251,117;269,125;279,122;286,120;234,90;182,60;129,30;77,0;60,7;40,17;20,25;0,32;45,65;87,97;107,117;124,137;139,160;154,185" o:connectangles="0,0,0,0,0,0,0,0,0,0,0,0,0,0,0,0,0,0,0,0,0,0,0,0,0,0,0,0,0,0,0,0,0,0,0,0,0,0,0,0,0,0,0,0,0,0,0"/>
                        </v:shape>
                        <v:shape id="Freeform 213" o:spid="_x0000_s1036" style="position:absolute;left:6282;top:1477;width:286;height:185;visibility:visible;mso-wrap-style:square;v-text-anchor:top" coordsize="2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Al/8YA&#10;AADdAAAADwAAAGRycy9kb3ducmV2LnhtbESPQWuDQBSE74X+h+UVemtWDQYx2YRSKFQoFE0p5PZw&#10;X9TEfSvuJpp/3y0Uchxm5htms5tNL640us6ygngRgSCure64UfC9f3/JQDiPrLG3TApu5GC3fXzY&#10;YK7txCVdK9+IAGGXo4LW+yGX0tUtGXQLOxAH72hHgz7IsZF6xCnATS+TKFpJgx2HhRYHemupPlcX&#10;o0CeblxkhyTNyqqh6euz2Mc/B6Wen+bXNQhPs7+H/9sfWkGSJkv4exOe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Al/8YAAADdAAAADwAAAAAAAAAAAAAAAACYAgAAZHJz&#10;L2Rvd25yZXYueG1sUEsFBgAAAAAEAAQA9QAAAIsDAAAAAA==&#10;" path="m154,185r10,-5l174,175,154,145,129,115r25,30l179,172r10,-5l199,165,177,140,157,115r22,25l202,162r9,-7l221,150,202,132,182,112r22,18l224,147r10,-5l244,140,224,122,206,107r20,15l249,135r7,-3l266,127,249,117,234,107r17,10l269,125r10,-3l286,120,234,90,182,60,129,30,77,,60,7,40,17,20,25,,32,45,65,87,97r20,20l124,137r15,23l154,185e" filled="f" strokecolor="#e77817" strokeweight="0">
                          <v:path arrowok="t" o:connecttype="custom" o:connectlocs="154,185;164,180;174,175;154,145;129,115;154,145;179,172;189,167;199,165;177,140;157,115;179,140;202,162;211,155;221,150;202,132;182,112;204,130;224,147;234,142;244,140;224,122;206,107;226,122;249,135;256,132;266,127;249,117;234,107;251,117;269,125;279,122;286,120;234,90;182,60;129,30;77,0;60,7;40,17;20,25;0,32;45,65;87,97;107,117;124,137;139,160;154,185" o:connectangles="0,0,0,0,0,0,0,0,0,0,0,0,0,0,0,0,0,0,0,0,0,0,0,0,0,0,0,0,0,0,0,0,0,0,0,0,0,0,0,0,0,0,0,0,0,0,0"/>
                        </v:shape>
                        <v:shape id="Freeform 214" o:spid="_x0000_s1037" style="position:absolute;left:6603;top:624;width:59;height:112;visibility:visible;mso-wrap-style:square;v-text-anchor:top" coordsize="5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9K/cQA&#10;AADdAAAADwAAAGRycy9kb3ducmV2LnhtbESPQWsCMRSE7wX/Q3iF3mrWRYusRilSrd6qluLxuXkm&#10;i5uXZZPq+u+NUOhxmJlvmOm8c7W4UBsqzwoG/QwEcel1xUbB9375OgYRIrLG2jMpuFGA+az3NMVC&#10;+ytv6bKLRiQIhwIV2BibQspQWnIY+r4hTt7Jtw5jkq2RusVrgrta5ln2Jh1WnBYsNrSwVJ53v04B&#10;rr5+zgY/rPk8rpaDZnMonR0q9fLcvU9AROrif/ivvdYK8lE+hMeb9AT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/Sv3EAAAA3QAAAA8AAAAAAAAAAAAAAAAAmAIAAGRycy9k&#10;b3ducmV2LnhtbFBLBQYAAAAABAAEAPUAAACJAwAAAAA=&#10;" path="m40,57l,,40,57xm40,57l50,69r7,15l59,89r-2,8l57,104r-3,8l47,107r-5,-5l37,94,35,87,32,79r,-7l35,64r5,-7xe" fillcolor="#f3be00" stroked="f">
                          <v:path arrowok="t" o:connecttype="custom" o:connectlocs="40,57;0,0;40,57;40,57;50,69;57,84;59,89;57,97;57,104;54,112;47,107;42,102;37,94;35,87;32,79;32,72;35,64;40,57" o:connectangles="0,0,0,0,0,0,0,0,0,0,0,0,0,0,0,0,0,0"/>
                          <o:lock v:ext="edit" verticies="t"/>
                        </v:shape>
                        <v:shape id="Freeform 215" o:spid="_x0000_s1038" style="position:absolute;left:6603;top:624;width:40;height:57;visibility:visible;mso-wrap-style:square;v-text-anchor:top" coordsize="4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BYr8YA&#10;AADdAAAADwAAAGRycy9kb3ducmV2LnhtbESPQWvCQBSE74L/YXmCF6kbU7QluooIgof2oObi7ZF9&#10;zQazb2N2NfHfdwsFj8PMfMOsNr2txYNaXzlWMJsmIIgLpysuFeTn/dsnCB+QNdaOScGTPGzWw8EK&#10;M+06PtLjFEoRIewzVGBCaDIpfWHIop+6hjh6P661GKJsS6lb7CLc1jJNkoW0WHFcMNjQzlBxPd2t&#10;gonJv57prgn7j+Nl0t0O+fv3NVdqPOq3SxCB+vAK/7cPWkE6T+fw9yY+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BYr8YAAADdAAAADwAAAAAAAAAAAAAAAACYAgAAZHJz&#10;L2Rvd25yZXYueG1sUEsFBgAAAAAEAAQA9QAAAIsDAAAAAA==&#10;" path="m40,57l,,40,57xe" filled="f" strokecolor="#e15520" strokeweight="0">
                          <v:path arrowok="t" o:connecttype="custom" o:connectlocs="40,57;0,0;40,57" o:connectangles="0,0,0"/>
                        </v:shape>
                        <v:shape id="Freeform 216" o:spid="_x0000_s1039" style="position:absolute;left:6635;top:681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gsHcUA&#10;AADdAAAADwAAAGRycy9kb3ducmV2LnhtbESPQWvCQBSE7wX/w/IKXkQ3hhokdRWrKEIvasTzI/ua&#10;hGbfptk1pv/eLQg9DjPzDbNY9aYWHbWusqxgOolAEOdWV1wouGS78RyE88gaa8uk4JccrJaDlwWm&#10;2t75RN3ZFyJA2KWooPS+SaV0eUkG3cQ2xMH7sq1BH2RbSN3iPcBNLeMoSqTBisNCiQ1tSsq/zzej&#10;AEdZd/ysnMt+tqPk7SO5op7ulRq+9ut3EJ56/x9+tg9aQTyLE/h7E5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qCwdxQAAAN0AAAAPAAAAAAAAAAAAAAAAAJgCAABkcnMv&#10;ZG93bnJldi54bWxQSwUGAAAAAAQABAD1AAAAigMAAAAA&#10;" path="m8,l18,12r7,15l27,32r-2,8l25,47r-3,8l15,50,10,45,5,37,3,30,,22,,15,3,7,8,e" filled="f" strokecolor="#e15520" strokeweight="0">
                          <v:path arrowok="t" o:connecttype="custom" o:connectlocs="8,0;18,12;25,27;27,32;25,40;25,47;22,55;15,50;10,45;5,37;3,30;0,22;0,15;3,7;8,0" o:connectangles="0,0,0,0,0,0,0,0,0,0,0,0,0,0,0"/>
                        </v:shape>
                        <v:shape id="Freeform 217" o:spid="_x0000_s1040" style="position:absolute;left:6645;top:659;width:40;height:114;visibility:visible;mso-wrap-style:square;v-text-anchor:top" coordsize="4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SF+8cA&#10;AADdAAAADwAAAGRycy9kb3ducmV2LnhtbESPS2vCQBSF94X+h+EW3OnEgG2JjiIVUTdCbH10d8nc&#10;JqGZOyEzJqm/vlMQujycx8eZLXpTiZYaV1pWMB5FIIgzq0vOFXy8r4evIJxH1lhZJgU/5GAxf3yY&#10;YaJtxym1B5+LMMIuQQWF93UipcsKMuhGtiYO3pdtDPogm1zqBrswbioZR9GzNFhyIBRY01tB2ffh&#10;agK3S1em3VTH/HS5nU/dZ71P251Sg6d+OQXhqff/4Xt7qxXEk/gF/t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UhfvHAAAA3QAAAA8AAAAAAAAAAAAAAAAAmAIAAGRy&#10;cy9kb3ducmV2LnhtbFBLBQYAAAAABAAEAPUAAACMAwAAAAA=&#10;" path="m22,62l,,22,62xm22,59l32,74r5,13l40,102r-5,12l30,112r-5,-8l20,99,17,92,15,84r,-10l17,67r5,-8xe" fillcolor="#f3be00" stroked="f">
                          <v:path arrowok="t" o:connecttype="custom" o:connectlocs="22,62;0,0;22,62;22,59;32,74;37,87;40,102;35,114;30,112;25,104;20,99;17,92;15,84;15,74;17,67;22,59" o:connectangles="0,0,0,0,0,0,0,0,0,0,0,0,0,0,0,0"/>
                          <o:lock v:ext="edit" verticies="t"/>
                        </v:shape>
                        <v:shape id="Freeform 218" o:spid="_x0000_s1041" style="position:absolute;left:6645;top:659;width:22;height:62;visibility:visible;mso-wrap-style:square;v-text-anchor:top" coordsize="2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QrncQA&#10;AADdAAAADwAAAGRycy9kb3ducmV2LnhtbERPW2vCMBR+F/YfwhH2pmnLlNEZiwgDp6BOd3k9NGdt&#10;sTnpkqj13y8PAx8/vvus6E0rLuR8Y1lBOk5AEJdWN1wp+Di+jp5B+ICssbVMCm7koZg/DGaYa3vl&#10;d7ocQiViCPscFdQhdLmUvqzJoB/bjjhyP9YZDBG6SmqH1xhuWpklyVQabDg21NjRsqbydDgbBbu1&#10;26S/p+83Pn59Nk/bvVxNlzulHof94gVEoD7cxf/ulVaQTbI4N76JT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kK53EAAAA3QAAAA8AAAAAAAAAAAAAAAAAmAIAAGRycy9k&#10;b3ducmV2LnhtbFBLBQYAAAAABAAEAPUAAACJAwAAAAA=&#10;" path="m22,62l,,22,62xe" filled="f" strokecolor="#e15520" strokeweight="0">
                          <v:path arrowok="t" o:connecttype="custom" o:connectlocs="22,62;0,0;22,62" o:connectangles="0,0,0"/>
                        </v:shape>
                        <v:shape id="Freeform 219" o:spid="_x0000_s1042" style="position:absolute;left:6660;top:718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bOa8YA&#10;AADdAAAADwAAAGRycy9kb3ducmV2LnhtbESPQWvCQBSE7wX/w/IEb3WTYItN3QQRSi0WSq0IvT2y&#10;zySYfbtkV43/3hUKPQ4z8w2zKAfTiTP1vrWsIJ0mIIgrq1uuFex+3h7nIHxA1thZJgVX8lAWo4cF&#10;5tpe+JvO21CLCGGfo4ImBJdL6auGDPqpdcTRO9jeYIiyr6Xu8RLhppNZkjxLgy3HhQYdrRqqjtuT&#10;UbCfJ78faT07rV3mNu2nlen7l1RqMh6WryACDeE//NdeawXZU/YC9zfxCcj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bOa8YAAADdAAAADwAAAAAAAAAAAAAAAACYAgAAZHJz&#10;L2Rvd25yZXYueG1sUEsFBgAAAAAEAAQA9QAAAIsDAAAAAA==&#10;" path="m7,l17,15r5,13l25,43,20,55,15,53,10,45,5,40,2,33,,25,,15,2,8,7,xe" filled="f" strokecolor="#e15520" strokeweight="0">
                          <v:path arrowok="t" o:connecttype="custom" o:connectlocs="7,0;17,15;22,28;25,43;20,55;15,53;10,45;5,40;2,33;0,25;0,15;2,8;7,0" o:connectangles="0,0,0,0,0,0,0,0,0,0,0,0,0"/>
                        </v:shape>
                        <v:shape id="Freeform 220" o:spid="_x0000_s1043" style="position:absolute;left:6670;top:688;width:40;height:115;visibility:visible;mso-wrap-style:square;v-text-anchor:top" coordsize="4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/99cMA&#10;AADdAAAADwAAAGRycy9kb3ducmV2LnhtbERPz2vCMBS+D/wfwhN2m6kdylZNiwhjw9vUsnl7NM+2&#10;2LyUJLPVv345DHb8+H6vi9F04krOt5YVzGcJCOLK6pZrBcfD29MLCB+QNXaWScGNPBT55GGNmbYD&#10;f9J1H2oRQ9hnqKAJoc+k9FVDBv3M9sSRO1tnMEToaqkdDjHcdDJNkqU02HJsaLCnbUPVZf9jFLx+&#10;6/t72n7xcnC+PHXlbkP3nVKP03GzAhFoDP/iP/eHVpAunuP++CY+AZ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/99cMAAADdAAAADwAAAAAAAAAAAAAAAACYAgAAZHJzL2Rv&#10;d25yZXYueG1sUEsFBgAAAAAEAAQA9QAAAIgDAAAAAA==&#10;" path="m22,63l,,22,63xm22,63l32,75r5,13l40,103r-5,12l30,113r-8,-5l20,100,17,93,15,85r,-7l17,70r5,-7xe" fillcolor="#f3be00" stroked="f">
                          <v:path arrowok="t" o:connecttype="custom" o:connectlocs="22,63;0,0;22,63;22,63;32,75;37,88;40,103;35,115;30,113;22,108;20,100;17,93;15,85;15,78;17,70;22,63" o:connectangles="0,0,0,0,0,0,0,0,0,0,0,0,0,0,0,0"/>
                          <o:lock v:ext="edit" verticies="t"/>
                        </v:shape>
                        <v:shape id="Freeform 221" o:spid="_x0000_s1044" style="position:absolute;left:6670;top:688;width:22;height:63;visibility:visible;mso-wrap-style:square;v-text-anchor:top" coordsize="2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UwZsgA&#10;AADdAAAADwAAAGRycy9kb3ducmV2LnhtbESPT2vCQBTE74V+h+UVvBTdJLYiqauIICq2h/qH9vjI&#10;vibB7NuQXU3007uFQo/DzPyGmcw6U4kLNa60rCAeRCCIM6tLzhUc9sv+GITzyBory6TgSg5m08eH&#10;CabatvxJl53PRYCwS1FB4X2dSumyggy6ga2Jg/djG4M+yCaXusE2wE0lkygaSYMlh4UCa1oUlJ12&#10;Z6Pgtjq17ll/6PeXL6RVsjnG39tKqd5TN38D4anz/+G/9lorSF6HMfy+CU9AT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hTBmyAAAAN0AAAAPAAAAAAAAAAAAAAAAAJgCAABk&#10;cnMvZG93bnJldi54bWxQSwUGAAAAAAQABAD1AAAAjQMAAAAA&#10;" path="m22,63l,,22,63xe" filled="f" strokecolor="#e15520" strokeweight="0">
                          <v:path arrowok="t" o:connecttype="custom" o:connectlocs="22,63;0,0;22,63" o:connectangles="0,0,0"/>
                        </v:shape>
                        <v:shape id="Freeform 222" o:spid="_x0000_s1045" style="position:absolute;left:6685;top:751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SkHcUA&#10;AADdAAAADwAAAGRycy9kb3ducmV2LnhtbESPQWvCQBSE7wX/w/IEb3WTiEWiq4hU8CamHvT2zD6T&#10;YPbtkt1q7K/vCoUeh5n5hlmsetOKO3W+sawgHScgiEurG64UHL+27zMQPiBrbC2Tgid5WC0HbwvM&#10;tX3wge5FqESEsM9RQR2Cy6X0ZU0G/dg64uhdbWcwRNlVUnf4iHDTyixJPqTBhuNCjY42NZW34tso&#10;SK4/6TE9N3v3WV1OUztrC7fbKjUa9us5iEB9+A//tXdaQTadZPB6E5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lKQdxQAAAN0AAAAPAAAAAAAAAAAAAAAAAJgCAABkcnMv&#10;ZG93bnJldi54bWxQSwUGAAAAAAQABAD1AAAAigMAAAAA&#10;" path="m7,l17,12r5,13l25,40,20,52,15,50,7,45,5,37,2,30,,22,,15,2,7,7,xe" filled="f" strokecolor="#e15520" strokeweight="0">
                          <v:path arrowok="t" o:connecttype="custom" o:connectlocs="7,0;17,12;22,25;25,40;20,52;15,50;7,45;5,37;2,30;0,22;0,15;2,7;7,0" o:connectangles="0,0,0,0,0,0,0,0,0,0,0,0,0"/>
                        </v:shape>
                        <v:shape id="Freeform 223" o:spid="_x0000_s1046" style="position:absolute;left:6570;top:594;width:63;height:112;visibility:visible;mso-wrap-style:square;v-text-anchor:top" coordsize="6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l8VMYA&#10;AADdAAAADwAAAGRycy9kb3ducmV2LnhtbESP0WrCQBRE3wv9h+UW+iK6aSRVo6uUFrGP1vgBl+w1&#10;CWbvprvbGPv1bkHo4zAzZ5jVZjCt6Mn5xrKCl0kCgri0uuFKwbHYjucgfEDW2FomBVfysFk/Pqww&#10;1/bCX9QfQiUihH2OCuoQulxKX9Zk0E9sRxy9k3UGQ5SuktrhJcJNK9MkeZUGG44LNXb0XlN5PvwY&#10;Bb/Obeepzky/OO532feoKK6zD6Wen4a3JYhAQ/gP39ufWkGaTafw9yY+Ab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l8VMYAAADdAAAADwAAAAAAAAAAAAAAAACYAgAAZHJz&#10;L2Rvd25yZXYueG1sUEsFBgAAAAAEAAQA9QAAAIsDAAAAAA==&#10;" path="m43,57l,,43,57xm43,57l55,70r5,12l63,89r,8l60,104r-2,8l50,107r-5,-5l40,94,38,87,35,79r3,-7l38,65r5,-8xe" fillcolor="#f3be00" stroked="f">
                          <v:path arrowok="t" o:connecttype="custom" o:connectlocs="43,57;0,0;43,57;43,57;55,70;60,82;63,89;63,97;60,104;58,112;50,107;45,102;40,94;38,87;35,79;38,72;38,65;43,57" o:connectangles="0,0,0,0,0,0,0,0,0,0,0,0,0,0,0,0,0,0"/>
                          <o:lock v:ext="edit" verticies="t"/>
                        </v:shape>
                        <v:shape id="Freeform 224" o:spid="_x0000_s1047" style="position:absolute;left:6570;top:594;width:43;height:57;visibility:visible;mso-wrap-style:square;v-text-anchor:top" coordsize="4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x9VcUA&#10;AADdAAAADwAAAGRycy9kb3ducmV2LnhtbESPT4vCMBTE74LfITzBm6bWP0g1yrIqyB6EdQWvz+bZ&#10;FpuXtolav/1mYcHjMDO/YZbr1pTiQY0rLCsYDSMQxKnVBWcKTj+7wRyE88gaS8uk4EUO1qtuZ4mJ&#10;tk/+psfRZyJA2CWoIPe+SqR0aU4G3dBWxMG72sagD7LJpG7wGeCmlHEUzaTBgsNCjhV95pTejnej&#10;IKpnt4v9quuq3E/j7XlDB3M5KNXvtR8LEJ5a/w7/t/daQTwdT+DvTX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nH1VxQAAAN0AAAAPAAAAAAAAAAAAAAAAAJgCAABkcnMv&#10;ZG93bnJldi54bWxQSwUGAAAAAAQABAD1AAAAigMAAAAA&#10;" path="m43,57l,,43,57xe" filled="f" strokecolor="#e15520" strokeweight="0">
                          <v:path arrowok="t" o:connecttype="custom" o:connectlocs="43,57;0,0;43,57" o:connectangles="0,0,0"/>
                        </v:shape>
                        <v:shape id="Freeform 225" o:spid="_x0000_s1048" style="position:absolute;left:6605;top:651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JtS8QA&#10;AADdAAAADwAAAGRycy9kb3ducmV2LnhtbESPQYvCMBSE7wv+h/AEb2uq4qLVKCoIvcl29+Lt2Tyb&#10;YvNSmljrvzfCwh6HmfmGWW97W4uOWl85VjAZJyCIC6crLhX8/hw/FyB8QNZYOyYFT/Kw3Qw+1phq&#10;9+Bv6vJQighhn6ICE0KTSukLQxb92DXE0bu61mKIsi2lbvER4baW0yT5khYrjgsGGzoYKm753So4&#10;Xc9mWeyCviRddjjtc3c7LzKlRsN+twIRqA//4b92phVM57M5vN/EJyA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ybUvEAAAA3QAAAA8AAAAAAAAAAAAAAAAAmAIAAGRycy9k&#10;b3ducmV2LnhtbFBLBQYAAAAABAAEAPUAAACJAwAAAAA=&#10;" path="m8,l20,13r5,12l28,32r,8l25,47r-2,8l15,50,10,45,5,37,3,30,,22,3,15,3,8,8,e" filled="f" strokecolor="#e15520" strokeweight="0">
                          <v:path arrowok="t" o:connecttype="custom" o:connectlocs="8,0;20,13;25,25;28,32;28,40;25,47;23,55;15,50;10,45;5,37;3,30;0,22;3,15;3,8;8,0" o:connectangles="0,0,0,0,0,0,0,0,0,0,0,0,0,0,0"/>
                        </v:shape>
                        <v:shape id="Freeform 226" o:spid="_x0000_s1049" style="position:absolute;left:6548;top:559;width:57;height:117;visibility:visible;mso-wrap-style:square;v-text-anchor:top" coordsize="5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70fcQA&#10;AADdAAAADwAAAGRycy9kb3ducmV2LnhtbESPQYvCMBSE7wv+h/CEva2pLopUo0hFkXUvtuL50Tzb&#10;YvNSmqh1f70RFjwOM/MNM192phY3al1lWcFwEIEgzq2uuFBwzDZfUxDOI2usLZOCBzlYLnofc4y1&#10;vfOBbqkvRICwi1FB6X0TS+nykgy6gW2Ig3e2rUEfZFtI3eI9wE0tR1E0kQYrDgslNpSUlF/Sq1Fg&#10;siRNhttib6+n7KgTs/75/Vsr9dnvVjMQnjr/Dv+3d1rBaPw9gdeb8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u9H3EAAAA3QAAAA8AAAAAAAAAAAAAAAAAmAIAAGRycy9k&#10;b3ducmV2LnhtbFBLBQYAAAAABAAEAPUAAACJAwAAAAA=&#10;" path="m37,65l,,37,65xm37,65l50,77r5,13l57,97r,8l55,112r-3,5l45,114r-5,-5l35,102,32,95,30,87r,-7l32,72r5,-7xe" fillcolor="#f3be00" stroked="f">
                          <v:path arrowok="t" o:connecttype="custom" o:connectlocs="37,65;0,0;37,65;37,65;50,77;55,90;57,97;57,105;55,112;52,117;45,114;40,109;35,102;32,95;30,87;30,80;32,72;37,65" o:connectangles="0,0,0,0,0,0,0,0,0,0,0,0,0,0,0,0,0,0"/>
                          <o:lock v:ext="edit" verticies="t"/>
                        </v:shape>
                        <v:shape id="Freeform 227" o:spid="_x0000_s1050" style="position:absolute;left:6548;top:559;width:37;height:65;visibility:visible;mso-wrap-style:square;v-text-anchor:top" coordsize="3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UGnMUA&#10;AADdAAAADwAAAGRycy9kb3ducmV2LnhtbESPzW7CMBCE75V4B2uRuBUHUEuVYlCoBOXSAz8PsIoX&#10;O228DrFLwtvjSpU4jmbmG81i1btaXKkNlWcFk3EGgrj0umKj4HTcPL+BCBFZY+2ZFNwowGo5eFpg&#10;rn3He7oeohEJwiFHBTbGJpcylJYchrFviJN39q3DmGRrpG6xS3BXy2mWvUqHFacFiw19WCp/Dr9O&#10;QXneF0Z/ftPX9lKYrJuvt3FtlRoN++IdRKQ+PsL/7Z1WMH2ZzeHvTXo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dQacxQAAAN0AAAAPAAAAAAAAAAAAAAAAAJgCAABkcnMv&#10;ZG93bnJldi54bWxQSwUGAAAAAAQABAD1AAAAigMAAAAA&#10;" path="m37,65l,,37,65xe" filled="f" strokecolor="#e15520" strokeweight="0">
                          <v:path arrowok="t" o:connecttype="custom" o:connectlocs="37,65;0,0;37,65" o:connectangles="0,0,0"/>
                        </v:shape>
                        <v:shape id="Freeform 228" o:spid="_x0000_s1051" style="position:absolute;left:6578;top:624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InaMQA&#10;AADdAAAADwAAAGRycy9kb3ducmV2LnhtbERP3WrCMBS+H+wdwhl4p+kUx6yNMhVhThjU+gCH5tgU&#10;m5PaRO329MuFsMuP7z9b9rYRN+p87VjB6ygBQVw6XXOl4Fhsh+8gfEDW2DgmBT/kYbl4fsow1e7O&#10;Od0OoRIxhH2KCkwIbSqlLw1Z9CPXEkfu5DqLIcKukrrDewy3jRwnyZu0WHNsMNjS2lB5Plytgr7Y&#10;mXwz+w56Mt38zr52q/2lypUavPQfcxCB+vAvfrg/tYLxdBLnxjfxCc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yJ2jEAAAA3QAAAA8AAAAAAAAAAAAAAAAAmAIAAGRycy9k&#10;b3ducmV2LnhtbFBLBQYAAAAABAAEAPUAAACJAwAAAAA=&#10;" path="m7,l20,12r5,13l27,32r,8l25,47r-3,5l15,49,10,44,5,37,2,30,,22,,15,2,7,7,e" filled="f" strokecolor="#e15520" strokeweight="0">
                          <v:path arrowok="t" o:connecttype="custom" o:connectlocs="7,0;20,12;25,25;27,32;27,40;25,47;22,52;15,49;10,44;5,37;2,30;0,22;0,15;2,7;7,0" o:connectangles="0,0,0,0,0,0,0,0,0,0,0,0,0,0,0"/>
                        </v:shape>
                        <v:shape id="Freeform 229" o:spid="_x0000_s1052" style="position:absolute;left:6526;top:539;width:54;height:112;visibility:visible;mso-wrap-style:square;v-text-anchor:top" coordsize="5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v+iMUA&#10;AADdAAAADwAAAGRycy9kb3ducmV2LnhtbESPQWsCMRSE7wX/Q3hCb5rVVqurUUqrtgehaIvnR/Lc&#10;LN28LJuo239vBKHHYWa+YebL1lXiTE0oPSsY9DMQxNqbkgsFP9/r3gREiMgGK8+k4I8CLBedhznm&#10;xl94R+d9LESCcMhRgY2xzqUM2pLD0Pc1cfKOvnEYk2wKaRq8JLir5DDLxtJhyWnBYk1vlvTv/uQU&#10;HLbrr/ei0h/ePq/0od7wS1ayUo/d9nUGIlIb/8P39qdRMBw9TeH2Jj0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e/6IxQAAAN0AAAAPAAAAAAAAAAAAAAAAAJgCAABkcnMv&#10;ZG93bnJldi54bWxQSwUGAAAAAAQABAD1AAAAigMAAAAA&#10;" path="m35,57l,,35,57xm35,57l47,70r5,15l54,90r,7l54,105r-2,7l44,107r-7,-5l32,97,30,90,27,82r,-10l30,65r5,-8xe" fillcolor="#f3be00" stroked="f">
                          <v:path arrowok="t" o:connecttype="custom" o:connectlocs="35,57;0,0;35,57;35,57;47,70;52,85;54,90;54,97;54,105;52,112;44,107;37,102;32,97;30,90;27,82;27,72;30,65;35,57" o:connectangles="0,0,0,0,0,0,0,0,0,0,0,0,0,0,0,0,0,0"/>
                          <o:lock v:ext="edit" verticies="t"/>
                        </v:shape>
                        <v:shape id="Freeform 230" o:spid="_x0000_s1053" style="position:absolute;left:6526;top:539;width:35;height:57;visibility:visible;mso-wrap-style:square;v-text-anchor:top" coordsize="3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sU9cQA&#10;AADdAAAADwAAAGRycy9kb3ducmV2LnhtbERPTWsCMRC9C/0PYQQvUhNtLWVrlFKwFEoRtdAeh810&#10;d+1msiSjrv++ORQ8Pt73YtX7Vp0opiawhenEgCIug2u4svC5X98+gkqC7LANTBYulGC1vBkssHDh&#10;zFs67aRSOYRTgRZqka7QOpU1eUyT0BFn7idEj5JhrLSLeM7hvtUzYx60x4ZzQ40dvdRU/u6O3oLI&#10;5mA+vo+X/fvdl4nTzfi1bcja0bB/fgIl1MtV/O9+cxZm8/u8P7/JT0A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bFPXEAAAA3QAAAA8AAAAAAAAAAAAAAAAAmAIAAGRycy9k&#10;b3ducmV2LnhtbFBLBQYAAAAABAAEAPUAAACJAwAAAAA=&#10;" path="m35,57l,,35,57xe" filled="f" strokecolor="#e15520" strokeweight="0">
                          <v:path arrowok="t" o:connecttype="custom" o:connectlocs="35,57;0,0;35,57" o:connectangles="0,0,0"/>
                        </v:shape>
                        <v:shape id="Freeform 231" o:spid="_x0000_s1054" style="position:absolute;left:6553;top:596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5RycYA&#10;AADdAAAADwAAAGRycy9kb3ducmV2LnhtbESPQWvCQBSE74X+h+UVehHdRGwoMRtpLUrBizXi+ZF9&#10;TUKzb2N2jfHfd4VCj8PMfMNkq9G0YqDeNZYVxLMIBHFpdcOVgmOxmb6CcB5ZY2uZFNzIwSp/fMgw&#10;1fbKXzQcfCUChF2KCmrvu1RKV9Zk0M1sRxy8b9sb9EH2ldQ9XgPctHIeRYk02HBYqLGjdU3lz+Fi&#10;FOCkGPa7xrni/DFJFu/JCXW8Ver5aXxbgvA0+v/wX/tTK5i/LGK4vwlP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5RycYAAADdAAAADwAAAAAAAAAAAAAAAACYAgAAZHJz&#10;L2Rvd25yZXYueG1sUEsFBgAAAAAEAAQA9QAAAIsDAAAAAA==&#10;" path="m8,l20,13r5,15l27,33r,7l27,48r-2,7l17,50,10,45,5,40,3,33,,25,,15,3,8,8,e" filled="f" strokecolor="#e15520" strokeweight="0">
                          <v:path arrowok="t" o:connecttype="custom" o:connectlocs="8,0;20,13;25,28;27,33;27,40;27,48;25,55;17,50;10,45;5,40;3,33;0,25;0,15;3,8;8,0" o:connectangles="0,0,0,0,0,0,0,0,0,0,0,0,0,0,0"/>
                        </v:shape>
                        <v:shape id="Freeform 232" o:spid="_x0000_s1055" style="position:absolute;left:6486;top:511;width:65;height:110;visibility:visible;mso-wrap-style:square;v-text-anchor:top" coordsize="6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E9KsMA&#10;AADdAAAADwAAAGRycy9kb3ducmV2LnhtbESPQYvCMBSE78L+h/AWvGliWUW6RpGFxT14UavnZ/O2&#10;rTYvpYla/70RBI/DzHzDzBadrcWVWl851jAaKhDEuTMVFxqy3e9gCsIHZIO1Y9JwJw+L+Udvhqlx&#10;N97QdRsKESHsU9RQhtCkUvq8JIt+6Bri6P271mKIsi2kafEW4baWiVITabHiuFBiQz8l5eftxWqw&#10;hZLrfbYcn5JVfTxMq0wd6ax1/7NbfoMI1IV3+NX+MxqS8VcCzzfxCc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E9KsMAAADdAAAADwAAAAAAAAAAAAAAAACYAgAAZHJzL2Rv&#10;d25yZXYueG1sUEsFBgAAAAAEAAQA9QAAAIgDAAAAAA==&#10;" path="m45,55l,,45,55xm45,55l57,68r8,12l65,88r,7l65,103r-3,7l55,105r-8,-5l45,93,40,85,37,78r,-8l40,63r5,-8xe" fillcolor="#f3be00" stroked="f">
                          <v:path arrowok="t" o:connecttype="custom" o:connectlocs="45,55;0,0;45,55;45,55;57,68;65,80;65,88;65,95;65,103;62,110;55,105;47,100;45,93;40,85;37,78;37,70;40,63;45,55" o:connectangles="0,0,0,0,0,0,0,0,0,0,0,0,0,0,0,0,0,0"/>
                          <o:lock v:ext="edit" verticies="t"/>
                        </v:shape>
                        <v:shape id="Freeform 233" o:spid="_x0000_s1056" style="position:absolute;left:6486;top:511;width:45;height:55;visibility:visible;mso-wrap-style:square;v-text-anchor:top" coordsize="4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3luMYA&#10;AADdAAAADwAAAGRycy9kb3ducmV2LnhtbESPT4vCMBTE74LfITxhb5paXZFqFFmQ3cOC+AfF26N5&#10;ttXmpTTZWr+9ERY8DjPzG2a+bE0pGqpdYVnBcBCBIE6tLjhTcNiv+1MQziNrLC2Tggc5WC66nTkm&#10;2t55S83OZyJA2CWoIPe+SqR0aU4G3cBWxMG72NqgD7LOpK7xHuCmlHEUTaTBgsNCjhV95ZTedn9G&#10;AZ+33+WpWZ+uj2rzy/JwjEf7WKmPXruagfDU+nf4v/2jFcSf4xG83oQnIB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J3luMYAAADdAAAADwAAAAAAAAAAAAAAAACYAgAAZHJz&#10;L2Rvd25yZXYueG1sUEsFBgAAAAAEAAQA9QAAAIsDAAAAAA==&#10;" path="m45,55l,,45,55xe" filled="f" strokecolor="#e15520" strokeweight="0">
                          <v:path arrowok="t" o:connecttype="custom" o:connectlocs="45,55;0,0;45,55" o:connectangles="0,0,0"/>
                        </v:shape>
                        <v:shape id="Freeform 234" o:spid="_x0000_s1057" style="position:absolute;left:6523;top:566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i7rcQA&#10;AADdAAAADwAAAGRycy9kb3ducmV2LnhtbESPQYvCMBSE7wv+h/AEb2uquItWo6gg9CZbvXh7Ns+m&#10;2LyUJtb6783Cwh6HmfmGWW16W4uOWl85VjAZJyCIC6crLhWcT4fPOQgfkDXWjknBizxs1oOPFaba&#10;PfmHujyUIkLYp6jAhNCkUvrCkEU/dg1x9G6utRiibEupW3xGuK3lNEm+pcWK44LBhvaGinv+sAqO&#10;t4tZFNugr0mX7Y+73N0v80yp0bDfLkEE6sN/+K+daQXTr9kMft/EJyD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4u63EAAAA3QAAAA8AAAAAAAAAAAAAAAAAmAIAAGRycy9k&#10;b3ducmV2LnhtbFBLBQYAAAAABAAEAPUAAACJAwAAAAA=&#10;" path="m8,l20,13r8,12l28,33r,7l28,48r-3,7l18,50,10,45,8,38,3,30,,23,,15,3,8,8,e" filled="f" strokecolor="#e15520" strokeweight="0">
                          <v:path arrowok="t" o:connecttype="custom" o:connectlocs="8,0;20,13;28,25;28,33;28,40;28,48;25,55;18,50;10,45;8,38;3,30;0,23;0,15;3,8;8,0" o:connectangles="0,0,0,0,0,0,0,0,0,0,0,0,0,0,0"/>
                        </v:shape>
                        <v:shape id="Freeform 235" o:spid="_x0000_s1058" style="position:absolute;left:6444;top:489;width:79;height:107;visibility:visible;mso-wrap-style:square;v-text-anchor:top" coordsize="79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Zjx8YA&#10;AADdAAAADwAAAGRycy9kb3ducmV2LnhtbESPQYvCMBSE78L+h/AEL7KmFrss1SiLIN2DF7Uge3s0&#10;z7bavJQmavffG0HwOMzMN8xi1ZtG3KhztWUF00kEgriwuuZSQX7YfH6DcB5ZY2OZFPyTg9XyY7DA&#10;VNs77+i296UIEHYpKqi8b1MpXVGRQTexLXHwTrYz6IPsSqk7vAe4aWQcRV/SYM1hocKW1hUVl/3V&#10;KMjiJDtvN8fLOOIy/8vWRzndZUqNhv3PHISn3r/Dr/avVhAnswSeb8IT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Zjx8YAAADdAAAADwAAAAAAAAAAAAAAAACYAgAAZHJz&#10;L2Rvd25yZXYueG1sUEsFBgAAAAAEAAQA9QAAAIsDAAAAAA==&#10;" path="m52,55l,,52,55xm52,55l67,67,77,80r2,7l79,95r,7l79,107r-7,-2l64,100,57,92,54,85,49,77r,-7l49,62r3,-7xe" fillcolor="#f3be00" stroked="f">
                          <v:path arrowok="t" o:connecttype="custom" o:connectlocs="52,55;0,0;52,55;52,55;67,67;77,80;79,87;79,95;79,102;79,107;72,105;64,100;57,92;54,85;49,77;49,70;49,62;52,55" o:connectangles="0,0,0,0,0,0,0,0,0,0,0,0,0,0,0,0,0,0"/>
                          <o:lock v:ext="edit" verticies="t"/>
                        </v:shape>
                        <v:shape id="Freeform 236" o:spid="_x0000_s1059" style="position:absolute;left:6444;top:489;width:52;height:55;visibility:visible;mso-wrap-style:square;v-text-anchor:top" coordsize="5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2KfMQA&#10;AADdAAAADwAAAGRycy9kb3ducmV2LnhtbESPzYrCQBCE7wu+w9CCt3WiuFGio4ggCO5h/XmAJtMm&#10;wUxPzLQa395ZWNhjUVVfUYtV52r1oDZUng2Mhgko4tzbigsD59P2cwYqCLLF2jMZeFGA1bL3scDM&#10;+icf6HGUQkUIhwwNlCJNpnXIS3IYhr4hjt7Ftw4lyrbQtsVnhLtaj5Mk1Q4rjgslNrQpKb8e787A&#10;TW6b0Xo3bQ7f6emVVpz8yP5qzKDfreeghDr5D/+1d9bA+GuSwu+b+AT08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tinzEAAAA3QAAAA8AAAAAAAAAAAAAAAAAmAIAAGRycy9k&#10;b3ducmV2LnhtbFBLBQYAAAAABAAEAPUAAACJAwAAAAA=&#10;" path="m52,55l,,52,55xe" filled="f" strokecolor="#e15520" strokeweight="0">
                          <v:path arrowok="t" o:connecttype="custom" o:connectlocs="52,55;0,0;52,55" o:connectangles="0,0,0"/>
                        </v:shape>
                        <v:shape id="Freeform 237" o:spid="_x0000_s1060" style="position:absolute;left:6493;top:544;width:30;height:52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DN8MMA&#10;AADdAAAADwAAAGRycy9kb3ducmV2LnhtbESP3YrCMBSE74V9h3CEvdPU4h9dU1mFBUFv1H2AQ3PS&#10;ljYnpYnaffuNIHg5zMw3zGY72Fbcqfe1YwWzaQKCuHC65lLB7/VnsgbhA7LG1jEp+CMP2/xjtMFM&#10;uwef6X4JpYgQ9hkqqELoMil9UZFFP3UdcfSM6y2GKPtS6h4fEW5bmSbJUlqsOS5U2NG+oqK53Gyk&#10;DI0p14d0jrvj1Z14b4yRRqnP8fD9BSLQEN7hV/ugFaSL+Qqeb+ITk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1DN8MMAAADdAAAADwAAAAAAAAAAAAAAAACYAgAAZHJzL2Rv&#10;d25yZXYueG1sUEsFBgAAAAAEAAQA9QAAAIgDAAAAAA==&#10;" path="m3,l18,12,28,25r2,7l30,40r,7l30,52,23,50,15,45,8,37,5,30,,22,,15,,7,3,e" filled="f" strokecolor="#e15520" strokeweight="0">
                          <v:path arrowok="t" o:connecttype="custom" o:connectlocs="3,0;18,12;28,25;30,32;30,40;30,47;30,52;23,50;15,45;8,37;5,30;0,22;0,15;0,7;3,0" o:connectangles="0,0,0,0,0,0,0,0,0,0,0,0,0,0,0"/>
                        </v:shape>
                        <v:shape id="Freeform 238" o:spid="_x0000_s1061" style="position:absolute;left:6583;top:691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y27sAA&#10;AADdAAAADwAAAGRycy9kb3ducmV2LnhtbERPy4rCMBTdD/gP4QruNPUt1SgqCsKsfGBxd2mubbG5&#10;KU3U+vdmMTDLw3kvVo0pxYtqV1hW0O9FIIhTqwvOFFzO++4MhPPIGkvLpOBDDlbL1s8CY23ffKTX&#10;yWcihLCLUUHufRVL6dKcDLqerYgDd7e1QR9gnUld4zuEm1IOomgiDRYcGnKsaJtT+jg9jYJ98jBD&#10;87ve3Ha6uJbJLplNKVGq027WcxCeGv8v/nMftILBeBTmhjfhCcjl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5y27sAAAADdAAAADwAAAAAAAAAAAAAAAACYAgAAZHJzL2Rvd25y&#10;ZXYueG1sUEsFBgAAAAAEAAQA9QAAAIUDAAAAAA==&#10;" path="m,2l15,,30,2r12,8l55,20r-8,2l42,22r-7,l25,20,17,17,10,15,5,10,,2xe" fillcolor="#f3be00" stroked="f">
                          <v:path arrowok="t" o:connecttype="custom" o:connectlocs="0,2;15,0;30,2;42,10;55,20;47,22;42,22;35,22;25,20;17,17;10,15;5,10;0,2" o:connectangles="0,0,0,0,0,0,0,0,0,0,0,0,0"/>
                        </v:shape>
                        <v:shape id="Freeform 239" o:spid="_x0000_s1062" style="position:absolute;left:6583;top:691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gYU8UA&#10;AADdAAAADwAAAGRycy9kb3ducmV2LnhtbESPQUsDMRSE74L/ITyhN5u0dLWuTUtbKPXaKqi3x+a5&#10;u3TzsiTpbvz3RhA8DjPzDbPaJNuJgXxoHWuYTRUI4sqZlmsNb6+H+yWIEJENdo5JwzcF2Kxvb1ZY&#10;GjfyiYZzrEWGcChRQxNjX0oZqoYshqnribP35bzFmKWvpfE4Zrjt5FypB2mx5bzQYE/7hqrL+Wo1&#10;qKL/fMePvfLj4/GYeJeWQ3HSenKXts8gIqX4H/5rvxgN82LxBL9v8hO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GBhTxQAAAN0AAAAPAAAAAAAAAAAAAAAAAJgCAABkcnMv&#10;ZG93bnJldi54bWxQSwUGAAAAAAQABAD1AAAAigMAAAAA&#10;" path="m,2l15,,30,2r12,8l55,20r-8,2l42,22r-7,l25,20,17,17,10,15,5,10,,2e" filled="f" strokecolor="#e15520" strokeweight="0">
                          <v:path arrowok="t" o:connecttype="custom" o:connectlocs="0,2;15,0;30,2;42,10;55,20;47,22;42,22;35,22;25,20;17,17;10,15;5,10;0,2" o:connectangles="0,0,0,0,0,0,0,0,0,0,0,0,0"/>
                        </v:shape>
                        <v:shape id="Freeform 240" o:spid="_x0000_s1063" style="position:absolute;left:6543;top:683;width:114;height:60;visibility:visible;mso-wrap-style:square;v-text-anchor:top" coordsize="1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RJAMQA&#10;AADdAAAADwAAAGRycy9kb3ducmV2LnhtbERPXWvCMBR9F/wP4Q72pulkLVKNMgS3wYRtuoGPd821&#10;LTY3Jcnazl+/PAg+Hs73cj2YRnTkfG1ZwcM0AUFcWF1zqeDrsJ3MQfiArLGxTAr+yMN6NR4tMde2&#10;50/q9qEUMYR9jgqqENpcSl9UZNBPbUscuZN1BkOErpTaYR/DTSNnSZJJgzXHhgpb2lRUnPe/RkH6&#10;fXrZXfrHt8F1x5+e3k32kT0rdX83PC1ABBrCTXx1v2oFszSN++Ob+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0SQDEAAAA3QAAAA8AAAAAAAAAAAAAAAAAmAIAAGRycy9k&#10;b3ducmV2LnhtbFBLBQYAAAAABAAEAPUAAACJAwAAAAA=&#10;" path="m60,35r17,l90,40r15,8l114,58r-4,2l102,60,95,58,87,55,80,53,72,48,65,43,60,35xm60,38l,,60,38xe" fillcolor="#f3be00" stroked="f">
                          <v:path arrowok="t" o:connecttype="custom" o:connectlocs="60,35;77,35;90,40;105,48;114,58;110,60;102,60;95,58;87,55;80,53;72,48;65,43;60,35;60,38;0,0;60,38" o:connectangles="0,0,0,0,0,0,0,0,0,0,0,0,0,0,0,0"/>
                          <o:lock v:ext="edit" verticies="t"/>
                        </v:shape>
                        <v:shape id="Freeform 241" o:spid="_x0000_s1064" style="position:absolute;left:6603;top:718;width:54;height:25;visibility:visible;mso-wrap-style:square;v-text-anchor:top" coordsize="5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y13scA&#10;AADdAAAADwAAAGRycy9kb3ducmV2LnhtbESP0WrCQBRE3wv+w3KFvtVdBa2NrhJEsfigaPyA2+w1&#10;SZu9G7NbTf/eLRT6OMzMGWa+7GwtbtT6yrGG4UCBIM6dqbjQcM42L1MQPiAbrB2Thh/ysFz0nuaY&#10;GHfnI91OoRARwj5BDWUITSKlz0uy6AeuIY7exbUWQ5RtIU2L9wi3tRwpNZEWK44LJTa0Kin/On1b&#10;DW/b9PD6cV5nn/vVTu2vWzVJs7XWz/0unYEI1IX/8F/73WgYjcdD+H0Tn4B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std7HAAAA3QAAAA8AAAAAAAAAAAAAAAAAmAIAAGRy&#10;cy9kb3ducmV2LnhtbFBLBQYAAAAABAAEAPUAAACMAwAAAAA=&#10;" path="m,l17,,30,5r15,8l54,23r-4,2l42,25,35,23,27,20,20,18,12,13,5,8,,xe" filled="f" strokecolor="#e15520" strokeweight="0">
                          <v:path arrowok="t" o:connecttype="custom" o:connectlocs="0,0;17,0;30,5;45,13;54,23;50,25;42,25;35,23;27,20;20,18;12,13;5,8;0,0" o:connectangles="0,0,0,0,0,0,0,0,0,0,0,0,0"/>
                        </v:shape>
                        <v:shape id="Freeform 242" o:spid="_x0000_s1065" style="position:absolute;left:6543;top:683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o2Y8YA&#10;AADdAAAADwAAAGRycy9kb3ducmV2LnhtbESPW2vCQBSE3wv+h+UIfasbA4pEV/FCxfap9YKvh+wx&#10;G8yejdk1pv++WxD6OMx8M8xs0dlKtNT40rGC4SABQZw7XXKh4Hh4f5uA8AFZY+WYFPyQh8W89zLD&#10;TLsHf1O7D4WIJewzVGBCqDMpfW7Ioh+4mjh6F9dYDFE2hdQNPmK5rWSaJGNpseS4YLCmtaH8ur9b&#10;BelXOT5ub5sPed5Wp425XVbLz1ap1363nIII1IX/8JPe6ciNRin8vYlP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So2Y8YAAADdAAAADwAAAAAAAAAAAAAAAACYAgAAZHJz&#10;L2Rvd25yZXYueG1sUEsFBgAAAAAEAAQA9QAAAIsDAAAAAA==&#10;" path="m60,38l,,60,38e" filled="f" strokecolor="#e15520" strokeweight="0">
                          <v:path arrowok="t" o:connecttype="custom" o:connectlocs="60,38;0,0;60,38" o:connectangles="0,0,0"/>
                        </v:shape>
                        <v:shape id="Freeform 243" o:spid="_x0000_s1066" style="position:absolute;left:6561;top:666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LNEsUA&#10;AADdAAAADwAAAGRycy9kb3ducmV2LnhtbESP3UrDQBCF7wXfYRnBG2k3pjSU2G0pgiKoF6k+wJAd&#10;s9HsbNgd29SndwWhl4fz83HW28kP6kAx9YEN3M4LUMRtsD13Bt7fHmYrUEmQLQ6BycCJEmw3lxdr&#10;rG04ckOHvXQqj3Cq0YATGWutU+vIY5qHkTh7HyF6lCxjp23EYx73gy6LotIee84EhyPdO2q/9t8+&#10;QxrXDKfP3ePz6+LnJkpZNfJSGXN9Ne3uQAlNcg7/t5+sgXK5XMDfm/wE9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Us0SxQAAAN0AAAAPAAAAAAAAAAAAAAAAAJgCAABkcnMv&#10;ZG93bnJldi54bWxQSwUGAAAAAAQABAD1AAAAigMAAAAA&#10;" path="m,5l14,,29,2r13,8l54,17r-7,3l39,22r-7,l24,20,17,17,9,15,5,10,,5xe" fillcolor="#f3be00" stroked="f">
                          <v:path arrowok="t" o:connecttype="custom" o:connectlocs="0,5;14,0;29,2;42,10;54,17;47,20;39,22;32,22;24,20;17,17;9,15;5,10;0,5" o:connectangles="0,0,0,0,0,0,0,0,0,0,0,0,0"/>
                        </v:shape>
                        <v:shape id="Freeform 244" o:spid="_x0000_s1067" style="position:absolute;left:6561;top:666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rJlsUA&#10;AADdAAAADwAAAGRycy9kb3ducmV2LnhtbESPT4vCMBTE7wt+h/CEva2pZStSjSLiLuvRfwdvj+bZ&#10;FpOX0mS19dObhQWPw8z8hpkvO2vEjVpfO1YwHiUgiAunay4VHA9fH1MQPiBrNI5JQU8elovB2xxz&#10;7e68o9s+lCJC2OeooAqhyaX0RUUW/cg1xNG7uNZiiLItpW7xHuHWyDRJJtJizXGhwobWFRXX/a9V&#10;MPX94/g4Zd9jTre7c78xabBGqfdht5qBCNSFV/i//aMVpFn2CX9v4hO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WsmWxQAAAN0AAAAPAAAAAAAAAAAAAAAAAJgCAABkcnMv&#10;ZG93bnJldi54bWxQSwUGAAAAAAQABAD1AAAAigMAAAAA&#10;" path="m,5l14,,29,2r13,8l54,17r-7,3l39,22r-7,l24,20,17,17,9,15,5,10,,5xe" filled="f" strokecolor="#e15520" strokeweight="0">
                          <v:path arrowok="t" o:connecttype="custom" o:connectlocs="0,5;14,0;29,2;42,10;54,17;47,20;39,22;32,22;24,20;17,17;9,15;5,10;0,5" o:connectangles="0,0,0,0,0,0,0,0,0,0,0,0,0"/>
                        </v:shape>
                        <v:shape id="Freeform 245" o:spid="_x0000_s1068" style="position:absolute;left:6498;top:639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Z9EMYA&#10;AADdAAAADwAAAGRycy9kb3ducmV2LnhtbESPQWsCMRSE74X+h/AKvRTNVlhZV6PU0kLpTVvF42Pz&#10;3CxuXpZN6sZ/3wiCx2FmvmEWq2hbcabeN44VvI4zEMSV0w3XCn5/PkcFCB+QNbaOScGFPKyWjw8L&#10;LLUbeEPnbahFgrAvUYEJoSul9JUhi37sOuLkHV1vMSTZ11L3OCS4beUky6bSYsNpwWBH74aq0/bP&#10;Klh/D9rsDs2sOBQfL5ejj8U+rpV6fopvcxCBYriHb+0vrWCS5zlc36Qn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Z9EMYAAADdAAAADwAAAAAAAAAAAAAAAACYAgAAZHJz&#10;L2Rvd25yZXYueG1sUEsFBgAAAAAEAAQA9QAAAIsDAAAAAA==&#10;" path="m63,32l,,63,32xe" fillcolor="#f3be00" stroked="f">
                          <v:path arrowok="t" o:connecttype="custom" o:connectlocs="63,32;0,0;63,32" o:connectangles="0,0,0"/>
                        </v:shape>
                        <v:shape id="Freeform 246" o:spid="_x0000_s1069" style="position:absolute;left:6498;top:639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wAMcYA&#10;AADdAAAADwAAAGRycy9kb3ducmV2LnhtbESPzWrDMBCE74W8g9hCLqaRa+oQHMsh5Ad6amnaB1is&#10;jW1qrYyl+idPHxUKPQ4z8w2T7ybTioF611hW8LyKQRCXVjdcKfj6PD9tQDiPrLG1TApmcrArFg85&#10;ZtqO/EHDxVciQNhlqKD2vsukdGVNBt3KdsTBu9reoA+yr6TucQxw08okjtfSYMNhocaODjWV35cf&#10;o+B9fmmiLtrfTm8yHTepd+XROKWWj9N+C8LT5P/Df+1XrSBJ0zX8vglPQB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wAMcYAAADdAAAADwAAAAAAAAAAAAAAAACYAgAAZHJz&#10;L2Rvd25yZXYueG1sUEsFBgAAAAAEAAQA9QAAAIsDAAAAAA==&#10;" path="m63,32l,,63,32xe" filled="f" strokecolor="#e15520" strokeweight="0">
                          <v:path arrowok="t" o:connecttype="custom" o:connectlocs="63,32;0,0;63,32" o:connectangles="0,0,0"/>
                        </v:shape>
                        <v:shape id="Freeform 247" o:spid="_x0000_s1070" style="position:absolute;left:6533;top:64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iGK8QA&#10;AADdAAAADwAAAGRycy9kb3ducmV2LnhtbESPQWvCQBSE74L/YXlCb7pRmirRVaQg7UUwKnh9ZJ9J&#10;MPs27G6T9N93BaHHYWa+YTa7wTSiI+drywrmswQEcWF1zaWC6+UwXYHwAVljY5kU/JKH3XY82mCm&#10;bc85dedQighhn6GCKoQ2k9IXFRn0M9sSR+9uncEQpSuldthHuGnkIkk+pMGa40KFLX1WVDzOP0ZB&#10;Lvl6SPsv2+Xz4pjeV6fbuyuVepsM+zWIQEP4D7/a31rBIk2X8HwTn4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IhivEAAAA3QAAAA8AAAAAAAAAAAAAAAAAmAIAAGRycy9k&#10;b3ducmV2LnhtbFBLBQYAAAAABAAEAPUAAACJAwAAAAA=&#10;" path="m,3l15,,30,,42,8r13,7l47,18r-7,2l33,20r-8,l18,18,10,13,5,10,,3xe" fillcolor="#f3be00" stroked="f">
                          <v:path arrowok="t" o:connecttype="custom" o:connectlocs="0,3;15,0;30,0;42,8;55,15;47,18;40,20;33,20;25,20;18,18;10,13;5,10;0,3" o:connectangles="0,0,0,0,0,0,0,0,0,0,0,0,0"/>
                        </v:shape>
                        <v:shape id="Freeform 248" o:spid="_x0000_s1071" style="position:absolute;left:6533;top:64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0bY8EA&#10;AADdAAAADwAAAGRycy9kb3ducmV2LnhtbERPy4rCMBTdD/gP4QruxtSCo3SMMiiKXYkPcHvb3GnL&#10;NDehiVr/frIQXB7Oe7HqTSvu1PnGsoLJOAFBXFrdcKXgct5+zkH4gKyxtUwKnuRhtRx8LDDT9sFH&#10;up9CJWII+wwV1CG4TEpf1mTQj60jjtyv7QyGCLtK6g4fMdy0Mk2SL2mw4dhQo6N1TeXf6WYUHM54&#10;zd3mJotC5n7nDrM+TwulRsP+5xtEoD68xS/3XitIp9M4N76JT0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dG2PBAAAA3QAAAA8AAAAAAAAAAAAAAAAAmAIAAGRycy9kb3du&#10;cmV2LnhtbFBLBQYAAAAABAAEAPUAAACGAwAAAAA=&#10;" path="m,3l15,,30,,42,8r13,7l47,18r-7,2l33,20r-8,l18,18,10,13,5,10,,3xe" filled="f" strokecolor="#e15520" strokeweight="0">
                          <v:path arrowok="t" o:connecttype="custom" o:connectlocs="0,3;15,0;30,0;42,8;55,15;47,18;40,20;33,20;25,20;18,18;10,13;5,10;0,3" o:connectangles="0,0,0,0,0,0,0,0,0,0,0,0,0"/>
                        </v:shape>
                        <v:shape id="Freeform 249" o:spid="_x0000_s1072" style="position:absolute;left:6471;top:619;width:62;height:25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f+2scA&#10;AADdAAAADwAAAGRycy9kb3ducmV2LnhtbESPQWvCQBSE74L/YXkFb2ZTMVZTVxFREMxFWwq9PbKv&#10;SWz2bcyuGv99tyB4HGbmG2a+7EwtrtS6yrKC1ygGQZxbXXGh4PNjO5yCcB5ZY22ZFNzJwXLR780x&#10;1fbGB7oefSEChF2KCkrvm1RKl5dk0EW2IQ7ej20N+iDbQuoWbwFuajmK44k0WHFYKLGhdUn57/Fi&#10;FLjv7NLtvza78yrJxtU0O802byelBi/d6h2Ep84/w4/2TisYJckM/t+E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03/trHAAAA3QAAAA8AAAAAAAAAAAAAAAAAmAIAAGRy&#10;cy9kb3ducmV2LnhtbFBLBQYAAAAABAAEAPUAAACMAwAAAAA=&#10;" path="m62,25l,,62,25xe" fillcolor="#f3be00" stroked="f">
                          <v:path arrowok="t" o:connecttype="custom" o:connectlocs="62,25;0,0;62,25" o:connectangles="0,0,0"/>
                        </v:shape>
                        <v:shape id="Freeform 250" o:spid="_x0000_s1073" style="position:absolute;left:6471;top:619;width:62;height:25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soDMIA&#10;AADdAAAADwAAAGRycy9kb3ducmV2LnhtbERPTWvCQBC9F/oflhG8FN1UiJToKlqIeq2WQm9DdkyC&#10;2dmY3er67zuHQo+P971cJ9epGw2h9WzgdZqBIq68bbk28HkqJ2+gQkS22HkmAw8KsF49Py2xsP7O&#10;H3Q7xlpJCIcCDTQx9oXWoWrIYZj6nli4sx8cRoFDre2Adwl3nZ5l2Vw7bFkaGuzpvaHqcvxxUnLe&#10;XXN7KL/zl+3+K7uW27TpkzHjUdosQEVK8V/85z5YA7N8LvvljTwBv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qygMwgAAAN0AAAAPAAAAAAAAAAAAAAAAAJgCAABkcnMvZG93&#10;bnJldi54bWxQSwUGAAAAAAQABAD1AAAAhwMAAAAA&#10;" path="m62,25l,,62,25xe" filled="f" strokecolor="#e15520" strokeweight="0">
                          <v:path arrowok="t" o:connecttype="custom" o:connectlocs="62,25;0,0;62,25" o:connectangles="0,0,0"/>
                        </v:shape>
                        <v:shape id="Freeform 251" o:spid="_x0000_s1074" style="position:absolute;left:6506;top:6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m8GsAA&#10;AADdAAAADwAAAGRycy9kb3ducmV2LnhtbESPwQrCMBBE74L/EFbwpmkrSqlGEUH04sHqByzN2hab&#10;TWmi1r83guBxmJk3zGrTm0Y8qXO1ZQXxNAJBXFhdc6ngetlPUhDOI2tsLJOCNznYrIeDFWbavvhM&#10;z9yXIkDYZaig8r7NpHRFRQbd1LbEwbvZzqAPsiul7vAV4KaRSRQtpMGaw0KFLe0qKu75wyhI0+R0&#10;vM5x5jjpo/hy2N2kzJUaj/rtEoSn3v/Dv/ZRK0jmixi+b8ITkO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qm8GsAAAADdAAAADwAAAAAAAAAAAAAAAACYAgAAZHJzL2Rvd25y&#10;ZXYueG1sUEsFBgAAAAAEAAQA9QAAAIUDAAAAAA==&#10;" path="m,2l17,,30,,45,5r12,7l50,15r-5,2l37,17r-10,l20,17,12,12,5,10,,2xe" fillcolor="#f3be00" stroked="f">
                          <v:path arrowok="t" o:connecttype="custom" o:connectlocs="0,2;17,0;30,0;45,5;57,12;50,15;45,17;37,17;27,17;20,17;12,12;5,10;0,2" o:connectangles="0,0,0,0,0,0,0,0,0,0,0,0,0"/>
                        </v:shape>
                        <v:shape id="Freeform 252" o:spid="_x0000_s1075" style="position:absolute;left:6506;top:6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lGHMUA&#10;AADdAAAADwAAAGRycy9kb3ducmV2LnhtbESPQWvCQBCF7wX/wzKCt7oxUtHUNUghkIstjYVep9kx&#10;CWZnQ3abxP76bqHg8fHmfW/ePp1MKwbqXWNZwWoZgSAurW64UvBxzh63IJxH1thaJgU3cpAeZg97&#10;TLQd+Z2GwlciQNglqKD2vkukdGVNBt3SdsTBu9jeoA+yr6TucQxw08o4ijbSYMOhocaOXmoqr8W3&#10;CW985uu3k2Nsx8x+ebS7n9dip9RiPh2fQXia/P34P51rBfHTJoa/NQEB8vA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KUYcxQAAAN0AAAAPAAAAAAAAAAAAAAAAAJgCAABkcnMv&#10;ZG93bnJldi54bWxQSwUGAAAAAAQABAD1AAAAigMAAAAA&#10;" path="m,2l17,,30,,45,5r12,7l50,15r-5,2l37,17r-10,l20,17,12,12,5,10,,2e" filled="f" strokecolor="#e15520" strokeweight="0">
                          <v:path arrowok="t" o:connecttype="custom" o:connectlocs="0,2;17,0;30,0;45,5;57,12;50,15;45,17;37,17;27,17;20,17;12,12;5,10;0,2" o:connectangles="0,0,0,0,0,0,0,0,0,0,0,0,0"/>
                        </v:shape>
                        <v:shape id="Freeform 253" o:spid="_x0000_s1076" style="position:absolute;left:6441;top:596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c0XsYA&#10;AADdAAAADwAAAGRycy9kb3ducmV2LnhtbESPQWsCMRSE70L/Q3iFXqQmWipla5SiSJVqobaHHp+b&#10;52bp5mVJUl3/vSkUPA4z8w0zmXWuEUcKsfasYThQIIhLb2quNHx9Lu+fQMSEbLDxTBrOFGE2velN&#10;sDD+xB903KVKZAjHAjXYlNpCylhachgHviXO3sEHhynLUEkT8JThrpEjpcbSYc15wWJLc0vlz+7X&#10;aVhvQ5+t3yu14LV537ytutf4rfXdbffyDCJRl67h//bKaBg9jh/g701+AnJ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c0XsYAAADdAAAADwAAAAAAAAAAAAAAAACYAgAAZHJz&#10;L2Rvd25yZXYueG1sUEsFBgAAAAAEAAQA9QAAAIsDAAAAAA==&#10;" path="m65,28l,,65,28xe" fillcolor="#f3be00" stroked="f">
                          <v:path arrowok="t" o:connecttype="custom" o:connectlocs="65,28;0,0;65,28" o:connectangles="0,0,0"/>
                        </v:shape>
                        <v:shape id="Freeform 254" o:spid="_x0000_s1077" style="position:absolute;left:6441;top:596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7yxcIA&#10;AADdAAAADwAAAGRycy9kb3ducmV2LnhtbESPQYvCMBSE74L/ITxhb5paXFm6RhGXRY9aPXh8NM+m&#10;2LyUJmr23xthweMwM98wi1W0rbhT7xvHCqaTDARx5XTDtYLT8Xf8BcIHZI2tY1LwRx5Wy+FggYV2&#10;Dz7QvQy1SBD2BSowIXSFlL4yZNFPXEecvIvrLYYk+1rqHh8JbluZZ9lcWmw4LRjsaGOoupY3q6A5&#10;x8v5Vk5bk9Gpjpttvscfq9THKK6/QQSK4R3+b++0gvxzPoPXm/Q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rvLFwgAAAN0AAAAPAAAAAAAAAAAAAAAAAJgCAABkcnMvZG93&#10;bnJldi54bWxQSwUGAAAAAAQABAD1AAAAhwMAAAAA&#10;" path="m65,28l,,65,28xe" filled="f" strokecolor="#e15520" strokeweight="0">
                          <v:path arrowok="t" o:connecttype="custom" o:connectlocs="65,28;0,0;65,28" o:connectangles="0,0,0"/>
                        </v:shape>
                        <v:shape id="Freeform 255" o:spid="_x0000_s1078" style="position:absolute;left:6479;top:59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d5EccA&#10;AADdAAAADwAAAGRycy9kb3ducmV2LnhtbESPT2sCMRTE7wW/Q3iF3mrWgP9Wo4gg7aW0rh7s7XXz&#10;3F26eVmSVLf99E2h4HGYmd8wy3VvW3EhHxrHGkbDDARx6UzDlYbjYfc4AxEissHWMWn4pgDr1eBu&#10;iblxV97TpYiVSBAOOWqoY+xyKUNZk8UwdB1x8s7OW4xJ+koaj9cEt61UWTaRFhtOCzV2tK2p/Cy+&#10;rIaTeu2cf1fTQs0/Xt5mo6efKbHWD/f9ZgEiUh9v4f/2s9GgxpMx/L1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3eRHHAAAA3QAAAA8AAAAAAAAAAAAAAAAAmAIAAGRy&#10;cy9kb3ducmV2LnhtbFBLBQYAAAAABAAEAPUAAACMAwAAAAA=&#10;" path="m,5l14,,29,,42,5r12,7l49,17r-7,l34,20r-7,l19,17,12,15,5,10,,5xe" fillcolor="#f3be00" stroked="f">
                          <v:path arrowok="t" o:connecttype="custom" o:connectlocs="0,5;14,0;29,0;42,5;54,12;49,17;42,17;34,20;27,20;19,17;12,15;5,10;0,5" o:connectangles="0,0,0,0,0,0,0,0,0,0,0,0,0"/>
                        </v:shape>
                        <v:shape id="Freeform 256" o:spid="_x0000_s1079" style="position:absolute;left:6479;top:59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kSlscA&#10;AADdAAAADwAAAGRycy9kb3ducmV2LnhtbESPQUvDQBSE74L/YXmCl2I3DRgkdltKiyIeSlttz4/s&#10;M4lm34bd1zb+e1co9DjMzDfMdD64Tp0oxNazgck4A0VcedtybeDz4+XhCVQUZIudZzLwSxHms9ub&#10;KZbWn3lLp53UKkE4lmigEelLrWPVkMM49j1x8r58cChJhlrbgOcEd53Os6zQDltOCw32tGyo+tkd&#10;nYFtGB2+FxL3q2P+vh69LjdtkI0x93fD4hmU0CDX8KX9Zg3kj0UB/2/SE9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7ZEpbHAAAA3QAAAA8AAAAAAAAAAAAAAAAAmAIAAGRy&#10;cy9kb3ducmV2LnhtbFBLBQYAAAAABAAEAPUAAACMAwAAAAA=&#10;" path="m,5l14,,29,,42,5r12,7l49,17r-7,l34,20r-7,l19,17,12,15,5,10,,5e" filled="f" strokecolor="#e15520" strokeweight="0">
                          <v:path arrowok="t" o:connecttype="custom" o:connectlocs="0,5;14,0;29,0;42,5;54,12;49,17;42,17;34,20;27,20;19,17;12,15;5,10;0,5" o:connectangles="0,0,0,0,0,0,0,0,0,0,0,0,0"/>
                        </v:shape>
                        <v:shape id="Freeform 257" o:spid="_x0000_s1080" style="position:absolute;left:6411;top:574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DHzMQA&#10;AADdAAAADwAAAGRycy9kb3ducmV2LnhtbESPQWvCQBSE7wX/w/KE3upGQSvRVUSRFMGCUTw/ss9s&#10;SPZtyK6a/vuuUOhxmJlvmOW6t414UOcrxwrGowQEceF0xaWCy3n/MQfhA7LGxjEp+CEP69XgbYmp&#10;dk8+0SMPpYgQ9ikqMCG0qZS+MGTRj1xLHL2b6yyGKLtS6g6fEW4bOUmSmbRYcVww2NLWUFHnd6sg&#10;/z772/F6qgtT28OuxSwzx0yp92G/WYAI1If/8F/7SyuYTGef8HoTn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wx8zEAAAA3QAAAA8AAAAAAAAAAAAAAAAAmAIAAGRycy9k&#10;b3ducmV2LnhtbFBLBQYAAAAABAAEAPUAAACJAwAAAAA=&#10;" path="m68,25l,,68,25xe" fillcolor="#f3be00" stroked="f">
                          <v:path arrowok="t" o:connecttype="custom" o:connectlocs="68,25;0,0;68,25" o:connectangles="0,0,0"/>
                        </v:shape>
                        <v:shape id="Freeform 258" o:spid="_x0000_s1081" style="position:absolute;left:6411;top:574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3/98IA&#10;AADdAAAADwAAAGRycy9kb3ducmV2LnhtbERPy2oCMRTdF/yHcAU3RTMKVRmNogXBna3jY3uZ3Hng&#10;5GZIUmf8+2ZR6PJw3uttbxrxJOdrywqmkwQEcW51zaWCS3YYL0H4gKyxsUwKXuRhuxm8rTHVtuNv&#10;ep5DKWII+xQVVCG0qZQ+r8ign9iWOHKFdQZDhK6U2mEXw00jZ0kylwZrjg0VtvRZUf44/xgFOrvt&#10;fXEI16m73LP3xbXo2q+TUqNhv1uBCNSHf/Gf+6gVzD7mcW58E5+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nf/3wgAAAN0AAAAPAAAAAAAAAAAAAAAAAJgCAABkcnMvZG93&#10;bnJldi54bWxQSwUGAAAAAAQABAD1AAAAhwMAAAAA&#10;" path="m68,25l,,68,25xe" filled="f" strokecolor="#e15520" strokeweight="0">
                          <v:path arrowok="t" o:connecttype="custom" o:connectlocs="68,25;0,0;68,25" o:connectangles="0,0,0"/>
                        </v:shape>
                        <v:shape id="Freeform 259" o:spid="_x0000_s1082" style="position:absolute;left:6449;top:566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ihKMYA&#10;AADdAAAADwAAAGRycy9kb3ducmV2LnhtbESPW2vCQBSE3wv+h+UIfasbrfUSXUUEwYIo3sDHY/aY&#10;BLNnQ3Y16b93C4U+DjPzDTOdN6YQT6pcbllBtxOBIE6szjlVcDquPkYgnEfWWFgmBT/kYD5rvU0x&#10;1rbmPT0PPhUBwi5GBZn3ZSylSzIy6Dq2JA7ezVYGfZBVKnWFdYCbQvaiaCAN5hwWMixpmVFyPzyM&#10;giE6u9veN/3R6vv6ea0vjzMutkq9t5vFBISnxv+H/9prraD3NRjD75vwBOTs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BihKMYAAADdAAAADwAAAAAAAAAAAAAAAACYAgAAZHJz&#10;L2Rvd25yZXYueG1sUEsFBgAAAAAEAAQA9QAAAIsDAAAAAA==&#10;" path="m,8l7,3,15,r7,l30,r7,3l44,8r5,5l57,20r-5,3l44,25r-7,l30,23,20,20,12,18,5,13,,8xe" fillcolor="#f3be00" stroked="f">
                          <v:path arrowok="t" o:connecttype="custom" o:connectlocs="0,8;7,3;15,0;22,0;30,0;37,3;44,8;49,13;57,20;52,23;44,25;37,25;30,23;20,20;12,18;5,13;0,8" o:connectangles="0,0,0,0,0,0,0,0,0,0,0,0,0,0,0,0,0"/>
                        </v:shape>
                        <v:shape id="Freeform 260" o:spid="_x0000_s1083" style="position:absolute;left:6449;top:566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C8ZsEA&#10;AADdAAAADwAAAGRycy9kb3ducmV2LnhtbERPTWvCQBC9F/wPywje6q6CraSuUixCvAja4nmaHZPQ&#10;zGzIbpP4791DocfH+97sRm5UT12ovVhYzA0oksK7WkoLX5+H5zWoEFEcNl7Iwp0C7LaTpw1mzg9y&#10;pv4SS5VCJGRooYqxzbQORUWMYe5bksTdfMcYE+xK7TocUjg3emnMi2asJTVU2NK+ouLn8ssWetOe&#10;mY9M+ff1o76fjB5uubZ2Nh3f30BFGuO/+M+dOwvL1Wvan96kJ6C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wvGbBAAAA3QAAAA8AAAAAAAAAAAAAAAAAmAIAAGRycy9kb3du&#10;cmV2LnhtbFBLBQYAAAAABAAEAPUAAACGAwAAAAA=&#10;" path="m,8l7,3,15,r7,l30,r7,3l44,8r5,5l57,20r-5,3l44,25r-7,l30,23,20,20,12,18,5,13,,8xe" filled="f" strokecolor="#e15520" strokeweight="0">
                          <v:path arrowok="t" o:connecttype="custom" o:connectlocs="0,8;7,3;15,0;22,0;30,0;37,3;44,8;49,13;57,20;52,23;44,25;37,25;30,23;20,20;12,18;5,13;0,8" o:connectangles="0,0,0,0,0,0,0,0,0,0,0,0,0,0,0,0,0"/>
                        </v:shape>
                        <v:shape id="Freeform 261" o:spid="_x0000_s1084" style="position:absolute;left:6382;top:541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YOi8cA&#10;AADdAAAADwAAAGRycy9kb3ducmV2LnhtbESPT2vCQBTE7wW/w/KE3urGgH+IrqIFxQo9GD14fGSf&#10;STT7Ns1uY/rt3YLgcZiZ3zDzZWcq0VLjSssKhoMIBHFmdcm5gtNx8zEF4TyyxsoyKfgjB8tF722O&#10;ibZ3PlCb+lwECLsEFRTe14mULivIoBvYmjh4F9sY9EE2udQN3gPcVDKOorE0WHJYKLCmz4KyW/pr&#10;FLjt1/Xysztm543dT7/TdTwat1ul3vvdagbCU+df4Wd7pxXEo8kQ/t+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2DovHAAAA3QAAAA8AAAAAAAAAAAAAAAAAmAIAAGRy&#10;cy9kb3ducmV2LnhtbFBLBQYAAAAABAAEAPUAAACMAwAAAAA=&#10;" path="m67,33l,,67,33xe" fillcolor="#f3be00" stroked="f">
                          <v:path arrowok="t" o:connecttype="custom" o:connectlocs="67,33;0,0;67,33" o:connectangles="0,0,0"/>
                        </v:shape>
                        <v:shape id="Freeform 262" o:spid="_x0000_s1085" style="position:absolute;left:6382;top:541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vxYMYA&#10;AADdAAAADwAAAGRycy9kb3ducmV2LnhtbESPQWvCQBSE74X+h+UVvNWNkaqkrlIsgvQgaguS2yP7&#10;moRm34bdbRL/vSsIHoeZ+YZZrgfTiI6cry0rmIwTEMSF1TWXCn6+t68LED4ga2wsk4ILeVivnp+W&#10;mGnb85G6UyhFhLDPUEEVQptJ6YuKDPqxbYmj92udwRClK6V22Ee4aWSaJDNpsOa4UGFLm4qKv9O/&#10;UZD783TqPrvWfu3zlPpNfphPcqVGL8PHO4hAQ3iE7+2dVpC+zVO4vYlP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vxYMYAAADdAAAADwAAAAAAAAAAAAAAAACYAgAAZHJz&#10;L2Rvd25yZXYueG1sUEsFBgAAAAAEAAQA9QAAAIsDAAAAAA==&#10;" path="m67,33l,,67,33xe" filled="f" strokecolor="#e15520" strokeweight="0">
                          <v:path arrowok="t" o:connecttype="custom" o:connectlocs="67,33;0,0;67,33" o:connectangles="0,0,0"/>
                        </v:shape>
                        <v:shape id="Freeform 263" o:spid="_x0000_s1086" style="position:absolute;left:6566;top:703;width:111;height:70;visibility:visible;mso-wrap-style:square;v-text-anchor:top" coordsize="1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9LKcUA&#10;AADdAAAADwAAAGRycy9kb3ducmV2LnhtbESPzW7CMBCE70h9B2sr9VacElGqgBNVVPwcC5T7Ei9J&#10;SryObDekb18jVeI4mplvNItiMK3oyfnGsoKXcQKCuLS64UrB12H1/AbCB2SNrWVS8EseivxhtMBM&#10;2yvvqN+HSkQI+wwV1CF0mZS+rMmgH9uOOHpn6wyGKF0ltcNrhJtWTpLkVRpsOC7U2NGypvKy/zEK&#10;Ds3nUn+s+ehXp2/Xl5v0wtNUqafH4X0OItAQ7uH/9lYrmExnKdzexCc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H0spxQAAAN0AAAAPAAAAAAAAAAAAAAAAAJgCAABkcnMv&#10;ZG93bnJldi54bWxQSwUGAAAAAAQABAD1AAAAigMAAAAA&#10;" path="m57,40l,,57,40r,l57,40r15,3l87,48r14,7l111,68r-7,2l96,70,89,68,82,65,74,63,67,55,62,50,57,40xe" fillcolor="#f3be00" stroked="f">
                          <v:path arrowok="t" o:connecttype="custom" o:connectlocs="57,40;0,0;57,40;57,40;57,40;72,43;87,48;101,55;111,68;104,70;96,70;89,68;82,65;74,63;67,55;62,50;57,40" o:connectangles="0,0,0,0,0,0,0,0,0,0,0,0,0,0,0,0,0"/>
                        </v:shape>
                        <v:shape id="Freeform 264" o:spid="_x0000_s1087" style="position:absolute;left:6566;top:703;width:111;height:70;visibility:visible;mso-wrap-style:square;v-text-anchor:top" coordsize="1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fvIsYA&#10;AADdAAAADwAAAGRycy9kb3ducmV2LnhtbESPS2vDMBCE74X+B7GF3hK5wUmKGyXkQaGXhLwOPS7W&#10;1jK1VkZSYvffR4FAj8PMfMPMFr1txJV8qB0reBtmIIhLp2uuFJxPn4N3ECEia2wck4I/CrCYPz/N&#10;sNCu4wNdj7ESCcKhQAUmxraQMpSGLIaha4mT9+O8xZikr6T22CW4beQoyybSYs1pwWBLa0Pl7/Fi&#10;FXT73TkztG02ud/4cRXz02r7rdTrS7/8ABGpj//hR/tLKxiNpznc36Qn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fvIsYAAADdAAAADwAAAAAAAAAAAAAAAACYAgAAZHJz&#10;L2Rvd25yZXYueG1sUEsFBgAAAAAEAAQA9QAAAIsDAAAAAA==&#10;" path="m57,40l,,57,40r,l57,40r15,3l87,48r14,7l111,68r-7,2l96,70,89,68,82,65,74,63,67,55,62,50,57,40e" filled="f" strokecolor="#e15520" strokeweight="0">
                          <v:path arrowok="t" o:connecttype="custom" o:connectlocs="57,40;0,0;57,40;57,40;57,40;72,43;87,48;101,55;111,68;104,70;96,70;89,68;82,65;74,63;67,55;62,50;57,40" o:connectangles="0,0,0,0,0,0,0,0,0,0,0,0,0,0,0,0,0"/>
                        </v:shape>
                        <v:shape id="Freeform 265" o:spid="_x0000_s1088" style="position:absolute;left:6590;top:738;width:115;height:63;visibility:visible;mso-wrap-style:square;v-text-anchor:top" coordsize="1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UPccMA&#10;AADdAAAADwAAAGRycy9kb3ducmV2LnhtbESPUWvCQBCE3wv+h2OFvhS9GLCV6CmiFfomWn/AkluT&#10;aG4v5laN/94rCH0cZuYbZrboXK1u1IbKs4HRMAFFnHtbcWHg8LsZTEAFQbZYeyYDDwqwmPfeZphZ&#10;f+cd3fZSqAjhkKGBUqTJtA55SQ7D0DfE0Tv61qFE2RbatniPcFfrNEk+tcOK40KJDa1Kys/7qzPw&#10;nV6wuxxPH5JK2KzptN0Fr41573fLKSihTv7Dr/aPNZCOv8bw9yY+AT1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UPccMAAADdAAAADwAAAAAAAAAAAAAAAACYAgAAZHJzL2Rv&#10;d25yZXYueG1sUEsFBgAAAAAEAAQA9QAAAIgDAAAAAA==&#10;" path="m60,35l,,60,35r,l60,35r15,l90,40r12,10l115,60r-8,3l100,63r-8,l82,60,75,55,67,50,63,43,60,35xe" fillcolor="#f3be00" stroked="f">
                          <v:path arrowok="t" o:connecttype="custom" o:connectlocs="60,35;0,0;60,35;60,35;60,35;75,35;90,40;102,50;115,60;107,63;100,63;92,63;82,60;75,55;67,50;63,43;60,35" o:connectangles="0,0,0,0,0,0,0,0,0,0,0,0,0,0,0,0,0"/>
                        </v:shape>
                        <v:shape id="Freeform 266" o:spid="_x0000_s1089" style="position:absolute;left:6590;top:738;width:115;height:63;visibility:visible;mso-wrap-style:square;v-text-anchor:top" coordsize="1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QjRsYA&#10;AADdAAAADwAAAGRycy9kb3ducmV2LnhtbESP3WrCQBSE7wu+w3KE3tWNQlWiq4hgaYtFjH+3x+wx&#10;CWbPptlV49t3C4KXw8x8w4ynjSnFlWpXWFbQ7UQgiFOrC84UbDeLtyEI55E1lpZJwZ0cTCetlzHG&#10;2t54TdfEZyJA2MWoIPe+iqV0aU4GXcdWxME72dqgD7LOpK7xFuCmlL0o6kuDBYeFHCua55Sek4tR&#10;kP58r373x+UHJ90d4fJwuc++SKnXdjMbgfDU+Gf40f7UCnrvgz78vwlPQE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3QjRsYAAADdAAAADwAAAAAAAAAAAAAAAACYAgAAZHJz&#10;L2Rvd25yZXYueG1sUEsFBgAAAAAEAAQA9QAAAIsDAAAAAA==&#10;" path="m60,35l,,60,35r,l60,35r15,l90,40r12,10l115,60r-8,3l100,63r-8,l82,60,75,55,67,50,63,43,60,35e" filled="f" strokecolor="#e15520" strokeweight="0">
                          <v:path arrowok="t" o:connecttype="custom" o:connectlocs="60,35;0,0;60,35;60,35;60,35;75,35;90,40;102,50;115,60;107,63;100,63;92,63;82,60;75,55;67,50;63,43;60,35" o:connectangles="0,0,0,0,0,0,0,0,0,0,0,0,0,0,0,0,0"/>
                        </v:shape>
                        <v:shape id="Freeform 267" o:spid="_x0000_s1090" style="position:absolute;left:6523;top:661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K4osUA&#10;AADdAAAADwAAAGRycy9kb3ducmV2LnhtbESPT2vCQBTE7wW/w/KE3nRTISqpq1TTgN78S6/P7DMJ&#10;Zt+G7Krpt+8KQo/DzPyGmS06U4s7ta6yrOBjGIEgzq2uuFBwPGSDKQjnkTXWlknBLzlYzHtvM0y0&#10;ffCO7ntfiABhl6CC0vsmkdLlJRl0Q9sQB+9iW4M+yLaQusVHgJtajqJoLA1WHBZKbGhVUn7d34yC&#10;8SUuMDueN9vvLE1/Tn6TLl2s1Hu/+/oE4anz/+FXe60VjOLJBJ5vwhO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oriixQAAAN0AAAAPAAAAAAAAAAAAAAAAAJgCAABkcnMv&#10;ZG93bnJldi54bWxQSwUGAAAAAAQABAD1AAAAigMAAAAA&#10;" path="m60,32l,,60,32xe" fillcolor="#f3be00" stroked="f">
                          <v:path arrowok="t" o:connecttype="custom" o:connectlocs="60,32;0,0;60,32" o:connectangles="0,0,0"/>
                        </v:shape>
                        <v:shape id="Freeform 268" o:spid="_x0000_s1091" style="position:absolute;left:6523;top:661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xlqMAA&#10;AADdAAAADwAAAGRycy9kb3ducmV2LnhtbERP3WrCMBS+H/gO4Qi7m6lCN6lGEZ2wu2H1AQ7Jsa02&#10;JyWJbX17czHY5cf3v96OthU9+dA4VjCfZSCItTMNVwou5+PHEkSIyAZbx6TgSQG2m8nbGgvjBj5R&#10;X8ZKpBAOBSqoY+wKKYOuyWKYuY44cVfnLcYEfSWNxyGF21YusuxTWmw4NdTY0b4mfS8fVsHNd3k+&#10;6MN3fj8dQrBlr4/yV6n36bhbgYg0xn/xn/vHKFjkX2luepOegN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jxlqMAAAADdAAAADwAAAAAAAAAAAAAAAACYAgAAZHJzL2Rvd25y&#10;ZXYueG1sUEsFBgAAAAAEAAQA9QAAAIUDAAAAAA==&#10;" path="m60,32l,,60,32xe" filled="f" strokecolor="#e15520" strokeweight="0">
                          <v:path arrowok="t" o:connecttype="custom" o:connectlocs="60,32;0,0;60,32" o:connectangles="0,0,0"/>
                        </v:shape>
                        <v:shape id="Freeform 269" o:spid="_x0000_s1092" style="position:absolute;left:6623;top:581;width:57;height:105;visibility:visible;mso-wrap-style:square;v-text-anchor:top" coordsize="5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ENoccA&#10;AADdAAAADwAAAGRycy9kb3ducmV2LnhtbESPT4vCMBTE78J+h/AWvK2pgqtWo6ziiuLJPwe9PZpn&#10;W2xeuk3U6qc3woLHYWZ+w4wmtSnElSqXW1bQbkUgiBOrc04V7He/X30QziNrLCyTgjs5mIw/GiOM&#10;tb3xhq5bn4oAYRejgsz7MpbSJRkZdC1bEgfvZCuDPsgqlbrCW4CbQnai6FsazDksZFjSLKPkvL0Y&#10;BYPprP23PyySR72ay8diXc6nx65Szc/6ZwjCU+3f4f/2UivodHsDeL0JT0CO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xDaHHAAAA3QAAAA8AAAAAAAAAAAAAAAAAmAIAAGRy&#10;cy9kb3ducmV2LnhtbFBLBQYAAAAABAAEAPUAAACMAwAAAAA=&#10;" path="m39,55l,,39,55xm39,55l49,65r8,13l57,85r,5l57,97r-3,8l47,100,39,95,37,90,32,83r,-8l32,68r2,-8l39,55xe" fillcolor="#f3be00" stroked="f">
                          <v:path arrowok="t" o:connecttype="custom" o:connectlocs="39,55;0,0;39,55;39,55;49,65;57,78;57,85;57,90;57,97;54,105;47,100;39,95;37,90;32,83;32,75;32,68;34,60;39,55" o:connectangles="0,0,0,0,0,0,0,0,0,0,0,0,0,0,0,0,0,0"/>
                          <o:lock v:ext="edit" verticies="t"/>
                        </v:shape>
                        <v:shape id="Freeform 270" o:spid="_x0000_s1093" style="position:absolute;left:6623;top:581;width:39;height:55;visibility:visible;mso-wrap-style:square;v-text-anchor:top" coordsize="3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InKsQA&#10;AADdAAAADwAAAGRycy9kb3ducmV2LnhtbERPz2vCMBS+D/Y/hDfwMjRdZSKdsYzCYCDYqb3s9mie&#10;bVnzUpKs7f775SB4/Ph+7/LZ9GIk5zvLCl5WCQji2uqOGwXV5WO5BeEDssbeMin4Iw/5/vFhh5m2&#10;E59oPIdGxBD2GSpoQxgyKX3dkkG/sgNx5K7WGQwRukZqh1MMN71Mk2QjDXYcG1ocqGip/jn/GgWn&#10;K+muKtzXZUgPa/6eyudjVSq1eJrf30AEmsNdfHN/agXp6zbuj2/iE5D7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yJyrEAAAA3QAAAA8AAAAAAAAAAAAAAAAAmAIAAGRycy9k&#10;b3ducmV2LnhtbFBLBQYAAAAABAAEAPUAAACJAwAAAAA=&#10;" path="m39,55l,,39,55xe" filled="f" strokecolor="#e15520" strokeweight="0">
                          <v:path arrowok="t" o:connecttype="custom" o:connectlocs="39,55;0,0;39,55" o:connectangles="0,0,0"/>
                        </v:shape>
                        <v:shape id="Freeform 271" o:spid="_x0000_s1094" style="position:absolute;left:6655;top:636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AQRcUA&#10;AADdAAAADwAAAGRycy9kb3ducmV2LnhtbESPQWsCMRSE7wX/Q3iCt5oo2MrWKCoqYg9V296fm+dm&#10;cfOybKJu/70pFHocZuYbZjJrXSVu1ITSs4ZBX4Egzr0pudDw9bl+HoMIEdlg5Zk0/FCA2bTzNMHM&#10;+Dsf6HaMhUgQDhlqsDHWmZQht+Qw9H1NnLyzbxzGJJtCmgbvCe4qOVTqRTosOS1YrGlpKb8cr07D&#10;ZbWzal18bOyiVpLe3et+/n3Sutdt528gIrXxP/zX3hoNw9F4AL9v0hO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wBBFxQAAAN0AAAAPAAAAAAAAAAAAAAAAAJgCAABkcnMv&#10;ZG93bnJldi54bWxQSwUGAAAAAAQABAD1AAAAigMAAAAA&#10;" path="m7,l17,10r8,13l25,30r,5l25,42r-3,8l15,45,7,40,5,35,,28,,20,,13,2,5,7,e" filled="f" strokecolor="#e15520" strokeweight="0">
                          <v:path arrowok="t" o:connecttype="custom" o:connectlocs="7,0;17,10;25,23;25,30;25,35;25,42;22,50;15,45;7,40;5,35;0,28;0,20;0,13;2,5;7,0" o:connectangles="0,0,0,0,0,0,0,0,0,0,0,0,0,0,0"/>
                        </v:shape>
                        <v:shape id="Freeform 272" o:spid="_x0000_s1095" style="position:absolute;left:6665;top:614;width:37;height:107;visibility:visible;mso-wrap-style:square;v-text-anchor:top" coordsize="3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xN7cMA&#10;AADdAAAADwAAAGRycy9kb3ducmV2LnhtbESPQYvCMBSE74L/ITzBm6YtKFKNIqIgXkRX8fponm21&#10;eSlN1Lq/fiMIexxm5htmtmhNJZ7UuNKygngYgSDOrC45V3D62QwmIJxH1lhZJgVvcrCYdzszTLV9&#10;8YGeR5+LAGGXooLC+zqV0mUFGXRDWxMH72obgz7IJpe6wVeAm0omUTSWBksOCwXWtCooux8fRsF6&#10;9MB4fdfV7ylxO9q38SW/nZXq99rlFISn1v+Hv+2tVpCMJgl83oQn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9xN7cMAAADdAAAADwAAAAAAAAAAAAAAAACYAgAAZHJzL2Rv&#10;d25yZXYueG1sUEsFBgAAAAAEAAQA9QAAAIgDAAAAAA==&#10;" path="m20,57l,,20,57xm20,57l32,67r5,12l37,94r-2,13l27,102,22,97,20,92,15,84r,-7l15,69r2,-7l20,57xe" fillcolor="#f3be00" stroked="f">
                          <v:path arrowok="t" o:connecttype="custom" o:connectlocs="20,57;0,0;20,57;20,57;32,67;37,79;37,94;35,107;27,102;22,97;20,92;15,84;15,77;15,69;17,62;20,57" o:connectangles="0,0,0,0,0,0,0,0,0,0,0,0,0,0,0,0"/>
                          <o:lock v:ext="edit" verticies="t"/>
                        </v:shape>
                        <v:shape id="Freeform 273" o:spid="_x0000_s1096" style="position:absolute;left:6665;top:614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uCKMYA&#10;AADdAAAADwAAAGRycy9kb3ducmV2LnhtbESPQWvCQBSE74X+h+UVequbWhI0ugmlVigUhEbF6zP7&#10;TILZt2l2q/Hfu4LQ4zAz3zDzfDCtOFHvGssKXkcRCOLS6oYrBZv18mUCwnlkja1lUnAhB3n2+DDH&#10;VNsz/9Cp8JUIEHYpKqi971IpXVmTQTeyHXHwDrY36IPsK6l7PAe4aeU4ihJpsOGwUGNHHzWVx+LP&#10;KNj+mmK6WCzXZhcnsb+svj852Sv1/DS8z0B4Gvx/+N7+0grG8eQNbm/CE5D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uCKMYAAADdAAAADwAAAAAAAAAAAAAAAACYAgAAZHJz&#10;L2Rvd25yZXYueG1sUEsFBgAAAAAEAAQA9QAAAIsDAAAAAA==&#10;" path="m20,57l,,20,57xe" filled="f" strokecolor="#e15520" strokeweight="0">
                          <v:path arrowok="t" o:connecttype="custom" o:connectlocs="20,57;0,0;20,57" o:connectangles="0,0,0"/>
                        </v:shape>
                        <v:shape id="Freeform 274" o:spid="_x0000_s1097" style="position:absolute;left:6680;top:671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YodsYA&#10;AADdAAAADwAAAGRycy9kb3ducmV2LnhtbESPQWvCQBSE74X+h+UVeqsbpZY0uooIpV5qUavnx+4z&#10;iWbfxuwa03/vCoLHYWa+YcbTzlaipcaXjhX0ewkIYu1MybmCv83XWwrCB2SDlWNS8E8eppPnpzFm&#10;xl14Re065CJC2GeooAihzqT0uiCLvudq4ujtXWMxRNnk0jR4iXBbyUGSfEiLJceFAmuaF6SP67NV&#10;kP4eh2HZ6u/l6fS5/Tlsdystd0q9vnSzEYhAXXiE7+2FUTAYpu9wexOfgJ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YodsYAAADdAAAADwAAAAAAAAAAAAAAAACYAgAAZHJz&#10;L2Rvd25yZXYueG1sUEsFBgAAAAAEAAQA9QAAAIsDAAAAAA==&#10;" path="m5,l17,10r5,12l22,37,20,50,12,45,7,40,5,35,,27,,20,,12,2,5,5,e" filled="f" strokecolor="#e15520" strokeweight="0">
                          <v:path arrowok="t" o:connecttype="custom" o:connectlocs="5,0;17,10;22,22;22,37;20,50;12,45;7,40;5,35;0,27;0,20;0,12;2,5;5,0" o:connectangles="0,0,0,0,0,0,0,0,0,0,0,0,0"/>
                        </v:shape>
                        <v:shape id="Freeform 275" o:spid="_x0000_s1098" style="position:absolute;left:6687;top:641;width:40;height:107;visibility:visible;mso-wrap-style:square;v-text-anchor:top" coordsize="40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uYM8UA&#10;AADdAAAADwAAAGRycy9kb3ducmV2LnhtbESPzWrDMBCE74W+g9hCb43cUNfBiWxCoJCDL3GTQG6L&#10;tbFMrZWx1Nh9+ypQ6HGYn4/ZlLPtxY1G3zlW8LpIQBA3TnfcKjh+frysQPiArLF3TAp+yENZPD5s&#10;MNdu4gPd6tCKOMI+RwUmhCGX0jeGLPqFG4ijd3WjxRDl2Eo94hTHbS+XSfIuLXYcCQYH2hlqvupv&#10;G7mTO0mTJWnVZ3t7OZ8qV79VSj0/zds1iEBz+A//tfdawTJdpXB/E5+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C5gzxQAAAN0AAAAPAAAAAAAAAAAAAAAAAJgCAABkcnMv&#10;ZG93bnJldi54bWxQSwUGAAAAAAQABAD1AAAAigMAAAAA&#10;" path="m23,57l,,23,57xm23,57l35,70r5,12l40,95r-2,12l30,105,25,97,23,92,18,85r,-8l18,70r2,-5l23,57xe" fillcolor="#f3be00" stroked="f">
                          <v:path arrowok="t" o:connecttype="custom" o:connectlocs="23,57;0,0;23,57;23,57;35,70;40,82;40,95;38,107;30,105;25,97;23,92;18,85;18,77;18,70;20,65;23,57" o:connectangles="0,0,0,0,0,0,0,0,0,0,0,0,0,0,0,0"/>
                          <o:lock v:ext="edit" verticies="t"/>
                        </v:shape>
                        <v:shape id="Freeform 276" o:spid="_x0000_s1099" style="position:absolute;left:6687;top:641;width:23;height:57;visibility:visible;mso-wrap-style:square;v-text-anchor:top" coordsize="2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wXIsQA&#10;AADdAAAADwAAAGRycy9kb3ducmV2LnhtbESP0WoCMRRE3wv9h3AF32riQq2sRhFhoYX2wbUfcLu5&#10;bhaTm2UTdf17Uyj0cZiZM8x6O3onrjTELrCG+UyBIG6C6bjV8H2sXpYgYkI26AKThjtF2G6en9ZY&#10;mnDjA13r1IoM4ViiBptSX0oZG0se4yz0xNk7hcFjynJopRnwluHeyUKphfTYcV6w2NPeUnOuL16D&#10;K9TH5yH6L3WxVW3i3e3ffiqtp5NxtwKRaEz/4b/2u9FQvC4X8PsmPwG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cFyLEAAAA3QAAAA8AAAAAAAAAAAAAAAAAmAIAAGRycy9k&#10;b3ducmV2LnhtbFBLBQYAAAAABAAEAPUAAACJAwAAAAA=&#10;" path="m23,57l,,23,57xe" filled="f" strokecolor="#e15520" strokeweight="0">
                          <v:path arrowok="t" o:connecttype="custom" o:connectlocs="23,57;0,0;23,57" o:connectangles="0,0,0"/>
                        </v:shape>
                        <v:shape id="Freeform 277" o:spid="_x0000_s1100" style="position:absolute;left:6705;top:698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S2AcYA&#10;AADdAAAADwAAAGRycy9kb3ducmV2LnhtbESPQWvCQBSE74X+h+UVequbCmqauooIpb1UMVbPj93X&#10;JDX7Nma3Mf57VxA8DjPzDTOd97YWHbW+cqzgdZCAINbOVFwo+Nl+vKQgfEA2WDsmBWfyMJ89Pkwx&#10;M+7EG+ryUIgIYZ+hgjKEJpPS65Is+oFriKP361qLIcq2kKbFU4TbWg6TZCwtVhwXSmxoWZI+5P9W&#10;Qbo+jMKq05+r4/Ft9/2322+03Cv1/NQv3kEE6sM9fGt/GQXDUTqB65v4BOTs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S2AcYAAADdAAAADwAAAAAAAAAAAAAAAACYAgAAZHJz&#10;L2Rvd25yZXYueG1sUEsFBgAAAAAEAAQA9QAAAIsDAAAAAA==&#10;" path="m5,l17,13r5,12l22,38,20,50,12,48,7,40,5,35,,28,,20,,13,2,8,5,e" filled="f" strokecolor="#e15520" strokeweight="0">
                          <v:path arrowok="t" o:connecttype="custom" o:connectlocs="5,0;17,13;22,25;22,38;20,50;12,48;7,40;5,35;0,28;0,20;0,13;2,8;5,0" o:connectangles="0,0,0,0,0,0,0,0,0,0,0,0,0"/>
                        </v:shape>
                        <v:shape id="Freeform 278" o:spid="_x0000_s1101" style="position:absolute;left:6590;top:554;width:63;height:102;visibility:visible;mso-wrap-style:square;v-text-anchor:top" coordsize="6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cF7L4A&#10;AADdAAAADwAAAGRycy9kb3ducmV2LnhtbERPvQrCMBDeBd8hnOCmqQVFqlFEEERc1IqOR3O2xeZS&#10;mljr25tBcPz4/pfrzlSipcaVlhVMxhEI4szqknMF6WU3moNwHlljZZkUfMjBetXvLTHR9s0nas8+&#10;FyGEXYIKCu/rREqXFWTQjW1NHLiHbQz6AJtc6gbfIdxUMo6imTRYcmgosKZtQdnz/DIKrv6yS9N7&#10;7Fq+HTeppuPh9MyUGg66zQKEp87/xT/3XiuIp/MwN7wJT0C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g3Bey+AAAA3QAAAA8AAAAAAAAAAAAAAAAAmAIAAGRycy9kb3ducmV2&#10;LnhtbFBLBQYAAAAABAAEAPUAAACDAwAAAAA=&#10;" path="m43,52l,,43,52xm43,52l55,65r5,12l63,85r,5l60,97r-2,5l50,100,45,95,40,87,38,82,35,75r,-8l38,60r5,-8xe" fillcolor="#f3be00" stroked="f">
                          <v:path arrowok="t" o:connecttype="custom" o:connectlocs="43,52;0,0;43,52;43,52;55,65;60,77;63,85;63,90;60,97;58,102;50,100;45,95;40,87;38,82;35,75;35,67;38,60;43,52" o:connectangles="0,0,0,0,0,0,0,0,0,0,0,0,0,0,0,0,0,0"/>
                          <o:lock v:ext="edit" verticies="t"/>
                        </v:shape>
                        <v:shape id="Freeform 279" o:spid="_x0000_s1102" style="position:absolute;left:6590;top:554;width:43;height:52;visibility:visible;mso-wrap-style:square;v-text-anchor:top" coordsize="4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HHAMgA&#10;AADdAAAADwAAAGRycy9kb3ducmV2LnhtbESPT2vCQBTE74V+h+UVequbCBaTuglS/Id4MVpKb4/s&#10;a5I2+zZkV43fvlsQPA4z8xtmlg+mFWfqXWNZQTyKQBCXVjdcKTgeli9TEM4ja2wtk4IrOcizx4cZ&#10;ptpeeE/nwlciQNilqKD2vkuldGVNBt3IdsTB+7a9QR9kX0nd4yXATSvHUfQqDTYcFmrs6L2m8rc4&#10;GQWLn6/Tx3xTxLvtwX7KMl6vknit1PPTMH8D4Wnw9/CtvdEKxpNpAv9vwhOQ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QccAyAAAAN0AAAAPAAAAAAAAAAAAAAAAAJgCAABk&#10;cnMvZG93bnJldi54bWxQSwUGAAAAAAQABAD1AAAAjQMAAAAA&#10;" path="m43,52l,,43,52xe" filled="f" strokecolor="#e15520" strokeweight="0">
                          <v:path arrowok="t" o:connecttype="custom" o:connectlocs="43,52;0,0;43,52" o:connectangles="0,0,0"/>
                        </v:shape>
                        <v:shape id="Freeform 280" o:spid="_x0000_s1103" style="position:absolute;left:6625;top:606;width:28;height:50;visibility:visible;mso-wrap-style:square;v-text-anchor:top" coordsize="2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CipcEA&#10;AADdAAAADwAAAGRycy9kb3ducmV2LnhtbERPy4rCMBTdC/MP4Q64kTGdMnW0GkUEQd2Ir/2lubbF&#10;5KY0Ga1/P1kILg/nPVt01og7tb52rOB7mIAgLpyuuVRwPq2/xiB8QNZoHJOCJ3lYzD96M8y1e/CB&#10;7sdQihjCPkcFVQhNLqUvKrLoh64hjtzVtRZDhG0pdYuPGG6NTJNkJC3WHBsqbGhVUXE7/lkFJjzN&#10;7yBLcb/cjvaX3Y+9YmaV6n92yymIQF14i1/ujVaQZpO4P76JT0DO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QoqXBAAAA3QAAAA8AAAAAAAAAAAAAAAAAmAIAAGRycy9kb3du&#10;cmV2LnhtbFBLBQYAAAAABAAEAPUAAACGAwAAAAA=&#10;" path="m8,l20,13r5,12l28,33r,5l25,45r-2,5l15,48,10,43,5,35,3,30,,23,,15,3,8,8,e" filled="f" strokecolor="#e15520" strokeweight="0">
                          <v:path arrowok="t" o:connecttype="custom" o:connectlocs="8,0;20,13;25,25;28,33;28,38;25,45;23,50;15,48;10,43;5,35;3,30;0,23;0,15;3,8;8,0" o:connectangles="0,0,0,0,0,0,0,0,0,0,0,0,0,0,0"/>
                        </v:shape>
                        <v:shape id="Freeform 281" o:spid="_x0000_s1104" style="position:absolute;left:6568;top:521;width:57;height:110;visibility:visible;mso-wrap-style:square;v-text-anchor:top" coordsize="5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bShsUA&#10;AADdAAAADwAAAGRycy9kb3ducmV2LnhtbESPQUsDMRSE74L/ITzBm81uoaLbpkUEpSCijR7s7bF5&#10;3Szue1mS2K7/3giCx2FmvmFWm4kHdaSY+iAG6lkFiqQNrpfOwPvbw9UNqJRRHA5ByMA3Jdisz89W&#10;2Lhwkh0dbe5UgUhq0IDPeWy0Tq0nxjQLI0nxDiEy5iJjp13EU4HzoOdVda0ZeykLHke699R+2i82&#10;MNVinzm9HHx8erSWP/avW14Yc3kx3S1BZZryf/ivvXUG5ovbGn7flCe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dtKGxQAAAN0AAAAPAAAAAAAAAAAAAAAAAJgCAABkcnMv&#10;ZG93bnJldi54bWxQSwUGAAAAAAQABAD1AAAAigMAAAAA&#10;" path="m37,60l,,37,60xm37,60l50,73r5,10l57,90r,8l55,103r-3,7l45,105r-5,-5l35,95,32,88,30,80r,-7l32,65r5,-5xe" fillcolor="#f3be00" stroked="f">
                          <v:path arrowok="t" o:connecttype="custom" o:connectlocs="37,60;0,0;37,60;37,60;50,73;55,83;57,90;57,98;55,103;52,110;45,105;40,100;35,95;32,88;30,80;30,73;32,65;37,60" o:connectangles="0,0,0,0,0,0,0,0,0,0,0,0,0,0,0,0,0,0"/>
                          <o:lock v:ext="edit" verticies="t"/>
                        </v:shape>
                        <v:shape id="Freeform 282" o:spid="_x0000_s1105" style="position:absolute;left:6568;top:521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3bEsYA&#10;AADdAAAADwAAAGRycy9kb3ducmV2LnhtbESPQWvCQBSE7wX/w/IK3symAaVG11ClLfZQwTQ9eHtk&#10;X5OQ7NuQ3Wr8925B6HGYmW+YdTaaTpxpcI1lBU9RDIK4tLrhSkHx9TZ7BuE8ssbOMim4koNsM3lY&#10;Y6rthY90zn0lAoRdigpq7/tUSlfWZNBFticO3o8dDPogh0rqAS8BbjqZxPFCGmw4LNTY066mss1/&#10;jQK9+C7y1p12aK9V4V4/zPbz8K7U9HF8WYHwNPr/8L291wqS+TKBvzfhCcjN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3bEsYAAADdAAAADwAAAAAAAAAAAAAAAACYAgAAZHJz&#10;L2Rvd25yZXYueG1sUEsFBgAAAAAEAAQA9QAAAIsDAAAAAA==&#10;" path="m37,60l,,37,60xe" filled="f" strokecolor="#e15520" strokeweight="0">
                          <v:path arrowok="t" o:connecttype="custom" o:connectlocs="37,60;0,0;37,60" o:connectangles="0,0,0"/>
                        </v:shape>
                        <v:shape id="Freeform 283" o:spid="_x0000_s1106" style="position:absolute;left:6598;top:581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Ts1cYA&#10;AADdAAAADwAAAGRycy9kb3ducmV2LnhtbESPW2vCQBSE34X+h+UU+qabWuoluooWhBafvOHrMXtM&#10;otmzIbvG1F/vCoKPw8x8w4ynjSlETZXLLSv47EQgiBOrc04VbDeL9gCE88gaC8uk4J8cTCdvrTHG&#10;2l55RfXapyJA2MWoIPO+jKV0SUYGXceWxME72sqgD7JKpa7wGuCmkN0o6kmDOYeFDEv6ySg5ry9G&#10;wYH7895yhfvzafhn54vd8Ta71Ep9vDezEQhPjX+Fn+1fraD7PfyCx5vwBOTk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Ts1cYAAADdAAAADwAAAAAAAAAAAAAAAACYAgAAZHJz&#10;L2Rvd25yZXYueG1sUEsFBgAAAAAEAAQA9QAAAIsDAAAAAA==&#10;" path="m7,l20,13r5,10l27,30r,8l25,43r-3,7l15,45,10,40,5,35,2,28,,20,,13,2,5,7,e" filled="f" strokecolor="#e15520" strokeweight="0">
                          <v:path arrowok="t" o:connecttype="custom" o:connectlocs="7,0;20,13;25,23;27,30;27,38;25,43;22,50;15,45;10,40;5,35;2,28;0,20;0,13;2,5;7,0" o:connectangles="0,0,0,0,0,0,0,0,0,0,0,0,0,0,0"/>
                        </v:shape>
                        <v:shape id="Freeform 284" o:spid="_x0000_s1107" style="position:absolute;left:6546;top:504;width:54;height:102;visibility:visible;mso-wrap-style:square;v-text-anchor:top" coordsize="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hVr8UA&#10;AADdAAAADwAAAGRycy9kb3ducmV2LnhtbESPQWvCQBSE7wX/w/KE3upGsaLRNQRBLZQWquL5kX1m&#10;g9m3Ibsm6b/vFgo9DjPzDbPJBluLjlpfOVYwnSQgiAunKy4VXM77lyUIH5A11o5JwTd5yLajpw2m&#10;2vX8Rd0plCJC2KeowITQpFL6wpBFP3ENcfRurrUYomxLqVvsI9zWcpYkC2mx4rhgsKGdoeJ+elgF&#10;tjo0j+tqZ7rPDzz278d+XixypZ7HQ74GEWgI/+G/9ptWMHtdzeH3TX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GFWvxQAAAN0AAAAPAAAAAAAAAAAAAAAAAJgCAABkcnMv&#10;ZG93bnJldi54bWxQSwUGAAAAAAQABAD1AAAAigMAAAAA&#10;" path="m34,52l,,34,52xm34,52l47,65r5,12l54,82r,8l52,97r-3,5l44,100,37,95,32,87,29,82,27,75r,-8l29,60r5,-8xe" fillcolor="#f3be00" stroked="f">
                          <v:path arrowok="t" o:connecttype="custom" o:connectlocs="34,52;0,0;34,52;34,52;47,65;52,77;54,82;54,90;52,97;49,102;44,100;37,95;32,87;29,82;27,75;27,67;29,60;34,52" o:connectangles="0,0,0,0,0,0,0,0,0,0,0,0,0,0,0,0,0,0"/>
                          <o:lock v:ext="edit" verticies="t"/>
                        </v:shape>
                        <v:shape id="Freeform 285" o:spid="_x0000_s1108" style="position:absolute;left:6546;top:504;width:34;height:52;visibility:visible;mso-wrap-style:square;v-text-anchor:top" coordsize="3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8NMsYA&#10;AADdAAAADwAAAGRycy9kb3ducmV2LnhtbESPQWvCQBSE7wX/w/IEL0U3FSw2dRWpCIV4MVq8PrKv&#10;STT7Nu5uY/rvu0LB4zAz3zCLVW8a0ZHztWUFL5MEBHFhdc2lguNhO56D8AFZY2OZFPySh9Vy8LTA&#10;VNsb76nLQykihH2KCqoQ2lRKX1Rk0E9sSxy9b+sMhihdKbXDW4SbRk6T5FUarDkuVNjSR0XFJf8x&#10;Cs4y25Wm3n917vmyybtrdjq4TKnRsF+/gwjUh0f4v/2pFUxnbzO4v4lP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48NMsYAAADdAAAADwAAAAAAAAAAAAAAAACYAgAAZHJz&#10;L2Rvd25yZXYueG1sUEsFBgAAAAAEAAQA9QAAAIsDAAAAAA==&#10;" path="m34,52l,,34,52xe" filled="f" strokecolor="#e15520" strokeweight="0">
                          <v:path arrowok="t" o:connecttype="custom" o:connectlocs="34,52;0,0;34,52" o:connectangles="0,0,0"/>
                        </v:shape>
                        <v:shape id="Freeform 286" o:spid="_x0000_s1109" style="position:absolute;left:6573;top:556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NPTcYA&#10;AADdAAAADwAAAGRycy9kb3ducmV2LnhtbESPQWvCQBSE7wX/w/KE3sxGwajRVVQQWnrSKl6f2WcS&#10;zb4N2TWm/fXdQqHHYWa+YRarzlSipcaVlhUMoxgEcWZ1ybmC4+duMAXhPLLGyjIp+CIHq2XvZYGp&#10;tk/eU3vwuQgQdikqKLyvUyldVpBBF9maOHhX2xj0QTa51A0+A9xUchTHiTRYclgosKZtQdn98DAK&#10;LjzZJB97PN9vs3e72Z2u3+tHq9Rrv1vPQXjq/H/4r/2mFYzGswR+34Qn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NPTcYAAADdAAAADwAAAAAAAAAAAAAAAACYAgAAZHJz&#10;L2Rvd25yZXYueG1sUEsFBgAAAAAEAAQA9QAAAIsDAAAAAA==&#10;" path="m7,l20,13r5,12l27,30r,8l25,45r-3,5l17,48,10,43,5,35,2,30,,23,,15,2,8,7,e" filled="f" strokecolor="#e15520" strokeweight="0">
                          <v:path arrowok="t" o:connecttype="custom" o:connectlocs="7,0;20,13;25,25;27,30;27,38;25,45;22,50;17,48;10,43;5,35;2,30;0,23;0,15;2,8;7,0" o:connectangles="0,0,0,0,0,0,0,0,0,0,0,0,0,0,0"/>
                        </v:shape>
                        <v:shape id="Freeform 287" o:spid="_x0000_s1110" style="position:absolute;left:6506;top:476;width:64;height:103;visibility:visible;mso-wrap-style:square;v-text-anchor:top" coordsize="64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ETv8YA&#10;AADdAAAADwAAAGRycy9kb3ducmV2LnhtbESPQWsCMRSE7wX/Q3iCt5pV0LZbo4jtgkJ7qF3a62Pz&#10;3AQ3L8sm6vrvjVDocZiZb5jFqneNOFMXrGcFk3EGgrjy2nKtoPwuHp9BhIissfFMCq4UYLUcPCww&#10;1/7CX3Tex1okCIccFZgY21zKUBlyGMa+JU7ewXcOY5JdLXWHlwR3jZxm2Vw6tJwWDLa0MVQd9yen&#10;YGaLj/V7a7Lt72dfNG+n0v7sSqVGw379CiJSH//Df+2tVjCdvTzB/U16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ETv8YAAADdAAAADwAAAAAAAAAAAAAAAACYAgAAZHJz&#10;L2Rvd25yZXYueG1sUEsFBgAAAAAEAAQA9QAAAIsDAAAAAA==&#10;" path="m45,53l,,45,53xm45,53l57,63r5,12l64,83r,5l62,95r-2,8l55,98,47,93,42,88,40,80,37,73r,-8l40,60r5,-7xe" fillcolor="#f3be00" stroked="f">
                          <v:path arrowok="t" o:connecttype="custom" o:connectlocs="45,53;0,0;45,53;45,53;57,63;62,75;64,83;64,88;62,95;60,103;55,98;47,93;42,88;40,80;37,73;37,65;40,60;45,53" o:connectangles="0,0,0,0,0,0,0,0,0,0,0,0,0,0,0,0,0,0"/>
                          <o:lock v:ext="edit" verticies="t"/>
                        </v:shape>
                        <v:shape id="Freeform 288" o:spid="_x0000_s1111" style="position:absolute;left:6506;top:476;width:45;height:53;visibility:visible;mso-wrap-style:square;v-text-anchor:top" coordsize="4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cXacQA&#10;AADdAAAADwAAAGRycy9kb3ducmV2LnhtbERPTWvCQBC9C/6HZYReim4MKG3qGkSIemlto3gestMk&#10;mp0N2a3G/vruoeDx8b4XaW8acaXO1ZYVTCcRCOLC6ppLBcdDNn4B4TyyxsYyKbiTg3Q5HCww0fbG&#10;X3TNfSlCCLsEFVTet4mUrqjIoJvYljhw37Yz6APsSqk7vIVw08g4iubSYM2hocKW1hUVl/zHKHDz&#10;31l+2OI5+3jebj737/GppZNST6N+9QbCU+8f4n/3TiuIZ69hbngTn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HF2nEAAAA3QAAAA8AAAAAAAAAAAAAAAAAmAIAAGRycy9k&#10;b3ducmV2LnhtbFBLBQYAAAAABAAEAPUAAACJAwAAAAA=&#10;" path="m45,53l,,45,53xe" filled="f" strokecolor="#e15520" strokeweight="0">
                          <v:path arrowok="t" o:connecttype="custom" o:connectlocs="45,53;0,0;45,53" o:connectangles="0,0,0"/>
                        </v:shape>
                        <v:shape id="Freeform 289" o:spid="_x0000_s1112" style="position:absolute;left:6543;top:529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zbP8YA&#10;AADdAAAADwAAAGRycy9kb3ducmV2LnhtbESPT2vCQBTE70K/w/IKvZmNgn+SuooKQosnraXX1+wz&#10;iWbfhuwaUz+9KxQ8DjPzG2a26EwlWmpcaVnBIIpBEGdWl5wrOHxt+lMQziNrrCyTgj9ysJi/9GaY&#10;anvlHbV7n4sAYZeigsL7OpXSZQUZdJGtiYN3tI1BH2STS93gNcBNJYdxPJYGSw4LBda0Lig77y9G&#10;wS9PVuPtDn/Op+TTrjbfx9vy0ir19tot30F46vwz/N/+0AqGoySBx5vw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3zbP8YAAADdAAAADwAAAAAAAAAAAAAAAACYAgAAZHJz&#10;L2Rvd25yZXYueG1sUEsFBgAAAAAEAAQA9QAAAIsDAAAAAA==&#10;" path="m8,l20,10r5,12l27,30r,5l25,42r-2,8l18,45,10,40,5,35,3,27,,20,,12,3,7,8,e" filled="f" strokecolor="#e15520" strokeweight="0">
                          <v:path arrowok="t" o:connecttype="custom" o:connectlocs="8,0;20,10;25,22;27,30;27,35;25,42;23,50;18,45;10,40;5,35;3,27;0,20;0,12;3,7;8,0" o:connectangles="0,0,0,0,0,0,0,0,0,0,0,0,0,0,0"/>
                        </v:shape>
                        <v:shape id="Freeform 290" o:spid="_x0000_s1113" style="position:absolute;left:6461;top:459;width:82;height:97;visibility:visible;mso-wrap-style:square;v-text-anchor:top" coordsize="82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4DH7wA&#10;AADdAAAADwAAAGRycy9kb3ducmV2LnhtbERPSwrCMBDdC94hjOBOU0VEqlFEEUTcqD3A0Iz9mExK&#10;E7Xe3iwEl4/3X206a8SLWl85VjAZJyCIc6crLhRkt8NoAcIHZI3GMSn4kIfNut9bYardmy/0uoZC&#10;xBD2KSooQ2hSKX1ekkU/dg1x5O6utRgibAupW3zHcGvkNEnm0mLFsaHEhnYl5Y/r0yo4G72vzd7U&#10;nGen2vDJ0X3mlBoOuu0SRKAu/MU/91ErmM6TuD++iU9Arr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2HgMfvAAAAN0AAAAPAAAAAAAAAAAAAAAAAJgCAABkcnMvZG93bnJldi54&#10;bWxQSwUGAAAAAAQABAD1AAAAgQMAAAAA&#10;" path="m55,50l,,55,50xm55,50l70,60r7,12l82,80r,5l82,92r,5l72,95,67,90,60,85,55,77,52,70r,-8l52,55r3,-5xe" fillcolor="#f3be00" stroked="f">
                          <v:path arrowok="t" o:connecttype="custom" o:connectlocs="55,50;0,0;55,50;55,50;70,60;77,72;82,80;82,85;82,92;82,97;72,95;67,90;60,85;55,77;52,70;52,62;52,55;55,50" o:connectangles="0,0,0,0,0,0,0,0,0,0,0,0,0,0,0,0,0,0"/>
                          <o:lock v:ext="edit" verticies="t"/>
                        </v:shape>
                        <v:shape id="Freeform 291" o:spid="_x0000_s1114" style="position:absolute;left:6461;top:459;width:55;height:50;visibility:visible;mso-wrap-style:square;v-text-anchor:top" coordsize="5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lwy8MA&#10;AADdAAAADwAAAGRycy9kb3ducmV2LnhtbESPQWvCQBSE74L/YXlCb7rRg0h0lVZUPAkxpXh8ZF+T&#10;0OzbkH0m6b/vFgo9DjPzDbM7jK5RPXWh9mxguUhAERfe1lwaeM/P8w2oIMgWG89k4JsCHPbTyQ5T&#10;6wfOqL9LqSKEQ4oGKpE21ToUFTkMC98SR+/Tdw4lyq7UtsMhwl2jV0my1g5rjgsVtnSsqPi6P52B&#10;YrhtxtMjlw+H2Ps8y+R2eTPmZTa+bkEJjfIf/mtfrYHVOlnC75v4BP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lwy8MAAADdAAAADwAAAAAAAAAAAAAAAACYAgAAZHJzL2Rv&#10;d25yZXYueG1sUEsFBgAAAAAEAAQA9QAAAIgDAAAAAA==&#10;" path="m55,50l,,55,50xe" filled="f" strokecolor="#e15520" strokeweight="0">
                          <v:path arrowok="t" o:connecttype="custom" o:connectlocs="55,50;0,0;55,50" o:connectangles="0,0,0"/>
                        </v:shape>
                        <v:shape id="Freeform 292" o:spid="_x0000_s1115" style="position:absolute;left:6513;top:509;width:30;height:47;visibility:visible;mso-wrap-style:square;v-text-anchor:top" coordsize="3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0tIMYA&#10;AADdAAAADwAAAGRycy9kb3ducmV2LnhtbESPT4vCMBTE7wt+h/AEL7Km9lCla5SiLOxJ8A+Kt0fz&#10;ti3bvNQkav32ZmFhj8PM/IZZrHrTijs531hWMJ0kIIhLqxuuFBwPn+9zED4ga2wtk4IneVgtB28L&#10;zLV98I7u+1CJCGGfo4I6hC6X0pc1GfQT2xFH79s6gyFKV0nt8BHhppVpkmTSYMNxocaO1jWVP/ub&#10;UXDYbWbZ7Oqvp2Lsi/HFbadnfVNqNOyLDxCB+vAf/mt/aQVplqTw+yY+Abl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0tIMYAAADdAAAADwAAAAAAAAAAAAAAAACYAgAAZHJz&#10;L2Rvd25yZXYueG1sUEsFBgAAAAAEAAQA9QAAAIsDAAAAAA==&#10;" path="m3,l18,10r7,12l30,30r,5l30,42r,5l20,45,15,40,8,35,3,27,,20,,12,,5,3,e" filled="f" strokecolor="#e15520" strokeweight="0">
                          <v:path arrowok="t" o:connecttype="custom" o:connectlocs="3,0;18,10;25,22;30,30;30,35;30,42;30,47;20,45;15,40;8,35;3,27;0,20;0,12;0,5;3,0" o:connectangles="0,0,0,0,0,0,0,0,0,0,0,0,0,0,0"/>
                        </v:shape>
                        <v:shape id="Freeform 293" o:spid="_x0000_s1116" style="position:absolute;left:6603;top:644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SDc8UA&#10;AADdAAAADwAAAGRycy9kb3ducmV2LnhtbESP3UrDQBCF7wXfYRnBG7EbUwgldluKoAjai7R9gCE7&#10;ZqPZ2bA7tqlP7xYELw/n5+Ms15Mf1JFi6gMbeJgVoIjbYHvuDBz2z/cLUEmQLQ6BycCZEqxX11dL&#10;rG04cUPHnXQqj3Cq0YATGWutU+vIY5qFkTh7HyF6lCxjp23EUx73gy6LotIee84EhyM9OWq/dt8+&#10;QxrXDOfPzcvbdv5zF6WsGnmvjLm9mTaPoIQm+Q//tV+tgbIq5nB5k5+A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xINzxQAAAN0AAAAPAAAAAAAAAAAAAAAAAJgCAABkcnMv&#10;ZG93bnJldi54bWxQSwUGAAAAAAQABAD1AAAAigMAAAAA&#10;" path="m,2l15,,30,2r12,8l54,20,40,22,25,20,17,17,10,12,5,7,,2xe" fillcolor="#f3be00" stroked="f">
                          <v:path arrowok="t" o:connecttype="custom" o:connectlocs="0,2;15,0;30,2;42,10;54,20;40,22;25,20;17,17;10,12;5,7;0,2" o:connectangles="0,0,0,0,0,0,0,0,0,0,0"/>
                        </v:shape>
                        <v:shape id="Freeform 294" o:spid="_x0000_s1117" style="position:absolute;left:6603;top:644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Cs1sUA&#10;AADdAAAADwAAAGRycy9kb3ducmV2LnhtbESPT2vCQBTE70K/w/IKvelGCSKpqxRB8FTqn4PeHtnX&#10;bGj2vZhdNe2n7wqCx2FmfsPMl71v1JW6UAsbGI8yUMSl2JorA4f9ejgDFSKyxUaYDPxSgOXiZTDH&#10;wsqNt3TdxUolCIcCDbgY20LrUDryGEbSEifvWzqPMcmu0rbDW4L7Rk+ybKo91pwWHLa0clT+7C7e&#10;wFZWf3l/KsfueD7T51cubbURY95e+493UJH6+Aw/2htrYDLNcri/SU9AL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AKzWxQAAAN0AAAAPAAAAAAAAAAAAAAAAAJgCAABkcnMv&#10;ZG93bnJldi54bWxQSwUGAAAAAAQABAD1AAAAigMAAAAA&#10;" path="m,2l15,,30,2r12,8l54,20,40,22,25,20,17,17,10,12,5,7,,2e" filled="f" strokecolor="#e15520" strokeweight="0">
                          <v:path arrowok="t" o:connecttype="custom" o:connectlocs="0,2;15,0;30,2;42,10;54,20;40,22;25,20;17,17;10,12;5,7;0,2" o:connectangles="0,0,0,0,0,0,0,0,0,0,0"/>
                        </v:shape>
                        <v:shape id="Freeform 295" o:spid="_x0000_s1118" style="position:absolute;left:6563;top:636;width:114;height:55;visibility:visible;mso-wrap-style:square;v-text-anchor:top" coordsize="11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QzLMcA&#10;AADdAAAADwAAAGRycy9kb3ducmV2LnhtbESPQWvCQBSE7wX/w/IKvZT6oqVSoquIrdCDUBKl4O2R&#10;fWZDs29DdtX477uFQo/DzHzDLFaDa9WF+9B40TAZZ6BYKm8aqTUc9tunV1AhkhhqvbCGGwdYLUd3&#10;C8qNv0rBlzLWKkEk5KTBxtjliKGy7CiMfceSvJPvHcUk+xpNT9cEdy1Os2yGjhpJC5Y63liuvsuz&#10;0/CF2wMW+2d7wmOxO3++3x7fdqXWD/fDeg4q8hD/w3/tD6NhOste4PdNegK4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UMyzHAAAA3QAAAA8AAAAAAAAAAAAAAAAAmAIAAGRy&#10;cy9kb3ducmV2LnhtbFBLBQYAAAAABAAEAPUAAACMAwAAAAA=&#10;" path="m60,35l75,32r15,5l104,42r10,10l102,55,87,52,80,50,72,45,65,40,60,35xm60,35l,,60,35xe" fillcolor="#f3be00" stroked="f">
                          <v:path arrowok="t" o:connecttype="custom" o:connectlocs="60,35;75,32;90,37;104,42;114,52;102,55;87,52;80,50;72,45;65,40;60,35;60,35;0,0;60,35" o:connectangles="0,0,0,0,0,0,0,0,0,0,0,0,0,0"/>
                          <o:lock v:ext="edit" verticies="t"/>
                        </v:shape>
                        <v:shape id="Freeform 296" o:spid="_x0000_s1119" style="position:absolute;left:6623;top:668;width:54;height:23;visibility:visible;mso-wrap-style:square;v-text-anchor:top" coordsize="5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v5y8cA&#10;AADdAAAADwAAAGRycy9kb3ducmV2LnhtbESPQWvCQBSE74L/YXkFL1I3egiSuglFFApCodFDj6/Z&#10;ZxLMvo27WxP99d1CocdhZr5hNsVoOnEj51vLCpaLBARxZXXLtYLTcf+8BuEDssbOMim4k4cin042&#10;mGk78AfdylCLCGGfoYImhD6T0lcNGfQL2xNH72ydwRClq6V2OES46eQqSVJpsOW40GBP24aqS/lt&#10;FHy+b9Pd1/3q9DB/HB77664kfVJq9jS+voAINIb/8F/7TStYpUkKv2/iE5D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L+cvHAAAA3QAAAA8AAAAAAAAAAAAAAAAAmAIAAGRy&#10;cy9kb3ducmV2LnhtbFBLBQYAAAAABAAEAPUAAACMAwAAAAA=&#10;" path="m,3l15,,30,5r14,5l54,20,42,23,27,20,20,18,12,13,5,8,,3e" filled="f" strokecolor="#e15520" strokeweight="0">
                          <v:path arrowok="t" o:connecttype="custom" o:connectlocs="0,3;15,0;30,5;44,10;54,20;42,23;27,20;20,18;12,13;5,8;0,3" o:connectangles="0,0,0,0,0,0,0,0,0,0,0"/>
                        </v:shape>
                        <v:shape id="Freeform 297" o:spid="_x0000_s1120" style="position:absolute;left:6563;top:636;width:60;height:35;visibility:visible;mso-wrap-style:square;v-text-anchor:top" coordsize="6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pdFsYA&#10;AADdAAAADwAAAGRycy9kb3ducmV2LnhtbESPT2vCQBTE74V+h+UVvIjummqU6CoiBNoeFP/0/si+&#10;JsHs25DdavrtuwWhx2FmfsOsNr1txI06XzvWMBkrEMSFMzWXGi7nfLQA4QOywcYxafghD5v189MK&#10;M+PufKTbKZQiQthnqKEKoc2k9EVFFv3YtcTR+3KdxRBlV0rT4T3CbSMTpVJpsea4UGFLu4qK6+nb&#10;avgo1OyQLny+H6bHPnl/nX4m+VTrwUu/XYII1If/8KP9ZjQkqZrD35v4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wpdFsYAAADdAAAADwAAAAAAAAAAAAAAAACYAgAAZHJz&#10;L2Rvd25yZXYueG1sUEsFBgAAAAAEAAQA9QAAAIsDAAAAAA==&#10;" path="m60,35l,,60,35e" filled="f" strokecolor="#e15520" strokeweight="0">
                          <v:path arrowok="t" o:connecttype="custom" o:connectlocs="60,35;0,0;60,35" o:connectangles="0,0,0"/>
                        </v:shape>
                        <v:shape id="Freeform 298" o:spid="_x0000_s1121" style="position:absolute;left:6578;top:62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FcOMAA&#10;AADdAAAADwAAAGRycy9kb3ducmV2LnhtbERPTYvCMBC9C/6HMII3TRUVqUYRQfSysFXB69CMbbGZ&#10;lCS29d+bw8IeH+97u+9NLVpyvrKsYDZNQBDnVldcKLjfTpM1CB+QNdaWScGHPOx3w8EWU207zqi9&#10;hkLEEPYpKihDaFIpfV6SQT+1DXHkntYZDBG6QmqHXQw3tZwnyUoarDg2lNjQsaT8dX0bBZnk+2nZ&#10;nW2bzfKf5XP9+1i4QqnxqD9sQATqw7/4z33RCuarJM6Nb+ITkLs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YFcOMAAAADdAAAADwAAAAAAAAAAAAAAAACYAgAAZHJzL2Rvd25y&#10;ZXYueG1sUEsFBgAAAAAEAAQA9QAAAIUDAAAAAA==&#10;" path="m,3l17,,32,3,45,8,55,18,42,20r-15,l20,18,12,13,7,10,,3xe" fillcolor="#f3be00" stroked="f">
                          <v:path arrowok="t" o:connecttype="custom" o:connectlocs="0,3;17,0;32,3;45,8;55,18;42,20;27,20;20,18;12,13;7,10;0,3" o:connectangles="0,0,0,0,0,0,0,0,0,0,0"/>
                        </v:shape>
                        <v:shape id="Freeform 299" o:spid="_x0000_s1122" style="position:absolute;left:6578;top:62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1nKMYA&#10;AADdAAAADwAAAGRycy9kb3ducmV2LnhtbESPQWsCMRSE7wX/Q3hCbzWriHVXo0hB8FBKqyIen8nb&#10;zeLmZdmkuv33TaHgcZiZb5jluneNuFEXas8KxqMMBLH2puZKwfGwfZmDCBHZYOOZFPxQgPVq8LTE&#10;wvg7f9FtHyuRIBwKVGBjbAspg7bkMIx8S5y80ncOY5JdJU2H9wR3jZxk2Uw6rDktWGzpzZK+7r+d&#10;An08jTf56d1+fJaHUp+3+ev0YpR6HvabBYhIfXyE/9s7o2Ayy3L4e5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1nKMYAAADdAAAADwAAAAAAAAAAAAAAAACYAgAAZHJz&#10;L2Rvd25yZXYueG1sUEsFBgAAAAAEAAQA9QAAAIsDAAAAAA==&#10;" path="m,3l17,,32,3,45,8,55,18,42,20r-15,l20,18,12,13,7,10,,3e" filled="f" strokecolor="#e15520" strokeweight="0">
                          <v:path arrowok="t" o:connecttype="custom" o:connectlocs="0,3;17,0;32,3;45,8;55,18;42,20;27,20;20,18;12,13;7,10;0,3" o:connectangles="0,0,0,0,0,0,0,0,0,0,0"/>
                        </v:shape>
                        <v:shape id="Freeform 300" o:spid="_x0000_s1123" style="position:absolute;left:6518;top:596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bbPsEA&#10;AADdAAAADwAAAGRycy9kb3ducmV2LnhtbERPz2vCMBS+D/wfwhN2GZrWg4xqFBGEMfBgt7Hro3k2&#10;xeSlNLGN//1yEHb8+H5v98lZMdIQOs8KymUBgrjxuuNWwffXafEOIkRkjdYzKXhQgP1u9rLFSvuJ&#10;LzTWsRU5hEOFCkyMfSVlaAw5DEvfE2fu6geHMcOhlXrAKYc7K1dFsZYOO84NBns6Gmpu9d0pqLs3&#10;/KzPkz3gKdnbMfyY38kq9TpPhw2ISCn+i5/uD61gtS7z/vwmPwG5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m2z7BAAAA3QAAAA8AAAAAAAAAAAAAAAAAmAIAAGRycy9kb3du&#10;cmV2LnhtbFBLBQYAAAAABAAEAPUAAACGAwAAAAA=&#10;" path="m60,28l,,60,28xe" fillcolor="#f3be00" stroked="f">
                          <v:path arrowok="t" o:connecttype="custom" o:connectlocs="60,28;0,0;60,28" o:connectangles="0,0,0"/>
                        </v:shape>
                        <v:shape id="Freeform 301" o:spid="_x0000_s1124" style="position:absolute;left:6518;top:596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VyxsYA&#10;AADdAAAADwAAAGRycy9kb3ducmV2LnhtbESPzWrDMBCE74W+g9hCbo3sHExxo4S2ECg9JOQH2t4W&#10;a2s5kVbGUmzn7atAIMdhZr5h5svRWdFTFxrPCvJpBoK48rrhWsFhv3p+AREiskbrmRRcKMBy8fgw&#10;x1L7gbfU72ItEoRDiQpMjG0pZagMOQxT3xIn7893DmOSXS11h0OCOytnWVZIhw2nBYMtfRiqTruz&#10;U1Ccj1/F+3HzQyerV3b43v6ue6PU5Gl8ewURaYz38K39qRXMijyH65v0BO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VyxsYAAADdAAAADwAAAAAAAAAAAAAAAACYAgAAZHJz&#10;L2Rvd25yZXYueG1sUEsFBgAAAAAEAAQA9QAAAIsDAAAAAA==&#10;" path="m60,28l,,60,28xe" filled="f" strokecolor="#e15520" strokeweight="0">
                          <v:path arrowok="t" o:connecttype="custom" o:connectlocs="60,28;0,0;60,28" o:connectangles="0,0,0"/>
                        </v:shape>
                        <v:shape id="Freeform 302" o:spid="_x0000_s1125" style="position:absolute;left:6553;top:59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AJ28QA&#10;AADdAAAADwAAAGRycy9kb3ducmV2LnhtbESPwW7CMBBE70j8g7VIvYFDDhZKMaggVXDoBcIHbONt&#10;kjZep7Yhab8eV6rEcTQzbzTr7Wg7cSMfWscalosMBHHlTMu1hkv5Ol+BCBHZYOeYNPxQgO1mOllj&#10;YdzAJ7qdYy0ShEOBGpoY+0LKUDVkMSxcT5y8D+ctxiR9LY3HIcFtJ/MsU9Jiy2mhwZ72DVVf56vV&#10;UKvyzdhvdMPp4NXvcVeqd/mp9dNsfHkGEWmMj/B/+2g05GqZw9+b9AT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QCdvEAAAA3QAAAA8AAAAAAAAAAAAAAAAAmAIAAGRycy9k&#10;b3ducmV2LnhtbFBLBQYAAAAABAAEAPUAAACJAwAAAAA=&#10;" path="m,2l15,,30,,42,5r10,7l40,17r-15,l17,15,10,12,5,7,,2xe" fillcolor="#f3be00" stroked="f">
                          <v:path arrowok="t" o:connecttype="custom" o:connectlocs="0,2;15,0;30,0;42,5;52,12;40,17;25,17;17,15;10,12;5,7;0,2" o:connectangles="0,0,0,0,0,0,0,0,0,0,0"/>
                        </v:shape>
                        <v:shape id="Freeform 303" o:spid="_x0000_s1126" style="position:absolute;left:6553;top:59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pX6cIA&#10;AADdAAAADwAAAGRycy9kb3ducmV2LnhtbESPQYvCMBSE7wv+h/CEva1pFepajSKCsNeq7PnRPJtq&#10;81Ka1NZ/b4SFPQ4z8w2z2Y22EQ/qfO1YQTpLQBCXTtdcKbicj1/fIHxA1tg4JgVP8rDbTj42mGs3&#10;cEGPU6hEhLDPUYEJoc2l9KUhi37mWuLoXV1nMUTZVVJ3OES4beQ8STJpsea4YLClg6Hyfuqtglsx&#10;rPpjbzNZFtVh8UyX5jcslfqcjvs1iEBj+A//tX+0gnmWLuD9Jj4BuX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6lfpwgAAAN0AAAAPAAAAAAAAAAAAAAAAAJgCAABkcnMvZG93&#10;bnJldi54bWxQSwUGAAAAAAQABAD1AAAAhwMAAAAA&#10;" path="m,2l15,,30,,42,5r10,7l40,17r-15,l17,15,10,12,5,7,,2e" filled="f" strokecolor="#e15520" strokeweight="0">
                          <v:path arrowok="t" o:connecttype="custom" o:connectlocs="0,2;15,0;30,0;42,5;52,12;40,17;25,17;17,15;10,12;5,7;0,2" o:connectangles="0,0,0,0,0,0,0,0,0,0,0"/>
                        </v:shape>
                        <v:shape id="Freeform 304" o:spid="_x0000_s1127" style="position:absolute;left:6491;top:579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p9wsYA&#10;AADdAAAADwAAAGRycy9kb3ducmV2LnhtbESPT2vCQBTE70K/w/IKvenG0KqNrlKEgkgP9d/9NfvM&#10;RrNvQ3aNqZ++WxA8DjPzG2a26GwlWmp86VjBcJCAIM6dLrlQsN999icgfEDWWDkmBb/kYTF/6s0w&#10;0+7KG2q3oRARwj5DBSaEOpPS54Ys+oGriaN3dI3FEGVTSN3gNcJtJdMkGUmLJccFgzUtDeXn7cUq&#10;aJeHcftzM1/rt++02hS3cFrV70q9PHcfUxCBuvAI39srrSAdDV/h/018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p9wsYAAADdAAAADwAAAAAAAAAAAAAAAACYAgAAZHJz&#10;L2Rvd25yZXYueG1sUEsFBgAAAAAEAAQA9QAAAIsDAAAAAA==&#10;" path="m62,22l,,62,22xe" fillcolor="#f3be00" stroked="f">
                          <v:path arrowok="t" o:connecttype="custom" o:connectlocs="62,22;0,0;62,22" o:connectangles="0,0,0"/>
                        </v:shape>
                        <v:shape id="Freeform 305" o:spid="_x0000_s1128" style="position:absolute;left:6491;top:579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+dQMUA&#10;AADdAAAADwAAAGRycy9kb3ducmV2LnhtbESP0WrCQBRE3wv+w3IF3+pGJUFSVymKpYIvjX7AJXvd&#10;pM3eDdmtSf16VxD6OMzMGWa1GWwjrtT52rGC2TQBQVw6XbNRcD7tX5cgfEDW2DgmBX/kYbMevaww&#10;167nL7oWwYgIYZ+jgiqENpfSlxVZ9FPXEkfv4jqLIcrOSN1hH+G2kfMkyaTFmuNChS1tKyp/il+r&#10;wOqFSfelNbvmkvUft+Phu05SpSbj4f0NRKAh/Ief7U+tYJ7NUni8iU9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751AxQAAAN0AAAAPAAAAAAAAAAAAAAAAAJgCAABkcnMv&#10;ZG93bnJldi54bWxQSwUGAAAAAAQABAD1AAAAigMAAAAA&#10;" path="m62,22l,,62,22xe" filled="f" strokecolor="#e15520" strokeweight="0">
                          <v:path arrowok="t" o:connecttype="custom" o:connectlocs="62,22;0,0;62,22" o:connectangles="0,0,0"/>
                        </v:shape>
                        <v:shape id="Freeform 306" o:spid="_x0000_s1129" style="position:absolute;left:6526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MxCMIA&#10;AADdAAAADwAAAGRycy9kb3ducmV2LnhtbESPzarCMBSE94LvEI7gRjRVsUo1ihQEt/4sXB6aY1ts&#10;TmoTa+99eiNcuMthZr5hNrvOVKKlxpWWFUwnEQjizOqScwXXy2G8AuE8ssbKMin4IQe7bb+3wUTb&#10;N5+oPftcBAi7BBUU3teJlC4ryKCb2Jo4eHfbGPRBNrnUDb4D3FRyFkWxNFhyWCiwprSg7HF+GQW3&#10;NL2W0ZPwNNItzeOFzH+XrVLDQbdfg/DU+f/wX/uoFcziaQzfN+EJyO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EzEIwgAAAN0AAAAPAAAAAAAAAAAAAAAAAJgCAABkcnMvZG93&#10;bnJldi54bWxQSwUGAAAAAAQABAD1AAAAhwMAAAAA&#10;" path="m,5l15,,30,,44,5r13,8l42,18r-15,l20,15,12,13,5,10,,5xe" fillcolor="#f3be00" stroked="f">
                          <v:path arrowok="t" o:connecttype="custom" o:connectlocs="0,5;15,0;30,0;44,5;57,13;42,18;27,18;20,15;12,13;5,10;0,5" o:connectangles="0,0,0,0,0,0,0,0,0,0,0"/>
                        </v:shape>
                        <v:shape id="Freeform 307" o:spid="_x0000_s1130" style="position:absolute;left:6526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Tuv8YA&#10;AADdAAAADwAAAGRycy9kb3ducmV2LnhtbESPQWvCQBSE7wX/w/KEXqRuDFRDmo2IoLTgQa2X3h7Z&#10;1yQ0+zZm1yT9911B6HGYmW+YbD2aRvTUudqygsU8AkFcWF1zqeDyuXtJQDiPrLGxTAp+ycE6nzxl&#10;mGo78In6sy9FgLBLUUHlfZtK6YqKDLq5bYmD9207gz7IrpS6wyHATSPjKFpKgzWHhQpb2lZU/Jxv&#10;RgHO4q8mueLrgeRe7j+uUXKcXZR6no6bNxCeRv8ffrTftYJ4uVjB/U14AjL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6Tuv8YAAADdAAAADwAAAAAAAAAAAAAAAACYAgAAZHJz&#10;L2Rvd25yZXYueG1sUEsFBgAAAAAEAAQA9QAAAIsDAAAAAA==&#10;" path="m,5l15,,30,,44,5r13,8l42,18r-15,l20,15,12,13,5,10,,5e" filled="f" strokecolor="#e15520" strokeweight="0">
                          <v:path arrowok="t" o:connecttype="custom" o:connectlocs="0,5;15,0;30,0;44,5;57,13;42,18;27,18;20,15;12,13;5,10;0,5" o:connectangles="0,0,0,0,0,0,0,0,0,0,0"/>
                        </v:shape>
                        <v:shape id="Freeform 308" o:spid="_x0000_s1131" style="position:absolute;left:6461;top:556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5pxcQA&#10;AADdAAAADwAAAGRycy9kb3ducmV2LnhtbERPu27CMBTdK/EP1kViK04QQVWKQQjUqkMZGrp0u4pv&#10;k5T4OrKdR/v1eEDqeHTe2/1kWjGQ841lBekyAUFcWt1wpeDz8vL4BMIHZI2tZVLwSx72u9nDFnNt&#10;R/6goQiViCHsc1RQh9DlUvqyJoN+aTviyH1bZzBE6CqpHY4x3LRylSQbabDh2FBjR8eaymvRGwVr&#10;ecn+jkU/6axM38+v59OXO/wotZhPh2cQgabwL76737SC1SaNc+Ob+ATk7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+acXEAAAA3QAAAA8AAAAAAAAAAAAAAAAAmAIAAGRycy9k&#10;b3ducmV2LnhtbFBLBQYAAAAABAAEAPUAAACJAwAAAAA=&#10;" path="m65,25l,,65,25xe" fillcolor="#f3be00" stroked="f">
                          <v:path arrowok="t" o:connecttype="custom" o:connectlocs="65,25;0,0;65,25" o:connectangles="0,0,0"/>
                        </v:shape>
                        <v:shape id="Freeform 309" o:spid="_x0000_s1132" style="position:absolute;left:6461;top:556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643cYA&#10;AADdAAAADwAAAGRycy9kb3ducmV2LnhtbESPQUsDMRSE70L/Q3gFbzbbHoquTYsWBS8itj3U22Pz&#10;uoluXpbNaxv99UYQehxm5htmscqhUycako9sYDqpQBE30XpuDey2zze3oJIgW+wik4FvSrBajq4W&#10;WNt45nc6baRVBcKpRgNOpK+1To2jgGkSe+LiHeIQUIocWm0HPBd46PSsquY6oOey4LCntaPma3MM&#10;BsTbD++ejvHzR9Y7PLzl1/1jNuZ6nB/uQQlluYT/2y/WwGw+vYO/N+UJ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643cYAAADdAAAADwAAAAAAAAAAAAAAAACYAgAAZHJz&#10;L2Rvd25yZXYueG1sUEsFBgAAAAAEAAQA9QAAAIsDAAAAAA==&#10;" path="m65,25l,,65,25xe" filled="f" strokecolor="#e15520" strokeweight="0">
                          <v:path arrowok="t" o:connecttype="custom" o:connectlocs="65,25;0,0;65,25" o:connectangles="0,0,0"/>
                        </v:shape>
                        <v:shape id="Freeform 310" o:spid="_x0000_s1133" style="position:absolute;left:6496;top:55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rBPb0A&#10;AADdAAAADwAAAGRycy9kb3ducmV2LnhtbERPSwrCMBDdC94hjOBOUyNKqUYRQXTjwuoBhmZsi82k&#10;NFHr7c1CcPl4//W2t414Uedrxxpm0wQEceFMzaWG2/UwSUH4gGywcUwaPuRhuxkO1pgZ9+YLvfJQ&#10;ihjCPkMNVQhtJqUvKrLop64ljtzddRZDhF0pTYfvGG4bqZJkKS3WHBsqbGlfUfHIn1ZDmqrz6bbA&#10;uWfVJ7PrcX+XMtd6POp3KxCB+vAX/9wno0EtVdwf38QnID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KrBPb0AAADdAAAADwAAAAAAAAAAAAAAAACYAgAAZHJzL2Rvd25yZXYu&#10;eG1sUEsFBgAAAAAEAAQA9QAAAIIDAAAAAA==&#10;" path="m,5l17,,32,,45,5r12,7l45,17r-15,l20,17,12,15,7,10,,5xe" fillcolor="#f3be00" stroked="f">
                          <v:path arrowok="t" o:connecttype="custom" o:connectlocs="0,5;17,0;32,0;45,5;57,12;45,17;30,17;20,17;12,15;7,10;0,5" o:connectangles="0,0,0,0,0,0,0,0,0,0,0"/>
                        </v:shape>
                        <v:shape id="Freeform 311" o:spid="_x0000_s1134" style="position:absolute;left:6496;top:55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QA18UA&#10;AADdAAAADwAAAGRycy9kb3ducmV2LnhtbESPQWuDQBCF74X8h2UCvTWrFkI1WSUEhFzSUlPodeJO&#10;VOLOiruJtr++Wyj0+HjzvjdvW8ymF3caXWdZQbyKQBDXVnfcKPg4lU8vIJxH1thbJgVf5KDIFw9b&#10;zLSd+J3ulW9EgLDLUEHr/ZBJ6eqWDLqVHYiDd7GjQR/k2Eg94hTgppdJFK2lwY5DQ4sD7Vuqr9XN&#10;hDc+D89vR8fYT6U9e7Tp92uVKvW4nHcbEJ5m/3/8lz5oBck6ieF3TUC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tADXxQAAAN0AAAAPAAAAAAAAAAAAAAAAAJgCAABkcnMv&#10;ZG93bnJldi54bWxQSwUGAAAAAAQABAD1AAAAigMAAAAA&#10;" path="m,5l17,,32,,45,5r12,7l45,17r-15,l20,17,12,15,7,10,,5e" filled="f" strokecolor="#e15520" strokeweight="0">
                          <v:path arrowok="t" o:connecttype="custom" o:connectlocs="0,5;17,0;32,0;45,5;57,12;45,17;30,17;20,17;12,15;7,10;0,5" o:connectangles="0,0,0,0,0,0,0,0,0,0,0"/>
                        </v:shape>
                        <v:shape id="Freeform 312" o:spid="_x0000_s1135" style="position:absolute;left:6431;top:53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+4K8UA&#10;AADdAAAADwAAAGRycy9kb3ducmV2LnhtbESPQWvCQBSE7wX/w/IEb3XTHKREVymWYi9aEkXx9sg+&#10;k9Ds27C7auyv7wqCx2FmvmFmi9604kLON5YVvI0TEMSl1Q1XCnbbr9d3ED4ga2wtk4IbeVjMBy8z&#10;zLS9ck6XIlQiQthnqKAOocuk9GVNBv3YdsTRO1lnMETpKqkdXiPctDJNkok02HBcqLGjZU3lb3E2&#10;CnB13H+uNn/OHdY/ebEMN9zmhVKjYf8xBRGoD8/wo/2tFaSTNIX7m/g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n7grxQAAAN0AAAAPAAAAAAAAAAAAAAAAAJgCAABkcnMv&#10;ZG93bnJldi54bWxQSwUGAAAAAAQABAD1AAAAigMAAAAA&#10;" path="m67,23l,,67,23xe" fillcolor="#f3be00" stroked="f">
                          <v:path arrowok="t" o:connecttype="custom" o:connectlocs="67,23;0,0;67,23" o:connectangles="0,0,0"/>
                        </v:shape>
                        <v:shape id="Freeform 313" o:spid="_x0000_s1136" style="position:absolute;left:6431;top:53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T0GsYA&#10;AADdAAAADwAAAGRycy9kb3ducmV2LnhtbESPQWvCQBSE74X+h+UJvdWNKYiNrmK1iqeC0Yu3R/aZ&#10;RHffxuxW0/56tyD0OMzMN8xk1lkjrtT62rGCQT8BQVw4XXOpYL9bvY5A+ICs0TgmBT/kYTZ9fppg&#10;pt2Nt3TNQykihH2GCqoQmkxKX1Rk0fddQxy9o2sthijbUuoWbxFujUyTZCgt1hwXKmxoUVFxzr+t&#10;gg/5uTfv5eX3a61PujOn/LAMC6Veet18DCJQF/7Dj/ZGK0iH6Rv8vYlP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xT0GsYAAADdAAAADwAAAAAAAAAAAAAAAACYAgAAZHJz&#10;L2Rvd25yZXYueG1sUEsFBgAAAAAEAAQA9QAAAIsDAAAAAA==&#10;" path="m67,23l,,67,23xe" filled="f" strokecolor="#e15520" strokeweight="0">
                          <v:path arrowok="t" o:connecttype="custom" o:connectlocs="67,23;0,0;67,23" o:connectangles="0,0,0"/>
                        </v:shape>
                        <v:shape id="Freeform 314" o:spid="_x0000_s1137" style="position:absolute;left:6469;top:529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wpY8MA&#10;AADdAAAADwAAAGRycy9kb3ducmV2LnhtbESPQYvCMBSE7wv+h/AEL8uaWlS0GkVFYa9WF6+P5tkW&#10;m5fSRK3++o0geBxm5htmvmxNJW7UuNKygkE/AkGcWV1yruB42P1MQDiPrLGyTAoe5GC56HzNMdH2&#10;znu6pT4XAcIuQQWF93UipcsKMuj6tiYO3tk2Bn2QTS51g/cAN5WMo2gsDZYcFgqsaVNQdkmvRsG1&#10;GqVbO60zNuvnbnL623w/qVSq121XMxCeWv8Jv9u/WkE8jofwehOe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wpY8MAAADdAAAADwAAAAAAAAAAAAAAAACYAgAAZHJzL2Rv&#10;d25yZXYueG1sUEsFBgAAAAAEAAQA9QAAAIgDAAAAAA==&#10;" path="m,7l7,2,15,r7,l29,r8,2l42,7r7,5l57,17,44,22r-17,l19,20,12,15,5,12,,7xe" fillcolor="#f3be00" stroked="f">
                          <v:path arrowok="t" o:connecttype="custom" o:connectlocs="0,7;7,2;15,0;22,0;29,0;37,2;42,7;49,12;57,17;44,22;27,22;19,20;12,15;5,12;0,7" o:connectangles="0,0,0,0,0,0,0,0,0,0,0,0,0,0,0"/>
                        </v:shape>
                        <v:shape id="Freeform 315" o:spid="_x0000_s1138" style="position:absolute;left:6469;top:529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wDksYA&#10;AADdAAAADwAAAGRycy9kb3ducmV2LnhtbESP0WrCQBRE34X+w3ILfRHdmGKQ1DWUkIDtk9p+wCV7&#10;TdJm78bsNsa/7xYKPg4zc4bZZpPpxEiDay0rWC0jEMSV1S3XCj4/ysUGhPPIGjvLpOBGDrLdw2yL&#10;qbZXPtJ48rUIEHYpKmi871MpXdWQQbe0PXHwznYw6IMcaqkHvAa46WQcRYk02HJYaLCnvKHq+/Rj&#10;FHwlZfk+6fmxuLRdkZ/fnvsDsVJPj9PrCwhPk7+H/9t7rSBO4jX8vQlPQO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TwDksYAAADdAAAADwAAAAAAAAAAAAAAAACYAgAAZHJz&#10;L2Rvd25yZXYueG1sUEsFBgAAAAAEAAQA9QAAAIsDAAAAAA==&#10;" path="m,7l7,2,15,r7,l29,r8,2l42,7r7,5l57,17,44,22r-17,l19,20,12,15,5,12,,7e" filled="f" strokecolor="#e15520" strokeweight="0">
                          <v:path arrowok="t" o:connecttype="custom" o:connectlocs="0,7;7,2;15,0;22,0;29,0;37,2;42,7;49,12;57,17;44,22;27,22;19,20;12,15;5,12;0,7" o:connectangles="0,0,0,0,0,0,0,0,0,0,0,0,0,0,0"/>
                        </v:shape>
                        <v:shape id="Freeform 316" o:spid="_x0000_s1139" style="position:absolute;left:6399;top:506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BSTcQA&#10;AADdAAAADwAAAGRycy9kb3ducmV2LnhtbESPwWrDMBBE74X8g9hAb40cU0zqRjGmJFB6KMTJByzW&#10;xjK2VsZSYzdfHxUKOQ4z84bZFrPtxZVG3zpWsF4lIIhrp1tuFJxPh5cNCB+QNfaOScEveSh2i6ct&#10;5tpNfKRrFRoRIexzVGBCGHIpfW3Iol+5gTh6FzdaDFGOjdQjThFue5kmSSYtthwXDA70Yajuqh+r&#10;4DbN/tVK6rEqv96+O7OvN9gp9bycy3cQgebwCP+3P7WCNEsz+HsTn4D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gUk3EAAAA3QAAAA8AAAAAAAAAAAAAAAAAmAIAAGRycy9k&#10;b3ducmV2LnhtbFBLBQYAAAAABAAEAPUAAACJAwAAAAA=&#10;" path="m70,30l,,70,30xe" fillcolor="#f3be00" stroked="f">
                          <v:path arrowok="t" o:connecttype="custom" o:connectlocs="70,30;0,0;70,30" o:connectangles="0,0,0"/>
                        </v:shape>
                        <v:shape id="Freeform 317" o:spid="_x0000_s1140" style="position:absolute;left:6399;top:506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lhjMYA&#10;AADdAAAADwAAAGRycy9kb3ducmV2LnhtbESPQWvCQBSE70L/w/IKvUjdmENso6towOKhClp/wCP7&#10;mo3Nvg3ZVeO/7wqCx2FmvmFmi9424kKdrx0rGI8SEMSl0zVXCo4/6/cPED4ga2wck4IbeVjMXwYz&#10;zLW78p4uh1CJCGGfowITQptL6UtDFv3ItcTR+3WdxRBlV0nd4TXCbSPTJMmkxZrjgsGWCkPl3+Fs&#10;FZxCMf50q9Nqux4a+2132de2QKXeXvvlFESgPjzDj/ZGK0izdAL3N/EJ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lhjMYAAADdAAAADwAAAAAAAAAAAAAAAACYAgAAZHJz&#10;L2Rvd25yZXYueG1sUEsFBgAAAAAEAAQA9QAAAIsDAAAAAA==&#10;" path="m70,30l,,70,30xe" filled="f" strokecolor="#e15520" strokeweight="0">
                          <v:path arrowok="t" o:connecttype="custom" o:connectlocs="70,30;0,0;70,30" o:connectangles="0,0,0"/>
                        </v:shape>
                        <v:shape id="Freeform 318" o:spid="_x0000_s1141" style="position:absolute;left:6585;top:656;width:112;height:62;visibility:visible;mso-wrap-style:square;v-text-anchor:top" coordsize="1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YVO8IA&#10;AADdAAAADwAAAGRycy9kb3ducmV2LnhtbERPTYvCMBC9C/sfwizsTdMti9iuUWRBEBTEVvE6NLNt&#10;sZmUJtrqrzcHwePjfc+Xg2nEjTpXW1bwPYlAEBdW11wqOObr8QyE88gaG8uk4E4OlouP0RxTbXs+&#10;0C3zpQgh7FJUUHnfplK6oiKDbmJb4sD9286gD7Arpe6wD+GmkXEUTaXBmkNDhS39VVRcsqtRkF+z&#10;RxJtT6ef4bwztj8km3yvlfr6HFa/IDwN/i1+uTdaQTyNw9zwJjwB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hhU7wgAAAN0AAAAPAAAAAAAAAAAAAAAAAJgCAABkcnMvZG93&#10;bnJldi54bWxQSwUGAAAAAAQABAD1AAAAhwMAAAAA&#10;" path="m58,37l,,58,37r,l58,37r14,l87,42r15,8l112,62r-7,l97,62r-7,l82,60,72,55,68,50,60,45,58,37xe" fillcolor="#f3be00" stroked="f">
                          <v:path arrowok="t" o:connecttype="custom" o:connectlocs="58,37;0,0;58,37;58,37;58,37;72,37;87,42;102,50;112,62;105,62;97,62;90,62;82,60;72,55;68,50;60,45;58,37" o:connectangles="0,0,0,0,0,0,0,0,0,0,0,0,0,0,0,0,0"/>
                        </v:shape>
                        <v:shape id="Freeform 319" o:spid="_x0000_s1142" style="position:absolute;left:6585;top:656;width:112;height:62;visibility:visible;mso-wrap-style:square;v-text-anchor:top" coordsize="1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/jysQA&#10;AADdAAAADwAAAGRycy9kb3ducmV2LnhtbESPUWvCMBSF3wX/Q7jC3jRdYWKrUcZgY9Ah2O0HXJpr&#10;U21uSpLZ+u+XwWCPh3POdzi7w2R7cSMfOscKHlcZCOLG6Y5bBV+fr8sNiBCRNfaOScGdAhz289kO&#10;S+1GPtGtjq1IEA4lKjAxDqWUoTFkMazcQJy8s/MWY5K+ldrjmOC2l3mWraXFjtOCwYFeDDXX+tsq&#10;qOvKGP3mjsUdq8vTR+vxOFZKPSym5y2ISFP8D/+137WCfJ0X8PsmPQ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v48rEAAAA3QAAAA8AAAAAAAAAAAAAAAAAmAIAAGRycy9k&#10;b3ducmV2LnhtbFBLBQYAAAAABAAEAPUAAACJAwAAAAA=&#10;" path="m58,37l,,58,37r,l58,37r14,l87,42r15,8l112,62r-7,l97,62r-7,l82,60,72,55,68,50,60,45,58,37e" filled="f" strokecolor="#e15520" strokeweight="0">
                          <v:path arrowok="t" o:connecttype="custom" o:connectlocs="58,37;0,0;58,37;58,37;58,37;72,37;87,42;102,50;112,62;105,62;97,62;90,62;82,60;72,55;68,50;60,45;58,37" o:connectangles="0,0,0,0,0,0,0,0,0,0,0,0,0,0,0,0,0"/>
                        </v:shape>
                        <v:shape id="Freeform 320" o:spid="_x0000_s1143" style="position:absolute;left:6610;top:686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dy78EA&#10;AADdAAAADwAAAGRycy9kb3ducmV2LnhtbERPy4rCMBTdC/5DuIK7MfVBkWoUEXzNgPheX5prW2xu&#10;ShO18/eTxYDLw3lP540pxYtqV1hW0O9FIIhTqwvOFFzOq68xCOeRNZaWScEvOZjP2q0pJtq++Uiv&#10;k89ECGGXoILc+yqR0qU5GXQ9WxEH7m5rgz7AOpO6xncIN6UcRFEsDRYcGnKsaJlT+jg9jYLj6Htf&#10;7Po/1836MNohx7fH8HxTqttpFhMQnhr/Ef+7t1rBIB6G/eFNeAJy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Xcu/BAAAA3QAAAA8AAAAAAAAAAAAAAAAAmAIAAGRycy9kb3du&#10;cmV2LnhtbFBLBQYAAAAABAAEAPUAAACGAwAAAAA=&#10;" path="m57,32l,,57,32r,l57,32r18,3l90,40r12,7l115,57r-8,3l100,60r-10,l82,55,75,52,67,47,62,40,57,32xe" fillcolor="#f3be00" stroked="f">
                          <v:path arrowok="t" o:connecttype="custom" o:connectlocs="57,32;0,0;57,32;57,32;57,32;75,35;90,40;102,47;115,57;107,60;100,60;90,60;82,55;75,52;67,47;62,40;57,32" o:connectangles="0,0,0,0,0,0,0,0,0,0,0,0,0,0,0,0,0"/>
                        </v:shape>
                        <v:shape id="Freeform 321" o:spid="_x0000_s1144" style="position:absolute;left:6610;top:686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Lw8cYA&#10;AADdAAAADwAAAGRycy9kb3ducmV2LnhtbESPQWsCMRSE74X+h/AKvdXsWgjtahQpFLR7sFXB63Pz&#10;3F1MXpZN1PXfN0Khx2FmvmGm88FZcaE+tJ415KMMBHHlTcu1ht328+UNRIjIBq1n0nCjAPPZ48MU&#10;C+Ov/EOXTaxFgnAoUEMTY1dIGaqGHIaR74iTd/S9w5hkX0vT4zXBnZXjLFPSYctpocGOPhqqTpuz&#10;03D4UuV7ecu/3b7srN0e1Xq1Ulo/Pw2LCYhIQ/wP/7WXRsNYveZwf5Oe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Lw8cYAAADdAAAADwAAAAAAAAAAAAAAAACYAgAAZHJz&#10;L2Rvd25yZXYueG1sUEsFBgAAAAAEAAQA9QAAAIsDAAAAAA==&#10;" path="m57,32l,,57,32r,l57,32r18,3l90,40r12,7l115,57r-8,3l100,60r-10,l82,55,75,52,67,47,62,40,57,32e" filled="f" strokecolor="#e15520" strokeweight="0">
                          <v:path arrowok="t" o:connecttype="custom" o:connectlocs="57,32;0,0;57,32;57,32;57,32;75,35;90,40;102,47;115,57;107,60;100,60;90,60;82,55;75,52;67,47;62,40;57,32" o:connectangles="0,0,0,0,0,0,0,0,0,0,0,0,0,0,0,0,0"/>
                        </v:shape>
                        <v:shape id="Freeform 322" o:spid="_x0000_s1145" style="position:absolute;left:6543;top:616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aY6cMA&#10;AADdAAAADwAAAGRycy9kb3ducmV2LnhtbESPS2vCQBSF9wX/w3AFd3WStASJjuKDgtvadn/JXJNo&#10;5s6QmZjYX98RhC4P5/FxVpvRtOJGnW8sK0jnCQji0uqGKwXfXx+vCxA+IGtsLZOCO3nYrCcvKyy0&#10;HfiTbqdQiTjCvkAFdQiukNKXNRn0c+uIo3e2ncEQZVdJ3eEQx00rsyTJpcGGI6FGR/uayuupN5Er&#10;+/43D/Y9HQ7746XZ/aTOpUrNpuN2CSLQGP7Dz/ZRK8jytwweb+IT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aY6cMAAADdAAAADwAAAAAAAAAAAAAAAACYAgAAZHJzL2Rv&#10;d25yZXYueG1sUEsFBgAAAAAEAAQA9QAAAIgDAAAAAA==&#10;" path="m60,30l,,60,30xe" fillcolor="#f3be00" stroked="f">
                          <v:path arrowok="t" o:connecttype="custom" o:connectlocs="60,30;0,0;60,30" o:connectangles="0,0,0"/>
                        </v:shape>
                        <v:shape id="Freeform 323" o:spid="_x0000_s1146" style="position:absolute;left:6543;top:616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/JCsYA&#10;AADdAAAADwAAAGRycy9kb3ducmV2LnhtbESPQWvCQBSE70L/w/IKvekmCmKja9CC4MEWaxWvr9nX&#10;JLj7NmZXTf99VxB6HGbmG2aWd9aIK7W+dqwgHSQgiAunay4V7L9W/QkIH5A1Gsek4Jc85POn3gwz&#10;7W78SdddKEWEsM9QQRVCk0npi4os+oFriKP341qLIcq2lLrFW4RbI4dJMpYWa44LFTb0VlFx2l2s&#10;gtf16nA8L8+btPtIzNZ9vy9NHZR6ee4WUxCBuvAffrTXWsFwPBrB/U18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/JCsYAAADdAAAADwAAAAAAAAAAAAAAAACYAgAAZHJz&#10;L2Rvd25yZXYueG1sUEsFBgAAAAAEAAQA9QAAAIsDAAAAAA==&#10;" path="m60,30l,,60,30xe" filled="f" strokecolor="#e15520" strokeweight="0">
                          <v:path arrowok="t" o:connecttype="custom" o:connectlocs="60,30;0,0;60,30" o:connectangles="0,0,0"/>
                        </v:shape>
                        <v:shape id="Freeform 324" o:spid="_x0000_s1147" style="position:absolute;left:6491;top:506;width:72;height:88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HkNMUA&#10;AADdAAAADwAAAGRycy9kb3ducmV2LnhtbESPQWvCQBSE70L/w/KE3nSjFZHoKkEItL1VLb0+s88k&#10;mH0bdtck7a/vCoLHYWa+YTa7wTSiI+drywpm0wQEcWF1zaWC0zGfrED4gKyxsUwKfsnDbvsy2mCq&#10;bc9f1B1CKSKEfYoKqhDaVEpfVGTQT21LHL2LdQZDlK6U2mEf4aaR8yRZSoM1x4UKW9pXVFwPN6Mg&#10;O64c+f76993e8v3Hucs/f7KZUq/jIVuDCDSEZ/jRftcK5su3BdzfxCcgt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oeQ0xQAAAN0AAAAPAAAAAAAAAAAAAAAAAJgCAABkcnMv&#10;ZG93bnJldi54bWxQSwUGAAAAAAQABAD1AAAAigMAAAAA&#10;" path="m47,43l,,47,43xm47,43l62,53r8,10l72,68r,7l72,83r,5l65,88,57,83,52,78,47,73,45,65r,-7l45,50r2,-7xe" fillcolor="#f3be00" stroked="f">
                          <v:path arrowok="t" o:connecttype="custom" o:connectlocs="47,43;0,0;47,43;47,43;62,53;70,63;72,68;72,75;72,83;72,88;65,88;57,83;52,78;47,73;45,65;45,58;45,50;47,43" o:connectangles="0,0,0,0,0,0,0,0,0,0,0,0,0,0,0,0,0,0"/>
                          <o:lock v:ext="edit" verticies="t"/>
                        </v:shape>
                        <v:shape id="Freeform 325" o:spid="_x0000_s1148" style="position:absolute;left:6491;top:506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RyfsgA&#10;AADdAAAADwAAAGRycy9kb3ducmV2LnhtbESPQWvCQBSE70L/w/IKXkqzqVop0VWKKNjipSoEb4/s&#10;azY1+zZkV0399V2h4HGYmW+Y6byztThT6yvHCl6SFARx4XTFpYL9bvX8BsIHZI21Y1LwSx7ms4fe&#10;FDPtLvxF520oRYSwz1CBCaHJpPSFIYs+cQ1x9L5dazFE2ZZSt3iJcFvLQZqOpcWK44LBhhaGiuP2&#10;ZBV85KMdXz/zp+PS/OyLdLS5Lg8bpfqP3fsERKAu3MP/7bVWMBgPX+H2Jj4BOfs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+ZHJ+yAAAAN0AAAAPAAAAAAAAAAAAAAAAAJgCAABk&#10;cnMvZG93bnJldi54bWxQSwUGAAAAAAQABAD1AAAAjQMAAAAA&#10;" path="m47,43l,,47,43xe" filled="f" strokecolor="#e15520" strokeweight="0">
                          <v:path arrowok="t" o:connecttype="custom" o:connectlocs="47,43;0,0;47,43" o:connectangles="0,0,0"/>
                        </v:shape>
                        <v:shape id="Freeform 326" o:spid="_x0000_s1149" style="position:absolute;left:6536;top:54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2ndsUA&#10;AADdAAAADwAAAGRycy9kb3ducmV2LnhtbESPQWvCQBSE7wX/w/KE3nRjAkGjq1Rti+LJWOj1kX0m&#10;odm3Ibtq2l/vCkKPw8x8wyxWvWnElTpXW1YwGUcgiAuray4VfJ0+RlMQziNrbCyTgl9ysFoOXhaY&#10;aXvjI11zX4oAYZehgsr7NpPSFRUZdGPbEgfvbDuDPsiulLrDW4CbRsZRlEqDNYeFClvaVFT85Bej&#10;4Pvg/or1eh+/4zaJZ5p495knSr0O+7c5CE+9/w8/2zutIE6TFB5vwhO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Lad2xQAAAN0AAAAPAAAAAAAAAAAAAAAAAJgCAABkcnMv&#10;ZG93bnJldi54bWxQSwUGAAAAAAQABAD1AAAAigMAAAAA&#10;" path="m2,l17,10r8,10l27,25r,7l27,40r,5l20,45,12,40,7,35,2,30,,22,,15,,7,2,e" filled="f" strokecolor="#e15520" strokeweight="0">
                          <v:path arrowok="t" o:connecttype="custom" o:connectlocs="2,0;17,10;25,20;27,25;27,32;27,40;27,45;20,45;12,40;7,35;2,30;0,22;0,15;0,7;2,0" o:connectangles="0,0,0,0,0,0,0,0,0,0,0,0,0,0,0"/>
                        </v:shape>
                        <v:shape id="Freeform 327" o:spid="_x0000_s1150" style="position:absolute;left:6538;top:529;width:55;height:95;visibility:visible;mso-wrap-style:square;v-text-anchor:top" coordsize="5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3evsYA&#10;AADdAAAADwAAAGRycy9kb3ducmV2LnhtbESPzWrCQBSF9wXfYbhCd3VSrYlNMxGpiK4EY1vo7pK5&#10;TUIzd0JmqunbO4Lg8nB+Pk62HEwrTtS7xrKC50kEgri0uuFKwcdx87QA4TyyxtYyKfgnB8t89JBh&#10;qu2ZD3QqfCXCCLsUFdTed6mUrqzJoJvYjjh4P7Y36IPsK6l7PIdx08ppFMXSYMOBUGNH7zWVv8Wf&#10;CZD5d/H6si99XK0Xyar7ZJ59bZV6HA+rNxCeBn8P39o7rWAazxK4vglPQOY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3evsYAAADdAAAADwAAAAAAAAAAAAAAAACYAgAAZHJz&#10;L2Rvd25yZXYueG1sUEsFBgAAAAAEAAQA9QAAAIsDAAAAAA==&#10;" path="m32,50l,,32,50xm30,50r12,7l52,70r3,12l52,95,47,92,40,90,35,85,32,77,28,72r,-7l28,57r2,-7xe" fillcolor="#f3be00" stroked="f">
                          <v:path arrowok="t" o:connecttype="custom" o:connectlocs="32,50;0,0;32,50;30,50;42,57;52,70;55,82;52,95;47,92;40,90;35,85;32,77;28,72;28,65;28,57;30,50" o:connectangles="0,0,0,0,0,0,0,0,0,0,0,0,0,0,0,0"/>
                          <o:lock v:ext="edit" verticies="t"/>
                        </v:shape>
                        <v:shape id="Freeform 328" o:spid="_x0000_s1151" style="position:absolute;left:6538;top:529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1SZ8EA&#10;AADdAAAADwAAAGRycy9kb3ducmV2LnhtbERPy4rCMBTdD/gP4QruxtQKZaxG0QFBBzf1tb4016bY&#10;3JQmo/XvzWJglofzXqx624gHdb52rGAyTkAQl07XXCk4n7afXyB8QNbYOCYFL/KwWg4+Fphr9+SC&#10;HsdQiRjCPkcFJoQ2l9KXhiz6sWuJI3dzncUQYVdJ3eEzhttGpkmSSYs1xwaDLX0bKu/HX6vgXlz2&#10;7WZ6+Nm7bHsN6cHgbFIoNRr26zmIQH34F/+5d1pBmk3j3PgmPgG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NUmfBAAAA3QAAAA8AAAAAAAAAAAAAAAAAmAIAAGRycy9kb3du&#10;cmV2LnhtbFBLBQYAAAAABAAEAPUAAACGAwAAAAA=&#10;" path="m32,50l,,32,50xe" filled="f" strokecolor="#e15520" strokeweight="0">
                          <v:path arrowok="t" o:connecttype="custom" o:connectlocs="32,50;0,0;32,50" o:connectangles="0,0,0"/>
                        </v:shape>
                        <v:shape id="Freeform 329" o:spid="_x0000_s1152" style="position:absolute;left:6566;top:57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IzBMQA&#10;AADdAAAADwAAAGRycy9kb3ducmV2LnhtbESPQWvCQBSE74L/YXmCN92YgGh0lWq1KJ6MhV4f2WcS&#10;mn0bsluN/fXdguBxmJlvmOW6M7W4Uesqywom4wgEcW51xYWCz8t+NAPhPLLG2jIpeJCD9arfW2Kq&#10;7Z3PdMt8IQKEXYoKSu+bVEqXl2TQjW1DHLyrbQ36INtC6hbvAW5qGUfRVBqsOCyU2NC2pPw7+zEK&#10;vk7uN99sjvEO35N4rokPH1mi1HDQvS1AeOr8K/xsH7SCeJrM4f9Ne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yMwTEAAAA3QAAAA8AAAAAAAAAAAAAAAAAmAIAAGRycy9k&#10;b3ducmV2LnhtbFBLBQYAAAAABAAEAPUAAACJAwAAAAA=&#10;" path="m2,l14,7,24,20r3,12l24,45,19,42,12,40,7,35,4,27,,22,,15,,7,2,e" filled="f" strokecolor="#e15520" strokeweight="0">
                          <v:path arrowok="t" o:connecttype="custom" o:connectlocs="2,0;14,7;24,20;27,32;24,45;19,42;12,40;7,35;4,27;0,22;0,15;0,7;2,0" o:connectangles="0,0,0,0,0,0,0,0,0,0,0,0,0"/>
                        </v:shape>
                        <v:shape id="Freeform 330" o:spid="_x0000_s1153" style="position:absolute;left:6568;top:549;width:55;height:97;visibility:visible;mso-wrap-style:square;v-text-anchor:top" coordsize="55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Y608AA&#10;AADdAAAADwAAAGRycy9kb3ducmV2LnhtbERP3WrCMBS+H/gO4Qy8m8mKiFajFJno3Zj1AQ7NWVPW&#10;nJQk0/r25kLw8uP73+xG14srhdh51vA5UyCIG286bjVc6sPHEkRMyAZ7z6ThThF228nbBkvjb/xD&#10;13NqRQ7hWKIGm9JQShkbSw7jzA/Emfv1wWHKMLTSBLzlcNfLQqmFdNhxbrA40N5S83f+dxrqqnZf&#10;xTK0lbqs6ur72Fh1j1pP38dqDSLRmF7ip/tkNBSLed6f3+QnIL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rY608AAAADdAAAADwAAAAAAAAAAAAAAAACYAgAAZHJzL2Rvd25y&#10;ZXYueG1sUEsFBgAAAAAEAAQA9QAAAIUDAAAAAA==&#10;" path="m30,50l,,30,50xm30,50l42,60r8,10l55,82,52,97,45,95,40,90,35,85,30,80,27,72r,-7l27,57r3,-7xe" fillcolor="#f3be00" stroked="f">
                          <v:path arrowok="t" o:connecttype="custom" o:connectlocs="30,50;0,0;30,50;30,50;42,60;50,70;55,82;52,97;45,95;40,90;35,85;30,80;27,72;27,65;27,57;30,50" o:connectangles="0,0,0,0,0,0,0,0,0,0,0,0,0,0,0,0"/>
                          <o:lock v:ext="edit" verticies="t"/>
                        </v:shape>
                        <v:shape id="Freeform 331" o:spid="_x0000_s1154" style="position:absolute;left:6568;top:549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xDssgA&#10;AADdAAAADwAAAGRycy9kb3ducmV2LnhtbESPW2sCMRSE34X+h3AKfSk1q4jI1ihFbRG84KVQHw+b&#10;42bp5mTZpLr6641Q8HGYmW+Y4bixpThR7QvHCjrtBARx5nTBuYLv/efbAIQPyBpLx6TgQh7Go6fW&#10;EFPtzryl0y7kIkLYp6jAhFClUvrMkEXfdhVx9I6uthiirHOpazxHuC1lN0n60mLBccFgRRND2e/u&#10;zyqQi1dDP73Vga9fm/1ySrPFupgp9fLcfLyDCNSER/i/PdcKuv1eB+5v4hOQo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0jEOyyAAAAN0AAAAPAAAAAAAAAAAAAAAAAJgCAABk&#10;cnMvZG93bnJldi54bWxQSwUGAAAAAAQABAD1AAAAjQMAAAAA&#10;" path="m30,50l,,30,50xe" filled="f" strokecolor="#e15520" strokeweight="0">
                          <v:path arrowok="t" o:connecttype="custom" o:connectlocs="30,50;0,0;30,50" o:connectangles="0,0,0"/>
                        </v:shape>
                        <v:shape id="Freeform 332" o:spid="_x0000_s1155" style="position:absolute;left:6595;top:599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TKVcIA&#10;AADdAAAADwAAAGRycy9kb3ducmV2LnhtbESPQYvCMBSE78L+h/CEvWlq2S2laxQpiF7VPXh8JG/b&#10;YvNSmqyp/94IC3scZuYbZr2dbC/uNPrOsYLVMgNBrJ3puFHwfdkvShA+IBvsHZOCB3nYbt5ma6yM&#10;i3yi+zk0IkHYV6igDWGopPS6JYt+6Qbi5P240WJIcmykGTEmuO1lnmWFtNhxWmhxoLolfTv/WgWH&#10;LuqyqevPh/OXa6aLWNopKvU+n3ZfIAJN4T/81z4aBXnxkcPrTXoC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FMpVwgAAAN0AAAAPAAAAAAAAAAAAAAAAAJgCAABkcnMvZG93&#10;bnJldi54bWxQSwUGAAAAAAQABAD1AAAAhwMAAAAA&#10;" path="m3,l15,10r8,10l28,32,25,47,18,45,13,40,8,35,3,30,,22,,15,,7,3,xe" filled="f" strokecolor="#e15520" strokeweight="0">
                          <v:path arrowok="t" o:connecttype="custom" o:connectlocs="3,0;15,10;23,20;28,32;25,47;18,45;13,40;8,35;3,30;0,22;0,15;0,7;3,0" o:connectangles="0,0,0,0,0,0,0,0,0,0,0,0,0"/>
                        </v:shape>
                        <v:shape id="Freeform 333" o:spid="_x0000_s1156" style="position:absolute;left:6456;top:489;width:75;height:85;visibility:visible;mso-wrap-style:square;v-text-anchor:top" coordsize="7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blV8YA&#10;AADdAAAADwAAAGRycy9kb3ducmV2LnhtbESPQWsCMRSE74X+h/AK3mrWWJayGqVUROmtWkFvj81z&#10;d3Hzsk3Sde2vbwqFHoeZ+YaZLwfbip58aBxrmIwzEMSlMw1XGj7268dnECEiG2wdk4YbBVgu7u/m&#10;WBh35Xfqd7ESCcKhQA11jF0hZShrshjGriNO3tl5izFJX0nj8ZrgtpUqy3JpseG0UGNHrzWVl92X&#10;1bBW6vTWTdUq+EP5aSfH702fr7QePQwvMxCRhvgf/mtvjQaVP03h9016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blV8YAAADdAAAADwAAAAAAAAAAAAAAAACYAgAAZHJz&#10;L2Rvd25yZXYueG1sUEsFBgAAAAAEAAQA9QAAAIsDAAAAAA==&#10;" path="m50,40l,,50,40xm50,40l62,50,72,60r3,5l75,72r,5l72,85,65,82,60,80,55,75,50,70,47,62,45,55r2,-8l50,40xe" fillcolor="#f3be00" stroked="f">
                          <v:path arrowok="t" o:connecttype="custom" o:connectlocs="50,40;0,0;50,40;50,40;62,50;72,60;75,65;75,72;75,77;72,85;65,82;60,80;55,75;50,70;47,62;45,55;47,47;50,40" o:connectangles="0,0,0,0,0,0,0,0,0,0,0,0,0,0,0,0,0,0"/>
                          <o:lock v:ext="edit" verticies="t"/>
                        </v:shape>
                        <v:shape id="Freeform 334" o:spid="_x0000_s1157" style="position:absolute;left:6456;top:489;width:50;height:40;visibility:visible;mso-wrap-style:square;v-text-anchor:top" coordsize="5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AJYMUA&#10;AADdAAAADwAAAGRycy9kb3ducmV2LnhtbESPQWsCMRSE7wX/Q3gFL6VmFSuyNYoIBaUn3Ravj81r&#10;suzmZdmk6+qvNwWhx2Hmm2FWm8E1oqcuVJ4VTCcZCOLS64qNgq/i43UJIkRkjY1nUnClAJv16GmF&#10;ufYXPlJ/ikakEg45KrAxtrmUobTkMEx8S5y8H985jEl2RuoOL6ncNXKWZQvpsOK0YLGlnaWyPv06&#10;BbO9PZj+PNTmhW/Vd/12+4xFodT4edi+g4g0xP/wg97rxC3mc/h7k56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UAlgxQAAAN0AAAAPAAAAAAAAAAAAAAAAAJgCAABkcnMv&#10;ZG93bnJldi54bWxQSwUGAAAAAAQABAD1AAAAigMAAAAA&#10;" path="m50,40l,,50,40xe" filled="f" strokecolor="#e15520" strokeweight="0">
                          <v:path arrowok="t" o:connecttype="custom" o:connectlocs="50,40;0,0;50,40" o:connectangles="0,0,0"/>
                        </v:shape>
                        <v:shape id="Freeform 335" o:spid="_x0000_s1158" style="position:absolute;left:6501;top:52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GqjMUA&#10;AADdAAAADwAAAGRycy9kb3ducmV2LnhtbESPT4vCMBTE7wt+h/AEb2vqny1SjSILCyKysLoevD2a&#10;Z1NtXkoTa/32G0HY4zAzv2EWq85WoqXGl44VjIYJCOLc6ZILBb+Hr/cZCB+QNVaOScGDPKyWvbcF&#10;Ztrd+YfafShEhLDPUIEJoc6k9Lkhi37oauLonV1jMUTZFFI3eI9wW8lxkqTSYslxwWBNn4by6/5m&#10;FUzOk60+HW3q00Pi2sdlR+bbKzXod+s5iEBd+A+/2hutYJxOP+D5Jj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IaqMxQAAAN0AAAAPAAAAAAAAAAAAAAAAAJgCAABkcnMv&#10;ZG93bnJldi54bWxQSwUGAAAAAAQABAD1AAAAigMAAAAA&#10;" path="m5,l17,10,27,20r3,5l30,32r,5l27,45,20,42,15,40,10,35,5,30,2,22,,15,2,7,5,e" filled="f" strokecolor="#e15520" strokeweight="0">
                          <v:path arrowok="t" o:connecttype="custom" o:connectlocs="5,0;17,10;27,20;30,25;30,32;30,37;27,45;20,42;15,40;10,35;5,30;2,22;0,15;2,7;5,0" o:connectangles="0,0,0,0,0,0,0,0,0,0,0,0,0,0,0"/>
                        </v:shape>
                        <v:shape id="Freeform 336" o:spid="_x0000_s1159" style="position:absolute;left:6429;top:461;width:69;height:95;visibility:visible;mso-wrap-style:square;v-text-anchor:top" coordsize="6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wjm8UA&#10;AADdAAAADwAAAGRycy9kb3ducmV2LnhtbESPQWsCMRSE7wX/Q3hCbzWp6FJWo1RB68FLtwU9PjbP&#10;3cXNy5JEXf31TaHQ4zAz3zDzZW9bcSUfGscaXkcKBHHpTMOVhu+vzcsbiBCRDbaOScOdAiwXg6c5&#10;5sbd+JOuRaxEgnDIUUMdY5dLGcqaLIaR64iTd3LeYkzSV9J4vCW4beVYqUxabDgt1NjRuqbyXFys&#10;hrU6TbfFh9lncfXwe3VcKXXotX4e9u8zEJH6+B/+a++MhnE2yeD3TXo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vCObxQAAAN0AAAAPAAAAAAAAAAAAAAAAAJgCAABkcnMv&#10;ZG93bnJldi54bWxQSwUGAAAAAAQABAD1AAAAigMAAAAA&#10;" path="m45,50l,,45,50xm45,50r14,8l67,68r2,7l69,80r,8l69,95,62,93,55,88,50,85,45,78,42,73r,-8l42,58r3,-8xe" fillcolor="#f3be00" stroked="f">
                          <v:path arrowok="t" o:connecttype="custom" o:connectlocs="45,50;0,0;45,50;45,50;59,58;67,68;69,75;69,80;69,88;69,95;62,93;55,88;50,85;45,78;42,73;42,65;42,58;45,50" o:connectangles="0,0,0,0,0,0,0,0,0,0,0,0,0,0,0,0,0,0"/>
                          <o:lock v:ext="edit" verticies="t"/>
                        </v:shape>
                        <v:shape id="Freeform 337" o:spid="_x0000_s1160" style="position:absolute;left:6429;top:461;width:45;height:50;visibility:visible;mso-wrap-style:square;v-text-anchor:top" coordsize="4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2fescA&#10;AADdAAAADwAAAGRycy9kb3ducmV2LnhtbESPQWvCQBSE74L/YXlCL6Kb2qKSuooKQg+tEi30+si+&#10;ZqPZtyG7xvTfdwuCx2FmvmEWq85WoqXGl44VPI8TEMS50yUXCr5Ou9EchA/IGivHpOCXPKyW/d4C&#10;U+1unFF7DIWIEPYpKjAh1KmUPjdk0Y9dTRy9H9dYDFE2hdQN3iLcVnKSJFNpseS4YLCmraH8crxa&#10;Ba07nDL7me3PybfZfLxshvPzdq/U06Bbv4EI1IVH+N5+1wom09cZ/L+JT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tn3rHAAAA3QAAAA8AAAAAAAAAAAAAAAAAmAIAAGRy&#10;cy9kb3ducmV2LnhtbFBLBQYAAAAABAAEAPUAAACMAwAAAAA=&#10;" path="m45,50l,,45,50xe" filled="f" strokecolor="#e15520" strokeweight="0">
                          <v:path arrowok="t" o:connecttype="custom" o:connectlocs="45,50;0,0;45,50" o:connectangles="0,0,0"/>
                        </v:shape>
                        <v:shape id="Freeform 338" o:spid="_x0000_s1161" style="position:absolute;left:6471;top:511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jl4sMA&#10;AADdAAAADwAAAGRycy9kb3ducmV2LnhtbERPy2rCQBTdC/7DcIXumomxSBszitoHlq6aCm4vmWsS&#10;zNwJmWkS/frOouDycN7ZZjSN6KlztWUF8ygGQVxYXXOp4Pjz/vgMwnlkjY1lUnAlB5v1dJJhqu3A&#10;39TnvhQhhF2KCirv21RKV1Rk0EW2JQ7c2XYGfYBdKXWHQwg3jUzieCkN1hwaKmxpX1FxyX+NgtOX&#10;uxW73Wfyhq+L5EUTHz7yhVIPs3G7AuFp9Hfxv/ugFSTLpzA3vAlP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vjl4sMAAADdAAAADwAAAAAAAAAAAAAAAACYAgAAZHJzL2Rv&#10;d25yZXYueG1sUEsFBgAAAAAEAAQA9QAAAIgDAAAAAA==&#10;" path="m3,l17,8r8,10l27,25r,5l27,38r,7l20,43,13,38,8,35,3,28,,23,,15,,8,3,e" filled="f" strokecolor="#e15520" strokeweight="0">
                          <v:path arrowok="t" o:connecttype="custom" o:connectlocs="3,0;17,8;25,18;27,25;27,30;27,38;27,45;20,43;13,38;8,35;3,28;0,23;0,15;0,8;3,0" o:connectangles="0,0,0,0,0,0,0,0,0,0,0,0,0,0,0"/>
                        </v:shape>
                        <v:shape id="Freeform 339" o:spid="_x0000_s1162" style="position:absolute;left:6404;top:449;width:67;height:90;visibility:visible;mso-wrap-style:square;v-text-anchor:top" coordsize="6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vt9sYA&#10;AADdAAAADwAAAGRycy9kb3ducmV2LnhtbESPQWvCQBSE74X+h+UVvJS6aZDYpm5ECoKQXoxevL1m&#10;X5OQ7Nuwu2r677tCweMwM98wq/VkBnEh5zvLCl7nCQji2uqOGwXHw/blDYQPyBoHy6Tglzysi8eH&#10;FebaXnlPlyo0IkLY56igDWHMpfR1Swb93I7E0fuxzmCI0jVSO7xGuBlkmiSZNNhxXGhxpM+W6r46&#10;GwXOlKdSp5vv568us/0hK49eLpWaPU2bDxCBpnAP/7d3WkGaLd7h9iY+AV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vt9sYAAADdAAAADwAAAAAAAAAAAAAAAACYAgAAZHJz&#10;L2Rvd25yZXYueG1sUEsFBgAAAAAEAAQA9QAAAIsDAAAAAA==&#10;" path="m42,45l,,42,45xm42,45r13,7l65,62r2,5l67,75r,7l67,90,60,87,52,82,47,80,42,72,40,67,37,60r,-8l42,45xe" fillcolor="#f3be00" stroked="f">
                          <v:path arrowok="t" o:connecttype="custom" o:connectlocs="42,45;0,0;42,45;42,45;55,52;65,62;67,67;67,75;67,82;67,90;60,87;52,82;47,80;42,72;40,67;37,60;37,52;42,45" o:connectangles="0,0,0,0,0,0,0,0,0,0,0,0,0,0,0,0,0,0"/>
                          <o:lock v:ext="edit" verticies="t"/>
                        </v:shape>
                        <v:shape id="Freeform 340" o:spid="_x0000_s1163" style="position:absolute;left:6404;top:44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mn3MMA&#10;AADdAAAADwAAAGRycy9kb3ducmV2LnhtbERPy4rCMBTdD/gP4QqzEU0VFK1GUWcEQRe+PuDSXNti&#10;c1OSTK1+/WQxMMvDeS9WralEQ86XlhUMBwkI4szqknMFt+uuPwXhA7LGyjIpeJGH1bLzscBU2yef&#10;qbmEXMQQ9ikqKEKoUyl9VpBBP7A1ceTu1hkMEbpcaofPGG4qOUqSiTRYcmwosKZtQdnj8mMUPHzv&#10;XZ6+9pvx7PtK723ljvX9oNRnt13PQQRqw7/4z73XCkaTcdwf38Qn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0mn3MMAAADdAAAADwAAAAAAAAAAAAAAAACYAgAAZHJzL2Rv&#10;d25yZXYueG1sUEsFBgAAAAAEAAQA9QAAAIgDAAAAAA==&#10;" path="m42,45l,,42,45xe" filled="f" strokecolor="#e15520" strokeweight="0">
                          <v:path arrowok="t" o:connecttype="custom" o:connectlocs="42,45;0,0;42,45" o:connectangles="0,0,0"/>
                        </v:shape>
                        <v:shape id="Freeform 341" o:spid="_x0000_s1164" style="position:absolute;left:6441;top:494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M6UsQA&#10;AADdAAAADwAAAGRycy9kb3ducmV2LnhtbESPT4vCMBTE7wt+h/AEb2uqskWqUUQQFpGF9c/B26N5&#10;NtXmpTTZWr+9WRA8DjPzG2a+7GwlWmp86VjBaJiAIM6dLrlQcDxsPqcgfEDWWDkmBQ/ysFz0PuaY&#10;aXfnX2r3oRARwj5DBSaEOpPS54Ys+qGriaN3cY3FEGVTSN3gPcJtJcdJkkqLJccFgzWtDeW3/Z9V&#10;MLlMtvp8sqlPD4lrH9cdmR+v1KDfrWYgAnXhHX61v7WCcfo1gv838Qn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DOlLEAAAA3QAAAA8AAAAAAAAAAAAAAAAAmAIAAGRycy9k&#10;b3ducmV2LnhtbFBLBQYAAAAABAAEAPUAAACJAwAAAAA=&#10;" path="m5,l18,7,28,17r2,5l30,30r,7l30,45,23,42,15,37,10,35,5,27,3,22,,15,,7,5,e" filled="f" strokecolor="#e15520" strokeweight="0">
                          <v:path arrowok="t" o:connecttype="custom" o:connectlocs="5,0;18,7;28,17;30,22;30,30;30,37;30,45;23,42;15,37;10,35;5,27;3,22;0,15;0,7;5,0" o:connectangles="0,0,0,0,0,0,0,0,0,0,0,0,0,0,0"/>
                        </v:shape>
                        <v:shape id="Freeform 342" o:spid="_x0000_s1165" style="position:absolute;left:6359;top:434;width:77;height:82;visibility:visible;mso-wrap-style:square;v-text-anchor:top" coordsize="7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ggaMMA&#10;AADdAAAADwAAAGRycy9kb3ducmV2LnhtbESPQWvCQBSE7wX/w/KE3urGQKWkboIohV4qxOr9kX3d&#10;BLNvY/ZV03/fFQo9DjPzDbOuJt+rK42xC2xguchAETfBduwMHD/fnl5ARUG22AcmAz8UoSpnD2ss&#10;bLhxTdeDOJUgHAs00IoMhdaxacljXISBOHlfYfQoSY5O2xFvCe57nWfZSnvsOC20ONC2peZ8+PYG&#10;dk6cHmztuJbTfue0++DLxpjH+bR5BSU0yX/4r/1uDeSr5xzub9IT0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ggaMMAAADdAAAADwAAAAAAAAAAAAAAAACYAgAAZHJzL2Rv&#10;d25yZXYueG1sUEsFBgAAAAAEAAQA9QAAAIgDAAAAAA==&#10;" path="m52,40l,,52,40xm52,37l65,47,75,57r2,5l77,70r,5l77,82r-7,l62,77,57,72,52,67,50,60,47,55r3,-8l52,37xe" fillcolor="#f3be00" stroked="f">
                          <v:path arrowok="t" o:connecttype="custom" o:connectlocs="52,40;0,0;52,40;52,37;65,47;75,57;77,62;77,70;77,75;77,82;70,82;62,77;57,72;52,67;50,60;47,55;50,47;52,37" o:connectangles="0,0,0,0,0,0,0,0,0,0,0,0,0,0,0,0,0,0"/>
                          <o:lock v:ext="edit" verticies="t"/>
                        </v:shape>
                        <v:shape id="Freeform 343" o:spid="_x0000_s1166" style="position:absolute;left:6359;top:434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ibxsYA&#10;AADdAAAADwAAAGRycy9kb3ducmV2LnhtbESPT2vCQBTE70K/w/IKvemmEf8QXaUohd5qYwSPz+wz&#10;Ccm+Ddk1pt++KxQ8DjPzG2a9HUwjeupcZVnB+yQCQZxbXXGhIDt+jpcgnEfW2FgmBb/kYLt5Ga0x&#10;0fbOP9SnvhABwi5BBaX3bSKly0sy6Ca2JQ7e1XYGfZBdIXWH9wA3jYyjaC4NVhwWSmxpV1Jepzej&#10;4LToz+awuH3XZiYvcZod62y6V+rtdfhYgfA0+Gf4v/2lFcTz2RQeb8IT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7ibxsYAAADdAAAADwAAAAAAAAAAAAAAAACYAgAAZHJz&#10;L2Rvd25yZXYueG1sUEsFBgAAAAAEAAQA9QAAAIsDAAAAAA==&#10;" path="m52,40l,,52,40xe" filled="f" strokecolor="#e15520" strokeweight="0">
                          <v:path arrowok="t" o:connecttype="custom" o:connectlocs="52,40;0,0;52,40" o:connectangles="0,0,0"/>
                        </v:shape>
                        <v:shape id="Freeform 344" o:spid="_x0000_s1167" style="position:absolute;left:6406;top:47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SZysUA&#10;AADdAAAADwAAAGRycy9kb3ducmV2LnhtbESPT4vCMBTE7wt+h/AEb2vqny1SjSILCyKysLoevD2a&#10;Z1NtXkoTa/32G0HY4zAzv2EWq85WoqXGl44VjIYJCOLc6ZILBb+Hr/cZCB+QNVaOScGDPKyWvbcF&#10;Ztrd+YfafShEhLDPUIEJoc6k9Lkhi37oauLonV1jMUTZFFI3eI9wW8lxkqTSYslxwWBNn4by6/5m&#10;FUzOk60+HW3q00Pi2sdlR+bbKzXod+s5iEBd+A+/2hutYJx+TOH5Jj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tJnKxQAAAN0AAAAPAAAAAAAAAAAAAAAAAJgCAABkcnMv&#10;ZG93bnJldi54bWxQSwUGAAAAAAQABAD1AAAAigMAAAAA&#10;" path="m5,l18,10,28,20r2,5l30,33r,5l30,45r-7,l15,40,10,35,5,30,3,23,,18,3,10,5,e" filled="f" strokecolor="#e15520" strokeweight="0">
                          <v:path arrowok="t" o:connecttype="custom" o:connectlocs="5,0;18,10;28,20;30,25;30,33;30,38;30,45;23,45;15,40;10,35;5,30;3,23;0,18;3,10;5,0" o:connectangles="0,0,0,0,0,0,0,0,0,0,0,0,0,0,0"/>
                        </v:shape>
                        <v:shape id="Freeform 345" o:spid="_x0000_s1168" style="position:absolute;left:6312;top:426;width:97;height:75;visibility:visible;mso-wrap-style:square;v-text-anchor:top" coordsize="9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GAvMYA&#10;AADdAAAADwAAAGRycy9kb3ducmV2LnhtbESPQWvCQBSE74X+h+UJvdWNkQRJXUUEoVJoMXqwt9fs&#10;axLMvg27q6b/visIHoeZ+YaZLwfTiQs531pWMBknIIgrq1uuFRz2m9cZCB+QNXaWScEfeVgunp/m&#10;WGh75R1dylCLCGFfoIImhL6Q0lcNGfRj2xNH79c6gyFKV0vt8BrhppNpkuTSYMtxocGe1g1Vp/Js&#10;FBw/NrvybMvpd73+ytPuc5v8uEypl9GwegMRaAiP8L39rhWkeZbB7U18AnL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VGAvMYAAADdAAAADwAAAAAAAAAAAAAAAACYAgAAZHJz&#10;L2Rvd25yZXYueG1sUEsFBgAAAAAEAAQA9QAAAIsDAAAAAA==&#10;" path="m62,35l,,62,35xm62,35r15,8l90,53r2,5l94,63r3,7l97,75r-10,l80,73,72,68,67,63,62,55,60,50r,-7l62,35xe" fillcolor="#f3be00" stroked="f">
                          <v:path arrowok="t" o:connecttype="custom" o:connectlocs="62,35;0,0;62,35;62,35;77,43;90,53;92,58;94,63;97,70;97,75;87,75;80,73;72,68;67,63;62,55;60,50;60,43;62,35" o:connectangles="0,0,0,0,0,0,0,0,0,0,0,0,0,0,0,0,0,0"/>
                          <o:lock v:ext="edit" verticies="t"/>
                        </v:shape>
                        <v:shape id="Freeform 346" o:spid="_x0000_s1169" style="position:absolute;left:6312;top:426;width:62;height:35;visibility:visible;mso-wrap-style:square;v-text-anchor:top" coordsize="6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sH0MYA&#10;AADdAAAADwAAAGRycy9kb3ducmV2LnhtbESPQWvCQBSE70L/w/IK3nTT0IY0ugkipAhCQVuKx0f2&#10;NQnNvk2za4z/vlsQPA4z8w2zLibTiZEG11pW8LSMQBBXVrdcK/j8KBcpCOeRNXaWScGVHBT5w2yN&#10;mbYXPtB49LUIEHYZKmi87zMpXdWQQbe0PXHwvu1g0Ac51FIPeAlw08k4ihJpsOWw0GBP24aqn+PZ&#10;KHg+bXDcp69VaWRdvsdvv/rLJ0rNH6fNCoSnyd/Dt/ZOK4iTlwT+34Qn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/sH0MYAAADdAAAADwAAAAAAAAAAAAAAAACYAgAAZHJz&#10;L2Rvd25yZXYueG1sUEsFBgAAAAAEAAQA9QAAAIsDAAAAAA==&#10;" path="m62,35l,,62,35xe" filled="f" strokecolor="#e15520" strokeweight="0">
                          <v:path arrowok="t" o:connecttype="custom" o:connectlocs="62,35;0,0;62,35" o:connectangles="0,0,0"/>
                        </v:shape>
                        <v:shape id="Freeform 347" o:spid="_x0000_s1170" style="position:absolute;left:6372;top:461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4zQsYA&#10;AADdAAAADwAAAGRycy9kb3ducmV2LnhtbESP3WoCMRSE7wXfIRyhd5pV8G81SikUtC34+wDHzXE3&#10;dnOybFLd+vSNUPBymJlvmPmysaW4Uu2NYwX9XgKCOHPacK7geHjvTkD4gKyxdEwKfsnDctFuzTHV&#10;7sY7uu5DLiKEfYoKihCqVEqfFWTR91xFHL2zqy2GKOtc6hpvEW5LOUiSkbRoOC4UWNFbQdn3/scq&#10;2Nwv67XZbCef/XH40h/n031qTkq9dJrXGYhATXiG/9srrWAwGo7h8SY+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4zQsYAAADdAAAADwAAAAAAAAAAAAAAAACYAgAAZHJz&#10;L2Rvd25yZXYueG1sUEsFBgAAAAAEAAQA9QAAAIsDAAAAAA==&#10;" path="m2,l17,8,30,18r2,5l34,28r3,7l37,40r-10,l20,38,12,33,7,28,2,20,,15,,8,2,e" filled="f" strokecolor="#e15520" strokeweight="0">
                          <v:path arrowok="t" o:connecttype="custom" o:connectlocs="2,0;17,8;30,18;32,23;34,28;37,35;37,40;27,40;20,38;12,33;7,28;2,20;0,15;0,8;2,0" o:connectangles="0,0,0,0,0,0,0,0,0,0,0,0,0,0,0"/>
                        </v:shape>
                        <v:shape id="Freeform 348" o:spid="_x0000_s1171" style="position:absolute;left:6484;top:569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rLj8IA&#10;AADdAAAADwAAAGRycy9kb3ducmV2LnhtbERPz2vCMBS+C/sfwhN2s6nCZFZjWYcOoadF2fmteTZl&#10;zUtpMu3+++Uw2PHj+70rJ9eLG42h86xgmeUgiBtvOm4VXM7HxTOIEJEN9p5JwQ8FKPcPsx0Wxt/5&#10;nW46tiKFcChQgY1xKKQMjSWHIfMDceKufnQYExxbaUa8p3DXy1Wer6XDjlODxYFeLTVf+tspqLSu&#10;ff5Zf9RvR7k5HLStmpNV6nE+vWxBRJriv/jPfTIKVuunNDe9SU9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KsuPwgAAAN0AAAAPAAAAAAAAAAAAAAAAAJgCAABkcnMvZG93&#10;bnJldi54bWxQSwUGAAAAAAQABAD1AAAAhwMAAAAA&#10;" path="m,7l14,,29,,42,2r12,8l42,15,27,17,19,15,12,12,4,10,,7xe" fillcolor="#f3be00" stroked="f">
                          <v:path arrowok="t" o:connecttype="custom" o:connectlocs="0,7;14,0;29,0;42,2;54,10;42,15;27,17;19,15;12,12;4,10;0,7" o:connectangles="0,0,0,0,0,0,0,0,0,0,0"/>
                        </v:shape>
                        <v:shape id="Freeform 349" o:spid="_x0000_s1172" style="position:absolute;left:6484;top:569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3A4MYA&#10;AADdAAAADwAAAGRycy9kb3ducmV2LnhtbESPW2sCMRSE3wv9D+EUfNNsFW9bo1RFKPriFfp42Bx3&#10;FzcnSxJ121/fCEIfh5n5hpnMGlOJGzlfWlbw3klAEGdWl5wrOB5W7REIH5A1VpZJwQ95mE1fXyaY&#10;anvnHd32IRcRwj5FBUUIdSqlzwoy6Du2Jo7e2TqDIUqXS+3wHuGmkt0kGUiDJceFAmtaFJRd9lej&#10;4FJ+27k9b5f5erg59V2T9Za/I6Vab83nB4hATfgPP9tfWkF30B/D4018An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3A4MYAAADdAAAADwAAAAAAAAAAAAAAAACYAgAAZHJz&#10;L2Rvd25yZXYueG1sUEsFBgAAAAAEAAQA9QAAAIsDAAAAAA==&#10;" path="m,7l14,,29,,42,2r12,8l42,15,27,17,19,15,12,12,4,10,,7e" filled="f" strokecolor="#e15520" strokeweight="0">
                          <v:path arrowok="t" o:connecttype="custom" o:connectlocs="0,7;14,0;29,0;42,2;54,10;42,15;27,17;19,15;12,12;4,10;0,7" o:connectangles="0,0,0,0,0,0,0,0,0,0,0"/>
                        </v:shape>
                        <v:shape id="Freeform 350" o:spid="_x0000_s1173" style="position:absolute;left:6444;top:574;width:122;height:30;visibility:visible;mso-wrap-style:square;v-text-anchor:top" coordsize="1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RLrcMA&#10;AADdAAAADwAAAGRycy9kb3ducmV2LnhtbERPPW/CMBDdkfgP1iF1QcQuQ1QCDqqqorKhAgPjKb7G&#10;aeNzFLtJ2l+Ph0odn973bj+5VgzUh8azhsdMgSCuvGm41nC9HFZPIEJENth6Jg0/FGBfzmc7LIwf&#10;+Z2Gc6xFCuFQoAYbY1dIGSpLDkPmO+LEffjeYUywr6XpcUzhrpVrpXLpsOHUYLGjF0vV1/nbaTgu&#10;1c02/GZpcz2cOvn66y+bT60fFtPzFkSkKf6L/9xHo2Gd52l/epOegC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RLrcMAAADdAAAADwAAAAAAAAAAAAAAAACYAgAAZHJzL2Rv&#10;d25yZXYueG1sUEsFBgAAAAAEAAQA9QAAAIgDAAAAAA==&#10;" path="m62,20l79,15r15,l107,17r15,8l109,30r-17,l84,30,77,27,69,25,62,20xm62,20l,,62,20xe" fillcolor="#f3be00" stroked="f">
                          <v:path arrowok="t" o:connecttype="custom" o:connectlocs="62,20;79,15;94,15;107,17;122,25;109,30;92,30;84,30;77,27;69,25;62,20;62,20;0,0;62,20" o:connectangles="0,0,0,0,0,0,0,0,0,0,0,0,0,0"/>
                          <o:lock v:ext="edit" verticies="t"/>
                        </v:shape>
                        <v:shape id="Freeform 351" o:spid="_x0000_s1174" style="position:absolute;left:6506;top:589;width:60;height:15;visibility:visible;mso-wrap-style:square;v-text-anchor:top" coordsize="6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GqIMUA&#10;AADdAAAADwAAAGRycy9kb3ducmV2LnhtbESPQWvCQBSE7wX/w/IEb3VjkE2JriKKUC8tVfH8yD6T&#10;aPZtzG41/vtuodDjMDPfMPNlbxtxp87XjjVMxgkI4sKZmksNx8P29Q2ED8gGG8ek4UkelovByxxz&#10;4x78Rfd9KEWEsM9RQxVCm0vpi4os+rFriaN3dp3FEGVXStPhI8JtI9MkUdJizXGhwpbWFRXX/bfV&#10;sLmpk892TfqxLVU2Pa0P2Wd20Xo07FczEIH68B/+a78bDalSE/h9E5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0aogxQAAAN0AAAAPAAAAAAAAAAAAAAAAAJgCAABkcnMv&#10;ZG93bnJldi54bWxQSwUGAAAAAAQABAD1AAAAigMAAAAA&#10;" path="m,5l17,,32,,45,2r15,8l47,15r-17,l22,15,15,12,7,10,,5e" filled="f" strokecolor="#e15520" strokeweight="0">
                          <v:path arrowok="t" o:connecttype="custom" o:connectlocs="0,5;17,0;32,0;45,2;60,10;47,15;30,15;22,15;15,12;7,10;0,5" o:connectangles="0,0,0,0,0,0,0,0,0,0,0"/>
                        </v:shape>
                        <v:shape id="Freeform 352" o:spid="_x0000_s1175" style="position:absolute;left:6444;top:574;width:62;height:20;visibility:visible;mso-wrap-style:square;v-text-anchor:top" coordsize="6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dEpMIA&#10;AADdAAAADwAAAGRycy9kb3ducmV2LnhtbESPQYvCMBSE78L+h/AWvGnashapRlkWu3jVFc/P5tkW&#10;m5eSRK3/3gjCHoeZ+YZZrgfTiRs531pWkE4TEMSV1S3XCg5/5WQOwgdkjZ1lUvAgD+vVx2iJhbZ3&#10;3tFtH2oRIewLVNCE0BdS+qohg35qe+Lona0zGKJ0tdQO7xFuOpklSS4NthwXGuzpp6Hqsr8aBeU8&#10;HMzv5uvo052bpbYuT1tZKjX+HL4XIAIN4T/8bm+1gizPM3i9iU9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V0SkwgAAAN0AAAAPAAAAAAAAAAAAAAAAAJgCAABkcnMvZG93&#10;bnJldi54bWxQSwUGAAAAAAQABAD1AAAAhwMAAAAA&#10;" path="m62,20l,,62,20e" filled="f" strokecolor="#e15520" strokeweight="0">
                          <v:path arrowok="t" o:connecttype="custom" o:connectlocs="62,20;0,0;62,20" o:connectangles="0,0,0"/>
                        </v:shape>
                        <v:shape id="Freeform 353" o:spid="_x0000_s1176" style="position:absolute;left:6456;top:551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2PecUA&#10;AADdAAAADwAAAGRycy9kb3ducmV2LnhtbESPQWvCQBSE74L/YXkFL1I3xpLW1FVKQfAi2LSl12f2&#10;NRuafRuyG43/3hUKHoeZ+YZZbQbbiBN1vnasYD5LQBCXTtdcKfj63D6+gPABWWPjmBRcyMNmPR6t&#10;MNfuzB90KkIlIoR9jgpMCG0upS8NWfQz1xJH79d1FkOUXSV1h+cIt41MkySTFmuOCwZbejdU/hW9&#10;VaCPHpO0PzztG2uW/Lyb9t8/pNTkYXh7BRFoCPfwf3unFaRZtoDbm/gE5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rY95xQAAAN0AAAAPAAAAAAAAAAAAAAAAAJgCAABkcnMv&#10;ZG93bnJldi54bWxQSwUGAAAAAAQABAD1AAAAigMAAAAA&#10;" path="m,8l15,3,30,,42,3,55,8,45,15,28,18r-8,l13,15,5,13,,8xe" fillcolor="#f3be00" stroked="f">
                          <v:path arrowok="t" o:connecttype="custom" o:connectlocs="0,8;15,3;30,0;42,3;55,8;45,15;28,18;20,18;13,15;5,13;0,8" o:connectangles="0,0,0,0,0,0,0,0,0,0,0"/>
                        </v:shape>
                        <v:shape id="Freeform 354" o:spid="_x0000_s1177" style="position:absolute;left:6456;top:551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T+csUA&#10;AADdAAAADwAAAGRycy9kb3ducmV2LnhtbESPQUsDMRSE74L/ITzBm81a2qVsm11EsK1HW0GPz83r&#10;ZnHzsiZpm/rrjSB4HGbmG2bVJDuIE/nQO1ZwPylAELdO99wpeN0/3S1AhIiscXBMCi4UoKmvr1ZY&#10;aXfmFzrtYicyhEOFCkyMYyVlaA1ZDBM3Emfv4LzFmKXvpPZ4znA7yGlRlNJiz3nB4EiPhtrP3dEq&#10;8Cmt3zZ6bsLXR+/DZfG8ff+eK3V7kx6WICKl+B/+a2+1gmlZzuD3TX4Cs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xP5yxQAAAN0AAAAPAAAAAAAAAAAAAAAAAJgCAABkcnMv&#10;ZG93bnJldi54bWxQSwUGAAAAAAQABAD1AAAAigMAAAAA&#10;" path="m,8l15,3,30,,42,3,55,8,45,15,28,18r-8,l13,15,5,13,,8e" filled="f" strokecolor="#e15520" strokeweight="0">
                          <v:path arrowok="t" o:connecttype="custom" o:connectlocs="0,8;15,3;30,0;42,3;55,8;45,15;28,18;20,18;13,15;5,13;0,8" o:connectangles="0,0,0,0,0,0,0,0,0,0,0"/>
                        </v:shape>
                        <v:shape id="Freeform 355" o:spid="_x0000_s1178" style="position:absolute;left:6392;top:546;width:64;height:13;visibility:visible;mso-wrap-style:square;v-text-anchor:top" coordsize="6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VH1ccA&#10;AADdAAAADwAAAGRycy9kb3ducmV2LnhtbESPQWvCQBSE74L/YXkFb7pRaKipq4igFHuqNQRvj+wz&#10;SZt9m2TXGP99t1DocZiZb5jVZjC16KlzlWUF81kEgji3uuJCwflzP30B4TyyxtoyKXiQg816PFph&#10;ou2dP6g/+UIECLsEFZTeN4mULi/JoJvZhjh4V9sZ9EF2hdQd3gPc1HIRRbE0WHFYKLGhXUn59+lm&#10;FGT7trp9XbbDdZ6lh/b4/jgv051Sk6dh+wrC0+D/w3/tN61gEcfP8PsmPAG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lR9XHAAAA3QAAAA8AAAAAAAAAAAAAAAAAmAIAAGRy&#10;cy9kb3ducmV2LnhtbFBLBQYAAAAABAAEAPUAAACMAwAAAAA=&#10;" path="m64,13l,,64,13xe" fillcolor="#f3be00" stroked="f">
                          <v:path arrowok="t" o:connecttype="custom" o:connectlocs="64,13;0,0;64,13" o:connectangles="0,0,0"/>
                        </v:shape>
                        <v:shape id="Freeform 356" o:spid="_x0000_s1179" style="position:absolute;left:6392;top:546;width:64;height:13;visibility:visible;mso-wrap-style:square;v-text-anchor:top" coordsize="6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Nrt8QA&#10;AADdAAAADwAAAGRycy9kb3ducmV2LnhtbESPQWsCMRSE74X+h/AEbzWrlMWuRpEWQY9qe+jtsXkm&#10;i5uX7SaN6783QqHHYWa+YZbrwbUiUR8azwqmkwIEce11w0bB52n7MgcRIrLG1jMpuFGA9er5aYmV&#10;9lc+UDpGIzKEQ4UKbIxdJWWoLTkME98RZ+/se4cxy95I3eM1w10rZ0VRSocN5wWLHb1bqi/HX6eg&#10;8Wi2aff9uv94+/o5D7ZNJk2VGo+GzQJEpCH+h//aO61gVpYlPN7k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Da7fEAAAA3QAAAA8AAAAAAAAAAAAAAAAAmAIAAGRycy9k&#10;b3ducmV2LnhtbFBLBQYAAAAABAAEAPUAAACJAwAAAAA=&#10;" path="m64,13l,,64,13xe" filled="f" strokecolor="#e15520" strokeweight="0">
                          <v:path arrowok="t" o:connecttype="custom" o:connectlocs="64,13;0,0;64,13" o:connectangles="0,0,0"/>
                        </v:shape>
                        <v:shape id="Freeform 357" o:spid="_x0000_s1180" style="position:absolute;left:6426;top:534;width:55;height:17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iLEcYA&#10;AADdAAAADwAAAGRycy9kb3ducmV2LnhtbESPwW7CMBBE75X6D9ZW4lZsOIQ2YBBqQdCeWsqF2ype&#10;4kC8jmKTpH9fV6rU42hm3mgWq8HVoqM2VJ41TMYKBHHhTcWlhuPX9vEJRIjIBmvPpOGbAqyW93cL&#10;zI3v+ZO6QyxFgnDIUYONscmlDIUlh2HsG+LknX3rMCbZltK02Ce4q+VUqUw6rDgtWGzoxVJxPdyc&#10;hvO7Xe+7jzez6V/tZnY5qd3zoLQePQzrOYhIQ/wP/7X3RsM0y2bw+yY9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iLEcYAAADdAAAADwAAAAAAAAAAAAAAAACYAgAAZHJz&#10;L2Rvd25yZXYueG1sUEsFBgAAAAAEAAQA9QAAAIsDAAAAAA==&#10;" path="m,7l15,2,28,,43,,55,7,43,12,28,17r-8,l13,15,5,12,,7xe" fillcolor="#f3be00" stroked="f">
                          <v:path arrowok="t" o:connecttype="custom" o:connectlocs="0,7;15,2;28,0;43,0;55,7;43,12;28,17;20,17;13,15;5,12;0,7" o:connectangles="0,0,0,0,0,0,0,0,0,0,0"/>
                        </v:shape>
                        <v:shape id="Freeform 358" o:spid="_x0000_s1181" style="position:absolute;left:6426;top:534;width:55;height:17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oUlsIA&#10;AADdAAAADwAAAGRycy9kb3ducmV2LnhtbERPz2vCMBS+C/4P4Qm7abqyVa1GcWMbXquCeHs0z7au&#10;ealJpt1/vxwGHj++38t1b1pxI+cbywqeJwkI4tLqhisFh/3neAbCB2SNrWVS8Ese1qvhYIm5tncu&#10;6LYLlYgh7HNUUIfQ5VL6siaDfmI74sidrTMYInSV1A7vMdy0Mk2STBpsODbU2NF7TeX37sco2J6P&#10;p7f5x+tL5Qry/XX6dcmKVKmnUb9ZgAjUh4f4373VCtIsi3Pjm/g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GhSWwgAAAN0AAAAPAAAAAAAAAAAAAAAAAJgCAABkcnMvZG93&#10;bnJldi54bWxQSwUGAAAAAAQABAD1AAAAhwMAAAAA&#10;" path="m,7l15,2,28,,43,,55,7,43,12,28,17r-8,l13,15,5,12,,7e" filled="f" strokecolor="#e15520" strokeweight="0">
                          <v:path arrowok="t" o:connecttype="custom" o:connectlocs="0,7;15,2;28,0;43,0;55,7;43,12;28,17;20,17;13,15;5,12;0,7" o:connectangles="0,0,0,0,0,0,0,0,0,0,0"/>
                        </v:shape>
                        <v:shape id="Freeform 359" o:spid="_x0000_s1182" style="position:absolute;left:6362;top:534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U1tMUA&#10;AADdAAAADwAAAGRycy9kb3ducmV2LnhtbESPT2vCQBTE70K/w/IK3symSkObuooIFo9GC6W31+zL&#10;nzb7NuxuY/z2XUHwOMzMb5jlejSdGMj51rKCpyQFQVxa3XKt4OO0m72A8AFZY2eZFFzIw3r1MFli&#10;ru2ZCxqOoRYRwj5HBU0IfS6lLxsy6BPbE0evss5giNLVUjs8R7jp5DxNM2mw5bjQYE/bhsrf459R&#10;UJyGou2+Dp/pe3Vwu59qgd/PrNT0cdy8gQg0hnv41t5rBfMse4Xrm/g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9TW0xQAAAN0AAAAPAAAAAAAAAAAAAAAAAJgCAABkcnMv&#10;ZG93bnJldi54bWxQSwUGAAAAAAQABAD1AAAAigMAAAAA&#10;" path="m64,7l,,64,7xe" fillcolor="#f3be00" stroked="f">
                          <v:path arrowok="t" o:connecttype="custom" o:connectlocs="64,7;0,0;64,7" o:connectangles="0,0,0"/>
                        </v:shape>
                        <v:shape id="Freeform 360" o:spid="_x0000_s1183" style="position:absolute;left:6362;top:534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RSZcMA&#10;AADdAAAADwAAAGRycy9kb3ducmV2LnhtbERPz2vCMBS+D/Y/hDfwMjRdDyrVKNtQ2EWpVdDjo3lr&#10;w5qX0kTt/OvNQfD48f2eL3vbiAt13jhW8DFKQBCXThuuFBz26+EUhA/IGhvHpOCfPCwXry9zzLS7&#10;8o4uRahEDGGfoYI6hDaT0pc1WfQj1xJH7td1FkOEXSV1h9cYbhuZJslYWjQcG2ps6bum8q84WwWF&#10;MTeTbN53ab49cZ4fv/zK9EoN3vrPGYhAfXiKH+4frSAdT+L++CY+Ab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RSZcMAAADdAAAADwAAAAAAAAAAAAAAAACYAgAAZHJzL2Rv&#10;d25yZXYueG1sUEsFBgAAAAAEAAQA9QAAAIgDAAAAAA==&#10;" path="m64,7l,,64,7xe" filled="f" strokecolor="#e15520" strokeweight="0">
                          <v:path arrowok="t" o:connecttype="custom" o:connectlocs="64,7;0,0;64,7" o:connectangles="0,0,0"/>
                        </v:shape>
                        <v:shape id="Freeform 361" o:spid="_x0000_s1184" style="position:absolute;left:6397;top:5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VLu8MA&#10;AADdAAAADwAAAGRycy9kb3ducmV2LnhtbESPQYvCMBSE74L/ITzBm6btopauaVkEWS8ebP0Bj+bZ&#10;lm1eSpPV+u/NwoLHYWa+YfbFZHpxp9F1lhXE6wgEcW11x42Ca3VcpSCcR9bYWyYFT3JQ5PPZHjNt&#10;H3yhe+kbESDsMlTQej9kUrq6JYNubQfi4N3saNAHOTZSj/gIcNPLJIq20mDHYaHFgQ4t1T/lr1GQ&#10;psn5dN3gh+NkiuLq+3CTslRquZi+PkF4mvw7/N8+aQXJdhfD35vwBGT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VLu8MAAADdAAAADwAAAAAAAAAAAAAAAACYAgAAZHJzL2Rv&#10;d25yZXYueG1sUEsFBgAAAAAEAAQA9QAAAIgDAAAAAA==&#10;" path="m,10l14,2,29,,42,,57,5,44,12,29,17r-7,l12,15,5,12,,10xe" fillcolor="#f3be00" stroked="f">
                          <v:path arrowok="t" o:connecttype="custom" o:connectlocs="0,10;14,2;29,0;42,0;57,5;44,12;29,17;22,17;12,15;5,12;0,10" o:connectangles="0,0,0,0,0,0,0,0,0,0,0"/>
                        </v:shape>
                        <v:shape id="Freeform 362" o:spid="_x0000_s1185" style="position:absolute;left:6397;top:5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WxvcUA&#10;AADdAAAADwAAAGRycy9kb3ducmV2LnhtbESPQWvCQBCF7wX/wzKF3ppNU1ATXUUKQi61GAWvY3aa&#10;hGZnQ3abpP76bqHg8fHmfW/eejuZVgzUu8aygpcoBkFcWt1wpeB82j8vQTiPrLG1TAp+yMF2M3tY&#10;Y6btyEcaCl+JAGGXoYLa+y6T0pU1GXSR7YiD92l7gz7IvpK6xzHATSuTOJ5Lgw2Hhho7equp/Cq+&#10;TXjjkr9+vDvGdtzbq0eb3g5FqtTT47RbgfA0+fvxfzrXCpL5IoG/NQEB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1bG9xQAAAN0AAAAPAAAAAAAAAAAAAAAAAJgCAABkcnMv&#10;ZG93bnJldi54bWxQSwUGAAAAAAQABAD1AAAAigMAAAAA&#10;" path="m,10l14,2,29,,42,,57,5,44,12,29,17r-7,l12,15,5,12,,10e" filled="f" strokecolor="#e15520" strokeweight="0">
                          <v:path arrowok="t" o:connecttype="custom" o:connectlocs="0,10;14,2;29,0;42,0;57,5;44,12;29,17;22,17;12,15;5,12;0,10" o:connectangles="0,0,0,0,0,0,0,0,0,0,0"/>
                        </v:shape>
                        <v:shape id="Freeform 363" o:spid="_x0000_s1186" style="position:absolute;left:6327;top:521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GHnskA&#10;AADdAAAADwAAAGRycy9kb3ducmV2LnhtbESPQWvCQBSE74L/YXlCb7pRqdboKqW2UKgK1Vbw9sg+&#10;k2j2bZrdmthf3y0UPA4z8w0zWzSmEBeqXG5ZQb8XgSBOrM45VfCxe+k+gHAeWWNhmRRcycFi3m7N&#10;MNa25ne6bH0qAoRdjAoy78tYSpdkZND1bEkcvKOtDPogq1TqCusAN4UcRNFIGsw5LGRY0lNGyXn7&#10;bRTs3RdeP59/Dv231XG9uT8tfT05KXXXaR6nIDw1/hb+b79qBYPReAh/b8ITkP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QGHnskAAADdAAAADwAAAAAAAAAAAAAAAACYAgAA&#10;ZHJzL2Rvd25yZXYueG1sUEsFBgAAAAAEAAQA9QAAAI4DAAAAAA==&#10;" path="m70,8l,,70,8xe" fillcolor="#f3be00" stroked="f">
                          <v:path arrowok="t" o:connecttype="custom" o:connectlocs="70,8;0,0;70,8" o:connectangles="0,0,0"/>
                        </v:shape>
                        <v:shape id="Freeform 364" o:spid="_x0000_s1187" style="position:absolute;left:6327;top:521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/wIMQA&#10;AADdAAAADwAAAGRycy9kb3ducmV2LnhtbESPT4vCMBTE74LfITzBm6YWsbUaRVxc1uP6B6+P5tkW&#10;m5faZLX77TfCgsdhZn7DLNedqcWDWldZVjAZRyCIc6srLhScjrtRCsJ5ZI21ZVLwSw7Wq35viZm2&#10;T/6mx8EXIkDYZaig9L7JpHR5SQbd2DbEwbva1qAPsi2kbvEZ4KaWcRTNpMGKw0KJDW1Lym+HH6Pg&#10;nOwueZPOiyQ9fzg5v3/u77FRajjoNgsQnjr/Dv+3v7SCeJZM4fUmPA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P8CDEAAAA3QAAAA8AAAAAAAAAAAAAAAAAmAIAAGRycy9k&#10;b3ducmV2LnhtbFBLBQYAAAAABAAEAPUAAACJAwAAAAA=&#10;" path="m70,8l,,70,8xe" filled="f" strokecolor="#e15520" strokeweight="0">
                          <v:path arrowok="t" o:connecttype="custom" o:connectlocs="70,8;0,0;70,8" o:connectangles="0,0,0"/>
                        </v:shape>
                        <v:shape id="Freeform 365" o:spid="_x0000_s1188" style="position:absolute;left:6364;top:50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5NuMAA&#10;AADdAAAADwAAAGRycy9kb3ducmV2LnhtbESPwQrCMBBE74L/EFbwpqkVtVSjiCB68WD1A5ZmbYvN&#10;pjRR698bQfA4zMwbZrXpTC2e1LrKsoLJOAJBnFtdcaHgetmPEhDOI2usLZOCNznYrPu9FabavvhM&#10;z8wXIkDYpaig9L5JpXR5SQbd2DbEwbvZ1qAPsi2kbvEV4KaWcRTNpcGKw0KJDe1Kyu/ZwyhIkvh0&#10;vM5w6jjuosnlsLtJmSk1HHTbJQhPnf+Hf+2jVhDPFzP4vglPQK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25NuMAAAADdAAAADwAAAAAAAAAAAAAAAACYAgAAZHJzL2Rvd25y&#10;ZXYueG1sUEsFBgAAAAAEAAQA9QAAAIUDAAAAAA==&#10;" path="m,10l15,2,30,,42,,57,5,45,12,30,17r-7,l13,17,5,15,,10xe" fillcolor="#f3be00" stroked="f">
                          <v:path arrowok="t" o:connecttype="custom" o:connectlocs="0,10;15,2;30,0;42,0;57,5;45,12;30,17;23,17;13,17;5,15;0,10" o:connectangles="0,0,0,0,0,0,0,0,0,0,0"/>
                        </v:shape>
                        <v:shape id="Freeform 366" o:spid="_x0000_s1189" style="position:absolute;left:6364;top:50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63vsUA&#10;AADdAAAADwAAAGRycy9kb3ducmV2LnhtbESPQWvCQBCF74L/YZlCb2ZTC6mJriKFQC61NApex+w0&#10;Cc3OhuzWpP76bqHg8fHmfW/eZjeZTlxpcK1lBU9RDIK4srrlWsHpmC9WIJxH1thZJgU/5GC3nc82&#10;mGk78gddS1+LAGGXoYLG+z6T0lUNGXSR7YmD92kHgz7IoZZ6wDHATSeXcZxIgy2HhgZ7em2o+iq/&#10;TXjjXDy/vznGbsztxaNNb4cyVerxYdqvQXia/P34P11oBcvkJYG/NQEB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7re+xQAAAN0AAAAPAAAAAAAAAAAAAAAAAJgCAABkcnMv&#10;ZG93bnJldi54bWxQSwUGAAAAAAQABAD1AAAAigMAAAAA&#10;" path="m,10l15,2,30,,42,,57,5,45,12,30,17r-7,l13,17,5,15,,10e" filled="f" strokecolor="#e15520" strokeweight="0">
                          <v:path arrowok="t" o:connecttype="custom" o:connectlocs="0,10;15,2;30,0;42,0;57,5;45,12;30,17;23,17;13,17;5,15;0,10" o:connectangles="0,0,0,0,0,0,0,0,0,0,0"/>
                        </v:shape>
                        <v:shape id="Freeform 367" o:spid="_x0000_s1190" style="position:absolute;left:6295;top:509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E3MsUA&#10;AADdAAAADwAAAGRycy9kb3ducmV2LnhtbESPT4vCMBTE78J+h/AWvGm6ilq6RtkVBcGTfy7ens2z&#10;LTYvJUm1fnsjLOxxmJnfMPNlZ2pxJ+crywq+hgkI4tzqigsFp+NmkILwAVljbZkUPMnDcvHRm2Om&#10;7YP3dD+EQkQI+wwVlCE0mZQ+L8mgH9qGOHpX6wyGKF0htcNHhJtajpJkKg1WHBdKbGhVUn47tEbB&#10;tU3Hk9/x7rxfs7vpdHKRbbFTqv/Z/XyDCNSF//Bfe6sVjKazGbzfxCc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ITcyxQAAAN0AAAAPAAAAAAAAAAAAAAAAAJgCAABkcnMv&#10;ZG93bnJldi54bWxQSwUGAAAAAAQABAD1AAAAigMAAAAA&#10;" path="m69,5l,,69,5xe" fillcolor="#f3be00" stroked="f">
                          <v:path arrowok="t" o:connecttype="custom" o:connectlocs="69,5;0,0;69,5" o:connectangles="0,0,0"/>
                        </v:shape>
                        <v:shape id="Freeform 368" o:spid="_x0000_s1191" style="position:absolute;left:6295;top:509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mTA8EA&#10;AADdAAAADwAAAGRycy9kb3ducmV2LnhtbERPy4rCMBTdD/gP4QruxlQX2lajiCIIioOPD7g017bY&#10;3JQm2urXm4Uwy8N5z5edqcSTGldaVjAaRiCIM6tLzhVcL9vfGITzyBory6TgRQ6Wi97PHFNtWz7R&#10;8+xzEULYpaig8L5OpXRZQQbd0NbEgbvZxqAPsMmlbrAN4aaS4yiaSIMlh4YCa1oXlN3PD6Mg/tNx&#10;Uu87SpLD+0gH224uu1apQb9bzUB46vy/+OveaQXjyTTMDW/CE5CL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ZkwPBAAAA3QAAAA8AAAAAAAAAAAAAAAAAmAIAAGRycy9kb3du&#10;cmV2LnhtbFBLBQYAAAAABAAEAPUAAACGAwAAAAA=&#10;" path="m69,5l,,69,5xe" filled="f" strokecolor="#e15520" strokeweight="0">
                          <v:path arrowok="t" o:connecttype="custom" o:connectlocs="69,5;0,0;69,5" o:connectangles="0,0,0"/>
                        </v:shape>
                        <v:shape id="Freeform 369" o:spid="_x0000_s1192" style="position:absolute;left:6332;top:48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omJ8YA&#10;AADdAAAADwAAAGRycy9kb3ducmV2LnhtbESPzW7CMBCE70i8g7VIvYEDB0oCBtFKVdtLJH4OHJd4&#10;iSPidRS7wX37ulKlHkcz841ms4u2FQP1vnGsYD7LQBBXTjdcKzif3qYrED4ga2wdk4Jv8rDbjkcb&#10;LLR78IGGY6hFgrAvUIEJoSuk9JUhi37mOuLk3VxvMSTZ11L3+Ehw28pFli2lxYbTgsGOXg1V9+OX&#10;VVDeqvLyEq/ys7ErM5T54T1vo1JPk7hfgwgUw3/4r/2hFSyWzzn8vklP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omJ8YAAADdAAAADwAAAAAAAAAAAAAAAACYAgAAZHJz&#10;L2Rvd25yZXYueG1sUEsFBgAAAAAEAAQA9QAAAIsDAAAAAA==&#10;" path="m,13l5,8,12,3,20,r7,l35,r7,3l50,5r7,5l47,18,30,20r-8,l15,20,5,18,,13xe" fillcolor="#f3be00" stroked="f">
                          <v:path arrowok="t" o:connecttype="custom" o:connectlocs="0,13;5,8;12,3;20,0;27,0;35,0;42,3;50,5;57,10;47,18;30,20;22,20;15,20;5,18;0,13" o:connectangles="0,0,0,0,0,0,0,0,0,0,0,0,0,0,0"/>
                        </v:shape>
                        <v:shape id="Freeform 370" o:spid="_x0000_s1193" style="position:absolute;left:6332;top:48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gvVcIA&#10;AADdAAAADwAAAGRycy9kb3ducmV2LnhtbERPTYvCMBC9C/6HMII3TVUQ7RpFhV1XPbXu3sdmtq02&#10;k9Jktf57cxA8Pt73YtWaStyocaVlBaNhBII4s7rkXMHP6XMwA+E8ssbKMil4kIPVsttZYKztnRO6&#10;pT4XIYRdjAoK7+tYSpcVZNANbU0cuD/bGPQBNrnUDd5DuKnkOIqm0mDJoaHAmrYFZdf03yjYz38v&#10;h1rKU7qb7PJsk5wPX8ezUv1eu/4A4an1b/HL/a0VjKezsD+8CU9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GC9VwgAAAN0AAAAPAAAAAAAAAAAAAAAAAJgCAABkcnMvZG93&#10;bnJldi54bWxQSwUGAAAAAAQABAD1AAAAhwMAAAAA&#10;" path="m,13l5,8,12,3,20,r7,l35,r7,3l50,5r7,5l47,18,30,20r-8,l15,20,5,18,,13e" filled="f" strokecolor="#e15520" strokeweight="0">
                          <v:path arrowok="t" o:connecttype="custom" o:connectlocs="0,13;5,8;12,3;20,0;27,0;35,0;42,3;50,5;57,10;47,18;30,20;22,20;15,20;5,18;0,13" o:connectangles="0,0,0,0,0,0,0,0,0,0,0,0,0,0,0"/>
                        </v:shape>
                        <v:shape id="Freeform 371" o:spid="_x0000_s1194" style="position:absolute;left:6260;top:48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JWFMYA&#10;AADdAAAADwAAAGRycy9kb3ducmV2LnhtbESP3WoCMRSE7wu+QziCN0Wz2rLIahSxLNj2yp8HOG6O&#10;m8XNyZKk7vbtm0Khl8PMfMOst4NtxYN8aBwrmM8yEMSV0w3XCi7ncroEESKyxtYxKfimANvN6GmN&#10;hXY9H+lxirVIEA4FKjAxdoWUoTJkMcxcR5y8m/MWY5K+ltpjn+C2lYssy6XFhtOCwY72hqr76csq&#10;KF/O/evz9VbuPt4uXftufG/zT6Um42G3AhFpiP/hv/ZBK1jkyzn8vklP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8JWFMYAAADdAAAADwAAAAAAAAAAAAAAAACYAgAAZHJz&#10;L2Rvd25yZXYueG1sUEsFBgAAAAAEAAQA9QAAAIsDAAAAAA==&#10;" path="m72,13l,,72,13xe" fillcolor="#f3be00" stroked="f">
                          <v:path arrowok="t" o:connecttype="custom" o:connectlocs="72,13;0,0;72,13" o:connectangles="0,0,0"/>
                        </v:shape>
                        <v:shape id="Freeform 372" o:spid="_x0000_s1195" style="position:absolute;left:6260;top:48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KOuMYA&#10;AADdAAAADwAAAGRycy9kb3ducmV2LnhtbESPQWvCQBSE74X+h+UVehHdGKmE6CpWENpexKj3Z/aZ&#10;pGbfhuw2xn/vFgSPw8x8w8yXvalFR62rLCsYjyIQxLnVFRcKDvvNMAHhPLLG2jIpuJGD5eL1ZY6p&#10;tlfeUZf5QgQIuxQVlN43qZQuL8mgG9mGOHhn2xr0QbaF1C1eA9zUMo6iqTRYcVgosaF1Sfkl+zMK&#10;kpWfjD+/T5ds8tENBj9H+VvkW6Xe3/rVDISn3j/Dj/aXVhBPkxj+34Qn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9KOuMYAAADdAAAADwAAAAAAAAAAAAAAAACYAgAAZHJz&#10;L2Rvd25yZXYueG1sUEsFBgAAAAAEAAQA9QAAAIsDAAAAAA==&#10;" path="m72,13l,,72,13xe" filled="f" strokecolor="#e15520" strokeweight="0">
                          <v:path arrowok="t" o:connecttype="custom" o:connectlocs="72,13;0,0;72,13" o:connectangles="0,0,0"/>
                        </v:shape>
                        <v:shape id="Freeform 373" o:spid="_x0000_s1196" style="position:absolute;left:6466;top:589;width:122;height:40;visibility:visible;mso-wrap-style:square;v-text-anchor:top" coordsize="1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IjgsUA&#10;AADdAAAADwAAAGRycy9kb3ducmV2LnhtbESPwWrDMBBE74X+g9hCb40clxrjRgnBEOgp0LRJ6G2x&#10;NpaJtTKSYrt/XxUKPQ4z84ZZbWbbi5F86BwrWC4yEMSN0x23Cj4/dk8liBCRNfaOScE3Bdis7+9W&#10;WGk38TuNh9iKBOFQoQIT41BJGRpDFsPCDcTJuzhvMSbpW6k9Tglue5lnWSEtdpwWDA5UG2quh5tV&#10;UPhguC732/plP57x6zRdj/mk1OPDvH0FEWmO/+G/9ptWkBflM/y+S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MiOCxQAAAN0AAAAPAAAAAAAAAAAAAAAAAJgCAABkcnMv&#10;ZG93bnJldi54bWxQSwUGAAAAAAQABAD1AAAAigMAAAAA&#10;" path="m65,22l,,65,22r,l65,22,80,20r15,l109,25r13,7l117,35r-8,2l100,40,92,37r-7,l75,32,70,27,65,22xe" fillcolor="#f3be00" stroked="f">
                          <v:path arrowok="t" o:connecttype="custom" o:connectlocs="65,22;0,0;65,22;65,22;65,22;80,20;95,20;109,25;122,32;117,35;109,37;100,40;92,37;85,37;75,32;70,27;65,22" o:connectangles="0,0,0,0,0,0,0,0,0,0,0,0,0,0,0,0,0"/>
                        </v:shape>
                        <v:shape id="Freeform 374" o:spid="_x0000_s1197" style="position:absolute;left:6466;top:589;width:122;height:40;visibility:visible;mso-wrap-style:square;v-text-anchor:top" coordsize="1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/N3MIA&#10;AADdAAAADwAAAGRycy9kb3ducmV2LnhtbESPQYvCMBSE7wv+h/AEb2uqiLjVKCoqe/Gwrj/g0Tzb&#10;YPMSmlirv94sCHscZuYbZrHqbC1aaoJxrGA0zEAQF04bLhWcf/efMxAhImusHZOCBwVYLXsfC8y1&#10;u/MPtadYigThkKOCKkafSxmKiiyGofPEybu4xmJMsimlbvCe4LaW4yybSouG00KFnrYVFdfTzSo4&#10;SozPks2mPTzc9ivQznh/VmrQ79ZzEJG6+B9+t7+1gvF0NoG/N+kJ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X83cwgAAAN0AAAAPAAAAAAAAAAAAAAAAAJgCAABkcnMvZG93&#10;bnJldi54bWxQSwUGAAAAAAQABAD1AAAAhwMAAAAA&#10;" path="m65,22l,,65,22r,l65,22,80,20r15,l109,25r13,7l117,35r-8,2l100,40,92,37r-7,l75,32,70,27,65,22e" filled="f" strokecolor="#e15520" strokeweight="0">
                          <v:path arrowok="t" o:connecttype="custom" o:connectlocs="65,22;0,0;65,22;65,22;65,22;80,20;95,20;109,25;122,32;117,35;109,37;100,40;92,37;85,37;75,32;70,27;65,22" o:connectangles="0,0,0,0,0,0,0,0,0,0,0,0,0,0,0,0,0"/>
                        </v:shape>
                        <v:shape id="Freeform 375" o:spid="_x0000_s1198" style="position:absolute;left:6498;top:61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uNgccA&#10;AADdAAAADwAAAGRycy9kb3ducmV2LnhtbESP0WrCQBRE34X+w3ILvohuVJpo6ipSKViQUqMfcMne&#10;Jmmzd9Ps1sS/dwsFH4eZOcOsNr2pxYVaV1lWMJ1EIIhzqysuFJxPr+MFCOeRNdaWScGVHGzWD4MV&#10;ptp2fKRL5gsRIOxSVFB636RSurwkg25iG+LgfdrWoA+yLaRusQtwU8tZFMXSYMVhocSGXkrKv7Nf&#10;o2D5/nX9qPajt25+4CQ7JfHux6BSw8d++wzCU+/v4f/2XiuYxYsn+HsTnoB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7jYHHAAAA3QAAAA8AAAAAAAAAAAAAAAAAmAIAAGRy&#10;cy9kb3ducmV2LnhtbFBLBQYAAAAABAAEAPUAAACMAwAAAAA=&#10;" path="m63,20l,,63,20r,l63,20,77,15r15,3l107,23r15,7l115,33r-8,2l97,35r-7,l82,33,75,30,68,25,63,20xe" fillcolor="#f3be00" stroked="f">
                          <v:path arrowok="t" o:connecttype="custom" o:connectlocs="63,20;0,0;63,20;63,20;63,20;77,15;92,18;107,23;122,30;115,33;107,35;97,35;90,35;82,33;75,30;68,25;63,20" o:connectangles="0,0,0,0,0,0,0,0,0,0,0,0,0,0,0,0,0"/>
                        </v:shape>
                        <v:shape id="Freeform 376" o:spid="_x0000_s1199" style="position:absolute;left:6498;top:61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+PcMYA&#10;AADdAAAADwAAAGRycy9kb3ducmV2LnhtbESPUUvDQBCE3wX/w7EF3+ylFUKa9lpKsCAoFKtgH7e5&#10;NRfM7YXc2sZ/7xUEH4eZ+YZZbUbfqTMNsQ1sYDbNQBHXwbbcGHh/290XoKIgW+wCk4EfirBZ396s&#10;sLThwq90PkijEoRjiQacSF9qHWtHHuM09MTJ+wyDR0lyaLQd8JLgvtPzLMu1x5bTgsOeKkf11+Hb&#10;GzguisWDvDxW4rqPfVU87/TpNDPmbjJul6CERvkP/7WfrIF5XuRwfZOegF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+PcMYAAADdAAAADwAAAAAAAAAAAAAAAACYAgAAZHJz&#10;L2Rvd25yZXYueG1sUEsFBgAAAAAEAAQA9QAAAIsDAAAAAA==&#10;" path="m63,20l,,63,20r,l63,20,77,15r15,3l107,23r15,7l115,33r-8,2l97,35r-7,l82,33,75,30,68,25,63,20e" filled="f" strokecolor="#e15520" strokeweight="0">
                          <v:path arrowok="t" o:connecttype="custom" o:connectlocs="63,20;0,0;63,20;63,20;63,20;77,15;92,18;107,23;122,30;115,33;107,35;97,35;90,35;82,33;75,30;68,25;63,20" o:connectangles="0,0,0,0,0,0,0,0,0,0,0,0,0,0,0,0,0"/>
                        </v:shape>
                        <v:shape id="Freeform 377" o:spid="_x0000_s1200" style="position:absolute;left:6419;top:561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n2DcUA&#10;AADdAAAADwAAAGRycy9kb3ducmV2LnhtbESPQWvCQBSE7wX/w/KE3urGHKJEV1FLaG5trHh+ZJ9J&#10;NPs2zW5N/PfdQqHHYWa+Ydbb0bTiTr1rLCuYzyIQxKXVDVcKTp/ZyxKE88gaW8uk4EEOtpvJ0xpT&#10;bQcu6H70lQgQdikqqL3vUildWZNBN7MdcfAutjfog+wrqXscAty0Mo6iRBpsOCzU2NGhpvJ2/DYK&#10;8nlZ7L9afLwV+pqdi8Xw+n7+UOp5Ou5WIDyN/j/81861gjhZLuD3TXg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afYNxQAAAN0AAAAPAAAAAAAAAAAAAAAAAJgCAABkcnMv&#10;ZG93bnJldi54bWxQSwUGAAAAAAQABAD1AAAAigMAAAAA&#10;" path="m65,15l,,65,15xe" fillcolor="#f3be00" stroked="f">
                          <v:path arrowok="t" o:connecttype="custom" o:connectlocs="65,15;0,0;65,15" o:connectangles="0,0,0"/>
                        </v:shape>
                        <v:shape id="Freeform 378" o:spid="_x0000_s1201" style="position:absolute;left:6419;top:561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hZHMAA&#10;AADdAAAADwAAAGRycy9kb3ducmV2LnhtbERPTYvCMBC9C/sfwizsTdPtQbSaFhEE9VLUeh+a2bZs&#10;MilN1nb/vTkIHh/ve1tM1ogHDb5zrOB7kYAgrp3uuFFQ3Q7zFQgfkDUax6TgnzwU+cdsi5l2I1/o&#10;cQ2NiCHsM1TQhtBnUvq6JYt+4XriyP24wWKIcGikHnCM4dbINEmW0mLHsaHFnvYt1b/XP6uga8xY&#10;+XNZnkqZnu+HStejWSv19TntNiACTeEtfrmPWkG6XMW58U18AjJ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HhZHMAAAADdAAAADwAAAAAAAAAAAAAAAACYAgAAZHJzL2Rvd25y&#10;ZXYueG1sUEsFBgAAAAAEAAQA9QAAAIUDAAAAAA==&#10;" path="m65,15l,,65,15xe" filled="f" strokecolor="#e15520" strokeweight="0">
                          <v:path arrowok="t" o:connecttype="custom" o:connectlocs="65,15;0,0;65,15" o:connectangles="0,0,0"/>
                        </v:shape>
                        <v:shape id="Freeform 379" o:spid="_x0000_s1202" style="position:absolute;left:6484;top:566;width:72;height:88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+CTcUA&#10;AADdAAAADwAAAGRycy9kb3ducmV2LnhtbESPT2vCQBTE74V+h+UJvdWNHiSmrhKEQPVW/+D1NftM&#10;gtm3YXdN0n56Vyj0OMzMb5jVZjSt6Mn5xrKC2TQBQVxa3XCl4HQs3lMQPiBrbC2Tgh/ysFm/vqww&#10;03bgL+oPoRIRwj5DBXUIXSalL2sy6Ke2I47e1TqDIUpXSe1wiHDTynmSLKTBhuNCjR1taypvh7tR&#10;kB9TR364/Z67e7HdfffF/pLPlHqbjPkHiEBj+A//tT+1gvkiXcLzTXw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H4JNxQAAAN0AAAAPAAAAAAAAAAAAAAAAAJgCAABkcnMv&#10;ZG93bnJldi54bWxQSwUGAAAAAAQABAD1AAAAigMAAAAA&#10;" path="m47,43l,,47,43xm47,43r15,7l69,63r3,5l72,75r,5l69,88,62,85,57,83,52,78,47,73,44,65,42,58r2,-8l47,43xe" fillcolor="#f3be00" stroked="f">
                          <v:path arrowok="t" o:connecttype="custom" o:connectlocs="47,43;0,0;47,43;47,43;62,50;69,63;72,68;72,75;72,80;69,88;62,85;57,83;52,78;47,73;44,65;42,58;44,50;47,43" o:connectangles="0,0,0,0,0,0,0,0,0,0,0,0,0,0,0,0,0,0"/>
                          <o:lock v:ext="edit" verticies="t"/>
                        </v:shape>
                        <v:shape id="Freeform 380" o:spid="_x0000_s1203" style="position:absolute;left:6484;top:566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WO3MQA&#10;AADdAAAADwAAAGRycy9kb3ducmV2LnhtbERPy4rCMBTdD/gP4QqzkTFVRLRjFBEHVNz4AJndpbnT&#10;VJub0kStfr1ZCLM8nPdk1thS3Kj2hWMFvW4CgjhzuuBcwfHw8zUC4QOyxtIxKXiQh9m09THBVLs7&#10;7+i2D7mIIexTVGBCqFIpfWbIou+6ijhyf662GCKsc6lrvMdwW8p+kgylxYJjg8GKFoayy/5qFaxP&#10;gwM/N6fOZWnOxywZbJ/L361Sn+1m/g0iUBP+xW/3SivoD8dxf3wTn4C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1jtzEAAAA3QAAAA8AAAAAAAAAAAAAAAAAmAIAAGRycy9k&#10;b3ducmV2LnhtbFBLBQYAAAAABAAEAPUAAACJAwAAAAA=&#10;" path="m47,43l,,47,43xe" filled="f" strokecolor="#e15520" strokeweight="0">
                          <v:path arrowok="t" o:connecttype="custom" o:connectlocs="47,43;0,0;47,43" o:connectangles="0,0,0"/>
                        </v:shape>
                        <v:shape id="Freeform 381" o:spid="_x0000_s1204" style="position:absolute;left:6526;top:60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qAyMYA&#10;AADdAAAADwAAAGRycy9kb3ducmV2LnhtbESPzWrDMBCE74W+g9hCb42cGEzqRAmlUAilBOK0h94W&#10;a2M5tVbGUvzz9lUgkOMwM98w6+1oG9FT52vHCuazBARx6XTNlYLv48fLEoQPyBobx6RgIg/bzePD&#10;GnPtBj5QX4RKRAj7HBWYENpcSl8asuhnriWO3sl1FkOUXSV1h0OE20YukiSTFmuOCwZbejdU/hUX&#10;qyA9pZ/698dmPjsmrp/OX2T2Xqnnp/FtBSLQGO7hW3unFSyy1zlc38QnID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qAyMYAAADdAAAADwAAAAAAAAAAAAAAAACYAgAAZHJz&#10;L2Rvd25yZXYueG1sUEsFBgAAAAAEAAQA9QAAAIsDAAAAAA==&#10;" path="m5,l20,7r7,13l30,25r,7l30,37r-3,8l20,42,15,40,10,35,5,30,2,22,,15,2,7,5,e" filled="f" strokecolor="#e15520" strokeweight="0">
                          <v:path arrowok="t" o:connecttype="custom" o:connectlocs="5,0;20,7;27,20;30,25;30,32;30,37;27,45;20,42;15,40;10,35;5,30;2,22;0,15;2,7;5,0" o:connectangles="0,0,0,0,0,0,0,0,0,0,0,0,0,0,0"/>
                        </v:shape>
                        <v:shape id="Freeform 382" o:spid="_x0000_s1205" style="position:absolute;left:6531;top:586;width:54;height:97;visibility:visible;mso-wrap-style:square;v-text-anchor:top" coordsize="5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cX+8QA&#10;AADdAAAADwAAAGRycy9kb3ducmV2LnhtbESPTW7CMBCF95W4gzVI3TVOsoggxSBAINHugB5gFE+T&#10;lHgcYgOG09dIlbp8ej+f3mwRTCeuNLjWsoIsSUEQV1a3XCv4Om7fJiCcR9bYWSYFd3KwmI9eZlhq&#10;e+M9XQ++FnGEXYkKGu/7UkpXNWTQJbYnjt63HQz6KIda6gFvcdx0Mk/TQhpsORIa7GndUHU6XEzk&#10;hl32oTOe/nzez49tsVqFzWOv1Os4LN9BeAr+P/zX3mkFeTHN4fkmPgE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HF/vEAAAA3QAAAA8AAAAAAAAAAAAAAAAAmAIAAGRycy9k&#10;b3ducmV2LnhtbFBLBQYAAAAABAAEAPUAAACJAwAAAAA=&#10;" path="m30,53l,,30,53xm30,50l42,60r7,10l54,82,52,97,44,95,39,90,35,85,30,80,27,73r,-8l27,58r3,-8xe" fillcolor="#f3be00" stroked="f">
                          <v:path arrowok="t" o:connecttype="custom" o:connectlocs="30,53;0,0;30,53;30,50;42,60;49,70;54,82;52,97;44,95;39,90;35,85;30,80;27,73;27,65;27,58;30,50" o:connectangles="0,0,0,0,0,0,0,0,0,0,0,0,0,0,0,0"/>
                          <o:lock v:ext="edit" verticies="t"/>
                        </v:shape>
                        <v:shape id="Freeform 383" o:spid="_x0000_s1206" style="position:absolute;left:6531;top:586;width:30;height:53;visibility:visible;mso-wrap-style:square;v-text-anchor:top" coordsize="3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UDqcUA&#10;AADdAAAADwAAAGRycy9kb3ducmV2LnhtbESPQWvCQBSE70L/w/IKvZmNFoJNXUWKgtCDGC30+Nh9&#10;TYLZtzG7NfHfu4LgcZiZb5j5crCNuFDna8cKJkkKglg7U3Op4HjYjGcgfEA22DgmBVfysFy8jOaY&#10;G9fzni5FKEWEsM9RQRVCm0vpdUUWfeJa4uj9uc5iiLIrpemwj3DbyGmaZtJizXGhwpa+KtKn4t8q&#10;2DT692f1XZyzdNuf+sl6V+sglXp7HVafIAIN4Rl+tLdGwTT7eIf7m/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FQOpxQAAAN0AAAAPAAAAAAAAAAAAAAAAAJgCAABkcnMv&#10;ZG93bnJldi54bWxQSwUGAAAAAAQABAD1AAAAigMAAAAA&#10;" path="m30,53l,,30,53xe" filled="f" strokecolor="#e15520" strokeweight="0">
                          <v:path arrowok="t" o:connecttype="custom" o:connectlocs="30,53;0,0;30,53" o:connectangles="0,0,0"/>
                        </v:shape>
                        <v:shape id="Freeform 384" o:spid="_x0000_s1207" style="position:absolute;left:6558;top:636;width:27;height:47;visibility:visible;mso-wrap-style:square;v-text-anchor:top" coordsize="2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URscgA&#10;AADdAAAADwAAAGRycy9kb3ducmV2LnhtbESPT0vDQBTE70K/w/IK3uymQUKN3QYpVOrBg6naentk&#10;X/7Y7Nuwu7bRT+8WBI/DzPyGWRaj6cWJnO8sK5jPEhDEldUdNwped5ubBQgfkDX2lknBN3koVpOr&#10;JebanvmFTmVoRISwz1FBG8KQS+mrlgz6mR2Io1dbZzBE6RqpHZ4j3PQyTZJMGuw4LrQ40Lql6lh+&#10;GQX85D6H8uPt53FbZ2b/fqh9/1wrdT0dH+5BBBrDf/ivvdUK0uzuFi5v4hO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pRGxyAAAAN0AAAAPAAAAAAAAAAAAAAAAAJgCAABk&#10;cnMvZG93bnJldi54bWxQSwUGAAAAAAQABAD1AAAAjQMAAAAA&#10;" path="m3,l15,10r7,10l27,32,25,47,17,45,12,40,8,35,3,30,,23,,15,,8,3,e" filled="f" strokecolor="#e15520" strokeweight="0">
                          <v:path arrowok="t" o:connecttype="custom" o:connectlocs="3,0;15,10;22,20;27,32;25,47;17,45;12,40;8,35;3,30;0,23;0,15;0,8;3,0" o:connectangles="0,0,0,0,0,0,0,0,0,0,0,0,0"/>
                        </v:shape>
                        <v:shape id="Freeform 385" o:spid="_x0000_s1208" style="position:absolute;left:6558;top:609;width:55;height:94;visibility:visible;mso-wrap-style:square;v-text-anchor:top" coordsize="5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cBA8MA&#10;AADdAAAADwAAAGRycy9kb3ducmV2LnhtbESPX2vCMBTF34V9h3AHvs10olKrUZxMHHtynfh8aa5N&#10;WXNTmljrt18EwcfD+fPjLNe9rUVHra8cK3gfJSCIC6crLhUcf3dvKQgfkDXWjknBjTysVy+DJWba&#10;XfmHujyUIo6wz1CBCaHJpPSFIYt+5Bri6J1dazFE2ZZSt3iN47aW4ySZSYsVR4LBhraGir/8YiO3&#10;22/Sbf15+Th829SckvmErVZq+NpvFiAC9eEZfrS/tILxbD6F+5v4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cBA8MAAADdAAAADwAAAAAAAAAAAAAAAACYAgAAZHJzL2Rv&#10;d25yZXYueG1sUEsFBgAAAAAEAAQA9QAAAIgDAAAAAA==&#10;" path="m32,50l,,32,50xm32,50r13,9l52,69r3,13l55,94,47,92,42,89,37,84,32,77,30,72,27,64r3,-7l32,50xe" fillcolor="#f3be00" stroked="f">
                          <v:path arrowok="t" o:connecttype="custom" o:connectlocs="32,50;0,0;32,50;32,50;45,59;52,69;55,82;55,94;47,92;42,89;37,84;32,77;30,72;27,64;30,57;32,50" o:connectangles="0,0,0,0,0,0,0,0,0,0,0,0,0,0,0,0"/>
                          <o:lock v:ext="edit" verticies="t"/>
                        </v:shape>
                        <v:shape id="Freeform 386" o:spid="_x0000_s1209" style="position:absolute;left:6558;top:609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g8tMUA&#10;AADdAAAADwAAAGRycy9kb3ducmV2LnhtbESPT2vCQBTE74LfYXmF3nRjCkGjq9SCUIuXxD/nR/aZ&#10;DWbfhuxW02/fLRQ8DjPzG2a1GWwr7tT7xrGC2TQBQVw53XCt4HTcTeYgfEDW2DomBT/kYbMej1aY&#10;a/fggu5lqEWEsM9RgQmhy6X0lSGLfuo64uhdXW8xRNnXUvf4iHDbyjRJMmmx4bhgsKMPQ9Wt/LYK&#10;bsV5323fDl97l+0uIT0YXMwKpV5fhvcliEBDeIb/259aQZotMvh7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eDy0xQAAAN0AAAAPAAAAAAAAAAAAAAAAAJgCAABkcnMv&#10;ZG93bnJldi54bWxQSwUGAAAAAAQABAD1AAAAigMAAAAA&#10;" path="m32,50l,,32,50xe" filled="f" strokecolor="#e15520" strokeweight="0">
                          <v:path arrowok="t" o:connecttype="custom" o:connectlocs="32,50;0,0;32,50" o:connectangles="0,0,0"/>
                        </v:shape>
                        <v:shape id="Freeform 387" o:spid="_x0000_s1210" style="position:absolute;left:6585;top:659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alSMUA&#10;AADdAAAADwAAAGRycy9kb3ducmV2LnhtbESPT4vCMBTE78J+h/AWvGm6HvxTjbLIKnrwYJWFvT2a&#10;Z1u2eSlJtPXbG0HwOMzMb5jFqjO1uJHzlWUFX8MEBHFudcWFgvNpM5iC8AFZY22ZFNzJw2r50Vtg&#10;qm3LR7ploRARwj5FBWUITSqlz0sy6Ie2IY7exTqDIUpXSO2wjXBTy1GSjKXBiuNCiQ2tS8r/s6tR&#10;sP2bHVr587v1OhzXTl/3u7tvlOp/dt9zEIG68A6/2jutYDSeTeD5Jj4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xqVIxQAAAN0AAAAPAAAAAAAAAAAAAAAAAJgCAABkcnMv&#10;ZG93bnJldi54bWxQSwUGAAAAAAQABAD1AAAAigMAAAAA&#10;" path="m5,l18,9r7,10l28,32r,12l20,42,15,39,10,34,5,27,3,22,,14,3,7,5,xe" filled="f" strokecolor="#e15520" strokeweight="0">
                          <v:path arrowok="t" o:connecttype="custom" o:connectlocs="5,0;18,9;25,19;28,32;28,44;20,42;15,39;10,34;5,27;3,22;0,14;3,7;5,0" o:connectangles="0,0,0,0,0,0,0,0,0,0,0,0,0"/>
                        </v:shape>
                        <v:shape id="Freeform 388" o:spid="_x0000_s1211" style="position:absolute;left:6449;top:546;width:74;height:88;visibility:visible;mso-wrap-style:square;v-text-anchor:top" coordsize="7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x6ccEA&#10;AADdAAAADwAAAGRycy9kb3ducmV2LnhtbERPTYvCMBC9C/6HMII3TddFV6upLFpFvOnqfWhm2+42&#10;k9JErf56cxA8Pt73YtmaSlypcaVlBR/DCARxZnXJuYLTz2YwBeE8ssbKMim4k4Nl0u0sMNb2xge6&#10;Hn0uQgi7GBUU3texlC4ryKAb2po4cL+2MegDbHKpG7yFcFPJURRNpMGSQ0OBNa0Kyv6PF6NAru1X&#10;/pdm49V2O9v79Py5fhAr1e+133MQnlr/Fr/cO61gNJmFueFNeAIy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cenHBAAAA3QAAAA8AAAAAAAAAAAAAAAAAmAIAAGRycy9kb3du&#10;cmV2LnhtbFBLBQYAAAAABAAEAPUAAACGAwAAAAA=&#10;" path="m49,43l,,49,43xm49,43r13,7l72,63r,5l74,73r,7l72,88,64,85,57,83,52,78,49,70,44,65r,-7l44,50r5,-7xe" fillcolor="#f3be00" stroked="f">
                          <v:path arrowok="t" o:connecttype="custom" o:connectlocs="49,43;0,0;49,43;49,43;62,50;72,63;72,68;74,73;74,80;72,88;64,85;57,83;52,78;49,70;44,65;44,58;44,50;49,43" o:connectangles="0,0,0,0,0,0,0,0,0,0,0,0,0,0,0,0,0,0"/>
                          <o:lock v:ext="edit" verticies="t"/>
                        </v:shape>
                        <v:shape id="Freeform 389" o:spid="_x0000_s1212" style="position:absolute;left:6449;top:546;width:49;height:43;visibility:visible;mso-wrap-style:square;v-text-anchor:top" coordsize="4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Yj08YA&#10;AADdAAAADwAAAGRycy9kb3ducmV2LnhtbESPT4vCMBTE78J+h/AWvGm6PYh2jbIsKIJe/INbb4/m&#10;2dZtXkoTbf32RhA8DjPzG2Y670wlbtS40rKCr2EEgjizuuRcwWG/GIxBOI+ssbJMCu7kYD776E0x&#10;0bblLd12PhcBwi5BBYX3dSKlywoy6Ia2Jg7e2TYGfZBNLnWDbYCbSsZRNJIGSw4LBdb0W1D2v7sa&#10;BVVWrtNtKpft5fJXb+L0eMfTUan+Z/fzDcJT59/hV3ulFcSjyQSeb8IT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Yj08YAAADdAAAADwAAAAAAAAAAAAAAAACYAgAAZHJz&#10;L2Rvd25yZXYueG1sUEsFBgAAAAAEAAQA9QAAAIsDAAAAAA==&#10;" path="m49,43l,,49,43xe" filled="f" strokecolor="#e15520" strokeweight="0">
                          <v:path arrowok="t" o:connecttype="custom" o:connectlocs="49,43;0,0;49,43" o:connectangles="0,0,0"/>
                        </v:shape>
                        <v:shape id="Freeform 390" o:spid="_x0000_s1213" style="position:absolute;left:6493;top:58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2/ScEA&#10;AADdAAAADwAAAGRycy9kb3ducmV2LnhtbERPz2vCMBS+D/wfwhO8zUSFblSjiCCIyGA6D94ezbOp&#10;Ni+libX+98thsOPH93ux6l0tOmpD5VnDZKxAEBfeVFxq+Dlt3z9BhIhssPZMGl4UYLUcvC0wN/7J&#10;39QdYylSCIccNdgYm1zKUFhyGMa+IU7c1bcOY4JtKU2LzxTuajlVKpMOK04NFhvaWCrux4fTMLvO&#10;9uZydlnITsp3r9uB7FfQejTs13MQkfr4L/5z74yG6YdK+9Ob9AT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dv0nBAAAA3QAAAA8AAAAAAAAAAAAAAAAAmAIAAGRycy9kb3du&#10;cmV2LnhtbFBLBQYAAAAABAAEAPUAAACGAwAAAAA=&#10;" path="m5,l18,7,28,20r,5l30,30r,7l28,45,20,42,13,40,8,35,5,27,,22,,15,,7,5,e" filled="f" strokecolor="#e15520" strokeweight="0">
                          <v:path arrowok="t" o:connecttype="custom" o:connectlocs="5,0;18,7;28,20;28,25;30,30;30,37;28,45;20,42;13,40;8,35;5,27;0,22;0,15;0,7;5,0" o:connectangles="0,0,0,0,0,0,0,0,0,0,0,0,0,0,0"/>
                        </v:shape>
                        <v:shape id="Freeform 391" o:spid="_x0000_s1214" style="position:absolute;left:6419;top:521;width:72;height:93;visibility:visible;mso-wrap-style:square;v-text-anchor:top" coordsize="7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bQJcYA&#10;AADdAAAADwAAAGRycy9kb3ducmV2LnhtbESPQWvCQBSE70L/w/IKXqRuNGDb1I1UQVCKh8Zeentk&#10;X5OQ7Nslu2r8965Q8DjMzDfMcjWYTpyp941lBbNpAoK4tLrhSsHPcfvyBsIHZI2dZVJwJQ+r/Gm0&#10;xEzbC3/TuQiViBD2GSqoQ3CZlL6syaCfWkccvT/bGwxR9pXUPV4i3HRyniQLabDhuFCjo01NZVuc&#10;jIJfvp72qdMHqSeufS84Pa6/UqXGz8PnB4hAQ3iE/9s7rWD+mszg/iY+AZ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bQJcYAAADdAAAADwAAAAAAAAAAAAAAAACYAgAAZHJz&#10;L2Rvd25yZXYueG1sUEsFBgAAAAAEAAQA9QAAAIsDAAAAAA==&#10;" path="m47,48l,,47,48xm47,48l60,58r9,10l72,73r,7l72,88r-3,5l62,93,57,88,50,83,47,78,45,70,42,63r3,-8l47,48xe" fillcolor="#f3be00" stroked="f">
                          <v:path arrowok="t" o:connecttype="custom" o:connectlocs="47,48;0,0;47,48;47,48;60,58;69,68;72,73;72,80;72,88;69,93;62,93;57,88;50,83;47,78;45,70;42,63;45,55;47,48" o:connectangles="0,0,0,0,0,0,0,0,0,0,0,0,0,0,0,0,0,0"/>
                          <o:lock v:ext="edit" verticies="t"/>
                        </v:shape>
                        <v:shape id="Freeform 392" o:spid="_x0000_s1215" style="position:absolute;left:6419;top:521;width:47;height:48;visibility:visible;mso-wrap-style:square;v-text-anchor:top" coordsize="4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pu58YA&#10;AADdAAAADwAAAGRycy9kb3ducmV2LnhtbESPzWrDMBCE74W+g9hCb41cExLhRgltoZBDLvkh+LhY&#10;W8uptTKW6jh9+ioQyHGYmW+YxWp0rRioD41nDa+TDARx5U3DtYbD/utFgQgR2WDrmTRcKMBq+fiw&#10;wML4M29p2MVaJAiHAjXYGLtCylBZchgmviNO3rfvHcYk+1qaHs8J7lqZZ9lMOmw4LVjs6NNS9bP7&#10;dRqUpb+PaXss1+VpelTzkyqHjdL6+Wl8fwMRaYz38K29NhryeZbD9U16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rpu58YAAADdAAAADwAAAAAAAAAAAAAAAACYAgAAZHJz&#10;L2Rvd25yZXYueG1sUEsFBgAAAAAEAAQA9QAAAIsDAAAAAA==&#10;" path="m47,48l,,47,48xe" filled="f" strokecolor="#e15520" strokeweight="0">
                          <v:path arrowok="t" o:connecttype="custom" o:connectlocs="47,48;0,0;47,48" o:connectangles="0,0,0"/>
                        </v:shape>
                        <v:shape id="Freeform 393" o:spid="_x0000_s1216" style="position:absolute;left:6461;top:56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8hPsUA&#10;AADdAAAADwAAAGRycy9kb3ducmV2LnhtbESPT2sCMRTE7wW/Q3iCt5rowla2RhFBECmF+ufQ22Pz&#10;3Gy7eVk2cV2/fVMo9DjMzG+Y5XpwjeipC7VnDbOpAkFcelNzpeF82j0vQISIbLDxTBoeFGC9Gj0t&#10;sTD+zh/UH2MlEoRDgRpsjG0hZSgtOQxT3xIn7+o7hzHJrpKmw3uCu0bOlcqlw5rTgsWWtpbK7+PN&#10;aciu2cF8Xlwe8pPy/ePrjex70HoyHjavICIN8T/8194bDfMXlcHvm/Q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DyE+xQAAAN0AAAAPAAAAAAAAAAAAAAAAAJgCAABkcnMv&#10;ZG93bnJldi54bWxQSwUGAAAAAAQABAD1AAAAigMAAAAA&#10;" path="m5,l18,10r9,10l30,25r,7l30,40r-3,5l20,45,15,40,8,35,5,30,3,22,,15,3,7,5,e" filled="f" strokecolor="#e15520" strokeweight="0">
                          <v:path arrowok="t" o:connecttype="custom" o:connectlocs="5,0;18,10;27,20;30,25;30,32;30,40;27,45;20,45;15,40;8,35;5,30;3,22;0,15;3,7;5,0" o:connectangles="0,0,0,0,0,0,0,0,0,0,0,0,0,0,0"/>
                        </v:shape>
                        <v:shape id="Freeform 394" o:spid="_x0000_s1217" style="position:absolute;left:6394;top:509;width:70;height:87;visibility:visible;mso-wrap-style:square;v-text-anchor:top" coordsize="70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NT9MUA&#10;AADdAAAADwAAAGRycy9kb3ducmV2LnhtbESPQYvCMBSE7wv+h/AEb2uqyCrVKFIQdvEg24peH82z&#10;LTYvpYlt/fdmYcHjMDPfMJvdYGrRUesqywpm0wgEcW51xYWCc3b4XIFwHlljbZkUPMnBbjv62GCs&#10;bc+/1KW+EAHCLkYFpfdNLKXLSzLoprYhDt7NtgZ9kG0hdYt9gJtazqPoSxqsOCyU2FBSUn5PH0ZB&#10;ku5/ujytbqfZdZH0z+ySrI4XpSbjYb8G4Wnw7/B/+1srmC+jBfy9CU9Ab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o1P0xQAAAN0AAAAPAAAAAAAAAAAAAAAAAJgCAABkcnMv&#10;ZG93bnJldi54bWxQSwUGAAAAAAQABAD1AAAAigMAAAAA&#10;" path="m42,45l,,42,45xm42,42l57,52r8,10l67,67r3,8l70,80r-3,7l60,85,55,82,47,77,42,72,40,65r,-5l40,50r2,-8xe" fillcolor="#f3be00" stroked="f">
                          <v:path arrowok="t" o:connecttype="custom" o:connectlocs="42,45;0,0;42,45;42,42;57,52;65,62;67,67;70,75;70,80;67,87;60,85;55,82;47,77;42,72;40,65;40,60;40,50;42,42" o:connectangles="0,0,0,0,0,0,0,0,0,0,0,0,0,0,0,0,0,0"/>
                          <o:lock v:ext="edit" verticies="t"/>
                        </v:shape>
                        <v:shape id="Freeform 395" o:spid="_x0000_s1218" style="position:absolute;left:6394;top:50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wkxMcA&#10;AADdAAAADwAAAGRycy9kb3ducmV2LnhtbESP3WoCMRSE7wt9h3AKvSmaraDVdaO01oKgF3X1AQ6b&#10;sz+4OVmSVFefvhEKvRxm5hsmW/amFWdyvrGs4HWYgCAurG64UnA8fA2mIHxA1thaJgVX8rBcPD5k&#10;mGp74T2d81CJCGGfooI6hC6V0hc1GfRD2xFHr7TOYIjSVVI7vES4aeUoSSbSYMNxocaOVjUVp/zH&#10;KDj5l1vz/bn5GM/WB7qtWrfryq1Sz0/9+xxEoD78h//aG61g9JaM4f4mPg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sJMTHAAAA3QAAAA8AAAAAAAAAAAAAAAAAmAIAAGRy&#10;cy9kb3ducmV2LnhtbFBLBQYAAAAABAAEAPUAAACMAwAAAAA=&#10;" path="m42,45l,,42,45xe" filled="f" strokecolor="#e15520" strokeweight="0">
                          <v:path arrowok="t" o:connecttype="custom" o:connectlocs="42,45;0,0;42,45" o:connectangles="0,0,0"/>
                        </v:shape>
                        <v:shape id="Freeform 396" o:spid="_x0000_s1219" style="position:absolute;left:6434;top:55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iCpsUA&#10;AADdAAAADwAAAGRycy9kb3ducmV2LnhtbESPT2sCMRTE7wW/Q3iCt5qosJXVKCIIRUqh/jl4e2ye&#10;m9XNy7JJ1/XbN4VCj8PM/IZZrntXi47aUHnWMBkrEMSFNxWXGk7H3escRIjIBmvPpOFJAdarwcsS&#10;c+Mf/EXdIZYiQTjkqMHG2ORShsKSwzD2DXHyrr51GJNsS2lafCS4q+VUqUw6rDgtWGxoa6m4H76d&#10;htl1tjeXs8tCdlS+e94+yH4GrUfDfrMAEamP/+G/9rvRMH1TGfy+SU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eIKmxQAAAN0AAAAPAAAAAAAAAAAAAAAAAJgCAABkcnMv&#10;ZG93bnJldi54bWxQSwUGAAAAAAQABAD1AAAAigMAAAAA&#10;" path="m2,l17,10r8,10l27,25r3,8l30,38r-3,7l20,43,15,40,7,35,2,30,,23,,18,,8,2,e" filled="f" strokecolor="#e15520" strokeweight="0">
                          <v:path arrowok="t" o:connecttype="custom" o:connectlocs="2,0;17,10;25,20;27,25;30,33;30,38;27,45;20,43;15,40;7,35;2,30;0,23;0,18;0,8;2,0" o:connectangles="0,0,0,0,0,0,0,0,0,0,0,0,0,0,0"/>
                        </v:shape>
                        <v:shape id="Freeform 397" o:spid="_x0000_s1220" style="position:absolute;left:6352;top:491;width:77;height:85;visibility:visible;mso-wrap-style:square;v-text-anchor:top" coordsize="7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btBMcA&#10;AADdAAAADwAAAGRycy9kb3ducmV2LnhtbESPQYvCMBSE78L+h/AWvIimetC1axQRxEXxoF1Bb8/m&#10;2ZZtXkqT1frvjSB4HGbmG2Yya0wprlS7wrKCfi8CQZxaXXCm4DdZdr9AOI+ssbRMCu7kYDb9aE0w&#10;1vbGO7rufSYChF2MCnLvq1hKl+Zk0PVsRRy8i60N+iDrTOoabwFuSjmIoqE0WHBYyLGiRU7p3/7f&#10;KBhfVsfzseN3/WSxWp7OtN4eNmul2p/N/BuEp8a/w6/2j1YwGEUjeL4JT0B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0m7QTHAAAA3QAAAA8AAAAAAAAAAAAAAAAAmAIAAGRy&#10;cy9kb3ducmV2LnhtbFBLBQYAAAAABAAEAPUAAACMAwAAAAA=&#10;" path="m52,40l,,52,40xm52,40r12,8l74,60r3,5l77,70r,8l77,85,69,83,62,80,57,75,52,70,50,63,47,55r,-7l52,40xe" fillcolor="#f3be00" stroked="f">
                          <v:path arrowok="t" o:connecttype="custom" o:connectlocs="52,40;0,0;52,40;52,40;64,48;74,60;77,65;77,70;77,78;77,85;69,83;62,80;57,75;52,70;50,63;47,55;47,48;52,40" o:connectangles="0,0,0,0,0,0,0,0,0,0,0,0,0,0,0,0,0,0"/>
                          <o:lock v:ext="edit" verticies="t"/>
                        </v:shape>
                        <v:shape id="Freeform 398" o:spid="_x0000_s1221" style="position:absolute;left:6352;top:491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4pN8IA&#10;AADdAAAADwAAAGRycy9kb3ducmV2LnhtbERPTWvCQBC9F/wPywje6sZIG4muIpaCt7YxgscxOyYh&#10;2dmQXWP8991DocfH+97sRtOKgXpXW1awmEcgiAuray4V5KfP1xUI55E1tpZJwZMc7LaTlw2m2j74&#10;h4bMlyKEsEtRQeV9l0rpiooMurntiAN3s71BH2BfSt3jI4SbVsZR9C4N1hwaKuzoUFHRZHej4JwM&#10;F/Od3L8a8yavcZafmnz5odRsOu7XIDyN/l/85z5qBXEShbnhTXg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Tik3wgAAAN0AAAAPAAAAAAAAAAAAAAAAAJgCAABkcnMvZG93&#10;bnJldi54bWxQSwUGAAAAAAQABAD1AAAAhwMAAAAA&#10;" path="m52,40l,,52,40xe" filled="f" strokecolor="#e15520" strokeweight="0">
                          <v:path arrowok="t" o:connecttype="custom" o:connectlocs="52,40;0,0;52,40" o:connectangles="0,0,0"/>
                        </v:shape>
                        <v:shape id="Freeform 399" o:spid="_x0000_s1222" style="position:absolute;left:6399;top:53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cW1MYA&#10;AADdAAAADwAAAGRycy9kb3ducmV2LnhtbESPQWsCMRSE7wX/Q3iCt5pUYatbo5RCQUoR6rYHb4/N&#10;c7Pt5mXZpOv6740geBxm5htmtRlcI3rqQu1Zw9NUgSAuvam50vBdvD8uQISIbLDxTBrOFGCzHj2s&#10;MDf+xF/U72MlEoRDjhpsjG0uZSgtOQxT3xIn7+g7hzHJrpKmw1OCu0bOlMqkw5rTgsWW3iyVf/t/&#10;p2F+nH+Yw4/LQlYo359/P8nugtaT8fD6AiLSEO/hW3trNMye1RKub9ITkO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cW1MYAAADdAAAADwAAAAAAAAAAAAAAAACYAgAAZHJz&#10;L2Rvd25yZXYueG1sUEsFBgAAAAAEAAQA9QAAAIsDAAAAAA==&#10;" path="m5,l17,8,27,20r3,5l30,30r,8l30,45,22,43,15,40,10,35,5,30,3,23,,15,,8,5,e" filled="f" strokecolor="#e15520" strokeweight="0">
                          <v:path arrowok="t" o:connecttype="custom" o:connectlocs="5,0;17,8;27,20;30,25;30,30;30,38;30,45;22,43;15,40;10,35;5,30;3,23;0,15;0,8;5,0" o:connectangles="0,0,0,0,0,0,0,0,0,0,0,0,0,0,0"/>
                        </v:shape>
                        <v:shape id="Freeform 400" o:spid="_x0000_s1223" style="position:absolute;left:6305;top:484;width:94;height:77;visibility:visible;mso-wrap-style:square;v-text-anchor:top" coordsize="9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uYo8MA&#10;AADdAAAADwAAAGRycy9kb3ducmV2LnhtbERP3WrCMBS+H+wdwhG8m2kVnKvGMsZEGfPC1gc4a45t&#10;sTkpSdT69suF4OXH97/KB9OJKznfWlaQThIQxJXVLdcKjuXmbQHCB2SNnWVScCcP+fr1ZYWZtjc+&#10;0LUItYgh7DNU0ITQZ1L6qiGDfmJ74sidrDMYInS11A5vMdx0cpokc2mw5djQYE9fDVXn4mIUzMxf&#10;OJT9afdbzd3Px/Z7r8/HvVLj0fC5BBFoCE/xw73TCqbvadwf38Qn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9uYo8MAAADdAAAADwAAAAAAAAAAAAAAAACYAgAAZHJzL2Rv&#10;d25yZXYueG1sUEsFBgAAAAAEAAQA9QAAAIgDAAAAAA==&#10;" path="m62,37l,,62,37xm62,37r15,8l89,52r3,8l94,65r,5l94,77r-7,l79,72,72,70,67,62,62,57,59,50r,-5l62,37xe" fillcolor="#f3be00" stroked="f">
                          <v:path arrowok="t" o:connecttype="custom" o:connectlocs="62,37;0,0;62,37;62,37;77,45;89,52;92,60;94,65;94,70;94,77;87,77;79,72;72,70;67,62;62,57;59,50;59,45;62,37" o:connectangles="0,0,0,0,0,0,0,0,0,0,0,0,0,0,0,0,0,0"/>
                          <o:lock v:ext="edit" verticies="t"/>
                        </v:shape>
                        <v:shape id="Freeform 401" o:spid="_x0000_s1224" style="position:absolute;left:6305;top:484;width:62;height:37;visibility:visible;mso-wrap-style:square;v-text-anchor:top" coordsize="6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TEQccA&#10;AADdAAAADwAAAGRycy9kb3ducmV2LnhtbESP3WrCQBSE7wt9h+UUvKubKGpIXUUERSn2J9X70+wx&#10;CWbPhuyq6du7gtDLYWa+YabzztTiQq2rLCuI+xEI4tzqigsF+5/VawLCeWSNtWVS8EcO5rPnpymm&#10;2l75my6ZL0SAsEtRQel9k0rp8pIMur5tiIN3tK1BH2RbSN3iNcBNLQdRNJYGKw4LJTa0LCk/ZWej&#10;4P3rYxRNks/suBv9Jofxeui3m6FSvZdu8QbCU+f/w4/2RisYTOIY7m/CE5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0xEHHAAAA3QAAAA8AAAAAAAAAAAAAAAAAmAIAAGRy&#10;cy9kb3ducmV2LnhtbFBLBQYAAAAABAAEAPUAAACMAwAAAAA=&#10;" path="m62,37l,,62,37xe" filled="f" strokecolor="#e15520" strokeweight="0">
                          <v:path arrowok="t" o:connecttype="custom" o:connectlocs="62,37;0,0;62,37" o:connectangles="0,0,0"/>
                        </v:shape>
                        <v:shape id="Freeform 402" o:spid="_x0000_s1225" style="position:absolute;left:6364;top:521;width:35;height:40;visibility:visible;mso-wrap-style:square;v-text-anchor:top" coordsize="3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hcWsUA&#10;AADdAAAADwAAAGRycy9kb3ducmV2LnhtbESPT4vCMBTE78J+h/AW9qZpe1ilGkWXVQTBxT+Ix2fz&#10;bIvNS2mi1m9vFgSPw8z8hhlNWlOJGzWutKwg7kUgiDOrS84V7Hfz7gCE88gaK8uk4EEOJuOPzghT&#10;be+8odvW5yJA2KWooPC+TqV0WUEGXc/WxME728agD7LJpW7wHuCmkkkUfUuDJYeFAmv6KSi7bK9G&#10;wfEvWi9MfFodDissf9dLPM5yVOrrs50OQXhq/Tv8ai+1gqQfJ/D/JjwBOX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yFxaxQAAAN0AAAAPAAAAAAAAAAAAAAAAAJgCAABkcnMv&#10;ZG93bnJldi54bWxQSwUGAAAAAAQABAD1AAAAigMAAAAA&#10;" path="m3,l18,8r12,7l33,23r2,5l35,33r,7l28,40,20,35,13,33,8,25,3,20,,13,,8,3,e" filled="f" strokecolor="#e15520" strokeweight="0">
                          <v:path arrowok="t" o:connecttype="custom" o:connectlocs="3,0;18,8;30,15;33,23;35,28;35,33;35,40;28,40;20,35;13,33;8,25;3,20;0,13;0,8;3,0" o:connectangles="0,0,0,0,0,0,0,0,0,0,0,0,0,0,0"/>
                        </v:shape>
                        <v:shape id="Freeform 403" o:spid="_x0000_s1226" style="position:absolute;left:6474;top:6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iUKscA&#10;AADdAAAADwAAAGRycy9kb3ducmV2LnhtbESP3WrCQBSE7wu+w3KE3tWNij+krlKEghQUNNLSu0P2&#10;NBuaPRuyq4k+vSsIXg4z8w2zWHW2EmdqfOlYwXCQgCDOnS65UHDMPt/mIHxA1lg5JgUX8rBa9l4W&#10;mGrX8p7Oh1CICGGfogITQp1K6XNDFv3A1cTR+3ONxRBlU0jdYBvhtpKjJJlKiyXHBYM1rQ3l/4eT&#10;VbD7XdOPN9vLsZ5PTkmbXXffX5lSr/3u4x1EoC48w4/2RisYzYZjuL+JT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IlCrHAAAA3QAAAA8AAAAAAAAAAAAAAAAAmAIAAGRy&#10;cy9kb3ducmV2LnhtbFBLBQYAAAAABAAEAPUAAACMAwAAAAA=&#10;" path="m,5l14,,29,,44,2,57,7,44,15r-15,l22,15,14,12,7,10,,5xe" fillcolor="#f3be00" stroked="f">
                          <v:path arrowok="t" o:connecttype="custom" o:connectlocs="0,5;14,0;29,0;44,2;57,7;44,15;29,15;22,15;14,12;7,10;0,5" o:connectangles="0,0,0,0,0,0,0,0,0,0,0"/>
                        </v:shape>
                        <v:shape id="Freeform 404" o:spid="_x0000_s1227" style="position:absolute;left:6474;top:6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KbnMUA&#10;AADdAAAADwAAAGRycy9kb3ducmV2LnhtbESPX2vCMBTF3wf7DuEOfJtpRbZRjTKcguDDtlp8vjbX&#10;ptjclCRq/fbLYLDHw/nz48yXg+3ElXxoHSvIxxkI4trplhsF1X7z/AYiRGSNnWNScKcAy8XjwxwL&#10;7W78TdcyNiKNcChQgYmxL6QMtSGLYex64uSdnLcYk/SN1B5vadx2cpJlL9Jiy4lgsKeVofpcXmzi&#10;ltPVZv05mC+T34/SH9a7j6pSavQ0vM9ARBrif/ivvdUKJq/5FH7fpCc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EpucxQAAAN0AAAAPAAAAAAAAAAAAAAAAAJgCAABkcnMv&#10;ZG93bnJldi54bWxQSwUGAAAAAAQABAD1AAAAigMAAAAA&#10;" path="m,5l14,,29,,44,2,57,7,44,15r-15,l22,15,14,12,7,10,,5e" filled="f" strokecolor="#e15520" strokeweight="0">
                          <v:path arrowok="t" o:connecttype="custom" o:connectlocs="0,5;14,0;29,0;44,2;57,7;44,15;29,15;22,15;14,12;7,10;0,5" o:connectangles="0,0,0,0,0,0,0,0,0,0,0"/>
                        </v:shape>
                        <v:shape id="Freeform 405" o:spid="_x0000_s1228" style="position:absolute;left:6434;top:634;width:122;height:30;visibility:visible;mso-wrap-style:square;v-text-anchor:top" coordsize="1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SU1cYA&#10;AADdAAAADwAAAGRycy9kb3ducmV2LnhtbESPQWsCMRSE7wX/Q3iCl6JZhba6NYqIorfSXQ89Pjav&#10;m9TNy7KJuvbXN4VCj8PMfMMs171rxJW6YD0rmE4yEMSV15ZrBadyP56DCBFZY+OZFNwpwHo1eFhi&#10;rv2N3+laxFokCIccFZgY21zKUBlyGCa+JU7ep+8cxiS7WuoObwnuGjnLsmfp0HJaMNjS1lB1Li5O&#10;wfEx+zCWD4YWp/1bK3ffvlx8KTUa9ptXEJH6+B/+ax+1gtnL9Al+36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SU1cYAAADdAAAADwAAAAAAAAAAAAAAAACYAgAAZHJz&#10;L2Rvd25yZXYueG1sUEsFBgAAAAAEAAQA9QAAAIsDAAAAAA==&#10;" path="m64,20l79,15r15,l109,17r13,8l109,30r-15,l87,30,77,27,72,22,64,20xm64,20l,,64,20xe" fillcolor="#f3be00" stroked="f">
                          <v:path arrowok="t" o:connecttype="custom" o:connectlocs="64,20;79,15;94,15;109,17;122,25;109,30;94,30;87,30;77,27;72,22;64,20;64,20;0,0;64,20" o:connectangles="0,0,0,0,0,0,0,0,0,0,0,0,0,0"/>
                          <o:lock v:ext="edit" verticies="t"/>
                        </v:shape>
                      </v:group>
                      <v:group id="Group 406" o:spid="_x0000_s1229" style="position:absolute;left:3752;top:825;width:4045;height:6306" coordorigin="6252,544" coordsize="637,9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ZyJc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C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yZyJccAAADd&#10;AAAADwAAAAAAAAAAAAAAAACqAgAAZHJzL2Rvd25yZXYueG1sUEsFBgAAAAAEAAQA+gAAAJ4DAAAA&#10;AA==&#10;">
                        <v:shape id="Freeform 407" o:spid="_x0000_s1230" style="position:absolute;left:6498;top:649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ASt8UA&#10;AADdAAAADwAAAGRycy9kb3ducmV2LnhtbESPQWvCQBSE74X+h+UVvBTdKLSR1FVEEDwJpqLXZ/Y1&#10;CWbfht2Nif/eLQgeh5n5hlmsBtOIGzlfW1YwnSQgiAuray4VHH+34zkIH5A1NpZJwZ08rJbvbwvM&#10;tO35QLc8lCJC2GeooAqhzaT0RUUG/cS2xNH7s85giNKVUjvsI9w0cpYk39JgzXGhwpY2FRXXvDMK&#10;8sP11NX95tw4t7/gvkv7z6+LUqOPYf0DItAQXuFne6cVzNJpCv9v4hO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EBK3xQAAAN0AAAAPAAAAAAAAAAAAAAAAAJgCAABkcnMv&#10;ZG93bnJldi54bWxQSwUGAAAAAAQABAD1AAAAigMAAAAA&#10;" path="m,5l15,,30,,45,2r13,8l45,15r-15,l23,15,13,12,8,7,,5e" filled="f" strokecolor="#e15520" strokeweight="0">
                          <v:path arrowok="t" o:connecttype="custom" o:connectlocs="0,5;15,0;30,0;45,2;58,10;45,15;30,15;23,15;13,12;8,7;0,5" o:connectangles="0,0,0,0,0,0,0,0,0,0,0"/>
                        </v:shape>
                        <v:shape id="Freeform 408" o:spid="_x0000_s1231" style="position:absolute;left:6434;top:634;width:64;height:20;visibility:visible;mso-wrap-style:square;v-text-anchor:top" coordsize="6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7AEsEA&#10;AADdAAAADwAAAGRycy9kb3ducmV2LnhtbERPTYvCMBC9L/gfwgje1tQKrlajSMFV1pNV70MzttVm&#10;Upqsrf/eHBb2+Hjfq01vavGk1lWWFUzGEQji3OqKCwWX8+5zDsJ5ZI21ZVLwIgeb9eBjhYm2HZ/o&#10;mflChBB2CSoovW8SKV1ekkE3tg1x4G62NegDbAupW+xCuKllHEUzabDi0FBiQ2lJ+SP7NQrupOtd&#10;fHTT759qn02P10XapVqp0bDfLkF46v2/+M990Arir0mYG96EJyD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OwBLBAAAA3QAAAA8AAAAAAAAAAAAAAAAAmAIAAGRycy9kb3du&#10;cmV2LnhtbFBLBQYAAAAABAAEAPUAAACGAwAAAAA=&#10;" path="m64,20l,,64,20e" filled="f" strokecolor="#e15520" strokeweight="0">
                          <v:path arrowok="t" o:connecttype="custom" o:connectlocs="64,20;0,0;64,20" o:connectangles="0,0,0"/>
                        </v:shape>
                        <v:shape id="Freeform 409" o:spid="_x0000_s1232" style="position:absolute;left:6449;top:611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EVwsIA&#10;AADdAAAADwAAAGRycy9kb3ducmV2LnhtbESPQYvCMBSE7wv+h/AEb2uqB1erUUQUvapFPT6aZ1ts&#10;XkoStf57syB4HGbmG2a2aE0tHuR8ZVnBoJ+AIM6trrhQkB03v2MQPiBrrC2Tghd5WMw7PzNMtX3y&#10;nh6HUIgIYZ+igjKEJpXS5yUZ9H3bEEfvap3BEKUrpHb4jHBTy2GSjKTBiuNCiQ2tSspvh7tRcBq5&#10;V639ZJxdt8n6vluej5eKlep12+UURKA2fMOf9k4rGP4NJvD/Jj4BOX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QRXCwgAAAN0AAAAPAAAAAAAAAAAAAAAAAJgCAABkcnMvZG93&#10;bnJldi54bWxQSwUGAAAAAAQABAD1AAAAhwMAAAAA&#10;" path="m,8l15,,30,,42,,54,8,42,13,27,15r-7,l12,15,5,10,,8xe" fillcolor="#f3be00" stroked="f">
                          <v:path arrowok="t" o:connecttype="custom" o:connectlocs="0,8;15,0;30,0;42,0;54,8;42,13;27,15;20,15;12,15;5,10;0,8" o:connectangles="0,0,0,0,0,0,0,0,0,0,0"/>
                        </v:shape>
                        <v:shape id="Freeform 410" o:spid="_x0000_s1233" style="position:absolute;left:6449;top:611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+2eMMA&#10;AADdAAAADwAAAGRycy9kb3ducmV2LnhtbERPy2rCQBTdC/7DcIXuzKRpMSV1FIltEXfGUrq8ZG6T&#10;0MydkBnz+HtnUejycN7b/WRaMVDvGssKHqMYBHFpdcOVgs/r+/oFhPPIGlvLpGAmB/vdcrHFTNuR&#10;LzQUvhIhhF2GCmrvu0xKV9Zk0EW2Iw7cj+0N+gD7SuoexxBuWpnE8UYabDg01NhRXlP5W9yMgtwe&#10;v5/zt3T8GJ++ijl2zfnY5ko9rKbDKwhPk/8X/7lPWkGSJmF/eBOegN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+2eMMAAADdAAAADwAAAAAAAAAAAAAAAACYAgAAZHJzL2Rv&#10;d25yZXYueG1sUEsFBgAAAAAEAAQA9QAAAIgDAAAAAA==&#10;" path="m,8l15,,30,,42,,54,8,42,13,27,15r-7,l12,15,5,10,,8e" filled="f" strokecolor="#e15520" strokeweight="0">
                          <v:path arrowok="t" o:connecttype="custom" o:connectlocs="0,8;15,0;30,0;42,0;54,8;42,13;27,15;20,15;12,15;5,10;0,8" o:connectangles="0,0,0,0,0,0,0,0,0,0,0"/>
                        </v:shape>
                        <v:shape id="Freeform 411" o:spid="_x0000_s1234" style="position:absolute;left:6384;top:606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N3+sUA&#10;AADdAAAADwAAAGRycy9kb3ducmV2LnhtbESPQYvCMBSE74L/ITxhb5ragy7VKEVYdhE8tCuIt0fz&#10;bIvNS22y2vXXG0HwOMzMN8xy3ZtGXKlztWUF00kEgriwuuZSwf73a/wJwnlkjY1lUvBPDtar4WCJ&#10;ibY3zuia+1IECLsEFVTet4mUrqjIoJvYljh4J9sZ9EF2pdQd3gLcNDKOopk0WHNYqLClTUXFOf8z&#10;Ci6cZoe0vH9vdW+OLp1vMNvlSn2M+nQBwlPv3+FX+0criOfxFJ5vw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k3f6xQAAAN0AAAAPAAAAAAAAAAAAAAAAAJgCAABkcnMv&#10;ZG93bnJldi54bWxQSwUGAAAAAAQABAD1AAAAigMAAAAA&#10;" path="m65,13l,,65,13xe" fillcolor="#f3be00" stroked="f">
                          <v:path arrowok="t" o:connecttype="custom" o:connectlocs="65,13;0,0;65,13" o:connectangles="0,0,0"/>
                        </v:shape>
                        <v:shape id="Freeform 412" o:spid="_x0000_s1235" style="position:absolute;left:6384;top:606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S7f8UA&#10;AADdAAAADwAAAGRycy9kb3ducmV2LnhtbESPwWrDMBBE74X8g9hCb41cQRvFjRJCIZBCL3VCzou1&#10;sZxaK2Mpjvv3VaHQ4zAzb5jVZvKdGGmIbWADT/MCBHEdbMuNgeNh96hBxIRssQtMBr4pwmY9u1th&#10;acONP2msUiMyhGOJBlxKfSllrB15jPPQE2fvHAaPKcuhkXbAW4b7TqqieJEeW84LDnt6c1R/VVdv&#10;YHdq1OWqP5Z7PVZOL/Tz6XJ4N+bhftq+gkg0pf/wX3tvDaiFUvD7Jj8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BLt/xQAAAN0AAAAPAAAAAAAAAAAAAAAAAJgCAABkcnMv&#10;ZG93bnJldi54bWxQSwUGAAAAAAQABAD1AAAAigMAAAAA&#10;" path="m65,13l,,65,13xe" filled="f" strokecolor="#e15520" strokeweight="0">
                          <v:path arrowok="t" o:connecttype="custom" o:connectlocs="65,13;0,0;65,13" o:connectangles="0,0,0"/>
                        </v:shape>
                        <v:shape id="Freeform 413" o:spid="_x0000_s1236" style="position:absolute;left:6416;top:59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9SbcYA&#10;AADdAAAADwAAAGRycy9kb3ducmV2LnhtbESPQWvCQBSE74L/YXkFb3XTFGpJXaWKpUFPph7a22v2&#10;mSzNvg3Z1cR/7woFj8PMfMPMl4NtxJk6bxwreJomIIhLpw1XCg5fH4+vIHxA1tg4JgUX8rBcjEdz&#10;zLTreU/nIlQiQthnqKAOoc2k9GVNFv3UtcTRO7rOYoiyq6TusI9w28g0SV6kRcNxocaW1jWVf8XJ&#10;Kpil5pBvP5vL8bcwu/xn0/P3qldq8jC8v4EINIR7+L+dawXpLH2G25v4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9SbcYAAADdAAAADwAAAAAAAAAAAAAAAACYAgAAZHJz&#10;L2Rvd25yZXYueG1sUEsFBgAAAAAEAAQA9QAAAIsDAAAAAA==&#10;" path="m,7l15,,30,,45,,58,5,45,12,30,15r-7,l13,15,8,12,,7xe" fillcolor="#f3be00" stroked="f">
                          <v:path arrowok="t" o:connecttype="custom" o:connectlocs="0,7;15,0;30,0;45,0;58,5;45,12;30,15;23,15;13,15;8,12;0,7" o:connectangles="0,0,0,0,0,0,0,0,0,0,0"/>
                        </v:shape>
                        <v:shape id="Freeform 414" o:spid="_x0000_s1237" style="position:absolute;left:6416;top:59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5GfcUA&#10;AADdAAAADwAAAGRycy9kb3ducmV2LnhtbESPQWvCQBSE7wX/w/IEL6VuGqqW1FWKIHgSjNJen9nX&#10;JJh9G3Y3Jv77riB4HGbmG2a5HkwjruR8bVnB+zQBQVxYXXOp4HTcvn2C8AFZY2OZFNzIw3o1elli&#10;pm3PB7rmoRQRwj5DBVUIbSalLyoy6Ke2JY7en3UGQ5SulNphH+GmkWmSzKXBmuNChS1tKioueWcU&#10;5IfLT1f3m9/Guf0Z992if52dlZqMh+8vEIGG8Aw/2jutIF2kH3B/E5+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rkZ9xQAAAN0AAAAPAAAAAAAAAAAAAAAAAJgCAABkcnMv&#10;ZG93bnJldi54bWxQSwUGAAAAAAQABAD1AAAAigMAAAAA&#10;" path="m,7l15,,30,,45,,58,5,45,12,30,15r-7,l13,15,8,12,,7e" filled="f" strokecolor="#e15520" strokeweight="0">
                          <v:path arrowok="t" o:connecttype="custom" o:connectlocs="0,7;15,0;30,0;45,0;58,5;45,12;30,15;23,15;13,15;8,12;0,7" o:connectangles="0,0,0,0,0,0,0,0,0,0,0"/>
                        </v:shape>
                        <v:shape id="Freeform 415" o:spid="_x0000_s1238" style="position:absolute;left:6354;top:594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qqocYA&#10;AADdAAAADwAAAGRycy9kb3ducmV2LnhtbESPQWvCQBSE7wX/w/KE3urGQG2IriKCYmsPbcxBb4/s&#10;Mwlm34bsqvHfu4WCx2FmvmFmi9404kqdqy0rGI8iEMSF1TWXCvL9+i0B4TyyxsYyKbiTg8V88DLD&#10;VNsb/9I186UIEHYpKqi8b1MpXVGRQTeyLXHwTrYz6IPsSqk7vAW4aWQcRRNpsOawUGFLq4qKc3Yx&#10;Cn7o8IXn/ech6S/x9zFr8tVukyv1OuyXUxCeev8M/7e3WkH8Eb/D35vwBO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qqocYAAADdAAAADwAAAAAAAAAAAAAAAACYAgAAZHJz&#10;L2Rvd25yZXYueG1sUEsFBgAAAAAEAAQA9QAAAIsDAAAAAA==&#10;" path="m62,7l,,62,7xe" fillcolor="#f3be00" stroked="f">
                          <v:path arrowok="t" o:connecttype="custom" o:connectlocs="62,7;0,0;62,7" o:connectangles="0,0,0"/>
                        </v:shape>
                        <v:shape id="Freeform 416" o:spid="_x0000_s1239" style="position:absolute;left:6354;top:594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aGMcYA&#10;AADdAAAADwAAAGRycy9kb3ducmV2LnhtbESPQWvCQBSE7wX/w/IEb3VjwFSiq2hooKeCth68PbLP&#10;JJp9G3a3mvbXu4VCj8PMfMOsNoPpxI2cby0rmE0TEMSV1S3XCj4/yucFCB+QNXaWScE3edisR08r&#10;zLW9855uh1CLCGGfo4ImhD6X0lcNGfRT2xNH72ydwRClq6V2eI9w08k0STJpsOW40GBPRUPV9fBl&#10;FGTvsij0sS1328GdXuflz8XIi1KT8bBdggg0hP/wX/tNK0hf0gx+38QnI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aGMcYAAADdAAAADwAAAAAAAAAAAAAAAACYAgAAZHJz&#10;L2Rvd25yZXYueG1sUEsFBgAAAAAEAAQA9QAAAIsDAAAAAA==&#10;" path="m62,7l,,62,7xe" filled="f" strokecolor="#e15520" strokeweight="0">
                          <v:path arrowok="t" o:connecttype="custom" o:connectlocs="62,7;0,0;62,7" o:connectangles="0,0,0"/>
                        </v:shape>
                        <v:shape id="Freeform 417" o:spid="_x0000_s1240" style="position:absolute;left:6387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JRs8MA&#10;AADdAAAADwAAAGRycy9kb3ducmV2LnhtbESPQYvCMBSE7wv+h/AEL4umdtEuXaNIQfCq9uDx0bxt&#10;yzYvtYm1+uvNguBxmJlvmNVmMI3oqXO1ZQXzWQSCuLC65lJBftpNv0E4j6yxsUwK7uRgsx59rDDV&#10;9sYH6o++FAHCLkUFlfdtKqUrKjLoZrYlDt6v7Qz6ILtS6g5vAW4aGUfRUhqsOSxU2FJWUfF3vBoF&#10;5yzL6+hCePjUPX0tF7J8JL1Sk/Gw/QHhafDv8Ku91wriJE7g/014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JRs8MAAADdAAAADwAAAAAAAAAAAAAAAACYAgAAZHJzL2Rv&#10;d25yZXYueG1sUEsFBgAAAAAEAAQA9QAAAIgDAAAAAA==&#10;" path="m,13l15,5,29,,44,3,57,8,47,15,29,18r-7,l15,18,7,15,,13xe" fillcolor="#f3be00" stroked="f">
                          <v:path arrowok="t" o:connecttype="custom" o:connectlocs="0,13;15,5;29,0;44,3;57,8;47,15;29,18;22,18;15,18;7,15;0,13" o:connectangles="0,0,0,0,0,0,0,0,0,0,0"/>
                        </v:shape>
                        <v:shape id="Freeform 418" o:spid="_x0000_s1241" style="position:absolute;left:6387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a/7cMA&#10;AADdAAAADwAAAGRycy9kb3ducmV2LnhtbERPTWvCQBC9C/6HZQpepG4aqIboKlJQLPSgMZfehuyY&#10;hGZnY3ZN0n/fPRQ8Pt73ZjeaRvTUudqygrdFBIK4sLrmUkF+PbwmIJxH1thYJgW/5GC3nU42mGo7&#10;8IX6zJcihLBLUUHlfZtK6YqKDLqFbYkDd7OdQR9gV0rd4RDCTSPjKFpKgzWHhgpb+qio+MkeRgHO&#10;4+8mueP7F8mjPH7eo+Q8z5WavYz7NQhPo3+K/90nrSBexWFueBOe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ra/7cMAAADdAAAADwAAAAAAAAAAAAAAAACYAgAAZHJzL2Rv&#10;d25yZXYueG1sUEsFBgAAAAAEAAQA9QAAAIgDAAAAAA==&#10;" path="m,13l15,5,29,,44,3,57,8,47,15,29,18r-7,l15,18,7,15,,13e" filled="f" strokecolor="#e15520" strokeweight="0">
                          <v:path arrowok="t" o:connecttype="custom" o:connectlocs="0,13;15,5;29,0;44,3;57,8;47,15;29,18;22,18;15,18;7,15;0,13" o:connectangles="0,0,0,0,0,0,0,0,0,0,0"/>
                        </v:shape>
                        <v:shape id="Freeform 419" o:spid="_x0000_s1242" style="position:absolute;left:6320;top:581;width:69;height:8;visibility:visible;mso-wrap-style:square;v-text-anchor:top" coordsize="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YePccA&#10;AADdAAAADwAAAGRycy9kb3ducmV2LnhtbESP3WrCQBSE7wu+w3KE3jW7hlZNzCpSaCu9KPXnAQ7Z&#10;YxLMno3Zrca3dwuFXg4z8w1TrAbbigv1vnGsYZIoEMSlMw1XGg77t6c5CB+QDbaOScONPKyWo4cC&#10;c+OuvKXLLlQiQtjnqKEOocul9GVNFn3iOuLoHV1vMUTZV9L0eI1w28pUqam02HBcqLGj15rK0+7H&#10;asiGDNvbx+nzPV0/S/W9naqvl7PWj+NhvQARaAj/4b/2xmhIZ2kGv2/iE5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9WHj3HAAAA3QAAAA8AAAAAAAAAAAAAAAAAmAIAAGRy&#10;cy9kb3ducmV2LnhtbFBLBQYAAAAABAAEAPUAAACMAwAAAAA=&#10;" path="m69,8l,,69,8xe" fillcolor="#f3be00" stroked="f">
                          <v:path arrowok="t" o:connecttype="custom" o:connectlocs="69,8;0,0;69,8" o:connectangles="0,0,0"/>
                        </v:shape>
                        <v:shape id="Freeform 420" o:spid="_x0000_s1243" style="position:absolute;left:6320;top:581;width:69;height:8;visibility:visible;mso-wrap-style:square;v-text-anchor:top" coordsize="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UqgsIA&#10;AADdAAAADwAAAGRycy9kb3ducmV2LnhtbERPy4rCMBTdC/MP4Q64kTFVcZRqFBEEF7OpD2Z7ae40&#10;xeamNrGtfz9ZCC4P573e9rYSLTW+dKxgMk5AEOdOl1wouJwPX0sQPiBrrByTgid52G4+BmtMtes4&#10;o/YUChFD2KeowIRQp1L63JBFP3Y1ceT+XGMxRNgUUjfYxXBbyWmSfEuLJccGgzXtDeW308Mq6I/z&#10;hatGxL/X7GrvbWfKn2Wm1PCz361ABOrDW/xyH7WC6WIW98c38Qn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BSqCwgAAAN0AAAAPAAAAAAAAAAAAAAAAAJgCAABkcnMvZG93&#10;bnJldi54bWxQSwUGAAAAAAQABAD1AAAAhwMAAAAA&#10;" path="m69,8l,,69,8xe" filled="f" strokecolor="#e15520" strokeweight="0">
                          <v:path arrowok="t" o:connecttype="custom" o:connectlocs="69,8;0,0;69,8" o:connectangles="0,0,0"/>
                        </v:shape>
                        <v:shape id="Freeform 421" o:spid="_x0000_s1244" style="position:absolute;left:6357;top:564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6IL8QA&#10;AADdAAAADwAAAGRycy9kb3ducmV2LnhtbESPQWsCMRSE7wX/Q3iCt5pVodWtUVS0CHsySs+vm9fN&#10;4uZl2UTd/vumUOhxmJlvmOW6d424Uxdqzwom4wwEcelNzZWCy/nwPAcRIrLBxjMp+KYA69XgaYm5&#10;8Q8+0V3HSiQIhxwV2BjbXMpQWnIYxr4lTt6X7xzGJLtKmg4fCe4aOc2yF+mw5rRgsaWdpfKqb07B&#10;VuvCZ5/FR/F+kIv9XtttebRKjYb95g1EpD7+h//aR6Ng+jqbwO+b9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uiC/EAAAA3QAAAA8AAAAAAAAAAAAAAAAAmAIAAGRycy9k&#10;b3ducmV2LnhtbFBLBQYAAAAABAAEAPUAAACJAwAAAAA=&#10;" path="m,10l15,2,27,,42,,54,5r-9,7l30,15,20,17,12,15r-7,l,10xe" fillcolor="#f3be00" stroked="f">
                          <v:path arrowok="t" o:connecttype="custom" o:connectlocs="0,10;15,2;27,0;42,0;54,5;45,12;30,15;20,17;12,15;5,15;0,10" o:connectangles="0,0,0,0,0,0,0,0,0,0,0"/>
                        </v:shape>
                        <v:shape id="Freeform 422" o:spid="_x0000_s1245" style="position:absolute;left:6357;top:564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e4rMcA&#10;AADdAAAADwAAAGRycy9kb3ducmV2LnhtbESPW2sCMRSE3wv+h3AE32rWlaqsZsULhdK+qG2hj4fN&#10;2QtuTpYk1W1/fVMQfBxm5htmte5NKy7kfGNZwWScgCAurG64UvDx/vy4AOEDssbWMin4IQ/rfPCw&#10;wkzbKx/pcgqViBD2GSqoQ+gyKX1Rk0E/th1x9ErrDIYoXSW1w2uEm1amSTKTBhuOCzV2tKupOJ++&#10;jYJz82W3tjzsq9f52+eT64vp/neh1GjYb5YgAvXhHr61X7SCdD5N4f9NfAIy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3uKzHAAAA3QAAAA8AAAAAAAAAAAAAAAAAmAIAAGRy&#10;cy9kb3ducmV2LnhtbFBLBQYAAAAABAAEAPUAAACMAwAAAAA=&#10;" path="m,10l15,2,27,,42,,54,5r-9,7l30,15,20,17,12,15r-7,l,10e" filled="f" strokecolor="#e15520" strokeweight="0">
                          <v:path arrowok="t" o:connecttype="custom" o:connectlocs="0,10;15,2;27,0;42,0;54,5;45,12;30,15;20,17;12,15;5,15;0,10" o:connectangles="0,0,0,0,0,0,0,0,0,0,0"/>
                        </v:shape>
                        <v:shape id="Freeform 423" o:spid="_x0000_s1246" style="position:absolute;left:6287;top:566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oxw8kA&#10;AADdAAAADwAAAGRycy9kb3ducmV2LnhtbESPQWvCQBSE74X+h+UVvNWNSrWmriJaoVAVGttCb4/s&#10;M4nNvk2zWxP99d2C4HGYmW+Yyaw1pThS7QrLCnrdCARxanXBmYL33er+EYTzyBpLy6TgRA5m09ub&#10;CcbaNvxGx8RnIkDYxagg976KpXRpTgZd11bEwdvb2qAPss6krrEJcFPKfhQNpcGCw0KOFS1ySr+T&#10;X6Pg0/3g6eP5/NV7Xe8324fD0jfjg1Kdu3b+BMJT66/hS/tFK+iPBgP4fxOegJz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Yoxw8kAAADdAAAADwAAAAAAAAAAAAAAAACYAgAA&#10;ZHJzL2Rvd25yZXYueG1sUEsFBgAAAAAEAAQA9QAAAI4DAAAAAA==&#10;" path="m70,8l,,70,8xe" fillcolor="#f3be00" stroked="f">
                          <v:path arrowok="t" o:connecttype="custom" o:connectlocs="70,8;0,0;70,8" o:connectangles="0,0,0"/>
                        </v:shape>
                        <v:shape id="Freeform 424" o:spid="_x0000_s1247" style="position:absolute;left:6287;top:566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RGfcYA&#10;AADdAAAADwAAAGRycy9kb3ducmV2LnhtbESPT2vCQBTE70K/w/IKvemmaTF/zCpFsdSjacXrI/ua&#10;hGbfxuxW02/fFQSPw8z8hilWo+nEmQbXWlbwPItAEFdWt1wr+PrcTlMQziNr7CyTgj9ysFo+TArM&#10;tb3wns6lr0WAsMtRQeN9n0vpqoYMupntiYP3bQeDPsihlnrAS4CbTsZRNJcGWw4LDfa0bqj6KX+N&#10;gkOyPVZ9mtVJetg4mZ3ed6fYKPX0OL4tQHga/T18a39oBXHy8grXN+EJ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RGfcYAAADdAAAADwAAAAAAAAAAAAAAAACYAgAAZHJz&#10;L2Rvd25yZXYueG1sUEsFBgAAAAAEAAQA9QAAAIsDAAAAAA==&#10;" path="m70,8l,,70,8xe" filled="f" strokecolor="#e15520" strokeweight="0">
                          <v:path arrowok="t" o:connecttype="custom" o:connectlocs="70,8;0,0;70,8" o:connectangles="0,0,0"/>
                        </v:shape>
                        <v:shape id="Freeform 425" o:spid="_x0000_s1248" style="position:absolute;left:6322;top:544;width:60;height:22;visibility:visible;mso-wrap-style:square;v-text-anchor:top" coordsize="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1hpMUA&#10;AADdAAAADwAAAGRycy9kb3ducmV2LnhtbESPQYvCMBSE7wv+h/CEvWmqou5Wo8iK6KWCuix6ezTP&#10;tti8lCZq/fdGEPY4zMw3zHTemFLcqHaFZQW9bgSCOLW64EzB72HV+QLhPLLG0jIpeJCD+az1McVY&#10;2zvv6Lb3mQgQdjEqyL2vYildmpNB17UVcfDOtjbog6wzqWu8B7gpZT+KRtJgwWEhx4p+ckov+6tR&#10;YLf0t14OLitsjpsk+danUbKslPpsN4sJCE+N/w+/2xutoD8eDOH1JjwBO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fWGkxQAAAN0AAAAPAAAAAAAAAAAAAAAAAJgCAABkcnMv&#10;ZG93bnJldi54bWxQSwUGAAAAAAQABAD1AAAAigMAAAAA&#10;" path="m,15l7,7,15,5,22,2,30,r7,2l45,2r7,5l60,12,47,20,32,22r-7,l15,20,7,17,,15xe" fillcolor="#f3be00" stroked="f">
                          <v:path arrowok="t" o:connecttype="custom" o:connectlocs="0,15;7,7;15,5;22,2;30,0;37,2;45,2;52,7;60,12;47,20;32,22;25,22;15,20;7,17;0,15" o:connectangles="0,0,0,0,0,0,0,0,0,0,0,0,0,0,0"/>
                        </v:shape>
                        <v:shape id="Freeform 426" o:spid="_x0000_s1249" style="position:absolute;left:6322;top:544;width:60;height:22;visibility:visible;mso-wrap-style:square;v-text-anchor:top" coordsize="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Z6scA&#10;AADdAAAADwAAAGRycy9kb3ducmV2LnhtbESPQWvCQBSE74L/YXmFXkQ3TUFD6ioitEh7KI1V8PbI&#10;viah2bdhd43x37uFgsdhZr5hluvBtKIn5xvLCp5mCQji0uqGKwXf+9dpBsIHZI2tZVJwJQ/r1Xi0&#10;xFzbC39RX4RKRAj7HBXUIXS5lL6syaCf2Y44ej/WGQxRukpqh5cIN61Mk2QuDTYcF2rsaFtT+Vuc&#10;TaQMp0VWvBfV/gMPk/Jzc/QZvin1+DBsXkAEGsI9/N/eaQXp4nkOf2/iE5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w2erHAAAA3QAAAA8AAAAAAAAAAAAAAAAAmAIAAGRy&#10;cy9kb3ducmV2LnhtbFBLBQYAAAAABAAEAPUAAACMAwAAAAA=&#10;" path="m,15l7,7,15,5,22,2,30,r7,2l45,2r7,5l60,12,47,20,32,22r-7,l15,20,7,17,,15e" filled="f" strokecolor="#e15520" strokeweight="0">
                          <v:path arrowok="t" o:connecttype="custom" o:connectlocs="0,15;7,7;15,5;22,2;30,0;37,2;45,2;52,7;60,12;47,20;32,22;25,22;15,20;7,17;0,15" o:connectangles="0,0,0,0,0,0,0,0,0,0,0,0,0,0,0"/>
                        </v:shape>
                        <v:shape id="Freeform 427" o:spid="_x0000_s1250" style="position:absolute;left:6252;top:54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mtgcYA&#10;AADdAAAADwAAAGRycy9kb3ducmV2LnhtbESP0WoCMRRE34X+Q7iFvkjNVkVlNYq0LNj6VPUDrpvr&#10;ZnFzsySpu/17Uyj4OMzMGWa16W0jbuRD7VjB2ygDQVw6XXOl4HQsXhcgQkTW2DgmBb8UYLN+Gqww&#10;167jb7odYiUShEOOCkyMbS5lKA1ZDCPXEifv4rzFmKSvpPbYJbht5DjLZtJizWnBYEvvhsrr4ccq&#10;KCbHbjo8X4rt18epbT6N7+xsr9TLc79dgojUx0f4v73TCsbzyRz+3qQn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mtgcYAAADdAAAADwAAAAAAAAAAAAAAAACYAgAAZHJz&#10;L2Rvd25yZXYueG1sUEsFBgAAAAAEAAQA9QAAAIsDAAAAAA==&#10;" path="m72,13l,,72,13xe" fillcolor="#f3be00" stroked="f">
                          <v:path arrowok="t" o:connecttype="custom" o:connectlocs="72,13;0,0;72,13" o:connectangles="0,0,0"/>
                        </v:shape>
                        <v:shape id="Freeform 428" o:spid="_x0000_s1251" style="position:absolute;left:6252;top:54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R/KMQA&#10;AADdAAAADwAAAGRycy9kb3ducmV2LnhtbERPTWvCQBC9C/6HZYRepG40aCV1IyoU2l5Ko96n2TGJ&#10;yc6G7Dam/757EDw+3vdmO5hG9NS5yrKC+SwCQZxbXXGh4HR8e16DcB5ZY2OZFPyRg206Hm0w0fbG&#10;39RnvhAhhF2CCkrv20RKl5dk0M1sSxy4i+0M+gC7QuoObyHcNHIRRStpsOLQUGJLh5LyOvs1CtY7&#10;H8/3Hz91Fi/76fTzLK9F/qXU02TYvYLwNPiH+O5+1woWL3GYG96EJy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kfyjEAAAA3QAAAA8AAAAAAAAAAAAAAAAAmAIAAGRycy9k&#10;b3ducmV2LnhtbFBLBQYAAAAABAAEAPUAAACJAwAAAAA=&#10;" path="m72,13l,,72,13xe" filled="f" strokecolor="#e15520" strokeweight="0">
                          <v:path arrowok="t" o:connecttype="custom" o:connectlocs="72,13;0,0;72,13" o:connectangles="0,0,0"/>
                        </v:shape>
                        <v:shape id="Freeform 429" o:spid="_x0000_s1252" style="position:absolute;left:6459;top:646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yAQ8gA&#10;AADdAAAADwAAAGRycy9kb3ducmV2LnhtbESPT2vCQBTE74V+h+UVequ71eKf1FWqoPQi1aj0+si+&#10;JqHZtzG7NdFP3y0UPA4z8xtmOu9sJc7U+NKxhueeAkGcOVNyruGwXz2NQfiAbLByTBou5GE+u7+b&#10;YmJcyzs6pyEXEcI+QQ1FCHUipc8Ksuh7riaO3pdrLIYom1yaBtsIt5XsKzWUFkuOCwXWtCwo+05/&#10;rIZF+rE6fV7VWo1Ua67bl/XmuLFaPz50b68gAnXhFv5vvxsN/dFgAn9v4hO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DIBDyAAAAN0AAAAPAAAAAAAAAAAAAAAAAJgCAABk&#10;cnMvZG93bnJldi54bWxQSwUGAAAAAAQABAD1AAAAjQMAAAAA&#10;" path="m62,25l,,62,25r,l62,25,79,20r15,2l109,27r12,8l114,37r-7,3l99,40r-7,l82,37,74,35,69,30,62,25xe" fillcolor="#f3be00" stroked="f">
                          <v:path arrowok="t" o:connecttype="custom" o:connectlocs="62,25;0,0;62,25;62,25;62,25;79,20;94,22;109,27;121,35;114,37;107,40;99,40;92,40;82,37;74,35;69,30;62,25" o:connectangles="0,0,0,0,0,0,0,0,0,0,0,0,0,0,0,0,0"/>
                        </v:shape>
                        <v:shape id="Freeform 430" o:spid="_x0000_s1253" style="position:absolute;left:6459;top:646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dxBMAA&#10;AADdAAAADwAAAGRycy9kb3ducmV2LnhtbERPzWoCMRC+C75DmII3zVbUlq1RRBCEnlz7AMNmNgnd&#10;TLZJ1PXtm0Ohx4/vf7sffS/uFJMLrOB1UYEgboN2bBR8XU/zdxApI2vsA5OCJyXY76aTLdY6PPhC&#10;9yYbUUI41ajA5jzUUqbWkse0CANx4boQPeYCo5E64qOE+14uq2ojPTouDRYHOlpqv5ubV3BZfzbX&#10;jrr+OR6td/Jmflw0Ss1exsMHiExj/hf/uc9awfJtVfaXN+UJyN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vdxBMAAAADdAAAADwAAAAAAAAAAAAAAAACYAgAAZHJzL2Rvd25y&#10;ZXYueG1sUEsFBgAAAAAEAAQA9QAAAIUDAAAAAA==&#10;" path="m62,25l,,62,25r,l62,25,79,20r15,2l109,27r12,8l114,37r-7,3l99,40r-7,l82,37,74,35,69,30,62,25e" filled="f" strokecolor="#e15520" strokeweight="0">
                          <v:path arrowok="t" o:connecttype="custom" o:connectlocs="62,25;0,0;62,25;62,25;62,25;79,20;94,22;109,27;121,35;114,37;107,40;99,40;92,40;82,37;74,35;69,30;62,25" o:connectangles="0,0,0,0,0,0,0,0,0,0,0,0,0,0,0,0,0"/>
                        </v:shape>
                        <v:shape id="Freeform 431" o:spid="_x0000_s1254" style="position:absolute;left:6488;top:67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g+hccA&#10;AADdAAAADwAAAGRycy9kb3ducmV2LnhtbESP0WrCQBRE3wX/YblCX6Ru1GLa6CqlpaAgYpN+wCV7&#10;m8Rm76bZrYl/7woFH4eZOcOsNr2pxZlaV1lWMJ1EIIhzqysuFHxlH4/PIJxH1lhbJgUXcrBZDwcr&#10;TLTt+JPOqS9EgLBLUEHpfZNI6fKSDLqJbYiD921bgz7ItpC6xS7ATS1nUbSQBisOCyU29FZS/pP+&#10;GQUvh9PlWG3Hu26+5zjN4sX7r0GlHkb96xKEp97fw//trVYwi5+mcHsTnoB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YPoXHAAAA3QAAAA8AAAAAAAAAAAAAAAAAmAIAAGRy&#10;cy9kb3ducmV2LnhtbFBLBQYAAAAABAAEAPUAAACMAwAAAAA=&#10;" path="m65,17l,,65,17r,l65,17,80,15r15,l110,20r12,7l117,32r-7,3l100,35r-8,l82,32,75,30,70,25,65,17xe" fillcolor="#f3be00" stroked="f">
                          <v:path arrowok="t" o:connecttype="custom" o:connectlocs="65,17;0,0;65,17;65,17;65,17;80,15;95,15;110,20;122,27;117,32;110,35;100,35;92,35;82,32;75,30;70,25;65,17" o:connectangles="0,0,0,0,0,0,0,0,0,0,0,0,0,0,0,0,0"/>
                        </v:shape>
                        <v:shape id="Freeform 432" o:spid="_x0000_s1255" style="position:absolute;left:6488;top:67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w8dMYA&#10;AADdAAAADwAAAGRycy9kb3ducmV2LnhtbESPUUvDQBCE34X+h2MLvtlLo2gaey0lWBAUilXQx21u&#10;zYXm9kJubeO/9wTBx2FmvmGW69F36kRDbAMbmM8yUMR1sC03Bt5et1cFqCjIFrvAZOCbIqxXk4sl&#10;ljac+YVOe2lUgnAs0YAT6UutY+3IY5yFnjh5n2HwKEkOjbYDnhPcdzrPslvtseW04LCnylF93H95&#10;Ax+LYnEtzw+VuO59VxVPW304zI25nI6be1BCo/yH/9qP1kB+d5PD75v0BP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w8dMYAAADdAAAADwAAAAAAAAAAAAAAAACYAgAAZHJz&#10;L2Rvd25yZXYueG1sUEsFBgAAAAAEAAQA9QAAAIsDAAAAAA==&#10;" path="m65,17l,,65,17r,l65,17,80,15r15,l110,20r12,7l117,32r-7,3l100,35r-8,l82,32,75,30,70,25,65,17e" filled="f" strokecolor="#e15520" strokeweight="0">
                          <v:path arrowok="t" o:connecttype="custom" o:connectlocs="65,17;0,0;65,17;65,17;65,17;80,15;95,15;110,20;122,27;117,32;110,35;100,35;92,35;82,32;75,30;70,25;65,17" o:connectangles="0,0,0,0,0,0,0,0,0,0,0,0,0,0,0,0,0"/>
                        </v:shape>
                        <v:shape id="Freeform 433" o:spid="_x0000_s1256" style="position:absolute;left:6411;top:619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d1KMUA&#10;AADdAAAADwAAAGRycy9kb3ducmV2LnhtbESPQYvCMBSE78L+h/AWvGm6VVSqUVwXpR486K73R/Ns&#10;yzYvpYla/fVGEDwOM/MNM1u0phIXalxpWcFXPwJBnFldcq7g73fdm4BwHlljZZkU3MjBYv7RmWGi&#10;7ZX3dDn4XAQIuwQVFN7XiZQuK8ig69uaOHgn2xj0QTa51A1eA9xUMo6ikTRYclgosKZVQdn/4WwU&#10;pKdyG0c/dric4OC+Sb+Pu9V5rVT3s11OQXhq/Tv8aqdaQTweDuD5Jjw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J3UoxQAAAN0AAAAPAAAAAAAAAAAAAAAAAJgCAABkcnMv&#10;ZG93bnJldi54bWxQSwUGAAAAAAQABAD1AAAAigMAAAAA&#10;" path="m63,15l,,63,15xe" fillcolor="#f3be00" stroked="f">
                          <v:path arrowok="t" o:connecttype="custom" o:connectlocs="63,15;0,0;63,15" o:connectangles="0,0,0"/>
                        </v:shape>
                        <v:shape id="Freeform 434" o:spid="_x0000_s1257" style="position:absolute;left:6411;top:619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AzlcQA&#10;AADdAAAADwAAAGRycy9kb3ducmV2LnhtbESPQWvCQBSE74X+h+UVvNWNIlGiq0hp0ZNobD2/Zp/J&#10;0uzbkN2a+O9dQfA4zMw3zGLV21pcqPXGsYLRMAFBXDhtuFTwffx6n4HwAVlj7ZgUXMnDavn6ssBM&#10;u44PdMlDKSKEfYYKqhCaTEpfVGTRD11DHL2zay2GKNtS6ha7CLe1HCdJKi0ajgsVNvRRUfGX/1sF&#10;552RV5Nu/Kc/7fYd/eJPfkiVGrz16zmIQH14hh/trVYwnk4mcH8Tn4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wM5XEAAAA3QAAAA8AAAAAAAAAAAAAAAAAmAIAAGRycy9k&#10;b3ducmV2LnhtbFBLBQYAAAAABAAEAPUAAACJAwAAAAA=&#10;" path="m63,15l,,63,15xe" filled="f" strokecolor="#e15520" strokeweight="0">
                          <v:path arrowok="t" o:connecttype="custom" o:connectlocs="63,15;0,0;63,15" o:connectangles="0,0,0"/>
                        </v:shape>
                        <v:shape id="Freeform 435" o:spid="_x0000_s1258" style="position:absolute;left:6635;top:1242;width:80;height:95;visibility:visible;mso-wrap-style:square;v-text-anchor:top" coordsize="8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cDysQA&#10;AADdAAAADwAAAGRycy9kb3ducmV2LnhtbESPT4vCMBTE78J+h/AW9iKaVvxHNcoqLMietHrw+Gie&#10;TdnmpTRR67c3C4LHYWZ+wyzXna3FjVpfOVaQDhMQxIXTFZcKTsefwRyED8gaa8ek4EEe1quP3hIz&#10;7e58oFseShEh7DNUYEJoMil9YciiH7qGOHoX11oMUbal1C3eI9zWcpQkU2mx4rhgsKGtoeIvv1oF&#10;u35a2X04549ruvGmOJP5nZJSX5/d9wJEoC68w6/2TisYzcYT+H8Tn4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nA8rEAAAA3QAAAA8AAAAAAAAAAAAAAAAAmAIAAGRycy9k&#10;b3ducmV2LnhtbFBLBQYAAAAABAAEAPUAAACJAwAAAAA=&#10;" path="m42,60l80,,42,60xm42,60l35,75,27,88r-7,2l15,95r-7,l,95,,88,3,80,8,75r5,-7l18,63r7,-3l35,58r7,2xe" fillcolor="#f3be00" stroked="f">
                          <v:path arrowok="t" o:connecttype="custom" o:connectlocs="42,60;80,0;42,60;42,60;35,75;27,88;20,90;15,95;8,95;0,95;0,88;3,80;8,75;13,68;18,63;25,60;35,58;42,60" o:connectangles="0,0,0,0,0,0,0,0,0,0,0,0,0,0,0,0,0,0"/>
                          <o:lock v:ext="edit" verticies="t"/>
                        </v:shape>
                        <v:shape id="Freeform 436" o:spid="_x0000_s1259" style="position:absolute;left:6677;top:1242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eYqsYA&#10;AADdAAAADwAAAGRycy9kb3ducmV2LnhtbESPT2sCMRTE70K/Q3hCb5r4B7Vbo4hg9dKD2ou3x+Z1&#10;d9vNyzaJun57UxA8DjPzG2a+bG0tLuRD5VjDoK9AEOfOVFxo+DpuejMQISIbrB2ThhsFWC5eOnPM&#10;jLvyni6HWIgE4ZChhjLGJpMy5CVZDH3XECfv23mLMUlfSOPxmuC2lkOlJtJixWmhxIbWJeW/h7PV&#10;cH7zW7edydWPGqn17ePvZD7HJ61fu+3qHUSkNj7Dj/bOaBhOxxP4f5Oe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eYqsYAAADdAAAADwAAAAAAAAAAAAAAAACYAgAAZHJz&#10;L2Rvd25yZXYueG1sUEsFBgAAAAAEAAQA9QAAAIsDAAAAAA==&#10;" path="m,60l38,,,60xe" filled="f" strokecolor="#e15520" strokeweight="0">
                          <v:path arrowok="t" o:connecttype="custom" o:connectlocs="0,60;38,0;0,60" o:connectangles="0,0,0"/>
                        </v:shape>
                        <v:shape id="Freeform 437" o:spid="_x0000_s1260" style="position:absolute;left:6635;top:1300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waW8gA&#10;AADdAAAADwAAAGRycy9kb3ducmV2LnhtbESPQWvCQBSE7wX/w/IKvUjdJJZaUlfRolWQEmoVenxk&#10;X5Ng9m3Irib+e7dQ6HGYmW+Y6bw3tbhQ6yrLCuJRBII4t7riQsHha/34AsJ5ZI21ZVJwJQfz2eBu&#10;iqm2HX/SZe8LESDsUlRQet+kUrq8JINuZBvi4P3Y1qAPsi2kbrELcFPLJIqepcGKw0KJDb2VlJ/2&#10;Z6NgFy8363iXZd8r/OiO79kwMeOhUg/3/eIVhKfe/4f/2lutIJk8TeD3TXgCcnY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HBpbyAAAAN0AAAAPAAAAAAAAAAAAAAAAAJgCAABk&#10;cnMvZG93bnJldi54bWxQSwUGAAAAAAQABAD1AAAAjQMAAAAA&#10;" path="m42,2l35,17,27,30r-7,2l15,37r-7,l,37,,30,3,22,8,17r5,-7l18,5,25,2,35,r7,2xe" filled="f" strokecolor="#e15520" strokeweight="0">
                          <v:path arrowok="t" o:connecttype="custom" o:connectlocs="42,2;35,17;27,30;20,32;15,37;8,37;0,37;0,30;3,22;8,17;13,10;18,5;25,2;35,0;42,2" o:connectangles="0,0,0,0,0,0,0,0,0,0,0,0,0,0,0"/>
                        </v:shape>
                        <v:shape id="Freeform 438" o:spid="_x0000_s1261" style="position:absolute;left:6610;top:1295;width:90;height:80;visibility:visible;mso-wrap-style:square;v-text-anchor:top" coordsize="9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RzcMIA&#10;AADdAAAADwAAAGRycy9kb3ducmV2LnhtbERPy2rCQBTdF/yH4QrdFJ00pFWio0gh2KWP4vo6c02C&#10;mTsxMzXx7zsLocvDeS/Xg23EnTpfO1bwPk1AEGtnai4V/ByLyRyED8gGG8ek4EEe1qvRyxJz43re&#10;0/0QShFD2OeooAqhzaX0uiKLfupa4shdXGcxRNiV0nTYx3DbyDRJPqXFmmNDhS19VaSvh1+rYH89&#10;On2+vX1sfVtkutmdkPmk1Ot42CxABBrCv/jp/jYK0lkW58Y38Qn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ZHNwwgAAAN0AAAAPAAAAAAAAAAAAAAAAAJgCAABkcnMvZG93&#10;bnJldi54bWxQSwUGAAAAAAQABAD1AAAAhwMAAAAA&#10;" path="m43,45l90,,43,45xm43,45l35,60,25,72,13,77,,80,,75,3,67,8,60r5,-5l20,50r8,-3l35,45r8,xe" fillcolor="#f3be00" stroked="f">
                          <v:path arrowok="t" o:connecttype="custom" o:connectlocs="43,45;90,0;43,45;43,45;35,60;25,72;13,77;0,80;0,75;3,67;8,60;13,55;20,50;28,47;35,45;43,45" o:connectangles="0,0,0,0,0,0,0,0,0,0,0,0,0,0,0,0"/>
                          <o:lock v:ext="edit" verticies="t"/>
                        </v:shape>
                        <v:shape id="Freeform 439" o:spid="_x0000_s1262" style="position:absolute;left:6653;top:1295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kTQ8cA&#10;AADdAAAADwAAAGRycy9kb3ducmV2LnhtbESPQWvCQBSE74X+h+UVequbplpt6kZEMAieNAr29pp9&#10;TUKzb9PsqvHfu4LQ4zAz3zDTWW8acaLO1ZYVvA4iEMSF1TWXCnb58mUCwnlkjY1lUnAhB7P08WGK&#10;ibZn3tBp60sRIOwSVFB53yZSuqIig25gW+Lg/djOoA+yK6Xu8BzgppFxFL1LgzWHhQpbWlRU/G6P&#10;RsEx/1rsd5lZ/719r+s5jVZZtjko9fzUzz9BeOr9f/jeXmkF8Xj4Abc34QnI9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6ZE0PHAAAA3QAAAA8AAAAAAAAAAAAAAAAAmAIAAGRy&#10;cy9kb3ducmV2LnhtbFBLBQYAAAAABAAEAPUAAACMAwAAAAA=&#10;" path="m,45l47,,,45xe" filled="f" strokecolor="#e15520" strokeweight="0">
                          <v:path arrowok="t" o:connecttype="custom" o:connectlocs="0,45;47,0;0,45" o:connectangles="0,0,0"/>
                        </v:shape>
                        <v:shape id="Freeform 440" o:spid="_x0000_s1263" style="position:absolute;left:6610;top:1340;width:43;height:35;visibility:visible;mso-wrap-style:square;v-text-anchor:top" coordsize="4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WTysQA&#10;AADdAAAADwAAAGRycy9kb3ducmV2LnhtbERPz2vCMBS+C/4P4Qm7jJnWoRu1UUTZGAjKOi+7PZrX&#10;pti81CbT7r9fDgOPH9/vfD3YVlyp941jBek0AUFcOt1wreD09fb0CsIHZI2tY1LwSx7Wq/Eox0y7&#10;G3/StQi1iCHsM1RgQugyKX1pyKKfuo44cpXrLYYI+1rqHm8x3LZyliQLabHh2GCwo62h8lz8WAX8&#10;vMfde5ruzPe2GB5Pl+OhC5VSD5NhswQRaAh38b/7QyuYvczj/vgmP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Fk8rEAAAA3QAAAA8AAAAAAAAAAAAAAAAAmAIAAGRycy9k&#10;b3ducmV2LnhtbFBLBQYAAAAABAAEAPUAAACJAwAAAAA=&#10;" path="m43,l35,15,25,27,13,32,,35,,30,3,22,8,15r5,-5l20,5,28,2,35,r8,e" filled="f" strokecolor="#e15520" strokeweight="0">
                          <v:path arrowok="t" o:connecttype="custom" o:connectlocs="43,0;35,15;25,27;13,32;0,35;0,30;3,22;8,15;13,10;20,5;28,2;35,0;43,0" o:connectangles="0,0,0,0,0,0,0,0,0,0,0,0,0"/>
                        </v:shape>
                        <v:shape id="Freeform 441" o:spid="_x0000_s1264" style="position:absolute;left:6593;top:1330;width:89;height:80;visibility:visible;mso-wrap-style:square;v-text-anchor:top" coordsize="89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9b08UA&#10;AADdAAAADwAAAGRycy9kb3ducmV2LnhtbESP3WoCMRCF74W+QxjBO80q2spqlFKqaAWLPw8wbMbd&#10;xc1kSaKuPn1TELw8nJ+PM503phJXcr60rKDfS0AQZ1aXnCs4HhbdMQgfkDVWlknBnTzMZ2+tKaba&#10;3nhH133IRRxhn6KCIoQ6ldJnBRn0PVsTR+9kncEQpculdniL46aSgyR5lwZLjoQCa/oqKDvvLyZy&#10;v/Mft1mvfs3hMbS7ZUb30WOrVKfdfE5ABGrCK/xsr7SCwceoD/9v4hO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/1vTxQAAAN0AAAAPAAAAAAAAAAAAAAAAAJgCAABkcnMv&#10;ZG93bnJldi54bWxQSwUGAAAAAAQABAD1AAAAigMAAAAA&#10;" path="m42,45l89,,42,45xm42,45l35,60,27,70,15,77,,80,,75,2,67,7,60r5,-5l20,50r7,-3l35,45r7,xe" fillcolor="#f3be00" stroked="f">
                          <v:path arrowok="t" o:connecttype="custom" o:connectlocs="42,45;89,0;42,45;42,45;35,60;27,70;15,77;0,80;0,75;2,67;7,60;12,55;20,50;27,47;35,45;42,45" o:connectangles="0,0,0,0,0,0,0,0,0,0,0,0,0,0,0,0"/>
                          <o:lock v:ext="edit" verticies="t"/>
                        </v:shape>
                        <v:shape id="Freeform 442" o:spid="_x0000_s1265" style="position:absolute;left:6635;top:1330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MLzsUA&#10;AADdAAAADwAAAGRycy9kb3ducmV2LnhtbESPQUvDQBSE74L/YXmCN7sxVFvSbosIgXq0hpbeXrOv&#10;SWje25Bd0+Tfu4LgcZiZb5j1duRWDdT7xomB51kCiqR0tpHKQPGVPy1B+YBisXVCBibysN3c360x&#10;s+4mnzTsQ6UiRHyGBuoQukxrX9bE6GeuI4nexfWMIcq+0rbHW4Rzq9MkedWMjcSFGjt6r6m87r/Z&#10;wPGc87QsTjhNxZBfDgf+OM3ZmMeH8W0FKtAY/sN/7Z01kC5eUvh9E5+A3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AwvOxQAAAN0AAAAPAAAAAAAAAAAAAAAAAJgCAABkcnMv&#10;ZG93bnJldi54bWxQSwUGAAAAAAQABAD1AAAAigMAAAAA&#10;" path="m,45l47,,,45xe" filled="f" strokecolor="#1f1a17" strokeweight="0">
                          <v:path arrowok="t" o:connecttype="custom" o:connectlocs="0,45;47,0;0,45" o:connectangles="0,0,0"/>
                        </v:shape>
                        <v:shape id="Freeform 443" o:spid="_x0000_s1266" style="position:absolute;left:6593;top:1375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tstccA&#10;AADdAAAADwAAAGRycy9kb3ducmV2LnhtbESPQUvDQBSE74L/YXmCF2k3tmgldltEEE0PBVPBHh/Z&#10;12Rp9m3YXZP033cLQo/DzHzDLNejbUVPPhjHCh6nGQjiymnDtYKf3cfkBUSIyBpbx6TgRAHWq9ub&#10;JebaDfxNfRlrkSAcclTQxNjlUoaqIYth6jri5B2ctxiT9LXUHocEt62cZdmztGg4LTTY0XtD1bH8&#10;swrstij2vv/FTbcf5gvz+WCKcqvU/d349goi0hiv4f/2l1YwWzzN4fImPQG5O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7bLXHAAAA3QAAAA8AAAAAAAAAAAAAAAAAmAIAAGRy&#10;cy9kb3ducmV2LnhtbFBLBQYAAAAABAAEAPUAAACMAwAAAAA=&#10;" path="m42,l35,15,27,25,15,32,,35,,30,2,22,7,15r5,-5l20,5,27,2,35,r7,e" filled="f" strokecolor="#1f1a17" strokeweight="0">
                          <v:path arrowok="t" o:connecttype="custom" o:connectlocs="42,0;35,15;27,25;15,32;0,35;0,30;2,22;7,15;12,10;20,5;27,2;35,0;42,0" o:connectangles="0,0,0,0,0,0,0,0,0,0,0,0,0"/>
                        </v:shape>
                        <v:shape id="Freeform 444" o:spid="_x0000_s1267" style="position:absolute;left:6650;top:1202;width:77;height:98;visibility:visible;mso-wrap-style:square;v-text-anchor:top" coordsize="77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AJ9MYA&#10;AADdAAAADwAAAGRycy9kb3ducmV2LnhtbESPQWvCQBSE7wX/w/KE3uom2lqJbkQDLV48VKvnR/Y1&#10;m5p9G7JbTf31rlDocZj5ZpjFsreNOFPna8cK0lECgrh0uuZKwef+7WkGwgdkjY1jUvBLHpb54GGB&#10;mXYX/qDzLlQilrDPUIEJoc2k9KUhi37kWuLofbnOYoiyq6Tu8BLLbSPHSTKVFmuOCwZbKgyVp92P&#10;VTCepddDXWz67cQU7n39fazoYJV6HParOYhAffgP/9EbHbnXl2e4v4lPQO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AJ9MYAAADdAAAADwAAAAAAAAAAAAAAAACYAgAAZHJz&#10;L2Rvd25yZXYueG1sUEsFBgAAAAAEAAQA9QAAAIsDAAAAAA==&#10;" path="m42,60l77,,42,60xm42,60l35,78,27,88r-7,5l15,95,7,98,,98,,90,3,83,7,75r5,-5l17,65r8,-2l35,60r7,xe" fillcolor="#f3be00" stroked="f">
                          <v:path arrowok="t" o:connecttype="custom" o:connectlocs="42,60;77,0;42,60;42,60;35,78;27,88;20,93;15,95;7,98;0,98;0,90;3,83;7,75;12,70;17,65;25,63;35,60;42,60" o:connectangles="0,0,0,0,0,0,0,0,0,0,0,0,0,0,0,0,0,0"/>
                          <o:lock v:ext="edit" verticies="t"/>
                        </v:shape>
                        <v:shape id="Freeform 445" o:spid="_x0000_s1268" style="position:absolute;left:6692;top:1202;width:35;height:60;visibility:visible;mso-wrap-style:square;v-text-anchor:top" coordsize="3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uZa8YA&#10;AADdAAAADwAAAGRycy9kb3ducmV2LnhtbESPS2vDMBCE74X8B7GB3ho5BrfBjRKKIaEXF5rkkOPW&#10;Wj+otTKW/Eh+fVUo9DjMzDfMdj+bVozUu8aygvUqAkFcWN1wpeByPjxtQDiPrLG1TApu5GC/Wzxs&#10;MdV24k8aT74SAcIuRQW1910qpStqMuhWtiMOXml7gz7IvpK6xynATSvjKHqWBhsOCzV2lNVUfJ8G&#10;o6BxR0yG/M4f2XT5yg5JeaW8VOpxOb+9gvA0+//wX/tdK4hfkgR+34QnIH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EuZa8YAAADdAAAADwAAAAAAAAAAAAAAAACYAgAAZHJz&#10;L2Rvd25yZXYueG1sUEsFBgAAAAAEAAQA9QAAAIsDAAAAAA==&#10;" path="m,60l35,,,60xe" filled="f" strokecolor="#e15520" strokeweight="0">
                          <v:path arrowok="t" o:connecttype="custom" o:connectlocs="0,60;35,0;0,60" o:connectangles="0,0,0"/>
                        </v:shape>
                        <v:shape id="Freeform 446" o:spid="_x0000_s1269" style="position:absolute;left:6650;top:1262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d288kA&#10;AADdAAAADwAAAGRycy9kb3ducmV2LnhtbESP3UrDQBSE7wXfYTkFb8RuLG21abelVIX+UNSmen3I&#10;HrPB7NmQXZv49t2C4OUwM98ws0VnK3GixpeOFdz3ExDEudMlFwqO2cvdIwgfkDVWjknBL3lYzK+v&#10;Zphq1/I7nQ6hEBHCPkUFJoQ6ldLnhiz6vquJo/flGoshyqaQusE2wm0lB0kylhZLjgsGa1oZyr8P&#10;P1bBvstuh59m+7F7tu3wbb3NXjeTJ6Vuet1yCiJQF/7Df+21VjB4GI3h8iY+ATk/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ed288kAAADdAAAADwAAAAAAAAAAAAAAAACYAgAA&#10;ZHJzL2Rvd25yZXYueG1sUEsFBgAAAAAEAAQA9QAAAI4DAAAAAA==&#10;" path="m42,l35,18,27,28r-7,5l15,35,7,38,,38,,30,3,23,7,15r5,-5l17,5,25,3,35,r7,xe" filled="f" strokecolor="#e15520" strokeweight="0">
                          <v:path arrowok="t" o:connecttype="custom" o:connectlocs="42,0;35,18;27,28;20,33;15,35;7,38;0,38;0,30;3,23;7,15;12,10;17,5;25,3;35,0;42,0" o:connectangles="0,0,0,0,0,0,0,0,0,0,0,0,0,0,0"/>
                        </v:shape>
                        <v:shape id="Freeform 447" o:spid="_x0000_s1270" style="position:absolute;left:6662;top:1168;width:87;height:94;visibility:visible;mso-wrap-style:square;v-text-anchor:top" coordsize="8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PxJsYA&#10;AADdAAAADwAAAGRycy9kb3ducmV2LnhtbESPS2/CMBCE70j8B2sr9QYOqSgoxSCUvjjyunBbxds4&#10;JV6nsQuBX18jVeI4mp1vdmaLztbiRK2vHCsYDRMQxIXTFZcK9rv3wRSED8gaa8ek4EIeFvN+b4aZ&#10;dmfe0GkbShEh7DNUYEJoMil9YciiH7qGOHpfrrUYomxLqVs8R7itZZokz9JixbHBYEO5oeK4/bXx&#10;jfX1eBm/mZ/84/B5TUf5Kz+Fb6UeH7rlC4hAXbgf/6dXWkE6GU/gtiYi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7PxJsYAAADdAAAADwAAAAAAAAAAAAAAAACYAgAAZHJz&#10;L2Rvd25yZXYueG1sUEsFBgAAAAAEAAQA9QAAAIsDAAAAAA==&#10;" path="m45,59l87,,45,59xm45,59l38,74,28,84r-5,5l15,92,8,94,,94,3,87,5,79,8,72r5,-5l20,62r8,-3l35,57r10,2xe" fillcolor="#f3be00" stroked="f">
                          <v:path arrowok="t" o:connecttype="custom" o:connectlocs="45,59;87,0;45,59;45,59;38,74;28,84;23,89;15,92;8,94;0,94;3,87;5,79;8,72;13,67;20,62;28,59;35,57;45,59" o:connectangles="0,0,0,0,0,0,0,0,0,0,0,0,0,0,0,0,0,0"/>
                          <o:lock v:ext="edit" verticies="t"/>
                        </v:shape>
                        <v:shape id="Freeform 448" o:spid="_x0000_s1271" style="position:absolute;left:6707;top:1168;width:42;height:59;visibility:visible;mso-wrap-style:square;v-text-anchor:top" coordsize="4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u4z8MA&#10;AADdAAAADwAAAGRycy9kb3ducmV2LnhtbERPzWrCQBC+F3yHZQRvdWOgrUTXoFKlUC+JPsCQHZNg&#10;djZkNzHp03cPhR4/vv9tOppGDNS52rKC1TICQVxYXXOp4HY9va5BOI+ssbFMCiZykO5mL1tMtH1y&#10;RkPuSxFC2CWooPK+TaR0RUUG3dK2xIG7286gD7Arpe7wGcJNI+MoepcGaw4NFbZ0rKh45L1RYL7d&#10;cHmc+6mcfE+n++X6mR1+lFrMx/0GhKfR/4v/3F9aQfzxFuaGN+EJ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u4z8MAAADdAAAADwAAAAAAAAAAAAAAAACYAgAAZHJzL2Rv&#10;d25yZXYueG1sUEsFBgAAAAAEAAQA9QAAAIgDAAAAAA==&#10;" path="m,59l42,,,59xe" filled="f" strokecolor="#e15520" strokeweight="0">
                          <v:path arrowok="t" o:connecttype="custom" o:connectlocs="0,59;42,0;0,59" o:connectangles="0,0,0"/>
                        </v:shape>
                        <v:shape id="Freeform 449" o:spid="_x0000_s1272" style="position:absolute;left:6662;top:1225;width:45;height:37;visibility:visible;mso-wrap-style:square;v-text-anchor:top" coordsize="45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qAYscA&#10;AADdAAAADwAAAGRycy9kb3ducmV2LnhtbESPQWsCMRSE74X+h/AK3jS7grbdGkUFxR4Kre2hx9fN&#10;62Y1eVmSqNt/3xSEHoeZ+YaZLXpnxZlCbD0rKEcFCOLa65YbBR/vm+EDiJiQNVrPpOCHIizmtzcz&#10;rLS/8Bud96kRGcKxQgUmpa6SMtaGHMaR74iz9+2Dw5RlaKQOeMlwZ+W4KKbSYct5wWBHa0P1cX9y&#10;Cr7WL6vnsjhudzaYw0FON6/lp1VqcNcvn0Ak6tN/+NreaQXj+8kj/L3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agGLHAAAA3QAAAA8AAAAAAAAAAAAAAAAAmAIAAGRy&#10;cy9kb3ducmV2LnhtbFBLBQYAAAAABAAEAPUAAACMAwAAAAA=&#10;" path="m45,2l38,17,28,27r-5,5l15,35,8,37,,37,3,30,5,22,8,15r5,-5l20,5,28,2,35,,45,2xe" filled="f" strokecolor="#e15520" strokeweight="0">
                          <v:path arrowok="t" o:connecttype="custom" o:connectlocs="45,2;38,17;28,27;23,32;15,35;8,37;0,37;3,30;5,22;8,15;13,10;20,5;28,2;35,0;45,2" o:connectangles="0,0,0,0,0,0,0,0,0,0,0,0,0,0,0"/>
                        </v:shape>
                        <v:shape id="Freeform 450" o:spid="_x0000_s1273" style="position:absolute;left:6677;top:1138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qkv8MA&#10;AADdAAAADwAAAGRycy9kb3ducmV2LnhtbERPyWrDMBC9B/oPYgq9JXJN4gY3SiiB0NJLs5HzYE0s&#10;U2tkW6rt5uurQ6DHx9tXm9HWoqfOV44VPM8SEMSF0xWXCs6n3XQJwgdkjbVjUvBLHjbrh8kKc+0G&#10;PlB/DKWIIexzVGBCaHIpfWHIop+5hjhyV9dZDBF2pdQdDjHc1jJNkkxarDg2GGxoa6j4Pv5YBZ9f&#10;t/n7nM3hshiacM36dt9WmVJPj+PbK4hAY/gX390fWkH6ksX98U18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qkv8MAAADdAAAADwAAAAAAAAAAAAAAAACYAgAAZHJzL2Rv&#10;d25yZXYueG1sUEsFBgAAAAAEAAQA9QAAAIgDAAAAAA==&#10;" path="m43,54l80,,43,54xm43,54l35,69,28,82r-8,5l15,89,8,92,,92,,84,3,77,8,69r5,-5l18,59r7,-2l33,54r10,xe" fillcolor="#f3be00" stroked="f">
                          <v:path arrowok="t" o:connecttype="custom" o:connectlocs="43,54;80,0;43,54;43,54;35,69;28,82;20,87;15,89;8,92;0,92;0,84;3,77;8,69;13,64;18,59;25,57;33,54;43,54" o:connectangles="0,0,0,0,0,0,0,0,0,0,0,0,0,0,0,0,0,0"/>
                          <o:lock v:ext="edit" verticies="t"/>
                        </v:shape>
                        <v:shape id="Freeform 451" o:spid="_x0000_s1274" style="position:absolute;left:6720;top:1138;width:37;height:54;visibility:visible;mso-wrap-style:square;v-text-anchor:top" coordsize="3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zpH8QA&#10;AADdAAAADwAAAGRycy9kb3ducmV2LnhtbESPzarCMBSE94LvEI7gRjS1iyrVKHpBEFxdfxbujs2x&#10;LTYnpcnV6tPfCILLYWa+YebL1lTiTo0rLSsYjyIQxJnVJecKjofNcArCeWSNlWVS8CQHy0W3M8dU&#10;2wf/0n3vcxEg7FJUUHhfp1K6rCCDbmRr4uBdbWPQB9nkUjf4CHBTyTiKEmmw5LBQYE0/BWW3/Z8J&#10;lMG18tMyidct2nPCcjd4nS5K9XvtagbCU+u/4U97qxXEk2QM7zfhCc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s6R/EAAAA3QAAAA8AAAAAAAAAAAAAAAAAmAIAAGRycy9k&#10;b3ducmV2LnhtbFBLBQYAAAAABAAEAPUAAACJAwAAAAA=&#10;" path="m,54l37,,,54xe" filled="f" strokecolor="#e15520" strokeweight="0">
                          <v:path arrowok="t" o:connecttype="custom" o:connectlocs="0,54;37,0;0,54" o:connectangles="0,0,0"/>
                        </v:shape>
                        <v:shape id="Freeform 452" o:spid="_x0000_s1275" style="position:absolute;left:6677;top:1192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O3mcYA&#10;AADdAAAADwAAAGRycy9kb3ducmV2LnhtbESPzWrDMBCE74W+g9hAb40cH5LiRAnBtKX0UNr83DfW&#10;xnJirYylWu7bV4VCjsPMfMOsNqNtxUC9bxwrmE0zEMSV0w3XCg77l8cnED4ga2wdk4If8rBZ39+t&#10;sNAu8hcNu1CLBGFfoAITQldI6StDFv3UdcTJO7veYkiyr6XuMSa4bWWeZXNpseG0YLCj0lB13X1b&#10;Bb6JXWneF/Y5fpwun3E4lq/lTKmHybhdggg0hlv4v/2mFeSLeQ5/b9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O3mcYAAADdAAAADwAAAAAAAAAAAAAAAACYAgAAZHJz&#10;L2Rvd25yZXYueG1sUEsFBgAAAAAEAAQA9QAAAIsDAAAAAA==&#10;" path="m43,l35,15,28,28r-8,5l15,35,8,38,,38,,30,3,23,8,15r5,-5l18,5,25,3,33,,43,xe" filled="f" strokecolor="#e15520" strokeweight="0">
                          <v:path arrowok="t" o:connecttype="custom" o:connectlocs="43,0;35,15;28,28;20,33;15,35;8,38;0,38;0,30;3,23;8,15;13,10;18,5;25,3;33,0;43,0" o:connectangles="0,0,0,0,0,0,0,0,0,0,0,0,0,0,0"/>
                        </v:shape>
                        <v:shape id="Freeform 453" o:spid="_x0000_s1276" style="position:absolute;left:6692;top:1090;width:75;height:100;visibility:visible;mso-wrap-style:square;v-text-anchor:top" coordsize="7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/FXMcA&#10;AADdAAAADwAAAGRycy9kb3ducmV2LnhtbESPX0vDQBDE34V+h2MLvkh7sUpt016LCIogtNiKfV1y&#10;2yQ0txdya/58e08Q+jjMzG+Y9bZ3lWqpCaVnA/fTBBRx5m3JuYGv4+tkASoIssXKMxkYKMB2M7pZ&#10;Y2p9x5/UHiRXEcIhRQOFSJ1qHbKCHIapr4mjd/aNQ4myybVtsItwV+lZksy1w5LjQoE1vRSUXQ4/&#10;zoA8lstu/3F3GhZvw65vsyUl32LM7bh/XoES6uUa/m+/WwOzp/kD/L2JT0B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/xVzHAAAA3QAAAA8AAAAAAAAAAAAAAAAAmAIAAGRy&#10;cy9kb3ducmV2LnhtbFBLBQYAAAAABAAEAPUAAACMAwAAAAA=&#10;" path="m43,63l75,,43,63xm43,63l38,80,28,90r-5,5l15,97r-7,3l,100,,92,3,85,8,78r5,-5l18,68r7,-3l35,63r8,xe" fillcolor="#f3be00" stroked="f">
                          <v:path arrowok="t" o:connecttype="custom" o:connectlocs="43,63;75,0;43,63;43,63;38,80;28,90;23,95;15,97;8,100;0,100;0,92;3,85;8,78;13,73;18,68;25,65;35,63;43,63" o:connectangles="0,0,0,0,0,0,0,0,0,0,0,0,0,0,0,0,0,0"/>
                          <o:lock v:ext="edit" verticies="t"/>
                        </v:shape>
                        <v:shape id="Freeform 454" o:spid="_x0000_s1277" style="position:absolute;left:6735;top:1090;width:32;height:63;visibility:visible;mso-wrap-style:square;v-text-anchor:top" coordsize="3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kLBsUA&#10;AADdAAAADwAAAGRycy9kb3ducmV2LnhtbESPS2vCQBSF94L/YbhCd3WilViio4ggtm6KWhfurpmb&#10;B2buhMyoyb93CgWXh/P4OPNlaypxp8aVlhWMhhEI4tTqknMFv8fN+ycI55E1VpZJQUcOlot+b46J&#10;tg/e0/3gcxFG2CWooPC+TqR0aUEG3dDWxMHLbGPQB9nkUjf4COOmkuMoiqXBkgOhwJrWBaXXw80E&#10;7u2ylln9EWeTc7nbVqfu++faKfU2aFczEJ5a/wr/t7+0gvE0nsDfm/AE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aQsGxQAAAN0AAAAPAAAAAAAAAAAAAAAAAJgCAABkcnMv&#10;ZG93bnJldi54bWxQSwUGAAAAAAQABAD1AAAAigMAAAAA&#10;" path="m,63l32,,,63xe" filled="f" strokecolor="#e15520" strokeweight="0">
                          <v:path arrowok="t" o:connecttype="custom" o:connectlocs="0,63;32,0;0,63" o:connectangles="0,0,0"/>
                        </v:shape>
                        <v:shape id="Freeform 455" o:spid="_x0000_s1278" style="position:absolute;left:6692;top:115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9i+sMA&#10;AADdAAAADwAAAGRycy9kb3ducmV2LnhtbESPzarCMBSE94LvEI7gTlMFf6hGES+CLm3duDs0x7a2&#10;OSlNbq1vb4QLdznMzDfMdt+bWnTUutKygtk0AkGcWV1yruCWniZrEM4ja6wtk4I3OdjvhoMtxtq+&#10;+Epd4nMRIOxiVFB438RSuqwgg25qG+LgPWxr0AfZ5lK3+ApwU8t5FC2lwZLDQoENHQvKquTXKHis&#10;LrZ6nmddgtXd/7zX6f3EqVLjUX/YgPDU+//wX/usFcxXywV834QnIH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9i+sMAAADdAAAADwAAAAAAAAAAAAAAAACYAgAAZHJzL2Rv&#10;d25yZXYueG1sUEsFBgAAAAAEAAQA9QAAAIgDAAAAAA==&#10;" path="m43,l38,17,28,27r-5,5l15,34,8,37,,37,,29,3,22,8,15r5,-5l18,5,25,2,35,r8,xe" filled="f" strokecolor="#e15520" strokeweight="0">
                          <v:path arrowok="t" o:connecttype="custom" o:connectlocs="43,0;38,17;28,27;23,32;15,34;8,37;0,37;0,29;3,22;8,15;13,10;18,5;25,2;35,0;43,0" o:connectangles="0,0,0,0,0,0,0,0,0,0,0,0,0,0,0"/>
                        </v:shape>
                        <v:shape id="Freeform 456" o:spid="_x0000_s1279" style="position:absolute;left:6702;top:1043;width:65;height:117;visibility:visible;mso-wrap-style:square;v-text-anchor:top" coordsize="6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+Xz8UA&#10;AADdAAAADwAAAGRycy9kb3ducmV2LnhtbESPQWsCMRSE74X+h/AEbzWrh9VujWJbRE+FuoLX5+Z1&#10;s23ysmyirv76piD0OMzMN8x82TsrztSFxrOC8SgDQVx53XCtYF+un2YgQkTWaD2TgisFWC4eH+ZY&#10;aH/hTzrvYi0ShEOBCkyMbSFlqAw5DCPfEifvy3cOY5JdLXWHlwR3Vk6yLJcOG04LBlt6M1T97E5O&#10;QXl4/bBh82xW6N6PmzLepnv7rdRw0K9eQETq43/43t5qBZNpnsPfm/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v5fPxQAAAN0AAAAPAAAAAAAAAAAAAAAAAJgCAABkcnMv&#10;ZG93bnJldi54bWxQSwUGAAAAAAQABAD1AAAAigMAAAAA&#10;" path="m37,70l65,,37,70xm37,70l33,87r-8,15l20,107r-5,5l8,115,,117,,107r3,-7l5,92r5,-7l15,77r8,-2l30,72r7,-2xe" fillcolor="#f3be00" stroked="f">
                          <v:path arrowok="t" o:connecttype="custom" o:connectlocs="37,70;65,0;37,70;37,70;33,87;25,102;20,107;15,112;8,115;0,117;0,107;3,100;5,92;10,85;15,77;23,75;30,72;37,70" o:connectangles="0,0,0,0,0,0,0,0,0,0,0,0,0,0,0,0,0,0"/>
                          <o:lock v:ext="edit" verticies="t"/>
                        </v:shape>
                        <v:shape id="Freeform 457" o:spid="_x0000_s1280" style="position:absolute;left:6739;top:1043;width:28;height:70;visibility:visible;mso-wrap-style:square;v-text-anchor:top" coordsize="2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3PlMcA&#10;AADdAAAADwAAAGRycy9kb3ducmV2LnhtbESPQWvCQBSE70L/w/IKXqRumoKR6ColRbCFgqYePD6z&#10;z2xo9m3Irpr++26h4HGYmW+Y5XqwrbhS7xvHCp6nCQjiyumGawWHr83THIQPyBpbx6TghzysVw+j&#10;Jeba3XhP1zLUIkLY56jAhNDlUvrKkEU/dR1x9M6utxii7Gupe7xFuG1lmiQzabHhuGCwo8JQ9V1e&#10;rIKXeT1JjuVHhjv7OUze9Kkw7yelxo/D6wJEoCHcw//trVaQZrMM/t7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4tz5THAAAA3QAAAA8AAAAAAAAAAAAAAAAAmAIAAGRy&#10;cy9kb3ducmV2LnhtbFBLBQYAAAAABAAEAPUAAACMAwAAAAA=&#10;" path="m,70l28,,,70xe" filled="f" strokecolor="#e15520" strokeweight="0">
                          <v:path arrowok="t" o:connecttype="custom" o:connectlocs="0,70;28,0;0,70" o:connectangles="0,0,0"/>
                        </v:shape>
                        <v:shape id="Freeform 458" o:spid="_x0000_s1281" style="position:absolute;left:6702;top:1113;width:37;height:47;visibility:visible;mso-wrap-style:square;v-text-anchor:top" coordsize="3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w7HsQA&#10;AADdAAAADwAAAGRycy9kb3ducmV2LnhtbERPy2rCQBTdF/oPwy10VycNGCV1DFEodNn6wC5vM7dJ&#10;bOZOnJlq8vfOQnB5OO9FMZhOnMn51rKC10kCgriyuuVawW77/jIH4QOyxs4yKRjJQ7F8fFhgru2F&#10;v+i8CbWIIexzVNCE0OdS+qohg35ie+LI/VpnMEToaqkdXmK46WSaJJk02HJsaLCndUPV3+bfKDjo&#10;n9Xn6bDbl+n39DR14zHM66NSz09D+QYi0BDu4pv7QytIZ1mcG9/EJ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MOx7EAAAA3QAAAA8AAAAAAAAAAAAAAAAAmAIAAGRycy9k&#10;b3ducmV2LnhtbFBLBQYAAAAABAAEAPUAAACJAwAAAAA=&#10;" path="m37,l33,17,25,32r-5,5l15,42,8,45,,47,,37,3,30,5,22r5,-7l15,7,23,5,30,2,37,xe" filled="f" strokecolor="#e15520" strokeweight="0">
                          <v:path arrowok="t" o:connecttype="custom" o:connectlocs="37,0;33,17;25,32;20,37;15,42;8,45;0,47;0,37;3,30;5,22;10,15;15,7;23,5;30,2;37,0" o:connectangles="0,0,0,0,0,0,0,0,0,0,0,0,0,0,0"/>
                        </v:shape>
                        <v:shape id="Freeform 459" o:spid="_x0000_s1282" style="position:absolute;left:6635;top:1255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TfRsYA&#10;AADdAAAADwAAAGRycy9kb3ducmV2LnhtbESPS2vDMBCE74X8B7GB3ho5oeThWg4mD2jpqUma82Jt&#10;bVNp5VhK7P77qhDocZiZb5hsPVgjbtT5xrGC6SQBQVw63XCl4HTcPy1B+ICs0TgmBT/kYZ2PHjJM&#10;tev5g26HUIkIYZ+igjqENpXSlzVZ9BPXEkfvy3UWQ5RdJXWHfYRbI2dJMpcWG44LNba0qan8Plyt&#10;guK9YrM9r5btVJ53b5emN8+fhVKP46F4ARFoCP/he/tVK5gt5iv4exOfgM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TfRsYAAADdAAAADwAAAAAAAAAAAAAAAACYAgAAZHJz&#10;L2Rvd25yZXYueG1sUEsFBgAAAAAEAAQA9QAAAIsDAAAAAA==&#10;" path="m5,r8,12l18,27r,13l13,55,8,52,5,45,3,37,,30,,22,,15,3,7,5,xe" fillcolor="#f3be00" stroked="f">
                          <v:path arrowok="t" o:connecttype="custom" o:connectlocs="5,0;13,12;18,27;18,40;13,55;8,52;5,45;3,37;0,30;0,22;0,15;3,7;5,0" o:connectangles="0,0,0,0,0,0,0,0,0,0,0,0,0"/>
                        </v:shape>
                        <v:shape id="Freeform 460" o:spid="_x0000_s1283" style="position:absolute;left:6635;top:1255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6am8MA&#10;AADdAAAADwAAAGRycy9kb3ducmV2LnhtbERPzWrCQBC+C77DMgUvUjdaSNrUVVSw2JOofYAhO01C&#10;s7MhO2r06d2D0OPH9z9f9q5RF+pC7dnAdJKAIi68rbk08HPavr6DCoJssfFMBm4UYLkYDuaYW3/l&#10;A12OUqoYwiFHA5VIm2sdioocholviSP36zuHEmFXatvhNYa7Rs+SJNUOa44NFba0qaj4O56dgXQj&#10;5Xd6uzfj+3S9X7c7edt+fRgzeulXn6CEevkXP907a2CWZXF/fBOfgF4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6am8MAAADdAAAADwAAAAAAAAAAAAAAAACYAgAAZHJzL2Rv&#10;d25yZXYueG1sUEsFBgAAAAAEAAQA9QAAAIgDAAAAAA==&#10;" path="m5,r8,12l18,27r,13l13,55,8,52,5,45,3,37,,30,,22,,15,3,7,5,e" filled="f" strokecolor="#e15520" strokeweight="0">
                          <v:path arrowok="t" o:connecttype="custom" o:connectlocs="5,0;13,12;18,27;18,40;13,55;8,52;5,45;3,37;0,30;0,22;0,15;3,7;5,0" o:connectangles="0,0,0,0,0,0,0,0,0,0,0,0,0"/>
                        </v:shape>
                        <v:shape id="Freeform 461" o:spid="_x0000_s1284" style="position:absolute;left:6618;top:1215;width:17;height:127;visibility:visible;mso-wrap-style:square;v-text-anchor:top" coordsize="1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QLC8YA&#10;AADdAAAADwAAAGRycy9kb3ducmV2LnhtbESPQWvCQBSE74L/YXkFb3WjYJXoKkURcrFQFUpvL9ln&#10;Es2+jdk1Sf99t1DwOMzMN8xq05tKtNS40rKCyTgCQZxZXXKu4Hzavy5AOI+ssbJMCn7IwWY9HKww&#10;1rbjT2qPPhcBwi5GBYX3dSylywoy6Ma2Jg7exTYGfZBNLnWDXYCbSk6j6E0aLDksFFjTtqDsdnwY&#10;BclHkqbnw+Xrfr8l7VXKWbdLv5UavfTvSxCeev8M/7cTrWA6n0/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6QLC8YAAADdAAAADwAAAAAAAAAAAAAAAACYAgAAZHJz&#10;L2Rvd25yZXYueG1sUEsFBgAAAAAEAAQA9QAAAIsDAAAAAA==&#10;" path="m7,70r8,12l17,97r,15l12,127,7,122,5,117,2,110,,102,,92,2,85,5,77,7,70xm7,70l15,,7,70xe" fillcolor="#f3be00" stroked="f">
                          <v:path arrowok="t" o:connecttype="custom" o:connectlocs="7,70;15,82;17,97;17,112;12,127;7,122;5,117;2,110;0,102;0,92;2,85;5,77;7,70;7,70;15,0;7,70" o:connectangles="0,0,0,0,0,0,0,0,0,0,0,0,0,0,0,0"/>
                          <o:lock v:ext="edit" verticies="t"/>
                        </v:shape>
                        <v:shape id="Freeform 462" o:spid="_x0000_s1285" style="position:absolute;left:6618;top:1285;width:17;height:57;visibility:visible;mso-wrap-style:square;v-text-anchor:top" coordsize="1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ihoMEA&#10;AADdAAAADwAAAGRycy9kb3ducmV2LnhtbESPzarCMBSE94LvEI7gTlO78KfXKCIKd+vPAxya06bX&#10;5qQ0sa1vfyMILoeZ+YbZ7gdbi45aXzlWsJgnIIhzpysuFdxv59kahA/IGmvHpOBFHva78WiLmXY9&#10;X6i7hlJECPsMFZgQmkxKnxuy6OeuIY5e4VqLIcq2lLrFPsJtLdMkWUqLFccFgw0dDeWP69Mq+Auv&#10;y329OFncFM+uqI4bY3ut1HQyHH5ABBrCN/xp/2oF6WqVwvtNfAJy9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YoaDBAAAA3QAAAA8AAAAAAAAAAAAAAAAAmAIAAGRycy9kb3du&#10;cmV2LnhtbFBLBQYAAAAABAAEAPUAAACGAwAAAAA=&#10;" path="m7,r8,12l17,27r,15l12,57,7,52,5,47,2,40,,32,,22,2,15,5,7,7,xe" filled="f" strokecolor="#e15520" strokeweight="0">
                          <v:path arrowok="t" o:connecttype="custom" o:connectlocs="7,0;15,12;17,27;17,42;12,57;7,52;5,47;2,40;0,32;0,22;2,15;5,7;7,0" o:connectangles="0,0,0,0,0,0,0,0,0,0,0,0,0"/>
                        </v:shape>
                        <v:shape id="Freeform 463" o:spid="_x0000_s1286" style="position:absolute;left:6625;top:1215;width:8;height:70;visibility:visible;mso-wrap-style:square;v-text-anchor:top" coordsize="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JncsgA&#10;AADdAAAADwAAAGRycy9kb3ducmV2LnhtbESPT2vCQBTE7wW/w/KEXopuaqRK6ioitJUepP47eHtk&#10;X7PR7NuQ3Zr47btCocdhZn7DzBadrcSVGl86VvA8TEAQ506XXCg47N8GUxA+IGusHJOCG3lYzHsP&#10;M8y0a3lL110oRISwz1CBCaHOpPS5IYt+6Gri6H27xmKIsimkbrCNcFvJUZK8SIslxwWDNa0M5Zfd&#10;j1VwMuP0fXkuV5/T9uifNtv0JL8+lHrsd8tXEIG68B/+a6+1gtFkksL9TXwCcv4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4mdyyAAAAN0AAAAPAAAAAAAAAAAAAAAAAJgCAABk&#10;cnMvZG93bnJldi54bWxQSwUGAAAAAAQABAD1AAAAjQMAAAAA&#10;" path="m,70l8,,,70e" filled="f" strokecolor="#e15520" strokeweight="0">
                          <v:path arrowok="t" o:connecttype="custom" o:connectlocs="0,70;8,0;0,70" o:connectangles="0,0,0"/>
                        </v:shape>
                        <v:shape id="Freeform 464" o:spid="_x0000_s1287" style="position:absolute;left:6648;top:1225;width:19;height:52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nz8YA&#10;AADdAAAADwAAAGRycy9kb3ducmV2LnhtbESP0WrCQBRE34X+w3ILvohuqlI1dZUoCNWqoPUDLtlr&#10;Epq9G7Krpn/vCoKPw8ycYabzxpTiSrUrLCv46EUgiFOrC84UnH5X3TEI55E1lpZJwT85mM/eWlOM&#10;tb3xga5Hn4kAYRejgtz7KpbSpTkZdD1bEQfvbGuDPsg6k7rGW4CbUvaj6FMaLDgs5FjRMqf073gx&#10;Cn4ma7lPOttksDLZIDkvdie7mSjVfm+SLxCeGv8KP9vfWkF/NBrC4014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Onz8YAAADdAAAADwAAAAAAAAAAAAAAAACYAgAAZHJz&#10;L2Rvd25yZXYueG1sUEsFBgAAAAAEAAQA9QAAAIsDAAAAAA==&#10;" path="m5,r9,12l17,25r2,15l14,52,9,50,5,45,2,37,,30,,22,,15,,7,5,xe" fillcolor="#f3be00" stroked="f">
                          <v:path arrowok="t" o:connecttype="custom" o:connectlocs="5,0;14,12;17,25;19,40;14,52;9,50;5,45;2,37;0,30;0,22;0,15;0,7;5,0" o:connectangles="0,0,0,0,0,0,0,0,0,0,0,0,0"/>
                        </v:shape>
                        <v:shape id="Freeform 465" o:spid="_x0000_s1288" style="position:absolute;left:6648;top:1225;width:19;height:52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x1aMYA&#10;AADdAAAADwAAAGRycy9kb3ducmV2LnhtbESPT2vCQBTE74LfYXlCb7pRY7Spq4hUKOLFP3h+zT6T&#10;1OzbmN1q/PbdQqHHYWZ+w8yXranEnRpXWlYwHEQgiDOrS84VnI6b/gyE88gaK8uk4EkOlotuZ46p&#10;tg/e0/3gcxEg7FJUUHhfp1K6rCCDbmBr4uBdbGPQB9nkUjf4CHBTyVEUJdJgyWGhwJrWBWXXw7dR&#10;EF/i81fyTMb7nY7Lzec2edXvN6Veeu3qDYSn1v+H/9ofWsFoOp3A75vw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x1aMYAAADdAAAADwAAAAAAAAAAAAAAAACYAgAAZHJz&#10;L2Rvd25yZXYueG1sUEsFBgAAAAAEAAQA9QAAAIsDAAAAAA==&#10;" path="m5,r9,12l17,25r2,15l14,52,9,50,5,45,2,37,,30,,22,,15,,7,5,e" filled="f" strokecolor="#e15520" strokeweight="0">
                          <v:path arrowok="t" o:connecttype="custom" o:connectlocs="5,0;14,12;17,25;19,40;14,52;9,50;5,45;2,37;0,30;0,22;0,15;0,7;5,0" o:connectangles="0,0,0,0,0,0,0,0,0,0,0,0,0"/>
                        </v:shape>
                        <v:shape id="Freeform 466" o:spid="_x0000_s1289" style="position:absolute;left:6653;top:1158;width:1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hP/scA&#10;AADdAAAADwAAAGRycy9kb3ducmV2LnhtbESPQWvCQBSE74X+h+UVvNVNBI3GbKQoFm9FDYq3R/Y1&#10;SZt9G7JbTfvr3UKhx2FmvmGy1WBacaXeNZYVxOMIBHFpdcOVguK4fZ6DcB5ZY2uZFHyTg1X++JBh&#10;qu2N93Q9+EoECLsUFdTed6mUrqzJoBvbjjh477Y36IPsK6l7vAW4aeUkimbSYMNhocaO1jWVn4cv&#10;o+BtepE/8cduM8TFnF5PZZycF1ulRk/DyxKEp8H/h//aO61gkiQz+H0TnoDM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4T/7HAAAA3QAAAA8AAAAAAAAAAAAAAAAAmAIAAGRy&#10;cy9kb3ducmV2LnhtbFBLBQYAAAAABAAEAPUAAACMAwAAAAA=&#10;" path="m,67l,,,67xe" fillcolor="#f3be00" stroked="f">
                          <v:path arrowok="t" o:connecttype="custom" o:connectlocs="0,67;0,0;0,67" o:connectangles="0,0,0"/>
                        </v:shape>
                        <v:shape id="Freeform 467" o:spid="_x0000_s1290" style="position:absolute;left:6653;top:1158;width:1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9f3cYA&#10;AADdAAAADwAAAGRycy9kb3ducmV2LnhtbESPT2vCQBTE70K/w/IKvUiziQcjqauIWOjBi8aDvT2y&#10;z/xp9m3Y3Wr89q5Q6HGYmd8wy/VoenEl51vLCrIkBUFcWd1yreBUfr4vQPiArLG3TAru5GG9epks&#10;sdD2xge6HkMtIoR9gQqaEIZCSl81ZNAndiCO3sU6gyFKV0vt8BbhppezNJ1Lgy3HhQYH2jZU/Rx/&#10;TaTo7xLL6T3bdX12wcO52+xdp9Tb67j5ABFoDP/hv/aXVjDL8xyeb+IT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9f3cYAAADdAAAADwAAAAAAAAAAAAAAAACYAgAAZHJz&#10;L2Rvd25yZXYueG1sUEsFBgAAAAAEAAQA9QAAAIsDAAAAAA==&#10;" path="m,67l,,,67xe" filled="f" strokecolor="#e15520" strokeweight="0">
                          <v:path arrowok="t" o:connecttype="custom" o:connectlocs="0,67;0,0;0,67" o:connectangles="0,0,0"/>
                        </v:shape>
                        <v:shape id="Freeform 468" o:spid="_x0000_s1291" style="position:absolute;left:6660;top:1190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yJV8IA&#10;AADdAAAADwAAAGRycy9kb3ducmV2LnhtbERP3WrCMBS+F3yHcITdaaqwOTqjiDCYF5O1+gCH5thG&#10;m5OaRNu9vbkY7PLj+19tBtuKB/lgHCuYzzIQxJXThmsFp+Pn9B1EiMgaW8ek4JcCbNbj0Qpz7Xou&#10;6FHGWqQQDjkqaGLscilD1ZDFMHMdceLOzluMCfpaao99CretXGTZm7RoODU02NGuoepa3q2C4nr+&#10;PpmiP5qDx/L2s93HC70q9TIZth8gIg3xX/zn/tIKFstlmpvepCc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zIlXwgAAAN0AAAAPAAAAAAAAAAAAAAAAAJgCAABkcnMvZG93&#10;bnJldi54bWxQSwUGAAAAAAQABAD1AAAAhwMAAAAA&#10;" path="m5,r7,12l17,25r3,12l15,52,10,47,7,42,2,35,,30,,22,,12,,5,5,xe" fillcolor="#f3be00" stroked="f">
                          <v:path arrowok="t" o:connecttype="custom" o:connectlocs="5,0;12,12;17,25;20,37;15,52;10,47;7,42;2,35;0,30;0,22;0,12;0,5;5,0" o:connectangles="0,0,0,0,0,0,0,0,0,0,0,0,0"/>
                        </v:shape>
                        <v:shape id="Freeform 469" o:spid="_x0000_s1292" style="position:absolute;left:6660;top:1190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i1zscA&#10;AADdAAAADwAAAGRycy9kb3ducmV2LnhtbESPS2/CMBCE70j9D9ZW4oLAIQcCKQbxUFEvVC0P9bqN&#10;t0lEvI5sF9J/X1dC6nE0M99o5svONOJKzteWFYxHCQjiwuqaSwWn4/NwCsIHZI2NZVLwQx6Wi4fe&#10;HHNtb/xO10MoRYSwz1FBFUKbS+mLigz6kW2Jo/dlncEQpSuldniLcNPINEkm0mDNcaHCljYVFZfD&#10;t1Hw5i7rwZmnOny8Zjt52u6bz1Qr1X/sVk8gAnXhP3xvv2gFaZbN4O9Nf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4tc7HAAAA3QAAAA8AAAAAAAAAAAAAAAAAmAIAAGRy&#10;cy9kb3ducmV2LnhtbFBLBQYAAAAABAAEAPUAAACMAwAAAAA=&#10;" path="m5,r7,12l17,25r3,12l15,52,10,47,7,42,2,35,,30,,22,,12,,5,5,e" filled="f" strokecolor="#e15520" strokeweight="0">
                          <v:path arrowok="t" o:connecttype="custom" o:connectlocs="5,0;12,12;17,25;20,37;15,52;10,47;7,42;2,35;0,30;0,22;0,12;0,5;5,0" o:connectangles="0,0,0,0,0,0,0,0,0,0,0,0,0"/>
                        </v:shape>
                        <v:shape id="Freeform 470" o:spid="_x0000_s1293" style="position:absolute;left:6660;top:112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qNXsIA&#10;AADdAAAADwAAAGRycy9kb3ducmV2LnhtbERP3WrCMBS+H+wdwhl4MzStlK5U0yLCZKA3Oh/g0Byb&#10;YnNSmkzbt18uBrv8+P639WR78aDRd44VpKsEBHHjdMetguv357IA4QOyxt4xKZjJQ129vmyx1O7J&#10;Z3pcQitiCPsSFZgQhlJK3xiy6FduII7czY0WQ4RjK/WIzxhue7lOklxa7Dg2GBxob6i5X36sgj71&#10;+bGYWxMO71k2365Nej+elFq8TbsNiEBT+Bf/ub+0gvVHEffHN/EJy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yo1ewgAAAN0AAAAPAAAAAAAAAAAAAAAAAJgCAABkcnMvZG93&#10;bnJldi54bWxQSwUGAAAAAAQABAD1AAAAhwMAAAAA&#10;" path="m2,65l,,2,65xe" fillcolor="#f3be00" stroked="f">
                          <v:path arrowok="t" o:connecttype="custom" o:connectlocs="2,65;0,0;2,65" o:connectangles="0,0,0"/>
                        </v:shape>
                        <v:shape id="Freeform 471" o:spid="_x0000_s1294" style="position:absolute;left:6660;top:112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Qa3cUA&#10;AADdAAAADwAAAGRycy9kb3ducmV2LnhtbESPUWvCMBSF3wf+h3CFvc1UGVOqqYyCMjaF6YbPl+Su&#10;LTY3Jclq/feLIOzxcM75Dme1HmwrevKhcaxgOslAEGtnGq4UfH9tnhYgQkQ22DomBVcKsC5GDyvM&#10;jbvwgfpjrESCcMhRQR1jl0sZdE0Ww8R1xMn7cd5iTNJX0ni8JLht5SzLXqTFhtNCjR2VNenz8dcq&#10;eHfoT/pjf+bd9lnvrp+lbA+lUo/j4XUJItIQ/8P39ptRMJsvpnB7k56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tBrdxQAAAN0AAAAPAAAAAAAAAAAAAAAAAJgCAABkcnMv&#10;ZG93bnJldi54bWxQSwUGAAAAAAQABAD1AAAAigMAAAAA&#10;" path="m2,65l,,2,65xe" filled="f" strokecolor="#e15520" strokeweight="0">
                          <v:path arrowok="t" o:connecttype="custom" o:connectlocs="2,65;0,0;2,65" o:connectangles="0,0,0"/>
                        </v:shape>
                        <v:shape id="Freeform 472" o:spid="_x0000_s1295" style="position:absolute;left:6670;top:115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p/GcYA&#10;AADdAAAADwAAAGRycy9kb3ducmV2LnhtbESPS2vCQBSF94L/YbiF7nTSgK1ER6m2UnHjo0VcXjK3&#10;STBzJ50ZTfz3TqHQ5eE8Ps503plaXMn5yrKCp2ECgji3uuJCwdfnajAG4QOyxtoyKbiRh/ms35ti&#10;pm3Le7oeQiHiCPsMFZQhNJmUPi/JoB/ahjh639YZDFG6QmqHbRw3tUyT5FkarDgSSmxoWVJ+PlxM&#10;5O62m3YxWrjRNpze8fxzfDMfR6UeH7rXCYhAXfgP/7XXWkH6Mk7h9018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p/GcYAAADdAAAADwAAAAAAAAAAAAAAAACYAgAAZHJz&#10;L2Rvd25yZXYueG1sUEsFBgAAAAAEAAQA9QAAAIsDAAAAAA==&#10;" path="m2,l12,13r8,14l20,40,17,55,12,50,7,45,5,40,2,32,,25,,17,,8,2,xe" fillcolor="#f3be00" stroked="f">
                          <v:path arrowok="t" o:connecttype="custom" o:connectlocs="2,0;12,13;20,27;20,40;17,55;12,50;7,45;5,40;2,32;0,25;0,17;0,8;2,0" o:connectangles="0,0,0,0,0,0,0,0,0,0,0,0,0"/>
                        </v:shape>
                        <v:shape id="Freeform 473" o:spid="_x0000_s1296" style="position:absolute;left:6670;top:115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wwvccA&#10;AADdAAAADwAAAGRycy9kb3ducmV2LnhtbESPQWvCQBSE74X+h+UVequbRprY1FWqRTAehETp+ZF9&#10;JqHZtyG71fjv3ULB4zAz3zDz5Wg6cabBtZYVvE4iEMSV1S3XCo6HzcsMhPPIGjvLpOBKDpaLx4c5&#10;ZtpeuKBz6WsRIOwyVNB432dSuqohg25ie+Lgnexg0Ac51FIPeAlw08k4ihJpsOWw0GBP64aqn/LX&#10;KNi8mWKb74pjvj9NV+/pVxxHybdSz0/j5wcIT6O/h//bW60gTmdT+HsTno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sML3HAAAA3QAAAA8AAAAAAAAAAAAAAAAAmAIAAGRy&#10;cy9kb3ducmV2LnhtbFBLBQYAAAAABAAEAPUAAACMAwAAAAA=&#10;" path="m2,l12,13r8,14l20,40,17,55,12,50,7,45,5,40,2,32,,25,,17,,8,2,xe" filled="f" strokecolor="#e15520" strokeweight="0">
                          <v:path arrowok="t" o:connecttype="custom" o:connectlocs="2,0;12,13;20,27;20,40;17,55;12,50;7,45;5,40;2,32;0,25;0,17;0,8;2,0" o:connectangles="0,0,0,0,0,0,0,0,0,0,0,0,0"/>
                        </v:shape>
                        <v:shape id="Freeform 474" o:spid="_x0000_s1297" style="position:absolute;left:6667;top:1088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LVgsUA&#10;AADdAAAADwAAAGRycy9kb3ducmV2LnhtbESPQWsCMRSE7wX/Q3iCl6JZpVTdGkUEoZVeVj20t8fm&#10;dbO4eVmSqOu/bwTB4zAz3zCLVWcbcSEfascKxqMMBHHpdM2VguNhO5yBCBFZY+OYFNwowGrZe1lg&#10;rt2VC7rsYyUShEOOCkyMbS5lKA1ZDCPXEifvz3mLMUlfSe3xmuC2kZMse5cWa04LBlvaGCpP+7NV&#10;sPuaHs28Kgra4c/8Fb9v3v1ulBr0u/UHiEhdfIYf7U+tYDKdvcH9TXo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YtWCxQAAAN0AAAAPAAAAAAAAAAAAAAAAAJgCAABkcnMv&#10;ZG93bnJldi54bWxQSwUGAAAAAAQABAD1AAAAigMAAAAA&#10;" path="m5,70l,,5,70xe" fillcolor="#f3be00" stroked="f">
                          <v:path arrowok="t" o:connecttype="custom" o:connectlocs="5,70;0,0;5,70" o:connectangles="0,0,0"/>
                        </v:shape>
                        <v:shape id="Freeform 475" o:spid="_x0000_s1298" style="position:absolute;left:6667;top:1088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b2BsYA&#10;AADdAAAADwAAAGRycy9kb3ducmV2LnhtbESPQWsCMRSE74X+h/AEb5pVtJXVKGWLVJAe1F68PTbP&#10;zermZZukuv33jSD0OMzMN8xi1dlGXMmH2rGC0TADQVw6XXOl4OuwHsxAhIissXFMCn4pwGr5/LTA&#10;XLsb7+i6j5VIEA45KjAxtrmUoTRkMQxdS5y8k/MWY5K+ktrjLcFtI8dZ9iIt1pwWDLZUGCov+x+r&#10;wH8et4ei/ZjYLlubczEy79+1Uarf697mICJ18T/8aG+0gvHrbAr3N+k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b2BsYAAADdAAAADwAAAAAAAAAAAAAAAACYAgAAZHJz&#10;L2Rvd25yZXYueG1sUEsFBgAAAAAEAAQA9QAAAIsDAAAAAA==&#10;" path="m5,70l,,5,70xe" filled="f" strokecolor="#e15520" strokeweight="0">
                          <v:path arrowok="t" o:connecttype="custom" o:connectlocs="5,70;0,0;5,70" o:connectangles="0,0,0"/>
                        </v:shape>
                        <v:shape id="Freeform 476" o:spid="_x0000_s1299" style="position:absolute;left:6677;top:1120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3JbMYA&#10;AADdAAAADwAAAGRycy9kb3ducmV2LnhtbESP3WrCQBSE7wt9h+UUelPqRoUo0VWKYCnFG38e4DR7&#10;TILZs+nuUdM+vVsoeDnMzDfMfNm7Vl0oxMazgeEgA0VcettwZeCwX79OQUVBtth6JgM/FGG5eHyY&#10;Y2H9lbd02UmlEoRjgQZqka7QOpY1OYwD3xEn7+iDQ0kyVNoGvCa4a/Uoy3LtsOG0UGNHq5rK0+7s&#10;DMjX7xg33geZbF7ytjr235/vW2Oen/q3GSihXu7h//aHNTCaTHP4e5OegF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3JbMYAAADdAAAADwAAAAAAAAAAAAAAAACYAgAAZHJz&#10;L2Rvd25yZXYueG1sUEsFBgAAAAAEAAQA9QAAAIsDAAAAAA==&#10;" path="m3,l15,13r5,12l23,40,20,52,15,50,10,45,8,38,3,30,,23,,15,3,8,3,xe" fillcolor="#f3be00" stroked="f">
                          <v:path arrowok="t" o:connecttype="custom" o:connectlocs="3,0;15,13;20,25;23,40;20,52;15,50;10,45;8,38;3,30;0,23;0,15;3,8;3,0" o:connectangles="0,0,0,0,0,0,0,0,0,0,0,0,0"/>
                        </v:shape>
                        <v:shape id="Freeform 477" o:spid="_x0000_s1300" style="position:absolute;left:6677;top:1120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KWHccA&#10;AADdAAAADwAAAGRycy9kb3ducmV2LnhtbESPQWvCQBSE70L/w/IKvZmNFqpEN6EItiItaBTE2yP7&#10;mqRm34bsNsZ/3y0UPA4z8w2zzAbTiJ46V1tWMIliEMSF1TWXCo6H9XgOwnlkjY1lUnAjB1n6MFpi&#10;ou2V99TnvhQBwi5BBZX3bSKlKyoy6CLbEgfvy3YGfZBdKXWH1wA3jZzG8Ys0WHNYqLClVUXFJf8x&#10;Ci5eTj7zfHf6uL2vvs/r/rR9089KPT0OrwsQngZ/D/+3N1rBdDafwd+b8ARk+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ilh3HAAAA3QAAAA8AAAAAAAAAAAAAAAAAmAIAAGRy&#10;cy9kb3ducmV2LnhtbFBLBQYAAAAABAAEAPUAAACMAwAAAAA=&#10;" path="m3,l15,13r5,12l23,40,20,52,15,50,10,45,8,38,3,30,,23,,15,3,8,3,xe" filled="f" strokecolor="#e15520" strokeweight="0">
                          <v:path arrowok="t" o:connecttype="custom" o:connectlocs="3,0;15,13;20,25;23,40;20,52;15,50;10,45;8,38;3,30;0,23;0,15;3,8;3,0" o:connectangles="0,0,0,0,0,0,0,0,0,0,0,0,0"/>
                        </v:shape>
                        <v:shape id="Freeform 478" o:spid="_x0000_s1301" style="position:absolute;left:6675;top:1050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/T3MIA&#10;AADdAAAADwAAAGRycy9kb3ducmV2LnhtbERPy2rCQBTdF/yH4QpuSp2oVCV1FKkERIpgLF1fMjcP&#10;zNwJmWlM/t5ZCC4P573Z9aYWHbWusqxgNo1AEGdWV1wo+L0mH2sQziNrrC2TgoEc7Lajtw3G2t75&#10;Ql3qCxFC2MWooPS+iaV0WUkG3dQ2xIHLbWvQB9gWUrd4D+GmlvMoWkqDFYeGEhv6Lim7pf9GQbJw&#10;n4efJqcq/+tO5xST4X2YKTUZ9/svEJ56/xI/3UetYL5ah7nhTXgCc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j9PcwgAAAN0AAAAPAAAAAAAAAAAAAAAAAJgCAABkcnMvZG93&#10;bnJldi54bWxQSwUGAAAAAAQABAD1AAAAhwMAAAAA&#10;" path="m7,70l,,7,70xe" fillcolor="#f3be00" stroked="f">
                          <v:path arrowok="t" o:connecttype="custom" o:connectlocs="7,70;0,0;7,70" o:connectangles="0,0,0"/>
                        </v:shape>
                        <v:shape id="Freeform 479" o:spid="_x0000_s1302" style="position:absolute;left:6675;top:1050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lK+8UA&#10;AADdAAAADwAAAGRycy9kb3ducmV2LnhtbESPT2vCQBTE7wW/w/IK3uqmEaqNriKCxVvrH/D6mn1m&#10;o9m3IbuNybfvCoLHYWZ+w8yXna1ES40vHSt4HyUgiHOnSy4UHA+btykIH5A1Vo5JQU8elovByxwz&#10;7W68o3YfChEh7DNUYEKoMyl9bsiiH7maOHpn11gMUTaF1A3eItxWMk2SD2mx5LhgsKa1ofy6/7MK&#10;imtfjrn9Nf3l9OO2+pCe3feXUsPXbjUDEagLz/CjvdUK0sn0E+5v4hO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mUr7xQAAAN0AAAAPAAAAAAAAAAAAAAAAAJgCAABkcnMv&#10;ZG93bnJldi54bWxQSwUGAAAAAAQABAD1AAAAigMAAAAA&#10;" path="m7,70l,,7,70xe" filled="f" strokecolor="#e15520" strokeweight="0">
                          <v:path arrowok="t" o:connecttype="custom" o:connectlocs="7,70;0,0;7,70" o:connectangles="0,0,0"/>
                        </v:shape>
                        <v:shape id="Freeform 480" o:spid="_x0000_s1303" style="position:absolute;left:6687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72wMIA&#10;AADdAAAADwAAAGRycy9kb3ducmV2LnhtbERPy04CMRTdm/APzSVxJx1IfDBQCJEYjXEjyv7O9NKO&#10;Tm8nbaXD39uFicuT815vR9eLM4XYeVYwn1UgiFuvOzYKPj+ebh5AxISssfdMCi4UYbuZXK2x1j7z&#10;O50PyYgSwrFGBTaloZYytpYcxpkfiAt38sFhKjAYqQPmEu56uaiqO+mw49JgcaBHS+334ccpMK9N&#10;jm/L0yUf93n/fPsVGmsapa6n424FItGY/sV/7hetYHG/LPvLm/I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vbAwgAAAN0AAAAPAAAAAAAAAAAAAAAAAJgCAABkcnMvZG93&#10;bnJldi54bWxQSwUGAAAAAAQABAD1AAAAhwMAAAAA&#10;" path="m5,r8,5l18,12r5,5l25,25r,7l25,40r-2,7l18,57,13,52,8,47,5,42,3,35,,25,,17,3,10,5,xe" fillcolor="#f3be00" stroked="f">
                          <v:path arrowok="t" o:connecttype="custom" o:connectlocs="5,0;13,5;18,12;23,17;25,25;25,32;25,40;23,47;18,57;13,52;8,47;5,42;3,35;0,25;0,17;3,10;5,0" o:connectangles="0,0,0,0,0,0,0,0,0,0,0,0,0,0,0,0,0"/>
                        </v:shape>
                        <v:shape id="Freeform 481" o:spid="_x0000_s1304" style="position:absolute;left:6687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KGb8UA&#10;AADdAAAADwAAAGRycy9kb3ducmV2LnhtbESPQWvCQBSE74X+h+UJ3urGHGyTuglWKXisRqrH1+wz&#10;G8y+Ddmtxn/fLRR6HGbmG2ZZjrYTVxp861jBfJaAIK6dbrlRcKjen15A+ICssXNMCu7koSweH5aY&#10;a3fjHV33oRERwj5HBSaEPpfS14Ys+pnriaN3doPFEOXQSD3gLcJtJ9MkWUiLLccFgz2tDdWX/bdV&#10;8HnIHFUbeU5P2cdX3R3fTHrZKTWdjKtXEIHG8B/+a2+1gvQ5m8Pvm/gE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AoZvxQAAAN0AAAAPAAAAAAAAAAAAAAAAAJgCAABkcnMv&#10;ZG93bnJldi54bWxQSwUGAAAAAAQABAD1AAAAigMAAAAA&#10;" path="m5,r8,5l18,12r5,5l25,25r,7l25,40r-2,7l18,57,13,52,8,47,5,42,3,35,,25,,17,3,10,5,e" filled="f" strokecolor="#e15520" strokeweight="0">
                          <v:path arrowok="t" o:connecttype="custom" o:connectlocs="5,0;13,5;18,12;23,17;25,25;25,32;25,40;23,47;18,57;13,52;8,47;5,42;3,35;0,25;0,17;3,10;5,0" o:connectangles="0,0,0,0,0,0,0,0,0,0,0,0,0,0,0,0,0"/>
                        </v:shape>
                        <v:shape id="Freeform 482" o:spid="_x0000_s1305" style="position:absolute;left:6690;top:101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PFpMQA&#10;AADdAAAADwAAAGRycy9kb3ducmV2LnhtbESP3WoCMRCF7wXfIYzQu5p1KVVXo2hpoRcirfoAQzLu&#10;rm4m2yTV7dsboeDl4fx8nPmys424kA+1YwWjYQaCWDtTc6ngsP94noAIEdlg45gU/FGA5aLfm2Nh&#10;3JW/6bKLpUgjHApUUMXYFlIGXZHFMHQtcfKOzluMSfpSGo/XNG4bmWfZq7RYcyJU2NJbRfq8+7WJ&#10;G08v7WY19t27/vpZ7xsz2Wqj1NOgW81AROriI/zf/jQK8vE0h/ub9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jxaTEAAAA3QAAAA8AAAAAAAAAAAAAAAAAmAIAAGRycy9k&#10;b3ducmV2LnhtbFBLBQYAAAAABAAEAPUAAACJAwAAAAA=&#10;" path="m2,75l,,2,75xe" fillcolor="#f3be00" stroked="f">
                          <v:path arrowok="t" o:connecttype="custom" o:connectlocs="2,75;0,0;2,75" o:connectangles="0,0,0"/>
                        </v:shape>
                        <v:shape id="Freeform 483" o:spid="_x0000_s1306" style="position:absolute;left:6690;top:101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zI98YA&#10;AADdAAAADwAAAGRycy9kb3ducmV2LnhtbESPQWsCMRSE7wX/Q3iCt5rVhVa3RhFB8eCl6kFvr8lz&#10;d9vNy5JEXfvrm0Khx2FmvmFmi8424kY+1I4VjIYZCGLtTM2lguNh/TwBESKywcYxKXhQgMW89zTD&#10;wrg7v9NtH0uRIBwKVFDF2BZSBl2RxTB0LXHyLs5bjEn6UhqP9wS3jRxn2Yu0WHNaqLClVUX6a3+1&#10;CvLN6vvsl6Pt6fjZaV3vcvtxYaUG/W75BiJSF//Df+2tUTB+nebw+yY9AT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zI98YAAADdAAAADwAAAAAAAAAAAAAAAACYAgAAZHJz&#10;L2Rvd25yZXYueG1sUEsFBgAAAAAEAAQA9QAAAIsDAAAAAA==&#10;" path="m2,75l,,2,75xe" filled="f" strokecolor="#e15520" strokeweight="0">
                          <v:path arrowok="t" o:connecttype="custom" o:connectlocs="2,75;0,0;2,75" o:connectangles="0,0,0"/>
                        </v:shape>
                        <v:shape id="Freeform 484" o:spid="_x0000_s1307" style="position:absolute;left:6600;top:1242;width:23;height:130;visibility:visible;mso-wrap-style:square;v-text-anchor:top" coordsize="2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OURsUA&#10;AADdAAAADwAAAGRycy9kb3ducmV2LnhtbESPT4vCMBTE78J+h/AW9iJrqoh/ukZZBBeP2grr8dk8&#10;22LzUppo67c3guBxmJnfMItVZypxo8aVlhUMBxEI4szqknMFh3TzPQPhPLLGyjIpuJOD1fKjt8BY&#10;25b3dEt8LgKEXYwKCu/rWEqXFWTQDWxNHLyzbQz6IJtc6gbbADeVHEXRRBosOSwUWNO6oOySXI2C&#10;pD3z/Go3+/6uPvyl/7PxqX85KvX12f3+gPDU+Xf41d5qBaPpfAzPN+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o5RGxQAAAN0AAAAPAAAAAAAAAAAAAAAAAJgCAABkcnMv&#10;ZG93bnJldi54bWxQSwUGAAAAAAQABAD1AAAAigMAAAAA&#10;" path="m10,70l23,,10,70r,l10,70r8,15l20,100r-2,15l10,130,5,125,3,118,,110r,-7l,93,3,85,5,78r5,-8xe" fillcolor="#f3be00" stroked="f">
                          <v:path arrowok="t" o:connecttype="custom" o:connectlocs="10,70;23,0;10,70;10,70;10,70;18,85;20,100;18,115;10,130;5,125;3,118;0,110;0,103;0,93;3,85;5,78;10,70" o:connectangles="0,0,0,0,0,0,0,0,0,0,0,0,0,0,0,0,0"/>
                        </v:shape>
                        <v:shape id="Freeform 485" o:spid="_x0000_s1308" style="position:absolute;left:6600;top:1242;width:23;height:130;visibility:visible;mso-wrap-style:square;v-text-anchor:top" coordsize="2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5wgcYA&#10;AADdAAAADwAAAGRycy9kb3ducmV2LnhtbESPQWsCMRSE7wX/Q3hCbzXrQl27NYoILXop1LYHb8/k&#10;dXdx87ImUdd/bwoFj8PMfMPMFr1txZl8aBwrGI8yEMTamYYrBd9fb09TECEiG2wdk4IrBVjMBw8z&#10;LI278Cedt7ESCcKhRAV1jF0pZdA1WQwj1xEn79d5izFJX0nj8ZLgtpV5lk2kxYbTQo0drWrSh+3J&#10;KpiS3hRFX+n90b/nu8PP+uOaO6Ueh/3yFUSkPt7D/+21UZAXL8/w9yY9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5wgcYAAADdAAAADwAAAAAAAAAAAAAAAACYAgAAZHJz&#10;L2Rvd25yZXYueG1sUEsFBgAAAAAEAAQA9QAAAIsDAAAAAA==&#10;" path="m10,70l23,,10,70r,l10,70r8,15l20,100r-2,15l10,130,5,125,3,118,,110r,-7l,93,3,85,5,78r5,-8e" filled="f" strokecolor="#e15520" strokeweight="0">
                          <v:path arrowok="t" o:connecttype="custom" o:connectlocs="10,70;23,0;10,70;10,70;10,70;18,85;20,100;18,115;10,130;5,125;3,118;0,110;0,103;0,93;3,85;5,78;10,70" o:connectangles="0,0,0,0,0,0,0,0,0,0,0,0,0,0,0,0,0"/>
                        </v:shape>
                        <v:shape id="Freeform 486" o:spid="_x0000_s1309" style="position:absolute;left:6585;top:1280;width:20;height:127;visibility:visible;mso-wrap-style:square;v-text-anchor:top" coordsize="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6MDsUA&#10;AADdAAAADwAAAGRycy9kb3ducmV2LnhtbESPzW7CMBCE75V4B2sr9VaccqCQYhAgtaLixE973sZb&#10;J6q9TmOThLfHSEgcRzPzjWa26J0VLTWh8qzgZZiBIC68rtgoOB7enycgQkTWaD2TgjMFWMwHDzPM&#10;te94R+0+GpEgHHJUUMZY51KGoiSHYehr4uT9+sZhTLIxUjfYJbizcpRlY+mw4rRQYk3rkoq//ckp&#10;aOXP+n+LH6vvztTm63NpJ+ZglXp67JdvICL18R6+tTdaweh1Oobrm/QE5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3owOxQAAAN0AAAAPAAAAAAAAAAAAAAAAAJgCAABkcnMv&#10;ZG93bnJldi54bWxQSwUGAAAAAAQABAD1AAAAigMAAAAA&#10;" path="m10,67l18,,10,67r,l10,67r8,15l20,97r-2,15l10,127,8,122,3,117,,107r,-7l,92,3,82,5,75r5,-8xe" fillcolor="#f3be00" stroked="f">
                          <v:path arrowok="t" o:connecttype="custom" o:connectlocs="10,67;18,0;10,67;10,67;10,67;18,82;20,97;18,112;10,127;8,122;3,117;0,107;0,100;0,92;3,82;5,75;10,67" o:connectangles="0,0,0,0,0,0,0,0,0,0,0,0,0,0,0,0,0"/>
                        </v:shape>
                        <v:shape id="Freeform 487" o:spid="_x0000_s1310" style="position:absolute;left:6585;top:1280;width:20;height:127;visibility:visible;mso-wrap-style:square;v-text-anchor:top" coordsize="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Gza8QA&#10;AADdAAAADwAAAGRycy9kb3ducmV2LnhtbESPQYvCMBSE7wv+h/AEb2uqLKutRhFB2IMs2F3B46N5&#10;bYrNS2mi1n9vBMHjMDPfMMt1bxtxpc7XjhVMxgkI4sLpmisF/3+7zzkIH5A1No5JwZ08rFeDjyVm&#10;2t34QNc8VCJC2GeowITQZlL6wpBFP3YtcfRK11kMUXaV1B3eItw2cpok39JizXHBYEtbQ8U5v1gF&#10;rd2Xx/Re/h7TYm92VOan/itXajTsNwsQgfrwDr/aP1rBdJbO4PkmPg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xs2vEAAAA3QAAAA8AAAAAAAAAAAAAAAAAmAIAAGRycy9k&#10;b3ducmV2LnhtbFBLBQYAAAAABAAEAPUAAACJAwAAAAA=&#10;" path="m10,67l18,,10,67r,l10,67r8,15l20,97r-2,15l10,127,8,122,3,117,,107r,-7l,92,3,82,5,75r5,-8e" filled="f" strokecolor="#e15520" strokeweight="0">
                          <v:path arrowok="t" o:connecttype="custom" o:connectlocs="10,67;18,0;10,67;10,67;10,67;18,82;20,97;18,112;10,127;8,122;3,117;0,107;0,100;0,92;3,82;5,75;10,67" o:connectangles="0,0,0,0,0,0,0,0,0,0,0,0,0,0,0,0,0"/>
                        </v:shape>
                        <v:shape id="Freeform 488" o:spid="_x0000_s1311" style="position:absolute;left:6640;top:1187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5a58QA&#10;AADdAAAADwAAAGRycy9kb3ducmV2LnhtbERPy2rCQBTdF/oPwxXc1YlB+oiZhFCw2pXWtuDymrkm&#10;oZk7ITPG+PfOouDycN5pPppWDNS7xrKC+SwCQVxa3XCl4Od79fQKwnlkja1lUnAlB3n2+JBiou2F&#10;v2jY+0qEEHYJKqi97xIpXVmTQTezHXHgTrY36APsK6l7vIRw08o4ip6lwYZDQ40dvddU/u3PRsHi&#10;eChXa/4Y7fr3c7cz120RN4NS08lYLEF4Gv1d/O/eaAXxy1uYG96EJy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eWufEAAAA3QAAAA8AAAAAAAAAAAAAAAAAmAIAAGRycy9k&#10;b3ducmV2LnhtbFBLBQYAAAAABAAEAPUAAACJAwAAAAA=&#10;" path="m,68l3,,,68xe" fillcolor="#f3be00" stroked="f">
                          <v:path arrowok="t" o:connecttype="custom" o:connectlocs="0,68;3,0;0,68" o:connectangles="0,0,0"/>
                        </v:shape>
                        <v:shape id="Freeform 489" o:spid="_x0000_s1312" style="position:absolute;left:6640;top:1187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kv48UA&#10;AADdAAAADwAAAGRycy9kb3ducmV2LnhtbESP3YrCMBSE7xd8h3AEbxZNFam2GkUWBC/0wp8HODTH&#10;ttqclCSrdZ9+Iyzs5TAz3zDLdWca8SDna8sKxqMEBHFhdc2lgst5O5yD8AFZY2OZFLzIw3rV+1hi&#10;ru2Tj/Q4hVJECPscFVQhtLmUvqjIoB/Zljh6V+sMhihdKbXDZ4SbRk6SJJUGa44LFbb0VVFxP32b&#10;SLkcGjf7nF6P6U+Wnve3MDbzTKlBv9ssQATqwn/4r73TCiazLIP3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qS/jxQAAAN0AAAAPAAAAAAAAAAAAAAAAAJgCAABkcnMv&#10;ZG93bnJldi54bWxQSwUGAAAAAAQABAD1AAAAigMAAAAA&#10;" path="m,68l3,,,68xe" filled="f" strokecolor="#e15520" strokeweight="0">
                          <v:path arrowok="t" o:connecttype="custom" o:connectlocs="0,68;3,0;0,68" o:connectangles="0,0,0"/>
                        </v:shape>
                        <v:shape id="Freeform 490" o:spid="_x0000_s1313" style="position:absolute;left:6727;top:1242;width:90;height:88;visibility:visible;mso-wrap-style:square;v-text-anchor:top" coordsize="9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8gCbsA&#10;AADdAAAADwAAAGRycy9kb3ducmV2LnhtbERPuwrCMBTdBf8hXMFNUx1EqlGkILj6GBwvybWpNjel&#10;iW39ezMIjofz3u4HV4uO2lB5VrCYZyCItTcVlwpu1+NsDSJEZIO1Z1LwoQD73Xi0xdz4ns/UXWIp&#10;UgiHHBXYGJtcyqAtOQxz3xAn7uFbhzHBtpSmxT6Fu1ous2wlHVacGiw2VFjSr8vbKSjIal0QLarC&#10;D/rZffrX6t4rNZ0Mhw2ISEP8i3/uk1GwXGdpf3qTnoDcfQ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FzfIAm7AAAA3QAAAA8AAAAAAAAAAAAAAAAAmAIAAGRycy9kb3ducmV2Lnht&#10;bFBLBQYAAAAABAAEAPUAAACAAwAAAAA=&#10;" path="m47,55l90,,47,55xm47,55l37,70,27,83r-7,2l15,88r-7,l,88,,80,5,73r5,-5l15,63r7,-5l30,55r7,l47,55xe" fillcolor="#f3be00" stroked="f">
                          <v:path arrowok="t" o:connecttype="custom" o:connectlocs="47,55;90,0;47,55;47,55;37,70;27,83;20,85;15,88;8,88;0,88;0,80;5,73;10,68;15,63;22,58;30,55;37,55;47,55" o:connectangles="0,0,0,0,0,0,0,0,0,0,0,0,0,0,0,0,0,0"/>
                          <o:lock v:ext="edit" verticies="t"/>
                        </v:shape>
                        <v:shape id="Freeform 491" o:spid="_x0000_s1314" style="position:absolute;left:6774;top:1242;width:43;height:55;visibility:visible;mso-wrap-style:square;v-text-anchor:top" coordsize="4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fWe8UA&#10;AADdAAAADwAAAGRycy9kb3ducmV2LnhtbESPQYvCMBSE78L+h/CEvcia1oNoNUpZ0PXiYduy50fz&#10;bIvNS2lirf/eCMIeh5n5htnuR9OKgXrXWFYQzyMQxKXVDVcKivzwtQLhPLLG1jIpeJCD/e5jssVE&#10;2zv/0pD5SgQIuwQV1N53iZSurMmgm9uOOHgX2xv0QfaV1D3eA9y0chFFS2mw4bBQY0ffNZXX7GYU&#10;XPIiXd6OjZ79dHbI/s7Xcp0VSn1Ox3QDwtPo/8Pv9kkrWKyiGF5vwhOQu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J9Z7xQAAAN0AAAAPAAAAAAAAAAAAAAAAAJgCAABkcnMv&#10;ZG93bnJldi54bWxQSwUGAAAAAAQABAD1AAAAigMAAAAA&#10;" path="m,55l43,,,55xe" filled="f" strokecolor="#e15520" strokeweight="0">
                          <v:path arrowok="t" o:connecttype="custom" o:connectlocs="0,55;43,0;0,55" o:connectangles="0,0,0"/>
                        </v:shape>
                        <v:shape id="Freeform 492" o:spid="_x0000_s1315" style="position:absolute;left:6727;top:1297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voW8UA&#10;AADdAAAADwAAAGRycy9kb3ducmV2LnhtbESPQWsCMRSE7wX/Q3gFbzXbFaxsjVItggd7qHrw+Ny8&#10;3SxuXpYk1fXfm4LgcZiZb5jZoretuJAPjWMF76MMBHHpdMO1gsN+/TYFESKyxtYxKbhRgMV88DLD&#10;Qrsr/9JlF2uRIBwKVGBi7AopQ2nIYhi5jjh5lfMWY5K+ltrjNcFtK/Msm0iLDacFgx2tDJXn3Z9V&#10;8LHy1bI6mRO25+N6a/X3+Ge8V2r42n99gojUx2f40d5oBfk0y+H/TXo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u+hbxQAAAN0AAAAPAAAAAAAAAAAAAAAAAJgCAABkcnMv&#10;ZG93bnJldi54bWxQSwUGAAAAAAQABAD1AAAAigMAAAAA&#10;" path="m47,l37,15,27,28r-7,2l15,33r-7,l,33,,25,5,18r5,-5l15,8,22,3,30,r7,l47,xe" filled="f" strokecolor="#e15520" strokeweight="0">
                          <v:path arrowok="t" o:connecttype="custom" o:connectlocs="47,0;37,15;27,28;20,30;15,33;8,33;0,33;0,25;5,18;10,13;15,8;22,3;30,0;37,0;47,0" o:connectangles="0,0,0,0,0,0,0,0,0,0,0,0,0,0,0"/>
                        </v:shape>
                        <v:shape id="Freeform 493" o:spid="_x0000_s1316" style="position:absolute;left:6697;top:1292;width:100;height:73;visibility:visible;mso-wrap-style:square;v-text-anchor:top" coordsize="100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ratMgA&#10;AADdAAAADwAAAGRycy9kb3ducmV2LnhtbESPQWvCQBSE70L/w/KE3nRXLVVTV2kLUi+F1gbr8Zl9&#10;TUKzb0N2NdFf7xYKHoeZ+YZZrDpbiRM1vnSsYTRUIIgzZ0rONaRf68EMhA/IBivHpOFMHlbLu94C&#10;E+Na/qTTNuQiQtgnqKEIoU6k9FlBFv3Q1cTR+3GNxRBlk0vTYBvhtpJjpR6lxZLjQoE1vRaU/W6P&#10;VsOhTb/fP3b77vIyfVCpzN928/lE6/t+9/wEIlAXbuH/9sZoGM/UBP7exCcgl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qtq0yAAAAN0AAAAPAAAAAAAAAAAAAAAAAJgCAABk&#10;cnMvZG93bnJldi54bWxQSwUGAAAAAAQABAD1AAAAjQMAAAAA&#10;" path="m47,43l100,,47,43xm47,43l40,55,28,65,15,73,,73,3,65,5,58r5,-5l18,48r5,-5l33,40r7,l47,43xe" fillcolor="#f3be00" stroked="f">
                          <v:path arrowok="t" o:connecttype="custom" o:connectlocs="47,43;100,0;47,43;47,43;40,55;28,65;15,73;0,73;3,65;5,58;10,53;18,48;23,43;33,40;40,40;47,43" o:connectangles="0,0,0,0,0,0,0,0,0,0,0,0,0,0,0,0"/>
                          <o:lock v:ext="edit" verticies="t"/>
                        </v:shape>
                        <v:shape id="Freeform 494" o:spid="_x0000_s1317" style="position:absolute;left:6744;top:1292;width:53;height:43;visibility:visible;mso-wrap-style:square;v-text-anchor:top" coordsize="5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QAMMYA&#10;AADdAAAADwAAAGRycy9kb3ducmV2LnhtbESPT2sCMRTE74V+h/AEbzWrSJWtUWxhS6F68A94fbt5&#10;zW67eVmSVLffvhEEj8PM/IZZrHrbijP50DhWMB5lIIgrpxs2Co6H4mkOIkRkja1jUvBHAVbLx4cF&#10;5tpdeEfnfTQiQTjkqKCOsculDFVNFsPIdcTJ+3LeYkzSG6k9XhLctnKSZc/SYsNpocaO3mqqfva/&#10;VoFZm5mn7+M2lGVxat6L2evms1RqOOjXLyAi9fEevrU/tILJPJvC9U16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QAMMYAAADdAAAADwAAAAAAAAAAAAAAAACYAgAAZHJz&#10;L2Rvd25yZXYueG1sUEsFBgAAAAAEAAQA9QAAAIsDAAAAAA==&#10;" path="m,43l53,,,43xe" filled="f" strokecolor="#e15520" strokeweight="0">
                          <v:path arrowok="t" o:connecttype="custom" o:connectlocs="0,43;53,0;0,43" o:connectangles="0,0,0"/>
                        </v:shape>
                        <v:shape id="Freeform 495" o:spid="_x0000_s1318" style="position:absolute;left:6697;top:1332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JwL8YA&#10;AADdAAAADwAAAGRycy9kb3ducmV2LnhtbESPzWsCMRTE7wX/h/AK3jRbxQ+2RrGK0IM9+HHo8bl5&#10;u1ncvCxJqtv/3giFHoeZ+Q2zWHW2ETfyoXas4G2YgSAunK65UnA+7QZzECEia2wck4JfCrBa9l4W&#10;mGt35wPdjrESCcIhRwUmxjaXMhSGLIaha4mTVzpvMSbpK6k93hPcNnKUZVNpsea0YLCljaHievyx&#10;CmYbX36UF3PB5vq921u9HX+NT0r1X7v1O4hIXfwP/7U/tYLRPJvA8016An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JwL8YAAADdAAAADwAAAAAAAAAAAAAAAACYAgAAZHJz&#10;L2Rvd25yZXYueG1sUEsFBgAAAAAEAAQA9QAAAIsDAAAAAA==&#10;" path="m47,3l40,15,28,25,15,33,,33,3,25,5,18r5,-5l18,8,23,3,33,r7,l47,3xe" filled="f" strokecolor="#e15520" strokeweight="0">
                          <v:path arrowok="t" o:connecttype="custom" o:connectlocs="47,3;40,15;28,25;15,33;0,33;3,25;5,18;10,13;18,8;23,3;33,0;40,0;47,3" o:connectangles="0,0,0,0,0,0,0,0,0,0,0,0,0"/>
                        </v:shape>
                        <v:shape id="Freeform 496" o:spid="_x0000_s1319" style="position:absolute;left:6677;top:1325;width:100;height:72;visibility:visible;mso-wrap-style:square;v-text-anchor:top" coordsize="10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k0z8UA&#10;AADdAAAADwAAAGRycy9kb3ducmV2LnhtbESPQWvCQBSE74X+h+UVeil1Y8AQo6uI0urVKPb6yD6T&#10;xezbkN1q/PeuUOhxmJlvmPlysK24Uu+NYwXjUQKCuHLacK3gePj6zEH4gKyxdUwK7uRhuXh9mWOh&#10;3Y33dC1DLSKEfYEKmhC6QkpfNWTRj1xHHL2z6y2GKPta6h5vEW5bmSZJJi0ajgsNdrRuqLqUv1bB&#10;T/lxmer6tD6GbTbdr75NOtkYpd7fhtUMRKAh/If/2jutIM2TDJ5v4hO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WTTPxQAAAN0AAAAPAAAAAAAAAAAAAAAAAJgCAABkcnMv&#10;ZG93bnJldi54bWxQSwUGAAAAAAQABAD1AAAAigMAAAAA&#10;" path="m48,42l100,,48,42xm48,42l38,55,28,65,15,72,,72,,65,5,60r5,-8l15,47r8,-2l30,42r8,-2l48,42xe" fillcolor="#f3be00" stroked="f">
                          <v:path arrowok="t" o:connecttype="custom" o:connectlocs="48,42;100,0;48,42;48,42;38,55;28,65;15,72;0,72;0,65;5,60;10,52;15,47;23,45;30,42;38,40;48,42" o:connectangles="0,0,0,0,0,0,0,0,0,0,0,0,0,0,0,0"/>
                          <o:lock v:ext="edit" verticies="t"/>
                        </v:shape>
                        <v:shape id="Freeform 497" o:spid="_x0000_s1320" style="position:absolute;left:6725;top:1325;width:52;height:42;visibility:visible;mso-wrap-style:square;v-text-anchor:top" coordsize="5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6lnsQA&#10;AADdAAAADwAAAGRycy9kb3ducmV2LnhtbESPT4vCMBTE7wt+h/AEb2tqkarVKCIsLB4W/HPw+Gie&#10;bbF5KUms9dubBcHjMDO/YVab3jSiI+drywom4wQEcWF1zaWC8+nnew7CB2SNjWVS8CQPm/Xga4W5&#10;tg8+UHcMpYgQ9jkqqEJocyl9UZFBP7YtcfSu1hkMUbpSaoePCDeNTJMkkwZrjgsVtrSrqLgd70ZB&#10;97crU397ui5M6iJbXPZTec+UGg377RJEoD58wu/2r1aQzpMZ/L+JT0C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+pZ7EAAAA3QAAAA8AAAAAAAAAAAAAAAAAmAIAAGRycy9k&#10;b3ducmV2LnhtbFBLBQYAAAAABAAEAPUAAACJAwAAAAA=&#10;" path="m,42l52,,,42xe" filled="f" strokecolor="#1f1a17" strokeweight="0">
                          <v:path arrowok="t" o:connecttype="custom" o:connectlocs="0,42;52,0;0,42" o:connectangles="0,0,0"/>
                        </v:shape>
                        <v:shape id="Freeform 498" o:spid="_x0000_s1321" style="position:absolute;left:6677;top:1365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8kfMIA&#10;AADdAAAADwAAAGRycy9kb3ducmV2LnhtbERPPWvDMBDdC/kP4gLdGrmGFteJYoyTQJcOdjNkPKSr&#10;bWKdjKUk9r+vhkLHx/veFbMdxJ0m3ztW8LpJQBBrZ3puFZy/Ty8ZCB+QDQ6OScFCHor96mmHuXEP&#10;runehFbEEPY5KuhCGHMpve7Iot+4kThyP26yGCKcWmkmfMRwO8g0Sd6lxZ5jQ4cjVR3pa3OzCjRf&#10;vs7j8nad9cexrA51lS51r9Tzei63IALN4V/85/40CtIsiXPjm/g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nyR8wgAAAN0AAAAPAAAAAAAAAAAAAAAAAJgCAABkcnMvZG93&#10;bnJldi54bWxQSwUGAAAAAAQABAD1AAAAhwMAAAAA&#10;" path="m48,2l38,15,28,25,15,32,,32,,25,5,20r5,-8l15,7,23,5,30,2,38,,48,2e" filled="f" strokecolor="#1f1a17" strokeweight="0">
                          <v:path arrowok="t" o:connecttype="custom" o:connectlocs="48,2;38,15;28,25;15,32;0,32;0,25;5,20;10,12;15,7;23,5;30,2;38,0;48,2" o:connectangles="0,0,0,0,0,0,0,0,0,0,0,0,0"/>
                        </v:shape>
                        <v:shape id="Freeform 499" o:spid="_x0000_s1322" style="position:absolute;left:6744;top:1202;width:90;height:93;visibility:visible;mso-wrap-style:square;v-text-anchor:top" coordsize="9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Xba8YA&#10;AADdAAAADwAAAGRycy9kb3ducmV2LnhtbESPzWrDMBCE74W8g9hAb40cp82PEyWYQqD01Pw8wGJt&#10;bBNr5Uiy4/Tpq0Khx2FmvmE2u8E0oifna8sKppMEBHFhdc2lgvNp/7IE4QOyxsYyKXiQh9129LTB&#10;TNs7H6g/hlJECPsMFVQhtJmUvqjIoJ/Yljh6F+sMhihdKbXDe4SbRqZJMpcGa44LFbb0XlFxPXZG&#10;gVu8yVmffzazr3T1urhNuzr/7pR6Hg/5GkSgIfyH/9ofWkG6TFbw+yY+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WXba8YAAADdAAAADwAAAAAAAAAAAAAAAACYAgAAZHJz&#10;L2Rvd25yZXYueG1sUEsFBgAAAAAEAAQA9QAAAIsDAAAAAA==&#10;" path="m48,60l90,,48,60xm48,60l40,75,30,85r-7,3l18,90r-8,3l,90,3,83,5,75r5,-5l18,65r7,-5l33,58r7,l48,60xe" fillcolor="#f3be00" stroked="f">
                          <v:path arrowok="t" o:connecttype="custom" o:connectlocs="48,60;90,0;48,60;48,60;40,75;30,85;23,88;18,90;10,93;0,90;3,83;5,75;10,70;18,65;25,60;33,58;40,58;48,60" o:connectangles="0,0,0,0,0,0,0,0,0,0,0,0,0,0,0,0,0,0"/>
                          <o:lock v:ext="edit" verticies="t"/>
                        </v:shape>
                        <v:shape id="Freeform 500" o:spid="_x0000_s1323" style="position:absolute;left:6792;top:1202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/PfcMA&#10;AADdAAAADwAAAGRycy9kb3ducmV2LnhtbERPy4rCMBTdC/5DuIIbGVO7EOkYRecBMhuxDsMsL82d&#10;ptjclCTW+vdmMeDycN7r7WBb0ZMPjWMFi3kGgrhyuuFawff582UFIkRkja1jUnCnANvNeLTGQrsb&#10;n6gvYy1SCIcCFZgYu0LKUBmyGOauI07cn/MWY4K+ltrjLYXbVuZZtpQWG04NBjt6M1RdyqtV8G78&#10;x2XGza6/Hr9+f065WZb7vVLTybB7BRFpiE/xv/ugFeSrRdqf3qQn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/PfcMAAADdAAAADwAAAAAAAAAAAAAAAACYAgAAZHJzL2Rv&#10;d25yZXYueG1sUEsFBgAAAAAEAAQA9QAAAIgDAAAAAA==&#10;" path="m,60l42,,,60xe" filled="f" strokecolor="#e15520" strokeweight="0">
                          <v:path arrowok="t" o:connecttype="custom" o:connectlocs="0,60;42,0;0,60" o:connectangles="0,0,0"/>
                        </v:shape>
                        <v:shape id="Freeform 501" o:spid="_x0000_s1324" style="position:absolute;left:6744;top:1260;width:48;height:35;visibility:visible;mso-wrap-style:square;v-text-anchor:top" coordsize="48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wS8McA&#10;AADdAAAADwAAAGRycy9kb3ducmV2LnhtbESPQWvCQBSE7wX/w/IEL1I3kdZqdBUpCBEKpdqLt9fs&#10;Mwlm36a7q0n/fbcg9DjMzDfMatObRtzI+dqygnSSgCAurK65VPB53D3OQfiArLGxTAp+yMNmPXhY&#10;YaZtxx90O4RSRAj7DBVUIbSZlL6oyKCf2JY4emfrDIYoXSm1wy7CTSOnSTKTBmuOCxW29FpRcTlc&#10;jYKn7aLLT6fy5e0r3+33Y8L3Z/et1GjYb5cgAvXhP3xv51rBdJ6m8PcmPgG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sEvDHAAAA3QAAAA8AAAAAAAAAAAAAAAAAmAIAAGRy&#10;cy9kb3ducmV2LnhtbFBLBQYAAAAABAAEAPUAAACMAwAAAAA=&#10;" path="m48,2l40,17,30,27r-7,3l18,32r-8,3l,32,3,25,5,17r5,-5l18,7,25,2,33,r7,l48,2xe" filled="f" strokecolor="#e15520" strokeweight="0">
                          <v:path arrowok="t" o:connecttype="custom" o:connectlocs="48,2;40,17;30,27;23,30;18,32;10,35;0,32;3,25;5,17;10,12;18,7;25,2;33,0;40,0;48,2" o:connectangles="0,0,0,0,0,0,0,0,0,0,0,0,0,0,0"/>
                        </v:shape>
                        <v:shape id="Freeform 502" o:spid="_x0000_s1325" style="position:absolute;left:6764;top:1170;width:95;height:87;visibility:visible;mso-wrap-style:square;v-text-anchor:top" coordsize="9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1ZYMcA&#10;AADdAAAADwAAAGRycy9kb3ducmV2LnhtbESPQWvCQBSE7wX/w/IEL0U3pkU0uooUbXPpoVHB4yP7&#10;TKLZt2l2a9J/3y0Uehxm5htmtelNLe7UusqygukkAkGcW11xoeB42I/nIJxH1lhbJgXf5GCzHjys&#10;MNG24w+6Z74QAcIuQQWl900ipctLMugmtiEO3sW2Bn2QbSF1i12Am1rGUTSTBisOCyU29FJSfsu+&#10;TKCc5HXxuXt+es/eXg/yGKfV7vGs1GjYb5cgPPX+P/zXTrWCeD6N4fdNeAJ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tWWDHAAAA3QAAAA8AAAAAAAAAAAAAAAAAmAIAAGRy&#10;cy9kb3ducmV2LnhtbFBLBQYAAAAABAAEAPUAAACMAwAAAAA=&#10;" path="m48,57l95,,48,57xm48,57l38,72,28,82r-8,3l15,87r-7,l,87,,80,5,72r5,-5l15,62r8,-5l30,55r8,l48,57xe" fillcolor="#f3be00" stroked="f">
                          <v:path arrowok="t" o:connecttype="custom" o:connectlocs="48,57;95,0;48,57;48,57;38,72;28,82;20,85;15,87;8,87;0,87;0,80;5,72;10,67;15,62;23,57;30,55;38,55;48,57" o:connectangles="0,0,0,0,0,0,0,0,0,0,0,0,0,0,0,0,0,0"/>
                          <o:lock v:ext="edit" verticies="t"/>
                        </v:shape>
                        <v:shape id="Freeform 503" o:spid="_x0000_s1326" style="position:absolute;left:6812;top:1170;width:47;height:57;visibility:visible;mso-wrap-style:square;v-text-anchor:top" coordsize="4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Ip5scA&#10;AADdAAAADwAAAGRycy9kb3ducmV2LnhtbESPT2sCMRTE70K/Q3gFL1KzWiyyNStV2yJID2u158fm&#10;7R+6eVk2qabf3giCx2FmfsMslsG04kS9aywrmIwTEMSF1Q1XCg7fH09zEM4ja2wtk4J/crDMHgYL&#10;TLU9c06nva9EhLBLUUHtfZdK6YqaDLqx7YijV9reoI+yr6Tu8RzhppXTJHmRBhuOCzV2tK6p+N3/&#10;GQWzsLPHzToJ1WrUvP/k5dfqs9BKDR/D2ysIT8Hfw7f2ViuYzifPcH0Tn4DM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yKebHAAAA3QAAAA8AAAAAAAAAAAAAAAAAmAIAAGRy&#10;cy9kb3ducmV2LnhtbFBLBQYAAAAABAAEAPUAAACMAwAAAAA=&#10;" path="m,57l47,,,57xe" filled="f" strokecolor="#e15520" strokeweight="0">
                          <v:path arrowok="t" o:connecttype="custom" o:connectlocs="0,57;47,0;0,57" o:connectangles="0,0,0"/>
                        </v:shape>
                        <v:shape id="Freeform 504" o:spid="_x0000_s1327" style="position:absolute;left:6764;top:1225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agHMgA&#10;AADdAAAADwAAAGRycy9kb3ducmV2LnhtbESPW2vCQBSE3wv9D8sp9K1uDMVLdBUVitLLQ42+H7LH&#10;JLh7Nma3Ju2v7xaEPg4z8w0zX/bWiCu1vnasYDhIQBAXTtdcKjjkL08TED4gazSOScE3eVgu7u/m&#10;mGnX8Sdd96EUEcI+QwVVCE0mpS8qsugHriGO3sm1FkOUbSl1i12EWyPTJBlJizXHhQob2lRUnPdf&#10;VkEZftbpbtqZw/ZyNOO39/z19JEr9fjQr2YgAvXhP3xr77SCdDJ8hr838Qn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ZqAcyAAAAN0AAAAPAAAAAAAAAAAAAAAAAJgCAABk&#10;cnMvZG93bnJldi54bWxQSwUGAAAAAAQABAD1AAAAjQMAAAAA&#10;" path="m48,2l38,17,28,27r-8,3l15,32r-7,l,32,,25,5,17r5,-5l15,7,23,2,30,r8,l48,2xe" filled="f" strokecolor="#e15520" strokeweight="0">
                          <v:path arrowok="t" o:connecttype="custom" o:connectlocs="48,2;38,17;28,27;20,30;15,32;8,32;0,32;0,25;5,17;10,12;15,7;23,2;30,0;38,0;48,2" o:connectangles="0,0,0,0,0,0,0,0,0,0,0,0,0,0,0"/>
                        </v:shape>
                        <v:shape id="Freeform 505" o:spid="_x0000_s1328" style="position:absolute;left:6782;top:1143;width:89;height:84;visibility:visible;mso-wrap-style:square;v-text-anchor:top" coordsize="8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dJC8UA&#10;AADdAAAADwAAAGRycy9kb3ducmV2LnhtbESPT2vCQBDF74V+h2UK3urGgFVSV2kFUaEejBZ6nGan&#10;SWh2NmRHjd++WxA8Pt6fH2+26F2jztSF2rOB0TABRVx4W3Np4HhYPU9BBUG22HgmA1cKsJg/Psww&#10;s/7CezrnUqo4wiFDA5VIm2kdioochqFviaP34zuHEmVXatvhJY67RqdJ8qId1hwJFba0rKj4zU8u&#10;Qj7dx9cuvNdypN1VNttJut5+GzN46t9eQQn1cg/f2htrIJ2OxvD/Jj4BP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B0kLxQAAAN0AAAAPAAAAAAAAAAAAAAAAAJgCAABkcnMv&#10;ZG93bnJldi54bWxQSwUGAAAAAAQABAD1AAAAigMAAAAA&#10;" path="m44,52l89,,44,52xm44,52l37,67,27,77r-7,5l15,84r-8,l,84,,77,2,69,7,62r8,-5l20,54r7,-5l37,49r7,3xe" fillcolor="#f3be00" stroked="f">
                          <v:path arrowok="t" o:connecttype="custom" o:connectlocs="44,52;89,0;44,52;44,52;37,67;27,77;20,82;15,84;7,84;0,84;0,77;2,69;7,62;15,57;20,54;27,49;37,49;44,52" o:connectangles="0,0,0,0,0,0,0,0,0,0,0,0,0,0,0,0,0,0"/>
                          <o:lock v:ext="edit" verticies="t"/>
                        </v:shape>
                        <v:shape id="Freeform 506" o:spid="_x0000_s1329" style="position:absolute;left:6826;top:1143;width:45;height:52;visibility:visible;mso-wrap-style:square;v-text-anchor:top" coordsize="4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dfbsQA&#10;AADdAAAADwAAAGRycy9kb3ducmV2LnhtbESPzarCMBSE94LvEI7gRjStoEivUVTwUnDlTxfuDs25&#10;bbE5KU2u1rc3guBymJlvmOW6M7W4U+sqywriSQSCOLe64kLB5bwfL0A4j6yxtkwKnuRgver3lpho&#10;++Aj3U++EAHCLkEFpfdNIqXLSzLoJrYhDt6fbQ36INtC6hYfAW5qOY2iuTRYcVgosaFdSfnt9G8U&#10;pL/pIY/dczTTRba/bVx2vWwzpYaDbvMDwlPnv+FPO9UKpot4Du834QnI1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nX27EAAAA3QAAAA8AAAAAAAAAAAAAAAAAmAIAAGRycy9k&#10;b3ducmV2LnhtbFBLBQYAAAAABAAEAPUAAACJAwAAAAA=&#10;" path="m,52l45,,,52xe" filled="f" strokecolor="#e15520" strokeweight="0">
                          <v:path arrowok="t" o:connecttype="custom" o:connectlocs="0,52;45,0;0,52" o:connectangles="0,0,0"/>
                        </v:shape>
                        <v:shape id="Freeform 507" o:spid="_x0000_s1330" style="position:absolute;left:6782;top:1192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qxcMUA&#10;AADdAAAADwAAAGRycy9kb3ducmV2LnhtbESPQWvCQBSE7wX/w/KE3upGkRqiq4hQaqk9mAheH7vP&#10;JJh9G7JrjP++WxB6HGbmG2a1GWwjeup87VjBdJKAINbO1FwqOBUfbykIH5ANNo5JwYM8bNajlxVm&#10;xt35SH0eShEh7DNUUIXQZlJ6XZFFP3EtcfQurrMYouxKaTq8R7ht5CxJ3qXFmuNChS3tKtLX/GYV&#10;fH7V50dx0PuFpbT/ucx7/Eap1Ot42C5BBBrCf/jZ3hsFs3S6gL838Qn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yrFwxQAAAN0AAAAPAAAAAAAAAAAAAAAAAJgCAABkcnMv&#10;ZG93bnJldi54bWxQSwUGAAAAAAQABAD1AAAAigMAAAAA&#10;" path="m44,3l37,18,27,28r-7,5l15,35r-8,l,35,,28,2,20,7,13,15,8,20,5,27,,37,r7,3xe" filled="f" strokecolor="#e15520" strokeweight="0">
                          <v:path arrowok="t" o:connecttype="custom" o:connectlocs="44,3;37,18;27,28;20,33;15,35;7,35;0,35;0,28;2,20;7,13;15,8;20,5;27,0;37,0;44,3" o:connectangles="0,0,0,0,0,0,0,0,0,0,0,0,0,0,0"/>
                        </v:shape>
                        <v:shape id="Freeform 508" o:spid="_x0000_s1331" style="position:absolute;left:6799;top:1098;width:85;height:92;visibility:visible;mso-wrap-style:square;v-text-anchor:top" coordsize="8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6gZMEA&#10;AADdAAAADwAAAGRycy9kb3ducmV2LnhtbERPzYrCMBC+L+w7hFnwtiYVFKnGsiiLepJaH2Boxra0&#10;mZQmat2n3xwEjx/f/zobbSfuNPjGsYZkqkAQl840XGm4FL/fSxA+IBvsHJOGJ3nINp8fa0yNe3BO&#10;93OoRAxhn6KGOoQ+ldKXNVn0U9cTR+7qBoshwqGSZsBHDLednCm1kBYbjg019rStqWzPN6thf2tP&#10;f4c8X+xa4y79ca5220JpPfkaf1YgAo3hLX65D0bDbJnEufFNfAJy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uoGTBAAAA3QAAAA8AAAAAAAAAAAAAAAAAmAIAAGRycy9kb3du&#10;cmV2LnhtbFBLBQYAAAAABAAEAPUAAACGAwAAAAA=&#10;" path="m47,60l85,,47,60xm47,60l40,74,30,84r-8,3l18,89r-8,3l,92,3,84,5,77r5,-7l15,65r7,-5l30,57r10,l47,60xe" fillcolor="#f3be00" stroked="f">
                          <v:path arrowok="t" o:connecttype="custom" o:connectlocs="47,60;85,0;47,60;47,60;40,74;30,84;22,87;18,89;10,92;0,92;3,84;5,77;10,70;15,65;22,60;30,57;40,57;47,60" o:connectangles="0,0,0,0,0,0,0,0,0,0,0,0,0,0,0,0,0,0"/>
                          <o:lock v:ext="edit" verticies="t"/>
                        </v:shape>
                        <v:shape id="Freeform 509" o:spid="_x0000_s1332" style="position:absolute;left:6846;top:1098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+3k8UA&#10;AADdAAAADwAAAGRycy9kb3ducmV2LnhtbESPQWsCMRSE74X+h/CE3mqiLbKuRhFB7aUHrRdvj81z&#10;d3Xzsk2irv++EYQeh5n5hpnOO9uIK/lQO9Yw6CsQxIUzNZca9j+r9wxEiMgGG8ek4U4B5rPXlynm&#10;xt14S9ddLEWCcMhRQxVjm0sZiooshr5riZN3dN5iTNKX0ni8Jbht5FCpkbRYc1qosKVlRcV5d7Ea&#10;LmO/cZtMLk7qQy3v69+D+f48aP3W6xYTEJG6+B9+tr+MhmE2GMPjTXo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77eTxQAAAN0AAAAPAAAAAAAAAAAAAAAAAJgCAABkcnMv&#10;ZG93bnJldi54bWxQSwUGAAAAAAQABAD1AAAAigMAAAAA&#10;" path="m,60l38,,,60xe" filled="f" strokecolor="#e15520" strokeweight="0">
                          <v:path arrowok="t" o:connecttype="custom" o:connectlocs="0,60;38,0;0,60" o:connectangles="0,0,0"/>
                        </v:shape>
                        <v:shape id="Freeform 510" o:spid="_x0000_s1333" style="position:absolute;left:6799;top:1155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2rSsMA&#10;AADdAAAADwAAAGRycy9kb3ducmV2LnhtbERPz2vCMBS+C/4P4Q1203RFnXRGqYIwPWk32Y6P5q0t&#10;a15KErX+9+YgePz4fi9WvWnFhZxvLCt4GycgiEurG64UfH9tR3MQPiBrbC2Tght5WC2HgwVm2l75&#10;SJciVCKGsM9QQR1Cl0npy5oM+rHtiCP3Z53BEKGrpHZ4jeGmlWmSzKTBhmNDjR1tair/i7NR0Ban&#10;3+N0v0km7pTv9j/T/P28Pij1+tLnHyAC9eEpfrg/tYJ0nsb98U18An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2rSsMAAADdAAAADwAAAAAAAAAAAAAAAACYAgAAZHJzL2Rv&#10;d25yZXYueG1sUEsFBgAAAAAEAAQA9QAAAIgDAAAAAA==&#10;" path="m47,3l40,17,30,27r-8,3l18,32r-8,3l,35,3,27,5,20r5,-7l15,8,22,3,30,,40,r7,3xe" filled="f" strokecolor="#e15520" strokeweight="0">
                          <v:path arrowok="t" o:connecttype="custom" o:connectlocs="47,3;40,17;30,27;22,30;18,32;10,35;0,35;3,27;5,20;10,13;15,8;22,3;30,0;40,0;47,3" o:connectangles="0,0,0,0,0,0,0,0,0,0,0,0,0,0,0"/>
                        </v:shape>
                        <v:shape id="Freeform 511" o:spid="_x0000_s1334" style="position:absolute;left:6814;top:1050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R2x8UA&#10;AADdAAAADwAAAGRycy9kb3ducmV2LnhtbESPT2vCQBTE70K/w/IKvenGUESimyAF6R/qoVHw+sw+&#10;k8Xs25DdavTTd4WCx2FmfsMsi8G24ky9N44VTCcJCOLKacO1gt12PZ6D8AFZY+uYFFzJQ5E/jZaY&#10;aXfhHzqXoRYRwj5DBU0IXSalrxqy6CeuI47e0fUWQ5R9LXWPlwi3rUyTZCYtGo4LDXb01lB1Kn+t&#10;gk35mb7u2fHtq9qhnB3M+vvdKPXyPKwWIAIN4RH+b39oBek8ncL9TXw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hHbHxQAAAN0AAAAPAAAAAAAAAAAAAAAAAJgCAABkcnMv&#10;ZG93bnJldi54bWxQSwUGAAAAAAQABAD1AAAAigMAAAAA&#10;" path="m42,68l75,,42,68xm42,68l35,85,25,98r-5,5l15,105r-8,3l,110,,100,3,93,7,85r5,-7l20,73r7,-3l35,68r7,xe" fillcolor="#f3be00" stroked="f">
                          <v:path arrowok="t" o:connecttype="custom" o:connectlocs="42,68;75,0;42,68;42,68;35,85;25,98;20,103;15,105;7,108;0,110;0,100;3,93;7,85;12,78;20,73;27,70;35,68;42,68" o:connectangles="0,0,0,0,0,0,0,0,0,0,0,0,0,0,0,0,0,0"/>
                          <o:lock v:ext="edit" verticies="t"/>
                        </v:shape>
                        <v:shape id="Freeform 512" o:spid="_x0000_s1335" style="position:absolute;left:6856;top:1050;width:33;height:68;visibility:visible;mso-wrap-style:square;v-text-anchor:top" coordsize="3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D3vsYA&#10;AADdAAAADwAAAGRycy9kb3ducmV2LnhtbESPT2vCQBTE7wW/w/IEb3VjwD+krqJCQcylNQWvz+xr&#10;Nm32bchuY/z2bqHQ4zAzv2HW28E2oqfO144VzKYJCOLS6ZorBR/F6/MKhA/IGhvHpOBOHrab0dMa&#10;M+1u/E79OVQiQthnqMCE0GZS+tKQRT91LXH0Pl1nMUTZVVJ3eItw28g0SRbSYs1xwWBLB0Pl9/nH&#10;Kqj5bf+17GfFcp7vr3luFsUlnJSajIfdC4hAQ/gP/7WPWkG6SlP4fROfgN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wD3vsYAAADdAAAADwAAAAAAAAAAAAAAAACYAgAAZHJz&#10;L2Rvd25yZXYueG1sUEsFBgAAAAAEAAQA9QAAAIsDAAAAAA==&#10;" path="m,68l33,,,68xe" filled="f" strokecolor="#e15520" strokeweight="0">
                          <v:path arrowok="t" o:connecttype="custom" o:connectlocs="0,68;33,0;0,68" o:connectangles="0,0,0"/>
                        </v:shape>
                        <v:shape id="Freeform 513" o:spid="_x0000_s1336" style="position:absolute;left:6814;top:1118;width:42;height:42;visibility:visible;mso-wrap-style:square;v-text-anchor:top" coordsize="4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53xcMA&#10;AADdAAAADwAAAGRycy9kb3ducmV2LnhtbESPT4vCMBTE74LfITxhb5paQaQaRQTBk7J18fxsXv9g&#10;81KSWOt++s3Cwh6HmfkNs9kNphU9Od9YVjCfJSCIC6sbrhR8XY/TFQgfkDW2lknBmzzstuPRBjNt&#10;X/xJfR4qESHsM1RQh9BlUvqiJoN+Zjvi6JXWGQxRukpqh68IN61Mk2QpDTYcF2rs6FBT8cifRsH+&#10;m9+9G87LLr2W92N+K293e1HqYzLs1yACDeE//Nc+aQXpKl3A75v4BO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53xcMAAADdAAAADwAAAAAAAAAAAAAAAACYAgAAZHJzL2Rv&#10;d25yZXYueG1sUEsFBgAAAAAEAAQA9QAAAIgDAAAAAA==&#10;" path="m42,l35,17,25,30r-5,5l15,37,7,40,,42,,32,3,25,7,17r5,-7l20,5,27,2,35,r7,xe" filled="f" strokecolor="#e15520" strokeweight="0">
                          <v:path arrowok="t" o:connecttype="custom" o:connectlocs="42,0;35,17;25,30;20,35;15,37;7,40;0,42;0,32;3,25;7,17;12,10;20,5;27,2;35,0;42,0" o:connectangles="0,0,0,0,0,0,0,0,0,0,0,0,0,0,0"/>
                        </v:shape>
                        <v:shape id="Freeform 514" o:spid="_x0000_s1337" style="position:absolute;left:6732;top:124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NegcUA&#10;AADdAAAADwAAAGRycy9kb3ducmV2LnhtbESPQWvCQBSE7wX/w/KE3uomUYqkbkQKUqmnpnp/Zl83&#10;0ezbkF01+uvdQqHHYWa+YRbLwbbiQr1vHCtIJwkI4srpho2C3ff6ZQ7CB2SNrWNScCMPy2L0tMBc&#10;uyt/0aUMRkQI+xwV1CF0uZS+qsmin7iOOHo/rrcYouyN1D1eI9y2MkuSV2mx4bhQY0fvNVWn8mwV&#10;rO/T9DCtjuWq3JmPm9m7T711Sj2Ph9UbiEBD+A//tTdaQTbPZvD7Jj4BWT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M16BxQAAAN0AAAAPAAAAAAAAAAAAAAAAAJgCAABkcnMv&#10;ZG93bnJldi54bWxQSwUGAAAAAAQABAD1AAAAigMAAAAA&#10;" path="m10,r7,15l20,28,17,43,10,58,7,53,3,45r,-7l,30,,23,3,15,5,8,10,xe" fillcolor="#f3be00" stroked="f">
                          <v:path arrowok="t" o:connecttype="custom" o:connectlocs="10,0;17,15;20,28;17,43;10,58;7,53;3,45;3,38;0,30;0,23;3,15;5,8;10,0" o:connectangles="0,0,0,0,0,0,0,0,0,0,0,0,0"/>
                        </v:shape>
                        <v:shape id="Freeform 515" o:spid="_x0000_s1338" style="position:absolute;left:6732;top:124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ex/MUA&#10;AADdAAAADwAAAGRycy9kb3ducmV2LnhtbESPQWvCQBSE7wX/w/IEb3VjxFaiq4hFzE1qVfD2yD6T&#10;YPZt2N2a9N93CwWPw8x8wyzXvWnEg5yvLSuYjBMQxIXVNZcKTl+71zkIH5A1NpZJwQ95WK8GL0vM&#10;tO34kx7HUIoIYZ+hgiqENpPSFxUZ9GPbEkfvZp3BEKUrpXbYRbhpZJokb9JgzXGhwpa2FRX347dR&#10;oNtN/lHM7ldXTi953r0feH8+KDUa9psFiEB9eIb/27lWkM7TGfy9i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V7H8xQAAAN0AAAAPAAAAAAAAAAAAAAAAAJgCAABkcnMv&#10;ZG93bnJldi54bWxQSwUGAAAAAAQABAD1AAAAigMAAAAA&#10;" path="m10,r7,15l20,28,17,43,10,58,7,53,3,45r,-7l,30,,23,3,15,5,8,10,e" filled="f" strokecolor="#e15520" strokeweight="0">
                          <v:path arrowok="t" o:connecttype="custom" o:connectlocs="10,0;17,15;20,28;17,43;10,58;7,53;3,45;3,38;0,30;0,23;3,15;5,8;10,0" o:connectangles="0,0,0,0,0,0,0,0,0,0,0,0,0"/>
                        </v:shape>
                        <v:shape id="Freeform 516" o:spid="_x0000_s1339" style="position:absolute;left:6712;top:1207;width:27;height:125;visibility:visible;mso-wrap-style:square;v-text-anchor:top" coordsize="2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Sp1cYA&#10;AADdAAAADwAAAGRycy9kb3ducmV2LnhtbESPQYvCMBSE74L/ITxhb5paFpGuUVQQd8GDVg/u7W3z&#10;ti02L6WJtv57Iwgeh5n5hpktOlOJGzWutKxgPIpAEGdWl5wrOB03wykI55E1VpZJwZ0cLOb93gwT&#10;bVs+0C31uQgQdgkqKLyvEyldVpBBN7I1cfD+bWPQB9nkUjfYBripZBxFE2mw5LBQYE3rgrJLejUK&#10;fk/X9f68+4zbbbXK/35W5S4dp0p9DLrlFwhPnX+HX+1vrSCexhN4vg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+Sp1cYAAADdAAAADwAAAAAAAAAAAAAAAACYAgAAZHJz&#10;L2Rvd25yZXYueG1sUEsFBgAAAAAEAAQA9QAAAIsDAAAAAA==&#10;" path="m13,68r5,15l20,98r-2,15l10,125,5,120,3,115r,-7l,100,3,90,5,83,8,75r5,-7xm10,68l27,,10,68xe" fillcolor="#f3be00" stroked="f">
                          <v:path arrowok="t" o:connecttype="custom" o:connectlocs="13,68;18,83;20,98;18,113;10,125;5,120;3,115;3,108;0,100;3,90;5,83;8,75;13,68;10,68;27,0;10,68" o:connectangles="0,0,0,0,0,0,0,0,0,0,0,0,0,0,0,0"/>
                          <o:lock v:ext="edit" verticies="t"/>
                        </v:shape>
                        <v:shape id="Freeform 517" o:spid="_x0000_s1340" style="position:absolute;left:6712;top:1275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YhpsYA&#10;AADdAAAADwAAAGRycy9kb3ducmV2LnhtbESPQWvCQBSE74X+h+UJ3urGgFFTVylVQRCERkuvr9ln&#10;Esy+TbOrxn/vCkKPw8x8w8wWnanFhVpXWVYwHEQgiHOrKy4UHPbrtwkI55E11pZJwY0cLOavLzNM&#10;tb3yF10yX4gAYZeigtL7JpXS5SUZdAPbEAfvaFuDPsi2kLrFa4CbWsZRlEiDFYeFEhv6LCk/ZWej&#10;4PvPZNPlcr03P6Nk5G+77YqTX6X6ve7jHYSnzv+Hn+2NVhBP4jE83oQn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4YhpsYAAADdAAAADwAAAAAAAAAAAAAAAACYAgAAZHJz&#10;L2Rvd25yZXYueG1sUEsFBgAAAAAEAAQA9QAAAIsDAAAAAA==&#10;" path="m13,r5,15l20,30,18,45,10,57,5,52,3,47r,-7l,32,3,22,5,15,8,7,13,xe" filled="f" strokecolor="#e15520" strokeweight="0">
                          <v:path arrowok="t" o:connecttype="custom" o:connectlocs="13,0;18,15;20,30;18,45;10,57;5,52;3,47;3,40;0,32;3,22;5,15;8,7;13,0" o:connectangles="0,0,0,0,0,0,0,0,0,0,0,0,0"/>
                        </v:shape>
                        <v:shape id="Freeform 518" o:spid="_x0000_s1341" style="position:absolute;left:6722;top:1207;width:17;height:68;visibility:visible;mso-wrap-style:square;v-text-anchor:top" coordsize="17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ZE4MMA&#10;AADdAAAADwAAAGRycy9kb3ducmV2LnhtbERPz2vCMBS+D/wfwhO8DE3tYUg1igrCQBhbFfT4aJ5p&#10;sXkpSWY7//rlMNjx4/u92gy2FQ/yoXGsYD7LQBBXTjdsFJxPh+kCRIjIGlvHpOCHAmzWo5cVFtr1&#10;/EWPMhqRQjgUqKCOsSukDFVNFsPMdcSJuzlvMSbojdQe+xRuW5ln2Zu02HBqqLGjfU3Vvfy2Cp4+&#10;XF/jR2+Pu/JpLlll9tfPXqnJeNguQUQa4r/4z/2uFeSLPM1Nb9IT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ZE4MMAAADdAAAADwAAAAAAAAAAAAAAAACYAgAAZHJzL2Rv&#10;d25yZXYueG1sUEsFBgAAAAAEAAQA9QAAAIgDAAAAAA==&#10;" path="m,68l17,,,68e" filled="f" strokecolor="#e15520" strokeweight="0">
                          <v:path arrowok="t" o:connecttype="custom" o:connectlocs="0,68;17,0;0,68" o:connectangles="0,0,0"/>
                        </v:shape>
                        <v:shape id="Freeform 519" o:spid="_x0000_s1342" style="position:absolute;left:6749;top:1217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ry0MUA&#10;AADdAAAADwAAAGRycy9kb3ducmV2LnhtbESPQWvCQBSE7wX/w/KE3urGIBKjqwRbodJTrXp+ZJ9J&#10;cPdtmt2a+O/dQqHHYWa+YVabwRpxo843jhVMJwkI4tLphisFx6/dSwbCB2SNxjEpuJOHzXr0tMJc&#10;u54/6XYIlYgQ9jkqqENocyl9WZNFP3EtcfQurrMYouwqqTvsI9wamSbJXFpsOC7U2NK2pvJ6+LEK&#10;io+Kzet5kbVTeX7bfze9mZ0KpZ7HQ7EEEWgI/+G/9rtWkGbpAn7fxCc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OvLQxQAAAN0AAAAPAAAAAAAAAAAAAAAAAJgCAABkcnMv&#10;ZG93bnJldi54bWxQSwUGAAAAAAQABAD1AAAAigMAAAAA&#10;" path="m8,r7,15l18,28r,15l13,55,8,53,3,45,,38,,30,,23,,15,3,8,8,xe" fillcolor="#f3be00" stroked="f">
                          <v:path arrowok="t" o:connecttype="custom" o:connectlocs="8,0;15,15;18,28;18,43;13,55;8,53;3,45;0,38;0,30;0,23;0,15;3,8;8,0" o:connectangles="0,0,0,0,0,0,0,0,0,0,0,0,0"/>
                        </v:shape>
                        <v:shape id="Freeform 520" o:spid="_x0000_s1343" style="position:absolute;left:6749;top:1217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C3DcIA&#10;AADdAAAADwAAAGRycy9kb3ducmV2LnhtbERPzYrCMBC+C75DmAUvoqkKRbtGUcFFT6K7DzA0s23Z&#10;ZlKaUatPvzkIHj++/+W6c7W6URsqzwYm4wQUce5txYWBn+/9aA4qCLLF2jMZeFCA9arfW2Jm/Z3P&#10;dLtIoWIIhwwNlCJNpnXIS3IYxr4hjtyvbx1KhG2hbYv3GO5qPU2SVDusODaU2NCupPzvcnUG0p0U&#10;x/TxrIfPyfa0bQ4y238tjBl8dJtPUEKdvMUv98EamM5ncX98E5+AX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MLcNwgAAAN0AAAAPAAAAAAAAAAAAAAAAAJgCAABkcnMvZG93&#10;bnJldi54bWxQSwUGAAAAAAQABAD1AAAAhwMAAAAA&#10;" path="m8,r7,15l18,28r,15l13,55,8,53,3,45,,38,,30,,23,,15,3,8,8,e" filled="f" strokecolor="#e15520" strokeweight="0">
                          <v:path arrowok="t" o:connecttype="custom" o:connectlocs="8,0;15,15;18,28;18,43;13,55;8,53;3,45;0,38;0,30;0,23;0,15;3,8;8,0" o:connectangles="0,0,0,0,0,0,0,0,0,0,0,0,0"/>
                        </v:shape>
                        <v:shape id="Freeform 521" o:spid="_x0000_s1344" style="position:absolute;left:6757;top:1153;width:7;height:64;visibility:visible;mso-wrap-style:square;v-text-anchor:top" coordsize="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ke2sYA&#10;AADdAAAADwAAAGRycy9kb3ducmV2LnhtbESP3YrCMBSE7wXfIRzBG9FUhUWrUVRQFtxF/AMvD82x&#10;LTYnpYm2+/ZmYWEvh5n5hpkvG1OIF1Uut6xgOIhAECdW55wquJy3/QkI55E1FpZJwQ85WC7arTnG&#10;2tZ8pNfJpyJA2MWoIPO+jKV0SUYG3cCWxMG728qgD7JKpa6wDnBTyFEUfUiDOYeFDEvaZJQ8Tk+j&#10;YL2+HfaHWy1trynk9ftrPN1tWalup1nNQHhq/H/4r/2pFYwm4yH8vglPQC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ke2sYAAADdAAAADwAAAAAAAAAAAAAAAACYAgAAZHJz&#10;L2Rvd25yZXYueG1sUEsFBgAAAAAEAAQA9QAAAIsDAAAAAA==&#10;" path="m,64l7,,,64xe" fillcolor="#f3be00" stroked="f">
                          <v:path arrowok="t" o:connecttype="custom" o:connectlocs="0,64;7,0;0,64" o:connectangles="0,0,0"/>
                        </v:shape>
                        <v:shape id="Freeform 522" o:spid="_x0000_s1345" style="position:absolute;left:6757;top:1153;width:7;height:64;visibility:visible;mso-wrap-style:square;v-text-anchor:top" coordsize="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lkQcYA&#10;AADdAAAADwAAAGRycy9kb3ducmV2LnhtbESPwWrDMBBE74X8g9hALqWRq0JJnCghFAo9BZqElt4W&#10;a20ZWyvXUm3376tAoMdhZt4w2/3kWjFQH2rPGh6XGQjiwpuaKw2X8+vDCkSIyAZbz6ThlwLsd7O7&#10;LebGj/xOwylWIkE45KjBxtjlUobCksOw9B1x8krfO4xJ9pU0PY4J7lqpsuxZOqw5LVjs6MVS0Zx+&#10;nIbvZuCyVh9ree4+xy9b3qt1c9R6MZ8OGxCRpvgfvrXfjAa1elJwfZOegN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/lkQcYAAADdAAAADwAAAAAAAAAAAAAAAACYAgAAZHJz&#10;L2Rvd25yZXYueG1sUEsFBgAAAAAEAAQA9QAAAIsDAAAAAA==&#10;" path="m,64l7,,,64xe" filled="f" strokecolor="#e15520" strokeweight="0">
                          <v:path arrowok="t" o:connecttype="custom" o:connectlocs="0,64;7,0;0,64" o:connectangles="0,0,0"/>
                        </v:shape>
                        <v:shape id="Freeform 523" o:spid="_x0000_s1346" style="position:absolute;left:6764;top:118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2HM8YA&#10;AADdAAAADwAAAGRycy9kb3ducmV2LnhtbESPX2vCMBTF3wf7DuEOfJvpFIdUo8xtoviicyI+Xppr&#10;W2xuuiTa+u2NMPDxcP78OONpaypxIedLywreugkI4szqknMFu9/56xCED8gaK8uk4EoeppPnpzGm&#10;2jb8Q5dtyEUcYZ+igiKEOpXSZwUZ9F1bE0fvaJ3BEKXLpXbYxHFTyV6SvEuDJUdCgTV9FpSdtmcT&#10;uZv1qpkNZm6wDodvPP3tv8xir1Tnpf0YgQjUhkf4v73UCnrDfh/ub+ITkJ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2HM8YAAADdAAAADwAAAAAAAAAAAAAAAACYAgAAZHJz&#10;L2Rvd25yZXYueG1sUEsFBgAAAAAEAAQA9QAAAIsDAAAAAA==&#10;" path="m8,r7,12l20,27r,13l15,55,10,50,5,42,3,37r,-7l,22,3,12,5,7,8,xe" fillcolor="#f3be00" stroked="f">
                          <v:path arrowok="t" o:connecttype="custom" o:connectlocs="8,0;15,12;20,27;20,40;15,55;10,50;5,42;3,37;3,30;0,22;3,12;5,7;8,0" o:connectangles="0,0,0,0,0,0,0,0,0,0,0,0,0"/>
                        </v:shape>
                        <v:shape id="Freeform 524" o:spid="_x0000_s1347" style="position:absolute;left:6764;top:118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nqGcUA&#10;AADdAAAADwAAAGRycy9kb3ducmV2LnhtbESPQWvCQBSE7wX/w/KEXqRuGqVI6ipaai14aqp4fWRf&#10;k2j2bdhdTfrv3YLQ4zDzzTDzZW8acSXna8sKnscJCOLC6ppLBfvvzdMMhA/IGhvLpOCXPCwXg4c5&#10;Ztp2/EXXPJQilrDPUEEVQptJ6YuKDPqxbYmj92OdwRClK6V22MVy08g0SV6kwZrjQoUtvVVUnPOL&#10;UZDmh93HaMKuO9H7PhzTdLRdG6Ueh/3qFUSgPvyH7/SnjtxsMoW/N/EJ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meoZxQAAAN0AAAAPAAAAAAAAAAAAAAAAAJgCAABkcnMv&#10;ZG93bnJldi54bWxQSwUGAAAAAAQABAD1AAAAigMAAAAA&#10;" path="m8,r7,12l20,27r,13l15,55,10,50,5,42,3,37r,-7l,22,3,12,5,7,8,e" filled="f" strokecolor="#e15520" strokeweight="0">
                          <v:path arrowok="t" o:connecttype="custom" o:connectlocs="8,0;15,12;20,27;20,40;15,55;10,50;5,42;3,37;3,30;0,22;3,12;5,7;8,0" o:connectangles="0,0,0,0,0,0,0,0,0,0,0,0,0"/>
                        </v:shape>
                        <v:shape id="Freeform 525" o:spid="_x0000_s1348" style="position:absolute;left:6772;top:1120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+tLMMA&#10;AADdAAAADwAAAGRycy9kb3ducmV2LnhtbESPW2sCMRSE34X+h3AKvmlSbWVZjVIEQfHJC30+Tc5e&#10;cHOybKK7/fdNQejjMDPfMKvN4BrxoC7UnjW8TRUIYuNtzaWG62U3yUCEiGyx8UwafijAZv0yWmFu&#10;fc8nepxjKRKEQ44aqhjbXMpgKnIYpr4lTl7hO4cxya6UtsM+wV0jZ0otpMOa00KFLW0rMrfz3Wk4&#10;KieLvmi4/3o/ONNmR6MO31qPX4fPJYhIQ/wPP9t7q2GWzT/g7016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+tLMMAAADdAAAADwAAAAAAAAAAAAAAAACYAgAAZHJzL2Rv&#10;d25yZXYueG1sUEsFBgAAAAAEAAQA9QAAAIgDAAAAAA==&#10;" path="m,65l5,,,65xe" fillcolor="#f3be00" stroked="f">
                          <v:path arrowok="t" o:connecttype="custom" o:connectlocs="0,65;5,0;0,65" o:connectangles="0,0,0"/>
                        </v:shape>
                        <v:shape id="Freeform 526" o:spid="_x0000_s1349" style="position:absolute;left:6772;top:1120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4ylsQA&#10;AADdAAAADwAAAGRycy9kb3ducmV2LnhtbESP0WoCMRRE3wv+Q7iCbzXriiKrUcRS0IdSqn7AZXPd&#10;rLu5WZKo6983QqGPw8ycYVab3rbiTj7UjhVMxhkI4tLpmisF59Pn+wJEiMgaW8ek4EkBNuvB2woL&#10;7R78Q/djrESCcChQgYmxK6QMpSGLYew64uRdnLcYk/SV1B4fCW5bmWfZXFqsOS0Y7GhnqGyON6tA&#10;Xs1HbmbftT83lZ5+NbfDlUip0bDfLkFE6uN/+K+91wryxXQOrzfpCc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OMpbEAAAA3QAAAA8AAAAAAAAAAAAAAAAAmAIAAGRycy9k&#10;b3ducmV2LnhtbFBLBQYAAAAABAAEAPUAAACJAwAAAAA=&#10;" path="m,65l5,,,65xe" filled="f" strokecolor="#e15520" strokeweight="0">
                          <v:path arrowok="t" o:connecttype="custom" o:connectlocs="0,65;5,0;0,65" o:connectangles="0,0,0"/>
                        </v:shape>
                        <v:shape id="Freeform 527" o:spid="_x0000_s1350" style="position:absolute;left:6779;top:1153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SWv8YA&#10;AADdAAAADwAAAGRycy9kb3ducmV2LnhtbESP3UoDMRSE7wu+QziCd23WtNiyNi0iCAVR6A+ll6eb&#10;42Zxc7Imcbu+vRGEXg4z8w2zXA+uFT2F2HjWcD8pQBBX3jRcazjsX8YLEDEhG2w9k4YfirBe3YyW&#10;WBp/4S31u1SLDOFYogabUldKGStLDuPEd8TZ+/DBYcoy1NIEvGS4a6UqigfpsOG8YLGjZ0vV5+7b&#10;aTg2tldfp21/juHV0fvbjJSaaX13Ozw9gkg0pGv4v70xGtRiOoe/N/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5SWv8YAAADdAAAADwAAAAAAAAAAAAAAAACYAgAAZHJz&#10;L2Rvd25yZXYueG1sUEsFBgAAAAAEAAQA9QAAAIsDAAAAAA==&#10;" path="m5,l15,12r5,15l20,42,15,54,10,49,5,44,3,37,,29,,22,,15,3,7,5,xe" fillcolor="#f3be00" stroked="f">
                          <v:path arrowok="t" o:connecttype="custom" o:connectlocs="5,0;15,12;20,27;20,42;15,54;10,49;5,44;3,37;0,29;0,22;0,15;3,7;5,0" o:connectangles="0,0,0,0,0,0,0,0,0,0,0,0,0"/>
                        </v:shape>
                        <v:shape id="Freeform 528" o:spid="_x0000_s1351" style="position:absolute;left:6779;top:1153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8kOcIA&#10;AADdAAAADwAAAGRycy9kb3ducmV2LnhtbERPTWvCQBC9F/wPywje6qYKRVNXKaIg0kONgtchO02C&#10;2dmws2r013cPhR4f73ux6l2rbhSk8WzgbZyBIi69bbgycDpuX2egJCJbbD2TgQcJrJaDlwXm1t/5&#10;QLciViqFsORooI6xy7WWsiaHMvYdceJ+fHAYEwyVtgHvKdy1epJl79phw6mhxo7WNZWX4uoMHKbP&#10;vT72Us6/Q1GcL/FrKxsxZjTsPz9ARerjv/jPvbMGJrNpmpvepCe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fyQ5wgAAAN0AAAAPAAAAAAAAAAAAAAAAAJgCAABkcnMvZG93&#10;bnJldi54bWxQSwUGAAAAAAQABAD1AAAAhwMAAAAA&#10;" path="m5,l15,12r5,15l20,42,15,54,10,49,5,44,3,37,,29,,22,,15,3,7,5,e" filled="f" strokecolor="#e15520" strokeweight="0">
                          <v:path arrowok="t" o:connecttype="custom" o:connectlocs="5,0;15,12;20,27;20,42;15,54;10,49;5,44;3,37;0,29;0,22;0,15;3,7;5,0" o:connectangles="0,0,0,0,0,0,0,0,0,0,0,0,0"/>
                        </v:shape>
                        <v:shape id="Freeform 529" o:spid="_x0000_s1352" style="position:absolute;left:6784;top:1085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A0EMYA&#10;AADdAAAADwAAAGRycy9kb3ducmV2LnhtbESPQWvCQBSE74X+h+UVequbplI0uglSsNZTbVTw+Mw+&#10;k9Ds25DdxvjvXUHocZiZb5h5NphG9NS52rKC11EEgriwuuZSwW67fJmAcB5ZY2OZFFzIQZY+Pswx&#10;0fbMP9TnvhQBwi5BBZX3bSKlKyoy6Ea2JQ7eyXYGfZBdKXWH5wA3jYyj6F0arDksVNjSR0XFb/5n&#10;FIyPh2K54s/BrvbrzcZcvhdx3Sv1/DQsZiA8Df4/fG9/aQXx5G0KtzfhCcj0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A0EMYAAADdAAAADwAAAAAAAAAAAAAAAACYAgAAZHJz&#10;L2Rvd25yZXYueG1sUEsFBgAAAAAEAAQA9QAAAIsDAAAAAA==&#10;" path="m,68l3,,,68xe" fillcolor="#f3be00" stroked="f">
                          <v:path arrowok="t" o:connecttype="custom" o:connectlocs="0,68;3,0;0,68" o:connectangles="0,0,0"/>
                        </v:shape>
                        <v:shape id="Freeform 530" o:spid="_x0000_s1353" style="position:absolute;left:6784;top:1085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c+b8cA&#10;AADdAAAADwAAAGRycy9kb3ducmV2LnhtbESPwWrCQBCG7wXfYZlCL0U3isQYXUUKhR7ag9EHGLJj&#10;EpudDbtbTfv0nUOhx+Gf/5v5tvvR9epGIXaeDcxnGSji2tuOGwPn0+u0ABUTssXeMxn4pgj73eRh&#10;i6X1dz7SrUqNEgjHEg20KQ2l1rFuyWGc+YFYsosPDpOModE24F3grteLLMu1w47lQosDvbRUf1Zf&#10;Tijnjz6snpeXY/6zzk/v1zR3xdqYp8fxsAGVaEz/y3/tN2tgUSzlf7ERE9C7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HPm/HAAAA3QAAAA8AAAAAAAAAAAAAAAAAmAIAAGRy&#10;cy9kb3ducmV2LnhtbFBLBQYAAAAABAAEAPUAAACMAwAAAAA=&#10;" path="m,68l3,,,68xe" filled="f" strokecolor="#e15520" strokeweight="0">
                          <v:path arrowok="t" o:connecttype="custom" o:connectlocs="0,68;3,0;0,68" o:connectangles="0,0,0"/>
                        </v:shape>
                        <v:shape id="Freeform 531" o:spid="_x0000_s1354" style="position:absolute;left:6792;top:1118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fYLcUA&#10;AADdAAAADwAAAGRycy9kb3ducmV2LnhtbESPQWsCMRSE74X+h/AK3mrWsBTZGqUUCgWxoBXp8bl5&#10;bpZuXrZJXLf/vhGEHoeZ+YZZrEbXiYFCbD1rmE0LEMS1Ny03Gvafb49zEDEhG+w8k4ZfirBa3t8t&#10;sDL+wlsadqkRGcKxQg02pb6SMtaWHMap74mzd/LBYcoyNNIEvGS466QqiifpsOW8YLGnV0v19+7s&#10;NBxaO6ifr+1wjGHt6GNTklKl1pOH8eUZRKIx/Ydv7XejQc3LGVzf5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N9gtxQAAAN0AAAAPAAAAAAAAAAAAAAAAAJgCAABkcnMv&#10;ZG93bnJldi54bWxQSwUGAAAAAAQABAD1AAAAigMAAAAA&#10;" path="m5,l15,15r5,12l20,42,17,54,12,52,7,45,2,40r,-8l,22,,15,2,7,5,xe" fillcolor="#f3be00" stroked="f">
                          <v:path arrowok="t" o:connecttype="custom" o:connectlocs="5,0;15,15;20,27;20,42;17,54;12,52;7,45;2,40;2,32;0,22;0,15;2,7;5,0" o:connectangles="0,0,0,0,0,0,0,0,0,0,0,0,0"/>
                        </v:shape>
                        <v:shape id="Freeform 532" o:spid="_x0000_s1355" style="position:absolute;left:6792;top:1118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MxkcYA&#10;AADdAAAADwAAAGRycy9kb3ducmV2LnhtbESPQWvCQBSE70L/w/IKXkqzaZA0pK4iBcFLkGrb8yP7&#10;TILZt2l2GxN/vVsoeBxm5htmuR5NKwbqXWNZwUsUgyAurW64UvB53D5nIJxH1thaJgUTOVivHmZL&#10;zLW98AcNB1+JAGGXo4La+y6X0pU1GXSR7YiDd7K9QR9kX0nd4yXATSuTOE6lwYbDQo0dvddUng+/&#10;RsE52RR6//2aTr6w15+v7QmfikGp+eO4eQPhafT38H97pxUk2SKBvzfhCc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MxkcYAAADdAAAADwAAAAAAAAAAAAAAAACYAgAAZHJz&#10;L2Rvd25yZXYueG1sUEsFBgAAAAAEAAQA9QAAAIsDAAAAAA==&#10;" path="m5,l15,15r5,12l20,42,17,54,12,52,7,45,2,40r,-8l,22,,15,2,7,5,xe" filled="f" strokecolor="#e15520" strokeweight="0">
                          <v:path arrowok="t" o:connecttype="custom" o:connectlocs="5,0;15,15;20,27;20,42;17,54;12,52;7,45;2,40;2,32;0,22;0,15;2,7;5,0" o:connectangles="0,0,0,0,0,0,0,0,0,0,0,0,0"/>
                        </v:shape>
                        <v:shape id="Freeform 533" o:spid="_x0000_s1356" style="position:absolute;left:6797;top:1048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C+b8YA&#10;AADdAAAADwAAAGRycy9kb3ducmV2LnhtbESPQWsCMRSE74L/ITzBW81WbatboxRBEGwPtaXn183r&#10;7rablyV56uqvbwoFj8PMfMMsVp1r1JFCrD0buB1loIgLb2suDby/bW5moKIgW2w8k4EzRVgt+70F&#10;5taf+JWOeylVgnDM0UAl0uZax6Iih3HkW+LkffngUJIMpbYBTwnuGj3OsnvtsOa0UGFL64qKn/3B&#10;Gbi0Vr7X9qXkzyB3D/pj/rzbzI0ZDrqnR1BCnVzD/+2tNTCeTSfw9yY9Ab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7C+b8YAAADdAAAADwAAAAAAAAAAAAAAAACYAgAAZHJz&#10;L2Rvd25yZXYueG1sUEsFBgAAAAAEAAQA9QAAAIsDAAAAAA==&#10;" path="m,70l2,,,70xe" fillcolor="#f3be00" stroked="f">
                          <v:path arrowok="t" o:connecttype="custom" o:connectlocs="0,70;2,0;0,70" o:connectangles="0,0,0"/>
                        </v:shape>
                        <v:shape id="Freeform 534" o:spid="_x0000_s1357" style="position:absolute;left:6797;top:1048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FCYccA&#10;AADdAAAADwAAAGRycy9kb3ducmV2LnhtbESPQWvCQBSE7wX/w/IEb3WjBCvRVcRabaCUVtuDt9fs&#10;azaYfRuyq6b/3i0UehxmvhlmvuxsLS7U+sqxgtEwAUFcOF1xqeDj8HQ/BeEDssbaMSn4IQ/LRe9u&#10;jpl2V36nyz6UIpawz1CBCaHJpPSFIYt+6Bri6H271mKIsi2lbvEay20tx0kykRYrjgsGG1obKk77&#10;s1Xwlm8/I7BJc/P4VRx3L8fXzUOu1KDfrWYgAnXhP/xHP2sF42mawu+b+AT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hQmHHAAAA3QAAAA8AAAAAAAAAAAAAAAAAmAIAAGRy&#10;cy9kb3ducmV2LnhtbFBLBQYAAAAABAAEAPUAAACMAwAAAAA=&#10;" path="m,70l2,,,70xe" filled="f" strokecolor="#e15520" strokeweight="0">
                          <v:path arrowok="t" o:connecttype="custom" o:connectlocs="0,70;2,0;0,70" o:connectangles="0,0,0"/>
                        </v:shape>
                        <v:shape id="Freeform 535" o:spid="_x0000_s1358" style="position:absolute;left:6804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3tScUA&#10;AADdAAAADwAAAGRycy9kb3ducmV2LnhtbESPQUsDMRSE74L/ITzBm81arNS1aSktokgvVr2/3bwm&#10;q5uXJYnN9t+bguBxmJlvmMVqdL04UoidZwW3kwoEcet1x0bBx/vTzRxETMgae8+k4EQRVsvLiwXW&#10;2md+o+M+GVEgHGtUYFMaailja8lhnPiBuHgHHxymIoOROmAucNfLaVXdS4cdlwWLA20std/7H6fA&#10;vDY57h4Op/y5zdvn2VdorGmUur4a148gEo3pP/zXftEKpvO7GZzfl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/e1JxQAAAN0AAAAPAAAAAAAAAAAAAAAAAJgCAABkcnMv&#10;ZG93bnJldi54bWxQSwUGAAAAAAQABAD1AAAAigMAAAAA&#10;" path="m8,r7,5l20,12r2,8l25,25r,7l22,40,20,50r-5,7l10,52,5,47,3,40r,-8l,25,3,15,5,7,8,xe" fillcolor="#f3be00" stroked="f">
                          <v:path arrowok="t" o:connecttype="custom" o:connectlocs="8,0;15,5;20,12;22,20;25,25;25,32;22,40;20,50;15,57;10,52;5,47;3,40;3,32;0,25;3,15;5,7;8,0" o:connectangles="0,0,0,0,0,0,0,0,0,0,0,0,0,0,0,0,0"/>
                        </v:shape>
                        <v:shape id="Freeform 536" o:spid="_x0000_s1359" style="position:absolute;left:6804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9hZ8UA&#10;AADdAAAADwAAAGRycy9kb3ducmV2LnhtbESPW2sCMRSE3wv+h3AE32rWtYisRhFBKfhU6+3xsDl7&#10;wc3JkqTu+u9NodDHYWa+YZbr3jTiQc7XlhVMxgkI4tzqmksFp+/d+xyED8gaG8uk4Eke1qvB2xIz&#10;bTv+oscxlCJC2GeooAqhzaT0eUUG/di2xNErrDMYonSl1A67CDeNTJNkJg3WHBcqbGlbUX4//hgF&#10;4XzVt/MlvW2L5lnIw3TfXdxeqdGw3yxABOrDf/iv/akVpPOPGfy+iU9Ar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72FnxQAAAN0AAAAPAAAAAAAAAAAAAAAAAJgCAABkcnMv&#10;ZG93bnJldi54bWxQSwUGAAAAAAQABAD1AAAAigMAAAAA&#10;" path="m8,r7,5l20,12r2,8l25,25r,7l22,40,20,50r-5,7l10,52,5,47,3,40r,-8l,25,3,15,5,7,8,xe" filled="f" strokecolor="#e15520" strokeweight="0">
                          <v:path arrowok="t" o:connecttype="custom" o:connectlocs="8,0;15,5;20,12;22,20;25,25;25,32;22,40;20,50;15,57;10,52;5,47;3,40;3,32;0,25;3,15;5,7;8,0" o:connectangles="0,0,0,0,0,0,0,0,0,0,0,0,0,0,0,0,0"/>
                        </v:shape>
                        <v:shape id="Freeform 537" o:spid="_x0000_s1360" style="position:absolute;left:6812;top:1010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yc28cA&#10;AADdAAAADwAAAGRycy9kb3ducmV2LnhtbESPT2vCQBTE74V+h+UJvdVdpdSQZhURCh5aWo2HHh/Z&#10;lz+afRuya0z99N2C4HGYmd8w2Wq0rRio941jDbOpAkFcONNwpeGQvz8nIHxANtg6Jg2/5GG1fHzI&#10;MDXuwjsa9qESEcI+RQ11CF0qpS9qsuinriOOXul6iyHKvpKmx0uE21bOlXqVFhuOCzV2tKmpOO3P&#10;VsN3/nlovn6ux7U6DRtjd768zj60fpqM6zcQgcZwD9/aW6Nhnrws4P9Nf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snNvHAAAA3QAAAA8AAAAAAAAAAAAAAAAAmAIAAGRy&#10;cy9kb3ducmV2LnhtbFBLBQYAAAAABAAEAPUAAACMAwAAAAA=&#10;" path="m,73l7,,,73xe" fillcolor="#f3be00" stroked="f">
                          <v:path arrowok="t" o:connecttype="custom" o:connectlocs="0,73;7,0;0,73" o:connectangles="0,0,0"/>
                        </v:shape>
                        <v:shape id="Freeform 538" o:spid="_x0000_s1361" style="position:absolute;left:6812;top:1010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o07cQA&#10;AADdAAAADwAAAGRycy9kb3ducmV2LnhtbERPz2vCMBS+D/Y/hDfwNtPV0Uk1igwnO220inh8NM+2&#10;rHmpSdT2v18Ogx0/vt/L9WA6cSPnW8sKXqYJCOLK6pZrBYf9x/MchA/IGjvLpGAkD+vV48MSc23v&#10;XNCtDLWIIexzVNCE0OdS+qohg35qe+LIna0zGCJ0tdQO7zHcdDJNkkwabDk2NNjTe0PVT3k1Ci5v&#10;l9PXZhy3xc6V2yKdZcnxO1Nq8jRsFiACDeFf/Of+1ArS+WucG9/EJ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KNO3EAAAA3QAAAA8AAAAAAAAAAAAAAAAAmAIAAGRycy9k&#10;b3ducmV2LnhtbFBLBQYAAAAABAAEAPUAAACJAwAAAAA=&#10;" path="m,73l7,,,73xe" filled="f" strokecolor="#e15520" strokeweight="0">
                          <v:path arrowok="t" o:connecttype="custom" o:connectlocs="0,73;7,0;0,73" o:connectangles="0,0,0"/>
                        </v:shape>
                        <v:shape id="Freeform 539" o:spid="_x0000_s1362" style="position:absolute;left:6690;top:1235;width:37;height:127;visibility:visible;mso-wrap-style:square;v-text-anchor:top" coordsize="3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nLPMMA&#10;AADdAAAADwAAAGRycy9kb3ducmV2LnhtbESPS2sCMRSF9wX/Q7iCu5pUiujUKEUQhoIL39vL5Doz&#10;dHIzJBkd/70pFFwezuPjLFa9bcSNfKgda/gYKxDEhTM1lxqOh837DESIyAYbx6ThQQFWy8HbAjPj&#10;7ryj2z6WIo1wyFBDFWObSRmKiiyGsWuJk3d13mJM0pfSeLyncdvIiVJTabHmRKiwpXVFxe++swnS&#10;PfzPqVPT8pqft2d1zGVzcVqPhv33F4hIfXyF/9u50TCZfc7h7016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nLPMMAAADdAAAADwAAAAAAAAAAAAAAAACYAgAAZHJzL2Rv&#10;d25yZXYueG1sUEsFBgAAAAAEAAQA9QAAAIgDAAAAAA==&#10;" path="m17,67l37,,17,67r,l17,67r5,15l22,97r-5,15l10,127,5,120,2,115r,-10l,97,2,90,5,80r5,-8l17,67xe" fillcolor="#f3be00" stroked="f">
                          <v:path arrowok="t" o:connecttype="custom" o:connectlocs="17,67;37,0;17,67;17,67;17,67;22,82;22,97;17,112;10,127;5,120;2,115;2,105;0,97;2,90;5,80;10,72;17,67" o:connectangles="0,0,0,0,0,0,0,0,0,0,0,0,0,0,0,0,0"/>
                        </v:shape>
                        <v:shape id="Freeform 540" o:spid="_x0000_s1363" style="position:absolute;left:6690;top:1235;width:37;height:127;visibility:visible;mso-wrap-style:square;v-text-anchor:top" coordsize="3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uoSsEA&#10;AADdAAAADwAAAGRycy9kb3ducmV2LnhtbERPy4rCMBTdD/gP4QruxlTBoVSjVEdBmGHAxwdckmtT&#10;bG5Kk9H692YhuDyc92LVu0bcqAu1ZwWTcQaCWHtTc6XgfNp95iBCRDbYeCYFDwqwWg4+FlgYf+cD&#10;3Y6xEimEQ4EKbIxtIWXQlhyGsW+JE3fxncOYYFdJ0+E9hbtGTrPsSzqsOTVYbGljSV+P/07BtirN&#10;+re+lqTtbnvY/+i/8jtXajTsyzmISH18i1/uvVEwzWdpf3qTno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67qErBAAAA3QAAAA8AAAAAAAAAAAAAAAAAmAIAAGRycy9kb3du&#10;cmV2LnhtbFBLBQYAAAAABAAEAPUAAACGAwAAAAA=&#10;" path="m17,67l37,,17,67r,l17,67r5,15l22,97r-5,15l10,127,5,120,2,115r,-10l,97,2,90,5,80r5,-8l17,67e" filled="f" strokecolor="#e15520" strokeweight="0">
                          <v:path arrowok="t" o:connecttype="custom" o:connectlocs="17,67;37,0;17,67;17,67;17,67;22,82;22,97;17,112;10,127;5,120;2,115;2,105;0,97;2,90;5,80;10,72;17,67" o:connectangles="0,0,0,0,0,0,0,0,0,0,0,0,0,0,0,0,0"/>
                        </v:shape>
                        <v:shape id="Freeform 541" o:spid="_x0000_s1364" style="position:absolute;left:6672;top:1270;width:30;height:125;visibility:visible;mso-wrap-style:square;v-text-anchor:top" coordsize="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fCKsYA&#10;AADdAAAADwAAAGRycy9kb3ducmV2LnhtbESPQYvCMBSE74L/IbwFL7KmKi7aNYoIgnrT3YPeHs2z&#10;7W7zUppoW3+9EQSPw8x8w8yXjSnEjSqXW1YwHEQgiBOrc04V/P5sPqcgnEfWWFgmBS05WC66nTnG&#10;2tZ8oNvRpyJA2MWoIPO+jKV0SUYG3cCWxMG72MqgD7JKpa6wDnBTyFEUfUmDOYeFDEtaZ5T8H69G&#10;wXl88ufttX8yq7/2Xu/L2WTXaqV6H83qG4Snxr/Dr/ZWKxhNJ0N4vglP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MfCKsYAAADdAAAADwAAAAAAAAAAAAAAAACYAgAAZHJz&#10;L2Rvd25yZXYueG1sUEsFBgAAAAAEAAQA9QAAAIsDAAAAAA==&#10;" path="m15,65l30,,15,65r,l15,65r5,15l20,95r-2,17l10,125,5,120,3,112,,105,,97,3,87,5,80r5,-8l15,65xe" fillcolor="#f3be00" stroked="f">
                          <v:path arrowok="t" o:connecttype="custom" o:connectlocs="15,65;30,0;15,65;15,65;15,65;20,80;20,95;18,112;10,125;5,120;3,112;0,105;0,97;3,87;5,80;10,72;15,65" o:connectangles="0,0,0,0,0,0,0,0,0,0,0,0,0,0,0,0,0"/>
                        </v:shape>
                        <v:shape id="Freeform 542" o:spid="_x0000_s1365" style="position:absolute;left:6672;top:1270;width:30;height:125;visibility:visible;mso-wrap-style:square;v-text-anchor:top" coordsize="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JoRMQA&#10;AADdAAAADwAAAGRycy9kb3ducmV2LnhtbESPQYvCMBCF74L/IYzgTVOLulKNIssK4ml11fPYzLZl&#10;m0lporb++o0geHy8ed+bt1g1phQ3ql1hWcFoGIEgTq0uOFNw/NkMZiCcR9ZYWiYFLTlYLbudBSba&#10;3nlPt4PPRICwS1BB7n2VSOnSnAy6oa2Ig/dra4M+yDqTusZ7gJtSxlE0lQYLDg05VvSZU/p3uJrw&#10;Rvv9aM+768d6y5eWj+PRF5Ynpfq9Zj0H4anx7+NXeqsVxLNJDM81AQF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SaETEAAAA3QAAAA8AAAAAAAAAAAAAAAAAmAIAAGRycy9k&#10;b3ducmV2LnhtbFBLBQYAAAAABAAEAPUAAACJAwAAAAA=&#10;" path="m15,65l30,,15,65r,l15,65r5,15l20,95r-2,17l10,125,5,120,3,112,,105,,97,3,87,5,80r5,-8l15,65e" filled="f" strokecolor="#e15520" strokeweight="0">
                          <v:path arrowok="t" o:connecttype="custom" o:connectlocs="15,65;30,0;15,65;15,65;15,65;20,80;20,95;18,112;10,125;5,120;3,112;0,105;0,97;3,87;5,80;10,72;15,65" o:connectangles="0,0,0,0,0,0,0,0,0,0,0,0,0,0,0,0,0"/>
                        </v:shape>
                        <v:shape id="Freeform 543" o:spid="_x0000_s1366" style="position:absolute;left:6742;top:1182;width:10;height:65;visibility:visible;mso-wrap-style:square;v-text-anchor:top" coordsize="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wuzcUA&#10;AADdAAAADwAAAGRycy9kb3ducmV2LnhtbESPQWsCMRSE70L/Q3iF3tysSmVZjSIWwYMXVw89vibP&#10;3cXNyzaJuv33plDocZiZb5jlerCduJMPrWMFkywHQaydablWcD7txgWIEJENdo5JwQ8FWK9eRkss&#10;jXvwke5VrEWCcChRQRNjX0oZdEMWQ+Z64uRdnLcYk/S1NB4fCW47Oc3zubTYclposKdtQ/pa3ayC&#10;rXbd7PNwyPfF3MdTdUX99fGt1NvrsFmAiDTE//Bfe28UTIv3Gfy+SU9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PC7NxQAAAN0AAAAPAAAAAAAAAAAAAAAAAJgCAABkcnMv&#10;ZG93bnJldi54bWxQSwUGAAAAAAQABAD1AAAAigMAAAAA&#10;" path="m,65l10,,,65xe" fillcolor="#f3be00" stroked="f">
                          <v:path arrowok="t" o:connecttype="custom" o:connectlocs="0,65;10,0;0,65" o:connectangles="0,0,0"/>
                        </v:shape>
                        <v:shape id="Freeform 544" o:spid="_x0000_s1367" style="position:absolute;left:6742;top:1182;width:10;height:65;visibility:visible;mso-wrap-style:square;v-text-anchor:top" coordsize="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usscUA&#10;AADdAAAADwAAAGRycy9kb3ducmV2LnhtbESPQYvCMBSE78L+h/AEL6Lpii6lGmVXWFA86Ra9Pppn&#10;W2xeapPV9t8bQfA4zMw3zGLVmkrcqHGlZQWf4wgEcWZ1ybmC9O93FINwHlljZZkUdORgtfzoLTDR&#10;9s57uh18LgKEXYIKCu/rREqXFWTQjW1NHLyzbQz6IJtc6gbvAW4qOYmiL2mw5LBQYE3rgrLL4d8o&#10;kNv16bxNp8Nd1EnSXXo9/uRXpQb99nsOwlPr3+FXe6MVTOLZFJ5vwhO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m6yxxQAAAN0AAAAPAAAAAAAAAAAAAAAAAJgCAABkcnMv&#10;ZG93bnJldi54bWxQSwUGAAAAAAQABAD1AAAAigMAAAAA&#10;" path="m,65l10,,,65xe" filled="f" strokecolor="#e15520" strokeweight="0">
                          <v:path arrowok="t" o:connecttype="custom" o:connectlocs="0,65;10,0;0,65" o:connectangles="0,0,0"/>
                        </v:shape>
                        <v:shape id="Freeform 545" o:spid="_x0000_s1368" style="position:absolute;left:6695;top:1235;width:79;height:95;visibility:visible;mso-wrap-style:square;v-text-anchor:top" coordsize="7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tBisUA&#10;AADdAAAADwAAAGRycy9kb3ducmV2LnhtbESPQWvCQBSE74X+h+UVvDUbAwkSs4poS7300OjF2yP7&#10;TILZt2F3q9Ff3y0Uehxm5humWk9mEFdyvresYJ6kIIgbq3tuFRwP768LED4gaxwsk4I7eVivnp8q&#10;LLW98Rdd69CKCGFfooIuhLGU0jcdGfSJHYmjd7bOYIjStVI7vEW4GWSWpoU02HNc6HCkbUfNpf42&#10;ClzmqX8rps/TR3Npra93x4fcKTV7mTZLEIGm8B/+a++1gmyR5/D7Jj4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+0GKxQAAAN0AAAAPAAAAAAAAAAAAAAAAAJgCAABkcnMv&#10;ZG93bnJldi54bWxQSwUGAAAAAAQABAD1AAAAigMAAAAA&#10;" path="m42,60l79,,42,60xm42,60l37,75,27,87r-7,3l15,92,7,95,,95,,87,2,80,7,75r5,-8l20,62r7,-2l35,57r7,3xe" fillcolor="#f3be00" stroked="f">
                          <v:path arrowok="t" o:connecttype="custom" o:connectlocs="42,60;79,0;42,60;42,60;37,75;27,87;20,90;15,92;7,95;0,95;0,87;2,80;7,75;12,67;20,62;27,60;35,57;42,60" o:connectangles="0,0,0,0,0,0,0,0,0,0,0,0,0,0,0,0,0,0"/>
                          <o:lock v:ext="edit" verticies="t"/>
                        </v:shape>
                        <v:shape id="Freeform 546" o:spid="_x0000_s1369" style="position:absolute;left:6737;top:1235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+dPMYA&#10;AADdAAAADwAAAGRycy9kb3ducmV2LnhtbESPQWvCQBSE70L/w/IKvemmgQZJXaWVttSDQtP04O2R&#10;fSbB7Nuwu43x37uC4HGYmW+YxWo0nRjI+daygudZAoK4srrlWkH5+zmdg/ABWWNnmRScycNq+TBZ&#10;YK7tiX9oKEItIoR9jgqaEPpcSl81ZNDPbE8cvYN1BkOUrpba4SnCTSfTJMmkwZbjQoM9rRuqjsW/&#10;UaCzv7I4+v0a7bku/cfGvG93X0o9PY5vryACjeEevrW/tYJ0/pLB9U18AnJ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+dPMYAAADdAAAADwAAAAAAAAAAAAAAAACYAgAAZHJz&#10;L2Rvd25yZXYueG1sUEsFBgAAAAAEAAQA9QAAAIsDAAAAAA==&#10;" path="m,60l37,,,60xe" filled="f" strokecolor="#e15520" strokeweight="0">
                          <v:path arrowok="t" o:connecttype="custom" o:connectlocs="0,60;37,0;0,60" o:connectangles="0,0,0"/>
                        </v:shape>
                        <v:shape id="Freeform 547" o:spid="_x0000_s1370" style="position:absolute;left:6695;top:1292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9HPskA&#10;AADdAAAADwAAAGRycy9kb3ducmV2LnhtbESP3UrDQBSE7wXfYTkFb8RuLG1t025LqQr9QdSmen3I&#10;HrPB7NmQXZv49t2C4OUwM98w82VnK3GixpeOFdz3ExDEudMlFwqO2fPdBIQPyBorx6TglzwsF9dX&#10;c0y1a/mdTodQiAhhn6ICE0KdSulzQxZ939XE0ftyjcUQZVNI3WAb4baSgyQZS4slxwWDNa0N5d+H&#10;H6vgpctuh59m97F/su3wbbPLXrfTR6Vuet1qBiJQF/7Df+2NVjCYjB7g8iY+Abk4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B9HPskAAADdAAAADwAAAAAAAAAAAAAAAACYAgAA&#10;ZHJzL2Rvd25yZXYueG1sUEsFBgAAAAAEAAQA9QAAAI4DAAAAAA==&#10;" path="m42,3l37,18,27,30r-7,3l15,35,7,38,,38,,30,2,23,7,18r5,-8l20,5,27,3,35,r7,3xe" filled="f" strokecolor="#e15520" strokeweight="0">
                          <v:path arrowok="t" o:connecttype="custom" o:connectlocs="42,3;37,18;27,30;20,33;15,35;7,38;0,38;0,30;2,23;7,18;12,10;20,5;27,3;35,0;42,3" o:connectangles="0,0,0,0,0,0,0,0,0,0,0,0,0,0,0"/>
                        </v:shape>
                        <v:shape id="Freeform 548" o:spid="_x0000_s1371" style="position:absolute;left:6670;top:1285;width:89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BhRsIA&#10;AADdAAAADwAAAGRycy9kb3ducmV2LnhtbERPz2vCMBS+D/Y/hDfwMtZUx6RU0yLCYDIoTD3s+Gie&#10;bbF5KUnU+N+bw2DHj+/3uo5mFFdyfrCsYJ7lIIhbqwfuFBwPn28FCB+QNY6WScGdPNTV89MaS21v&#10;/EPXfehECmFfooI+hKmU0rc9GfSZnYgTd7LOYEjQdVI7vKVwM8pFni+lwYFTQ48TbXtqz/uLUdAM&#10;cve9baJrznbjMXoOv6/vSs1e4mYFIlAM/+I/95dWsCg+0tz0Jj0BWT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AGFGwgAAAN0AAAAPAAAAAAAAAAAAAAAAAJgCAABkcnMvZG93&#10;bnJldi54bWxQSwUGAAAAAAQABAD1AAAAhwMAAAAA&#10;" path="m42,47l89,,42,47xm42,47l37,62,27,72,15,80,,82,,75,2,70,7,62r5,-5l20,52r7,-2l35,47r7,xe" fillcolor="#f3be00" stroked="f">
                          <v:path arrowok="t" o:connecttype="custom" o:connectlocs="42,47;89,0;42,47;42,47;37,62;27,72;15,80;0,82;0,75;2,70;7,62;12,57;20,52;27,50;35,47;42,47" o:connectangles="0,0,0,0,0,0,0,0,0,0,0,0,0,0,0,0"/>
                          <o:lock v:ext="edit" verticies="t"/>
                        </v:shape>
                        <v:shape id="Freeform 549" o:spid="_x0000_s1372" style="position:absolute;left:6712;top:1285;width:47;height:47;visibility:visible;mso-wrap-style:square;v-text-anchor:top" coordsize="4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lADMUA&#10;AADdAAAADwAAAGRycy9kb3ducmV2LnhtbESPQWvCQBSE70L/w/IKvemmKVqNWcUWCt6kUe/P7DMJ&#10;yb5Ns6tJ/fVuQehxmJlvmHQ9mEZcqXOVZQWvkwgEcW51xYWCw/5rPAfhPLLGxjIp+CUH69XTKMVE&#10;256/6Zr5QgQIuwQVlN63iZQuL8mgm9iWOHhn2xn0QXaF1B32AW4aGUfRTBqsOCyU2NJnSXmdXYyC&#10;m307Xd6H4ybu9x/HzOrd+afeKfXyPGyWIDwN/j/8aG+1gng+XcDfm/A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WUAMxQAAAN0AAAAPAAAAAAAAAAAAAAAAAJgCAABkcnMv&#10;ZG93bnJldi54bWxQSwUGAAAAAAQABAD1AAAAigMAAAAA&#10;" path="m,47l47,,,47xe" filled="f" strokecolor="#e15520" strokeweight="0">
                          <v:path arrowok="t" o:connecttype="custom" o:connectlocs="0,47;47,0;0,47" o:connectangles="0,0,0"/>
                        </v:shape>
                        <v:shape id="Freeform 550" o:spid="_x0000_s1373" style="position:absolute;left:6670;top:1332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JfSsIA&#10;AADdAAAADwAAAGRycy9kb3ducmV2LnhtbERPz2vCMBS+D/wfwhO8iCZ66KQaRZSBtzGn4PHZPJtq&#10;81KazHb765fDYMeP7/dq07taPKkNlWcNs6kCQVx4U3Gp4fT5NlmACBHZYO2ZNHxTgM168LLC3PiO&#10;P+h5jKVIIRxy1GBjbHIpQ2HJYZj6hjhxN986jAm2pTQtdinc1XKuVCYdVpwaLDa0s1Q8jl9Ow6V7&#10;Pf+M76zCNRvzzFYPtX9XWo+G/XYJIlIf/8V/7oPRMF9kaX96k56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Al9KwgAAAN0AAAAPAAAAAAAAAAAAAAAAAJgCAABkcnMvZG93&#10;bnJldi54bWxQSwUGAAAAAAQABAD1AAAAhwMAAAAA&#10;" path="m42,l37,15,27,25,15,33,,35,,28,2,23,7,15r5,-5l20,5,27,3,35,r7,xe" filled="f" strokecolor="#e15520" strokeweight="0">
                          <v:path arrowok="t" o:connecttype="custom" o:connectlocs="42,0;37,15;27,25;15,33;0,35;0,28;2,23;7,15;12,10;20,5;27,3;35,0;42,0" o:connectangles="0,0,0,0,0,0,0,0,0,0,0,0,0"/>
                        </v:shape>
                        <v:shape id="Freeform 551" o:spid="_x0000_s1374" style="position:absolute;left:6653;top:1320;width:89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YCZsMA&#10;AADdAAAADwAAAGRycy9kb3ducmV2LnhtbESPQYvCMBSE7wv+h/AEL4umuiClGkUEQVkorHrw+Gie&#10;bbF5KUnU+O/NwsIeh5n5hlmuo+nEg5xvLSuYTjIQxJXVLdcKzqfdOAfhA7LGzjIpeJGH9WrwscRC&#10;2yf/0OMYapEg7AtU0ITQF1L6qiGDfmJ74uRdrTMYknS11A6fCW46OcuyuTTYclposKdtQ9XteDcK&#10;ylYevrdldOXNbjxGz+Hy+aXUaBg3CxCBYvgP/7X3WsEsn0/h9016AnL1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lYCZsMAAADdAAAADwAAAAAAAAAAAAAAAACYAgAAZHJzL2Rv&#10;d25yZXYueG1sUEsFBgAAAAAEAAQA9QAAAIgDAAAAAA==&#10;" path="m44,47l89,,44,47xm44,47l37,62,27,72,14,80,,82,,75,4,70,7,62r5,-5l19,52r8,-5l34,47r10,xe" fillcolor="#f3be00" stroked="f">
                          <v:path arrowok="t" o:connecttype="custom" o:connectlocs="44,47;89,0;44,47;44,47;37,62;27,72;14,80;0,82;0,75;4,70;7,62;12,57;19,52;27,47;34,47;44,47" o:connectangles="0,0,0,0,0,0,0,0,0,0,0,0,0,0,0,0"/>
                          <o:lock v:ext="edit" verticies="t"/>
                        </v:shape>
                        <v:shape id="Freeform 552" o:spid="_x0000_s1375" style="position:absolute;left:6697;top:1320;width:45;height:47;visibility:visible;mso-wrap-style:square;v-text-anchor:top" coordsize="4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W2zMUA&#10;AADdAAAADwAAAGRycy9kb3ducmV2LnhtbESPT4vCMBTE7wt+h/AEb2tqD0WqUUQQ9aLrHzw/mrdt&#10;1+alJNHW/fSbhYU9DjPzG2a+7E0jnuR8bVnBZJyAIC6srrlUcL1s3qcgfEDW2FgmBS/ysFwM3uaY&#10;a9vxiZ7nUIoIYZ+jgiqENpfSFxUZ9GPbEkfv0zqDIUpXSu2wi3DTyDRJMmmw5rhQYUvrior7+WEU&#10;nPbbbJIcH9odb/7w0d2+rAzfSo2G/WoGIlAf/sN/7Z1WkE6zFH7fxCc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RbbMxQAAAN0AAAAPAAAAAAAAAAAAAAAAAJgCAABkcnMv&#10;ZG93bnJldi54bWxQSwUGAAAAAAQABAD1AAAAigMAAAAA&#10;" path="m,47l45,,,47xe" filled="f" strokecolor="#1f1a17" strokeweight="0">
                          <v:path arrowok="t" o:connecttype="custom" o:connectlocs="0,47;45,0;0,47" o:connectangles="0,0,0"/>
                        </v:shape>
                        <v:shape id="Freeform 553" o:spid="_x0000_s1376" style="position:absolute;left:6653;top:1367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0KXMYA&#10;AADdAAAADwAAAGRycy9kb3ducmV2LnhtbESPS4vCQBCE7wv+h6EFb+tEBZHoKCIIHhRdHwdvTabz&#10;0ExPyIxJ3F+/s7Cwx6KqvqIWq86UoqHaFZYVjIYRCOLE6oIzBdfL9nMGwnlkjaVlUvAmB6tl72OB&#10;sbYtf1Fz9pkIEHYxKsi9r2IpXZKTQTe0FXHwUlsb9EHWmdQ1tgFuSjmOoqk0WHBYyLGiTU7J8/wy&#10;Cvbr0+kdNQ9Pafq9ud2fxzY5pEoN+t16DsJT5//Df+2dVjCeTSfw+yY8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0KXMYAAADdAAAADwAAAAAAAAAAAAAAAACYAgAAZHJz&#10;L2Rvd25yZXYueG1sUEsFBgAAAAAEAAQA9QAAAIsDAAAAAA==&#10;" path="m44,l37,15,27,25,14,33,,35,,28,4,23,7,15r5,-5l19,5,27,r7,l44,xe" filled="f" strokecolor="#1f1a17" strokeweight="0">
                          <v:path arrowok="t" o:connecttype="custom" o:connectlocs="44,0;37,15;27,25;14,33;0,35;0,28;4,23;7,15;12,10;19,5;27,0;34,0;44,0" o:connectangles="0,0,0,0,0,0,0,0,0,0,0,0,0"/>
                        </v:shape>
                        <v:shape id="Freeform 554" o:spid="_x0000_s1377" style="position:absolute;left:6710;top:1192;width:77;height:100;visibility:visible;mso-wrap-style:square;v-text-anchor:top" coordsize="7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tHesQA&#10;AADdAAAADwAAAGRycy9kb3ducmV2LnhtbESPQWsCMRSE7wX/Q3iCl6LZlSKyGqUIgniy2/b+2Lxu&#10;tt28rEnU1V9vBKHHYWa+YZbr3rbiTD40jhXkkwwEceV0w7WCr8/teA4iRGSNrWNScKUA69XgZYmF&#10;dhf+oHMZa5EgHApUYGLsCilDZchimLiOOHk/zluMSfpaao+XBLetnGbZTFpsOC0Y7GhjqPorT1aB&#10;3PvX75up9e3o5CHf/5a7U35VajTs3xcgIvXxP/xs77SC6Xz2Bo836Qn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bR3rEAAAA3QAAAA8AAAAAAAAAAAAAAAAAmAIAAGRycy9k&#10;b3ducmV2LnhtbFBLBQYAAAAABAAEAPUAAACJAwAAAAA=&#10;" path="m42,63l77,,42,63xm42,63l37,80,27,90r-5,5l15,98r-8,2l,100,,93,2,85,7,78r5,-5l20,68r7,-5l34,63r8,xe" fillcolor="#f3be00" stroked="f">
                          <v:path arrowok="t" o:connecttype="custom" o:connectlocs="42,63;77,0;42,63;42,63;37,80;27,90;22,95;15,98;7,100;0,100;0,93;2,85;7,78;12,73;20,68;27,63;34,63;42,63" o:connectangles="0,0,0,0,0,0,0,0,0,0,0,0,0,0,0,0,0,0"/>
                          <o:lock v:ext="edit" verticies="t"/>
                        </v:shape>
                        <v:shape id="Freeform 555" o:spid="_x0000_s1378" style="position:absolute;left:6752;top:1192;width:35;height:63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NlFcYA&#10;AADdAAAADwAAAGRycy9kb3ducmV2LnhtbESPT2vCQBTE7wW/w/IEb3WjrZqmriIFsZeC//D8mn3N&#10;BrNvQ3aNsZ++WxA8DjPzG2a+7GwlWmp86VjBaJiAIM6dLrlQcDysn1MQPiBrrByTght5WC56T3PM&#10;tLvyjtp9KESEsM9QgQmhzqT0uSGLfuhq4uj9uMZiiLIppG7wGuG2kuMkmUqLJccFgzV9GMrP+4tV&#10;8Pt6nqXfxcGcTvKlfdtsw/G2+1Jq0O9W7yACdeERvrc/tYJxOp3A/5v4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NlFcYAAADdAAAADwAAAAAAAAAAAAAAAACYAgAAZHJz&#10;L2Rvd25yZXYueG1sUEsFBgAAAAAEAAQA9QAAAIsDAAAAAA==&#10;" path="m,63l35,,,63xe" filled="f" strokecolor="#e15520" strokeweight="0">
                          <v:path arrowok="t" o:connecttype="custom" o:connectlocs="0,63;35,0;0,63" o:connectangles="0,0,0"/>
                        </v:shape>
                        <v:shape id="Freeform 556" o:spid="_x0000_s1379" style="position:absolute;left:6710;top:125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F39sgA&#10;AADdAAAADwAAAGRycy9kb3ducmV2LnhtbESP3WrCQBSE74W+w3IKvRHdJIUg0VXaUtuCSPAPvDxk&#10;j0lo9mzIbk369m6h4OUwM98wi9VgGnGlztWWFcTTCARxYXXNpYLjYT2ZgXAeWWNjmRT8koPV8mG0&#10;wEzbnnd03ftSBAi7DBVU3reZlK6oyKCb2pY4eBfbGfRBdqXUHfYBbhqZRFEqDdYcFips6a2i4nv/&#10;YxRs4tfPdbzJ8/M7bvvTRz5OzPNYqafH4WUOwtPg7+H/9pdWkMzSFP7ehCcgl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UXf2yAAAAN0AAAAPAAAAAAAAAAAAAAAAAJgCAABk&#10;cnMvZG93bnJldi54bWxQSwUGAAAAAAQABAD1AAAAjQMAAAAA&#10;" path="m42,l37,17,27,27r-5,5l15,35,7,37,,37,,30,2,22,7,15r5,-5l20,5,27,r7,l42,xe" filled="f" strokecolor="#e15520" strokeweight="0">
                          <v:path arrowok="t" o:connecttype="custom" o:connectlocs="42,0;37,17;27,27;22,32;15,35;7,37;0,37;0,30;2,22;7,15;12,10;20,5;27,0;34,0;42,0" o:connectangles="0,0,0,0,0,0,0,0,0,0,0,0,0,0,0"/>
                        </v:shape>
                        <v:shape id="Freeform 557" o:spid="_x0000_s1380" style="position:absolute;left:6725;top:1158;width:84;height:97;visibility:visible;mso-wrap-style:square;v-text-anchor:top" coordsize="8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qWEcgA&#10;AADdAAAADwAAAGRycy9kb3ducmV2LnhtbESPT2vCQBTE7wW/w/KE3upGKVaiq4j0j+ChViPo7Zl9&#10;JsHs2zS7NbGfvlsQPA4z8xtmMmtNKS5Uu8Kygn4vAkGcWl1wpiDZvj2NQDiPrLG0TAqu5GA27TxM&#10;MNa24S+6bHwmAoRdjApy76tYSpfmZND1bEUcvJOtDfog60zqGpsAN6UcRNFQGiw4LORY0SKn9Lz5&#10;MQqi7+Nh+eo+34v1x6/f754bSlZzpR677XwMwlPr7+Fbe6kVDEbDF/h/E56AnP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epYRyAAAAN0AAAAPAAAAAAAAAAAAAAAAAJgCAABk&#10;cnMvZG93bnJldi54bWxQSwUGAAAAAAQABAD1AAAAjQMAAAAA&#10;" path="m42,62l84,,42,62xm42,62l34,77,27,87r-8,5l14,94,7,97,,97,,89,2,82,7,74r5,-5l17,64r7,-2l34,59r8,3xe" fillcolor="#f3be00" stroked="f">
                          <v:path arrowok="t" o:connecttype="custom" o:connectlocs="42,62;84,0;42,62;42,62;34,77;27,87;19,92;14,94;7,97;0,97;0,89;2,82;7,74;12,69;17,64;24,62;34,59;42,62" o:connectangles="0,0,0,0,0,0,0,0,0,0,0,0,0,0,0,0,0,0"/>
                          <o:lock v:ext="edit" verticies="t"/>
                        </v:shape>
                        <v:shape id="Freeform 558" o:spid="_x0000_s1381" style="position:absolute;left:6767;top:1158;width:42;height:62;visibility:visible;mso-wrap-style:square;v-text-anchor:top" coordsize="4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igdMEA&#10;AADdAAAADwAAAGRycy9kb3ducmV2LnhtbERPz2vCMBS+D/wfwhN2m8nKKKUaZYjCLm6oBa+P5i0t&#10;a15KErX775fDwOPH93u1mdwgbhRi71nD60KBIG696dlqaM77lwpETMgGB8+k4ZcibNazpxXWxt/5&#10;SLdTsiKHcKxRQ5fSWEsZ244cxoUfiTP37YPDlGGw0gS853A3yEKpUjrsOTd0ONK2o/bndHUaPv0u&#10;NNIqdTlIPmzTuHv7Khqtn+fT+xJEoik9xP/uD6OhqMo8N7/JT0C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YoHTBAAAA3QAAAA8AAAAAAAAAAAAAAAAAmAIAAGRycy9kb3du&#10;cmV2LnhtbFBLBQYAAAAABAAEAPUAAACGAwAAAAA=&#10;" path="m,62l42,,,62xe" filled="f" strokecolor="#e15520" strokeweight="0">
                          <v:path arrowok="t" o:connecttype="custom" o:connectlocs="0,62;42,0;0,62" o:connectangles="0,0,0"/>
                        </v:shape>
                        <v:shape id="Freeform 559" o:spid="_x0000_s1382" style="position:absolute;left:6725;top:1217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C8asgA&#10;AADdAAAADwAAAGRycy9kb3ducmV2LnhtbESP3WrCQBSE7wu+w3KE3kjdVEQ0uor0B6xFbE31+pA9&#10;ZoPZsyG7NfHtu4VCL4eZ+YZZrDpbiSs1vnSs4HGYgCDOnS65UPCVvT5MQfiArLFyTApu5GG17N0t&#10;MNWu5U+6HkIhIoR9igpMCHUqpc8NWfRDVxNH7+waiyHKppC6wTbCbSVHSTKRFkuOCwZrejKUXw7f&#10;VsGuywbjk9ke319sO/7YbLP92+xZqft+t56DCNSF//Bfe6MVjKaTGfy+iU9AL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oLxqyAAAAN0AAAAPAAAAAAAAAAAAAAAAAJgCAABk&#10;cnMvZG93bnJldi54bWxQSwUGAAAAAAQABAD1AAAAjQMAAAAA&#10;" path="m42,3l34,18,27,28r-8,5l14,35,7,38,,38,,30,2,23,7,15r5,-5l17,5,24,3,34,r8,3xe" filled="f" strokecolor="#e15520" strokeweight="0">
                          <v:path arrowok="t" o:connecttype="custom" o:connectlocs="42,3;34,18;27,28;19,33;14,35;7,38;0,38;0,30;2,23;7,15;12,10;17,5;24,3;34,0;42,3" o:connectangles="0,0,0,0,0,0,0,0,0,0,0,0,0,0,0"/>
                        </v:shape>
                        <v:shape id="Freeform 560" o:spid="_x0000_s1383" style="position:absolute;left:6737;top:1130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emNMMA&#10;AADdAAAADwAAAGRycy9kb3ducmV2LnhtbERPy2rCQBTdF/yH4Qrd1Ylio0RHkUKxuGl94PqSuWaC&#10;mTsxMyaxX99ZFFweznu57m0lWmp86VjBeJSAIM6dLrlQcDp+vs1B+ICssXJMCh7kYb0avCwx067j&#10;PbWHUIgYwj5DBSaEOpPS54Ys+pGriSN3cY3FEGFTSN1gF8NtJSdJkkqLJccGgzV9GMqvh7tVsPv+&#10;nW6nbPbn964Ol7S9/dzKVKnXYb9ZgAjUh6f43/2lFUzms7g/volP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emNMMAAADdAAAADwAAAAAAAAAAAAAAAACYAgAAZHJzL2Rv&#10;d25yZXYueG1sUEsFBgAAAAAEAAQA9QAAAIgDAAAAAA==&#10;" path="m42,55l80,,42,55xm42,55l37,70,27,82r-5,5l15,90,7,92,,92,,85,2,77,7,70r5,-5l17,60r8,-5l35,55r7,xe" fillcolor="#f3be00" stroked="f">
                          <v:path arrowok="t" o:connecttype="custom" o:connectlocs="42,55;80,0;42,55;42,55;37,70;27,82;22,87;15,90;7,92;0,92;0,85;2,77;7,70;12,65;17,60;25,55;35,55;42,55" o:connectangles="0,0,0,0,0,0,0,0,0,0,0,0,0,0,0,0,0,0"/>
                          <o:lock v:ext="edit" verticies="t"/>
                        </v:shape>
                        <v:shape id="Freeform 561" o:spid="_x0000_s1384" style="position:absolute;left:6779;top:1130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mVrsQA&#10;AADdAAAADwAAAGRycy9kb3ducmV2LnhtbESPQYvCMBSE7wv7H8ITvK2pIq50jSKCUNCLXXGvj+bZ&#10;FJuXkmRt999vBMHjMDPfMKvNYFtxJx8axwqmkwwEceV0w7WC8/f+YwkiRGSNrWNS8EcBNuv3txXm&#10;2vV8onsZa5EgHHJUYGLscilDZchimLiOOHlX5y3GJH0ttcc+wW0rZ1m2kBYbTgsGO9oZqm7lr1Uw&#10;x+iPO+z7i+n2l59jOS8Oi0Kp8WjYfoGINMRX+NkutILZ8nMKjzfpCc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pla7EAAAA3QAAAA8AAAAAAAAAAAAAAAAAmAIAAGRycy9k&#10;b3ducmV2LnhtbFBLBQYAAAAABAAEAPUAAACJAwAAAAA=&#10;" path="m,55l38,,,55xe" filled="f" strokecolor="#e15520" strokeweight="0">
                          <v:path arrowok="t" o:connecttype="custom" o:connectlocs="0,55;38,0;0,55" o:connectangles="0,0,0"/>
                        </v:shape>
                        <v:shape id="Freeform 562" o:spid="_x0000_s1385" style="position:absolute;left:6737;top:118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PnKMgA&#10;AADdAAAADwAAAGRycy9kb3ducmV2LnhtbESPQWvCQBSE74X+h+UJXqRukoKV6CqtaC1ICbUKHh/Z&#10;ZxKafRuyq4n/vlsQehxm5htmvuxNLa7UusqygngcgSDOra64UHD43jxNQTiPrLG2TApu5GC5eHyY&#10;Y6ptx1903ftCBAi7FBWU3jeplC4vyaAb24Y4eGfbGvRBtoXULXYBbmqZRNFEGqw4LJTY0Kqk/Gd/&#10;MQp28dt2E++y7LTGz+74no0S8zxSajjoX2cgPPX+P3xvf2gFyfQlgb834Qn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+s+coyAAAAN0AAAAPAAAAAAAAAAAAAAAAAJgCAABk&#10;cnMvZG93bnJldi54bWxQSwUGAAAAAAQABAD1AAAAjQMAAAAA&#10;" path="m42,l37,15,27,27r-5,5l15,35,7,37,,37,,30,2,22,7,15r5,-5l17,5,25,,35,r7,xe" filled="f" strokecolor="#e15520" strokeweight="0">
                          <v:path arrowok="t" o:connecttype="custom" o:connectlocs="42,0;37,15;27,27;22,32;15,35;7,37;0,37;0,30;2,22;7,15;12,10;17,5;25,0;35,0;42,0" o:connectangles="0,0,0,0,0,0,0,0,0,0,0,0,0,0,0"/>
                        </v:shape>
                        <v:shape id="Freeform 563" o:spid="_x0000_s1386" style="position:absolute;left:6752;top:1083;width:74;height:99;visibility:visible;mso-wrap-style:square;v-text-anchor:top" coordsize="7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Iq7sQA&#10;AADdAAAADwAAAGRycy9kb3ducmV2LnhtbESPQWsCMRSE7wX/Q3hCL0WzWqqyGsW2iMWbq+D1kTw3&#10;i5uXZZOu23/fCIUeh5n5hllteleLjtpQeVYwGWcgiLU3FZcKzqfdaAEiRGSDtWdS8EMBNuvB0wpz&#10;4+98pK6IpUgQDjkqsDE2uZRBW3IYxr4hTt7Vtw5jkm0pTYv3BHe1nGbZTDqsOC1YbOjDkr4V306B&#10;eX976Y67Yv957S59pQ9We7RKPQ/77RJEpD7+h//aX0bBdDF/hceb9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SKu7EAAAA3QAAAA8AAAAAAAAAAAAAAAAAmAIAAGRycy9k&#10;b3ducmV2LnhtbFBLBQYAAAAABAAEAPUAAACJAwAAAAA=&#10;" path="m42,62l74,,42,62xm42,62l37,80,27,89r-5,5l15,97,7,99,,99,2,92r,-7l7,77r5,-5l20,67r7,-2l35,62r7,xe" fillcolor="#f3be00" stroked="f">
                          <v:path arrowok="t" o:connecttype="custom" o:connectlocs="42,62;74,0;42,62;42,62;37,80;27,89;22,94;15,97;7,99;0,99;2,92;2,85;7,77;12,72;20,67;27,65;35,62;42,62" o:connectangles="0,0,0,0,0,0,0,0,0,0,0,0,0,0,0,0,0,0"/>
                          <o:lock v:ext="edit" verticies="t"/>
                        </v:shape>
                        <v:shape id="Freeform 564" o:spid="_x0000_s1387" style="position:absolute;left:6794;top:1083;width:32;height:62;visibility:visible;mso-wrap-style:square;v-text-anchor:top" coordsize="3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6jZMYA&#10;AADdAAAADwAAAGRycy9kb3ducmV2LnhtbESPQWsCMRSE74X+h/AKXkrNVkqV1SilovRUqIrn181z&#10;E9y8bDfRjf76plDwOMzMN8xskVwjztQF61nB87AAQVx5bblWsNuuniYgQkTW2HgmBRcKsJjf382w&#10;1L7nLzpvYi0yhEOJCkyMbSllqAw5DEPfEmfv4DuHMcuulrrDPsNdI0dF8SodWs4LBlt6N1QdNyen&#10;4Lpb93Zvt5+ry+PP8nRdpu90MEoNHtLbFESkFG/h//aHVjCajF/g701+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6jZMYAAADdAAAADwAAAAAAAAAAAAAAAACYAgAAZHJz&#10;L2Rvd25yZXYueG1sUEsFBgAAAAAEAAQA9QAAAIsDAAAAAA==&#10;" path="m,62l32,,,62xe" filled="f" strokecolor="#e15520" strokeweight="0">
                          <v:path arrowok="t" o:connecttype="custom" o:connectlocs="0,62;32,0;0,62" o:connectangles="0,0,0"/>
                        </v:shape>
                        <v:shape id="Freeform 565" o:spid="_x0000_s1388" style="position:absolute;left:6752;top:114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p/XMgA&#10;AADdAAAADwAAAGRycy9kb3ducmV2LnhtbESPQWvCQBSE7wX/w/KEXqRuklKV6Cq21FYQCbUVPD6y&#10;zySYfRuyW5P++25B6HGYmW+Yxao3tbhS6yrLCuJxBII4t7riQsHX5+ZhBsJ5ZI21ZVLwQw5Wy8Hd&#10;AlNtO/6g68EXIkDYpaig9L5JpXR5SQbd2DbEwTvb1qAPsi2kbrELcFPLJIom0mDFYaHEhl5Kyi+H&#10;b6NgFz+/b+Jdlp1ecd8d37JRYh5HSt0P+/UchKfe/4dv7a1WkMymT/D3JjwBu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Wn9cyAAAAN0AAAAPAAAAAAAAAAAAAAAAAJgCAABk&#10;cnMvZG93bnJldi54bWxQSwUGAAAAAAQABAD1AAAAjQMAAAAA&#10;" path="m42,l37,18,27,27r-5,5l15,35,7,37,,37,2,30r,-7l7,15r5,-5l20,5,27,3,35,r7,xe" filled="f" strokecolor="#e15520" strokeweight="0">
                          <v:path arrowok="t" o:connecttype="custom" o:connectlocs="42,0;37,18;27,27;22,32;15,35;7,37;0,37;2,30;2,23;7,15;12,10;20,5;27,3;35,0;42,0" o:connectangles="0,0,0,0,0,0,0,0,0,0,0,0,0,0,0"/>
                        </v:shape>
                        <v:shape id="Freeform 566" o:spid="_x0000_s1389" style="position:absolute;left:6762;top:1035;width:64;height:118;visibility:visible;mso-wrap-style:square;v-text-anchor:top" coordsize="6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0Ob8UA&#10;AADdAAAADwAAAGRycy9kb3ducmV2LnhtbESPwW7CMBBE75X4B2sr9dY4yQFoGoOAqFKvpZTzEm/i&#10;iHgdxQZSvr6uVKnH0cy80ZTryfbiSqPvHCvIkhQEce10x62Cw+fb8xKED8gae8ek4Js8rFezhxIL&#10;7W78Qdd9aEWEsC9QgQlhKKT0tSGLPnEDcfQaN1oMUY6t1CPeItz2Mk/TubTYcVwwONDOUH3eX6yC&#10;6nhfNF9Zfz+dN8G8VNtjVp1ypZ4ep80riEBT+A//td+1gny5mMPvm/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PQ5vxQAAAN0AAAAPAAAAAAAAAAAAAAAAAJgCAABkcnMv&#10;ZG93bnJldi54bWxQSwUGAAAAAAQABAD1AAAAigMAAAAA&#10;" path="m37,70l64,,37,70xm37,70l32,88r-7,15l20,108r-5,5l7,115,,118,,108r2,-8l5,93r5,-8l15,78r7,-3l30,70r7,xe" fillcolor="#f3be00" stroked="f">
                          <v:path arrowok="t" o:connecttype="custom" o:connectlocs="37,70;64,0;37,70;37,70;32,88;25,103;20,108;15,113;7,115;0,118;0,108;2,100;5,93;10,85;15,78;22,75;30,70;37,70" o:connectangles="0,0,0,0,0,0,0,0,0,0,0,0,0,0,0,0,0,0"/>
                          <o:lock v:ext="edit" verticies="t"/>
                        </v:shape>
                        <v:shape id="Freeform 567" o:spid="_x0000_s1390" style="position:absolute;left:6799;top:1035;width:27;height:70;visibility:visible;mso-wrap-style:square;v-text-anchor:top" coordsize="2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edpMUA&#10;AADdAAAADwAAAGRycy9kb3ducmV2LnhtbESP3WrCQBSE7wu+w3IE7+pGwSrRVfxBEIRC06K3h+wx&#10;Ce6eDdk1Jm/vFgq9HGbmG2a16awRLTW+cqxgMk5AEOdOV1wo+Pk+vi9A+ICs0TgmBT152KwHbytM&#10;tXvyF7VZKESEsE9RQRlCnUrp85Is+rGriaN3c43FEGVTSN3gM8KtkdMk+ZAWK44LJda0Lym/Zw+r&#10;4POyv0kjT747X65m1z767DDrlRoNu+0SRKAu/If/2ietYLqYz+H3TXwCc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p52kxQAAAN0AAAAPAAAAAAAAAAAAAAAAAJgCAABkcnMv&#10;ZG93bnJldi54bWxQSwUGAAAAAAQABAD1AAAAigMAAAAA&#10;" path="m,70l27,,,70xe" filled="f" strokecolor="#e15520" strokeweight="0">
                          <v:path arrowok="t" o:connecttype="custom" o:connectlocs="0,70;27,0;0,70" o:connectangles="0,0,0"/>
                        </v:shape>
                        <v:shape id="Freeform 568" o:spid="_x0000_s1391" style="position:absolute;left:6762;top:1105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/+c8QA&#10;AADdAAAADwAAAGRycy9kb3ducmV2LnhtbERPTU/CQBC9m/gfNmPiTbb2IKSyEGNiFMGQIgnXoTt2&#10;i93ZpjtC+ffswYTjy/uezgffqiP1sQls4HGUgSKugm24NrD9fnuYgIqCbLENTAbOFGE+u72ZYmHD&#10;iUs6bqRWKYRjgQacSFdoHStHHuModMSJ+wm9R0mwr7Xt8ZTCfavzLHvSHhtODQ47enVU/W7+vIF9&#10;Pv4Uv253q8N2uThkX+5dFqUx93fDyzMooUGu4n/3hzWQT8ZpbnqTnoCe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P/nPEAAAA3QAAAA8AAAAAAAAAAAAAAAAAmAIAAGRycy9k&#10;b3ducmV2LnhtbFBLBQYAAAAABAAEAPUAAACJAwAAAAA=&#10;" path="m37,l32,18,25,33r-5,5l15,43,7,45,,48,,38,2,30,5,23r5,-8l15,8,22,5,30,r7,xe" filled="f" strokecolor="#e15520" strokeweight="0">
                          <v:path arrowok="t" o:connecttype="custom" o:connectlocs="37,0;32,18;25,33;20,38;15,43;7,45;0,48;0,38;2,30;5,23;10,15;15,8;22,5;30,0;37,0" o:connectangles="0,0,0,0,0,0,0,0,0,0,0,0,0,0,0"/>
                        </v:shape>
                        <v:shape id="Freeform 569" o:spid="_x0000_s1392" style="position:absolute;left:6695;top:1247;width:17;height:55;visibility:visible;mso-wrap-style:square;v-text-anchor:top" coordsize="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H4vMMA&#10;AADdAAAADwAAAGRycy9kb3ducmV2LnhtbESPwWrDMBBE74X+g9hCbo3UHBrHjWyCIbTXOCHnxdra&#10;JtbKtlTb/fsoUOhxmJk3zD5fbCcmGn3rWMPbWoEgrpxpudZwOR9fExA+IBvsHJOGX/KQZ89Pe0yN&#10;m/lEUxlqESHsU9TQhNCnUvqqIYt+7Xri6H270WKIcqylGXGOcNvJjVLv0mLLcaHBnoqGqlv5YzUU&#10;87Wcypty9vCZDH2hhuNWDlqvXpbDB4hAS/gP/7W/jIZNst3B4018AjK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H4vMMAAADdAAAADwAAAAAAAAAAAAAAAACYAgAAZHJzL2Rv&#10;d25yZXYueG1sUEsFBgAAAAAEAAQA9QAAAIgDAAAAAA==&#10;" path="m5,l15,13r2,15l17,40,12,55,10,50,5,45,2,38,,30,,23,,15,2,8,5,xe" fillcolor="#f3be00" stroked="f">
                          <v:path arrowok="t" o:connecttype="custom" o:connectlocs="5,0;15,13;17,28;17,40;12,55;10,50;5,45;2,38;0,30;0,23;0,15;2,8;5,0" o:connectangles="0,0,0,0,0,0,0,0,0,0,0,0,0"/>
                        </v:shape>
                        <v:shape id="Freeform 570" o:spid="_x0000_s1393" style="position:absolute;left:6695;top:1247;width:17;height:55;visibility:visible;mso-wrap-style:square;v-text-anchor:top" coordsize="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7o1cMA&#10;AADdAAAADwAAAGRycy9kb3ducmV2LnhtbERPz2vCMBS+D/wfwhO8zbQepHRGEUGZomNTDx4fzbMt&#10;Ni9dErX615vDYMeP7/dk1plG3Mj52rKCdJiAIC6srrlUcDws3zMQPiBrbCyTggd5mE17bxPMtb3z&#10;D932oRQxhH2OCqoQ2lxKX1Rk0A9tSxy5s3UGQ4SulNrhPYabRo6SZCwN1hwbKmxpUVFx2V+NAv9b&#10;PNLvDa/d9vr13KXnRp9WqVKDfjf/ABGoC//iP/enVjDKsrg/volPQE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7o1cMAAADdAAAADwAAAAAAAAAAAAAAAACYAgAAZHJzL2Rv&#10;d25yZXYueG1sUEsFBgAAAAAEAAQA9QAAAIgDAAAAAA==&#10;" path="m5,l15,13r2,15l17,40,12,55,10,50,5,45,2,38,,30,,23,,15,2,8,5,xe" filled="f" strokecolor="#e15520" strokeweight="0">
                          <v:path arrowok="t" o:connecttype="custom" o:connectlocs="5,0;15,13;17,28;17,40;12,55;10,50;5,45;2,38;0,30;0,23;0,15;2,8;5,0" o:connectangles="0,0,0,0,0,0,0,0,0,0,0,0,0"/>
                        </v:shape>
                        <v:shape id="Freeform 571" o:spid="_x0000_s1394" style="position:absolute;left:6680;top:1207;width:17;height:128;visibility:visible;mso-wrap-style:square;v-text-anchor:top" coordsize="17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S+z8UA&#10;AADdAAAADwAAAGRycy9kb3ducmV2LnhtbESPQWvCQBSE74L/YXkFb7oxhRJiNiIFoZQerHrw+My+&#10;ZlN334bsqvHfdwuFHoeZ+Yap1qOz4kZD6DwrWC4yEMSN1x23Co6H7bwAESKyRuuZFDwowLqeTios&#10;tb/zJ932sRUJwqFEBSbGvpQyNIYchoXviZP35QeHMcmhlXrAe4I7K/Mse5EOO04LBnt6NdRc9len&#10;4D2itbvz6ePor4/cdYfx+/xslJo9jZsViEhj/A//td+0grwolvD7Jj0BW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NL7PxQAAAN0AAAAPAAAAAAAAAAAAAAAAAJgCAABkcnMv&#10;ZG93bnJldi54bWxQSwUGAAAAAAQABAD1AAAAigMAAAAA&#10;" path="m5,70r7,13l17,98r-2,15l10,128,7,123,2,118,,110r,-7l,93,,85,2,78,5,70xm5,70l12,,5,70xe" fillcolor="#f3be00" stroked="f">
                          <v:path arrowok="t" o:connecttype="custom" o:connectlocs="5,70;12,83;17,98;15,113;10,128;7,123;2,118;0,110;0,103;0,93;0,85;2,78;5,70;5,70;12,0;5,70" o:connectangles="0,0,0,0,0,0,0,0,0,0,0,0,0,0,0,0"/>
                          <o:lock v:ext="edit" verticies="t"/>
                        </v:shape>
                        <v:shape id="Freeform 572" o:spid="_x0000_s1395" style="position:absolute;left:6680;top:1277;width:17;height:58;visibility:visible;mso-wrap-style:square;v-text-anchor:top" coordsize="1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qzIMUA&#10;AADdAAAADwAAAGRycy9kb3ducmV2LnhtbESPQWvCQBSE7wX/w/KE3urGVGqIriItQqGIGD14fGSf&#10;2WD2bciuMf33XUHocZiZb5jlerCN6KnztWMF00kCgrh0uuZKwem4fctA+ICssXFMCn7Jw3o1elli&#10;rt2dD9QXoRIRwj5HBSaENpfSl4Ys+olriaN3cZ3FEGVXSd3hPcJtI9Mk+ZAWa44LBlv6NFRei5tV&#10;8FXoOnuf9T9nbfbHxgyn+X53Vep1PGwWIAIN4T/8bH9rBWmWpfB4E5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arMgxQAAAN0AAAAPAAAAAAAAAAAAAAAAAJgCAABkcnMv&#10;ZG93bnJldi54bWxQSwUGAAAAAAQABAD1AAAAigMAAAAA&#10;" path="m5,r7,13l17,28,15,43,10,58,7,53,2,48,,40,,33,,23,,15,2,8,5,xe" filled="f" strokecolor="#e15520" strokeweight="0">
                          <v:path arrowok="t" o:connecttype="custom" o:connectlocs="5,0;12,13;17,28;15,43;10,58;7,53;2,48;0,40;0,33;0,23;0,15;2,8;5,0" o:connectangles="0,0,0,0,0,0,0,0,0,0,0,0,0"/>
                        </v:shape>
                        <v:shape id="Freeform 573" o:spid="_x0000_s1396" style="position:absolute;left:6685;top:1207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0y1sYA&#10;AADdAAAADwAAAGRycy9kb3ducmV2LnhtbESPzWrDMBCE74G+g9hCb4lsF4Jxo4QQaAmUksYppcfF&#10;Wv9ga2UsNbbfvgoUchxm5htms5tMJ640uMaygngVgSAurG64UvB1eV2mIJxH1thZJgUzOdhtHxYb&#10;zLQd+UzX3FciQNhlqKD2vs+kdEVNBt3K9sTBK+1g0Ac5VFIPOAa46WQSRWtpsOGwUGNPh5qKNv81&#10;CvRcvU0fCZ3a7093isvySO8/Vqmnx2n/AsLT5O/h//ZRK0jS9Blub8ITkN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0y1sYAAADdAAAADwAAAAAAAAAAAAAAAACYAgAAZHJz&#10;L2Rvd25yZXYueG1sUEsFBgAAAAAEAAQA9QAAAIsDAAAAAA==&#10;" path="m,70l7,,,70e" filled="f" strokecolor="#e15520" strokeweight="0">
                          <v:path arrowok="t" o:connecttype="custom" o:connectlocs="0,70;7,0;0,70" o:connectangles="0,0,0"/>
                        </v:shape>
                        <v:shape id="Freeform 574" o:spid="_x0000_s1397" style="position:absolute;left:6707;top:1217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0UpscA&#10;AADdAAAADwAAAGRycy9kb3ducmV2LnhtbESPQWvCQBSE70L/w/IKvZlNQykhzUbEIoo9SG0vvT2y&#10;zySYfRuzmxj99d1CweMwM98w+WIyrRipd41lBc9RDIK4tLrhSsH313qegnAeWWNrmRRcycGieJjl&#10;mGl74U8aD74SAcIuQwW1910mpStrMugi2xEH72h7gz7IvpK6x0uAm1YmcfwqDTYcFmrsaFVTeToM&#10;RsHPTm7353R/vU3r5al9H8bN+CGVenqclm8gPE3+Hv5vb7WCJE1f4O9NeAKy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NFKbHAAAA3QAAAA8AAAAAAAAAAAAAAAAAmAIAAGRy&#10;cy9kb3ducmV2LnhtbFBLBQYAAAAABAAEAPUAAACMAwAAAAA=&#10;" path="m5,l15,13r5,12l20,40,15,53,10,50,8,43,3,38,,30,,23,,15,3,5,5,xe" fillcolor="#f3be00" stroked="f">
                          <v:path arrowok="t" o:connecttype="custom" o:connectlocs="5,0;15,13;20,25;20,40;15,53;10,50;8,43;3,38;0,30;0,23;0,15;3,5;5,0" o:connectangles="0,0,0,0,0,0,0,0,0,0,0,0,0"/>
                        </v:shape>
                        <v:shape id="Freeform 575" o:spid="_x0000_s1398" style="position:absolute;left:6707;top:1217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707ccA&#10;AADdAAAADwAAAGRycy9kb3ducmV2LnhtbESPQWvCQBSE74L/YXmCF6mbmiohdROkIO1Vq7XeHtln&#10;Esy+DdmtSf313UKhx2FmvmHW+WAacaPO1ZYVPM4jEMSF1TWXCg7v24cEhPPIGhvLpOCbHOTZeLTG&#10;VNued3Tb+1IECLsUFVTet6mUrqjIoJvbljh4F9sZ9EF2pdQd9gFuGrmIopU0WHNYqLCll4qK6/7L&#10;KJCv+ukSn+/n5fGTZ6di9RG3J6PUdDJsnkF4Gvx/+K/9phUskmQJv2/CE5D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+9O3HAAAA3QAAAA8AAAAAAAAAAAAAAAAAmAIAAGRy&#10;cy9kb3ducmV2LnhtbFBLBQYAAAAABAAEAPUAAACMAwAAAAA=&#10;" path="m5,l15,13r5,12l20,40,15,53,10,50,8,43,3,38,,30,,23,,15,3,5,5,xe" filled="f" strokecolor="#e15520" strokeweight="0">
                          <v:path arrowok="t" o:connecttype="custom" o:connectlocs="5,0;15,13;20,25;20,40;15,53;10,50;8,43;3,38;0,30;0,23;0,15;3,5;5,0" o:connectangles="0,0,0,0,0,0,0,0,0,0,0,0,0"/>
                        </v:shape>
                        <v:shape id="Freeform 576" o:spid="_x0000_s1399" style="position:absolute;left:6712;top:1150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AOm8YA&#10;AADdAAAADwAAAGRycy9kb3ducmV2LnhtbESPQWsCMRSE74X+h/AEL6Vm60GWrVFEW/RSpLYevD03&#10;r8nS5GXZRN3+eyMUPA4z8w0znffeiTN1sQms4GVUgCCug27YKPj+en8uQcSErNEFJgV/FGE+e3yY&#10;YqXDhT/pvEtGZAjHChXYlNpKylhb8hhHoSXO3k/oPKYsOyN1h5cM906Oi2IiPTacFyy2tLRU/+5O&#10;XsH2jYu9Oej11jwdP+x+4Varxik1HPSLVxCJ+nQP/7c3WsG4LCdwe5Of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AOm8YAAADdAAAADwAAAAAAAAAAAAAAAACYAgAAZHJz&#10;L2Rvd25yZXYueG1sUEsFBgAAAAAEAAQA9QAAAIsDAAAAAA==&#10;" path="m,67l3,,,67xe" fillcolor="#f3be00" stroked="f">
                          <v:path arrowok="t" o:connecttype="custom" o:connectlocs="0,67;3,0;0,67" o:connectangles="0,0,0"/>
                        </v:shape>
                        <v:shape id="Freeform 577" o:spid="_x0000_s1400" style="position:absolute;left:6712;top:1150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RHz8cA&#10;AADdAAAADwAAAGRycy9kb3ducmV2LnhtbESPQWvCQBSE7wX/w/KE3uqmAWsaXUUrlUIV2rTU6yP7&#10;moRm34bdVeO/d4WCx2FmvmFmi9604kjON5YVPI4SEMSl1Q1XCr6/Xh8yED4ga2wtk4IzeVjMB3cz&#10;zLU98Scdi1CJCGGfo4I6hC6X0pc1GfQj2xFH79c6gyFKV0nt8BThppVpkjxJgw3HhRo7eqmp/CsO&#10;RkGYfJzdaty+L3+6Z1ptd+l6X2yUuh/2yymIQH24hf/bb1pBmmUTuL6JT0DO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2kR8/HAAAA3QAAAA8AAAAAAAAAAAAAAAAAmAIAAGRy&#10;cy9kb3ducmV2LnhtbFBLBQYAAAAABAAEAPUAAACMAwAAAAA=&#10;" path="m,67l3,,,67xe" filled="f" strokecolor="#e15520" strokeweight="0">
                          <v:path arrowok="t" o:connecttype="custom" o:connectlocs="0,67;3,0;0,67" o:connectangles="0,0,0"/>
                        </v:shape>
                        <v:shape id="Freeform 578" o:spid="_x0000_s1401" style="position:absolute;left:6720;top:1180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EdB8QA&#10;AADdAAAADwAAAGRycy9kb3ducmV2LnhtbERPTWsCMRC9F/ofwgjealYPsmyNUgqlpdiWamnxNm7G&#10;zdJksmyirv++cyh4fLzvxWoIXp2oT21kA9NJAYq4jrblxsDX9umuBJUyskUfmQxcKMFqeXuzwMrG&#10;M3/SaZMbJSGcKjTgcu4qrVPtKGCaxI5YuEPsA2aBfaNtj2cJD17PimKuA7YsDQ47enRU/26OwcBs&#10;/3pcvz3/HHYfutt+vwd/cWtvzHg0PNyDyjTkq/jf/WLFV5YyV97IE9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RHQfEAAAA3QAAAA8AAAAAAAAAAAAAAAAAmAIAAGRycy9k&#10;b3ducmV2LnhtbFBLBQYAAAAABAAEAPUAAACJAwAAAAA=&#10;" path="m5,l15,12r4,15l19,40,17,55,12,50,7,45,2,37,,32,,22,,15,2,7,5,xe" fillcolor="#f3be00" stroked="f">
                          <v:path arrowok="t" o:connecttype="custom" o:connectlocs="5,0;15,12;19,27;19,40;17,55;12,50;7,45;2,37;0,32;0,22;0,15;2,7;5,0" o:connectangles="0,0,0,0,0,0,0,0,0,0,0,0,0"/>
                        </v:shape>
                        <v:shape id="Freeform 579" o:spid="_x0000_s1402" style="position:absolute;left:6720;top:1180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uy5sMA&#10;AADdAAAADwAAAGRycy9kb3ducmV2LnhtbESP3YrCMBSE7wXfIZyFvZE1taDUahQVBG/9eYBDc7ap&#10;m5yUJmrdp98sCF4OM/MNs1z3zoo7daHxrGAyzkAQV143XCu4nPdfBYgQkTVaz6TgSQHWq+FgiaX2&#10;Dz7S/RRrkSAcSlRgYmxLKUNlyGEY+5Y4ed++cxiT7GqpO3wkuLMyz7KZdNhwWjDY0s5Q9XO6OQUj&#10;SQcy03y33dwy+dtc7NXmE6U+P/rNAkSkPr7Dr/ZBK8iLYg7/b9IT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uy5sMAAADdAAAADwAAAAAAAAAAAAAAAACYAgAAZHJzL2Rv&#10;d25yZXYueG1sUEsFBgAAAAAEAAQA9QAAAIgDAAAAAA==&#10;" path="m5,l15,12r4,15l19,40,17,55,12,50,7,45,2,37,,32,,22,,15,2,7,5,xe" filled="f" strokecolor="#e15520" strokeweight="0">
                          <v:path arrowok="t" o:connecttype="custom" o:connectlocs="5,0;15,12;19,27;19,40;17,55;12,50;7,45;2,37;0,32;0,22;0,15;2,7;5,0" o:connectangles="0,0,0,0,0,0,0,0,0,0,0,0,0"/>
                        </v:shape>
                        <v:shape id="Freeform 580" o:spid="_x0000_s1403" style="position:absolute;left:6720;top:1118;width:5;height:64;visibility:visible;mso-wrap-style:square;v-text-anchor:top" coordsize="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868cEA&#10;AADdAAAADwAAAGRycy9kb3ducmV2LnhtbERPz2vCMBS+C/4P4Qm7zcQehuuMIkqhO84Ndn00z7a2&#10;ealNbLv99eYgePz4fm92k23FQL2vHWtYLRUI4sKZmksNP9/Z6xqED8gGW8ek4Y887Lbz2QZT40b+&#10;ouEUShFD2KeooQqhS6X0RUUW/dJ1xJE7u95iiLAvpelxjOG2lYlSb9JizbGhwo4OFRXN6WY1ZJfr&#10;tTnS/l82/vO3GXPlR6u0fllM+w8QgabwFD/cudGQrN/j/vgmPgG5v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vOvHBAAAA3QAAAA8AAAAAAAAAAAAAAAAAmAIAAGRycy9kb3du&#10;cmV2LnhtbFBLBQYAAAAABAAEAPUAAACGAwAAAAA=&#10;" path="m5,64l,,5,64xe" fillcolor="#f3be00" stroked="f">
                          <v:path arrowok="t" o:connecttype="custom" o:connectlocs="5,64;0,0;5,64" o:connectangles="0,0,0"/>
                        </v:shape>
                        <v:shape id="Freeform 581" o:spid="_x0000_s1404" style="position:absolute;left:6720;top:1118;width:5;height:64;visibility:visible;mso-wrap-style:square;v-text-anchor:top" coordsize="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PumMYA&#10;AADdAAAADwAAAGRycy9kb3ducmV2LnhtbESPQWvCQBSE7wX/w/KE3pqNltoYXUWEQC8Fmxbq8Zl9&#10;JsHs25jdJum/7woFj8PMfMOst6NpRE+dqy0rmEUxCOLC6ppLBV+f2VMCwnlkjY1lUvBLDrabycMa&#10;U20H/qA+96UIEHYpKqi8b1MpXVGRQRfZljh4Z9sZ9EF2pdQdDgFuGjmP44U0WHNYqLClfUXFJf8x&#10;Cq4na3bvx8Wzz17jl+RwOn8zSqUep+NuBcLT6O/h//abVjBPljO4vQlP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PumMYAAADdAAAADwAAAAAAAAAAAAAAAACYAgAAZHJz&#10;L2Rvd25yZXYueG1sUEsFBgAAAAAEAAQA9QAAAIsDAAAAAA==&#10;" path="m5,64l,,5,64xe" filled="f" strokecolor="#e15520" strokeweight="0">
                          <v:path arrowok="t" o:connecttype="custom" o:connectlocs="5,64;0,0;5,64" o:connectangles="0,0,0"/>
                        </v:shape>
                        <v:shape id="Freeform 582" o:spid="_x0000_s1405" style="position:absolute;left:6730;top:1148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6OQcYA&#10;AADdAAAADwAAAGRycy9kb3ducmV2LnhtbESPQWvCQBSE7wX/w/IKvemmEa1GVwmipNBDqRXx+Mg+&#10;s8Hs25Ddavz33YLQ4zAz3zDLdW8bcaXO144VvI4SEMSl0zVXCg7fu+EMhA/IGhvHpOBOHtarwdMS&#10;M+1u/EXXfahEhLDPUIEJoc2k9KUhi37kWuLonV1nMUTZVVJ3eItw28g0SabSYs1xwWBLG0PlZf9j&#10;FbRmgqc8Lz8P0+KjmLw1xXFbjZV6ee7zBYhAffgPP9rvWkE6m6fw9yY+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6OQcYAAADdAAAADwAAAAAAAAAAAAAAAACYAgAAZHJz&#10;L2Rvd25yZXYueG1sUEsFBgAAAAAEAAQA9QAAAIsDAAAAAA==&#10;" path="m2,l12,12r7,12l22,39,19,54,14,49,9,44,5,39,2,32,,24,,15,,7,2,xe" fillcolor="#f3be00" stroked="f">
                          <v:path arrowok="t" o:connecttype="custom" o:connectlocs="2,0;12,12;19,24;22,39;19,54;14,49;9,44;5,39;2,32;0,24;0,15;0,7;2,0" o:connectangles="0,0,0,0,0,0,0,0,0,0,0,0,0"/>
                        </v:shape>
                        <v:shape id="Freeform 583" o:spid="_x0000_s1406" style="position:absolute;left:6730;top:1148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PJ8YA&#10;AADdAAAADwAAAGRycy9kb3ducmV2LnhtbESPQWsCMRSE70L/Q3iF3jSrgq6rUdqC4KEXV6H09tg8&#10;d4OblyWJ7vrvG6HQ4zAz3zCb3WBbcScfjGMF00kGgrhy2nCt4Hzaj3MQISJrbB2TggcF2G1fRhss&#10;tOv5SPcy1iJBOBSooImxK6QMVUMWw8R1xMm7OG8xJulrqT32CW5bOcuyhbRoOC002NFnQ9W1vFkF&#10;3c3L+c/q/PH4Wi6P33lf7g/GKPX2OryvQUQa4n/4r33QCmb5ag7PN+k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61PJ8YAAADdAAAADwAAAAAAAAAAAAAAAACYAgAAZHJz&#10;L2Rvd25yZXYueG1sUEsFBgAAAAAEAAQA9QAAAIsDAAAAAA==&#10;" path="m2,l12,12r7,12l22,39,19,54,14,49,9,44,5,39,2,32,,24,,15,,7,2,xe" filled="f" strokecolor="#e15520" strokeweight="0">
                          <v:path arrowok="t" o:connecttype="custom" o:connectlocs="2,0;12,12;19,24;22,39;19,54;14,49;9,44;5,39;2,32;0,24;0,15;0,7;2,0" o:connectangles="0,0,0,0,0,0,0,0,0,0,0,0,0"/>
                        </v:shape>
                        <v:shape id="Freeform 584" o:spid="_x0000_s1407" style="position:absolute;left:6727;top:1080;width:5;height:68;visibility:visible;mso-wrap-style:square;v-text-anchor:top" coordsize="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U+28kA&#10;AADdAAAADwAAAGRycy9kb3ducmV2LnhtbESPQUsDMRSE74L/ITzBi7TZbVXqtmkRrVAPHrptD94e&#10;m9fdxc1LTNJ2998bQfA4zMw3zGLVm06cyYfWsoJ8nIEgrqxuuVaw372NZiBCRNbYWSYFAwVYLa+v&#10;Flhoe+EtnctYiwThUKCCJkZXSBmqhgyGsXXEyTtabzAm6WupPV4S3HRykmWP0mDLaaFBRy8NVV/l&#10;ySh4+Hi906ftdP2Zl9+Dd4f3TT44pW5v+uc5iEh9/A//tTdawWT2dA+/b9ITkM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2gU+28kAAADdAAAADwAAAAAAAAAAAAAAAACYAgAA&#10;ZHJzL2Rvd25yZXYueG1sUEsFBgAAAAAEAAQA9QAAAI4DAAAAAA==&#10;" path="m5,68l,,5,68xe" fillcolor="#f3be00" stroked="f">
                          <v:path arrowok="t" o:connecttype="custom" o:connectlocs="5,68;0,0;5,68" o:connectangles="0,0,0"/>
                        </v:shape>
                        <v:shape id="Freeform 585" o:spid="_x0000_s1408" style="position:absolute;left:6727;top:1080;width:5;height:68;visibility:visible;mso-wrap-style:square;v-text-anchor:top" coordsize="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knVcQA&#10;AADdAAAADwAAAGRycy9kb3ducmV2LnhtbESP0YrCMBRE3xf8h3AF39ZUwUWrUUQQtD7Iun7A3eba&#10;liY3pUm1/r1ZEPZxmJkzzGrTWyPu1PrKsYLJOAFBnDtdcaHg+rP/nIPwAVmjcUwKnuRhsx58rDDV&#10;7sHfdL+EQkQI+xQVlCE0qZQ+L8miH7uGOHo311oMUbaF1C0+ItwaOU2SL2mx4rhQYkO7kvL60lkF&#10;WXPao5llXfe8muxofuvFOdRKjYb9dgkiUB/+w+/2QSuYzhcz+HsTn4B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ZJ1XEAAAA3QAAAA8AAAAAAAAAAAAAAAAAmAIAAGRycy9k&#10;b3ducmV2LnhtbFBLBQYAAAAABAAEAPUAAACJAwAAAAA=&#10;" path="m5,68l,,5,68xe" filled="f" strokecolor="#e15520" strokeweight="0">
                          <v:path arrowok="t" o:connecttype="custom" o:connectlocs="5,68;0,0;5,68" o:connectangles="0,0,0"/>
                        </v:shape>
                        <v:shape id="Freeform 586" o:spid="_x0000_s1409" style="position:absolute;left:6737;top:1113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0mHMcA&#10;AADdAAAADwAAAGRycy9kb3ducmV2LnhtbESPT2vCQBTE74LfYXlCb7rRg8ToKqViEQ9S4x/s7ZF9&#10;JqHZt2l2m6Tfvlso9DjMzG+Y1aY3lWipcaVlBdNJBII4s7rkXMHlvBvHIJxH1lhZJgXf5GCzHg5W&#10;mGjb8Yna1OciQNglqKDwvk6kdFlBBt3E1sTBe9jGoA+yyaVusAtwU8lZFM2lwZLDQoE1vRSUfaRf&#10;RoHkz+sh1W/nx+12306P76/xPjJKPY365yUIT73/D/+191rBLF7M4fdNeAJ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0NJhzHAAAA3QAAAA8AAAAAAAAAAAAAAAAAmAIAAGRy&#10;cy9kb3ducmV2LnhtbFBLBQYAAAAABAAEAPUAAACMAwAAAAA=&#10;" path="m5,l15,12r7,13l25,40,22,52,15,50,10,45,7,37,5,30,2,22,,15,2,7,5,xe" fillcolor="#f3be00" stroked="f">
                          <v:path arrowok="t" o:connecttype="custom" o:connectlocs="5,0;15,12;22,25;25,40;22,52;15,50;10,45;7,37;5,30;2,22;0,15;2,7;5,0" o:connectangles="0,0,0,0,0,0,0,0,0,0,0,0,0"/>
                        </v:shape>
                        <v:shape id="Freeform 587" o:spid="_x0000_s1410" style="position:absolute;left:6737;top:1113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tV8MYA&#10;AADdAAAADwAAAGRycy9kb3ducmV2LnhtbESPQWvCQBSE70L/w/IK3nTTDTQaXaW0SHvpQVs8P7PP&#10;JG32bdhdTfrvu4WCx2FmvmHW29F24ko+tI41PMwzEMSVMy3XGj4/drMFiBCRDXaOScMPBdhu7iZr&#10;LI0beE/XQ6xFgnAoUUMTY19KGaqGLIa564mTd3beYkzS19J4HBLcdlJl2aO02HJaaLCn54aq78PF&#10;anBqn2P+VbwO77k6Fn44vuxOSuvp/fi0AhFpjLfwf/vNaFCLZQF/b9IT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6tV8MYAAADdAAAADwAAAAAAAAAAAAAAAACYAgAAZHJz&#10;L2Rvd25yZXYueG1sUEsFBgAAAAAEAAQA9QAAAIsDAAAAAA==&#10;" path="m5,l15,12r7,13l25,40,22,52,15,50,10,45,7,37,5,30,2,22,,15,2,7,5,e" filled="f" strokecolor="#e15520" strokeweight="0">
                          <v:path arrowok="t" o:connecttype="custom" o:connectlocs="5,0;15,12;22,25;25,40;22,52;15,50;10,45;7,37;5,30;2,22;0,15;2,7;5,0" o:connectangles="0,0,0,0,0,0,0,0,0,0,0,0,0"/>
                        </v:shape>
                        <v:shape id="Freeform 588" o:spid="_x0000_s1411" style="position:absolute;left:6735;top:1043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LRV8MA&#10;AADdAAAADwAAAGRycy9kb3ducmV2LnhtbERPy2rCQBTdC/2H4Ra6kWaixRJjRimWQCkiNBXXl8zN&#10;g2buhMwYk7/vLApdHs47O0ymEyMNrrWsYBXFIIhLq1uuFVy+8+cEhPPIGjvLpGAmB4f9wyLDVNs7&#10;f9FY+FqEEHYpKmi871MpXdmQQRfZnjhwlR0M+gCHWuoB7yHcdHIdx6/SYMuhocGejg2VP8XNKMhf&#10;3Ob91FfUVtfx81xgPi/nlVJPj9PbDoSnyf+L/9wfWsE62Ya54U14AnL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+LRV8MAAADdAAAADwAAAAAAAAAAAAAAAACYAgAAZHJzL2Rv&#10;d25yZXYueG1sUEsFBgAAAAAEAAQA9QAAAIgDAAAAAA==&#10;" path="m7,70l,,7,70xe" fillcolor="#f3be00" stroked="f">
                          <v:path arrowok="t" o:connecttype="custom" o:connectlocs="7,70;0,0;7,70" o:connectangles="0,0,0"/>
                        </v:shape>
                        <v:shape id="Freeform 589" o:spid="_x0000_s1412" style="position:absolute;left:6735;top:1043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RIcMQA&#10;AADdAAAADwAAAGRycy9kb3ducmV2LnhtbESPQWvCQBSE7wX/w/IEb3VjhKLRVUSweLNVwesz+8xG&#10;s29DdhuTf+8WCj0OM/MNs1x3thItNb50rGAyTkAQ506XXCg4n3bvMxA+IGusHJOCnjysV4O3JWba&#10;Pfmb2mMoRISwz1CBCaHOpPS5IYt+7Gri6N1cYzFE2RRSN/iMcFvJNEk+pMWS44LBmraG8sfxxyoo&#10;Hn055fZq+vvly+31Kb25w6dSo2G3WYAI1IX/8F97rxWks/kcft/EJ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0SHDEAAAA3QAAAA8AAAAAAAAAAAAAAAAAmAIAAGRycy9k&#10;b3ducmV2LnhtbFBLBQYAAAAABAAEAPUAAACJAwAAAAA=&#10;" path="m7,70l,,7,70xe" filled="f" strokecolor="#e15520" strokeweight="0">
                          <v:path arrowok="t" o:connecttype="custom" o:connectlocs="7,70;0,0;7,70" o:connectangles="0,0,0"/>
                        </v:shape>
                        <v:shape id="Freeform 590" o:spid="_x0000_s1413" style="position:absolute;left:6749;top:1075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CSO8EA&#10;AADdAAAADwAAAGRycy9kb3ducmV2LnhtbERPS27CMBDdV+odrEHqrtiwaGmKQVXVSl0hNXCAiT0k&#10;KfE4ip3EvT1eILF8ev/tPrlOTDSE1rOG1VKBIDbetlxrOB2/nzcgQkS22HkmDf8UYL97fNhiYf3M&#10;vzSVsRY5hEOBGpoY+0LKYBpyGJa+J87c2Q8OY4ZDLe2Acw53nVwr9SIdtpwbGuzpsyFzKUen4Syr&#10;ixmrNFbu8Cr79HcqVful9dMifbyDiJTiXXxz/1gN6zeV9+c3+QnI3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gkjvBAAAA3QAAAA8AAAAAAAAAAAAAAAAAmAIAAGRycy9kb3du&#10;cmV2LnhtbFBLBQYAAAAABAAEAPUAAACGAwAAAAA=&#10;" path="m3,r7,5l15,13r5,5l23,25r,8l23,40r-3,8l15,58,10,53,8,48,3,40,,33,,25,,18,,8,3,xe" fillcolor="#f3be00" stroked="f">
                          <v:path arrowok="t" o:connecttype="custom" o:connectlocs="3,0;10,5;15,13;20,18;23,25;23,33;23,40;20,48;15,58;10,53;8,48;3,40;0,33;0,25;0,18;0,8;3,0" o:connectangles="0,0,0,0,0,0,0,0,0,0,0,0,0,0,0,0,0"/>
                        </v:shape>
                        <v:shape id="Freeform 591" o:spid="_x0000_s1414" style="position:absolute;left:6749;top:1075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ogQscA&#10;AADdAAAADwAAAGRycy9kb3ducmV2LnhtbESPQWvCQBSE74L/YXmFXkrdKFRMmo2IIAR7aoxtj8/s&#10;axKafRuyW43/visUPA4z8w2TrkfTiTMNrrWsYD6LQBBXVrdcKygPu+cVCOeRNXaWScGVHKyz6STF&#10;RNsLv9O58LUIEHYJKmi87xMpXdWQQTezPXHwvu1g0Ac51FIPeAlw08lFFC2lwZbDQoM9bRuqfopf&#10;o+Ar1te3z32Rnz7K/enpmMfFSx4r9fgwbl5BeBr9PfzfzrWCRRzN4fYmPAGZ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aIELHAAAA3QAAAA8AAAAAAAAAAAAAAAAAmAIAAGRy&#10;cy9kb3ducmV2LnhtbFBLBQYAAAAABAAEAPUAAACMAwAAAAA=&#10;" path="m3,r7,5l15,13r5,5l23,25r,8l23,40r-3,8l15,58,10,53,8,48,3,40,,33,,25,,18,,8,3,e" filled="f" strokecolor="#e15520" strokeweight="0">
                          <v:path arrowok="t" o:connecttype="custom" o:connectlocs="3,0;10,5;15,13;20,18;23,25;23,33;23,40;20,48;15,58;10,53;8,48;3,40;0,33;0,25;0,18;0,8;3,0" o:connectangles="0,0,0,0,0,0,0,0,0,0,0,0,0,0,0,0,0"/>
                        </v:shape>
                        <v:shape id="Freeform 592" o:spid="_x0000_s1415" style="position:absolute;left:6752;top:1003;width:1;height:72;visibility:visible;mso-wrap-style:square;v-text-anchor:top" coordsize="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wqdcMA&#10;AADdAAAADwAAAGRycy9kb3ducmV2LnhtbESPQWvCQBSE7wX/w/IEb3VjkGKjq4iieK1NyfWRfSbB&#10;7Nu4u5r4791CocdhZr5hVpvBtOJBzjeWFcymCQji0uqGKwX59+F9AcIHZI2tZVLwJA+b9ehthZm2&#10;PX/R4xwqESHsM1RQh9BlUvqyJoN+ajvi6F2sMxiidJXUDvsIN61Mk+RDGmw4LtTY0a6m8nq+GwUn&#10;vhUzvc+P7pgXB70o2r6f/yg1GQ/bJYhAQ/gP/7VPWkH6maTw+yY+Ab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wqdcMAAADdAAAADwAAAAAAAAAAAAAAAACYAgAAZHJzL2Rv&#10;d25yZXYueG1sUEsFBgAAAAAEAAQA9QAAAIgDAAAAAA==&#10;" path="m,72l,,,72xe" fillcolor="#f3be00" stroked="f">
                          <v:path arrowok="t" o:connecttype="custom" o:connectlocs="0,72;0,0;0,72" o:connectangles="0,0,0"/>
                        </v:shape>
                        <v:shape id="Freeform 593" o:spid="_x0000_s1416" style="position:absolute;left:6752;top:1003;width:1;height:72;visibility:visible;mso-wrap-style:square;v-text-anchor:top" coordsize="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RtMccA&#10;AADdAAAADwAAAGRycy9kb3ducmV2LnhtbESPy27CMBRE95X6D9at1E0FDkHlETAIIVWw6ILXB1zi&#10;mwfE1yE2JP37ulIllqOZOaOZLztTiQc1rrSsYNCPQBCnVpecKzgdv3oTEM4ja6wsk4IfcrBcvL7M&#10;MdG25T09Dj4XAcIuQQWF93UipUsLMuj6tiYOXmYbgz7IJpe6wTbATSXjKBpJgyWHhQJrWheUXg93&#10;o2B63Z1H2/Yyjm+n77v5zD6O2YaUen/rVjMQnjr/DP+3t1pBPI2G8PcmPA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UbTHHAAAA3QAAAA8AAAAAAAAAAAAAAAAAmAIAAGRy&#10;cy9kb3ducmV2LnhtbFBLBQYAAAAABAAEAPUAAACMAwAAAAA=&#10;" path="m,72l,,,72xe" filled="f" strokecolor="#e15520" strokeweight="0">
                          <v:path arrowok="t" o:connecttype="custom" o:connectlocs="0,72;0,0;0,72" o:connectangles="0,0,0"/>
                        </v:shape>
                        <v:shape id="Freeform 594" o:spid="_x0000_s1417" style="position:absolute;left:6660;top:1235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xdp8QA&#10;AADdAAAADwAAAGRycy9kb3ducmV2LnhtbESPX2vCMBTF3wd+h3AF32aqyLDVKEUcDHzZqujrpbm2&#10;xeamSzJbv70ZDPZ4OH9+nPV2MK24k/ONZQWzaQKCuLS64UrB6fj+ugThA7LG1jIpeJCH7Wb0ssZM&#10;256/6F6ESsQR9hkqqEPoMil9WZNBP7UdcfSu1hkMUbpKaod9HDetnCfJmzTYcCTU2NGupvJW/JgI&#10;Cb1ctM15+Vm4Q7r/TvP9Ja+UmoyHfAUi0BD+w3/tD61gniYL+H0Tn4D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8XafEAAAA3QAAAA8AAAAAAAAAAAAAAAAAmAIAAGRycy9k&#10;b3ducmV2LnhtbFBLBQYAAAAABAAEAPUAAACJAwAAAAA=&#10;" path="m12,70l25,,12,70r,l12,70r5,15l20,100r-3,15l12,130,7,125,2,117,,110r,-8l,92,2,85,5,77r7,-7xe" fillcolor="#f3be00" stroked="f">
                          <v:path arrowok="t" o:connecttype="custom" o:connectlocs="12,70;25,0;12,70;12,70;12,70;17,85;20,100;17,115;12,130;7,125;2,117;0,110;0,102;0,92;2,85;5,77;12,70" o:connectangles="0,0,0,0,0,0,0,0,0,0,0,0,0,0,0,0,0"/>
                        </v:shape>
                        <v:shape id="Freeform 595" o:spid="_x0000_s1418" style="position:absolute;left:6660;top:1235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rAycgA&#10;AADdAAAADwAAAGRycy9kb3ducmV2LnhtbESPQWvCQBSE74L/YXlCb7pRaLDRNQRR2kIL1iqlt0f2&#10;mUSzb0N21dRf7xYKPQ4z8w0zTztTiwu1rrKsYDyKQBDnVldcKNh9rodTEM4ja6wtk4IfcpAu+r05&#10;Jtpe+YMuW1+IAGGXoILS+yaR0uUlGXQj2xAH72Bbgz7ItpC6xWuAm1pOoiiWBisOCyU2tCwpP23P&#10;RsH++fX7tjrd9PTtPWvyvY43X8dYqYdBl81AeOr8f/iv/aIVTJ6iR/h9E56AXN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qsDJyAAAAN0AAAAPAAAAAAAAAAAAAAAAAJgCAABk&#10;cnMvZG93bnJldi54bWxQSwUGAAAAAAQABAD1AAAAjQMAAAAA&#10;" path="m12,70l25,,12,70r,l12,70r5,15l20,100r-3,15l12,130,7,125,2,117,,110r,-8l,92,2,85,5,77r7,-7e" filled="f" strokecolor="#e15520" strokeweight="0">
                          <v:path arrowok="t" o:connecttype="custom" o:connectlocs="12,70;25,0;12,70;12,70;12,70;17,85;20,100;17,115;12,130;7,125;2,117;0,110;0,102;0,92;2,85;5,77;12,70" o:connectangles="0,0,0,0,0,0,0,0,0,0,0,0,0,0,0,0,0"/>
                        </v:shape>
                        <v:shape id="Freeform 596" o:spid="_x0000_s1419" style="position:absolute;left:6645;top:1272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lmh8cA&#10;AADdAAAADwAAAGRycy9kb3ducmV2LnhtbESPW4vCMBSE3wX/QziCb5oqrpeuUURcEEFcLwi+HZqz&#10;bbE5KU3U6q/fCAv7OMzMN8x0XptC3KlyuWUFvW4EgjixOudUwen41RmDcB5ZY2GZFDzJwXzWbEwx&#10;1vbBe7offCoChF2MCjLvy1hKl2Rk0HVtSRy8H1sZ9EFWqdQVPgLcFLIfRUNpMOewkGFJy4yS6+Fm&#10;FGxX29Pm9X09j/Xgku/Xt8toRx9KtVv14hOEp9r/h//aa62gP4mG8H4Tno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5ZofHAAAA3QAAAA8AAAAAAAAAAAAAAAAAmAIAAGRy&#10;cy9kb3ducmV2LnhtbFBLBQYAAAAABAAEAPUAAACMAwAAAAA=&#10;" path="m12,68l20,,12,68r,l12,68r5,15l20,98r-3,15l12,128,8,123,3,115,,108r,-8l,93,3,83,8,75r4,-7xe" fillcolor="#f3be00" stroked="f">
                          <v:path arrowok="t" o:connecttype="custom" o:connectlocs="12,68;20,0;12,68;12,68;12,68;17,83;20,98;17,113;12,128;8,123;3,115;0,108;0,100;0,93;3,83;8,75;12,68" o:connectangles="0,0,0,0,0,0,0,0,0,0,0,0,0,0,0,0,0"/>
                        </v:shape>
                        <v:shape id="Freeform 597" o:spid="_x0000_s1420" style="position:absolute;left:6645;top:1272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IDZcQA&#10;AADdAAAADwAAAGRycy9kb3ducmV2LnhtbESPT4vCMBTE78J+h/AW9iKatoJ/ukZZBGFvou3B46N5&#10;NsXmpTRR67ffLAgeh5n5DbPeDrYVd+p941hBOk1AEFdON1wrKIv9ZAnCB2SNrWNS8CQP283HaI25&#10;dg8+0v0UahEh7HNUYELocil9Zciin7qOOHoX11sMUfa11D0+Ity2MkuSubTYcFww2NHOUHU93ayC&#10;RTq22bMoGzzQbZaer8d50Rqlvj6Hn28QgYbwDr/av1pBtkoW8P8mPg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SA2XEAAAA3QAAAA8AAAAAAAAAAAAAAAAAmAIAAGRycy9k&#10;b3ducmV2LnhtbFBLBQYAAAAABAAEAPUAAACJAwAAAAA=&#10;" path="m12,68l20,,12,68r,l12,68r5,15l20,98r-3,15l12,128,8,123,3,115,,108r,-8l,93,3,83,8,75r4,-7e" filled="f" strokecolor="#e15520" strokeweight="0">
                          <v:path arrowok="t" o:connecttype="custom" o:connectlocs="12,68;20,0;12,68;12,68;12,68;17,83;20,98;17,113;12,128;8,123;3,115;0,108;0,100;0,93;3,83;8,75;12,68" o:connectangles="0,0,0,0,0,0,0,0,0,0,0,0,0,0,0,0,0"/>
                        </v:shape>
                        <v:shape id="Freeform 598" o:spid="_x0000_s1421" style="position:absolute;left:6700;top:1180;width:5;height:67;visibility:visible;mso-wrap-style:square;v-text-anchor:top" coordsize="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237b4A&#10;AADdAAAADwAAAGRycy9kb3ducmV2LnhtbERPvQrCMBDeBd8hnOAimipUtBpFBFEn0ep+NGdbbC6l&#10;iVrf3gyC48f3v1y3phIvalxpWcF4FIEgzqwuOVdwTXfDGQjnkTVWlknBhxysV93OEhNt33ym18Xn&#10;IoSwS1BB4X2dSOmyggy6ka2JA3e3jUEfYJNL3eA7hJtKTqJoKg2WHBoKrGlbUPa4PI2Cc6vZ7k2c&#10;P9L7aZDeXHyKr0el+r12swDhqfV/8c990Aom8yjMDW/CE5Cr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Hdt+2+AAAA3QAAAA8AAAAAAAAAAAAAAAAAmAIAAGRycy9kb3ducmV2&#10;LnhtbFBLBQYAAAAABAAEAPUAAACDAwAAAAA=&#10;" path="m,67l5,,,67xe" fillcolor="#f3be00" stroked="f">
                          <v:path arrowok="t" o:connecttype="custom" o:connectlocs="0,67;5,0;0,67" o:connectangles="0,0,0"/>
                        </v:shape>
                        <v:shape id="Freeform 599" o:spid="_x0000_s1422" style="position:absolute;left:6700;top:1180;width:5;height:67;visibility:visible;mso-wrap-style:square;v-text-anchor:top" coordsize="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iiIMYA&#10;AADdAAAADwAAAGRycy9kb3ducmV2LnhtbESPQWsCMRSE7wX/Q3iF3mpSC1VXo4go7UFKq+L5uXnd&#10;3bp52W6iG/99IxR6HGbmG2Y6j7YWF2p95VjDU1+BIM6dqbjQsN+tH0cgfEA2WDsmDVfyMJ/17qaY&#10;GdfxJ122oRAJwj5DDWUITSalz0uy6PuuIU7el2sthiTbQpoWuwS3tRwo9SItVpwWSmxoWVJ+2p6t&#10;hsP3D29Wuao/zqv43h2HvI6vz1o/3MfFBESgGP7Df+03o2EwVmO4vUlP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iiIMYAAADdAAAADwAAAAAAAAAAAAAAAACYAgAAZHJz&#10;L2Rvd25yZXYueG1sUEsFBgAAAAAEAAQA9QAAAIsDAAAAAA==&#10;" path="m,67l5,,,67xe" filled="f" strokecolor="#e15520" strokeweight="0">
                          <v:path arrowok="t" o:connecttype="custom" o:connectlocs="0,67;5,0;0,67" o:connectangles="0,0,0"/>
                        </v:shape>
                        <v:shape id="Freeform 600" o:spid="_x0000_s1423" style="position:absolute;left:6387;top:1477;width:104;height:32;visibility:visible;mso-wrap-style:square;v-text-anchor:top" coordsize="10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IWq8EA&#10;AADdAAAADwAAAGRycy9kb3ducmV2LnhtbERPTWsCMRC9F/wPYQrealah0m6NUgoLFrzUCqW3YTNu&#10;FjeTNZlq/PfNodDj432vNtkP6kIx9YENzGcVKOI22J47A4fP5uEJVBJki0NgMnCjBJv15G6FtQ1X&#10;/qDLXjpVQjjVaMCJjLXWqXXkMc3CSFy4Y4gepcDYaRvxWsL9oBdVtdQeey4NDkd6c9Se9j/ewO4d&#10;h0eSr226nb8bx5KXTczGTO/z6wsooSz/4j/31hpYPM/L/vKmPAG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iFqvBAAAA3QAAAA8AAAAAAAAAAAAAAAAAmAIAAGRycy9kb3du&#10;cmV2LnhtbFBLBQYAAAAABAAEAPUAAACGAwAAAAA=&#10;" path="m47,22l104,,47,22xm49,22l34,30,24,32,12,30,,25,5,20r5,-3l17,15r5,-3l29,12r8,3l42,17r7,5xe" fillcolor="#f3be00" stroked="f">
                          <v:path arrowok="t" o:connecttype="custom" o:connectlocs="47,22;104,0;47,22;49,22;34,30;24,32;12,30;0,25;5,20;10,17;17,15;22,12;29,12;37,15;42,17;49,22" o:connectangles="0,0,0,0,0,0,0,0,0,0,0,0,0,0,0,0"/>
                          <o:lock v:ext="edit" verticies="t"/>
                        </v:shape>
                        <v:shape id="Freeform 601" o:spid="_x0000_s1424" style="position:absolute;left:6434;top:1477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VxLMYA&#10;AADdAAAADwAAAGRycy9kb3ducmV2LnhtbESPUUvDMBSF3wf+h3AF37a0FcR1y4YK4mQwcNXh46W5&#10;NsXmpiRZ1/37ZSD4eDjnfIezXI+2EwP50DpWkM8yEMS10y03Cj6r1+kjiBCRNXaOScGZAqxXN5Ml&#10;ltqd+IOGfWxEgnAoUYGJsS+lDLUhi2HmeuLk/ThvMSbpG6k9nhLcdrLIsgdpseW0YLCnF0P17/5o&#10;FXzfP8uvwb3thnnVnN8rU3i5PSh1dzs+LUBEGuN/+K+90QqKeZ7D9U16AnJ1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VxLMYAAADdAAAADwAAAAAAAAAAAAAAAACYAgAAZHJz&#10;L2Rvd25yZXYueG1sUEsFBgAAAAAEAAQA9QAAAIsDAAAAAA==&#10;" path="m,22l57,,,22xe" filled="f" strokecolor="#e77817" strokeweight="0">
                          <v:path arrowok="t" o:connecttype="custom" o:connectlocs="0,22;57,0;0,22" o:connectangles="0,0,0"/>
                        </v:shape>
                        <v:shape id="Freeform 602" o:spid="_x0000_s1425" style="position:absolute;left:6387;top:1489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9nKsYA&#10;AADdAAAADwAAAGRycy9kb3ducmV2LnhtbESPQWvCQBSE7wX/w/IEb3WToNJGVykWsUIvmtbzI/tM&#10;gtm3Ibsmqb/eLRR6HGbmG2a1GUwtOmpdZVlBPI1AEOdWV1wo+Mp2zy8gnEfWWFsmBT/kYLMePa0w&#10;1bbnI3UnX4gAYZeigtL7JpXS5SUZdFPbEAfvYluDPsi2kLrFPsBNLZMoWkiDFYeFEhvalpRfTzej&#10;4PDZxcn3PDvf32f7m17YbU9ZpdRkPLwtQXga/H/4r/2hFSSvcQK/b8IT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79nKsYAAADdAAAADwAAAAAAAAAAAAAAAACYAgAAZHJz&#10;L2Rvd25yZXYueG1sUEsFBgAAAAAEAAQA9QAAAIsDAAAAAA==&#10;" path="m49,10l34,18,24,20,12,18,,13,5,8,10,5,17,3,22,r7,l37,3r5,2l49,10e" filled="f" strokecolor="#e77817" strokeweight="0">
                          <v:path arrowok="t" o:connecttype="custom" o:connectlocs="49,10;34,18;24,20;12,18;0,13;5,8;10,5;17,3;22,0;29,0;37,3;42,5;49,10" o:connectangles="0,0,0,0,0,0,0,0,0,0,0,0,0"/>
                        </v:shape>
                        <v:shape id="Freeform 603" o:spid="_x0000_s1426" style="position:absolute;left:6352;top:1504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oNLMgA&#10;AADdAAAADwAAAGRycy9kb3ducmV2LnhtbESPUWvCQBCE34X+h2MLvpR6UbG0qacURbBaBNPS5yW3&#10;TUJzeyG3mrS/vicUfBxm5htmvuxdrc7UhsqzgfEoAUWce1txYeDjfXP/CCoIssXaMxn4oQDLxc1g&#10;jqn1HR/pnEmhIoRDigZKkSbVOuQlOQwj3xBH78u3DiXKttC2xS7CXa0nSfKgHVYcF0psaFVS/p2d&#10;nIH9dH2a7WT1Wr91cvj1+8PxM7szZnjbvzyDEurlGv5vb62BydN4Cpc38Qno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qg0syAAAAN0AAAAPAAAAAAAAAAAAAAAAAJgCAABk&#10;cnMvZG93bnJldi54bWxQSwUGAAAAAAQABAD1AAAAjQMAAAAA&#10;" path="m47,8l102,,47,8xm47,8l35,15,22,18,10,15,,10,2,5,10,3,15,r7,l30,r5,l42,5r5,3xe" fillcolor="#f3be00" stroked="f">
                          <v:path arrowok="t" o:connecttype="custom" o:connectlocs="47,8;102,0;47,8;47,8;35,15;22,18;10,15;0,10;2,5;10,3;15,0;22,0;30,0;35,0;42,5;47,8" o:connectangles="0,0,0,0,0,0,0,0,0,0,0,0,0,0,0,0"/>
                          <o:lock v:ext="edit" verticies="t"/>
                        </v:shape>
                        <v:shape id="Freeform 604" o:spid="_x0000_s1427" style="position:absolute;left:6399;top:1504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tNt8cA&#10;AADdAAAADwAAAGRycy9kb3ducmV2LnhtbESPUUvDMBSF3wX/Q7jC3lzazYmtzcZWUWSMgtMfcG2u&#10;TbG5KUnc6r83guDj4ZzzHU61mewgTuRD71hBPs9AELdO99wpeHt9vL4DESKyxsExKfimAJv15UWF&#10;pXZnfqHTMXYiQTiUqMDEOJZShtaQxTB3I3HyPpy3GJP0ndQezwluB7nIsltpsee0YHCk2lD7efyy&#10;Cmpvdvm+qQ+r5fvTQ98cdttVMSk1u5q29yAiTfE//Nd+1goWRX4Dv2/SE5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bTbfHAAAA3QAAAA8AAAAAAAAAAAAAAAAAmAIAAGRy&#10;cy9kb3ducmV2LnhtbFBLBQYAAAAABAAEAPUAAACMAwAAAAA=&#10;" path="m,8l55,,,8xe" filled="f" strokecolor="#e77817" strokeweight="0">
                          <v:path arrowok="t" o:connecttype="custom" o:connectlocs="0,8;55,0;0,8" o:connectangles="0,0,0"/>
                        </v:shape>
                        <v:shape id="Freeform 605" o:spid="_x0000_s1428" style="position:absolute;left:6352;top:150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0SlsMA&#10;AADdAAAADwAAAGRycy9kb3ducmV2LnhtbESPzWrDMBCE74W8g9hAb41sQ4ztRAlJIZBbqdtLb4u1&#10;/iHWyliqo7x9VSj0OMzMN8z+GMwoFprdYFlBuklAEDdWD9wp+Py4vBQgnEfWOFomBQ9ycDysnvZY&#10;aXvnd1pq34kIYVehgt77qZLSNT0ZdBs7EUevtbNBH+XcST3jPcLNKLMkyaXBgeNCjxO99tTc6m+j&#10;YMwXx20aFiqLJHwNtX47Z16p53U47UB4Cv4//Ne+agVZmW7h9018AvLw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0SlsMAAADdAAAADwAAAAAAAAAAAAAAAACYAgAAZHJzL2Rv&#10;d25yZXYueG1sUEsFBgAAAAAEAAQA9QAAAIgDAAAAAA==&#10;" path="m47,8l35,15,22,18,10,15,,10,2,5,10,3,15,r7,l30,r5,l42,5r5,3e" filled="f" strokecolor="#e77817" strokeweight="0">
                          <v:path arrowok="t" o:connecttype="custom" o:connectlocs="47,8;35,15;22,18;10,15;0,10;2,5;10,3;15,0;22,0;30,0;35,0;42,5;47,8" o:connectangles="0,0,0,0,0,0,0,0,0,0,0,0,0"/>
                        </v:shape>
                        <v:shape id="Freeform 606" o:spid="_x0000_s1429" style="position:absolute;left:6322;top:1519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2utMgA&#10;AADdAAAADwAAAGRycy9kb3ducmV2LnhtbESPUWvCQBCE3wv9D8cW+lLqRUVpU08pFsFqEUxLn5fc&#10;NgnN7YXcamJ/vScIfRxm5htmtuhdrY7UhsqzgeEgAUWce1txYeDrc/X4BCoIssXaMxk4UYDF/PZm&#10;hqn1He/pmEmhIoRDigZKkSbVOuQlOQwD3xBH78e3DiXKttC2xS7CXa1HSTLVDiuOCyU2tCwp/80O&#10;zsB2/HaYbGT5Xn90svvz293+O3sw5v6uf30BJdTLf/jaXlsDo+fhFC5v4hPQ8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3a60yAAAAN0AAAAPAAAAAAAAAAAAAAAAAJgCAABk&#10;cnMvZG93bnJldi54bWxQSwUGAAAAAAQABAD1AAAAjQMAAAAA&#10;" path="m47,8l102,,47,8xm47,8l35,15,22,18,10,15,,10,5,5,10,3,15,r7,l30,r5,l42,5r5,3xe" fillcolor="#f3be00" stroked="f">
                          <v:path arrowok="t" o:connecttype="custom" o:connectlocs="47,8;102,0;47,8;47,8;35,15;22,18;10,15;0,10;5,5;10,3;15,0;22,0;30,0;35,0;42,5;47,8" o:connectangles="0,0,0,0,0,0,0,0,0,0,0,0,0,0,0,0"/>
                          <o:lock v:ext="edit" verticies="t"/>
                        </v:shape>
                      </v:group>
                      <v:group id="Group 607" o:spid="_x0000_s1430" style="position:absolute;left:4197;top:1854;width:2870;height:5499" coordorigin="6322,706" coordsize="452,8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D9Mdc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ezy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P0x1xgAAAN0A&#10;AAAPAAAAAAAAAAAAAAAAAKoCAABkcnMvZG93bnJldi54bWxQSwUGAAAAAAQABAD6AAAAnQMAAAAA&#10;">
                        <v:shape id="Freeform 608" o:spid="_x0000_s1431" style="position:absolute;left:6369;top:1519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ZHssMA&#10;AADdAAAADwAAAGRycy9kb3ducmV2LnhtbERP3WrCMBS+F/YO4Qx2p2kdjlmNoh3KGCLM7QGOzbEp&#10;NiclybS+vbkYePnx/c+XvW3FhXxoHCvIRxkI4srphmsFvz+b4TuIEJE1to5JwY0CLBdPgzkW2l35&#10;my6HWIsUwqFABSbGrpAyVIYshpHriBN3ct5iTNDXUnu8pnDbynGWvUmLDacGgx2Vhqrz4c8qKL1Z&#10;51/7cjd5PW4/mv1uvZpMe6VenvvVDESkPj7E/+5PrWA8zdPc9CY9Ab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ZHssMAAADdAAAADwAAAAAAAAAAAAAAAACYAgAAZHJzL2Rv&#10;d25yZXYueG1sUEsFBgAAAAAEAAQA9QAAAIgDAAAAAA==&#10;" path="m,8l55,,,8xe" filled="f" strokecolor="#e77817" strokeweight="0">
                          <v:path arrowok="t" o:connecttype="custom" o:connectlocs="0,8;55,0;0,8" o:connectangles="0,0,0"/>
                        </v:shape>
                        <v:shape id="Freeform 609" o:spid="_x0000_s1432" style="position:absolute;left:6322;top:151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AYk8IA&#10;AADdAAAADwAAAGRycy9kb3ducmV2LnhtbESPQYvCMBSE74L/ITzBm03bg9iuUXRhYW9i9eLt0Tzb&#10;ss1LabI1++83guBxmJlvmO0+mF5MNLrOsoIsSUEQ11Z33Ci4Xr5WGxDOI2vsLZOCP3Kw381nWyy1&#10;ffCZpso3IkLYlaig9X4opXR1SwZdYgfi6N3taNBHOTZSj/iIcNPLPE3X0mDHcaHFgT5bqn+qX6Og&#10;X0+O71mYqNik4dZV+nTMvVLLRTh8gPAU/Dv8an9rBXmRFfB8E5+A3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ABiTwgAAAN0AAAAPAAAAAAAAAAAAAAAAAJgCAABkcnMvZG93&#10;bnJldi54bWxQSwUGAAAAAAQABAD1AAAAhwMAAAAA&#10;" path="m47,8l35,15,22,18,10,15,,10,5,5,10,3,15,r7,l30,r5,l42,5r5,3e" filled="f" strokecolor="#e77817" strokeweight="0">
                          <v:path arrowok="t" o:connecttype="custom" o:connectlocs="47,8;35,15;22,18;10,15;0,10;5,5;10,3;15,0;22,0;30,0;35,0;42,5;47,8" o:connectangles="0,0,0,0,0,0,0,0,0,0,0,0,0"/>
                        </v:shape>
                        <v:shape id="Freeform 610" o:spid="_x0000_s1433" style="position:absolute;left:6416;top:1457;width:105;height:35;visibility:visible;mso-wrap-style:square;v-text-anchor:top" coordsize="10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9BK78A&#10;AADdAAAADwAAAGRycy9kb3ducmV2LnhtbERPuwrCMBTdBf8hXMFFNLWDaDWKiIKT4ANxvDbXttjc&#10;1CZq/XszCI6H854tGlOKF9WusKxgOIhAEKdWF5wpOB03/TEI55E1lpZJwYccLObt1gwTbd+8p9fB&#10;ZyKEsEtQQe59lUjp0pwMuoGtiAN3s7VBH2CdSV3jO4SbUsZRNJIGCw4NOVa0yim9H55Gwfl62V7G&#10;dp9uJvYUP3o7XDdypFS30yynIDw1/i/+ubdaQTyJw/7wJjwBOf8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b0ErvwAAAN0AAAAPAAAAAAAAAAAAAAAAAJgCAABkcnMvZG93bnJl&#10;di54bWxQSwUGAAAAAAQABAD1AAAAhAMAAAAA&#10;" path="m50,25l105,,50,25xm50,25l38,30,25,35,13,32,,27,5,22r5,-5l18,15r7,l30,15r8,l45,20r5,5xe" fillcolor="#f3be00" stroked="f">
                          <v:path arrowok="t" o:connecttype="custom" o:connectlocs="50,25;105,0;50,25;50,25;38,30;25,35;13,32;0,27;5,22;10,17;18,15;25,15;30,15;38,15;45,20;50,25" o:connectangles="0,0,0,0,0,0,0,0,0,0,0,0,0,0,0,0"/>
                          <o:lock v:ext="edit" verticies="t"/>
                        </v:shape>
                        <v:shape id="Freeform 611" o:spid="_x0000_s1434" style="position:absolute;left:6466;top:1457;width:55;height:25;visibility:visible;mso-wrap-style:square;v-text-anchor:top" coordsize="5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VeOcYA&#10;AADdAAAADwAAAGRycy9kb3ducmV2LnhtbESPQWvCQBSE70L/w/IKvdVNUhAbXcW2iPbQQ20v3p7Z&#10;ZxLMvhd2txr/fbdQ8DjMzDfMfDm4Tp3Jh1bYQD7OQBFXYluuDXx/rR+noEJEttgJk4ErBVgu7kZz&#10;LK1c+JPOu1irBOFQooEmxr7UOlQNOQxj6YmTdxTvMCbpa209XhLcdbrIsol22HJaaLCn14aq0+7H&#10;GZD3rezf1ljlT+HjZTr4jRyKjTEP98NqBirSEG/h//bWGiieixz+3qQn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3VeOcYAAADdAAAADwAAAAAAAAAAAAAAAACYAgAAZHJz&#10;L2Rvd25yZXYueG1sUEsFBgAAAAAEAAQA9QAAAIsDAAAAAA==&#10;" path="m,25l55,,,25xe" filled="f" strokecolor="#e77817" strokeweight="0">
                          <v:path arrowok="t" o:connecttype="custom" o:connectlocs="0,25;55,0;0,25" o:connectangles="0,0,0"/>
                        </v:shape>
                        <v:shape id="Freeform 612" o:spid="_x0000_s1435" style="position:absolute;left:6416;top:1472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M+k8cA&#10;AADdAAAADwAAAGRycy9kb3ducmV2LnhtbESPQWvCQBSE7wX/w/KE3urGHCRNXUVEMZZeanvI8TX7&#10;TKLZtzG7TdJ/3y0UPA4z8w2zXI+mET11rrasYD6LQBAXVtdcKvj82D8lIJxH1thYJgU/5GC9mjws&#10;MdV24HfqT74UAcIuRQWV920qpSsqMuhmtiUO3tl2Bn2QXSl1h0OAm0bGUbSQBmsOCxW2tK2ouJ6+&#10;jQKbX752t+T2mu8P+pC3RXY8vuVKPU7HzQsIT6O/h//bmVYQP8cx/L0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zPpPHAAAA3QAAAA8AAAAAAAAAAAAAAAAAmAIAAGRy&#10;cy9kb3ducmV2LnhtbFBLBQYAAAAABAAEAPUAAACMAwAAAAA=&#10;" path="m50,10l38,15,25,20,13,17,,12,5,7,10,2,18,r7,l30,r8,l45,5r5,5xe" filled="f" strokecolor="#e77817" strokeweight="0">
                          <v:path arrowok="t" o:connecttype="custom" o:connectlocs="50,10;38,15;25,20;13,17;0,12;5,7;10,2;18,0;25,0;30,0;38,0;45,5;50,10" o:connectangles="0,0,0,0,0,0,0,0,0,0,0,0,0"/>
                        </v:shape>
                        <v:shape id="Freeform 613" o:spid="_x0000_s1436" style="position:absolute;left:6446;top:1444;width:107;height:28;visibility:visible;mso-wrap-style:square;v-text-anchor:top" coordsize="10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H0asUA&#10;AADdAAAADwAAAGRycy9kb3ducmV2LnhtbESPT4vCMBTE7wt+h/CEva2pXSi1GkUWBQ97sf45P5pn&#10;W2xeapPVup/eCILHYWZ+w8wWvWnElTpXW1YwHkUgiAuray4V7HfrrxSE88gaG8uk4E4OFvPBxwwz&#10;bW+8pWvuSxEg7DJUUHnfZlK6oiKDbmRb4uCdbGfQB9mVUnd4C3DTyDiKEmmw5rBQYUs/FRXn/M8o&#10;yA/Hsjnc+yKh1eryn5jfpUxTpT6H/XIKwlPv3+FXe6MVxJP4G55vwhO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UfRqxQAAAN0AAAAPAAAAAAAAAAAAAAAAAJgCAABkcnMv&#10;ZG93bnJldi54bWxQSwUGAAAAAAQABAD1AAAAigMAAAAA&#10;" path="m47,18l107,,47,18xm47,18l35,25,23,28r-13,l,23,5,18r5,-5l15,10r8,l30,10r5,l42,13r5,5xe" fillcolor="#f3be00" stroked="f">
                          <v:path arrowok="t" o:connecttype="custom" o:connectlocs="47,18;107,0;47,18;47,18;35,25;23,28;10,28;0,23;5,18;10,13;15,10;23,10;30,10;35,10;42,13;47,18" o:connectangles="0,0,0,0,0,0,0,0,0,0,0,0,0,0,0,0"/>
                          <o:lock v:ext="edit" verticies="t"/>
                        </v:shape>
                        <v:shape id="Freeform 614" o:spid="_x0000_s1437" style="position:absolute;left:6493;top:1444;width:60;height:18;visibility:visible;mso-wrap-style:square;v-text-anchor:top" coordsize="6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lOMsgA&#10;AADdAAAADwAAAGRycy9kb3ducmV2LnhtbESPQWvCQBSE74X+h+UVeim6SSpVo6sUoSIIglbQ4zP7&#10;mqTNvg27W43/3hUKPQ4z8w0znXemEWdyvrasIO0nIIgLq2suFew/P3ojED4ga2wsk4IreZjPHh+m&#10;mGt74S2dd6EUEcI+RwVVCG0upS8qMuj7tiWO3pd1BkOUrpTa4SXCTSOzJHmTBmuOCxW2tKio+Nn9&#10;GgXLsEyHCzfujmV6fE1O35v16PCi1PNT9z4BEagL/+G/9koryMbZAO5v4hO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2U4yyAAAAN0AAAAPAAAAAAAAAAAAAAAAAJgCAABk&#10;cnMvZG93bnJldi54bWxQSwUGAAAAAAQABAD1AAAAjQMAAAAA&#10;" path="m,18l60,,,18xe" filled="f" strokecolor="#e77817" strokeweight="0">
                          <v:path arrowok="t" o:connecttype="custom" o:connectlocs="0,18;60,0;0,18" o:connectangles="0,0,0"/>
                        </v:shape>
                        <v:shape id="Freeform 615" o:spid="_x0000_s1438" style="position:absolute;left:6446;top:145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nfFcMA&#10;AADdAAAADwAAAGRycy9kb3ducmV2LnhtbESPT2sCMRTE74V+h/AK3mrWBaVujWKFbXv038HjI3nN&#10;LiYvyybq9ts3gtDjMDO/YRarwTtxpT62gRVMxgUIYh1My1bB8VC/voGICdmgC0wKfinCavn8tMDK&#10;hBvv6LpPVmQIxwoVNCl1lZRRN+QxjkNHnL2f0HtMWfZWmh5vGe6dLItiJj22nBca7GjTkD7vL17B&#10;7kvak0P9qeuN3dLh4+LqMyk1ehnW7yASDek//Gh/GwXlvJzC/U1+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/nfFcMAAADdAAAADwAAAAAAAAAAAAAAAACYAgAAZHJzL2Rv&#10;d25yZXYueG1sUEsFBgAAAAAEAAQA9QAAAIgDAAAAAA==&#10;" path="m47,8l35,15,23,18r-13,l,13,5,8,10,3,15,r8,l30,r5,l42,3r5,5xe" filled="f" strokecolor="#e77817" strokeweight="0">
                          <v:path arrowok="t" o:connecttype="custom" o:connectlocs="47,8;35,15;23,18;10,18;0,13;5,8;10,3;15,0;23,0;30,0;35,0;42,3;47,8" o:connectangles="0,0,0,0,0,0,0,0,0,0,0,0,0"/>
                        </v:shape>
                        <v:shape id="Freeform 616" o:spid="_x0000_s1439" style="position:absolute;left:6471;top:1429;width:102;height:28;visibility:visible;mso-wrap-style:square;v-text-anchor:top" coordsize="10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FA8MYA&#10;AADdAAAADwAAAGRycy9kb3ducmV2LnhtbESPT2vCQBTE70K/w/IK3nTTHNSkrlLEgqeAfyj19si+&#10;Jmmzb8Pu1sRv7wqCx2FmfsMs14NpxYWcbywreJsmIIhLqxuuFJyOn5MFCB+QNbaWScGVPKxXL6Ml&#10;5tr2vKfLIVQiQtjnqKAOocul9GVNBv3UdsTR+7HOYIjSVVI77CPctDJNkpk02HBcqLGjTU3l3+Hf&#10;KOi/r4vt3H4VZzq7ImyPWfG70UqNX4ePdxCBhvAMP9o7rSDN0hnc38Qn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FA8MYAAADdAAAADwAAAAAAAAAAAAAAAACYAgAAZHJz&#10;L2Rvd25yZXYueG1sUEsFBgAAAAAEAAQA9QAAAIsDAAAAAA==&#10;" path="m47,18l102,,47,18xm50,18l37,25,25,28r-12,l,23,5,18r5,-5l17,10,22,8r8,l37,10r5,3l50,18xe" fillcolor="#f3be00" stroked="f">
                          <v:path arrowok="t" o:connecttype="custom" o:connectlocs="47,18;102,0;47,18;50,18;37,25;25,28;13,28;0,23;5,18;10,13;17,10;22,8;30,8;37,10;42,13;50,18" o:connectangles="0,0,0,0,0,0,0,0,0,0,0,0,0,0,0,0"/>
                          <o:lock v:ext="edit" verticies="t"/>
                        </v:shape>
                        <v:shape id="Freeform 617" o:spid="_x0000_s1440" style="position:absolute;left:6518;top:1429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hgrsYA&#10;AADdAAAADwAAAGRycy9kb3ducmV2LnhtbESPwWrDMBBE74X+g9hALyWR60PTOFGCXSj0FIjbQ4+L&#10;tbZMrJUrKYn791UgkOMwM2+YzW6ygziTD71jBS+LDARx43TPnYLvr4/5G4gQkTUOjknBHwXYbR8f&#10;Nlhod+EDnevYiQThUKACE+NYSBkaQxbDwo3EyWudtxiT9J3UHi8JbgeZZ9mrtNhzWjA40ruh5lif&#10;rIJ9W5lDK/c/5fG3LOvKPZ8qT0o9zaZyDSLSFO/hW/tTK8hX+RKub9ITkN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hgrsYAAADdAAAADwAAAAAAAAAAAAAAAACYAgAAZHJz&#10;L2Rvd25yZXYueG1sUEsFBgAAAAAEAAQA9QAAAIsDAAAAAA==&#10;" path="m,18l55,,,18xe" filled="f" strokecolor="#e77817" strokeweight="0">
                          <v:path arrowok="t" o:connecttype="custom" o:connectlocs="0,18;55,0;0,18" o:connectangles="0,0,0"/>
                        </v:shape>
                        <v:shape id="Freeform 618" o:spid="_x0000_s1441" style="position:absolute;left:6471;top:143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teMMEA&#10;AADdAAAADwAAAGRycy9kb3ducmV2LnhtbERPPWvDMBDdA/0P4grdYrkeiu1ECaHQUro16ZLtsM6S&#10;E+tkLNV28+ujodDx8b63+8X1YqIxdJ4VPGc5COLG646Ngu/T27oEESKyxt4zKfilAPvdw2qLtfYz&#10;f9F0jEakEA41KrAxDrWUobHkMGR+IE5c60eHMcHRSD3inMJdL4s8f5EOO04NFgd6tdRcjz9Ogf+8&#10;nN10MKaMLZ1a+17N5a1S6ulxOWxARFriv/jP/aEVFFWR5qY36QnI3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bXjDBAAAA3QAAAA8AAAAAAAAAAAAAAAAAmAIAAGRycy9kb3du&#10;cmV2LnhtbFBLBQYAAAAABAAEAPUAAACGAwAAAAA=&#10;" path="m50,10l37,17,25,20r-12,l,15,5,10,10,5,17,2,22,r8,l37,2r5,3l50,10e" filled="f" strokecolor="#e77817" strokeweight="0">
                          <v:path arrowok="t" o:connecttype="custom" o:connectlocs="50,10;37,17;25,20;13,20;0,15;5,10;10,5;17,2;22,0;30,0;37,2;42,5;50,10" o:connectangles="0,0,0,0,0,0,0,0,0,0,0,0,0"/>
                        </v:shape>
                        <v:shape id="Freeform 619" o:spid="_x0000_s1442" style="position:absolute;left:6503;top:1402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24OccA&#10;AADdAAAADwAAAGRycy9kb3ducmV2LnhtbESPQWvCQBSE70L/w/IK3nRjEBtTV9EWoUhBanpob4/s&#10;MxuafRuya4z/vlsoeBxm5htmtRlsI3rqfO1YwWyagCAuna65UvBZ7CcZCB+QNTaOScGNPGzWD6MV&#10;5tpd+YP6U6hEhLDPUYEJoc2l9KUhi37qWuLonV1nMUTZVVJ3eI1w28g0SRbSYs1xwWBLL4bKn9PF&#10;Kihm8+HQZztdmOPr09f3bWHezwelxo/D9hlEoCHcw//tN60gXaZL+HsTn4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NuDnHAAAA3QAAAA8AAAAAAAAAAAAAAAAAmAIAAGRy&#10;cy9kb3ducmV2LnhtbFBLBQYAAAAABAAEAPUAAACMAwAAAAA=&#10;" path="m48,25l102,,48,25xm48,25l35,32,23,37,10,35,,30,3,25r7,-5l15,18r8,l28,18r7,l43,20r5,5xe" fillcolor="#f3be00" stroked="f">
                          <v:path arrowok="t" o:connecttype="custom" o:connectlocs="48,25;102,0;48,25;48,25;35,32;23,37;10,35;0,30;3,25;10,20;15,18;23,18;28,18;35,18;43,20;48,25" o:connectangles="0,0,0,0,0,0,0,0,0,0,0,0,0,0,0,0"/>
                          <o:lock v:ext="edit" verticies="t"/>
                        </v:shape>
                        <v:shape id="Freeform 620" o:spid="_x0000_s1443" style="position:absolute;left:6551;top:1402;width:54;height:25;visibility:visible;mso-wrap-style:square;v-text-anchor:top" coordsize="5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tPu8EA&#10;AADdAAAADwAAAGRycy9kb3ducmV2LnhtbERPz2vCMBS+D/wfwhO8zVQF0WoUEQd6XKeIt0fzbILN&#10;S2kyW/fXL4fBjh/f7/W2d7V4UhusZwWTcQaCuPTacqXg/PXxvgARIrLG2jMpeFGA7WbwtsZc+44/&#10;6VnESqQQDjkqMDE2uZShNOQwjH1DnLi7bx3GBNtK6ha7FO5qOc2yuXRoOTUYbGhvqHwU305BNfm5&#10;XOk07273BZvC8v5gj1ap0bDfrUBE6uO/+M991Aqmy1nan96kJy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7T7vBAAAA3QAAAA8AAAAAAAAAAAAAAAAAmAIAAGRycy9kb3du&#10;cmV2LnhtbFBLBQYAAAAABAAEAPUAAACGAwAAAAA=&#10;" path="m,25l54,,,25xe" filled="f" strokecolor="#e77817" strokeweight="0">
                          <v:path arrowok="t" o:connecttype="custom" o:connectlocs="0,25;54,0;0,25" o:connectangles="0,0,0"/>
                        </v:shape>
                        <v:shape id="Freeform 621" o:spid="_x0000_s1444" style="position:absolute;left:6503;top:1420;width:48;height:19;visibility:visible;mso-wrap-style:square;v-text-anchor:top" coordsize="4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4rhMYA&#10;AADdAAAADwAAAGRycy9kb3ducmV2LnhtbESPT4vCMBTE74LfITxhL6KpFWXtGkWEBcG9aPegt7fN&#10;6x9sXkoTtX57syB4HGbmN8xy3Zla3Kh1lWUFk3EEgjizuuJCwW/6PfoE4TyyxtoyKXiQg/Wq31ti&#10;ou2dD3Q7+kIECLsEFZTeN4mULivJoBvbhjh4uW0N+iDbQuoW7wFuahlH0VwarDgslNjQtqTscrwa&#10;BZfNOc1PP/VfVslTnO8PNJ2dh0p9DLrNFwhPnX+HX+2dVhAvphP4fxOegFw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4rhMYAAADdAAAADwAAAAAAAAAAAAAAAACYAgAAZHJz&#10;L2Rvd25yZXYueG1sUEsFBgAAAAAEAAQA9QAAAIsDAAAAAA==&#10;" path="m48,7l35,14,23,19,10,17,,12,3,7,10,2,15,r8,l28,r7,l43,2r5,5xe" filled="f" strokecolor="#e77817" strokeweight="0">
                          <v:path arrowok="t" o:connecttype="custom" o:connectlocs="48,7;35,14;23,19;10,17;0,12;3,7;10,2;15,0;23,0;28,0;35,0;43,2;48,7" o:connectangles="0,0,0,0,0,0,0,0,0,0,0,0,0"/>
                        </v:shape>
                        <v:shape id="Freeform 622" o:spid="_x0000_s1445" style="position:absolute;left:6526;top:1367;width:102;height:53;visibility:visible;mso-wrap-style:square;v-text-anchor:top" coordsize="10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eLN8UA&#10;AADdAAAADwAAAGRycy9kb3ducmV2LnhtbESPQUvDQBSE74L/YXmCN7tpClFjt0VaC8VTW8XzI/tM&#10;QrNv0+xrkvbXu4LgcZiZb5j5cnSN6qkLtWcD00kCirjwtubSwOfH5uEJVBBki41nMnChAMvF7c0c&#10;c+sH3lN/kFJFCIccDVQiba51KCpyGCa+JY7et+8cSpRdqW2HQ4S7RqdJkmmHNceFCltaVVQcD2dn&#10;4LiT2en6VnwFmj72GWXDWt53xtzfja8voIRG+Q//tbfWQPo8S+H3TXwCe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54s3xQAAAN0AAAAPAAAAAAAAAAAAAAAAAJgCAABkcnMv&#10;ZG93bnJldi54bWxQSwUGAAAAAAQABAD1AAAAigMAAAAA&#10;" path="m47,38l102,,47,38xm49,38l35,45,22,50,12,53,,50,5,43r5,-5l15,35r7,-2l30,30r7,l42,33r7,5xe" fillcolor="#f3be00" stroked="f">
                          <v:path arrowok="t" o:connecttype="custom" o:connectlocs="47,38;102,0;47,38;49,38;35,45;22,50;12,53;0,50;5,43;10,38;15,35;22,33;30,30;37,30;42,33;49,38" o:connectangles="0,0,0,0,0,0,0,0,0,0,0,0,0,0,0,0"/>
                          <o:lock v:ext="edit" verticies="t"/>
                        </v:shape>
                        <v:shape id="Freeform 623" o:spid="_x0000_s1446" style="position:absolute;left:6573;top:1367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FoFMQA&#10;AADdAAAADwAAAGRycy9kb3ducmV2LnhtbESP0WrCQBRE34X+w3ILfdNNjdg2ukqRCqIgRPsBl+w1&#10;mzZ7N2RXE//eFQQfh5k5w8yXva3FhVpfOVbwPkpAEBdOV1wq+D2uh58gfEDWWDsmBVfysFy8DOaY&#10;addxTpdDKEWEsM9QgQmhyaT0hSGLfuQa4uidXGsxRNmWUrfYRbit5ThJptJixXHBYEMrQ8X/4WwV&#10;TJL9dtcd1zl2bP5085FW9U+q1Ntr/z0DEagPz/CjvdEKxl9pCvc38Qn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haBTEAAAA3QAAAA8AAAAAAAAAAAAAAAAAmAIAAGRycy9k&#10;b3ducmV2LnhtbFBLBQYAAAAABAAEAPUAAACJAwAAAAA=&#10;" path="m,38l55,,,38xe" filled="f" strokecolor="#e77817" strokeweight="0">
                          <v:path arrowok="t" o:connecttype="custom" o:connectlocs="0,38;55,0;0,38" o:connectangles="0,0,0"/>
                        </v:shape>
                        <v:shape id="Freeform 624" o:spid="_x0000_s1447" style="position:absolute;left:6526;top:1397;width:49;height:23;visibility:visible;mso-wrap-style:square;v-text-anchor:top" coordsize="49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S508gA&#10;AADdAAAADwAAAGRycy9kb3ducmV2LnhtbESP3WoCMRSE7wu+QziF3tWsqxTdGkVKLQWR4g9K7w6b&#10;0+zazcl2E3X16ZtCwcthZr5hxtPWVuJEjS8dK+h1ExDEudMlGwXbzfxxCMIHZI2VY1JwIQ/TSedu&#10;jJl2Z17RaR2MiBD2GSooQqgzKX1ekEXfdTVx9L5cYzFE2RipGzxHuK1kmiRP0mLJcaHAml4Kyr/X&#10;R6sgHN7McvHz0XuloWn3n+lse90ZpR7u29kziEBtuIX/2+9aQTrqD+DvTXwCcvI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xLnTyAAAAN0AAAAPAAAAAAAAAAAAAAAAAJgCAABk&#10;cnMvZG93bnJldi54bWxQSwUGAAAAAAQABAD1AAAAjQMAAAAA&#10;" path="m49,8l35,15,22,20,12,23,,20,5,13,10,8,15,5,22,3,30,r7,l42,3r7,5xe" filled="f" strokecolor="#e77817" strokeweight="0">
                          <v:path arrowok="t" o:connecttype="custom" o:connectlocs="49,8;35,15;22,20;12,23;0,20;5,13;10,8;15,5;22,3;30,0;37,0;42,3;49,8" o:connectangles="0,0,0,0,0,0,0,0,0,0,0,0,0"/>
                        </v:shape>
                        <v:shape id="Freeform 625" o:spid="_x0000_s1448" style="position:absolute;left:6411;top:1449;width:23;height:40;visibility:visible;mso-wrap-style:square;v-text-anchor:top" coordsize="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B3ZMgA&#10;AADdAAAADwAAAGRycy9kb3ducmV2LnhtbESPQWvCQBSE74X+h+UVvNVNoxZNXUUEqYci1milt0f2&#10;maTNvo3ZVdN/7xYEj8PMfMOMp62pxJkaV1pW8NKNQBBnVpecK9imi+chCOeRNVaWScEfOZhOHh/G&#10;mGh74U86b3wuAoRdggoK7+tESpcVZNB1bU0cvINtDPogm1zqBi8BbioZR9GrNFhyWCiwpnlB2e/m&#10;ZBTg13ofl/1D/bP6+O7h0S7e9+lOqc5TO3sD4an19/CtvdQK4lFvAP9vwhOQk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2gHdkyAAAAN0AAAAPAAAAAAAAAAAAAAAAAJgCAABk&#10;cnMvZG93bnJldi54bWxQSwUGAAAAAAQABAD1AAAAjQMAAAAA&#10;" path="m23,r,13l18,23,10,33,,40,,30,3,18,13,8,23,xe" fillcolor="#f3be00" stroked="f">
                          <v:path arrowok="t" o:connecttype="custom" o:connectlocs="23,0;23,13;18,23;10,33;0,40;0,30;3,18;13,8;23,0" o:connectangles="0,0,0,0,0,0,0,0,0"/>
                        </v:shape>
                        <v:shape id="Freeform 626" o:spid="_x0000_s1449" style="position:absolute;left:6411;top:1449;width:23;height:40;visibility:visible;mso-wrap-style:square;v-text-anchor:top" coordsize="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/4UMYA&#10;AADdAAAADwAAAGRycy9kb3ducmV2LnhtbESP3WoCMRSE7wXfIRyhN0Wz/nSxq1FEKBSxlKrg7enm&#10;mF3cnCybVNe3N0LBy2FmvmHmy9ZW4kKNLx0rGA4SEMS50yUbBYf9R38KwgdkjZVjUnAjD8tFtzPH&#10;TLsr/9BlF4yIEPYZKihCqDMpfV6QRT9wNXH0Tq6xGKJsjNQNXiPcVnKUJKm0WHJcKLCmdUH5efdn&#10;FaSb1+3vkd9wa7Sx38ev04TXUqmXXruagQjUhmf4v/2pFYzexyk83sQn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/4UMYAAADdAAAADwAAAAAAAAAAAAAAAACYAgAAZHJz&#10;L2Rvd25yZXYueG1sUEsFBgAAAAAEAAQA9QAAAIsDAAAAAA==&#10;" path="m23,r,13l18,23,10,33,,40,,30,3,18,13,8,23,xe" filled="f" strokecolor="#e77817" strokeweight="0">
                          <v:path arrowok="t" o:connecttype="custom" o:connectlocs="23,0;23,13;18,23;10,33;0,40;0,30;3,18;13,8;23,0" o:connectangles="0,0,0,0,0,0,0,0,0"/>
                        </v:shape>
                        <v:shape id="Freeform 627" o:spid="_x0000_s1450" style="position:absolute;left:6382;top:1420;width:67;height:82;visibility:visible;mso-wrap-style:square;v-text-anchor:top" coordsize="6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tyhscA&#10;AADdAAAADwAAAGRycy9kb3ducmV2LnhtbESPQWvCQBSE74L/YXmCl1I3tdjW1FWCIEZEaFOh10f2&#10;NQnNvg27q6b/3hUKHoeZ+YZZrHrTijM531hW8DRJQBCXVjdcKTh+bR7fQPiArLG1TAr+yMNqORws&#10;MNX2wp90LkIlIoR9igrqELpUSl/WZNBPbEccvR/rDIYoXSW1w0uEm1ZOk+RFGmw4LtTY0bqm8rc4&#10;GQX8kM2O3S47JLnL19XHfL9tvp1S41GfvYMI1Id7+L+dawXT+fMr3N7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bcobHAAAA3QAAAA8AAAAAAAAAAAAAAAAAmAIAAGRy&#10;cy9kb3ducmV2LnhtbFBLBQYAAAAABAAEAPUAAACMAwAAAAA=&#10;" path="m27,42l24,54,20,64,12,74,,82,2,72,7,59,15,49,27,42xm27,42l67,,27,42xe" fillcolor="#f3be00" stroked="f">
                          <v:path arrowok="t" o:connecttype="custom" o:connectlocs="27,42;24,54;20,64;12,74;0,82;2,72;7,59;15,49;27,42;27,42;67,0;27,42" o:connectangles="0,0,0,0,0,0,0,0,0,0,0,0"/>
                          <o:lock v:ext="edit" verticies="t"/>
                        </v:shape>
                        <v:shape id="Freeform 628" o:spid="_x0000_s1451" style="position:absolute;left:6382;top:1462;width:27;height:40;visibility:visible;mso-wrap-style:square;v-text-anchor:top" coordsize="2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xtx8EA&#10;AADdAAAADwAAAGRycy9kb3ducmV2LnhtbERPy4rCMBTdC/MP4QruNFVBtGMUdRiZnc8PuNNcm2Jz&#10;U5KM1vl6sxBcHs57vmxtLW7kQ+VYwXCQgSAunK64VHA+ffenIEJE1lg7JgUPCrBcfHTmmGt35wPd&#10;jrEUKYRDjgpMjE0uZSgMWQwD1xAn7uK8xZigL6X2eE/htpajLJtIixWnBoMNbQwV1+OfVbDZluH/&#10;9LUzly3v9r/j7LD2Zq1Ur9uuPkFEauNb/HL/aAWj2TjNTW/SE5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8bcfBAAAA3QAAAA8AAAAAAAAAAAAAAAAAmAIAAGRycy9kb3du&#10;cmV2LnhtbFBLBQYAAAAABAAEAPUAAACGAwAAAAA=&#10;" path="m27,l24,12,20,22,12,32,,40,2,30,7,17,15,7,27,e" filled="f" strokecolor="#e77817" strokeweight="0">
                          <v:path arrowok="t" o:connecttype="custom" o:connectlocs="27,0;24,12;20,22;12,32;0,40;2,30;7,17;15,7;27,0" o:connectangles="0,0,0,0,0,0,0,0,0"/>
                        </v:shape>
                        <v:shape id="Freeform 629" o:spid="_x0000_s1452" style="position:absolute;left:6409;top:1420;width:40;height:42;visibility:visible;mso-wrap-style:square;v-text-anchor:top" coordsize="4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cl+8YA&#10;AADdAAAADwAAAGRycy9kb3ducmV2LnhtbESPQUvDQBSE74L/YXmCN7uxQmvSbosIRbFebHtob4/s&#10;axLMvk13n03677uC4HGYmW+Y+XJwrTpTiI1nA4+jDBRx6W3DlYHddvXwDCoKssXWMxm4UITl4vZm&#10;joX1PX/ReSOVShCOBRqoRbpC61jW5DCOfEecvKMPDiXJUGkbsE9w1+pxlk20w4bTQo0dvdZUfm9+&#10;nIEwPUm+/vDtG566/edhNQ3SB2Pu74aXGSihQf7Df+13a2CcP+Xw+yY9Ab2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cl+8YAAADdAAAADwAAAAAAAAAAAAAAAACYAgAAZHJz&#10;L2Rvd25yZXYueG1sUEsFBgAAAAAEAAQA9QAAAIsDAAAAAA==&#10;" path="m,42l40,,,42e" filled="f" strokecolor="#e77817" strokeweight="0">
                          <v:path arrowok="t" o:connecttype="custom" o:connectlocs="0,42;40,0;0,42" o:connectangles="0,0,0"/>
                        </v:shape>
                        <v:shape id="Freeform 630" o:spid="_x0000_s1453" style="position:absolute;left:6436;top:1434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Mw2MIA&#10;AADdAAAADwAAAGRycy9kb3ducmV2LnhtbERPzW6CQBC+N/EdNmPSW100hiCyGGOs4dALwgOM7AhE&#10;dpawW6Vv3z006fHL958dZjOIJ02ut6xgvYpAEDdW99wqqKvPjwSE88gaB8uk4IccHPLFW4apti8u&#10;6Xn1rQgh7FJU0Hk/plK6piODbmVH4sDd7WTQBzi1Uk/4CuFmkJsoiqXBnkNDhyOdOmoe12+jIDnb&#10;WxLLuqyrqvbN5Vh8mVOh1PtyPu5BeJr9v/jPXWgFm9027A9vwhOQ+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ozDYwgAAAN0AAAAPAAAAAAAAAAAAAAAAAJgCAABkcnMvZG93&#10;bnJldi54bWxQSwUGAAAAAAQABAD1AAAAhwMAAAAA&#10;" path="m23,r,13l18,25,10,35,,43,,30,3,18,10,8,23,xe" fillcolor="#f3be00" stroked="f">
                          <v:path arrowok="t" o:connecttype="custom" o:connectlocs="23,0;23,13;18,25;10,35;0,43;0,30;3,18;10,8;23,0" o:connectangles="0,0,0,0,0,0,0,0,0"/>
                        </v:shape>
                        <v:shape id="Freeform 631" o:spid="_x0000_s1454" style="position:absolute;left:6436;top:1434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Chr8MA&#10;AADdAAAADwAAAGRycy9kb3ducmV2LnhtbESPQYvCMBSE7wv+h/AEb2tikWWtRhHBZY/WFbw+mmcb&#10;bF5KE23115uFhT0OM/MNs9oMrhF36oL1rGE2VSCIS28sVxpOP/v3TxAhIhtsPJOGBwXYrEdvK8yN&#10;77mg+zFWIkE45KihjrHNpQxlTQ7D1LfEybv4zmFMsquk6bBPcNfITKkP6dByWqixpV1N5fV4cxq8&#10;tbYv1dfcFw+V4flZHIrdoPVkPGyXICIN8T/81/42GrLFfAa/b9IT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Chr8MAAADdAAAADwAAAAAAAAAAAAAAAACYAgAAZHJzL2Rv&#10;d25yZXYueG1sUEsFBgAAAAAEAAQA9QAAAIgDAAAAAA==&#10;" path="m23,r,13l18,25,10,35,,43,,30,3,18,10,8,23,e" filled="f" strokecolor="#e77817" strokeweight="0">
                          <v:path arrowok="t" o:connecttype="custom" o:connectlocs="23,0;23,13;18,25;10,35;0,43;0,30;3,18;10,8;23,0" o:connectangles="0,0,0,0,0,0,0,0,0"/>
                        </v:shape>
                        <v:shape id="Freeform 632" o:spid="_x0000_s1455" style="position:absolute;left:6459;top:1390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6fNsYA&#10;AADdAAAADwAAAGRycy9kb3ducmV2LnhtbESPQWvCQBSE7wX/w/IEb7oxWFujq0jR6Emo1dLjI/tM&#10;QrNvQ3aN6b93BaHHYWa+YRarzlSipcaVlhWMRxEI4szqknMFp6/t8B2E88gaK8uk4I8crJa9lwUm&#10;2t74k9qjz0WAsEtQQeF9nUjpsoIMupGtiYN3sY1BH2STS93gLcBNJeMomkqDJYeFAmv6KCj7PV6N&#10;gu/8vMO36pJurukh3a43P6/tea/UoN+t5yA8df4//GzvtYJ4Nonh8SY8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6fNsYAAADdAAAADwAAAAAAAAAAAAAAAACYAgAAZHJz&#10;L2Rvd25yZXYueG1sUEsFBgAAAAAEAAQA9QAAAIsDAAAAAA==&#10;" path="m,44l34,,,44xe" fillcolor="#f3be00" stroked="f">
                          <v:path arrowok="t" o:connecttype="custom" o:connectlocs="0,44;34,0;0,44" o:connectangles="0,0,0"/>
                        </v:shape>
                        <v:shape id="Freeform 633" o:spid="_x0000_s1456" style="position:absolute;left:6459;top:1390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uO5sMA&#10;AADdAAAADwAAAGRycy9kb3ducmV2LnhtbESP3YrCMBSE7xd8h3AE7zRVV9FqFJVdXPDKnwc4Nsem&#10;2JyUJtr69hthYS+HmfmGWa5bW4on1b5wrGA4SEAQZ04XnCu4nL/7MxA+IGssHZOCF3lYrzofS0y1&#10;a/hIz1PIRYSwT1GBCaFKpfSZIYt+4Cri6N1cbTFEWedS19hEuC3lKEmm0mLBccFgRTtD2f30sApk&#10;QPeSX8mUJ81h/jDbqx7ur0r1uu1mASJQG/7Df+0frWA0/xzD+018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uO5sMAAADdAAAADwAAAAAAAAAAAAAAAACYAgAAZHJzL2Rv&#10;d25yZXYueG1sUEsFBgAAAAAEAAQA9QAAAIgDAAAAAA==&#10;" path="m,44l34,,,44xe" filled="f" strokecolor="#e77817" strokeweight="0">
                          <v:path arrowok="t" o:connecttype="custom" o:connectlocs="0,44;34,0;0,44" o:connectangles="0,0,0"/>
                        </v:shape>
                        <v:shape id="Freeform 634" o:spid="_x0000_s1457" style="position:absolute;left:6464;top:141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odeccA&#10;AADdAAAADwAAAGRycy9kb3ducmV2LnhtbESPQWvCQBSE70L/w/IKvemmIYiNrlKVgiBYTSvt8ZF9&#10;TUKzb2N21eivdwtCj8PMfMNMZp2pxYlaV1lW8DyIQBDnVldcKPj8eOuPQDiPrLG2TAou5GA2fehN&#10;MNX2zDs6Zb4QAcIuRQWl900qpctLMugGtiEO3o9tDfog20LqFs8BbmoZR9FQGqw4LJTY0KKk/Dc7&#10;GgX76zp/P3w5TKJ4eV1ts/k3bzqlnh671zEIT53/D9/bK60gfkkS+HsTno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KHXnHAAAA3QAAAA8AAAAAAAAAAAAAAAAAmAIAAGRy&#10;cy9kb3ducmV2LnhtbFBLBQYAAAAABAAEAPUAAACMAwAAAAA=&#10;" path="m20,r,12l17,25r-7,7l,40,,30,2,17,10,7,20,xe" fillcolor="#f3be00" stroked="f">
                          <v:path arrowok="t" o:connecttype="custom" o:connectlocs="20,0;20,12;17,25;10,32;0,40;0,30;2,17;10,7;20,0" o:connectangles="0,0,0,0,0,0,0,0,0"/>
                        </v:shape>
                        <v:shape id="Freeform 635" o:spid="_x0000_s1458" style="position:absolute;left:6464;top:141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XL0ccA&#10;AADdAAAADwAAAGRycy9kb3ducmV2LnhtbESP3WrCQBSE7wt9h+UUvCm6qfibukoRBJGCGAVvD9nT&#10;JG32bMhuTPTp3YLg5TAz3zCLVWdKcaHaFZYVfAwiEMSp1QVnCk7HTX8GwnlkjaVlUnAlB6vl68sC&#10;Y21bPtAl8ZkIEHYxKsi9r2IpXZqTQTewFXHwfmxt0AdZZ1LX2Aa4KeUwiibSYMFhIceK1jmlf0lj&#10;FBzc7jha75Pp7+30fc5a2Wzce6NU7637+gThqfPP8KO91QqG89EY/t+EJ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1Vy9HHAAAA3QAAAA8AAAAAAAAAAAAAAAAAmAIAAGRy&#10;cy9kb3ducmV2LnhtbFBLBQYAAAAABAAEAPUAAACMAwAAAAA=&#10;" path="m20,r,12l17,25r-7,7l,40,,30,2,17,10,7,20,e" filled="f" strokecolor="#e77817" strokeweight="0">
                          <v:path arrowok="t" o:connecttype="custom" o:connectlocs="20,0;20,12;17,25;10,32;0,40;0,30;2,17;10,7;20,0" o:connectangles="0,0,0,0,0,0,0,0,0"/>
                        </v:shape>
                        <v:shape id="Freeform 636" o:spid="_x0000_s1459" style="position:absolute;left:6484;top:13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DywsYA&#10;AADdAAAADwAAAGRycy9kb3ducmV2LnhtbESPX2vCMBTF3wf7DuEO9jbTyShdNYpsE3xwD3YD9e3S&#10;XNticxOSaOu3XwaDPR7Onx9nvhxNL67kQ2dZwfMkA0FcW91xo+D7a/1UgAgRWWNvmRTcKMBycX83&#10;x1LbgXd0rWIj0giHEhW0MbpSylC3ZDBMrCNO3sl6gzFJ30jtcUjjppfTLMulwY4ToUVHby3V5+pi&#10;EsTvbvjxvneuyI/nz+3QyUNRKfX4MK5mICKN8T/8195oBdPXlxx+36Qn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2DywsYAAADdAAAADwAAAAAAAAAAAAAAAACYAgAAZHJz&#10;L2Rvd25yZXYueG1sUEsFBgAAAAAEAAQA9QAAAIsDAAAAAA==&#10;" path="m,45l32,,,45xe" fillcolor="#f3be00" stroked="f">
                          <v:path arrowok="t" o:connecttype="custom" o:connectlocs="0,45;32,0;0,45" o:connectangles="0,0,0"/>
                        </v:shape>
                        <v:shape id="Freeform 637" o:spid="_x0000_s1460" style="position:absolute;left:6484;top:13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mq/sUA&#10;AADdAAAADwAAAGRycy9kb3ducmV2LnhtbESP0YrCMBRE3wX/IVzBN00VUbfbKCIKwi5C3f2AS3Nt&#10;S5ubtola/34jLPg4zMwZJtn2phZ36lxpWcFsGoEgzqwuOVfw+3OcrEE4j6yxtkwKnuRguxkOEoy1&#10;fXBK94vPRYCwi1FB4X0TS+myggy6qW2Ig3e1nUEfZJdL3eEjwE0t51G0lAZLDgsFNrQvKKsuN6Pg&#10;69mWp3U/S03UZjt9/T4f2uqs1HjU7z5BeOr9O/zfPmkF84/FCl5vwhO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6ar+xQAAAN0AAAAPAAAAAAAAAAAAAAAAAJgCAABkcnMv&#10;ZG93bnJldi54bWxQSwUGAAAAAAQABAD1AAAAigMAAAAA&#10;" path="m,45l32,,,45xe" filled="f" strokecolor="#e77817" strokeweight="0">
                          <v:path arrowok="t" o:connecttype="custom" o:connectlocs="0,45;32,0;0,45" o:connectangles="0,0,0"/>
                        </v:shape>
                        <v:shape id="Freeform 638" o:spid="_x0000_s1461" style="position:absolute;left:6488;top:14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VAS8IA&#10;AADdAAAADwAAAGRycy9kb3ducmV2LnhtbERPTYvCMBC9L/gfwgje1lQRWatRRBRED7KueB6Ssa02&#10;k9rEWvfXbw7CHh/ve7ZobSkaqn3hWMGgn4Ag1s4UnCk4/Ww+v0D4gGywdEwKXuRhMe98zDA17snf&#10;1BxDJmII+xQV5CFUqZRe52TR911FHLmLqy2GCOtMmhqfMdyWcpgkY2mx4NiQY0WrnPTt+LAK9LkY&#10;Te581uuD5Ptu93tt9vurUr1uu5yCCNSGf/HbvTUKhpNRnBvfxCc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ZUBLwgAAAN0AAAAPAAAAAAAAAAAAAAAAAJgCAABkcnMvZG93&#10;bnJldi54bWxQSwUGAAAAAAQABAD1AAAAhwMAAAAA&#10;" path="m18,r2,12l18,24,10,34,3,42,,32,3,20,8,7,18,xe" fillcolor="#f3be00" stroked="f">
                          <v:path arrowok="t" o:connecttype="custom" o:connectlocs="18,0;20,12;18,24;10,34;3,42;0,32;3,20;8,7;18,0" o:connectangles="0,0,0,0,0,0,0,0,0"/>
                        </v:shape>
                        <v:shape id="Freeform 639" o:spid="_x0000_s1462" style="position:absolute;left:6488;top:14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Zk7ccA&#10;AADdAAAADwAAAGRycy9kb3ducmV2LnhtbESP3WrCQBSE7wu+w3IKvQlmo7ZFY1YRUSiC0Ppzf8ye&#10;JsHs2ZDdmvTtXaHQy2FmvmGyZW9qcaPWVZYVjOIEBHFudcWFgtNxO5yCcB5ZY22ZFPySg+Vi8JRh&#10;qm3HX3Q7+EIECLsUFZTeN6mULi/JoIttQxy8b9sa9EG2hdQtdgFuajlOkndpsOKwUGJD65Ly6+HH&#10;KLi8XT/9ebPr1pGd7EfFlk7RLlLq5blfzUF46v1/+K/9oRWMZ68zeLwJT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2ZO3HAAAA3QAAAA8AAAAAAAAAAAAAAAAAmAIAAGRy&#10;cy9kb3ducmV2LnhtbFBLBQYAAAAABAAEAPUAAACMAwAAAAA=&#10;" path="m18,r2,12l18,24,10,34,3,42,,32,3,20,8,7,18,e" filled="f" strokecolor="#e77817" strokeweight="0">
                          <v:path arrowok="t" o:connecttype="custom" o:connectlocs="18,0;20,12;18,24;10,34;3,42;0,32;3,20;8,7;18,0" o:connectangles="0,0,0,0,0,0,0,0,0"/>
                        </v:shape>
                        <v:shape id="Freeform 640" o:spid="_x0000_s1463" style="position:absolute;left:6506;top:135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ZpCsIA&#10;AADdAAAADwAAAGRycy9kb3ducmV2LnhtbERPz2vCMBS+D/wfwhN2m6nCdOuaighjuwiuE/T4lry1&#10;xealJpnW/94cBh4/vt/FcrCdOJMPrWMF00kGglg703KtYPf9/vQCIkRkg51jUnClAMty9FBgbtyF&#10;v+hcxVqkEA45Kmhi7HMpg27IYpi4njhxv85bjAn6WhqPlxRuOznLsrm02HJqaLCndUP6WP1ZBX7R&#10;6tM2HrTHSv9sTlc+7BcfSj2Oh9UbiEhDvIv/3Z9Gwez1Oe1Pb9ITk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FmkKwgAAAN0AAAAPAAAAAAAAAAAAAAAAAJgCAABkcnMvZG93&#10;bnJldi54bWxQSwUGAAAAAAQABAD1AAAAhwMAAAAA&#10;" path="m,50l32,,,50xe" fillcolor="#f3be00" stroked="f">
                          <v:path arrowok="t" o:connecttype="custom" o:connectlocs="0,50;32,0;0,50" o:connectangles="0,0,0"/>
                        </v:shape>
                        <v:shape id="Freeform 641" o:spid="_x0000_s1464" style="position:absolute;left:6506;top:135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MuzsMA&#10;AADdAAAADwAAAGRycy9kb3ducmV2LnhtbESP3YrCMBCF7xd8hzCCd2uqqGg1igqCIML68wBDM7bV&#10;ZlKa2Na3N4Kwl4fz83EWq9YUoqbK5ZYVDPoRCOLE6pxTBdfL7ncKwnlkjYVlUvAiB6tl52eBsbYN&#10;n6g++1SEEXYxKsi8L2MpXZKRQde3JXHwbrYy6IOsUqkrbMK4KeQwiibSYM6BkGFJ24ySx/lpAmTz&#10;MpPD+s7J7Lq9j076rz6mjVK9brueg/DU+v/wt73XCoaz8QA+b8IT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MuzsMAAADdAAAADwAAAAAAAAAAAAAAAACYAgAAZHJzL2Rv&#10;d25yZXYueG1sUEsFBgAAAAAEAAQA9QAAAIgDAAAAAA==&#10;" path="m,50l32,,,50xe" filled="f" strokecolor="#e77817" strokeweight="0">
                          <v:path arrowok="t" o:connecttype="custom" o:connectlocs="0,50;32,0;0,50" o:connectangles="0,0,0"/>
                        </v:shape>
                        <v:shape id="Freeform 642" o:spid="_x0000_s1465" style="position:absolute;left:6513;top:138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ThfMYA&#10;AADdAAAADwAAAGRycy9kb3ducmV2LnhtbESPQWvCQBSE74L/YXlCb2bT0IpGVymlhaIH0RbPj91n&#10;Ept9G7PbmPbXdwXB4zAz3zCLVW9r0VHrK8cKHpMUBLF2puJCwdfn+3gKwgdkg7VjUvBLHlbL4WCB&#10;uXEX3lG3D4WIEPY5KihDaHIpvS7Jok9cQxy9o2sthijbQpoWLxFua5ml6URarDgulNjQa0n6e/9j&#10;FehD9TQ780G/bSWf1+u/U7fZnJR6GPUvcxCB+nAP39ofRkE2e87g+iY+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ThfMYAAADdAAAADwAAAAAAAAAAAAAAAACYAgAAZHJz&#10;L2Rvd25yZXYueG1sUEsFBgAAAAAEAAQA9QAAAIsDAAAAAA==&#10;" path="m18,r2,12l18,25,10,35,3,42,,32,3,20,8,7,18,xe" fillcolor="#f3be00" stroked="f">
                          <v:path arrowok="t" o:connecttype="custom" o:connectlocs="18,0;20,12;18,25;10,35;3,42;0,32;3,20;8,7;18,0" o:connectangles="0,0,0,0,0,0,0,0,0"/>
                        </v:shape>
                        <v:shape id="Freeform 643" o:spid="_x0000_s1466" style="position:absolute;left:6513;top:138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fF2scA&#10;AADdAAAADwAAAGRycy9kb3ducmV2LnhtbESPQWvCQBSE7wX/w/KEXkKzMWKx0VVEFIpQsJreX7PP&#10;JJh9G7LbJP333UKhx2FmvmHW29E0oqfO1ZYVzOIEBHFhdc2lgvx6fFqCcB5ZY2OZFHyTg+1m8rDG&#10;TNuB36m/+FIECLsMFVTet5mUrqjIoIttSxy8m+0M+iC7UuoOhwA3jUyT5FkarDksVNjSvqLifvky&#10;Cj4X97P/OJyGfWTnb7PySHl0ipR6nI67FQhPo/8P/7VftYL0ZTGH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HxdrHAAAA3QAAAA8AAAAAAAAAAAAAAAAAmAIAAGRy&#10;cy9kb3ducmV2LnhtbFBLBQYAAAAABAAEAPUAAACMAwAAAAA=&#10;" path="m18,r2,12l18,25,10,35,3,42,,32,3,20,8,7,18,e" filled="f" strokecolor="#e77817" strokeweight="0">
                          <v:path arrowok="t" o:connecttype="custom" o:connectlocs="18,0;20,12;18,25;10,35;3,42;0,32;3,20;8,7;18,0" o:connectangles="0,0,0,0,0,0,0,0,0"/>
                        </v:shape>
                        <v:shape id="Freeform 644" o:spid="_x0000_s1467" style="position:absolute;left:6531;top:133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1vCcUA&#10;AADdAAAADwAAAGRycy9kb3ducmV2LnhtbESPQWsCMRSE70L/Q3hCb5pV2qqrUUqhtJeCbgU9PpPn&#10;7uLmZU1SXf99IxR6HGbmG2ax6mwjLuRD7VjBaJiBINbO1Fwq2H6/D6YgQkQ22DgmBTcKsFo+9BaY&#10;G3flDV2KWIoE4ZCjgirGNpcy6IoshqFriZN3dN5iTNKX0ni8Jrht5DjLXqTFmtNChS29VaRPxY9V&#10;4Ce1Pq/jXnss9OHrfOP9bvKh1GO/e52DiNTF//Bf+9MoGM+en+D+Jj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LW8JxQAAAN0AAAAPAAAAAAAAAAAAAAAAAJgCAABkcnMv&#10;ZG93bnJldi54bWxQSwUGAAAAAAQABAD1AAAAigMAAAAA&#10;" path="m,50l32,,,50xe" fillcolor="#f3be00" stroked="f">
                          <v:path arrowok="t" o:connecttype="custom" o:connectlocs="0,50;32,0;0,50" o:connectangles="0,0,0"/>
                        </v:shape>
                        <v:shape id="Freeform 645" o:spid="_x0000_s1468" style="position:absolute;left:6531;top:133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4Ui8YA&#10;AADdAAAADwAAAGRycy9kb3ducmV2LnhtbESPQWsCMRSE70L/Q3iFXkSzFRVdjVIKlkJ76Vbx+khe&#10;N4ubl2UTd7f/3hQKHoeZ+YbZ7gdXi47aUHlW8DzNQBBrbyouFRy/D5MViBCRDdaeScEvBdjvHkZb&#10;zI3v+Yu6IpYiQTjkqMDG2ORSBm3JYZj6hjh5P751GJNsS2la7BPc1XKWZUvpsOK0YLGhV0v6Ulyd&#10;grfrsTjremm07eaHz8sHnXw/VurpcXjZgIg0xHv4v/1uFMzWiwX8vUlPQO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4Ui8YAAADdAAAADwAAAAAAAAAAAAAAAACYAgAAZHJz&#10;L2Rvd25yZXYueG1sUEsFBgAAAAAEAAQA9QAAAIsDAAAAAA==&#10;" path="m,50l32,,,50xe" filled="f" strokecolor="#1f1a17" strokeweight="0">
                          <v:path arrowok="t" o:connecttype="custom" o:connectlocs="0,50;32,0;0,50" o:connectangles="0,0,0"/>
                        </v:shape>
                        <v:shape id="Freeform 646" o:spid="_x0000_s1469" style="position:absolute;left:6536;top:1360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BoAsYA&#10;AADdAAAADwAAAGRycy9kb3ducmV2LnhtbESP0WrCQBRE3wX/YbmFvpS6abBS06wiglSoDzb1Ay7Z&#10;2yRN9m7Y3Wj6925B8HGYmTNMvh5NJ87kfGNZwcssAUFcWt1wpeD0vXt+A+EDssbOMin4Iw/r1XSS&#10;Y6bthb/oXIRKRAj7DBXUIfSZlL6syaCf2Z44ej/WGQxRukpqh5cIN51Mk2QhDTYcF2rsaVtT2RaD&#10;UTB2g2/T4wfNyR0+f/fF07bcDUo9PoybdxCBxnAP39p7rSBdvi7g/018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BoAsYAAADdAAAADwAAAAAAAAAAAAAAAACYAgAAZHJz&#10;L2Rvd25yZXYueG1sUEsFBgAAAAAEAAQA9QAAAIsDAAAAAA==&#10;" path="m22,r3,7l25,12r,8l22,25,15,35,2,45,,32,2,20,10,10,22,xe" fillcolor="#f3be00" stroked="f">
                          <v:path arrowok="t" o:connecttype="custom" o:connectlocs="22,0;25,7;25,12;25,20;22,25;15,35;2,45;0,32;2,20;10,10;22,0" o:connectangles="0,0,0,0,0,0,0,0,0,0,0"/>
                        </v:shape>
                        <v:shape id="Freeform 647" o:spid="_x0000_s1470" style="position:absolute;left:6536;top:1360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j4HMQA&#10;AADdAAAADwAAAGRycy9kb3ducmV2LnhtbESPW4vCMBSE3wX/QziCb5qqeKtGkb2wgqzg5Qccm2Nb&#10;bU5Kk9X6782C4OMwM98w82VtCnGjyuWWFfS6EQjixOqcUwXHw3dnAsJ5ZI2FZVLwIAfLRbMxx1jb&#10;O+/otvepCBB2MSrIvC9jKV2SkUHXtSVx8M62MuiDrFKpK7wHuClkP4pG0mDOYSHDkj4ySq77P6Pg&#10;d/tlh7uNk9uNORk62sH08/KjVLtVr2YgPNX+HX6111pBfzocw/+b8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Y+BzEAAAA3QAAAA8AAAAAAAAAAAAAAAAAmAIAAGRycy9k&#10;b3ducmV2LnhtbFBLBQYAAAAABAAEAPUAAACJAwAAAAA=&#10;" path="m22,r3,7l25,12r,8l22,25,15,35,2,45,,32,2,20,10,10,22,e" filled="f" strokecolor="#e77817" strokeweight="0">
                          <v:path arrowok="t" o:connecttype="custom" o:connectlocs="22,0;25,7;25,12;25,20;22,25;15,35;2,45;0,32;2,20;10,10;22,0" o:connectangles="0,0,0,0,0,0,0,0,0,0,0"/>
                        </v:shape>
                        <v:shape id="Freeform 648" o:spid="_x0000_s1471" style="position:absolute;left:6558;top:1310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OE/cQA&#10;AADdAAAADwAAAGRycy9kb3ducmV2LnhtbERPPW/CMBDdkfgP1lViAwcqUBowKARRdWEgMHQ8xUcS&#10;NT5HsRvS/Pp6qNTx6X3vDoNpRE+dqy0rWC4iEMSF1TWXCu638zwG4TyyxsYyKfghB4f9dLLDRNsn&#10;X6nPfSlCCLsEFVTet4mUrqjIoFvYljhwD9sZ9AF2pdQdPkO4aeQqijbSYM2hocKWsoqKr/zbKEhv&#10;ep2OWbw8Hfv3Mb/Y8TN7PSk1exnSLQhPg/8X/7k/tILV2zrMDW/CE5D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DhP3EAAAA3QAAAA8AAAAAAAAAAAAAAAAAmAIAAGRycy9k&#10;b3ducmV2LnhtbFBLBQYAAAAABAAEAPUAAACJAwAAAAA=&#10;" path="m,50l37,,,50xe" fillcolor="#f3be00" stroked="f">
                          <v:path arrowok="t" o:connecttype="custom" o:connectlocs="0,50;37,0;0,50" o:connectangles="0,0,0"/>
                        </v:shape>
                        <v:shape id="Freeform 649" o:spid="_x0000_s1472" style="position:absolute;left:6558;top:1310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fl7sYA&#10;AADdAAAADwAAAGRycy9kb3ducmV2LnhtbESP0WrCQBRE34X+w3ILvummhhaNrlLEQH2xNO0HXLPX&#10;JG32btxdY/x7t1Do4zAzZ5jVZjCt6Mn5xrKCp2kCgri0uuFKwddnPpmD8AFZY2uZFNzIw2b9MFph&#10;pu2VP6gvQiUihH2GCuoQukxKX9Zk0E9tRxy9k3UGQ5SuktrhNcJNK2dJ8iINNhwXauxoW1P5U1xM&#10;pFzys0x3FX2n6fttPz/uD8WpU2r8OLwuQQQawn/4r/2mFcwWzwv4fROf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hfl7sYAAADdAAAADwAAAAAAAAAAAAAAAACYAgAAZHJz&#10;L2Rvd25yZXYueG1sUEsFBgAAAAAEAAQA9QAAAIsDAAAAAA==&#10;" path="m,50l37,,,50xe" filled="f" strokecolor="#1f1a17" strokeweight="0">
                          <v:path arrowok="t" o:connecttype="custom" o:connectlocs="0,50;37,0;0,50" o:connectangles="0,0,0"/>
                        </v:shape>
                        <v:shape id="Freeform 650" o:spid="_x0000_s1473" style="position:absolute;left:6354;top:1432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95J8QA&#10;AADdAAAADwAAAGRycy9kb3ducmV2LnhtbERPy2rCQBTdC/2H4Ra600lD0SZ1IlIolBYV0xZxd8nc&#10;PDBzJ2SmGv16ZyG4PJz3fDGYVhypd41lBc+TCARxYXXDlYLfn4/xKwjnkTW2lknBmRwssofRHFNt&#10;T7ylY+4rEULYpaig9r5LpXRFTQbdxHbEgSttb9AH2FdS93gK4aaVcRRNpcGGQ0ONHb3XVBzyf6Ng&#10;P/tbtS8XpyNcfzdJEsvd16ZU6ulxWL6B8DT4u/jm/tQK4mQa9oc34QnI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/eSfEAAAA3QAAAA8AAAAAAAAAAAAAAAAAmAIAAGRycy9k&#10;b3ducmV2LnhtbFBLBQYAAAAABAAEAPUAAACJAwAAAAA=&#10;" path="m30,40l75,,30,40r,l30,40,28,55,20,65,13,75,,82,,75,,70,3,62,8,57r2,-5l18,47r5,-5l30,40xe" fillcolor="#f3be00" stroked="f">
                          <v:path arrowok="t" o:connecttype="custom" o:connectlocs="30,40;75,0;30,40;30,40;30,40;28,55;20,65;13,75;0,82;0,75;0,70;3,62;8,57;10,52;18,47;23,42;30,40" o:connectangles="0,0,0,0,0,0,0,0,0,0,0,0,0,0,0,0,0"/>
                        </v:shape>
                        <v:shape id="Freeform 651" o:spid="_x0000_s1474" style="position:absolute;left:6354;top:1432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ej4cUA&#10;AADdAAAADwAAAGRycy9kb3ducmV2LnhtbESPQWuDQBSE74X8h+UFcgnNqofQmKxSCkVPhaY5JLdX&#10;90Wl7ltxN2r/fTcQ6HGY+WaYQz6bTow0uNaygngTgSCurG65VnD6en9+AeE8ssbOMin4JQd5tng6&#10;YKrtxJ80Hn0tQgm7FBU03veplK5qyKDb2J44eFc7GPRBDrXUA06h3HQyiaKtNNhyWGiwp7eGqp/j&#10;zShIWv9RJuduIoqwMOv6UnyvL0qtlvPrHoSn2f+HH3SpA7fbxnB/E56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J6PhxQAAAN0AAAAPAAAAAAAAAAAAAAAAAJgCAABkcnMv&#10;ZG93bnJldi54bWxQSwUGAAAAAAQABAD1AAAAigMAAAAA&#10;" path="m30,40l75,,30,40r,l30,40,28,55,20,65,13,75,,82,,75,,70,3,62,8,57r2,-5l18,47r5,-5l30,40e" filled="f" strokecolor="#e77817" strokeweight="0">
                          <v:path arrowok="t" o:connecttype="custom" o:connectlocs="30,40;75,0;30,40;30,40;30,40;28,55;20,65;13,75;0,82;0,75;0,70;3,62;8,57;10,52;18,47;23,42;30,40" o:connectangles="0,0,0,0,0,0,0,0,0,0,0,0,0,0,0,0,0"/>
                        </v:shape>
                        <v:shape id="Freeform 652" o:spid="_x0000_s1475" style="position:absolute;left:6324;top:1449;width:73;height:80;visibility:visible;mso-wrap-style:square;v-text-anchor:top" coordsize="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xACscA&#10;AADdAAAADwAAAGRycy9kb3ducmV2LnhtbESPQUsDMRSE74L/ITzBi7RZV6m6Ni0qCK1Qalsv3h6b&#10;52Zx87Ikz3b9901B8DjMzDfMdD74Tu0ppjawgetxAYq4DrblxsDH7nV0DyoJssUuMBn4pQTz2fnZ&#10;FCsbDryh/VYalSGcKjTgRPpK61Q78pjGoSfO3leIHiXL2Ggb8ZDhvtNlUUy0x5bzgsOeXhzV39sf&#10;b6Au3qI8r2S9u1rehju8Wb67xacxlxfD0yMooUH+w3/thTVQPkxKOL3JT0DPj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8QArHAAAA3QAAAA8AAAAAAAAAAAAAAAAAmAIAAGRy&#10;cy9kb3ducmV2LnhtbFBLBQYAAAAABAAEAPUAAACMAwAAAAA=&#10;" path="m33,40l73,,33,40r,l33,40,30,53,23,65,13,73,3,80,,75,3,68,5,63,8,55r5,-5l18,45r7,-2l33,40xe" fillcolor="#f3be00" stroked="f">
                          <v:path arrowok="t" o:connecttype="custom" o:connectlocs="33,40;73,0;33,40;33,40;33,40;30,53;23,65;13,73;3,80;0,75;3,68;5,63;8,55;13,50;18,45;25,43;33,40" o:connectangles="0,0,0,0,0,0,0,0,0,0,0,0,0,0,0,0,0"/>
                        </v:shape>
                        <v:shape id="Freeform 653" o:spid="_x0000_s1476" style="position:absolute;left:6324;top:1449;width:73;height:80;visibility:visible;mso-wrap-style:square;v-text-anchor:top" coordsize="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q6CcYA&#10;AADdAAAADwAAAGRycy9kb3ducmV2LnhtbESPzWrCQBSF94W+w3AL7ppJUxCbOooELUIXonbR5WXm&#10;mgQzd9LMaJI+vVMouDycn48zXw62EVfqfO1YwUuSgiDWztRcKvg6bp5nIHxANtg4JgUjeVguHh/m&#10;mBvX856uh1CKOMI+RwVVCG0updcVWfSJa4mjd3KdxRBlV0rTYR/HbSOzNJ1KizVHQoUtFRXp8+Fi&#10;I+R77LVPz/v1Z/H7o/uPera7jEpNnobVO4hAQ7iH/9tboyB7m77C35v4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q6CcYAAADdAAAADwAAAAAAAAAAAAAAAACYAgAAZHJz&#10;L2Rvd25yZXYueG1sUEsFBgAAAAAEAAQA9QAAAIsDAAAAAA==&#10;" path="m33,40l73,,33,40r,l33,40,30,53,23,65,13,73,3,80,,75,3,68,5,63,8,55r5,-5l18,45r7,-2l33,40e" filled="f" strokecolor="#e77817" strokeweight="0">
                          <v:path arrowok="t" o:connecttype="custom" o:connectlocs="33,40;73,0;33,40;33,40;33,40;30,53;23,65;13,73;3,80;0,75;3,68;5,63;8,55;13,50;18,45;25,43;33,40" o:connectangles="0,0,0,0,0,0,0,0,0,0,0,0,0,0,0,0,0"/>
                        </v:shape>
                        <v:shape id="Freeform 654" o:spid="_x0000_s1477" style="position:absolute;left:6434;top:1407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wibsYA&#10;AADdAAAADwAAAGRycy9kb3ducmV2LnhtbESPT2vCQBTE74LfYXlCL6FulCI2dRUVhN5Ko/13e2Sf&#10;STD7NmS3yfbbdwXB4zAzv2FWm2Aa0VPnassKZtMUBHFhdc2lgtPx8LgE4TyyxsYyKfgjB5v1eLTC&#10;TNuB36nPfSkihF2GCirv20xKV1Rk0E1tSxy9s+0M+ii7UuoOhwg3jZyn6UIarDkuVNjSvqLikv8a&#10;BfjxGd7MLmmSn3Doz9tvl8ivQqmHSdi+gPAU/D18a79qBfPnxRNc38QnI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wibsYAAADdAAAADwAAAAAAAAAAAAAAAACYAgAAZHJz&#10;L2Rvd25yZXYueG1sUEsFBgAAAAAEAAQA9QAAAIsDAAAAAA==&#10;" path="m,42l37,,,42xe" fillcolor="#f3be00" stroked="f">
                          <v:path arrowok="t" o:connecttype="custom" o:connectlocs="0,42;37,0;0,42" o:connectangles="0,0,0"/>
                        </v:shape>
                        <v:shape id="Freeform 655" o:spid="_x0000_s1478" style="position:absolute;left:6434;top:1407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c2cMcA&#10;AADdAAAADwAAAGRycy9kb3ducmV2LnhtbESPQUsDMRSE7wX/Q3iCtzbrgsVumxYRBD2Jtbb09rp5&#10;3V3cvMQk3V399U2h4HGYmW+YxWowrejIh8aygvtJBoK4tLrhSsHm82X8CCJEZI2tZVLwSwFWy5vR&#10;Agtte/6gbh0rkSAcClRQx+gKKUNZk8EwsY44eUfrDcYkfSW1xz7BTSvzLJtKgw2nhRodPddUfq9P&#10;RsHXpuvdrKS3fb49ub8fPmTvO6/U3e3wNAcRaYj/4Wv7VSvIZ9MHuLxJT0Au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+HNnDHAAAA3QAAAA8AAAAAAAAAAAAAAAAAmAIAAGRy&#10;cy9kb3ducmV2LnhtbFBLBQYAAAAABAAEAPUAAACMAwAAAAA=&#10;" path="m,42l37,,,42xe" filled="f" strokecolor="#e77817" strokeweight="0">
                          <v:path arrowok="t" o:connecttype="custom" o:connectlocs="0,42;37,0;0,42" o:connectangles="0,0,0"/>
                        </v:shape>
                        <v:shape id="Freeform 656" o:spid="_x0000_s1479" style="position:absolute;left:6454;top:1529;width:104;height:23;visibility:visible;mso-wrap-style:square;v-text-anchor:top" coordsize="10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0LEsYA&#10;AADdAAAADwAAAGRycy9kb3ducmV2LnhtbESPzWrDMBCE74W+g9hCb41cH5zGjRLaQCHQQ0icn+ti&#10;bS1ja2UkNXHfPgoEehxm5htmvhxtL87kQ+tYweskA0FcO91yo2Bffb28gQgRWWPvmBT8UYDl4vFh&#10;jqV2F97SeRcbkSAcSlRgYhxKKUNtyGKYuIE4eT/OW4xJ+kZqj5cEt73Ms6yQFltOCwYHWhmqu92v&#10;VVBVp814OnTHtVl9f2I+7Wp/3Cv1/DR+vIOINMb/8L291gryWVHA7U16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0LEsYAAADdAAAADwAAAAAAAAAAAAAAAACYAgAAZHJz&#10;L2Rvd25yZXYueG1sUEsFBgAAAAAEAAQA9QAAAIsDAAAAAA==&#10;" path="m47,15l104,,47,15xm47,15l34,20,22,23,10,20,,13,5,10,10,5,17,3r8,l30,5r7,l42,10r5,5xe" fillcolor="#f3be00" stroked="f">
                          <v:path arrowok="t" o:connecttype="custom" o:connectlocs="47,15;104,0;47,15;47,15;34,20;22,23;10,20;0,13;5,10;10,5;17,3;25,3;30,5;37,5;42,10;47,15" o:connectangles="0,0,0,0,0,0,0,0,0,0,0,0,0,0,0,0"/>
                          <o:lock v:ext="edit" verticies="t"/>
                        </v:shape>
                        <v:shape id="Freeform 657" o:spid="_x0000_s1480" style="position:absolute;left:6501;top:15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LrdMYA&#10;AADdAAAADwAAAGRycy9kb3ducmV2LnhtbESP0WrCQBRE34X+w3KFvpmNUtSmrqKlthaKUO0HXLPX&#10;bNrs3ZBdY/r3riD4OMzMGWa26GwlWmp86VjBMElBEOdOl1wo+NmvB1MQPiBrrByTgn/ysJg/9GaY&#10;aXfmb2p3oRARwj5DBSaEOpPS54Ys+sTVxNE7usZiiLIppG7wHOG2kqM0HUuLJccFgzW9Gsr/dier&#10;4OlLGnl4L9rP/e9y/fahV3p7Win12O+WLyACdeEevrU3WsHoeTyB65v4BOT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6LrdMYAAADdAAAADwAAAAAAAAAAAAAAAACYAgAAZHJz&#10;L2Rvd25yZXYueG1sUEsFBgAAAAAEAAQA9QAAAIsDAAAAAA==&#10;" path="m,15l57,,,15xe" filled="f" strokecolor="#e77817" strokeweight="0">
                          <v:path arrowok="t" o:connecttype="custom" o:connectlocs="0,15;57,0;0,15" o:connectangles="0,0,0"/>
                        </v:shape>
                        <v:shape id="Freeform 658" o:spid="_x0000_s1481" style="position:absolute;left:6454;top:153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MVSMIA&#10;AADdAAAADwAAAGRycy9kb3ducmV2LnhtbERPzYrCMBC+L/gOYQQvRdPtQdZqFFEWKnuQVR9gaMa2&#10;2kxqErW+/eYg7PHj+1+setOKBznfWFbwOUlBEJdWN1wpOB2/x18gfEDW2FomBS/ysFoOPhaYa/vk&#10;X3ocQiViCPscFdQhdLmUvqzJoJ/YjjhyZ+sMhghdJbXDZww3rczSdCoNNhwbauxoU1N5PdyNgn2/&#10;S17y/nPLjsmpO29d4S9JodRo2K/nIAL14V/8dhdaQTabxrnxTXwC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YxVIwgAAAN0AAAAPAAAAAAAAAAAAAAAAAJgCAABkcnMvZG93&#10;bnJldi54bWxQSwUGAAAAAAQABAD1AAAAhwMAAAAA&#10;" path="m47,12l34,17,22,20,10,17,,10,5,7,10,2,17,r8,l30,2r7,l42,7r5,5e" filled="f" strokecolor="#e77817" strokeweight="0">
                          <v:path arrowok="t" o:connecttype="custom" o:connectlocs="47,12;34,17;22,20;10,17;0,10;5,7;10,2;17,0;25,0;30,2;37,2;42,7;47,12" o:connectangles="0,0,0,0,0,0,0,0,0,0,0,0,0"/>
                        </v:shape>
                        <v:shape id="Freeform 659" o:spid="_x0000_s1482" style="position:absolute;left:6416;top:1542;width:105;height:17;visibility:visible;mso-wrap-style:square;v-text-anchor:top" coordsize="10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cY68YA&#10;AADdAAAADwAAAGRycy9kb3ducmV2LnhtbESPQWuDQBSE74H+h+UVeglxrQRRk00ohUBBQojpoceH&#10;+6pS9624W7X/vlso5DjMzDfM/riYXkw0us6ygucoBkFcW91xo+D9dtpkIJxH1thbJgU/5OB4eFjt&#10;sdB25itNlW9EgLArUEHr/VBI6eqWDLrIDsTB+7SjQR/k2Eg94hzgppdJHKfSYMdhocWBXluqv6pv&#10;o8BfPpp4OmOWbE9mWaeXMh/yUqmnx+VlB8LT4u/h//abVpDkaQ5/b8ITkId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acY68YAAADdAAAADwAAAAAAAAAAAAAAAACYAgAAZHJz&#10;L2Rvd25yZXYueG1sUEsFBgAAAAAEAAQA9QAAAIsDAAAAAA==&#10;" path="m48,12r57,-2l48,12xm48,12l35,17r-12,l10,15,,10,5,5,10,2,18,r5,l30,2r8,l43,7r5,5xe" fillcolor="#f3be00" stroked="f">
                          <v:path arrowok="t" o:connecttype="custom" o:connectlocs="48,12;105,10;48,12;48,12;35,17;23,17;10,15;0,10;5,5;10,2;18,0;23,0;30,2;38,2;43,7;48,12" o:connectangles="0,0,0,0,0,0,0,0,0,0,0,0,0,0,0,0"/>
                          <o:lock v:ext="edit" verticies="t"/>
                        </v:shape>
                        <v:shape id="Freeform 660" o:spid="_x0000_s1483" style="position:absolute;left:6464;top:1552;width:57;height:2;visibility:visible;mso-wrap-style:square;v-text-anchor:top" coordsize="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Cz8MIA&#10;AADdAAAADwAAAGRycy9kb3ducmV2LnhtbERPu2rDMBTdA/0HcQvdEtmGpK5rOZRAHmvdDs12sW5t&#10;U+vKSIpj/301FDoezrvcz2YQEznfW1aQbhIQxI3VPbcKPj+O6xyED8gaB8ukYCEP++phVWKh7Z3f&#10;aapDK2II+wIVdCGMhZS+6cig39iROHLf1hkMEbpWaof3GG4GmSXJThrsOTZ0ONKho+anvhkF23q6&#10;ZcYs5+s5zU/2K22ubsmVenqc315BBJrDv/jPfdEKspfnuD++iU9AV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cLPwwgAAAN0AAAAPAAAAAAAAAAAAAAAAAJgCAABkcnMvZG93&#10;bnJldi54bWxQSwUGAAAAAAQABAD1AAAAhwMAAAAA&#10;" path="m,2l57,,,2xe" filled="f" strokecolor="#e77817" strokeweight="0">
                          <v:path arrowok="t" o:connecttype="custom" o:connectlocs="0,2;57,0;0,2" o:connectangles="0,0,0"/>
                        </v:shape>
                        <v:shape id="Freeform 661" o:spid="_x0000_s1484" style="position:absolute;left:6416;top:1542;width:48;height:17;visibility:visible;mso-wrap-style:square;v-text-anchor:top" coordsize="4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CMXMUA&#10;AADdAAAADwAAAGRycy9kb3ducmV2LnhtbESPQWvCQBSE70L/w/IEb3WTHNRGV7GKUGhRGhWvj+xr&#10;Epp9G7JrjP++KxQ8DjPzDbNY9aYWHbWusqwgHkcgiHOrKy4UnI671xkI55E11pZJwZ0crJYvgwWm&#10;2t74m7rMFyJA2KWooPS+SaV0eUkG3dg2xMH7sa1BH2RbSN3iLcBNLZMomkiDFYeFEhvalJT/Zlej&#10;4PKZuWR72Hfve7zGWzqe6cvESo2G/XoOwlPvn+H/9odWkLxNY3i8C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4IxcxQAAAN0AAAAPAAAAAAAAAAAAAAAAAJgCAABkcnMv&#10;ZG93bnJldi54bWxQSwUGAAAAAAQABAD1AAAAigMAAAAA&#10;" path="m48,12l35,17r-12,l10,15,,10,5,5,10,2,18,r5,l30,2r8,l43,7r5,5e" filled="f" strokecolor="#e77817" strokeweight="0">
                          <v:path arrowok="t" o:connecttype="custom" o:connectlocs="48,12;35,17;23,17;10,15;0,10;5,5;10,2;18,0;23,0;30,2;38,2;43,7;48,12" o:connectangles="0,0,0,0,0,0,0,0,0,0,0,0,0"/>
                        </v:shape>
                        <v:shape id="Freeform 662" o:spid="_x0000_s1485" style="position:absolute;left:6384;top:1554;width:104;height:18;visibility:visible;mso-wrap-style:square;v-text-anchor:top" coordsize="10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GETMgA&#10;AADdAAAADwAAAGRycy9kb3ducmV2LnhtbESPW2vCQBSE3wX/w3IKfTObprRqmlXEWihFBC8gfTtk&#10;Ty6YPRuzW03/fVco+DjMzDdMNu9NIy7UudqygqcoBkGcW11zqeCw/xhNQDiPrLGxTAp+ycF8Nhxk&#10;mGp75S1ddr4UAcIuRQWV920qpcsrMugi2xIHr7CdQR9kV0rd4TXATSOTOH6VBmsOCxW2tKwoP+1+&#10;jIKXVfG9ftZH3re+3IwX63PzvvpS6vGhX7yB8NT7e/i//akVJNNxArc34QnI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UYRMyAAAAN0AAAAPAAAAAAAAAAAAAAAAAJgCAABk&#10;cnMvZG93bnJldi54bWxQSwUGAAAAAAQABAD1AAAAjQMAAAAA&#10;" path="m50,13r54,-3l50,13xm50,13l35,18r-13,l13,15,,10,5,5,13,3,18,r7,l32,r5,3l45,8r5,5xe" fillcolor="#f3be00" stroked="f">
                          <v:path arrowok="t" o:connecttype="custom" o:connectlocs="50,13;104,10;50,13;50,13;35,18;22,18;13,15;0,10;5,5;13,3;18,0;25,0;32,0;37,3;45,8;50,13" o:connectangles="0,0,0,0,0,0,0,0,0,0,0,0,0,0,0,0"/>
                          <o:lock v:ext="edit" verticies="t"/>
                        </v:shape>
                        <v:shape id="Freeform 663" o:spid="_x0000_s1486" style="position:absolute;left:6434;top:1564;width:54;height:3;visibility:visible;mso-wrap-style:square;v-text-anchor:top" coordsize="5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/RQsQA&#10;AADdAAAADwAAAGRycy9kb3ducmV2LnhtbESPS2vCQBSF9wX/w3AL7uqkEaNNHYMUim59LdxdMtck&#10;mLkTMpOH/fUdodDl4Tw+zjobTS16al1lWcH7LAJBnFtdcaHgfPp+W4FwHlljbZkUPMhBtpm8rDHV&#10;duAD9UdfiDDCLkUFpfdNKqXLSzLoZrYhDt7NtgZ9kG0hdYtDGDe1jKMokQYrDoQSG/oqKb8fOxMg&#10;F7/Tt+vqJ0kup7uVyVB1i0Gp6eu4/QThafT/4b/2XiuIP5ZzeL4JT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/0ULEAAAA3QAAAA8AAAAAAAAAAAAAAAAAmAIAAGRycy9k&#10;b3ducmV2LnhtbFBLBQYAAAAABAAEAPUAAACJAwAAAAA=&#10;" path="m,3l54,,,3xe" filled="f" strokecolor="#e77817" strokeweight="0">
                          <v:path arrowok="t" o:connecttype="custom" o:connectlocs="0,3;54,0;0,3" o:connectangles="0,0,0"/>
                        </v:shape>
                        <v:shape id="Freeform 664" o:spid="_x0000_s1487" style="position:absolute;left:6384;top:1554;width:50;height:18;visibility:visible;mso-wrap-style:square;v-text-anchor:top" coordsize="5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7tsMQA&#10;AADdAAAADwAAAGRycy9kb3ducmV2LnhtbESP3WrCQBCF7wu+wzJC7+rGUG0bsxEpFHJTJNEHmGbH&#10;JG12NmS3Ju3Tu4Lg5eH8fJx0O5lOnGlwrWUFy0UEgriyuuVawfHw8fQKwnlkjZ1lUvBHDrbZ7CHF&#10;RNuRCzqXvhZhhF2CChrv+0RKVzVk0C1sTxy8kx0M+iCHWuoBxzBuOhlH0VoabDkQGuzpvaHqp/w1&#10;gZuvykLHUv4f8Wvvq9F+ftdWqcf5tNuA8DT5e/jWzrWC+O3lGa5vwhOQ2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e7bDEAAAA3QAAAA8AAAAAAAAAAAAAAAAAmAIAAGRycy9k&#10;b3ducmV2LnhtbFBLBQYAAAAABAAEAPUAAACJAwAAAAA=&#10;" path="m50,13l35,18r-13,l13,15,,10,5,5,13,3,18,r7,l32,r5,3l45,8r5,5xe" filled="f" strokecolor="#e77817" strokeweight="0">
                          <v:path arrowok="t" o:connecttype="custom" o:connectlocs="50,13;35,18;22,18;13,15;0,10;5,5;13,3;18,0;25,0;32,0;37,3;45,8;50,13" o:connectangles="0,0,0,0,0,0,0,0,0,0,0,0,0"/>
                        </v:shape>
                        <v:shape id="Freeform 665" o:spid="_x0000_s1488" style="position:absolute;left:6486;top:1509;width:104;height:28;visibility:visible;mso-wrap-style:square;v-text-anchor:top" coordsize="10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UjoMYA&#10;AADdAAAADwAAAGRycy9kb3ducmV2LnhtbESPT2vCQBTE74LfYXmCN91oadXoKkUrCj357/7MPpNo&#10;9m3Irib66buFQo/DzPyGmS0aU4gHVS63rGDQj0AQJ1bnnCo4Hta9MQjnkTUWlknBkxws5u3WDGNt&#10;a97RY+9TESDsYlSQeV/GUrokI4Oub0vi4F1sZdAHWaVSV1gHuCnkMIo+pMGcw0KGJS0zSm77u1Hg&#10;V+fjqdjU2/X325cevZ6rpTldlep2ms8pCE+N/w//tbdawXAyeoffN+EJ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AUjoMYAAADdAAAADwAAAAAAAAAAAAAAAACYAgAAZHJz&#10;L2Rvd25yZXYueG1sUEsFBgAAAAAEAAQA9QAAAIsDAAAAAA==&#10;" path="m47,20l104,,47,20xm47,20l35,25,22,28,10,25,,18,5,13r5,-3l17,8r8,l30,8r7,2l42,15r5,5xe" fillcolor="#f3be00" stroked="f">
                          <v:path arrowok="t" o:connecttype="custom" o:connectlocs="47,20;104,0;47,20;47,20;35,25;22,28;10,25;0,18;5,13;10,10;17,8;25,8;30,8;37,10;42,15;47,20" o:connectangles="0,0,0,0,0,0,0,0,0,0,0,0,0,0,0,0"/>
                          <o:lock v:ext="edit" verticies="t"/>
                        </v:shape>
                        <v:shape id="Freeform 666" o:spid="_x0000_s1489" style="position:absolute;left:6533;top:1509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YgFMcA&#10;AADdAAAADwAAAGRycy9kb3ducmV2LnhtbESPQWvCQBSE74X+h+UVequbeohJdBNEEKTF0mo9eHtk&#10;n9nQ7NuQXTX9926h4HGYmW+YRTXaTlxo8K1jBa+TBARx7XTLjYLv/folA+EDssbOMSn4JQ9V+fiw&#10;wEK7K3/RZRcaESHsC1RgQugLKX1tyKKfuJ44eic3WAxRDo3UA14j3HZymiSptNhyXDDY08pQ/bM7&#10;WwX5cfuZzfa5Nw1vlm+YrdOP94NSz0/jcg4i0Bju4f/2RiuY5rMU/t7EJy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2IBTHAAAA3QAAAA8AAAAAAAAAAAAAAAAAmAIAAGRy&#10;cy9kb3ducmV2LnhtbFBLBQYAAAAABAAEAPUAAACMAwAAAAA=&#10;" path="m,20l57,,,20xe" filled="f" strokecolor="#e77817" strokeweight="0">
                          <v:path arrowok="t" o:connecttype="custom" o:connectlocs="0,20;57,0;0,20" o:connectangles="0,0,0"/>
                        </v:shape>
                        <v:shape id="Freeform 667" o:spid="_x0000_s1490" style="position:absolute;left:6486;top:1517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OEXcQA&#10;AADdAAAADwAAAGRycy9kb3ducmV2LnhtbESPQWvCQBSE7wX/w/KE3upGD42mrlKkQq5JiuLtkX1N&#10;UrNvw+42xn/vFgo9DjPzDbPdT6YXIznfWVawXCQgiGurO24UfFbHlzUIH5A19pZJwZ087Hezpy1m&#10;2t64oLEMjYgQ9hkqaEMYMil93ZJBv7ADcfS+rDMYonSN1A5vEW56uUqSV2mw47jQ4kCHlupr+WMi&#10;5fujK47VpV+fHV/zIE9jdTZKPc+n9zcQgabwH/5r51rBapOm8PsmPgG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jhF3EAAAA3QAAAA8AAAAAAAAAAAAAAAAAmAIAAGRycy9k&#10;b3ducmV2LnhtbFBLBQYAAAAABAAEAPUAAACJAwAAAAA=&#10;" path="m47,12l35,17,22,20,10,17,,10,5,5,10,2,17,r8,l30,r7,2l42,7r5,5xe" filled="f" strokecolor="#e77817" strokeweight="0">
                          <v:path arrowok="t" o:connecttype="custom" o:connectlocs="47,12;35,17;22,20;10,17;0,10;5,5;10,2;17,0;25,0;30,0;37,2;42,7;47,12" o:connectangles="0,0,0,0,0,0,0,0,0,0,0,0,0"/>
                        </v:shape>
                        <v:shape id="Freeform 668" o:spid="_x0000_s1491" style="position:absolute;left:6516;top:1502;width:109;height:20;visibility:visible;mso-wrap-style:square;v-text-anchor:top" coordsize="10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kywMMA&#10;AADdAAAADwAAAGRycy9kb3ducmV2LnhtbERPyWrDMBC9B/IPYgq9NXJTcF0ncghtA6GXrIceB2u8&#10;EGtkJNVx+/XVIZDj4+3L1Wg6MZDzrWUFz7MEBHFpdcu1gvNp85SB8AFZY2eZFPySh1UxnSwx1/bK&#10;BxqOoRYxhH2OCpoQ+lxKXzZk0M9sTxy5yjqDIUJXS+3wGsNNJ+dJkkqDLceGBnt6b6i8HH+Mgu3f&#10;1+Y7PWf7l6H62BnM0k/jUKnHh3G9ABFoDHfxzb3VCuZvr3FufBOfgC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6kywMMAAADdAAAADwAAAAAAAAAAAAAAAACYAgAAZHJzL2Rv&#10;d25yZXYueG1sUEsFBgAAAAAEAAQA9QAAAIgDAAAAAA==&#10;" path="m47,12l109,,47,12xm47,12l35,17,22,20,10,17,,10,5,7,10,2r7,l25,r5,2l37,2r5,5l47,12xe" fillcolor="#f3be00" stroked="f">
                          <v:path arrowok="t" o:connecttype="custom" o:connectlocs="47,12;109,0;47,12;47,12;35,17;22,20;10,17;0,10;5,7;10,2;17,2;25,0;30,2;37,2;42,7;47,12" o:connectangles="0,0,0,0,0,0,0,0,0,0,0,0,0,0,0,0"/>
                          <o:lock v:ext="edit" verticies="t"/>
                        </v:shape>
                        <v:shape id="Freeform 669" o:spid="_x0000_s1492" style="position:absolute;left:6563;top:1502;width:62;height:12;visibility:visible;mso-wrap-style:square;v-text-anchor:top" coordsize="6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6secYA&#10;AADdAAAADwAAAGRycy9kb3ducmV2LnhtbESPQWvCQBSE74X+h+UJvdWNodYaXaUIQsHmoFa8PrLP&#10;JJp9G3a3Sfrvu4WCx2FmvmGW68E0oiPna8sKJuMEBHFhdc2lgq/j9vkNhA/IGhvLpOCHPKxXjw9L&#10;zLTteU/dIZQiQthnqKAKoc2k9EVFBv3YtsTRu1hnMETpSqkd9hFuGpkmyas0WHNcqLClTUXF7fBt&#10;FHzqm2uv6dR3p/3uPOnz/CW4XKmn0fC+ABFoCPfwf/tDK0jnszn8vY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56secYAAADdAAAADwAAAAAAAAAAAAAAAACYAgAAZHJz&#10;L2Rvd25yZXYueG1sUEsFBgAAAAAEAAQA9QAAAIsDAAAAAA==&#10;" path="m,12l62,,,12xe" filled="f" strokecolor="#e77817" strokeweight="0">
                          <v:path arrowok="t" o:connecttype="custom" o:connectlocs="0,12;62,0;0,12" o:connectangles="0,0,0"/>
                        </v:shape>
                        <v:shape id="Freeform 670" o:spid="_x0000_s1493" style="position:absolute;left:6516;top:150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9sDsMA&#10;AADdAAAADwAAAGRycy9kb3ducmV2LnhtbESPwW7CMAyG75P2DpEncYN0HKZSCAihIXGFIhA3q/Ha&#10;jsapkqyUt58Pk3a0fv+f/a02o+vUQCG2ng28zzJQxJW3LdcGzuV+moOKCdli55kMPCnCZv36ssLC&#10;+gcfaTilWgmEY4EGmpT6QutYNeQwznxPLNmXDw6TjKHWNuBD4K7T8yz70A5blgsN9rRrqLqffpxQ&#10;vj/b4768dfk18P2Q9GUor86Yydu4XYJKNKb/5b/2wRqYL3L5X2zEBP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59sDsMAAADdAAAADwAAAAAAAAAAAAAAAACYAgAAZHJzL2Rv&#10;d25yZXYueG1sUEsFBgAAAAAEAAQA9QAAAIgDAAAAAA==&#10;" path="m47,12l35,17,22,20,10,17,,10,5,7,10,2r7,l25,r5,2l37,2r5,5l47,12xe" filled="f" strokecolor="#e77817" strokeweight="0">
                          <v:path arrowok="t" o:connecttype="custom" o:connectlocs="47,12;35,17;22,20;10,17;0,10;5,7;10,2;17,2;25,0;30,2;37,2;42,7;47,12" o:connectangles="0,0,0,0,0,0,0,0,0,0,0,0,0"/>
                        </v:shape>
                        <v:shape id="Freeform 671" o:spid="_x0000_s1494" style="position:absolute;left:6543;top:1489;width:105;height:20;visibility:visible;mso-wrap-style:square;v-text-anchor:top" coordsize="10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9ensQA&#10;AADdAAAADwAAAGRycy9kb3ducmV2LnhtbESPQWvCQBSE74L/YXkFb7oxgmjqKtpSCPQUtZ4fu88k&#10;NPs2ZLcm/vuuIHgcZuYbZrMbbCNu1PnasYL5LAFBrJ2puVRwPn1NVyB8QDbYOCYFd/Kw245HG8yM&#10;67mg2zGUIkLYZ6igCqHNpPS6Iot+5lri6F1dZzFE2ZXSdNhHuG1kmiRLabHmuFBhSx8V6d/jn1WQ&#10;fxfF/edwueo0vywS/bkPed0rNXkb9u8gAg3hFX62c6MgXa/m8HgTn4D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/Xp7EAAAA3QAAAA8AAAAAAAAAAAAAAAAAmAIAAGRycy9k&#10;b3ducmV2LnhtbFBLBQYAAAAABAAEAPUAAACJAwAAAAA=&#10;" path="m47,13l105,,47,13xm47,13l35,18,23,20,10,18,,10,5,8,10,3,18,r7,l30,r7,3l42,8r5,5xe" fillcolor="#f3be00" stroked="f">
                          <v:path arrowok="t" o:connecttype="custom" o:connectlocs="47,13;105,0;47,13;47,13;35,18;23,20;10,18;0,10;5,8;10,3;18,0;25,0;30,0;37,3;42,8;47,13" o:connectangles="0,0,0,0,0,0,0,0,0,0,0,0,0,0,0,0"/>
                          <o:lock v:ext="edit" verticies="t"/>
                        </v:shape>
                        <v:shape id="Freeform 672" o:spid="_x0000_s1495" style="position:absolute;left:6590;top:1489;width:58;height:13;visibility:visible;mso-wrap-style:square;v-text-anchor:top" coordsize="5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fQGMUA&#10;AADdAAAADwAAAGRycy9kb3ducmV2LnhtbESPQWvCQBSE7wX/w/IKvdVNc5A0ugYxCF48aFU8vmZf&#10;s2mzb0N2jem/d4VCj8PMfMMsitG2YqDeN44VvE0TEMSV0w3XCo4fm9cMhA/IGlvHpOCXPBTLydMC&#10;c+1uvKfhEGoRIexzVGBC6HIpfWXIop+6jjh6X663GKLsa6l7vEW4bWWaJDNpseG4YLCjtaHq53C1&#10;Ci4+c7zbftefzpTD7lju9flklHp5HldzEIHG8B/+a2+1gvQ9S+HxJj4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R9AYxQAAAN0AAAAPAAAAAAAAAAAAAAAAAJgCAABkcnMv&#10;ZG93bnJldi54bWxQSwUGAAAAAAQABAD1AAAAigMAAAAA&#10;" path="m,13l58,,,13xe" filled="f" strokecolor="#e77817" strokeweight="0">
                          <v:path arrowok="t" o:connecttype="custom" o:connectlocs="0,13;58,0;0,13" o:connectangles="0,0,0"/>
                        </v:shape>
                        <v:shape id="Freeform 673" o:spid="_x0000_s1496" style="position:absolute;left:6543;top:1489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3yecIA&#10;AADdAAAADwAAAGRycy9kb3ducmV2LnhtbESPQYvCMBSE74L/ITzBm6a6sNRqFBEFr1pRvD2at23X&#10;5qUk2Vr//WZhweMwM98wq01vGtGR87VlBbNpAoK4sLrmUsElP0xSED4ga2wsk4IXedish4MVZto+&#10;+UTdOZQiQthnqKAKoc2k9EVFBv3UtsTR+7LOYIjSlVI7fEa4aeQ8ST6lwZrjQoUt7SoqHucfEynf&#10;+/p0yO9NenP8OAZ57fKbUWo86rdLEIH68A7/t49awXyRfsDfm/g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TfJ5wgAAAN0AAAAPAAAAAAAAAAAAAAAAAJgCAABkcnMvZG93&#10;bnJldi54bWxQSwUGAAAAAAQABAD1AAAAhwMAAAAA&#10;" path="m47,13l35,18,23,20,10,18,,10,5,8,10,3,18,r7,l30,r7,3l42,8r5,5xe" filled="f" strokecolor="#e77817" strokeweight="0">
                          <v:path arrowok="t" o:connecttype="custom" o:connectlocs="47,13;35,18;23,20;10,18;0,10;5,8;10,3;18,0;25,0;30,0;37,3;42,8;47,13" o:connectangles="0,0,0,0,0,0,0,0,0,0,0,0,0"/>
                        </v:shape>
                        <v:shape id="Freeform 674" o:spid="_x0000_s1497" style="position:absolute;left:6575;top:1464;width:105;height:30;visibility:visible;mso-wrap-style:square;v-text-anchor:top" coordsize="10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saZscA&#10;AADdAAAADwAAAGRycy9kb3ducmV2LnhtbESPW4vCMBSE3xf8D+Es7NuarixeqlFEEJUFixcQ3w7N&#10;sS02JyWJWv/9RljYx2FmvmEms9bU4k7OV5YVfHUTEMS51RUXCo6H5ecQhA/IGmvLpOBJHmbTztsE&#10;U20fvKP7PhQiQtinqKAMoUml9HlJBn3XNsTRu1hnMETpCqkdPiLc1LKXJH1psOK4UGJDi5Ly6/5m&#10;FGy2P9Jm26t7ni4Zj1aH8zIbnJX6eG/nYxCB2vAf/muvtYLeaPgNrzfxCc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7GmbHAAAA3QAAAA8AAAAAAAAAAAAAAAAAmAIAAGRy&#10;cy9kb3ducmV2LnhtbFBLBQYAAAAABAAEAPUAAACMAwAAAAA=&#10;" path="m48,20l105,,48,20xm48,20l35,28,23,30,10,28,,20,5,15r5,-2l18,10r7,l30,10r8,3l43,15r5,5xe" fillcolor="#f3be00" stroked="f">
                          <v:path arrowok="t" o:connecttype="custom" o:connectlocs="48,20;105,0;48,20;48,20;35,28;23,30;10,28;0,20;5,15;10,13;18,10;25,10;30,10;38,13;43,15;48,20" o:connectangles="0,0,0,0,0,0,0,0,0,0,0,0,0,0,0,0"/>
                          <o:lock v:ext="edit" verticies="t"/>
                        </v:shape>
                        <v:shape id="Freeform 675" o:spid="_x0000_s1498" style="position:absolute;left:6623;top:1464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HORMYA&#10;AADdAAAADwAAAGRycy9kb3ducmV2LnhtbESPQWvCQBSE70L/w/IEb7pRUJPoKlIQxGJptT14e2Rf&#10;s6HZtyG7avrv3YLgcZiZb5jlurO1uFLrK8cKxqMEBHHhdMWlgq/TdpiC8AFZY+2YFPyRh/XqpbfE&#10;XLsbf9L1GEoRIexzVGBCaHIpfWHIoh+5hjh6P661GKJsS6lbvEW4reUkSWbSYsVxwWBDr4aK3+PF&#10;KsjOh490fsq8KXm32WO6nb2/fSs16HebBYhAXXiGH+2dVjDJ0in8v4lP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3HORMYAAADdAAAADwAAAAAAAAAAAAAAAACYAgAAZHJz&#10;L2Rvd25yZXYueG1sUEsFBgAAAAAEAAQA9QAAAIsDAAAAAA==&#10;" path="m,20l57,,,20xe" filled="f" strokecolor="#e77817" strokeweight="0">
                          <v:path arrowok="t" o:connecttype="custom" o:connectlocs="0,20;57,0;0,20" o:connectangles="0,0,0"/>
                        </v:shape>
                        <v:shape id="Freeform 676" o:spid="_x0000_s1499" style="position:absolute;left:6575;top:1474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zi1MYA&#10;AADdAAAADwAAAGRycy9kb3ducmV2LnhtbESPQWsCMRSE74X+h/AK3mpWD6Jbo4hYWg8eai3V22Pz&#10;3Cy7eQmb1F3/fSMIHoeZ+YaZL3vbiAu1oXKsYDTMQBAXTldcKjh8v79OQYSIrLFxTAquFGC5eH6a&#10;Y65dx1902cdSJAiHHBWYGH0uZSgMWQxD54mTd3atxZhkW0rdYpfgtpHjLJtIixWnBYOe1oaKev9n&#10;Ffj658i/YXOo15sPMzt1251vTkoNXvrVG4hIfXyE7+1PrWA8m07g9iY9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zi1MYAAADdAAAADwAAAAAAAAAAAAAAAACYAgAAZHJz&#10;L2Rvd25yZXYueG1sUEsFBgAAAAAEAAQA9QAAAIsDAAAAAA==&#10;" path="m48,10l35,18,23,20,10,18,,10,5,5,10,3,18,r7,l30,r8,3l43,5r5,5xe" filled="f" strokecolor="#e77817" strokeweight="0">
                          <v:path arrowok="t" o:connecttype="custom" o:connectlocs="48,10;35,18;23,20;10,18;0,10;5,5;10,3;18,0;25,0;30,0;38,3;43,5;48,10" o:connectangles="0,0,0,0,0,0,0,0,0,0,0,0,0"/>
                        </v:shape>
                        <v:shape id="Freeform 677" o:spid="_x0000_s1500" style="position:absolute;left:6600;top:1434;width:107;height:43;visibility:visible;mso-wrap-style:square;v-text-anchor:top" coordsize="10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GfAcQA&#10;AADdAAAADwAAAGRycy9kb3ducmV2LnhtbESPQWsCMRSE74X+h/AKvdWsHtRujSLCgj2pqxR6e2ye&#10;m8XkZdlEXf+9EQSPw8x8w8wWvbPiQl1oPCsYDjIQxJXXDdcKDvviawoiRGSN1jMpuFGAxfz9bYa5&#10;9lfe0aWMtUgQDjkqMDG2uZShMuQwDHxLnLyj7xzGJLta6g6vCe6sHGXZWDpsOC0YbGllqDqVZ6eg&#10;+MvGv+VqczPbHZLFspCbf6vU50e//AERqY+v8LO91gpG39MJPN6kJ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BnwHEAAAA3QAAAA8AAAAAAAAAAAAAAAAAmAIAAGRycy9k&#10;b3ducmV2LnhtbFBLBQYAAAAABAAEAPUAAACJAwAAAAA=&#10;" path="m50,30l107,,50,30xm50,30l38,38,23,43r-10,l,38,5,33r5,-5l18,25r7,-2l33,23r7,l45,25r5,5xe" fillcolor="#f3be00" stroked="f">
                          <v:path arrowok="t" o:connecttype="custom" o:connectlocs="50,30;107,0;50,30;50,30;38,38;23,43;13,43;0,38;5,33;10,28;18,25;25,23;33,23;40,23;45,25;50,30" o:connectangles="0,0,0,0,0,0,0,0,0,0,0,0,0,0,0,0"/>
                          <o:lock v:ext="edit" verticies="t"/>
                        </v:shape>
                        <v:shape id="Freeform 678" o:spid="_x0000_s1501" style="position:absolute;left:6650;top:1434;width:57;height:30;visibility:visible;mso-wrap-style:square;v-text-anchor:top" coordsize="5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5aBL8A&#10;AADdAAAADwAAAGRycy9kb3ducmV2LnhtbERPS27CMBDdV+odrEHqrnHCooSAQagRKls+BxjFQxKI&#10;x5ZtIL09XiCxfHr/5Xo0g7iTD71lBUWWgyBurO65VXA6br9LECEiaxwsk4J/CrBefX4ssdL2wXu6&#10;H2IrUgiHChV0MbpKytB0ZDBk1hEn7my9wZigb6X2+EjhZpDTPP+RBntODR06+u2ouR5uRkF58TOX&#10;1/1fW9RyVhscNldXKPU1GTcLEJHG+Ba/3DutYDov09z0Jj0BuXo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zloEvwAAAN0AAAAPAAAAAAAAAAAAAAAAAJgCAABkcnMvZG93bnJl&#10;di54bWxQSwUGAAAAAAQABAD1AAAAhAMAAAAA&#10;" path="m,30l57,,,30xe" filled="f" strokecolor="#e77817" strokeweight="0">
                          <v:path arrowok="t" o:connecttype="custom" o:connectlocs="0,30;57,0;0,30" o:connectangles="0,0,0"/>
                        </v:shape>
                        <v:shape id="Freeform 679" o:spid="_x0000_s1502" style="position:absolute;left:6600;top:145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GkkcQA&#10;AADdAAAADwAAAGRycy9kb3ducmV2LnhtbESPQWvCQBSE7wX/w/KE3upGD5JEVxHBUrxVe/H2yL7s&#10;RrNvQ3abpP313UKhx2FmvmG2+8m1YqA+NJ4VLBcZCOLK64aNgo/r6SUHESKyxtYzKfiiAPvd7GmL&#10;pfYjv9NwiUYkCIcSFdgYu1LKUFlyGBa+I05e7XuHMcneSN3jmOCulassW0uHDacFix0dLVWPy6dT&#10;4M/3mxsOxuSxpmttX4sx/y6Uep5Phw2ISFP8D/+137SCVZEX8PsmPQ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xpJHEAAAA3QAAAA8AAAAAAAAAAAAAAAAAmAIAAGRycy9k&#10;b3ducmV2LnhtbFBLBQYAAAAABAAEAPUAAACJAwAAAAA=&#10;" path="m50,7l38,15,23,20r-10,l,15,5,10,10,5,18,2,25,r8,l40,r5,2l50,7e" filled="f" strokecolor="#e77817" strokeweight="0">
                          <v:path arrowok="t" o:connecttype="custom" o:connectlocs="50,7;38,15;23,20;13,20;0,15;5,10;10,5;18,2;25,0;33,0;40,0;45,2;50,7" o:connectangles="0,0,0,0,0,0,0,0,0,0,0,0,0"/>
                        </v:shape>
                        <v:shape id="Freeform 680" o:spid="_x0000_s1503" style="position:absolute;left:6479;top:1494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/dwsAA&#10;AADdAAAADwAAAGRycy9kb3ducmV2LnhtbERPy4rCMBTdC/5DuMLsNLWI01ZTGQVBlz4+4NJc22Jz&#10;U5KMrX8/WQizPJz3djeaTrzI+dayguUiAUFcWd1yreB+O84zED4ga+wsk4I3ediV08kWC20HvtDr&#10;GmoRQ9gXqKAJoS+k9FVDBv3C9sSRe1hnMEToaqkdDjHcdDJNkrU02HJsaLCnQ0PV8/prFFxclq3v&#10;q7zbn78fPl0dzpgce6W+ZuPPBkSgMfyLP+6TVpDmedwf38QnIM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A/dwsAAAADdAAAADwAAAAAAAAAAAAAAAACYAgAAZHJzL2Rvd25y&#10;ZXYueG1sUEsFBgAAAAAEAAQA9QAAAIUDAAAAAA==&#10;" path="m27,l24,13,19,23,9,33,,38,,28,5,15,14,5,27,xe" fillcolor="#f3be00" stroked="f">
                          <v:path arrowok="t" o:connecttype="custom" o:connectlocs="27,0;24,13;19,23;9,33;0,38;0,28;5,15;14,5;27,0" o:connectangles="0,0,0,0,0,0,0,0,0"/>
                        </v:shape>
                        <v:shape id="Freeform 681" o:spid="_x0000_s1504" style="position:absolute;left:6479;top:1494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fhz8UA&#10;AADdAAAADwAAAGRycy9kb3ducmV2LnhtbESPQYvCMBSE74L/ITxhL7KmiohWo6i4sAcvWhfx9mze&#10;tmWbl9Jka/33RhA8DjPzDbNYtaYUDdWusKxgOIhAEKdWF5wpOCVfn1MQziNrLC2Tgjs5WC27nQXG&#10;2t74QM3RZyJA2MWoIPe+iqV0aU4G3cBWxMH7tbVBH2SdSV3jLcBNKUdRNJEGCw4LOVa0zSn9O/4b&#10;BT7ajX82yeXqmvbkknF/z3yeKvXRa9dzEJ5a/w6/2t9awWg2G8LzTXg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d+HPxQAAAN0AAAAPAAAAAAAAAAAAAAAAAJgCAABkcnMv&#10;ZG93bnJldi54bWxQSwUGAAAAAAQABAD1AAAAigMAAAAA&#10;" path="m27,l24,13,19,23,9,33,,38,,28,5,15,14,5,27,xe" filled="f" strokecolor="#e77817" strokeweight="0">
                          <v:path arrowok="t" o:connecttype="custom" o:connectlocs="27,0;24,13;19,23;9,33;0,38;0,28;5,15;14,5;27,0" o:connectangles="0,0,0,0,0,0,0,0,0"/>
                        </v:shape>
                        <v:shape id="Freeform 682" o:spid="_x0000_s1505" style="position:absolute;left:6449;top:1467;width:74;height:75;visibility:visible;mso-wrap-style:square;v-text-anchor:top" coordsize="7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fKDcUA&#10;AADdAAAADwAAAGRycy9kb3ducmV2LnhtbESPQWsCMRSE74X+h/AK3mq2ORRdjSLFgiIVqh48PjbP&#10;zeLmZUmirv/eFIQeh5n5hpnOe9eKK4XYeNbwMSxAEFfeNFxrOOy/30cgYkI22HomDXeKMJ+9vkyx&#10;NP7Gv3TdpVpkCMcSNdiUulLKWFlyGIe+I87eyQeHKctQSxPwluGulaooPqXDhvOCxY6+LFXn3cVp&#10;WIZ+tN6e7DpcjhuzbFfq/rNRWg/e+sUERKI+/Yef7ZXRoMZjBX9v8hO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N8oNxQAAAN0AAAAPAAAAAAAAAAAAAAAAAJgCAABkcnMv&#10;ZG93bnJldi54bWxQSwUGAAAAAAQABAD1AAAAigMAAAAA&#10;" path="m30,37l27,50,22,60,12,70,,75,2,65,7,52,17,42,30,37xm30,37l74,,30,37xe" fillcolor="#f3be00" stroked="f">
                          <v:path arrowok="t" o:connecttype="custom" o:connectlocs="30,37;27,50;22,60;12,70;0,75;2,65;7,52;17,42;30,37;30,37;74,0;30,37" o:connectangles="0,0,0,0,0,0,0,0,0,0,0,0"/>
                          <o:lock v:ext="edit" verticies="t"/>
                        </v:shape>
                        <v:shape id="Freeform 683" o:spid="_x0000_s1506" style="position:absolute;left:6449;top:1504;width:30;height:38;visibility:visible;mso-wrap-style:square;v-text-anchor:top" coordsize="3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O+4cYA&#10;AADdAAAADwAAAGRycy9kb3ducmV2LnhtbESPT2vCQBTE74LfYXlCb7oxgRJTVxGhtKVe/FNsb4/s&#10;Mwlm34bdVdNv7xYKHoeZ+Q0zX/amFVdyvrGsYDpJQBCXVjdcKTjsX8c5CB+QNbaWScEveVguhoM5&#10;FtreeEvXXahEhLAvUEEdQldI6cuaDPqJ7Yijd7LOYIjSVVI7vEW4aWWaJM/SYMNxocaO1jWV593F&#10;KPj+uuTuHLKfTzzy8S3L0832wyj1NOpXLyAC9eER/m+/awXpbJbB35v4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3O+4cYAAADdAAAADwAAAAAAAAAAAAAAAACYAgAAZHJz&#10;L2Rvd25yZXYueG1sUEsFBgAAAAAEAAQA9QAAAIsDAAAAAA==&#10;" path="m30,l27,13,22,23,12,33,,38,2,28,7,15,17,5,30,e" filled="f" strokecolor="#e77817" strokeweight="0">
                          <v:path arrowok="t" o:connecttype="custom" o:connectlocs="30,0;27,13;22,23;12,33;0,38;2,28;7,15;17,5;30,0" o:connectangles="0,0,0,0,0,0,0,0,0"/>
                        </v:shape>
                        <v:shape id="Freeform 684" o:spid="_x0000_s1507" style="position:absolute;left:6479;top:1467;width:44;height:37;visibility:visible;mso-wrap-style:square;v-text-anchor:top" coordsize="4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TDaccA&#10;AADdAAAADwAAAGRycy9kb3ducmV2LnhtbESPQWvCQBSE74X+h+UVvJS6UdTW1FVEKHqyVGvPj+wz&#10;Ccm+jbvbJP57Vyj0OMzMN8xi1ZtatOR8aVnBaJiAIM6sLjlX8H38eHkD4QOyxtoyKbiSh9Xy8WGB&#10;qbYdf1F7CLmIEPYpKihCaFIpfVaQQT+0DXH0ztYZDFG6XGqHXYSbWo6TZCYNlhwXCmxoU1BWHX6N&#10;gmp0+jldu3q//Xx15/y5rS7TfaLU4Klfv4MI1If/8F97pxWM5/MJ3N/EJ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kw2nHAAAA3QAAAA8AAAAAAAAAAAAAAAAAmAIAAGRy&#10;cy9kb3ducmV2LnhtbFBLBQYAAAAABAAEAPUAAACMAwAAAAA=&#10;" path="m,37l44,,,37xe" filled="f" strokecolor="#e77817" strokeweight="0">
                          <v:path arrowok="t" o:connecttype="custom" o:connectlocs="0,37;44,0;0,37" o:connectangles="0,0,0"/>
                        </v:shape>
                        <v:shape id="Freeform 685" o:spid="_x0000_s1508" style="position:absolute;left:6506;top:148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SHSMYA&#10;AADdAAAADwAAAGRycy9kb3ducmV2LnhtbESP0WrCQBRE34X+w3ILfSm6qdDaxGxEClrRCtX2Ay7Z&#10;axLM3g3Zra5/7woFH4eZOcPks2BacaLeNZYVvIwSEMSl1Q1XCn5/FsN3EM4ja2wtk4ILOZgVD4Mc&#10;M23PvKPT3lciQthlqKD2vsukdGVNBt3IdsTRO9jeoI+yr6Tu8RzhppXjJHmTBhuOCzV29FFTedz/&#10;GQXrsPy8fH1PnptQpWGzoa1bLlKlnh7DfArCU/D38H97pRWM0/QVbm/iE5D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SHSMYAAADdAAAADwAAAAAAAAAAAAAAAACYAgAAZHJz&#10;L2Rvd25yZXYueG1sUEsFBgAAAAAEAAQA9QAAAIsDAAAAAA==&#10;" path="m25,r,12l20,25,10,32,,40,,27,5,17,15,7,25,xe" fillcolor="#f3be00" stroked="f">
                          <v:path arrowok="t" o:connecttype="custom" o:connectlocs="25,0;25,12;20,25;10,32;0,40;0,27;5,17;15,7;25,0" o:connectangles="0,0,0,0,0,0,0,0,0"/>
                        </v:shape>
                        <v:shape id="Freeform 686" o:spid="_x0000_s1509" style="position:absolute;left:6506;top:148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WXTscA&#10;AADdAAAADwAAAGRycy9kb3ducmV2LnhtbESPS2vDMBCE74H8B7GFXkIiJ2lM41oOpSXQSw95HHLc&#10;WusHtlbGUhP131eFQo7DzHzD5LtgenGl0bWWFSwXCQji0uqWawXn037+DMJ5ZI29ZVLwQw52xXSS&#10;Y6btjQ90PfpaRAi7DBU03g+ZlK5syKBb2IE4epUdDfoox1rqEW8Rbnq5SpJUGmw5LjQ40FtDZXf8&#10;Ngqq9P0yC+uqO3x1m6fkUwe/qYNSjw/h9QWEp+Dv4f/2h1aw2m5T+HsTn4As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ll07HAAAA3QAAAA8AAAAAAAAAAAAAAAAAmAIAAGRy&#10;cy9kb3ducmV2LnhtbFBLBQYAAAAABAAEAPUAAACMAwAAAAA=&#10;" path="m25,r,12l20,25,10,32,,40,,27,5,17,15,7,25,e" filled="f" strokecolor="#e77817" strokeweight="0">
                          <v:path arrowok="t" o:connecttype="custom" o:connectlocs="25,0;25,12;20,25;10,32;0,40;0,27;5,17;15,7;25,0" o:connectangles="0,0,0,0,0,0,0,0,0"/>
                        </v:shape>
                        <v:shape id="Freeform 687" o:spid="_x0000_s1510" style="position:absolute;left:6531;top:1442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jJl8cA&#10;AADdAAAADwAAAGRycy9kb3ducmV2LnhtbESPQUsDMRSE74L/ITyhN5t1K2q3TYsIarFe2hV6fWze&#10;brZuXtYktqu/vhGEHoeZ+YaZLwfbiQP50DpWcDPOQBBXTrfcKPgon68fQISIrLFzTAp+KMBycXkx&#10;x0K7I2/osI2NSBAOBSowMfaFlKEyZDGMXU+cvNp5izFJ30jt8ZjgtpN5lt1Jiy2nBYM9PRmqPrff&#10;VsFLnWdl+fp7a3aT+v1r7ffxrd4rNboaHmcgIg3xHP5vr7SCfDq9h7836QnIxQ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8YyZfHAAAA3QAAAA8AAAAAAAAAAAAAAAAAmAIAAGRy&#10;cy9kb3ducmV2LnhtbFBLBQYAAAAABAAEAPUAAACMAwAAAAA=&#10;" path="m,40l42,,,40xe" fillcolor="#f3be00" stroked="f">
                          <v:path arrowok="t" o:connecttype="custom" o:connectlocs="0,40;42,0;0,40" o:connectangles="0,0,0"/>
                        </v:shape>
                        <v:shape id="Freeform 688" o:spid="_x0000_s1511" style="position:absolute;left:6531;top:1442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6qisMA&#10;AADdAAAADwAAAGRycy9kb3ducmV2LnhtbERPyWrDMBC9F/oPYgq9JXJTCIkTJRi3hd5KFkqPgzWx&#10;3Fgj11K85OujQ6DHx9vX28HWoqPWV44VvEwTEMSF0xWXCo6Hj8kChA/IGmvHpGAkD9vN48MaU+16&#10;3lG3D6WIIexTVGBCaFIpfWHIop+6hjhyJ9daDBG2pdQt9jHc1nKWJHNpseLYYLCh3FBx3l+sgmLc&#10;nZvw/md+8te37psu168Mf5V6fhqyFYhAQ/gX392fWsFsuYxz45v4BO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h6qisMAAADdAAAADwAAAAAAAAAAAAAAAACYAgAAZHJzL2Rv&#10;d25yZXYueG1sUEsFBgAAAAAEAAQA9QAAAIgDAAAAAA==&#10;" path="m,40l42,,,40xe" filled="f" strokecolor="#e77817" strokeweight="0">
                          <v:path arrowok="t" o:connecttype="custom" o:connectlocs="0,40;42,0;0,40" o:connectangles="0,0,0"/>
                        </v:shape>
                        <v:shape id="Freeform 689" o:spid="_x0000_s1512" style="position:absolute;left:6536;top:146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NTcYA&#10;AADdAAAADwAAAGRycy9kb3ducmV2LnhtbESP0WoCMRRE34X+Q7gFX0Sz+mCbrVFKQStqodV+wGVz&#10;3V3c3CybVOPfm4Lg4zAzZ5jZItpGnKnztWMN41EGgrhwpuZSw+9hOXwF4QOywcYxabiSh8X8qTfD&#10;3LgL/9B5H0qRIOxz1FCF0OZS+qIii37kWuLkHV1nMSTZldJ0eElw28hJlk2lxZrTQoUtfVRUnPZ/&#10;VsMmrj6vu++XQR1LFbdb+vKrpdK6/xzf30AEiuERvrfXRsNEKQX/b9IT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mNTcYAAADdAAAADwAAAAAAAAAAAAAAAACYAgAAZHJz&#10;L2Rvd25yZXYueG1sUEsFBgAAAAAEAAQA9QAAAIsDAAAAAA==&#10;" path="m25,l22,12,17,25r-7,7l,40,,30,5,17,12,7,25,xe" fillcolor="#f3be00" stroked="f">
                          <v:path arrowok="t" o:connecttype="custom" o:connectlocs="25,0;22,12;17,25;10,32;0,40;0,30;5,17;12,7;25,0" o:connectangles="0,0,0,0,0,0,0,0,0"/>
                        </v:shape>
                        <v:shape id="Freeform 690" o:spid="_x0000_s1513" style="position:absolute;left:6536;top:146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GWPsIA&#10;AADdAAAADwAAAGRycy9kb3ducmV2LnhtbERPz2vCMBS+D/wfwhN2W5MpdNIZpSjFnQZTkR7fmmdb&#10;1ryUJmr1r18Ogx0/vt/L9Wg7caXBt441vCYKBHHlTMu1huOheFmA8AHZYOeYNNzJw3o1eVpiZtyN&#10;v+i6D7WIIewz1NCE0GdS+qohiz5xPXHkzm6wGCIcamkGvMVw28mZUqm02HJsaLCnTUPVz/5iNajS&#10;bT/T4vFmTendafedL85prfXzdMzfQQQaw7/4z/1hNMyVivvjm/gE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YZY+wgAAAN0AAAAPAAAAAAAAAAAAAAAAAJgCAABkcnMvZG93&#10;bnJldi54bWxQSwUGAAAAAAQABAD1AAAAhwMAAAAA&#10;" path="m25,l22,12,17,25r-7,7l,40,,30,5,17,12,7,25,xe" filled="f" strokecolor="#e77817" strokeweight="0">
                          <v:path arrowok="t" o:connecttype="custom" o:connectlocs="25,0;22,12;17,25;10,32;0,40;0,30;5,17;12,7;25,0" o:connectangles="0,0,0,0,0,0,0,0,0"/>
                        </v:shape>
                        <v:shape id="Freeform 691" o:spid="_x0000_s1514" style="position:absolute;left:6558;top:1427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0SJcUA&#10;AADdAAAADwAAAGRycy9kb3ducmV2LnhtbESPQWsCMRSE7wX/Q3hCbzXRQpXVKCKIpaWga6nXx+a5&#10;u5i8LEmq23/fFAoeh5n5hlmsemfFlUJsPWsYjxQI4sqblmsNn8ft0wxETMgGrWfS8EMRVsvBwwIL&#10;4298oGuZapEhHAvU0KTUFVLGqiGHceQ74uydfXCYsgy1NAFvGe6snCj1Ih22nBca7GjTUHUpv52G&#10;7WmajHsr7de+3dmPzXq6D4d3rR+H/XoOIlGf7uH/9qvR8KzUGP7e5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7RIlxQAAAN0AAAAPAAAAAAAAAAAAAAAAAJgCAABkcnMv&#10;ZG93bnJldi54bWxQSwUGAAAAAAQABAD1AAAAigMAAAAA&#10;" path="m,40l37,,,40xe" fillcolor="#f3be00" stroked="f">
                          <v:path arrowok="t" o:connecttype="custom" o:connectlocs="0,40;37,0;0,40" o:connectangles="0,0,0"/>
                        </v:shape>
                        <v:shape id="Freeform 692" o:spid="_x0000_s1515" style="position:absolute;left:6558;top:1427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2yOcYA&#10;AADdAAAADwAAAGRycy9kb3ducmV2LnhtbESPQWsCMRSE7wX/Q3iCt5qoUGRrlCIVih6K2lp6e2xe&#10;d7duXpYk7q7/3giFHoeZ+YZZrHpbi5Z8qBxrmIwVCOLcmYoLDR/HzeMcRIjIBmvHpOFKAVbLwcMC&#10;M+M63lN7iIVIEA4ZaihjbDIpQ16SxTB2DXHyfpy3GJP0hTQeuwS3tZwq9SQtVpwWSmxoXVJ+Plys&#10;hq1//dr1HW6r33n7vubu9Pm9OWk9GvYvzyAi9fE//Nd+MxpmSk3h/iY9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2yOcYAAADdAAAADwAAAAAAAAAAAAAAAACYAgAAZHJz&#10;L2Rvd25yZXYueG1sUEsFBgAAAAAEAAQA9QAAAIsDAAAAAA==&#10;" path="m,40l37,,,40xe" filled="f" strokecolor="#e77817" strokeweight="0">
                          <v:path arrowok="t" o:connecttype="custom" o:connectlocs="0,40;37,0;0,40" o:connectangles="0,0,0"/>
                        </v:shape>
                        <v:shape id="Freeform 693" o:spid="_x0000_s1516" style="position:absolute;left:6561;top:1452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mGR8YA&#10;AADdAAAADwAAAGRycy9kb3ducmV2LnhtbESPQWvCQBSE70L/w/IK3nQ3FYqkboIUUrWHgrYXb4/s&#10;a5KafRuzq8Z/3xUEj8PMfMMs8sG24ky9bxxrSKYKBHHpTMOVhp/vYjIH4QOywdYxabiShzx7Gi0w&#10;Ne7CWzrvQiUihH2KGuoQulRKX9Zk0U9dRxy9X9dbDFH2lTQ9XiLctvJFqVdpseG4UGNH7zWVh93J&#10;aiiXX8XqWPwlx0PgoU02+88Pu9d6/Dws30AEGsIjfG+vjYaZUjO4vYlPQG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wmGR8YAAADdAAAADwAAAAAAAAAAAAAAAACYAgAAZHJz&#10;L2Rvd25yZXYueG1sUEsFBgAAAAAEAAQA9QAAAIsDAAAAAA==&#10;" path="m22,r,12l19,25,12,35,2,42,,30,5,17,12,7,22,xe" fillcolor="#f3be00" stroked="f">
                          <v:path arrowok="t" o:connecttype="custom" o:connectlocs="22,0;22,12;19,25;12,35;2,42;0,30;5,17;12,7;22,0" o:connectangles="0,0,0,0,0,0,0,0,0"/>
                        </v:shape>
                        <v:shape id="Freeform 694" o:spid="_x0000_s1517" style="position:absolute;left:6561;top:1452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7fl8UA&#10;AADdAAAADwAAAGRycy9kb3ducmV2LnhtbESPUWvCMBSF3wf7D+EOfFsT55hSG2VThL2MYfUHXJpr&#10;U9bclCba6q83g8EeD+ec73CK9ehacaE+NJ41TDMFgrjypuFaw/Gwe16ACBHZYOuZNFwpwHr1+FBg&#10;bvzAe7qUsRYJwiFHDTbGLpcyVJYchsx3xMk7+d5hTLKvpelxSHDXyhel3qTDhtOCxY42lqqf8uw0&#10;uPPNljxsv6e3g/uS+928WXzMtZ48je9LEJHG+B/+a38aDTOlXuH3TXo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Xt+XxQAAAN0AAAAPAAAAAAAAAAAAAAAAAJgCAABkcnMv&#10;ZG93bnJldi54bWxQSwUGAAAAAAQABAD1AAAAigMAAAAA&#10;" path="m22,r,12l19,25,12,35,2,42,,30,5,17,12,7,22,e" filled="f" strokecolor="#e77817" strokeweight="0">
                          <v:path arrowok="t" o:connecttype="custom" o:connectlocs="22,0;22,12;19,25;12,35;2,42;0,30;5,17;12,7;22,0" o:connectangles="0,0,0,0,0,0,0,0,0"/>
                        </v:shape>
                        <v:shape id="Freeform 695" o:spid="_x0000_s1518" style="position:absolute;left:6583;top:1407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nKIMMA&#10;AADdAAAADwAAAGRycy9kb3ducmV2LnhtbESP0YrCMBRE3wX/IVzBl2VNVNSlGkUUcRefrPsBl+Zu&#10;W21uShO1/v1GEHwcZs4Ms1i1thI3anzpWMNwoEAQZ86UnGv4Pe0+v0D4gGywckwaHuRhtex2FpgY&#10;d+cj3dKQi1jCPkENRQh1IqXPCrLoB64mjt6fayyGKJtcmgbvsdxWcqTUVFosOS4UWNOmoOySXq2G&#10;cTjv05j7kOfxz2GWTob7cltp3e+16zmIQG14h1/0t4mcUhN4volP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nKIMMAAADdAAAADwAAAAAAAAAAAAAAAACYAgAAZHJzL2Rv&#10;d25yZXYueG1sUEsFBgAAAAAEAAQA9QAAAIgDAAAAAA==&#10;" path="m,45l37,,,45xe" fillcolor="#f3be00" stroked="f">
                          <v:path arrowok="t" o:connecttype="custom" o:connectlocs="0,45;37,0;0,45" o:connectangles="0,0,0"/>
                        </v:shape>
                        <v:shape id="Freeform 696" o:spid="_x0000_s1519" style="position:absolute;left:6583;top:1407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8/aMUA&#10;AADdAAAADwAAAGRycy9kb3ducmV2LnhtbESPQWvCQBSE7wX/w/KEXopubEXamI1ISyHXqqn09sg+&#10;k8Xs25DdxvTfdwXB4zAz3zDZZrStGKj3xrGCxTwBQVw5bbhWcNh/zl5B+ICssXVMCv7IwyafPGSY&#10;anfhLxp2oRYRwj5FBU0IXSqlrxqy6OeuI47eyfUWQ5R9LXWPlwi3rXxOkpW0aDguNNjRe0PVefdr&#10;Ffyc9jYx5dvSDk9FWbUfxfHbLJV6nI7bNYhAY7iHb+1CK3iJRLi+iU9A5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Tz9oxQAAAN0AAAAPAAAAAAAAAAAAAAAAAJgCAABkcnMv&#10;ZG93bnJldi54bWxQSwUGAAAAAAQABAD1AAAAigMAAAAA&#10;" path="m,45l37,,,45xe" filled="f" strokecolor="#e77817" strokeweight="0">
                          <v:path arrowok="t" o:connecttype="custom" o:connectlocs="0,45;37,0;0,45" o:connectangles="0,0,0"/>
                        </v:shape>
                        <v:shape id="Freeform 697" o:spid="_x0000_s1520" style="position:absolute;left:6588;top:143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6RwscA&#10;AADdAAAADwAAAGRycy9kb3ducmV2LnhtbESPQUvDQBSE74L/YXmCF7G7VUlD7LaUFkEoHlp78PjI&#10;PpPQ7NuQfW1Sf31XEDwOM/MNM1+OvlVn6mMT2MJ0YkARl8E1XFk4fL495qCiIDtsA5OFC0VYLm5v&#10;5li4MPCOznupVIJwLNBCLdIVWseyJo9xEjri5H2H3qMk2Vfa9TgkuG/1kzGZ9thwWqixo3VN5XF/&#10;8haO2XaQ3YNMN/qjvfxkIf96odza+7tx9QpKaJT/8F/73Vl4NmYGv2/SE9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ukcLHAAAA3QAAAA8AAAAAAAAAAAAAAAAAmAIAAGRy&#10;cy9kb3ducmV2LnhtbFBLBQYAAAAABAAEAPUAAACMAwAAAAA=&#10;" path="m22,r,15l17,25,12,35,2,43,,33,5,20,12,8,22,xe" fillcolor="#f3be00" stroked="f">
                          <v:path arrowok="t" o:connecttype="custom" o:connectlocs="22,0;22,15;17,25;12,35;2,43;0,33;5,20;12,8;22,0" o:connectangles="0,0,0,0,0,0,0,0,0"/>
                        </v:shape>
                        <v:shape id="Freeform 698" o:spid="_x0000_s1521" style="position:absolute;left:6588;top:143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xapsAA&#10;AADdAAAADwAAAGRycy9kb3ducmV2LnhtbERPzYrCMBC+C/sOYRa8abIuSKnGImUXPOxF7QMMzdhW&#10;m0m3SWt9e3MQPH58/9tssq0YqfeNYw1fSwWCuHSm4UpDcf5dJCB8QDbYOiYND/KQ7T5mW0yNu/OR&#10;xlOoRAxhn6KGOoQuldKXNVn0S9cRR+7ieoshwr6Spsd7DLetXCm1lhYbjg01dpTXVN5Og9Xg/4v8&#10;B5OQn21RDBf6S66P0Ws9/5z2GxCBpvAWv9wHo+FbqTg3volPQO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CxapsAAAADdAAAADwAAAAAAAAAAAAAAAACYAgAAZHJzL2Rvd25y&#10;ZXYueG1sUEsFBgAAAAAEAAQA9QAAAIUDAAAAAA==&#10;" path="m22,r,15l17,25,12,35,2,43,,33,5,20,12,8,22,e" filled="f" strokecolor="#e77817" strokeweight="0">
                          <v:path arrowok="t" o:connecttype="custom" o:connectlocs="22,0;22,15;17,25;12,35;2,43;0,33;5,20;12,8;22,0" o:connectangles="0,0,0,0,0,0,0,0,0"/>
                        </v:shape>
                        <v:shape id="Freeform 699" o:spid="_x0000_s1522" style="position:absolute;left:6610;top:139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H9uMYA&#10;AADdAAAADwAAAGRycy9kb3ducmV2LnhtbESPQWsCMRSE74X+h/AK3mqiC0VXo9iC4qWHqojHR/Lc&#10;Xd28bDfpuvbXN4VCj8PMfMPMl72rRUdtqDxrGA0VCGLjbcWFhsN+/TwBESKyxdozabhTgOXi8WGO&#10;ufU3/qBuFwuRIBxy1FDG2ORSBlOSwzD0DXHyzr51GJNsC2lbvCW4q+VYqRfpsOK0UGJDbyWZ6+7L&#10;aXg3zWQju8t3ccyy19OnqTMzXms9eOpXMxCR+vgf/mtvrYZMqSn8vklP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H9uMYAAADdAAAADwAAAAAAAAAAAAAAAACYAgAAZHJz&#10;L2Rvd25yZXYueG1sUEsFBgAAAAAEAAQA9QAAAIsDAAAAAA==&#10;" path="m,44l38,,,44xe" fillcolor="#f3be00" stroked="f">
                          <v:path arrowok="t" o:connecttype="custom" o:connectlocs="0,44;38,0;0,44" o:connectangles="0,0,0"/>
                        </v:shape>
                        <v:shape id="Freeform 700" o:spid="_x0000_s1523" style="position:absolute;left:6610;top:139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p4hcMA&#10;AADdAAAADwAAAGRycy9kb3ducmV2LnhtbERPTWsCMRC9C/6HMIIXqYkWatkaRURBSqG4iuBt2Ex3&#10;FzeTdRM1/ffNoeDx8b7ny2gbcafO1441TMYKBHHhTM2lhuNh+/IOwgdkg41j0vBLHpaLfm+OmXEP&#10;3tM9D6VIIewz1FCF0GZS+qIii37sWuLE/bjOYkiwK6Xp8JHCbSOnSr1JizWnhgpbWldUXPKb1TA7&#10;Tz9HI/N9PVwojyezUl/buNF6OIirDxCBYniK/907o+FVTdL+9CY9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p4hcMAAADdAAAADwAAAAAAAAAAAAAAAACYAgAAZHJzL2Rv&#10;d25yZXYueG1sUEsFBgAAAAAEAAQA9QAAAIgDAAAAAA==&#10;" path="m,44l38,,,44xe" filled="f" strokecolor="#e77817" strokeweight="0">
                          <v:path arrowok="t" o:connecttype="custom" o:connectlocs="0,44;38,0;0,44" o:connectangles="0,0,0"/>
                        </v:shape>
                        <v:shape id="Freeform 701" o:spid="_x0000_s1524" style="position:absolute;left:6613;top:1420;width:27;height:39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uAh8MA&#10;AADdAAAADwAAAGRycy9kb3ducmV2LnhtbESPQYvCMBSE74L/IbyFvWlSF2SpRlkEQQRB3R56fDTP&#10;ttq8lCbW+u+NsLDHYWa+YZbrwTaip87XjjUkUwWCuHCm5lJD9rudfIPwAdlg45g0PMnDejUeLTE1&#10;7sEn6s+hFBHCPkUNVQhtKqUvKrLop64ljt7FdRZDlF0pTYePCLeNnCk1lxZrjgsVtrSpqLid71bD&#10;/iAv13t+NBvMkr6dhb3Kc9T682P4WYAINIT/8F97ZzR8qSSB95v4BO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uAh8MAAADdAAAADwAAAAAAAAAAAAAAAACYAgAAZHJzL2Rv&#10;d25yZXYueG1sUEsFBgAAAAAEAAQA9QAAAIgDAAAAAA==&#10;" path="m25,r2,7l27,12r,7l25,24,15,34,,39,,29,5,17,15,7,25,xe" fillcolor="#f3be00" stroked="f">
                          <v:path arrowok="t" o:connecttype="custom" o:connectlocs="25,0;27,7;27,12;27,19;25,24;15,34;0,39;0,29;5,17;15,7;25,0" o:connectangles="0,0,0,0,0,0,0,0,0,0,0"/>
                        </v:shape>
                        <v:shape id="Freeform 702" o:spid="_x0000_s1525" style="position:absolute;left:6613;top:1420;width:27;height:39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e+TMcA&#10;AADdAAAADwAAAGRycy9kb3ducmV2LnhtbESPQWvCQBSE70L/w/IK3nSTFIqkrlJrqh5KSq3g9ZF9&#10;TUKzb2N2jem/7wqCx2FmvmHmy8E0oqfO1ZYVxNMIBHFhdc2lgsP3+2QGwnlkjY1lUvBHDpaLh9Ec&#10;U20v/EX93pciQNilqKDyvk2ldEVFBt3UtsTB+7GdQR9kV0rd4SXATSOTKHqWBmsOCxW29FZR8bs/&#10;GwWfqxUes3Wexfkp32yz8iOv9Uyp8ePw+gLC0+Dv4Vt7pxU8RXEC1zfhCcj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3vkzHAAAA3QAAAA8AAAAAAAAAAAAAAAAAmAIAAGRy&#10;cy9kb3ducmV2LnhtbFBLBQYAAAAABAAEAPUAAACMAwAAAAA=&#10;" path="m25,r2,7l27,12r,7l25,24,15,34,,39,,29,5,17,15,7,25,e" filled="f" strokecolor="#e77817" strokeweight="0">
                          <v:path arrowok="t" o:connecttype="custom" o:connectlocs="25,0;27,7;27,12;27,19;25,24;15,34;0,39;0,29;5,17;15,7;25,0" o:connectangles="0,0,0,0,0,0,0,0,0,0,0"/>
                        </v:shape>
                        <v:shape id="Freeform 703" o:spid="_x0000_s1526" style="position:absolute;left:6638;top:1372;width:42;height:48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cfr8YA&#10;AADdAAAADwAAAGRycy9kb3ducmV2LnhtbESPQWvCQBSE7wX/w/IKvRTdjRYp0VVEKaTQS1Wqx0f2&#10;mYRm34bsmqT/visIHoeZ+YZZrgdbi45aXznWkEwUCOLcmYoLDcfDx/gdhA/IBmvHpOGPPKxXo6cl&#10;psb1/E3dPhQiQtinqKEMoUml9HlJFv3ENcTRu7jWYoiyLaRpsY9wW8upUnNpseK4UGJD25Ly3/3V&#10;augbdXlNpm/nr59jtutOmf/cJbnWL8/DZgEi0BAe4Xs7MxpmKpnB7U18AnL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cfr8YAAADdAAAADwAAAAAAAAAAAAAAAACYAgAAZHJz&#10;L2Rvd25yZXYueG1sUEsFBgAAAAAEAAQA9QAAAIsDAAAAAA==&#10;" path="m,48l42,,,48xe" fillcolor="#f3be00" stroked="f">
                          <v:path arrowok="t" o:connecttype="custom" o:connectlocs="0,48;42,0;0,48" o:connectangles="0,0,0"/>
                        </v:shape>
                        <v:shape id="Freeform 704" o:spid="_x0000_s1527" style="position:absolute;left:6638;top:1372;width:42;height:48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zfq8UA&#10;AADdAAAADwAAAGRycy9kb3ducmV2LnhtbESPQWsCMRSE74L/ITyhN020pcpqFJEKhfZS68Hj6+a5&#10;G9y8LJunbv99Uyj0OMzMN8xq04dG3ahLPrKF6cSAIi6j81xZOH7uxwtQSZAdNpHJwjcl2KyHgxUW&#10;Lt75g24HqVSGcCrQQi3SFlqnsqaAaRJb4uydYxdQsuwq7Tq8Z3ho9MyYZx3Qc16osaVdTeXlcA0W&#10;5pd9OM9fvhanePTv5u0k4q/O2odRv12CEurlP/zXfnUWHs30CX7f5Ce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fN+rxQAAAN0AAAAPAAAAAAAAAAAAAAAAAJgCAABkcnMv&#10;ZG93bnJldi54bWxQSwUGAAAAAAQABAD1AAAAigMAAAAA&#10;" path="m,48l42,,,48xe" filled="f" strokecolor="#e77817" strokeweight="0">
                          <v:path arrowok="t" o:connecttype="custom" o:connectlocs="0,48;42,0;0,48" o:connectangles="0,0,0"/>
                        </v:shape>
                        <v:shape id="Freeform 705" o:spid="_x0000_s1528" style="position:absolute;left:6419;top:1477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IEEsUA&#10;AADdAAAADwAAAGRycy9kb3ducmV2LnhtbESPS2vCQBSF9wX/w3AL3dVJfFWio4ggKFS0tht318xt&#10;EszcGTLTmP57Ryh0eTiPjzNfdqYWLTW+sqwg7ScgiHOrKy4UfH1uXqcgfEDWWFsmBb/kYbnoPc0x&#10;0/bGH9SeQiHiCPsMFZQhuExKn5dk0PetI47et20MhiibQuoGb3Hc1HKQJBNpsOJIKNHRuqT8evox&#10;kbsftcM3tzuc9fW9dTlttsdLqtTLc7eagQjUhf/wX3urFQyTdAyP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ggQSxQAAAN0AAAAPAAAAAAAAAAAAAAAAAJgCAABkcnMv&#10;ZG93bnJldi54bWxQSwUGAAAAAAQABAD1AAAAigMAAAAA&#10;" path="m35,37l84,,35,37r,l35,37,30,50,22,60,12,67,,72,,67,2,62,5,55r5,-5l15,45r7,-5l27,37r8,xe" fillcolor="#f3be00" stroked="f">
                          <v:path arrowok="t" o:connecttype="custom" o:connectlocs="35,37;84,0;35,37;35,37;35,37;30,50;22,60;12,67;0,72;0,67;2,62;5,55;10,50;15,45;22,40;27,37;35,37" o:connectangles="0,0,0,0,0,0,0,0,0,0,0,0,0,0,0,0,0"/>
                        </v:shape>
                        <v:shape id="Freeform 706" o:spid="_x0000_s1529" style="position:absolute;left:6419;top:1477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fSbcYA&#10;AADdAAAADwAAAGRycy9kb3ducmV2LnhtbESPQWsCMRSE7wX/Q3iCF6mJ2i7t1igiKPZi6dpLb4/k&#10;dXdx87Jsom7/fSMIPQ4z8w2zWPWuERfqQu1Zw3SiQBAbb2suNXwdt48vIEJEtth4Jg2/FGC1HDws&#10;MLf+yp90KWIpEoRDjhqqGNtcymAqchgmviVO3o/vHMYku1LaDq8J7ho5UyqTDmtOCxW2tKnInIqz&#10;07D7eD5+KzzPX+mp8Fn5bg7jrdF6NOzXbyAi9fE/fG/vrYa5mmZwe5Oe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GfSbcYAAADdAAAADwAAAAAAAAAAAAAAAACYAgAAZHJz&#10;L2Rvd25yZXYueG1sUEsFBgAAAAAEAAQA9QAAAIsDAAAAAA==&#10;" path="m35,37l84,,35,37r,l35,37,30,50,22,60,12,67,,72,,67,2,62,5,55r5,-5l15,45r7,-5l27,37r8,e" filled="f" strokecolor="#e77817" strokeweight="0">
                          <v:path arrowok="t" o:connecttype="custom" o:connectlocs="35,37;84,0;35,37;35,37;35,37;30,50;22,60;12,67;0,72;0,67;2,62;5,55;10,50;15,45;22,40;27,37;35,37" o:connectangles="0,0,0,0,0,0,0,0,0,0,0,0,0,0,0,0,0"/>
                        </v:shape>
                        <v:shape id="Freeform 707" o:spid="_x0000_s1530" style="position:absolute;left:6389;top:1489;width:80;height:75;visibility:visible;mso-wrap-style:square;v-text-anchor:top" coordsize="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Cs1MUA&#10;AADdAAAADwAAAGRycy9kb3ducmV2LnhtbESPzWrDMBCE74W8g9hAb43sFpLgRjElJCW3Nj/QHhdr&#10;a5taK2OtY+ftq0Ahx2FmvmFW+egadaEu1J4NpLMEFHHhbc2lgfNp97QEFQTZYuOZDFwpQL6ePKww&#10;s37gA12OUqoI4ZChgUqkzbQORUUOw8y3xNH78Z1DibIrte1wiHDX6OckmWuHNceFClvaVFT8Hntn&#10;oDnt+f36MQzLT/Gj7Lb91/eiN+ZxOr69ghIa5R7+b++tgZckXcDtTXwCe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UKzUxQAAAN0AAAAPAAAAAAAAAAAAAAAAAJgCAABkcnMv&#10;ZG93bnJldi54bWxQSwUGAAAAAAQABAD1AAAAigMAAAAA&#10;" path="m35,38l80,,35,38r,l35,38,30,50,22,60r-9,8l,75,,68,3,63,5,58r5,-8l15,45r7,-2l27,40r8,-2xe" fillcolor="#f3be00" stroked="f">
                          <v:path arrowok="t" o:connecttype="custom" o:connectlocs="35,38;80,0;35,38;35,38;35,38;30,50;22,60;13,68;0,75;0,68;3,63;5,58;10,50;15,45;22,43;27,40;35,38" o:connectangles="0,0,0,0,0,0,0,0,0,0,0,0,0,0,0,0,0"/>
                        </v:shape>
                        <v:shape id="Freeform 708" o:spid="_x0000_s1531" style="position:absolute;left:6389;top:1489;width:80;height:75;visibility:visible;mso-wrap-style:square;v-text-anchor:top" coordsize="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KRGMIA&#10;AADdAAAADwAAAGRycy9kb3ducmV2LnhtbERPy4rCMBTdC/MP4Q7MTpM6KlKN4oiCm0F8fMC1ubZ1&#10;mpvSxFr/3iwGXB7Oe77sbCVaanzpWEMyUCCIM2dKzjWcT9v+FIQPyAYrx6ThSR6Wi4/eHFPjHnyg&#10;9hhyEUPYp6ihCKFOpfRZQRb9wNXEkbu6xmKIsMmlafARw20lh0pNpMWSY0OBNa0Lyv6Od6th1CaO&#10;L+o5vq3z82b1+7NPNtVe66/PbjUDEagLb/G/e2c0fKskzo1v4hO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ApEYwgAAAN0AAAAPAAAAAAAAAAAAAAAAAJgCAABkcnMvZG93&#10;bnJldi54bWxQSwUGAAAAAAQABAD1AAAAhwMAAAAA&#10;" path="m35,38l80,,35,38r,l35,38,30,50,22,60r-9,8l,75,,68,3,63,5,58r5,-8l15,45r7,-2l27,40r8,-2e" filled="f" strokecolor="#e77817" strokeweight="0">
                          <v:path arrowok="t" o:connecttype="custom" o:connectlocs="35,38;80,0;35,38;35,38;35,38;30,50;22,60;13,68;0,75;0,68;3,63;5,58;10,50;15,45;22,43;27,40;35,38" o:connectangles="0,0,0,0,0,0,0,0,0,0,0,0,0,0,0,0,0"/>
                        </v:shape>
                        <v:shape id="Freeform 709" o:spid="_x0000_s1532" style="position:absolute;left:6506;top:1457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78wsQA&#10;AADdAAAADwAAAGRycy9kb3ducmV2LnhtbESPQWvCQBSE7wX/w/KE3upuLKQ1uooohRy8VPsDHtln&#10;Esy+XbNrTP+9KxR6HGbmG2a1GW0nBupD61hDNlMgiCtnWq41/Jy+3j5BhIhssHNMGn4pwGY9eVlh&#10;Ydydv2k4xlokCIcCNTQx+kLKUDVkMcycJ07e2fUWY5J9LU2P9wS3nZwrlUuLLaeFBj3tGqoux5vV&#10;EIbsY7yqWpbexkNeVnufH05av07H7RJEpDH+h//apdHwrrIFPN+kJ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e/MLEAAAA3QAAAA8AAAAAAAAAAAAAAAAAmAIAAGRycy9k&#10;b3ducmV2LnhtbFBLBQYAAAAABAAEAPUAAACJAwAAAAA=&#10;" path="m,37l42,,,37xe" fillcolor="#f3be00" stroked="f">
                          <v:path arrowok="t" o:connecttype="custom" o:connectlocs="0,37;42,0;0,37" o:connectangles="0,0,0"/>
                        </v:shape>
                        <v:shape id="Freeform 710" o:spid="_x0000_s1533" style="position:absolute;left:6506;top:1457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CLhcEA&#10;AADdAAAADwAAAGRycy9kb3ducmV2LnhtbERPy4rCMBTdC/5DuII7TX2gUo0iMwhFV6OiuLs217bY&#10;3JQmav17sxhweTjvxaoxpXhS7QrLCgb9CARxanXBmYLjYdObgXAeWWNpmRS8ycFq2W4tMNb2xX/0&#10;3PtMhBB2MSrIva9iKV2ak0HXtxVx4G62NugDrDOpa3yFcFPKYRRNpMGCQ0OOFf3klN73D6Pgdt1O&#10;z5fET36z9D7eXehUbJOTUt1Os56D8NT4r/jfnWgFo2gY9oc34QnI5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Ai4XBAAAA3QAAAA8AAAAAAAAAAAAAAAAAmAIAAGRycy9kb3du&#10;cmV2LnhtbFBLBQYAAAAABAAEAPUAAACGAwAAAAA=&#10;" path="m,37l42,,,37xe" filled="f" strokecolor="#e77817" strokeweight="0">
                          <v:path arrowok="t" o:connecttype="custom" o:connectlocs="0,37;42,0;0,37" o:connectangles="0,0,0"/>
                        </v:shape>
                        <v:shape id="Freeform 711" o:spid="_x0000_s1534" style="position:absolute;left:6431;top:1502;width:105;height:32;visibility:visible;mso-wrap-style:square;v-text-anchor:top" coordsize="10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9nEMMA&#10;AADdAAAADwAAAGRycy9kb3ducmV2LnhtbESPQWvCQBSE70L/w/IKveluUpAQXYMUxB5bFXp9zT6z&#10;wezbNLvV5N93C4LHYWa+YdbV6DpxpSG0njVkCwWCuPam5UbD6bibFyBCRDbYeSYNEwWoNk+zNZbG&#10;3/iTrofYiAThUKIGG2NfShlqSw7DwvfEyTv7wWFMcmikGfCW4K6TuVJL6bDltGCxpzdL9eXw6zQ0&#10;XfH9MxljcGk/pryQX6yKvdYvz+N2BSLSGB/he/vdaHhVeQb/b9IT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9nEMMAAADdAAAADwAAAAAAAAAAAAAAAACYAgAAZHJzL2Rv&#10;d25yZXYueG1sUEsFBgAAAAAEAAQA9QAAAIgDAAAAAA==&#10;" path="m48,22l105,,48,22xm48,22l35,30,23,32,13,30,,25,5,20r5,-3l18,15r5,-3l30,12r8,3l43,17r5,5xe" fillcolor="#f3be00" stroked="f">
                          <v:path arrowok="t" o:connecttype="custom" o:connectlocs="48,22;105,0;48,22;48,22;35,30;23,32;13,30;0,25;5,20;10,17;18,15;23,12;30,12;38,15;43,17;48,22" o:connectangles="0,0,0,0,0,0,0,0,0,0,0,0,0,0,0,0"/>
                          <o:lock v:ext="edit" verticies="t"/>
                        </v:shape>
                        <v:shape id="Freeform 712" o:spid="_x0000_s1535" style="position:absolute;left:6479;top:1502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+I8cYA&#10;AADdAAAADwAAAGRycy9kb3ducmV2LnhtbESPUWvCMBSF3wf+h3AF3zRdhbF1RpmCqAwG2m3s8dLc&#10;NWXNTUlirf9+GQh7PJxzvsNZrAbbip58aBwruJ9lIIgrpxuuFbyX2+kjiBCRNbaOScGVAqyWo7sF&#10;Ftpd+Ej9KdYiQTgUqMDE2BVShsqQxTBzHXHyvp23GJP0tdQeLwluW5ln2YO02HBaMNjRxlD1czpb&#10;BV/ztfzo3e6tfyrr66E0uZevn0pNxsPLM4hIQ/wP39p7rWCe5Tn8vU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+I8cYAAADdAAAADwAAAAAAAAAAAAAAAACYAgAAZHJz&#10;L2Rvd25yZXYueG1sUEsFBgAAAAAEAAQA9QAAAIsDAAAAAA==&#10;" path="m,22l57,,,22xe" filled="f" strokecolor="#e77817" strokeweight="0">
                          <v:path arrowok="t" o:connecttype="custom" o:connectlocs="0,22;57,0;0,22" o:connectangles="0,0,0"/>
                        </v:shape>
                        <v:shape id="Freeform 713" o:spid="_x0000_s1536" style="position:absolute;left:6431;top:1514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zYcYA&#10;AADdAAAADwAAAGRycy9kb3ducmV2LnhtbESPQWsCMRSE7wX/Q3hCbzVbBWlXoxRRbA8eai3q7bF5&#10;bpbdvIRN6q7/3hQKPQ4z8w0zX/a2EVdqQ+VYwfMoA0FcOF1xqeDwtXl6AREissbGMSm4UYDlYvAw&#10;x1y7jj/puo+lSBAOOSowMfpcylAYshhGzhMn7+JaizHJtpS6xS7BbSPHWTaVFitOCwY9rQwV9f7H&#10;KvD194mPYX2oV+uteT13HzvfnJV6HPZvMxCR+vgf/mu/awWTbDyB3zfpCc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mzYcYAAADdAAAADwAAAAAAAAAAAAAAAACYAgAAZHJz&#10;L2Rvd25yZXYueG1sUEsFBgAAAAAEAAQA9QAAAIsDAAAAAA==&#10;" path="m48,10l35,18,23,20,13,18,,13,5,8,10,5,18,3,23,r7,l38,3r5,2l48,10xe" filled="f" strokecolor="#e77817" strokeweight="0">
                          <v:path arrowok="t" o:connecttype="custom" o:connectlocs="48,10;35,18;23,20;13,18;0,13;5,8;10,5;18,3;23,0;30,0;38,3;43,5;48,10" o:connectangles="0,0,0,0,0,0,0,0,0,0,0,0,0"/>
                        </v:shape>
                        <v:shape id="Freeform 714" o:spid="_x0000_s1537" style="position:absolute;left:6397;top:1529;width:101;height:18;visibility:visible;mso-wrap-style:square;v-text-anchor:top" coordsize="10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5aqMcA&#10;AADdAAAADwAAAGRycy9kb3ducmV2LnhtbESPQWvCQBSE7wX/w/IKvdWNtpoYXUWkUnOrVgrentnX&#10;JJh9G7Jbk/77riD0OMzMN8xi1ZtaXKl1lWUFo2EEgji3uuJCwfFz+5yAcB5ZY22ZFPySg9Vy8LDA&#10;VNuO93Q9+EIECLsUFZTeN6mULi/JoBvahjh437Y16INsC6lb7ALc1HIcRVNpsOKwUGJDm5Lyy+HH&#10;KHhPvuLpZLTPjtm6385OH2e6vMVKPT326zkIT73/D9/bO63gJRq/wu1Ne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+WqjHAAAA3QAAAA8AAAAAAAAAAAAAAAAAmAIAAGRy&#10;cy9kb3ducmV2LnhtbFBLBQYAAAAABAAEAPUAAACMAwAAAAA=&#10;" path="m47,8l101,,47,8xm47,8l34,15,22,18,9,15,,10,2,5,9,3,14,r8,l29,r5,l42,3r5,5xe" fillcolor="#f3be00" stroked="f">
                          <v:path arrowok="t" o:connecttype="custom" o:connectlocs="47,8;101,0;47,8;47,8;34,15;22,18;9,15;0,10;2,5;9,3;14,0;22,0;29,0;34,0;42,3;47,8" o:connectangles="0,0,0,0,0,0,0,0,0,0,0,0,0,0,0,0"/>
                          <o:lock v:ext="edit" verticies="t"/>
                        </v:shape>
                        <v:shape id="Freeform 715" o:spid="_x0000_s1538" style="position:absolute;left:6444;top:1529;width:54;height:8;visibility:visible;mso-wrap-style:square;v-text-anchor:top" coordsize="5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Tss8YA&#10;AADdAAAADwAAAGRycy9kb3ducmV2LnhtbESPUWvCMBSF3wf7D+EO9jI0tbIp1SjiGEwGwqo/4NJc&#10;22pzE5LMdvv1y2Dg4+Gc8x3Ocj2YTlzJh9aygsk4A0FcWd1yreB4eBvNQYSIrLGzTAq+KcB6dX+3&#10;xELbnj/pWsZaJAiHAhU0MbpCylA1ZDCMrSNO3sl6gzFJX0vtsU9w08k8y16kwZbTQoOOtg1Vl/LL&#10;KHD72cz4/Ox304/Xfo8/u3Ly5JR6fBg2CxCRhngL/7fftYJplj/D35v0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Tss8YAAADdAAAADwAAAAAAAAAAAAAAAACYAgAAZHJz&#10;L2Rvd25yZXYueG1sUEsFBgAAAAAEAAQA9QAAAIsDAAAAAA==&#10;" path="m,8l54,,,8xe" filled="f" strokecolor="#e77817" strokeweight="0">
                          <v:path arrowok="t" o:connecttype="custom" o:connectlocs="0,8;54,0;0,8" o:connectangles="0,0,0"/>
                        </v:shape>
                        <v:shape id="Freeform 716" o:spid="_x0000_s1539" style="position:absolute;left:6397;top:152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/sdcMA&#10;AADdAAAADwAAAGRycy9kb3ducmV2LnhtbESPQWsCMRSE70L/Q3gFb5pVQcrWKFVY7bG6Hnp8JK/Z&#10;xeRl2URd/70pFHocZuYbZrUZvBM36mMbWMFsWoAg1sG0bBWc62ryBiImZIMuMCl4UITN+mW0wtKE&#10;Ox/pdkpWZAjHEhU0KXWllFE35DFOQ0ecvZ/Qe0xZ9laaHu8Z7p2cF8VSemw5LzTY0a4hfTldvYLj&#10;Qdpvh3qvq539onp7ddWFlBq/Dh/vIBIN6T/81/40ChbFfAm/b/IT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/sdcMAAADdAAAADwAAAAAAAAAAAAAAAACYAgAAZHJzL2Rv&#10;d25yZXYueG1sUEsFBgAAAAAEAAQA9QAAAIgDAAAAAA==&#10;" path="m47,8l34,15,22,18,9,15,,10,2,5,9,3,14,r8,l29,r5,l42,3r5,5xe" filled="f" strokecolor="#e77817" strokeweight="0">
                          <v:path arrowok="t" o:connecttype="custom" o:connectlocs="47,8;34,15;22,18;9,15;0,10;2,5;9,3;14,0;22,0;29,0;34,0;42,3;47,8" o:connectangles="0,0,0,0,0,0,0,0,0,0,0,0,0"/>
                        </v:shape>
                        <v:shape id="Freeform 717" o:spid="_x0000_s1540" style="position:absolute;left:6367;top:1544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lshccA&#10;AADdAAAADwAAAGRycy9kb3ducmV2LnhtbESPUWvCQBCE3wv9D8cKfSl6UbGV1FPEUmi1CEbp85Jb&#10;k9DcXsitJu2v7xUKfRxm5htmsepdra7UhsqzgfEoAUWce1txYeB0fBnOQQVBtlh7JgNfFGC1vL1Z&#10;YGp9xwe6ZlKoCOGQooFSpEm1DnlJDsPIN8TRO/vWoUTZFtq22EW4q/UkSR60w4rjQokNbUrKP7OL&#10;M7CbPl9mW9m81e+d7L/9bn/4yO6NuRv06ydQQr38h//ar9bANJk8wu+b+AT0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ZbIXHAAAA3QAAAA8AAAAAAAAAAAAAAAAAmAIAAGRy&#10;cy9kb3ducmV2LnhtbFBLBQYAAAAABAAEAPUAAACMAwAAAAA=&#10;" path="m47,8l102,,47,8xm47,8l35,15,22,18,10,15,,10,5,5,10,3,15,r7,l30,r5,l42,3r5,5xe" fillcolor="#f3be00" stroked="f">
                          <v:path arrowok="t" o:connecttype="custom" o:connectlocs="47,8;102,0;47,8;47,8;35,15;22,18;10,15;0,10;5,5;10,3;15,0;22,0;30,0;35,0;42,3;47,8" o:connectangles="0,0,0,0,0,0,0,0,0,0,0,0,0,0,0,0"/>
                          <o:lock v:ext="edit" verticies="t"/>
                        </v:shape>
                        <v:shape id="Freeform 718" o:spid="_x0000_s1541" style="position:absolute;left:6414;top:1544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4gGMMA&#10;AADdAAAADwAAAGRycy9kb3ducmV2LnhtbERP3WrCMBS+F/YO4Qi701TF4TqjaIciQwTdHuCsOWuK&#10;zUlJMq1vby4ELz++//mys424kA+1YwWjYQaCuHS65krBz/dmMAMRIrLGxjEpuFGA5eKlN8dcuysf&#10;6XKKlUghHHJUYGJscylDachiGLqWOHF/zluMCfpKao/XFG4bOc6yN2mx5tRgsKXCUHk+/VsFhTfr&#10;0deh2E8nv9vP+rBfr6bvnVKv/W71ASJSF5/ih3unFUyycZqb3qQn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4gGMMAAADdAAAADwAAAAAAAAAAAAAAAACYAgAAZHJzL2Rv&#10;d25yZXYueG1sUEsFBgAAAAAEAAQA9QAAAIgDAAAAAA==&#10;" path="m,8l55,,,8xe" filled="f" strokecolor="#e77817" strokeweight="0">
                          <v:path arrowok="t" o:connecttype="custom" o:connectlocs="0,8;55,0;0,8" o:connectangles="0,0,0"/>
                        </v:shape>
                        <v:shape id="Freeform 719" o:spid="_x0000_s1542" style="position:absolute;left:6367;top:154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B4B8MA&#10;AADdAAAADwAAAGRycy9kb3ducmV2LnhtbESPT2sCMRTE7wW/Q3iCt5qtgtStUaqw2mP9c/D4SF6z&#10;i8nLsom6fvtGKPQ4zMxvmMWq907cqItNYAVv4wIEsQ6mYavgdKxe30HEhGzQBSYFD4qwWg5eFlia&#10;cOc93Q7JigzhWKKCOqW2lDLqmjzGcWiJs/cTOo8py85K0+E9w72Tk6KYSY8N54UaW9rUpC+Hq1ew&#10;30l7dqi3utrYbzqur666kFKjYf/5ASJRn/7Df+0vo2BaTObwfJOf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B4B8MAAADdAAAADwAAAAAAAAAAAAAAAACYAgAAZHJzL2Rv&#10;d25yZXYueG1sUEsFBgAAAAAEAAQA9QAAAIgDAAAAAA==&#10;" path="m47,8l35,15,22,18,10,15,,10,5,5,10,3,15,r7,l30,r5,l42,3r5,5xe" filled="f" strokecolor="#e77817" strokeweight="0">
                          <v:path arrowok="t" o:connecttype="custom" o:connectlocs="47,8;35,15;22,18;10,15;0,10;5,5;10,3;15,0;22,0;30,0;35,0;42,3;47,8" o:connectangles="0,0,0,0,0,0,0,0,0,0,0,0,0"/>
                        </v:shape>
                        <v:shape id="Freeform 720" o:spid="_x0000_s1543" style="position:absolute;left:6461;top:1479;width:105;height:38;visibility:visible;mso-wrap-style:square;v-text-anchor:top" coordsize="10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hYfsMA&#10;AADdAAAADwAAAGRycy9kb3ducmV2LnhtbERPz2vCMBS+C/4P4Q1203QWRDqjTNlghR1qN6bHR/PW&#10;FpuXksS2++/NYbDjx/d7u59MJwZyvrWs4GmZgCCurG65VvD1+bbYgPABWWNnmRT8kof9bj7bYqbt&#10;yCcaylCLGMI+QwVNCH0mpa8aMuiXtieO3I91BkOErpba4RjDTSdXSbKWBluODQ32dGyoupY3o2Ao&#10;Pl6/80LX1eHMF3freJUPrNTjw/TyDCLQFP7Ff+53rSBN0rg/volPQO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hYfsMAAADdAAAADwAAAAAAAAAAAAAAAACYAgAAZHJzL2Rv&#10;d25yZXYueG1sUEsFBgAAAAAEAAQA9QAAAIgDAAAAAA==&#10;" path="m47,25l105,,47,25xm50,25l37,33,25,38,13,35,,30,5,25r5,-5l18,18r7,l30,18r7,l42,23r8,2xe" fillcolor="#f3be00" stroked="f">
                          <v:path arrowok="t" o:connecttype="custom" o:connectlocs="47,25;105,0;47,25;50,25;37,33;25,38;13,35;0,30;5,25;10,20;18,18;25,18;30,18;37,18;42,23;50,25" o:connectangles="0,0,0,0,0,0,0,0,0,0,0,0,0,0,0,0"/>
                          <o:lock v:ext="edit" verticies="t"/>
                        </v:shape>
                        <v:shape id="Freeform 721" o:spid="_x0000_s1544" style="position:absolute;left:6508;top:1479;width:58;height:25;visibility:visible;mso-wrap-style:square;v-text-anchor:top" coordsize="5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w91sUA&#10;AADdAAAADwAAAGRycy9kb3ducmV2LnhtbESPQWsCMRSE7wX/Q3hCL0Wz1qKyGmUpiB4sWCt6fWye&#10;m8XNy5Kkuv33jVDocZiZb5jFqrONuJEPtWMFo2EGgrh0uuZKwfFrPZiBCBFZY+OYFPxQgNWy97TA&#10;XLs7f9LtECuRIBxyVGBibHMpQ2nIYhi6ljh5F+ctxiR9JbXHe4LbRr5m2URarDktGGzp3VB5PXxb&#10;BUUx2Wu/fpnuaHMyH+f6rYkzp9RzvyvmICJ18T/8195qBeNsPILHm/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rD3WxQAAAN0AAAAPAAAAAAAAAAAAAAAAAJgCAABkcnMv&#10;ZG93bnJldi54bWxQSwUGAAAAAAQABAD1AAAAigMAAAAA&#10;" path="m,25l58,,,25xe" filled="f" strokecolor="#e77817" strokeweight="0">
                          <v:path arrowok="t" o:connecttype="custom" o:connectlocs="0,25;58,0;0,25" o:connectangles="0,0,0"/>
                        </v:shape>
                        <v:shape id="Freeform 722" o:spid="_x0000_s1545" style="position:absolute;left:6461;top:149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5SEMQA&#10;AADdAAAADwAAAGRycy9kb3ducmV2LnhtbESPQWvCQBSE7wX/w/KE3upGhRKjq4hQkd6qXrw9si+7&#10;0ezbkN0maX99t1DocZiZb5jNbnSN6KkLtWcF81kGgrj0umaj4Hp5e8lBhIissfFMCr4owG47edpg&#10;of3AH9SfoxEJwqFABTbGtpAylJYchplviZNX+c5hTLIzUnc4JLhr5CLLXqXDmtOCxZYOlsrH+dMp&#10;8O/3m+v3xuSxoktlj6sh/14p9Twd92sQkcb4H/5rn7SCZbZcwO+b9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OUhDEAAAA3QAAAA8AAAAAAAAAAAAAAAAAmAIAAGRycy9k&#10;b3ducmV2LnhtbFBLBQYAAAAABAAEAPUAAACJAwAAAAA=&#10;" path="m50,7l37,15,25,20,13,17,,12,5,7,10,2,18,r7,l30,r7,l42,5r8,2e" filled="f" strokecolor="#e77817" strokeweight="0">
                          <v:path arrowok="t" o:connecttype="custom" o:connectlocs="50,7;37,15;25,20;13,17;0,12;5,7;10,2;18,0;25,0;30,0;37,0;42,5;50,7" o:connectangles="0,0,0,0,0,0,0,0,0,0,0,0,0"/>
                        </v:shape>
                        <v:shape id="Freeform 723" o:spid="_x0000_s1546" style="position:absolute;left:6491;top:1467;width:107;height:30;visibility:visible;mso-wrap-style:square;v-text-anchor:top" coordsize="10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bBz8cA&#10;AADdAAAADwAAAGRycy9kb3ducmV2LnhtbESPQWvCQBSE74L/YXlCL1I3NlDb6CrFINpeolbQ4yP7&#10;TEKzb0N21fjv3UKhx2FmvmFmi87U4kqtqywrGI8iEMS51RUXCg7fq+c3EM4ja6wtk4I7OVjM+70Z&#10;JtreeEfXvS9EgLBLUEHpfZNI6fKSDLqRbYiDd7atQR9kW0jd4i3ATS1fouhVGqw4LJTY0LKk/Gd/&#10;MQo+8+3mOMnS7PQ+PKbr1RbTzH0p9TToPqYgPHX+P/zX3mgFcRTH8PsmPAE5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Wwc/HAAAA3QAAAA8AAAAAAAAAAAAAAAAAmAIAAGRy&#10;cy9kb3ducmV2LnhtbFBLBQYAAAAABAAEAPUAAACMAwAAAAA=&#10;" path="m47,20l107,,47,20xm47,20l35,27,22,30r-12,l,25,5,20r5,-5l15,12r7,l30,12r5,l42,15r5,5xe" fillcolor="#f3be00" stroked="f">
                          <v:path arrowok="t" o:connecttype="custom" o:connectlocs="47,20;107,0;47,20;47,20;35,27;22,30;10,30;0,25;5,20;10,15;15,12;22,12;30,12;35,12;42,15;47,20" o:connectangles="0,0,0,0,0,0,0,0,0,0,0,0,0,0,0,0"/>
                          <o:lock v:ext="edit" verticies="t"/>
                        </v:shape>
                        <v:shape id="Freeform 724" o:spid="_x0000_s1547" style="position:absolute;left:6538;top:1467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uElcQA&#10;AADdAAAADwAAAGRycy9kb3ducmV2LnhtbESPQWuDQBSE74X8h+UFcmvWxCLBZBNCSCHHVoX2+OK+&#10;qOi+FXer9t93C4Ueh5n5hjmcZtOJkQbXWFawWUcgiEurG64UFPnr8w6E88gaO8uk4JscnI6LpwOm&#10;2k78TmPmKxEg7FJUUHvfp1K6siaDbm174uA97GDQBzlUUg84Bbjp5DaKEmmw4bBQY0+Xmso2+zIK&#10;tkW+ax/XvE06K+8f9Bm/lUWs1Go5n/cgPM3+P/zXvmkFcRS/wO+b8AT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7hJXEAAAA3QAAAA8AAAAAAAAAAAAAAAAAmAIAAGRycy9k&#10;b3ducmV2LnhtbFBLBQYAAAAABAAEAPUAAACJAwAAAAA=&#10;" path="m,20l60,,,20xe" filled="f" strokecolor="#e77817" strokeweight="0">
                          <v:path arrowok="t" o:connecttype="custom" o:connectlocs="0,20;60,0;0,20" o:connectangles="0,0,0"/>
                        </v:shape>
                        <v:shape id="Freeform 725" o:spid="_x0000_s1548" style="position:absolute;left:6491;top:147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zj4cIA&#10;AADdAAAADwAAAGRycy9kb3ducmV2LnhtbESPQYvCMBSE78L+h/AEb5qoKFqNsi4s7E2se9nbo3m2&#10;xealNLHGf78RBI/DzHzDbPfRNqKnzteONUwnCgRx4UzNpYbf8/d4BcIHZIONY9LwIA/73cdgi5lx&#10;dz5Rn4dSJAj7DDVUIbSZlL6oyKKfuJY4eRfXWQxJdqU0Hd4T3DZyptRSWqw5LVTY0ldFxTW/WQ3N&#10;svd8mcae1isV/+rcHA+zoPVoGD83IALF8A6/2j9Gw1zNF/B8k56A3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3OPhwgAAAN0AAAAPAAAAAAAAAAAAAAAAAJgCAABkcnMvZG93&#10;bnJldi54bWxQSwUGAAAAAAQABAD1AAAAhwMAAAAA&#10;" path="m47,8l35,15,22,18r-12,l,13,5,8,10,3,15,r7,l30,r5,l42,3r5,5e" filled="f" strokecolor="#e77817" strokeweight="0">
                          <v:path arrowok="t" o:connecttype="custom" o:connectlocs="47,8;35,15;22,18;10,18;0,13;5,8;10,3;15,0;22,0;30,0;35,0;42,3;47,8" o:connectangles="0,0,0,0,0,0,0,0,0,0,0,0,0"/>
                        </v:shape>
                        <v:shape id="Freeform 726" o:spid="_x0000_s1549" style="position:absolute;left:6516;top:1454;width:102;height:28;visibility:visible;mso-wrap-style:square;v-text-anchor:top" coordsize="10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x7OsUA&#10;AADdAAAADwAAAGRycy9kb3ducmV2LnhtbESPQWvCQBSE7wX/w/IEb3VjBbXRVUQUPAXUUurtkX0m&#10;abNvw+7WxH/vCoLHYWa+YRarztTiSs5XlhWMhgkI4tzqigsFX6fd+wyED8gaa8uk4EYeVsve2wJT&#10;bVs+0PUYChEh7FNUUIbQpFL6vCSDfmgb4uhdrDMYonSF1A7bCDe1/EiSiTRYcVwosaFNSfnf8d8o&#10;aH9us+3UfmdnOrssbE+f2e9GKzXod+s5iEBdeIWf7b1WME7GE3i8iU9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jHs6xQAAAN0AAAAPAAAAAAAAAAAAAAAAAJgCAABkcnMv&#10;ZG93bnJldi54bWxQSwUGAAAAAAQABAD1AAAAigMAAAAA&#10;" path="m47,18l102,,47,18xm47,18l35,25,25,28r-13,l,23,5,18r5,-5l17,10,22,8r8,l37,10r5,3l47,18xe" fillcolor="#f3be00" stroked="f">
                          <v:path arrowok="t" o:connecttype="custom" o:connectlocs="47,18;102,0;47,18;47,18;35,25;25,28;12,28;0,23;5,18;10,13;17,10;22,8;30,8;37,10;42,13;47,18" o:connectangles="0,0,0,0,0,0,0,0,0,0,0,0,0,0,0,0"/>
                          <o:lock v:ext="edit" verticies="t"/>
                        </v:shape>
                        <v:shape id="Freeform 727" o:spid="_x0000_s1550" style="position:absolute;left:6563;top:1454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VbZMUA&#10;AADdAAAADwAAAGRycy9kb3ducmV2LnhtbESPQWvCQBSE74X+h+UJvRTdWKGV6CqJUOhJMHro8ZF9&#10;yQazb9PdVdN/3xWEHoeZ+YZZb0fbiyv50DlWMJ9lIIhrpztuFZyOn9MliBCRNfaOScEvBdhunp/W&#10;mGt34wNdq9iKBOGQowIT45BLGWpDFsPMDcTJa5y3GJP0rdQebwlue/mWZe/SYsdpweBAO0P1ubpY&#10;BfumNIdG7r+L809RVKV7vZSelHqZjMUKRKQx/ocf7S+tYJEtPuD+Jj0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VVtkxQAAAN0AAAAPAAAAAAAAAAAAAAAAAJgCAABkcnMv&#10;ZG93bnJldi54bWxQSwUGAAAAAAQABAD1AAAAigMAAAAA&#10;" path="m,18l55,,,18xe" filled="f" strokecolor="#e77817" strokeweight="0">
                          <v:path arrowok="t" o:connecttype="custom" o:connectlocs="0,18;55,0;0,18" o:connectangles="0,0,0"/>
                        </v:shape>
                        <v:shape id="Freeform 728" o:spid="_x0000_s1551" style="position:absolute;left:6516;top:146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SXQsIA&#10;AADdAAAADwAAAGRycy9kb3ducmV2LnhtbERPzYrCMBC+C/sOYRb2UjRdBZFqlGVloYsHsfoAQzO2&#10;1WZSk6j17c1B8Pjx/S9WvWnFjZxvLCv4HqUgiEurG64UHPZ/wxkIH5A1tpZJwYM8rJYfgwVm2t55&#10;R7ciVCKGsM9QQR1Cl0npy5oM+pHtiCN3tM5giNBVUju8x3DTynGaTqXBhmNDjR391lSei6tRsO3/&#10;k4e8bi7jfXLojmuX+1OSK/X12f/MQQTqw1v8cudawSSdxLnxTXw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9JdCwgAAAN0AAAAPAAAAAAAAAAAAAAAAAJgCAABkcnMvZG93&#10;bnJldi54bWxQSwUGAAAAAAQABAD1AAAAhwMAAAAA&#10;" path="m47,10l35,17,25,20r-13,l,15,5,10,10,5,17,2,22,r8,l37,2r5,3l47,10e" filled="f" strokecolor="#e77817" strokeweight="0">
                          <v:path arrowok="t" o:connecttype="custom" o:connectlocs="47,10;35,17;25,20;12,20;0,15;5,10;10,5;17,2;22,0;30,0;37,2;42,5;47,10" o:connectangles="0,0,0,0,0,0,0,0,0,0,0,0,0"/>
                        </v:shape>
                        <v:shape id="Freeform 729" o:spid="_x0000_s1552" style="position:absolute;left:6546;top:1427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CD88cA&#10;AADdAAAADwAAAGRycy9kb3ducmV2LnhtbESPQWvCQBSE74X+h+UVvOnGKtamrlIVQaRQanrQ2yP7&#10;zIZm34bsGuO/dwWhx2FmvmFmi85WoqXGl44VDAcJCOLc6ZILBb/Zpj8F4QOyxsoxKbiSh8X8+WmG&#10;qXYX/qF2HwoRIexTVGBCqFMpfW7Ioh+4mjh6J9dYDFE2hdQNXiLcVvI1SSbSYslxwWBNK0P53/5s&#10;FWTDcbdrp0udme/12+F4nZiv006p3kv3+QEiUBf+w4/2VisYJaN3uL+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wg/PHAAAA3QAAAA8AAAAAAAAAAAAAAAAAmAIAAGRy&#10;cy9kb3ducmV2LnhtbFBLBQYAAAAABAAEAPUAAACMAwAAAAA=&#10;" path="m49,25l102,,49,25xm49,25l37,32,24,37,12,35,,30,5,25r5,-5l17,17r7,l29,17r8,l44,20r5,5xe" fillcolor="#f3be00" stroked="f">
                          <v:path arrowok="t" o:connecttype="custom" o:connectlocs="49,25;102,0;49,25;49,25;37,32;24,37;12,35;0,30;5,25;10,20;17,17;24,17;29,17;37,17;44,20;49,25" o:connectangles="0,0,0,0,0,0,0,0,0,0,0,0,0,0,0,0"/>
                          <o:lock v:ext="edit" verticies="t"/>
                        </v:shape>
                        <v:shape id="Freeform 730" o:spid="_x0000_s1553" style="position:absolute;left:6595;top:1427;width:53;height:25;visibility:visible;mso-wrap-style:square;v-text-anchor:top" coordsize="5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Q6IsIA&#10;AADdAAAADwAAAGRycy9kb3ducmV2LnhtbERPz2vCMBS+D/wfwht4m8lmEemMMoSBFw92w+74aN7a&#10;bM1LTaLW/94cBjt+fL9Xm9H14kIhWs8anmcKBHHjjeVWw+fH+9MSREzIBnvPpOFGETbrycMKS+Ov&#10;fKBLlVqRQziWqKFLaSiljE1HDuPMD8SZ+/bBYcowtNIEvOZw18sXpRbSoeXc0OFA246a3+rsNKh9&#10;9RPqXbWtoz0WcnH6Otux0Hr6OL69gkg0pn/xn3tnNMxVkffnN/kJ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5DoiwgAAAN0AAAAPAAAAAAAAAAAAAAAAAJgCAABkcnMvZG93&#10;bnJldi54bWxQSwUGAAAAAAQABAD1AAAAhwMAAAAA&#10;" path="m,25l53,,,25xe" filled="f" strokecolor="#e77817" strokeweight="0">
                          <v:path arrowok="t" o:connecttype="custom" o:connectlocs="0,25;53,0;0,25" o:connectangles="0,0,0"/>
                        </v:shape>
                        <v:shape id="Freeform 731" o:spid="_x0000_s1554" style="position:absolute;left:6546;top:1444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p7V8YA&#10;AADdAAAADwAAAGRycy9kb3ducmV2LnhtbESPQWvCQBSE74X+h+UVequbWBVJs5GiiBV6qVHPj+xr&#10;Epp9G7JrEvvr3YLQ4zAz3zDpajSN6KlztWUF8SQCQVxYXXOp4JhvX5YgnEfW2FgmBVdysMoeH1JM&#10;tB34i/qDL0WAsEtQQeV9m0jpiooMuoltiYP3bTuDPsiulLrDIcBNI6dRtJAGaw4LFba0rqj4OVyM&#10;gv1nH09P8/z8u5ntLnph1wPltVLPT+P7GwhPo/8P39sfWsFrNIvh7014Aj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p7V8YAAADdAAAADwAAAAAAAAAAAAAAAACYAgAAZHJz&#10;L2Rvd25yZXYueG1sUEsFBgAAAAAEAAQA9QAAAIsDAAAAAA==&#10;" path="m49,8l37,15,24,20,12,18,,13,5,8,10,3,17,r7,l29,r8,l44,3r5,5e" filled="f" strokecolor="#e77817" strokeweight="0">
                          <v:path arrowok="t" o:connecttype="custom" o:connectlocs="49,8;37,15;24,20;12,18;0,13;5,8;10,3;17,0;24,0;29,0;37,0;44,3;49,8" o:connectangles="0,0,0,0,0,0,0,0,0,0,0,0,0"/>
                        </v:shape>
                        <v:shape id="Freeform 732" o:spid="_x0000_s1555" style="position:absolute;left:6570;top:1392;width:102;height:52;visibility:visible;mso-wrap-style:square;v-text-anchor:top" coordsize="10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qkT8cA&#10;AADdAAAADwAAAGRycy9kb3ducmV2LnhtbESPzWrDMBCE74W8g9hAb40U94fgRAnBtNAUemjcHnJb&#10;rK1laq2MpMbO21eFQo/DzHzDbHaT68WZQuw8a1guFAjixpuOWw3v9dPNCkRMyAZ7z6ThQhF229nV&#10;BkvjR36j8zG1IkM4lqjBpjSUUsbGksO48ANx9j59cJiyDK00AccMd70slHqQDjvOCxYHqiw1X8dv&#10;p+F0GAtfV/dF/Hg9VKuLVfVLeNT6ej7t1yASTek//Nd+Nhpu1V0Bv2/yE5D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KpE/HAAAA3QAAAA8AAAAAAAAAAAAAAAAAmAIAAGRy&#10;cy9kb3ducmV2LnhtbFBLBQYAAAAABAAEAPUAAACMAwAAAAA=&#10;" path="m48,35l102,,48,35xm48,35l35,45,23,50,13,52,,47,5,42r5,-5l15,35r8,-3l30,30r8,l43,32r5,3xe" fillcolor="#f3be00" stroked="f">
                          <v:path arrowok="t" o:connecttype="custom" o:connectlocs="48,35;102,0;48,35;48,35;35,45;23,50;13,52;0,47;5,42;10,37;15,35;23,32;30,30;38,30;43,32;48,35" o:connectangles="0,0,0,0,0,0,0,0,0,0,0,0,0,0,0,0"/>
                          <o:lock v:ext="edit" verticies="t"/>
                        </v:shape>
                        <v:shape id="Freeform 733" o:spid="_x0000_s1556" style="position:absolute;left:6618;top:1392;width:54;height:35;visibility:visible;mso-wrap-style:square;v-text-anchor:top" coordsize="5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EnW8IA&#10;AADdAAAADwAAAGRycy9kb3ducmV2LnhtbESP3YrCMBSE7wXfIRzBG9HUH0SrUWSh4OX68wCH5tgU&#10;m5OSRO2+vREWvBxm5htmu+9sI57kQ+1YwXSSgSAuna65UnC9FOMViBCRNTaOScEfBdjv+r0t5tq9&#10;+ETPc6xEgnDIUYGJsc2lDKUhi2HiWuLk3Zy3GJP0ldQeXwluGznLsqW0WHNaMNjSj6Hyfn5YBbff&#10;wi4eeuXr5ehoOq50MS3WSg0H3WEDIlIXv+H/9lErmGeLOXzepCcgd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0SdbwgAAAN0AAAAPAAAAAAAAAAAAAAAAAJgCAABkcnMvZG93&#10;bnJldi54bWxQSwUGAAAAAAQABAD1AAAAhwMAAAAA&#10;" path="m,35l54,,,35xe" filled="f" strokecolor="#e77817" strokeweight="0">
                          <v:path arrowok="t" o:connecttype="custom" o:connectlocs="0,35;54,0;0,35" o:connectangles="0,0,0"/>
                        </v:shape>
                        <v:shape id="Freeform 734" o:spid="_x0000_s1557" style="position:absolute;left:6570;top:1422;width:48;height:22;visibility:visible;mso-wrap-style:square;v-text-anchor:top" coordsize="4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ZdIsQA&#10;AADdAAAADwAAAGRycy9kb3ducmV2LnhtbESP0WrCQBRE3wX/YblC33SjVdHoKkUIsRQfjPmAS/aa&#10;BLN30+xW0793CwUfh5k5w2z3vWnEnTpXW1YwnUQgiAuray4V5JdkvALhPLLGxjIp+CUH+91wsMVY&#10;2wef6Z75UgQIuxgVVN63sZSuqMigm9iWOHhX2xn0QXal1B0+Atw0chZFS2mw5rBQYUuHiopb9mMU&#10;fKeYrtv6Mz25jJPF1zUvZZIr9TbqPzYgPPX+Ff5vH7WC92g+h7834QnI3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2XSLEAAAA3QAAAA8AAAAAAAAAAAAAAAAAmAIAAGRycy9k&#10;b3ducmV2LnhtbFBLBQYAAAAABAAEAPUAAACJAwAAAAA=&#10;" path="m48,5l35,15,23,20,13,22,,17,5,12,10,7,15,5,23,2,30,r8,l43,2r5,3e" filled="f" strokecolor="#e77817" strokeweight="0">
                          <v:path arrowok="t" o:connecttype="custom" o:connectlocs="48,5;35,15;23,20;13,22;0,17;5,12;10,7;15,5;23,2;30,0;38,0;43,2;48,5" o:connectangles="0,0,0,0,0,0,0,0,0,0,0,0,0"/>
                        </v:shape>
                        <v:shape id="Freeform 735" o:spid="_x0000_s1558" style="position:absolute;left:6454;top:147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AGGMcA&#10;AADdAAAADwAAAGRycy9kb3ducmV2LnhtbESP3WoCMRSE7wt9h3CE3hQ322qtrkYpBX+oFlr1AQ6b&#10;4+7SzcmyiRrfvhEEL4eZ+YaZzIKpxYlaV1lW8JKkIIhzqysuFOx38+4QhPPIGmvLpOBCDmbTx4cJ&#10;Ztqe+ZdOW1+ICGGXoYLS+yaT0uUlGXSJbYijd7CtQR9lW0jd4jnCTS1f03QgDVYcF0ps6LOk/G97&#10;NAq+wmJ52fy8P1ehGIX1mr7dYj5S6qkTPsYgPAV/D9/aK62gl/bf4PomPgE5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ABhjHAAAA3QAAAA8AAAAAAAAAAAAAAAAAmAIAAGRy&#10;cy9kb3ducmV2LnhtbFBLBQYAAAAABAAEAPUAAACMAwAAAAA=&#10;" path="m25,r,13l20,23,12,33,2,40,,30,5,18,15,8,25,xe" fillcolor="#f3be00" stroked="f">
                          <v:path arrowok="t" o:connecttype="custom" o:connectlocs="25,0;25,13;20,23;12,33;2,40;0,30;5,18;15,8;25,0" o:connectangles="0,0,0,0,0,0,0,0,0"/>
                        </v:shape>
                        <v:shape id="Freeform 736" o:spid="_x0000_s1559" style="position:absolute;left:6454;top:147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4SEcUA&#10;AADdAAAADwAAAGRycy9kb3ducmV2LnhtbESPQWvCQBSE70L/w/IKvZndtpJKdBWpiJ4EbSken9ln&#10;Epp9G7KrRn+9Kwgeh5n5hhlPO1uLE7W+cqzhPVEgiHNnKi40/P4s+kMQPiAbrB2Thgt5mE5eemPM&#10;jDvzhk7bUIgIYZ+hhjKEJpPS5yVZ9IlriKN3cK3FEGVbSNPiOcJtLT+USqXFiuNCiQ19l5T/b49W&#10;g9q5+TpdXL+s2Xn3t9zPhoe00PrttZuNQATqwjP8aK+Mhk81SOH+Jj4BO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rhIRxQAAAN0AAAAPAAAAAAAAAAAAAAAAAJgCAABkcnMv&#10;ZG93bnJldi54bWxQSwUGAAAAAAQABAD1AAAAigMAAAAA&#10;" path="m25,r,13l20,23,12,33,2,40,,30,5,18,15,8,25,xe" filled="f" strokecolor="#e77817" strokeweight="0">
                          <v:path arrowok="t" o:connecttype="custom" o:connectlocs="25,0;25,13;20,23;12,33;2,40;0,30;5,18;15,8;25,0" o:connectangles="0,0,0,0,0,0,0,0,0"/>
                        </v:shape>
                        <v:shape id="Freeform 737" o:spid="_x0000_s1560" style="position:absolute;left:6426;top:1444;width:67;height:83;visibility:visible;mso-wrap-style:square;v-text-anchor:top" coordsize="6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Myl8gA&#10;AADdAAAADwAAAGRycy9kb3ducmV2LnhtbESPQWsCMRSE74L/IbxCb5rVSi1bo5TSwhYP6tZDj6+b&#10;192tm5eQpLr21zdCweMwM98wi1VvOnEkH1rLCibjDARxZXXLtYL9++voAUSIyBo7y6TgTAFWy+Fg&#10;gbm2J97RsYy1SBAOOSpoYnS5lKFqyGAYW0ecvC/rDcYkfS21x1OCm05Os+xeGmw5LTTo6Lmh6lD+&#10;GAVT9/YyK6p1N+HPrfvefMyL/a9X6vamf3oEEamP1/B/u9AK7rLZHC5v0hO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wzKXyAAAAN0AAAAPAAAAAAAAAAAAAAAAAJgCAABk&#10;cnMvZG93bnJldi54bWxQSwUGAAAAAAQABAD1AAAAjQMAAAAA&#10;" path="m28,43l25,55,20,65,13,75,,83,,73,8,60,15,50,28,43xm28,43l67,,28,43xe" fillcolor="#f3be00" stroked="f">
                          <v:path arrowok="t" o:connecttype="custom" o:connectlocs="28,43;25,55;20,65;13,75;0,83;0,73;8,60;15,50;28,43;28,43;67,0;28,43" o:connectangles="0,0,0,0,0,0,0,0,0,0,0,0"/>
                          <o:lock v:ext="edit" verticies="t"/>
                        </v:shape>
                        <v:shape id="Freeform 738" o:spid="_x0000_s1561" style="position:absolute;left:6426;top:1487;width:28;height:40;visibility:visible;mso-wrap-style:square;v-text-anchor:top" coordsize="2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tbPsMA&#10;AADdAAAADwAAAGRycy9kb3ducmV2LnhtbERPTWsCMRC9C/0PYQq9aVZbqqxGEVHooRSqgh6HzZjd&#10;dmeybKKu/vrmUPD4eN+zRce1ulAbKi8GhoMMFEnhbSXOwH636U9AhYhisfZCBm4UYDF/6s0wt/4q&#10;33TZRqdSiIQcDZQxNrnWoSiJMQx8Q5K4k28ZY4Kt07bFawrnWo+y7F0zVpIaSmxoVVLxuz2zgePh&#10;vufxbbOu7zwcfY7dF7sfMubluVtOQUXq4kP87/6wBl6ztzQ3vUlPQM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tbPsMAAADdAAAADwAAAAAAAAAAAAAAAACYAgAAZHJzL2Rv&#10;d25yZXYueG1sUEsFBgAAAAAEAAQA9QAAAIgDAAAAAA==&#10;" path="m28,l25,12,20,22,13,32,,40,,30,8,17,15,7,28,e" filled="f" strokecolor="#e77817" strokeweight="0">
                          <v:path arrowok="t" o:connecttype="custom" o:connectlocs="28,0;25,12;20,22;13,32;0,40;0,30;8,17;15,7;28,0" o:connectangles="0,0,0,0,0,0,0,0,0"/>
                        </v:shape>
                        <v:shape id="Freeform 739" o:spid="_x0000_s1562" style="position:absolute;left:6454;top:1444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BQ3sYA&#10;AADdAAAADwAAAGRycy9kb3ducmV2LnhtbESPT0sDMRTE70K/Q3gFbzaxitRts6VVBD146Gp7ft28&#10;/YOblzWJ7e63N0LB4zAzv2FW68F24kQ+tI413M4UCOLSmZZrDZ8fLzcLECEiG+wck4aRAqzzydUK&#10;M+POvKNTEWuRIBwy1NDE2GdShrIhi2HmeuLkVc5bjEn6WhqP5wS3nZwr9SAttpwWGuzpqaHyq/ix&#10;Gvxb1T/vx60/dO9Kfi+K8bjdtVpfT4fNEkSkIf6HL+1Xo+FO3T/C35v0BGT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BQ3sYAAADdAAAADwAAAAAAAAAAAAAAAACYAgAAZHJz&#10;L2Rvd25yZXYueG1sUEsFBgAAAAAEAAQA9QAAAIsDAAAAAA==&#10;" path="m,43l39,,,43e" filled="f" strokecolor="#e77817" strokeweight="0">
                          <v:path arrowok="t" o:connecttype="custom" o:connectlocs="0,43;39,0;0,43" o:connectangles="0,0,0"/>
                        </v:shape>
                        <v:shape id="Freeform 740" o:spid="_x0000_s1563" style="position:absolute;left:6481;top:1459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Qmq8QA&#10;AADdAAAADwAAAGRycy9kb3ducmV2LnhtbERPS2vCQBC+F/oflil4KbrR1hCiq5RKoSA9+Dh4HLJj&#10;EszOhuxoYn+9eyj0+PG9l+vBNepGXag9G5hOElDEhbc1lwaOh69xBioIssXGMxm4U4D16vlpibn1&#10;Pe/otpdSxRAOORqoRNpc61BU5DBMfEscubPvHEqEXalth30Md42eJUmqHdYcGyps6bOi4rK/OgOX&#10;dNvL7lWmG/3T3H9Tn53eKTNm9DJ8LEAJDfIv/nN/WwNvyTzuj2/iE9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0JqvEAAAA3QAAAA8AAAAAAAAAAAAAAAAAmAIAAGRycy9k&#10;b3ducmV2LnhtbFBLBQYAAAAABAAEAPUAAACJAwAAAAA=&#10;" path="m22,r,13l17,25r-7,8l,43,,30,3,18,10,8,22,xe" fillcolor="#f3be00" stroked="f">
                          <v:path arrowok="t" o:connecttype="custom" o:connectlocs="22,0;22,13;17,25;10,33;0,43;0,30;3,18;10,8;22,0" o:connectangles="0,0,0,0,0,0,0,0,0"/>
                        </v:shape>
                        <v:shape id="Freeform 741" o:spid="_x0000_s1564" style="position:absolute;left:6481;top:1459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8LJccA&#10;AADdAAAADwAAAGRycy9kb3ducmV2LnhtbESPQWvCQBSE7wX/w/IEb3WjVmmjq4gltEUvTVq8PrLP&#10;JJp9m2ZXjf/eLRR6HGbmG2ax6kwtLtS6yrKC0TACQZxbXXGh4CtLHp9BOI+ssbZMCm7kYLXsPSww&#10;1vbKn3RJfSEChF2MCkrvm1hKl5dk0A1tQxy8g20N+iDbQuoWrwFuajmOopk0WHFYKLGhTUn5KT0b&#10;BdMkffk46W97zLbr1+T2tP/ZNW9KDfrdeg7CU+f/w3/td61gEk1H8PsmPAG5v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vCyXHAAAA3QAAAA8AAAAAAAAAAAAAAAAAmAIAAGRy&#10;cy9kb3ducmV2LnhtbFBLBQYAAAAABAAEAPUAAACMAwAAAAA=&#10;" path="m22,r,13l17,25r-7,8l,43,,30,3,18,10,8,22,xe" filled="f" strokecolor="#e77817" strokeweight="0">
                          <v:path arrowok="t" o:connecttype="custom" o:connectlocs="22,0;22,13;17,25;10,33;0,43;0,30;3,18;10,8;22,0" o:connectangles="0,0,0,0,0,0,0,0,0"/>
                        </v:shape>
                        <v:shape id="Freeform 742" o:spid="_x0000_s1565" style="position:absolute;left:6503;top:1415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FypcUA&#10;AADdAAAADwAAAGRycy9kb3ducmV2LnhtbESPQWsCMRSE74L/ITzBmyZVlLI1ShEUlR7UltLjY/Pc&#10;3XbzsiTpuv33jSB4HGbmG2ax6mwtWvKhcqzhaaxAEOfOVFxo+HjfjJ5BhIhssHZMGv4owGrZ7y0w&#10;M+7KJ2rPsRAJwiFDDWWMTSZlyEuyGMauIU7exXmLMUlfSOPxmuC2lhOl5tJixWmhxIbWJeU/51+r&#10;4ct/z9/abT3bokN1/Lwcdvv9QevhoHt9ARGpi4/wvb0zGqZqNoHbm/Q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0XKlxQAAAN0AAAAPAAAAAAAAAAAAAAAAAJgCAABkcnMv&#10;ZG93bnJldi54bWxQSwUGAAAAAAQABAD1AAAAigMAAAAA&#10;" path="m,44l35,,,44xe" fillcolor="#f3be00" stroked="f">
                          <v:path arrowok="t" o:connecttype="custom" o:connectlocs="0,44;35,0;0,44" o:connectangles="0,0,0"/>
                        </v:shape>
                        <v:shape id="Freeform 743" o:spid="_x0000_s1566" style="position:absolute;left:6503;top:1415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02JscA&#10;AADdAAAADwAAAGRycy9kb3ducmV2LnhtbESPQWvCQBSE7wX/w/KEXkrdNWIpMRsRUeilYFMRvT2y&#10;r0lo9m3Irib9991CweMwM98w2Xq0rbhR7xvHGuYzBYK4dKbhSsPxc//8CsIHZIOtY9LwQx7W+eQh&#10;w9S4gT/oVoRKRAj7FDXUIXSplL6syaKfuY44el+utxii7Ctpehwi3LYyUepFWmw4LtTY0bam8ru4&#10;Wg0X937ZFMnhND8/La/K7YYEdwetH6fjZgUi0Bju4f/2m9GwUMsF/L2JT0D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NNibHAAAA3QAAAA8AAAAAAAAAAAAAAAAAmAIAAGRy&#10;cy9kb3ducmV2LnhtbFBLBQYAAAAABAAEAPUAAACMAwAAAAA=&#10;" path="m,44l35,,,44xe" filled="f" strokecolor="#e77817" strokeweight="0">
                          <v:path arrowok="t" o:connecttype="custom" o:connectlocs="0,44;35,0;0,44" o:connectangles="0,0,0"/>
                        </v:shape>
                        <v:shape id="Freeform 744" o:spid="_x0000_s1567" style="position:absolute;left:6508;top:144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cms8cA&#10;AADdAAAADwAAAGRycy9kb3ducmV2LnhtbESPUUvDMBSF3wX/Q7iCby5xThl12dgUYSBs2m3o46W5&#10;tsXmpiaxrfv1ZiD4eDjnfIczWwy2ER35UDvWcD1SIIgLZ2ouNex3T1dTECEiG2wck4YfCrCYn5/N&#10;MDOu51fq8liKBOGQoYYqxjaTMhQVWQwj1xIn78N5izFJX0rjsU9w28ixUnfSYs1pocKWHioqPvNv&#10;q+FwfC62X28BJ2r8eFy/5Kt33gxaX14My3sQkYb4H/5rr42GG3U7gdOb9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3JrPHAAAA3QAAAA8AAAAAAAAAAAAAAAAAmAIAAGRy&#10;cy9kb3ducmV2LnhtbFBLBQYAAAAABAAEAPUAAACMAwAAAAA=&#10;" path="m20,r,12l18,25r-8,7l,40,,30,3,17,10,7,20,xe" fillcolor="#f3be00" stroked="f">
                          <v:path arrowok="t" o:connecttype="custom" o:connectlocs="20,0;20,12;18,25;10,32;0,40;0,30;3,17;10,7;20,0" o:connectangles="0,0,0,0,0,0,0,0,0"/>
                        </v:shape>
                        <v:shape id="Freeform 745" o:spid="_x0000_s1568" style="position:absolute;left:6508;top:144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jOjsQA&#10;AADdAAAADwAAAGRycy9kb3ducmV2LnhtbESPQWvCQBSE7wX/w/IEb/UlFYtGV5EWaemtKnh9Zp9J&#10;MPs2za4a/31XEDwOM/MNM192tlYXbn3lREM6TECx5M5UUmjYbdevE1A+kBiqnbCGG3tYLnovc8qM&#10;u8ovXzahUBEiPiMNZQhNhujzki35oWtYond0raUQZVugaeka4bbGtyR5R0uVxIWSGv4oOT9tzlbD&#10;Np3uDd4OaP9+8sNkmh6/zCdqPeh3qxmowF14hh/tb6NhlIzHcH8Tnw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ozo7EAAAA3QAAAA8AAAAAAAAAAAAAAAAAmAIAAGRycy9k&#10;b3ducmV2LnhtbFBLBQYAAAAABAAEAPUAAACJAwAAAAA=&#10;" path="m20,r,12l18,25r-8,7l,40,,30,3,17,10,7,20,xe" filled="f" strokecolor="#e77817" strokeweight="0">
                          <v:path arrowok="t" o:connecttype="custom" o:connectlocs="20,0;20,12;18,25;10,32;0,40;0,30;3,17;10,7;20,0" o:connectangles="0,0,0,0,0,0,0,0,0"/>
                        </v:shape>
                        <v:shape id="Freeform 746" o:spid="_x0000_s1569" style="position:absolute;left:6528;top:1397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5I98cA&#10;AADdAAAADwAAAGRycy9kb3ducmV2LnhtbESPT2vCQBTE70K/w/IKvZmNrUabukoJWooX8c+hx0f2&#10;NQlm38bsGtN++m5B8DjMzG+Y+bI3teiodZVlBaMoBkGcW11xoeB4WA9nIJxH1lhbJgU/5GC5eBjM&#10;MdX2yjvq9r4QAcIuRQWl900qpctLMugi2xAH79u2Bn2QbSF1i9cAN7V8juNEGqw4LJTYUFZSftpf&#10;jILNdG0/ztuse/WSZ1/j8+o3yVZKPT32728gPPX+Hr61P7WCl3iSwP+b8ATk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uSPfHAAAA3QAAAA8AAAAAAAAAAAAAAAAAmAIAAGRy&#10;cy9kb3ducmV2LnhtbFBLBQYAAAAABAAEAPUAAACMAwAAAAA=&#10;" path="m,45l33,,,45xe" fillcolor="#f3be00" stroked="f">
                          <v:path arrowok="t" o:connecttype="custom" o:connectlocs="0,45;33,0;0,45" o:connectangles="0,0,0"/>
                        </v:shape>
                        <v:shape id="Freeform 747" o:spid="_x0000_s1570" style="position:absolute;left:6528;top:1397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Gl/ccA&#10;AADdAAAADwAAAGRycy9kb3ducmV2LnhtbESP3WrCQBSE7wXfYTlC78zGij+NrlILtbXQglbQy0P2&#10;mASzZ0N2m6Rv7xYKXg4z8w2zXHemFA3VrrCsYBTFIIhTqwvOFBy/X4dzEM4jaywtk4JfcrBe9XtL&#10;TLRteU/NwWciQNglqCD3vkqkdGlOBl1kK+LgXWxt0AdZZ1LX2Aa4KeVjHE+lwYLDQo4VveSUXg8/&#10;RsFutmnN9vp1qt42n3Y8webj/NQo9TDonhcgPHX+Hv5vv2sF43gyg7834QnI1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Bpf3HAAAA3QAAAA8AAAAAAAAAAAAAAAAAmAIAAGRy&#10;cy9kb3ducmV2LnhtbFBLBQYAAAAABAAEAPUAAACMAwAAAAA=&#10;" path="m,45l33,,,45xe" filled="f" strokecolor="#e77817" strokeweight="0">
                          <v:path arrowok="t" o:connecttype="custom" o:connectlocs="0,45;33,0;0,45" o:connectangles="0,0,0"/>
                        </v:shape>
                        <v:shape id="Freeform 748" o:spid="_x0000_s1571" style="position:absolute;left:6533;top:1424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3hUccA&#10;AADdAAAADwAAAGRycy9kb3ducmV2LnhtbESPwUoDMRCG70LfIYzgRWyiRZFt01KUSk9CWynsbdhM&#10;d7duJnET2+3bOwehx+Gf/5v5ZovBd+pEfWoDW3gcG1DEVXAt1xa+dquHV1ApIzvsApOFCyVYzEc3&#10;MyxcOPOGTttcK4FwKtBCk3MstE5VQx7TOERiyQ6h95hl7GvtejwL3Hf6yZgX7bFludBgpLeGqu/t&#10;rxfKR/l5qctdPJT7eL/a/xzNht6tvbsdllNQmYZ8Xf5vr52FiXmWd8VGTEDP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d4VHHAAAA3QAAAA8AAAAAAAAAAAAAAAAAmAIAAGRy&#10;cy9kb3ducmV2LnhtbFBLBQYAAAAABAAEAPUAAACMAwAAAAA=&#10;" path="m18,r2,13l18,25,10,35,3,43,,33,3,20,8,8,18,xe" fillcolor="#f3be00" stroked="f">
                          <v:path arrowok="t" o:connecttype="custom" o:connectlocs="18,0;20,13;18,25;10,35;3,43;0,33;3,20;8,8;18,0" o:connectangles="0,0,0,0,0,0,0,0,0"/>
                        </v:shape>
                        <v:shape id="Freeform 749" o:spid="_x0000_s1572" style="position:absolute;left:6533;top:1424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m628YA&#10;AADdAAAADwAAAGRycy9kb3ducmV2LnhtbESPT2sCMRTE74V+h/AKvWm2itJujeIfCooXa9tDb6+b&#10;Z3Z187IkUddvbwShx2FmfsOMJq2txYl8qBwreOlmIIgLpys2Cr6/PjqvIEJE1lg7JgUXCjAZPz6M&#10;MNfuzJ902kYjEoRDjgrKGJtcylCUZDF0XUOcvJ3zFmOS3kjt8Zzgtpa9LBtKixWnhRIbmpdUHLZH&#10;q8DPf8x+Pdh5H/8Whjaz38VKNko9P7XTdxCR2vgfvreXWkE/G7zB7U16AnJ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m628YAAADdAAAADwAAAAAAAAAAAAAAAACYAgAAZHJz&#10;L2Rvd25yZXYueG1sUEsFBgAAAAAEAAQA9QAAAIsDAAAAAA==&#10;" path="m18,r2,13l18,25,10,35,3,43,,33,3,20,8,8,18,xe" filled="f" strokecolor="#e77817" strokeweight="0">
                          <v:path arrowok="t" o:connecttype="custom" o:connectlocs="18,0;20,13;18,25;10,35;3,43;0,33;3,20;8,8;18,0" o:connectangles="0,0,0,0,0,0,0,0,0"/>
                        </v:shape>
                        <v:shape id="Freeform 750" o:spid="_x0000_s1573" style="position:absolute;left:6551;top:1375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hFeMMA&#10;AADdAAAADwAAAGRycy9kb3ducmV2LnhtbERPXWvCMBR9F/YfwhV8kZk4RxnVKEMc6BjorPh8aa5t&#10;sbkpTaz135uHwR4P53ux6m0tOmp95VjDdKJAEOfOVFxoOGVfrx8gfEA2WDsmDQ/ysFq+DBaYGnfn&#10;X+qOoRAxhH2KGsoQmlRKn5dk0U9cQxy5i2sthgjbQpoW7zHc1vJNqURarDg2lNjQuqT8erxZDev9&#10;+9hm++ys+u/D4/Cz69yGOq1Hw/5zDiJQH/7Ff+6t0TBTSdwf38Qn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hFeMMAAADdAAAADwAAAAAAAAAAAAAAAACYAgAAZHJzL2Rv&#10;d25yZXYueG1sUEsFBgAAAAAEAAQA9QAAAIgDAAAAAA==&#10;" path="m,49l32,,,49xe" fillcolor="#f3be00" stroked="f">
                          <v:path arrowok="t" o:connecttype="custom" o:connectlocs="0,49;32,0;0,49" o:connectangles="0,0,0"/>
                        </v:shape>
                        <v:shape id="Freeform 751" o:spid="_x0000_s1574" style="position:absolute;left:6551;top:1375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t0tMQA&#10;AADdAAAADwAAAGRycy9kb3ducmV2LnhtbESPzWrDMBCE74W+g9hCb42UGkJwIof8tJBLC3VCzou1&#10;tkyslbFUx3n7qlDocZiZb5j1ZnKdGGkIrWcN85kCQVx503Kj4Xx6f1mCCBHZYOeZNNwpwKZ4fFhj&#10;bvyNv2gsYyMShEOOGmyMfS5lqCw5DDPfEyev9oPDmOTQSDPgLcFdJ1+VWkiHLacFiz3tLVXX8ttp&#10;ONiLPI6ffP/I3oLK6mW7y1Sp9fPTtF2BiDTF//Bf+2g0ZGoxh9836Qn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bdLTEAAAA3QAAAA8AAAAAAAAAAAAAAAAAmAIAAGRycy9k&#10;b3ducmV2LnhtbFBLBQYAAAAABAAEAPUAAACJAwAAAAA=&#10;" path="m,49l32,,,49xe" filled="f" strokecolor="#e77817" strokeweight="0">
                          <v:path arrowok="t" o:connecttype="custom" o:connectlocs="0,49;32,0;0,49" o:connectangles="0,0,0"/>
                        </v:shape>
                        <v:shape id="Freeform 752" o:spid="_x0000_s1575" style="position:absolute;left:6558;top:140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yG1sUA&#10;AADdAAAADwAAAGRycy9kb3ducmV2LnhtbESPQWsCMRSE7wX/Q3gFbzVbFamrUUQURA9FWzw/kufu&#10;6uZl3cR1219vhEKPw8x8w0znrS1FQ7UvHCt47yUgiLUzBWcKvr/Wbx8gfEA2WDomBT/kYT7rvEwx&#10;Ne7Oe2oOIRMRwj5FBXkIVSql1zlZ9D1XEUfv5GqLIco6k6bGe4TbUvaTZCQtFhwXcqxomZO+HG5W&#10;gT4Ww/GVj3r1Kfm63f6em93urFT3tV1MQARqw3/4r70xCgbJqA/PN/EJ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HIbWxQAAAN0AAAAPAAAAAAAAAAAAAAAAAJgCAABkcnMv&#10;ZG93bnJldi54bWxQSwUGAAAAAAQABAD1AAAAigMAAAAA&#10;" path="m17,r3,12l17,24,10,34,3,42,,32,3,19,8,7,17,xe" fillcolor="#f3be00" stroked="f">
                          <v:path arrowok="t" o:connecttype="custom" o:connectlocs="17,0;20,12;17,24;10,34;3,42;0,32;3,19;8,7;17,0" o:connectangles="0,0,0,0,0,0,0,0,0"/>
                        </v:shape>
                        <v:shape id="Freeform 753" o:spid="_x0000_s1576" style="position:absolute;left:6558;top:140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+icMYA&#10;AADdAAAADwAAAGRycy9kb3ducmV2LnhtbESPQWvCQBSE7wX/w/IEL6FubKiU1FUkGBChUGN6f82+&#10;JsHs25DdmvTfdwsFj8PMfMNsdpPpxI0G11pWsFrGIIgrq1uuFZSX/PEFhPPIGjvLpOCHHOy2s4cN&#10;ptqOfKZb4WsRIOxSVNB436dSuqohg25pe+LgfdnBoA9yqKUecAxw08mnOF5Lgy2HhQZ7yhqqrsW3&#10;UfD5fH33H4fTmEU2eVvVOZXRKVJqMZ/2ryA8Tf4e/m8ftYIkXifw9yY8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+icMYAAADdAAAADwAAAAAAAAAAAAAAAACYAgAAZHJz&#10;L2Rvd25yZXYueG1sUEsFBgAAAAAEAAQA9QAAAIsDAAAAAA==&#10;" path="m17,r3,12l17,24,10,34,3,42,,32,3,19,8,7,17,e" filled="f" strokecolor="#e77817" strokeweight="0">
                          <v:path arrowok="t" o:connecttype="custom" o:connectlocs="17,0;20,12;17,24;10,34;3,42;0,32;3,19;8,7;17,0" o:connectangles="0,0,0,0,0,0,0,0,0"/>
                        </v:shape>
                        <v:shape id="Freeform 754" o:spid="_x0000_s1577" style="position:absolute;left:6575;top:1355;width:33;height:50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KXGcUA&#10;AADdAAAADwAAAGRycy9kb3ducmV2LnhtbESPQWsCMRSE74X+h/AKvdVEKyJbo4hgKbaXrj30+Ni8&#10;boKblyWJ7vrvTaHQ4zAz3zCrzeg7caGYXGAN04kCQdwE47jV8HXcPy1BpIxssAtMGq6UYLO+v1th&#10;ZcLAn3SpcysKhFOFGmzOfSVlaix5TJPQExfvJ0SPucjYShNxKHDfyZlSC+nRcVmw2NPOUnOqz15D&#10;bQZ3ju/24FT/Os0f3/PZ9Ri0fnwYty8gMo35P/zXfjMantViDr9vyhO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cpcZxQAAAN0AAAAPAAAAAAAAAAAAAAAAAJgCAABkcnMv&#10;ZG93bnJldi54bWxQSwUGAAAAAAQABAD1AAAAigMAAAAA&#10;" path="m,50l33,,,50xe" fillcolor="#f3be00" stroked="f">
                          <v:path arrowok="t" o:connecttype="custom" o:connectlocs="0,50;33,0;0,50" o:connectangles="0,0,0"/>
                        </v:shape>
                        <v:shape id="Freeform 755" o:spid="_x0000_s1578" style="position:absolute;left:6575;top:1355;width:33;height:50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gPTscA&#10;AADdAAAADwAAAGRycy9kb3ducmV2LnhtbESPS2vDMBCE74X8B7GBXkoipyUhuFFMXoWeCnlCbltr&#10;YxtbK2MpjpNfXxUKPQ4z8w0zSzpTiZYaV1hWMBpGIIhTqwvOFBz2H4MpCOeRNVaWScGdHCTz3tMM&#10;Y21vvKV25zMRIOxiVJB7X8dSujQng25oa+LgXWxj0AfZZFI3eAtwU8nXKJpIgwWHhRxrWuWUlrur&#10;UfDQl+/x13FzL8/rdHRePk4tvhilnvvd4h2Ep87/h//an1rBWzQZw++b8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ID07HAAAA3QAAAA8AAAAAAAAAAAAAAAAAmAIAAGRy&#10;cy9kb3ducmV2LnhtbFBLBQYAAAAABAAEAPUAAACMAwAAAAA=&#10;" path="m,50l33,,,50xe" filled="f" strokecolor="#e77817" strokeweight="0">
                          <v:path arrowok="t" o:connecttype="custom" o:connectlocs="0,50;33,0;0,50" o:connectangles="0,0,0"/>
                        </v:shape>
                        <v:shape id="Freeform 756" o:spid="_x0000_s1579" style="position:absolute;left:6580;top:1385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xIqccA&#10;AADdAAAADwAAAGRycy9kb3ducmV2LnhtbESPQUvDQBSE70L/w/IK3uymCqnGbouopZ4qxhb09sy+&#10;ZlOzb0N2m8R/3y0UPA4z8w0zXw62Fh21vnKsYDpJQBAXTldcKth+rm7uQfiArLF2TAr+yMNyMbqa&#10;Y6Zdzx/U5aEUEcI+QwUmhCaT0heGLPqJa4ijt3etxRBlW0rdYh/htpa3SZJKixXHBYMNPRsqfvOj&#10;VWC7dy5edl/rB3PY7H9ev3ue5aVS1+Ph6RFEoCH8hy/tN63gLklTOL+JT0AuT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MSKnHAAAA3QAAAA8AAAAAAAAAAAAAAAAAmAIAAGRy&#10;cy9kb3ducmV2LnhtbFBLBQYAAAAABAAEAPUAAACMAwAAAAA=&#10;" path="m23,r2,7l25,12r,8l23,25,15,35,,44,,32,3,20,10,10,23,xe" fillcolor="#f3be00" stroked="f">
                          <v:path arrowok="t" o:connecttype="custom" o:connectlocs="23,0;25,7;25,12;25,20;23,25;15,35;0,44;0,32;3,20;10,10;23,0" o:connectangles="0,0,0,0,0,0,0,0,0,0,0"/>
                        </v:shape>
                        <v:shape id="Freeform 757" o:spid="_x0000_s1580" style="position:absolute;left:6580;top:1385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7cGsQA&#10;AADdAAAADwAAAGRycy9kb3ducmV2LnhtbESPT4vCMBTE74LfITzBi2i6LrpSm4oIC97EP4vXR/Ns&#10;i81LSaJWP71ZWNjjMDO/YbJVZxpxJ+drywo+JgkI4sLqmksFp+P3eAHCB2SNjWVS8CQPq7zfyzDV&#10;9sF7uh9CKSKEfYoKqhDaVEpfVGTQT2xLHL2LdQZDlK6U2uEjwk0jp0kylwZrjgsVtrSpqLgebkaB&#10;2dHUnWeb/dGfefbjb3R6uZFSw0G3XoII1IX/8F97qxV8JvMv+H0Tn4DM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e3BrEAAAA3QAAAA8AAAAAAAAAAAAAAAAAmAIAAGRycy9k&#10;b3ducmV2LnhtbFBLBQYAAAAABAAEAPUAAACJAwAAAAA=&#10;" path="m23,r2,7l25,12r,8l23,25,15,35,,44,,32,3,20,10,10,23,e" filled="f" strokecolor="#e77817" strokeweight="0">
                          <v:path arrowok="t" o:connecttype="custom" o:connectlocs="23,0;25,7;25,12;25,20;23,25;15,35;0,44;0,32;3,20;10,10;23,0" o:connectangles="0,0,0,0,0,0,0,0,0,0,0"/>
                        </v:shape>
                        <v:shape id="Freeform 758" o:spid="_x0000_s1581" style="position:absolute;left:6603;top:1335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vjV8MA&#10;AADdAAAADwAAAGRycy9kb3ducmV2LnhtbERPTYvCMBC9L/gfwgje1lRlRapRakXZyx62evA4NGNb&#10;bCalibX215vDwh4f73uz600tOmpdZVnBbBqBIM6trrhQcDkfP1cgnEfWWFsmBS9ysNuOPjYYa/vk&#10;X+oyX4gQwi5GBaX3TSyly0sy6Ka2IQ7czbYGfYBtIXWLzxBuajmPoqU0WHFoKLGhtKT8nj2MguSs&#10;v5IhXc0O++40ZD92uKaLg1KTcZ+sQXjq/b/4z/2tFSyiZZgb3oQnIL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vjV8MAAADdAAAADwAAAAAAAAAAAAAAAACYAgAAZHJzL2Rv&#10;d25yZXYueG1sUEsFBgAAAAAEAAQA9QAAAIgDAAAAAA==&#10;" path="m,50l37,,,50xe" fillcolor="#f3be00" stroked="f">
                          <v:path arrowok="t" o:connecttype="custom" o:connectlocs="0,50;37,0;0,50" o:connectangles="0,0,0"/>
                        </v:shape>
                        <v:shape id="Freeform 759" o:spid="_x0000_s1582" style="position:absolute;left:6603;top:1335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+CRMYA&#10;AADdAAAADwAAAGRycy9kb3ducmV2LnhtbESP0WrCQBRE3wv+w3KFvjWbNiA2uoYiFZqXStN+wDV7&#10;TaLZuzG7xuTvu0Khj8PMnGHW2WhaMVDvGssKnqMYBHFpdcOVgp/v3dMShPPIGlvLpGAiB9lm9rDG&#10;VNsbf9FQ+EoECLsUFdTed6mUrqzJoItsRxy8o+0N+iD7SuoebwFuWvkSxwtpsOGwUGNH25rKc3E1&#10;gXLdXWTyXtEpSfZTvjzkn8WxU+pxPr6tQHga/X/4r/2hFSTx4hXub8IT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+CRMYAAADdAAAADwAAAAAAAAAAAAAAAACYAgAAZHJz&#10;L2Rvd25yZXYueG1sUEsFBgAAAAAEAAQA9QAAAIsDAAAAAA==&#10;" path="m,50l37,,,50xe" filled="f" strokecolor="#1f1a17" strokeweight="0">
                          <v:path arrowok="t" o:connecttype="custom" o:connectlocs="0,50;37,0;0,50" o:connectangles="0,0,0"/>
                        </v:shape>
                        <v:shape id="Freeform 760" o:spid="_x0000_s1583" style="position:absolute;left:6399;top:1457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JC7cQA&#10;AADdAAAADwAAAGRycy9kb3ducmV2LnhtbERPy2oCMRTdC/5DuII7TbSl6tSMiFAQSy0+SunuMrnz&#10;wMnNMIk67dc3i0KXh/Nerjpbixu1vnKsYTJWIIgzZyouNJxPL6M5CB+QDdaOScM3eVil/d4SE+Pu&#10;fKDbMRQihrBPUEMZQpNI6bOSLPqxa4gjl7vWYoiwLaRp8R7DbS2nSj1JixXHhhIb2pSUXY5Xq+Fr&#10;9vFWP/54o3D/Wi0WU/m5e8+1Hg669TOIQF34F/+5t0bDg5rF/fFNfAI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CQu3EAAAA3QAAAA8AAAAAAAAAAAAAAAAAmAIAAGRycy9k&#10;b3ducmV2LnhtbFBLBQYAAAAABAAEAPUAAACJAwAAAAA=&#10;" path="m30,40l75,,30,40r,l30,40,27,55,20,65,12,75,,82,,75,,70,3,62,5,57r5,-5l17,47r5,-5l30,40xe" fillcolor="#f3be00" stroked="f">
                          <v:path arrowok="t" o:connecttype="custom" o:connectlocs="30,40;75,0;30,40;30,40;30,40;27,55;20,65;12,75;0,82;0,75;0,70;3,62;5,57;10,52;17,47;22,42;30,40" o:connectangles="0,0,0,0,0,0,0,0,0,0,0,0,0,0,0,0,0"/>
                        </v:shape>
                        <v:shape id="Freeform 761" o:spid="_x0000_s1584" style="position:absolute;left:6399;top:1457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qYK8QA&#10;AADdAAAADwAAAGRycy9kb3ducmV2LnhtbESPT4vCMBTE78J+h/AWvIgmVtCla5RFED0J/jmst2fz&#10;ti3bvJQm2vrtjSB4HGbmN8x82dlK3KjxpWMN45ECQZw5U3Ku4XRcD79A+IBssHJMGu7kYbn46M0x&#10;Na7lPd0OIRcRwj5FDUUIdSqlzwqy6EeuJo7en2sshiibXJoG2wi3lUyUmkqLJceFAmtaFZT9H65W&#10;Q1KG3Tb5rVoihRs7yM+by+Csdf+z+/kGEagL7/CrvTUaJmo2hueb+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amCvEAAAA3QAAAA8AAAAAAAAAAAAAAAAAmAIAAGRycy9k&#10;b3ducmV2LnhtbFBLBQYAAAAABAAEAPUAAACJAwAAAAA=&#10;" path="m30,40l75,,30,40r,l30,40,27,55,20,65,12,75,,82,,75,,70,3,62,5,57r5,-5l17,47r5,-5l30,40e" filled="f" strokecolor="#e77817" strokeweight="0">
                          <v:path arrowok="t" o:connecttype="custom" o:connectlocs="30,40;75,0;30,40;30,40;30,40;27,55;20,65;12,75;0,82;0,75;0,70;3,62;5,57;10,52;17,47;22,42;30,40" o:connectangles="0,0,0,0,0,0,0,0,0,0,0,0,0,0,0,0,0"/>
                        </v:shape>
                        <v:shape id="Freeform 762" o:spid="_x0000_s1585" style="position:absolute;left:6369;top:1474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4iBsUA&#10;AADdAAAADwAAAGRycy9kb3ducmV2LnhtbESP0WrCQBRE34X+w3ILvkjdrUpb0qwiLRb1rUk+4DZ7&#10;TUKyd0N2q+nfu4LQx2FmzjDpZrSdONPgG8canucKBHHpTMOVhiLfPb2B8AHZYOeYNPyRh836YZJi&#10;YtyFv+mchUpECPsENdQh9ImUvqzJop+7njh6JzdYDFEOlTQDXiLcdnKh1Iu02HBcqLGnj5rKNvu1&#10;Gmac0ac95sefZb46nExbFeprq/X0cdy+gwg0hv/wvb03GpbqdQG3N/EJ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3iIGxQAAAN0AAAAPAAAAAAAAAAAAAAAAAJgCAABkcnMv&#10;ZG93bnJldi54bWxQSwUGAAAAAAQABAD1AAAAigMAAAAA&#10;" path="m33,40l72,,33,40r,l33,40,30,53,23,65,13,73,,80,,75,3,68,5,63,8,55r5,-5l18,45r7,-2l33,40xe" fillcolor="#f3be00" stroked="f">
                          <v:path arrowok="t" o:connecttype="custom" o:connectlocs="33,40;72,0;33,40;33,40;33,40;30,53;23,65;13,73;0,80;0,75;3,68;5,63;8,55;13,50;18,45;25,43;33,40" o:connectangles="0,0,0,0,0,0,0,0,0,0,0,0,0,0,0,0,0"/>
                        </v:shape>
                        <v:shape id="Freeform 763" o:spid="_x0000_s1586" style="position:absolute;left:6369;top:1474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t+8MUA&#10;AADdAAAADwAAAGRycy9kb3ducmV2LnhtbESPQWvCQBSE7wX/w/KE3uquDcSSuooEpB6KYGzB42v2&#10;mUSzb0N21fjv3UKhx2FmvmHmy8G24kq9bxxrmE4UCOLSmYYrDV/79csbCB+QDbaOScOdPCwXo6c5&#10;ZsbdeEfXIlQiQthnqKEOocuk9GVNFv3EdcTRO7reYoiyr6Tp8RbhtpWvSqXSYsNxocaO8prKc3Gx&#10;Gpo0P6UzeeDt/ufjOzGHQn2qXOvn8bB6BxFoCP/hv/bGaEjULIHf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637wxQAAAN0AAAAPAAAAAAAAAAAAAAAAAJgCAABkcnMv&#10;ZG93bnJldi54bWxQSwUGAAAAAAQABAD1AAAAigMAAAAA&#10;" path="m33,40l72,,33,40r,l33,40,30,53,23,65,13,73,,80,,75,3,68,5,63,8,55r5,-5l18,45r7,-2l33,40e" filled="f" strokecolor="#e77817" strokeweight="0">
                          <v:path arrowok="t" o:connecttype="custom" o:connectlocs="33,40;72,0;33,40;33,40;33,40;30,53;23,65;13,73;0,80;0,75;3,68;5,63;8,55;13,50;18,45;25,43;33,40" o:connectangles="0,0,0,0,0,0,0,0,0,0,0,0,0,0,0,0,0"/>
                        </v:shape>
                        <v:shape id="Freeform 764" o:spid="_x0000_s1587" style="position:absolute;left:6479;top:143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EZpMcA&#10;AADdAAAADwAAAGRycy9kb3ducmV2LnhtbESPT2vCQBTE74LfYXlCL8Fs2oot0VVsQeit+KdWb4/s&#10;Mwlm34bsNm6/fbcgeBxm5jfMfBlMI3rqXG1ZwWOagSAurK65VLDfrcevIJxH1thYJgW/5GC5GA7m&#10;mGt75Q31W1+KCGGXo4LK+zaX0hUVGXSpbYmjd7adQR9lV0rd4TXCTSOfsmwqDdYcFyps6b2i4rL9&#10;MQrw6xA+zVvSJKew7s+ro0vkd6HUwyisZiA8BX8P39ofWsFz9jKB/zfxCc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BGaTHAAAA3QAAAA8AAAAAAAAAAAAAAAAAmAIAAGRy&#10;cy9kb3ducmV2LnhtbFBLBQYAAAAABAAEAPUAAACMAwAAAAA=&#10;" path="m,42l37,,,42xe" fillcolor="#f3be00" stroked="f">
                          <v:path arrowok="t" o:connecttype="custom" o:connectlocs="0,42;37,0;0,42" o:connectangles="0,0,0"/>
                        </v:shape>
                        <v:shape id="Freeform 765" o:spid="_x0000_s1588" style="position:absolute;left:6479;top:143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oNusYA&#10;AADdAAAADwAAAGRycy9kb3ducmV2LnhtbESPQUsDMRSE74X+h/AEb21iRatr0yJCQU9iWxVvz81z&#10;d+nmJU3S3dVf3wiCx2FmvmEWq8G2oqMQG8caLqYKBHHpTMOVht12PbkBEROywdYxafimCKvleLTA&#10;wrieX6jbpEpkCMcCNdQp+ULKWNZkMU6dJ87elwsWU5ahkiZgn+G2lTOlrqXFhvNCjZ4eair3m6PV&#10;8Lrren9b0tPH7O3ofw78qZ7fg9bnZ8P9HYhEQ/oP/7UfjYZLNb+C3zf5Ccjl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oNusYAAADdAAAADwAAAAAAAAAAAAAAAACYAgAAZHJz&#10;L2Rvd25yZXYueG1sUEsFBgAAAAAEAAQA9QAAAIsDAAAAAA==&#10;" path="m,42l37,,,42xe" filled="f" strokecolor="#e77817" strokeweight="0">
                          <v:path arrowok="t" o:connecttype="custom" o:connectlocs="0,42;37,0;0,42" o:connectangles="0,0,0"/>
                        </v:shape>
                        <v:shape id="Freeform 766" o:spid="_x0000_s1589" style="position:absolute;left:6732;top:908;width:25;height:132;visibility:visible;mso-wrap-style:square;v-text-anchor:top" coordsize="25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jb2sYA&#10;AADdAAAADwAAAGRycy9kb3ducmV2LnhtbESPT2sCMRTE7wW/Q3iCt5ptFSvrRtGWgtBTdSken5u3&#10;f+jmZZukuvrpm4LgcZiZ3zDZqjetOJHzjWUFT+MEBHFhdcOVgnz//jgH4QOyxtYyKbiQh9Vy8JBh&#10;qu2ZP+m0C5WIEPYpKqhD6FIpfVGTQT+2HXH0SusMhihdJbXDc4SbVj4nyUwabDgu1NjRa03F9+7X&#10;RIqTU7MJ5jrNy/22e/s5fnwdnFKjYb9egAjUh3v41t5qBZPkZQb/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jb2sYAAADdAAAADwAAAAAAAAAAAAAAAACYAgAAZHJz&#10;L2Rvd25yZXYueG1sUEsFBgAAAAAEAAQA9QAAAIsDAAAAAA==&#10;" path="m22,75l17,r5,75xm22,75r3,17l25,107r-3,8l17,120r-5,5l7,132,3,125,,115r,-8l,100,3,92,7,85r5,-8l22,75xe" fillcolor="#f3be00" stroked="f">
                          <v:path arrowok="t" o:connecttype="custom" o:connectlocs="22,75;17,0;22,75;22,75;25,92;25,107;22,115;17,120;12,125;7,132;3,125;0,115;0,107;0,100;3,92;7,85;12,77;22,75" o:connectangles="0,0,0,0,0,0,0,0,0,0,0,0,0,0,0,0,0,0"/>
                          <o:lock v:ext="edit" verticies="t"/>
                        </v:shape>
                        <v:shape id="Freeform 767" o:spid="_x0000_s1590" style="position:absolute;left:6749;top:908;width:5;height:75;visibility:visible;mso-wrap-style:square;v-text-anchor:top" coordsize="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KZz8YA&#10;AADdAAAADwAAAGRycy9kb3ducmV2LnhtbESPT2vCQBTE7wW/w/IEb3VXhVqjq7SlBaF48C8eH9ln&#10;Esy+TbJbk357tyD0OMzMb5jFqrOluFHjC8caRkMFgjh1puBMw2H/9fwKwgdkg6Vj0vBLHlbL3tMC&#10;E+Na3tJtFzIRIewT1JCHUCVS+jQni37oKuLoXVxjMUTZZNI02Ea4LeVYqRdpseC4kGNFHzml192P&#10;1TBej77V+f1cF9SWp2M9q7ebz1rrQb97m4MI1IX/8KO9NhomajqFvzfx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KZz8YAAADdAAAADwAAAAAAAAAAAAAAAACYAgAAZHJz&#10;L2Rvd25yZXYueG1sUEsFBgAAAAAEAAQA9QAAAIsDAAAAAA==&#10;" path="m5,75l,,5,75xe" filled="f" strokecolor="#e15520" strokeweight="0">
                          <v:path arrowok="t" o:connecttype="custom" o:connectlocs="5,75;0,0;5,75" o:connectangles="0,0,0"/>
                        </v:shape>
                        <v:shape id="Freeform 768" o:spid="_x0000_s1591" style="position:absolute;left:6732;top:9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X/1MEA&#10;AADdAAAADwAAAGRycy9kb3ducmV2LnhtbERPy4rCMBTdD/gP4QruxtQKM1qN4owILn2hLq/NtSk2&#10;N6WJ2vl7sxhweTjv6by1lXhQ40vHCgb9BARx7nTJhYLDfvU5AuEDssbKMSn4Iw/zWedjipl2T97S&#10;YxcKEUPYZ6jAhFBnUvrckEXfdzVx5K6usRgibAqpG3zGcFvJNEm+pMWSY4PBmn4N5bfd3So4HsaO&#10;9kt5Tc/jzSWvTj8mvW2V6nXbxQREoDa8xf/utVYwTL7j3PgmPgE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F/9TBAAAA3QAAAA8AAAAAAAAAAAAAAAAAmAIAAGRycy9kb3du&#10;cmV2LnhtbFBLBQYAAAAABAAEAPUAAACGAwAAAAA=&#10;" path="m22,r3,17l25,32r-3,8l17,45r-5,5l7,57,3,50,,40,,32,,25,3,17,7,10,12,2,22,e" filled="f" strokecolor="#e15520" strokeweight="0">
                          <v:path arrowok="t" o:connecttype="custom" o:connectlocs="22,0;25,17;25,32;22,40;17,45;12,50;7,57;3,50;0,40;0,32;0,25;3,17;7,10;12,2;22,0" o:connectangles="0,0,0,0,0,0,0,0,0,0,0,0,0,0,0"/>
                        </v:shape>
                        <v:shape id="Freeform 769" o:spid="_x0000_s1592" style="position:absolute;left:6735;top:963;width:32;height:122;visibility:visible;mso-wrap-style:square;v-text-anchor:top" coordsize="3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uO1sUA&#10;AADdAAAADwAAAGRycy9kb3ducmV2LnhtbESPQWvCQBSE74L/YXlCb3VjKlajq5SCUtqD1IjnR/aZ&#10;DWbfhuyapP++Wyh4HGbmG2azG2wtOmp95VjBbJqAIC6crrhUcM73z0sQPiBrrB2Tgh/ysNuORxvM&#10;tOv5m7pTKEWEsM9QgQmhyaT0hSGLfuoa4uhdXWsxRNmWUrfYR7itZZokC2mx4rhgsKF3Q8XtdLcK&#10;cpPO3eKr6Piz6zE/Vof0Mj8o9TQZ3tYgAg3hEf5vf2gFL8nrCv7exCc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u47WxQAAAN0AAAAPAAAAAAAAAAAAAAAAAJgCAABkcnMv&#10;ZG93bnJldi54bWxQSwUGAAAAAAQABAD1AAAAigMAAAAA&#10;" path="m19,67l32,,19,67xm19,67r5,15l22,100r-3,5l17,112r-5,5l4,122,2,117,,107r,-7l,92,2,85,7,77r5,-7l19,67xe" fillcolor="#f3be00" stroked="f">
                          <v:path arrowok="t" o:connecttype="custom" o:connectlocs="19,67;32,0;19,67;19,67;24,82;22,100;19,105;17,112;12,117;4,122;2,117;0,107;0,100;0,92;2,85;7,77;12,70;19,67" o:connectangles="0,0,0,0,0,0,0,0,0,0,0,0,0,0,0,0,0,0"/>
                          <o:lock v:ext="edit" verticies="t"/>
                        </v:shape>
                        <v:shape id="Freeform 770" o:spid="_x0000_s1593" style="position:absolute;left:6754;top:963;width:13;height:67;visibility:visible;mso-wrap-style:square;v-text-anchor:top" coordsize="1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3+4sQA&#10;AADdAAAADwAAAGRycy9kb3ducmV2LnhtbERPTWsCMRC9F/wPYQpeSk20IMtqlCoovZR2tRR6Gzbj&#10;ZtvNZEmibv99cyh4fLzv5XpwnbhQiK1nDdOJAkFce9Nyo+HjuHssQMSEbLDzTBp+KcJ6NbpbYmn8&#10;lSu6HFIjcgjHEjXYlPpSylhbchgnvifO3MkHhynD0EgT8JrDXSdnSs2lw5Zzg8Wetpbqn8PZaQj7&#10;b1YPb+fNV1tU79XRuvQ6/9R6fD88L0AkGtJN/O9+MRqeVJH35zf5Cc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9/uLEAAAA3QAAAA8AAAAAAAAAAAAAAAAAmAIAAGRycy9k&#10;b3ducmV2LnhtbFBLBQYAAAAABAAEAPUAAACJAwAAAAA=&#10;" path="m,67l13,,,67xe" filled="f" strokecolor="#e15520" strokeweight="0">
                          <v:path arrowok="t" o:connecttype="custom" o:connectlocs="0,67;13,0;0,67" o:connectangles="0,0,0"/>
                        </v:shape>
                        <v:shape id="Freeform 771" o:spid="_x0000_s1594" style="position:absolute;left:6735;top:1030;width:24;height:55;visibility:visible;mso-wrap-style:square;v-text-anchor:top" coordsize="2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4ZbsgA&#10;AADdAAAADwAAAGRycy9kb3ducmV2LnhtbESPT2vCQBTE74LfYXmF3urGtBZNXaXUFgRB6p9Lb4/s&#10;axLNvg27W0389K5Q8DjMzG+Y6bw1tTiR85VlBcNBAoI4t7riQsF+9/U0BuEDssbaMinoyMN81u9N&#10;MdP2zBs6bUMhIoR9hgrKEJpMSp+XZNAPbEMcvV/rDIYoXSG1w3OEm1qmSfIqDVYcF0ps6KOk/Lj9&#10;MwoOh0u6wpdJte6+R+ni8rPqFp9OqceH9v0NRKA23MP/7aVW8JyMh3B7E5+AnF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LhluyAAAAN0AAAAPAAAAAAAAAAAAAAAAAJgCAABk&#10;cnMvZG93bnJldi54bWxQSwUGAAAAAAQABAD1AAAAjQMAAAAA&#10;" path="m19,r5,15l22,33r-3,5l17,45r-5,5l4,55,2,50,,40,,33,,25,2,18,7,10,12,3,19,e" filled="f" strokecolor="#e15520" strokeweight="0">
                          <v:path arrowok="t" o:connecttype="custom" o:connectlocs="19,0;24,15;22,33;19,38;17,45;12,50;4,55;2,50;0,40;0,33;0,25;2,18;7,10;12,3;19,0" o:connectangles="0,0,0,0,0,0,0,0,0,0,0,0,0,0,0"/>
                        </v:shape>
                        <v:shape id="Freeform 772" o:spid="_x0000_s1595" style="position:absolute;left:6739;top:1003;width:35;height:122;visibility:visible;mso-wrap-style:square;v-text-anchor:top" coordsize="3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tEFsUA&#10;AADdAAAADwAAAGRycy9kb3ducmV2LnhtbESPQYvCMBSE78L+h/AWvMiabsUiXaMsiuhFQV3w+mze&#10;tsXmpTTR1n9vBMHjMDPfMNN5Zypxo8aVlhV8DyMQxJnVJecK/o6rrwkI55E1VpZJwZ0czGcfvSmm&#10;2ra8p9vB5yJA2KWooPC+TqV0WUEG3dDWxMH7t41BH2STS91gG+CmknEUJdJgyWGhwJoWBWWXw9Uo&#10;GC8vy8Tv29NYZ7v1YnBOqm2cKNX/7H5/QHjq/Dv8am+0glE0ieH5Jj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u0QWxQAAAN0AAAAPAAAAAAAAAAAAAAAAAJgCAABkcnMv&#10;ZG93bnJldi54bWxQSwUGAAAAAAQABAD1AAAAigMAAAAA&#10;" path="m23,67l35,,23,67xm23,67r2,15l25,100r-2,5l18,112r-5,5l8,122,3,117r,-7l,100,3,92,5,85r5,-8l15,70r8,-3xe" fillcolor="#f3be00" stroked="f">
                          <v:path arrowok="t" o:connecttype="custom" o:connectlocs="23,67;35,0;23,67;23,67;25,82;25,100;23,105;18,112;13,117;8,122;3,117;3,110;0,100;3,92;5,85;10,77;15,70;23,67" o:connectangles="0,0,0,0,0,0,0,0,0,0,0,0,0,0,0,0,0,0"/>
                          <o:lock v:ext="edit" verticies="t"/>
                        </v:shape>
                        <v:shape id="Freeform 773" o:spid="_x0000_s1596" style="position:absolute;left:6762;top:1003;width:12;height:67;visibility:visible;mso-wrap-style:square;v-text-anchor:top" coordsize="1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/wU8YA&#10;AADdAAAADwAAAGRycy9kb3ducmV2LnhtbESPT2vCQBTE7wW/w/IEb3VjU4pEVylWsZdCjX/o8ZF9&#10;TUJ338bsqum3dwXB4zAzv2Gm884acabW144VjIYJCOLC6ZpLBbvt6nkMwgdkjcYxKfgnD/NZ72mK&#10;mXYX3tA5D6WIEPYZKqhCaDIpfVGRRT90DXH0fl1rMUTZllK3eIlwa+RLkrxJizXHhQobWlRU/OUn&#10;q8B1x3ypN83BpPt0/f3xs3r9OhqlBv3ufQIiUBce4Xv7UytIk3EKtzfxCc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1/wU8YAAADdAAAADwAAAAAAAAAAAAAAAACYAgAAZHJz&#10;L2Rvd25yZXYueG1sUEsFBgAAAAAEAAQA9QAAAIsDAAAAAA==&#10;" path="m,67l12,,,67xe" filled="f" strokecolor="#e15520" strokeweight="0">
                          <v:path arrowok="t" o:connecttype="custom" o:connectlocs="0,67;12,0;0,67" o:connectangles="0,0,0"/>
                        </v:shape>
                        <v:shape id="Freeform 774" o:spid="_x0000_s1597" style="position:absolute;left:6739;top:1070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Rm8sUA&#10;AADdAAAADwAAAGRycy9kb3ducmV2LnhtbESPQWsCMRSE7wX/Q3hCbzVZlbKsRpFC0VKhVEXw9tg8&#10;dxc3L2ETdfvvTaHQ4zAz3zDzZW9bcaMuNI41ZCMFgrh0puFKw2H//pKDCBHZYOuYNPxQgOVi8DTH&#10;wrg7f9NtFyuRIBwK1FDH6AspQ1mTxTBynjh5Z9dZjEl2lTQd3hPctnKs1Ku02HBaqNHTW03lZXe1&#10;Go65On1k1fS68WP/2WydzNZfUuvnYb+agYjUx//wX3tjNExUPoXfN+k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VGbyxQAAAN0AAAAPAAAAAAAAAAAAAAAAAJgCAABkcnMv&#10;ZG93bnJldi54bWxQSwUGAAAAAAQABAD1AAAAigMAAAAA&#10;" path="m23,r2,15l25,33r-2,5l18,45r-5,5l8,55,3,50r,-7l,33,3,25,5,18r5,-8l15,3,23,xe" filled="f" strokecolor="#e15520" strokeweight="0">
                          <v:path arrowok="t" o:connecttype="custom" o:connectlocs="23,0;25,15;25,33;23,38;18,45;13,50;8,55;3,50;3,43;0,33;3,25;5,18;10,10;15,3;23,0" o:connectangles="0,0,0,0,0,0,0,0,0,0,0,0,0,0,0"/>
                        </v:shape>
                        <v:shape id="Freeform 775" o:spid="_x0000_s1598" style="position:absolute;left:6720;top:866;width:27;height:132;visibility:visible;mso-wrap-style:square;v-text-anchor:top" coordsize="2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sOEcYA&#10;AADdAAAADwAAAGRycy9kb3ducmV2LnhtbESPT2vCQBTE7wW/w/IEb3WjYpHUVcT/UBVqe/H2yD6T&#10;aPZtyK4xfnu3UPA4zMxvmPG0MYWoqXK5ZQW9bgSCOLE651TB78/qfQTCeWSNhWVS8CAH00nrbYyx&#10;tnf+pvroUxEg7GJUkHlfxlK6JCODrmtL4uCdbWXQB1mlUld4D3BTyH4UfUiDOYeFDEuaZ5Rcjzej&#10;4LTPV/7ytemnB1rXt/KwWy4WTqlOu5l9gvDU+Ff4v73VCgbRaAh/b8ITkJ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3sOEcYAAADdAAAADwAAAAAAAAAAAAAAAACYAgAAZHJz&#10;L2Rvd25yZXYueG1sUEsFBgAAAAAEAAQA9QAAAIsDAAAAAA==&#10;" path="m22,74l15,r7,74xm22,74r5,18l24,107r-2,7l19,119r-4,8l7,132,5,124,2,117,,107,2,99,5,92r5,-8l15,77r7,-3xe" fillcolor="#f3be00" stroked="f">
                          <v:path arrowok="t" o:connecttype="custom" o:connectlocs="22,74;15,0;22,74;22,74;27,92;24,107;22,114;19,119;15,127;7,132;5,124;2,117;0,107;2,99;5,92;10,84;15,77;22,74" o:connectangles="0,0,0,0,0,0,0,0,0,0,0,0,0,0,0,0,0,0"/>
                          <o:lock v:ext="edit" verticies="t"/>
                        </v:shape>
                        <v:shape id="Freeform 776" o:spid="_x0000_s1599" style="position:absolute;left:6735;top:866;width:7;height:74;visibility:visible;mso-wrap-style:square;v-text-anchor:top" coordsize="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qk6sYA&#10;AADdAAAADwAAAGRycy9kb3ducmV2LnhtbESPT2vCQBTE7wW/w/KE3uqmBiVEV6lawUsR/7TnZ/Y1&#10;G5p9G7Krxm/fFQSPw8z8hpnOO1uLC7W+cqzgfZCAIC6crrhUcDys3zIQPiBrrB2Tght5mM96L1PM&#10;tbvyji77UIoIYZ+jAhNCk0vpC0MW/cA1xNH7da3FEGVbSt3iNcJtLYdJMpYWK44LBhtaGir+9mer&#10;YPO186PM3LaL42e9Op9+0uqbU6Ve+93HBESgLjzDj/ZGK0iTbAz3N/EJyN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qk6sYAAADdAAAADwAAAAAAAAAAAAAAAACYAgAAZHJz&#10;L2Rvd25yZXYueG1sUEsFBgAAAAAEAAQA9QAAAIsDAAAAAA==&#10;" path="m7,74l,,7,74xe" filled="f" strokecolor="#e15520" strokeweight="0">
                          <v:path arrowok="t" o:connecttype="custom" o:connectlocs="7,74;0,0;7,74" o:connectangles="0,0,0"/>
                        </v:shape>
                        <v:shape id="Freeform 777" o:spid="_x0000_s1600" style="position:absolute;left:6720;top:940;width:27;height:58;visibility:visible;mso-wrap-style:square;v-text-anchor:top" coordsize="2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U6LMcA&#10;AADdAAAADwAAAGRycy9kb3ducmV2LnhtbESP3UoDMRSE74W+QziF3tlsK2jZNi1F0RYE6fbP28Pm&#10;mCxuTpZNul19eiMIXg4z8w2zWPWuFh21ofKsYDLOQBCXXldsFBwPz7czECEia6w9k4IvCrBaDm4W&#10;mGt/5YK6fTQiQTjkqMDG2ORShtKSwzD2DXHyPnzrMCbZGqlbvCa4q+U0y+6lw4rTgsWGHi2Vn/uL&#10;U1CY425j3ydm/epPL9Pu/P1W8JNSo2G/noOI1Mf/8F97qxXcZbMH+H2Tno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FOizHAAAA3QAAAA8AAAAAAAAAAAAAAAAAmAIAAGRy&#10;cy9kb3ducmV2LnhtbFBLBQYAAAAABAAEAPUAAACMAwAAAAA=&#10;" path="m22,r5,18l24,33r-2,7l19,45r-4,8l7,58,5,50,2,43,,33,2,25,5,18r5,-8l15,3,22,e" filled="f" strokecolor="#e15520" strokeweight="0">
                          <v:path arrowok="t" o:connecttype="custom" o:connectlocs="22,0;27,18;24,33;22,40;19,45;15,53;7,58;5,50;2,43;0,33;2,25;5,18;10,10;15,3;22,0" o:connectangles="0,0,0,0,0,0,0,0,0,0,0,0,0,0,0"/>
                        </v:shape>
                        <v:shape id="Freeform 778" o:spid="_x0000_s1601" style="position:absolute;left:6710;top:823;width:27;height:135;visibility:visible;mso-wrap-style:square;v-text-anchor:top" coordsize="2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ki1MMA&#10;AADdAAAADwAAAGRycy9kb3ducmV2LnhtbERPz2vCMBS+C/4P4Q1201QHWjqjTNmgBxG0snl8NG9t&#10;t+alJFHrf28OgseP7/di1ZtWXMj5xrKCyTgBQVxa3XCl4Fh8jVIQPiBrbC2Tght5WC2HgwVm2l55&#10;T5dDqEQMYZ+hgjqELpPSlzUZ9GPbEUfu1zqDIUJXSe3wGsNNK6dJMpMGG44NNXa0qan8P5yNgv1k&#10;btbF6XYqzPdf7nK9/dl9bpV6fek/3kEE6sNT/HDnWsFbksa58U18An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ki1MMAAADdAAAADwAAAAAAAAAAAAAAAACYAgAAZHJzL2Rv&#10;d25yZXYueG1sUEsFBgAAAAAEAAQA9QAAAIgDAAAAAA==&#10;" path="m22,78l22,r,78xm22,78r5,17l25,110r-3,7l20,122r-5,8l7,135,2,127,,120,,110r2,-8l5,95,7,88r8,-8l22,78xe" fillcolor="#f3be00" stroked="f">
                          <v:path arrowok="t" o:connecttype="custom" o:connectlocs="22,78;22,0;22,78;22,78;27,95;25,110;22,117;20,122;15,130;7,135;2,127;0,120;0,110;2,102;5,95;7,88;15,80;22,78" o:connectangles="0,0,0,0,0,0,0,0,0,0,0,0,0,0,0,0,0,0"/>
                          <o:lock v:ext="edit" verticies="t"/>
                        </v:shape>
                        <v:shape id="Freeform 779" o:spid="_x0000_s1602" style="position:absolute;left:6732;top:823;width:1;height:78;visibility:visible;mso-wrap-style:square;v-text-anchor:top" coordsize="1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HhvMcA&#10;AADdAAAADwAAAGRycy9kb3ducmV2LnhtbESPQWvCQBSE7wX/w/KEXopuWiHE6CqtUvEWtD3o7Zl9&#10;TUKzb9PsNkZ/vSsUehxm5htmvuxNLTpqXWVZwfM4AkGcW11xoeDz432UgHAeWWNtmRRcyMFyMXiY&#10;Y6rtmXfU7X0hAoRdigpK75tUSpeXZNCNbUMcvC/bGvRBtoXULZ4D3NTyJYpiabDisFBiQ6uS8u/9&#10;r1FwPf1kb4esmyTxZXvMKDZPm7VR6nHYv85AeOr9f/ivvdUKJlEyhfub8AT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B4bzHAAAA3QAAAA8AAAAAAAAAAAAAAAAAmAIAAGRy&#10;cy9kb3ducmV2LnhtbFBLBQYAAAAABAAEAPUAAACMAwAAAAA=&#10;" path="m,78l,,,78xe" filled="f" strokecolor="#e15520" strokeweight="0">
                          <v:path arrowok="t" o:connecttype="custom" o:connectlocs="0,78;0,0;0,78" o:connectangles="0,0,0"/>
                        </v:shape>
                        <v:shape id="Freeform 780" o:spid="_x0000_s1603" style="position:absolute;left:6710;top:901;width:27;height:57;visibility:visible;mso-wrap-style:square;v-text-anchor:top" coordsize="2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fuMsIA&#10;AADdAAAADwAAAGRycy9kb3ducmV2LnhtbERPyWrDMBC9B/oPYgK9JXISu7RulFACLjn0Enc5D9bU&#10;MrVGxlK8/H10KOT4ePv+ONlWDNT7xrGCzToBQVw53XCt4OuzWD2D8AFZY+uYFMzk4Xh4WOwx127k&#10;Cw1lqEUMYZ+jAhNCl0vpK0MW/dp1xJH7db3FEGFfS93jGMNtK7dJ8iQtNhwbDHZ0MlT9lVeroP7Y&#10;VuGnyNx7V6Sn2X6nmSlSpR6X09sriEBTuIv/3WetYJe8xP3xTXwC8nA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B+4ywgAAAN0AAAAPAAAAAAAAAAAAAAAAAJgCAABkcnMvZG93&#10;bnJldi54bWxQSwUGAAAAAAQABAD1AAAAhwMAAAAA&#10;" path="m22,r5,17l25,32r-3,7l20,44r-5,8l7,57,2,49,,42,,32,2,24,5,17,7,10,15,2,22,e" filled="f" strokecolor="#e15520" strokeweight="0">
                          <v:path arrowok="t" o:connecttype="custom" o:connectlocs="22,0;27,17;25,32;22,39;20,44;15,52;7,57;2,49;0,42;0,32;2,24;5,17;7,10;15,2;22,0" o:connectangles="0,0,0,0,0,0,0,0,0,0,0,0,0,0,0"/>
                        </v:shape>
                        <v:shape id="Freeform 781" o:spid="_x0000_s1604" style="position:absolute;left:6702;top:793;width:25;height:127;visibility:visible;mso-wrap-style:square;v-text-anchor:top" coordsize="25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TJRsQA&#10;AADdAAAADwAAAGRycy9kb3ducmV2LnhtbESPQWvCQBSE7wX/w/KE3uomBqRGVxEh4DVqab09s89s&#10;MPs2ZLca/71bKHgcZuYbZrkebCtu1PvGsYJ0koAgrpxuuFZwPBQfnyB8QNbYOiYFD/KwXo3elphr&#10;d+eSbvtQiwhhn6MCE0KXS+krQxb9xHXE0bu43mKIsq+l7vEe4baV0ySZSYsNxwWDHW0NVdf9r1Ww&#10;S+eH9KecZUURqux7OJVf9dko9T4eNgsQgYbwCv+3d1pBlsxT+HsTn4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kyUbEAAAA3QAAAA8AAAAAAAAAAAAAAAAAmAIAAGRycy9k&#10;b3ducmV2LnhtbFBLBQYAAAAABAAEAPUAAACJAwAAAAA=&#10;" path="m20,70l20,r,70xm20,70r5,18l25,103r-2,7l18,118r-5,5l8,127,3,120,,113r,-8l,98,3,88,8,80r5,-5l20,70xe" fillcolor="#f3be00" stroked="f">
                          <v:path arrowok="t" o:connecttype="custom" o:connectlocs="20,70;20,0;20,70;20,70;25,88;25,103;23,110;18,118;13,123;8,127;3,120;0,113;0,105;0,98;3,88;8,80;13,75;20,70" o:connectangles="0,0,0,0,0,0,0,0,0,0,0,0,0,0,0,0,0,0"/>
                          <o:lock v:ext="edit" verticies="t"/>
                        </v:shape>
                        <v:shape id="Freeform 782" o:spid="_x0000_s1605" style="position:absolute;left:6722;top:793;width:1;height:70;visibility:visible;mso-wrap-style:square;v-text-anchor:top" coordsize="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4uVsUA&#10;AADdAAAADwAAAGRycy9kb3ducmV2LnhtbESPQWvCQBSE70L/w/IK3symWmqbukopSoM3o9Dra/Y1&#10;G5p9G7NrjP/eFQoeh5n5hlmsBtuInjpfO1bwlKQgiEuna64UHPabySsIH5A1No5JwYU8rJYPowVm&#10;2p15R30RKhEh7DNUYEJoMyl9aciiT1xLHL1f11kMUXaV1B2eI9w2cpqmL9JizXHBYEufhsq/4mQV&#10;PB+P+de2ma9npujzbzMvfnJdKzV+HD7eQQQawj383861gln6NoXbm/g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7i5WxQAAAN0AAAAPAAAAAAAAAAAAAAAAAJgCAABkcnMv&#10;ZG93bnJldi54bWxQSwUGAAAAAAQABAD1AAAAigMAAAAA&#10;" path="m,70l,,,70xe" filled="f" strokecolor="#e15520" strokeweight="0">
                          <v:path arrowok="t" o:connecttype="custom" o:connectlocs="0,70;0,0;0,70" o:connectangles="0,0,0"/>
                        </v:shape>
                        <v:shape id="Freeform 783" o:spid="_x0000_s1606" style="position:absolute;left:6702;top:86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2LX8UA&#10;AADdAAAADwAAAGRycy9kb3ducmV2LnhtbESPT2vCQBTE7wW/w/IEb3VjhNJEN0EtQo/1D9XjM/vM&#10;BrNvQ3ar6bfvFgo9DjPzG2ZZDrYVd+p941jBbJqAIK6cbrhWcDxsn19B+ICssXVMCr7JQ1mMnpaY&#10;a/fgHd33oRYRwj5HBSaELpfSV4Ys+qnriKN3db3FEGVfS93jI8JtK9MkeZEWG44LBjvaGKpu+y+r&#10;4POYOTq8yWt6zj4uVXtam/S2U2oyHlYLEIGG8B/+a79rBfMkm8Pvm/gE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7YtfxQAAAN0AAAAPAAAAAAAAAAAAAAAAAJgCAABkcnMv&#10;ZG93bnJldi54bWxQSwUGAAAAAAQABAD1AAAAigMAAAAA&#10;" path="m20,r5,18l25,33r-2,7l18,48r-5,5l8,57,3,50,,43,,35,,28,3,18,8,10,13,5,20,e" filled="f" strokecolor="#e15520" strokeweight="0">
                          <v:path arrowok="t" o:connecttype="custom" o:connectlocs="20,0;25,18;25,33;23,40;18,48;13,53;8,57;3,50;0,43;0,35;0,28;3,18;8,10;13,5;20,0" o:connectangles="0,0,0,0,0,0,0,0,0,0,0,0,0,0,0"/>
                        </v:shape>
                        <v:shape id="Freeform 784" o:spid="_x0000_s1607" style="position:absolute;left:6690;top:748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Fq78cA&#10;AADdAAAADwAAAGRycy9kb3ducmV2LnhtbESPT0sDMRTE74LfITzBm02sZdW1aSkFaQ/FYi0Fb8/N&#10;2z+4eVmTtLv99o0geBxm5jfMdD7YVpzIh8axhvuRAkFcONNwpWH/8Xr3BCJEZIOtY9JwpgDz2fXV&#10;FHPjen6n0y5WIkE45KihjrHLpQxFTRbDyHXEySudtxiT9JU0HvsEt60cK5VJiw2nhRo7WtZUfO+O&#10;VsPycfOZrcrSlupt26mfzB8P/ZfWtzfD4gVEpCH+h//aa6PhQT1P4PdNegJyd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8Bau/HAAAA3QAAAA8AAAAAAAAAAAAAAAAAmAIAAGRy&#10;cy9kb3ducmV2LnhtbFBLBQYAAAAABAAEAPUAAACMAwAAAAA=&#10;" path="m22,73l10,,22,73xm22,73r3,17l25,105r-3,8l20,118r-5,7l7,130,5,123,2,115,,108,,98,2,90,7,83r8,-5l22,73xe" fillcolor="#f3be00" stroked="f">
                          <v:path arrowok="t" o:connecttype="custom" o:connectlocs="22,73;10,0;22,73;22,73;25,90;25,105;22,113;20,118;15,125;7,130;5,123;2,115;0,108;0,98;2,90;7,83;15,78;22,73" o:connectangles="0,0,0,0,0,0,0,0,0,0,0,0,0,0,0,0,0,0"/>
                          <o:lock v:ext="edit" verticies="t"/>
                        </v:shape>
                        <v:shape id="Freeform 785" o:spid="_x0000_s1608" style="position:absolute;left:6700;top:748;width:12;height:73;visibility:visible;mso-wrap-style:square;v-text-anchor:top" coordsize="1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J/McUA&#10;AADdAAAADwAAAGRycy9kb3ducmV2LnhtbESPQWsCMRSE7wX/Q3iCt5pUsbSrUaRFEQuC29Lz6+a5&#10;Wbp5CZuo679vCoUeh5n5hlmseteKC3Wx8azhYaxAEFfeNFxr+Hjf3D+BiAnZYOuZNNwowmo5uFtg&#10;YfyVj3QpUy0yhGOBGmxKoZAyVpYcxrEPxNk7+c5hyrKrpenwmuGulROlHqXDhvOCxUAvlqrv8uw0&#10;zII9TNZlG7Zfn68q8X5/ewuo9WjYr+cgEvXpP/zX3hkNU/U8g983+Qn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An8xxQAAAN0AAAAPAAAAAAAAAAAAAAAAAJgCAABkcnMv&#10;ZG93bnJldi54bWxQSwUGAAAAAAQABAD1AAAAigMAAAAA&#10;" path="m12,73l,,12,73xe" filled="f" strokecolor="#e15520" strokeweight="0">
                          <v:path arrowok="t" o:connecttype="custom" o:connectlocs="12,73;0,0;12,73" o:connectangles="0,0,0"/>
                        </v:shape>
                        <v:shape id="Freeform 786" o:spid="_x0000_s1609" style="position:absolute;left:6690;top:821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oox8UA&#10;AADdAAAADwAAAGRycy9kb3ducmV2LnhtbESPT2vCQBTE7wW/w/KE3urGCNJEN0EtQo/1D9XjM/vM&#10;BrNvQ3ar6bfvFgo9DjPzG2ZZDrYVd+p941jBdJKAIK6cbrhWcDxsX15B+ICssXVMCr7JQ1mMnpaY&#10;a/fgHd33oRYRwj5HBSaELpfSV4Ys+onriKN3db3FEGVfS93jI8JtK9MkmUuLDccFgx1tDFW3/ZdV&#10;8HnMHB3e5DU9Zx+Xqj2tTXrbKfU8HlYLEIGG8B/+a79rBbMkm8Pvm/gE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mijHxQAAAN0AAAAPAAAAAAAAAAAAAAAAAJgCAABkcnMv&#10;ZG93bnJldi54bWxQSwUGAAAAAAQABAD1AAAAigMAAAAA&#10;" path="m22,r3,17l25,32r-3,8l20,45r-5,7l7,57,5,50,2,42,,35,,25,2,17,7,10,15,5,22,e" filled="f" strokecolor="#e15520" strokeweight="0">
                          <v:path arrowok="t" o:connecttype="custom" o:connectlocs="22,0;25,17;25,32;22,40;20,45;15,52;7,57;5,50;2,42;0,35;0,25;2,17;7,10;15,5;22,0" o:connectangles="0,0,0,0,0,0,0,0,0,0,0,0,0,0,0"/>
                        </v:shape>
                        <v:shape id="Freeform 787" o:spid="_x0000_s1610" style="position:absolute;left:6670;top:706;width:30;height:140;visibility:visible;mso-wrap-style:square;v-text-anchor:top" coordsize="3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dCncQA&#10;AADdAAAADwAAAGRycy9kb3ducmV2LnhtbESPQUsDMRSE74L/ITyhl2ITW7Hu2rRIQfDQi1Xo9bF5&#10;3QSTlyWJ7fbfG6HgcZiZb5jVZgxenChlF1nDw0yBIO6icdxr+Pp8u38GkQuyQR+ZNFwow2Z9e7PC&#10;1sQzf9BpX3pRIZxb1GBLGVopc2cpYJ7Fgbh6x5gClipTL03Cc4UHL+dKPcmAjuuCxYG2lrrv/U/Q&#10;4I/T8Dhvkpoe/IXtbrlwjTtoPbkbX19AFBrLf/jafjcaFqpZwt+b+g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nQp3EAAAA3QAAAA8AAAAAAAAAAAAAAAAAmAIAAGRycy9k&#10;b3ducmV2LnhtbFBLBQYAAAAABAAEAPUAAACJAwAAAAA=&#10;" path="m22,77l,,22,77xm22,77r5,18l30,112r,8l27,127r-5,5l17,140r-5,-8l10,122,7,115r,-10l7,97r3,-7l15,82r7,-5xe" fillcolor="#f3be00" stroked="f">
                          <v:path arrowok="t" o:connecttype="custom" o:connectlocs="22,77;0,0;22,77;22,77;27,95;30,112;30,120;27,127;22,132;17,140;12,132;10,122;7,115;7,105;7,97;10,90;15,82;22,77" o:connectangles="0,0,0,0,0,0,0,0,0,0,0,0,0,0,0,0,0,0"/>
                          <o:lock v:ext="edit" verticies="t"/>
                        </v:shape>
                        <v:shape id="Freeform 788" o:spid="_x0000_s1611" style="position:absolute;left:6670;top:706;width:22;height:77;visibility:visible;mso-wrap-style:square;v-text-anchor:top" coordsize="2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nGuL8A&#10;AADdAAAADwAAAGRycy9kb3ducmV2LnhtbERPy6rCMBDdC/5DGMGdpl5BtBpFBaG4s3Whu6EZ22oz&#10;KU2u1r83C8Hl4bxXm87U4kmtqywrmIwjEMS51RUXCs7ZYTQH4TyyxtoyKXiTg82631thrO2LT/RM&#10;fSFCCLsYFZTeN7GULi/JoBvbhjhwN9sa9AG2hdQtvkK4qeVfFM2kwYpDQ4kN7UvKH+m/UXDdpds9&#10;XR62uh+zLCnyuUmsU2o46LZLEJ46/xN/3YlWMI0WYW54E56AX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Oca4vwAAAN0AAAAPAAAAAAAAAAAAAAAAAJgCAABkcnMvZG93bnJl&#10;di54bWxQSwUGAAAAAAQABAD1AAAAhAMAAAAA&#10;" path="m22,77l,,22,77xe" filled="f" strokecolor="#e15520" strokeweight="0">
                          <v:path arrowok="t" o:connecttype="custom" o:connectlocs="22,77;0,0;22,77" o:connectangles="0,0,0"/>
                        </v:shape>
                        <v:shape id="Freeform 789" o:spid="_x0000_s1612" style="position:absolute;left:6677;top:783;width:23;height:63;visibility:visible;mso-wrap-style:square;v-text-anchor:top" coordsize="2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WPL8MA&#10;AADdAAAADwAAAGRycy9kb3ducmV2LnhtbESP0WoCMRRE3wv+Q7iCbzWxUnFXo0hB8U3W9gMum+vu&#10;6uYmbqKuf28KhT4OM3OGWa5724o7daFxrGEyViCIS2carjT8fG/f5yBCRDbYOiYNTwqwXg3elpgb&#10;9+CC7sdYiQThkKOGOkafSxnKmiyGsfPEyTu5zmJMsquk6fCR4LaVH0rNpMWG00KNnr5qKi/Hm9WQ&#10;7aZz8koVh2q2CaF4fl63Z6/1aNhvFiAi9fE//NfeGw1TlWXw+yY9Ab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WPL8MAAADdAAAADwAAAAAAAAAAAAAAAACYAgAAZHJzL2Rv&#10;d25yZXYueG1sUEsFBgAAAAAEAAQA9QAAAIgDAAAAAA==&#10;" path="m15,r5,18l23,35r,8l20,50r-5,5l10,63,5,55,3,45,,38,,28,,20,3,13,8,5,15,e" filled="f" strokecolor="#e15520" strokeweight="0">
                          <v:path arrowok="t" o:connecttype="custom" o:connectlocs="15,0;20,18;23,35;23,43;20,50;15,55;10,63;5,55;3,45;0,38;0,28;0,20;3,13;8,5;15,0" o:connectangles="0,0,0,0,0,0,0,0,0,0,0,0,0,0,0"/>
                        </v:shape>
                        <v:shape id="Freeform 790" o:spid="_x0000_s1613" style="position:absolute;left:6692;top:96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Nxx8MA&#10;AADdAAAADwAAAGRycy9kb3ducmV2LnhtbERPz2vCMBS+D/wfwhN2WxMdE+2aihQcY+BhuineHs1b&#10;W2xeSpPZ7r83h4HHj+93th5tK67U+8axhlmiQBCXzjRcafg6bJ+WIHxANtg6Jg1/5GGdTx4yTI0b&#10;+JOu+1CJGMI+RQ11CF0qpS9rsugT1xFH7sf1FkOEfSVNj0MMt62cK7WQFhuODTV2VNRUXva/VoMt&#10;V61anIfdqTgXL0c2b98ffNT6cTpuXkEEGsNd/O9+NxqeZyruj2/iE5D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Nxx8MAAADdAAAADwAAAAAAAAAAAAAAAACYAgAAZHJzL2Rv&#10;d25yZXYueG1sUEsFBgAAAAAEAAQA9QAAAIgDAAAAAA==&#10;" path="m,l15,7,28,17r7,13l40,45,35,42,28,40,20,35,15,30,10,25,5,17,3,10,,xe" fillcolor="#f3be00" stroked="f">
                          <v:path arrowok="t" o:connecttype="custom" o:connectlocs="0,0;15,7;28,17;35,30;40,45;35,42;28,40;20,35;15,30;10,25;5,17;3,10;0,0" o:connectangles="0,0,0,0,0,0,0,0,0,0,0,0,0"/>
                        </v:shape>
                        <v:shape id="Freeform 791" o:spid="_x0000_s1614" style="position:absolute;left:6692;top:96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pqUMYA&#10;AADdAAAADwAAAGRycy9kb3ducmV2LnhtbESPQUsDMRSE74L/ITzBS7HZrVBkbVpEW/AgBbvS8zN5&#10;bhY3L0uSdrf99Y0g9DjMzDfMYjW6ThwpxNazgnJagCDW3rTcKPiqNw9PIGJCNth5JgUnirBa3t4s&#10;sDJ+4E867lIjMoRjhQpsSn0lZdSWHMap74mz9+ODw5RlaKQJOGS46+SsKObSYct5wWJPr5b07+7g&#10;FEz4LaxrXevzt93Xk/22+fDzQan7u/HlGUSiMV3D/+13o+CxLEr4e5OfgF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pqUMYAAADdAAAADwAAAAAAAAAAAAAAAACYAgAAZHJz&#10;L2Rvd25yZXYueG1sUEsFBgAAAAAEAAQA9QAAAIsDAAAAAA==&#10;" path="m,l15,7,28,17r7,13l40,45,35,42,28,40,20,35,15,30,10,25,5,17,3,10,,e" filled="f" strokecolor="#e15520" strokeweight="0">
                          <v:path arrowok="t" o:connecttype="custom" o:connectlocs="0,0;15,7;28,17;35,30;40,45;35,42;28,40;20,35;15,30;10,25;5,17;3,10;0,0" o:connectangles="0,0,0,0,0,0,0,0,0,0,0,0,0"/>
                        </v:shape>
                        <v:shape id="Freeform 792" o:spid="_x0000_s1615" style="position:absolute;left:6662;top:935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cZx8YA&#10;AADdAAAADwAAAGRycy9kb3ducmV2LnhtbESPQWvCQBSE74L/YXkFb3WTWESiayiCVKU9mAq9PrOv&#10;ydLs25Ddauyv7xYKHoeZ+YZZFYNtxYV6bxwrSKcJCOLKacO1gtP79nEBwgdkja1jUnAjD8V6PFph&#10;rt2Vj3QpQy0ihH2OCpoQulxKXzVk0U9dRxy9T9dbDFH2tdQ9XiPctjJLkrm0aDguNNjRpqHqq/y2&#10;Ct7Kffb0wY5/DtUJ5fxstq8vRqnJw/C8BBFoCPfwf3unFczSJIO/N/E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cZx8YAAADdAAAADwAAAAAAAAAAAAAAAACYAgAAZHJz&#10;L2Rvd25yZXYueG1sUEsFBgAAAAAEAAQA9QAAAIsDAAAAAA==&#10;" path="m35,63r15,7l63,80r7,13l75,110r-7,-2l63,105r-8,-5l50,95,45,88,40,80,38,70,35,63xm35,63l,,35,63xe" fillcolor="#f3be00" stroked="f">
                          <v:path arrowok="t" o:connecttype="custom" o:connectlocs="35,63;50,70;63,80;70,93;75,110;68,108;63,105;55,100;50,95;45,88;40,80;38,70;35,63;35,63;0,0;35,63" o:connectangles="0,0,0,0,0,0,0,0,0,0,0,0,0,0,0,0"/>
                          <o:lock v:ext="edit" verticies="t"/>
                        </v:shape>
                        <v:shape id="Freeform 793" o:spid="_x0000_s1616" style="position:absolute;left:6697;top:998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8KdsMA&#10;AADdAAAADwAAAGRycy9kb3ducmV2LnhtbESPT4vCMBTE7wt+h/AEb2uiLirVKLKw4EEE/4DXR/Ns&#10;i81LTaKt336zsOBxmJnfMMt1Z2vxJB8qxxpGQwWCOHem4kLD+fTzOQcRIrLB2jFpeFGA9ar3scTM&#10;uJYP9DzGQiQIhww1lDE2mZQhL8liGLqGOHlX5y3GJH0hjcc2wW0tx0pNpcWK00KJDX2XlN+OD6tB&#10;HtowvqjdzO6/LrOHcujl/q71oN9tFiAidfEd/m9vjYbJSE3g7016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8KdsMAAADdAAAADwAAAAAAAAAAAAAAAACYAgAAZHJzL2Rv&#10;d25yZXYueG1sUEsFBgAAAAAEAAQA9QAAAIgDAAAAAA==&#10;" path="m,l15,7,28,17r7,13l40,47,33,45,28,42,20,37,15,32,10,25,5,17,3,7,,xe" filled="f" strokecolor="#e15520" strokeweight="0">
                          <v:path arrowok="t" o:connecttype="custom" o:connectlocs="0,0;15,7;28,17;35,30;40,47;33,45;28,42;20,37;15,32;10,25;5,17;3,7;0,0" o:connectangles="0,0,0,0,0,0,0,0,0,0,0,0,0"/>
                        </v:shape>
                        <v:shape id="Freeform 794" o:spid="_x0000_s1617" style="position:absolute;left:6662;top:935;width:35;height:63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cK7MYA&#10;AADdAAAADwAAAGRycy9kb3ducmV2LnhtbESPQWsCMRSE74L/ITzBm2Ztiy2rUbQiWKSHrqXnZ/K6&#10;Wbp52W6ibv99Iwgeh5n5hpkvO1eLM7Wh8qxgMs5AEGtvKi4VfB62oxcQISIbrD2Tgj8KsFz0e3PM&#10;jb/wB52LWIoE4ZCjAhtjk0sZtCWHYewb4uR9+9ZhTLItpWnxkuCulg9ZNpUOK04LFht6taR/ipNT&#10;oIvn47u2b7v9ofmtvsr1JkxPG6WGg241AxGpi/fwrb0zCh4n2RNc36Qn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5cK7MYAAADdAAAADwAAAAAAAAAAAAAAAACYAgAAZHJz&#10;L2Rvd25yZXYueG1sUEsFBgAAAAAEAAQA9QAAAIsDAAAAAA==&#10;" path="m35,63l,,35,63e" filled="f" strokecolor="#e15520" strokeweight="0">
                          <v:path arrowok="t" o:connecttype="custom" o:connectlocs="35,63;0,0;35,63" o:connectangles="0,0,0"/>
                        </v:shape>
                        <v:shape id="Freeform 795" o:spid="_x0000_s1618" style="position:absolute;left:6685;top:930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nFdscA&#10;AADdAAAADwAAAGRycy9kb3ducmV2LnhtbESPT0sDMRTE70K/Q3iCN5u0VZFt01IE/1B7sSv0+ti8&#10;3WzdvKxJbNd+eiMIHoeZ+Q2zWA2uE0cKsfWsYTJWIIgrb1puNLyXj9f3IGJCNth5Jg3fFGG1HF0s&#10;sDD+xG903KVGZAjHAjXYlPpCylhZchjHvifOXu2Dw5RlaKQJeMpw18mpUnfSYct5wWJPD5aqj92X&#10;0/BUT1VZPp9v7H5Wbz9fwyFt6oPWV5fDeg4i0ZD+w3/tF6NhNlG38PsmPwG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JxXbHAAAA3QAAAA8AAAAAAAAAAAAAAAAAmAIAAGRy&#10;cy9kb3ducmV2LnhtbFBLBQYAAAAABAAEAPUAAACMAwAAAAA=&#10;" path="m,l15,5,27,15r8,10l42,40r-7,l27,38,20,33,15,28,7,23,5,15,,8,,xe" fillcolor="#f3be00" stroked="f">
                          <v:path arrowok="t" o:connecttype="custom" o:connectlocs="0,0;15,5;27,15;35,25;42,40;35,40;27,38;20,33;15,28;7,23;5,15;0,8;0,0" o:connectangles="0,0,0,0,0,0,0,0,0,0,0,0,0"/>
                        </v:shape>
                        <v:shape id="Freeform 796" o:spid="_x0000_s1619" style="position:absolute;left:6685;top:930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3QmscA&#10;AADdAAAADwAAAGRycy9kb3ducmV2LnhtbESPQWvCQBSE70L/w/IKvYjuqq0tqauIUNCTaEXb2yP7&#10;mqTNvg3ZNSb/3hUKHoeZ+YaZLVpbioZqXzjWMBoqEMSpMwVnGg6fH4M3ED4gGywdk4aOPCzmD70Z&#10;JsZdeEfNPmQiQtgnqCEPoUqk9GlOFv3QVcTR+3G1xRBlnUlT4yXCbSnHSk2lxYLjQo4VrXJK//Zn&#10;q2H1FX63XWdPhtTz8XXTb77Tl63WT4/t8h1EoDbcw//ttdEwGakp3N7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7d0JrHAAAA3QAAAA8AAAAAAAAAAAAAAAAAmAIAAGRy&#10;cy9kb3ducmV2LnhtbFBLBQYAAAAABAAEAPUAAACMAwAAAAA=&#10;" path="m,l15,5,27,15r8,10l42,40r-7,l27,38,20,33,15,28,7,23,5,15,,8,,e" filled="f" strokecolor="#e15520" strokeweight="0">
                          <v:path arrowok="t" o:connecttype="custom" o:connectlocs="0,0;15,5;27,15;35,25;42,40;35,40;27,38;20,33;15,28;7,23;5,15;0,8;0,0" o:connectangles="0,0,0,0,0,0,0,0,0,0,0,0,0"/>
                        </v:shape>
                        <v:shape id="Freeform 797" o:spid="_x0000_s1620" style="position:absolute;left:6645;top:871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uAI8YA&#10;AADdAAAADwAAAGRycy9kb3ducmV2LnhtbESPS2vCQBSF9wX/w3CFbopObKBqdBQJFPrY1MfG3SVz&#10;TaKZO+nMaOK/7xQKXR7O4+Ms171pxI2cry0rmIwTEMSF1TWXCg7719EMhA/IGhvLpOBOHtarwcMS&#10;M2073tJtF0oRR9hnqKAKoc2k9EVFBv3YtsTRO1lnMETpSqkddnHcNPI5SV6kwZojocKW8oqKy+5q&#10;Ivecf/LT9es7Pb6neec+7vN8Wiv1OOw3CxCB+vAf/mu/aQXpJJnC75v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uAI8YAAADdAAAADwAAAAAAAAAAAAAAAACYAgAAZHJz&#10;L2Rvd25yZXYueG1sUEsFBgAAAAAEAAQA9QAAAIsDAAAAAA==&#10;" path="m40,59l,,40,59xe" fillcolor="#f3be00" stroked="f">
                          <v:path arrowok="t" o:connecttype="custom" o:connectlocs="40,59;0,0;40,59" o:connectangles="0,0,0"/>
                        </v:shape>
                        <v:shape id="Freeform 798" o:spid="_x0000_s1621" style="position:absolute;left:6645;top:871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owV8EA&#10;AADdAAAADwAAAGRycy9kb3ducmV2LnhtbERPy4rCMBTdC/MP4Q64EU1sYZipRpFBxa0Phllemmtb&#10;bG46SdT692YhzPJw3vNlb1txIx8axxqmEwWCuHSm4UrD6bgZf4IIEdlg65g0PCjAcvE2mGNh3J33&#10;dDvESqQQDgVqqGPsCilDWZPFMHEdceLOzluMCfpKGo/3FG5bmSn1IS02nBpq7Oi7pvJyuFoNKhut&#10;fvdf+db/ZBHP+d9lh/1a6+F7v5qBiNTHf/HLvTMa8qlKc9Ob9AT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qMFfBAAAA3QAAAA8AAAAAAAAAAAAAAAAAmAIAAGRycy9kb3du&#10;cmV2LnhtbFBLBQYAAAAABAAEAPUAAACGAwAAAAA=&#10;" path="m40,59l,,40,59xe" filled="f" strokecolor="#e15520" strokeweight="0">
                          <v:path arrowok="t" o:connecttype="custom" o:connectlocs="40,59;0,0;40,59" o:connectangles="0,0,0"/>
                        </v:shape>
                        <v:shape id="Freeform 799" o:spid="_x0000_s1622" style="position:absolute;left:6672;top:89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52xMgA&#10;AADdAAAADwAAAGRycy9kb3ducmV2LnhtbESPT2vCQBTE74LfYXlCb3UT/7Q1ukppqVQoiKkHe3tk&#10;n0kw+zbsbk367buFgsdhZn7DrDa9acSVnK8tK0jHCQjiwuqaSwXHz7f7JxA+IGtsLJOCH/KwWQ8H&#10;K8y07fhA1zyUIkLYZ6igCqHNpPRFRQb92LbE0TtbZzBE6UqpHXYRbho5SZIHabDmuFBhSy8VFZf8&#10;2yiYp3LRfe14e5of9/nptX2cTT+cUnej/nkJIlAfbuH/9rtWME2TBfy9iU9Ar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TnbEyAAAAN0AAAAPAAAAAAAAAAAAAAAAAJgCAABk&#10;cnMvZG93bnJldi54bWxQSwUGAAAAAAQABAD1AAAAjQMAAAAA&#10;" path="m,l15,5r13,8l38,25r5,12l38,37,30,35,23,32,15,27,10,23,5,15,3,8,,xe" fillcolor="#f3be00" stroked="f">
                          <v:path arrowok="t" o:connecttype="custom" o:connectlocs="0,0;15,5;28,13;38,25;43,37;38,37;30,35;23,32;15,27;10,23;5,15;3,8;0,0" o:connectangles="0,0,0,0,0,0,0,0,0,0,0,0,0"/>
                        </v:shape>
                        <v:shape id="Freeform 800" o:spid="_x0000_s1623" style="position:absolute;left:6672;top:89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6LXsEA&#10;AADdAAAADwAAAGRycy9kb3ducmV2LnhtbERPTYvCMBC9C/6HMMLeNK0LKt2mIorgHm29eBuase22&#10;mZQmW+u/3xwWPD7ed7qfTCdGGlxjWUG8ikAQl1Y3XCm4FeflDoTzyBo7y6TgRQ722XyWYqLtk680&#10;5r4SIYRdggpq7/tESlfWZNCtbE8cuIcdDPoAh0rqAZ8h3HRyHUUbabDh0FBjT8eayjb/NQoe22/b&#10;/lziMcf27k+vXXE/c6HUx2I6fIHwNPm3+N990Qo+4zjsD2/CE5DZ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ui17BAAAA3QAAAA8AAAAAAAAAAAAAAAAAmAIAAGRycy9kb3du&#10;cmV2LnhtbFBLBQYAAAAABAAEAPUAAACGAwAAAAA=&#10;" path="m,l15,5r13,8l38,25r5,12l38,37,30,35,23,32,15,27,10,23,5,15,3,8,,xe" filled="f" strokecolor="#e15520" strokeweight="0">
                          <v:path arrowok="t" o:connecttype="custom" o:connectlocs="0,0;15,5;28,13;38,25;43,37;38,37;30,35;23,32;15,27;10,23;5,15;3,8;0,0" o:connectangles="0,0,0,0,0,0,0,0,0,0,0,0,0"/>
                        </v:shape>
                        <v:shape id="Freeform 801" o:spid="_x0000_s1624" style="position:absolute;left:6630;top:841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mSK8UA&#10;AADdAAAADwAAAGRycy9kb3ducmV2LnhtbESPQWsCMRSE74X+h/AK3mp2lUpZjVIKBW/StQq9PTbP&#10;zeLmZZtkNf33jSD0OMzMN8xqk2wvLuRD51hBOS1AEDdOd9wq+Np/PL+CCBFZY++YFPxSgM368WGF&#10;lXZX/qRLHVuRIRwqVGBiHCopQ2PIYpi6gTh7J+ctxix9K7XHa4bbXs6KYiEtdpwXDA70bqg516NV&#10;cP7Rs13adXudarPw4+H7WGxflJo8pbcliEgp/ofv7a1WMC/LEm5v8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+ZIrxQAAAN0AAAAPAAAAAAAAAAAAAAAAAJgCAABkcnMv&#10;ZG93bnJldi54bWxQSwUGAAAAAAQABAD1AAAAigMAAAAA&#10;" path="m42,52l,,42,52xe" fillcolor="#f3be00" stroked="f">
                          <v:path arrowok="t" o:connecttype="custom" o:connectlocs="42,52;0,0;42,52" o:connectangles="0,0,0"/>
                        </v:shape>
                        <v:shape id="Freeform 802" o:spid="_x0000_s1625" style="position:absolute;left:6630;top:841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Iob8YA&#10;AADdAAAADwAAAGRycy9kb3ducmV2LnhtbESPUWvCQBCE3wv+h2MF3+olClJSTymKIFis2oJ9XHLb&#10;JG1uL+S2Gv31PaHg4zAz3zDTeedqdaI2VJ4NpMMEFHHubcWFgY/31eMTqCDIFmvPZOBCAeaz3sMU&#10;M+vPvKfTQQoVIRwyNFCKNJnWIS/JYRj6hjh6X751KFG2hbYtniPc1XqUJBPtsOK4UGJDi5Lyn8Ov&#10;M7DYbY/bIJtPOdar6/L6/fq2ptyYQb97eQYl1Mk9/N9eWwPjNB3B7U18Anr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Iob8YAAADdAAAADwAAAAAAAAAAAAAAAACYAgAAZHJz&#10;L2Rvd25yZXYueG1sUEsFBgAAAAAEAAQA9QAAAIsDAAAAAA==&#10;" path="m42,52l,,42,52xe" filled="f" strokecolor="#e15520" strokeweight="0">
                          <v:path arrowok="t" o:connecttype="custom" o:connectlocs="42,52;0,0;42,52" o:connectangles="0,0,0"/>
                        </v:shape>
                        <v:shape id="Freeform 803" o:spid="_x0000_s1626" style="position:absolute;left:6660;top:861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CCwMcA&#10;AADdAAAADwAAAGRycy9kb3ducmV2LnhtbESPQWvCQBSE74L/YXlCb7qJgVaiq1SlIEIpmlI8PrLP&#10;JDb7NmZXjf++WxA8DjPzDTNbdKYWV2pdZVlBPIpAEOdWV1wo+M4+hhMQziNrrC2Tgjs5WMz7vRmm&#10;2t54R9e9L0SAsEtRQel9k0rp8pIMupFtiIN3tK1BH2RbSN3iLcBNLcdR9CoNVhwWSmxoVVL+u78Y&#10;BZfd1zY5xG/r+8+y+1ye8ux8HmdKvQy69ykIT51/hh/tjVaQxHEC/2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8AgsDHAAAA3QAAAA8AAAAAAAAAAAAAAAAAmAIAAGRy&#10;cy9kb3ducmV2LnhtbFBLBQYAAAAABAAEAPUAAACMAwAAAAA=&#10;" path="m,l17,2r13,8l40,22r7,13l40,35r-8,l25,30,17,25,12,20,5,15,2,7,,xe" fillcolor="#f3be00" stroked="f">
                          <v:path arrowok="t" o:connecttype="custom" o:connectlocs="0,0;17,2;30,10;40,22;47,35;40,35;32,35;25,30;17,25;12,20;5,15;2,7;0,0" o:connectangles="0,0,0,0,0,0,0,0,0,0,0,0,0"/>
                        </v:shape>
                        <v:shape id="Freeform 804" o:spid="_x0000_s1627" style="position:absolute;left:6660;top:861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DXIcUA&#10;AADdAAAADwAAAGRycy9kb3ducmV2LnhtbESPS4vCQBCE7wv+h6GFva2TuEYkOor4wL36Qrw1mTYJ&#10;ZnpiZtT473cWFjwWVfUVNZm1phIPalxpWUHci0AQZ1aXnCs47NdfIxDOI2usLJOCFzmYTTsfE0y1&#10;ffKWHjufiwBhl6KCwvs6ldJlBRl0PVsTB+9iG4M+yCaXusFngJtK9qNoKA2WHBYKrGlRUHbd3Y2C&#10;Pa5up3OUnJLkuK2Wm6NeX85eqc9uOx+D8NT6d/i//aMVfMfxAP7ehCcgp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4NchxQAAAN0AAAAPAAAAAAAAAAAAAAAAAJgCAABkcnMv&#10;ZG93bnJldi54bWxQSwUGAAAAAAQABAD1AAAAigMAAAAA&#10;" path="m,l17,2r13,8l40,22r7,13l40,35r-8,l25,30,17,25,12,20,5,15,2,7,,e" filled="f" strokecolor="#e15520" strokeweight="0">
                          <v:path arrowok="t" o:connecttype="custom" o:connectlocs="0,0;17,2;30,10;40,22;47,35;40,35;32,35;25,30;17,25;12,20;5,15;2,7;0,0" o:connectangles="0,0,0,0,0,0,0,0,0,0,0,0,0"/>
                        </v:shape>
                        <v:shape id="Freeform 805" o:spid="_x0000_s1628" style="position:absolute;left:6613;top:803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teXsQA&#10;AADdAAAADwAAAGRycy9kb3ducmV2LnhtbESP3WrCQBSE74W+w3IKvdNNFEVSV4mCUqE3jX2AQ/aY&#10;DWbPhuzmp2/fFQq9HGbmG2Z3mGwjBup87VhBukhAEJdO11wp+L6d51sQPiBrbByTgh/ycNi/zHaY&#10;aTfyFw1FqESEsM9QgQmhzaT0pSGLfuFa4ujdXWcxRNlVUnc4Rrht5DJJNtJizXHBYEsnQ+Wj6K0C&#10;d8zzS7s0SZ9uerzKYTx9XnOl3l6n/B1EoCn8h//aH1rBKk3X8HwTn4D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bXl7EAAAA3QAAAA8AAAAAAAAAAAAAAAAAmAIAAGRycy9k&#10;b3ducmV2LnhtbFBLBQYAAAAABAAEAPUAAACJAwAAAAA=&#10;" path="m47,58l,,47,58xe" fillcolor="#f3be00" stroked="f">
                          <v:path arrowok="t" o:connecttype="custom" o:connectlocs="47,58;0,0;47,58" o:connectangles="0,0,0"/>
                        </v:shape>
                        <v:shape id="Freeform 806" o:spid="_x0000_s1629" style="position:absolute;left:6613;top:803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bvfMUA&#10;AADdAAAADwAAAGRycy9kb3ducmV2LnhtbESPQWvCQBSE7wX/w/IKXkrdRDFodBVpVfSmqXh+ZF+T&#10;YPZtyG40/vtuodDjMDPfMMt1b2pxp9ZVlhXEowgEcW51xYWCy9fufQbCeWSNtWVS8CQH69XgZYmp&#10;tg8+0z3zhQgQdikqKL1vUildXpJBN7INcfC+bWvQB9kWUrf4CHBTy3EUJdJgxWGhxIY+SspvWWcU&#10;HJ/zLvvc7vGWnHAy6+rr9E3ulRq+9psFCE+9/w//tQ9awSSOE/h9E5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pu98xQAAAN0AAAAPAAAAAAAAAAAAAAAAAJgCAABkcnMv&#10;ZG93bnJldi54bWxQSwUGAAAAAAQABAD1AAAAigMAAAAA&#10;" path="m47,58l,,47,58xe" filled="f" strokecolor="#e15520" strokeweight="0">
                          <v:path arrowok="t" o:connecttype="custom" o:connectlocs="47,58;0,0;47,58" o:connectangles="0,0,0"/>
                        </v:shape>
                        <v:shape id="Freeform 807" o:spid="_x0000_s1630" style="position:absolute;left:6645;top:823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BasUA&#10;AADdAAAADwAAAGRycy9kb3ducmV2LnhtbESPQWvCQBSE74X+h+UVeim6SQWbRFcJglAqPWjq/ZF9&#10;ZoPZtyG7avrvu4LQ4zAz3zDL9Wg7caXBt44VpNMEBHHtdMuNgp9qO8lA+ICssXNMCn7Jw3r1/LTE&#10;Qrsb7+l6CI2IEPYFKjAh9IWUvjZk0U9dTxy9kxsshiiHRuoBbxFuO/meJHNpseW4YLCnjaH6fLhY&#10;Bd87n19MVvHbscq+cpOX8/ZcKvX6MpYLEIHG8B9+tD+1glmafsD9TX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aEFqxQAAAN0AAAAPAAAAAAAAAAAAAAAAAJgCAABkcnMv&#10;ZG93bnJldi54bWxQSwUGAAAAAAQABAD1AAAAigMAAAAA&#10;" path="m,l17,5r13,8l40,23r7,15l40,38,32,35,25,33,20,28,12,23,8,15,3,8,,xe" fillcolor="#f3be00" stroked="f">
                          <v:path arrowok="t" o:connecttype="custom" o:connectlocs="0,0;17,5;30,13;40,23;47,38;40,38;32,35;25,33;20,28;12,23;8,15;3,8;0,0" o:connectangles="0,0,0,0,0,0,0,0,0,0,0,0,0"/>
                        </v:shape>
                      </v:group>
                      <v:group id="Group 808" o:spid="_x0000_s1631" style="position:absolute;left:4400;top:457;width:3239;height:6610" coordorigin="6354,486" coordsize="510,10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Nleo3CAAAA3QAAAA8A&#10;AAAAAAAAAAAAAAAAqgIAAGRycy9kb3ducmV2LnhtbFBLBQYAAAAABAAEAPoAAACZAwAAAAA=&#10;">
                        <v:shape id="Freeform 809" o:spid="_x0000_s1632" style="position:absolute;left:6645;top:823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JdF8UA&#10;AADdAAAADwAAAGRycy9kb3ducmV2LnhtbESPQWvCQBSE74X+h+UJXopuYlE0ukoRCu3R2ILeHtln&#10;Es2+TXdXjf++Kwgeh5n5hlmsOtOICzlfW1aQDhMQxIXVNZcKfrafgykIH5A1NpZJwY08rJavLwvM&#10;tL3yhi55KEWEsM9QQRVCm0npi4oM+qFtiaN3sM5giNKVUju8Rrhp5ChJJtJgzXGhwpbWFRWn/GwU&#10;/P7t347r7W5mHPr95JzU4/z7plS/133MQQTqwjP8aH9pBe9pOoP7m/g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Ul0XxQAAAN0AAAAPAAAAAAAAAAAAAAAAAJgCAABkcnMv&#10;ZG93bnJldi54bWxQSwUGAAAAAAQABAD1AAAAigMAAAAA&#10;" path="m,l17,5r13,8l40,23r7,15l40,38,32,35,25,33,20,28,12,23,8,15,3,8,,xe" filled="f" strokecolor="#e15520" strokeweight="0">
                          <v:path arrowok="t" o:connecttype="custom" o:connectlocs="0,0;17,5;30,13;40,23;47,38;40,38;32,35;25,33;20,28;12,23;8,15;3,8;0,0" o:connectangles="0,0,0,0,0,0,0,0,0,0,0,0,0"/>
                        </v:shape>
                        <v:shape id="Freeform 810" o:spid="_x0000_s1633" style="position:absolute;left:6598;top:768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FSXcMA&#10;AADdAAAADwAAAGRycy9kb3ducmV2LnhtbERPy2rCQBTdF/oPwy24KTqjVg2po6ggdGl8YJeXzG0S&#10;mrkTM6Omf+8sCi4P5z1fdrYWN2p95VjDcKBAEOfOVFxoOB62/QSED8gGa8ek4Y88LBevL3NMjbtz&#10;Rrd9KEQMYZ+ihjKEJpXS5yVZ9APXEEfux7UWQ4RtIU2L9xhuazlSaiotVhwbSmxoU1L+u79aDVm+&#10;uiTqe7ZOzln9sVMnmlzxXeveW7f6BBGoC0/xv/vLaBgPR3F/fBOf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FSXcMAAADdAAAADwAAAAAAAAAAAAAAAACYAgAAZHJzL2Rv&#10;d25yZXYueG1sUEsFBgAAAAAEAAQA9QAAAIgDAAAAAA==&#10;" path="m47,55l,,47,55xe" fillcolor="#f3be00" stroked="f">
                          <v:path arrowok="t" o:connecttype="custom" o:connectlocs="47,55;0,0;47,55" o:connectangles="0,0,0"/>
                        </v:shape>
                        <v:shape id="Freeform 811" o:spid="_x0000_s1634" style="position:absolute;left:6598;top:768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TJucUA&#10;AADdAAAADwAAAGRycy9kb3ducmV2LnhtbESPQWsCMRSE7wX/Q3gFL1KTVbBlaxRrKVTtpSqeH5vX&#10;7NLNy7KJuvrrjVDocZiZb5jpvHO1OFEbKs8asqECQVx4U7HVsN99PL2ACBHZYO2ZNFwowHzWe5hi&#10;bvyZv+m0jVYkCIccNZQxNrmUoSjJYRj6hjh5P751GJNsrTQtnhPc1XKk1EQ6rDgtlNjQsqTid3t0&#10;GuxhvXl/xgtfafXG9kvtB8uN0rr/2C1eQUTq4n/4r/1pNIyzUQb3N+kJ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tMm5xQAAAN0AAAAPAAAAAAAAAAAAAAAAAJgCAABkcnMv&#10;ZG93bnJldi54bWxQSwUGAAAAAAQABAD1AAAAigMAAAAA&#10;" path="m47,55l,,47,55xe" filled="f" strokecolor="#e15520" strokeweight="0">
                          <v:path arrowok="t" o:connecttype="custom" o:connectlocs="47,55;0,0;47,55" o:connectangles="0,0,0"/>
                        </v:shape>
                        <v:shape id="Freeform 812" o:spid="_x0000_s1635" style="position:absolute;left:6633;top:78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GVDcQA&#10;AADdAAAADwAAAGRycy9kb3ducmV2LnhtbESP0WrCQBRE34X+w3KFvukmEaREV5HQglh9aPQDbrO3&#10;SUj2bshuk/Tvu4Lg4zAzZ5jtfjKtGKh3tWUF8TICQVxYXXOp4Hb9WLyBcB5ZY2uZFPyRg/3uZbbF&#10;VNuRv2jIfSkChF2KCirvu1RKV1Rk0C1tRxy8H9sb9EH2pdQ9jgFuWplE0VoarDksVNhRVlHR5L9G&#10;wTDQ2bhve0FZvH9iczll3fmk1Ot8OmxAeJr8M/xoH7WCVZwkcH8TnoD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xlQ3EAAAA3QAAAA8AAAAAAAAAAAAAAAAAmAIAAGRycy9k&#10;b3ducmV2LnhtbFBLBQYAAAAABAAEAPUAAACJAwAAAAA=&#10;" path="m,l10,r7,2l24,5r5,5l34,15r5,7l42,30r2,10l39,40,32,37,24,35,17,30,12,22,5,15,2,7,,xe" fillcolor="#f3be00" stroked="f">
                          <v:path arrowok="t" o:connecttype="custom" o:connectlocs="0,0;10,0;17,2;24,5;29,10;34,15;39,22;42,30;44,40;39,40;32,37;24,35;17,30;12,22;5,15;2,7;0,0" o:connectangles="0,0,0,0,0,0,0,0,0,0,0,0,0,0,0,0,0"/>
                        </v:shape>
                        <v:shape id="Freeform 813" o:spid="_x0000_s1636" style="position:absolute;left:6633;top:78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H0F8UA&#10;AADdAAAADwAAAGRycy9kb3ducmV2LnhtbESPQWvCQBSE7wX/w/IEb3Vj0haJriJSQU/FxEOPj+wz&#10;CWbfht1tjP/eLRR6HGbmG2a9HU0nBnK+taxgMU9AEFdWt1wruJSH1yUIH5A1dpZJwYM8bDeTlzXm&#10;2t75TEMRahEh7HNU0ITQ51L6qiGDfm574uhdrTMYonS11A7vEW46mSbJhzTYclxosKd9Q9Wt+DEK&#10;3k9D+nn8+s7e3LksT5fbvu+4UGo2HXcrEIHG8B/+ax+1gmyRZvD7Jj4BuX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UfQXxQAAAN0AAAAPAAAAAAAAAAAAAAAAAJgCAABkcnMv&#10;ZG93bnJldi54bWxQSwUGAAAAAAQABAD1AAAAigMAAAAA&#10;" path="m,l10,r7,2l24,5r5,5l34,15r5,7l42,30r2,10l39,40,32,37,24,35,17,30,12,22,5,15,2,7,,e" filled="f" strokecolor="#e15520" strokeweight="0">
                          <v:path arrowok="t" o:connecttype="custom" o:connectlocs="0,0;10,0;17,2;24,5;29,10;34,15;39,22;42,30;44,40;39,40;32,37;24,35;17,30;12,22;5,15;2,7;0,0" o:connectangles="0,0,0,0,0,0,0,0,0,0,0,0,0,0,0,0,0"/>
                        </v:shape>
                        <v:shape id="Freeform 814" o:spid="_x0000_s1637" style="position:absolute;left:6585;top:723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t3NMYA&#10;AADdAAAADwAAAGRycy9kb3ducmV2LnhtbESPQWvCQBSE70L/w/IK3nSTWEWiq1RBiEgP1R48PrOv&#10;Sdrs25BdTfrv3YLgcZiZb5jluje1uFHrKssK4nEEgji3uuJCwddpN5qDcB5ZY22ZFPyRg/XqZbDE&#10;VNuOP+l29IUIEHYpKii9b1IpXV6SQTe2DXHwvm1r0AfZFlK32AW4qWUSRTNpsOKwUGJD25Ly3+PV&#10;KDj9SNp0yeT8sT9k/SVOshlNrVLD1/59AcJT75/hRzvTCiZx8gb/b8IT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2t3NMYAAADdAAAADwAAAAAAAAAAAAAAAACYAgAAZHJz&#10;L2Rvd25yZXYueG1sUEsFBgAAAAAEAAQA9QAAAIsDAAAAAA==&#10;" path="m48,63l,,48,63xe" fillcolor="#f3be00" stroked="f">
                          <v:path arrowok="t" o:connecttype="custom" o:connectlocs="48,63;0,0;48,63" o:connectangles="0,0,0"/>
                        </v:shape>
                        <v:shape id="Freeform 815" o:spid="_x0000_s1638" style="position:absolute;left:6585;top:723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/Ku8UA&#10;AADdAAAADwAAAGRycy9kb3ducmV2LnhtbESPQWvCQBSE74X+h+UJvdVNDLYSs4oUhB560FjB40v2&#10;mQSzb0N2m6T/visIPQ4z8w2TbSfTioF611hWEM8jEMSl1Q1XCr5P+9cVCOeRNbaWScEvOdhunp8y&#10;TLUd+UhD7isRIOxSVFB736VSurImg25uO+LgXW1v0AfZV1L3OAa4aeUiit6kwYbDQo0dfdRU3vIf&#10;o4CqYX+Qt6+jTZDz+LIruvN7odTLbNqtQXia/H/40f7UCpJ4sYT7m/A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f8q7xQAAAN0AAAAPAAAAAAAAAAAAAAAAAJgCAABkcnMv&#10;ZG93bnJldi54bWxQSwUGAAAAAAQABAD1AAAAigMAAAAA&#10;" path="m48,63l,,48,63xe" filled="f" strokecolor="#e15520" strokeweight="0">
                          <v:path arrowok="t" o:connecttype="custom" o:connectlocs="48,63;0,0;48,63" o:connectangles="0,0,0"/>
                        </v:shape>
                        <v:shape id="Freeform 816" o:spid="_x0000_s1639" style="position:absolute;left:6670;top:963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dLpsYA&#10;AADdAAAADwAAAGRycy9kb3ducmV2LnhtbESPX0vDQBDE3wW/w7GCb/YuqRRNey2iFApFsH+g7duS&#10;W5PQ3F7IrW389p4g+DjMzG+Y2WLwrbpQH5vAFrKRAUVcBtdwZWG/Wz48gYqC7LANTBa+KcJifnsz&#10;w8KFK2/ospVKJQjHAi3UIl2hdSxr8hhHoSNO3mfoPUqSfaVdj9cE963OjZlojw2nhRo7eq2pPG+/&#10;vIWz2b2d+LHJzPoj747vh2cJe7H2/m54mYISGuQ//NdeOQvjLJ/A75v0BP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dLpsYAAADdAAAADwAAAAAAAAAAAAAAAACYAgAAZHJz&#10;L2Rvd25yZXYueG1sUEsFBgAAAAAEAAQA9QAAAIsDAAAAAA==&#10;" path="m32,67l,,32,67r,l32,67r15,8l57,87r8,15l69,120r-7,-3l55,115r-8,-8l42,102,37,95,35,85,32,77r,-10xe" fillcolor="#f3be00" stroked="f">
                          <v:path arrowok="t" o:connecttype="custom" o:connectlocs="32,67;0,0;32,67;32,67;32,67;47,75;57,87;65,102;69,120;62,117;55,115;47,107;42,102;37,95;35,85;32,77;32,67" o:connectangles="0,0,0,0,0,0,0,0,0,0,0,0,0,0,0,0,0"/>
                        </v:shape>
                        <v:shape id="Freeform 817" o:spid="_x0000_s1640" style="position:absolute;left:6670;top:963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t0E8MA&#10;AADdAAAADwAAAGRycy9kb3ducmV2LnhtbESPT4vCMBTE78J+h/AW9qZpq1SpRpHFrl79g+dH87Yt&#10;Ni+libb77TeC4HGYmd8wq81gGvGgztWWFcSTCARxYXXNpYLLOR8vQDiPrLGxTAr+yMFm/TFaYaZt&#10;z0d6nHwpAoRdhgoq79tMSldUZNBNbEscvF/bGfRBdqXUHfYBbhqZRFEqDdYcFips6bui4na6GwXt&#10;MefZNr7td/rH39P+mqeJiZX6+hy2SxCeBv8Ov9oHrWAaJ3N4vglP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t0E8MAAADdAAAADwAAAAAAAAAAAAAAAACYAgAAZHJzL2Rv&#10;d25yZXYueG1sUEsFBgAAAAAEAAQA9QAAAIgDAAAAAA==&#10;" path="m32,67l,,32,67r,l32,67r15,8l57,87r8,15l69,120r-7,-3l55,115r-8,-8l42,102,37,95,35,85,32,77r,-10e" filled="f" strokecolor="#e15520" strokeweight="0">
                          <v:path arrowok="t" o:connecttype="custom" o:connectlocs="32,67;0,0;32,67;32,67;32,67;47,75;57,87;65,102;69,120;62,117;55,115;47,107;42,102;37,95;35,85;32,77;32,67" o:connectangles="0,0,0,0,0,0,0,0,0,0,0,0,0,0,0,0,0"/>
                        </v:shape>
                        <v:shape id="Freeform 818" o:spid="_x0000_s1641" style="position:absolute;left:6677;top:100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ElR78A&#10;AADdAAAADwAAAGRycy9kb3ducmV2LnhtbERPTYvCMBC9C/sfwgje1tQWZOkaRRcUr3ZXvQ7NbFva&#10;TEoSbf335iB4fLzv1WY0nbiT841lBYt5AoK4tLrhSsHf7/7zC4QPyBo7y6TgQR4264/JCnNtBz7R&#10;vQiViCHsc1RQh9DnUvqyJoN+bnviyP1bZzBE6CqpHQ4x3HQyTZKlNNhwbKixp5+ayra4GQVtdg6P&#10;665vslaeLn5XpDi4g1Kz6bj9BhFoDG/xy33UCrJFGufGN/EJyP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1USVHvwAAAN0AAAAPAAAAAAAAAAAAAAAAAJgCAABkcnMvZG93bnJl&#10;di54bWxQSwUGAAAAAAQABAD1AAAAhAMAAAAA&#10;" path="m35,62l,,35,62r,l35,62r15,8l60,82r7,15l72,112r-7,l58,107r-8,-5l45,95,40,87,35,80r,-10l35,62xe" fillcolor="#f3be00" stroked="f">
                          <v:path arrowok="t" o:connecttype="custom" o:connectlocs="35,62;0,0;35,62;35,62;35,62;50,70;60,82;67,97;72,112;65,112;58,107;50,102;45,95;40,87;35,80;35,70;35,62" o:connectangles="0,0,0,0,0,0,0,0,0,0,0,0,0,0,0,0,0"/>
                        </v:shape>
                        <v:shape id="Freeform 819" o:spid="_x0000_s1642" style="position:absolute;left:6677;top:100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rpY8UA&#10;AADdAAAADwAAAGRycy9kb3ducmV2LnhtbESPX0vDMBTF34V9h3AF31zaKTLrsjGG/x5dVfp6aa5N&#10;MbkpTZbWb28EYY+Hc87vcDa72VmRaAy9ZwXlsgBB3Hrdc6fg4/3peg0iRGSN1jMp+KEAu+3iYoOV&#10;9hMfKdWxExnCoUIFJsahkjK0hhyGpR+Is/flR4cxy7GTesQpw52Vq6K4kw57zgsGBzoYar/rk1Pw&#10;0qSmKW+nZI8mPfKzPbx9nmqlri7n/QOISHM8h//br1rBTbm6h783+Qn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uuljxQAAAN0AAAAPAAAAAAAAAAAAAAAAAJgCAABkcnMv&#10;ZG93bnJldi54bWxQSwUGAAAAAAQABAD1AAAAigMAAAAA&#10;" path="m35,62l,,35,62r,l35,62r15,8l60,82r7,15l72,112r-7,l58,107r-8,-5l45,95,40,87,35,80r,-10l35,62e" filled="f" strokecolor="#e15520" strokeweight="0">
                          <v:path arrowok="t" o:connecttype="custom" o:connectlocs="35,62;0,0;35,62;35,62;35,62;50,70;60,82;67,97;72,112;65,112;58,107;50,102;45,95;40,87;35,80;35,70;35,62" o:connectangles="0,0,0,0,0,0,0,0,0,0,0,0,0,0,0,0,0"/>
                        </v:shape>
                        <v:shape id="Freeform 820" o:spid="_x0000_s1643" style="position:absolute;left:6655;top:906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aewr8A&#10;AADdAAAADwAAAGRycy9kb3ducmV2LnhtbERPzYrCMBC+L/gOYQRvmlZh0a5pWQRRT4vRBxia2bZs&#10;MylNbOvbm4Owx4/vf19MthUD9b5xrCBdJSCIS2carhTcb8flFoQPyAZbx6TgSR6KfPaxx8y4ka80&#10;6FCJGMI+QwV1CF0mpS9rsuhXriOO3K/rLYYI+0qaHscYblu5TpJPabHh2FBjR4eayj/9sAp+duV1&#10;CHp8UpV26anV2l6wUWoxn76/QASawr/47T4bBZt0E/fHN/EJyP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9lp7CvwAAAN0AAAAPAAAAAAAAAAAAAAAAAJgCAABkcnMvZG93bnJl&#10;di54bWxQSwUGAAAAAAQABAD1AAAAhAMAAAAA&#10;" path="m37,57l,,37,57xe" fillcolor="#f3be00" stroked="f">
                          <v:path arrowok="t" o:connecttype="custom" o:connectlocs="37,57;0,0;37,57" o:connectangles="0,0,0"/>
                        </v:shape>
                        <v:shape id="Freeform 821" o:spid="_x0000_s1644" style="position:absolute;left:6655;top:906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PK4sgA&#10;AADdAAAADwAAAGRycy9kb3ducmV2LnhtbESPT2vCQBTE74V+h+UVvBTdRKFozEZUFNseSv0LvT2y&#10;r0kw+zZkV02/vVso9DjMzG+YdNaZWlypdZVlBfEgAkGcW11xoeCwX/fHIJxH1lhbJgU/5GCWPT6k&#10;mGh74y1dd74QAcIuQQWl900ipctLMugGtiEO3rdtDfog20LqFm8Bbmo5jKIXabDisFBiQ8uS8vPu&#10;YhTM3eR5s/o4LMz48vWZv+2Pp/dorVTvqZtPQXjq/H/4r/2qFYziUQy/b8ITkN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k8riyAAAAN0AAAAPAAAAAAAAAAAAAAAAAJgCAABk&#10;cnMvZG93bnJldi54bWxQSwUGAAAAAAQABAD1AAAAjQMAAAAA&#10;" path="m37,57l,,37,57xe" filled="f" strokecolor="#e15520" strokeweight="0">
                          <v:path arrowok="t" o:connecttype="custom" o:connectlocs="37,57;0,0;37,57" o:connectangles="0,0,0"/>
                        </v:shape>
                        <v:shape id="Freeform 822" o:spid="_x0000_s1645" style="position:absolute;left:6804;top:871;width:27;height:122;visibility:visible;mso-wrap-style:square;v-text-anchor:top" coordsize="2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FSfMMA&#10;AADdAAAADwAAAGRycy9kb3ducmV2LnhtbESPT4vCMBTE78J+h/CEvWlqFZFqFFnWxZN/lz0/mmdb&#10;bF5Kkq312xtB8DjMzG+YxaoztWjJ+cqygtEwAUGcW11xoeD3vBnMQPiArLG2TAru5GG1/OgtMNP2&#10;xkdqT6EQEcI+QwVlCE0mpc9LMuiHtiGO3sU6gyFKV0jt8BbhppZpkkylwYrjQokNfZWUX0//RsHh&#10;2O7Ndz3p/u6bqV77bbpL3Y9Sn/1uPQcRqAvv8Ku91QrGo3EKzzfx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FSfMMAAADdAAAADwAAAAAAAAAAAAAAAACYAgAAZHJzL2Rv&#10;d25yZXYueG1sUEsFBgAAAAAEAAQA9QAAAIgDAAAAAA==&#10;" path="m25,69l27,,25,69xm25,69r2,18l25,102r-5,7l17,114r-7,5l5,122,3,117,,107,,99,3,92,5,84r5,-5l17,74r8,-5xe" fillcolor="#f3be00" stroked="f">
                          <v:path arrowok="t" o:connecttype="custom" o:connectlocs="25,69;27,0;25,69;25,69;27,87;25,102;20,109;17,114;10,119;5,122;3,117;0,107;0,99;3,92;5,84;10,79;17,74;25,69" o:connectangles="0,0,0,0,0,0,0,0,0,0,0,0,0,0,0,0,0,0"/>
                          <o:lock v:ext="edit" verticies="t"/>
                        </v:shape>
                        <v:shape id="Freeform 823" o:spid="_x0000_s1646" style="position:absolute;left:6829;top:871;width:2;height:69;visibility:visible;mso-wrap-style:square;v-text-anchor:top" coordsize="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RZ3cQA&#10;AADdAAAADwAAAGRycy9kb3ducmV2LnhtbESPQWvCQBSE7wX/w/IEb3Vj04pEV5FCoPYgNApen9ln&#10;Es2+Ddmtif/eFQSPw8x8wyxWvanFlVpXWVYwGUcgiHOrKy4U7Hfp+wyE88gaa8uk4EYOVsvB2wIT&#10;bTv+o2vmCxEg7BJUUHrfJFK6vCSDbmwb4uCdbGvQB9kWUrfYBbip5UcUTaXBisNCiQ19l5Rfsn+j&#10;ADd9d7ZfN0q3xyKd1r/Z5wErpUbDfj0H4an3r/Cz/aMVxJM4hseb8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EWd3EAAAA3QAAAA8AAAAAAAAAAAAAAAAAmAIAAGRycy9k&#10;b3ducmV2LnhtbFBLBQYAAAAABAAEAPUAAACJAwAAAAA=&#10;" path="m,69l2,,,69xe" filled="f" strokecolor="#e15520" strokeweight="0">
                          <v:path arrowok="t" o:connecttype="custom" o:connectlocs="0,69;2,0;0,69" o:connectangles="0,0,0"/>
                        </v:shape>
                        <v:shape id="Freeform 824" o:spid="_x0000_s1647" style="position:absolute;left:6804;top:940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HFc8cA&#10;AADdAAAADwAAAGRycy9kb3ducmV2LnhtbESPX2vCMBTF3wf7DuEKvmnqFJHOKLIxcIw9WDdlb5fm&#10;2gabm66Jte7TG0HY4+H8+XHmy85WoqXGG8cKRsMEBHHutOFCwdf2bTAD4QOyxsoxKbiQh+Xi8WGO&#10;qXZn3lCbhULEEfYpKihDqFMpfV6SRT90NXH0Dq6xGKJsCqkbPMdxW8mnJJlKi4YjocSaXkrKj9nJ&#10;Roj8+Xhft7+7zHRm//15eZ1s8E+pfq9bPYMI1IX/8L291grGo/EEbm/iE5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6xxXPHAAAA3QAAAA8AAAAAAAAAAAAAAAAAmAIAAGRy&#10;cy9kb3ducmV2LnhtbFBLBQYAAAAABAAEAPUAAACMAwAAAAA=&#10;" path="m25,r2,18l25,33r-5,7l17,45r-7,5l5,53,3,48,,38,,30,3,23,5,15r5,-5l17,5,25,e" filled="f" strokecolor="#e15520" strokeweight="0">
                          <v:path arrowok="t" o:connecttype="custom" o:connectlocs="25,0;27,18;25,33;20,40;17,45;10,50;5,53;3,48;0,38;0,30;3,23;5,15;10,10;17,5;25,0" o:connectangles="0,0,0,0,0,0,0,0,0,0,0,0,0,0,0"/>
                        </v:shape>
                        <v:shape id="Freeform 825" o:spid="_x0000_s1648" style="position:absolute;left:6802;top:923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K9vMYA&#10;AADdAAAADwAAAGRycy9kb3ducmV2LnhtbESPQWvCQBSE7wX/w/IKvdWNWotEV1FBKDlprOLxkX0m&#10;abJvY3ar8d+7QqHHYWa+YWaLztTiSq0rLSsY9CMQxJnVJecKvveb9wkI55E11pZJwZ0cLOa9lxnG&#10;2t54R9fU5yJA2MWooPC+iaV0WUEGXd82xME729agD7LNpW7xFuCmlsMo+pQGSw4LBTa0Liir0l+j&#10;ID2c9ttqVY2Ty+5jmB/d5SdZJ0q9vXbLKQhPnf8P/7W/tILRYDSG55vwBO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2K9vMYAAADdAAAADwAAAAAAAAAAAAAAAACYAgAAZHJz&#10;L2Rvd25yZXYueG1sUEsFBgAAAAAEAAQA9QAAAIsDAAAAAA==&#10;" path="m24,65l42,,24,65xm24,62r,18l22,95r-7,12l2,115,,110r,-8l,92,2,85,5,77r5,-5l17,67r7,-5xe" fillcolor="#f3be00" stroked="f">
                          <v:path arrowok="t" o:connecttype="custom" o:connectlocs="24,65;42,0;24,65;24,62;24,80;22,95;15,107;2,115;0,110;0,102;0,92;2,85;5,77;10,72;17,67;24,62" o:connectangles="0,0,0,0,0,0,0,0,0,0,0,0,0,0,0,0"/>
                          <o:lock v:ext="edit" verticies="t"/>
                        </v:shape>
                        <v:shape id="Freeform 826" o:spid="_x0000_s1649" style="position:absolute;left:6826;top:923;width:18;height:65;visibility:visible;mso-wrap-style:square;v-text-anchor:top" coordsize="1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JR88UA&#10;AADdAAAADwAAAGRycy9kb3ducmV2LnhtbESPT2vCQBTE7wW/w/KEXopuYopIdBWxWNpj/YPXR/Yl&#10;G82+DdmtSb99t1DwOMzMb5jVZrCNuFPna8cK0mkCgrhwuuZKwem4nyxA+ICssXFMCn7Iw2Y9elph&#10;rl3PX3Q/hEpECPscFZgQ2lxKXxiy6KeuJY5e6TqLIcqukrrDPsJtI2dJMpcWa44LBlvaGSpuh2+r&#10;IJSXl7NJ+fN9sc3K42v/1kq8KvU8HrZLEIGG8Aj/tz+0gizN5vD3Jj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YlHzxQAAAN0AAAAPAAAAAAAAAAAAAAAAAJgCAABkcnMv&#10;ZG93bnJldi54bWxQSwUGAAAAAAQABAD1AAAAigMAAAAA&#10;" path="m,65l18,,,65xe" filled="f" strokecolor="#e15520" strokeweight="0">
                          <v:path arrowok="t" o:connecttype="custom" o:connectlocs="0,65;18,0;0,65" o:connectangles="0,0,0"/>
                        </v:shape>
                        <v:shape id="Freeform 827" o:spid="_x0000_s1650" style="position:absolute;left:6802;top:985;width:24;height:53;visibility:visible;mso-wrap-style:square;v-text-anchor:top" coordsize="2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5VXMYA&#10;AADdAAAADwAAAGRycy9kb3ducmV2LnhtbESPW2vCQBSE3wv+h+UIvjWbNFQldSO9IC3qi5f2+ZA9&#10;TUKzZ0N21eTfdwXBx2FmvmEWy9404kydqy0rSKIYBHFhdc2lguNh9TgH4TyyxsYyKRjIwTIfPSww&#10;0/bCOzrvfSkChF2GCirv20xKV1Rk0EW2JQ7er+0M+iC7UuoOLwFuGvkUx1NpsOawUGFL7xUVf/uT&#10;UfCZbgo08dvPanjWH9v1t9NDuVVqMu5fX0B46v09fGt/aQVpks7g+iY8AZ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5VXMYAAADdAAAADwAAAAAAAAAAAAAAAACYAgAAZHJz&#10;L2Rvd25yZXYueG1sUEsFBgAAAAAEAAQA9QAAAIsDAAAAAA==&#10;" path="m24,r,18l22,33,15,45,2,53,,48,,40,,30,2,23,5,15r5,-5l17,5,24,xe" filled="f" strokecolor="#e15520" strokeweight="0">
                          <v:path arrowok="t" o:connecttype="custom" o:connectlocs="24,0;24,18;22,33;15,45;2,53;0,48;0,40;0,30;2,23;5,15;10,10;17,5;24,0" o:connectangles="0,0,0,0,0,0,0,0,0,0,0,0,0"/>
                        </v:shape>
                        <v:shape id="Freeform 828" o:spid="_x0000_s1651" style="position:absolute;left:6804;top:963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MSIsQA&#10;AADdAAAADwAAAGRycy9kb3ducmV2LnhtbERPy2rCQBTdF/oPwy24qxO1LRKdBBWEklWND1xeMtck&#10;JnMnZqaa/n1nUejycN7LdDCtuFPvassKJuMIBHFhdc2lgsN++zoH4TyyxtYyKfghB2ny/LTEWNsH&#10;7+ie+1KEEHYxKqi872IpXVGRQTe2HXHgLrY36APsS6l7fIRw08ppFH1IgzWHhgo72lRUNPm3UZAf&#10;z/uvZt28Z7fd27Q8uds122RKjV6G1QKEp8H/i//cn1rBbDILc8Ob8ARk8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jEiLEAAAA3QAAAA8AAAAAAAAAAAAAAAAAmAIAAGRycy9k&#10;b3ducmV2LnhtbFBLBQYAAAAABAAEAPUAAACJAwAAAAA=&#10;" path="m25,62l42,,25,62xm25,62r,15l22,92r-7,13l3,115,,107r,-7l,92,3,85,5,77r5,-7l17,65r8,-3xe" fillcolor="#f3be00" stroked="f">
                          <v:path arrowok="t" o:connecttype="custom" o:connectlocs="25,62;42,0;25,62;25,62;25,77;22,92;15,105;3,115;0,107;0,100;0,92;3,85;5,77;10,70;17,65;25,62" o:connectangles="0,0,0,0,0,0,0,0,0,0,0,0,0,0,0,0"/>
                          <o:lock v:ext="edit" verticies="t"/>
                        </v:shape>
                        <v:shape id="Freeform 829" o:spid="_x0000_s1652" style="position:absolute;left:6829;top:963;width:17;height:62;visibility:visible;mso-wrap-style:square;v-text-anchor:top" coordsize="1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sSAMcA&#10;AADdAAAADwAAAGRycy9kb3ducmV2LnhtbESPT2sCMRTE7wW/Q3iF3mpWtxZ3NYqWFqQHi38OHh+b&#10;183i5mVJUl2/vSkUehxm5jfMfNnbVlzIh8axgtEwA0FcOd1wreB4+HiegggRWWPrmBTcKMByMXiY&#10;Y6ndlXd02cdaJAiHEhWYGLtSylAZshiGriNO3rfzFmOSvpba4zXBbSvHWfYqLTacFgx29GaoOu9/&#10;rIJtdv56L9aTdd+aSfGZjzf+pTkp9fTYr2YgIvXxP/zX3mgF+Sgv4PdNegJy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6LEgDHAAAA3QAAAA8AAAAAAAAAAAAAAAAAmAIAAGRy&#10;cy9kb3ducmV2LnhtbFBLBQYAAAAABAAEAPUAAACMAwAAAAA=&#10;" path="m,62l17,,,62xe" filled="f" strokecolor="#e15520" strokeweight="0">
                          <v:path arrowok="t" o:connecttype="custom" o:connectlocs="0,62;17,0;0,62" o:connectangles="0,0,0"/>
                        </v:shape>
                        <v:shape id="Freeform 830" o:spid="_x0000_s1653" style="position:absolute;left:6804;top:1025;width:25;height:53;visibility:visible;mso-wrap-style:square;v-text-anchor:top" coordsize="2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VFgsMA&#10;AADdAAAADwAAAGRycy9kb3ducmV2LnhtbERPTWvCQBC9C/6HZYTedKPVkqauUhoCxZsxPfQ2ZKdJ&#10;MDsbsmsS/717KHh8vO/9cTKtGKh3jWUF61UEgri0uuFKQXHJljEI55E1tpZJwZ0cHA/z2R4TbUc+&#10;05D7SoQQdgkqqL3vEildWZNBt7IdceD+bG/QB9hXUvc4hnDTyk0UvUmDDYeGGjv6qqm85jejoM2G&#10;28/v9mrTtCqL3eak41S+K/WymD4/QHia/FP87/7WCl7X27A/vAlPQB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VFgsMAAADdAAAADwAAAAAAAAAAAAAAAACYAgAAZHJzL2Rv&#10;d25yZXYueG1sUEsFBgAAAAAEAAQA9QAAAIgDAAAAAA==&#10;" path="m25,r,15l22,30,15,43,3,53,,45,,38,,30,3,23,5,15,10,8,17,3,25,xe" filled="f" strokecolor="#e15520" strokeweight="0">
                          <v:path arrowok="t" o:connecttype="custom" o:connectlocs="25,0;25,15;22,30;15,43;3,53;0,45;0,38;0,30;3,23;5,15;10,8;17,3;25,0" o:connectangles="0,0,0,0,0,0,0,0,0,0,0,0,0"/>
                        </v:shape>
                        <v:shape id="Freeform 831" o:spid="_x0000_s1654" style="position:absolute;left:6799;top:831;width:25;height:122;visibility:visible;mso-wrap-style:square;v-text-anchor:top" coordsize="2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mokccA&#10;AADdAAAADwAAAGRycy9kb3ducmV2LnhtbESPQWvCQBSE74L/YXkFb3UTrVZTVynFQr0Ijb14e2Zf&#10;k9Ds27i7avTXdwsFj8PMfMMsVp1pxJmcry0rSIcJCOLC6ppLBV+798cZCB+QNTaWScGVPKyW/d4C&#10;M20v/EnnPJQiQthnqKAKoc2k9EVFBv3QtsTR+7bOYIjSlVI7vES4aeQoSabSYM1xocKW3ioqfvKT&#10;UbA/8vZ5jcfJfHvbnG7X0q3z9KDU4KF7fQERqAv38H/7QysYp08p/L2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ZqJHHAAAA3QAAAA8AAAAAAAAAAAAAAAAAmAIAAGRy&#10;cy9kb3ducmV2LnhtbFBLBQYAAAAABAAEAPUAAACMAwAAAAA=&#10;" path="m25,70l22,r3,70xm25,70r,17l22,102r-2,5l15,112r-5,5l5,122,,114r,-7l,99,3,92,5,85r5,-8l15,72,25,70xe" fillcolor="#f3be00" stroked="f">
                          <v:path arrowok="t" o:connecttype="custom" o:connectlocs="25,70;22,0;25,70;25,70;25,87;22,102;20,107;15,112;10,117;5,122;0,114;0,107;0,99;3,92;5,85;10,77;15,72;25,70" o:connectangles="0,0,0,0,0,0,0,0,0,0,0,0,0,0,0,0,0,0"/>
                          <o:lock v:ext="edit" verticies="t"/>
                        </v:shape>
                        <v:shape id="Freeform 832" o:spid="_x0000_s1655" style="position:absolute;left:6821;top:831;width:3;height:70;visibility:visible;mso-wrap-style:square;v-text-anchor:top" coordsize="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F0QMQA&#10;AADdAAAADwAAAGRycy9kb3ducmV2LnhtbESPQWvCQBSE70L/w/IKvekmVoJNXUVapNWbWvT6yL4m&#10;wezbsLua+O9dQfA4zMw3zGzRm0ZcyPnasoJ0lIAgLqyuuVTwt18NpyB8QNbYWCYFV/KwmL8MZphr&#10;2/GWLrtQighhn6OCKoQ2l9IXFRn0I9sSR+/fOoMhSldK7bCLcNPIcZJk0mDNcaHClr4qKk67s1Fw&#10;wmPWmvXHdfPt1tnhx3ZJikul3l775SeIQH14hh/tX63gPZ2M4f4mPg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BdEDEAAAA3QAAAA8AAAAAAAAAAAAAAAAAmAIAAGRycy9k&#10;b3ducmV2LnhtbFBLBQYAAAAABAAEAPUAAACJAwAAAAA=&#10;" path="m3,70l,,3,70xe" filled="f" strokecolor="#e15520" strokeweight="0">
                          <v:path arrowok="t" o:connecttype="custom" o:connectlocs="3,70;0,0;3,70" o:connectangles="0,0,0"/>
                        </v:shape>
                        <v:shape id="Freeform 833" o:spid="_x0000_s1656" style="position:absolute;left:6799;top:901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TSo8UA&#10;AADdAAAADwAAAGRycy9kb3ducmV2LnhtbESPQWsCMRSE74X+h/AKvdWsm1JlNUqpSL30oC2en5vn&#10;7urmZUmiu/77plDwOMzMN8x8OdhWXMmHxrGG8SgDQVw603Cl4ed7/TIFESKywdYxabhRgOXi8WGO&#10;hXE9b+m6i5VIEA4Faqhj7AopQ1mTxTByHXHyjs5bjEn6ShqPfYLbVuZZ9iYtNpwWauzoo6byvLtY&#10;DS7fKlSnyWf/pfL9xPf71fqQa/38NLzPQEQa4j38394YDWr8quDvTX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1NKjxQAAAN0AAAAPAAAAAAAAAAAAAAAAAJgCAABkcnMv&#10;ZG93bnJldi54bWxQSwUGAAAAAAQABAD1AAAAigMAAAAA&#10;" path="m25,r,17l22,32r-2,5l15,42r-5,5l5,52,,44,,37,,29,3,22,5,15,10,7,15,2,25,e" filled="f" strokecolor="#e15520" strokeweight="0">
                          <v:path arrowok="t" o:connecttype="custom" o:connectlocs="25,0;25,17;22,32;20,37;15,42;10,47;5,52;0,44;0,37;0,29;3,22;5,15;10,7;15,2;25,0" o:connectangles="0,0,0,0,0,0,0,0,0,0,0,0,0,0,0"/>
                        </v:shape>
                        <v:shape id="Freeform 834" o:spid="_x0000_s1657" style="position:absolute;left:6792;top:788;width:32;height:125;visibility:visible;mso-wrap-style:square;v-text-anchor:top" coordsize="3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vguMUA&#10;AADdAAAADwAAAGRycy9kb3ducmV2LnhtbESPQWsCMRSE74L/ITyht5pNFSmrUUQoeJCCVuz1uXnd&#10;3Zq8LJuoq7/eFAoeh5n5hpktOmfFhdpQe9aghhkI4sKbmksN+6+P13cQISIbtJ5Jw40CLOb93gxz&#10;46+8pcsuliJBOOSooYqxyaUMRUUOw9A3xMn78a3DmGRbStPiNcGdlW9ZNpEOa04LFTa0qqg47c5O&#10;g7Xfy09Vxs15c78ftmGijr+N0vpl0C2nICJ18Rn+b6+NhpEaj+HvTXo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6+C4xQAAAN0AAAAPAAAAAAAAAAAAAAAAAJgCAABkcnMv&#10;ZG93bnJldi54bWxQSwUGAAAAAAQABAD1AAAAigMAAAAA&#10;" path="m25,73l32,,25,73xm25,73r2,17l25,105r-3,5l17,118r-5,5l5,125,2,120,,110r,-7l2,95,7,88r5,-5l17,78r8,-5xe" fillcolor="#f3be00" stroked="f">
                          <v:path arrowok="t" o:connecttype="custom" o:connectlocs="25,73;32,0;25,73;25,73;27,90;25,105;22,110;17,118;12,123;5,125;2,120;0,110;0,103;2,95;7,88;12,83;17,78;25,73" o:connectangles="0,0,0,0,0,0,0,0,0,0,0,0,0,0,0,0,0,0"/>
                          <o:lock v:ext="edit" verticies="t"/>
                        </v:shape>
                        <v:shape id="Freeform 835" o:spid="_x0000_s1658" style="position:absolute;left:6817;top:788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82ZMcA&#10;AADdAAAADwAAAGRycy9kb3ducmV2LnhtbESPQWvCQBSE74X+h+UVeqsbtY2SuooUWzxVEkV6fGRf&#10;k9Ds27i71eTfu4WCx2FmvmEWq9604kzON5YVjEcJCOLS6oYrBYf9+9MchA/IGlvLpGAgD6vl/d0C&#10;M20vnNO5CJWIEPYZKqhD6DIpfVmTQT+yHXH0vq0zGKJ0ldQOLxFuWjlJklQabDgu1NjRW03lT/Fr&#10;FJxmp6/P9TBs8g9XbPLJNE2Ou1Spx4d+/QoiUB9u4f/2ViuYjp9f4O9NfAJy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vNmTHAAAA3QAAAA8AAAAAAAAAAAAAAAAAmAIAAGRy&#10;cy9kb3ducmV2LnhtbFBLBQYAAAAABAAEAPUAAACMAwAAAAA=&#10;" path="m,73l7,,,73xe" filled="f" strokecolor="#e15520" strokeweight="0">
                          <v:path arrowok="t" o:connecttype="custom" o:connectlocs="0,73;7,0;0,73" o:connectangles="0,0,0"/>
                        </v:shape>
                        <v:shape id="Freeform 836" o:spid="_x0000_s1659" style="position:absolute;left:6792;top:861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MyXMcA&#10;AADdAAAADwAAAGRycy9kb3ducmV2LnhtbESP0WoCMRRE3wv+Q7hC32pWrVJXo2iloBYKq37AZXO7&#10;Wbq5WTepbv16Iwh9HGbmDDNbtLYSZ2p86VhBv5eAIM6dLrlQcDx8vLyB8AFZY+WYFPyRh8W88zTD&#10;VLsLZ3Teh0JECPsUFZgQ6lRKnxuy6HuuJo7et2sshiibQuoGLxFuKzlIkrG0WHJcMFjTu6H8Z/9r&#10;FbSHrcnWk6+gh6P1dbLbrj5PRabUc7ddTkEEasN/+NHeaAXD/usY7m/i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3zMlzHAAAA3QAAAA8AAAAAAAAAAAAAAAAAmAIAAGRy&#10;cy9kb3ducmV2LnhtbFBLBQYAAAAABAAEAPUAAACMAwAAAAA=&#10;" path="m25,r2,17l25,32r-3,5l17,45r-5,5l5,52,2,47,,37,,30,2,22,7,15r5,-5l17,5,25,e" filled="f" strokecolor="#e15520" strokeweight="0">
                          <v:path arrowok="t" o:connecttype="custom" o:connectlocs="25,0;27,17;25,32;22,37;17,45;12,50;5,52;2,47;0,37;0,30;2,22;7,15;12,10;17,5;25,0" o:connectangles="0,0,0,0,0,0,0,0,0,0,0,0,0,0,0"/>
                        </v:shape>
                        <v:shape id="Freeform 837" o:spid="_x0000_s1660" style="position:absolute;left:6789;top:761;width:30;height:117;visibility:visible;mso-wrap-style:square;v-text-anchor:top" coordsize="30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tA7sUA&#10;AADdAAAADwAAAGRycy9kb3ducmV2LnhtbESPQWvCQBSE7wX/w/KE3upmY1GJriIWoZceqkI8PrLP&#10;JLj7NmS3Mf333UKhx2FmvmE2u9FZMVAfWs8a1CwDQVx503Kt4XI+vqxAhIhs0HomDd8UYLedPG2w&#10;MP7BnzScYi0ShEOBGpoYu0LKUDXkMMx8R5y8m+8dxiT7WpoeHwnurMyzbCEdtpwWGuzo0FB1P305&#10;DSVfh0rt1dvioj5KsjYv1T3X+nk67tcgIo3xP/zXfjca5up1Cb9v0hO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+0DuxQAAAN0AAAAPAAAAAAAAAAAAAAAAAJgCAABkcnMv&#10;ZG93bnJldi54bWxQSwUGAAAAAAQABAD1AAAAigMAAAAA&#10;" path="m23,65l30,,23,65xm23,65r2,17l23,97r-3,5l15,110r-5,5l5,117,,112r,-7l,95,,87,5,80,8,75r7,-5l23,65xe" fillcolor="#f3be00" stroked="f">
                          <v:path arrowok="t" o:connecttype="custom" o:connectlocs="23,65;30,0;23,65;23,65;25,82;23,97;20,102;15,110;10,115;5,117;0,112;0,105;0,95;0,87;5,80;8,75;15,70;23,65" o:connectangles="0,0,0,0,0,0,0,0,0,0,0,0,0,0,0,0,0,0"/>
                          <o:lock v:ext="edit" verticies="t"/>
                        </v:shape>
                        <v:shape id="Freeform 838" o:spid="_x0000_s1661" style="position:absolute;left:6812;top:761;width:7;height:65;visibility:visible;mso-wrap-style:square;v-text-anchor:top" coordsize="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dRRsQA&#10;AADdAAAADwAAAGRycy9kb3ducmV2LnhtbERPz2vCMBS+D/Y/hCfsNhOnSOlMiwxku0yYFby+Nc+m&#10;2rx0TdTuv18OA48f3+9VObpOXGkIrWcNs6kCQVx703KjYV9tnjMQISIb7DyThl8KUBaPDyvMjb/x&#10;F113sREphEOOGmyMfS5lqC05DFPfEyfu6AeHMcGhkWbAWwp3nXxRaikdtpwaLPb0Zqk+7y5Ow/f7&#10;0W5VdvmcHw7rn2xzOm8XldL6aTKuX0FEGuNd/O/+MBrms0Wam96kJy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HUUbEAAAA3QAAAA8AAAAAAAAAAAAAAAAAmAIAAGRycy9k&#10;b3ducmV2LnhtbFBLBQYAAAAABAAEAPUAAACJAwAAAAA=&#10;" path="m,65l7,,,65xe" filled="f" strokecolor="#e15520" strokeweight="0">
                          <v:path arrowok="t" o:connecttype="custom" o:connectlocs="0,65;7,0;0,65" o:connectangles="0,0,0"/>
                        </v:shape>
                        <v:shape id="Freeform 839" o:spid="_x0000_s1662" style="position:absolute;left:6789;top:826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zlScYA&#10;AADdAAAADwAAAGRycy9kb3ducmV2LnhtbESPS2/CMBCE75X6H6xF6q04JBWPgEFVK9ReOPAQ5yVe&#10;kkC8jmyXpP++roTEcTQz32gWq9404kbO15YVjIYJCOLC6ppLBYf9+nUKwgdkjY1lUvBLHlbL56cF&#10;5tp2vKXbLpQiQtjnqKAKoc2l9EVFBv3QtsTRO1tnMETpSqkddhFuGpkmyVgarDkuVNjSR0XFdfdj&#10;FNh0m2F2mXx1myw9Tlx3/FyfUqVeBv37HESgPjzC9/a3VpCN3mbw/yY+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zlScYAAADdAAAADwAAAAAAAAAAAAAAAACYAgAAZHJz&#10;L2Rvd25yZXYueG1sUEsFBgAAAAAEAAQA9QAAAIsDAAAAAA==&#10;" path="m23,r2,17l23,32r-3,5l15,45r-5,5l5,52,,47,,40,,30,,22,5,15,8,10,15,5,23,e" filled="f" strokecolor="#e15520" strokeweight="0">
                          <v:path arrowok="t" o:connecttype="custom" o:connectlocs="23,0;25,17;23,32;20,37;15,45;10,50;5,52;0,47;0,40;0,30;0,22;5,15;8,10;15,5;23,0" o:connectangles="0,0,0,0,0,0,0,0,0,0,0,0,0,0,0"/>
                        </v:shape>
                        <v:shape id="Freeform 840" o:spid="_x0000_s1663" style="position:absolute;left:6782;top:713;width:27;height:125;visibility:visible;mso-wrap-style:square;v-text-anchor:top" coordsize="2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NKUMUA&#10;AADdAAAADwAAAGRycy9kb3ducmV2LnhtbERPTWvCQBC9F/wPywjedBPbSoluggrFFjxo9FBv0+w0&#10;CWZnQ3Y16b/vHoQeH+97lQ2mEXfqXG1ZQTyLQBAXVtdcKjif3qdvIJxH1thYJgW/5CBLR08rTLTt&#10;+Uj33JcihLBLUEHlfZtI6YqKDLqZbYkD92M7gz7ArpS6wz6Em0bOo2ghDdYcGipsaVtRcc1vRsHl&#10;fNsevvYv837XbMrvz029z+Ncqcl4WC9BeBr8v/jh/tAKnuPXsD+8CU9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Y0pQxQAAAN0AAAAPAAAAAAAAAAAAAAAAAJgCAABkcnMv&#10;ZG93bnJldi54bWxQSwUGAAAAAAQABAD1AAAAigMAAAAA&#10;" path="m25,70l20,r5,70xm25,70r2,18l25,103r-3,7l17,115r-5,5l5,125,2,118,,110r,-7l2,93,5,85r5,-5l17,75r8,-5xe" fillcolor="#f3be00" stroked="f">
                          <v:path arrowok="t" o:connecttype="custom" o:connectlocs="25,70;20,0;25,70;25,70;27,88;25,103;22,110;17,115;12,120;5,125;2,118;0,110;0,103;2,93;5,85;10,80;17,75;25,70" o:connectangles="0,0,0,0,0,0,0,0,0,0,0,0,0,0,0,0,0,0"/>
                          <o:lock v:ext="edit" verticies="t"/>
                        </v:shape>
                        <v:shape id="Freeform 841" o:spid="_x0000_s1664" style="position:absolute;left:6802;top:713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3lA8YA&#10;AADdAAAADwAAAGRycy9kb3ducmV2LnhtbESPQWsCMRSE74L/ITyht5pdW0tZjSJbxELxoPbS22Pz&#10;3Gy7edkmUdd/bwoFj8PMfMPMl71txZl8aBwryMcZCOLK6YZrBZ+H9eMriBCRNbaOScGVAiwXw8Ec&#10;C+0uvKPzPtYiQTgUqMDE2BVShsqQxTB2HXHyjs5bjEn6WmqPlwS3rZxk2Yu02HBaMNhRaaj62Z+s&#10;Ar/9+jiU3ebZ9tnafJe5efttjFIPo341AxGpj/fwf/tdK3jKpzn8vUlP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3lA8YAAADdAAAADwAAAAAAAAAAAAAAAACYAgAAZHJz&#10;L2Rvd25yZXYueG1sUEsFBgAAAAAEAAQA9QAAAIsDAAAAAA==&#10;" path="m5,70l,,5,70xe" filled="f" strokecolor="#e15520" strokeweight="0">
                          <v:path arrowok="t" o:connecttype="custom" o:connectlocs="5,70;0,0;5,70" o:connectangles="0,0,0"/>
                        </v:shape>
                        <v:shape id="Freeform 842" o:spid="_x0000_s1665" style="position:absolute;left:6782;top:783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EOw8YA&#10;AADdAAAADwAAAGRycy9kb3ducmV2LnhtbESPQWvCQBSE7wX/w/KEXkQ3sTVIdBVbsRS8qBHPj+wz&#10;CWbfxuw2pv++Wyj0OMzMN8xy3ZtadNS6yrKCeBKBIM6trrhQcM524zkI55E11pZJwTc5WK8GT0tM&#10;tX3wkbqTL0SAsEtRQel9k0rp8pIMuoltiIN3ta1BH2RbSN3iI8BNLadRlEiDFYeFEht6Lym/nb6M&#10;Ahxl3WFfOZfdt6Pk9S25oI4/lHoe9psFCE+9/w//tT+1gpd4NoXfN+EJ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8EOw8YAAADdAAAADwAAAAAAAAAAAAAAAACYAgAAZHJz&#10;L2Rvd25yZXYueG1sUEsFBgAAAAAEAAQA9QAAAIsDAAAAAA==&#10;" path="m25,r2,18l25,33r-3,7l17,45r-5,5l5,55,2,48,,40,,33,2,23,5,15r5,-5l17,5,25,e" filled="f" strokecolor="#e15520" strokeweight="0">
                          <v:path arrowok="t" o:connecttype="custom" o:connectlocs="25,0;27,18;25,33;22,40;17,45;12,50;5,55;2,48;0,40;0,33;2,23;5,15;10,10;17,5;25,0" o:connectangles="0,0,0,0,0,0,0,0,0,0,0,0,0,0,0"/>
                        </v:shape>
                        <v:shape id="Freeform 843" o:spid="_x0000_s1666" style="position:absolute;left:6774;top:671;width:20;height:135;visibility:visible;mso-wrap-style:square;v-text-anchor:top" coordsize="2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1YesYA&#10;AADdAAAADwAAAGRycy9kb3ducmV2LnhtbESPQWvCQBSE74L/YXlCb7rRYNHUVaSlUC09NJaeX7PP&#10;JCT7NuxuNfrruwXB4zAz3zCrTW9acSLna8sKppMEBHFhdc2lgq/D63gBwgdkja1lUnAhD5v1cLDC&#10;TNszf9IpD6WIEPYZKqhC6DIpfVGRQT+xHXH0jtYZDFG6UmqH5wg3rZwlyaM0WHNcqLCj54qKJv81&#10;CnYNm3fE/c/y5XIw32njZtcPp9TDqN8+gQjUh3v41n7TCtLpPIX/N/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1YesYAAADdAAAADwAAAAAAAAAAAAAAAACYAgAAZHJz&#10;L2Rvd25yZXYueG1sUEsFBgAAAAAEAAQA9QAAAIsDAAAAAA==&#10;" path="m18,77l5,,18,77xm18,75r2,20l20,110r,7l15,122r-2,8l8,135,3,127,,117r,-7l,102,,92,5,85r5,-5l18,75xe" fillcolor="#f3be00" stroked="f">
                          <v:path arrowok="t" o:connecttype="custom" o:connectlocs="18,77;5,0;18,77;18,75;20,95;20,110;20,117;15,122;13,130;8,135;3,127;0,117;0,110;0,102;0,92;5,85;10,80;18,75" o:connectangles="0,0,0,0,0,0,0,0,0,0,0,0,0,0,0,0,0,0"/>
                          <o:lock v:ext="edit" verticies="t"/>
                        </v:shape>
                        <v:shape id="Freeform 844" o:spid="_x0000_s1667" style="position:absolute;left:6779;top:671;width:13;height:77;visibility:visible;mso-wrap-style:square;v-text-anchor:top" coordsize="1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FCysYA&#10;AADdAAAADwAAAGRycy9kb3ducmV2LnhtbESP3UoDMRSE7wu+QziCd21SrUXWpsUf2koRxFbw9rA5&#10;blY3J0uStunbN4Lg5TAz3zCzRXadOFCIrWcN45ECQVx703Kj4WO3HN6BiAnZYOeZNJwowmJ+MZhh&#10;ZfyR3+mwTY0oEI4VarAp9ZWUsbbkMI58T1y8Lx8cpiJDI03AY4G7Tl4rNZUOWy4LFnt6slT/bPdO&#10;A62UCq9m85mn7tmGt8fvvFrvtL66zA/3IBLl9B/+a78YDTfj2wn8vilPQM7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FCysYAAADdAAAADwAAAAAAAAAAAAAAAACYAgAAZHJz&#10;L2Rvd25yZXYueG1sUEsFBgAAAAAEAAQA9QAAAIsDAAAAAA==&#10;" path="m13,77l,,13,77xe" filled="f" strokecolor="#e15520" strokeweight="0">
                          <v:path arrowok="t" o:connecttype="custom" o:connectlocs="13,77;0,0;13,77" o:connectangles="0,0,0"/>
                        </v:shape>
                        <v:shape id="Freeform 845" o:spid="_x0000_s1668" style="position:absolute;left:6774;top:746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jGlccA&#10;AADdAAAADwAAAGRycy9kb3ducmV2LnhtbESPQWvCQBSE74L/YXlCL6IbIwkSXaUUC23BQ21BvT2y&#10;zySYfRt2t5r++64g9DjMzDfMatObVlzJ+caygtk0AUFcWt1wpeD763WyAOEDssbWMin4JQ+b9XCw&#10;wkLbG3/SdR8qESHsC1RQh9AVUvqyJoN+ajvi6J2tMxiidJXUDm8RblqZJkkuDTYcF2rs6KWm8rL/&#10;MQrG2Xu6PZwWzXx3zA8u7T+24zZX6mnUPy9BBOrDf/jRftMK5rMsg/ub+ATk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YxpXHAAAA3QAAAA8AAAAAAAAAAAAAAAAAmAIAAGRy&#10;cy9kb3ducmV2LnhtbFBLBQYAAAAABAAEAPUAAACMAwAAAAA=&#10;" path="m18,r2,20l20,35r,7l15,47r-2,8l8,60,3,52,,42,,35,,27,,17,5,10,10,5,18,e" filled="f" strokecolor="#e15520" strokeweight="0">
                          <v:path arrowok="t" o:connecttype="custom" o:connectlocs="18,0;20,20;20,35;20,42;15,47;13,55;8,60;3,52;0,42;0,35;0,27;0,17;5,10;10,5;18,0" o:connectangles="0,0,0,0,0,0,0,0,0,0,0,0,0,0,0"/>
                        </v:shape>
                        <v:shape id="Freeform 846" o:spid="_x0000_s1669" style="position:absolute;left:6772;top:918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wopMIA&#10;AADdAAAADwAAAGRycy9kb3ducmV2LnhtbESP3YrCMBSE7wXfIRxh7zRV0WrXKCIueOvPAxybY9u1&#10;OSlJrN19eiMs7OUwM98wq01natGS85VlBeNRAoI4t7riQsHl/DVcgPABWWNtmRT8kIfNut9bYabt&#10;k4/UnkIhIoR9hgrKEJpMSp+XZNCPbEMcvZt1BkOUrpDa4TPCTS0nSTKXBiuOCyU2tCspv58eRsG1&#10;23t9McYdaEL2N7213+lSKvUx6LafIAJ14T/81z5oBdPxbA7vN/EJ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DCikwgAAAN0AAAAPAAAAAAAAAAAAAAAAAJgCAABkcnMvZG93&#10;bnJldi54bWxQSwUGAAAAAAQABAD1AAAAhwMAAAAA&#10;" path="m,l15,7,25,17r7,13l35,45,30,42,22,40,17,35,12,30,7,22,2,15,2,7,,xe" fillcolor="#f3be00" stroked="f">
                          <v:path arrowok="t" o:connecttype="custom" o:connectlocs="0,0;15,7;25,17;32,30;35,45;30,42;22,40;17,35;12,30;7,22;2,15;2,7;0,0" o:connectangles="0,0,0,0,0,0,0,0,0,0,0,0,0"/>
                        </v:shape>
                        <v:shape id="Freeform 847" o:spid="_x0000_s1670" style="position:absolute;left:6772;top:918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npX8UA&#10;AADdAAAADwAAAGRycy9kb3ducmV2LnhtbESPW4vCMBSE3xf8D+EIvq2pK16oRhFXWVFEvCA+Hppj&#10;W2xOSpPV+u+NsLCPw8x8w4yntSnEnSqXW1bQaUcgiBOrc04VnI7LzyEI55E1FpZJwZMcTCeNjzHG&#10;2j54T/eDT0WAsItRQeZ9GUvpkowMurYtiYN3tZVBH2SVSl3hI8BNIb+iqC8N5hwWMixpnlFyO/wa&#10;BeZE5+1usWbNsv7ZfB8vZrZbKdVq1rMRCE+1/w//tVdaQbfTG8D7TXgCcv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SelfxQAAAN0AAAAPAAAAAAAAAAAAAAAAAJgCAABkcnMv&#10;ZG93bnJldi54bWxQSwUGAAAAAAQABAD1AAAAigMAAAAA&#10;" path="m,l15,7,25,17r7,13l35,45,30,42,22,40,17,35,12,30,7,22,2,15,2,7,,xe" filled="f" strokecolor="#e15520" strokeweight="0">
                          <v:path arrowok="t" o:connecttype="custom" o:connectlocs="0,0;15,7;25,17;32,30;35,45;30,42;22,40;17,35;12,30;7,22;2,15;2,7;0,0" o:connectangles="0,0,0,0,0,0,0,0,0,0,0,0,0"/>
                        </v:shape>
                        <v:shape id="Freeform 848" o:spid="_x0000_s1671" style="position:absolute;left:6747;top:888;width:60;height:110;visibility:visible;mso-wrap-style:square;v-text-anchor:top" coordsize="6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oJEsAA&#10;AADdAAAADwAAAGRycy9kb3ducmV2LnhtbERPS27CMBDdI/UO1lTqDmyoQDRgUEVBsOTTAwzxkETE&#10;48g2JNweL5BYPr3/fNnZWtzJh8qxhuFAgSDOnam40PB/2vSnIEJENlg7Jg0PCrBcfPTmmBnX8oHu&#10;x1iIFMIhQw1ljE0mZchLshgGriFO3MV5izFBX0jjsU3htpYjpSbSYsWpocSGViXl1+PNavCn7Vat&#10;/QinZ6I/16724x9VaP312f3OQETq4lv8cu+Mhu/hOM1Nb9ITkI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LoJEsAAAADdAAAADwAAAAAAAAAAAAAAAACYAgAAZHJzL2Rvd25y&#10;ZXYueG1sUEsFBgAAAAAEAAQA9QAAAIUDAAAAAA==&#10;" path="m27,62r13,8l50,82r7,13l60,110r-5,l47,105r-5,-5l37,95,32,87,30,80,27,70r,-8xm27,62l,,27,62xe" fillcolor="#f3be00" stroked="f">
                          <v:path arrowok="t" o:connecttype="custom" o:connectlocs="27,62;40,70;50,82;57,95;60,110;55,110;47,105;42,100;37,95;32,87;30,80;27,70;27,62;27,62;0,0;27,62" o:connectangles="0,0,0,0,0,0,0,0,0,0,0,0,0,0,0,0"/>
                          <o:lock v:ext="edit" verticies="t"/>
                        </v:shape>
                        <v:shape id="Freeform 849" o:spid="_x0000_s1672" style="position:absolute;left:6774;top:950;width:33;height:48;visibility:visible;mso-wrap-style:square;v-text-anchor:top" coordsize="3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QqMccA&#10;AADdAAAADwAAAGRycy9kb3ducmV2LnhtbESPQWvCQBSE70L/w/IKvUjdqFg0dZU2EBTppYlgj4/s&#10;MwnNvg3Z1cR/3y0IHof5ZoZZbwfTiCt1rrasYDqJQBAXVtdcKjjm6esShPPIGhvLpOBGDrabp9Ea&#10;Y217/qZr5ksRStjFqKDyvo2ldEVFBt3EtsTBO9vOoA+yK6XusA/lppGzKHqTBmsOCxW2lFRU/GYX&#10;o2B1WO7zz/klTZLxTwBnu/L8dVLq5Xn4eAfhafAP+J7eawXz6WIF/2/CE5C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kKjHHAAAA3QAAAA8AAAAAAAAAAAAAAAAAmAIAAGRy&#10;cy9kb3ducmV2LnhtbFBLBQYAAAAABAAEAPUAAACMAwAAAAA=&#10;" path="m,l13,8,23,20r7,13l33,48r-5,l20,43,15,38,10,33,5,25,3,18,,8,,e" filled="f" strokecolor="#e15520" strokeweight="0">
                          <v:path arrowok="t" o:connecttype="custom" o:connectlocs="0,0;13,8;23,20;30,33;33,48;28,48;20,43;15,38;10,33;5,25;3,18;0,8;0,0" o:connectangles="0,0,0,0,0,0,0,0,0,0,0,0,0"/>
                        </v:shape>
                        <v:shape id="Freeform 850" o:spid="_x0000_s1673" style="position:absolute;left:6747;top:888;width:27;height:62;visibility:visible;mso-wrap-style:square;v-text-anchor:top" coordsize="2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o2hMIA&#10;AADdAAAADwAAAGRycy9kb3ducmV2LnhtbERPy2oCMRTdF/oP4Rbc1cRHpYxGGQqKoAW1ur9ObieD&#10;k5thEnX8e7ModHk479mic7W4URsqzxoGfQWCuPCm4lLD8Wf5/gkiRGSDtWfS8KAAi/nrywwz4++8&#10;p9shliKFcMhQg42xyaQMhSWHoe8b4sT9+tZhTLAtpWnxnsJdLYdKTaTDilODxYa+LBWXw9VpOLmP&#10;XG13nljV28v3Od+MV3ajde+ty6cgInXxX/znXhsNo8Ek7U9v0hO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WjaEwgAAAN0AAAAPAAAAAAAAAAAAAAAAAJgCAABkcnMvZG93&#10;bnJldi54bWxQSwUGAAAAAAQABAD1AAAAhwMAAAAA&#10;" path="m27,62l,,27,62e" filled="f" strokecolor="#e15520" strokeweight="0">
                          <v:path arrowok="t" o:connecttype="custom" o:connectlocs="27,62;0,0;27,62" o:connectangles="0,0,0"/>
                        </v:shape>
                        <v:shape id="Freeform 851" o:spid="_x0000_s1674" style="position:absolute;left:6769;top:886;width:35;height:42;visibility:visible;mso-wrap-style:square;v-text-anchor:top" coordsize="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7ya8UA&#10;AADdAAAADwAAAGRycy9kb3ducmV2LnhtbESPT2sCMRTE74LfITyhN83uFkRWo7SFgj365+DenpvX&#10;zdLNy7KJmvrpTaHgcZiZ3zCrTbSduNLgW8cK8lkGgrh2uuVGwfHwOV2A8AFZY+eYFPySh816PFph&#10;qd2Nd3Tdh0YkCPsSFZgQ+lJKXxuy6GeuJ07etxsshiSHRuoBbwluO1lk2VxabDktGOzpw1D9s79Y&#10;BefoT+9feXWvMlsVxSG63cI4pV4m8W0JIlAMz/B/e6sVvObzHP7epCc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DvJrxQAAAN0AAAAPAAAAAAAAAAAAAAAAAJgCAABkcnMv&#10;ZG93bnJldi54bWxQSwUGAAAAAAQABAD1AAAAigMAAAAA&#10;" path="m,l13,7r12,8l33,27r2,15l28,39,23,37,15,34,10,27,5,22,3,15,,7,,xe" fillcolor="#f3be00" stroked="f">
                          <v:path arrowok="t" o:connecttype="custom" o:connectlocs="0,0;13,7;25,15;33,27;35,42;28,39;23,37;15,34;10,27;5,22;3,15;0,7;0,0" o:connectangles="0,0,0,0,0,0,0,0,0,0,0,0,0"/>
                        </v:shape>
                        <v:shape id="Freeform 852" o:spid="_x0000_s1675" style="position:absolute;left:6769;top:886;width:35;height:42;visibility:visible;mso-wrap-style:square;v-text-anchor:top" coordsize="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D6m8UA&#10;AADdAAAADwAAAGRycy9kb3ducmV2LnhtbESPQUvDQBSE70L/w/IEb3bTCqXEbosGCkJPRkvp7ZF9&#10;ZoO776XZtYn/3hUEj8PMfMNsdlPw6kpD7IQNLOYFKOJGbMetgfe3/f0aVEzIFr0wGfimCLvt7GaD&#10;pZWRX+lap1ZlCMcSDbiU+lLr2DgKGOfSE2fvQ4aAKcuh1XbAMcOD18uiWOmAHecFhz1VjprP+isY&#10;OB1cU5yPUj8f1uOlstVevHhj7m6np0dQiab0H/5rv1gDD4vVEn7f5Ce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4PqbxQAAAN0AAAAPAAAAAAAAAAAAAAAAAJgCAABkcnMv&#10;ZG93bnJldi54bWxQSwUGAAAAAAQABAD1AAAAigMAAAAA&#10;" path="m,l13,7r12,8l33,27r2,15l28,39,23,37,15,34,10,27,5,22,3,15,,7,,e" filled="f" strokecolor="#e15520" strokeweight="0">
                          <v:path arrowok="t" o:connecttype="custom" o:connectlocs="0,0;13,7;25,15;33,27;35,42;28,39;23,37;15,34;10,27;5,22;3,15;0,7;0,0" o:connectangles="0,0,0,0,0,0,0,0,0,0,0,0,0"/>
                        </v:shape>
                        <v:shape id="Freeform 853" o:spid="_x0000_s1676" style="position:absolute;left:6737;top:826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4qmcUA&#10;AADdAAAADwAAAGRycy9kb3ducmV2LnhtbESP0WoCMRRE3wv+Q7hC32p2K6jdGkXcCoX2xW0/4LK5&#10;3Szd3KxJqvHvTaHQx2FmzjDrbbKDOJMPvWMF5awAQdw63XOn4PPj8LACESKyxsExKbhSgO1mcrfG&#10;SrsLH+ncxE5kCIcKFZgYx0rK0BqyGGZuJM7el/MWY5a+k9rjJcPtIB+LYiEt9pwXDI60N9R+Nz9W&#10;wXtKL2/LZWm0r/vD8TTs66e6Uep+mnbPICKl+B/+a79qBfNyMYffN/kJyM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biqZxQAAAN0AAAAPAAAAAAAAAAAAAAAAAJgCAABkcnMv&#10;ZG93bnJldi54bWxQSwUGAAAAAAQABAD1AAAAigMAAAAA&#10;" path="m32,60l,,32,60xe" fillcolor="#f3be00" stroked="f">
                          <v:path arrowok="t" o:connecttype="custom" o:connectlocs="32,60;0,0;32,60" o:connectangles="0,0,0"/>
                        </v:shape>
                        <v:shape id="Freeform 854" o:spid="_x0000_s1677" style="position:absolute;left:6737;top:826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ojisUA&#10;AADdAAAADwAAAGRycy9kb3ducmV2LnhtbESPQWvCQBSE74L/YXmCN91EWy2pq4hg6U2qAdvbI/tM&#10;gtm3cXfV9N+7hYLHYWa+YRarzjTiRs7XlhWk4wQEcWF1zaWC/LAdvYHwAVljY5kU/JKH1bLfW2Cm&#10;7Z2/6LYPpYgQ9hkqqEJoMyl9UZFBP7YtcfRO1hkMUbpSaof3CDeNnCTJTBqsOS5U2NKmouK8vxoF&#10;a/7Obe528/RozMflWP5cX0Or1HDQrd9BBOrCM/zf/tQKpunsBf7exCc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6iOKxQAAAN0AAAAPAAAAAAAAAAAAAAAAAJgCAABkcnMv&#10;ZG93bnJldi54bWxQSwUGAAAAAAQABAD1AAAAigMAAAAA&#10;" path="m32,60l,,32,60xe" filled="f" strokecolor="#e15520" strokeweight="0">
                          <v:path arrowok="t" o:connecttype="custom" o:connectlocs="32,60;0,0;32,60" o:connectangles="0,0,0"/>
                        </v:shape>
                        <v:shape id="Freeform 855" o:spid="_x0000_s1678" style="position:absolute;left:6762;top:84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v+A8QA&#10;AADdAAAADwAAAGRycy9kb3ducmV2LnhtbESPQWuDQBSE74H8h+UFegnNmpSEYF2DCIH0qGlzfnFf&#10;Veq+FXej9t93C4Ueh5n5hklOs+nESINrLSvYbiIQxJXVLdcK3q/n5yMI55E1dpZJwTc5OKXLRYKx&#10;thMXNJa+FgHCLkYFjfd9LKWrGjLoNrYnDt6nHQz6IIda6gGnADed3EXRQRpsOSw02FPeUPVVPoyC&#10;rBinsaBSZm/re363+qPPb51ST6s5ewXhafb/4b/2RSt42R728PsmPAG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7/gPEAAAA3QAAAA8AAAAAAAAAAAAAAAAAmAIAAGRycy9k&#10;b3ducmV2LnhtbFBLBQYAAAAABAAEAPUAAACJAwAAAAA=&#10;" path="m,l15,8r10,7l32,28r5,15l30,40,22,38,17,35,12,28,7,23,2,15,,8,,xe" fillcolor="#f3be00" stroked="f">
                          <v:path arrowok="t" o:connecttype="custom" o:connectlocs="0,0;15,8;25,15;32,28;37,43;30,40;22,38;17,35;12,28;7,23;2,15;0,8;0,0" o:connectangles="0,0,0,0,0,0,0,0,0,0,0,0,0"/>
                        </v:shape>
                        <v:shape id="Freeform 856" o:spid="_x0000_s1679" style="position:absolute;left:6762;top:84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GeUsQA&#10;AADdAAAADwAAAGRycy9kb3ducmV2LnhtbESPzWoCQRCE74G8w9ABb3HGBJewcZQYDIgnNSHnZqf3&#10;h93pWXZaXd/eCQQ8FlX1FbVYjb5TZxpiE9jCbGpAERfBNVxZ+Pn+en4DFQXZYReYLFwpwmr5+LDA&#10;3IULH+h8lEolCMccLdQifa51LGryGKehJ05eGQaPkuRQaTfgJcF9p1+MybTHhtNCjT191lS0x5O3&#10;sP412/ZalPty7g9R1lW7k42xdvI0fryDEhrlHv5vb52F11mWwd+b9AT0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BnlLEAAAA3QAAAA8AAAAAAAAAAAAAAAAAmAIAAGRycy9k&#10;b3ducmV2LnhtbFBLBQYAAAAABAAEAPUAAACJAwAAAAA=&#10;" path="m,l15,8r10,7l32,28r5,15l30,40,22,38,17,35,12,28,7,23,2,15,,8,,xe" filled="f" strokecolor="#e15520" strokeweight="0">
                          <v:path arrowok="t" o:connecttype="custom" o:connectlocs="0,0;15,8;25,15;32,28;37,43;30,40;22,38;17,35;12,28;7,23;2,15;0,8;0,0" o:connectangles="0,0,0,0,0,0,0,0,0,0,0,0,0"/>
                        </v:shape>
                        <v:shape id="Freeform 857" o:spid="_x0000_s1680" style="position:absolute;left:6727;top:793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zwJsYA&#10;AADdAAAADwAAAGRycy9kb3ducmV2LnhtbESPT2vCQBTE7wW/w/IEb3UTLTGkriIWIemh4B96fmZf&#10;k9Ds25DdavLtu4WCx2FmfsOst4NpxY1611hWEM8jEMSl1Q1XCi7nw3MKwnlkja1lUjCSg+1m8rTG&#10;TNs7H+l28pUIEHYZKqi97zIpXVmTQTe3HXHwvmxv0AfZV1L3eA9w08pFFCXSYMNhocaO9jWV36cf&#10;o4Dei3x/peLzo7zG6eHtJV2N51Sp2XTYvYLwNPhH+L+dawXLOFnB35v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zwJsYAAADdAAAADwAAAAAAAAAAAAAAAACYAgAAZHJz&#10;L2Rvd25yZXYueG1sUEsFBgAAAAAEAAQA9QAAAIsDAAAAAA==&#10;" path="m35,55l,,35,55xe" fillcolor="#f3be00" stroked="f">
                          <v:path arrowok="t" o:connecttype="custom" o:connectlocs="35,55;0,0;35,55" o:connectangles="0,0,0"/>
                        </v:shape>
                        <v:shape id="Freeform 858" o:spid="_x0000_s1681" style="position:absolute;left:6727;top:793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MXG8EA&#10;AADdAAAADwAAAGRycy9kb3ducmV2LnhtbERPy4rCMBTdD/gP4QruxlTFotUoIohuXPhYuLw21zba&#10;3JQmame+3iwGZnk47/mytZV4UeONYwWDfgKCOHfacKHgfNp8T0D4gKyxckwKfsjDctH5mmOm3ZsP&#10;9DqGQsQQ9hkqKEOoMyl9XpJF33c1ceRurrEYImwKqRt8x3BbyWGSpNKi4dhQYk3rkvLH8WkV7Cd2&#10;a8z4+kif1+mFa/+rtb4r1eu2qxmIQG34F/+5d1rBaJDGufFNfAJy8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TFxvBAAAA3QAAAA8AAAAAAAAAAAAAAAAAmAIAAGRycy9kb3du&#10;cmV2LnhtbFBLBQYAAAAABAAEAPUAAACGAwAAAAA=&#10;" path="m35,55l,,35,55xe" filled="f" strokecolor="#e15520" strokeweight="0">
                          <v:path arrowok="t" o:connecttype="custom" o:connectlocs="35,55;0,0;35,55" o:connectangles="0,0,0"/>
                        </v:shape>
                        <v:shape id="Freeform 859" o:spid="_x0000_s1682" style="position:absolute;left:6752;top:816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sq08cA&#10;AADdAAAADwAAAGRycy9kb3ducmV2LnhtbESPQWsCMRSE74X+h/AKvdWsWkRXo5SCbbG91BW8PjZv&#10;N6ublzVJde2vbwqFHoeZ+YZZrHrbijP50DhWMBxkIIhLpxuuFeyK9cMURIjIGlvHpOBKAVbL25sF&#10;5tpd+JPO21iLBOGQowITY5dLGUpDFsPAdcTJq5y3GJP0tdQeLwluWznKsom02HBaMNjRs6HyuP2y&#10;Cl6qUVYUr9+PZj+uPk7v/hA31UGp+7v+aQ4iUh//w3/tN61gPJzM4PdNegJ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bKtPHAAAA3QAAAA8AAAAAAAAAAAAAAAAAmAIAAGRy&#10;cy9kb3ducmV2LnhtbFBLBQYAAAAABAAEAPUAAACMAwAAAAA=&#10;" path="m,l15,5,27,15,37,25r5,15l35,40,27,37,22,32,15,27,10,22,5,15,2,7,,xe" fillcolor="#f3be00" stroked="f">
                          <v:path arrowok="t" o:connecttype="custom" o:connectlocs="0,0;15,5;27,15;37,25;42,40;35,40;27,37;22,32;15,27;10,22;5,15;2,7;0,0" o:connectangles="0,0,0,0,0,0,0,0,0,0,0,0,0"/>
                        </v:shape>
                        <v:shape id="Freeform 860" o:spid="_x0000_s1683" style="position:absolute;left:6752;top:816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9bYsQA&#10;AADdAAAADwAAAGRycy9kb3ducmV2LnhtbERPTWvCQBC9C/0PyxS86cYKaY3ZSBAU8dTaKh6H7DRJ&#10;m52N2TVJ/333UOjx8b7TzWga0VPnassKFvMIBHFhdc2lgo/33ewFhPPIGhvLpOCHHGyyh0mKibYD&#10;v1F/8qUIIewSVFB53yZSuqIig25uW+LAfdrOoA+wK6XucAjhppFPURRLgzWHhgpb2lZUfJ/uRkG+&#10;Xe2pz/vjcHu9xstbfPnS54tS08cxX4PwNPp/8Z/7oBUsF89hf3gTnoD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PW2LEAAAA3QAAAA8AAAAAAAAAAAAAAAAAmAIAAGRycy9k&#10;b3ducmV2LnhtbFBLBQYAAAAABAAEAPUAAACJAwAAAAA=&#10;" path="m,l15,5,27,15,37,25r5,15l35,40,27,37,22,32,15,27,10,22,5,15,2,7,,xe" filled="f" strokecolor="#e15520" strokeweight="0">
                          <v:path arrowok="t" o:connecttype="custom" o:connectlocs="0,0;15,5;27,15;37,25;42,40;35,40;27,37;22,32;15,27;10,22;5,15;2,7;0,0" o:connectangles="0,0,0,0,0,0,0,0,0,0,0,0,0"/>
                        </v:shape>
                        <v:shape id="Freeform 861" o:spid="_x0000_s1684" style="position:absolute;left:6715;top:758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PHu8YA&#10;AADdAAAADwAAAGRycy9kb3ducmV2LnhtbESPT2vCQBTE7wW/w/IEL0U3ia1K6ioiCB7b1ILHZ/bl&#10;j82+DdnVxG/fLRR6HGbmN8x6O5hG3KlztWUF8SwCQZxbXXOp4PR5mK5AOI+ssbFMCh7kYLsZPa0x&#10;1bbnD7pnvhQBwi5FBZX3bSqlyysy6Ga2JQ5eYTuDPsiulLrDPsBNI5MoWkiDNYeFClvaV5R/Zzej&#10;4FzMv3wpD0nRX+rTS/J+fX7NrkpNxsPuDYSnwf+H/9pHrWAeL2P4fROe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PHu8YAAADdAAAADwAAAAAAAAAAAAAAAACYAgAAZHJz&#10;L2Rvd25yZXYueG1sUEsFBgAAAAAEAAQA9QAAAIsDAAAAAA==&#10;" path="m37,58l,,37,58xe" fillcolor="#f3be00" stroked="f">
                          <v:path arrowok="t" o:connecttype="custom" o:connectlocs="37,58;0,0;37,58" o:connectangles="0,0,0"/>
                        </v:shape>
                        <v:shape id="Freeform 862" o:spid="_x0000_s1685" style="position:absolute;left:6715;top:758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t6BcYA&#10;AADdAAAADwAAAGRycy9kb3ducmV2LnhtbESPUWvCQBCE3wX/w7FC3/SiFZXoKUGQSqEPTf0Ba25N&#10;orm9eHc18d/3CoU+DrPzzc5m15tGPMj52rKC6SQBQVxYXXOp4PR1GK9A+ICssbFMCp7kYbcdDjaY&#10;atvxJz3yUIoIYZ+igiqENpXSFxUZ9BPbEkfvYp3BEKUrpXbYRbhp5CxJFtJgzbGhwpb2FRW3/NvE&#10;N64f2dG1+dwv/O35lp3vWTd/V+pl1GdrEIH68H/8lz5qBa/T5Qx+10QE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t6BcYAAADdAAAADwAAAAAAAAAAAAAAAACYAgAAZHJz&#10;L2Rvd25yZXYueG1sUEsFBgAAAAAEAAQA9QAAAIsDAAAAAA==&#10;" path="m37,58l,,37,58xe" filled="f" strokecolor="#e15520" strokeweight="0">
                          <v:path arrowok="t" o:connecttype="custom" o:connectlocs="37,58;0,0;37,58" o:connectangles="0,0,0"/>
                        </v:shape>
                        <v:shape id="Freeform 863" o:spid="_x0000_s1686" style="position:absolute;left:6742;top:781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ghFcMA&#10;AADdAAAADwAAAGRycy9kb3ducmV2LnhtbESPQYvCMBSE74L/ITzBm027QpWuURYXoQcvq/6AR/Ns&#10;yzYv2SbW+u+NIOxxmJlvmM1uNJ0YqPetZQVZkoIgrqxuuVZwOR8WaxA+IGvsLJOCB3nYbaeTDRba&#10;3vmHhlOoRYSwL1BBE4IrpPRVQwZ9Yh1x9K62Nxii7Gupe7xHuOnkR5rm0mDLcaFBR/uGqt/TzSjw&#10;Q7Ya/9Jals6EY15W3y4/npWaz8avTxCBxvAffrdLrWCZrZbwehOfgN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ghFcMAAADdAAAADwAAAAAAAAAAAAAAAACYAgAAZHJzL2Rv&#10;d25yZXYueG1sUEsFBgAAAAAEAAQA9QAAAIgDAAAAAA==&#10;" path="m,l17,5,27,15,37,25r5,12l35,37,27,35,22,32,15,27,10,22,5,15,2,7,,xe" fillcolor="#f3be00" stroked="f">
                          <v:path arrowok="t" o:connecttype="custom" o:connectlocs="0,0;17,5;27,15;37,25;42,37;35,37;27,35;22,32;15,27;10,22;5,15;2,7;0,0" o:connectangles="0,0,0,0,0,0,0,0,0,0,0,0,0"/>
                        </v:shape>
                        <v:shape id="Freeform 864" o:spid="_x0000_s1687" style="position:absolute;left:6742;top:781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J30MgA&#10;AADdAAAADwAAAGRycy9kb3ducmV2LnhtbESPQWvCQBSE74L/YXlCL6KbaFFJXaUttRVEgtpCj4/s&#10;Mwlm34bs1qT/vlsQPA4z8w2zXHemEldqXGlZQTyOQBBnVpecK/g8bUYLEM4ja6wsk4JfcrBe9XtL&#10;TLRt+UDXo89FgLBLUEHhfZ1I6bKCDLqxrYmDd7aNQR9kk0vdYBvgppKTKJpJgyWHhQJrei0ouxx/&#10;jIJd/PKxiXdp+v2G+/brPR1OzHSo1MOge34C4anz9/CtvdUKpvH8Ef7fhCcgV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2MnfQyAAAAN0AAAAPAAAAAAAAAAAAAAAAAJgCAABk&#10;cnMvZG93bnJldi54bWxQSwUGAAAAAAQABAD1AAAAjQMAAAAA&#10;" path="m,l17,5,27,15,37,25r5,12l35,37,27,35,22,32,15,27,10,22,5,15,2,7,,xe" filled="f" strokecolor="#e15520" strokeweight="0">
                          <v:path arrowok="t" o:connecttype="custom" o:connectlocs="0,0;17,5;27,15;37,25;42,37;35,37;27,35;22,32;15,27;10,22;5,15;2,7;0,0" o:connectangles="0,0,0,0,0,0,0,0,0,0,0,0,0"/>
                        </v:shape>
                        <v:shape id="Freeform 865" o:spid="_x0000_s1688" style="position:absolute;left:6705;top:723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QTX8kA&#10;AADdAAAADwAAAGRycy9kb3ducmV2LnhtbESPT2sCMRTE7wW/Q3iCl6JZLf5haxTbIhTbg66K18fm&#10;dXfp5mWbpLr20zdCocdhZn7DzJetqcWZnK8sKxgOEhDEudUVFwoO+3V/BsIHZI21ZVJwJQ/LRedu&#10;jqm2F97ROQuFiBD2KSooQ2hSKX1ekkE/sA1x9D6sMxiidIXUDi8Rbmo5SpKJNFhxXCixoeeS8s/s&#10;2yh4d83LenM8ZT9283U/Xr09zbZhp1Sv264eQQRqw3/4r/2qFTwMp2O4vYlPQC5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8QTX8kAAADdAAAADwAAAAAAAAAAAAAAAACYAgAA&#10;ZHJzL2Rvd25yZXYueG1sUEsFBgAAAAAEAAQA9QAAAI4DAAAAAA==&#10;" path="m39,58l,,39,58xe" fillcolor="#f3be00" stroked="f">
                          <v:path arrowok="t" o:connecttype="custom" o:connectlocs="39,58;0,0;39,58" o:connectangles="0,0,0"/>
                        </v:shape>
                        <v:shape id="Freeform 866" o:spid="_x0000_s1689" style="position:absolute;left:6705;top:723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Z4usQA&#10;AADdAAAADwAAAGRycy9kb3ducmV2LnhtbESPQWsCMRSE7wX/Q3hCbzWxBSurUVRoaUEoroIeH5tn&#10;dnHzsmxSTf99IxR6HGbmG2a+TK4VV+pD41nDeKRAEFfeNGw1HPZvT1MQISIbbD2Thh8KsFwMHuZY&#10;GH/jHV3LaEWGcChQQx1jV0gZqpochpHviLN39r3DmGVvpenxluGulc9KTaTDhvNCjR1taqou5bfT&#10;oNJxW26SXLNlQ1/tp1P29K714zCtZiAipfgf/mt/GA0v49cJ3N/kJ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WeLrEAAAA3QAAAA8AAAAAAAAAAAAAAAAAmAIAAGRycy9k&#10;b3ducmV2LnhtbFBLBQYAAAAABAAEAPUAAACJAwAAAAA=&#10;" path="m39,58l,,39,58xe" filled="f" strokecolor="#e15520" strokeweight="0">
                          <v:path arrowok="t" o:connecttype="custom" o:connectlocs="39,58;0,0;39,58" o:connectangles="0,0,0"/>
                        </v:shape>
                        <v:shape id="Freeform 867" o:spid="_x0000_s1690" style="position:absolute;left:6735;top:743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0l6sMA&#10;AADdAAAADwAAAGRycy9kb3ducmV2LnhtbESPzWrCQBSF9wXfYbhCd3USC1ViJiKKsdvYbtxdMtck&#10;mLkTM6OOb98pFLo8nJ+Pk6+D6cWdRtdZVpDOEhDEtdUdNwq+v/ZvSxDOI2vsLZOCJzlYF5OXHDNt&#10;H1zR/egbEUfYZaig9X7IpHR1SwbdzA7E0Tvb0aCPcmykHvERx00v50nyIQ12HAktDrRtqb4cbyZC&#10;ZLksk50Ju8GfDtduW6VyE5R6nYbNCoSn4P/Df+1PreA9XSzg9018Ar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E0l6sMAAADdAAAADwAAAAAAAAAAAAAAAACYAgAAZHJzL2Rv&#10;d25yZXYueG1sUEsFBgAAAAAEAAQA9QAAAIgDAAAAAA==&#10;" path="m,l7,,17,3r5,5l27,13r5,5l34,25r3,8l39,43r-7,l27,40,19,35,14,30,9,23,4,15,2,8,,xe" fillcolor="#f3be00" stroked="f">
                          <v:path arrowok="t" o:connecttype="custom" o:connectlocs="0,0;7,0;17,3;22,8;27,13;32,18;34,25;37,33;39,43;32,43;27,40;19,35;14,30;9,23;4,15;2,8;0,0" o:connectangles="0,0,0,0,0,0,0,0,0,0,0,0,0,0,0,0,0"/>
                        </v:shape>
                        <v:shape id="Freeform 868" o:spid="_x0000_s1691" style="position:absolute;left:6735;top:743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njncEA&#10;AADdAAAADwAAAGRycy9kb3ducmV2LnhtbERPTYvCMBC9C/6HMMLeNNUFlWoUEXfZPSi0VehxaMa2&#10;2ExKk9XuvzcHwePjfa+3vWnEnTpXW1YwnUQgiAuray4VnLOv8RKE88gaG8uk4J8cbDfDwRpjbR+c&#10;0D31pQgh7GJUUHnfxlK6oiKDbmJb4sBdbWfQB9iVUnf4COGmkbMomkuDNYeGClvaV1Tc0j+jIM/0&#10;4ZcuJ50z53hsFsl3miRKfYz63QqEp96/xS/3j1bwOV2EueFNeAJ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Z453BAAAA3QAAAA8AAAAAAAAAAAAAAAAAmAIAAGRycy9kb3du&#10;cmV2LnhtbFBLBQYAAAAABAAEAPUAAACGAwAAAAA=&#10;" path="m,l7,,17,3r5,5l27,13r5,5l34,25r3,8l39,43r-7,l27,40,19,35,14,30,9,23,4,15,2,8,,e" filled="f" strokecolor="#e15520" strokeweight="0">
                          <v:path arrowok="t" o:connecttype="custom" o:connectlocs="0,0;7,0;17,3;22,8;27,13;32,18;34,25;37,33;39,43;32,43;27,40;19,35;14,30;9,23;4,15;2,8;0,0" o:connectangles="0,0,0,0,0,0,0,0,0,0,0,0,0,0,0,0,0"/>
                        </v:shape>
                        <v:shape id="Freeform 869" o:spid="_x0000_s1692" style="position:absolute;left:6697;top:678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hW58UA&#10;AADdAAAADwAAAGRycy9kb3ducmV2LnhtbESP3YrCMBSE7xd8h3AE79a0CrtajVL/cEG8sPoAh+bY&#10;FpuT0kStb78RFvZymJlvmPmyM7V4UOsqywriYQSCOLe64kLB5bz7nIBwHlljbZkUvMjBctH7mGOi&#10;7ZNP9Mh8IQKEXYIKSu+bREqXl2TQDW1DHLyrbQ36INtC6hafAW5qOYqiL2mw4rBQYkPrkvJbdjcK&#10;Nm5ysNZt0zrNRvvp7bhbZXGs1KDfpTMQnjr/H/5r/2gF4/h7Cu834Qn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2FbnxQAAAN0AAAAPAAAAAAAAAAAAAAAAAJgCAABkcnMv&#10;ZG93bnJldi54bWxQSwUGAAAAAAQABAD1AAAAigMAAAAA&#10;" path="m38,65l,,38,65xe" fillcolor="#f3be00" stroked="f">
                          <v:path arrowok="t" o:connecttype="custom" o:connectlocs="38,65;0,0;38,65" o:connectangles="0,0,0"/>
                        </v:shape>
                        <v:shape id="Freeform 870" o:spid="_x0000_s1693" style="position:absolute;left:6697;top:678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qadcEA&#10;AADdAAAADwAAAGRycy9kb3ducmV2LnhtbERPzYrCMBC+C75DGMGbptVFpBqLCuqy4GFdH2Boxra2&#10;mZQm1vr25rDg8eP7X6e9qUVHrSstK4inEQjizOqScwXXv8NkCcJ5ZI21ZVLwIgfpZjhYY6Ltk3+p&#10;u/hchBB2CSoovG8SKV1WkEE3tQ1x4G62NegDbHOpW3yGcFPLWRQtpMGSQ0OBDe0LyqrLwyh47Ov5&#10;+VjRXceH04/cneXs+NUpNR712xUIT73/iP/d31rBPF6G/eFNeAJy8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KmnXBAAAA3QAAAA8AAAAAAAAAAAAAAAAAmAIAAGRycy9kb3du&#10;cmV2LnhtbFBLBQYAAAAABAAEAPUAAACGAwAAAAA=&#10;" path="m38,65l,,38,65xe" filled="f" strokecolor="#e15520" strokeweight="0">
                          <v:path arrowok="t" o:connecttype="custom" o:connectlocs="38,65;0,0;38,65" o:connectangles="0,0,0"/>
                        </v:shape>
                        <v:shape id="Freeform 871" o:spid="_x0000_s1694" style="position:absolute;left:6752;top:916;width:52;height:119;visibility:visible;mso-wrap-style:square;v-text-anchor:top" coordsize="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72asgA&#10;AADdAAAADwAAAGRycy9kb3ducmV2LnhtbESPT2sCMRTE70K/Q3gFL1KzqyCyNYq02lqkh7U9eHwk&#10;b//g5mXZpLr20xuh0OMwM79hFqveNuJMna8dK0jHCQhi7UzNpYLvr+3THIQPyAYbx6TgSh5Wy4fB&#10;AjPjLpzT+RBKESHsM1RQhdBmUnpdkUU/di1x9ArXWQxRdqU0HV4i3DZykiQzabHmuFBhSy8V6dPh&#10;xyooprOPnf0sRht9+r2+7t/88T3XSg0f+/UziEB9+A//tXdGwTSdp3B/E5+AX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vvZqyAAAAN0AAAAPAAAAAAAAAAAAAAAAAJgCAABk&#10;cnMvZG93bnJldi54bWxQSwUGAAAAAAQABAD1AAAAjQMAAAAA&#10;" path="m25,67l,,25,67r,l25,64,37,74r8,13l52,102r,17l47,117r-7,-5l35,107,30,99,25,92,22,84r,-10l25,67xe" fillcolor="#f3be00" stroked="f">
                          <v:path arrowok="t" o:connecttype="custom" o:connectlocs="25,67;0,0;25,67;25,67;25,64;37,74;45,87;52,102;52,119;47,117;40,112;35,107;30,99;25,92;22,84;22,74;25,67" o:connectangles="0,0,0,0,0,0,0,0,0,0,0,0,0,0,0,0,0"/>
                        </v:shape>
                        <v:shape id="Freeform 872" o:spid="_x0000_s1695" style="position:absolute;left:6752;top:916;width:52;height:119;visibility:visible;mso-wrap-style:square;v-text-anchor:top" coordsize="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LdcMQA&#10;AADdAAAADwAAAGRycy9kb3ducmV2LnhtbESPW4vCMBSE34X9D+EI+yKaqiBSG0VWRFlYwQs+H5rT&#10;C21OSpOt9d9vFgQfh5n5hkk2valFR60rLSuYTiIQxKnVJecKbtf9eAnCeWSNtWVS8CQHm/XHIMFY&#10;2wefqbv4XAQIuxgVFN43sZQuLcigm9iGOHiZbQ36INtc6hYfAW5qOYuihTRYclgosKGvgtLq8msU&#10;ZN1PGenR7nS4V/P+TtVB+m9W6nPYb1cgPPX+HX61j1rBfLqcwf+b8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S3XDEAAAA3QAAAA8AAAAAAAAAAAAAAAAAmAIAAGRycy9k&#10;b3ducmV2LnhtbFBLBQYAAAAABAAEAPUAAACJAwAAAAA=&#10;" path="m25,67l,,25,67r,l25,64,37,74r8,13l52,102r,17l47,117r-7,-5l35,107,30,99,25,92,22,84r,-10l25,67e" filled="f" strokecolor="#e15520" strokeweight="0">
                          <v:path arrowok="t" o:connecttype="custom" o:connectlocs="25,67;0,0;25,67;25,67;25,64;37,74;45,87;52,102;52,119;47,117;40,112;35,107;30,99;25,92;22,84;22,74;25,67" o:connectangles="0,0,0,0,0,0,0,0,0,0,0,0,0,0,0,0,0"/>
                        </v:shape>
                        <v:shape id="Freeform 873" o:spid="_x0000_s1696" style="position:absolute;left:6754;top:958;width:55;height:115;visibility:visible;mso-wrap-style:square;v-text-anchor:top" coordsize="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ThE8YA&#10;AADdAAAADwAAAGRycy9kb3ducmV2LnhtbESPUUvDQBCE3wX/w7FC3+wlLWiJvRZRBEsrpTUIvi25&#10;NRfM7aXZaxv/fU8QfBxm5htmvhx8q07USxPYQD7OQBFXwTZcGyjfX25noCQiW2wDk4EfElgurq/m&#10;WNhw5h2d9rFWCcJSoAEXY1doLZUjjzIOHXHyvkLvMSbZ19r2eE5w3+pJlt1pjw2nBYcdPTmqvvdH&#10;b+D5o7wXOezKt7Ch9SqXT1dtO2NGN8PjA6hIQ/wP/7VfrYFpPpvC75v0BP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ThE8YAAADdAAAADwAAAAAAAAAAAAAAAACYAgAAZHJz&#10;L2Rvd25yZXYueG1sUEsFBgAAAAAEAAQA9QAAAIsDAAAAAA==&#10;" path="m25,62l,,25,62r,l25,62,38,72,48,85r5,15l55,115r-5,-3l43,107r-5,-5l33,95,28,87,25,80r,-10l25,62xe" fillcolor="#f3be00" stroked="f">
                          <v:path arrowok="t" o:connecttype="custom" o:connectlocs="25,62;0,0;25,62;25,62;25,62;38,72;48,85;53,100;55,115;50,112;43,107;38,102;33,95;28,87;25,80;25,70;25,62" o:connectangles="0,0,0,0,0,0,0,0,0,0,0,0,0,0,0,0,0"/>
                        </v:shape>
                        <v:shape id="Freeform 874" o:spid="_x0000_s1697" style="position:absolute;left:6754;top:958;width:55;height:115;visibility:visible;mso-wrap-style:square;v-text-anchor:top" coordsize="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fPNcUA&#10;AADdAAAADwAAAGRycy9kb3ducmV2LnhtbESP0WoCMRRE3wv+Q7iCbzVrbWVZjSKKtA+F4uoHXDbX&#10;3dXNzZqkmv59Uyj4OMzMGWaxiqYTN3K+taxgMs5AEFdWt1wrOB52zzkIH5A1dpZJwQ95WC0HTwss&#10;tL3znm5lqEWCsC9QQRNCX0jpq4YM+rHtiZN3ss5gSNLVUju8J7jp5EuWzaTBltNCgz1tGqou5bdR&#10;cNYxe4/Hq9tG15df20P+Nr1+KjUaxvUcRKAYHuH/9odWMJ3kr/D3Jj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9881xQAAAN0AAAAPAAAAAAAAAAAAAAAAAJgCAABkcnMv&#10;ZG93bnJldi54bWxQSwUGAAAAAAQABAD1AAAAigMAAAAA&#10;" path="m25,62l,,25,62r,l25,62,38,72,48,85r5,15l55,115r-5,-3l43,107r-5,-5l33,95,28,87,25,80r,-10l25,62e" filled="f" strokecolor="#e15520" strokeweight="0">
                          <v:path arrowok="t" o:connecttype="custom" o:connectlocs="25,62;0,0;25,62;25,62;25,62;38,72;48,85;53,100;55,115;50,112;43,107;38,102;33,95;28,87;25,80;25,70;25,62" o:connectangles="0,0,0,0,0,0,0,0,0,0,0,0,0,0,0,0,0"/>
                        </v:shape>
                        <v:shape id="Freeform 875" o:spid="_x0000_s1698" style="position:absolute;left:6744;top:858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pwHcQA&#10;AADdAAAADwAAAGRycy9kb3ducmV2LnhtbESPT4vCMBTE7wt+h/AEL7Km0XWRrlFUVli81T/3R/Ns&#10;yzYvpYm2++2NsOBxmJnfMMt1b2txp9ZXjjWoSQKCOHem4kLD+bR/X4DwAdlg7Zg0/JGH9WrwtsTU&#10;uI4zuh9DISKEfYoayhCaVEqfl2TRT1xDHL2ray2GKNtCmha7CLe1nCbJp7RYcVwosaFdSfnv8WY1&#10;uPN3oS7ZeDvu+CM7dEo1FmutR8N+8wUiUB9e4f/2j9EwU4s5PN/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KcB3EAAAA3QAAAA8AAAAAAAAAAAAAAAAAmAIAAGRycy9k&#10;b3ducmV2LnhtbFBLBQYAAAAABAAEAPUAAACJAwAAAAA=&#10;" path="m28,60l,,28,60xe" fillcolor="#f3be00" stroked="f">
                          <v:path arrowok="t" o:connecttype="custom" o:connectlocs="28,60;0,0;28,60" o:connectangles="0,0,0"/>
                        </v:shape>
                        <v:shape id="Freeform 876" o:spid="_x0000_s1699" style="position:absolute;left:6744;top:858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sWkMQA&#10;AADdAAAADwAAAGRycy9kb3ducmV2LnhtbESP0YrCMBRE34X9h3AX9k3TuqDSNYosq/ikWP2Aa3O3&#10;LW1uShNr9euNIPg4zMwZZr7sTS06al1pWUE8ikAQZ1aXnCs4HdfDGQjnkTXWlknBjRwsFx+DOSba&#10;XvlAXepzESDsElRQeN8kUrqsIINuZBvi4P3b1qAPss2lbvEa4KaW4yiaSIMlh4UCG/otKKvSi1Gg&#10;q3O22ul4M0W9v/+tL1E3PVVKfX32qx8Qnnr/Dr/aW63gO55N4PkmP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bFpDEAAAA3QAAAA8AAAAAAAAAAAAAAAAAmAIAAGRycy9k&#10;b3ducmV2LnhtbFBLBQYAAAAABAAEAPUAAACJAwAAAAA=&#10;" path="m28,60l,,28,60xe" filled="f" strokecolor="#e15520" strokeweight="0">
                          <v:path arrowok="t" o:connecttype="custom" o:connectlocs="28,60;0,0;28,60" o:connectangles="0,0,0"/>
                        </v:shape>
                        <v:shape id="Freeform 877" o:spid="_x0000_s1700" style="position:absolute;left:6354;top:1407;width:294;height:120;visibility:visible;mso-wrap-style:square;v-text-anchor:top" coordsize="2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hhzMUA&#10;AADdAAAADwAAAGRycy9kb3ducmV2LnhtbESPQWvCQBSE70L/w/IKvenGCFWiq4g0rYeCNtX7I/tM&#10;gtm3S3Yb47/vFgoeh5n5hlltBtOKnjrfWFYwnSQgiEurG64UnL7z8QKED8gaW8uk4E4eNuun0Qoz&#10;bW/8RX0RKhEh7DNUUIfgMil9WZNBP7GOOHoX2xkMUXaV1B3eIty0Mk2SV2mw4bhQo6NdTeW1+DEK&#10;dpf3/kgfJ7c/2tnnGd+KQ57elXp5HrZLEIGG8Aj/t/dawWy6mMPfm/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KGHMxQAAAN0AAAAPAAAAAAAAAAAAAAAAAJgCAABkcnMv&#10;ZG93bnJldi54bWxQSwUGAAAAAAQABAD1AAAAigMAAAAA&#10;" path="m3,80l,70,3,60,5,50r8,-8l23,37,38,32,52,27r20,l80,22r7,-2l92,13r8,-5l107,3,115,r10,l134,3r10,2l157,10r25,12l209,35r27,12l264,57r7,3l279,57r2,l286,55r,-10l281,30r5,5l291,40r,5l294,52r-3,5l286,62r-7,5l271,72r-12,8l249,87,239,97r-10,15l224,115r-5,5l209,120r-15,-3l177,112r-18,-7l144,95,130,85,112,75,97,62,80,55,62,47,52,45r-9,l35,45r-7,5l20,55r-7,7l8,70,3,80xe" fillcolor="#00a3df" stroked="f">
                          <v:path arrowok="t" o:connecttype="custom" o:connectlocs="3,80;0,70;3,60;5,50;13,42;23,37;38,32;52,27;72,27;80,22;87,20;92,13;100,8;107,3;115,0;125,0;134,3;144,5;157,10;182,22;209,35;236,47;264,57;271,60;279,57;281,57;286,55;286,45;281,30;286,35;291,40;291,45;294,52;291,57;286,62;279,67;271,72;259,80;249,87;239,97;229,112;224,115;219,120;209,120;194,117;177,112;159,105;144,95;130,85;112,75;97,62;80,55;62,47;52,45;43,45;35,45;28,50;20,55;13,62;8,70;3,80" o:connectangles="0,0,0,0,0,0,0,0,0,0,0,0,0,0,0,0,0,0,0,0,0,0,0,0,0,0,0,0,0,0,0,0,0,0,0,0,0,0,0,0,0,0,0,0,0,0,0,0,0,0,0,0,0,0,0,0,0,0,0,0,0"/>
                        </v:shape>
                        <v:shape id="Freeform 878" o:spid="_x0000_s1701" style="position:absolute;left:6354;top:1407;width:294;height:120;visibility:visible;mso-wrap-style:square;v-text-anchor:top" coordsize="2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QKcMIA&#10;AADdAAAADwAAAGRycy9kb3ducmV2LnhtbERPz2vCMBS+C/sfwhvspqk6N+mMImKZ4MlO2PXRvLXV&#10;5qUkUdv99eYgePz4fi9WnWnElZyvLSsYjxIQxIXVNZcKjj/ZcA7CB2SNjWVS0JOH1fJlsMBU2xsf&#10;6JqHUsQQ9ikqqEJoUyl9UZFBP7ItceT+rDMYInSl1A5vMdw0cpIkH9JgzbGhwpY2FRXn/GIU4KV/&#10;7/8ns+1x75KT/f3OPrPQKPX22q2/QATqwlP8cO+0gul4HufGN/EJ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ZApwwgAAAN0AAAAPAAAAAAAAAAAAAAAAAJgCAABkcnMvZG93&#10;bnJldi54bWxQSwUGAAAAAAQABAD1AAAAhwMAAAAA&#10;" path="m3,80l,70,3,60,5,50r8,-8l23,37,38,32,52,27r20,l80,22r7,-2l92,13r8,-5l107,3,115,r10,l134,3r10,2l157,10r25,12l209,35r27,12l264,57r7,3l279,57r2,l286,55r,-10l281,30r5,5l291,40r,5l294,52r-3,5l286,62r-7,5l271,72r-12,8l249,87,239,97r-10,15l224,115r-5,5l209,120r-15,-3l177,112r-18,-7l144,95,130,85,112,75,97,62,80,55,62,47,52,45r-9,l35,45r-7,5l20,55r-7,7l8,70,3,80xe" fillcolor="#33f" strokecolor="#1f1a17" strokeweight=".1pt">
                          <v:path arrowok="t" o:connecttype="custom" o:connectlocs="3,80;0,70;3,60;5,50;13,42;23,37;38,32;52,27;72,27;80,22;87,20;92,13;100,8;107,3;115,0;125,0;134,3;144,5;157,10;182,22;209,35;236,47;264,57;271,60;279,57;281,57;286,55;286,45;281,30;286,35;291,40;291,45;294,52;291,57;286,62;279,67;271,72;259,80;249,87;239,97;229,112;224,115;219,120;209,120;194,117;177,112;159,105;144,95;130,85;112,75;97,62;80,55;62,47;52,45;43,45;35,45;28,50;20,55;13,62;8,70;3,80" o:connectangles="0,0,0,0,0,0,0,0,0,0,0,0,0,0,0,0,0,0,0,0,0,0,0,0,0,0,0,0,0,0,0,0,0,0,0,0,0,0,0,0,0,0,0,0,0,0,0,0,0,0,0,0,0,0,0,0,0,0,0,0,0"/>
                        </v:shape>
                        <v:shape id="Freeform 879" o:spid="_x0000_s1702" style="position:absolute;left:6501;top:1297;width:268;height:115;visibility:visible;mso-wrap-style:square;v-text-anchor:top" coordsize="2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i6x8cA&#10;AADdAAAADwAAAGRycy9kb3ducmV2LnhtbESPT2vCQBTE74LfYXlCb7pJSkVTV9GC0F4K/jl4fGZf&#10;s9Hs25BdNe2n7wqCx2FmfsPMFp2txZVaXzlWkI4SEMSF0xWXCva79XACwgdkjbVjUvBLHhbzfm+G&#10;uXY33tB1G0oRIexzVGBCaHIpfWHIoh+5hjh6P661GKJsS6lbvEW4rWWWJGNpseK4YLChD0PFeXux&#10;CvxhnK0uX8dys3z7Xju/+ktNdlLqZdAt30EE6sIz/Gh/agWv6WQK9zfxCcj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ousfHAAAA3QAAAA8AAAAAAAAAAAAAAAAAmAIAAGRy&#10;cy9kb3ducmV2LnhtbFBLBQYAAAAABAAEAPUAAACMAwAAAAA=&#10;" path="m2,115l,113r,-5l,103,2,98,5,93r5,-8l15,83r7,-5l37,75r8,-5l52,63r5,-5l65,45,72,35r7,-5l87,25,97,23r10,-3l132,20r24,3l206,30r37,3l248,30r8,l258,28r3,-5l261,13,253,r5,5l263,8r3,5l268,20r,5l263,30r-5,8l251,43r-8,12l236,63r-7,12l221,93r-2,2l219,100r-8,5l196,110r-30,l139,108r-32,-8l65,88,50,85,35,88r-8,2l20,95r-8,10l2,115xe" fillcolor="#00a3df" stroked="f">
                          <v:path arrowok="t" o:connecttype="custom" o:connectlocs="2,115;0,113;0,108;0,103;2,98;5,93;10,85;15,83;22,78;37,75;45,70;52,63;57,58;65,45;72,35;79,30;87,25;97,23;107,20;132,20;156,23;206,30;243,33;248,30;256,30;258,28;261,23;261,13;253,0;258,5;263,8;266,13;268,20;268,25;263,30;258,38;251,43;243,55;236,63;229,75;221,93;219,95;219,100;211,105;196,110;166,110;139,108;107,100;65,88;50,85;35,88;27,90;20,95;12,105;2,115" o:connectangles="0,0,0,0,0,0,0,0,0,0,0,0,0,0,0,0,0,0,0,0,0,0,0,0,0,0,0,0,0,0,0,0,0,0,0,0,0,0,0,0,0,0,0,0,0,0,0,0,0,0,0,0,0,0,0"/>
                        </v:shape>
                        <v:shape id="Freeform 880" o:spid="_x0000_s1703" style="position:absolute;left:6501;top:1297;width:268;height:115;visibility:visible;mso-wrap-style:square;v-text-anchor:top" coordsize="2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NzycIA&#10;AADdAAAADwAAAGRycy9kb3ducmV2LnhtbERPy4rCMBTdC/5DuIIbsakOI1qNIoIgsxjwtXB3aW4f&#10;mNyUJmqdr58sBmZ5OO/VprNGPKn1tWMFkyQFQZw7XXOp4HLej+cgfEDWaByTgjd52Kz7vRVm2r34&#10;SM9TKEUMYZ+hgiqEJpPS5xVZ9IlriCNXuNZiiLAtpW7xFcOtkdM0nUmLNceGChvaVZTfTw+rALti&#10;9K1L+fXTfJqrv01Tc7zdlRoOuu0SRKAu/Iv/3Aet4GOyiPvjm/g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I3PJwgAAAN0AAAAPAAAAAAAAAAAAAAAAAJgCAABkcnMvZG93&#10;bnJldi54bWxQSwUGAAAAAAQABAD1AAAAhwMAAAAA&#10;" path="m2,115l,113r,-5l,103,2,98,5,93r5,-8l15,83r7,-5l37,75r8,-5l52,63r5,-5l65,45,72,35r7,-5l87,25,97,23r10,-3l132,20r24,3l206,30r37,3l248,30r8,l258,28r3,-5l261,13,253,r5,5l263,8r3,5l268,20r,5l263,30r-5,8l251,43r-8,12l236,63r-7,12l221,93r-2,2l219,100r-8,5l196,110r-30,l139,108r-32,-8l65,88,50,85,35,88r-8,2l20,95r-8,10l2,115e" fillcolor="#33f" strokecolor="#1f1a17" strokeweight=".1pt">
                          <v:path arrowok="t" o:connecttype="custom" o:connectlocs="2,115;0,113;0,108;0,103;2,98;5,93;10,85;15,83;22,78;37,75;45,70;52,63;57,58;65,45;72,35;79,30;87,25;97,23;107,20;132,20;156,23;206,30;243,33;248,30;256,30;258,28;261,23;261,13;253,0;258,5;263,8;266,13;268,20;268,25;263,30;258,38;251,43;243,55;236,63;229,75;221,93;219,95;219,100;211,105;196,110;166,110;139,108;107,100;65,88;50,85;35,88;27,90;20,95;12,105;2,115" o:connectangles="0,0,0,0,0,0,0,0,0,0,0,0,0,0,0,0,0,0,0,0,0,0,0,0,0,0,0,0,0,0,0,0,0,0,0,0,0,0,0,0,0,0,0,0,0,0,0,0,0,0,0,0,0,0,0"/>
                        </v:shape>
                        <v:shape id="Freeform 881" o:spid="_x0000_s1704" style="position:absolute;left:6593;top:1148;width:241;height:169;visibility:visible;mso-wrap-style:square;v-text-anchor:top" coordsize="24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hu6sUA&#10;AADdAAAADwAAAGRycy9kb3ducmV2LnhtbESP3YrCMBSE7wXfIZwF7zTtCqJdo4i4i4I3/jzAoTm2&#10;pc1JbbJt9emNsLCXw8x8wyzXvalES40rLCuIJxEI4tTqgjMF18v3eA7CeWSNlWVS8CAH69VwsMRE&#10;245P1J59JgKEXYIKcu/rREqX5mTQTWxNHLybbQz6IJtM6ga7ADeV/IyimTRYcFjIsaZtTml5/jUK&#10;2vsPuctD7qLj4vasuqzcHKalUqOPfvMFwlPv/8N/7b1WMI0XMbzfhCcgV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mG7qxQAAAN0AAAAPAAAAAAAAAAAAAAAAAJgCAABkcnMv&#10;ZG93bnJldi54bWxQSwUGAAAAAAQABAD1AAAAigMAAAAA&#10;" path="m7,169l2,167r,-5l,157r,-5l2,144r3,-7l10,132r7,-5l30,119r7,-5l42,107r5,-8l50,87,55,74r5,-7l67,62,77,57,87,52r22,-8l134,42r50,-5l219,32r7,-3l231,27r2,-5l236,20,233,10,224,r4,2l233,5r5,5l241,15r,5l241,27r-3,7l231,42r-5,10l221,64r-5,13l214,94r,5l214,104r-5,5l194,119r-30,8l137,129r-33,-2l60,127r-13,2l32,134r-7,5l20,144r-8,10l7,169xe" fillcolor="#00a3df" stroked="f">
                          <v:path arrowok="t" o:connecttype="custom" o:connectlocs="7,169;2,167;2,162;0,157;0,152;2,144;5,137;10,132;17,127;30,119;37,114;42,107;47,99;50,87;55,74;60,67;67,62;77,57;87,52;109,44;134,42;184,37;219,32;226,29;231,27;233,22;236,20;233,10;224,0;228,2;233,5;238,10;241,15;241,20;241,27;238,34;231,42;226,52;221,64;216,77;214,94;214,99;214,104;209,109;194,119;164,127;137,129;104,127;60,127;47,129;32,134;25,139;20,144;12,154;7,169" o:connectangles="0,0,0,0,0,0,0,0,0,0,0,0,0,0,0,0,0,0,0,0,0,0,0,0,0,0,0,0,0,0,0,0,0,0,0,0,0,0,0,0,0,0,0,0,0,0,0,0,0,0,0,0,0,0,0"/>
                        </v:shape>
                        <v:shape id="Freeform 882" o:spid="_x0000_s1705" style="position:absolute;left:6593;top:1148;width:241;height:169;visibility:visible;mso-wrap-style:square;v-text-anchor:top" coordsize="24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y4ZMUA&#10;AADdAAAADwAAAGRycy9kb3ducmV2LnhtbESPT4vCMBTE74LfITxhb5rqgmi3UUTRFRFEdy97ezSv&#10;f7B5KU209dtvBMHjMDO/YZJlZypxp8aVlhWMRxEI4tTqknMFvz/b4QyE88gaK8uk4EEOlot+L8FY&#10;25bPdL/4XAQIuxgVFN7XsZQuLcigG9maOHiZbQz6IJtc6gbbADeVnETRVBosOSwUWNO6oPR6uRkF&#10;5XcX7eZ/+er0OLUZp/vp4bg5KPUx6FZfIDx1/h1+tfdawed4PoHnm/A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XLhkxQAAAN0AAAAPAAAAAAAAAAAAAAAAAJgCAABkcnMv&#10;ZG93bnJldi54bWxQSwUGAAAAAAQABAD1AAAAigMAAAAA&#10;" path="m7,169l2,167r,-5l,157r,-5l2,144r3,-7l10,132r7,-5l30,119r7,-5l42,107r5,-8l50,87,55,74r5,-7l67,62,77,57,87,52r22,-8l134,42r50,-5l219,32r7,-3l231,27r2,-5l236,20,233,10,224,r4,2l233,5r5,5l241,15r,5l241,27r-3,7l231,42r-5,10l221,64r-5,13l214,94r,5l214,104r-5,5l194,119r-30,8l137,129r-33,-2l60,127r-13,2l32,134r-7,5l20,144r-8,10l7,169e" fillcolor="#33f" strokecolor="#1f1a17" strokeweight=".1pt">
                          <v:path arrowok="t" o:connecttype="custom" o:connectlocs="7,169;2,167;2,162;0,157;0,152;2,144;5,137;10,132;17,127;30,119;37,114;42,107;47,99;50,87;55,74;60,67;67,62;77,57;87,52;109,44;134,42;184,37;219,32;226,29;231,27;233,22;236,20;233,10;224,0;228,2;233,5;238,10;241,15;241,20;241,27;238,34;231,42;226,52;221,64;216,77;214,94;214,99;214,104;209,109;194,119;164,127;137,129;104,127;60,127;47,129;32,134;25,139;20,144;12,154;7,169" o:connectangles="0,0,0,0,0,0,0,0,0,0,0,0,0,0,0,0,0,0,0,0,0,0,0,0,0,0,0,0,0,0,0,0,0,0,0,0,0,0,0,0,0,0,0,0,0,0,0,0,0,0,0,0,0,0,0"/>
                        </v:shape>
                        <v:shape id="Freeform 883" o:spid="_x0000_s1706" style="position:absolute;left:6643;top:968;width:198;height:234;visibility:visible;mso-wrap-style:square;v-text-anchor:top" coordsize="19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Uh/MUA&#10;AADdAAAADwAAAGRycy9kb3ducmV2LnhtbESPQWvCQBSE7wX/w/KE3uomlRaNboIIxYLtodaDx0f2&#10;JRvNvg3ZVdN/3xUEj8PMfMMsi8G24kK9bxwrSCcJCOLS6YZrBfvfj5cZCB+QNbaOScEfeSjy0dMS&#10;M+2u/EOXXahFhLDPUIEJocuk9KUhi37iOuLoVa63GKLsa6l7vEa4beVrkrxLiw3HBYMdrQ2Vp93Z&#10;Kqjq1Hw1sy1uSH9jdXwr8bD1Sj2Ph9UCRKAhPML39qdWME3nU7i9iU9A5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tSH8xQAAAN0AAAAPAAAAAAAAAAAAAAAAAJgCAABkcnMv&#10;ZG93bnJldi54bWxQSwUGAAAAAAQABAD1AAAAigMAAAAA&#10;" path="m12,234l7,232,5,229,2,224,,219r,-7l,204r2,-7l7,190,17,180r5,-10l27,162r,-7l27,140r,-13l29,117r5,-7l42,102r7,-7l72,80,94,70,141,50,174,32r7,-5l183,22r3,-2l186,15,181,7,166,r8,l181,r5,2l188,7r5,5l193,20r,7l188,37r,13l191,62r2,15l198,95r,5l196,105r-5,7l178,125r-14,10l151,142r-12,5l126,152,94,162,49,177r-12,5l24,192r-5,5l14,207r-2,12l12,234xe" fillcolor="#00a3df" stroked="f">
                          <v:path arrowok="t" o:connecttype="custom" o:connectlocs="12,234;7,232;5,229;2,224;0,219;0,212;0,204;2,197;7,190;17,180;22,170;27,162;27,155;27,140;27,127;29,117;34,110;42,102;49,95;72,80;94,70;141,50;174,32;181,27;183,22;186,20;186,15;181,7;166,0;174,0;181,0;186,2;188,7;193,12;193,20;193,27;188,37;188,50;191,62;193,77;198,95;198,100;196,105;191,112;178,125;164,135;151,142;139,147;126,152;94,162;49,177;37,182;24,192;19,197;14,207;12,219;12,234" o:connectangles="0,0,0,0,0,0,0,0,0,0,0,0,0,0,0,0,0,0,0,0,0,0,0,0,0,0,0,0,0,0,0,0,0,0,0,0,0,0,0,0,0,0,0,0,0,0,0,0,0,0,0,0,0,0,0,0,0"/>
                        </v:shape>
                        <v:shape id="Freeform 884" o:spid="_x0000_s1707" style="position:absolute;left:6643;top:968;width:198;height:234;visibility:visible;mso-wrap-style:square;v-text-anchor:top" coordsize="19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BDNMMA&#10;AADdAAAADwAAAGRycy9kb3ducmV2LnhtbESPQYvCMBSE74L/ITzBm6a6IlqNIi0LPQmrHjw+m2db&#10;bF5KE7X+eyMseBxm5htmve1MLR7Uusqygsk4AkGcW11xoeB0/B0tQDiPrLG2TApe5GC76ffWGGv7&#10;5D96HHwhAoRdjApK75tYSpeXZNCNbUMcvKttDfog20LqFp8Bbmo5jaK5NFhxWCixoaSk/Ha4GwXn&#10;ZH9J61dapd3R5vtLlt2TxCo1HHS7FQhPnf+G/9uZVvAzWc7g8yY8Ab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BDNMMAAADdAAAADwAAAAAAAAAAAAAAAACYAgAAZHJzL2Rv&#10;d25yZXYueG1sUEsFBgAAAAAEAAQA9QAAAIgDAAAAAA==&#10;" path="m12,234l7,232,5,229,2,224,,219r,-7l,204r2,-7l7,190,17,180r5,-10l27,162r,-7l27,140r,-13l29,117r5,-7l42,102r7,-7l72,80,94,70,141,50,174,32r7,-5l183,22r3,-2l186,15,181,7,166,r8,l181,r5,2l188,7r5,5l193,20r,7l188,37r,13l191,62r2,15l198,95r,5l196,105r-5,7l178,125r-14,10l151,142r-12,5l126,152,94,162,49,177r-12,5l24,192r-5,5l14,207r-2,12l12,234e" fillcolor="#33f" strokecolor="#1f1a17" strokeweight=".1pt">
                          <v:path arrowok="t" o:connecttype="custom" o:connectlocs="12,234;7,232;5,229;2,224;0,219;0,212;0,204;2,197;7,190;17,180;22,170;27,162;27,155;27,140;27,127;29,117;34,110;42,102;49,95;72,80;94,70;141,50;174,32;181,27;183,22;186,20;186,15;181,7;166,0;174,0;181,0;186,2;188,7;193,12;193,20;193,27;188,37;188,50;191,62;193,77;198,95;198,100;196,105;191,112;178,125;164,135;151,142;139,147;126,152;94,162;49,177;37,182;24,192;19,197;14,207;12,219;12,234" o:connectangles="0,0,0,0,0,0,0,0,0,0,0,0,0,0,0,0,0,0,0,0,0,0,0,0,0,0,0,0,0,0,0,0,0,0,0,0,0,0,0,0,0,0,0,0,0,0,0,0,0,0,0,0,0,0,0,0,0"/>
                        </v:shape>
                        <v:shape id="Freeform 885" o:spid="_x0000_s1708" style="position:absolute;left:6662;top:79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LBFsgA&#10;AADdAAAADwAAAGRycy9kb3ducmV2LnhtbESPS0vDQBSF94L/YbiCG2kntTXamEkpQkHciH0I7q6Z&#10;axKbuRNnxjT99x2h4PJwHh8nXwymFT0531hWMBknIIhLqxuuFGw3q9EDCB+QNbaWScGRPCyKy4sc&#10;M20P/Eb9OlQijrDPUEEdQpdJ6cuaDPqx7Yij92WdwRClq6R2eIjjppW3SZJKgw1HQo0dPdVU7te/&#10;JkI+mvs57vqX76mbfR5f25+b9ypV6vpqWD6CCDSE//C5/awVTCfzO/h7E5+ALE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AsEWyAAAAN0AAAAPAAAAAAAAAAAAAAAAAJgCAABk&#10;cnMvZG93bnJldi54bWxQSwUGAAAAAAQABAD1AAAAjQMAAAAA&#10;" path="m18,277r-5,3l10,277,5,272,3,267,,262r,-7l,247r3,-7l10,225r3,-10l13,205r,-8l8,185,3,172,5,162,8,152r5,-10l18,132,35,113,55,93,95,58,122,28r5,-5l130,18r,-5l127,10,120,5r-15,l112,r5,l125,r5,3l135,5r2,5l140,18r-3,10l142,43r3,10l152,65r10,13l162,83r,5l157,98r-7,17l130,140r-23,20l80,180,40,210,28,220r-8,12l15,242r,10l15,265r3,12xe" fillcolor="#00a3df" stroked="f">
                          <v:path arrowok="t" o:connecttype="custom" o:connectlocs="18,277;13,280;10,277;5,272;3,267;0,262;0,255;0,247;3,240;10,225;13,215;13,205;13,197;8,185;3,172;5,162;8,152;13,142;18,132;35,113;55,93;95,58;122,28;127,23;130,18;130,13;127,10;120,5;105,5;112,0;117,0;125,0;130,3;135,5;137,10;140,18;137,28;142,43;145,53;152,65;162,78;162,83;162,88;157,98;150,115;130,140;107,160;80,180;40,210;28,220;20,232;15,242;15,252;15,265;18,277" o:connectangles="0,0,0,0,0,0,0,0,0,0,0,0,0,0,0,0,0,0,0,0,0,0,0,0,0,0,0,0,0,0,0,0,0,0,0,0,0,0,0,0,0,0,0,0,0,0,0,0,0,0,0,0,0,0,0"/>
                        </v:shape>
                        <v:shape id="Freeform 886" o:spid="_x0000_s1709" style="position:absolute;left:6662;top:79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G/w8UA&#10;AADdAAAADwAAAGRycy9kb3ducmV2LnhtbESPX2vCMBTF3wW/Q7iCb5p2A9GuqYiyIWMg/oG9Xpq7&#10;Jqy5KU3U7tsvg4GPh3PO73DK9eBacaM+WM8K8nkGgrj22nKj4HJ+nS1BhIissfVMCn4owLoaj0os&#10;tL/zkW6n2IgE4VCgAhNjV0gZakMOw9x3xMn78r3DmGTfSN3jPcFdK5+ybCEdWk4LBjvaGqq/T1en&#10;gK/ms9m8R/uGByu7/LLUO/2h1HQybF5ARBriI/zf3msFz/lqAX9v0hOQ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sb/DxQAAAN0AAAAPAAAAAAAAAAAAAAAAAJgCAABkcnMv&#10;ZG93bnJldi54bWxQSwUGAAAAAAQABAD1AAAAigMAAAAA&#10;" path="m18,277r-5,3l10,277,5,272,3,267,,262r,-7l,247r3,-7l10,225r3,-10l13,205r,-8l8,185,3,172,5,162,8,152r5,-10l18,132,35,113,55,93,95,58,122,28r5,-5l130,18r,-5l127,10,120,5r-15,l112,r5,l125,r5,3l135,5r2,5l140,18r-3,10l142,43r3,10l152,65r10,13l162,83r,5l157,98r-7,17l130,140r-23,20l80,180,40,210,28,220r-8,12l15,242r,10l15,265r3,12xe" fillcolor="#33f" strokecolor="#1f1a17" strokeweight=".1pt">
                          <v:path arrowok="t" o:connecttype="custom" o:connectlocs="18,277;13,280;10,277;5,272;3,267;0,262;0,255;0,247;3,240;10,225;13,215;13,205;13,197;8,185;3,172;5,162;8,152;13,142;18,132;35,113;55,93;95,58;122,28;127,23;130,18;130,13;127,10;120,5;105,5;112,0;117,0;125,0;130,3;135,5;137,10;140,18;137,28;142,43;145,53;152,65;162,78;162,83;162,88;157,98;150,115;130,140;107,160;80,180;40,210;28,220;20,232;15,242;15,252;15,265;18,277" o:connectangles="0,0,0,0,0,0,0,0,0,0,0,0,0,0,0,0,0,0,0,0,0,0,0,0,0,0,0,0,0,0,0,0,0,0,0,0,0,0,0,0,0,0,0,0,0,0,0,0,0,0,0,0,0,0,0"/>
                        </v:shape>
                        <v:shape id="Freeform 887" o:spid="_x0000_s1710" style="position:absolute;left:6635;top:654;width:117;height:247;visibility:visible;mso-wrap-style:square;v-text-anchor:top" coordsize="1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LHpccA&#10;AADdAAAADwAAAGRycy9kb3ducmV2LnhtbESPQWvCQBSE74X+h+UJXkQ3KlYbXaUoQhEtNQq9PrLP&#10;JG32bciuJv33rlDocZiZb5jFqjWluFHtCssKhoMIBHFqdcGZgvNp25+BcB5ZY2mZFPySg9Xy+WmB&#10;sbYNH+mW+EwECLsYFeTeV7GULs3JoBvYijh4F1sb9EHWmdQ1NgFuSjmKohdpsOCwkGNF65zSn+Rq&#10;FHwcLtnucP3++mx6euP346K1k0Spbqd9m4Pw1Pr/8F/7XSsYD1+n8HgTnoB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yx6XHAAAA3QAAAA8AAAAAAAAAAAAAAAAAmAIAAGRy&#10;cy9kb3ducmV2LnhtbFBLBQYAAAAABAAEAPUAAACMAwAAAAA=&#10;" path="m40,247r-10,l15,242r-5,-5l5,232,3,224r2,-7l8,204r2,-10l10,189r,-7l5,172,,162r,-8l,144,3,134r5,-7l20,107,32,87,62,52,80,27,82,17r,-7l77,7,65,7,70,2r7,l82,r5,2l90,5r2,5l95,17r,10l104,39r13,15l117,62r,7l114,82,104,97,90,119,75,137,57,157,30,187r-5,5l20,199r-2,8l18,217r,10l22,234r8,8l40,247xe" fillcolor="#00a3df" stroked="f">
                          <v:path arrowok="t" o:connecttype="custom" o:connectlocs="40,247;30,247;15,242;10,237;5,232;3,224;5,217;8,204;10,194;10,189;10,182;5,172;0,162;0,154;0,144;3,134;8,127;20,107;32,87;62,52;80,27;82,17;82,10;77,7;65,7;70,2;77,2;82,0;87,2;90,5;92,10;95,17;95,27;104,39;117,54;117,62;117,69;114,82;104,97;90,119;75,137;57,157;30,187;25,192;20,199;18,207;18,217;18,227;22,234;30,242;40,247" o:connectangles="0,0,0,0,0,0,0,0,0,0,0,0,0,0,0,0,0,0,0,0,0,0,0,0,0,0,0,0,0,0,0,0,0,0,0,0,0,0,0,0,0,0,0,0,0,0,0,0,0,0,0"/>
                        </v:shape>
                        <v:shape id="Freeform 888" o:spid="_x0000_s1711" style="position:absolute;left:6635;top:654;width:117;height:247;visibility:visible;mso-wrap-style:square;v-text-anchor:top" coordsize="1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GQf8UA&#10;AADdAAAADwAAAGRycy9kb3ducmV2LnhtbESPsU7DQAyGdyTe4WQkNnppkRANvVaAVMHQhYOB0cq5&#10;SZqcL+RME94eD0iM1u//s7/Nbo69OdOY28QOlosCDHGVQsu1g4/3/c09mCzIAfvE5OCHMuy2lxcb&#10;LEOa+I3OXmqjEM4lOmhEhtLaXDUUMS/SQKzZMY0RRcextmHESeGxt6uiuLMRW9YLDQ703FDV+e+o&#10;lM9Ddei6/dr3p6+X6clL61fi3PXV/PgARmiW/+W/9mtwcLtc67tqoyZ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cZB/xQAAAN0AAAAPAAAAAAAAAAAAAAAAAJgCAABkcnMv&#10;ZG93bnJldi54bWxQSwUGAAAAAAQABAD1AAAAigMAAAAA&#10;" path="m40,247r-10,l15,242r-5,-5l5,232,3,224r2,-7l8,204r2,-10l10,189r,-7l5,172,,162r,-8l,144,3,134r5,-7l20,107,32,87,62,52,80,27,82,17r,-7l77,7,65,7,70,2r7,l82,r5,2l90,5r2,5l95,17r,10l104,39r13,15l117,62r,7l114,82,104,97,90,119,75,137,57,157,30,187r-5,5l20,199r-2,8l18,217r,10l22,234r8,8l40,247e" fillcolor="#33f" strokecolor="#1f1a17" strokeweight=".1pt">
                          <v:path arrowok="t" o:connecttype="custom" o:connectlocs="40,247;30,247;15,242;10,237;5,232;3,224;5,217;8,204;10,194;10,189;10,182;5,172;0,162;0,154;0,144;3,134;8,127;20,107;32,87;62,52;80,27;82,17;82,10;77,7;65,7;70,2;77,2;82,0;87,2;90,5;92,10;95,17;95,27;104,39;117,54;117,62;117,69;114,82;104,97;90,119;75,137;57,157;30,187;25,192;20,199;18,207;18,217;18,227;22,234;30,242;40,247" o:connectangles="0,0,0,0,0,0,0,0,0,0,0,0,0,0,0,0,0,0,0,0,0,0,0,0,0,0,0,0,0,0,0,0,0,0,0,0,0,0,0,0,0,0,0,0,0,0,0,0,0,0,0"/>
                        </v:shape>
                        <v:shape id="Freeform 889" o:spid="_x0000_s1712" style="position:absolute;left:6578;top:539;width:77;height:239;visibility:visible;mso-wrap-style:square;v-text-anchor:top" coordsize="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DZksYA&#10;AADdAAAADwAAAGRycy9kb3ducmV2LnhtbESPW2sCMRSE3wv9D+EU+qbZ7UV0NYoUhEKxeHvw8bg5&#10;7i5uTsImavz3jSD0cZiZb5jJLJpWXKjzjWUFeT8DQVxa3XClYLdd9IYgfEDW2FomBTfyMJs+P02w&#10;0PbKa7psQiUShH2BCuoQXCGlL2sy6PvWESfvaDuDIcmukrrDa4KbVr5l2UAabDgt1Ojoq6bytDkb&#10;BR/7W/W7yKP7ifNlPDiKn6vzWqnXlzgfgwgUw3/40f7WCt7z0Qjub9IT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eDZksYAAADdAAAADwAAAAAAAAAAAAAAAACYAgAAZHJz&#10;L2Rvd25yZXYueG1sUEsFBgAAAAAEAAQA9QAAAIsDAAAAAA==&#10;" path="m72,237r-10,2l50,237r-8,-3l35,229r-3,-5l30,217r,-13l27,194r-2,-5l22,184r-7,-7l5,167,2,159,,152,,142,,132,2,112,7,92,20,52,27,25r,-10l25,10,17,7,7,10,10,5,15,2,20,r5,l30,2r2,3l37,12r3,8l52,30,72,42r3,5l77,55r,12l75,82r-5,25l65,127,55,149,42,182r-2,7l37,197r3,7l42,212r3,10l52,227r8,5l72,237xe" fillcolor="#00a3df" stroked="f">
                          <v:path arrowok="t" o:connecttype="custom" o:connectlocs="72,237;62,239;50,237;42,234;35,229;32,224;30,217;30,204;27,194;25,189;22,184;15,177;5,167;2,159;0,152;0,142;0,132;2,112;7,92;20,52;27,25;27,15;25,10;17,7;7,10;10,5;15,2;20,0;25,0;30,2;32,5;37,12;40,20;52,30;72,42;75,47;77,55;77,67;75,82;70,107;65,127;55,149;42,182;40,189;37,197;40,204;42,212;45,222;52,227;60,232;72,237" o:connectangles="0,0,0,0,0,0,0,0,0,0,0,0,0,0,0,0,0,0,0,0,0,0,0,0,0,0,0,0,0,0,0,0,0,0,0,0,0,0,0,0,0,0,0,0,0,0,0,0,0,0,0"/>
                        </v:shape>
                        <v:shape id="Freeform 890" o:spid="_x0000_s1713" style="position:absolute;left:6578;top:539;width:77;height:239;visibility:visible;mso-wrap-style:square;v-text-anchor:top" coordsize="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ynVcMA&#10;AADdAAAADwAAAGRycy9kb3ducmV2LnhtbESPUWvCMBSF34X9h3AHe9NUByKdsdSBbKCC6/YDrs21&#10;KWtuShK1/nsjDPZ4OOd8h7MsBtuJC/nQOlYwnWQgiGunW24U/HxvxgsQISJr7ByTghsFKFZPoyXm&#10;2l35iy5VbESCcMhRgYmxz6UMtSGLYeJ64uSdnLcYk/SN1B6vCW47OcuyubTYclow2NO7ofq3OlsF&#10;XG612X6s99X06NcxdM3ubA9KvTwP5RuISEP8D/+1P7WC14SEx5v0BO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ynVcMAAADdAAAADwAAAAAAAAAAAAAAAACYAgAAZHJzL2Rv&#10;d25yZXYueG1sUEsFBgAAAAAEAAQA9QAAAIgDAAAAAA==&#10;" path="m72,237r-10,2l50,237r-8,-3l35,229r-3,-5l30,217r,-13l27,194r-2,-5l22,184r-7,-7l5,167,2,159,,152,,142,,132,2,112,7,92,20,52,27,25r,-10l25,10,17,7,7,10,10,5,15,2,20,r5,l30,2r2,3l37,12r3,8l52,30,72,42r3,5l77,55r,12l75,82r-5,25l65,127,55,149,42,182r-2,7l37,197r3,7l42,212r3,10l52,227r8,5l72,237e" fillcolor="#33f" strokecolor="#1f1a17" strokeweight=".1pt">
                          <v:path arrowok="t" o:connecttype="custom" o:connectlocs="72,237;62,239;50,237;42,234;35,229;32,224;30,217;30,204;27,194;25,189;22,184;15,177;5,167;2,159;0,152;0,142;0,132;2,112;7,92;20,52;27,25;27,15;25,10;17,7;7,10;10,5;15,2;20,0;25,0;30,2;32,5;37,12;40,20;52,30;72,42;75,47;77,55;77,67;75,82;70,107;65,127;55,149;42,182;40,189;37,197;40,204;42,212;45,222;52,227;60,232;72,237" o:connectangles="0,0,0,0,0,0,0,0,0,0,0,0,0,0,0,0,0,0,0,0,0,0,0,0,0,0,0,0,0,0,0,0,0,0,0,0,0,0,0,0,0,0,0,0,0,0,0,0,0,0,0"/>
                        </v:shape>
                        <v:shape id="Freeform 891" o:spid="_x0000_s1714" style="position:absolute;left:6454;top:486;width:112;height:187;visibility:visible;mso-wrap-style:square;v-text-anchor:top" coordsize="11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lxKcUA&#10;AADdAAAADwAAAGRycy9kb3ducmV2LnhtbESPUUvDMBSF3wf+h3AF37Z0FWR0y4oIioI6nP6AS3LX&#10;1DY3pYlp5683guDj4ZzzHc6unl0vEo2h9axgvSpAEGtvWm4UfLzfLzcgQkQ22HsmBWcKUO8vFjus&#10;jJ/4jdIxNiJDOFSowMY4VFIGbclhWPmBOHsnPzqMWY6NNCNOGe56WRbFjXTYcl6wONCdJd0dv5yC&#10;hy69ftqUnmmeXp60Lw/6/C2Vurqcb7cgIs3xP/zXfjQKrstiDb9v8hO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iXEpxQAAAN0AAAAPAAAAAAAAAAAAAAAAAJgCAABkcnMv&#10;ZG93bnJldi54bWxQSwUGAAAAAAQABAD1AAAAigMAAAAA&#10;" path="m112,180r-8,5l92,187r-5,l79,187r-5,-5l72,178,64,160r-7,-7l47,148r-8,-3l30,133,25,118,22,100r,-20l25,45,22,20,20,10,15,8r-5,l,13,7,5,15,r2,l22,3r5,2l32,13r12,2l64,20r3,3l72,30r2,8l77,53r2,20l77,93r,22l74,145r-2,8l74,158r3,7l79,170r8,5l92,180r10,2l112,180xe" fillcolor="#00a3df" stroked="f">
                          <v:path arrowok="t" o:connecttype="custom" o:connectlocs="112,180;104,185;92,187;87,187;79,187;74,182;72,178;64,160;57,153;47,148;39,145;30,133;25,118;22,100;22,80;25,45;22,20;20,10;15,8;10,8;0,13;7,5;15,0;17,0;22,3;27,5;32,13;44,15;64,20;67,23;72,30;74,38;77,53;79,73;77,93;77,115;74,145;72,153;74,158;77,165;79,170;87,175;92,180;102,182;112,180" o:connectangles="0,0,0,0,0,0,0,0,0,0,0,0,0,0,0,0,0,0,0,0,0,0,0,0,0,0,0,0,0,0,0,0,0,0,0,0,0,0,0,0,0,0,0,0,0"/>
                        </v:shape>
                        <v:shape id="Freeform 892" o:spid="_x0000_s1715" style="position:absolute;left:6454;top:486;width:112;height:187;visibility:visible;mso-wrap-style:square;v-text-anchor:top" coordsize="11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IueMYA&#10;AADdAAAADwAAAGRycy9kb3ducmV2LnhtbESPQWvCQBSE7wX/w/IK3pqNkUpNXUVEIYdeqj20t9fs&#10;azaYfRt2VxP/vVso9DjMzDfMajPaTlzJh9axglmWgyCunW65UfBxOjy9gAgRWWPnmBTcKMBmPXlY&#10;YandwO90PcZGJAiHEhWYGPtSylAbshgy1xMn78d5izFJ30jtcUhw28kizxfSYstpwWBPO0P1+Xix&#10;ChbVTL99D/q5DsvW+H31+bU8V0pNH8ftK4hIY/wP/7UrrWBe5AX8vklP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IueMYAAADdAAAADwAAAAAAAAAAAAAAAACYAgAAZHJz&#10;L2Rvd25yZXYueG1sUEsFBgAAAAAEAAQA9QAAAIsDAAAAAA==&#10;" path="m112,180r-8,5l92,187r-5,l79,187r-5,-5l72,178,64,160r-7,-7l47,148r-8,-3l30,133,25,118,22,100r,-20l25,45,22,20,20,10,15,8r-5,l,13,7,5,15,r2,l22,3r5,2l32,13r12,2l64,20r3,3l72,30r2,8l77,53r2,20l77,93r,22l74,145r-2,8l74,158r3,7l79,170r8,5l92,180r10,2l112,180e" fillcolor="#33f" strokecolor="#1f1a17" strokeweight=".1pt">
                          <v:path arrowok="t" o:connecttype="custom" o:connectlocs="112,180;104,185;92,187;87,187;79,187;74,182;72,178;64,160;57,153;47,148;39,145;30,133;25,118;22,100;22,80;25,45;22,20;20,10;15,8;10,8;0,13;7,5;15,0;17,0;22,3;27,5;32,13;44,15;64,20;67,23;72,30;74,38;77,53;79,73;77,93;77,115;74,145;72,153;74,158;77,165;79,170;87,175;92,180;102,182;112,180" o:connectangles="0,0,0,0,0,0,0,0,0,0,0,0,0,0,0,0,0,0,0,0,0,0,0,0,0,0,0,0,0,0,0,0,0,0,0,0,0,0,0,0,0,0,0,0,0"/>
                        </v:shape>
                        <v:shape id="Freeform 893" o:spid="_x0000_s1716" style="position:absolute;left:6754;top:960;width:110;height:222;visibility:visible;mso-wrap-style:square;v-text-anchor:top" coordsize="11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64Nb8A&#10;AADdAAAADwAAAGRycy9kb3ducmV2LnhtbESPzQrCMBCE74LvEFbwpmkVRapRVBC8+YvgbWnWtths&#10;ShO1vr0RBI/DzHzDzBaNKcWTaldYVhD3IxDEqdUFZwrOp01vAsJ5ZI2lZVLwJgeLebs1w0TbFx/o&#10;efSZCBB2CSrIva8SKV2ak0HXtxVx8G62NuiDrDOpa3wFuCnlIIrG0mDBYSHHitY5pffjwyjgfXGh&#10;y2iid6m/rmwcb/dGW6W6nWY5BeGp8f/wr73VCoaDaAjfN+EJyP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Lrg1vwAAAN0AAAAPAAAAAAAAAAAAAAAAAJgCAABkcnMvZG93bnJl&#10;di54bWxQSwUGAAAAAAQABAD1AAAAhAMAAAAA&#10;" path="m,222r3,-2l5,220r3,l10,222r-5,l,222xm110,5r,-5l110,5r,xe" fillcolor="#e15520" stroked="f">
                          <v:path arrowok="t" o:connecttype="custom" o:connectlocs="0,222;3,220;5,220;8,220;10,222;5,222;0,222;110,5;110,0;110,5;110,5" o:connectangles="0,0,0,0,0,0,0,0,0,0,0"/>
                          <o:lock v:ext="edit" verticies="t"/>
                        </v:shape>
                        <v:shape id="Freeform 894" o:spid="_x0000_s1717" style="position:absolute;left:6757;top:963;width:107;height:219;visibility:visible;mso-wrap-style:square;v-text-anchor:top" coordsize="10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MWBscA&#10;AADdAAAADwAAAGRycy9kb3ducmV2LnhtbESPT2vCQBTE7wW/w/KE3nRjtCKpqwRboQeh+OfQ3h7Z&#10;12RN9m3Irhq/fbcg9DjMzG+Y5bq3jbhS541jBZNxAoK4cNpwqeB03I4WIHxA1tg4JgV38rBeDZ6W&#10;mGl34z1dD6EUEcI+QwVVCG0mpS8qsujHriWO3o/rLIYou1LqDm8RbhuZJslcWjQcFypsaVNRUR8u&#10;VsH7Ja+/37bT3dl8FXVtds0nv0yUeh72+SuIQH34Dz/aH1rBNE1m8PcmPg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TFgbHAAAA3QAAAA8AAAAAAAAAAAAAAAAAmAIAAGRy&#10;cy9kb3ducmV2LnhtbFBLBQYAAAAABAAEAPUAAACMAwAAAAA=&#10;" path="m107,r,l104,5r3,l107,xm,217r2,2l7,219r5,-2l7,217,5,214,,217xe" fillcolor="#e15820" stroked="f">
                          <v:path arrowok="t" o:connecttype="custom" o:connectlocs="107,0;107,0;104,5;107,5;107,0;0,217;2,219;7,219;12,217;7,217;5,214;0,217" o:connectangles="0,0,0,0,0,0,0,0,0,0,0,0"/>
                          <o:lock v:ext="edit" verticies="t"/>
                        </v:shape>
                        <v:shape id="Freeform 895" o:spid="_x0000_s1718" style="position:absolute;left:6759;top:965;width:105;height:217;visibility:visible;mso-wrap-style:square;v-text-anchor:top" coordsize="105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CIAMUA&#10;AADdAAAADwAAAGRycy9kb3ducmV2LnhtbESPX2vCMBTF34V9h3AHvq3JKjqtRhmDoQgbrBN8vTTX&#10;ttrclCZqt0+/CAMfD+fPj7NY9bYRF+p87VjDc6JAEBfO1Fxq2H2/P01B+IBssHFMGn7Iw2r5MFhg&#10;ZtyVv+iSh1LEEfYZaqhCaDMpfVGRRZ+4ljh6B9dZDFF2pTQdXuO4bWSq1ERarDkSKmzpraLilJ9t&#10;5K534Vflx75o5MfLdn/43M5S0nr42L/OQQTqwz38394YDaNUjeH2Jj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YIgAxQAAAN0AAAAPAAAAAAAAAAAAAAAAAJgCAABkcnMv&#10;ZG93bnJldi54bWxQSwUGAAAAAAQABAD1AAAAigMAAAAA&#10;" path="m105,r,l102,5r3,l105,xm,215r3,l5,217r5,-2l15,215r-5,-3l5,210r-2,2l,215xe" fillcolor="#e25b20" stroked="f">
                          <v:path arrowok="t" o:connecttype="custom" o:connectlocs="105,0;105,0;102,5;105,5;105,0;0,215;3,215;5,217;10,215;15,215;10,212;5,210;3,212;0,215" o:connectangles="0,0,0,0,0,0,0,0,0,0,0,0,0,0"/>
                          <o:lock v:ext="edit" verticies="t"/>
                        </v:shape>
                        <v:shape id="Freeform 896" o:spid="_x0000_s1719" style="position:absolute;left:6762;top:968;width:102;height:212;visibility:visible;mso-wrap-style:square;v-text-anchor:top" coordsize="10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7+dMgA&#10;AADdAAAADwAAAGRycy9kb3ducmV2LnhtbESPT2sCMRTE7wW/Q3hCL6Um3cJat0YpBUtPUv8c9Pa6&#10;ee4ubl62SdT12zeFgsdhZn7DTOe9bcWZfGgca3gaKRDEpTMNVxq2m8XjC4gQkQ22jknDlQLMZ4O7&#10;KRbGXXhF53WsRIJwKFBDHWNXSBnKmiyGkeuIk3dw3mJM0lfSeLwkuG1lplQuLTacFmrs6L2m8rg+&#10;WQ3jXO0/5M63i+/95KHPlj/Z1ynX+n7Yv72CiNTHW/i//Wk0PGcqh7836QnI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bv50yAAAAN0AAAAPAAAAAAAAAAAAAAAAAJgCAABk&#10;cnMvZG93bnJldi54bWxQSwUGAAAAAAQABAD1AAAAjQMAAAAA&#10;" path="m102,l99,r,5l102,5r,-5xm,209r2,3l7,212r5,l20,212r-8,-3l2,207r,l,209xe" fillcolor="#e25e20" stroked="f">
                          <v:path arrowok="t" o:connecttype="custom" o:connectlocs="102,0;99,0;99,5;102,5;102,0;0,209;2,212;7,212;12,212;20,212;12,209;2,207;2,207;0,209" o:connectangles="0,0,0,0,0,0,0,0,0,0,0,0,0,0"/>
                          <o:lock v:ext="edit" verticies="t"/>
                        </v:shape>
                        <v:shape id="Freeform 897" o:spid="_x0000_s1720" style="position:absolute;left:6764;top:970;width:100;height:210;visibility:visible;mso-wrap-style:square;v-text-anchor:top" coordsize="100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/PJMQA&#10;AADdAAAADwAAAGRycy9kb3ducmV2LnhtbESPQWsCMRSE70L/Q3gFb25WpbauG6UoLUVPaun5sXnd&#10;DU1etpuo23/fCILHYeabYcpV76w4UxeMZwXjLAdBXHltuFbweXwbvYAIEVmj9UwK/ijAavkwKLHQ&#10;/sJ7Oh9iLVIJhwIVNDG2hZShashhyHxLnLxv3zmMSXa11B1eUrmzcpLnM+nQcFposKV1Q9XP4eQU&#10;TN83vzu7Q2O/tk/GtuPN3NmjUsPH/nUBIlIf7+Eb/aETN8mf4fomPQ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PzyTEAAAA3QAAAA8AAAAAAAAAAAAAAAAAmAIAAGRycy9k&#10;b3ducmV2LnhtbFBLBQYAAAAABAAEAPUAAACJAwAAAAA=&#10;" path="m100,l97,r,5l97,5r3,l100,xm,205r5,2l10,210r8,l25,207,13,205,3,202,,205r,xe" fillcolor="#e36121" stroked="f">
                          <v:path arrowok="t" o:connecttype="custom" o:connectlocs="100,0;97,0;97,5;97,5;100,5;100,0;0,205;5,207;10,210;18,210;25,207;13,205;3,202;0,205;0,205" o:connectangles="0,0,0,0,0,0,0,0,0,0,0,0,0,0,0"/>
                          <o:lock v:ext="edit" verticies="t"/>
                        </v:shape>
                        <v:shape id="Freeform 898" o:spid="_x0000_s1721" style="position:absolute;left:6764;top:973;width:100;height:207;visibility:visible;mso-wrap-style:square;v-text-anchor:top" coordsize="10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p0E8MA&#10;AADdAAAADwAAAGRycy9kb3ducmV2LnhtbERPz2vCMBS+D/wfwhO8zdQOxtYZRZTRXnVj2/HZPNti&#10;81KStLb+9cthsOPH93u9HU0rBnK+saxgtUxAEJdWN1wp+Px4f3wB4QOyxtYyKZjIw3Yze1hjpu2N&#10;jzScQiViCPsMFdQhdJmUvqzJoF/ajjhyF+sMhghdJbXDWww3rUyT5FkabDg21NjRvqbyeuqNgi4f&#10;zvf+UPivdDy/3q38dtNPrtRiPu7eQAQaw7/4z11oBU9pEufGN/EJ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p0E8MAAADdAAAADwAAAAAAAAAAAAAAAACYAgAAZHJzL2Rv&#10;d25yZXYueG1sUEsFBgAAAAAEAAQA9QAAAIgDAAAAAA==&#10;" path="m100,l97,r,5l97,5r3,2l100,xm,202r10,2l18,207r7,-3l33,204,18,202,5,197r-2,2l,202xe" fillcolor="#e36421" stroked="f">
                          <v:path arrowok="t" o:connecttype="custom" o:connectlocs="100,0;97,0;97,5;97,5;100,7;100,0;0,202;10,204;18,207;25,204;33,204;18,202;5,197;3,199;0,202" o:connectangles="0,0,0,0,0,0,0,0,0,0,0,0,0,0,0"/>
                          <o:lock v:ext="edit" verticies="t"/>
                        </v:shape>
                        <v:shape id="Freeform 899" o:spid="_x0000_s1722" style="position:absolute;left:6767;top:975;width:97;height:202;visibility:visible;mso-wrap-style:square;v-text-anchor:top" coordsize="97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+VTsQA&#10;AADdAAAADwAAAGRycy9kb3ducmV2LnhtbESP3WrCQBSE7wXfYTkF73QTpaJpVrGCUFpvtHmAQ/bk&#10;h2bPht1tTN6+Wyj0cpj5Zpj8OJpODOR8a1lBukpAEJdWt1wrKD4vyx0IH5A1dpZJwUQejof5LMdM&#10;2wffaLiHWsQS9hkqaELoMyl92ZBBv7I9cfQq6wyGKF0ttcNHLDedXCfJVhpsOS402NO5ofLr/m0U&#10;bK7F9KwrmfLHkO6dKV6n9zAqtXgaTy8gAo3hP/xHv+nIrZM9/L6JT0Ae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/lU7EAAAA3QAAAA8AAAAAAAAAAAAAAAAAmAIAAGRycy9k&#10;b3ducmV2LnhtbFBLBQYAAAAABAAEAPUAAACJAwAAAAA=&#10;" path="m97,l94,r,l92,5r2,l97,8,97,xm,197r10,3l22,202r8,l40,200,20,197,5,193r-3,2l,197xe" fillcolor="#e46721" stroked="f">
                          <v:path arrowok="t" o:connecttype="custom" o:connectlocs="97,0;94,0;94,0;92,5;94,5;97,8;97,0;0,197;10,200;22,202;30,202;40,200;20,197;5,193;2,195;0,197" o:connectangles="0,0,0,0,0,0,0,0,0,0,0,0,0,0,0,0"/>
                          <o:lock v:ext="edit" verticies="t"/>
                        </v:shape>
                        <v:shape id="Freeform 900" o:spid="_x0000_s1723" style="position:absolute;left:6769;top:978;width:95;height:199;visibility:visible;mso-wrap-style:square;v-text-anchor:top" coordsize="95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aMv8QA&#10;AADdAAAADwAAAGRycy9kb3ducmV2LnhtbESPwWrCQBCG74LvsIzgRepGxVJSVxFByK2YSulxyE6T&#10;0OxsyK5mffvOQehx+Of/Zr7dIblO3WkIrWcDq2UGirjytuXawPXz/PIGKkRki51nMvCgAIf9dLLD&#10;3PqRL3QvY60EwiFHA02Mfa51qBpyGJa+J5bsxw8Oo4xDre2Ao8Bdp9dZ9qodtiwXGuzp1FD1W96c&#10;AaFVl8Ui+/ah/Erbj7FIrS6Mmc/S8R1UpBT/l5/twhrYrFfyv9iICej9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mjL/EAAAA3QAAAA8AAAAAAAAAAAAAAAAAmAIAAGRycy9k&#10;b3ducmV2LnhtbFBLBQYAAAAABAAEAPUAAACJAwAAAAA=&#10;" path="m95,2l92,r,l90,5r2,l95,7r,-5xm,192r13,5l28,199r7,-2l45,194r-2,l40,194r-17,l3,190r,l,192xe" fillcolor="#e46a21" stroked="f">
                          <v:path arrowok="t" o:connecttype="custom" o:connectlocs="95,2;92,0;92,0;90,5;92,5;95,7;95,2;0,192;13,197;28,199;35,197;45,194;43,194;40,194;23,194;3,190;3,190;0,192" o:connectangles="0,0,0,0,0,0,0,0,0,0,0,0,0,0,0,0,0,0"/>
                          <o:lock v:ext="edit" verticies="t"/>
                        </v:shape>
                        <v:shape id="Freeform 901" o:spid="_x0000_s1724" style="position:absolute;left:6772;top:980;width:92;height:195;visibility:visible;mso-wrap-style:square;v-text-anchor:top" coordsize="9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pMXMcA&#10;AADdAAAADwAAAGRycy9kb3ducmV2LnhtbESPQWvCQBSE74X+h+UVvNVNIi2SuoYgCCJ4iC1Vb4/s&#10;M0mTfRuyG03/fbdQ6HGYmW+YVTaZTtxocI1lBfE8AkFcWt1wpeDjffu8BOE8ssbOMin4JgfZ+vFh&#10;ham2dy7odvSVCBB2KSqove9TKV1Zk0E3tz1x8K52MOiDHCqpB7wHuOlkEkWv0mDDYaHGnjY1le1x&#10;NAo+i+LlPBaH9mJPywOO+f7rfEWlZk9T/gbC0+T/w3/tnVawSOIYft+EJy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qTFzHAAAA3QAAAA8AAAAAAAAAAAAAAAAAmAIAAGRy&#10;cy9kb3ducmV2LnhtbFBLBQYAAAAABAAEAPUAAACMAwAAAAA=&#10;" path="m92,3l89,,87,r,5l89,8r,l92,3xm,188r15,4l35,195r7,-3l49,190r-7,l37,190r-17,l2,185,,188r,xe" fillcolor="#e56d21" stroked="f">
                          <v:path arrowok="t" o:connecttype="custom" o:connectlocs="92,3;89,0;87,0;87,5;89,8;89,8;92,3;0,188;15,192;35,195;42,192;49,190;42,190;37,190;20,190;2,185;0,188;0,188" o:connectangles="0,0,0,0,0,0,0,0,0,0,0,0,0,0,0,0,0,0"/>
                          <o:lock v:ext="edit" verticies="t"/>
                        </v:shape>
                        <v:shape id="Freeform 902" o:spid="_x0000_s1725" style="position:absolute;left:6772;top:983;width:92;height:189;visibility:visible;mso-wrap-style:square;v-text-anchor:top" coordsize="92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IciMUA&#10;AADdAAAADwAAAGRycy9kb3ducmV2LnhtbESP3WrCQBSE7wu+w3IE7+rGWKpEV5EEwUIp+Hd/yB6T&#10;YPZsyK5JfHu3UOjlMDPfMOvtYGrRUesqywpm0wgEcW51xYWCy3n/vgThPLLG2jIpeJKD7Wb0tsZE&#10;256P1J18IQKEXYIKSu+bREqXl2TQTW1DHLybbQ36INtC6hb7ADe1jKPoUxqsOCyU2FBaUn4/PYyC&#10;xfCw5udqltnXR5/tjpe0y75TpSbjYbcC4Wnw/+G/9kErmMezGH7fhCcgN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AhyIxQAAAN0AAAAPAAAAAAAAAAAAAAAAAJgCAABkcnMv&#10;ZG93bnJldi54bWxQSwUGAAAAAAQABAD1AAAAigMAAAAA&#10;" path="m92,2l89,,87,r,5l89,7r,l92,2xm,185r20,4l37,189r3,l42,189r5,-2l52,185r,l45,185r-8,l20,185,5,180r-3,2l,185xe" fillcolor="#e57121" stroked="f">
                          <v:path arrowok="t" o:connecttype="custom" o:connectlocs="92,2;89,0;87,0;87,5;89,7;89,7;92,2;0,185;20,189;37,189;40,189;42,189;47,187;52,185;52,185;45,185;37,185;20,185;5,180;2,182;0,185" o:connectangles="0,0,0,0,0,0,0,0,0,0,0,0,0,0,0,0,0,0,0,0,0"/>
                          <o:lock v:ext="edit" verticies="t"/>
                        </v:shape>
                        <v:shape id="Freeform 903" o:spid="_x0000_s1726" style="position:absolute;left:6774;top:985;width:87;height:185;visibility:visible;mso-wrap-style:square;v-text-anchor:top" coordsize="8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zjrsYA&#10;AADdAAAADwAAAGRycy9kb3ducmV2LnhtbESPwWrDMBBE74X8g9hCLiWR7UAJbpSQtJj00Esdf8BW&#10;2tpOrJWxlNj5+6pQ6HGYmTfMZjfZTtxo8K1jBekyAUGsnWm5VlCdisUahA/IBjvHpOBOHnbb2cMG&#10;c+NG/qRbGWoRIexzVNCE0OdSet2QRb90PXH0vt1gMUQ51NIMOEa47WSWJM/SYstxocGeXhvSl/Jq&#10;FRy+LuczP2HhdX/cJ2318VakWqn547R/ARFoCv/hv/a7UbDK0hX8volP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+zjrsYAAADdAAAADwAAAAAAAAAAAAAAAACYAgAAZHJz&#10;L2Rvd25yZXYueG1sUEsFBgAAAAAEAAQA9QAAAIsDAAAAAA==&#10;" path="m87,3r,l85,,82,5r3,3l87,8r,-5xm,180r18,5l35,185r5,l47,185r,l50,183r2,l52,180r-7,l35,180r-15,l5,175r-2,3l,180xe" fillcolor="#e57422" stroked="f">
                          <v:path arrowok="t" o:connecttype="custom" o:connectlocs="87,3;87,3;85,0;82,5;85,8;87,8;87,3;0,180;18,185;35,185;40,185;47,185;47,185;50,183;52,183;52,180;45,180;35,180;20,180;5,175;3,178;0,180" o:connectangles="0,0,0,0,0,0,0,0,0,0,0,0,0,0,0,0,0,0,0,0,0,0"/>
                          <o:lock v:ext="edit" verticies="t"/>
                        </v:shape>
                        <v:shape id="Freeform 904" o:spid="_x0000_s1727" style="position:absolute;left:6777;top:988;width:84;height:180;visibility:visible;mso-wrap-style:square;v-text-anchor:top" coordsize="84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NfksUA&#10;AADdAAAADwAAAGRycy9kb3ducmV2LnhtbESP3WrCQBSE7wu+w3IE7+pGLUWiqwRLodL2wp8HOGSP&#10;yWLO2TS7avr23YLg5TAz3zDLdc+NulIXnBcDk3EGiqT01kll4Hh4f56DChHFYuOFDPxSgPVq8LTE&#10;3Pqb7Oi6j5VKEAk5GqhjbHOtQ1kTYxj7liR5J98xxiS7StsObwnOjZ5m2atmdJIWamxpU1N53l/Y&#10;QNE7bmdfbxfa7j6/w8+JC4dszGjYFwtQkfr4CN/bH9bAbDp5gf836Qno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I1+SxQAAAN0AAAAPAAAAAAAAAAAAAAAAAJgCAABkcnMv&#10;ZG93bnJldi54bWxQSwUGAAAAAAQABAD1AAAAigMAAAAA&#10;" path="m84,2r,l82,,79,5r3,2l84,10r,-8xm,175r15,5l32,180r8,l47,180r2,-3l52,172r-10,3l32,175r-15,l5,170r-3,2l,175xe" fillcolor="#e67723" stroked="f">
                          <v:path arrowok="t" o:connecttype="custom" o:connectlocs="84,2;84,2;82,0;79,5;82,7;84,10;84,2;0,175;15,180;32,180;40,180;47,180;49,177;52,172;42,175;32,175;17,175;5,170;2,172;0,175" o:connectangles="0,0,0,0,0,0,0,0,0,0,0,0,0,0,0,0,0,0,0,0"/>
                          <o:lock v:ext="edit" verticies="t"/>
                        </v:shape>
                        <v:shape id="Freeform 905" o:spid="_x0000_s1728" style="position:absolute;left:6779;top:990;width:82;height:175;visibility:visible;mso-wrap-style:square;v-text-anchor:top" coordsize="82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M/LskA&#10;AADdAAAADwAAAGRycy9kb3ducmV2LnhtbESPQWvCQBSE74X+h+UVvJS6MdJaU1eRYsGTrdYevD2y&#10;r5tg9m2a3SbRX+8KhR6HmfmGmS16W4mWGl86VjAaJiCIc6dLNgr2n28PzyB8QNZYOSYFJ/KwmN/e&#10;zDDTruMttbtgRISwz1BBEUKdSenzgiz6oauJo/ftGoshysZI3WAX4baSaZI8SYslx4UCa3otKD/u&#10;fq2Czdd6v70375MP91Mf0um5W01ao9Tgrl++gAjUh//wX3utFYzT0SNc38QnIOc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TM/LskAAADdAAAADwAAAAAAAAAAAAAAAACYAgAA&#10;ZHJzL2Rvd25yZXYueG1sUEsFBgAAAAAEAAQA9QAAAI4DAAAAAA==&#10;" path="m82,3r-2,l77,r,5l80,8r2,2l82,3xm,170r15,5l30,175r10,l47,175r3,-5l52,168r-12,2l30,170r-12,l3,168r,l,170xe" fillcolor="#e67924" stroked="f">
                          <v:path arrowok="t" o:connecttype="custom" o:connectlocs="82,3;80,3;77,0;77,5;80,8;82,10;82,3;0,170;15,175;30,175;40,175;47,175;50,170;52,168;40,170;30,170;18,170;3,168;3,168;0,170" o:connectangles="0,0,0,0,0,0,0,0,0,0,0,0,0,0,0,0,0,0,0,0"/>
                          <o:lock v:ext="edit" verticies="t"/>
                        </v:shape>
                        <v:shape id="Freeform 906" o:spid="_x0000_s1729" style="position:absolute;left:6782;top:993;width:79;height:170;visibility:visible;mso-wrap-style:square;v-text-anchor:top" coordsize="7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SyzsQA&#10;AADdAAAADwAAAGRycy9kb3ducmV2LnhtbESPQYvCMBSE7wv+h/AWvCyaqiBSjbK6CF4UjMuen82z&#10;LTYv3SZq/fdGEDwOM/MNM1u0thJXanzpWMGgn4AgzpwpOVfwe1j3JiB8QDZYOSYFd/KwmHc+Zpga&#10;d+M9XXXIRYSwT1FBEUKdSumzgiz6vquJo3dyjcUQZZNL0+Atwm0lh0kylhZLjgsF1rQqKDvri1Ww&#10;1NuR55Pd7zYr/R+OPzur/76U6n6231MQgdrwDr/aG6NgNByM4fkmP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Uss7EAAAA3QAAAA8AAAAAAAAAAAAAAAAAmAIAAGRycy9k&#10;b3ducmV2LnhtbFBLBQYAAAAABAAEAPUAAACJAwAAAAA=&#10;" path="m79,5l77,2,74,r,5l77,7r2,3l79,5xm,165r12,5l27,170r10,l47,167r2,-2l49,162r-10,3l27,165r-12,l2,162,,165r,xe" fillcolor="#e77c25" stroked="f">
                          <v:path arrowok="t" o:connecttype="custom" o:connectlocs="79,5;77,2;74,0;74,5;77,7;79,10;79,5;0,165;12,170;27,170;37,170;47,167;49,165;49,162;39,165;27,165;15,165;2,162;0,165;0,165" o:connectangles="0,0,0,0,0,0,0,0,0,0,0,0,0,0,0,0,0,0,0,0"/>
                          <o:lock v:ext="edit" verticies="t"/>
                        </v:shape>
                        <v:shape id="Freeform 907" o:spid="_x0000_s1730" style="position:absolute;left:6782;top:995;width:79;height:165;visibility:visible;mso-wrap-style:square;v-text-anchor:top" coordsize="7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XTQ8UA&#10;AADdAAAADwAAAGRycy9kb3ducmV2LnhtbESP3WrCQBSE7wu+w3KE3tWNsViJriJCsHrT+vMAh+wx&#10;CWbPht01xrd3C0Ivh5n5hlmsetOIjpyvLSsYjxIQxIXVNZcKzqf8YwbCB2SNjWVS8CAPq+XgbYGZ&#10;tnc+UHcMpYgQ9hkqqEJoMyl9UZFBP7ItcfQu1hkMUbpSaof3CDeNTJNkKg3WHBcqbGlTUXE93oyC&#10;2W96+Om3OW26h5yWbp+fdp+5Uu/Dfj0HEagP/+FX+1srmKTjL/h7E5+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VdNDxQAAAN0AAAAPAAAAAAAAAAAAAAAAAJgCAABkcnMv&#10;ZG93bnJldi54bWxQSwUGAAAAAAQABAD1AAAAigMAAAAA&#10;" path="m79,5l77,3,74,r,5l77,8r2,2l79,5xm,163r15,2l27,165r10,l49,163r,-3l52,158r-13,2l27,160r-12,l5,158r-3,2l,163xe" fillcolor="#e77f26" stroked="f">
                          <v:path arrowok="t" o:connecttype="custom" o:connectlocs="79,5;77,3;74,0;74,5;77,8;79,10;79,5;0,163;15,165;27,165;37,165;49,163;49,160;52,158;39,160;27,160;15,160;5,158;2,160;0,163" o:connectangles="0,0,0,0,0,0,0,0,0,0,0,0,0,0,0,0,0,0,0,0"/>
                          <o:lock v:ext="edit" verticies="t"/>
                        </v:shape>
                        <v:shape id="Freeform 908" o:spid="_x0000_s1731" style="position:absolute;left:6784;top:998;width:77;height:160;visibility:visible;mso-wrap-style:square;v-text-anchor:top" coordsize="7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3dXcIA&#10;AADdAAAADwAAAGRycy9kb3ducmV2LnhtbERPS2rDMBDdB3IHMYXuEvlD2+BaNiGQkEUJ1M0BBmtq&#10;m1ojYym2m9NHi0KXj/fPy8X0YqLRdZYVxNsIBHFtdceNguvXcbMD4Tyyxt4yKfglB2WxXuWYaTvz&#10;J02Vb0QIYZehgtb7IZPS1S0ZdFs7EAfu244GfYBjI/WIcwg3vUyi6FUa7Dg0tDjQoaX6p7oZBaaa&#10;4heZ3t9uyAf+ONnL0twvSj0/Lft3EJ4W/y/+c5+1gjSJw9zwJjwBWT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Td1dwgAAAN0AAAAPAAAAAAAAAAAAAAAAAJgCAABkcnMvZG93&#10;bnJldi54bWxQSwUGAAAAAAQABAD1AAAAhwMAAAAA&#10;" path="m77,5l75,2,72,,70,5r5,2l77,12r,-7xm,157r13,3l25,160r12,l47,157r3,-2l52,152r-12,3l25,155r-10,l5,152r-2,3l,157xe" fillcolor="#e88227" stroked="f">
                          <v:path arrowok="t" o:connecttype="custom" o:connectlocs="77,5;75,2;72,0;70,5;75,7;77,12;77,5;0,157;13,160;25,160;37,160;47,157;50,155;52,152;40,155;25,155;15,155;5,152;3,155;0,157" o:connectangles="0,0,0,0,0,0,0,0,0,0,0,0,0,0,0,0,0,0,0,0"/>
                          <o:lock v:ext="edit" verticies="t"/>
                        </v:shape>
                        <v:shape id="Freeform 909" o:spid="_x0000_s1732" style="position:absolute;left:6787;top:1000;width:74;height:155;visibility:visible;mso-wrap-style:square;v-text-anchor:top" coordsize="74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QEj8YA&#10;AADdAAAADwAAAGRycy9kb3ducmV2LnhtbESPQWvCQBSE74L/YXlCb7rRQmuiq5RCobk1Jh68PbPP&#10;JJh9G7NbTf+9KxQ8DjPzDbPeDqYVV+pdY1nBfBaBIC6tbrhSUORf0yUI55E1tpZJwR852G7GozUm&#10;2t44o+vOVyJA2CWooPa+S6R0ZU0G3cx2xME72d6gD7KvpO7xFuCmlYsoepMGGw4LNXb0WVN53v0a&#10;Bdkhr9p9evE/xeXYHNJ33ZVZrNTLZPhYgfA0+Gf4v/2tFbwu5jE83oQn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2QEj8YAAADdAAAADwAAAAAAAAAAAAAAAACYAgAAZHJz&#10;L2Rvd25yZXYueG1sUEsFBgAAAAAEAAQA9QAAAIsDAAAAAA==&#10;" path="m74,5l72,3,69,,67,5r5,5l74,13r,-8xm,153r10,2l22,155r12,l47,153r2,-3l49,145r-12,5l22,150r-10,l2,148r,2l,153xe" fillcolor="#e88527" stroked="f">
                          <v:path arrowok="t" o:connecttype="custom" o:connectlocs="74,5;72,3;69,0;67,5;72,10;74,13;74,5;0,153;10,155;22,155;34,155;47,153;49,150;49,145;37,150;22,150;12,150;2,148;2,150;0,153" o:connectangles="0,0,0,0,0,0,0,0,0,0,0,0,0,0,0,0,0,0,0,0"/>
                          <o:lock v:ext="edit" verticies="t"/>
                        </v:shape>
                        <v:shape id="Freeform 910" o:spid="_x0000_s1733" style="position:absolute;left:6789;top:1003;width:72;height:150;visibility:visible;mso-wrap-style:square;v-text-anchor:top" coordsize="7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S2EsEA&#10;AADdAAAADwAAAGRycy9kb3ducmV2LnhtbERPy4rCMBTdC/5DuMJsZEyN4Awdo4hQ0OX42F+aa1Nt&#10;bkoTtc7XTxaCy8N5L1a9a8SdulB71jCdZCCIS29qrjQcD8XnN4gQkQ02nknDkwKslsPBAnPjH/xL&#10;932sRArhkKMGG2ObSxlKSw7DxLfEiTv7zmFMsKuk6fCRwl0jVZbNpcOaU4PFljaWyuv+5jSo3V9T&#10;TWfHczn+unj1LAq7a09af4z69Q+ISH18i1/urdEwUyrtT2/SE5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EthLBAAAA3QAAAA8AAAAAAAAAAAAAAAAAmAIAAGRycy9kb3du&#10;cmV2LnhtbFBLBQYAAAAABAAEAPUAAACGAwAAAAA=&#10;" path="m72,7l70,2,65,r,5l70,10r2,2l72,7xm,147r10,3l20,150r15,l47,147r,-5l50,140r-15,5l20,145r-7,l3,142,,145r,2xe" fillcolor="#e98929" stroked="f">
                          <v:path arrowok="t" o:connecttype="custom" o:connectlocs="72,7;70,2;65,0;65,5;70,10;72,12;72,7;0,147;10,150;20,150;35,150;47,147;47,142;50,140;35,145;20,145;13,145;3,142;0,145;0,147" o:connectangles="0,0,0,0,0,0,0,0,0,0,0,0,0,0,0,0,0,0,0,0"/>
                          <o:lock v:ext="edit" verticies="t"/>
                        </v:shape>
                        <v:shape id="Freeform 911" o:spid="_x0000_s1734" style="position:absolute;left:6789;top:1005;width:72;height:145;visibility:visible;mso-wrap-style:square;v-text-anchor:top" coordsize="7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wILcUA&#10;AADdAAAADwAAAGRycy9kb3ducmV2LnhtbESP3WrCQBSE7wu+w3IE7+rGCEWjq4gQFKSFGh/gmD35&#10;wezZkF2T+PbdQqGXw8x8w2z3o2lET52rLStYzCMQxLnVNZcKbln6vgLhPLLGxjIpeJGD/W7ytsVE&#10;24G/qb/6UgQIuwQVVN63iZQur8igm9uWOHiF7Qz6ILtS6g6HADeNjKPoQxqsOSxU2NKxovxxfRoF&#10;xeMz7U+pKY73db1qhj67vL4ypWbT8bAB4Wn0/+G/9lkrWMbxAn7fhCc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DAgtxQAAAN0AAAAPAAAAAAAAAAAAAAAAAJgCAABkcnMv&#10;ZG93bnJldi54bWxQSwUGAAAAAAQABAD1AAAAigMAAAAA&#10;" path="m72,8l70,5,65,r,5l70,10r2,3l72,8xm,143r10,2l20,145r15,l47,140r3,-2l52,135r-15,5l20,140r-7,l5,140r-2,l,143xe" fillcolor="#e98c2a" stroked="f">
                          <v:path arrowok="t" o:connecttype="custom" o:connectlocs="72,8;70,5;65,0;65,5;70,10;72,13;72,8;0,143;10,145;20,145;35,145;47,140;50,138;52,135;37,140;20,140;13,140;5,140;3,140;0,143" o:connectangles="0,0,0,0,0,0,0,0,0,0,0,0,0,0,0,0,0,0,0,0"/>
                          <o:lock v:ext="edit" verticies="t"/>
                        </v:shape>
                        <v:shape id="Freeform 912" o:spid="_x0000_s1735" style="position:absolute;left:6792;top:1008;width:69;height:140;visibility:visible;mso-wrap-style:square;v-text-anchor:top" coordsize="6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ggSccA&#10;AADdAAAADwAAAGRycy9kb3ducmV2LnhtbESPS2vDMBCE74X8B7GBXkoi14HQOFGCaenjFuo8ILfF&#10;2tgi1spYauz8+6hQ6HGYmW+Y1WawjbhS541jBc/TBARx6bThSsF+9z55AeEDssbGMSm4kYfNevSw&#10;wky7nr/pWoRKRAj7DBXUIbSZlL6syaKfupY4emfXWQxRdpXUHfYRbhuZJslcWjQcF2ps6bWm8lL8&#10;WAWnBX6Y03DJt0+H/jM/2uJt1hilHsdDvgQRaAj/4b/2l1YwS9MUft/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4IEnHAAAA3QAAAA8AAAAAAAAAAAAAAAAAmAIAAGRy&#10;cy9kb3ducmV2LnhtbFBLBQYAAAAABAAEAPUAAACMAwAAAAA=&#10;" path="m69,7l67,5,62,,59,7r5,3l69,15r,-8xm,137r10,3l17,140r15,l47,135r2,-3l49,127r-15,5l17,135r-7,l5,135r-3,2l,137xe" fillcolor="#ea8f2b" stroked="f">
                          <v:path arrowok="t" o:connecttype="custom" o:connectlocs="69,7;67,5;62,0;59,7;64,10;69,15;69,7;0,137;10,140;17,140;32,140;47,135;49,132;49,127;34,132;17,135;10,135;5,135;2,137;0,137" o:connectangles="0,0,0,0,0,0,0,0,0,0,0,0,0,0,0,0,0,0,0,0"/>
                          <o:lock v:ext="edit" verticies="t"/>
                        </v:shape>
                        <v:shape id="Freeform 913" o:spid="_x0000_s1736" style="position:absolute;left:6794;top:1010;width:67;height:135;visibility:visible;mso-wrap-style:square;v-text-anchor:top" coordsize="6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8jusQA&#10;AADdAAAADwAAAGRycy9kb3ducmV2LnhtbESPQWuDQBCF74X+h2UKvdW1iqGYbEQKhl41OeQ4uFOV&#10;uLPW3RrbX58NFHp8vHnfm7crVjOKhWY3WFbwGsUgiFurB+4UnI7VyxsI55E1jpZJwQ85KPaPDzvM&#10;tb1yTUvjOxEg7HJU0Hs/5VK6tieDLrITcfA+7WzQBzl3Us94DXAzyiSON9LgwKGhx4nee2ovzbcJ&#10;bxx0c8hID+fyVLuvbKp+a18p9fy0llsQnlb/f/yX/tAK0iRJ4b4mIED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vI7rEAAAA3QAAAA8AAAAAAAAAAAAAAAAAmAIAAGRycy9k&#10;b3ducmV2LnhtbFBLBQYAAAAABAAEAPUAAACJAwAAAAA=&#10;" path="m67,8l65,5,60,,57,8r5,2l67,15r,-7xm,135r8,l15,135r17,l47,130r,-5l50,123r-18,5l15,130r-5,l3,130r,3l,135xe" fillcolor="#eb922b" stroked="f">
                          <v:path arrowok="t" o:connecttype="custom" o:connectlocs="67,8;65,5;60,0;57,8;62,10;67,15;67,8;0,135;8,135;15,135;32,135;47,130;47,125;50,123;32,128;15,130;10,130;3,130;3,133;0,135" o:connectangles="0,0,0,0,0,0,0,0,0,0,0,0,0,0,0,0,0,0,0,0"/>
                          <o:lock v:ext="edit" verticies="t"/>
                        </v:shape>
                        <v:shape id="Freeform 914" o:spid="_x0000_s1737" style="position:absolute;left:6797;top:1015;width:64;height:128;visibility:visible;mso-wrap-style:square;v-text-anchor:top" coordsize="6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vOescA&#10;AADdAAAADwAAAGRycy9kb3ducmV2LnhtbESPQWvCQBSE74L/YXlCb7ppNBKjq5TaQr2I2oLXZ/Y1&#10;CWbfhuyqaX99tyB4HGbmG2ax6kwtrtS6yrKC51EEgji3uuJCwdfn+zAF4TyyxtoyKfghB6tlv7fA&#10;TNsb7+l68IUIEHYZKii9bzIpXV6SQTeyDXHwvm1r0AfZFlK3eAtwU8s4iqbSYMVhocSGXkvKz4eL&#10;UZCedrNdkp6SScKby+/2+GaO67NST4PuZQ7CU+cf4Xv7QysYx/EE/t+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bznrHAAAA3QAAAA8AAAAAAAAAAAAAAAAAmAIAAGRy&#10;cy9kb3ducmV2LnhtbFBLBQYAAAAABAAEAPUAAACMAwAAAAA=&#10;" path="m64,8l59,3,54,r,5l59,10r5,5l64,10r,-2xm,128r5,l12,128r17,-3l44,120r3,-2l49,113r-10,5l32,120r-10,3l12,123r-5,l2,123,,125r,3xe" fillcolor="#eb952b" stroked="f">
                          <v:path arrowok="t" o:connecttype="custom" o:connectlocs="64,8;59,3;54,0;54,5;59,10;64,15;64,10;64,8;0,128;5,128;12,128;29,125;44,120;47,118;49,113;39,118;32,120;22,123;12,123;7,123;2,123;0,125;0,128" o:connectangles="0,0,0,0,0,0,0,0,0,0,0,0,0,0,0,0,0,0,0,0,0,0,0"/>
                          <o:lock v:ext="edit" verticies="t"/>
                        </v:shape>
                        <v:shape id="Freeform 915" o:spid="_x0000_s1738" style="position:absolute;left:6797;top:1018;width:64;height:122;visibility:visible;mso-wrap-style:square;v-text-anchor:top" coordsize="64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CJlcQA&#10;AADdAAAADwAAAGRycy9kb3ducmV2LnhtbESP3YrCMBCF74V9hzAL3mm6FWWpRrELi4qIqPsAYzO2&#10;ZZtJaWKtb28EwcvD+fk4s0VnKtFS40rLCr6GEQjizOqScwV/p9/BNwjnkTVWlknBnRws5h+9GSba&#10;3vhA7dHnIoywS1BB4X2dSOmyggy6oa2Jg3exjUEfZJNL3eAtjJtKxlE0kQZLDoQCa/opKPs/Xk3g&#10;Li+r1m926T49X7tRuUu3q9NBqf5nt5yC8NT5d/jVXmsFozgew/NNe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giZXEAAAA3QAAAA8AAAAAAAAAAAAAAAAAmAIAAGRycy9k&#10;b3ducmV2LnhtbFBLBQYAAAAABAAEAPUAAACJAwAAAAA=&#10;" path="m64,7l59,2,54,r,5l59,10r5,5l64,12r,-5xm,122r7,l12,122r17,-2l47,115r2,-5l49,105r-7,7l32,115r-10,2l12,117r-5,l5,117r-3,3l,122xe" fillcolor="#ec982a" stroked="f">
                          <v:path arrowok="t" o:connecttype="custom" o:connectlocs="64,7;59,2;54,0;54,5;59,10;64,15;64,12;64,7;0,122;7,122;12,122;29,120;47,115;49,110;49,105;42,112;32,115;22,117;12,117;7,117;5,117;2,120;0,122" o:connectangles="0,0,0,0,0,0,0,0,0,0,0,0,0,0,0,0,0,0,0,0,0,0,0"/>
                          <o:lock v:ext="edit" verticies="t"/>
                        </v:shape>
                        <v:shape id="Freeform 916" o:spid="_x0000_s1739" style="position:absolute;left:6799;top:1020;width:62;height:118;visibility:visible;mso-wrap-style:square;v-text-anchor:top" coordsize="6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7B4sYA&#10;AADdAAAADwAAAGRycy9kb3ducmV2LnhtbESPQWsCMRSE70L/Q3iF3mq2a1HZGkUsQhcP4rbg9bF5&#10;7gY3L0uS6ra/vhEKHoeZ+YZZrAbbiQv5YBwreBlnIIhrpw03Cr4+t89zECEia+wck4IfCrBaPowW&#10;WGh35QNdqtiIBOFQoII2xr6QMtQtWQxj1xMn7+S8xZikb6T2eE1w28k8y6bSouG00GJPm5bqc/Vt&#10;FbzvZ+dd+Vua3JSn1+O+1+xdVOrpcVi/gYg0xHv4v/2hFUzyfAq3N+k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57B4sYAAADdAAAADwAAAAAAAAAAAAAAAACYAgAAZHJz&#10;L2Rvd25yZXYueG1sUEsFBgAAAAAEAAQA9QAAAIsDAAAAAA==&#10;" path="m62,10l57,5,52,,50,5r7,5l62,18r,-5l62,10xm,118r5,l10,118r10,l30,115r7,-2l47,108r,-5l50,100r-10,5l32,110r-10,3l10,113r-2,l3,113r,2l,118xe" fillcolor="#ec9b29" stroked="f">
                          <v:path arrowok="t" o:connecttype="custom" o:connectlocs="62,10;57,5;52,0;50,5;57,10;62,18;62,13;62,10;0,118;5,118;10,118;20,118;30,115;37,113;47,108;47,103;50,100;40,105;32,110;22,113;10,113;8,113;3,113;3,115;0,118" o:connectangles="0,0,0,0,0,0,0,0,0,0,0,0,0,0,0,0,0,0,0,0,0,0,0,0,0"/>
                          <o:lock v:ext="edit" verticies="t"/>
                        </v:shape>
                        <v:shape id="Freeform 917" o:spid="_x0000_s1740" style="position:absolute;left:6802;top:1023;width:59;height:112;visibility:visible;mso-wrap-style:square;v-text-anchor:top" coordsize="5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BOHsYA&#10;AADdAAAADwAAAGRycy9kb3ducmV2LnhtbESP3WrCQBSE7wu+w3IKvaubpqCSukoQxEJR8Id6e8ge&#10;k2D2bNhdY/Tp3ULBy2FmvmGm8940oiPna8sKPoYJCOLC6ppLBYf98n0CwgdkjY1lUnAjD/PZ4GWK&#10;mbZX3lK3C6WIEPYZKqhCaDMpfVGRQT+0LXH0TtYZDFG6UmqH1wg3jUyTZCQN1hwXKmxpUVFx3l2M&#10;ArxMjqv13W1/8+Mt33T6Z9OEsVJvr33+BSJQH57h//a3VvCZpmP4exOfgJ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BOHsYAAADdAAAADwAAAAAAAAAAAAAAAACYAgAAZHJz&#10;L2Rvd25yZXYueG1sUEsFBgAAAAAEAAQA9QAAAIsDAAAAAA==&#10;" path="m59,10l54,5,49,,47,2r,3l54,12r5,8l59,15r,-5xm,112r2,l7,112r10,l27,110r10,-3l44,100r3,-3l47,92r-8,8l29,105r-10,2l7,107r-2,l2,107,,110r,2xe" fillcolor="#ed9e27" stroked="f">
                          <v:path arrowok="t" o:connecttype="custom" o:connectlocs="59,10;54,5;49,0;47,2;47,5;54,12;59,20;59,15;59,10;0,112;2,112;7,112;17,112;27,110;37,107;44,100;47,97;47,92;39,100;29,105;19,107;7,107;5,107;2,107;0,110;0,112" o:connectangles="0,0,0,0,0,0,0,0,0,0,0,0,0,0,0,0,0,0,0,0,0,0,0,0,0,0"/>
                          <o:lock v:ext="edit" verticies="t"/>
                        </v:shape>
                        <v:shape id="Freeform 918" o:spid="_x0000_s1741" style="position:absolute;left:6802;top:1025;width:59;height:108;visibility:visible;mso-wrap-style:square;v-text-anchor:top" coordsize="5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d+bMAA&#10;AADdAAAADwAAAGRycy9kb3ducmV2LnhtbERPzYrCMBC+C75DGMGbplYRqUaRZRUPItb1AWabsS02&#10;k9LEWt/eHASPH9//atOZSrTUuNKygsk4AkGcWV1yruD6txstQDiPrLGyTApe5GCz7vdWmGj75JTa&#10;i89FCGGXoILC+zqR0mUFGXRjWxMH7mYbgz7AJpe6wWcIN5WMo2guDZYcGgqs6aeg7H55GAU+TW06&#10;b02N0f7/fp6dftv4eFVqOOi2SxCeOv8Vf9wHrWAax2FueBOegF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nd+bMAAAADdAAAADwAAAAAAAAAAAAAAAACYAgAAZHJzL2Rvd25y&#10;ZXYueG1sUEsFBgAAAAAEAAQA9QAAAIUDAAAAAA==&#10;" path="m59,13l54,5,47,r,3l47,5r7,8l59,23r,-5l59,13xm,108r5,l7,108r12,l29,105r8,-5l47,95r,-5l49,85r-7,8l32,98r-13,5l7,103r-2,l5,103r-3,2l,108xe" fillcolor="#eda223" stroked="f">
                          <v:path arrowok="t" o:connecttype="custom" o:connectlocs="59,13;54,5;47,0;47,3;47,5;54,13;59,23;59,18;59,13;0,108;5,108;7,108;19,108;29,105;37,100;47,95;47,90;49,85;42,93;32,98;19,103;7,103;5,103;5,103;2,105;0,108" o:connectangles="0,0,0,0,0,0,0,0,0,0,0,0,0,0,0,0,0,0,0,0,0,0,0,0,0,0"/>
                          <o:lock v:ext="edit" verticies="t"/>
                        </v:shape>
                        <v:shape id="Freeform 919" o:spid="_x0000_s1742" style="position:absolute;left:6804;top:1028;width:57;height:102;visibility:visible;mso-wrap-style:square;v-text-anchor:top" coordsize="5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5/18YA&#10;AADdAAAADwAAAGRycy9kb3ducmV2LnhtbESPQWvCQBSE7wX/w/KE3nRjCqLRVWyh0EMtGnPQ2yP7&#10;TILZtyG7NdFf7xaEHoeZ+YZZrntTiyu1rrKsYDKOQBDnVldcKMgOn6MZCOeRNdaWScGNHKxXg5cl&#10;Jtp2vKdr6gsRIOwSVFB63yRSurwkg25sG+LgnW1r0AfZFlK32AW4qWUcRVNpsOKwUGJDHyXll/TX&#10;KLifsu/3tOpm/fSoT2aDu+5nu1PqddhvFiA89f4//Gx/aQVvcTyHvzfhCcjV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85/18YAAADdAAAADwAAAAAAAAAAAAAAAACYAgAAZHJz&#10;L2Rvd25yZXYueG1sUEsFBgAAAAAEAAQA9QAAAIsDAAAAAA==&#10;" path="m57,15l52,7,45,r,2l45,5r7,10l57,25r,-5l57,15xm,102r3,l5,102r12,l27,100,37,95r8,-8l47,82r3,-5l40,85,30,92,17,97,5,97r,l3,97r,3l,102xe" fillcolor="#eea520" stroked="f">
                          <v:path arrowok="t" o:connecttype="custom" o:connectlocs="57,15;52,7;45,0;45,2;45,5;52,15;57,25;57,20;57,15;0,102;3,102;5,102;17,102;27,100;37,95;45,87;47,82;50,77;40,85;30,92;17,97;5,97;5,97;3,97;3,100;0,102" o:connectangles="0,0,0,0,0,0,0,0,0,0,0,0,0,0,0,0,0,0,0,0,0,0,0,0,0,0"/>
                          <o:lock v:ext="edit" verticies="t"/>
                        </v:shape>
                        <v:shape id="Freeform 920" o:spid="_x0000_s1743" style="position:absolute;left:6807;top:1030;width:54;height:98;visibility:visible;mso-wrap-style:square;v-text-anchor:top" coordsize="5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YSDcQA&#10;AADdAAAADwAAAGRycy9kb3ducmV2LnhtbERPy2rCQBTdC/7DcAvdlGaigVrSjCJ9Id2Imk13l8zN&#10;o2buhMyYxL93FgWXh/PONpNpxUC9aywrWEQxCOLC6oYrBfnp6/kVhPPIGlvLpOBKDjbr+SzDVNuR&#10;DzQcfSVCCLsUFdTed6mUrqjJoItsRxy40vYGfYB9JXWPYwg3rVzG8Ys02HBoqLGj95qK8/FiFPzi&#10;98+wLxcXd/o8F7tV/tfw04dSjw/T9g2Ep8nfxf/unVaQLJOwP7wJT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mEg3EAAAA3QAAAA8AAAAAAAAAAAAAAAAAmAIAAGRycy9k&#10;b3ducmV2LnhtbFBLBQYAAAAABAAEAPUAAACJAwAAAAA=&#10;" path="m54,18l49,8,42,r,3l39,5,49,18r3,12l54,23r,-5xm,98r,l2,98r12,l27,93,37,88r7,-8l47,73r,-5l39,78,29,85,17,93,2,93,,95r,3xe" fillcolor="#eea91a" stroked="f">
                          <v:path arrowok="t" o:connecttype="custom" o:connectlocs="54,18;49,8;42,0;42,3;39,5;49,18;52,30;54,23;54,18;0,98;0,98;2,98;14,98;27,93;37,88;44,80;47,73;47,68;39,78;29,85;17,93;2,93;0,95;0,98" o:connectangles="0,0,0,0,0,0,0,0,0,0,0,0,0,0,0,0,0,0,0,0,0,0,0,0"/>
                          <o:lock v:ext="edit" verticies="t"/>
                        </v:shape>
                        <v:shape id="Freeform 921" o:spid="_x0000_s1744" style="position:absolute;left:6807;top:1033;width:54;height:92;visibility:visible;mso-wrap-style:square;v-text-anchor:top" coordsize="5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atz8MA&#10;AADdAAAADwAAAGRycy9kb3ducmV2LnhtbESPzYrCMBSF98K8Q7gDbkRTFUSqUWQYwZWgFtzeNtem&#10;2tyUJtrO20+EgVkezs/HWW97W4sXtb5yrGA6SUAQF05XXCrILvvxEoQPyBprx6TghzxsNx+DNaba&#10;dXyi1zmUIo6wT1GBCaFJpfSFIYt+4hri6N1cazFE2ZZSt9jFcVvLWZIspMWKI8FgQ1+Gisf5aSO3&#10;y0e7+zG7PvP8uDd5X1zp2ys1/Ox3KxCB+vAf/msftIL5bD6F95v4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atz8MAAADdAAAADwAAAAAAAAAAAAAAAACYAgAAZHJzL2Rv&#10;d25yZXYueG1sUEsFBgAAAAAEAAQA9QAAAIgDAAAAAA==&#10;" path="m54,20l49,10,42,,39,2r,3l44,12r5,8l52,30r,10l52,40r,-10l54,20xm,92r2,l2,92r12,l27,87,37,80,47,72,49,62r,-10l44,65,34,77r-7,5l19,85r-7,2l5,87,2,90,,92xe" fillcolor="#efac12" stroked="f">
                          <v:path arrowok="t" o:connecttype="custom" o:connectlocs="54,20;49,10;42,0;39,2;39,5;44,12;49,20;52,30;52,40;52,40;52,30;54,20;0,92;2,92;2,92;14,92;27,87;37,80;47,72;49,62;49,52;44,65;34,77;27,82;19,85;12,87;5,87;2,90;0,92" o:connectangles="0,0,0,0,0,0,0,0,0,0,0,0,0,0,0,0,0,0,0,0,0,0,0,0,0,0,0,0,0"/>
                          <o:lock v:ext="edit" verticies="t"/>
                        </v:shape>
                        <v:shape id="Freeform 922" o:spid="_x0000_s1745" style="position:absolute;left:6809;top:1035;width:50;height:88;visibility:visible;mso-wrap-style:square;v-text-anchor:top" coordsize="5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YUQsUA&#10;AADdAAAADwAAAGRycy9kb3ducmV2LnhtbESPQWvCQBSE7wX/w/KE3uqmEaxEV0kFq7dqLPT6yD6z&#10;odm3aXY1sb++Wyh4HGbmG2a5HmwjrtT52rGC50kCgrh0uuZKwcdp+zQH4QOyxsYxKbiRh/Vq9LDE&#10;TLuej3QtQiUihH2GCkwIbSalLw1Z9BPXEkfv7DqLIcqukrrDPsJtI9MkmUmLNccFgy1tDJVfxcUq&#10;yPX3S58eXn+On/z2vjPb3FfyoNTjeMgXIAIN4R7+b++1gmk6TeHv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NhRCxQAAAN0AAAAPAAAAAAAAAAAAAAAAAJgCAABkcnMv&#10;ZG93bnJldi54bWxQSwUGAAAAAAQABAD1AAAAigMAAAAA&#10;" path="m50,25l47,13,37,r,3l37,8r5,5l45,20r2,8l47,38r,7l45,55r-5,8l35,68r-8,7l20,80r-8,3l5,83,3,85,,88r15,l27,80,37,73,45,63,50,43r,-18xe" fillcolor="#efaf04" stroked="f">
                          <v:path arrowok="t" o:connecttype="custom" o:connectlocs="50,25;47,13;37,0;37,3;37,8;42,13;45,20;47,28;47,38;47,45;45,55;40,63;35,68;27,75;20,80;12,83;5,83;3,85;0,88;15,88;27,80;37,73;45,63;50,43;50,25" o:connectangles="0,0,0,0,0,0,0,0,0,0,0,0,0,0,0,0,0,0,0,0,0,0,0,0,0"/>
                        </v:shape>
                        <v:shape id="Freeform 923" o:spid="_x0000_s1746" style="position:absolute;left:6812;top:1038;width:47;height:82;visibility:visible;mso-wrap-style:square;v-text-anchor:top" coordsize="4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SuXccA&#10;AADdAAAADwAAAGRycy9kb3ducmV2LnhtbESPX0vDMBTF3wW/Q7iDvbl0K4h2y0ZRnCIo7g/i411z&#10;1xSbm5rErvv2RhB8PJxzfoezWA22FT350DhWMJ1kIIgrpxuuFex3D1c3IEJE1tg6JgVnCrBaXl4s&#10;sNDuxBvqt7EWCcKhQAUmxq6QMlSGLIaJ64iTd3TeYkzS11J7PCW4beUsy66lxYbTgsGO7gxVn9tv&#10;q+DxxXzcnsvnNR5ee/56N6Wv79+UGo+Gcg4i0hD/w3/tJ60gn+U5/L5JT0A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0rl3HAAAA3QAAAA8AAAAAAAAAAAAAAAAAmAIAAGRy&#10;cy9kb3ducmV2LnhtbFBLBQYAAAAABAAEAPUAAACMAwAAAAA=&#10;" path="m47,35r,-10l44,15,39,7,34,r,5l32,7r7,13l42,35r,7l39,50r-5,7l29,62r-5,8l17,72,9,77r-7,l2,80,,82r7,l14,80r8,-3l29,72,39,60,44,47r3,-7l47,35r,xe" fillcolor="#f0b200" stroked="f">
                          <v:path arrowok="t" o:connecttype="custom" o:connectlocs="47,35;47,25;44,15;39,7;34,0;34,5;32,7;39,20;42,35;42,42;39,50;34,57;29,62;24,70;17,72;9,77;2,77;2,80;0,82;7,82;14,80;22,77;29,72;39,60;44,47;47,40;47,35;47,35" o:connectangles="0,0,0,0,0,0,0,0,0,0,0,0,0,0,0,0,0,0,0,0,0,0,0,0,0,0,0,0"/>
                        </v:shape>
                        <v:shape id="Freeform 924" o:spid="_x0000_s1747" style="position:absolute;left:6814;top:1043;width:42;height:75;visibility:visible;mso-wrap-style:square;v-text-anchor:top" coordsize="4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TazcUA&#10;AADdAAAADwAAAGRycy9kb3ducmV2LnhtbESPzWrDMBCE74G+g9hCL6GRG4dSnCghFAKBQiE/0Oti&#10;bWxRa2Uk1Vb79FUgkOMwM98wq02ynRjIB+NYwcusAEFcO224UXA+7Z7fQISIrLFzTAp+KcBm/TBZ&#10;YaXdyAcajrERGcKhQgVtjH0lZahbshhmrifO3sV5izFL30jtccxw28l5UbxKi4bzQos9vbdUfx9/&#10;rIKTL/02mb8vNEOoFx9pWsTxU6mnx7RdgoiU4j18a++1gnJeLuD6Jj8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FNrNxQAAAN0AAAAPAAAAAAAAAAAAAAAAAJgCAABkcnMv&#10;ZG93bnJldi54bWxQSwUGAAAAAAQABAD1AAAAigMAAAAA&#10;" path="m42,30r,-10l40,12,37,5,32,,30,2r,3l35,15r2,15l37,37r-2,5l32,50r-5,7l22,62r-7,3l10,67,3,70,,72r,3l7,75r8,-3l22,67r8,-7l35,55r5,-8l42,37r,-7xe" fillcolor="#f1b600" stroked="f">
                          <v:path arrowok="t" o:connecttype="custom" o:connectlocs="42,30;42,20;40,12;37,5;32,0;30,2;30,5;35,15;37,30;37,37;35,42;32,50;27,57;22,62;15,65;10,67;3,70;0,72;0,75;7,75;15,72;22,67;30,60;35,55;40,47;42,37;42,30" o:connectangles="0,0,0,0,0,0,0,0,0,0,0,0,0,0,0,0,0,0,0,0,0,0,0,0,0,0,0"/>
                        </v:shape>
                        <v:shape id="Freeform 925" o:spid="_x0000_s1748" style="position:absolute;left:6814;top:1045;width:40;height:70;visibility:visible;mso-wrap-style:square;v-text-anchor:top" coordsize="4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xTycUA&#10;AADdAAAADwAAAGRycy9kb3ducmV2LnhtbESPT2vCQBTE70K/w/IKvenGSKVEVxGhtKf6r4jHZ/aZ&#10;LGbfptmtJt/eFQSPw8z8hpnOW1uJCzXeOFYwHCQgiHOnDRcKfnef/Q8QPiBrrByTgo48zGcvvSlm&#10;2l15Q5dtKESEsM9QQRlCnUnp85Is+oGriaN3co3FEGVTSN3gNcJtJdMkGUuLhuNCiTUtS8rP23+r&#10;4Euuw3J11EOz6v7cef/TpQdrlHp7bRcTEIHa8Aw/2t9awSgdvcP9TXw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HFPJxQAAAN0AAAAPAAAAAAAAAAAAAAAAAJgCAABkcnMv&#10;ZG93bnJldi54bWxQSwUGAAAAAAQABAD1AAAAigMAAAAA&#10;" path="m40,28l37,13,30,r,3l30,5r2,10l35,28,32,40,25,53r-8,7l5,65,3,68,,70r7,l15,65r7,-2l27,55r5,-5l37,43r3,-8l40,28xe" fillcolor="#f2ba00" stroked="f">
                          <v:path arrowok="t" o:connecttype="custom" o:connectlocs="40,28;37,13;30,0;30,3;30,5;32,15;35,28;32,40;25,53;17,60;5,65;3,68;0,70;7,70;15,65;22,63;27,55;32,50;37,43;40,35;40,28" o:connectangles="0,0,0,0,0,0,0,0,0,0,0,0,0,0,0,0,0,0,0,0,0"/>
                        </v:shape>
                        <v:shape id="Freeform 926" o:spid="_x0000_s1749" style="position:absolute;left:6817;top:1048;width:34;height:65;visibility:visible;mso-wrap-style:square;v-text-anchor:top" coordsize="3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/40cUA&#10;AADdAAAADwAAAGRycy9kb3ducmV2LnhtbESPQUsDMRSE74L/ITyhtzZrCq2sTYstFu2l0Cp4fWye&#10;u6ublyWJu+m/N0LB4zAz3zCrTbKdGMiH1rGG+1kBgrhypuVaw/vbfvoAIkRkg51j0nChAJv17c0K&#10;S+NGPtFwjrXIEA4lamhi7EspQ9WQxTBzPXH2Pp23GLP0tTQexwy3nVRFsZAWW84LDfa0a6j6Pv9Y&#10;DeqwPSzrr3i0fnz+UEkNL+kitZ7cpadHEJFS/A9f269Gw1zNF/D3Jj8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L/jRxQAAAN0AAAAPAAAAAAAAAAAAAAAAAJgCAABkcnMv&#10;ZG93bnJldi54bWxQSwUGAAAAAAQABAD1AAAAigMAAAAA&#10;" path="m34,25l32,10,27,r,2l24,7r5,8l29,25,27,35,22,47r-8,8l2,60r,2l,65,7,62r5,-2l19,57r5,-5l29,45r3,-8l34,32r,-7xe" fillcolor="#f3bf00" stroked="f">
                          <v:path arrowok="t" o:connecttype="custom" o:connectlocs="34,25;32,10;27,0;27,2;24,7;29,15;29,25;27,35;22,47;14,55;2,60;2,62;0,65;7,62;12,60;19,57;24,52;29,45;32,37;34,32;34,25" o:connectangles="0,0,0,0,0,0,0,0,0,0,0,0,0,0,0,0,0,0,0,0,0"/>
                        </v:shape>
                        <v:shape id="Freeform 927" o:spid="_x0000_s1750" style="position:absolute;left:6819;top:1050;width:30;height:60;visibility:visible;mso-wrap-style:square;v-text-anchor:top" coordsize="3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lsccUA&#10;AADdAAAADwAAAGRycy9kb3ducmV2LnhtbESPQWvCQBSE7wX/w/KEXopumkAr0TWIEBBaKLV6f2af&#10;2WD2bchuY/Lvu4VCj8PMfMNsitG2YqDeN44VPC8TEMSV0w3XCk5f5WIFwgdkja1jUjCRh2I7e9hg&#10;rt2dP2k4hlpECPscFZgQulxKXxmy6JeuI47e1fUWQ5R9LXWP9wi3rUyT5EVabDguGOxob6i6Hb+t&#10;gtubf09X9vJ0GKTBDz22ZTKdlXqcj7s1iEBj+A//tQ9aQZZmr/D7Jj4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aWxxxQAAAN0AAAAPAAAAAAAAAAAAAAAAAJgCAABkcnMv&#10;ZG93bnJldi54bWxQSwUGAAAAAAQABAD1AAAAigMAAAAA&#10;" path="m30,23l27,10,25,,22,5r,3l25,15r,8l22,33,17,43r-5,7l2,55,,58r,2l12,55r8,-7l27,35,30,23xe" fillcolor="#f5c300" stroked="f">
                          <v:path arrowok="t" o:connecttype="custom" o:connectlocs="30,23;27,10;25,0;22,5;22,8;25,15;25,23;22,33;17,43;12,50;2,55;0,58;0,60;12,55;20,48;27,35;30,23" o:connectangles="0,0,0,0,0,0,0,0,0,0,0,0,0,0,0,0,0"/>
                        </v:shape>
                        <v:shape id="Freeform 928" o:spid="_x0000_s1751" style="position:absolute;left:6819;top:1055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mGhMEA&#10;AADdAAAADwAAAGRycy9kb3ducmV2LnhtbERPy4rCMBTdC/MP4Q7MzqY+EOkYpTMguHFhdePu0txp&#10;qs1NaWJt/36yEFweznuzG2wjeup87VjBLElBEJdO11wpuJz30zUIH5A1No5JwUgedtuPyQYz7Z58&#10;or4IlYgh7DNUYEJoMyl9aciiT1xLHLk/11kMEXaV1B0+Y7ht5DxNV9JizbHBYEu/hsp78bAK7Do/&#10;58vr7WiweBS3/mfUNh2V+voc8m8QgYbwFr/cB61gMV/EufFNfAJy+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phoTBAAAA3QAAAA8AAAAAAAAAAAAAAAAAmAIAAGRycy9kb3du&#10;cmV2LnhtbFBLBQYAAAAABAAEAPUAAACGAwAAAAA=&#10;" path="m27,18l27,8,22,r,3l20,5r2,5l22,18r,7l17,33r-5,7l5,45,2,48,,53,12,48r8,-8l25,28,27,18xe" fillcolor="#f5c700" stroked="f">
                          <v:path arrowok="t" o:connecttype="custom" o:connectlocs="27,18;27,8;22,0;22,3;20,5;22,10;22,18;22,25;17,33;12,40;5,45;2,48;0,53;12,48;20,40;25,28;27,18" o:connectangles="0,0,0,0,0,0,0,0,0,0,0,0,0,0,0,0,0"/>
                        </v:shape>
                        <v:shape id="Freeform 929" o:spid="_x0000_s1752" style="position:absolute;left:6821;top:1058;width:23;height:47;visibility:visible;mso-wrap-style:square;v-text-anchor:top" coordsize="2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XoQMQA&#10;AADdAAAADwAAAGRycy9kb3ducmV2LnhtbESPQUsDMRSE74L/ITzBm826hWq3TYtahJ4Ea2mvj+R1&#10;s7p5CZu0u/vvjSD0OMzMN8xyPbhWXKiLjWcFj5MCBLH2puFawf7r/eEZREzIBlvPpGCkCOvV7c0S&#10;K+N7/qTLLtUiQzhWqMCmFCopo7bkME58IM7eyXcOU5ZdLU2HfYa7VpZFMZMOG84LFgO9WdI/u7NT&#10;cHzty83BfYenUrc6WB4/dByVur8bXhYgEg3pGv5vb42CaTmdw9+b/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F6EDEAAAA3QAAAA8AAAAAAAAAAAAAAAAAmAIAAGRycy9k&#10;b3ducmV2LnhtbFBLBQYAAAAABAAEAPUAAACJAwAAAAA=&#10;" path="m23,15r,-8l20,,18,2r,5l18,10r,5l18,22r-3,5l10,35,5,40,3,42,,47,10,42r5,-7l20,25,23,15xe" fillcolor="#f6cb00" stroked="f">
                          <v:path arrowok="t" o:connecttype="custom" o:connectlocs="23,15;23,7;20,0;18,2;18,7;18,10;18,15;18,22;15,27;10,35;5,40;3,42;0,47;10,42;15,35;20,25;23,15" o:connectangles="0,0,0,0,0,0,0,0,0,0,0,0,0,0,0,0,0"/>
                        </v:shape>
                        <v:shape id="Freeform 930" o:spid="_x0000_s1753" style="position:absolute;left:6824;top:1060;width:17;height:40;visibility:visible;mso-wrap-style:square;v-text-anchor:top" coordsize="1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reUcQA&#10;AADdAAAADwAAAGRycy9kb3ducmV2LnhtbERPyW7CMBC9V+IfrKnEpWqcslRVikFtEWLrpYEPGMXT&#10;JDQep7aB8Pf4gMTx6e2TWWcacSLna8sKXpIUBHFhdc2lgv1u8fwGwgdkjY1lUnAhD7Np72GCmbZn&#10;/qFTHkoRQ9hnqKAKoc2k9EVFBn1iW+LI/VpnMEToSqkdnmO4aeQgTV+lwZpjQ4UtfVVU/OVHo2C9&#10;2YbV8v/7c7dfjv1cb/hpdGCl+o/dxzuIQF24i2/ulVYwHIzi/vgmPgE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63lHEAAAA3QAAAA8AAAAAAAAAAAAAAAAAmAIAAGRycy9k&#10;b3ducmV2LnhtbFBLBQYAAAAABAAEAPUAAACJAwAAAAA=&#10;" path="m17,13r,-8l15,r,5l12,10r,3l10,23,5,33,2,35,,40,7,35r5,-7l17,20r,-7xe" fillcolor="#f7cf00" stroked="f">
                          <v:path arrowok="t" o:connecttype="custom" o:connectlocs="17,13;17,5;15,0;15,5;12,10;12,13;10,23;5,33;2,35;0,40;7,35;12,28;17,20;17,13" o:connectangles="0,0,0,0,0,0,0,0,0,0,0,0,0,0"/>
                        </v:shape>
                        <v:shape id="Freeform 931" o:spid="_x0000_s1754" style="position:absolute;left:6826;top:1065;width:13;height:33;visibility:visible;mso-wrap-style:square;v-text-anchor:top" coordsize="1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MRzMUA&#10;AADdAAAADwAAAGRycy9kb3ducmV2LnhtbESPT0vDQBTE70K/w/IEb3aTKtam3ZYiFXPw0rQXb4/s&#10;yx/cfRuyzzZ+e1cQPA4z8xtms5u8UxcaYx/YQD7PQBHXwfbcGjifXu+fQUVBtugCk4FvirDbzm42&#10;WNhw5SNdKmlVgnAs0EAnMhRax7ojj3EeBuLkNWH0KEmOrbYjXhPcO73Isiftsee00OFALx3Vn9WX&#10;N+Dyt/KwfOcgK1cNTXMIS/kojbm7nfZrUEKT/If/2qU18LB4zOH3TXoCe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4xHMxQAAAN0AAAAPAAAAAAAAAAAAAAAAAJgCAABkcnMv&#10;ZG93bnJldi54bWxQSwUGAAAAAAQABAD1AAAAigMAAAAA&#10;" path="m13,8r,-5l13,,5,15,,33,5,28r5,-8l13,15r,-7xe" fillcolor="#f7d200" stroked="f">
                          <v:path arrowok="t" o:connecttype="custom" o:connectlocs="13,8;13,3;13,0;5,15;0,33;5,28;10,20;13,15;13,8" o:connectangles="0,0,0,0,0,0,0,0,0"/>
                        </v:shape>
                        <v:shape id="Freeform 932" o:spid="_x0000_s1755" style="position:absolute;left:6829;top:1070;width:7;height:23;visibility:visible;mso-wrap-style:square;v-text-anchor:top" coordsize="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ZgaMIA&#10;AADdAAAADwAAAGRycy9kb3ducmV2LnhtbESPX2vCMBTF3wW/Q7jC3jS1Ezc6o4hQ2R7r9uDjpblr&#10;is1NSaKt334ZCD4ezp8fZ7MbbSdu5EPrWMFykYEgrp1uuVHw813O30GEiKyxc0wK7hRgt51ONlho&#10;N3BFt1NsRBrhUKACE2NfSBlqQxbDwvXEyft13mJM0jdSexzSuO1knmVrabHlRDDY08FQfTldbeLa&#10;0lXnwZkua76O/myre/lWKfUyG/cfICKN8Rl+tD+1gtd8lcP/m/QE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tmBowgAAAN0AAAAPAAAAAAAAAAAAAAAAAJgCAABkcnMvZG93&#10;bnJldi54bWxQSwUGAAAAAAQABAD1AAAAhwMAAAAA&#10;" path="m7,3l7,,2,10,,23,5,13,7,3xe" fillcolor="#f7d400" stroked="f">
                          <v:path arrowok="t" o:connecttype="custom" o:connectlocs="7,3;7,0;2,10;0,23;5,13;7,3" o:connectangles="0,0,0,0,0,0"/>
                        </v:shape>
                        <v:shape id="Freeform 933" o:spid="_x0000_s1756" style="position:absolute;left:6754;top:960;width:110;height:222;visibility:visible;mso-wrap-style:square;v-text-anchor:top" coordsize="11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DPNMUA&#10;AADdAAAADwAAAGRycy9kb3ducmV2LnhtbESPzWrDMBCE74W+g9hCL6WR/wjBiRJCINSHXpykkONi&#10;bWwTa2UsxXbfvioUehxm5htms5tNJ0YaXGtZQbyIQBBXVrdcK7icj+8rEM4ja+wsk4JvcrDbPj9t&#10;MNd24pLGk69FgLDLUUHjfZ9L6aqGDLqF7YmDd7ODQR/kUEs94BTgppNJFC2lwZbDQoM9HRqq7qeH&#10;UeCK+Kv8rCh+u374G2cuW/VXq9Try7xfg/A0+//wX7vQCtIkS+H3TXg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wM80xQAAAN0AAAAPAAAAAAAAAAAAAAAAAJgCAABkcnMv&#10;ZG93bnJldi54bWxQSwUGAAAAAAQABAD1AAAAigMAAAAA&#10;" path="m,222l28,198,48,173,65,150,77,125,87,98,95,70r7,-32l110,r-3,58l105,110r-3,25l95,158,85,183,70,208r-17,7l35,217r-17,3l,222xe" filled="f" strokecolor="#e15520" strokeweight="0">
                          <v:path arrowok="t" o:connecttype="custom" o:connectlocs="0,222;28,198;48,173;65,150;77,125;87,98;95,70;102,38;110,0;107,58;105,110;102,135;95,158;85,183;70,208;53,215;35,217;18,220;0,222" o:connectangles="0,0,0,0,0,0,0,0,0,0,0,0,0,0,0,0,0,0,0"/>
                        </v:shape>
                        <v:shape id="Freeform 934" o:spid="_x0000_s1757" style="position:absolute;left:6630;top:524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quosYA&#10;AADdAAAADwAAAGRycy9kb3ducmV2LnhtbESPQWvCQBSE74X+h+UVeqsbbRCJriIt0h4MJWnx/Mg+&#10;s8Hs25DdJum/dwWhx2FmvmE2u8m2YqDeN44VzGcJCOLK6YZrBT/fh5cVCB+QNbaOScEfedhtHx82&#10;mGk3ckFDGWoRIewzVGBC6DIpfWXIop+5jjh6Z9dbDFH2tdQ9jhFuW7lIkqW02HBcMNjRm6HqUv5a&#10;BR/y5JdlU/hTlRdf+fu8rY/moNTz07Rfgwg0hf/wvf2pFbwu0hRub+ITkN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quosYAAADdAAAADwAAAAAAAAAAAAAAAACYAgAAZHJz&#10;L2Rvd25yZXYueG1sUEsFBgAAAAAEAAQA9QAAAIsDAAAAAA==&#10;" path="m3,5l,,3,5r,xe" fillcolor="#e15520" stroked="f">
                          <v:path arrowok="t" o:connecttype="custom" o:connectlocs="3,5;0,0;3,5;3,5" o:connectangles="0,0,0,0"/>
                        </v:shape>
                        <v:shape id="Freeform 935" o:spid="_x0000_s1758" style="position:absolute;left:6633;top:526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Xof8cA&#10;AADdAAAADwAAAGRycy9kb3ducmV2LnhtbESP3U4CMRSE7014h+aQeCddUQFXCvEnGohXAg9wsj1s&#10;N25Pa1t3V57ekph4OZmZbzLL9WBb0VGIjWMF15MCBHHldMO1gsP+9WoBIiZkja1jUvBDEdar0cUS&#10;S+16/qBul2qRIRxLVGBS8qWUsTJkMU6cJ87e0QWLKctQSx2wz3DbymlRzKTFhvOCQU/PhqrP3bdV&#10;8HW4fzluwtPcnBZvfWP9tju9e6Uux8PjA4hEQ/oP/7U3WsHN9PYOzm/y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V6H/HAAAA3QAAAA8AAAAAAAAAAAAAAAAAmAIAAGRy&#10;cy9kb3ducmV2LnhtbFBLBQYAAAAABAAEAPUAAACMAwAAAAA=&#10;" path="m,l,,2,5r,l,xe" fillcolor="#e15820" stroked="f">
                          <v:path arrowok="t" o:connecttype="custom" o:connectlocs="0,0;0,0;2,5;2,5;0,0" o:connectangles="0,0,0,0,0"/>
                        </v:shape>
                        <v:shape id="Freeform 936" o:spid="_x0000_s1759" style="position:absolute;left:6633;top:529;width:52;height:219;visibility:visible;mso-wrap-style:square;v-text-anchor:top" coordsize="5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Ox0scA&#10;AADdAAAADwAAAGRycy9kb3ducmV2LnhtbESPQWvCQBSE74L/YXlCb7qpLSLRVUqltRRFjVLo7ZF9&#10;JqnZtzG7NfHfdwuCx2FmvmGm89aU4kK1KywreBxEIIhTqwvOFBz2b/0xCOeRNZaWScGVHMxn3c4U&#10;Y20b3tEl8ZkIEHYxKsi9r2IpXZqTQTewFXHwjrY26IOsM6lrbALclHIYRSNpsOCwkGNFrzmlp+TX&#10;KFi828338rxcZ4fmU+L2a2WPP06ph177MgHhqfX38K39oRU8DZ9H8P8mPAE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TsdLHAAAA3QAAAA8AAAAAAAAAAAAAAAAAmAIAAGRy&#10;cy9kb3ducmV2LnhtbFBLBQYAAAAABAAEAPUAAACMAwAAAAA=&#10;" path="m,l,,2,5,5,2,,xm49,219r,-2l52,217r-3,2xe" fillcolor="#e25b20" stroked="f">
                          <v:path arrowok="t" o:connecttype="custom" o:connectlocs="0,0;0,0;2,5;5,2;0,0;49,219;49,217;52,217;49,219" o:connectangles="0,0,0,0,0,0,0,0,0"/>
                          <o:lock v:ext="edit" verticies="t"/>
                        </v:shape>
                        <v:shape id="Freeform 937" o:spid="_x0000_s1760" style="position:absolute;left:6635;top:531;width:52;height:217;visibility:visible;mso-wrap-style:square;v-text-anchor:top" coordsize="52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uwQMYA&#10;AADdAAAADwAAAGRycy9kb3ducmV2LnhtbESPzWoCQRCE70LeYeiAl6CzbkRldZSgCLklmuC52Wn3&#10;Jzs96/ZEN2+fCQQ8FlX1FbXa9K5RV+qk8mxgMk5AEefeVlwY+PzYjxagJCBbbDyTgR8S2KwfBivM&#10;rL/xga7HUKgIYcnQQBlCm2kteUkOZexb4uidfecwRNkV2nZ4i3DX6DRJZtphxXGhxJa2JeVfx29n&#10;QCqZP7Wn9FK/yf7yfj7tpou6Nmb42L8sQQXqwz383361Bp7T6Rz+3sQn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5uwQMYAAADdAAAADwAAAAAAAAAAAAAAAACYAgAAZHJz&#10;L2Rvd25yZXYueG1sUEsFBgAAAAAEAAQA9QAAAIsDAAAAAA==&#10;" path="m,l,,3,3r,l,xm47,217r,-5l50,212r2,l50,215r-3,2xe" fillcolor="#e25e20" stroked="f">
                          <v:path arrowok="t" o:connecttype="custom" o:connectlocs="0,0;0,0;3,3;3,3;0,0;47,217;47,212;50,212;52,212;50,215;47,217" o:connectangles="0,0,0,0,0,0,0,0,0,0,0"/>
                          <o:lock v:ext="edit" verticies="t"/>
                        </v:shape>
                        <v:shape id="Freeform 938" o:spid="_x0000_s1761" style="position:absolute;left:6635;top:531;width:55;height:215;visibility:visible;mso-wrap-style:square;v-text-anchor:top" coordsize="55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fu38EA&#10;AADdAAAADwAAAGRycy9kb3ducmV2LnhtbERPyW7CMBC9I/EP1iD1Bg4UIUgxqEpVtUe23kfxkETE&#10;49R2g8vX4wMSx6e3r7fRtKIn5xvLCqaTDARxaXXDlYLT8XO8BOEDssbWMin4Jw/bzXCwxlzbK++p&#10;P4RKpBD2OSqoQ+hyKX1Zk0E/sR1x4s7WGQwJukpqh9cUblo5y7KFNNhwaqixo6Km8nL4MwrcKhYl&#10;FuFjVd1++fYV+5/d/KzUyyi+v4EIFMNT/HB/awWvs3mam96kJy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37t/BAAAA3QAAAA8AAAAAAAAAAAAAAAAAmAIAAGRycy9kb3du&#10;cmV2LnhtbFBLBQYAAAAABAAEAPUAAACGAwAAAAA=&#10;" path="m3,l,3,3,5r2,l3,xm47,215r3,l52,212r3,-2l52,210r-5,l47,215xe" fillcolor="#e36121" stroked="f">
                          <v:path arrowok="t" o:connecttype="custom" o:connectlocs="3,0;0,3;3,5;5,5;3,0;47,215;50,215;52,212;55,210;52,210;47,210;47,215" o:connectangles="0,0,0,0,0,0,0,0,0,0,0,0"/>
                          <o:lock v:ext="edit" verticies="t"/>
                        </v:shape>
                        <v:shape id="Freeform 939" o:spid="_x0000_s1762" style="position:absolute;left:6638;top:534;width:52;height:209;visibility:visible;mso-wrap-style:square;v-text-anchor:top" coordsize="5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vhScgA&#10;AADdAAAADwAAAGRycy9kb3ducmV2LnhtbESPQWvCQBSE7wX/w/IEL6Vumoq00VWKILYHtbWFXh/Z&#10;ZxLMvl2zq4n++q5Q6HGYmW+Y6bwztThT4yvLCh6HCQji3OqKCwXfX8uHZxA+IGusLZOCC3mYz3p3&#10;U8y0bfmTzrtQiAhhn6GCMgSXSenzkgz6oXXE0dvbxmCIsimkbrCNcFPLNEnG0mDFcaFER4uS8sPu&#10;ZBTUq/X7R7sZucvPYi+P6f3VbY9XpQb97nUCIlAX/sN/7Tet4CkdvcDtTXwCcvY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W+FJyAAAAN0AAAAPAAAAAAAAAAAAAAAAAJgCAABk&#10;cnMvZG93bnJldi54bWxQSwUGAAAAAAQABAD1AAAAjQMAAAAA&#10;" path="m,l,,2,5r,l5,5,,xm44,209r3,l49,209r3,-2l52,204r-3,l47,204r-3,5xe" fillcolor="#e36421" stroked="f">
                          <v:path arrowok="t" o:connecttype="custom" o:connectlocs="0,0;0,0;2,5;2,5;5,5;0,0;44,209;47,209;49,209;52,207;52,204;49,204;47,204;44,209" o:connectangles="0,0,0,0,0,0,0,0,0,0,0,0,0,0"/>
                          <o:lock v:ext="edit" verticies="t"/>
                        </v:shape>
                        <v:shape id="Freeform 940" o:spid="_x0000_s1763" style="position:absolute;left:6638;top:536;width:54;height:205;visibility:visible;mso-wrap-style:square;v-text-anchor:top" coordsize="54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iVc8QA&#10;AADdAAAADwAAAGRycy9kb3ducmV2LnhtbERPz2vCMBS+D/wfwhN2GTNVcYxqFHEUdnCI7cTro3m2&#10;1ealJFnt/vvlMPD48f1ebQbTip6cbywrmE4SEMSl1Q1XCr6L7PUdhA/IGlvLpOCXPGzWo6cVptre&#10;+Uh9HioRQ9inqKAOoUul9GVNBv3EdsSRu1hnMEToKqkd3mO4aeUsSd6kwYZjQ40d7Woqb/mPUZBk&#10;+yKc9x+Fe+nP16/DMcv7+Ump5/GwXYIINISH+N/9qRXMZ4u4P76JT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olXPEAAAA3QAAAA8AAAAAAAAAAAAAAAAAmAIAAGRycy9k&#10;b3ducmV2LnhtbFBLBQYAAAAABAAEAPUAAACJAwAAAAA=&#10;" path="m2,l,,2,5r3,l5,5,2,xm44,205r5,l52,205r2,-3l54,200r-2,l47,200r-3,5xe" fillcolor="#e46821" stroked="f">
                          <v:path arrowok="t" o:connecttype="custom" o:connectlocs="2,0;0,0;2,5;5,5;5,5;2,0;44,205;49,205;52,205;54,202;54,200;52,200;47,200;44,205" o:connectangles="0,0,0,0,0,0,0,0,0,0,0,0,0,0"/>
                          <o:lock v:ext="edit" verticies="t"/>
                        </v:shape>
                        <v:shape id="Freeform 941" o:spid="_x0000_s1764" style="position:absolute;left:6640;top:539;width:57;height:199;visibility:visible;mso-wrap-style:square;v-text-anchor:top" coordsize="57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EipMYA&#10;AADdAAAADwAAAGRycy9kb3ducmV2LnhtbESP3WrCQBSE7wu+w3IE73SjYltSV/EHQUpLMdX7Q/aY&#10;jWbPhuxq0rfvFoReDjPzDTNfdrYSd2p86VjBeJSAIM6dLrlQcPzeDV9B+ICssXJMCn7Iw3LRe5pj&#10;ql3LB7pnoRARwj5FBSaEOpXS54Ys+pGriaN3do3FEGVTSN1gG+G2kpMkeZYWS44LBmvaGMqv2c0q&#10;4M3Lef11+th/lsdtdmhP7/5iUKlBv1u9gQjUhf/wo73XCqaT2Rj+3s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DEipMYAAADdAAAADwAAAAAAAAAAAAAAAACYAgAAZHJz&#10;L2Rvd25yZXYueG1sUEsFBgAAAAAEAAQA9QAAAIsDAAAAAA==&#10;" path="m3,l,,,,3,5r,l5,5,3,xm45,199r2,l50,199r5,-2l57,194r-7,l45,194r,5xe" fillcolor="#e46b21" stroked="f">
                          <v:path arrowok="t" o:connecttype="custom" o:connectlocs="3,0;0,0;0,0;3,5;3,5;5,5;3,0;45,199;47,199;50,199;55,197;57,194;50,194;45,194;45,199" o:connectangles="0,0,0,0,0,0,0,0,0,0,0,0,0,0,0"/>
                          <o:lock v:ext="edit" verticies="t"/>
                        </v:shape>
                        <v:shape id="Freeform 942" o:spid="_x0000_s1765" style="position:absolute;left:6640;top:541;width:60;height:195;visibility:visible;mso-wrap-style:square;v-text-anchor:top" coordsize="6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qJosYA&#10;AADdAAAADwAAAGRycy9kb3ducmV2LnhtbESPT2vCQBTE7wW/w/KE3uqm8U9LdJVSqXgrRkuvz+wz&#10;Cc2+jdk1Rj99VxA8DjPzG2a26EwlWmpcaVnB6yACQZxZXXKuYLf9enkH4TyyxsoyKbiQg8W89zTD&#10;RNszb6hNfS4ChF2CCgrv60RKlxVk0A1sTRy8g20M+iCbXOoGzwFuKhlH0UQaLDksFFjTZ0HZX3oy&#10;Cr6x3V+X+41pjz9v6XG9Gp1+S6vUc7/7mILw1PlH+N5eawXDeBzD7U14AnL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qJosYAAADdAAAADwAAAAAAAAAAAAAAAACYAgAAZHJz&#10;L2Rvd25yZXYueG1sUEsFBgAAAAAEAAQA9QAAAIsDAAAAAA==&#10;" path="m3,r,l,,3,5r2,l8,3,3,xm45,195r5,l52,195r5,-3l60,187r-8,3l45,190r,5xe" fillcolor="#e56e21" stroked="f">
                          <v:path arrowok="t" o:connecttype="custom" o:connectlocs="3,0;3,0;0,0;3,5;5,5;8,3;3,0;45,195;50,195;52,195;57,192;60,187;52,190;45,190;45,195" o:connectangles="0,0,0,0,0,0,0,0,0,0,0,0,0,0,0"/>
                          <o:lock v:ext="edit" verticies="t"/>
                        </v:shape>
                        <v:shape id="Freeform 943" o:spid="_x0000_s1766" style="position:absolute;left:6643;top:544;width:59;height:189;visibility:visible;mso-wrap-style:square;v-text-anchor:top" coordsize="59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ErFMYA&#10;AADdAAAADwAAAGRycy9kb3ducmV2LnhtbESPT2vCQBTE7wW/w/IEb3XjnxaJriJSJeRSGgWvz+wz&#10;CWbfptk1xm/fLRR6HGbmN8xq05tadNS6yrKCyTgCQZxbXXGh4HTcvy5AOI+ssbZMCp7kYLMevKww&#10;1vbBX9RlvhABwi5GBaX3TSyly0sy6Ma2IQ7e1bYGfZBtIXWLjwA3tZxG0bs0WHFYKLGhXUn5Lbsb&#10;BV2WfBzl9/yZnNLPw9kc0utFpkqNhv12CcJT7//Df+1EK5hN32bw+yY8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3ErFMYAAADdAAAADwAAAAAAAAAAAAAAAACYAgAAZHJz&#10;L2Rvd25yZXYueG1sUEsFBgAAAAAEAAQA9QAAAIsDAAAAAA==&#10;" path="m2,l,,,,2,5,2,2r3,l2,xm42,189r5,l54,189r3,-5l59,182r-10,2l42,184r,5xe" fillcolor="#e57121" stroked="f">
                          <v:path arrowok="t" o:connecttype="custom" o:connectlocs="2,0;0,0;0,0;2,5;2,2;5,2;2,0;42,189;47,189;54,189;57,184;59,182;49,184;42,184;42,189" o:connectangles="0,0,0,0,0,0,0,0,0,0,0,0,0,0,0"/>
                          <o:lock v:ext="edit" verticies="t"/>
                        </v:shape>
                        <v:shape id="Freeform 944" o:spid="_x0000_s1767" style="position:absolute;left:6643;top:544;width:62;height:187;visibility:visible;mso-wrap-style:square;v-text-anchor:top" coordsize="6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pon8UA&#10;AADdAAAADwAAAGRycy9kb3ducmV2LnhtbESPwWrDMBBE74X+g9hCb40c10mLEyUUQ6DQQ6iTD1is&#10;jW1qrYSkOE6+vioEehxm5g2z3k5mECP50FtWMJ9lIIgbq3tuFRwPu5d3ECEiaxwsk4IrBdhuHh/W&#10;WGp74W8a69iKBOFQooIuRldKGZqODIaZdcTJO1lvMCbpW6k9XhLcDDLPsqU02HNa6NBR1VHzU5+N&#10;gupr6feFW3h3mI98eyvykatcqeen6WMFItIU/8P39qdW8JovCvh7k5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CmifxQAAAN0AAAAPAAAAAAAAAAAAAAAAAJgCAABkcnMv&#10;ZG93bnJldi54bWxQSwUGAAAAAAQABAD1AAAAigMAAAAA&#10;" path="m5,l2,2,,2,2,7,5,5r2,l5,xm42,187r7,l57,184r2,-2l62,179r-10,3l42,182r,2l42,187xe" fillcolor="#e57422" stroked="f">
                          <v:path arrowok="t" o:connecttype="custom" o:connectlocs="5,0;2,2;0,2;2,7;5,5;7,5;5,0;42,187;49,187;57,184;59,182;62,179;52,182;42,182;42,184;42,187" o:connectangles="0,0,0,0,0,0,0,0,0,0,0,0,0,0,0,0"/>
                          <o:lock v:ext="edit" verticies="t"/>
                        </v:shape>
                        <v:shape id="Freeform 945" o:spid="_x0000_s1768" style="position:absolute;left:6645;top:546;width:62;height:182;visibility:visible;mso-wrap-style:square;v-text-anchor:top" coordsize="6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yFWsUA&#10;AADdAAAADwAAAGRycy9kb3ducmV2LnhtbESPQWvCQBSE74X+h+UVeqsbUxMkugaRFvRUTNv7a/aZ&#10;DWbfhuxG03/fLQgeh5n5hlmXk+3EhQbfOlYwnyUgiGunW24UfH2+vyxB+ICssXNMCn7JQ7l5fFhj&#10;od2Vj3SpQiMihH2BCkwIfSGlrw1Z9DPXE0fv5AaLIcqhkXrAa4TbTqZJkkuLLccFgz3tDNXnarQK&#10;9h/p9+Hnrc7GhHhxWmbHap4bpZ6fpu0KRKAp3MO39l4reE2zDP7fxCc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LIVaxQAAAN0AAAAPAAAAAAAAAAAAAAAAAJgCAABkcnMv&#10;ZG93bnJldi54bWxQSwUGAAAAAAQABAD1AAAAigMAAAAA&#10;" path="m3,l,,,3,3,5r2,l8,5,3,xm40,182r7,l57,180r3,-3l62,172r-10,5l40,177r,5xe" fillcolor="#e67824" stroked="f">
                          <v:path arrowok="t" o:connecttype="custom" o:connectlocs="3,0;0,0;0,3;3,5;5,5;8,5;3,0;40,182;47,182;57,180;60,177;62,172;52,177;40,177;40,182" o:connectangles="0,0,0,0,0,0,0,0,0,0,0,0,0,0,0"/>
                          <o:lock v:ext="edit" verticies="t"/>
                        </v:shape>
                        <v:shape id="Freeform 946" o:spid="_x0000_s1769" style="position:absolute;left:6645;top:549;width:65;height:177;visibility:visible;mso-wrap-style:square;v-text-anchor:top" coordsize="65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xOQsUA&#10;AADdAAAADwAAAGRycy9kb3ducmV2LnhtbESPQWsCMRSE7wX/Q3iF3jTRopbVKNpW2F4Et6LXx+a5&#10;Wbp5WTapbv99UxB6HGa+GWa57l0jrtSF2rOG8UiBIC69qbnScPzcDV9AhIhssPFMGn4owHo1eFhi&#10;ZvyND3QtYiVSCYcMNdgY20zKUFpyGEa+JU7exXcOY5JdJU2Ht1TuGjlRaiYd1pwWLLb0aqn8Kr6d&#10;hue83Rdjt7Xz3L5vT+rj/HZUrPXTY79ZgIjUx//wnc5N4ibTGfy9S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rE5CxQAAAN0AAAAPAAAAAAAAAAAAAAAAAJgCAABkcnMv&#10;ZG93bnJldi54bWxQSwUGAAAAAAQABAD1AAAAigMAAAAA&#10;" path="m5,l3,,,2,3,5r2,l8,5,5,xm40,177r10,l60,174r2,-5l65,167r-13,2l40,172r,2l40,177xe" fillcolor="#e67a24" stroked="f">
                          <v:path arrowok="t" o:connecttype="custom" o:connectlocs="5,0;3,0;0,2;3,5;5,5;8,5;5,0;40,177;50,177;60,174;62,169;65,167;52,169;40,172;40,174;40,177" o:connectangles="0,0,0,0,0,0,0,0,0,0,0,0,0,0,0,0"/>
                          <o:lock v:ext="edit" verticies="t"/>
                        </v:shape>
                        <v:shape id="Freeform 947" o:spid="_x0000_s1770" style="position:absolute;left:6648;top:551;width:64;height:172;visibility:visible;mso-wrap-style:square;v-text-anchor:top" coordsize="64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o+ncMA&#10;AADdAAAADwAAAGRycy9kb3ducmV2LnhtbESPW4vCMBSE34X9D+Es7Jum3lapRlmEBX0SL/t+aI5N&#10;sTnpNrGt/94Igo/DzHzDLNedLUVDtS8cKxgOEhDEmdMF5wrOp9/+HIQPyBpLx6TgTh7Wq4/eElPt&#10;Wj5Qcwy5iBD2KSowIVSplD4zZNEPXEUcvYurLYYo61zqGtsIt6UcJcm3tFhwXDBY0cZQdj3erILd&#10;3rX/4/tsaiaXinx+bv4mXir19dn9LEAE6sI7/GpvtYLxaDqD55v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o+ncMAAADdAAAADwAAAAAAAAAAAAAAAACYAgAAZHJzL2Rv&#10;d25yZXYueG1sUEsFBgAAAAAEAAQA9QAAAIgDAAAAAA==&#10;" path="m5,l2,,,,2,5r3,l7,5,5,xm37,172r12,l59,167r3,-2l64,160r-12,5l37,167r,3l37,172xe" fillcolor="#e77d25" stroked="f">
                          <v:path arrowok="t" o:connecttype="custom" o:connectlocs="5,0;2,0;0,0;2,5;5,5;7,5;5,0;37,172;49,172;59,167;62,165;64,160;52,165;37,167;37,170;37,172" o:connectangles="0,0,0,0,0,0,0,0,0,0,0,0,0,0,0,0"/>
                          <o:lock v:ext="edit" verticies="t"/>
                        </v:shape>
                        <v:shape id="Freeform 948" o:spid="_x0000_s1771" style="position:absolute;left:6648;top:554;width:64;height:167;visibility:visible;mso-wrap-style:square;v-text-anchor:top" coordsize="64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gFCMMA&#10;AADdAAAADwAAAGRycy9kb3ducmV2LnhtbERPy4rCMBTdC/5DuII7TdUZkWoUHxQFRfABbi/NtS02&#10;N6XJaGe+3iwGXB7Oe7ZoTCmeVLvCsoJBPwJBnFpdcKbgekl6ExDOI2ssLZOCX3KwmLdbM4y1ffGJ&#10;nmefiRDCLkYFufdVLKVLczLo+rYiDtzd1gZ9gHUmdY2vEG5KOYyisTRYcGjIsaJ1Tunj/GMUmL/9&#10;aretBtfbNtkUybFx6eHroFS30yynIDw1/iP+d++0gtHwO8wNb8ITkP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gFCMMAAADdAAAADwAAAAAAAAAAAAAAAACYAgAAZHJzL2Rv&#10;d25yZXYueG1sUEsFBgAAAAAEAAQA9QAAAIgDAAAAAA==&#10;" path="m5,l2,,,,2,2r,3l5,5,9,2,5,xm37,167r12,-3l62,162r2,-5l64,154r-12,5l37,162r,2l37,167xe" fillcolor="#e78026" stroked="f">
                          <v:path arrowok="t" o:connecttype="custom" o:connectlocs="5,0;2,0;0,0;2,2;2,5;5,5;9,2;5,0;37,167;49,164;62,162;64,157;64,154;52,159;37,162;37,164;37,167" o:connectangles="0,0,0,0,0,0,0,0,0,0,0,0,0,0,0,0,0"/>
                          <o:lock v:ext="edit" verticies="t"/>
                        </v:shape>
                        <v:shape id="Freeform 949" o:spid="_x0000_s1772" style="position:absolute;left:6650;top:556;width:65;height:162;visibility:visible;mso-wrap-style:square;v-text-anchor:top" coordsize="6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s7KsYA&#10;AADdAAAADwAAAGRycy9kb3ducmV2LnhtbESP0WoCMRRE3wv9h3AF32pWxdKuRrEVwfZFXP2A6+a6&#10;WUxutpvobv++KRT6OMzMGWax6p0Vd2pD7VnBeJSBIC69rrlScDpun15AhIis0XomBd8UYLV8fFhg&#10;rn3HB7oXsRIJwiFHBSbGJpcylIYchpFviJN38a3DmGRbSd1il+DOykmWPUuHNacFgw29Gyqvxc0p&#10;WHc7U1zih/3cnLf7L3swx2n5ptRw0K/nICL18T/8195pBdPJ7BV+36Qn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s7KsYAAADdAAAADwAAAAAAAAAAAAAAAACYAgAAZHJz&#10;L2Rvd25yZXYueG1sUEsFBgAAAAAEAAQA9QAAAIsDAAAAAA==&#10;" path="m5,l3,,,,3,5r2,l7,3,5,xm35,162r15,-2l62,155r,-3l65,147r-13,8l37,157r-2,3l35,162xe" fillcolor="#e88327" stroked="f">
                          <v:path arrowok="t" o:connecttype="custom" o:connectlocs="5,0;3,0;0,0;3,5;5,5;7,3;5,0;35,162;50,160;62,155;62,152;65,147;52,155;37,157;35,160;35,162" o:connectangles="0,0,0,0,0,0,0,0,0,0,0,0,0,0,0,0"/>
                          <o:lock v:ext="edit" verticies="t"/>
                        </v:shape>
                        <v:shape id="Freeform 950" o:spid="_x0000_s1773" style="position:absolute;left:6650;top:556;width:67;height:160;visibility:visible;mso-wrap-style:square;v-text-anchor:top" coordsize="6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FaS8AA&#10;AADdAAAADwAAAGRycy9kb3ducmV2LnhtbERPzYrCMBC+C75DGMGbpiqodI2yirIunuz6AEMzmxab&#10;SUmi1n16c1jw+PH9rzadbcSdfKgdK5iMMxDEpdM1GwWXn8NoCSJEZI2NY1LwpACbdb+3wly7B5/p&#10;XkQjUgiHHBVUMba5lKGsyGIYu5Y4cb/OW4wJeiO1x0cKt42cZtlcWqw5NVTY0q6i8lrcrAK//Yve&#10;XM3C7LMveTrx5VvTXqnhoPv8ABGpi2/xv/uoFcym87Q/vUlPQK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nFaS8AAAADdAAAADwAAAAAAAAAAAAAAAACYAgAAZHJzL2Rvd25y&#10;ZXYueG1sUEsFBgAAAAAEAAQA9QAAAIUDAAAAAA==&#10;" path="m7,l3,3,,3,3,8,5,5r5,l7,xm35,160r15,-3l62,152r3,-5l67,142,52,152r-15,3l37,157r-2,3xe" fillcolor="#e88728" stroked="f">
                          <v:path arrowok="t" o:connecttype="custom" o:connectlocs="7,0;3,3;0,3;3,8;5,5;10,5;7,0;35,160;50,157;62,152;65,147;67,142;52,152;37,155;37,157;35,160" o:connectangles="0,0,0,0,0,0,0,0,0,0,0,0,0,0,0,0"/>
                          <o:lock v:ext="edit" verticies="t"/>
                        </v:shape>
                        <v:shape id="Freeform 951" o:spid="_x0000_s1774" style="position:absolute;left:6653;top:559;width:64;height:154;visibility:visible;mso-wrap-style:square;v-text-anchor:top" coordsize="6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HEx8YA&#10;AADdAAAADwAAAGRycy9kb3ducmV2LnhtbESPzWsCMRTE70L/h/AKXqRmXamV1Sh+UOxVrQdvj83r&#10;ZunmZdlkP/rfm0Khx2FmfsOst4OtREeNLx0rmE0TEMS50yUXCj6v7y9LED4ga6wck4If8rDdPI3W&#10;mGnX85m6SyhEhLDPUIEJoc6k9Lkhi37qauLofbnGYoiyKaRusI9wW8k0SRbSYslxwWBNB0P596W1&#10;Cm6n6+lYvpp7fnuT+/O9NZMC90qNn4fdCkSgIfyH/9ofWsE8Xczg9018AnL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HEx8YAAADdAAAADwAAAAAAAAAAAAAAAACYAgAAZHJz&#10;L2Rvd25yZXYueG1sUEsFBgAAAAAEAAQA9QAAAIsDAAAAAA==&#10;" path="m4,l2,2,,2,,7,4,5r5,l4,xm34,154r15,-2l62,144r2,-2l64,137r,l49,144r-15,5l34,152r,2xe" fillcolor="#e98a29" stroked="f">
                          <v:path arrowok="t" o:connecttype="custom" o:connectlocs="4,0;2,2;0,2;0,7;4,5;9,5;4,0;34,154;49,152;62,144;64,142;64,137;64,137;49,144;34,149;34,152;34,154" o:connectangles="0,0,0,0,0,0,0,0,0,0,0,0,0,0,0,0,0"/>
                          <o:lock v:ext="edit" verticies="t"/>
                        </v:shape>
                        <v:shape id="Freeform 952" o:spid="_x0000_s1775" style="position:absolute;left:6653;top:561;width:64;height:150;visibility:visible;mso-wrap-style:square;v-text-anchor:top" coordsize="64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waYMYA&#10;AADdAAAADwAAAGRycy9kb3ducmV2LnhtbESPQWvCQBSE74X+h+UVeim6MbVBoquU1mKujYIeH9ln&#10;NjT7Nma3Jv33XaHQ4zAz3zCrzWhbcaXeN44VzKYJCOLK6YZrBYf9x2QBwgdkja1jUvBDHjbr+7sV&#10;5toN/EnXMtQiQtjnqMCE0OVS+sqQRT91HXH0zq63GKLsa6l7HCLctjJNkkxabDguGOzozVD1VX5b&#10;BbutHF7e54Vpy2J/2l6y45OdH5V6fBhflyACjeE//NcutILnNEvh9iY+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waYMYAAADdAAAADwAAAAAAAAAAAAAAAACYAgAAZHJz&#10;L2Rvd25yZXYueG1sUEsFBgAAAAAEAAQA9QAAAIsDAAAAAA==&#10;" path="m7,l2,,,3,2,8,7,5r2,l9,3,7,xm34,150r15,-3l64,137r,l64,135r,l64,132r-15,8l34,145r,2l34,150xe" fillcolor="#ea8d2a" stroked="f">
                          <v:path arrowok="t" o:connecttype="custom" o:connectlocs="7,0;2,0;0,3;2,8;7,5;9,5;9,3;7,0;34,150;49,147;64,137;64,137;64,135;64,135;64,132;49,140;34,145;34,147;34,150" o:connectangles="0,0,0,0,0,0,0,0,0,0,0,0,0,0,0,0,0,0,0"/>
                          <o:lock v:ext="edit" verticies="t"/>
                        </v:shape>
                        <v:shape id="Freeform 953" o:spid="_x0000_s1776" style="position:absolute;left:6653;top:564;width:64;height:144;visibility:visible;mso-wrap-style:square;v-text-anchor:top" coordsize="6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NnbMYA&#10;AADdAAAADwAAAGRycy9kb3ducmV2LnhtbESPQWvCQBSE74L/YXmCl6KbGlCbuooNiB7aQ6N4fmSf&#10;Sdrs25BdNfrr3ULB4zAz3zCLVWdqcaHWVZYVvI4jEMS51RUXCg77zWgOwnlkjbVlUnAjB6tlv7fA&#10;RNsrf9Ml84UIEHYJKii9bxIpXV6SQTe2DXHwTrY16INsC6lbvAa4qeUkiqbSYMVhocSG0pLy3+xs&#10;FFT1Pf38kSl+va3dcfbxEvMp3yo1HHTrdxCeOv8M/7d3WkE8mcbw9yY8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NnbMYAAADdAAAADwAAAAAAAAAAAAAAAACYAgAAZHJz&#10;L2Rvd25yZXYueG1sUEsFBgAAAAAEAAQA9QAAAIsDAAAAAA==&#10;" path="m9,l4,,,2,2,5r,2l7,5r5,l9,2,9,xm34,144r15,-5l64,132r,-3l64,127r-15,7l34,139r,3l34,144xe" fillcolor="#ea902b" stroked="f">
                          <v:path arrowok="t" o:connecttype="custom" o:connectlocs="9,0;4,0;0,2;2,5;2,7;7,5;12,5;9,2;9,0;34,144;49,139;64,132;64,129;64,127;49,134;34,139;34,142;34,144" o:connectangles="0,0,0,0,0,0,0,0,0,0,0,0,0,0,0,0,0,0"/>
                          <o:lock v:ext="edit" verticies="t"/>
                        </v:shape>
                        <v:shape id="Freeform 954" o:spid="_x0000_s1777" style="position:absolute;left:6655;top:566;width:62;height:140;visibility:visible;mso-wrap-style:square;v-text-anchor:top" coordsize="6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FY4ccA&#10;AADdAAAADwAAAGRycy9kb3ducmV2LnhtbESPT2sCMRTE74LfIbxCb5p1W7RsjSIFizepf6jenpvX&#10;3aWblzWJmn77plDwOMzMb5jpPJpWXMn5xrKC0TADQVxa3XClYLddDl5A+ICssbVMCn7Iw3zW702x&#10;0PbGH3TdhEokCPsCFdQhdIWUvqzJoB/ajjh5X9YZDEm6SmqHtwQ3rcyzbCwNNpwWauzorabye3Mx&#10;CtxkNzrnh8/lMcbz6rB+35tT3Cv1+BAXryACxXAP/7dXWsFTPn6Gvzfp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4RWOHHAAAA3QAAAA8AAAAAAAAAAAAAAAAAmAIAAGRy&#10;cy9kb3ducmV2LnhtbFBLBQYAAAAABAAEAPUAAACMAwAAAAA=&#10;" path="m7,l5,,,3,,5r2,l7,5r5,l7,xm32,140r15,-5l62,127r,-2l62,122r-15,8l32,135r,2l32,140xe" fillcolor="#eb932b" stroked="f">
                          <v:path arrowok="t" o:connecttype="custom" o:connectlocs="7,0;5,0;0,3;0,5;2,5;7,5;12,5;7,0;32,140;47,135;62,127;62,125;62,122;47,130;32,135;32,137;32,140" o:connectangles="0,0,0,0,0,0,0,0,0,0,0,0,0,0,0,0,0"/>
                          <o:lock v:ext="edit" verticies="t"/>
                        </v:shape>
                        <v:shape id="Freeform 955" o:spid="_x0000_s1778" style="position:absolute;left:6655;top:569;width:62;height:134;visibility:visible;mso-wrap-style:square;v-text-anchor:top" coordsize="6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fkssIA&#10;AADdAAAADwAAAGRycy9kb3ducmV2LnhtbESPzarCMBSE94LvEI7gTlMrFqlGEUFwdcEfcHtojm1p&#10;c1KbWHvv098IgsthZr5h1tve1KKj1pWWFcymEQjizOqScwXXy2GyBOE8ssbaMin4JQfbzXCwxlTb&#10;F5+oO/tcBAi7FBUU3jeplC4ryKCb2oY4eHfbGvRBtrnULb4C3NQyjqJEGiw5LBTY0L6grDo/TaBU&#10;3c/z/qfjSj5u/hidXFLNMqXGo363AuGp99/wp33UCuZxsoD3m/A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x+SywgAAAN0AAAAPAAAAAAAAAAAAAAAAAJgCAABkcnMvZG93&#10;bnJldi54bWxQSwUGAAAAAAQABAD1AAAAhwMAAAAA&#10;" path="m10,l5,,,2r2,l2,5r5,l12,5r,-3l10,xm32,134r15,-5l62,122r,-3l62,114,47,124r-15,5l32,132r,2xe" fillcolor="#eb962a" stroked="f">
                          <v:path arrowok="t" o:connecttype="custom" o:connectlocs="10,0;5,0;0,2;2,2;2,5;7,5;12,5;12,2;10,0;32,134;47,129;62,122;62,119;62,114;47,124;32,129;32,132;32,134" o:connectangles="0,0,0,0,0,0,0,0,0,0,0,0,0,0,0,0,0,0"/>
                          <o:lock v:ext="edit" verticies="t"/>
                        </v:shape>
                        <v:shape id="Freeform 956" o:spid="_x0000_s1779" style="position:absolute;left:6657;top:571;width:60;height:130;visibility:visible;mso-wrap-style:square;v-text-anchor:top" coordsize="6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JZFsQA&#10;AADdAAAADwAAAGRycy9kb3ducmV2LnhtbESPQYvCMBSE7wv+h/AEb2tqxVKqURZB0Ius1YPHR/Ns&#10;uzYvpYla//1GEDwOM/MNs1j1phF36lxtWcFkHIEgLqyuuVRwOm6+UxDOI2tsLJOCJzlYLQdfC8y0&#10;ffCB7rkvRYCwy1BB5X2bSemKigy6sW2Jg3exnUEfZFdK3eEjwE0j4yhKpMGaw0KFLa0rKq75zSjI&#10;/+qz/N3snv2B7TXdb3cyTmdKjYb9zxyEp95/wu/2ViuYxkkCrzfh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iWRbEAAAA3QAAAA8AAAAAAAAAAAAAAAAAmAIAAGRycy9k&#10;b3ducmV2LnhtbFBLBQYAAAAABAAEAPUAAACJAwAAAAA=&#10;" path="m10,l5,,,,,3,3,5r5,l13,5,10,3,10,xm30,130r15,-5l60,117r,-5l60,110,45,120r-15,5l30,127r,3xe" fillcolor="#ec9a2a" stroked="f">
                          <v:path arrowok="t" o:connecttype="custom" o:connectlocs="10,0;5,0;0,0;0,3;3,5;8,5;13,5;10,3;10,0;30,130;45,125;60,117;60,112;60,110;45,120;30,125;30,127;30,130" o:connectangles="0,0,0,0,0,0,0,0,0,0,0,0,0,0,0,0,0,0"/>
                          <o:lock v:ext="edit" verticies="t"/>
                        </v:shape>
                        <v:shape id="Freeform 957" o:spid="_x0000_s1780" style="position:absolute;left:6657;top:574;width:60;height:124;visibility:visible;mso-wrap-style:square;v-text-anchor:top" coordsize="60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h27MUA&#10;AADdAAAADwAAAGRycy9kb3ducmV2LnhtbESPQWvCQBSE7wX/w/IKXkrdNIKV1FVEWtFDD1p/wCP7&#10;zIZm38bsq8Z/7wpCj8PMfMPMFr1v1Jm6WAc28DbKQBGXwdZcGTj8fL1OQUVBttgEJgNXirCYD55m&#10;WNhw4R2d91KpBOFYoAEn0hZax9KRxzgKLXHyjqHzKEl2lbYdXhLcNzrPson2WHNacNjSylH5u//z&#10;BtZH1/qteznJLsjhc62n3yEvjRk+98sPUEK9/Icf7Y01MM4n73B/k56An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HbsxQAAAN0AAAAPAAAAAAAAAAAAAAAAAJgCAABkcnMv&#10;ZG93bnJldi54bWxQSwUGAAAAAAQABAD1AAAAigMAAAAA&#10;" path="m10,l5,,,,3,2r,3l8,5r7,l13,2,10,xm30,124r15,-5l60,109r,-2l58,104,45,114r-15,5l30,122r,2xe" fillcolor="#ec9d28" stroked="f">
                          <v:path arrowok="t" o:connecttype="custom" o:connectlocs="10,0;5,0;0,0;3,2;3,5;8,5;15,5;13,2;10,0;30,124;45,119;60,109;60,107;58,104;45,114;30,119;30,122;30,124" o:connectangles="0,0,0,0,0,0,0,0,0,0,0,0,0,0,0,0,0,0"/>
                          <o:lock v:ext="edit" verticies="t"/>
                        </v:shape>
                        <v:shape id="Freeform 958" o:spid="_x0000_s1781" style="position:absolute;left:6660;top:576;width:57;height:120;visibility:visible;mso-wrap-style:square;v-text-anchor:top" coordsize="5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jCX8IA&#10;AADdAAAADwAAAGRycy9kb3ducmV2LnhtbERPTWvCQBC9C/0Pywi9iE6qIDW6SpGWtuCltngesmMS&#10;zM7G3TVJ/333UPD4eN+b3WAb1bEPtRMNT7MMFEvhTC2lhp/vt+kzqBBJDDVOWMMvB9htH0Ybyo3r&#10;5Yu7YyxVCpGQk4YqxjZHDEXFlsLMtSyJOztvKSboSzSe+hRuG5xn2RIt1ZIaKmp5X3FxOd6shn7y&#10;blanw+vis7sKHlqc+BPetH4cDy9rUJGHeBf/uz+MhsV8meamN+kJ4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uMJfwgAAAN0AAAAPAAAAAAAAAAAAAAAAAJgCAABkcnMvZG93&#10;bnJldi54bWxQSwUGAAAAAAQABAD1AAAAhwMAAAAA&#10;" path="m10,l5,,,,,3,2,5r5,l12,3r,l10,xm27,120r15,-5l57,105r-2,-3l55,100,42,110r-15,5l27,117r,3xe" fillcolor="#eda025" stroked="f">
                          <v:path arrowok="t" o:connecttype="custom" o:connectlocs="10,0;5,0;0,0;0,3;2,5;7,5;12,3;12,3;10,0;27,120;42,115;57,105;55,102;55,100;42,110;27,115;27,117;27,120" o:connectangles="0,0,0,0,0,0,0,0,0,0,0,0,0,0,0,0,0,0"/>
                          <o:lock v:ext="edit" verticies="t"/>
                        </v:shape>
                        <v:shape id="Freeform 959" o:spid="_x0000_s1782" style="position:absolute;left:6660;top:579;width:55;height:114;visibility:visible;mso-wrap-style:square;v-text-anchor:top" coordsize="5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MJlMYA&#10;AADdAAAADwAAAGRycy9kb3ducmV2LnhtbESP0WoCMRRE3wv+Q7iCbzVbLdpujSKKVkGh1X7AZXO7&#10;WXZzsySpbv/eCIU+DjNzhpktOtuIC/lQOVbwNMxAEBdOV1wq+DpvHl9AhIissXFMCn4pwGLee5hh&#10;rt2VP+lyiqVIEA45KjAxtrmUoTBkMQxdS5y8b+ctxiR9KbXHa4LbRo6ybCItVpwWDLa0MlTUpx+r&#10;gM5++1HX0816ezzsdWl372vzrNSg3y3fQETq4n/4r73TCsajySvc36Qn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MJlMYAAADdAAAADwAAAAAAAAAAAAAAAACYAgAAZHJz&#10;L2Rvd25yZXYueG1sUEsFBgAAAAAEAAQA9QAAAIsDAAAAAA==&#10;" path="m12,l5,,,,2,2r,3l7,5,15,2r,l12,r,xm27,114r15,-5l55,99r,-2l55,94,42,104r-15,5l27,112r,2xe" fillcolor="#eda322" stroked="f">
                          <v:path arrowok="t" o:connecttype="custom" o:connectlocs="12,0;5,0;0,0;2,2;2,5;7,5;15,2;15,2;12,0;12,0;27,114;42,109;55,99;55,97;55,94;42,104;27,109;27,112;27,114" o:connectangles="0,0,0,0,0,0,0,0,0,0,0,0,0,0,0,0,0,0,0"/>
                          <o:lock v:ext="edit" verticies="t"/>
                        </v:shape>
                        <v:shape id="Freeform 960" o:spid="_x0000_s1783" style="position:absolute;left:6662;top:579;width:53;height:112;visibility:visible;mso-wrap-style:square;v-text-anchor:top" coordsize="5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4oosIA&#10;AADdAAAADwAAAGRycy9kb3ducmV2LnhtbERPTUsDMRC9F/wPYQRvbdYuWF2bFikt1h4KreJ52IxJ&#10;cDNZknS7/ntzEDw+3vdyPfpODBSTC6zgflaBIG6DdmwUfLzvpo8gUkbW2AUmBT+UYL26mSyx0eHK&#10;JxrO2YgSwqlBBTbnvpEytZY8plnoiQv3FaLHXGA0Uke8lnDfyXlVPUiPjkuDxZ42ltrv88UrSM6+&#10;xn1Vm+2xHg7mc7NzT2+dUne348sziExj/hf/ufdaQT1flP3lTXkC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riiiwgAAAN0AAAAPAAAAAAAAAAAAAAAAAJgCAABkcnMvZG93&#10;bnJldi54bWxQSwUGAAAAAAQABAD1AAAAhwMAAAAA&#10;" path="m10,l5,2,,2,,5,,7r8,l13,5r,l15,5,13,2,10,xm25,112r15,-5l53,97r,-3l53,92,40,102r-15,5l25,109r,3xe" fillcolor="#eea61e" stroked="f">
                          <v:path arrowok="t" o:connecttype="custom" o:connectlocs="10,0;5,2;0,2;0,5;0,7;8,7;13,5;13,5;15,5;13,2;10,0;25,112;40,107;53,97;53,94;53,92;40,102;25,107;25,109;25,112" o:connectangles="0,0,0,0,0,0,0,0,0,0,0,0,0,0,0,0,0,0,0,0"/>
                          <o:lock v:ext="edit" verticies="t"/>
                        </v:shape>
                        <v:shape id="Freeform 961" o:spid="_x0000_s1784" style="position:absolute;left:6662;top:581;width:53;height:107;visibility:visible;mso-wrap-style:square;v-text-anchor:top" coordsize="5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uzjMYA&#10;AADdAAAADwAAAGRycy9kb3ducmV2LnhtbESPT2vCQBTE74LfYXkFL6IbFaykrhJatNKbfy7eHtnX&#10;TWj2bcxuTPrtXaHQ4zAzv2HW295W4k6NLx0rmE0TEMS50yUbBZfzbrIC4QOyxsoxKfglD9vNcLDG&#10;VLuOj3Q/BSMihH2KCooQ6lRKnxdk0U9dTRy9b9dYDFE2RuoGuwi3lZwnyVJaLDkuFFjTe0H5z6m1&#10;CvbZ+Np28hPd7WO1/zL1ODuaVqnRS5+9gQjUh//wX/ugFSzmrzN4volPQG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9uzjMYAAADdAAAADwAAAAAAAAAAAAAAAACYAgAAZHJz&#10;L2Rvd25yZXYueG1sUEsFBgAAAAAEAAQA9QAAAIsDAAAAAA==&#10;" path="m13,r,l5,3,,3,,5,3,8r5,l13,5r2,l15,5r,-2l13,xm25,107r15,-5l53,92r,-2l50,85r-5,7l40,97r-7,3l25,102r,3l25,107xe" fillcolor="#efab15" stroked="f">
                          <v:path arrowok="t" o:connecttype="custom" o:connectlocs="13,0;13,0;5,3;0,3;0,5;3,8;8,8;13,5;15,5;15,5;15,3;13,0;25,107;40,102;53,92;53,90;50,85;45,92;40,97;33,100;25,102;25,105;25,107" o:connectangles="0,0,0,0,0,0,0,0,0,0,0,0,0,0,0,0,0,0,0,0,0,0,0"/>
                          <o:lock v:ext="edit" verticies="t"/>
                        </v:shape>
                        <v:shape id="Freeform 962" o:spid="_x0000_s1785" style="position:absolute;left:6662;top:584;width:53;height:102;visibility:visible;mso-wrap-style:square;v-text-anchor:top" coordsize="5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98KsUA&#10;AADdAAAADwAAAGRycy9kb3ducmV2LnhtbESPQWvCQBSE70L/w/IK3nTTiKamboIIVSGnWqHX1+xr&#10;Epp9G7JbE/+9Kwg9DjPzDbPJR9OKC/WusazgZR6BIC6tbrhScP58n72CcB5ZY2uZFFzJQZ49TTaY&#10;ajvwB11OvhIBwi5FBbX3XSqlK2sy6Oa2Iw7ej+0N+iD7SuoehwA3rYyjaCUNNhwWauxoV1P5e/oz&#10;CrYJFvukGL6T86FY779M062XO6Wmz+P2DYSn0f+HH+2jVrCIkxjub8IT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D3wqxQAAAN0AAAAPAAAAAAAAAAAAAAAAAJgCAABkcnMv&#10;ZG93bnJldi54bWxQSwUGAAAAAAQABAD1AAAAigMAAAAA&#10;" path="m15,l13,r,l8,2,,2,3,5r,2l8,5r5,l15,5r3,2l15,2,15,xm25,102l40,97,53,87,50,82r,-2l45,87r-5,5l33,94r-8,3l25,99r,3xe" fillcolor="#efae09" stroked="f">
                          <v:path arrowok="t" o:connecttype="custom" o:connectlocs="15,0;13,0;13,0;8,2;0,2;3,5;3,7;8,5;13,5;15,5;18,7;15,2;15,0;25,102;40,97;53,87;50,82;50,80;45,87;40,92;33,94;25,97;25,99;25,102" o:connectangles="0,0,0,0,0,0,0,0,0,0,0,0,0,0,0,0,0,0,0,0,0,0,0,0"/>
                          <o:lock v:ext="edit" verticies="t"/>
                        </v:shape>
                        <v:shape id="Freeform 963" o:spid="_x0000_s1786" style="position:absolute;left:6665;top:586;width:47;height:97;visibility:visible;mso-wrap-style:square;v-text-anchor:top" coordsize="4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co9sQA&#10;AADdAAAADwAAAGRycy9kb3ducmV2LnhtbESP0WrCQBRE3wX/YbmCb3VjhNamriKKUhEErR9wm70m&#10;wezdkF3N+vduoeDjMDNnmNkimFrcqXWVZQXjUQKCOLe64kLB+WfzNgXhPLLG2jIpeJCDxbzfm2Gm&#10;bcdHup98ISKEXYYKSu+bTEqXl2TQjWxDHL2LbQ36KNtC6ha7CDe1TJPkXRqsOC6U2NCqpPx6uhkF&#10;ttuhXn6uD8Gnv/t9OG8v3cYoNRyE5RcIT8G/wv/tb61gkn5M4O9Nf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nKPbEAAAA3QAAAA8AAAAAAAAAAAAAAAAAmAIAAGRycy9k&#10;b3ducmV2LnhtbFBLBQYAAAAABAAEAPUAAACJAwAAAAA=&#10;" path="m12,r,l10,,5,3,,3,,5,2,8,5,5r5,l12,5r5,3l15,5,12,xm22,97r8,-2l37,92r5,-5l47,80r,-2l47,75r-5,5l35,85r-5,5l22,92r,3l22,97xe" fillcolor="#f0b100" stroked="f">
                          <v:path arrowok="t" o:connecttype="custom" o:connectlocs="12,0;12,0;10,0;5,3;0,3;0,5;2,8;5,5;10,5;12,5;17,8;15,5;12,0;22,97;30,95;37,92;42,87;47,80;47,78;47,75;42,80;35,85;30,90;22,92;22,95;22,97" o:connectangles="0,0,0,0,0,0,0,0,0,0,0,0,0,0,0,0,0,0,0,0,0,0,0,0,0,0"/>
                          <o:lock v:ext="edit" verticies="t"/>
                        </v:shape>
                        <v:shape id="Freeform 964" o:spid="_x0000_s1787" style="position:absolute;left:6665;top:589;width:47;height:92;visibility:visible;mso-wrap-style:square;v-text-anchor:top" coordsize="4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ZZfMgA&#10;AADdAAAADwAAAGRycy9kb3ducmV2LnhtbESPQWvCQBSE74L/YXmFXkR3tTWW1FVCUWgvBaMWvL1m&#10;X5Ng9m3Irpr++26h0OMwM98wy3VvG3GlzteONUwnCgRx4UzNpYbDfjt+AuEDssHGMWn4Jg/r1XCw&#10;xNS4G+/omodSRAj7FDVUIbSplL6oyKKfuJY4el+usxii7EppOrxFuG3kTKlEWqw5LlTY0ktFxTm/&#10;WA3b5C0p5kd1Uvz5sTnNs/csn460vr/rs2cQgfrwH/5rvxoND7PFI/y+iU9Ar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xll8yAAAAN0AAAAPAAAAAAAAAAAAAAAAAJgCAABk&#10;cnMvZG93bnJldi54bWxQSwUGAAAAAAQABAD1AAAAjQMAAAAA&#10;" path="m15,2l12,,10,,5,,,2,2,5r,2l5,5r5,l15,5r2,2l17,5,15,2xm22,92r8,-3l37,87r5,-5l47,75r,-3l45,70r-5,5l35,79r-5,5l22,87r,2l22,92xe" fillcolor="#f0b500" stroked="f">
                          <v:path arrowok="t" o:connecttype="custom" o:connectlocs="15,2;12,0;10,0;5,0;0,2;2,5;2,7;5,5;10,5;15,5;17,7;17,5;15,2;22,92;30,89;37,87;42,82;47,75;47,72;45,70;40,75;35,79;30,84;22,87;22,89;22,92" o:connectangles="0,0,0,0,0,0,0,0,0,0,0,0,0,0,0,0,0,0,0,0,0,0,0,0,0,0"/>
                          <o:lock v:ext="edit" verticies="t"/>
                        </v:shape>
                        <v:shape id="Freeform 965" o:spid="_x0000_s1788" style="position:absolute;left:6667;top:591;width:45;height:87;visibility:visible;mso-wrap-style:square;v-text-anchor:top" coordsize="4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RLnccA&#10;AADdAAAADwAAAGRycy9kb3ducmV2LnhtbESP3WrCQBSE74W+w3IK3ulGxVpSN0GkhYAUaRS8Pc2e&#10;/NTs2ZBdNe3Td4VCL4eZ+YZZp4NpxZV611hWMJtGIIgLqxuuFBwPb5NnEM4ja2wtk4JvcpAmD6M1&#10;xtre+IOuua9EgLCLUUHtfRdL6YqaDLqp7YiDV9reoA+yr6Tu8RbgppXzKHqSBhsOCzV2tK2pOOcX&#10;o8Cuuvfl7vTDX+Vnc9qU+zzLXrdKjR+HzQsIT4P/D/+1M61gMV8t4f4mPAGZ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0S53HAAAA3QAAAA8AAAAAAAAAAAAAAAAAmAIAAGRy&#10;cy9kb3ducmV2LnhtbFBLBQYAAAAABAAEAPUAAACMAwAAAAA=&#10;" path="m15,3l10,,8,,3,,,3,,5,,8,5,5r3,l13,8r5,l15,5r,-2xm20,87r8,-2l33,80r7,-5l45,70,43,68r,-5l38,70r-5,5l28,80r-8,2l20,85r,2xe" fillcolor="#f2b900" stroked="f">
                          <v:path arrowok="t" o:connecttype="custom" o:connectlocs="15,3;10,0;8,0;3,0;0,3;0,5;0,8;5,5;8,5;13,8;18,8;15,5;15,3;20,87;28,85;33,80;40,75;45,70;43,68;43,63;38,70;33,75;28,80;20,82;20,85;20,87" o:connectangles="0,0,0,0,0,0,0,0,0,0,0,0,0,0,0,0,0,0,0,0,0,0,0,0,0,0"/>
                          <o:lock v:ext="edit" verticies="t"/>
                        </v:shape>
                        <v:shape id="Freeform 966" o:spid="_x0000_s1789" style="position:absolute;left:6667;top:594;width:43;height:82;visibility:visible;mso-wrap-style:square;v-text-anchor:top" coordsize="4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/zkcUA&#10;AADdAAAADwAAAGRycy9kb3ducmV2LnhtbESPQWuDQBSE74X8h+UVeqtrLSRis0pIKZSSSzUh14f7&#10;olL3rbirMf++WyjkOMzMN8y2WEwvZhpdZ1nBSxSDIK6t7rhRcKw+nlMQziNr7C2Tghs5KPLVwxYz&#10;ba/8TXPpGxEg7DJU0Ho/ZFK6uiWDLrIDcfAudjTogxwbqUe8BrjpZRLHa2mw47DQ4kD7luqfcjIK&#10;Kjql5/dd8lXepumAVXo5TNWs1NPjsnsD4Wnx9/B/+1MreE02a/h7E56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r/ORxQAAAN0AAAAPAAAAAAAAAAAAAAAAAJgCAABkcnMv&#10;ZG93bnJldi54bWxQSwUGAAAAAAQABAD1AAAAigMAAAAA&#10;" path="m15,2l13,,8,,3,,,2,,5r3,l5,5r3,l13,7r7,l18,5,15,2xm20,82r8,-3l33,74r5,-4l43,65r,-5l40,57r-2,8l33,70r-8,4l20,77r,2l20,82xe" fillcolor="#f3be00" stroked="f">
                          <v:path arrowok="t" o:connecttype="custom" o:connectlocs="15,2;13,0;8,0;3,0;0,2;0,5;3,5;5,5;8,5;13,7;20,7;18,5;15,2;20,82;28,79;33,74;38,70;43,65;43,60;40,57;38,65;33,70;25,74;20,77;20,79;20,82" o:connectangles="0,0,0,0,0,0,0,0,0,0,0,0,0,0,0,0,0,0,0,0,0,0,0,0,0,0"/>
                          <o:lock v:ext="edit" verticies="t"/>
                        </v:shape>
                        <v:shape id="Freeform 967" o:spid="_x0000_s1790" style="position:absolute;left:6667;top:596;width:43;height:77;visibility:visible;mso-wrap-style:square;v-text-anchor:top" coordsize="4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DWXcUA&#10;AADdAAAADwAAAGRycy9kb3ducmV2LnhtbESPT4vCMBTE7wt+h/CEvW3T9c9WqlFEWPAggq4Xb8/m&#10;2XZtXkoTbf32RhA8DjPzG2a26EwlbtS40rKC7ygGQZxZXXKu4PD3+zUB4TyyxsoyKbiTg8W89zHD&#10;VNuWd3Tb+1wECLsUFRTe16mULivIoItsTRy8s20M+iCbXOoG2wA3lRzE8Y80WHJYKLCmVUHZZX81&#10;Ci7j66a129PQ1v8aR0k+7tbxUanPfrecgvDU+Xf41V5rBcNBksD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cNZdxQAAAN0AAAAPAAAAAAAAAAAAAAAAAJgCAABkcnMv&#10;ZG93bnJldi54bWxQSwUGAAAAAAQABAD1AAAAigMAAAAA&#10;" path="m18,3r-5,l8,,5,,,3r3,l3,5r2,l8,5r7,3l23,10,20,5,18,3xm20,77r8,-2l33,70r5,-5l43,58,40,55r,-5l38,58r-5,7l25,70r-7,2l20,75r,2xe" fillcolor="#f4c200" stroked="f">
                          <v:path arrowok="t" o:connecttype="custom" o:connectlocs="18,3;13,3;8,0;5,0;0,3;3,3;3,5;5,5;8,5;15,8;23,10;20,5;18,3;20,77;28,75;33,70;38,65;43,58;40,55;40,50;38,58;33,65;25,70;18,72;20,75;20,77" o:connectangles="0,0,0,0,0,0,0,0,0,0,0,0,0,0,0,0,0,0,0,0,0,0,0,0,0,0"/>
                          <o:lock v:ext="edit" verticies="t"/>
                        </v:shape>
                        <v:shape id="Freeform 968" o:spid="_x0000_s1791" style="position:absolute;left:6670;top:599;width:37;height:72;visibility:visible;mso-wrap-style:square;v-text-anchor:top" coordsize="3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Dz9MIA&#10;AADdAAAADwAAAGRycy9kb3ducmV2LnhtbERPTWsCMRC9C/6HMEJvmlVLbbebFSlIe+ilWuh1SKab&#10;xc1km0Rd/fXNQfD4eN/VenCdOFGIrWcF81kBglh703Kj4Hu/nT6DiAnZYOeZFFwowroejyosjT/z&#10;F512qRE5hGOJCmxKfSll1JYcxpnviTP364PDlGFopAl4zuGuk4uieJIOW84NFnt6s6QPu6NTQMG+&#10;Py5/+M84v3m5Gq1X++5TqYfJsHkFkWhId/HN/WEULBerPDe/yU9A1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wPP0wgAAAN0AAAAPAAAAAAAAAAAAAAAAAJgCAABkcnMvZG93&#10;bnJldi54bWxQSwUGAAAAAAQABAD1AAAAhwMAAAAA&#10;" path="m17,2r-7,l5,,2,,,,,2,2,5r,l5,5r7,2l20,10r,-3l17,2xm17,72r5,-3l30,65r5,-5l37,52r,-5l35,45r-3,7l30,57r-8,8l15,67r,2l17,72xe" fillcolor="#f5c600" stroked="f">
                          <v:path arrowok="t" o:connecttype="custom" o:connectlocs="17,2;10,2;5,0;2,0;0,0;0,2;2,5;2,5;5,5;12,7;20,10;20,7;17,2;17,72;22,69;30,65;35,60;37,52;37,47;35,45;32,52;30,57;22,65;15,67;15,69;17,72" o:connectangles="0,0,0,0,0,0,0,0,0,0,0,0,0,0,0,0,0,0,0,0,0,0,0,0,0,0"/>
                          <o:lock v:ext="edit" verticies="t"/>
                        </v:shape>
                        <v:shape id="Freeform 969" o:spid="_x0000_s1792" style="position:absolute;left:6670;top:601;width:37;height:67;visibility:visible;mso-wrap-style:square;v-text-anchor:top" coordsize="3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5gOMYA&#10;AADdAAAADwAAAGRycy9kb3ducmV2LnhtbESPQWvCQBSE74X+h+UJvRTdbaSpRleRFsFrbA89PrLP&#10;JJh9G3ZXk/bXdwWhx2FmvmHW29F24ko+tI41vMwUCOLKmZZrDV+f++kCRIjIBjvHpOGHAmw3jw9r&#10;LIwbuKTrMdYiQTgUqKGJsS+kDFVDFsPM9cTJOzlvMSbpa2k8DgluO5kplUuLLaeFBnt6b6g6Hy9W&#10;Q676fFdm5cfvoA7++/lVXtrypPXTZNytQEQa43/43j4YDfPsbQm3N+kJ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5gOMYAAADdAAAADwAAAAAAAAAAAAAAAACYAgAAZHJz&#10;L2Rvd25yZXYueG1sUEsFBgAAAAAEAAQA9QAAAIsDAAAAAA==&#10;" path="m20,5l12,3,5,,2,,,,2,3r,2l2,5r3,l15,8r7,5l20,8r,-3xm15,67r7,-2l30,60r5,-7l37,45,35,40r,-2l32,45r-5,8l22,58r-7,5l15,65r,2xe" fillcolor="#f6ca00" stroked="f">
                          <v:path arrowok="t" o:connecttype="custom" o:connectlocs="20,5;12,3;5,0;2,0;0,0;2,3;2,5;2,5;5,5;15,8;22,13;20,8;20,5;15,67;22,65;30,60;35,53;37,45;35,40;35,38;32,45;27,53;22,58;15,63;15,65;15,67" o:connectangles="0,0,0,0,0,0,0,0,0,0,0,0,0,0,0,0,0,0,0,0,0,0,0,0,0,0"/>
                          <o:lock v:ext="edit" verticies="t"/>
                        </v:shape>
                        <v:shape id="Freeform 970" o:spid="_x0000_s1793" style="position:absolute;left:6672;top:604;width:33;height:62;visibility:visible;mso-wrap-style:square;v-text-anchor:top" coordsize="3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42IsMA&#10;AADdAAAADwAAAGRycy9kb3ducmV2LnhtbERPz2vCMBS+C/4P4Q1209QOnK1GEZ2gx7kx8PZonm1Z&#10;81KTaDv/enMQdvz4fi9WvWnEjZyvLSuYjBMQxIXVNZcKvr92oxkIH5A1NpZJwR95WC2HgwXm2nb8&#10;SbdjKEUMYZ+jgiqENpfSFxUZ9GPbEkfubJ3BEKErpXbYxXDTyDRJptJgzbGhwpY2FRW/x6tRkG7d&#10;+uc+OWS75uMULpcu60/vmVKvL/16DiJQH/7FT/deK3hLZ3F/fBOf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42IsMAAADdAAAADwAAAAAAAAAAAAAAAACYAgAAZHJzL2Rv&#10;d25yZXYueG1sUEsFBgAAAAAEAAQA9QAAAIgDAAAAAA==&#10;" path="m18,5l10,2,3,,,,,,,2,,5r3,l3,5r7,2l15,10r5,2l25,20,23,12,18,5xm13,62r7,-2l28,52r2,-5l33,40,30,32,28,25r2,5l30,32r-2,8l25,47r-5,5l13,57r,3l13,62xe" fillcolor="#f7cd00" stroked="f">
                          <v:path arrowok="t" o:connecttype="custom" o:connectlocs="18,5;10,2;3,0;0,0;0,0;0,2;0,5;3,5;3,5;10,7;15,10;20,12;25,20;23,12;18,5;13,62;20,60;28,52;30,47;33,40;30,32;28,25;30,30;30,32;28,40;25,47;20,52;13,57;13,60;13,62" o:connectangles="0,0,0,0,0,0,0,0,0,0,0,0,0,0,0,0,0,0,0,0,0,0,0,0,0,0,0,0,0,0"/>
                          <o:lock v:ext="edit" verticies="t"/>
                        </v:shape>
                        <v:shape id="Freeform 971" o:spid="_x0000_s1794" style="position:absolute;left:6672;top:606;width:33;height:58;visibility:visible;mso-wrap-style:square;v-text-anchor:top" coordsize="3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TX1sMA&#10;AADdAAAADwAAAGRycy9kb3ducmV2LnhtbESPQYvCMBSE7wv+h/AEL6JpXSlSjSKC6GUPa8Xzo3m2&#10;xealNNHWf28EweMwM98wq01vavGg1lWWFcTTCARxbnXFhYJztp8sQDiPrLG2TAqe5GCzHvysMNW2&#10;4396nHwhAoRdigpK75tUSpeXZNBNbUMcvKttDfog20LqFrsAN7WcRVEiDVYcFkpsaFdSfjvdjYK/&#10;bk7jeRdluzy5HOMD18042ys1GvbbJQhPvf+GP+2jVvA7W8TwfhOegF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TX1sMAAADdAAAADwAAAAAAAAAAAAAAAACYAgAAZHJzL2Rv&#10;d25yZXYueG1sUEsFBgAAAAAEAAQA9QAAAIgDAAAAAA==&#10;" path="m20,8l13,3,3,,,,,,,3,3,5r,l13,8r7,5l25,20r3,10l25,38r-2,5l18,50r-5,3l13,55r,3l20,53r5,-5l30,40r3,-7l28,20,20,8xe" fillcolor="#f8d100" stroked="f">
                          <v:path arrowok="t" o:connecttype="custom" o:connectlocs="20,8;13,3;3,0;0,0;0,0;0,3;3,5;3,5;13,8;20,13;25,20;28,30;25,38;23,43;18,50;13,53;13,55;13,58;20,53;25,48;30,40;33,33;28,20;20,8" o:connectangles="0,0,0,0,0,0,0,0,0,0,0,0,0,0,0,0,0,0,0,0,0,0,0,0"/>
                        </v:shape>
                        <v:shape id="Freeform 972" o:spid="_x0000_s1795" style="position:absolute;left:6672;top:609;width:30;height:52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tl8MYA&#10;AADdAAAADwAAAGRycy9kb3ducmV2LnhtbESPzWoCMRSF9wXfIVyhG6mZjmCH0SilUOiignW66PIy&#10;uWYGk5shSXXs0zdCocvD+fk46+3orDhTiL1nBY/zAgRx63XPRsFn8/pQgYgJWaP1TAquFGG7mdyt&#10;sdb+wh90PiQj8gjHGhV0KQ21lLHtyGGc+4E4e0cfHKYsg5E64CWPOyvLolhKhz1nQocDvXTUng7f&#10;LkNm4XRdfjUz0+x/dvYpVNa8V0rdT8fnFYhEY/oP/7XftIJFWZVwe5Of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tl8MYAAADdAAAADwAAAAAAAAAAAAAAAACYAgAAZHJz&#10;L2Rvd25yZXYueG1sUEsFBgAAAAAEAAQA9QAAAIsDAAAAAA==&#10;" path="m30,27r,-2l28,20r,-3l25,15,20,7,15,5,10,2,3,r,l,,3,2r,3l10,7r8,5l23,20r2,7l23,35r-3,5l18,45r-5,2l13,50r,2l20,47r5,-5l28,35r2,-8xe" fillcolor="#f7d400" stroked="f">
                          <v:path arrowok="t" o:connecttype="custom" o:connectlocs="30,27;30,25;28,20;28,17;25,15;20,7;15,5;10,2;3,0;3,0;0,0;3,2;3,5;10,7;18,12;23,20;25,27;23,35;20,40;18,45;13,47;13,50;13,52;20,47;25,42;28,35;30,27" o:connectangles="0,0,0,0,0,0,0,0,0,0,0,0,0,0,0,0,0,0,0,0,0,0,0,0,0,0,0"/>
                        </v:shape>
                        <v:shape id="Freeform 973" o:spid="_x0000_s1796" style="position:absolute;left:6675;top:611;width:25;height:48;visibility:visible;mso-wrap-style:square;v-text-anchor:top" coordsize="2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y9YcgA&#10;AADdAAAADwAAAGRycy9kb3ducmV2LnhtbESPQWsCMRSE74X+h/AKXqRmVSqyNUopCh7qYbWH9va6&#10;eW4WNy9rEnXrr28EocdhZr5hZovONuJMPtSOFQwHGQji0umaKwWfu9XzFESIyBobx6TglwIs5o8P&#10;M8y1u3BB522sRIJwyFGBibHNpQylIYth4Fri5O2dtxiT9JXUHi8Jbhs5yrKJtFhzWjDY0ruh8rA9&#10;WQXH75P5qH+uvnjph/6yLGJ3/doo1Xvq3l5BROrif/jeXmsF49F0DLc36QnI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fL1hyAAAAN0AAAAPAAAAAAAAAAAAAAAAAJgCAABk&#10;cnMvZG93bnJldi54bWxQSwUGAAAAAAQABAD1AAAAjQMAAAAA&#10;" path="m25,25l22,15,17,8,10,3,,,,,,3,,5,7,8r8,5l17,18r3,7l17,30r,5l12,40r-2,3l10,45r,3l15,45r5,-7l22,33r3,-8xe" fillcolor="#f6d700" stroked="f">
                          <v:path arrowok="t" o:connecttype="custom" o:connectlocs="25,25;22,15;17,8;10,3;0,0;0,0;0,3;0,5;7,8;15,13;17,18;20,25;17,30;17,35;12,40;10,43;10,45;10,48;15,45;20,38;22,33;25,25" o:connectangles="0,0,0,0,0,0,0,0,0,0,0,0,0,0,0,0,0,0,0,0,0,0"/>
                        </v:shape>
                        <v:shape id="Freeform 974" o:spid="_x0000_s1797" style="position:absolute;left:6675;top:614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dofscA&#10;AADdAAAADwAAAGRycy9kb3ducmV2LnhtbESPQWvCQBSE74X+h+UVeil1k1gkRNdQpAVFKDRpD94e&#10;2dckmH0bstsY/70rCB6HmfmGWeWT6cRIg2stK4hnEQjiyuqWawU/5edrCsJ5ZI2dZVJwJgf5+vFh&#10;hZm2J/6msfC1CBB2GSpovO8zKV3VkEE3sz1x8P7sYNAHOdRSD3gKcNPJJIoW0mDLYaHBnjYNVcfi&#10;3ygov+Tof5OPnrYvi2O83+zmIx6Uen6a3pcgPE3+Hr61t1rBPEnf4PomPAG5v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3aH7HAAAA3QAAAA8AAAAAAAAAAAAAAAAAmAIAAGRy&#10;cy9kb3ducmV2LnhtbFBLBQYAAAAABAAEAPUAAACMAwAAAAA=&#10;" path="m22,22l20,15,15,7,7,2,,,,2,2,5,7,7r5,5l15,17r2,5l15,30r-5,7l10,40r,2l15,40r2,-5l20,30r2,-8xe" fillcolor="#f5d900" stroked="f">
                          <v:path arrowok="t" o:connecttype="custom" o:connectlocs="22,22;20,15;15,7;7,2;0,0;0,2;2,5;7,7;12,12;15,17;17,22;15,30;10,37;10,40;10,42;15,40;17,35;20,30;22,22" o:connectangles="0,0,0,0,0,0,0,0,0,0,0,0,0,0,0,0,0,0,0"/>
                        </v:shape>
                        <v:shape id="Freeform 975" o:spid="_x0000_s1798" style="position:absolute;left:6675;top:616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DxjcEA&#10;AADdAAAADwAAAGRycy9kb3ducmV2LnhtbERPyWrDMBC9F/oPYgK5NXJSGoJrOZRAoEc3C6G3wZrY&#10;ptbISKqXfH1VCOT4dl62HU0renK+saxguUhAEJdWN1wpOB33LxsQPiBrbC2Tgok8bPPnpwxTbQf+&#10;ov4QKhFL2KeooA6hS6X0ZU0G/cJ2xFG7WmcwROgqqR0Osdy0cpUka2mw4bhQY0e7msqfw69RcL1R&#10;Ydrye9dxpI48nS+u2Cs1n40f7yACjeFhvqc/tYLX1eYN/t/EJyD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g8Y3BAAAA3QAAAA8AAAAAAAAAAAAAAAAAmAIAAGRycy9kb3du&#10;cmV2LnhtbFBLBQYAAAAABAAEAPUAAACGAwAAAAA=&#10;" path="m20,20l17,13,15,8,7,3,,,2,3r,2l7,8r3,2l12,15r3,5l12,28,7,33r3,2l10,38r2,-3l17,30r,-5l20,20xe" fillcolor="#f4db00" stroked="f">
                          <v:path arrowok="t" o:connecttype="custom" o:connectlocs="20,20;17,13;15,8;7,3;0,0;2,3;2,5;7,8;10,10;12,15;15,20;12,28;7,33;10,35;10,38;12,35;17,30;17,25;20,20" o:connectangles="0,0,0,0,0,0,0,0,0,0,0,0,0,0,0,0,0,0,0"/>
                        </v:shape>
                        <v:shape id="Freeform 976" o:spid="_x0000_s1799" style="position:absolute;left:6677;top:619;width:15;height:32;visibility:visible;mso-wrap-style:square;v-text-anchor:top" coordsize="1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eGc8EA&#10;AADdAAAADwAAAGRycy9kb3ducmV2LnhtbESPzarCMBSE94LvEI7gTlN/EK1GEVG4S/Ve94fk2Bab&#10;k9JEW336G0FwOczMN8xq09pSPKj2hWMFo2ECglg7U3Cm4O/3MJiD8AHZYOmYFDzJw2bd7awwNa7h&#10;Ez3OIRMRwj5FBXkIVSql1zlZ9ENXEUfv6mqLIco6k6bGJsJtKcdJMpMWC44LOVa0y0nfzneroGoS&#10;TcVC77B9XS7H0RSbvUGl+r12uwQRqA3f8Kf9YxRMxvMZvN/EJy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XhnPBAAAA3QAAAA8AAAAAAAAAAAAAAAAAmAIAAGRycy9kb3du&#10;cmV2LnhtbFBLBQYAAAAABAAEAPUAAACGAwAAAAA=&#10;" path="m15,17l13,12,10,7,5,2,,,,2,,5r8,5l10,17,8,22,5,27r,3l8,32r5,-7l15,17xe" fillcolor="#f4dd00" stroked="f">
                          <v:path arrowok="t" o:connecttype="custom" o:connectlocs="15,17;13,12;10,7;5,2;0,0;0,2;0,5;8,10;10,17;8,22;5,27;5,30;8,32;13,25;15,17" o:connectangles="0,0,0,0,0,0,0,0,0,0,0,0,0,0,0"/>
                        </v:shape>
                        <v:shape id="Freeform 977" o:spid="_x0000_s1800" style="position:absolute;left:6677;top:621;width:13;height:28;visibility:visible;mso-wrap-style:square;v-text-anchor:top" coordsize="1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IPd8gA&#10;AADdAAAADwAAAGRycy9kb3ducmV2LnhtbESPQWvCQBSE7wX/w/IKvRTdNIKG1FWkUOililHB4yP7&#10;TNJm36bZrUn89a5Q6HGYmW+Yxao3tbhQ6yrLCl4mEQji3OqKCwWH/fs4AeE8ssbaMikYyMFqOXpY&#10;YKptxzu6ZL4QAcIuRQWl900qpctLMugmtiEO3tm2Bn2QbSF1i12Am1rGUTSTBisOCyU29FZS/p39&#10;GgX56fOabObPenY9bzdfw/FnekxQqafHfv0KwlPv/8N/7Q+tYBonc7i/CU9AL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8g93yAAAAN0AAAAPAAAAAAAAAAAAAAAAAJgCAABk&#10;cnMvZG93bnJldi54bWxQSwUGAAAAAAQABAD1AAAAjQMAAAAA&#10;" path="m13,15l10,10,8,5,5,3,,,,3,3,8r2,2l8,15r,3l5,20r,5l5,28r5,-5l13,15xe" fillcolor="#f3e000" stroked="f">
                          <v:path arrowok="t" o:connecttype="custom" o:connectlocs="13,15;10,10;8,5;5,3;0,0;0,3;3,8;5,10;8,15;8,18;5,20;5,25;5,28;10,23;13,15" o:connectangles="0,0,0,0,0,0,0,0,0,0,0,0,0,0,0"/>
                        </v:shape>
                        <v:shape id="Freeform 978" o:spid="_x0000_s1801" style="position:absolute;left:6677;top:624;width:10;height:22;visibility:visible;mso-wrap-style:square;v-text-anchor:top" coordsize="1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PsvcQA&#10;AADdAAAADwAAAGRycy9kb3ducmV2LnhtbERPXWvCMBR9H+w/hDvwbaZT5ko1yhCVMZigndDHS3PX&#10;lDU3pYm2/ffLw8DHw/lebQbbiBt1vnas4GWagCAuna65UvCd759TED4ga2wck4KRPGzWjw8rzLTr&#10;+US3c6hEDGGfoQITQptJ6UtDFv3UtcSR+3GdxRBhV0ndYR/DbSNnSbKQFmuODQZb2hoqf89Xq8Dl&#10;TXhNd1/Hz4M1b4ui2l6K06jU5Gl4X4IINIS7+N/9oRXMZ2mcG9/EJ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z7L3EAAAA3QAAAA8AAAAAAAAAAAAAAAAAmAIAAGRycy9k&#10;b3ducmV2LnhtbFBLBQYAAAAABAAEAPUAAACJAwAAAAA=&#10;" path="m10,12l8,5,,,3,5r,2l5,10r,2l5,15r,l5,17r,5l8,17r2,-5xe" fillcolor="#f3e200" stroked="f">
                          <v:path arrowok="t" o:connecttype="custom" o:connectlocs="10,12;8,5;0,0;3,5;3,7;5,10;5,12;5,15;5,15;5,17;5,22;8,17;10,12" o:connectangles="0,0,0,0,0,0,0,0,0,0,0,0,0"/>
                        </v:shape>
                        <v:shape id="Freeform 979" o:spid="_x0000_s1802" style="position:absolute;left:6680;top:629;width:5;height:12;visibility:visible;mso-wrap-style:square;v-text-anchor:top" coordsize="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pC78YA&#10;AADdAAAADwAAAGRycy9kb3ducmV2LnhtbESPT2vCQBTE7wW/w/IEb3VjpCVGV9EW215E/HPx9sg+&#10;s8Hs25BdNf323YLgcZiZ3zCzRWdrcaPWV44VjIYJCOLC6YpLBcfD+jUD4QOyxtoxKfglD4t572WG&#10;uXZ33tFtH0oRIexzVGBCaHIpfWHIoh+6hjh6Z9daDFG2pdQt3iPc1jJNkndpseK4YLChD0PFZX+1&#10;CrK3Rhenr/Mx3U52m8On2X6HlVRq0O+WUxCBuvAMP9o/WsE4zSbw/yY+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pC78YAAADdAAAADwAAAAAAAAAAAAAAAACYAgAAZHJz&#10;L2Rvd25yZXYueG1sUEsFBgAAAAAEAAQA9QAAAIsDAAAAAA==&#10;" path="m5,7l2,2,,,,7r2,5l5,10,5,7xe" fillcolor="#f3e400" stroked="f">
                          <v:path arrowok="t" o:connecttype="custom" o:connectlocs="5,7;2,2;0,0;0,7;2,12;5,10;5,7" o:connectangles="0,0,0,0,0,0,0"/>
                        </v:shape>
                        <v:shape id="Freeform 980" o:spid="_x0000_s1803" style="position:absolute;left:6680;top:631;width:2;height:8;visibility:visible;mso-wrap-style:square;v-text-anchor:top" coordsize="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gyk8UA&#10;AADdAAAADwAAAGRycy9kb3ducmV2LnhtbERPy2rCQBTdC/2H4Ra604kRRdOMUipClSpExeLukrl5&#10;0MydNDPV9O87i0KXh/NOV71pxI06V1tWMB5FIIhzq2suFZxPm+EchPPIGhvLpOCHHKyWD4MUE23v&#10;nNHt6EsRQtglqKDyvk2kdHlFBt3ItsSBK2xn0AfYlVJ3eA/hppFxFM2kwZpDQ4UtvVaUfx6/jQKz&#10;nc4+Fofrer+9xFxk6694/r5T6umxf3kG4an3/+I/95tWMIkXYX94E5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yDKTxQAAAN0AAAAPAAAAAAAAAAAAAAAAAJgCAABkcnMv&#10;ZG93bnJldi54bWxQSwUGAAAAAAQABAD1AAAAigMAAAAA&#10;" path="m2,5l2,3,,,,5,2,8r,l2,5xe" fillcolor="#f2e500" stroked="f">
                          <v:path arrowok="t" o:connecttype="custom" o:connectlocs="2,5;2,3;0,0;0,5;2,8;2,8;2,5" o:connectangles="0,0,0,0,0,0,0"/>
                        </v:shape>
                        <v:shape id="Freeform 981" o:spid="_x0000_s1804" style="position:absolute;left:6630;top:524;width:87;height:224;visibility:visible;mso-wrap-style:square;v-text-anchor:top" coordsize="87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cdocQA&#10;AADdAAAADwAAAGRycy9kb3ducmV2LnhtbESPQWvCQBSE74X+h+UJ3upGC9JGVwkFQSooNS3i7ZF9&#10;JsHs27C7xvjvXUHocZiZb5j5sjeN6Mj52rKC8SgBQVxYXXOp4DdfvX2A8AFZY2OZFNzIw3Lx+jLH&#10;VNsr/1C3D6WIEPYpKqhCaFMpfVGRQT+yLXH0TtYZDFG6UmqH1wg3jZwkyVQarDkuVNjSV0XFeX8x&#10;CvLL94ZcJru/I6Lb7rLuwHKn1HDQZzMQgfrwH36211rB++RzDI838Qn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XHaHEAAAA3QAAAA8AAAAAAAAAAAAAAAAAmAIAAGRycy9k&#10;b3ducmV2LnhtbFBLBQYAAAAABAAEAPUAAACJAwAAAAA=&#10;" path="m52,224r5,-32l57,162,55,135,50,110,42,85,32,57,18,30,,,32,42,57,80r13,20l77,122r8,25l87,172r-7,17l72,202,62,212,52,224e" filled="f" strokecolor="#e15520" strokeweight="0">
                          <v:path arrowok="t" o:connecttype="custom" o:connectlocs="52,224;57,192;57,162;55,135;50,110;42,85;32,57;18,30;0,0;32,42;57,80;70,100;77,122;85,147;87,172;80,189;72,202;62,212;52,224" o:connectangles="0,0,0,0,0,0,0,0,0,0,0,0,0,0,0,0,0,0,0"/>
                        </v:shape>
                        <v:shape id="Freeform 982" o:spid="_x0000_s1805" style="position:absolute;left:6799;top:1322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+/CsUA&#10;AADdAAAADwAAAGRycy9kb3ducmV2LnhtbESPQWvCQBSE7wX/w/IEb3VjBGlTN0EU0UOlJC2eH9nX&#10;bGj2bciuGv+9Wyj0OMzMN8y6GG0nrjT41rGCxTwBQVw73XKj4Otz//wCwgdkjZ1jUnAnD0U+eVpj&#10;pt2NS7pWoRERwj5DBSaEPpPS14Ys+rnriaP37QaLIcqhkXrAW4TbTqZJspIWW44LBnvaGqp/qotV&#10;cJBnv6ra0p/rU/lx2i265t3slZpNx80biEBj+A//tY9awTJ9TeH3TXwCM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z78KxQAAAN0AAAAPAAAAAAAAAAAAAAAAAJgCAABkcnMv&#10;ZG93bnJldi54bWxQSwUGAAAAAAQABAD1AAAAigMAAAAA&#10;" path="m,3r,l3,r,3l,5,,3xe" fillcolor="#e15520" stroked="f">
                          <v:path arrowok="t" o:connecttype="custom" o:connectlocs="0,3;0,3;3,0;3,3;0,5;0,3" o:connectangles="0,0,0,0,0,0"/>
                        </v:shape>
                        <v:shape id="Freeform 983" o:spid="_x0000_s1806" style="position:absolute;left:6797;top:1325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k99ccA&#10;AADdAAAADwAAAGRycy9kb3ducmV2LnhtbESP3WrCQBSE7wu+w3IE7+qmCsVGN6GIgpRSqlbo5SF7&#10;8qPZszG7JvHtu4VCL4eZ+YZZpYOpRUetqywreJpGIIgzqysuFHwdt48LEM4ja6wtk4I7OUiT0cMK&#10;Y2173lN38IUIEHYxKii9b2IpXVaSQTe1DXHwctsa9EG2hdQt9gFuajmLomdpsOKwUGJD65Kyy+Fm&#10;FLy/nc6fJ958fN8J+3yx6Y7Xc67UZDy8LkF4Gvx/+K+90wrms5c5/L4JT0A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pPfXHAAAA3QAAAA8AAAAAAAAAAAAAAAAAmAIAAGRy&#10;cy9kb3ducmV2LnhtbFBLBQYAAAAABAAEAPUAAACMAwAAAAA=&#10;" path="m5,l2,,,2,,5,2,2,5,xe" fillcolor="#e15720" stroked="f">
                          <v:path arrowok="t" o:connecttype="custom" o:connectlocs="5,0;2,0;0,2;0,5;2,2;5,0" o:connectangles="0,0,0,0,0,0"/>
                        </v:shape>
                        <v:shape id="Freeform 984" o:spid="_x0000_s1807" style="position:absolute;left:6794;top:1325;width:5;height:7;visibility:visible;mso-wrap-style:square;v-text-anchor:top" coordsize="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Fxp8QA&#10;AADdAAAADwAAAGRycy9kb3ducmV2LnhtbESPT4vCMBTE7wt+h/CEva2pfxCtRhFF9LKHjV68PZpn&#10;W2xeahNt99sbYWGPw8z8hlmuO1uJJzW+dKxgOEhAEGfOlJwrOJ/2XzMQPiAbrByTgl/ysF71PpaY&#10;GtfyDz11yEWEsE9RQRFCnUrps4Is+oGriaN3dY3FEGWTS9NgG+G2kqMkmUqLJceFAmvaFpTd9MMq&#10;CAdrLsdWb6d3rTu/S9zw8D1R6rPfbRYgAnXhP/zXPhoF49F8Au838QnI1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BcafEAAAA3QAAAA8AAAAAAAAAAAAAAAAAmAIAAGRycy9k&#10;b3ducmV2LnhtbFBLBQYAAAAABAAEAPUAAACJAwAAAAA=&#10;" path="m5,2l5,,,5r3,l3,7,3,5,5,2xe" fillcolor="#e25a20" stroked="f">
                          <v:path arrowok="t" o:connecttype="custom" o:connectlocs="5,2;5,0;0,5;3,5;3,7;3,5;5,2" o:connectangles="0,0,0,0,0,0,0"/>
                        </v:shape>
                        <v:shape id="Freeform 985" o:spid="_x0000_s1808" style="position:absolute;left:6563;top:1327;width:234;height:110;visibility:visible;mso-wrap-style:square;v-text-anchor:top" coordsize="234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F8nMIA&#10;AADdAAAADwAAAGRycy9kb3ducmV2LnhtbESPQYvCMBSE7wv+h/CEva2pikutRpEFF692d++P5tkG&#10;k5e2idr990YQPA4z8w2z3g7Oiiv1wXhWMJ1kIIgrrw3XCn5/9h85iBCRNVrPpOCfAmw3o7c1Ftrf&#10;+EjXMtYiQTgUqKCJsS2kDFVDDsPEt8TJO/neYUyyr6Xu8ZbgzspZln1Kh4bTQoMtfTVUncuLU2C/&#10;bSb/zKG7dCYv83nH+7pjpd7Hw24FItIQX+Fn+6AVzGfLBTzepCcgN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gXycwgAAAN0AAAAPAAAAAAAAAAAAAAAAAJgCAABkcnMvZG93&#10;bnJldi54bWxQSwUGAAAAAAQABAD1AAAAhwMAAAAA&#10;" path="m234,3r,-3l229,3r2,2l231,8r3,-3l234,3xm,110r,l,110r,xe" fillcolor="#e25d20" stroked="f">
                          <v:path arrowok="t" o:connecttype="custom" o:connectlocs="234,3;234,0;229,3;231,5;231,8;234,5;234,3;0,110;0,110;0,110;0,110" o:connectangles="0,0,0,0,0,0,0,0,0,0,0"/>
                          <o:lock v:ext="edit" verticies="t"/>
                        </v:shape>
                        <v:shape id="Freeform 986" o:spid="_x0000_s1809" style="position:absolute;left:6563;top:1330;width:234;height:109;visibility:visible;mso-wrap-style:square;v-text-anchor:top" coordsize="23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75jMYA&#10;AADdAAAADwAAAGRycy9kb3ducmV2LnhtbESP0WrCQBRE3wv+w3ILvummFsVGV5GWgOJDde0HXLPX&#10;JJi9G7JbjX69WxD6OMzMGWa+7GwtLtT6yrGCt2ECgjh3puJCwc8hG0xB+IBssHZMCm7kYbnovcwx&#10;Ne7Ke7roUIgIYZ+igjKEJpXS5yVZ9EPXEEfv5FqLIcq2kKbFa4TbWo6SZCItVhwXSmzos6T8rH+t&#10;gm29OZ0zPc6ON60P9+773uzkl1L91241AxGoC//hZ3ttFLyPPibw9yY+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i75jMYAAADdAAAADwAAAAAAAAAAAAAAAACYAgAAZHJz&#10;L2Rvd25yZXYueG1sUEsFBgAAAAAEAAQA9QAAAIsDAAAAAA==&#10;" path="m234,2r,-2l231,r-2,2l229,5r2,2l231,5r3,-3xm,107r3,l3,107r,2l3,109,,107xe" fillcolor="#e35f20" stroked="f">
                          <v:path arrowok="t" o:connecttype="custom" o:connectlocs="234,2;234,0;231,0;229,2;229,5;231,7;231,5;234,2;0,107;3,107;3,107;3,109;3,109;0,107" o:connectangles="0,0,0,0,0,0,0,0,0,0,0,0,0,0"/>
                          <o:lock v:ext="edit" verticies="t"/>
                        </v:shape>
                        <v:shape id="Freeform 987" o:spid="_x0000_s1810" style="position:absolute;left:6563;top:1330;width:231;height:112;visibility:visible;mso-wrap-style:square;v-text-anchor:top" coordsize="23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r88cYA&#10;AADdAAAADwAAAGRycy9kb3ducmV2LnhtbESPQWsCMRSE74X+h/AK3mpWLW3dGkWUgtSDuJbi8bF5&#10;TVY3L8smddd/bwqFHoeZ+YaZLXpXiwu1ofKsYDTMQBCXXldsFHwe3h9fQYSIrLH2TAquFGAxv7+b&#10;Ya59x3u6FNGIBOGQowIbY5NLGUpLDsPQN8TJ+/atw5hka6RusUtwV8txlj1LhxWnBYsNrSyV5+LH&#10;KdhtC10cu/XH1Wzikz2w68zpS6nBQ798AxGpj//hv/ZGK5iMpy/w+yY9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xr88cYAAADdAAAADwAAAAAAAAAAAAAAAACYAgAAZHJz&#10;L2Rvd25yZXYueG1sUEsFBgAAAAAEAAQA9QAAAIsDAAAAAA==&#10;" path="m231,5r,-3l229,r-3,5l229,7r,3l231,7r,-2xm,107r,l3,109r4,3l5,109r,-2l,107xe" fillcolor="#e36221" stroked="f">
                          <v:path arrowok="t" o:connecttype="custom" o:connectlocs="231,5;231,2;229,0;226,5;229,7;229,10;231,7;231,5;0,107;0,107;3,109;7,112;5,109;5,107;0,107" o:connectangles="0,0,0,0,0,0,0,0,0,0,0,0,0,0,0"/>
                          <o:lock v:ext="edit" verticies="t"/>
                        </v:shape>
                        <v:shape id="Freeform 988" o:spid="_x0000_s1811" style="position:absolute;left:6566;top:1332;width:228;height:110;visibility:visible;mso-wrap-style:square;v-text-anchor:top" coordsize="228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q3QMEA&#10;AADdAAAADwAAAGRycy9kb3ducmV2LnhtbERPz2vCMBS+D/wfwhN201Sn2+yMooKgF8Fuuz+aZ9LZ&#10;vJQm2u6/Xw7Cjh/f7+W6d7W4Uxsqzwom4wwEcel1xUbB1+d+9A4iRGSNtWdS8EsB1qvB0xJz7Ts+&#10;072IRqQQDjkqsDE2uZShtOQwjH1DnLiLbx3GBFsjdYtdCne1nGbZq3RYcWqw2NDOUnktbk7BLGzn&#10;dKy6m/lufgr7Zk7HnSOlnof95gNEpD7+ix/ug1bwMl2kuelNegJ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Kt0DBAAAA3QAAAA8AAAAAAAAAAAAAAAAAmAIAAGRycy9kb3du&#10;cmV2LnhtbFBLBQYAAAAABAAEAPUAAACGAwAAAAA=&#10;" path="m228,5l226,3r,-3l221,3r2,2l223,10r3,-2l228,5xm,105r,2l4,110r3,l7,107,4,105r-4,xe" fillcolor="#e46521" stroked="f">
                          <v:path arrowok="t" o:connecttype="custom" o:connectlocs="228,5;226,3;226,0;221,3;223,5;223,10;226,8;228,5;0,105;0,107;4,110;7,110;7,107;4,105;0,105" o:connectangles="0,0,0,0,0,0,0,0,0,0,0,0,0,0,0"/>
                          <o:lock v:ext="edit" verticies="t"/>
                        </v:shape>
                        <v:shape id="Freeform 989" o:spid="_x0000_s1812" style="position:absolute;left:6568;top:1335;width:224;height:109;visibility:visible;mso-wrap-style:square;v-text-anchor:top" coordsize="22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a3C8QA&#10;AADdAAAADwAAAGRycy9kb3ducmV2LnhtbESPQWsCMRSE70L/Q3iF3jSphaJbo2jB1lPBtd4fm+fu&#10;avKyJOm6/femUPA4zMw3zGI1OCt6CrH1rOF5okAQV960XGv4PmzHMxAxIRu0nknDL0VYLR9GCyyM&#10;v/Ke+jLVIkM4FqihSakrpIxVQw7jxHfE2Tv54DBlGWppAl4z3Fk5VepVOmw5LzTY0XtD1aX8cRpU&#10;MEfbbT/OdJ6p48n2m+Hza6P10+OwfgORaEj38H97ZzS8TOdz+HuTn4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2twvEAAAA3QAAAA8AAAAAAAAAAAAAAAAAmAIAAGRycy9k&#10;b3ducmV2LnhtbFBLBQYAAAAABAAEAPUAAACJAwAAAAA=&#10;" path="m224,5r,-3l221,r-5,2l219,5r2,5l221,7r3,-2xm,102r,2l2,107r3,l10,109,7,104,5,99,,102xe" fillcolor="#e46821" stroked="f">
                          <v:path arrowok="t" o:connecttype="custom" o:connectlocs="224,5;224,2;221,0;216,2;219,5;221,10;221,7;224,5;0,102;0,104;2,107;5,107;10,109;7,104;5,99;0,102" o:connectangles="0,0,0,0,0,0,0,0,0,0,0,0,0,0,0,0"/>
                          <o:lock v:ext="edit" verticies="t"/>
                        </v:shape>
                        <v:shape id="Freeform 990" o:spid="_x0000_s1813" style="position:absolute;left:6570;top:1335;width:219;height:112;visibility:visible;mso-wrap-style:square;v-text-anchor:top" coordsize="21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aHSsEA&#10;AADdAAAADwAAAGRycy9kb3ducmV2LnhtbERPTYvCMBC9C/6HMII3TdyCLF2jLKIgeGpVZG9DM7Zl&#10;m0ltsrX+e3MQ9vh436vNYBvRU+drxxoWcwWCuHCm5lLD+bSffYLwAdlg45g0PMnDZj0erTA17sEZ&#10;9XkoRQxhn6KGKoQ2ldIXFVn0c9cSR+7mOoshwq6UpsNHDLeN/FBqKS3WHBsqbGlbUfGb/1kN9+ZM&#10;2X2X5ep4zZL+dGxv5vKj9XQyfH+BCDSEf/HbfTAakkTF/fFNfAJ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/2h0rBAAAA3QAAAA8AAAAAAAAAAAAAAAAAmAIAAGRycy9kb3du&#10;cmV2LnhtbFBLBQYAAAAABAAEAPUAAACGAwAAAAA=&#10;" path="m219,7r,-5l217,r-3,2l214,5r,2l217,12r2,-2l219,7xm,102r3,2l3,107r5,2l10,112,8,104,5,99,,102xe" fillcolor="#e46a21" stroked="f">
                          <v:path arrowok="t" o:connecttype="custom" o:connectlocs="219,7;219,2;217,0;214,2;214,5;214,7;217,12;219,10;219,7;0,102;3,104;3,107;8,109;10,112;8,104;5,99;0,102" o:connectangles="0,0,0,0,0,0,0,0,0,0,0,0,0,0,0,0,0"/>
                          <o:lock v:ext="edit" verticies="t"/>
                        </v:shape>
                        <v:shape id="Freeform 991" o:spid="_x0000_s1814" style="position:absolute;left:6573;top:1337;width:216;height:112;visibility:visible;mso-wrap-style:square;v-text-anchor:top" coordsize="216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kgOsYA&#10;AADdAAAADwAAAGRycy9kb3ducmV2LnhtbESPQWvCQBSE7wX/w/IEL6VuVCg2uooIEi8WjLbnR/aZ&#10;DWbfhuxqYn99t1DwOMzMN8xy3dta3Kn1lWMFk3ECgrhwuuJSwfm0e5uD8AFZY+2YFDzIw3o1eFli&#10;ql3HR7rnoRQRwj5FBSaEJpXSF4Ys+rFriKN3ca3FEGVbSt1iF+G2ltMkeZcWK44LBhvaGiqu+c0q&#10;yPh6+/yQh/xr1/3obJ4dXw/fRqnRsN8sQATqwzP8395rBbNZMoG/N/E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kgOsYAAADdAAAADwAAAAAAAAAAAAAAAACYAgAAZHJz&#10;L2Rvd25yZXYueG1sUEsFBgAAAAAEAAQA9QAAAIsDAAAAAA==&#10;" path="m216,8l214,3,211,r-2,3l211,8r3,5l214,10r2,-2xm,97r2,5l5,107r2,3l12,112,7,105,5,97,,97xe" fillcolor="#e56d21" stroked="f">
                          <v:path arrowok="t" o:connecttype="custom" o:connectlocs="216,8;214,3;211,0;209,3;211,8;214,13;214,10;216,8;0,97;2,102;5,107;7,110;12,112;7,105;5,97;0,97" o:connectangles="0,0,0,0,0,0,0,0,0,0,0,0,0,0,0,0"/>
                          <o:lock v:ext="edit" verticies="t"/>
                        </v:shape>
                        <v:shape id="Freeform 992" o:spid="_x0000_s1815" style="position:absolute;left:6575;top:1340;width:212;height:112;visibility:visible;mso-wrap-style:square;v-text-anchor:top" coordsize="21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tqEcYA&#10;AADdAAAADwAAAGRycy9kb3ducmV2LnhtbESPQWvCQBSE7wX/w/KEXkrdaEBKdJUQEHrpoVqlvT2z&#10;r9nQ7NuQ3cT4711B6HGYmW+Y9Xa0jRio87VjBfNZAoK4dLrmSsHXYff6BsIHZI2NY1JwJQ/bzeRp&#10;jZl2F/6kYR8qESHsM1RgQmgzKX1pyKKfuZY4er+usxii7CqpO7xEuG3kIkmW0mLNccFgS4Wh8m/f&#10;WwV++XE+vhTXUx76b/xJ/XgqeqPU83TMVyACjeE//Gi/awVpmizg/iY+Ab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dtqEcYAAADdAAAADwAAAAAAAAAAAAAAAACYAgAAZHJz&#10;L2Rvd25yZXYueG1sUEsFBgAAAAAEAAQA9QAAAIsDAAAAAA==&#10;" path="m212,7l209,2r,-2l207,r-3,2l207,7r2,5l212,10r,-3xm,94r3,5l5,107r5,2l13,112,8,102,5,94,,94xe" fillcolor="#e57021" stroked="f">
                          <v:path arrowok="t" o:connecttype="custom" o:connectlocs="212,7;209,2;209,0;207,0;204,2;207,7;209,12;212,10;212,7;0,94;3,99;5,107;10,109;13,112;8,102;5,94;0,94" o:connectangles="0,0,0,0,0,0,0,0,0,0,0,0,0,0,0,0,0"/>
                          <o:lock v:ext="edit" verticies="t"/>
                        </v:shape>
                        <v:shape id="Freeform 993" o:spid="_x0000_s1816" style="position:absolute;left:6578;top:1340;width:209;height:114;visibility:visible;mso-wrap-style:square;v-text-anchor:top" coordsize="20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DItsYA&#10;AADdAAAADwAAAGRycy9kb3ducmV2LnhtbESPT2vCQBTE70K/w/IKvUjdtcFYUlcRoSV4qPin90f2&#10;NQnNvg3ZNcZv7woFj8PM/IZZrAbbiJ46XzvWMJ0oEMSFMzWXGk7Hz9d3ED4gG2wck4YreVgtn0YL&#10;zIy78J76QyhFhLDPUEMVQptJ6YuKLPqJa4mj9+s6iyHKrpSmw0uE20a+KZVKizXHhQpb2lRU/B3O&#10;VkOazjZn/vm227TYHcfzr7xXp1zrl+dh/QEi0BAe4f92bjQkiUrg/iY+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DItsYAAADdAAAADwAAAAAAAAAAAAAAAACYAgAAZHJz&#10;L2Rvd25yZXYueG1sUEsFBgAAAAAEAAQA9QAAAIsDAAAAAA==&#10;" path="m209,10l206,5,204,r-3,2l199,2r2,5l204,12r2,l209,10xm,94r2,8l7,109r3,3l15,114,10,104,5,92,,94xe" fillcolor="#e57322" stroked="f">
                          <v:path arrowok="t" o:connecttype="custom" o:connectlocs="209,10;206,5;204,0;201,2;199,2;201,7;204,12;206,12;209,10;0,94;2,102;7,109;10,112;15,114;10,104;5,92;0,94" o:connectangles="0,0,0,0,0,0,0,0,0,0,0,0,0,0,0,0,0"/>
                          <o:lock v:ext="edit" verticies="t"/>
                        </v:shape>
                        <v:shape id="Freeform 994" o:spid="_x0000_s1817" style="position:absolute;left:6580;top:1342;width:204;height:115;visibility:visible;mso-wrap-style:square;v-text-anchor:top" coordsize="204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MXp8gA&#10;AADdAAAADwAAAGRycy9kb3ducmV2LnhtbESPW2sCMRSE34X+h3CEvpSaVBcpW6MUqcX64qUXfDzd&#10;HHcXNydLkur23zdCwcdhZr5hJrPONuJEPtSONTwMFAjiwpmaSw0f74v7RxAhIhtsHJOGXwowm970&#10;Jpgbd+YtnXaxFAnCIUcNVYxtLmUoKrIYBq4lTt7BeYsxSV9K4/Gc4LaRQ6XG0mLNaaHCluYVFcfd&#10;j9Xw8rqhryx7U59+ufo+zrP93brYa33b756fQETq4jX8314aDaORyuDyJj0BOf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4xenyAAAAN0AAAAPAAAAAAAAAAAAAAAAAJgCAABk&#10;cnMvZG93bnJldi54bWxQSwUGAAAAAAQABAD1AAAAjQMAAAAA&#10;" path="m204,10l202,5,199,r-2,3l199,8r3,5l202,10r2,xm,92r3,8l8,110r5,2l18,115,10,102,5,90,,92xe" fillcolor="#e67523" stroked="f">
                          <v:path arrowok="t" o:connecttype="custom" o:connectlocs="204,10;202,5;199,0;197,3;199,8;202,13;202,10;204,10;0,92;3,100;8,110;13,112;18,115;10,102;5,90;0,92" o:connectangles="0,0,0,0,0,0,0,0,0,0,0,0,0,0,0,0"/>
                          <o:lock v:ext="edit" verticies="t"/>
                        </v:shape>
                        <v:shape id="Freeform 995" o:spid="_x0000_s1818" style="position:absolute;left:6583;top:1342;width:199;height:117;visibility:visible;mso-wrap-style:square;v-text-anchor:top" coordsize="19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su3MgA&#10;AADdAAAADwAAAGRycy9kb3ducmV2LnhtbESPQWvCQBSE7wX/w/KEXkQ31taW1FVKIdBLQaMUcntk&#10;n0kw+zZm1zX9911B6HGYmW+Y1WYwrQjUu8aygvksAUFcWt1wpeCwz6ZvIJxH1thaJgW/5GCzHj2s&#10;MNX2yjsKua9EhLBLUUHtfZdK6cqaDLqZ7Yijd7S9QR9lX0nd4zXCTSufkmQpDTYcF2rs6LOm8pRf&#10;jILLz/Y42baTXXb6ds1zOBchey2UehwPH+8gPA3+P3xvf2kFi0XyArc38QnI9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Ky7cyAAAAN0AAAAPAAAAAAAAAAAAAAAAAJgCAABk&#10;cnMvZG93bnJldi54bWxQSwUGAAAAAAQABAD1AAAAjQMAAAAA&#10;" path="m199,10l196,5,194,r,3l191,5r3,5l196,15r3,-2l199,10xm,90r5,12l10,112r5,3l20,117,10,102,5,90,,90xe" fillcolor="#e67824" stroked="f">
                          <v:path arrowok="t" o:connecttype="custom" o:connectlocs="199,10;196,5;194,0;194,3;191,5;194,10;196,15;199,13;199,10;0,90;5,102;10,112;15,115;20,117;10,102;5,90;0,90" o:connectangles="0,0,0,0,0,0,0,0,0,0,0,0,0,0,0,0,0"/>
                          <o:lock v:ext="edit" verticies="t"/>
                        </v:shape>
                        <v:shape id="Freeform 996" o:spid="_x0000_s1819" style="position:absolute;left:6585;top:1345;width:197;height:114;visibility:visible;mso-wrap-style:square;v-text-anchor:top" coordsize="19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VsXcQA&#10;AADdAAAADwAAAGRycy9kb3ducmV2LnhtbESPQYvCMBSE74L/ITxhb5q4okg1ii4IXVwWrILXR/Ns&#10;i81LaaLWf2+EhT0OM/MNs1x3thZ3an3lWMN4pEAQ585UXGg4HXfDOQgfkA3WjknDkzysV/3eEhPj&#10;HnygexYKESHsE9RQhtAkUvq8JIt+5Bri6F1cazFE2RbStPiIcFvLT6Vm0mLFcaHEhr5Kyq/ZzWro&#10;voO/pZfz9Gim+/HPLj1k6ner9ceg2yxABOrCf/ivnRoNk4mawftNfAJy9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VbF3EAAAA3QAAAA8AAAAAAAAAAAAAAAAAmAIAAGRycy9k&#10;b3ducmV2LnhtbFBLBQYAAAAABAAEAPUAAACJAwAAAAA=&#10;" path="m197,10l194,5,192,r-5,2l189,10r3,5l194,12r3,-2xm,87l5,99r8,13l18,114r5,l13,102,5,87,,87xe" fillcolor="#e67a24" stroked="f">
                          <v:path arrowok="t" o:connecttype="custom" o:connectlocs="197,10;194,5;192,0;187,2;189,10;192,15;194,12;197,10;0,87;5,99;13,112;18,114;23,114;13,102;5,87;0,87" o:connectangles="0,0,0,0,0,0,0,0,0,0,0,0,0,0,0,0"/>
                          <o:lock v:ext="edit" verticies="t"/>
                        </v:shape>
                        <v:shape id="Freeform 997" o:spid="_x0000_s1820" style="position:absolute;left:6588;top:1347;width:191;height:115;visibility:visible;mso-wrap-style:square;v-text-anchor:top" coordsize="191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UsQsUA&#10;AADdAAAADwAAAGRycy9kb3ducmV2LnhtbESPwWrDMBBE74H+g9hCLyGRWkNqnCghmBZ6SUrsfsBi&#10;bWQTa2UsNXH/PioUehxm5g2z2U2uF1caQ+dZw/NSgSBuvOnYaviq3xc5iBCRDfaeScMPBdhtH2Yb&#10;LIy/8YmuVbQiQTgUqKGNcSikDE1LDsPSD8TJO/vRYUxytNKMeEtw18sXpVbSYcdpocWBypaaS/Xt&#10;NByH8i2rq/xwlPO59J/WqH0ZtX56nPZrEJGm+B/+a38YDVmmXuH3TXoCc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pSxCxQAAAN0AAAAPAAAAAAAAAAAAAAAAAJgCAABkcnMv&#10;ZG93bnJldi54bWxQSwUGAAAAAAQABAD1AAAAigMAAAAA&#10;" path="m191,10l189,5,186,r-2,l181,3r3,7l186,15r3,-2l191,10xm,85l5,97r10,15l20,112r5,3l12,100,5,82,,85xe" fillcolor="#e77c25" stroked="f">
                          <v:path arrowok="t" o:connecttype="custom" o:connectlocs="191,10;189,5;186,0;184,0;181,3;184,10;186,15;189,13;191,10;0,85;5,97;15,112;20,112;25,115;12,100;5,82;0,85" o:connectangles="0,0,0,0,0,0,0,0,0,0,0,0,0,0,0,0,0"/>
                          <o:lock v:ext="edit" verticies="t"/>
                        </v:shape>
                        <v:shape id="Freeform 998" o:spid="_x0000_s1821" style="position:absolute;left:6590;top:1347;width:187;height:117;visibility:visible;mso-wrap-style:square;v-text-anchor:top" coordsize="18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6FQr8A&#10;AADdAAAADwAAAGRycy9kb3ducmV2LnhtbERPTYvCMBC9L/gfwgje1lQFWatRRHDdq654HpqxLSaT&#10;ksQ2++/NYcHj431vdska0ZMPrWMFs2kBgrhyuuVawfX3+PkFIkRkjcYxKfijALvt6GODpXYDn6m/&#10;xFrkEA4lKmhi7EopQ9WQxTB1HXHm7s5bjBn6WmqPQw63Rs6LYikttpwbGuzo0FD1uDytgn51OBqz&#10;Ot36cxpOKfjr94weSk3Gab8GESnFt/jf/aMVLBZFnpvf5Ccgt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/oVCvwAAAN0AAAAPAAAAAAAAAAAAAAAAAJgCAABkcnMvZG93bnJl&#10;di54bWxQSwUGAAAAAAQABAD1AAAAhAMAAAAA&#10;" path="m187,13l184,8,182,r-3,3l177,5r5,5l184,18r,-3l187,13xm,85r8,15l18,112r5,3l28,117,13,100,5,82,,85xe" fillcolor="#e77f26" stroked="f">
                          <v:path arrowok="t" o:connecttype="custom" o:connectlocs="187,13;184,8;182,0;179,3;177,5;182,10;184,18;184,15;187,13;0,85;8,100;18,112;23,115;28,117;13,100;5,82;0,85" o:connectangles="0,0,0,0,0,0,0,0,0,0,0,0,0,0,0,0,0"/>
                          <o:lock v:ext="edit" verticies="t"/>
                        </v:shape>
                        <v:shape id="Freeform 999" o:spid="_x0000_s1822" style="position:absolute;left:6593;top:1350;width:181;height:114;visibility:visible;mso-wrap-style:square;v-text-anchor:top" coordsize="18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i+OMYA&#10;AADdAAAADwAAAGRycy9kb3ducmV2LnhtbESPQWvCQBSE70L/w/IK3nRTU1pNXUUEQSgotaLX1+xr&#10;Esy+DbubmPbXu0Khx2FmvmHmy97UoiPnK8sKnsYJCOLc6ooLBcfPzWgKwgdkjbVlUvBDHpaLh8Ec&#10;M22v/EHdIRQiQthnqKAMocmk9HlJBv3YNsTR+7bOYIjSFVI7vEa4qeUkSV6kwYrjQokNrUvKL4fW&#10;KLhoCu3z2fpc6t/3bla/7k77L6WGj/3qDUSgPvyH/9pbrSBNkxnc38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Qi+OMYAAADdAAAADwAAAAAAAAAAAAAAAACYAgAAZHJz&#10;L2Rvd25yZXYueG1sUEsFBgAAAAAEAAQA9QAAAIsDAAAAAA==&#10;" path="m181,12l179,7,176,r-2,2l174,2r2,8l179,17r2,-2l181,12xm,79l7,97r13,15l25,114r5,l22,107,15,99,7,89,5,79,,79xe" fillcolor="#e88227" stroked="f">
                          <v:path arrowok="t" o:connecttype="custom" o:connectlocs="181,12;179,7;176,0;174,2;174,2;176,10;179,17;181,15;181,12;0,79;7,97;20,112;25,114;30,114;22,107;15,99;7,89;5,79;0,79" o:connectangles="0,0,0,0,0,0,0,0,0,0,0,0,0,0,0,0,0,0,0"/>
                          <o:lock v:ext="edit" verticies="t"/>
                        </v:shape>
                        <v:shape id="Freeform 1000" o:spid="_x0000_s1823" style="position:absolute;left:6595;top:1352;width:179;height:112;visibility:visible;mso-wrap-style:square;v-text-anchor:top" coordsize="17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vT7cEA&#10;AADdAAAADwAAAGRycy9kb3ducmV2LnhtbERPy4rCMBTdD/gP4QruxlQLIh2jOGJAmFVVZn2nudOW&#10;aW5KE/v4e7MYcHk4791htI3oqfO1YwWrZQKCuHCm5lLB/abftyB8QDbYOCYFE3k47GdvO8yMGzin&#10;/hpKEUPYZ6igCqHNpPRFRRb90rXEkft1ncUQYVdK0+EQw20j10mykRZrjg0VtnSqqPi7PqyC72Mf&#10;vrSedF78DOv8M71P2p+VWszH4weIQGN4if/dF6MgTVdxf3wTn4D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r0+3BAAAA3QAAAA8AAAAAAAAAAAAAAAAAmAIAAGRycy9kb3du&#10;cmV2LnhtbFBLBQYAAAAABAAEAPUAAACGAwAAAAA=&#10;" path="m179,13l177,5,172,r,l169,3r3,7l174,18r3,-3l179,13xm,77l8,95r15,17l28,112r5,l23,105,15,97,10,87,3,77,,77xe" fillcolor="#e88527" stroked="f">
                          <v:path arrowok="t" o:connecttype="custom" o:connectlocs="179,13;177,5;172,0;172,0;169,3;172,10;174,18;177,15;179,13;0,77;8,95;23,112;28,112;33,112;23,105;15,97;10,87;3,77;0,77" o:connectangles="0,0,0,0,0,0,0,0,0,0,0,0,0,0,0,0,0,0,0"/>
                          <o:lock v:ext="edit" verticies="t"/>
                        </v:shape>
                        <v:shape id="Freeform 1001" o:spid="_x0000_s1824" style="position:absolute;left:6598;top:1352;width:174;height:112;visibility:visible;mso-wrap-style:square;v-text-anchor:top" coordsize="17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woHcYA&#10;AADdAAAADwAAAGRycy9kb3ducmV2LnhtbESPQWvCQBSE74X+h+UVvNVNKrUSXUWqgkg9NC14fWSf&#10;2dDs2zS7Jum/dwuCx2FmvmEWq8HWoqPWV44VpOMEBHHhdMWlgu+v3fMMhA/IGmvHpOCPPKyWjw8L&#10;zLTr+ZO6PJQiQthnqMCE0GRS+sKQRT92DXH0zq61GKJsS6lb7CPc1vIlSabSYsVxwWBD74aKn/xi&#10;FWxfN33ny/zydnTrmfk4nI6/25NSo6dhPQcRaAj38K291womkzSF/zfxCc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woHcYAAADdAAAADwAAAAAAAAAAAAAAAACYAgAAZHJz&#10;L2Rvd25yZXYueG1sUEsFBgAAAAAEAAQA9QAAAIsDAAAAAA==&#10;" path="m174,15l171,8,169,r-3,3l164,3r2,10l169,20r2,-2l174,15xm,77l2,87r8,10l17,105r8,7l27,112r3,l32,112,22,105,15,95,10,87,2,75,,77xe" fillcolor="#e88728" stroked="f">
                          <v:path arrowok="t" o:connecttype="custom" o:connectlocs="174,15;171,8;169,0;166,3;164,3;166,13;169,20;171,18;174,15;0,77;2,87;10,97;17,105;25,112;27,112;30,112;32,112;22,105;15,95;10,87;2,75;0,77" o:connectangles="0,0,0,0,0,0,0,0,0,0,0,0,0,0,0,0,0,0,0,0,0,0"/>
                          <o:lock v:ext="edit" verticies="t"/>
                        </v:shape>
                        <v:shape id="Freeform 1002" o:spid="_x0000_s1825" style="position:absolute;left:6598;top:1355;width:171;height:109;visibility:visible;mso-wrap-style:square;v-text-anchor:top" coordsize="17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FTtMcA&#10;AADdAAAADwAAAGRycy9kb3ducmV2LnhtbESPQWsCMRSE74X+h/AKvdVERamrUVSwFTxpRfH22Lzu&#10;bt28rJt0Xf99UxA8DjPzDTOZtbYUDdW+cKyh21EgiFNnCs407L9Wb+8gfEA2WDomDTfyMJs+P00w&#10;Me7KW2p2IRMRwj5BDXkIVSKlT3Oy6DuuIo7et6sthijrTJoarxFuS9lTaigtFhwXcqxomVN63v1a&#10;DfS5GWWHxWkxV5fLbTM4npuPH6X160s7H4MI1IZH+N5eGw39frcH/2/iE5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RU7THAAAA3QAAAA8AAAAAAAAAAAAAAAAAmAIAAGRy&#10;cy9kb3ducmV2LnhtbFBLBQYAAAAABAAEAPUAAACMAwAAAAA=&#10;" path="m171,15l169,7,166,r-2,l161,2r5,8l169,20r,-3l171,15xm,74l7,84r5,10l20,102r10,7l30,109r2,l35,109,25,102,17,92,12,82,5,72,,74xe" fillcolor="#e98a29" stroked="f">
                          <v:path arrowok="t" o:connecttype="custom" o:connectlocs="171,15;169,7;166,0;164,0;161,2;166,10;169,20;169,17;171,15;0,74;7,84;12,94;20,102;30,109;30,109;32,109;35,109;25,102;17,92;12,82;5,72;0,74" o:connectangles="0,0,0,0,0,0,0,0,0,0,0,0,0,0,0,0,0,0,0,0,0,0"/>
                          <o:lock v:ext="edit" verticies="t"/>
                        </v:shape>
                        <v:shape id="Freeform 1003" o:spid="_x0000_s1826" style="position:absolute;left:6600;top:1355;width:167;height:109;visibility:visible;mso-wrap-style:square;v-text-anchor:top" coordsize="167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ypnsUA&#10;AADdAAAADwAAAGRycy9kb3ducmV2LnhtbESPT4vCMBTE7wt+h/AEL4umWlCpRpEFcRH2YBW8PprX&#10;P9i8dJto67ffCAseh5n5DbPe9qYWD2pdZVnBdBKBIM6srrhQcDnvx0sQziNrrC2Tgic52G4GH2tM&#10;tO34RI/UFyJA2CWooPS+SaR0WUkG3cQ2xMHLbWvQB9kWUrfYBbip5SyK5tJgxWGhxIa+Sspu6d0o&#10;OOaxWWR5dzWH9PO0XDx993v4UWo07HcrEJ56/w7/t7+1gjiexvB6E56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DKmexQAAAN0AAAAPAAAAAAAAAAAAAAAAAJgCAABkcnMv&#10;ZG93bnJldi54bWxQSwUGAAAAAAQABAD1AAAAigMAAAAA&#10;" path="m167,17r-3,-7l162,r-3,2l157,5r5,7l164,22r3,-2l167,17xm,72l8,84r5,8l20,102r10,7l33,109r2,-2l28,99,18,92,13,82,5,72,,72xe" fillcolor="#ea8d2a" stroked="f">
                          <v:path arrowok="t" o:connecttype="custom" o:connectlocs="167,17;164,10;162,0;159,2;157,5;162,12;164,22;167,20;167,17;0,72;8,84;13,92;20,102;30,109;33,109;35,107;28,99;18,92;13,82;5,72;0,72" o:connectangles="0,0,0,0,0,0,0,0,0,0,0,0,0,0,0,0,0,0,0,0,0"/>
                          <o:lock v:ext="edit" verticies="t"/>
                        </v:shape>
                        <v:shape id="Freeform 1004" o:spid="_x0000_s1827" style="position:absolute;left:6603;top:1357;width:164;height:107;visibility:visible;mso-wrap-style:square;v-text-anchor:top" coordsize="164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uwgMUA&#10;AADdAAAADwAAAGRycy9kb3ducmV2LnhtbESP3WrCQBCF7wu+wzKCd3UTU4pGV7GCtFeFRh9gzI5J&#10;NDubZtck9um7hYKXh/PzcVabwdSio9ZVlhXE0wgEcW51xYWC42H/PAfhPLLG2jIpuJODzXr0tMJU&#10;256/qMt8IcIIuxQVlN43qZQuL8mgm9qGOHhn2xr0QbaF1C32YdzUchZFr9JgxYFQYkO7kvJrdjMB&#10;cvmOit257+L5Sef3t8/kZ5G9KzUZD9slCE+Df4T/2x9aQZLEL/D3Jjw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q7CAxQAAAN0AAAAPAAAAAAAAAAAAAAAAAJgCAABkcnMv&#10;ZG93bnJldi54bWxQSwUGAAAAAAQABAD1AAAAigMAAAAA&#10;" path="m164,18l161,8,156,r-2,3l154,3r2,10l159,23r2,-3l164,18xm,70l7,80r5,10l20,100r10,7l32,105r3,l27,97,17,90,12,80,5,67,,70xe" fillcolor="#ea902b" stroked="f">
                          <v:path arrowok="t" o:connecttype="custom" o:connectlocs="164,18;161,8;156,0;154,3;154,3;156,13;159,23;161,20;164,18;0,70;7,80;12,90;20,100;30,107;32,105;35,105;27,97;17,90;12,80;5,67;0,70" o:connectangles="0,0,0,0,0,0,0,0,0,0,0,0,0,0,0,0,0,0,0,0,0"/>
                          <o:lock v:ext="edit" verticies="t"/>
                        </v:shape>
                        <v:shape id="Freeform 1005" o:spid="_x0000_s1828" style="position:absolute;left:6605;top:1360;width:159;height:102;visibility:visible;mso-wrap-style:square;v-text-anchor:top" coordsize="15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PbXMgA&#10;AADdAAAADwAAAGRycy9kb3ducmV2LnhtbESPQWvCQBSE74X+h+UJ3uomitJG11AKUj1Yqi2F3h7Z&#10;5yaafRuyq0Z/vVsQehxm5htmlne2FidqfeVYQTpIQBAXTldsFHx/LZ6eQfiArLF2TAou5CGfPz7M&#10;MNPuzBs6bYMREcI+QwVlCE0mpS9KsugHriGO3s61FkOUrZG6xXOE21oOk2QiLVYcF0ps6K2k4rA9&#10;WgVXbT8/Fuu92RzMcLdfHX9+X96tUv1e9zoFEagL/+F7e6kVjEbpGP7exCc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Y9tcyAAAAN0AAAAPAAAAAAAAAAAAAAAAAJgCAABk&#10;cnMvZG93bnJldi54bWxQSwUGAAAAAAQABAD1AAAAjQMAAAAA&#10;" path="m159,17l157,7,152,r,l149,2r3,10l154,22r3,-2l159,17xm,67l8,77r5,10l23,94r7,8l33,102r5,-3l28,94,18,84,13,74,5,64,,67xe" fillcolor="#eb922b" stroked="f">
                          <v:path arrowok="t" o:connecttype="custom" o:connectlocs="159,17;157,7;152,0;152,0;149,2;152,12;154,22;157,20;159,17;0,67;8,77;13,87;23,94;30,102;33,102;38,99;28,94;18,84;13,74;5,64;0,67" o:connectangles="0,0,0,0,0,0,0,0,0,0,0,0,0,0,0,0,0,0,0,0,0"/>
                          <o:lock v:ext="edit" verticies="t"/>
                        </v:shape>
                        <v:shape id="Freeform 1006" o:spid="_x0000_s1829" style="position:absolute;left:6608;top:1360;width:154;height:102;visibility:visible;mso-wrap-style:square;v-text-anchor:top" coordsize="1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10tMYA&#10;AADdAAAADwAAAGRycy9kb3ducmV2LnhtbESPT2vCQBTE7wW/w/KE3urGirakriJiISfBP9jrM/vM&#10;RrNvQ3Y1qZ/eFQo9DjPzG2Y672wlbtT40rGC4SABQZw7XXKhYL/7fvsE4QOyxsoxKfglD/NZ72WK&#10;qXYtb+i2DYWIEPYpKjAh1KmUPjdk0Q9cTRy9k2sshiibQuoG2wi3lXxPkom0WHJcMFjT0lB+2V6t&#10;gvvaXF3WHVbjH3k4Zu35Y2FWR6Ve+93iC0SgLvyH/9qZVjAaDSfwfBOfgJ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Z10tMYAAADdAAAADwAAAAAAAAAAAAAAAACYAgAAZHJz&#10;L2Rvd25yZXYueG1sUEsFBgAAAAAEAAQA9QAAAIsDAAAAAA==&#10;" path="m154,20l151,10,149,r-3,2l144,2r2,10l149,25r2,-3l154,20xm,64l7,77r5,10l22,94r8,8l35,99r2,l27,92,17,84,12,74,5,64,,64xe" fillcolor="#eb952b" stroked="f">
                          <v:path arrowok="t" o:connecttype="custom" o:connectlocs="154,20;151,10;149,0;146,2;144,2;146,12;149,25;151,22;154,20;0,64;7,77;12,87;22,94;30,102;35,99;37,99;27,92;17,84;12,74;5,64;0,64" o:connectangles="0,0,0,0,0,0,0,0,0,0,0,0,0,0,0,0,0,0,0,0,0"/>
                          <o:lock v:ext="edit" verticies="t"/>
                        </v:shape>
                        <v:shape id="Freeform 1007" o:spid="_x0000_s1830" style="position:absolute;left:6610;top:1362;width:149;height:97;visibility:visible;mso-wrap-style:square;v-text-anchor:top" coordsize="149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CqkccA&#10;AADdAAAADwAAAGRycy9kb3ducmV2LnhtbESPQWvCQBSE74X+h+UVequbVbQSXSUUC714MPbQ3h7Z&#10;Z5I2+zbNrkn6711B8DjMzDfMejvaRvTU+dqxBjVJQBAXztRcavg8vr8sQfiAbLBxTBr+ycN28/iw&#10;xtS4gQ/U56EUEcI+RQ1VCG0qpS8qsugnriWO3sl1FkOUXSlNh0OE20ZOk2QhLdYcFyps6a2i4jc/&#10;Ww2LfPz62fGg/vbq2H9PT9lcJZnWz09jtgIRaAz38K39YTTMZuoVrm/iE5Cb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8AqpHHAAAA3QAAAA8AAAAAAAAAAAAAAAAAmAIAAGRy&#10;cy9kb3ducmV2LnhtbFBLBQYAAAAABAAEAPUAAACMAwAAAAA=&#10;" path="m149,20l147,10,144,r-2,l139,3r5,10l144,25r3,-2l149,20xm,62l8,72r5,10l23,92r10,5l35,97r3,l28,90,18,82,13,72,5,62,,62xe" fillcolor="#ec982a" stroked="f">
                          <v:path arrowok="t" o:connecttype="custom" o:connectlocs="149,20;147,10;144,0;142,0;139,3;144,13;144,25;147,23;149,20;0,62;8,72;13,82;23,92;33,97;35,97;38,97;28,90;18,82;13,72;5,62;0,62" o:connectangles="0,0,0,0,0,0,0,0,0,0,0,0,0,0,0,0,0,0,0,0,0"/>
                          <o:lock v:ext="edit" verticies="t"/>
                        </v:shape>
                        <v:shape id="Freeform 1008" o:spid="_x0000_s1831" style="position:absolute;left:6613;top:1362;width:144;height:97;visibility:visible;mso-wrap-style:square;v-text-anchor:top" coordsize="14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UD1sMA&#10;AADdAAAADwAAAGRycy9kb3ducmV2LnhtbERPzYrCMBC+C75DGGFvmqqwlmoUFRRd9uCqDzA2Y1tt&#10;JrXJ1vr2m4Owx4/vf7ZoTSkaql1hWcFwEIEgTq0uOFNwPm36MQjnkTWWlknBixws5t3ODBNtn/xD&#10;zdFnIoSwS1BB7n2VSOnSnAy6ga2IA3e1tUEfYJ1JXeMzhJtSjqLoUxosODTkWNE6p/R+/DUK0v1B&#10;3h+Xy1cZNaPXarKNb4frt1IfvXY5BeGp9f/it3unFYzHwzA3vAlP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UD1sMAAADdAAAADwAAAAAAAAAAAAAAAACYAgAAZHJzL2Rv&#10;d25yZXYueG1sUEsFBgAAAAAEAAQA9QAAAIgDAAAAAA==&#10;" path="m144,23l141,10,139,r-3,3l134,3r5,12l141,28r,-3l144,23xm,62l7,72r5,10l22,90r10,7l35,97r2,-2l27,90,20,80,10,72,5,60,,62xe" fillcolor="#ec9b29" stroked="f">
                          <v:path arrowok="t" o:connecttype="custom" o:connectlocs="144,23;141,10;139,0;136,3;134,3;139,15;141,28;141,25;144,23;0,62;7,72;12,82;22,90;32,97;35,97;37,95;27,90;20,80;10,72;5,60;0,62" o:connectangles="0,0,0,0,0,0,0,0,0,0,0,0,0,0,0,0,0,0,0,0,0"/>
                          <o:lock v:ext="edit" verticies="t"/>
                        </v:shape>
                      </v:group>
                      <v:group id="Group 1009" o:spid="_x0000_s1832" style="position:absolute;left:4400;top:1377;width:3093;height:5830" coordorigin="6354,631" coordsize="487,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2x98YAAADd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iaf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bH3xgAAAN0A&#10;AAAPAAAAAAAAAAAAAAAAAKoCAABkcnMvZG93bnJldi54bWxQSwUGAAAAAAQABAD6AAAAnQMAAAAA&#10;">
                        <v:shape id="Freeform 1010" o:spid="_x0000_s1833" style="position:absolute;left:6615;top:1365;width:139;height:94;visibility:visible;mso-wrap-style:square;v-text-anchor:top" coordsize="139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Jv7MMA&#10;AADdAAAADwAAAGRycy9kb3ducmV2LnhtbERPu27CMBTdkfoP1q3EBk4JCiXFoApaiYUBmqHjVXyb&#10;RI2vrdh59O/rAYnx6Lx3h8m0YqDON5YVvCwTEMSl1Q1XCoqvz8UrCB+QNbaWScEfeTjsn2Y7zLUd&#10;+UrDLVQihrDPUUEdgsul9GVNBv3SOuLI/djOYIiwq6TucIzhppWrJMmkwYZjQ42OjjWVv7feKLh8&#10;cPEdtutT71yxba+bjM7HTKn58/T+BiLQFB7iu/usFaTpKu6Pb+ITkP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Jv7MMAAADdAAAADwAAAAAAAAAAAAAAAACYAgAAZHJzL2Rv&#10;d25yZXYueG1sUEsFBgAAAAAEAAQA9QAAAIgDAAAAAA==&#10;" path="m139,22r,-12l134,r-2,l129,2r5,13l137,27r2,-2l139,22xm,59l8,69r5,10l23,87r10,7l35,92r5,l28,84,20,77,10,67,5,57,,59xe" fillcolor="#ec9d28" stroked="f">
                          <v:path arrowok="t" o:connecttype="custom" o:connectlocs="139,22;139,10;134,0;132,0;129,2;134,15;137,27;139,25;139,22;0,59;8,69;13,79;23,87;33,94;35,92;40,92;28,84;20,77;10,67;5,57;0,59" o:connectangles="0,0,0,0,0,0,0,0,0,0,0,0,0,0,0,0,0,0,0,0,0"/>
                          <o:lock v:ext="edit" verticies="t"/>
                        </v:shape>
                        <v:shape id="Freeform 1011" o:spid="_x0000_s1834" style="position:absolute;left:6618;top:1365;width:136;height:92;visibility:visible;mso-wrap-style:square;v-text-anchor:top" coordsize="13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QyzsYA&#10;AADdAAAADwAAAGRycy9kb3ducmV2LnhtbESPT2vCQBTE74V+h+UVehHdJJaoqasU6b9TwSh4fWSf&#10;SUj2bchuY/z2bkHocZiZ3zDr7WhaMVDvassK4lkEgriwuuZSwfHwMV2CcB5ZY2uZFFzJwXbz+LDG&#10;TNsL72nIfSkChF2GCirvu0xKV1Rk0M1sRxy8s+0N+iD7UuoeLwFuWplEUSoN1hwWKuxoV1HR5L9G&#10;gV/tFs1LPJzS9OsnwZyaz8nqXannp/HtFYSn0f+H7+1vrWA+T2L4exOegN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QyzsYAAADdAAAADwAAAAAAAAAAAAAAAACYAgAAZHJz&#10;L2Rvd25yZXYueG1sUEsFBgAAAAAEAAQA9QAAAIsDAAAAAA==&#10;" path="m136,25l134,12,129,r-3,2l126,5r3,10l131,30r,l134,27r2,-2xm,57l5,69r10,8l22,87r10,5l37,92r2,-3l27,84,20,77,12,67,5,57,,57xe" fillcolor="#eda025" stroked="f">
                          <v:path arrowok="t" o:connecttype="custom" o:connectlocs="136,25;134,12;129,0;126,2;126,5;129,15;131,30;131,30;134,27;136,25;0,57;5,69;15,77;22,87;32,92;37,92;39,89;27,84;20,77;12,67;5,57;0,57" o:connectangles="0,0,0,0,0,0,0,0,0,0,0,0,0,0,0,0,0,0,0,0,0,0"/>
                          <o:lock v:ext="edit" verticies="t"/>
                        </v:shape>
                        <v:shape id="Freeform 1012" o:spid="_x0000_s1835" style="position:absolute;left:6620;top:1367;width:132;height:90;visibility:visible;mso-wrap-style:square;v-text-anchor:top" coordsize="13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3NCcUA&#10;AADdAAAADwAAAGRycy9kb3ducmV2LnhtbESPzWrDMBCE74W8g9hALyWRfyAEJ0pIGlIKPdXOAyzW&#10;+iexVsZSbfftq0Khx2FmvmH2x9l0YqTBtZYVxOsIBHFpdcu1gltxXW1BOI+ssbNMCr7JwfGweNpj&#10;pu3EnzTmvhYBwi5DBY33fSalKxsy6Na2Jw5eZQeDPsihlnrAKcBNJ5Mo2kiDLYeFBnt6bah85F9G&#10;QRF93F0xJ/Ylf4svG9aVPp0rpZ6X82kHwtPs/8N/7XetIE2TBH7fhCc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nc0JxQAAAN0AAAAPAAAAAAAAAAAAAAAAAJgCAABkcnMv&#10;ZG93bnJldi54bWxQSwUGAAAAAAQABAD1AAAAigMAAAAA&#10;" path="m132,25l129,13,124,r,3l122,3r2,12l127,28r,l127,30r2,-2l132,25xm,55l5,65,15,75r8,7l35,90r2,-3l40,87,30,80,20,72,13,65,5,55,,55xe" fillcolor="#eda322" stroked="f">
                          <v:path arrowok="t" o:connecttype="custom" o:connectlocs="132,25;129,13;124,0;124,3;122,3;124,15;127,28;127,28;127,30;129,28;132,25;0,55;5,65;15,75;23,82;35,90;37,87;40,87;30,80;20,72;13,65;5,55;0,55" o:connectangles="0,0,0,0,0,0,0,0,0,0,0,0,0,0,0,0,0,0,0,0,0,0,0"/>
                          <o:lock v:ext="edit" verticies="t"/>
                        </v:shape>
                        <v:shape id="Freeform 1013" o:spid="_x0000_s1836" style="position:absolute;left:6623;top:1370;width:126;height:84;visibility:visible;mso-wrap-style:square;v-text-anchor:top" coordsize="12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X2acYA&#10;AADdAAAADwAAAGRycy9kb3ducmV2LnhtbESPQWvCQBSE74X+h+UVvBTdrYFQoqtIiiAelNpeentk&#10;X7Oh2bchu8bYX98VhB6HmfmGWa5H14qB+tB41vAyUyCIK28arjV8fmynryBCRDbYeiYNVwqwXj0+&#10;LLEw/sLvNJxiLRKEQ4EabIxdIWWoLDkMM98RJ+/b9w5jkn0tTY+XBHetnCuVS4cNpwWLHZWWqp/T&#10;2WlQX9zlw9sxL3Gjfm25Pzzb40HrydO4WYCINMb/8L29MxqybJ7B7U16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X2acYAAADdAAAADwAAAAAAAAAAAAAAAACYAgAAZHJz&#10;L2Rvd25yZXYueG1sUEsFBgAAAAAEAAQA9QAAAIsDAAAAAA==&#10;" path="m126,25l124,10,121,r-2,l116,2r3,10l121,25r,2l121,30r3,-3l126,25r,xm,52l7,62r8,10l22,79r12,5l37,84r2,-2l30,77,20,69,12,62,5,50,,52xe" fillcolor="#eea520" stroked="f">
                          <v:path arrowok="t" o:connecttype="custom" o:connectlocs="126,25;124,10;121,0;119,0;116,2;119,12;121,25;121,27;121,30;124,27;126,25;126,25;0,52;7,62;15,72;22,79;34,84;37,84;39,82;30,77;20,69;12,62;5,50;0,52" o:connectangles="0,0,0,0,0,0,0,0,0,0,0,0,0,0,0,0,0,0,0,0,0,0,0,0"/>
                          <o:lock v:ext="edit" verticies="t"/>
                        </v:shape>
                        <v:shape id="Freeform 1014" o:spid="_x0000_s1837" style="position:absolute;left:6625;top:1370;width:122;height:84;visibility:visible;mso-wrap-style:square;v-text-anchor:top" coordsize="12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MumccA&#10;AADdAAAADwAAAGRycy9kb3ducmV2LnhtbESPT2sCMRTE74LfITyht5qtSlu2RhFB6UVQ2x56e928&#10;/UM3L2uSXbf99EYQPA4z8xtmvuxNLTpyvrKs4GmcgCDOrK64UPD5sXl8BeEDssbaMin4Iw/LxXAw&#10;x1TbMx+oO4ZCRAj7FBWUITSplD4ryaAf24Y4erl1BkOUrpDa4TnCTS0nSfIsDVYcF0psaF1S9nts&#10;jYLvmdvmp9b85C97s2u/1uG/K3ZKPYz61RuIQH24h2/td61gOp3M4PomPgG5u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zLpnHAAAA3QAAAA8AAAAAAAAAAAAAAAAAmAIAAGRy&#10;cy9kb3ducmV2LnhtbFBLBQYAAAAABAAEAPUAAACMAwAAAAA=&#10;" path="m122,25l119,12,117,r-3,2l112,2r2,10l117,25r,2l114,32r5,-2l122,27r,-2l122,25xm,52l8,62r7,7l25,77r10,7l37,82r5,-3l30,77,20,69,13,59,5,50,,52xe" fillcolor="#eea91a" stroked="f">
                          <v:path arrowok="t" o:connecttype="custom" o:connectlocs="122,25;119,12;117,0;114,2;112,2;114,12;117,25;117,27;114,32;119,30;122,27;122,25;122,25;0,52;8,62;15,69;25,77;35,84;37,82;42,79;30,77;20,69;13,59;5,50;0,52" o:connectangles="0,0,0,0,0,0,0,0,0,0,0,0,0,0,0,0,0,0,0,0,0,0,0,0,0"/>
                          <o:lock v:ext="edit" verticies="t"/>
                        </v:shape>
                        <v:shape id="Freeform 1015" o:spid="_x0000_s1838" style="position:absolute;left:6628;top:1372;width:116;height:80;visibility:visible;mso-wrap-style:square;v-text-anchor:top" coordsize="11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ftvcgA&#10;AADdAAAADwAAAGRycy9kb3ducmV2LnhtbESPQWvCQBSE74L/YXlCL6FuNLRI6ioiSD1YSpP20Ntr&#10;9jUbmn0bsmuM/75bKHgcZuYbZr0dbSsG6n3jWMFinoIgrpxuuFbwXh7uVyB8QNbYOiYFV/Kw3Uwn&#10;a8y1u/AbDUWoRYSwz1GBCaHLpfSVIYt+7jri6H273mKIsq+l7vES4baVyzR9lBYbjgsGO9obqn6K&#10;s1WQFCb7TIYhKbOv5/L1Q+vTKn1R6m427p5ABBrDLfzfPmoFWbZ8gL838QnIz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B+29yAAAAN0AAAAPAAAAAAAAAAAAAAAAAJgCAABk&#10;cnMvZG93bnJldi54bWxQSwUGAAAAAAQABAD1AAAAjQMAAAAA&#10;" path="m116,23l114,10,111,r-2,l107,3r2,10l111,23r,5l109,33r2,-3l116,28r,-3l116,23xm,48l7,60r8,7l25,75r9,5l39,77r3,l29,72,20,65,12,57,5,48r-3,l,48xe" fillcolor="#efac12" stroked="f">
                          <v:path arrowok="t" o:connecttype="custom" o:connectlocs="116,23;114,10;111,0;109,0;107,3;109,13;111,23;111,28;109,33;111,30;116,28;116,25;116,23;0,48;7,60;15,67;25,75;34,80;39,77;42,77;29,72;20,65;12,57;5,48;2,48;0,48" o:connectangles="0,0,0,0,0,0,0,0,0,0,0,0,0,0,0,0,0,0,0,0,0,0,0,0,0,0"/>
                          <o:lock v:ext="edit" verticies="t"/>
                        </v:shape>
                        <v:shape id="Freeform 1016" o:spid="_x0000_s1839" style="position:absolute;left:6630;top:1372;width:112;height:77;visibility:visible;mso-wrap-style:square;v-text-anchor:top" coordsize="11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ck5sUA&#10;AADdAAAADwAAAGRycy9kb3ducmV2LnhtbESPT4vCMBTE74LfITzBm6YqlLUaRZQF8WDxz8Hjo3m2&#10;xealNllbv71ZWNjjMDO/YZbrzlTiRY0rLSuYjCMQxJnVJecKrpfv0RcI55E1VpZJwZscrFf93hIT&#10;bVs+0evscxEg7BJUUHhfJ1K6rCCDbmxr4uDdbWPQB9nkUjfYBrip5DSKYmmw5LBQYE3bgrLH+cco&#10;kNtjl+Lpdkx3WftMb4c4n8uDUsNBt1mA8NT5//Bfe68VzGbTGH7fhCcgV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dyTmxQAAAN0AAAAPAAAAAAAAAAAAAAAAAJgCAABkcnMv&#10;ZG93bnJldi54bWxQSwUGAAAAAAQABAD1AAAAigMAAAAA&#10;" path="m112,23l109,10,107,r-2,3l102,3r3,10l107,23r,5l105,35r2,-2l109,30r3,-5l112,23xm,48r8,9l15,67r10,8l37,77r3,l45,75,32,72,20,65,13,57,5,45,,48xe" fillcolor="#efaf04" stroked="f">
                          <v:path arrowok="t" o:connecttype="custom" o:connectlocs="112,23;109,10;107,0;105,3;102,3;105,13;107,23;107,28;105,35;107,33;109,30;112,25;112,23;0,48;8,57;15,67;25,75;37,77;40,77;45,75;32,72;20,65;13,57;5,45;0,48" o:connectangles="0,0,0,0,0,0,0,0,0,0,0,0,0,0,0,0,0,0,0,0,0,0,0,0,0"/>
                          <o:lock v:ext="edit" verticies="t"/>
                        </v:shape>
                        <v:shape id="Freeform 1017" o:spid="_x0000_s1840" style="position:absolute;left:6633;top:1375;width:106;height:74;visibility:visible;mso-wrap-style:square;v-text-anchor:top" coordsize="106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aLBsgA&#10;AADdAAAADwAAAGRycy9kb3ducmV2LnhtbESPQWvCQBSE70L/w/IK3uqmClWiq0hoQbxYbbD19sg+&#10;k2D2bZpdTfTXu4WCx2FmvmFmi85U4kKNKy0reB1EIIgzq0vOFaRfHy8TEM4ja6wsk4IrOVjMn3oz&#10;jLVteUuXnc9FgLCLUUHhfR1L6bKCDLqBrYmDd7SNQR9kk0vdYBvgppLDKHqTBksOCwXWlBSUnXZn&#10;o2C5r9aJvG5WyfvPOE1v28/fw3erVP+5W05BeOr8I/zfXmkFo9FwDH9vwhOQ8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1osGyAAAAN0AAAAPAAAAAAAAAAAAAAAAAJgCAABk&#10;cnMvZG93bnJldi54bWxQSwUGAAAAAAQABAD1AAAAjQMAAAAA&#10;" path="m106,20l104,10,102,,99,r,2l99,10r3,10l99,27r,8l102,32r2,-2l106,25r,-5xm,45r7,9l15,62r9,7l37,74r5,-2l44,69,32,67,22,62,12,52,5,42,,45xe" fillcolor="#f0b100" stroked="f">
                          <v:path arrowok="t" o:connecttype="custom" o:connectlocs="106,20;104,10;102,0;99,0;99,2;99,10;102,20;99,27;99,35;102,32;104,30;106,25;106,20;0,45;7,54;15,62;24,69;37,74;42,72;44,69;32,67;22,62;12,52;5,42;0,45" o:connectangles="0,0,0,0,0,0,0,0,0,0,0,0,0,0,0,0,0,0,0,0,0,0,0,0,0"/>
                          <o:lock v:ext="edit" verticies="t"/>
                        </v:shape>
                        <v:shape id="Freeform 1018" o:spid="_x0000_s1841" style="position:absolute;left:6635;top:1375;width:102;height:72;visibility:visible;mso-wrap-style:square;v-text-anchor:top" coordsize="10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s/VMEA&#10;AADdAAAADwAAAGRycy9kb3ducmV2LnhtbERPS2vCQBC+C/0PyxR6040GpKSuwbSUFkGK2oPHITt5&#10;YHYmZLea/nv3IHj8+N6rfHSdutDgW2ED81kCirgU23Jt4Pf4OX0F5QOyxU6YDPyTh3z9NFlhZuXK&#10;e7ocQq1iCPsMDTQh9JnWvmzIoZ9JTxy5SgaHIcKh1nbAawx3nV4kyVI7bDk2NNjTe0Pl+fDnDHis&#10;vpwIStGnp2q/LfTuo/ox5uV53LyBCjSGh/ju/rYG0nQR58Y38Qno9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bP1TBAAAA3QAAAA8AAAAAAAAAAAAAAAAAmAIAAGRycy9kb3du&#10;cmV2LnhtbFBLBQYAAAAABAAEAPUAAACGAwAAAAA=&#10;" path="m102,20l100,10,97,r,2l95,2r,8l97,20,95,30,92,40r5,-5l100,32r2,-7l102,20xm,42l8,54r7,8l27,69r13,3l42,69r5,-2l47,67r-12,l22,59,13,52,5,42,,42xe" fillcolor="#f0b500" stroked="f">
                          <v:path arrowok="t" o:connecttype="custom" o:connectlocs="102,20;100,10;97,0;97,2;95,2;95,10;97,20;95,30;92,40;97,35;100,32;102,25;102,20;0,42;8,54;15,62;27,69;40,72;42,69;47,67;47,67;35,67;22,59;13,52;5,42;0,42" o:connectangles="0,0,0,0,0,0,0,0,0,0,0,0,0,0,0,0,0,0,0,0,0,0,0,0,0,0"/>
                          <o:lock v:ext="edit" verticies="t"/>
                        </v:shape>
                        <v:shape id="Freeform 1019" o:spid="_x0000_s1842" style="position:absolute;left:6638;top:1377;width:97;height:67;visibility:visible;mso-wrap-style:square;v-text-anchor:top" coordsize="9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KXA8UA&#10;AADdAAAADwAAAGRycy9kb3ducmV2LnhtbESPS4vCQBCE7wv7H4Ze8KaTVfARHUUlLubo4+KtybRJ&#10;MNOTzYwx/vsdQdhjUVVfUYtVZyrRUuNKywq+BxEI4szqknMF59OuPwXhPLLGyjIpeJKD1fLzY4Gx&#10;tg8+UHv0uQgQdjEqKLyvYyldVpBBN7A1cfCutjHog2xyqRt8BLip5DCKxtJgyWGhwJq2BWW3490o&#10;SLmSab4fJ+12PTn9/CabS5JulOp9des5CE+d/w+/23utYDQazuD1Jjw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8pcDxQAAAN0AAAAPAAAAAAAAAAAAAAAAAJgCAABkcnMv&#10;ZG93bnJldi54bWxQSwUGAAAAAAQABAD1AAAAigMAAAAA&#10;" path="m97,18l94,8,94,,92,,89,3r3,7l92,18,89,30,84,40r5,-2l94,33r,-8l97,18xm,40l7,50,17,60r10,5l39,67r5,-2l49,62r-2,l44,62r-12,l19,57,12,50,5,40,,40xe" fillcolor="#f2b900" stroked="f">
                          <v:path arrowok="t" o:connecttype="custom" o:connectlocs="97,18;94,8;94,0;92,0;89,3;92,10;92,18;89,30;84,40;89,38;94,33;94,25;97,18;0,40;7,50;17,60;27,65;39,67;44,65;49,62;47,62;44,62;32,62;19,57;12,50;5,40;0,40" o:connectangles="0,0,0,0,0,0,0,0,0,0,0,0,0,0,0,0,0,0,0,0,0,0,0,0,0,0,0"/>
                          <o:lock v:ext="edit" verticies="t"/>
                        </v:shape>
                        <v:shape id="Freeform 1020" o:spid="_x0000_s1843" style="position:absolute;left:6640;top:1377;width:92;height:65;visibility:visible;mso-wrap-style:square;v-text-anchor:top" coordsize="9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b50cIA&#10;AADdAAAADwAAAGRycy9kb3ducmV2LnhtbERPz2vCMBS+D/wfwhN2m6mWOa1GEXGw27DtYcdn82yL&#10;zUtJYu3+++Uw8Pjx/d7uR9OJgZxvLSuYzxIQxJXVLdcKyuLzbQXCB2SNnWVS8Ese9rvJyxYzbR98&#10;piEPtYgh7DNU0ITQZ1L6qiGDfmZ74shdrTMYInS11A4fMdx0cpEkS2mw5djQYE/HhqpbfjcKikNd&#10;ho/3ovwZLvPvfGnLdeJOSr1Ox8MGRKAxPMX/7i+tIE3TuD++iU9A7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1vnRwgAAAN0AAAAPAAAAAAAAAAAAAAAAAJgCAABkcnMvZG93&#10;bnJldi54bWxQSwUGAAAAAAQABAD1AAAAhwMAAAAA&#10;" path="m92,18l90,8,90,,87,3r-2,l87,10r,8l87,25r-2,8l80,38r-3,7l82,40r5,-2l90,28,92,18xm,40l8,50r9,7l30,65r12,l42,65r8,-3l55,60r-5,l42,60r-12,l20,55,10,47,5,38,,40xe" fillcolor="#f3bd00" stroked="f">
                          <v:path arrowok="t" o:connecttype="custom" o:connectlocs="92,18;90,8;90,0;87,3;85,3;87,10;87,18;87,25;85,33;80,38;77,45;82,40;87,38;90,28;92,18;0,40;8,50;17,57;30,65;42,65;42,65;50,62;55,60;50,60;42,60;30,60;20,55;10,47;5,38;0,40" o:connectangles="0,0,0,0,0,0,0,0,0,0,0,0,0,0,0,0,0,0,0,0,0,0,0,0,0,0,0,0,0,0"/>
                          <o:lock v:ext="edit" verticies="t"/>
                        </v:shape>
                        <v:shape id="Freeform 1021" o:spid="_x0000_s1844" style="position:absolute;left:6643;top:1380;width:87;height:59;visibility:visible;mso-wrap-style:square;v-text-anchor:top" coordsize="8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n9acUA&#10;AADdAAAADwAAAGRycy9kb3ducmV2LnhtbESPQWvCQBSE70L/w/IKvelGA1Wiq0iLUEpBjSIeH9ln&#10;sph9G7JbE/+9Wyh4HGbmG2ax6m0tbtR641jBeJSAIC6cNlwqOB42wxkIH5A11o5JwZ08rJYvgwVm&#10;2nW8p1seShEh7DNUUIXQZFL6oiKLfuQa4uhdXGsxRNmWUrfYRbit5SRJ3qVFw3GhwoY+Kiqu+a9V&#10;cDCSTjTbTrv8/Hnf5dfk2/wclXp77ddzEIH68Az/t7+0gjRNx/D3Jj4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Wf1pxQAAAN0AAAAPAAAAAAAAAAAAAAAAAJgCAABkcnMv&#10;ZG93bnJldi54bWxQSwUGAAAAAAQABAD1AAAAigMAAAAA&#10;" path="m87,15r,-8l84,,82,,79,2r3,5l82,15r-3,7l79,30r-5,7l69,42r-7,7l57,52,47,54r-8,l29,54,19,49,10,42,5,35r-3,l,37,7,47r7,7l27,59r12,l42,59r2,l64,49,79,37,84,27,87,15xe" fillcolor="#f3bf00" stroked="f">
                          <v:path arrowok="t" o:connecttype="custom" o:connectlocs="87,15;87,7;84,0;82,0;79,2;82,7;82,15;79,22;79,30;74,37;69,42;62,49;57,52;47,54;39,54;29,54;19,49;10,42;5,35;2,35;0,37;7,47;14,54;27,59;39,59;42,59;44,59;64,49;79,37;84,27;87,15" o:connectangles="0,0,0,0,0,0,0,0,0,0,0,0,0,0,0,0,0,0,0,0,0,0,0,0,0,0,0,0,0,0,0"/>
                        </v:shape>
                        <v:shape id="Freeform 1022" o:spid="_x0000_s1845" style="position:absolute;left:6645;top:1380;width:82;height:57;visibility:visible;mso-wrap-style:square;v-text-anchor:top" coordsize="8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nLLsEA&#10;AADdAAAADwAAAGRycy9kb3ducmV2LnhtbESPy2rDMBBF94X8g5hAdrWcGNrgRglNIBC6q5vsp9b4&#10;Qa2RscaO+/dVodDl5dwHd3eYXacmGkLr2cA6SUERl962XBu4fpwft6CCIFvsPJOBbwpw2C8edphb&#10;f+d3mgqpVSzhkKOBRqTPtQ5lQw5D4nviyCo/OJQoh1rbAe+x3HV6k6ZP2mHLcaHBnk4NlV/F6Ax8&#10;sjs+SyTHt9aPNVXrQvzNmNVyfn0BJTTLv/kvfbEGsizbwO+b+AT0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5yy7BAAAA3QAAAA8AAAAAAAAAAAAAAAAAmAIAAGRycy9kb3du&#10;cmV2LnhtbFBLBQYAAAAABAAEAPUAAACGAwAAAAA=&#10;" path="m82,15r,-8l80,,77,2r-2,l77,7r,8l77,22r-2,8l70,35r-5,7l60,47r-8,2l45,52r-8,l27,52,17,47,10,42,5,35,,35r5,9l15,52r10,5l37,57r8,l50,57,60,49,72,42r3,-7l80,30r2,-8l82,15xe" fillcolor="#f5c300" stroked="f">
                          <v:path arrowok="t" o:connecttype="custom" o:connectlocs="82,15;82,7;80,0;77,2;75,2;77,7;77,15;77,22;75,30;70,35;65,42;60,47;52,49;45,52;37,52;27,52;17,47;10,42;5,35;0,35;5,44;15,52;25,57;37,57;45,57;50,57;60,49;72,42;75,35;80,30;82,22;82,15" o:connectangles="0,0,0,0,0,0,0,0,0,0,0,0,0,0,0,0,0,0,0,0,0,0,0,0,0,0,0,0,0,0,0,0"/>
                        </v:shape>
                        <v:shape id="Freeform 1023" o:spid="_x0000_s1846" style="position:absolute;left:6648;top:1382;width:77;height:52;visibility:visible;mso-wrap-style:square;v-text-anchor:top" coordsize="7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zLtsQA&#10;AADdAAAADwAAAGRycy9kb3ducmV2LnhtbERPTWsCMRS8C/0P4RW8FM1qrchqlCoUerCFWkG9PTbP&#10;zdLNy5Kk7vrvG6Hg3Ib5YharztbiQj5UjhWMhhkI4sLpiksF+++3wQxEiMgaa8ek4EoBVsuH3gJz&#10;7Vr+ossuliKVcMhRgYmxyaUMhSGLYega4qSdnbcYE/Wl1B7bVG5rOc6yqbRYcVow2NDGUPGz+7UK&#10;ng5Zu96cjvuJxc+tdx8v5hhOSvUfu9c5iEhdvJv/0+9awXMC3N6kJ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My7bEAAAA3QAAAA8AAAAAAAAAAAAAAAAAmAIAAGRycy9k&#10;b3ducmV2LnhtbFBLBQYAAAAABAAEAPUAAACJAwAAAAA=&#10;" path="m77,13r,-8l74,,72,,69,3r3,5l72,13r,7l69,25r-5,8l62,38r-8,4l49,45r-7,2l34,47r-10,l17,42,9,38,2,30,,33r5,7l14,47r10,5l34,52r8,l52,50r5,-3l64,40r5,-5l74,28r,-8l77,13xe" fillcolor="#f5c700" stroked="f">
                          <v:path arrowok="t" o:connecttype="custom" o:connectlocs="77,13;77,5;74,0;72,0;69,3;72,8;72,13;72,20;69,25;64,33;62,38;54,42;49,45;42,47;34,47;24,47;17,42;9,38;2,30;0,33;5,40;14,47;24,52;34,52;42,52;52,50;57,47;64,40;69,35;74,28;74,20;77,13" o:connectangles="0,0,0,0,0,0,0,0,0,0,0,0,0,0,0,0,0,0,0,0,0,0,0,0,0,0,0,0,0,0,0,0"/>
                        </v:shape>
                        <v:shape id="Freeform 1024" o:spid="_x0000_s1847" style="position:absolute;left:6650;top:1382;width:72;height:50;visibility:visible;mso-wrap-style:square;v-text-anchor:top" coordsize="7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g7vscA&#10;AADdAAAADwAAAGRycy9kb3ducmV2LnhtbESPS2vCQBSF94X+h+EK3RSdmIiVmIkUQRC68oF0ec1c&#10;k2jmTsxMNfbXdwqFLg/n8XGyRW8acaPO1ZYVjEcRCOLC6ppLBfvdajgD4TyyxsYyKXiQg0X+/JRh&#10;qu2dN3Tb+lKEEXYpKqi8b1MpXVGRQTeyLXHwTrYz6IPsSqk7vIdx08g4iqbSYM2BUGFLy4qKy/bL&#10;BIj7bs+H14/j9fD5cNdxPInfNmulXgb9+xyEp97/h//aa60gSZIJ/L4JT0D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IO77HAAAA3QAAAA8AAAAAAAAAAAAAAAAAmAIAAGRy&#10;cy9kb3ducmV2LnhtbFBLBQYAAAAABAAEAPUAAACMAwAAAAA=&#10;" path="m72,13r,-8l70,,67,3r-2,l67,8r,5l67,18r-2,7l62,30r-5,5l52,40r-7,2l40,45r-8,l25,45,15,42,10,38,3,30,,33r5,7l12,45r10,5l32,50r8,l47,47r8,-2l60,40r5,-7l70,28r2,-8l72,13xe" fillcolor="#f6cb00" stroked="f">
                          <v:path arrowok="t" o:connecttype="custom" o:connectlocs="72,13;72,5;70,0;67,3;65,3;67,8;67,13;67,18;65,25;62,30;57,35;52,40;45,42;40,45;32,45;25,45;15,42;10,38;3,30;0,33;5,40;12,45;22,50;32,50;40,50;47,47;55,45;60,40;65,33;70,28;72,20;72,13" o:connectangles="0,0,0,0,0,0,0,0,0,0,0,0,0,0,0,0,0,0,0,0,0,0,0,0,0,0,0,0,0,0,0,0"/>
                        </v:shape>
                        <v:shape id="Freeform 1025" o:spid="_x0000_s1848" style="position:absolute;left:6650;top:1385;width:70;height:44;visibility:visible;mso-wrap-style:square;v-text-anchor:top" coordsize="7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7BkMMA&#10;AADdAAAADwAAAGRycy9kb3ducmV2LnhtbESPT4vCMBTE74LfITzBm6Zut1KqUURY8CT459Lbs3m2&#10;1ealNFHrt98sLHgcZuY3zHLdm0Y8qXO1ZQWzaQSCuLC65lLB+fQzSUE4j6yxsUwK3uRgvRoOlphp&#10;++IDPY++FAHCLkMFlfdtJqUrKjLoprYlDt7VdgZ9kF0pdYevADeN/IqiuTRYc1iosKVtRcX9+DAK&#10;blrK7zxJbHPJ88chnRWE+1Sp8ajfLEB46v0n/N/eaQVxHCfw9yY8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7BkMMAAADdAAAADwAAAAAAAAAAAAAAAACYAgAAZHJzL2Rv&#10;d25yZXYueG1sUEsFBgAAAAAEAAQA9QAAAIgDAAAAAA==&#10;" path="m70,10r,-5l67,,65,r,2l65,5r,5l62,22,55,32,45,37,32,39r-7,l17,37,10,32,5,27r-2,l,27r7,8l15,39r7,5l32,44r8,l47,42r5,-3l60,35r2,-5l67,22r3,-5l70,10xe" fillcolor="#f7cd00" stroked="f">
                          <v:path arrowok="t" o:connecttype="custom" o:connectlocs="70,10;70,5;67,0;65,0;65,2;65,5;65,10;62,22;55,32;45,37;32,39;25,39;17,37;10,32;5,27;3,27;0,27;7,35;15,39;22,44;32,44;40,44;47,42;52,39;60,35;62,30;67,22;70,17;70,10" o:connectangles="0,0,0,0,0,0,0,0,0,0,0,0,0,0,0,0,0,0,0,0,0,0,0,0,0,0,0,0,0"/>
                        </v:shape>
                        <v:shape id="Freeform 1026" o:spid="_x0000_s1849" style="position:absolute;left:6653;top:1385;width:64;height:42;visibility:visible;mso-wrap-style:square;v-text-anchor:top" coordsize="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FMBcQA&#10;AADdAAAADwAAAGRycy9kb3ducmV2LnhtbESP0WrCQBRE3wX/YbmCb7qxAdHUNcSKYF8KRj/gkr1N&#10;0mbvprtbk/59t1DwcZiZM8wuH00n7uR8a1nBapmAIK6sbrlWcLueFhsQPiBr7CyTgh/ykO+nkx1m&#10;2g58oXsZahEh7DNU0ITQZ1L6qiGDfml74ui9W2cwROlqqR0OEW46+ZQka2mw5bjQYE8vDVWf5bdR&#10;cCyHQ/dxHr+OBh2+bS+vRUW9UvPZWDyDCDSGR/i/fdYK0jRdw9+b+ATk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RTAXEAAAA3QAAAA8AAAAAAAAAAAAAAAAAmAIAAGRycy9k&#10;b3ducmV2LnhtbFBLBQYAAAAABAAEAPUAAACJAwAAAAA=&#10;" path="m64,10r,-5l62,r,2l59,2r,3l59,10,57,20,49,30r-7,7l29,37r-7,l17,35,9,30,4,25,2,27,,27r7,8l12,39r10,3l29,42r8,l42,39r7,-2l54,32r5,-5l62,22r2,-7l64,10xe" fillcolor="#f8d100" stroked="f">
                          <v:path arrowok="t" o:connecttype="custom" o:connectlocs="64,10;64,5;62,0;62,2;59,2;59,5;59,10;57,20;49,30;42,37;29,37;22,37;17,35;9,30;4,25;2,27;0,27;7,35;12,39;22,42;29,42;37,42;42,39;49,37;54,32;59,27;62,22;64,15;64,10" o:connectangles="0,0,0,0,0,0,0,0,0,0,0,0,0,0,0,0,0,0,0,0,0,0,0,0,0,0,0,0,0"/>
                        </v:shape>
                        <v:shape id="Freeform 1027" o:spid="_x0000_s1850" style="position:absolute;left:6655;top:1387;width:60;height:37;visibility:visible;mso-wrap-style:square;v-text-anchor:top" coordsize="6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pGkccA&#10;AADdAAAADwAAAGRycy9kb3ducmV2LnhtbESPQUvDQBSE70L/w/IKXord1IiV2G0pBaEUxBq9eHtk&#10;n0lw923Mvjbpv3cFweMwM98wq83onTpTH9vABhbzDBRxFWzLtYH3t6ebB1BRkC26wGTgQhE268nV&#10;CgsbBn6lcym1ShCOBRpoRLpC61g15DHOQ0ecvM/Qe5Qk+1rbHocE907fZtm99thyWmiwo11D1Vd5&#10;8gZk+DjcudE9nw6z5fdsX17k5bgz5no6bh9BCY3yH/5r762BPM+X8PsmPQG9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KRpHHAAAA3QAAAA8AAAAAAAAAAAAAAAAAmAIAAGRy&#10;cy9kb3ducmV2LnhtbFBLBQYAAAAABAAEAPUAAACMAwAAAAA=&#10;" path="m60,8r,-5l60,,57,,55,3r,2l55,8,52,18r-5,7l37,33r-10,l20,33,15,30,10,28,5,23,,25r5,5l12,35r8,2l27,37,40,35,50,30,57,20,60,8xe" fillcolor="#f7d400" stroked="f">
                          <v:path arrowok="t" o:connecttype="custom" o:connectlocs="60,8;60,3;60,0;57,0;55,3;55,5;55,8;52,18;47,25;37,33;27,33;20,33;15,30;10,28;5,23;0,25;5,30;12,35;20,37;27,37;40,35;50,30;57,20;60,8" o:connectangles="0,0,0,0,0,0,0,0,0,0,0,0,0,0,0,0,0,0,0,0,0,0,0,0"/>
                        </v:shape>
                        <v:shape id="Freeform 1028" o:spid="_x0000_s1851" style="position:absolute;left:6657;top:1387;width:55;height:35;visibility:visible;mso-wrap-style:square;v-text-anchor:top" coordsize="5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fyJMIA&#10;AADdAAAADwAAAGRycy9kb3ducmV2LnhtbERPW2vCMBR+H+w/hCPsbaaudYxqlDFQRAbWCz4fmmNb&#10;bE5KEm33783DwMeP7z5fDqYVd3K+saxgMk5AEJdWN1wpOB1X718gfEDW2FomBX/kYbl4fZljrm3P&#10;e7ofQiViCPscFdQhdLmUvqzJoB/bjjhyF+sMhghdJbXDPoabVn4kyac02HBsqLGjn5rK6+FmFIRs&#10;ZzZ6Nz1m7nY+Z7/boli7Xqm30fA9AxFoCE/xv3ujFaRpGufGN/EJ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5/IkwgAAAN0AAAAPAAAAAAAAAAAAAAAAAJgCAABkcnMvZG93&#10;bnJldi54bWxQSwUGAAAAAAQABAD1AAAAhwMAAAAA&#10;" path="m55,8r,-5l55,,53,3r-3,l50,5r,3l48,18r-5,7l35,30,25,33,20,30,15,28,10,25,5,23r-2,l,23r5,5l13,33r5,2l25,35r13,l45,28,53,18,55,8xe" fillcolor="#f6d500" stroked="f">
                          <v:path arrowok="t" o:connecttype="custom" o:connectlocs="55,8;55,3;55,0;53,3;50,3;50,5;50,8;48,18;43,25;35,30;25,33;20,30;15,28;10,25;5,23;3,23;0,23;5,28;13,33;18,35;25,35;38,35;45,28;53,18;55,8" o:connectangles="0,0,0,0,0,0,0,0,0,0,0,0,0,0,0,0,0,0,0,0,0,0,0,0,0"/>
                        </v:shape>
                        <v:shape id="Freeform 1029" o:spid="_x0000_s1852" style="position:absolute;left:6660;top:1390;width:50;height:30;visibility:visible;mso-wrap-style:square;v-text-anchor:top" coordsize="5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eB/scA&#10;AADdAAAADwAAAGRycy9kb3ducmV2LnhtbESPQWsCMRSE7wX/Q3hCL6UmdtHqahQpCIX20GovvT02&#10;z+zi5mXdZHX33zeFQo/DzHzDrLe9q8WV2lB51jCdKBDEhTcVWw1fx/3jAkSIyAZrz6RhoADbzehu&#10;jbnxN/6k6yFakSAcctRQxtjkUoaiJIdh4hvi5J186zAm2VppWrwluKvlk1Jz6bDitFBiQy8lFedD&#10;5zR8XGZv/fe+G4baRfX88G5nqrNa34/73QpEpD7+h//ar0ZDlmVL+H2TnoD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3gf7HAAAA3QAAAA8AAAAAAAAAAAAAAAAAmAIAAGRy&#10;cy9kb3ducmV2LnhtbFBLBQYAAAAABAAEAPUAAACMAwAAAAA=&#10;" path="m50,5r,-3l50,,47,,45,2r,l45,5r-3,7l37,20r-5,5l22,27,12,25,5,17,,20r5,5l10,27r5,3l22,30r10,l42,22r5,-7l50,5xe" fillcolor="#f6d700" stroked="f">
                          <v:path arrowok="t" o:connecttype="custom" o:connectlocs="50,5;50,2;50,0;47,0;45,2;45,2;45,5;42,12;37,20;32,25;22,27;12,25;5,17;0,20;5,25;10,27;15,30;22,30;32,30;42,22;47,15;50,5" o:connectangles="0,0,0,0,0,0,0,0,0,0,0,0,0,0,0,0,0,0,0,0,0,0"/>
                        </v:shape>
                        <v:shape id="Freeform 1030" o:spid="_x0000_s1853" style="position:absolute;left:6662;top:1390;width:45;height:30;visibility:visible;mso-wrap-style:square;v-text-anchor:top" coordsize="4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OCBcIA&#10;AADdAAAADwAAAGRycy9kb3ducmV2LnhtbERP3WrCMBS+H+wdwhF2N1NbmbMzLWMwEN2Nugc4NMem&#10;a3NSmszWtzcXgpcf3/+mnGwnLjT4xrGCxTwBQVw53XCt4Pf0/foOwgdkjZ1jUnAlD2Xx/LTBXLuR&#10;D3Q5hlrEEPY5KjAh9LmUvjJk0c9dTxy5sxsshgiHWuoBxxhuO5kmyZu02HBsMNjTl6GqPf5bBWma&#10;8XZl1tfJjj+7Xdsu/5K9U+plNn1+gAg0hYf47t5qBVm2jPvjm/gEZH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g4IFwgAAAN0AAAAPAAAAAAAAAAAAAAAAAJgCAABkcnMvZG93&#10;bnJldi54bWxQSwUGAAAAAAQABAD1AAAAhwMAAAAA&#10;" path="m45,5r,-3l45,,43,2r-3,l40,2r,3l38,12r-3,5l28,22r-8,3l13,22,5,17r-2,l,20r5,2l10,25r5,2l20,30,30,27r8,-5l43,15,45,5xe" fillcolor="#f5da00" stroked="f">
                          <v:path arrowok="t" o:connecttype="custom" o:connectlocs="45,5;45,2;45,0;43,2;40,2;40,2;40,5;38,12;35,17;28,22;20,25;13,22;5,17;3,17;0,20;5,22;10,25;15,27;20,30;30,27;38,22;43,15;45,5" o:connectangles="0,0,0,0,0,0,0,0,0,0,0,0,0,0,0,0,0,0,0,0,0,0,0"/>
                        </v:shape>
                        <v:shape id="Freeform 1031" o:spid="_x0000_s1854" style="position:absolute;left:6665;top:1392;width:40;height:25;visibility:visible;mso-wrap-style:square;v-text-anchor:top" coordsize="4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MicMYA&#10;AADdAAAADwAAAGRycy9kb3ducmV2LnhtbESPQWvCQBSE7wX/w/KE3urGKsWmrqGUFCp4qXrw+Jp9&#10;JqHZt0t2TaK/3hUEj8PMfMMss8E0oqPW15YVTCcJCOLC6ppLBfvd98sChA/IGhvLpOBMHrLV6GmJ&#10;qbY9/1K3DaWIEPYpKqhCcKmUvqjIoJ9YRxy9o20NhijbUuoW+wg3jXxNkjdpsOa4UKGjr4qK/+3J&#10;KDiuu2Auf86d+8Mpt/n7ZbGxO6Wex8PnB4hAQ3iE7+0frWA2m0/h9iY+Ab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MicMYAAADdAAAADwAAAAAAAAAAAAAAAACYAgAAZHJz&#10;L2Rvd25yZXYueG1sUEsFBgAAAAAEAAQA9QAAAIsDAAAAAA==&#10;" path="m40,3l40,r,l37,,35,3r,l32,8r-2,7l25,18r-8,2l10,18,5,15r-3,l,15r7,8l17,25,27,23r5,-5l37,10,40,3xe" fillcolor="#f4dc00" stroked="f">
                          <v:path arrowok="t" o:connecttype="custom" o:connectlocs="40,3;40,0;40,0;37,0;35,3;35,3;32,8;30,15;25,18;17,20;10,18;5,15;2,15;0,15;7,23;17,25;27,23;32,18;37,10;40,3" o:connectangles="0,0,0,0,0,0,0,0,0,0,0,0,0,0,0,0,0,0,0,0"/>
                        </v:shape>
                        <v:shape id="Freeform 1032" o:spid="_x0000_s1855" style="position:absolute;left:6667;top:1392;width:35;height:23;visibility:visible;mso-wrap-style:square;v-text-anchor:top" coordsize="3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/Z9scA&#10;AADdAAAADwAAAGRycy9kb3ducmV2LnhtbESP3WrCQBSE7wu+w3KE3tWNP4ikboJIS4tQbWwRLw/Z&#10;YxLMng3ZbUz79F1B8HKYmW+YZdqbWnTUusqygvEoAkGcW11xoeD76/VpAcJ5ZI21ZVLwSw7SZPCw&#10;xFjbC2fU7X0hAoRdjApK75tYSpeXZNCNbEMcvJNtDfog20LqFi8Bbmo5iaK5NFhxWCixoXVJ+Xn/&#10;YxQsNocGd7uzxiz/ezl+bru3j6JT6nHYr55BeOr9PXxrv2sF0+lsAtc34QnI5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P2fbHAAAA3QAAAA8AAAAAAAAAAAAAAAAAmAIAAGRy&#10;cy9kb3ducmV2LnhtbFBLBQYAAAAABAAEAPUAAACMAwAAAAA=&#10;" path="m35,3l35,r,l33,3r-3,l28,8r-3,5l20,15r-5,3l10,15,5,13,3,15,,15r8,5l15,23r8,-3l30,15r3,-5l35,3xe" fillcolor="#f4dd00" stroked="f">
                          <v:path arrowok="t" o:connecttype="custom" o:connectlocs="35,3;35,0;35,0;33,3;30,3;28,8;25,13;20,15;15,18;10,15;5,13;3,15;0,15;8,20;15,23;23,20;30,15;33,10;35,3" o:connectangles="0,0,0,0,0,0,0,0,0,0,0,0,0,0,0,0,0,0,0"/>
                        </v:shape>
                        <v:shape id="Freeform 1033" o:spid="_x0000_s1856" style="position:absolute;left:6670;top:1395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eZpcUA&#10;AADdAAAADwAAAGRycy9kb3ducmV2LnhtbESPQYvCMBSE74L/IbwFb5pqXSnVKCLo7k1WRfH2bJ5t&#10;2ealNFHrvzcLCx6HmfmGmS1aU4k7Na60rGA4iEAQZ1aXnCs47Nf9BITzyBory6TgSQ4W825nhqm2&#10;D/6h+87nIkDYpaig8L5OpXRZQQbdwNbEwbvaxqAPssmlbvAR4KaSoyiaSIMlh4UCa1oVlP3ubkbB&#10;2m3OyeUy0snqc3vcDo/263QbK9X7aJdTEJ5a/w7/t7+1gjgex/D3JjwBOX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p5mlxQAAAN0AAAAPAAAAAAAAAAAAAAAAAJgCAABkcnMv&#10;ZG93bnJldi54bWxQSwUGAAAAAAQABAD1AAAAigMAAAAA&#10;" path="m30,r,l27,,25,,22,5,20,7r-3,3l12,12,10,10r-5,l2,10,,12r5,3l12,17r8,-2l25,12,27,5,30,xe" fillcolor="#f4df00" stroked="f">
                          <v:path arrowok="t" o:connecttype="custom" o:connectlocs="30,0;30,0;27,0;25,0;22,5;20,7;17,10;12,12;10,10;5,10;2,10;0,12;5,15;12,17;20,15;25,12;27,5;30,0" o:connectangles="0,0,0,0,0,0,0,0,0,0,0,0,0,0,0,0,0,0"/>
                        </v:shape>
                        <v:shape id="Freeform 1034" o:spid="_x0000_s1857" style="position:absolute;left:6672;top:1395;width:25;height:15;visibility:visible;mso-wrap-style:square;v-text-anchor:top" coordsize="2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XlF8cA&#10;AADdAAAADwAAAGRycy9kb3ducmV2LnhtbESPQWvCQBSE7wX/w/KEXkrd1AQp0VXEou2porbg8ZF9&#10;JtHs27C7mvTfdwtCj8PMfMPMFr1pxI2cry0reBklIIgLq2suFXwd1s+vIHxA1thYJgU/5GExHzzM&#10;MNe24x3d9qEUEcI+RwVVCG0upS8qMuhHtiWO3sk6gyFKV0rtsItw08hxkkykwZrjQoUtrSoqLvur&#10;UXDJtu+b73Lz2Z23b9nRXZkPT6lSj8N+OQURqA//4Xv7QytI0yyDvzfx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l5RfHAAAA3QAAAA8AAAAAAAAAAAAAAAAAmAIAAGRy&#10;cy9kb3ducmV2LnhtbFBLBQYAAAAABAAEAPUAAACMAwAAAAA=&#10;" path="m,10r5,2l10,15r5,-3l20,10,23,5,25,,23,2r-3,l15,7r-5,3l8,10,8,7,3,10,,10xe" fillcolor="#f3e100" stroked="f">
                          <v:path arrowok="t" o:connecttype="custom" o:connectlocs="0,10;5,12;10,15;15,12;20,10;23,5;25,0;23,2;20,2;15,7;10,10;8,10;8,7;3,10;0,10" o:connectangles="0,0,0,0,0,0,0,0,0,0,0,0,0,0,0"/>
                        </v:shape>
                        <v:shape id="Freeform 1035" o:spid="_x0000_s1858" style="position:absolute;left:6675;top:1395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kaKsYA&#10;AADdAAAADwAAAGRycy9kb3ducmV2LnhtbESPW2sCMRSE3wX/QziCb5qt1gtbo4jYUhCpN3w+bM5e&#10;dHOybFLd/nsjCH0cZuYbZrZoTCluVLvCsoK3fgSCOLG64EzB6fjZm4JwHlljaZkU/JGDxbzdmmGs&#10;7Z33dDv4TAQIuxgV5N5XsZQuycmg69uKOHiprQ36IOtM6hrvAW5KOYiisTRYcFjIsaJVTsn18GsU&#10;pCca+NV5/bW9NMt0svu5jsabtVLdTrP8AOGp8f/hV/tbKxgO30f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kaKsYAAADdAAAADwAAAAAAAAAAAAAAAACYAgAAZHJz&#10;L2Rvd25yZXYueG1sUEsFBgAAAAAEAAQA9QAAAIsDAAAAAA==&#10;" path="m,10r5,l7,12r5,-2l15,7,17,5,20,,17,2,12,5r-2,l7,7r,l5,7,,10xe" fillcolor="#f3e300" stroked="f">
                          <v:path arrowok="t" o:connecttype="custom" o:connectlocs="0,10;5,10;7,12;12,10;15,7;17,5;20,0;17,2;12,5;10,5;7,7;7,7;5,7;0,10" o:connectangles="0,0,0,0,0,0,0,0,0,0,0,0,0,0"/>
                        </v:shape>
                        <v:shape id="Freeform 1036" o:spid="_x0000_s1859" style="position:absolute;left:6680;top:1397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NhWscA&#10;AADdAAAADwAAAGRycy9kb3ducmV2LnhtbESPQU8CMRSE7yT+h+aZeCHQRQgxK4WAiUq4iYa9PrfP&#10;7WL7um7rsvLrrYkJx8nMfJNZrHpnRUdtqD0rmIwzEMSl1zVXCt5eH0d3IEJE1mg9k4IfCrBaXg0W&#10;mGt/4hfq9rESCcIhRwUmxiaXMpSGHIaxb4iT9+FbhzHJtpK6xVOCOytvs2wuHdacFgw29GCo/Nx/&#10;OwXvhXnaPR/l1hbHQ2HNcHP+6jZK3Vz363sQkfp4Cf+3t1rBdDqbw9+b9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8DYVrHAAAA3QAAAA8AAAAAAAAAAAAAAAAAmAIAAGRy&#10;cy9kb3ducmV2LnhtbFBLBQYAAAAABAAEAPUAAACMAwAAAAA=&#10;" path="m,5l,8r2,l7,5,12,,5,3,,5xe" fillcolor="#f3e400" stroked="f">
                          <v:path arrowok="t" o:connecttype="custom" o:connectlocs="0,5;0,8;2,8;7,5;12,0;5,3;0,5" o:connectangles="0,0,0,0,0,0,0"/>
                        </v:shape>
                        <v:shape id="Freeform 1037" o:spid="_x0000_s1860" style="position:absolute;left:6682;top:140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DUkMUA&#10;AADdAAAADwAAAGRycy9kb3ducmV2LnhtbESPQWvCQBSE70L/w/IKvemmtahEV2kLLVZBMOr9kX1m&#10;g9m3Ibua1F/fFQSPw8x8w8wWna3EhRpfOlbwOkhAEOdOl1wo2O+++xMQPiBrrByTgj/ysJg/9WaY&#10;atfyli5ZKESEsE9RgQmhTqX0uSGLfuBq4ugdXWMxRNkUUjfYRrit5FuSjKTFkuOCwZq+DOWn7GwV&#10;HMy1XdndEa/rz42pf88u+1kvlXp57j6mIAJ14RG+t5dawXD4Pobbm/g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wNSQxQAAAN0AAAAPAAAAAAAAAAAAAAAAAJgCAABkcnMv&#10;ZG93bnJldi54bWxQSwUGAAAAAAQABAD1AAAAigMAAAAA&#10;" path="m,2r,l3,,5,,3,,,2xe" fillcolor="#f2e600" stroked="f">
                          <v:path arrowok="t" o:connecttype="custom" o:connectlocs="0,2;0,2;3,0;5,0;3,0;0,2" o:connectangles="0,0,0,0,0,0"/>
                        </v:shape>
                        <v:shape id="Freeform 1038" o:spid="_x0000_s1861" style="position:absolute;left:6563;top:1322;width:239;height:142;visibility:visible;mso-wrap-style:square;v-text-anchor:top" coordsize="23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PiRMEA&#10;AADdAAAADwAAAGRycy9kb3ducmV2LnhtbERPy4rCMBTdD/gP4QqzG1OraKlGkQFBZjW+wOWlubbF&#10;5KY0mbb+/WQhuDyc93o7WCM6an3tWMF0koAgLpyuuVRwOe+/MhA+IGs0jknBkzxsN6OPNeba9Xyk&#10;7hRKEUPY56igCqHJpfRFRRb9xDXEkbu71mKIsC2lbrGP4dbINEkW0mLNsaHChr4rKh6nP6sgfS6t&#10;++314tpRlqU3M/15mKtSn+NhtwIRaAhv8ct90Apms3mcG9/EJy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8j4kTBAAAA3QAAAA8AAAAAAAAAAAAAAAAAmAIAAGRycy9kb3du&#10;cmV2LnhtbFBLBQYAAAAABAAEAPUAAACGAwAAAAA=&#10;" path="m,115l37,105,70,98,99,88,129,75,157,63,181,45,211,25,239,,224,25,206,48,189,68,169,88r-22,17l122,120,94,132,65,142,45,140,30,132,15,122,,115e" filled="f" strokecolor="#e77817" strokeweight="0">
                          <v:path arrowok="t" o:connecttype="custom" o:connectlocs="0,115;37,105;70,98;99,88;129,75;157,63;181,45;211,25;239,0;224,25;206,48;189,68;169,88;147,105;122,120;94,132;65,142;45,140;30,132;15,122;0,115" o:connectangles="0,0,0,0,0,0,0,0,0,0,0,0,0,0,0,0,0,0,0,0,0"/>
                        </v:shape>
                        <v:shape id="Freeform 1039" o:spid="_x0000_s1862" style="position:absolute;left:6630;top:873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oOocYA&#10;AADdAAAADwAAAGRycy9kb3ducmV2LnhtbESPQWvCQBSE74X+h+UVvJmNWqRN3YSiiB4qkrR4fmRf&#10;s6HZtyG7avz33YLQ4zAz3zCrYrSduNDgW8cKZkkKgrh2uuVGwdfndvoCwgdkjZ1jUnAjD0X++LDC&#10;TLsrl3SpQiMihH2GCkwIfSalrw1Z9InriaP37QaLIcqhkXrAa4TbTs7TdCktthwXDPa0NlT/VGer&#10;YCdPflm1pT/Vh/J42My65sNslZo8je9vIAKN4T98b++1gsXi+RX+3sQn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oOocYAAADdAAAADwAAAAAAAAAAAAAAAACYAgAAZHJz&#10;L2Rvd25yZXYueG1sUEsFBgAAAAAEAAQA9QAAAIsDAAAAAA==&#10;" path="m3,5l,,3,3r,2l3,5xe" fillcolor="#e15520" stroked="f">
                          <v:path arrowok="t" o:connecttype="custom" o:connectlocs="3,5;0,0;3,3;3,5;3,5" o:connectangles="0,0,0,0,0"/>
                        </v:shape>
                        <v:rect id="Rectangle 1040" o:spid="_x0000_s1863" style="position:absolute;left:6633;top:876;width:1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tdeMIA&#10;AADdAAAADwAAAGRycy9kb3ducmV2LnhtbERPTWvCQBC9F/wPywje6kZDi0RXkdCCYHuoLXgdsmM2&#10;mJ2N2VHjv+8eCj0+3vdqM/hW3aiPTWADs2kGirgKtuHawM/3+/MCVBRki21gMvCgCJv16GmFhQ13&#10;/qLbQWqVQjgWaMCJdIXWsXLkMU5DR5y4U+g9SoJ9rW2P9xTuWz3PslftseHU4LCj0lF1Ply9gXn7&#10;dtQfn+UlzvZuUV/zUjJpjJmMh+0SlNAg/+I/984ayPOXtD+9SU9Ar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q114wgAAAN0AAAAPAAAAAAAAAAAAAAAAAJgCAABkcnMvZG93&#10;bnJldi54bWxQSwUGAAAAAAQABAD1AAAAhwMAAAAA&#10;" fillcolor="#e15820" stroked="f"/>
                        <v:shape id="Freeform 1041" o:spid="_x0000_s1864" style="position:absolute;left:6633;top:878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PjYsUA&#10;AADdAAAADwAAAGRycy9kb3ducmV2LnhtbESPQWsCMRSE74X+h/AKXopmV1HKahRRWnrwoi31+kye&#10;m8XNy7JJdf33RhA8DjPzDTNbdK4WZ2pD5VlBPshAEGtvKi4V/P589j9AhIhssPZMCq4UYDF/fZlh&#10;YfyFt3TexVIkCIcCFdgYm0LKoC05DAPfECfv6FuHMcm2lKbFS4K7Wg6zbCIdVpwWLDa0sqRPu3+n&#10;QO+/SK8O+fsxrP/yzfiwldeJVar31i2nICJ18Rl+tL+NgtFonMP9TXo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8+NixQAAAN0AAAAPAAAAAAAAAAAAAAAAAJgCAABkcnMv&#10;ZG93bnJldi54bWxQSwUGAAAAAAQABAD1AAAAigMAAAAA&#10;" path="m,l,,,5r2,l,xe" fillcolor="#e25c20" stroked="f">
                          <v:path arrowok="t" o:connecttype="custom" o:connectlocs="0,0;0,0;0,5;2,5;0,0" o:connectangles="0,0,0,0,0"/>
                        </v:shape>
                        <v:shape id="Freeform 1042" o:spid="_x0000_s1865" style="position:absolute;left:6633;top:881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W6sMYA&#10;AADdAAAADwAAAGRycy9kb3ducmV2LnhtbESPQWsCMRSE7wX/Q3hCbzWr0iKrUVSQWlpQV8Hrc/Pc&#10;DW5elk3U9d83hYLHYWa+YSaz1lbiRo03jhX0ewkI4txpw4WCw371NgLhA7LGyjEpeJCH2bTzMsFU&#10;uzvv6JaFQkQI+xQVlCHUqZQ+L8mi77maOHpn11gMUTaF1A3eI9xWcpAkH9Ki4bhQYk3LkvJLdrUK&#10;NvPsa3VYHLen5eP7c2eqkbfmR6nXbjsfgwjUhmf4v73WCobD9wH8vYlPQE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W6sMYAAADdAAAADwAAAAAAAAAAAAAAAACYAgAAZHJz&#10;L2Rvd25yZXYueG1sUEsFBgAAAAAEAAQA9QAAAIsDAAAAAA==&#10;" path="m,l,,,5r2,l,xe" fillcolor="#e35f20" stroked="f">
                          <v:path arrowok="t" o:connecttype="custom" o:connectlocs="0,0;0,0;0,5;2,5;0,0" o:connectangles="0,0,0,0,0"/>
                        </v:shape>
                        <v:shape id="Freeform 1043" o:spid="_x0000_s1866" style="position:absolute;left:6633;top:883;width:77;height:175;visibility:visible;mso-wrap-style:square;v-text-anchor:top" coordsize="77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Ju0MYA&#10;AADdAAAADwAAAGRycy9kb3ducmV2LnhtbESP3WoCMRSE7wXfIRyhd5q1q6VsjVIKhRZEdFuR3h02&#10;Z39wc7Ikqbu+fVMQvBxm5htmtRlMKy7kfGNZwXyWgCAurG64UvD99T59BuEDssbWMim4kofNejxa&#10;YaZtzwe65KESEcI+QwV1CF0mpS9qMuhntiOOXmmdwRClq6R22Ee4aeVjkjxJgw3HhRo7equpOOe/&#10;RkGiy22/dQe53x/LHX/uTrT4SZV6mAyvLyACDeEevrU/tII0Xabw/yY+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Ju0MYAAADdAAAADwAAAAAAAAAAAAAAAACYAgAAZHJz&#10;L2Rvd25yZXYueG1sUEsFBgAAAAAEAAQA9QAAAIsDAAAAAA==&#10;" path="m2,l,,,5r2,l2,5,2,xm54,175r,l67,175r10,-5l64,172r-10,3xe" fillcolor="#e36321" stroked="f">
                          <v:path arrowok="t" o:connecttype="custom" o:connectlocs="2,0;0,0;0,5;2,5;2,5;2,0;54,175;54,175;67,175;77,170;64,172;54,175" o:connectangles="0,0,0,0,0,0,0,0,0,0,0,0"/>
                          <o:lock v:ext="edit" verticies="t"/>
                        </v:shape>
                        <v:shape id="Freeform 1044" o:spid="_x0000_s1867" style="position:absolute;left:6633;top:886;width:102;height:172;visibility:visible;mso-wrap-style:square;v-text-anchor:top" coordsize="10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i3c8cA&#10;AADdAAAADwAAAGRycy9kb3ducmV2LnhtbESPzWrDMBCE74W8g9hALyWR89MkOFZCKLQUmkvtQMht&#10;sTa2sbUylmq7b18VCj0OM/MNkxxH04ieOldZVrCYRyCIc6srLhRcstfZDoTzyBoby6TgmxwcD5OH&#10;BGNtB/6kPvWFCBB2MSoovW9jKV1ekkE3ty1x8O62M+iD7AqpOxwC3DRyGUUbabDisFBiSy8l5XX6&#10;ZRQso3rbj7fzLn3K3oaPzHPr1lelHqfjaQ/C0+j/w3/td61gtXpew++b8ATk4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It3PHAAAA3QAAAA8AAAAAAAAAAAAAAAAAmAIAAGRy&#10;cy9kb3ducmV2LnhtbFBLBQYAAAAABAAEAPUAAACMAwAAAAA=&#10;" path="m2,l,,2,5r,l5,5,2,xm102,154r-3,l99,154r-2,l99,154r3,xm52,169r2,l54,172r10,l72,169r5,-2l84,162r-15,5l52,169xe" fillcolor="#e46721" stroked="f">
                          <v:path arrowok="t" o:connecttype="custom" o:connectlocs="2,0;0,0;2,5;2,5;5,5;2,0;102,154;99,154;99,154;97,154;99,154;102,154;52,169;54,169;54,172;64,172;72,169;77,167;84,162;69,167;52,169" o:connectangles="0,0,0,0,0,0,0,0,0,0,0,0,0,0,0,0,0,0,0,0,0"/>
                          <o:lock v:ext="edit" verticies="t"/>
                        </v:shape>
                        <v:shape id="Freeform 1045" o:spid="_x0000_s1868" style="position:absolute;left:6633;top:888;width:102;height:170;visibility:visible;mso-wrap-style:square;v-text-anchor:top" coordsize="10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dh4sMA&#10;AADdAAAADwAAAGRycy9kb3ducmV2LnhtbESPQWvCQBSE74L/YXlCL6IbKykSXSUIpd6k6qW3R/aZ&#10;BLNvw+6rpv++WxB6HGbmG2azG1yn7hRi69nAYp6BIq68bbk2cDm/z1agoiBb7DyTgR+KsNuORxss&#10;rH/wJ91PUqsE4ViggUakL7SOVUMO49z3xMm7+uBQkgy1tgEfCe46/Zplb9phy2mhwZ72DVW307cz&#10;EK6XqeRfhLfh+FGWi0MlNUZjXiZDuQYlNMh/+Nk+WAPLZZ7D35v0BP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dh4sMAAADdAAAADwAAAAAAAAAAAAAAAACYAgAAZHJzL2Rv&#10;d25yZXYueG1sUEsFBgAAAAAEAAQA9QAAAIgDAAAAAA==&#10;" path="m2,r,l,,2,8,2,5r3,l2,xm54,170r10,-3l77,165r10,-8l102,152r-3,-2l97,150r-10,5l74,160r-10,2l49,165r3,2l54,170xe" fillcolor="#e46a21" stroked="f">
                          <v:path arrowok="t" o:connecttype="custom" o:connectlocs="2,0;2,0;0,0;2,8;2,5;5,5;2,0;54,170;64,167;77,165;87,157;102,152;99,150;97,150;87,155;74,160;64,162;49,165;52,167;54,170" o:connectangles="0,0,0,0,0,0,0,0,0,0,0,0,0,0,0,0,0,0,0,0"/>
                          <o:lock v:ext="edit" verticies="t"/>
                        </v:shape>
                        <v:shape id="Freeform 1046" o:spid="_x0000_s1869" style="position:absolute;left:6635;top:891;width:97;height:164;visibility:visible;mso-wrap-style:square;v-text-anchor:top" coordsize="97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DzS8UA&#10;AADdAAAADwAAAGRycy9kb3ducmV2LnhtbESPQWsCMRSE74X+h/AKvdWsilZWo5SCIC0eunqot8fm&#10;mSy7eVmSqNt/3xSEHoeZ+YZZbQbXiSuF2HhWMB4VIIhrrxs2Co6H7csCREzIGjvPpOCHImzWjw8r&#10;LLW/8Rddq2REhnAsUYFNqS+ljLUlh3Hke+LsnX1wmLIMRuqAtwx3nZwUxVw6bDgvWOzp3VLdVhen&#10;oD3E7/YjoDnZ1535pH0xu5yOSj0/DW9LEImG9B++t3dawXQ6m8Pfm/w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gPNLxQAAAN0AAAAPAAAAAAAAAAAAAAAAAJgCAABkcnMv&#10;ZG93bnJldi54bWxQSwUGAAAAAAQABAD1AAAAigMAAAAA&#10;" path="m3,l,,,,,7,3,5r,l3,xm50,164r17,-2l82,157r5,-5l95,149r2,l97,149r-2,-2l95,144r-13,8l72,154r-12,3l47,159r,l45,159r2,3l50,164xe" fillcolor="#e56e21" stroked="f">
                          <v:path arrowok="t" o:connecttype="custom" o:connectlocs="3,0;0,0;0,0;0,7;3,5;3,5;3,0;50,164;67,162;82,157;87,152;95,149;97,149;97,149;95,147;95,144;82,152;72,154;60,157;47,159;47,159;45,159;47,162;50,164" o:connectangles="0,0,0,0,0,0,0,0,0,0,0,0,0,0,0,0,0,0,0,0,0,0,0,0"/>
                          <o:lock v:ext="edit" verticies="t"/>
                        </v:shape>
                        <v:shape id="Freeform 1047" o:spid="_x0000_s1870" style="position:absolute;left:6635;top:893;width:95;height:160;visibility:visible;mso-wrap-style:square;v-text-anchor:top" coordsize="95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h7ksUA&#10;AADdAAAADwAAAGRycy9kb3ducmV2LnhtbESPX0vDQBDE3wW/w7GCb/bSFrXEXosIBZ9KTaV/3ra5&#10;NQm92wu5bRO/vScIPg4z8xtmvhy8U1fqYhPYwHiUgSIug224MvC5XT3MQEVBtugCk4FvirBc3N7M&#10;Mbeh5w+6FlKpBOGYo4FapM21jmVNHuMotMTJ+wqdR0myq7TtsE9w7/Qky560x4bTQo0tvdVUnouL&#10;N7CzUhxp38eDO9l9cLPLxsramPu74fUFlNAg/+G/9rs1MJ0+PsPvm/QE9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CHuSxQAAAN0AAAAPAAAAAAAAAAAAAAAAAJgCAABkcnMv&#10;ZG93bnJldi54bWxQSwUGAAAAAAQABAD1AAAAigMAAAAA&#10;" path="m3,l,,,3,,8,3,5r2,l3,xm47,160r15,-3l72,155r13,-5l95,145r,-3l92,142r-10,5l70,150r-10,2l47,155r-2,l45,155r,2l47,160xe" fillcolor="#e57222" stroked="f">
                          <v:path arrowok="t" o:connecttype="custom" o:connectlocs="3,0;0,0;0,3;0,8;3,5;5,5;3,0;47,160;62,157;72,155;85,150;95,145;95,142;92,142;82,147;70,150;60,152;47,155;45,155;45,155;45,157;47,160" o:connectangles="0,0,0,0,0,0,0,0,0,0,0,0,0,0,0,0,0,0,0,0,0,0"/>
                          <o:lock v:ext="edit" verticies="t"/>
                        </v:shape>
                        <v:shape id="Freeform 1048" o:spid="_x0000_s1871" style="position:absolute;left:6635;top:896;width:95;height:154;visibility:visible;mso-wrap-style:square;v-text-anchor:top" coordsize="95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e+u8cA&#10;AADdAAAADwAAAGRycy9kb3ducmV2LnhtbESPTWvCQBCG7wX/wzJCb3Vjg6LRVaS0UEov9QM8Dtkx&#10;G8zOhuxq0v76zqHQ4/DO+8w86+3gG3WnLtaBDUwnGSjiMtiaKwPHw9vTAlRMyBabwGTgmyJsN6OH&#10;NRY29PxF932qlEA4FmjApdQWWsfSkcc4CS2xZJfQeUwydpW2HfYC941+zrK59lizXHDY0ouj8rq/&#10;eaGcfvq8X9w+l/r8Opsf3Gm5+5ga8zgeditQiYb0v/zXfrcG8nwm74qNmIDe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nvrvHAAAA3QAAAA8AAAAAAAAAAAAAAAAAmAIAAGRy&#10;cy9kb3ducmV2LnhtbFBLBQYAAAAABAAEAPUAAACMAwAAAAA=&#10;" path="m3,r,l,2,,7,3,5r2,l3,xm45,154r2,l47,154r13,-2l72,149r10,-2l95,139r-3,l90,137r-10,5l70,147r-10,2l47,149r-2,l42,149r3,3l45,154xe" fillcolor="#e67523" stroked="f">
                          <v:path arrowok="t" o:connecttype="custom" o:connectlocs="3,0;3,0;0,2;0,7;3,5;5,5;3,0;45,154;47,154;47,154;60,152;72,149;82,147;95,139;92,139;90,137;80,142;70,147;60,149;47,149;45,149;42,149;45,152;45,154" o:connectangles="0,0,0,0,0,0,0,0,0,0,0,0,0,0,0,0,0,0,0,0,0,0,0,0"/>
                          <o:lock v:ext="edit" verticies="t"/>
                        </v:shape>
                        <v:shape id="Freeform 1049" o:spid="_x0000_s1872" style="position:absolute;left:6635;top:898;width:92;height:150;visibility:visible;mso-wrap-style:square;v-text-anchor:top" coordsize="9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8GXccA&#10;AADdAAAADwAAAGRycy9kb3ducmV2LnhtbESPQWvCQBSE74X+h+UVvBTdmKBodJVSKUiFQlXE4yP7&#10;TILZtyG7Neu/7wqFHoeZ+YZZroNpxI06V1tWMB4lIIgLq2suFRwPH8MZCOeRNTaWScGdHKxXz09L&#10;zLXt+Ztue1+KCGGXo4LK+zaX0hUVGXQj2xJH72I7gz7KrpS6wz7CTSPTJJlKgzXHhQpbeq+ouO5/&#10;jILw2tzHn2lffG0m22mQ51OW7oxSg5fwtgDhKfj/8F97qxVk2WQOjzfx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/Bl3HAAAA3QAAAA8AAAAAAAAAAAAAAAAAmAIAAGRy&#10;cy9kb3ducmV2LnhtbFBLBQYAAAAABAAEAPUAAACMAwAAAAA=&#10;" path="m5,l3,,,3,,8,3,5r2,l5,xm45,150r,l47,150r13,-3l70,145r12,-3l92,137r-2,-2l87,135r-10,2l67,142r-10,3l47,145r-2,l40,145r2,2l45,150xe" fillcolor="#e67824" stroked="f">
                          <v:path arrowok="t" o:connecttype="custom" o:connectlocs="5,0;3,0;0,3;0,8;3,5;5,5;5,0;45,150;45,150;47,150;60,147;70,145;82,142;92,137;90,135;87,135;77,137;67,142;57,145;47,145;45,145;40,145;42,147;45,150" o:connectangles="0,0,0,0,0,0,0,0,0,0,0,0,0,0,0,0,0,0,0,0,0,0,0,0"/>
                          <o:lock v:ext="edit" verticies="t"/>
                        </v:shape>
                        <v:shape id="Freeform 1050" o:spid="_x0000_s1873" style="position:absolute;left:6635;top:901;width:90;height:144;visibility:visible;mso-wrap-style:square;v-text-anchor:top" coordsize="9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yYLsMA&#10;AADdAAAADwAAAGRycy9kb3ducmV2LnhtbERPTYvCMBC9C/6HMII3TVdBl2qUZVnFg6jrrqC3oRnb&#10;0mZSmmjrvzcHwePjfc+XrSnFnWqXW1bwMYxAECdW55wq+P9bDT5BOI+ssbRMCh7kYLnoduYYa9vw&#10;L92PPhUhhF2MCjLvq1hKl2Rk0A1tRRy4q60N+gDrVOoamxBuSjmKook0mHNoyLCi74yS4ngzCuh2&#10;+ck3etccDqNtcS6q/Xp6uirV77VfMxCeWv8Wv9wbrWA8noT94U14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0yYLsMAAADdAAAADwAAAAAAAAAAAAAAAACYAgAAZHJzL2Rv&#10;d25yZXYueG1sUEsFBgAAAAAEAAQA9QAAAIgDAAAAAA==&#10;" path="m5,l3,,,2,3,7,5,5r3,l5,xm42,144r3,l47,144r13,l70,142r10,-5l90,132r-3,l85,129r-18,8l47,139r-5,l37,139r3,3l42,144xe" fillcolor="#e77c25" stroked="f">
                          <v:path arrowok="t" o:connecttype="custom" o:connectlocs="5,0;3,0;0,2;3,7;5,5;8,5;5,0;42,144;45,144;47,144;60,144;70,142;80,137;90,132;87,132;85,129;67,137;47,139;42,139;37,139;40,142;42,144" o:connectangles="0,0,0,0,0,0,0,0,0,0,0,0,0,0,0,0,0,0,0,0,0,0"/>
                          <o:lock v:ext="edit" verticies="t"/>
                        </v:shape>
                        <v:shape id="Freeform 1051" o:spid="_x0000_s1874" style="position:absolute;left:6635;top:903;width:87;height:140;visibility:visible;mso-wrap-style:square;v-text-anchor:top" coordsize="87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wf8sAA&#10;AADdAAAADwAAAGRycy9kb3ducmV2LnhtbESPzQrCMBCE74LvEFbwpqkKRapR/EFQBMHqAyzN2hab&#10;TWmi1rc3guBxmJlvmPmyNZV4UuNKywpGwwgEcWZ1ybmC62U3mIJwHlljZZkUvMnBctHtzDHR9sVn&#10;eqY+FwHCLkEFhfd1IqXLCjLohrYmDt7NNgZ9kE0udYOvADeVHEdRLA2WHBYKrGlTUHZPH0aB03GU&#10;HsZ2m6+O59PpuH5Ta1Kl+r12NQPhqfX/8K+91womk3gE3zfhCcjF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Xwf8sAAAADdAAAADwAAAAAAAAAAAAAAAACYAgAAZHJzL2Rvd25y&#10;ZXYueG1sUEsFBgAAAAAEAAQA9QAAAIUDAAAAAA==&#10;" path="m5,l3,,,3,3,8,5,5r3,l5,xm40,140r5,l47,140r10,l67,137r10,-5l87,130r-2,-3l82,125r-17,7l47,135r-5,l37,132r,5l40,140xe" fillcolor="#e77f26" stroked="f">
                          <v:path arrowok="t" o:connecttype="custom" o:connectlocs="5,0;3,0;0,3;3,8;5,5;8,5;5,0;40,140;45,140;47,140;57,140;67,137;77,132;87,130;85,127;82,125;65,132;47,135;42,135;37,132;37,137;40,140" o:connectangles="0,0,0,0,0,0,0,0,0,0,0,0,0,0,0,0,0,0,0,0,0,0"/>
                          <o:lock v:ext="edit" verticies="t"/>
                        </v:shape>
                        <v:shape id="Freeform 1052" o:spid="_x0000_s1875" style="position:absolute;left:6638;top:906;width:82;height:134;visibility:visible;mso-wrap-style:square;v-text-anchor:top" coordsize="8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avVsMA&#10;AADdAAAADwAAAGRycy9kb3ducmV2LnhtbESPzWrCQBSF94W+w3AFd2aiEaupo0ilWNw1CtneZq5J&#10;2sydkJkm6dt3CkKXH+ePs92PphE9da62rGAexSCIC6trLhVcL6+zNQjnkTU2lknBDznY7x4ftphq&#10;O/A79ZkvRShhl6KCyvs2ldIVFRl0kW2Jg3aznUEfsCul7nAI5aaRizheSYM1h4UKW3qpqPjKvo2C&#10;8wceN4k9Ue6bfPl0uAU6fyo1nYyHZxCeRv9vvqfftIIkWS3g7014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avVsMAAADdAAAADwAAAAAAAAAAAAAAAACYAgAAZHJzL2Rv&#10;d25yZXYueG1sUEsFBgAAAAAEAAQA9QAAAIgDAAAAAA==&#10;" path="m5,l2,,,2,,7r2,l5,5,5,xm34,134r5,l44,134r20,-2l82,124r-3,-2l77,122r-15,5l44,129r-5,l32,127r2,2l34,134xe" fillcolor="#e88327" stroked="f">
                          <v:path arrowok="t" o:connecttype="custom" o:connectlocs="5,0;2,0;0,2;0,7;2,7;5,5;5,0;34,134;39,134;44,134;64,132;82,124;79,122;77,122;62,127;44,129;39,129;32,127;34,129;34,134" o:connectangles="0,0,0,0,0,0,0,0,0,0,0,0,0,0,0,0,0,0,0,0"/>
                          <o:lock v:ext="edit" verticies="t"/>
                        </v:shape>
                        <v:shape id="Freeform 1053" o:spid="_x0000_s1876" style="position:absolute;left:6638;top:908;width:79;height:130;visibility:visible;mso-wrap-style:square;v-text-anchor:top" coordsize="79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LxbsYA&#10;AADdAAAADwAAAGRycy9kb3ducmV2LnhtbESPT2vCQBTE74V+h+UJ3pqNpkiJriJSwYultannR/bl&#10;j2bfht3VpN++Wyj0OMzMb5jVZjSduJPzrWUFsyQFQVxa3XKtoPjcP72A8AFZY2eZFHyTh8368WGF&#10;ubYDf9D9FGoRIexzVNCE0OdS+rIhgz6xPXH0KusMhihdLbXDIcJNJ+dpupAGW44LDfa0a6i8nm5G&#10;wfbij4fCnV1VVK/D89tXO8f3nVLTybhdggg0hv/wX/ugFWTZIoPfN/E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LxbsYAAADdAAAADwAAAAAAAAAAAAAAAACYAgAAZHJz&#10;L2Rvd25yZXYueG1sUEsFBgAAAAAEAAQA9QAAAIsDAAAAAA==&#10;" path="m5,l2,,,3r,7l2,8,5,5,5,xm34,127r5,3l44,130r18,-3l79,120r-2,l74,117r-15,5l44,125r-7,l29,122r3,3l34,127xe" fillcolor="#e88728" stroked="f">
                          <v:path arrowok="t" o:connecttype="custom" o:connectlocs="5,0;2,0;0,3;0,10;2,8;5,5;5,0;34,127;39,130;44,130;62,127;79,120;77,120;74,117;59,122;44,125;37,125;29,122;32,125;34,127" o:connectangles="0,0,0,0,0,0,0,0,0,0,0,0,0,0,0,0,0,0,0,0"/>
                          <o:lock v:ext="edit" verticies="t"/>
                        </v:shape>
                        <v:shape id="Freeform 1054" o:spid="_x0000_s1877" style="position:absolute;left:6638;top:911;width:77;height:124;visibility:visible;mso-wrap-style:square;v-text-anchor:top" coordsize="77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Cb5scA&#10;AADdAAAADwAAAGRycy9kb3ducmV2LnhtbESPQUsDMRSE70L/Q3iF3my2rVRZmxYRCqUK0rUI3h6b&#10;Z7K4eVmStLv11xtB6HGYmW+Y1WZwrThTiI1nBbNpAYK49rpho+D4vr19ABETssbWMym4UITNenSz&#10;wlL7ng90rpIRGcKxRAU2pa6UMtaWHMap74iz9+WDw5RlMFIH7DPctXJeFEvpsOG8YLGjZ0v1d3Vy&#10;Ckz4rD4Osrev++LneDHdy/3bLCg1GQ9PjyASDeka/m/vtILFYnkHf2/y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gm+bHAAAA3QAAAA8AAAAAAAAAAAAAAAAAmAIAAGRy&#10;cy9kb3ducmV2LnhtbFBLBQYAAAAABAAEAPUAAACMAwAAAAA=&#10;" path="m5,l2,2,,2,,9,5,7,7,5,5,xm32,122r7,2l44,124r18,-2l77,117r-3,-3l72,112r-13,5l44,119r-7,l29,117r,2l32,122xe" fillcolor="#e98a29" stroked="f">
                          <v:path arrowok="t" o:connecttype="custom" o:connectlocs="5,0;2,2;0,2;0,9;5,7;7,5;5,0;32,122;39,124;44,124;62,122;77,117;74,114;72,112;59,117;44,119;37,119;29,117;29,119;32,122" o:connectangles="0,0,0,0,0,0,0,0,0,0,0,0,0,0,0,0,0,0,0,0"/>
                          <o:lock v:ext="edit" verticies="t"/>
                        </v:shape>
                        <v:shape id="Freeform 1055" o:spid="_x0000_s1878" style="position:absolute;left:6638;top:913;width:74;height:120;visibility:visible;mso-wrap-style:square;v-text-anchor:top" coordsize="7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xoPcUA&#10;AADdAAAADwAAAGRycy9kb3ducmV2LnhtbESPQWvCQBSE74X+h+UVequbVqshuoqIgidLU70/ss8k&#10;NPs27G40+utdQfA4zMw3zGzRm0acyPnasoLPQQKCuLC65lLB/m/zkYLwAVljY5kUXMjDYv76MsNM&#10;2zP/0ikPpYgQ9hkqqEJoMyl9UZFBP7AtcfSO1hkMUbpSaofnCDeN/EqSsTRYc1yosKVVRcV/3hkF&#10;nfs5lOvrKk3XF7dfTsJu1GCn1Ptbv5yCCNSHZ/jR3moFw+H4G+5v4hO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XGg9xQAAAN0AAAAPAAAAAAAAAAAAAAAAAJgCAABkcnMv&#10;ZG93bnJldi54bWxQSwUGAAAAAAQABAD1AAAAigMAAAAA&#10;" path="m5,l2,3,,5r2,5l5,7,7,5,5,xm29,117r8,3l44,120r15,-3l74,112r-2,-2l69,110r-12,2l44,115r-7,l27,112r2,3l29,117xe" fillcolor="#ea8e2b" stroked="f">
                          <v:path arrowok="t" o:connecttype="custom" o:connectlocs="5,0;2,3;0,5;2,10;5,7;7,5;5,0;29,117;37,120;44,120;59,117;74,112;72,110;69,110;57,112;44,115;37,115;27,112;29,115;29,117" o:connectangles="0,0,0,0,0,0,0,0,0,0,0,0,0,0,0,0,0,0,0,0"/>
                          <o:lock v:ext="edit" verticies="t"/>
                        </v:shape>
                        <v:shape id="Freeform 1056" o:spid="_x0000_s1879" style="position:absolute;left:6638;top:916;width:72;height:114;visibility:visible;mso-wrap-style:square;v-text-anchor:top" coordsize="7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XDZMYA&#10;AADdAAAADwAAAGRycy9kb3ducmV2LnhtbESPT2vCQBTE74LfYXmCF9FNjYSSuhEptBbqRS3S4yP7&#10;8gezb0N2E9Nv3y0UPA4z8xtmuxtNIwbqXG1ZwdMqAkGcW11zqeDr8rZ8BuE8ssbGMin4IQe7bDrZ&#10;YqrtnU80nH0pAoRdigoq79tUSpdXZNCtbEscvMJ2Bn2QXSl1h/cAN41cR1EiDdYcFips6bWi/Hbu&#10;jYKa3efR99EBF/06fr/yZiiLb6Xms3H/AsLT6B/h//aHVhDHSQJ/b8IT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XDZMYAAADdAAAADwAAAAAAAAAAAAAAAACYAgAAZHJz&#10;L2Rvd25yZXYueG1sUEsFBgAAAAAEAAQA9QAAAIsDAAAAAA==&#10;" path="m7,l5,2,,4,2,9,5,7,7,4,7,xm29,112r8,2l44,114r15,-2l72,107r-3,l67,104r-10,3l44,109r-10,l24,107r3,2l29,112xe" fillcolor="#eb912b" stroked="f">
                          <v:path arrowok="t" o:connecttype="custom" o:connectlocs="7,0;5,2;0,4;2,9;5,7;7,4;7,0;29,112;37,114;44,114;59,112;72,107;69,107;67,104;57,107;44,109;34,109;24,107;27,109;29,112" o:connectangles="0,0,0,0,0,0,0,0,0,0,0,0,0,0,0,0,0,0,0,0"/>
                          <o:lock v:ext="edit" verticies="t"/>
                        </v:shape>
                        <v:shape id="Freeform 1057" o:spid="_x0000_s1880" style="position:absolute;left:6640;top:918;width:67;height:110;visibility:visible;mso-wrap-style:square;v-text-anchor:top" coordsize="6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BZZcQA&#10;AADdAAAADwAAAGRycy9kb3ducmV2LnhtbESPT4vCMBTE78J+h/AWvNl0LWqpRimCIOzJP7DXR/O2&#10;LSYvpclq9dNvBMHjMDO/YVabwRpxpd63jhV8JSkI4srplmsF59NukoPwAVmjcUwK7uRhs/4YrbDQ&#10;7sYHuh5DLSKEfYEKmhC6QkpfNWTRJ64jjt6v6y2GKPta6h5vEW6NnKbpXFpsOS402NG2oepy/LMK&#10;zLRbbMuyLa03P4/vPM9oN8uUGn8O5RJEoCG8w6/2XivIsvkCnm/iE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gWWXEAAAA3QAAAA8AAAAAAAAAAAAAAAAAmAIAAGRycy9k&#10;b3ducmV2LnhtbFBLBQYAAAAABAAEAPUAAACJAwAAAAA=&#10;" path="m5,l3,2,,5r,7l3,7,8,5,5,xm25,107r10,3l42,110r13,-3l67,105r-2,-3l65,100r-10,5l42,105,32,102,22,100r,5l25,107xe" fillcolor="#eb952b" stroked="f">
                          <v:path arrowok="t" o:connecttype="custom" o:connectlocs="5,0;3,2;0,5;0,12;3,7;8,5;5,0;25,107;35,110;42,110;55,107;67,105;65,102;65,100;55,105;42,105;32,102;22,100;22,105;25,107" o:connectangles="0,0,0,0,0,0,0,0,0,0,0,0,0,0,0,0,0,0,0,0"/>
                          <o:lock v:ext="edit" verticies="t"/>
                        </v:shape>
                        <v:shape id="Freeform 1058" o:spid="_x0000_s1881" style="position:absolute;left:6640;top:920;width:65;height:105;visibility:visible;mso-wrap-style:square;v-text-anchor:top" coordsize="6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TjpMEA&#10;AADdAAAADwAAAGRycy9kb3ducmV2LnhtbERPy4rCMBTdC/5DuMLsNFVBpBpFBB/MyufC3aW5tsXm&#10;piTRVr/eLAZmeTjv+bI1lXiR86VlBcNBAoI4s7rkXMHlvOlPQfiArLGyTAre5GG56HbmmGrb8JFe&#10;p5CLGMI+RQVFCHUqpc8KMugHtiaO3N06gyFCl0vtsInhppKjJJlIgyXHhgJrWheUPU5Po0Affrf7&#10;ZPT+7Jx+ZM/prb02h6NSP712NQMRqA3/4j/3XisYjydxbnwTn4Bc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k46TBAAAA3QAAAA8AAAAAAAAAAAAAAAAAmAIAAGRycy9kb3du&#10;cmV2LnhtbFBLBQYAAAAABAAEAPUAAACGAwAAAAA=&#10;" path="m5,l3,3,,5r,8l5,8,8,5,5,xm22,103r10,2l42,105r13,-2l65,100r,-2l62,98r-10,2l42,100,32,98,20,95r2,3l22,103xe" fillcolor="#ec992a" stroked="f">
                          <v:path arrowok="t" o:connecttype="custom" o:connectlocs="5,0;3,3;0,5;0,13;5,8;8,5;5,0;22,103;32,105;42,105;55,103;65,100;65,98;62,98;52,100;42,100;32,98;20,95;22,98;22,103" o:connectangles="0,0,0,0,0,0,0,0,0,0,0,0,0,0,0,0,0,0,0,0"/>
                          <o:lock v:ext="edit" verticies="t"/>
                        </v:shape>
                        <v:shape id="Freeform 1059" o:spid="_x0000_s1882" style="position:absolute;left:6640;top:923;width:65;height:100;visibility:visible;mso-wrap-style:square;v-text-anchor:top" coordsize="6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C3fsYA&#10;AADdAAAADwAAAGRycy9kb3ducmV2LnhtbESPT4vCMBTE78J+h/AWvGnqny1ajaKCIHvTdcHjs3m2&#10;xeSlNFHrfvrNwoLHYWZ+w8yXrTXiTo2vHCsY9BMQxLnTFRcKjl/b3gSED8gajWNS8CQPy8VbZ46Z&#10;dg/e0/0QChEh7DNUUIZQZ1L6vCSLvu9q4uhdXGMxRNkUUjf4iHBr5DBJUmmx4rhQYk2bkvLr4WYV&#10;bH6OuL7oj9v+/Pz8rk9js7qmRqnue7uagQjUhlf4v73TCkajdAp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HC3fsYAAADdAAAADwAAAAAAAAAAAAAAAACYAgAAZHJz&#10;L2Rvd25yZXYueG1sUEsFBgAAAAAEAAQA9QAAAIsDAAAAAA==&#10;" path="m8,l3,2,,7r,5l5,7,8,5,8,xm22,95r10,2l42,100r13,l65,95r-3,l60,92r-8,3l42,95,30,92,20,90r,2l22,95xe" fillcolor="#ec9c29" stroked="f">
                          <v:path arrowok="t" o:connecttype="custom" o:connectlocs="8,0;3,2;0,7;0,12;5,7;8,5;8,0;22,95;32,97;42,100;55,100;65,95;62,95;60,92;52,95;42,95;30,92;20,90;20,92;22,95" o:connectangles="0,0,0,0,0,0,0,0,0,0,0,0,0,0,0,0,0,0,0,0"/>
                          <o:lock v:ext="edit" verticies="t"/>
                        </v:shape>
                        <v:shape id="Freeform 1060" o:spid="_x0000_s1883" style="position:absolute;left:6640;top:925;width:62;height:95;visibility:visible;mso-wrap-style:square;v-text-anchor:top" coordsize="62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oSJMQA&#10;AADdAAAADwAAAGRycy9kb3ducmV2LnhtbERPTWvCQBC9C/6HZQQvopuaEkvqGkqpItQKWul5yI5J&#10;aHY2za5J/PfdQ6HHx/teZ4OpRUetqywreFhEIIhzqysuFFw+t/MnEM4ja6wtk4I7Ocg249EaU217&#10;PlF39oUIIexSVFB636RSurwkg25hG+LAXW1r0AfYFlK32IdwU8tlFCXSYMWhocSGXkvKv883o+Dx&#10;mnzp6H13cbs32/jkMJM/H0elppPh5RmEp8H/i//ce60gjldhf3gTn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aEiTEAAAA3QAAAA8AAAAAAAAAAAAAAAAAmAIAAGRycy9k&#10;b3ducmV2LnhtbFBLBQYAAAAABAAEAPUAAACJAwAAAAA=&#10;" path="m8,l5,3,,8r3,7l5,10,10,5,8,xm20,90r12,3l42,95r10,l62,93,60,90,57,88r-7,2l42,90,30,88,17,83r3,5l20,90xe" fillcolor="#eda025" stroked="f">
                          <v:path arrowok="t" o:connecttype="custom" o:connectlocs="8,0;5,3;0,8;3,15;5,10;10,5;8,0;20,90;32,93;42,95;52,95;62,93;60,90;57,88;50,90;42,90;30,88;17,83;20,88;20,90" o:connectangles="0,0,0,0,0,0,0,0,0,0,0,0,0,0,0,0,0,0,0,0"/>
                          <o:lock v:ext="edit" verticies="t"/>
                        </v:shape>
                        <v:shape id="Freeform 1061" o:spid="_x0000_s1884" style="position:absolute;left:6640;top:928;width:60;height:90;visibility:visible;mso-wrap-style:square;v-text-anchor:top" coordsize="6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VseMYA&#10;AADdAAAADwAAAGRycy9kb3ducmV2LnhtbESPQWvCQBSE7wX/w/KE3upGA62kriJCqNBLq+L5Nfua&#10;LM2+DdlnTP313UKhx2FmvmFWm9G3aqA+usAG5rMMFHEVrOPawOlYPixBRUG22AYmA98UYbOe3K2w&#10;sOHK7zQcpFYJwrFAA41IV2gdq4Y8xlnoiJP3GXqPkmRfa9vjNcF9qxdZ9qg9Ok4LDXa0a6j6Oly8&#10;AXm5yFDmH27hzq/nt2287cvdzZj76bh9BiU0yn/4r723BvL8aQ6/b9IT0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VseMYAAADdAAAADwAAAAAAAAAAAAAAAACYAgAAZHJz&#10;L2Rvd25yZXYueG1sUEsFBgAAAAAEAAQA9QAAAIsDAAAAAA==&#10;" path="m8,l5,2,,7r3,5l3,15,5,10,10,5,8,xm20,85r10,2l42,90r10,l60,87,57,85,55,82r-5,3l42,85,30,82,17,77r,3l20,85xe" fillcolor="#eea421" stroked="f">
                          <v:path arrowok="t" o:connecttype="custom" o:connectlocs="8,0;5,2;0,7;3,12;3,15;5,10;10,5;8,0;20,85;30,87;42,90;52,90;60,87;57,85;55,82;50,85;42,85;30,82;17,77;17,80;20,85" o:connectangles="0,0,0,0,0,0,0,0,0,0,0,0,0,0,0,0,0,0,0,0,0"/>
                          <o:lock v:ext="edit" verticies="t"/>
                        </v:shape>
                        <v:shape id="Freeform 1062" o:spid="_x0000_s1885" style="position:absolute;left:6643;top:930;width:54;height:85;visibility:visible;mso-wrap-style:square;v-text-anchor:top" coordsize="5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1p+MUA&#10;AADdAAAADwAAAGRycy9kb3ducmV2LnhtbESP0WoCMRRE3wv9h3ALfSk1MVJbtkYpFqFPgms/4Lq5&#10;bpZubrabuK5/bwpCH4eZOcMsVqNvxUB9bAIbmE4UCOIq2IZrA9/7zfMbiJiQLbaBycCFIqyW93cL&#10;LGw4846GMtUiQzgWaMCl1BVSxsqRxzgJHXH2jqH3mLLsa2l7PGe4b6VWai49NpwXHHa0dlT9lCdv&#10;QB1O21KrwxMOn+n44i76d2e1MY8P48c7iERj+g/f2l/WwGz2quHvTX4C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7Wn4xQAAAN0AAAAPAAAAAAAAAAAAAAAAAJgCAABkcnMv&#10;ZG93bnJldi54bWxQSwUGAAAAAAQABAD1AAAAigMAAAAA&#10;" path="m7,l2,5,,10r,3l,18,5,10,10,5,7,xm14,78r13,5l39,85r8,l54,83,52,80,49,78r-5,2l39,80r-7,l24,78,17,75,12,70r2,5l14,78xe" fillcolor="#eea81d" stroked="f">
                          <v:path arrowok="t" o:connecttype="custom" o:connectlocs="7,0;2,5;0,10;0,13;0,18;5,10;10,5;7,0;14,78;27,83;39,85;47,85;54,83;52,80;49,78;44,80;39,80;32,80;24,78;17,75;12,70;14,75;14,78" o:connectangles="0,0,0,0,0,0,0,0,0,0,0,0,0,0,0,0,0,0,0,0,0,0,0"/>
                          <o:lock v:ext="edit" verticies="t"/>
                        </v:shape>
                        <v:shape id="Freeform 1063" o:spid="_x0000_s1886" style="position:absolute;left:6643;top:933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cfy8YA&#10;AADdAAAADwAAAGRycy9kb3ducmV2LnhtbESPQWvCQBSE70L/w/IK3nRjQ21NXUUihYK9qMXzI/ua&#10;DWbfht1tkvbXd4VCj8PMfMOst6NtRU8+NI4VLOYZCOLK6YZrBR/n19kziBCRNbaOScE3Bdhu7iZr&#10;LLQb+Ej9KdYiQTgUqMDE2BVShsqQxTB3HXHyPp23GJP0tdQehwS3rXzIsqW02HBaMNhRaai6nr6s&#10;gmF1OTuzL/0x+3k0uHtvlv2hVGp6P+5eQEQa43/4r/2mFeT5Uw63N+k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cfy8YAAADdAAAADwAAAAAAAAAAAAAAAACYAgAAZHJz&#10;L2Rvd25yZXYueG1sUEsFBgAAAAAEAAQA9QAAAIsDAAAAAA==&#10;" path="m7,l2,5,,10r,5l,20,5,12,10,5r,-3l7,xm14,72r13,5l39,80r8,l52,77,49,75r,l44,75r-5,l32,75,24,72,17,67,10,62r2,5l14,72xe" fillcolor="#efac12" stroked="f">
                          <v:path arrowok="t" o:connecttype="custom" o:connectlocs="7,0;2,5;0,10;0,15;0,20;5,12;10,5;10,2;7,0;14,72;27,77;39,80;47,80;52,77;49,75;49,75;44,75;39,75;32,75;24,72;17,67;10,62;12,67;14,72" o:connectangles="0,0,0,0,0,0,0,0,0,0,0,0,0,0,0,0,0,0,0,0,0,0,0,0"/>
                          <o:lock v:ext="edit" verticies="t"/>
                        </v:shape>
                        <v:shape id="Freeform 1064" o:spid="_x0000_s1887" style="position:absolute;left:6643;top:935;width:49;height:75;visibility:visible;mso-wrap-style:square;v-text-anchor:top" coordsize="49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+Ay8gA&#10;AADdAAAADwAAAGRycy9kb3ducmV2LnhtbESPT2vCQBTE74LfYXlCb7qpqX9I3YRaECoU2kYv3h7Z&#10;1yRt9m3Irhr99K5Q6HGYmd8wq6w3jThR52rLCh4nEQjiwuqaSwX73Wa8BOE8ssbGMim4kIMsHQ5W&#10;mGh75i865b4UAcIuQQWV920ipSsqMugmtiUO3rftDPogu1LqDs8Bbho5jaK5NFhzWKiwpdeKit/8&#10;aBRcP+srz+bv8THebrbrj8NlP/vJlXoY9S/PIDz1/j/8137TCuJ48QT3N+EJyPQ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r4DLyAAAAN0AAAAPAAAAAAAAAAAAAAAAAJgCAABk&#10;cnMvZG93bnJldi54bWxQSwUGAAAAAAQABAD1AAAAjQMAAAAA&#10;" path="m10,l5,5,,13r,5l2,23,5,13,10,5r,-2l10,xm12,65r5,5l24,73r8,2l39,75r5,l49,73r-2,l47,70r-5,l39,70r-7,l22,65,14,60,10,55r,5l12,65xe" fillcolor="#efb000" stroked="f">
                          <v:path arrowok="t" o:connecttype="custom" o:connectlocs="10,0;5,5;0,13;0,18;2,23;5,13;10,5;10,3;10,0;12,65;17,70;24,73;32,75;39,75;44,75;49,73;47,73;47,70;42,70;39,70;32,70;22,65;14,60;10,55;10,60;12,65" o:connectangles="0,0,0,0,0,0,0,0,0,0,0,0,0,0,0,0,0,0,0,0,0,0,0,0,0,0"/>
                          <o:lock v:ext="edit" verticies="t"/>
                        </v:shape>
                        <v:shape id="Freeform 1065" o:spid="_x0000_s1888" style="position:absolute;left:6643;top:938;width:49;height:70;visibility:visible;mso-wrap-style:square;v-text-anchor:top" coordsize="4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j2+8cA&#10;AADdAAAADwAAAGRycy9kb3ducmV2LnhtbESPQWvCQBSE7wX/w/IEL6FurLXV6CpVEHoqNUrx+Mg+&#10;k2D2bciuJvrr3UKhx2FmvmEWq85U4kqNKy0rGA1jEMSZ1SXnCg777fMUhPPIGivLpOBGDlbL3tMC&#10;E21b3tE19bkIEHYJKii8rxMpXVaQQTe0NXHwTrYx6INscqkbbAPcVPIljt+kwZLDQoE1bQrKzunF&#10;KKjbb7c+3m+jKCpptk1fv37yNlJq0O8+5iA8df4//Nf+1ArG4/cJ/L4JT0Au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I9vvHAAAA3QAAAA8AAAAAAAAAAAAAAAAAmAIAAGRy&#10;cy9kb3ducmV2LnhtbFBLBQYAAAAABAAEAPUAAACMAwAAAAA=&#10;" path="m10,l5,7,,15r2,7l2,27r,l5,15,12,5,10,2,10,xm10,57r7,5l24,67r8,3l39,70r5,l49,70,47,67,44,65r-2,l39,65,29,62,19,60,12,52,7,42r3,8l10,57xe" fillcolor="#f0b300" stroked="f">
                          <v:path arrowok="t" o:connecttype="custom" o:connectlocs="10,0;5,7;0,15;2,22;2,27;2,27;5,15;12,5;10,2;10,0;10,57;17,62;24,67;32,70;39,70;44,70;49,70;47,67;44,65;42,65;39,65;29,62;19,60;12,52;7,42;10,50;10,57" o:connectangles="0,0,0,0,0,0,0,0,0,0,0,0,0,0,0,0,0,0,0,0,0,0,0,0,0,0,0"/>
                          <o:lock v:ext="edit" verticies="t"/>
                        </v:shape>
                        <v:shape id="Freeform 1066" o:spid="_x0000_s1889" style="position:absolute;left:6645;top:940;width:45;height:65;visibility:visible;mso-wrap-style:square;v-text-anchor:top" coordsize="4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Q3pMQA&#10;AADdAAAADwAAAGRycy9kb3ducmV2LnhtbESP3WoCMRSE7wu+QziCdzWriz9sjSJCodIrbR/gkJzu&#10;Lm5OliS60advCgUvh5n5htnsku3EjXxoHSuYTQsQxNqZlmsF31/vr2sQISIb7ByTgjsF2G1HLxus&#10;jBv4RLdzrEWGcKhQQRNjX0kZdEMWw9T1xNn7cd5izNLX0ngcMtx2cl4US2mx5bzQYE+HhvTlfLUK&#10;dJfu+8Xx81A6/UiXYdZLf1woNRmn/RuISCk+w//tD6OgLFdL+HuTn4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UN6TEAAAA3QAAAA8AAAAAAAAAAAAAAAAAmAIAAGRycy9k&#10;b3ducmV2LnhtbFBLBQYAAAAABAAEAPUAAACJAwAAAAA=&#10;" path="m8,l3,8,,18,3,33,8,50r4,5l20,60r10,5l37,65r3,l45,65,42,63,40,60r,l37,60r-7,l25,58,20,55,12,50,10,45,8,40,5,33,3,25,5,15,10,5r,-2l8,xe" fillcolor="#f2b900" stroked="f">
                          <v:path arrowok="t" o:connecttype="custom" o:connectlocs="8,0;3,8;0,18;3,33;8,50;12,55;20,60;30,65;37,65;40,65;45,65;42,63;40,60;40,60;37,60;30,60;25,58;20,55;12,50;10,45;8,40;5,33;3,25;5,15;10,5;10,3;8,0" o:connectangles="0,0,0,0,0,0,0,0,0,0,0,0,0,0,0,0,0,0,0,0,0,0,0,0,0,0,0"/>
                        </v:shape>
                        <v:shape id="Freeform 1067" o:spid="_x0000_s1890" style="position:absolute;left:6645;top:943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j+H8UA&#10;AADdAAAADwAAAGRycy9kb3ducmV2LnhtbESPT2vCQBDF7wW/wzJCb81GBSMxq/iHgIdetMXzmB2T&#10;YHY2ZNck/fZuodDj4837vXnZdjSN6KlztWUFsygGQVxYXXOp4Psr/1iBcB5ZY2OZFPyQg+1m8pZh&#10;qu3AZ+ovvhQBwi5FBZX3bSqlKyoy6CLbEgfvbjuDPsiulLrDIcBNI+dxvJQGaw4NFbZ0qKh4XJ4m&#10;vHGXBzzi/HO/e56PwzJPhuvqptT7dNytQXga/f/xX/qkFSwWSQK/awIC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eP4fxQAAAN0AAAAPAAAAAAAAAAAAAAAAAJgCAABkcnMv&#10;ZG93bnJldi54bWxQSwUGAAAAAAQABAD1AAAAigMAAAAA&#10;" path="m10,l3,10,,22r,l3,30r2,7l10,47r7,8l27,57r10,3l40,60r2,l40,57,37,55r,l25,52,15,45,8,35,5,22,8,12,10,5r,-3l10,xe" fillcolor="#f3be00" stroked="f">
                          <v:path arrowok="t" o:connecttype="custom" o:connectlocs="10,0;3,10;0,22;0,22;3,30;5,37;10,47;17,55;27,57;37,60;40,60;42,60;40,57;37,55;37,55;25,52;15,45;8,35;5,22;8,12;10,5;10,2;10,0" o:connectangles="0,0,0,0,0,0,0,0,0,0,0,0,0,0,0,0,0,0,0,0,0,0,0"/>
                        </v:shape>
                        <v:shape id="Freeform 1068" o:spid="_x0000_s1891" style="position:absolute;left:6648;top:945;width:37;height:55;visibility:visible;mso-wrap-style:square;v-text-anchor:top" coordsize="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YEH8AA&#10;AADdAAAADwAAAGRycy9kb3ducmV2LnhtbERPzWrCQBC+F3yHZQRvdWNDq0RXkYpY7MmfBxiyYxLc&#10;mQ3ZVePbu4dCjx/f/2LVs1N36kLjxcBknIEiKb1tpDJwPm3fZ6BCRLHovJCBJwVYLQdvCyysf8iB&#10;7sdYqRQioUADdYxtoXUoa2IMY9+SJO7iO8aYYFdp2+EjhbPTH1n2pRkbSQ01tvRdU3k93thAi4ee&#10;9yc/OW9/3d7ln7wJOzZmNOzXc1CR+vgv/nP/WAN5Pk1z05v0BP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WYEH8AAAADdAAAADwAAAAAAAAAAAAAAAACYAgAAZHJzL2Rvd25y&#10;ZXYueG1sUEsFBgAAAAAEAAQA9QAAAIUDAAAAAA==&#10;" path="m7,l2,10,,20r2,8l5,35r2,5l9,45r8,5l22,53r5,2l34,55r3,l37,55,34,53r,-3l22,48,14,40,7,33,5,20,7,13,9,5,7,3,7,xe" fillcolor="#f4c200" stroked="f">
                          <v:path arrowok="t" o:connecttype="custom" o:connectlocs="7,0;2,10;0,20;2,28;5,35;7,40;9,45;17,50;22,53;27,55;34,55;37,55;37,55;34,53;34,50;22,48;14,40;7,33;5,20;7,13;9,5;7,3;7,0" o:connectangles="0,0,0,0,0,0,0,0,0,0,0,0,0,0,0,0,0,0,0,0,0,0,0"/>
                        </v:shape>
                        <v:shape id="Freeform 1069" o:spid="_x0000_s1892" style="position:absolute;left:6650;top:948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hre8YA&#10;AADdAAAADwAAAGRycy9kb3ducmV2LnhtbESPT2sCMRTE7wW/Q3iCt5pVoX+2RhFFKJRSXPfS22Pz&#10;ulncvKxJXLffvhGEHoeZ+Q2zXA+2FT350DhWMJtmIIgrpxuuFZTH/eMLiBCRNbaOScEvBVivRg9L&#10;zLW78oH6ItYiQTjkqMDE2OVShsqQxTB1HXHyfpy3GJP0tdQerwluWznPsidpseG0YLCjraHqVFys&#10;gosfjvVn73ZFSbPy++PLnIv+oNRkPGzeQEQa4n/43n7XChaL51e4vU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hre8YAAADdAAAADwAAAAAAAAAAAAAAAACYAgAAZHJz&#10;L2Rvd25yZXYueG1sUEsFBgAAAAAEAAQA9QAAAIsDAAAAAA==&#10;" path="m5,l3,7,,17,3,30r7,10l20,47r12,3l32,50,30,47r,-2l20,42,12,35,7,27,5,17,7,12,7,7,7,2,5,xe" fillcolor="#f5c700" stroked="f">
                          <v:path arrowok="t" o:connecttype="custom" o:connectlocs="5,0;3,7;0,17;3,30;10,40;20,47;32,50;32,50;30,47;30,45;20,42;12,35;7,27;5,17;7,12;7,7;7,2;5,0" o:connectangles="0,0,0,0,0,0,0,0,0,0,0,0,0,0,0,0,0,0"/>
                        </v:shape>
                        <v:shape id="Freeform 1070" o:spid="_x0000_s1893" style="position:absolute;left:6653;top:950;width:29;height:45;visibility:visible;mso-wrap-style:square;v-text-anchor:top" coordsize="2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DcbMQA&#10;AADdAAAADwAAAGRycy9kb3ducmV2LnhtbERPu27CMBTdkfgH6yKxgUOR0ijFIASlL2UpZeh4FV+S&#10;kPg6it2Q/H09VOp4dN6b3WAa0VPnKssKVssIBHFudcWFgsvXaZGAcB5ZY2OZFIzkYLedTjaYanvn&#10;T+rPvhAhhF2KCkrv21RKl5dk0C1tSxy4q+0M+gC7QuoO7yHcNPIhimJpsOLQUGJLh5Ly+vxjFMTt&#10;Masfb6/PL/77o8guUTa+106p+WzYP4HwNPh/8Z/7TStYr5OwP7wJT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g3GzEAAAA3QAAAA8AAAAAAAAAAAAAAAAAmAIAAGRycy9k&#10;b3ducmV2LnhtbFBLBQYAAAAABAAEAPUAAACJAwAAAAA=&#10;" path="m4,l2,8,,15,2,28r7,7l17,43r12,2l27,43,24,40,17,35,12,30,7,23,4,15,7,10,7,8,4,5,4,xe" fillcolor="#f6cb00" stroked="f">
                          <v:path arrowok="t" o:connecttype="custom" o:connectlocs="4,0;2,8;0,15;2,28;9,35;17,43;29,45;27,43;24,40;17,35;12,30;7,23;4,15;7,10;7,8;4,5;4,0" o:connectangles="0,0,0,0,0,0,0,0,0,0,0,0,0,0,0,0,0"/>
                        </v:shape>
                        <v:shape id="Freeform 1071" o:spid="_x0000_s1894" style="position:absolute;left:6655;top:955;width:25;height:38;visibility:visible;mso-wrap-style:square;v-text-anchor:top" coordsize="2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CpZMYA&#10;AADdAAAADwAAAGRycy9kb3ducmV2LnhtbESPQWvCQBSE74L/YXlCb3UThSDRVUQRC72YWOj1mX1N&#10;UrNvQ3Zror++Wyh4HGbmG2a1GUwjbtS52rKCeBqBIC6srrlU8HE+vC5AOI+ssbFMCu7kYLMej1aY&#10;attzRrfclyJA2KWooPK+TaV0RUUG3dS2xMH7sp1BH2RXSt1hH+CmkbMoSqTBmsNChS3tKiqu+Y9R&#10;kBzfs7i/xs1+m/f30+flO0sOD6VeJsN2CcLT4J/h//abVjCfL2L4exOe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CpZMYAAADdAAAADwAAAAAAAAAAAAAAAACYAgAAZHJz&#10;L2Rvd25yZXYueG1sUEsFBgAAAAAEAAQA9QAAAIsDAAAAAA==&#10;" path="m2,r,5l,10,2,20r5,8l15,35r10,3l22,35,20,30,15,28,10,23,7,18,5,10,5,8,7,5,5,3,2,xe" fillcolor="#f7d000" stroked="f">
                          <v:path arrowok="t" o:connecttype="custom" o:connectlocs="2,0;2,5;0,10;2,20;7,28;15,35;25,38;22,35;20,30;15,28;10,23;7,18;5,10;5,8;7,5;5,3;2,0" o:connectangles="0,0,0,0,0,0,0,0,0,0,0,0,0,0,0,0,0"/>
                        </v:shape>
                        <v:shape id="Freeform 1072" o:spid="_x0000_s1895" style="position:absolute;left:6657;top:958;width:20;height:32;visibility:visible;mso-wrap-style:square;v-text-anchor:top" coordsize="2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WN6cYA&#10;AADdAAAADwAAAGRycy9kb3ducmV2LnhtbESPQWvCQBSE74L/YXlCb2ZTLUVSVylKaaFYMZaeX7PP&#10;JJp9G3a3mvrrXUHwOMzMN8x03plGHMn52rKCxyQFQVxYXXOp4Hv7NpyA8AFZY2OZFPyTh/ms35ti&#10;pu2JN3TMQykihH2GCqoQ2kxKX1Rk0Ce2JY7ezjqDIUpXSu3wFOGmkaM0fZYGa44LFba0qKg45H9G&#10;wQZd+/5z/srl9mm9/D3sP1c5OaUeBt3rC4hAXbiHb+0PrWA8nozg+iY+AT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WN6cYAAADdAAAADwAAAAAAAAAAAAAAAACYAgAAZHJz&#10;L2Rvd25yZXYueG1sUEsFBgAAAAAEAAQA9QAAAIsDAAAAAA==&#10;" path="m3,r,2l,7r3,8l8,22r5,5l20,32,18,27,15,25,8,17,5,7r,l5,2,3,xe" fillcolor="#f7d400" stroked="f">
                          <v:path arrowok="t" o:connecttype="custom" o:connectlocs="3,0;3,2;0,7;3,15;8,22;13,27;20,32;18,27;15,25;8,17;5,7;5,7;5,2;3,0" o:connectangles="0,0,0,0,0,0,0,0,0,0,0,0,0,0"/>
                        </v:shape>
                        <v:shape id="Freeform 1073" o:spid="_x0000_s1896" style="position:absolute;left:6660;top:960;width:15;height:25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AqAsUA&#10;AADdAAAADwAAAGRycy9kb3ducmV2LnhtbESPQWvCQBSE74X+h+UVvNVNDUhIXaVIFUGlqD14fGaf&#10;SWr2bdhdNf57Vyh4HGbmG2Y06UwjLuR8bVnBRz8BQVxYXXOp4Hc3e89A+ICssbFMCm7kYTJ+fRlh&#10;ru2VN3TZhlJECPscFVQhtLmUvqjIoO/bljh6R+sMhihdKbXDa4SbRg6SZCgN1hwXKmxpWlFx2p6N&#10;guWe/7KsPdTf68KVR5z/rFZOKtV7674+QQTqwjP8315oBWmapfB4E5+AH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gCoCxQAAAN0AAAAPAAAAAAAAAAAAAAAAAJgCAABkcnMv&#10;ZG93bnJldi54bWxQSwUGAAAAAAQABAD1AAAAigMAAAAA&#10;" path="m2,l,3,,5r2,8l5,18r5,5l15,25,7,15,2,xe" fillcolor="#f6d600" stroked="f">
                          <v:path arrowok="t" o:connecttype="custom" o:connectlocs="2,0;0,3;0,5;2,13;5,18;10,23;15,25;7,15;2,0" o:connectangles="0,0,0,0,0,0,0,0,0"/>
                        </v:shape>
                        <v:shape id="Freeform 1074" o:spid="_x0000_s1897" style="position:absolute;left:6662;top:965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71D8YA&#10;AADdAAAADwAAAGRycy9kb3ducmV2LnhtbESPT2vCQBTE74LfYXmF3nTTRjSkriKCUKE9GAu9vmRf&#10;/tDs25jdmvjtuwXB4zAzv2HW29G04kq9aywreJlHIIgLqxuuFHydD7MEhPPIGlvLpOBGDrab6WSN&#10;qbYDn+ia+UoECLsUFdTed6mUrqjJoJvbjjh4pe0N+iD7SuoehwA3rXyNoqU02HBYqLGjfU3FT/Zr&#10;FHzmZazNh1seF9l3vjpc8qQccqWen8bdGwhPo3+E7+13rSCOkwX8vwlP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71D8YAAADdAAAADwAAAAAAAAAAAAAAAACYAgAAZHJz&#10;L2Rvd25yZXYueG1sUEsFBgAAAAAEAAQA9QAAAIsDAAAAAA==&#10;" path="m,l,,3,10r7,8l5,8,,xe" fillcolor="#f5d900" stroked="f">
                          <v:path arrowok="t" o:connecttype="custom" o:connectlocs="0,0;0,0;3,10;10,18;5,8;0,0" o:connectangles="0,0,0,0,0,0"/>
                        </v:shape>
                        <v:shape id="Freeform 1075" o:spid="_x0000_s1898" style="position:absolute;left:6630;top:873;width:105;height:185;visibility:visible;mso-wrap-style:square;v-text-anchor:top" coordsize="10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FWGscA&#10;AADdAAAADwAAAGRycy9kb3ducmV2LnhtbESPQWvCQBSE7wX/w/IKvYS6sUGR6CqiFFqwYmwpHh/Z&#10;1ySYfRt2V03/fVcoeBxm5htmvuxNKy7kfGNZwWiYgiAurW64UvD1+fo8BeEDssbWMin4JQ/LxeBh&#10;jrm2Vy7ocgiViBD2OSqoQ+hyKX1Zk0E/tB1x9H6sMxiidJXUDq8Rblr5kqYTabDhuFBjR+uaytPh&#10;bBQcxx/fyWq/nbjsJJP3TXreFQkp9fTYr2YgAvXhHv5vv2kFWTYdw+1Nf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xVhrHAAAA3QAAAA8AAAAAAAAAAAAAAAAAmAIAAGRy&#10;cy9kb3ducmV2LnhtbFBLBQYAAAAABAAEAPUAAACMAwAAAAA=&#10;" path="m105,167l82,152,62,135,47,120,37,100,20,57,,,10,50r8,50l23,122r9,23l42,165r15,20l82,177r23,-10e" filled="f" strokecolor="#e15520" strokeweight="0">
                          <v:path arrowok="t" o:connecttype="custom" o:connectlocs="105,167;82,152;62,135;47,120;37,100;20,57;0,0;10,50;18,100;23,122;32,145;42,165;57,185;82,177;105,167" o:connectangles="0,0,0,0,0,0,0,0,0,0,0,0,0,0,0"/>
                        </v:shape>
                        <v:shape id="Freeform 1076" o:spid="_x0000_s1899" style="position:absolute;left:6409;top:631;width:169;height:20;visibility:visible;mso-wrap-style:square;v-text-anchor:top" coordsize="16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1j6cYA&#10;AADdAAAADwAAAGRycy9kb3ducmV2LnhtbESPQWvCQBSE7wX/w/KE3urGCpKmriJCoJcWamPp8ZF9&#10;ZqPZtyH71PTfdwuFHoeZ+YZZbUbfqSsNsQ1sYD7LQBHXwbbcGKg+yoccVBRki11gMvBNETbryd0K&#10;Cxtu/E7XvTQqQTgWaMCJ9IXWsXbkMc5CT5y8Yxg8SpJDo+2AtwT3nX7MsqX22HJacNjTzlF93l+8&#10;gcspb7efh7LSX1I9vbny9XjIxJj76bh9BiU0yn/4r/1iDSwW+RJ+36Qno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1j6cYAAADdAAAADwAAAAAAAAAAAAAAAACYAgAAZHJz&#10;L2Rvd25yZXYueG1sUEsFBgAAAAAEAAQA9QAAAIsDAAAAAA==&#10;" path="m169,20r,l169,20r,xm5,l2,,,,5,3r,l5,xe" fillcolor="#e15520" stroked="f">
                          <v:path arrowok="t" o:connecttype="custom" o:connectlocs="169,20;169,20;169,20;169,20;5,0;2,0;0,0;5,3;5,3;5,0" o:connectangles="0,0,0,0,0,0,0,0,0,0"/>
                          <o:lock v:ext="edit" verticies="t"/>
                        </v:shape>
                        <v:shape id="Freeform 1077" o:spid="_x0000_s1900" style="position:absolute;left:6411;top:631;width:167;height:52;visibility:visible;mso-wrap-style:square;v-text-anchor:top" coordsize="16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gDFscA&#10;AADdAAAADwAAAGRycy9kb3ducmV2LnhtbESPQWvCQBSE74X+h+UVeqsbFapENyKtLT0otip4fck+&#10;k8Xs25Ddauyv7wqCx2FmvmGms87W4kStN44V9HsJCOLCacOlgt3242UMwgdkjbVjUnAhD7Ps8WGK&#10;qXZn/qHTJpQiQtinqKAKoUml9EVFFn3PNcTRO7jWYoiyLaVu8RzhtpaDJHmVFg3HhQobequoOG5+&#10;rYI/M1/uV8fV4X39uf7Ow4JNP2elnp+6+QREoC7cw7f2l1YwHI5HcH0Tn4DM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4AxbHAAAA3QAAAA8AAAAAAAAAAAAAAAAAmAIAAGRy&#10;cy9kb3ducmV2LnhtbFBLBQYAAAAABAAEAPUAAACMAwAAAAA=&#10;" path="m,l,3,5,5,5,3r,l3,,,xm167,20r-3,l164,23r,2l164,23r3,-3xm159,52r5,-7l164,37r-2,8l159,52xe" fillcolor="#e25920" stroked="f">
                          <v:path arrowok="t" o:connecttype="custom" o:connectlocs="0,0;0,3;5,5;5,3;5,3;3,0;0,0;167,20;164,20;164,23;164,25;164,23;167,20;159,52;164,45;164,37;162,45;159,52" o:connectangles="0,0,0,0,0,0,0,0,0,0,0,0,0,0,0,0,0,0"/>
                          <o:lock v:ext="edit" verticies="t"/>
                        </v:shape>
                        <v:shape id="Freeform 1078" o:spid="_x0000_s1901" style="position:absolute;left:6414;top:631;width:164;height:57;visibility:visible;mso-wrap-style:square;v-text-anchor:top" coordsize="16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jJosEA&#10;AADdAAAADwAAAGRycy9kb3ducmV2LnhtbERPzWoCMRC+C32HMIVepGatILI1iohSLx60fYDpZrpZ&#10;djMJO6m7ffvmIHj8+P7X29F36ka9NIENzGcFKOIq2IZrA1+fx9cVKEnIFrvAZOCPBLabp8kaSxsG&#10;vtDtmmqVQ1hKNOBSiqXWUjnyKLMQiTP3E3qPKcO+1rbHIYf7Tr8VxVJ7bDg3OIy0d1S1119vQHax&#10;c9/n42Ev7VymH/GAg7TGvDyPu3dQicb0EN/dJ2tgsVjluflNfgJ6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oyaLBAAAA3QAAAA8AAAAAAAAAAAAAAAAAmAIAAGRycy9kb3du&#10;cmV2LnhtbFBLBQYAAAAABAAEAPUAAACGAwAAAAA=&#10;" path="m164,20r,l161,20r-2,l159,25r,5l156,42r-2,15l154,55r7,-18l164,20xm,l,3r,l5,5r,l5,3,2,3,,xe" fillcolor="#e25d20" stroked="f">
                          <v:path arrowok="t" o:connecttype="custom" o:connectlocs="164,20;164,20;161,20;159,20;159,25;159,30;156,42;154,57;154,55;161,37;164,20;0,0;0,3;0,3;5,5;5,5;5,3;2,3;0,0" o:connectangles="0,0,0,0,0,0,0,0,0,0,0,0,0,0,0,0,0,0,0"/>
                          <o:lock v:ext="edit" verticies="t"/>
                        </v:shape>
                        <v:shape id="Freeform 1079" o:spid="_x0000_s1902" style="position:absolute;left:6416;top:634;width:159;height:54;visibility:visible;mso-wrap-style:square;v-text-anchor:top" coordsize="15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ebv8UA&#10;AADdAAAADwAAAGRycy9kb3ducmV2LnhtbESPS2vDMBCE74H8B7GF3hK5DRTHjRySQqHQQvPqfbHW&#10;r1grIymx+++rQiDHYWa+YVbr0XTiSs43lhU8zRMQxIXVDVcKTsf3WQrCB2SNnWVS8Ese1vl0ssJM&#10;24H3dD2ESkQI+wwV1CH0mZS+qMmgn9ueOHqldQZDlK6S2uEQ4aaTz0nyIg02HBdq7OmtpuJ8uBgF&#10;6cUly3Y7/ITyxPhZ7tL2u/tS6vFh3LyCCDSGe/jW/tAKFot0Cf9v4hO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N5u/xQAAAN0AAAAPAAAAAAAAAAAAAAAAAJgCAABkcnMv&#10;ZG93bnJldi54bWxQSwUGAAAAAAQABAD1AAAAigMAAAAA&#10;" path="m159,22r,-2l159,17r-2,l154,20r,2l154,27r-2,15l150,54r2,l152,52r2,l154,49r3,-7l159,34r-2,-7l159,22xm,l,,,2,5,5,5,2,5,,3,,,xe" fillcolor="#e36221" stroked="f">
                          <v:path arrowok="t" o:connecttype="custom" o:connectlocs="159,22;159,20;159,17;157,17;154,20;154,22;154,27;152,42;150,54;152,54;152,52;154,52;154,49;157,42;159,34;157,27;159,22;0,0;0,0;0,2;5,5;5,2;5,0;3,0;0,0" o:connectangles="0,0,0,0,0,0,0,0,0,0,0,0,0,0,0,0,0,0,0,0,0,0,0,0,0"/>
                          <o:lock v:ext="edit" verticies="t"/>
                        </v:shape>
                        <v:shape id="Freeform 1080" o:spid="_x0000_s1903" style="position:absolute;left:6419;top:634;width:154;height:54;visibility:visible;mso-wrap-style:square;v-text-anchor:top" coordsize="1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kQScIA&#10;AADdAAAADwAAAGRycy9kb3ducmV2LnhtbERPTWsCMRC9F/ofwhR6q1kriG6NIoVCwUKpeuhx3Iyb&#10;XZPJshl1/ffNQejx8b4XqyF4daE+NZENjEcFKOIq2oZrA/vdx8sMVBJkiz4yGbhRgtXy8WGBpY1X&#10;/qHLVmqVQziVaMCJdKXWqXIUMI1iR5y5Y+wDSoZ9rW2P1xwevH4tiqkO2HBucNjRu6PqtD0HA/5r&#10;1vnNdzwcinTb/VattK4VY56fhvUbKKFB/sV396c1MJnM8/78Jj8Bv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aRBJwgAAAN0AAAAPAAAAAAAAAAAAAAAAAJgCAABkcnMvZG93&#10;bnJldi54bWxQSwUGAAAAAAQABAD1AAAAhwMAAAAA&#10;" path="m154,27r,-5l154,17r-3,3l149,20r,5l149,27r-2,15l144,54r3,l149,54r2,-15l154,27xm,l,2r,l2,7,5,2,5,,2,,,xe" fillcolor="#e46621" stroked="f">
                          <v:path arrowok="t" o:connecttype="custom" o:connectlocs="154,27;154,22;154,17;151,20;149,20;149,25;149,27;147,42;144,54;147,54;149,54;151,39;154,27;0,0;0,2;0,2;2,7;5,2;5,0;2,0;0,0" o:connectangles="0,0,0,0,0,0,0,0,0,0,0,0,0,0,0,0,0,0,0,0,0"/>
                          <o:lock v:ext="edit" verticies="t"/>
                        </v:shape>
                        <v:shape id="Freeform 1081" o:spid="_x0000_s1904" style="position:absolute;left:6421;top:634;width:149;height:54;visibility:visible;mso-wrap-style:square;v-text-anchor:top" coordsize="14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7hsMIA&#10;AADdAAAADwAAAGRycy9kb3ducmV2LnhtbESPzarCMBSE94LvEI7gRjTVglerUUQQXPp3F+4OzbEt&#10;Nieliba+vREEl8PMfMMs160pxZNqV1hWMB5FIIhTqwvOFFzOu+EMhPPIGkvLpOBFDtarbmeJibYN&#10;H+l58pkIEHYJKsi9rxIpXZqTQTeyFXHwbrY26IOsM6lrbALclHISRVNpsOCwkGNF25zS++lhFOz/&#10;4z+KLo7iTXHWg5lurtXjoFS/124WIDy1/hf+tvdaQRzPx/B5E56AX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fuGwwgAAAN0AAAAPAAAAAAAAAAAAAAAAAJgCAABkcnMvZG93&#10;bnJldi54bWxQSwUGAAAAAAQABAD1AAAAhwMAAAAA&#10;" path="m149,27r,-5l149,20r-2,l145,20r,5l145,27r-3,15l140,54r2,l145,54r2,-12l149,27xm,l,2,,5,,7r3,l5,5,5,,3,,,xe" fillcolor="#e46a21" stroked="f">
                          <v:path arrowok="t" o:connecttype="custom" o:connectlocs="149,27;149,22;149,20;147,20;145,20;145,25;145,27;142,42;140,54;142,54;145,54;147,42;149,27;0,0;0,2;0,5;0,7;3,7;5,5;5,0;3,0;0,0" o:connectangles="0,0,0,0,0,0,0,0,0,0,0,0,0,0,0,0,0,0,0,0,0,0"/>
                          <o:lock v:ext="edit" verticies="t"/>
                        </v:shape>
                        <v:shape id="Freeform 1082" o:spid="_x0000_s1905" style="position:absolute;left:6421;top:634;width:147;height:54;visibility:visible;mso-wrap-style:square;v-text-anchor:top" coordsize="14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SEx8YA&#10;AADdAAAADwAAAGRycy9kb3ducmV2LnhtbESPQWsCMRSE74L/IbxCb5qtFrVbo1ilYC9CbUuvr5vX&#10;zWLysiTRXf99Uyj0OMzMN8xy3TsrLhRi41nB3bgAQVx53XCt4P3tebQAEROyRuuZFFwpwno1HCyx&#10;1L7jV7ocUy0yhGOJCkxKbSllrAw5jGPfEmfv2weHKctQSx2wy3Bn5aQoZtJhw3nBYEtbQ9XpeHYK&#10;2kX3cf9JMzu3X93T9mDmm91LUOr2pt88gkjUp//wX3uvFUynDxP4fZ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SEx8YAAADdAAAADwAAAAAAAAAAAAAAAACYAgAAZHJz&#10;L2Rvd25yZXYueG1sUEsFBgAAAAAEAAQA9QAAAIsDAAAAAA==&#10;" path="m147,27r,-2l147,20r-2,l142,22r,3l142,27r-2,15l135,54r5,l142,54r3,-12l147,27xm3,r,2l,7r5,3l8,5,8,2,5,,3,xe" fillcolor="#e56f21" stroked="f">
                          <v:path arrowok="t" o:connecttype="custom" o:connectlocs="147,27;147,25;147,20;145,20;142,22;142,25;142,27;140,42;135,54;140,54;142,54;145,42;147,27;3,0;3,2;0,7;5,10;8,5;8,2;5,0;3,0" o:connectangles="0,0,0,0,0,0,0,0,0,0,0,0,0,0,0,0,0,0,0,0,0"/>
                          <o:lock v:ext="edit" verticies="t"/>
                        </v:shape>
                        <v:shape id="Freeform 1083" o:spid="_x0000_s1906" style="position:absolute;left:6424;top:634;width:142;height:57;visibility:visible;mso-wrap-style:square;v-text-anchor:top" coordsize="14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scj8QA&#10;AADdAAAADwAAAGRycy9kb3ducmV2LnhtbESPzWoCMRSF94LvEK7gTjN2oNSpUUSQCtaFWmiXl8nt&#10;zNDkZkiixrdvCkKXh/PzcRarZI24kg+dYwWzaQGCuHa640bBx3k7eQERIrJG45gU3CnAajkcLLDS&#10;7sZHup5iI/IIhwoVtDH2lZShbslimLqeOHvfzluMWfpGao+3PG6NfCqKZ2mx40xosadNS/XP6WIz&#10;18zPX+nzYN/3ycz0mt52R18qNR6l9SuISCn+hx/tnVZQlvMS/t7kJ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7HI/EAAAA3QAAAA8AAAAAAAAAAAAAAAAAmAIAAGRycy9k&#10;b3ducmV2LnhtbFBLBQYAAAAABAAEAPUAAACJAwAAAAA=&#10;" path="m142,27r,-2l142,20r-3,2l137,22r,3l137,27r-3,15l129,57r3,-3l137,54r2,-12l142,27xm2,r,5l,7r5,5l7,7,7,2,5,2,2,xe" fillcolor="#e57322" stroked="f">
                          <v:path arrowok="t" o:connecttype="custom" o:connectlocs="142,27;142,25;142,20;139,22;137,22;137,25;137,27;134,42;129,57;132,54;137,54;139,42;142,27;2,0;2,5;0,7;5,12;7,7;7,2;5,2;2,0" o:connectangles="0,0,0,0,0,0,0,0,0,0,0,0,0,0,0,0,0,0,0,0,0"/>
                          <o:lock v:ext="edit" verticies="t"/>
                        </v:shape>
                        <v:shape id="Freeform 1084" o:spid="_x0000_s1907" style="position:absolute;left:6426;top:636;width:137;height:55;visibility:visible;mso-wrap-style:square;v-text-anchor:top" coordsize="1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oc6sYA&#10;AADdAAAADwAAAGRycy9kb3ducmV2LnhtbESP0WqDQBRE3wv5h+UG8lKStbWUaLJKGgi04INN8gEX&#10;90ZF966422j/vlso9HGYmTPMPp9NL+40utaygqdNBIK4srrlWsH1clpvQTiPrLG3TAq+yUGeLR72&#10;mGo78Sfdz74WAcIuRQWN90MqpasaMug2diAO3s2OBn2QYy31iFOAm14+R9GrNNhyWGhwoGNDVXf+&#10;MgqwLjpKjh9lWb7px6STRXx1lVKr5XzYgfA0+//wX/tdK4jj5AV+34QnIL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0oc6sYAAADdAAAADwAAAAAAAAAAAAAAAACYAgAAZHJz&#10;L2Rvd25yZXYueG1sUEsFBgAAAAAEAAQA9QAAAIsDAAAAAA==&#10;" path="m137,25r,-2l137,20r-2,l132,20r,3l132,25r-2,15l125,55r2,l130,52r5,-12l137,25xm3,r,3l,8r3,2l5,10,5,5,8,,5,,3,xe" fillcolor="#e67723" stroked="f">
                          <v:path arrowok="t" o:connecttype="custom" o:connectlocs="137,25;137,23;137,20;135,20;132,20;132,23;132,25;130,40;125,55;127,55;130,52;135,40;137,25;3,0;3,3;0,8;3,10;5,10;5,5;8,0;5,0;3,0" o:connectangles="0,0,0,0,0,0,0,0,0,0,0,0,0,0,0,0,0,0,0,0,0,0"/>
                          <o:lock v:ext="edit" verticies="t"/>
                        </v:shape>
                        <v:shape id="Freeform 1085" o:spid="_x0000_s1908" style="position:absolute;left:6429;top:636;width:132;height:55;visibility:visible;mso-wrap-style:square;v-text-anchor:top" coordsize="13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dBEMMA&#10;AADdAAAADwAAAGRycy9kb3ducmV2LnhtbESP3YrCMBSE7wXfIRzBO01dUWw1isj6d+ffAxyaY1tt&#10;TkoTtb79ZkHwcpiZb5jZojGleFLtCssKBv0IBHFqdcGZgst53ZuAcB5ZY2mZFLzJwWLebs0w0fbF&#10;R3qefCYChF2CCnLvq0RKl+Zk0PVtRRy8q60N+iDrTOoaXwFuSvkTRWNpsOCwkGNFq5zS++lhFOA+&#10;plvzu3uci/Xo4Kqb3myvsVLdTrOcgvDU+G/4095pBcNhPIL/N+EJ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dBEMMAAADdAAAADwAAAAAAAAAAAAAAAACYAgAAZHJzL2Rv&#10;d25yZXYueG1sUEsFBgAAAAAEAAQA9QAAAIgDAAAAAA==&#10;" path="m132,25r,-2l132,20r-3,l127,20r,3l127,25r-3,15l119,55r3,l124,55r5,-15l132,25xm2,r,5l,10r2,l5,13,5,8,7,,5,,2,xe" fillcolor="#e77b25" stroked="f">
                          <v:path arrowok="t" o:connecttype="custom" o:connectlocs="132,25;132,23;132,20;129,20;127,20;127,23;127,25;124,40;119,55;122,55;124,55;129,40;132,25;2,0;2,5;0,10;2,10;5,13;5,8;7,0;5,0;2,0" o:connectangles="0,0,0,0,0,0,0,0,0,0,0,0,0,0,0,0,0,0,0,0,0,0"/>
                          <o:lock v:ext="edit" verticies="t"/>
                        </v:shape>
                        <v:shape id="Freeform 1086" o:spid="_x0000_s1909" style="position:absolute;left:6431;top:636;width:127;height:55;visibility:visible;mso-wrap-style:square;v-text-anchor:top" coordsize="1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VNacYA&#10;AADdAAAADwAAAGRycy9kb3ducmV2LnhtbESPQWvCQBSE7wX/w/IKXopuNBBqzEakIKRQhKYlXh/Z&#10;ZxKafZtmV03/fVco9DjMzDdMtptML640us6ygtUyAkFcW91xo+Dz47B4BuE8ssbeMin4IQe7fPaQ&#10;Yartjd/pWvpGBAi7FBW03g+plK5uyaBb2oE4eGc7GvRBjo3UI94C3PRyHUWJNNhxWGhxoJeW6q/y&#10;YhSY6FSt3io+xt9lYovqVcbF01mp+eO034LwNPn/8F+70ArieJPA/U14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dVNacYAAADdAAAADwAAAAAAAAAAAAAAAACYAgAAZHJz&#10;L2Rvd25yZXYueG1sUEsFBgAAAAAEAAQA9QAAAIsDAAAAAA==&#10;" path="m127,25r,-2l127,20r-2,l122,23r,l122,25r-2,15l115,55r2,l120,55r5,-15l127,25xm3,l,5r,5l3,13r2,l5,8,8,3,5,,3,xe" fillcolor="#e77f26" stroked="f">
                          <v:path arrowok="t" o:connecttype="custom" o:connectlocs="127,25;127,23;127,20;125,20;122,23;122,23;122,25;120,40;115,55;117,55;120,55;125,40;127,25;3,0;0,5;0,10;3,13;5,13;5,8;8,3;5,0;3,0" o:connectangles="0,0,0,0,0,0,0,0,0,0,0,0,0,0,0,0,0,0,0,0,0,0"/>
                          <o:lock v:ext="edit" verticies="t"/>
                        </v:shape>
                        <v:shape id="Freeform 1087" o:spid="_x0000_s1910" style="position:absolute;left:6434;top:636;width:122;height:55;visibility:visible;mso-wrap-style:square;v-text-anchor:top" coordsize="1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X+OcUA&#10;AADdAAAADwAAAGRycy9kb3ducmV2LnhtbESPS4sCMRCE74L/IbTgZdHMKuzqaJT1BSLswQeem0k7&#10;MzjpDEnU8d+bhQWPRVV9RU3njanEnZwvLSv47CcgiDOrS84VnI6b3giED8gaK8uk4Eke5rN2a4qp&#10;tg/e0/0QchEh7FNUUIRQp1L6rCCDvm9r4uhdrDMYonS51A4fEW4qOUiSL2mw5LhQYE3LgrLr4WYU&#10;bCt31ovbx1MuF6vfkKzd7rh3SnU7zc8ERKAmvMP/7a1WMByOv+HvTXwCcvY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Vf45xQAAAN0AAAAPAAAAAAAAAAAAAAAAAJgCAABkcnMv&#10;ZG93bnJldi54bWxQSwUGAAAAAAQABAD1AAAAigMAAAAA&#10;" path="m122,25r,-2l122,20r-3,3l117,23r,l117,25r-3,15l109,55r3,l114,55r5,-15l122,25xm2,l,8r,5l2,13r3,2l5,8,7,3,5,3,2,xe" fillcolor="#e88427" stroked="f">
                          <v:path arrowok="t" o:connecttype="custom" o:connectlocs="122,25;122,23;122,20;119,23;117,23;117,23;117,25;114,40;109,55;112,55;114,55;119,40;122,25;2,0;0,8;0,13;2,13;5,15;5,8;7,3;5,3;2,0" o:connectangles="0,0,0,0,0,0,0,0,0,0,0,0,0,0,0,0,0,0,0,0,0,0"/>
                          <o:lock v:ext="edit" verticies="t"/>
                        </v:shape>
                        <v:shape id="Freeform 1088" o:spid="_x0000_s1911" style="position:absolute;left:6436;top:639;width:117;height:52;visibility:visible;mso-wrap-style:square;v-text-anchor:top" coordsize="11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IR28IA&#10;AADdAAAADwAAAGRycy9kb3ducmV2LnhtbERPz2vCMBS+D/wfwhO8zdSJQ6tRRJjoTpud4PHRPJti&#10;81KSaOt/vxwGO358v1eb3jbiQT7UjhVMxhkI4tLpmisFP8XH6xxEiMgaG8ek4EkBNuvBywpz7Tr+&#10;pscpViKFcMhRgYmxzaUMpSGLYexa4sRdnbcYE/SV1B67FG4b+ZZl79JizanBYEs7Q+XtdLcKIh6r&#10;Wfd5vWTzc+GLw767782XUqNhv12CiNTHf/Gf+6AVTKeLNDe9SU9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khHbwgAAAN0AAAAPAAAAAAAAAAAAAAAAAJgCAABkcnMvZG93&#10;bnJldi54bWxQSwUGAAAAAAQABAD1AAAAhwMAAAAA&#10;" path="m117,22r,-2l117,20r-2,l112,20r,l112,22r-2,15l102,52r5,l110,52r5,-15l117,22xm3,l,5r,5l3,12r,3l5,7,8,,5,,3,xe" fillcolor="#e98828" stroked="f">
                          <v:path arrowok="t" o:connecttype="custom" o:connectlocs="117,22;117,20;117,20;115,20;112,20;112,20;112,22;110,37;102,52;107,52;110,52;115,37;117,22;3,0;0,5;0,10;3,12;3,15;5,7;8,0;5,0;3,0" o:connectangles="0,0,0,0,0,0,0,0,0,0,0,0,0,0,0,0,0,0,0,0,0,0"/>
                          <o:lock v:ext="edit" verticies="t"/>
                        </v:shape>
                        <v:shape id="Freeform 1089" o:spid="_x0000_s1912" style="position:absolute;left:6439;top:639;width:112;height:52;visibility:visible;mso-wrap-style:square;v-text-anchor:top" coordsize="11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Lg88UA&#10;AADdAAAADwAAAGRycy9kb3ducmV2LnhtbESPQUsDMRSE74L/ITzBm82uLdKuTYsIRWnx0Kp4fWze&#10;bpZuXpYkbtN/3xQEj8PMfMMs18n2YiQfOscKykkBgrh2uuNWwdfn5mEOIkRkjb1jUnCmAOvV7c0S&#10;K+1OvKfxEFuRIRwqVGBiHCopQ23IYpi4gTh7jfMWY5a+ldrjKcNtLx+L4kla7DgvGBzo1VB9PPxa&#10;BeNHs9n+tMeyxJ35Tm7m01vjlbq/Sy/PICKl+B/+a79rBdPpYgHXN/kJy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MuDzxQAAAN0AAAAPAAAAAAAAAAAAAAAAAJgCAABkcnMv&#10;ZG93bnJldi54bWxQSwUGAAAAAAQABAD1AAAAigMAAAAA&#10;" path="m112,22r,-2l112,20r-3,l107,20r,2l107,22r-3,15l97,52r2,l104,52r5,-15l112,22xm2,l,5r,7l,15r2,l5,7,7,2,2,xe" fillcolor="#e98c2a" stroked="f">
                          <v:path arrowok="t" o:connecttype="custom" o:connectlocs="112,22;112,20;112,20;109,20;107,20;107,22;107,22;104,37;97,52;99,52;104,52;109,37;112,22;2,0;0,5;0,12;0,15;2,15;5,7;7,2;2,0" o:connectangles="0,0,0,0,0,0,0,0,0,0,0,0,0,0,0,0,0,0,0,0,0"/>
                          <o:lock v:ext="edit" verticies="t"/>
                        </v:shape>
                        <v:shape id="Freeform 1090" o:spid="_x0000_s1913" style="position:absolute;left:6439;top:639;width:109;height:52;visibility:visible;mso-wrap-style:square;v-text-anchor:top" coordsize="10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qTVsIA&#10;AADdAAAADwAAAGRycy9kb3ducmV2LnhtbERPS2rDMBDdF3IHMYHuGiluKMaJEkpSQxfdNO4BptZE&#10;NrVGxlJst6evFoEsH++/O8yuEyMNofWsYb1SIIhrb1q2Gr6q8ikHESKywc4zafilAIf94mGHhfET&#10;f9J4jlakEA4Famhi7AspQ92Qw7DyPXHiLn5wGBMcrDQDTincdTJT6kU6bDk1NNjTsaH653x1Gurv&#10;v1OVKSyzyW7oePpQNm/ftH5czq9bEJHmeBff3O9Gw/NGpf3pTXoCcv8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GpNWwgAAAN0AAAAPAAAAAAAAAAAAAAAAAJgCAABkcnMvZG93&#10;bnJldi54bWxQSwUGAAAAAAQABAD1AAAAhwMAAAAA&#10;" path="m109,22r,-2l109,20r-2,l104,20r,2l104,22r,7l102,37r-3,7l94,52r3,l99,52r8,-15l109,22xm5,l2,7,,15r2,l5,17,7,10,10,2,7,2,5,xe" fillcolor="#eb912b" stroked="f">
                          <v:path arrowok="t" o:connecttype="custom" o:connectlocs="109,22;109,20;109,20;107,20;104,20;104,22;104,22;104,29;102,37;99,44;94,52;97,52;99,52;107,37;109,22;5,0;2,7;0,15;2,15;5,17;7,10;10,2;7,2;5,0" o:connectangles="0,0,0,0,0,0,0,0,0,0,0,0,0,0,0,0,0,0,0,0,0,0,0,0"/>
                          <o:lock v:ext="edit" verticies="t"/>
                        </v:shape>
                        <v:shape id="Freeform 1091" o:spid="_x0000_s1914" style="position:absolute;left:6441;top:641;width:105;height:50;visibility:visible;mso-wrap-style:square;v-text-anchor:top" coordsize="10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CMxMcA&#10;AADdAAAADwAAAGRycy9kb3ducmV2LnhtbESPW2sCMRSE3wv+h3AEX4om1iKyGmW1CPalFy/vh83p&#10;7tLNybKJbtpf3xQKfRxm5htmtYm2ETfqfO1Yw3SiQBAXztRcajif9uMFCB+QDTaOScMXedisB3cr&#10;zIzr+Z1ux1CKBGGfoYYqhDaT0hcVWfQT1xIn78N1FkOSXSlNh32C20Y+KDWXFmtOCxW2tKuo+Dxe&#10;rYammO/di1Pfb6/Pl/hk8/4+bnOtR8OYL0EEiuE//Nc+GA2zRzWF3zfpCc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AjMTHAAAA3QAAAA8AAAAAAAAAAAAAAAAAmAIAAGRy&#10;cy9kb3ducmV2LnhtbFBLBQYAAAAABAAEAPUAAACMAwAAAAA=&#10;" path="m105,20r,l105,18r-3,l100,18r,2l100,27r-3,8l95,42r-5,8l92,50r3,l102,35r3,-15xm5,l3,5,,13r3,2l5,15,8,8,10,,8,,5,xe" fillcolor="#eb952b" stroked="f">
                          <v:path arrowok="t" o:connecttype="custom" o:connectlocs="105,20;105,20;105,18;102,18;100,18;100,20;100,27;97,35;95,42;90,50;92,50;95,50;102,35;105,20;5,0;3,5;0,13;3,15;5,15;8,8;10,0;8,0;5,0" o:connectangles="0,0,0,0,0,0,0,0,0,0,0,0,0,0,0,0,0,0,0,0,0,0,0"/>
                          <o:lock v:ext="edit" verticies="t"/>
                        </v:shape>
                        <v:shape id="Freeform 1092" o:spid="_x0000_s1915" style="position:absolute;left:6444;top:641;width:99;height:50;visibility:visible;mso-wrap-style:square;v-text-anchor:top" coordsize="9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0WV8cA&#10;AADdAAAADwAAAGRycy9kb3ducmV2LnhtbESP3WrCQBSE7wu+w3IEb0Q3ahVJXUUKFS1i6w9eH7Kn&#10;STB7NmTXGPv0bkHo5TAz3zCzRWMKUVPlcssKBv0IBHFidc6pgtPxozcF4TyyxsIyKbiTg8W89TLD&#10;WNsb76k++FQECLsYFWTel7GULsnIoOvbkjh4P7Yy6IOsUqkrvAW4KeQwiibSYM5hIcOS3jNKLoer&#10;UXDubld13f36/ebpbmDHq/H9s9ko1Wk3yzcQnhr/H36211rB6DUawt+b8ATk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tFlfHAAAA3QAAAA8AAAAAAAAAAAAAAAAAmAIAAGRy&#10;cy9kb3ducmV2LnhtbFBLBQYAAAAABAAEAPUAAACMAwAAAAA=&#10;" path="m99,20r,l99,18r-2,l94,20r,l94,27r-2,8l87,42r-3,8l87,50r2,l94,42r3,-7l99,27r,-7xm5,l2,8,,15r2,l5,18,7,10,10,,5,xe" fillcolor="#ec992a" stroked="f">
                          <v:path arrowok="t" o:connecttype="custom" o:connectlocs="99,20;99,20;99,18;97,18;94,20;94,20;94,27;92,35;87,42;84,50;87,50;89,50;94,42;97,35;99,27;99,20;5,0;2,8;0,15;2,15;5,18;7,10;10,0;5,0" o:connectangles="0,0,0,0,0,0,0,0,0,0,0,0,0,0,0,0,0,0,0,0,0,0,0,0"/>
                          <o:lock v:ext="edit" verticies="t"/>
                        </v:shape>
                        <v:shape id="Freeform 1093" o:spid="_x0000_s1916" style="position:absolute;left:6446;top:641;width:95;height:50;visibility:visible;mso-wrap-style:square;v-text-anchor:top" coordsize="9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v5k8YA&#10;AADdAAAADwAAAGRycy9kb3ducmV2LnhtbESPQWvCQBSE74L/YXlCb7qpKUVTN9IWCvZgwSj0+si+&#10;ZkOyb5Psqum/dwsFj8PMfMNstqNtxYUGXztW8LhIQBCXTtdcKTgdP+YrED4ga2wdk4Jf8rDNp5MN&#10;Ztpd+UCXIlQiQthnqMCE0GVS+tKQRb9wHXH0ftxgMUQ5VFIPeI1w28plkjxLizXHBYMdvRsqm+Js&#10;Fayqrze5C99nv06p7/fNsjefVqmH2fj6AiLQGO7h//ZOK0ifkhT+3sQnI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4v5k8YAAADdAAAADwAAAAAAAAAAAAAAAACYAgAAZHJz&#10;L2Rvd25yZXYueG1sUEsFBgAAAAAEAAQA9QAAAIsDAAAAAA==&#10;" path="m95,20r,-2l92,20r-2,l90,20r,7l87,35r-5,7l77,47r5,3l85,50r5,-8l92,35r3,-8l95,20xm5,l3,8,,15r3,3l5,20,8,10,10,3,5,xe" fillcolor="#ed9e27" stroked="f">
                          <v:path arrowok="t" o:connecttype="custom" o:connectlocs="95,20;95,18;92,20;90,20;90,20;90,27;87,35;82,42;77,47;82,50;85,50;90,42;92,35;95,27;95,20;5,0;3,8;0,15;3,18;5,20;8,10;10,3;5,0" o:connectangles="0,0,0,0,0,0,0,0,0,0,0,0,0,0,0,0,0,0,0,0,0,0,0"/>
                          <o:lock v:ext="edit" verticies="t"/>
                        </v:shape>
                        <v:shape id="Freeform 1094" o:spid="_x0000_s1917" style="position:absolute;left:6449;top:641;width:89;height:50;visibility:visible;mso-wrap-style:square;v-text-anchor:top" coordsize="8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96R8QA&#10;AADdAAAADwAAAGRycy9kb3ducmV2LnhtbESPQWvCQBSE7wX/w/IKXkR3tVIkdRURrLmqBT0+sq9J&#10;bPZtyL5q+u+7BaHHYWa+YZbr3jfqRl2sA1uYTgwo4iK4mksLH6fdeAEqCrLDJjBZ+KEI69XgaYmZ&#10;C3c+0O0opUoQjhlaqETaTOtYVOQxTkJLnLzP0HmUJLtSuw7vCe4bPTPmVXusOS1U2NK2ouLr+O0t&#10;XPQov+4NYQwi5205Os3e86u1w+d+8wZKqJf/8KOdOwsvczOHvzfpCe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/ekfEAAAA3QAAAA8AAAAAAAAAAAAAAAAAmAIAAGRycy9k&#10;b3ducmV2LnhtbFBLBQYAAAAABAAEAPUAAACJAwAAAAA=&#10;" path="m89,20r,l87,20r-3,l84,20r,7l82,35r-5,7l72,47r2,l79,50r3,-8l87,35r2,-8l89,20xm5,l2,10,,18r2,2l5,20r,l7,10,10,3,5,xe" fillcolor="#eda223" stroked="f">
                          <v:path arrowok="t" o:connecttype="custom" o:connectlocs="89,20;89,20;87,20;84,20;84,20;84,27;82,35;77,42;72,47;74,47;79,50;82,42;87,35;89,27;89,20;5,0;2,10;0,18;2,20;5,20;5,20;7,10;10,3;5,0" o:connectangles="0,0,0,0,0,0,0,0,0,0,0,0,0,0,0,0,0,0,0,0,0,0,0,0"/>
                          <o:lock v:ext="edit" verticies="t"/>
                        </v:shape>
                        <v:shape id="Freeform 1095" o:spid="_x0000_s1918" style="position:absolute;left:6451;top:644;width:85;height:44;visibility:visible;mso-wrap-style:square;v-text-anchor:top" coordsize="8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vlFsUA&#10;AADdAAAADwAAAGRycy9kb3ducmV2LnhtbESPwW7CMBBE75X6D9ZW6q04UBJVKQ6qKlq49EDCByzx&#10;kkSx11HsQvr3GAmpx9HMvNGs1pM14kyj7xwrmM8SEMS10x03Cg7V18sbCB+QNRrHpOCPPKyLx4cV&#10;5tpdeE/nMjQiQtjnqKANYcil9HVLFv3MDcTRO7nRYohybKQe8RLh1shFkmTSYsdxocWBPluq+/LX&#10;KtDDT3/83phKHw/OboNJu6xMlXp+mj7eQQSawn/43t5pBa/LJIXbm/gEZH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i+UWxQAAAN0AAAAPAAAAAAAAAAAAAAAAAJgCAABkcnMv&#10;ZG93bnJldi54bWxQSwUGAAAAAAQABAD1AAAAigMAAAAA&#10;" path="m85,17r,l82,17r-2,l80,17r,7l77,32r-5,7l67,44r3,l72,44r5,-5l82,32r3,-8l85,17xm5,l3,7,,17r3,l5,20r,-3l5,17,8,7,10,,5,xe" fillcolor="#eea81d" stroked="f">
                          <v:path arrowok="t" o:connecttype="custom" o:connectlocs="85,17;85,17;82,17;80,17;80,17;80,24;77,32;72,39;67,44;70,44;72,44;77,39;82,32;85,24;85,17;5,0;3,7;0,17;3,17;5,20;5,17;5,17;8,7;10,0;5,0" o:connectangles="0,0,0,0,0,0,0,0,0,0,0,0,0,0,0,0,0,0,0,0,0,0,0,0,0"/>
                          <o:lock v:ext="edit" verticies="t"/>
                        </v:shape>
                        <v:shape id="Freeform 1096" o:spid="_x0000_s1919" style="position:absolute;left:6454;top:644;width:79;height:44;visibility:visible;mso-wrap-style:square;v-text-anchor:top" coordsize="7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osCccA&#10;AADdAAAADwAAAGRycy9kb3ducmV2LnhtbESPT2vCQBTE7wW/w/IEL0U3WklL6ir+K7S0l8ai10f2&#10;NRvMvg3ZVeO3dwtCj8PM/IaZLTpbizO1vnKsYDxKQBAXTldcKvjZvQ1fQPiArLF2TAqu5GEx7z3M&#10;MNPuwt90zkMpIoR9hgpMCE0mpS8MWfQj1xBH79e1FkOUbSl1i5cIt7WcJEkqLVYcFww2tDZUHPOT&#10;VbCtDpvn9eM+T/nDHk+f+9XX5GCUGvS75SuIQF34D9/b71rB0zRJ4e9NfAJy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aLAnHAAAA3QAAAA8AAAAAAAAAAAAAAAAAmAIAAGRy&#10;cy9kb3ducmV2LnhtbFBLBQYAAAAABAAEAPUAAACMAwAAAAA=&#10;" path="m79,17r,l77,17r-3,l74,17r,7l72,32r-5,7l62,44r2,l67,44r5,-5l77,32r2,-8l79,17xm5,l2,7,,17r,l2,20r3,l5,20r,-3l7,10,10,2,5,xe" fillcolor="#efac12" stroked="f">
                          <v:path arrowok="t" o:connecttype="custom" o:connectlocs="79,17;79,17;77,17;74,17;74,17;74,24;72,32;67,39;62,44;64,44;67,44;72,39;77,32;79,24;79,17;5,0;2,7;0,17;0,17;2,20;5,20;5,20;5,17;7,10;10,2;5,0" o:connectangles="0,0,0,0,0,0,0,0,0,0,0,0,0,0,0,0,0,0,0,0,0,0,0,0,0,0"/>
                          <o:lock v:ext="edit" verticies="t"/>
                        </v:shape>
                        <v:shape id="Freeform 1097" o:spid="_x0000_s1920" style="position:absolute;left:6456;top:644;width:75;height:44;visibility:visible;mso-wrap-style:square;v-text-anchor:top" coordsize="7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1zk8IA&#10;AADdAAAADwAAAGRycy9kb3ducmV2LnhtbESPzarCMBSE94LvEI5wd5qqF3+qUUQQ7lbtxt2xObbF&#10;5qQ2sVaf3lwQXA4z8w2zXLemFA3VrrCsYDiIQBCnVhecKUiOu/4MhPPIGkvLpOBJDtarbmeJsbYP&#10;3lNz8JkIEHYxKsi9r2IpXZqTQTewFXHwLrY26IOsM6lrfAS4KeUoiibSYMFhIceKtjml18PdKNjf&#10;NdtrdXvdZDqnUzI6Pxt/Vuqn124WIDy1/hv+tP+0gvFvNIX/N+EJyN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HXOTwgAAAN0AAAAPAAAAAAAAAAAAAAAAAJgCAABkcnMvZG93&#10;bnJldi54bWxQSwUGAAAAAAQABAD1AAAAhwMAAAAA&#10;" path="m75,17r,l72,17r-2,l70,17r,7l67,32r-5,5l57,42r3,2l62,44r5,-5l72,32r3,-8l75,17xm5,l3,7,,17r,l,20r3,l5,22r,-2l5,17,8,10,10,2,5,xe" fillcolor="#efb000" stroked="f">
                          <v:path arrowok="t" o:connecttype="custom" o:connectlocs="75,17;75,17;72,17;70,17;70,17;70,24;67,32;62,37;57,42;60,44;62,44;67,39;72,32;75,24;75,17;5,0;3,7;0,17;0,17;0,20;3,20;5,22;5,20;5,17;8,10;10,2;5,0" o:connectangles="0,0,0,0,0,0,0,0,0,0,0,0,0,0,0,0,0,0,0,0,0,0,0,0,0,0,0"/>
                          <o:lock v:ext="edit" verticies="t"/>
                        </v:shape>
                        <v:shape id="Freeform 1098" o:spid="_x0000_s1921" style="position:absolute;left:6459;top:646;width:69;height:42;visibility:visible;mso-wrap-style:square;v-text-anchor:top" coordsize="6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nKj8IA&#10;AADdAAAADwAAAGRycy9kb3ducmV2LnhtbERPy4rCMBTdC/MP4Q7MTlMfqFSjyMBI3QjWWczy0lzb&#10;anNTkmg7f28WgsvDea+3vWnEg5yvLSsYjxIQxIXVNZcKfs8/wyUIH5A1NpZJwT952G4+BmtMte34&#10;RI88lCKGsE9RQRVCm0rpi4oM+pFtiSN3sc5giNCVUjvsYrhp5CRJ5tJgzbGhwpa+Kypu+d0oOOm/&#10;adstMktXt8uXt+PkcMj2Sn199rsViEB9eItf7kwrmM6SODe+iU9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ycqPwgAAAN0AAAAPAAAAAAAAAAAAAAAAAJgCAABkcnMvZG93&#10;bnJldi54bWxQSwUGAAAAAAQABAD1AAAAhwMAAAAA&#10;" path="m69,15r,l67,15r-3,l64,15r,7l59,30r-2,5l49,40r5,l57,42r5,-5l67,30r2,-8l69,15xm5,l2,8,,15r,3l,18r2,2l5,22r,-4l5,15,7,8,10,,5,xe" fillcolor="#f1b600" stroked="f">
                          <v:path arrowok="t" o:connecttype="custom" o:connectlocs="69,15;69,15;67,15;64,15;64,15;64,22;59,30;57,35;49,40;54,40;57,42;62,37;67,30;69,22;69,15;5,0;2,8;0,15;0,18;0,18;2,20;5,22;5,18;5,15;7,8;10,0;5,0" o:connectangles="0,0,0,0,0,0,0,0,0,0,0,0,0,0,0,0,0,0,0,0,0,0,0,0,0,0,0"/>
                          <o:lock v:ext="edit" verticies="t"/>
                        </v:shape>
                        <v:shape id="Freeform 1099" o:spid="_x0000_s1922" style="position:absolute;left:6461;top:646;width:65;height:40;visibility:visible;mso-wrap-style:square;v-text-anchor:top" coordsize="6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hX8cUA&#10;AADdAAAADwAAAGRycy9kb3ducmV2LnhtbESPT2vCQBTE7wW/w/IEb3VjFdHoKm1tRfTkH/T6yD6T&#10;YPZtyK5J/PauUOhxmJnfMPNlawpRU+VyywoG/QgEcWJ1zqmC0/H3fQLCeWSNhWVS8CAHy0XnbY6x&#10;tg3vqT74VAQIuxgVZN6XsZQuycig69uSOHhXWxn0QVap1BU2AW4K+RFFY2kw57CQYUnfGSW3w90o&#10;KC7N9EefXb1yuyZN8PF12q5bpXrd9nMGwlPr/8N/7Y1WMBxFU3i9CU9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GFfxxQAAAN0AAAAPAAAAAAAAAAAAAAAAAJgCAABkcnMv&#10;ZG93bnJldi54bWxQSwUGAAAAAAQABAD1AAAAigMAAAAA&#10;" path="m65,15r,l62,15,60,13r,2l60,15r,7l55,30r-5,5l45,40r2,l52,40r5,-5l62,30r3,-8l65,15xm5,l3,8,,15r,3l,20r5,2l8,22,5,20r,-5l8,8,10,,5,xe" fillcolor="#f2bb00" stroked="f">
                          <v:path arrowok="t" o:connecttype="custom" o:connectlocs="65,15;65,15;62,15;60,13;60,15;60,15;60,22;55,30;50,35;45,40;47,40;52,40;57,35;62,30;65,22;65,15;5,0;3,8;0,15;0,18;0,20;5,22;8,22;5,20;5,15;8,8;10,0;5,0" o:connectangles="0,0,0,0,0,0,0,0,0,0,0,0,0,0,0,0,0,0,0,0,0,0,0,0,0,0,0,0"/>
                          <o:lock v:ext="edit" verticies="t"/>
                        </v:shape>
                        <v:shape id="Freeform 1100" o:spid="_x0000_s1923" style="position:absolute;left:6464;top:646;width:59;height:40;visibility:visible;mso-wrap-style:square;v-text-anchor:top" coordsize="5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oPJcMA&#10;AADdAAAADwAAAGRycy9kb3ducmV2LnhtbERPTWsCMRC9C/6HMIXeNNFKtVujiGDRQw/agvQ23YzZ&#10;pZvJkqS6+uubQ8Hj433Pl51rxJlCrD1rGA0VCOLSm5qths+PzWAGIiZkg41n0nClCMtFvzfHwvgL&#10;7+l8SFbkEI4FaqhSagspY1mRwzj0LXHmTj44TBkGK03ASw53jRwr9Swd1pwbKmxpXVH5c/h1Gqbf&#10;xzd1ss1t9xLU3n7x+1pejdaPD93qFUSiLt3F/+6t0fA0GeX9+U1+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oPJcMAAADdAAAADwAAAAAAAAAAAAAAAACYAgAAZHJzL2Rv&#10;d25yZXYueG1sUEsFBgAAAAAEAAQA9QAAAIgDAAAAAA==&#10;" path="m59,15r,l57,13r-3,l54,15r,l54,22r-5,8l44,35r-7,2l42,40r2,l52,35r2,-5l59,22r,-7xm5,l2,8,,15r,3l,22r5,l7,25,5,20r,-5l7,8,10,3,5,xe" fillcolor="#f4c100" stroked="f">
                          <v:path arrowok="t" o:connecttype="custom" o:connectlocs="59,15;59,15;57,13;54,13;54,15;54,15;54,22;49,30;44,35;37,37;42,40;44,40;52,35;54,30;59,22;59,15;5,0;2,8;0,15;0,18;0,22;5,22;7,25;5,20;5,15;7,8;10,3;5,0" o:connectangles="0,0,0,0,0,0,0,0,0,0,0,0,0,0,0,0,0,0,0,0,0,0,0,0,0,0,0,0"/>
                          <o:lock v:ext="edit" verticies="t"/>
                        </v:shape>
                        <v:shape id="Freeform 1101" o:spid="_x0000_s1924" style="position:absolute;left:6466;top:646;width:55;height:40;visibility:visible;mso-wrap-style:square;v-text-anchor:top" coordsize="5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xLysIA&#10;AADdAAAADwAAAGRycy9kb3ducmV2LnhtbESPS4vCMBSF98L8h3AH3GlaR0SqUUQQhtn4Ft1dmjtt&#10;meamNBmN/94IgsvDeXyc6TyYWlypdZVlBWk/AUGcW11xoeCwX/XGIJxH1lhbJgV3cjCffXSmmGl7&#10;4y1dd74QcYRdhgpK75tMSpeXZND1bUMcvV/bGvRRtoXULd7iuKnlIElG0mDFkVBiQ8uS8r/dv4nc&#10;y1EHL+ViTZtj+DlvTitbGaW6n2ExAeEp+Hf41f7WCr6GaQrPN/EJ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PEvKwgAAAN0AAAAPAAAAAAAAAAAAAAAAAJgCAABkcnMvZG93&#10;bnJldi54bWxQSwUGAAAAAAQABAD1AAAAhwMAAAAA&#10;" path="m55,15r,l55,13r-3,l50,13r,2l50,15r-3,7l45,30r-5,5l32,37r3,l40,40r5,-5l50,30r5,-8l55,15xm5,l3,8,,15r,5l3,22r2,3l10,27,8,22,5,15,5,8,10,3,5,xe" fillcolor="#f5c700" stroked="f">
                          <v:path arrowok="t" o:connecttype="custom" o:connectlocs="55,15;55,15;55,13;52,13;50,13;50,15;50,15;47,22;45,30;40,35;32,37;35,37;40,40;45,35;50,30;55,22;55,15;5,0;3,8;0,15;0,20;3,22;5,25;10,27;8,22;5,15;5,8;10,3;5,0" o:connectangles="0,0,0,0,0,0,0,0,0,0,0,0,0,0,0,0,0,0,0,0,0,0,0,0,0,0,0,0,0"/>
                          <o:lock v:ext="edit" verticies="t"/>
                        </v:shape>
                        <v:shape id="Freeform 1102" o:spid="_x0000_s1925" style="position:absolute;left:6469;top:649;width:49;height:34;visibility:visible;mso-wrap-style:square;v-text-anchor:top" coordsize="4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40s8QA&#10;AADdAAAADwAAAGRycy9kb3ducmV2LnhtbESPQWsCMRSE74L/IbxCL6KJtkhZjSIFoacWV+v5sXkm&#10;azcvyyZ1t/++KQg9DjPzDbPeDr4RN+piHVjDfKZAEFfB1Gw1nI776QuImJANNoFJww9F2G7GozUW&#10;JvR8oFuZrMgQjgVqcCm1hZSxcuQxzkJLnL1L6DymLDsrTYd9hvtGLpRaSo815wWHLb06qr7Kb6/h&#10;+l4mF5qPs6rOaOzks1d722v9+DDsViASDek/fG+/GQ1Pz/MF/L3JT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+NLPEAAAA3QAAAA8AAAAAAAAAAAAAAAAAmAIAAGRycy9k&#10;b3ducmV2LnhtbFBLBQYAAAAABAAEAPUAAACJAwAAAAA=&#10;" path="m49,12r,l49,10r-2,l44,10r,l44,12r-2,7l39,27r-7,2l24,32r,l22,32r5,2l32,34r7,-2l44,27r5,-8l49,12xm5,l2,5,,12r,5l2,22r5,2l12,27,7,19,5,12,5,7,10,,5,xe" fillcolor="#f6cc00" stroked="f">
                          <v:path arrowok="t" o:connecttype="custom" o:connectlocs="49,12;49,12;49,10;47,10;44,10;44,10;44,12;42,19;39,27;32,29;24,32;24,32;22,32;27,34;32,34;39,32;44,27;49,19;49,12;5,0;2,5;0,12;0,17;2,22;7,24;12,27;7,19;5,12;5,7;10,0;5,0" o:connectangles="0,0,0,0,0,0,0,0,0,0,0,0,0,0,0,0,0,0,0,0,0,0,0,0,0,0,0,0,0,0,0"/>
                          <o:lock v:ext="edit" verticies="t"/>
                        </v:shape>
                        <v:shape id="Freeform 1103" o:spid="_x0000_s1926" style="position:absolute;left:6471;top:649;width:45;height:34;visibility:visible;mso-wrap-style:square;v-text-anchor:top" coordsize="4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PtbsQA&#10;AADdAAAADwAAAGRycy9kb3ducmV2LnhtbESPQWsCMRSE7wX/Q3iCt5roSqmrUWSLUOhJq54fm2d2&#10;dfOybFJd/31TEHocZuYbZrnuXSNu1IXas4bJWIEgLr2p2Wo4fG9f30GEiGyw8UwaHhRgvRq8LDE3&#10;/s47uu2jFQnCIUcNVYxtLmUoK3IYxr4lTt7Zdw5jkp2VpsN7grtGTpV6kw5rTgsVtlRUVF73P05D&#10;Wxwus9McM/WxeXyp2tiyOFqtR8N+swARqY//4Wf702jIZpMM/t6kJ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D7W7EAAAA3QAAAA8AAAAAAAAAAAAAAAAAmAIAAGRycy9k&#10;b3ducmV2LnhtbFBLBQYAAAAABAAEAPUAAACJAwAAAAA=&#10;" path="m45,12r,l45,10r-3,l40,10r,l40,12r-3,7l35,24r-5,3l22,29,15,27,10,24,8,19,5,12,5,7,10,2,5,,,5r,7l3,19r2,5l15,29r12,5l35,32r5,-5l42,19r3,-7xe" fillcolor="#f7d200" stroked="f">
                          <v:path arrowok="t" o:connecttype="custom" o:connectlocs="45,12;45,12;45,10;42,10;40,10;40,10;40,12;37,19;35,24;30,27;22,29;15,27;10,24;8,19;5,12;5,7;10,2;5,0;0,5;0,12;3,19;5,24;15,29;27,34;35,32;40,27;42,19;45,12" o:connectangles="0,0,0,0,0,0,0,0,0,0,0,0,0,0,0,0,0,0,0,0,0,0,0,0,0,0,0,0"/>
                        </v:shape>
                        <v:shape id="Freeform 1104" o:spid="_x0000_s1927" style="position:absolute;left:6474;top:649;width:39;height:32;visibility:visible;mso-wrap-style:square;v-text-anchor:top" coordsize="3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W5/8QA&#10;AADdAAAADwAAAGRycy9kb3ducmV2LnhtbESPQWsCMRSE74X+h/AKvdWsVYqsRhGxsMeatuLxuXnu&#10;Lrt5WTZR03/fCILHYWa+YRaraDtxocE3jhWMRxkI4tKZhisFP9+fbzMQPiAb7ByTgj/ysFo+Py0w&#10;N+7KO7roUIkEYZ+jgjqEPpfSlzVZ9CPXEyfv5AaLIcmhkmbAa4LbTr5n2Ye02HBaqLGnTU1lq89W&#10;AcevqNvfQu719ryW4XjQ7aRQ6vUlrucgAsXwCN/bhVEwmY6ncHuTn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1uf/EAAAA3QAAAA8AAAAAAAAAAAAAAAAAmAIAAGRycy9k&#10;b3ducmV2LnhtbFBLBQYAAAAABAAEAPUAAACJAwAAAAA=&#10;" path="m39,12r,-2l39,10r-2,l34,10r,l34,12r,5l29,22r-5,2l19,27,14,24,10,22,7,17,5,12,5,7,10,2,5,,,7r,5l2,19r5,8l12,29r5,3l19,32r,l27,29r7,-2l37,19r2,-7xe" fillcolor="#f6d500" stroked="f">
                          <v:path arrowok="t" o:connecttype="custom" o:connectlocs="39,12;39,10;39,10;37,10;34,10;34,10;34,12;34,17;29,22;24,24;19,27;14,24;10,22;7,17;5,12;5,7;10,2;5,0;0,7;0,12;2,19;7,27;12,29;17,32;19,32;19,32;27,29;34,27;37,19;39,12" o:connectangles="0,0,0,0,0,0,0,0,0,0,0,0,0,0,0,0,0,0,0,0,0,0,0,0,0,0,0,0,0,0"/>
                        </v:shape>
                        <v:shape id="Freeform 1105" o:spid="_x0000_s1928" style="position:absolute;left:6476;top:651;width:35;height:27;visibility:visible;mso-wrap-style:square;v-text-anchor:top" coordsize="3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0iycMA&#10;AADdAAAADwAAAGRycy9kb3ducmV2LnhtbESPS4vCQBCE7wv+h6EFb+skqysSHUUE0T36ureZzkMz&#10;PSEzm8R/vyMIeyyq6itque5NJVpqXGlZQTyOQBCnVpecK7icd59zEM4ja6wsk4InOVivBh9LTLTt&#10;+EjtyeciQNglqKDwvk6kdGlBBt3Y1sTBy2xj0AfZ5FI32AW4qeRXFM2kwZLDQoE1bQtKH6dfo6CN&#10;ONt0+9rdzM+91bssflwmV6VGw36zAOGp9//hd/ugFUym8Te83oQn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0iycMAAADdAAAADwAAAAAAAAAAAAAAAACYAgAAZHJzL2Rv&#10;d25yZXYueG1sUEsFBgAAAAAEAAQA9QAAAIgDAAAAAA==&#10;" path="m35,10r,-2l35,8r-3,l30,8r,l30,10r,5l27,17r-5,3l17,22,12,20,10,17,5,15r,-5l8,5,10,,8,,5,,,5r,5l3,17r2,5l10,25r7,2l25,25r5,-3l32,17r3,-7xe" fillcolor="#f5d800" stroked="f">
                          <v:path arrowok="t" o:connecttype="custom" o:connectlocs="35,10;35,8;35,8;32,8;30,8;30,8;30,10;30,15;27,17;22,20;17,22;12,20;10,17;5,15;5,10;8,5;10,0;8,0;5,0;0,5;0,10;3,17;5,22;10,25;17,27;25,25;30,22;32,17;35,10" o:connectangles="0,0,0,0,0,0,0,0,0,0,0,0,0,0,0,0,0,0,0,0,0,0,0,0,0,0,0,0,0"/>
                        </v:shape>
                        <v:shape id="Freeform 1106" o:spid="_x0000_s1929" style="position:absolute;left:6479;top:651;width:29;height:25;visibility:visible;mso-wrap-style:square;v-text-anchor:top" coordsize="2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WpjcYA&#10;AADdAAAADwAAAGRycy9kb3ducmV2LnhtbESPzW7CMBCE75V4B2uRuBUnpQIUMIhWqWiP/InrEi9x&#10;RLxOYxfSPn1dqRLH0cx8o5kvO1uLK7W+cqwgHSYgiAunKy4V7Hdvj1MQPiBrrB2Tgm/ysFz0HuaY&#10;aXfjDV23oRQRwj5DBSaEJpPSF4Ys+qFriKN3dq3FEGVbSt3iLcJtLZ+SZCwtVhwXDDb0aqi4bL+s&#10;gslPc/h4yYvpZ350qTuZ9T43a6UG/W41AxGoC/fwf/tdKxg9p2P4exOf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lWpjcYAAADdAAAADwAAAAAAAAAAAAAAAACYAgAAZHJz&#10;L2Rvd25yZXYueG1sUEsFBgAAAAAEAAQA9QAAAIsDAAAAAA==&#10;" path="m29,10r,-2l29,8r-2,l24,5r,3l24,10r,3l22,17r-3,3l14,20r-2,l7,17,5,13r,-3l7,5,9,3,7,,5,,,5r,5l2,15r3,5l9,22r5,3l19,22r5,-2l29,15r,-5xe" fillcolor="#f4dc00" stroked="f">
                          <v:path arrowok="t" o:connecttype="custom" o:connectlocs="29,10;29,8;29,8;27,8;24,5;24,8;24,10;24,13;22,17;19,20;14,20;12,20;7,17;5,13;5,10;7,5;9,3;7,0;5,0;0,5;0,10;2,15;5,20;9,22;14,25;19,22;24,20;29,15;29,10" o:connectangles="0,0,0,0,0,0,0,0,0,0,0,0,0,0,0,0,0,0,0,0,0,0,0,0,0,0,0,0,0"/>
                        </v:shape>
                        <v:shape id="Freeform 1107" o:spid="_x0000_s1930" style="position:absolute;left:6481;top:651;width:25;height:2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DoGMMA&#10;AADdAAAADwAAAGRycy9kb3ducmV2LnhtbESPT2sCMRTE7wW/Q3iCt5r1D62sRhFR9NpVen5snpvF&#10;zcuaxHX77Ruh0OMwM79hVpveNqIjH2rHCibjDARx6XTNlYLL+fC+ABEissbGMSn4oQCb9eBthbl2&#10;T/6iroiVSBAOOSowMba5lKE0ZDGMXUucvKvzFmOSvpLa4zPBbSOnWfYhLdacFgy2tDNU3oqHVeD7&#10;bmfPp++9k0dftEezv1fXi1KjYb9dgojUx//wX/ukFczmk094vUlP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DoGMMAAADdAAAADwAAAAAAAAAAAAAAAACYAgAAZHJzL2Rv&#10;d25yZXYueG1sUEsFBgAAAAAEAAQA9QAAAIgDAAAAAA==&#10;" path="m25,10r,-2l25,8,22,5r-5,l20,8r,2l17,15r-5,2l7,15,5,10,7,5,10,3,7,3,5,,3,5,,10r,5l5,17r2,3l12,22r5,-2l22,17r3,-2l25,10xe" fillcolor="#f4de00" stroked="f">
                          <v:path arrowok="t" o:connecttype="custom" o:connectlocs="25,10;25,8;25,8;22,5;17,5;20,8;20,10;17,15;12,17;7,15;5,10;7,5;10,3;7,3;5,0;3,5;0,10;0,15;5,17;7,20;12,22;17,20;22,17;25,15;25,10" o:connectangles="0,0,0,0,0,0,0,0,0,0,0,0,0,0,0,0,0,0,0,0,0,0,0,0,0"/>
                        </v:shape>
                        <v:shape id="Freeform 1108" o:spid="_x0000_s1931" style="position:absolute;left:6484;top:654;width:19;height:17;visibility:visible;mso-wrap-style:square;v-text-anchor:top" coordsize="1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ReKMIA&#10;AADdAAAADwAAAGRycy9kb3ducmV2LnhtbERPy4rCMBTdC/MP4QruNPWBSMcoZQZBmIVYXbi8NHea&#10;YnPTaWJb/36yEFweznu7H2wtOmp95VjBfJaAIC6crrhUcL0cphsQPiBrrB2Tgid52O8+RltMtev5&#10;TF0eShFD2KeowITQpFL6wpBFP3MNceR+XWsxRNiWUrfYx3Bby0WSrKXFimODwYa+DBX3/GEVNNl6&#10;s3TPVd7n5uf0Z78pu3UPpSbjIfsEEWgIb/HLfdQKlqt5nBvfxCcgd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NF4owgAAAN0AAAAPAAAAAAAAAAAAAAAAAJgCAABkcnMvZG93&#10;bnJldi54bWxQSwUGAAAAAAQABAD1AAAAhwMAAAAA&#10;" path="m19,7r,-2l19,2r-7,l4,,2,2,,7r,3l2,14r5,3l9,17r5,l17,14r2,-4l19,7xm14,7r-2,3l9,12,7,10,4,7,7,5,9,2r3,3l14,7xe" fillcolor="#f3e100" stroked="f">
                          <v:path arrowok="t" o:connecttype="custom" o:connectlocs="19,7;19,5;19,2;12,2;4,0;2,2;0,7;0,10;2,14;7,17;9,17;14,17;17,14;19,10;19,7;14,7;12,10;9,12;7,10;4,7;7,5;9,2;12,5;14,7" o:connectangles="0,0,0,0,0,0,0,0,0,0,0,0,0,0,0,0,0,0,0,0,0,0,0,0"/>
                          <o:lock v:ext="edit" verticies="t"/>
                        </v:shape>
                        <v:shape id="Freeform 1109" o:spid="_x0000_s1932" style="position:absolute;left:6486;top:654;width:15;height:14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Abg8YA&#10;AADdAAAADwAAAGRycy9kb3ducmV2LnhtbESPQWvCQBSE7wX/w/KE3pqNtkhNXUUEaYtQMFXw+Jp9&#10;ZoPZtyG7jdFf3y0IHoeZ+YaZLXpbi45aXzlWMEpSEMSF0xWXCnbf66dXED4ga6wdk4ILeVjMBw8z&#10;zLQ785a6PJQiQthnqMCE0GRS+sKQRZ+4hjh6R9daDFG2pdQtniPc1nKcphNpseK4YLChlaHilP9a&#10;BQUZ+95d95vravOTr79q/jxcWKnHYb98AxGoD/fwrf2hFTy/jKbw/yY+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Abg8YAAADdAAAADwAAAAAAAAAAAAAAAACYAgAAZHJz&#10;L2Rvd25yZXYueG1sUEsFBgAAAAAEAAQA9QAAAIsDAAAAAA==&#10;" path="m15,7r,-2l12,2r-2,l5,,2,2,,7r2,5l7,14r5,-2l15,7xe" fillcolor="#f3e400" stroked="f">
                          <v:path arrowok="t" o:connecttype="custom" o:connectlocs="15,7;15,5;12,2;10,2;5,0;2,2;0,7;2,12;7,14;12,12;15,7" o:connectangles="0,0,0,0,0,0,0,0,0,0,0"/>
                        </v:shape>
                        <v:shape id="Freeform 1110" o:spid="_x0000_s1933" style="position:absolute;left:6488;top:656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NPg8MA&#10;AADdAAAADwAAAGRycy9kb3ducmV2LnhtbERPXWvCMBR9H/gfwhX2puk6kdkZRRRhAxFWRfZ4aa5N&#10;WXNTmlirv948CHs8nO/5sre16Kj1lWMFb+MEBHHhdMWlguNhO/oA4QOyxtoxKbiRh+Vi8DLHTLsr&#10;/1CXh1LEEPYZKjAhNJmUvjBk0Y9dQxy5s2sthgjbUuoWrzHc1jJNkqm0WHFsMNjQ2lDxl1+sgt/T&#10;+n6f7t3mm0zS3XaHbpaezkq9DvvVJ4hAffgXP91fWsH7JI3745v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1NPg8MAAADdAAAADwAAAAAAAAAAAAAAAACYAgAAZHJzL2Rv&#10;d25yZXYueG1sUEsFBgAAAAAEAAQA9QAAAIgDAAAAAA==&#10;" path="m10,5l8,3,5,,3,3,,5,3,8r2,2l8,8,10,5xe" fillcolor="#f2e700" stroked="f">
                          <v:path arrowok="t" o:connecttype="custom" o:connectlocs="10,5;8,3;5,0;3,3;0,5;3,8;5,10;8,8;10,5" o:connectangles="0,0,0,0,0,0,0,0,0"/>
                        </v:shape>
                        <v:shape id="Freeform 1111" o:spid="_x0000_s1934" style="position:absolute;left:6491;top:659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cR4cgA&#10;AADdAAAADwAAAGRycy9kb3ducmV2LnhtbESPQWvCQBSE70L/w/IKvUjdmKqU1FXEonhQStIePD6z&#10;r0kw+zZkV93++25B6HGYmW+Y+TKYVlypd41lBeNRAoK4tLrhSsHX5+b5FYTzyBpby6TghxwsFw+D&#10;OWba3jina+ErESHsMlRQe99lUrqyJoNuZDvi6H3b3qCPsq+k7vEW4aaVaZLMpMGG40KNHa1rKs/F&#10;xSg4pPs0D+vh8H06m4aP486cNvlWqafHsHoD4Sn4//C9vdMKXibpGP7exCc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FxHhyAAAAN0AAAAPAAAAAAAAAAAAAAAAAJgCAABk&#10;cnMvZG93bnJldi54bWxQSwUGAAAAAAQABAD1AAAAjQMAAAAA&#10;" path="m5,2l5,,2,,,,,2,,5r2,l5,5,5,2xe" fillcolor="#f1e900" stroked="f">
                          <v:path arrowok="t" o:connecttype="custom" o:connectlocs="5,2;5,0;2,0;0,0;0,2;0,5;2,5;5,5;5,2" o:connectangles="0,0,0,0,0,0,0,0,0"/>
                        </v:shape>
                        <v:shape id="Freeform 1112" o:spid="_x0000_s1935" style="position:absolute;left:6409;top:631;width:169;height:60;visibility:visible;mso-wrap-style:square;v-text-anchor:top" coordsize="16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MXcgA&#10;AADdAAAADwAAAGRycy9kb3ducmV2LnhtbESPX0vDMBTF3wW/Q7jCXmRLV0VGt2w4hyK4CfsDw7dL&#10;cm1Lm5uSxLV+eyMIPh7OOb/DWawG24oL+VA7VjCdZCCItTM1lwpOx+fxDESIyAZbx6TgmwKsltdX&#10;CyyM63lPl0MsRYJwKFBBFWNXSBl0RRbDxHXEyft03mJM0pfSeOwT3LYyz7IHabHmtFBhR08V6ebw&#10;ZRWszU6fs6ZZT/1bv3nf99uXj1ut1OhmeJyDiDTE//Bf+9UouLvPc/h9k56AXP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YYxdyAAAAN0AAAAPAAAAAAAAAAAAAAAAAJgCAABk&#10;cnMvZG93bnJldi54bWxQSwUGAAAAAAQABAD1AAAAjQMAAAAA&#10;" path="m169,20r-22,8l127,30,107,28,87,25,50,13,,,35,25,75,45,94,55r23,2l137,60r22,-5l166,37r3,-17e" filled="f" strokecolor="#e15520" strokeweight="0">
                          <v:path arrowok="t" o:connecttype="custom" o:connectlocs="169,20;147,28;127,30;107,28;87,25;50,13;0,0;35,25;75,45;94,55;117,57;137,60;159,55;166,37;169,20" o:connectangles="0,0,0,0,0,0,0,0,0,0,0,0,0,0,0"/>
                        </v:shape>
                        <v:shape id="Freeform 1113" o:spid="_x0000_s1936" style="position:absolute;left:6809;top:886;width:32;height:117;visibility:visible;mso-wrap-style:square;v-text-anchor:top" coordsize="3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Y7fsgA&#10;AADdAAAADwAAAGRycy9kb3ducmV2LnhtbESPQWsCMRSE7wX/Q3hCbzWrFpGtUaqg7aGlaLXo7XXz&#10;3F1MXrZJqtt/3xSEHoeZ+YaZzFprxJl8qB0r6PcyEMSF0zWXCrbvy7sxiBCRNRrHpOCHAsymnZsJ&#10;5tpdeE3nTSxFgnDIUUEVY5NLGYqKLIaea4iTd3TeYkzSl1J7vCS4NXKQZSNpsea0UGFDi4qK0+bb&#10;KjCjD/O0dmY1983b7ut4cJ8vr3ulbrvt4wOISG38D1/bz1rB8H4whL836QnI6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ljt+yAAAAN0AAAAPAAAAAAAAAAAAAAAAAJgCAABk&#10;cnMvZG93bnJldi54bWxQSwUGAAAAAAQABAD1AAAAjQMAAAAA&#10;" path="m20,64l32,,20,64xm20,64r2,15l22,94r-7,13l5,117,3,112,,104,,97,,89,3,82,8,74r4,-5l20,64xe" fillcolor="#f3be00" stroked="f">
                          <v:path arrowok="t" o:connecttype="custom" o:connectlocs="20,64;32,0;20,64;20,64;22,79;22,94;15,107;5,117;3,112;0,104;0,97;0,89;3,82;8,74;12,69;20,64" o:connectangles="0,0,0,0,0,0,0,0,0,0,0,0,0,0,0,0"/>
                          <o:lock v:ext="edit" verticies="t"/>
                        </v:shape>
                        <v:shape id="Freeform 1114" o:spid="_x0000_s1937" style="position:absolute;left:6829;top:886;width:12;height:64;visibility:visible;mso-wrap-style:square;v-text-anchor:top" coordsize="1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ndrMQA&#10;AADdAAAADwAAAGRycy9kb3ducmV2LnhtbESPT4vCMBTE7wt+h/AEb2vqv1W6RhFB6GnRrr0/mmcb&#10;tnkpTdT67TeC4HGYmd8w621vG3GjzhvHCibjBARx6bThSsH59/C5AuEDssbGMSl4kIftZvCxxlS7&#10;O5/olodKRAj7FBXUIbSplL6syaIfu5Y4ehfXWQxRdpXUHd4j3DZymiRf0qLhuFBjS/uayr/8ahUs&#10;i0eRnbOsWFzzo9zNLhPzYw5KjYb97htEoD68w692phXM5tM5PN/EJ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53azEAAAA3QAAAA8AAAAAAAAAAAAAAAAAmAIAAGRycy9k&#10;b3ducmV2LnhtbFBLBQYAAAAABAAEAPUAAACJAwAAAAA=&#10;" path="m,64l12,,,64xe" filled="f" strokecolor="#e15520" strokeweight="0">
                          <v:path arrowok="t" o:connecttype="custom" o:connectlocs="0,64;12,0;0,64" o:connectangles="0,0,0"/>
                        </v:shape>
                        <v:shape id="Freeform 1115" o:spid="_x0000_s1938" style="position:absolute;left:6809;top:950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YRR8cA&#10;AADdAAAADwAAAGRycy9kb3ducmV2LnhtbESPzWrDMBCE74G8g9hAbrXc/LTFjRJKSkMOoWC70B4X&#10;a2ubWCtjqbbz9lGgkOMwM98wm91oGtFT52rLCh6jGARxYXXNpYKv/OPhBYTzyBoby6TgQg522+lk&#10;g4m2A6fUZ74UAcIuQQWV920ipSsqMugi2xIH79d2Bn2QXSl1h0OAm0Yu4vhJGqw5LFTY0r6i4pz9&#10;GQUpfn6X5/QU79fPbXPMD+/pD+VKzWfj2ysIT6O/h//bR61guVqs4fYmPAG5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GEUfHAAAA3QAAAA8AAAAAAAAAAAAAAAAAmAIAAGRy&#10;cy9kb3ducmV2LnhtbFBLBQYAAAAABAAEAPUAAACMAwAAAAA=&#10;" path="m20,r2,15l22,30,15,43,5,53,3,48,,40,,33,,25,3,18,8,10,12,5,20,e" filled="f" strokecolor="#e15520" strokeweight="0">
                          <v:path arrowok="t" o:connecttype="custom" o:connectlocs="20,0;22,15;22,30;15,43;5,53;3,48;0,40;0,33;0,25;3,18;8,10;12,5;20,0" o:connectangles="0,0,0,0,0,0,0,0,0,0,0,0,0"/>
                        </v:shape>
                        <v:shape id="Freeform 1116" o:spid="_x0000_s1939" style="position:absolute;left:6744;top:1240;width:87;height:85;visibility:visible;mso-wrap-style:square;v-text-anchor:top" coordsize="8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SVzMUA&#10;AADdAAAADwAAAGRycy9kb3ducmV2LnhtbESPy2rDMBBF94X8g5hANyGRY4eQuFFC2lLwtk7perAm&#10;tmtrZCz50b+vCoUuL/dxuKfLbFoxUu9qywq2mwgEcWF1zaWCj9vb+gDCeWSNrWVS8E0OLufFwwlT&#10;bSd+pzH3pQgj7FJUUHnfpVK6oiKDbmM74uDdbW/QB9mXUvc4hXHTyjiK9tJgzYFQYUcvFRVNPpjA&#10;XQ3Z6pY8H3dN8zpOX23+acdcqcflfH0C4Wn2/+G/dqYVJLt4D79vwhOQ5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5JXMxQAAAN0AAAAPAAAAAAAAAAAAAAAAAJgCAABkcnMv&#10;ZG93bnJldi54bWxQSwUGAAAAAAQABAD1AAAAigMAAAAA&#10;" path="m43,47l87,,43,47xm43,47l35,62,25,75,15,82,,85,,77,3,70,8,65r5,-8l18,52r7,-2l33,47r10,xe" fillcolor="#f3be00" stroked="f">
                          <v:path arrowok="t" o:connecttype="custom" o:connectlocs="43,47;87,0;43,47;43,47;35,62;25,75;15,82;0,85;0,77;3,70;8,65;13,57;18,52;25,50;33,47;43,47" o:connectangles="0,0,0,0,0,0,0,0,0,0,0,0,0,0,0,0"/>
                          <o:lock v:ext="edit" verticies="t"/>
                        </v:shape>
                        <v:shape id="Freeform 1117" o:spid="_x0000_s1940" style="position:absolute;left:6787;top:1240;width:44;height:47;visibility:visible;mso-wrap-style:square;v-text-anchor:top" coordsize="4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Q9VcYA&#10;AADdAAAADwAAAGRycy9kb3ducmV2LnhtbESPUWvCMBSF34X9h3AHvmk6Hbp1RpGBbiAI6n7Apblt&#10;ujU3JYlt9++XgeDj4ZzzHc5qM9hGdORD7VjB0zQDQVw4XXOl4Ouym7yACBFZY+OYFPxSgM36YbTC&#10;XLueT9SdYyUShEOOCkyMbS5lKAxZDFPXEievdN5iTNJXUnvsE9w2cpZlC2mx5rRgsKV3Q8XP+WoV&#10;dNdL+T1/Pe7ZnBa7/qCX24/SKzV+HLZvICIN8R6+tT+1gvnzbAn/b9IT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Q9VcYAAADdAAAADwAAAAAAAAAAAAAAAACYAgAAZHJz&#10;L2Rvd25yZXYueG1sUEsFBgAAAAAEAAQA9QAAAIsDAAAAAA==&#10;" path="m,47l44,,,47xe" filled="f" strokecolor="#e15520" strokeweight="0">
                          <v:path arrowok="t" o:connecttype="custom" o:connectlocs="0,47;44,0;0,47" o:connectangles="0,0,0"/>
                        </v:shape>
                        <v:shape id="Freeform 1118" o:spid="_x0000_s1941" style="position:absolute;left:6744;top:1287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+jdsMA&#10;AADdAAAADwAAAGRycy9kb3ducmV2LnhtbERPW0/CMBR+N+E/NMfEN+i4RM2kELKAMTwYRXk/rMd1&#10;sp4ua13Hv6cPJD5++e7L9WAb0VPna8cKppMMBHHpdM2Vgu+v3fgZhA/IGhvHpOBCHtar0d0Sc+0i&#10;f1J/CJVIIexzVGBCaHMpfWnIop+4ljhxP66zGBLsKqk7jCncNnKWZY/SYs2pwWBLhaHyfPizCnwd&#10;28Lsn+w2vp9+P2J/LF6LqVIP98PmBUSgIfyLb+43rWC+mKW56U16An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g+jdsMAAADdAAAADwAAAAAAAAAAAAAAAACYAgAAZHJzL2Rv&#10;d25yZXYueG1sUEsFBgAAAAAEAAQA9QAAAIgDAAAAAA==&#10;" path="m43,l35,15,25,28,15,35,,38,,30,3,23,8,18r5,-8l18,5,25,3,33,,43,xe" filled="f" strokecolor="#e15520" strokeweight="0">
                          <v:path arrowok="t" o:connecttype="custom" o:connectlocs="43,0;35,15;25,28;15,35;0,38;0,30;3,23;8,18;13,10;18,5;25,3;33,0;43,0" o:connectangles="0,0,0,0,0,0,0,0,0,0,0,0,0"/>
                        </v:shape>
                        <v:shape id="Freeform 1119" o:spid="_x0000_s1942" style="position:absolute;left:6648;top:659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vxpsYA&#10;AADdAAAADwAAAGRycy9kb3ducmV2LnhtbESPQWvCQBSE74X+h+UVvNVNVUSjmyDSQgsimAbE2yP7&#10;mqTNvg27q8Z/3y0IPQ4z8w2zzgfTiQs531pW8DJOQBBXVrdcKyg/354XIHxA1thZJgU38pBnjw9r&#10;TLW98oEuRahFhLBPUUETQp9K6auGDPqx7Ymj92WdwRClq6V2eI1w08lJksylwZbjQoM9bRuqfoqz&#10;UbArj4uT6T8O0/233VLnSrvbvCo1eho2KxCBhvAfvrfftYLpbLKEvzfxCcj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vxpsYAAADdAAAADwAAAAAAAAAAAAAAAACYAgAAZHJz&#10;L2Rvd25yZXYueG1sUEsFBgAAAAAEAAQA9QAAAIsDAAAAAA==&#10;" path="m44,59l,,44,59xe" fillcolor="#f3be00" stroked="f">
                          <v:path arrowok="t" o:connecttype="custom" o:connectlocs="44,59;0,0;44,59" o:connectangles="0,0,0"/>
                        </v:shape>
                        <v:shape id="Freeform 1120" o:spid="_x0000_s1943" style="position:absolute;left:6648;top:659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CdzsIA&#10;AADdAAAADwAAAGRycy9kb3ducmV2LnhtbERPy2oCMRTdC/2HcAvdiGaqImU0SikI3dXXostLcp0Z&#10;nNxMk3Qm/r1ZCC4P573eJtuKnnxoHCt4nxYgiLUzDVcKzqfd5ANEiMgGW8ek4EYBtpuX0RpL4wY+&#10;UH+MlcghHEpUUMfYlVIGXZPFMHUdceYuzluMGfpKGo9DDretnBXFUlpsODfU2NFXTfp6/LcK4l86&#10;+zTT+924OuieT7/Dz22h1Ntr+lyBiJTiU/xwfxsF88U8789v8hOQm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sJ3OwgAAAN0AAAAPAAAAAAAAAAAAAAAAAJgCAABkcnMvZG93&#10;bnJldi54bWxQSwUGAAAAAAQABAD1AAAAhwMAAAAA&#10;" path="m44,59l,,44,59xe" filled="f" strokecolor="#e15520" strokeweight="0">
                          <v:path arrowok="t" o:connecttype="custom" o:connectlocs="44,59;0,0;44,59" o:connectangles="0,0,0"/>
                        </v:shape>
                        <v:shape id="Freeform 1121" o:spid="_x0000_s1944" style="position:absolute;left:6717;top:908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D7nMQA&#10;AADdAAAADwAAAGRycy9kb3ducmV2LnhtbESPwWrDMBBE74X+g9hAb43sOJTUjRJK2kJOgcSl58Xa&#10;WCbWyliq7P59FAj0OMzMG2a9nWwnIg2+dawgn2cgiGunW24UfFdfzysQPiBr7ByTgj/ysN08Pqyx&#10;1G7kI8VTaESCsC9RgQmhL6X0tSGLfu564uSd3WAxJDk0Ug84Jrjt5CLLXqTFltOCwZ52hurL6dcq&#10;eMUYvKmqYyx+7Mfhc4w5ubNST7Pp/Q1EoCn8h+/tvVZQLIscbm/SE5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A+5zEAAAA3QAAAA8AAAAAAAAAAAAAAAAAmAIAAGRycy9k&#10;b3ducmV2LnhtbFBLBQYAAAAABAAEAPUAAACJAwAAAAA=&#10;" path="m30,62l,,30,62r,l30,62,45,72,55,82r7,15l65,112r-8,l52,107r-7,-5l40,97,35,90,32,80,30,72r,-10xe" fillcolor="#f3be00" stroked="f">
                          <v:path arrowok="t" o:connecttype="custom" o:connectlocs="30,62;0,0;30,62;30,62;30,62;45,72;55,82;62,97;65,112;57,112;52,107;45,102;40,97;35,90;32,80;30,72;30,62" o:connectangles="0,0,0,0,0,0,0,0,0,0,0,0,0,0,0,0,0"/>
                        </v:shape>
                        <v:shape id="Freeform 1122" o:spid="_x0000_s1945" style="position:absolute;left:6717;top:908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ndO8UA&#10;AADdAAAADwAAAGRycy9kb3ducmV2LnhtbESPQWvCQBSE74X+h+UVvNVNNZQ2ukobKHhRqA3U4yP7&#10;zIZm34bdrYn/3hUEj8PMfMMs16PtxIl8aB0reJlmIIhrp1tuFFQ/X89vIEJE1tg5JgVnCrBePT4s&#10;sdBu4G867WMjEoRDgQpMjH0hZagNWQxT1xMn7+i8xZikb6T2OCS47eQsy16lxZbTgsGeSkP13/7f&#10;KugGczx4yvOIu+p3Q5/l9r0qlZo8jR8LEJHGeA/f2hutYJ7PZ3B9k56AX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yd07xQAAAN0AAAAPAAAAAAAAAAAAAAAAAJgCAABkcnMv&#10;ZG93bnJldi54bWxQSwUGAAAAAAQABAD1AAAAigMAAAAA&#10;" path="m30,62l,,30,62r,l30,62,45,72,55,82r7,15l65,112r-8,l52,107r-7,-5l40,97,35,90,32,80,30,72r,-10e" filled="f" strokecolor="#e15520" strokeweight="0">
                          <v:path arrowok="t" o:connecttype="custom" o:connectlocs="30,62;0,0;30,62;30,62;30,62;45,72;55,82;62,97;65,112;57,112;52,107;45,102;40,97;35,90;32,80;30,72;30,62" o:connectangles="0,0,0,0,0,0,0,0,0,0,0,0,0,0,0,0,0"/>
                        </v:shape>
                        <v:shape id="Freeform 1123" o:spid="_x0000_s1946" style="position:absolute;left:6767;top:866;width:22;height:112;visibility:visible;mso-wrap-style:square;v-text-anchor:top" coordsize="2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5wb8QA&#10;AADdAAAADwAAAGRycy9kb3ducmV2LnhtbESPQWvCQBSE7wX/w/IEb3WjsUWjq2hB6KUHrT/gkX0m&#10;0ex7IbtN4r93C4Ueh5n5htnsBlerjlpfCRuYTRNQxLnYigsDl+/j6xKUD8gWa2Ey8CAPu+3oZYOZ&#10;lZ5P1J1DoSKEfYYGyhCaTGufl+TQT6Uhjt5VWochyrbQtsU+wl2t50nyrh1WHBdKbOijpPx+/nEG&#10;qi+URX9zh/xtdeW0lsNeupMxk/GwX4MKNIT/8F/70xpIF2kKv2/iE9D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ucG/EAAAA3QAAAA8AAAAAAAAAAAAAAAAAmAIAAGRycy9k&#10;b3ducmV2LnhtbFBLBQYAAAAABAAEAPUAAACJAwAAAAA=&#10;" path="m20,62l20,r,62xm20,62r2,15l22,92r-7,10l5,112,2,107,,99,,92,,84,5,77,7,72r8,-5l20,62xe" fillcolor="#f3be00" stroked="f">
                          <v:path arrowok="t" o:connecttype="custom" o:connectlocs="20,62;20,0;20,62;20,62;22,77;22,92;15,102;5,112;2,107;0,99;0,92;0,84;5,77;7,72;15,67;20,62" o:connectangles="0,0,0,0,0,0,0,0,0,0,0,0,0,0,0,0"/>
                          <o:lock v:ext="edit" verticies="t"/>
                        </v:shape>
                        <v:shape id="Freeform 1124" o:spid="_x0000_s1947" style="position:absolute;left:6787;top:866;width:1;height:62;visibility:visible;mso-wrap-style:square;v-text-anchor:top" coordsize="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RHA8UA&#10;AADdAAAADwAAAGRycy9kb3ducmV2LnhtbESPT4vCMBTE78J+h/AEb2tqdVWqUZaFFffkXwRvj+bZ&#10;FpuX2kTtfnsjCB6HmfkNM503phQ3ql1hWUGvG4EgTq0uOFOw3/1+jkE4j6yxtEwK/snBfPbRmmKi&#10;7Z03dNv6TAQIuwQV5N5XiZQuzcmg69qKOHgnWxv0QdaZ1DXeA9yUMo6ioTRYcFjIsaKfnNLz9moU&#10;rP+O0eFkF6v9ZX2hGOOvkV1VSnXazfcEhKfGv8Ov9lIr6A/6A3i+CU9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1EcDxQAAAN0AAAAPAAAAAAAAAAAAAAAAAJgCAABkcnMv&#10;ZG93bnJldi54bWxQSwUGAAAAAAQABAD1AAAAigMAAAAA&#10;" path="m,62l,,,62xe" filled="f" strokecolor="#e15520" strokeweight="0">
                          <v:path arrowok="t" o:connecttype="custom" o:connectlocs="0,62;0,0;0,62" o:connectangles="0,0,0"/>
                        </v:shape>
                        <v:shape id="Freeform 1125" o:spid="_x0000_s1948" style="position:absolute;left:6767;top:928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+wLsYA&#10;AADdAAAADwAAAGRycy9kb3ducmV2LnhtbESPT2sCMRTE7wW/Q3iCt5ptraKrUUqh6KUW/54fyXN3&#10;6+Zl3cR1++1NQehxmJnfMLNFa0vRUO0Lxwpe+gkIYu1MwZmC/e7zeQzCB2SDpWNS8EseFvPO0wxT&#10;4268oWYbMhEh7FNUkIdQpVJ6nZNF33cVcfROrrYYoqwzaWq8Rbgt5WuSjKTFguNCjhV95KTP26tV&#10;MP4+D8O60cv15TI5fP0cjhstj0r1uu37FESgNvyHH+2VUTB4Gwzh701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/+wLsYAAADdAAAADwAAAAAAAAAAAAAAAACYAgAAZHJz&#10;L2Rvd25yZXYueG1sUEsFBgAAAAAEAAQA9QAAAIsDAAAAAA==&#10;" path="m20,r2,15l22,30,15,40,5,50,2,45,,37,,30,,22,5,15,7,10,15,5,20,e" filled="f" strokecolor="#e15520" strokeweight="0">
                          <v:path arrowok="t" o:connecttype="custom" o:connectlocs="20,0;22,15;22,30;15,40;5,50;2,45;0,37;0,30;0,22;5,15;7,10;15,5;20,0" o:connectangles="0,0,0,0,0,0,0,0,0,0,0,0,0"/>
                        </v:shape>
                        <v:shape id="Freeform 1126" o:spid="_x0000_s1949" style="position:absolute;left:6759;top:828;width:25;height:115;visibility:visible;mso-wrap-style:square;v-text-anchor:top" coordsize="2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/nt8YA&#10;AADdAAAADwAAAGRycy9kb3ducmV2LnhtbESPS2vDMBCE74X8B7GB3hqpeeNGCSEQaI55tPFxsTa2&#10;ibUyluK4/fVRoZDjMDPfMItVZyvRUuNLxxreBwoEceZMybmG03H7NgfhA7LByjFp+CEPq2XvZYGJ&#10;cXfeU3sIuYgQ9glqKEKoEyl9VpBFP3A1cfQurrEYomxyaRq8R7it5FCpqbRYclwosKZNQdn1cLMa&#10;ruvJPO0uv7Pz13GnvtNqPNmpVOvXfrf+ABGoC8/wf/vTaBiNR1P4exOfgF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/nt8YAAADdAAAADwAAAAAAAAAAAAAAAACYAgAAZHJz&#10;L2Rvd25yZXYueG1sUEsFBgAAAAAEAAQA9QAAAIsDAAAAAA==&#10;" path="m23,65l18,r5,65xm23,65r2,15l23,92r-8,13l5,115,3,107,,100,,92,3,88,5,80r5,-7l15,68r8,-3xe" fillcolor="#f3be00" stroked="f">
                          <v:path arrowok="t" o:connecttype="custom" o:connectlocs="23,65;18,0;23,65;23,65;25,80;23,92;15,105;5,115;3,107;0,100;0,92;3,88;5,80;10,73;15,68;23,65" o:connectangles="0,0,0,0,0,0,0,0,0,0,0,0,0,0,0,0"/>
                          <o:lock v:ext="edit" verticies="t"/>
                        </v:shape>
                        <v:shape id="Freeform 1127" o:spid="_x0000_s1950" style="position:absolute;left:6777;top:828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iZnsUA&#10;AADdAAAADwAAAGRycy9kb3ducmV2LnhtbESP0WoCMRRE3wv+Q7iCbzWr26qsRpEWwT6UUvUDLpvr&#10;Zt3NzZJEXf++KRT6OMzMGWa16W0rbuRD7VjBZJyBIC6drrlScDrunhcgQkTW2DomBQ8KsFkPnlZY&#10;aHfnb7odYiUShEOBCkyMXSFlKA1ZDGPXESfv7LzFmKSvpPZ4T3DbymmWzaTFmtOCwY7eDJXN4WoV&#10;yIt5n5rXr9qfmkrnn83140Kk1GjYb5cgIvXxP/zX3msF+Us+h9836Qn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iJmexQAAAN0AAAAPAAAAAAAAAAAAAAAAAJgCAABkcnMv&#10;ZG93bnJldi54bWxQSwUGAAAAAAQABAD1AAAAigMAAAAA&#10;" path="m5,65l,,5,65xe" filled="f" strokecolor="#e15520" strokeweight="0">
                          <v:path arrowok="t" o:connecttype="custom" o:connectlocs="5,65;0,0;5,65" o:connectangles="0,0,0"/>
                        </v:shape>
                        <v:shape id="Freeform 1128" o:spid="_x0000_s1951" style="position:absolute;left:6759;top:893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+EG8MA&#10;AADdAAAADwAAAGRycy9kb3ducmV2LnhtbERPTU8CMRC9m/AfmiHhxrYIQbNSCBggBA8q4H3cjtsN&#10;2+lmW2D99/ZA4vHlfc8WnavFldpQedYwyhQI4sKbiksNp+Nm+AwiRGSDtWfS8EsBFvPewwxz42/8&#10;SddDLEUK4ZCjBhtjk0sZCksOQ+Yb4sT9+NZhTLAtpWnxlsJdLR+VmkqHFacGiw29WirOh4vTcF7v&#10;rdqU71u7apSkN/f0sfz61nrQ75YvICJ18V98d++MhvFknOamN+kJ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3+EG8MAAADdAAAADwAAAAAAAAAAAAAAAACYAgAAZHJzL2Rv&#10;d25yZXYueG1sUEsFBgAAAAAEAAQA9QAAAIgDAAAAAA==&#10;" path="m23,r2,15l23,27,15,40,5,50,3,42,,35,,27,3,23,5,15,10,8,15,3,23,e" filled="f" strokecolor="#e15520" strokeweight="0">
                          <v:path arrowok="t" o:connecttype="custom" o:connectlocs="23,0;25,15;23,27;15,40;5,50;3,42;0,35;0,27;3,23;5,15;10,8;15,3;23,0" o:connectangles="0,0,0,0,0,0,0,0,0,0,0,0,0"/>
                        </v:shape>
                        <v:shape id="Freeform 1129" o:spid="_x0000_s1952" style="position:absolute;left:6752;top:791;width:25;height:117;visibility:visible;mso-wrap-style:square;v-text-anchor:top" coordsize="2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VXfMcA&#10;AADdAAAADwAAAGRycy9kb3ducmV2LnhtbESPT2vCQBTE7wW/w/IEb3XjH6pNXUUEW6F4qHrx9sg+&#10;s9Hs25Bdk/jt3UKhx2FmfsMsVp0tRUO1LxwrGA0TEMSZ0wXnCk7H7eschA/IGkvHpOBBHlbL3ssC&#10;U+1a/qHmEHIRIexTVGBCqFIpfWbIoh+6ijh6F1dbDFHWudQ1thFuSzlOkjdpseC4YLCijaHsdrhb&#10;Bcevy/b8eZ09GteOEvN93Y/v071Sg363/gARqAv/4b/2TiuYTCfv8PsmPgG5f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FV3zHAAAA3QAAAA8AAAAAAAAAAAAAAAAAmAIAAGRy&#10;cy9kb3ducmV2LnhtbFBLBQYAAAAABAAEAPUAAACMAwAAAAA=&#10;" path="m22,67l25,,22,67xm22,67r3,15l22,95r-5,12l7,117,2,110r,-8l,97,2,90,5,82r5,-7l15,70r7,-3xe" fillcolor="#f3be00" stroked="f">
                          <v:path arrowok="t" o:connecttype="custom" o:connectlocs="22,67;25,0;22,67;22,67;25,82;22,95;17,107;7,117;2,110;2,102;0,97;2,90;5,82;10,75;15,70;22,67" o:connectangles="0,0,0,0,0,0,0,0,0,0,0,0,0,0,0,0"/>
                          <o:lock v:ext="edit" verticies="t"/>
                        </v:shape>
                        <v:shape id="Freeform 1130" o:spid="_x0000_s1953" style="position:absolute;left:6774;top:791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rssQA&#10;AADdAAAADwAAAGRycy9kb3ducmV2LnhtbERPW2vCMBR+H/gfwhH2NlMvm64aRTc2hCloJ/p6aI5t&#10;sTkpSab13y8Pgz1+fPfZojW1uJLzlWUF/V4Cgji3uuJCweH742kCwgdkjbVlUnAnD4t552GGqbY3&#10;3tM1C4WIIexTVFCG0KRS+rwkg75nG+LIna0zGCJ0hdQObzHc1HKQJC/SYMWxocSG3krKL9mPURDG&#10;u7tbPddfy2PzSqvNdvB+yj6Veuy2yymIQG34F/+511rBcDSK++Ob+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+a7LEAAAA3QAAAA8AAAAAAAAAAAAAAAAAmAIAAGRycy9k&#10;b3ducmV2LnhtbFBLBQYAAAAABAAEAPUAAACJAwAAAAA=&#10;" path="m,67l3,,,67xe" filled="f" strokecolor="#e15520" strokeweight="0">
                          <v:path arrowok="t" o:connecttype="custom" o:connectlocs="0,67;3,0;0,67" o:connectangles="0,0,0"/>
                        </v:shape>
                        <v:shape id="Freeform 1131" o:spid="_x0000_s1954" style="position:absolute;left:6752;top:858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Ne+8UA&#10;AADdAAAADwAAAGRycy9kb3ducmV2LnhtbESPQWsCMRSE7wX/Q3hCb5popZbVKCpapD3U2np/bp6b&#10;xc3Lskl1/fdNQehxmJlvmOm8dZW4UBNKzxoGfQWCOPem5ELD99em9wIiRGSDlWfScKMA81nnYYqZ&#10;8Vf+pMs+FiJBOGSowcZYZ1KG3JLD0Pc1cfJOvnEYk2wKaRq8Jrir5FCpZ+mw5LRgsaaVpfy8/3Ea&#10;zus3qzbFx6td1krSuxvvFoej1o/ddjEBEamN/+F7e2s0PI1GA/h7k56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Q177xQAAAN0AAAAPAAAAAAAAAAAAAAAAAJgCAABkcnMv&#10;ZG93bnJldi54bWxQSwUGAAAAAAQABAD1AAAAigMAAAAA&#10;" path="m22,r3,15l22,28,17,40,7,50,2,43r,-8l,30,2,23,5,15,10,8,15,3,22,e" filled="f" strokecolor="#e15520" strokeweight="0">
                          <v:path arrowok="t" o:connecttype="custom" o:connectlocs="22,0;25,15;22,28;17,40;7,50;2,43;2,35;0,30;2,23;5,15;10,8;15,3;22,0" o:connectangles="0,0,0,0,0,0,0,0,0,0,0,0,0"/>
                        </v:shape>
                        <v:shape id="Freeform 1132" o:spid="_x0000_s1955" style="position:absolute;left:6747;top:766;width:25;height:110;visibility:visible;mso-wrap-style:square;v-text-anchor:top" coordsize="2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BH+sUA&#10;AADdAAAADwAAAGRycy9kb3ducmV2LnhtbESPzWvCQBTE70L/h+UVvOmmKiLRVaQoeOnBj1KPz+wz&#10;iWbfxuzmo/99tyB4HGbmN8xi1ZlCNFS53LKCj2EEgjixOudUwem4HcxAOI+ssbBMCn7JwWr51ltg&#10;rG3Le2oOPhUBwi5GBZn3ZSylSzIy6Ia2JA7e1VYGfZBVKnWFbYCbQo6iaCoN5hwWMizpM6PkfqiN&#10;gvpy+yK7sefvn2Ymo9ujrf0+Var/3q3nIDx1/hV+tndawXgyGcH/m/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YEf6xQAAAN0AAAAPAAAAAAAAAAAAAAAAAJgCAABkcnMv&#10;ZG93bnJldi54bWxQSwUGAAAAAAQABAD1AAAAigMAAAAA&#10;" path="m20,60l25,,20,60xm20,60r5,15l22,90r-5,10l7,110,2,105,,97,,90,2,82,5,75,7,70r8,-5l20,60xe" fillcolor="#f3be00" stroked="f">
                          <v:path arrowok="t" o:connecttype="custom" o:connectlocs="20,60;25,0;20,60;20,60;25,75;22,90;17,100;7,110;2,105;0,97;0,90;2,82;5,75;7,70;15,65;20,60" o:connectangles="0,0,0,0,0,0,0,0,0,0,0,0,0,0,0,0"/>
                          <o:lock v:ext="edit" verticies="t"/>
                        </v:shape>
                        <v:shape id="Freeform 1133" o:spid="_x0000_s1956" style="position:absolute;left:6767;top:766;width:5;height:60;visibility:visible;mso-wrap-style:square;v-text-anchor:top" coordsize="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Hq5MYA&#10;AADdAAAADwAAAGRycy9kb3ducmV2LnhtbESPW2vCQBSE3wv9D8sp+FY3jVI1uoooXtAnL4iPh+wx&#10;Cc2ejdlV4793C4U+DjPzDTOaNKYUd6pdYVnBVzsCQZxaXXCm4HhYfPZBOI+ssbRMCp7kYDJ+fxth&#10;ou2Dd3Tf+0wECLsEFeTeV4mULs3JoGvbijh4F1sb9EHWmdQ1PgLclDKOom9psOCwkGNFs5zSn/3N&#10;KOht8BpP5+dDFK+ywcLPlrzcnpRqfTTTIQhPjf8P/7XXWkGn2+3A75vwBOT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Hq5MYAAADdAAAADwAAAAAAAAAAAAAAAACYAgAAZHJz&#10;L2Rvd25yZXYueG1sUEsFBgAAAAAEAAQA9QAAAIsDAAAAAA==&#10;" path="m,60l5,,,60xe" filled="f" strokecolor="#e15520" strokeweight="0">
                          <v:path arrowok="t" o:connecttype="custom" o:connectlocs="0,60;5,0;0,60" o:connectangles="0,0,0"/>
                        </v:shape>
                        <v:shape id="Freeform 1134" o:spid="_x0000_s1957" style="position:absolute;left:6747;top:826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d9S8MA&#10;AADdAAAADwAAAGRycy9kb3ducmV2LnhtbESPQWvCQBSE74X+h+UVeqsbYxCJriJiQXqrevD42H1m&#10;o9m3IbtN0n/fLQgeh5n5hlltRteInrpQe1YwnWQgiLU3NVcKzqfPjwWIEJENNp5JwS8F2KxfX1ZY&#10;Gj/wN/XHWIkE4VCiAhtjW0oZtCWHYeJb4uRdfecwJtlV0nQ4JLhrZJ5lc+mw5rRgsaWdJX0//jgF&#10;+uYGzg+cS9Tb7NJ/3Wd22Cv1/jZulyAijfEZfrQPRsGsKAr4f5Oe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d9S8MAAADdAAAADwAAAAAAAAAAAAAAAACYAgAAZHJzL2Rv&#10;d25yZXYueG1sUEsFBgAAAAAEAAQA9QAAAIgDAAAAAA==&#10;" path="m20,r5,15l22,30,17,40,7,50,2,45,,37,,30,2,22,5,15,7,10,15,5,20,xe" filled="f" strokecolor="#e15520" strokeweight="0">
                          <v:path arrowok="t" o:connecttype="custom" o:connectlocs="20,0;25,15;22,30;17,40;7,50;2,45;0,37;0,30;2,22;5,15;7,10;15,5;20,0" o:connectangles="0,0,0,0,0,0,0,0,0,0,0,0,0"/>
                        </v:shape>
                        <v:shape id="Freeform 1135" o:spid="_x0000_s1958" style="position:absolute;left:6739;top:726;width:25;height:112;visibility:visible;mso-wrap-style:square;v-text-anchor:top" coordsize="2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FyiMgA&#10;AADdAAAADwAAAGRycy9kb3ducmV2LnhtbESPT2sCMRTE74V+h/AKXqRmrVrLahTrH2wPPXSt4vGx&#10;ed1dunlZNlHjt28KQo/DzPyGmc6DqcWZWldZVtDvJSCIc6srLhR87TaPLyCcR9ZYWyYFV3Iwn93f&#10;TTHV9sKfdM58ISKEXYoKSu+bVEqXl2TQ9WxDHL1v2xr0UbaF1C1eItzU8ilJnqXBiuNCiQ0tS8p/&#10;spNRgNfuan88jD9G2Vq+b8mG7Sm8KtV5CIsJCE/B/4dv7TetYDAcjuDvTXwCcvY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QXKIyAAAAN0AAAAPAAAAAAAAAAAAAAAAAJgCAABk&#10;cnMvZG93bnJldi54bWxQSwUGAAAAAAQABAD1AAAAjQMAAAAA&#10;" path="m20,62l15,r5,62xm23,62r2,15l23,92r-5,10l8,112,3,107r,-7l,92,3,85,5,77,8,72r7,-5l23,62xe" fillcolor="#f3be00" stroked="f">
                          <v:path arrowok="t" o:connecttype="custom" o:connectlocs="20,62;15,0;20,62;23,62;25,77;23,92;18,102;8,112;3,107;3,100;0,92;3,85;5,77;8,72;15,67;23,62" o:connectangles="0,0,0,0,0,0,0,0,0,0,0,0,0,0,0,0"/>
                          <o:lock v:ext="edit" verticies="t"/>
                        </v:shape>
                        <v:shape id="Freeform 1136" o:spid="_x0000_s1959" style="position:absolute;left:6754;top:726;width:5;height:62;visibility:visible;mso-wrap-style:square;v-text-anchor:top" coordsize="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YM1cgA&#10;AADdAAAADwAAAGRycy9kb3ducmV2LnhtbESPT0/CQBTE7yR+h80z4QZbK0FSWYh/E+GkhaDent1n&#10;t6H7tnYXWr69a0LicTIzv8nMl72txZFaXzlWcDVOQBAXTldcKthunkczED4ga6wdk4ITeVguLgZz&#10;zLTr+I2OeShFhLDPUIEJocmk9IUhi37sGuLofbvWYoiyLaVusYtwW8s0SabSYsVxwWBDD4aKfX6w&#10;Cu5vDuXr+v3xZ9WkJv34zPdf3e5JqeFlf3cLIlAf/sPn9otWcD2ZTOHvTXwCcvE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ZgzVyAAAAN0AAAAPAAAAAAAAAAAAAAAAAJgCAABk&#10;cnMvZG93bnJldi54bWxQSwUGAAAAAAQABAD1AAAAjQMAAAAA&#10;" path="m5,62l,,5,62xe" filled="f" strokecolor="#e15520" strokeweight="0">
                          <v:path arrowok="t" o:connecttype="custom" o:connectlocs="5,62;0,0;5,62" o:connectangles="0,0,0"/>
                        </v:shape>
                        <v:shape id="Freeform 1137" o:spid="_x0000_s1960" style="position:absolute;left:6739;top:788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ZjFMYA&#10;AADdAAAADwAAAGRycy9kb3ducmV2LnhtbESPT2sCMRTE70K/Q3gFb5q0isrWKLaoSD20/un9dfO6&#10;Wdy8LJuo22/fFASPw8z8hpnOW1eJCzWh9Kzhqa9AEOfelFxoOB5WvQmIEJENVp5Jwy8FmM8eOlPM&#10;jL/yji77WIgE4ZChBhtjnUkZcksOQ9/XxMn78Y3DmGRTSNPgNcFdJZ+VGkmHJacFizW9WcpP+7PT&#10;cFq+W7UqPtb2tVaStm78ufj61rr72C5eQERq4z18a2+MhsFwOIb/N+kJ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ZjFMYAAADdAAAADwAAAAAAAAAAAAAAAACYAgAAZHJz&#10;L2Rvd25yZXYueG1sUEsFBgAAAAAEAAQA9QAAAIsDAAAAAA==&#10;" path="m23,r2,15l23,30,18,40,8,50,3,45r,-7l,30,3,23,5,15,8,10,15,5,23,e" filled="f" strokecolor="#e15520" strokeweight="0">
                          <v:path arrowok="t" o:connecttype="custom" o:connectlocs="23,0;25,15;23,30;18,40;8,50;3,45;3,38;0,30;3,23;5,15;8,10;15,5;23,0" o:connectangles="0,0,0,0,0,0,0,0,0,0,0,0,0"/>
                        </v:shape>
                        <v:shape id="Freeform 1138" o:spid="_x0000_s1961" style="position:absolute;left:6730;top:691;width:22;height:120;visibility:visible;mso-wrap-style:square;v-text-anchor:top" coordsize="2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/plcIA&#10;AADdAAAADwAAAGRycy9kb3ducmV2LnhtbERPW2vCMBR+F/YfwhnsTVOriFSjFGXgmAhewNdDc9aU&#10;NSclybTbr18eBB8/vvty3dtW3MiHxrGC8SgDQVw53XCt4HJ+H85BhIissXVMCn4pwHr1Mlhiod2d&#10;j3Q7xVqkEA4FKjAxdoWUoTJkMYxcR5y4L+ctxgR9LbXHewq3rcyzbCYtNpwaDHa0MVR9n36sgkPp&#10;9p9zg+ePS/433l5nrA1elXp77csFiEh9fIof7p1WMJlO09z0Jj0B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/+mVwgAAAN0AAAAPAAAAAAAAAAAAAAAAAJgCAABkcnMvZG93&#10;bnJldi54bWxQSwUGAAAAAAQABAD1AAAAhwMAAAAA&#10;" path="m14,65l2,,14,65xm14,65r5,17l22,95r-5,12l9,120,5,112,2,105,,97,,90,2,82,5,75,9,70r5,-5xe" fillcolor="#f3be00" stroked="f">
                          <v:path arrowok="t" o:connecttype="custom" o:connectlocs="14,65;2,0;14,65;14,65;19,82;22,95;17,107;9,120;5,112;2,105;0,97;0,90;2,82;5,75;9,70;14,65" o:connectangles="0,0,0,0,0,0,0,0,0,0,0,0,0,0,0,0"/>
                          <o:lock v:ext="edit" verticies="t"/>
                        </v:shape>
                        <v:shape id="Freeform 1139" o:spid="_x0000_s1962" style="position:absolute;left:6732;top:691;width:12;height:65;visibility:visible;mso-wrap-style:square;v-text-anchor:top" coordsize="1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M6yMQA&#10;AADdAAAADwAAAGRycy9kb3ducmV2LnhtbESPQWvCQBSE7wX/w/IEb3VjDaVJXUUsgh5NSvH4yL4m&#10;qdm3YXc18d+7hUKPw8x8w6w2o+nEjZxvLStYzBMQxJXVLdcKPsv98xsIH5A1dpZJwZ08bNaTpxXm&#10;2g58olsRahEh7HNU0ITQ51L6qiGDfm574uh9W2cwROlqqR0OEW46+ZIkr9Jgy3GhwZ52DVWX4moU&#10;oDtn2cepTIfugMfyLO9fP32h1Gw6bt9BBBrDf/ivfdAKlmmawe+b+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zOsjEAAAA3QAAAA8AAAAAAAAAAAAAAAAAmAIAAGRycy9k&#10;b3ducmV2LnhtbFBLBQYAAAAABAAEAPUAAACJAwAAAAA=&#10;" path="m12,65l,,12,65xe" filled="f" strokecolor="#e15520" strokeweight="0">
                          <v:path arrowok="t" o:connecttype="custom" o:connectlocs="12,65;0,0;12,65" o:connectangles="0,0,0"/>
                        </v:shape>
                        <v:shape id="Freeform 1140" o:spid="_x0000_s1963" style="position:absolute;left:6730;top:756;width:22;height:55;visibility:visible;mso-wrap-style:square;v-text-anchor:top" coordsize="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y6/8QA&#10;AADdAAAADwAAAGRycy9kb3ducmV2LnhtbERPTWvCQBC9C/0Pywi96cbWlDZ1FSlRIvRQYy+9Ddlp&#10;kpqdDdltEv+9exA8Pt73ajOaRvTUudqygsU8AkFcWF1zqeD7tJu9gnAeWWNjmRRcyMFm/TBZYaLt&#10;wEfqc1+KEMIuQQWV920ipSsqMujmtiUO3K/tDPoAu1LqDocQbhr5FEUv0mDNoaHClj4qKs75v1Gw&#10;b9K/Y54dtun5i4sc334+T3Gs1ON03L6D8DT6u/jmzrSC52Uc9oc34QnI9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suv/EAAAA3QAAAA8AAAAAAAAAAAAAAAAAmAIAAGRycy9k&#10;b3ducmV2LnhtbFBLBQYAAAAABAAEAPUAAACJAwAAAAA=&#10;" path="m14,r5,17l22,30,17,42,9,55,5,47,2,40,,32,,25,2,17,5,10,9,5,14,e" filled="f" strokecolor="#e15520" strokeweight="0">
                          <v:path arrowok="t" o:connecttype="custom" o:connectlocs="14,0;19,17;22,30;17,42;9,55;5,47;2,40;0,32;0,25;2,17;5,10;9,5;14,0" o:connectangles="0,0,0,0,0,0,0,0,0,0,0,0,0"/>
                        </v:shape>
                        <v:shape id="Freeform 1141" o:spid="_x0000_s1964" style="position:absolute;left:6737;top:913;width:32;height:37;visibility:visible;mso-wrap-style:square;v-text-anchor:top" coordsize="3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S6/cYA&#10;AADdAAAADwAAAGRycy9kb3ducmV2LnhtbESPQWsCMRSE7wX/Q3hCb5rV1rZsjSItioiX2tJeH5vX&#10;ZHXzsmzS3fXfG0HocZiZb5j5sneVaKkJpWcFk3EGgrjwumSj4OtzPXoBESKyxsozKThTgOVicDfH&#10;XPuOP6g9RCMShEOOCmyMdS5lKCw5DGNfEyfv1zcOY5KNkbrBLsFdJadZ9iQdlpwWLNb0Zqk4Hf6c&#10;guds0/5s3l2ov/fH6XFnu7UpjFL3w371CiJSH//Dt/ZWK3h4nE3g+iY9Ab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/S6/cYAAADdAAAADwAAAAAAAAAAAAAAAACYAgAAZHJz&#10;L2Rvd25yZXYueG1sUEsFBgAAAAAEAAQA9QAAAIsDAAAAAA==&#10;" path="m,l12,5r10,7l27,25r5,12l27,37,20,35,15,30,10,25,5,20,2,15,,7,,xe" fillcolor="#f3be00" stroked="f">
                          <v:path arrowok="t" o:connecttype="custom" o:connectlocs="0,0;12,5;22,12;27,25;32,37;27,37;20,35;15,30;10,25;5,20;2,15;0,7;0,0" o:connectangles="0,0,0,0,0,0,0,0,0,0,0,0,0"/>
                        </v:shape>
                        <v:shape id="Freeform 1142" o:spid="_x0000_s1965" style="position:absolute;left:6737;top:913;width:32;height:37;visibility:visible;mso-wrap-style:square;v-text-anchor:top" coordsize="3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3lFcYA&#10;AADdAAAADwAAAGRycy9kb3ducmV2LnhtbESPzWrDMBCE74W+g9hCbo2cn4bgRAmmTSHQQ4kdyHWx&#10;NrZTa2Uk1XbfPioUehxm5htmux9NK3pyvrGsYDZNQBCXVjdcKTgX789rED4ga2wtk4If8rDfPT5s&#10;MdV24BP1eahEhLBPUUEdQpdK6cuaDPqp7Yijd7XOYIjSVVI7HCLctHKeJCtpsOG4UGNHrzWVX/m3&#10;UXD5cJ3EGV2yQ/b2WRY2uYXjQanJ05htQAQaw3/4r33UChbLlzn8volPQO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3lFcYAAADdAAAADwAAAAAAAAAAAAAAAACYAgAAZHJz&#10;L2Rvd25yZXYueG1sUEsFBgAAAAAEAAQA9QAAAIsDAAAAAA==&#10;" path="m,l12,5r10,7l27,25r5,12l27,37,20,35,15,30,10,25,5,20,2,15,,7,,e" filled="f" strokecolor="#e15520" strokeweight="0">
                          <v:path arrowok="t" o:connecttype="custom" o:connectlocs="0,0;12,5;22,12;27,25;32,37;27,37;20,35;15,30;10,25;5,20;2,15;0,7;0,0" o:connectangles="0,0,0,0,0,0,0,0,0,0,0,0,0"/>
                        </v:shape>
                        <v:shape id="Freeform 1143" o:spid="_x0000_s1966" style="position:absolute;left:6712;top:888;width:57;height:95;visibility:visible;mso-wrap-style:square;v-text-anchor:top" coordsize="5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aQAMUA&#10;AADdAAAADwAAAGRycy9kb3ducmV2LnhtbESPS4sCMRCE78L+h9CCF9HM+lxGoywLgujF10FvzaR3&#10;ZnDSGZKos/9+Iwgei6r6ipovG1OJOzlfWlbw2U9AEGdWl5wrOB1XvS8QPiBrrCyTgj/ysFx8tOaY&#10;avvgPd0PIRcRwj5FBUUIdSqlzwoy6Pu2Jo7er3UGQ5Qul9rhI8JNJQdJMpEGS44LBdb0U1B2PdyM&#10;gs12Wq/P2N3YXbd013DEy5QnSnXazfcMRKAmvMOv9lorGI7GQ3i+iU9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ppAAxQAAAN0AAAAPAAAAAAAAAAAAAAAAAJgCAABkcnMv&#10;ZG93bnJldi54bWxQSwUGAAAAAAQABAD1AAAAigMAAAAA&#10;" path="m27,55r13,5l50,70r5,12l57,95r-5,l47,90,42,87,37,82,30,70,27,55xm27,55l,,27,55xe" fillcolor="#f3be00" stroked="f">
                          <v:path arrowok="t" o:connecttype="custom" o:connectlocs="27,55;40,60;50,70;55,82;57,95;52,95;47,90;42,87;37,82;30,70;27,55;27,55;0,0;27,55" o:connectangles="0,0,0,0,0,0,0,0,0,0,0,0,0,0"/>
                          <o:lock v:ext="edit" verticies="t"/>
                        </v:shape>
                        <v:shape id="Freeform 1144" o:spid="_x0000_s1967" style="position:absolute;left:6739;top:943;width:30;height:40;visibility:visible;mso-wrap-style:square;v-text-anchor:top" coordsize="3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6BncYA&#10;AADdAAAADwAAAGRycy9kb3ducmV2LnhtbESPW4vCMBSE3wX/QziCb5p6Wbd0jSKCIAjCqgj7dmhO&#10;L2xzUptY6783Cws+DjPzDbNcd6YSLTWutKxgMo5AEKdWl5wruJx3oxiE88gaK8uk4EkO1qt+b4mJ&#10;tg/+pvbkcxEg7BJUUHhfJ1K6tCCDbmxr4uBltjHog2xyqRt8BLip5DSKFtJgyWGhwJq2BaW/p7tR&#10;8HPNDofP58IcL3F+3R7NzU7dTanhoNt8gfDU+Xf4v73XCmbzjzn8vQlPQK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6BncYAAADdAAAADwAAAAAAAAAAAAAAAACYAgAAZHJz&#10;L2Rvd25yZXYueG1sUEsFBgAAAAAEAAQA9QAAAIsDAAAAAA==&#10;" path="m,l13,5,23,15r5,12l30,40r-5,l20,35,15,32,10,27,3,15,,e" filled="f" strokecolor="#e15520" strokeweight="0">
                          <v:path arrowok="t" o:connecttype="custom" o:connectlocs="0,0;13,5;23,15;28,27;30,40;25,40;20,35;15,32;10,27;3,15;0,0" o:connectangles="0,0,0,0,0,0,0,0,0,0,0"/>
                        </v:shape>
                        <v:shape id="Freeform 1145" o:spid="_x0000_s1968" style="position:absolute;left:6712;top:888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Y1M8YA&#10;AADdAAAADwAAAGRycy9kb3ducmV2LnhtbESPT2vCQBTE7wW/w/IEL1I3/guSuopaWgq9qCmeH9nX&#10;JJh9G7NrjN/eLQg9DjPzG2a57kwlWmpcaVnBeBSBIM6sLjlX8JN+vC5AOI+ssbJMCu7kYL3qvSwx&#10;0fbGB2qPPhcBwi5BBYX3dSKlywoy6Ea2Jg7er20M+iCbXOoGbwFuKjmJolgaLDksFFjTrqDsfLwa&#10;BThM2/136Vx6eR/Gs218Qj3+VGrQ7zZvIDx1/j/8bH9pBdPZfA5/b8IT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Y1M8YAAADdAAAADwAAAAAAAAAAAAAAAACYAgAAZHJz&#10;L2Rvd25yZXYueG1sUEsFBgAAAAAEAAQA9QAAAIsDAAAAAA==&#10;" path="m27,55l,,27,55e" filled="f" strokecolor="#e15520" strokeweight="0">
                          <v:path arrowok="t" o:connecttype="custom" o:connectlocs="27,55;0,0;27,55" o:connectangles="0,0,0"/>
                        </v:shape>
                        <v:shape id="Freeform 1146" o:spid="_x0000_s1969" style="position:absolute;left:6730;top:883;width:34;height:35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NhHcQA&#10;AADdAAAADwAAAGRycy9kb3ducmV2LnhtbESPzYrCQBCE78K+w9ALe9OJv6wxE1mFgBcPxn2AJtMm&#10;wUxPNjOa7Ns7guCxqKqvqGQ7mEbcqXO1ZQXTSQSCuLC65lLB7zkbf4NwHlljY5kU/JODbfoxSjDW&#10;tucT3XNfigBhF6OCyvs2ltIVFRl0E9sSB+9iO4M+yK6UusM+wE0jZ1G0kgZrDgsVtrSvqLjmN6MA&#10;54v+0PSXLENa/tXHdj3Ndmulvj6Hnw0IT4N/h1/tg1YwXyxX8HwTnoBM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DYR3EAAAA3QAAAA8AAAAAAAAAAAAAAAAAmAIAAGRycy9k&#10;b3ducmV2LnhtbFBLBQYAAAAABAAEAPUAAACJAwAAAAA=&#10;" path="m,l14,5r10,8l32,23r2,12l29,35,22,33,17,30,12,25,7,20,5,15,2,8,,xe" fillcolor="#f3be00" stroked="f">
                          <v:path arrowok="t" o:connecttype="custom" o:connectlocs="0,0;14,5;24,13;32,23;34,35;29,35;22,33;17,30;12,25;7,20;5,15;2,8;0,0" o:connectangles="0,0,0,0,0,0,0,0,0,0,0,0,0"/>
                        </v:shape>
                        <v:shape id="Freeform 1147" o:spid="_x0000_s1970" style="position:absolute;left:6730;top:883;width:34;height:35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7u38QA&#10;AADdAAAADwAAAGRycy9kb3ducmV2LnhtbESPQWvCQBSE74L/YXlCb7qprVZTV7GFgh6NPXh8ZJ/J&#10;ttm3Ibsm8d+7guBxmJlvmNWmt5VoqfHGsYLXSQKCOHfacKHg9/gzXoDwAVlj5ZgUXMnDZj0crDDV&#10;ruMDtVkoRISwT1FBGUKdSunzkiz6iauJo3d2jcUQZVNI3WAX4baS0ySZS4uG40KJNX2XlP9nF6vg&#10;7+SXs7275N1Vt1+uXZq+OhmlXkb99hNEoD48w4/2Tit4e599wP1NfAJ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e7t/EAAAA3QAAAA8AAAAAAAAAAAAAAAAAmAIAAGRycy9k&#10;b3ducmV2LnhtbFBLBQYAAAAABAAEAPUAAACJAwAAAAA=&#10;" path="m,l14,5r10,8l32,23r2,12l29,35,22,33,17,30,12,25,7,20,5,15,2,8,,xe" filled="f" strokecolor="#e15520" strokeweight="0">
                          <v:path arrowok="t" o:connecttype="custom" o:connectlocs="0,0;14,5;24,13;32,23;34,35;29,35;22,33;17,30;12,25;7,20;5,15;2,8;0,0" o:connectangles="0,0,0,0,0,0,0,0,0,0,0,0,0"/>
                        </v:shape>
                        <v:shape id="Freeform 1148" o:spid="_x0000_s1971" style="position:absolute;left:6700;top:833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ebGsMA&#10;AADdAAAADwAAAGRycy9kb3ducmV2LnhtbERPz2vCMBS+D/wfwhN209RNp3RGkYHoRUWnyG6P5tkU&#10;m5fSRFv/e3MQdvz4fk/nrS3FnWpfOFYw6CcgiDOnC84VHH+XvQkIH5A1lo5JwYM8zGedtymm2jW8&#10;p/sh5CKGsE9RgQmhSqX0mSGLvu8q4shdXG0xRFjnUtfYxHBbyo8k+ZIWC44NBiv6MZRdDzer4Lwp&#10;aIXLvGquq8nfbmtO48dooNR7t118gwjUhn/xy73WCj6Hozg3volPQM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ebGsMAAADdAAAADwAAAAAAAAAAAAAAAACYAgAAZHJzL2Rv&#10;d25yZXYueG1sUEsFBgAAAAAEAAQA9QAAAIgDAAAAAA==&#10;" path="m30,50l,,30,50xe" fillcolor="#f3be00" stroked="f">
                          <v:path arrowok="t" o:connecttype="custom" o:connectlocs="30,50;0,0;30,50" o:connectangles="0,0,0"/>
                        </v:shape>
                        <v:shape id="Freeform 1149" o:spid="_x0000_s1972" style="position:absolute;left:6700;top:833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xMMckA&#10;AADdAAAADwAAAGRycy9kb3ducmV2LnhtbESPUUsCQRSF34X+w3ADXyJnTYvaHEXURLCiNKjHy85t&#10;Z3HnzrIz7W7++kYIfDycc77Dmcw6W4qGal84VjAcJCCIM6cLzhV87J+u70H4gKyxdEwKfsnDbHrR&#10;m2CqXcvv1OxCLiKEfYoKTAhVKqXPDFn0A1cRR+/b1RZDlHUudY1thNtS3iTJnbRYcFwwWNHCUHbY&#10;/VgFcntl6HP88sXH9dv+eUmr7WuxUqp/2c0fQQTqwjn8395oBaPx7QOc3sQnIK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jxMMckAAADdAAAADwAAAAAAAAAAAAAAAACYAgAA&#10;ZHJzL2Rvd25yZXYueG1sUEsFBgAAAAAEAAQA9QAAAI4DAAAAAA==&#10;" path="m30,50l,,30,50xe" filled="f" strokecolor="#e15520" strokeweight="0">
                          <v:path arrowok="t" o:connecttype="custom" o:connectlocs="30,50;0,0;30,50" o:connectangles="0,0,0"/>
                        </v:shape>
                        <v:shape id="Freeform 1150" o:spid="_x0000_s1973" style="position:absolute;left:6722;top:851;width:35;height:35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sGs8QA&#10;AADdAAAADwAAAGRycy9kb3ducmV2LnhtbERPz2vCMBS+C/sfwhvsIjPVuaKdqUxhsJMyp57fmre2&#10;tHmpTdTsv18OgseP7/diGUwrLtS72rKC8SgBQVxYXXOpYP/98TwD4TyyxtYyKfgjB8v8YbDATNsr&#10;f9Fl50sRQ9hlqKDyvsukdEVFBt3IdsSR+7W9QR9hX0rd4zWGm1ZOkiSVBmuODRV2tK6oaHZno2B2&#10;btLNT2i36Wm9GofhpDvOD69KPT2G9zcQnoK/i2/uT63gZZrG/fFNfAI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rBrPEAAAA3QAAAA8AAAAAAAAAAAAAAAAAmAIAAGRycy9k&#10;b3ducmV2LnhtbFBLBQYAAAAABAAEAPUAAACJAwAAAAA=&#10;" path="m,l15,5r10,7l32,22r3,13l25,32,13,25,8,20,5,15,3,7,,xe" fillcolor="#f3be00" stroked="f">
                          <v:path arrowok="t" o:connecttype="custom" o:connectlocs="0,0;15,5;25,12;32,22;35,35;25,32;13,25;8,20;5,15;3,7;0,0" o:connectangles="0,0,0,0,0,0,0,0,0,0,0"/>
                        </v:shape>
                        <v:shape id="Freeform 1151" o:spid="_x0000_s1974" style="position:absolute;left:6722;top:851;width:35;height:35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wG+cgA&#10;AADdAAAADwAAAGRycy9kb3ducmV2LnhtbESPT08CMRTE7yZ+h+aZcDHQBYGYlUKIRqMn5Y+cH+1z&#10;d3X7umkru/DprQkJx8nM/CYzW3S2FgfyoXKsYDjIQBBrZyouFGw3z/17ECEiG6wdk4IjBVjMr69m&#10;mBvX8ooO61iIBOGQo4IyxiaXMuiSLIaBa4iT9+W8xZikL6Tx2Ca4reUoy6bSYsVpocSGHkvSP+tf&#10;q+D2++VjeTrZnTZP75+tP77pvZ8o1bvplg8gInXxEj63X42Cu/F0CP9v0hO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zAb5yAAAAN0AAAAPAAAAAAAAAAAAAAAAAJgCAABk&#10;cnMvZG93bnJldi54bWxQSwUGAAAAAAQABAD1AAAAjQMAAAAA&#10;" path="m,l15,5r10,7l32,22r3,13l25,32,13,25,8,20,5,15,3,7,,e" filled="f" strokecolor="#e15520" strokeweight="0">
                          <v:path arrowok="t" o:connecttype="custom" o:connectlocs="0,0;15,5;25,12;32,22;35,35;25,32;13,25;8,20;5,15;3,7;0,0" o:connectangles="0,0,0,0,0,0,0,0,0,0,0"/>
                        </v:shape>
                        <v:shape id="Freeform 1152" o:spid="_x0000_s1975" style="position:absolute;left:6690;top:806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Wpr8YA&#10;AADdAAAADwAAAGRycy9kb3ducmV2LnhtbESPS2vCQBSF94X+h+EWuqsTrYQQHUX6gC7swrRQ3V0y&#10;1ySYuTPMTE389x1B6PJwHh9nuR5NL87kQ2dZwXSSgSCure64UfD99f5UgAgRWWNvmRRcKMB6dX+3&#10;xFLbgXd0rmIj0giHEhW0MbpSylC3ZDBMrCNO3tF6gzFJ30jtcUjjppezLMulwY4ToUVHLy3Vp+rX&#10;JIjfXfDt9ce5Ij+cPrdDJ/dFpdTjw7hZgIg0xv/wrf2hFTzP8xlc36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Wpr8YAAADdAAAADwAAAAAAAAAAAAAAAACYAgAAZHJz&#10;L2Rvd25yZXYueG1sUEsFBgAAAAAEAAQA9QAAAIsDAAAAAA==&#10;" path="m32,45l,,32,45xe" fillcolor="#f3be00" stroked="f">
                          <v:path arrowok="t" o:connecttype="custom" o:connectlocs="32,45;0,0;32,45" o:connectangles="0,0,0"/>
                        </v:shape>
                        <v:shape id="Freeform 1153" o:spid="_x0000_s1976" style="position:absolute;left:6690;top:806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4amcUA&#10;AADdAAAADwAAAGRycy9kb3ducmV2LnhtbESP3WrCQBSE7wu+w3IE7+rGH0Siq6i1UIRe+PMAh+wx&#10;CcmejbvbJH37riD0cpiZb5j1tje1aMn50rKCyTgBQZxZXXKu4Hb9fF+C8AFZY22ZFPySh+1m8LbG&#10;VNuOz9ReQi4ihH2KCooQmlRKnxVk0I9tQxy9u3UGQ5Qul9phF+GmltMkWUiDJceFAhs6FJRVlx+j&#10;wB3zpHkc2vqbu49rddpX/ry/KTUa9rsViEB9+A+/2l9awWy+mMHzTX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ThqZxQAAAN0AAAAPAAAAAAAAAAAAAAAAAJgCAABkcnMv&#10;ZG93bnJldi54bWxQSwUGAAAAAAQABAD1AAAAigMAAAAA&#10;" path="m32,45l,,32,45xe" filled="f" strokecolor="#e15520" strokeweight="0">
                          <v:path arrowok="t" o:connecttype="custom" o:connectlocs="32,45;0,0;32,45" o:connectangles="0,0,0"/>
                        </v:shape>
                        <v:shape id="Freeform 1154" o:spid="_x0000_s1977" style="position:absolute;left:6715;top:823;width:37;height:33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cXy8MA&#10;AADdAAAADwAAAGRycy9kb3ducmV2LnhtbERPy6rCMBTcX/AfwhHcXVMfSOk1igqiCzc+Fro7NMe2&#10;3OakNlGrX28EwcUshnkx42ljSnGj2hWWFfS6EQji1OqCMwWH/fI3BuE8ssbSMil4kIPppPUzxkTb&#10;O2/ptvOZCCXsElSQe18lUro0J4OuayvioJ1tbdAHWmdS13gP5aaU/SgaSYMFh4UcK1rklP7vrkbB&#10;PrvEi83z0hSnHs/T1dGfA5TqtJvZHwhPjf+aP+m1VjAYjobwfhOegJ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cXy8MAAADdAAAADwAAAAAAAAAAAAAAAACYAgAAZHJzL2Rv&#10;d25yZXYueG1sUEsFBgAAAAAEAAQA9QAAAIgDAAAAAA==&#10;" path="m,l12,3r12,7l32,20r5,13l24,30,12,23,7,18,2,13,,8,,xe" fillcolor="#f3be00" stroked="f">
                          <v:path arrowok="t" o:connecttype="custom" o:connectlocs="0,0;12,3;24,10;32,20;37,33;24,30;12,23;7,18;2,13;0,8;0,0" o:connectangles="0,0,0,0,0,0,0,0,0,0,0"/>
                        </v:shape>
                        <v:shape id="Freeform 1155" o:spid="_x0000_s1978" style="position:absolute;left:6715;top:823;width:37;height:33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pWmcYA&#10;AADdAAAADwAAAGRycy9kb3ducmV2LnhtbESPS2/CMBCE75X6H6yt1FtxWh5FASeqWiG4ISgHjqt4&#10;86D2Oo1NCP++roTEcTQz32iW+WCN6KnzjWMFr6MEBHHhdMOVgsP36mUOwgdkjcYxKbiShzx7fFhi&#10;qt2Fd9TvQyUihH2KCuoQ2lRKX9Rk0Y9cSxy90nUWQ5RdJXWHlwi3Rr4lyUxabDgu1NjSZ03Fz/5s&#10;FUzNuzdbs/lal+NjeZi4Ppx+e6Wen4aPBYhAQ7iHb+2NVjCezKbw/yY+AZ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pWmcYAAADdAAAADwAAAAAAAAAAAAAAAACYAgAAZHJz&#10;L2Rvd25yZXYueG1sUEsFBgAAAAAEAAQA9QAAAIsDAAAAAA==&#10;" path="m,l12,3r12,7l32,20r5,13l24,30,12,23,7,18,2,13,,8,,e" filled="f" strokecolor="#e15520" strokeweight="0">
                          <v:path arrowok="t" o:connecttype="custom" o:connectlocs="0,0;12,3;24,10;32,20;37,33;24,30;12,23;7,18;2,13;0,8;0,0" o:connectangles="0,0,0,0,0,0,0,0,0,0,0"/>
                        </v:shape>
                        <v:shape id="Freeform 1156" o:spid="_x0000_s1979" style="position:absolute;left:6675;top:776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8zeMAA&#10;AADdAAAADwAAAGRycy9kb3ducmV2LnhtbERPTWvCQBC9F/wPywje6sZagqSuUoSKB3toFM9jdpqE&#10;ZmbD7qrx37uFQo/vm7dcD9ypK/nQOjEwm2agSCpnW6kNHA8fzwtQIaJY7JyQgTsFWK9GT0ssrLvJ&#10;F13LWKtUIqFAA02MfaF1qBpiDFPXkyTt23nGmKCvtfV4S+Xc6ZcsyzVjK2mhwZ42DVU/5YUN+POC&#10;5VTWPNey/+zChbeHxJvJeHh/AxVpiP/mv/TOGpi/5jn8vklPQK8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C8zeMAAAADdAAAADwAAAAAAAAAAAAAAAACYAgAAZHJzL2Rvd25y&#10;ZXYueG1sUEsFBgAAAAAEAAQA9QAAAIUDAAAAAA==&#10;" path="m40,47l,,40,47xe" fillcolor="#f3be00" stroked="f">
                          <v:path arrowok="t" o:connecttype="custom" o:connectlocs="40,47;0,0;40,47" o:connectangles="0,0,0"/>
                        </v:shape>
                        <v:shape id="Freeform 1157" o:spid="_x0000_s1980" style="position:absolute;left:6675;top:776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VKUcQA&#10;AADdAAAADwAAAGRycy9kb3ducmV2LnhtbESPT2sCMRTE7wW/Q3hCbzXRiiurUUqh0EMR/ANeH5vn&#10;7uLmZU2iu/32RhA8DjPzG2a57m0jbuRD7VjDeKRAEBfO1FxqOOx/PuYgQkQ22DgmDf8UYL0avC0x&#10;N67jLd12sRQJwiFHDVWMbS5lKCqyGEauJU7eyXmLMUlfSuOxS3DbyIlSM2mx5rRQYUvfFRXn3dVq&#10;kNsuTI7qL7Ob6TG7Kodebi5avw/7rwWISH18hZ/tX6PhczrL4PEmPQ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VSlHEAAAA3QAAAA8AAAAAAAAAAAAAAAAAmAIAAGRycy9k&#10;b3ducmV2LnhtbFBLBQYAAAAABAAEAPUAAACJAwAAAAA=&#10;" path="m40,47l,,40,47xe" filled="f" strokecolor="#e15520" strokeweight="0">
                          <v:path arrowok="t" o:connecttype="custom" o:connectlocs="40,47;0,0;40,47" o:connectangles="0,0,0"/>
                        </v:shape>
                        <v:shape id="Freeform 1158" o:spid="_x0000_s1981" style="position:absolute;left:6702;top:791;width:40;height:32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l6P8EA&#10;AADdAAAADwAAAGRycy9kb3ducmV2LnhtbERPy2oCMRTdF/oP4Ra6KZqx6iCjUVQo7a74XF8m18lg&#10;cjMkUad/3ywKXR7Oe7HqnRV3CrH1rGA0LEAQ11633Cg4Hj4GMxAxIWu0nknBD0VYLZ+fFlhp/+Ad&#10;3fepETmEY4UKTEpdJWWsDTmMQ98RZ+7ig8OUYWikDvjI4c7K96IopcOWc4PBjraG6uv+5hRsN8fP&#10;2+hcTtLJvk1jGO++LRulXl/69RxEoj79i//cX1rBeFLmuflNfgJy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pej/BAAAA3QAAAA8AAAAAAAAAAAAAAAAAmAIAAGRycy9kb3du&#10;cmV2LnhtbFBLBQYAAAAABAAEAPUAAACGAwAAAAA=&#10;" path="m,l15,5r13,5l35,20r5,12l28,30,15,25,10,20,5,15,3,7,,xe" fillcolor="#f3be00" stroked="f">
                          <v:path arrowok="t" o:connecttype="custom" o:connectlocs="0,0;15,5;28,10;35,20;40,32;28,30;15,25;10,20;5,15;3,7;0,0" o:connectangles="0,0,0,0,0,0,0,0,0,0,0"/>
                        </v:shape>
                        <v:shape id="Freeform 1159" o:spid="_x0000_s1982" style="position:absolute;left:6702;top:791;width:40;height:32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M0x8QA&#10;AADdAAAADwAAAGRycy9kb3ducmV2LnhtbESPzWrDMBCE74W8g9hAb43UuJjGjRJMoCWnQn4uvS3W&#10;1ja1do2lxO7bR4FCj8PMfMOst5Pv1JWG0ApbeF4YUMSVuJZrC+fT+9MrqBCRHXbCZOGXAmw3s4c1&#10;Fk5GPtD1GGuVIBwKtNDE2Bdah6ohj2EhPXHyvmXwGJMcau0GHBPcd3ppTK49tpwWGuxp11D1c7x4&#10;C/uPUzl+mVVmsmVZfspBYi5i7eN8Kt9ARZrif/ivvXcWspd8Bfc36Qno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zNMfEAAAA3QAAAA8AAAAAAAAAAAAAAAAAmAIAAGRycy9k&#10;b3ducmV2LnhtbFBLBQYAAAAABAAEAPUAAACJAwAAAAA=&#10;" path="m,l15,5r13,5l35,20r5,12l28,30,15,25,10,20,5,15,3,7,,e" filled="f" strokecolor="#e15520" strokeweight="0">
                          <v:path arrowok="t" o:connecttype="custom" o:connectlocs="0,0;15,5;28,10;35,20;40,32;28,30;15,25;10,20;5,15;3,7;0,0" o:connectangles="0,0,0,0,0,0,0,0,0,0,0"/>
                        </v:shape>
                        <v:shape id="Freeform 1160" o:spid="_x0000_s1983" style="position:absolute;left:6665;top:743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4QjMMA&#10;AADdAAAADwAAAGRycy9kb3ducmV2LnhtbERPPW/CMBDdkfofrKvUDRwgbVGKQRVS1QxZCh06nuIj&#10;SRufI9uNw7/HAxLj0/ve7ifTi5Gc7ywrWC4yEMS11R03Cr5PH/MNCB+QNfaWScGFPOx3D7MtFtpG&#10;/qLxGBqRQtgXqKANYSik9HVLBv3CDsSJO1tnMCToGqkdxhRuernKshdpsOPU0OJAh5bqv+O/UTDm&#10;n/lvrH7i8xDL0i9jFdy6UurpcXp/AxFoCnfxzV1qBev8Ne1Pb9ITkL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94QjMMAAADdAAAADwAAAAAAAAAAAAAAAACYAgAAZHJzL2Rv&#10;d25yZXYueG1sUEsFBgAAAAAEAAQA9QAAAIgDAAAAAA==&#10;" path="m37,48l,,37,48xe" fillcolor="#f3be00" stroked="f">
                          <v:path arrowok="t" o:connecttype="custom" o:connectlocs="37,48;0,0;37,48" o:connectangles="0,0,0"/>
                        </v:shape>
                        <v:shape id="Freeform 1161" o:spid="_x0000_s1984" style="position:absolute;left:6665;top:743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9ZfccA&#10;AADdAAAADwAAAGRycy9kb3ducmV2LnhtbESPUUsCQRSF34X+w3CD3nRWi4zNUUSQspTQhF5vO7ed&#10;1Z07y85Nt3/fBEKPh3POdziTWedrdaI2VoENDAcZKOIi2IpLA/v3Zf8BVBRki3VgMvBDEWbTq94E&#10;cxvOvKXTTkqVIBxzNOBEmlzrWDjyGAehIU7eV2g9SpJtqW2L5wT3tR5l2b32WHFacNjQwlFx3H17&#10;A5+j8Yv4t/pjfdi/rg7Zxj3JamvMzXU3fwQl1Ml/+NJ+tgZu78ZD+HuTnoC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/WX3HAAAA3QAAAA8AAAAAAAAAAAAAAAAAmAIAAGRy&#10;cy9kb3ducmV2LnhtbFBLBQYAAAAABAAEAPUAAACMAwAAAAA=&#10;" path="m37,48l,,37,48xe" filled="f" strokecolor="#e15520" strokeweight="0">
                          <v:path arrowok="t" o:connecttype="custom" o:connectlocs="37,48;0,0;37,48" o:connectangles="0,0,0"/>
                        </v:shape>
                        <v:shape id="Freeform 1162" o:spid="_x0000_s1985" style="position:absolute;left:6695;top:758;width:37;height:35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FvBscA&#10;AADdAAAADwAAAGRycy9kb3ducmV2LnhtbESPQWvCQBSE7wX/w/IK3uomVq3EbKQUioJK0ZaCt2f2&#10;NQlm34bsqvHfu4LQ4zAz3zDpvDO1OFPrKssK4kEEgji3uuJCwc/358sUhPPIGmvLpOBKDuZZ7ynF&#10;RNsLb+m884UIEHYJKii9bxIpXV6SQTewDXHw/mxr0AfZFlK3eAlwU8thFE2kwYrDQokNfZSUH3cn&#10;o+Cgf+PNZLoejzfxdbuI93K/On0p1X/u3mcgPHX+P/xoL7WC19HbEO5vwhOQ2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hbwbHAAAA3QAAAA8AAAAAAAAAAAAAAAAAmAIAAGRy&#10;cy9kb3ducmV2LnhtbFBLBQYAAAAABAAEAPUAAACMAwAAAAA=&#10;" path="m,l7,r8,3l20,5r5,3l30,13r2,7l35,28r2,7l25,33,12,25,7,20,5,15,,8,,xe" fillcolor="#f3be00" stroked="f">
                          <v:path arrowok="t" o:connecttype="custom" o:connectlocs="0,0;7,0;15,3;20,5;25,8;30,13;32,20;35,28;37,35;25,33;12,25;7,20;5,15;0,8;0,0" o:connectangles="0,0,0,0,0,0,0,0,0,0,0,0,0,0,0"/>
                        </v:shape>
                        <v:shape id="Freeform 1163" o:spid="_x0000_s1986" style="position:absolute;left:6695;top:758;width:37;height:35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W+uscA&#10;AADdAAAADwAAAGRycy9kb3ducmV2LnhtbESPUUvDMBSF3wX/Q7jC3lyqFSd12RiTsQnC2CaMvV2a&#10;a1rX3JQka+u/N4Kwx8M55zuc6XywjejIh9qxgodxBoK4dLpmo+DzsLp/AREissbGMSn4oQDz2e3N&#10;FAvtet5Rt49GJAiHAhVUMbaFlKGsyGIYu5Y4eV/OW4xJeiO1xz7BbSMfs+xZWqw5LVTY0rKi8ry/&#10;WAXf3UQfzdt6lfvDqSvfdb/42BqlRnfD4hVEpCFew//tjVaQP01y+HuTno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71vrrHAAAA3QAAAA8AAAAAAAAAAAAAAAAAmAIAAGRy&#10;cy9kb3ducmV2LnhtbFBLBQYAAAAABAAEAPUAAACMAwAAAAA=&#10;" path="m,l7,r8,3l20,5r5,3l30,13r2,7l35,28r2,7l25,33,12,25,7,20,5,15,,8,,e" filled="f" strokecolor="#e15520" strokeweight="0">
                          <v:path arrowok="t" o:connecttype="custom" o:connectlocs="0,0;7,0;15,3;20,5;25,8;30,13;32,20;35,28;37,35;25,33;12,25;7,20;5,15;0,8;0,0" o:connectangles="0,0,0,0,0,0,0,0,0,0,0,0,0,0,0"/>
                        </v:shape>
                        <v:shape id="Freeform 1164" o:spid="_x0000_s1987" style="position:absolute;left:6707;top:861;width:28;height:52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LP5cUA&#10;AADdAAAADwAAAGRycy9kb3ducmV2LnhtbESPQWvCQBSE7wX/w/KE3urGNqhE1yDSFgVbMK33R/aZ&#10;BLNv091V03/vCoUeh5n5hlnkvWnFhZxvLCsYjxIQxKXVDVcKvr/enmYgfEDW2FomBb/kIV8OHhaY&#10;aXvlPV2KUIkIYZ+hgjqELpPSlzUZ9CPbEUfvaJ3BEKWrpHZ4jXDTyuckmUiDDceFGjta11SeirNR&#10;YNyrDcXJTuT+ffNz6D8+t+cdKfU47FdzEIH68B/+a2+0gpd0msL9TXw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ks/lxQAAAN0AAAAPAAAAAAAAAAAAAAAAAJgCAABkcnMv&#10;ZG93bnJldi54bWxQSwUGAAAAAAQABAD1AAAAigMAAAAA&#10;" path="m28,52l,,28,52xe" fillcolor="#f3be00" stroked="f">
                          <v:path arrowok="t" o:connecttype="custom" o:connectlocs="28,52;0,0;28,52" o:connectangles="0,0,0"/>
                        </v:shape>
                        <v:shape id="Freeform 1165" o:spid="_x0000_s1988" style="position:absolute;left:6707;top:861;width:28;height:52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0cB8UA&#10;AADdAAAADwAAAGRycy9kb3ducmV2LnhtbESPQWvCQBSE7wX/w/KEXkrdqLWWNBuRQqTXRgWPj+wz&#10;CWbfxuyaxH/fLRQ8DjPzDZNsRtOInjpXW1Ywn0UgiAuray4VHPbZ6wcI55E1NpZJwZ0cbNLJU4Kx&#10;tgP/UJ/7UgQIuxgVVN63sZSuqMigm9mWOHhn2xn0QXal1B0OAW4auYiid2mw5rBQYUtfFRWX/GYU&#10;XLcLeyuzvmjvuT6+NJfdKT8bpZ6n4/YThKfRP8L/7W+tYPm2XsHfm/AE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PRwHxQAAAN0AAAAPAAAAAAAAAAAAAAAAAJgCAABkcnMv&#10;ZG93bnJldi54bWxQSwUGAAAAAAQABAD1AAAAigMAAAAA&#10;" path="m28,52l,,28,52xe" filled="f" strokecolor="#e15520" strokeweight="0">
                          <v:path arrowok="t" o:connecttype="custom" o:connectlocs="28,52;0,0;28,52" o:connectangles="0,0,0"/>
                        </v:shape>
                        <v:shape id="Freeform 1166" o:spid="_x0000_s1989" style="position:absolute;left:6638;top:1235;width:82;height:80;visibility:visible;mso-wrap-style:square;v-text-anchor:top" coordsize="8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YL0MUA&#10;AADdAAAADwAAAGRycy9kb3ducmV2LnhtbESPQWsCMRSE7wX/Q3hCbzW7VrRdjaKF0qKnrj30+Ng8&#10;N4ublyWJuvXXm4LQ4zAz3zCLVW9bcSYfGscK8lEGgrhyuuFawff+/ekFRIjIGlvHpOCXAqyWg4cF&#10;Ftpd+IvOZaxFgnAoUIGJsSukDJUhi2HkOuLkHZy3GJP0tdQeLwluWznOsqm02HBaMNjRm6HqWJ6s&#10;gs321eWnnrymMMmv7mf3YbKdUo/Dfj0HEamP/+F7+1MreJ7MpvD3Jj0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lgvQxQAAAN0AAAAPAAAAAAAAAAAAAAAAAJgCAABkcnMv&#10;ZG93bnJldi54bWxQSwUGAAAAAAQABAD1AAAAigMAAAAA&#10;" path="m42,50l82,,42,50xm42,50l37,65,27,75,15,80,,80,2,72,5,67r5,-7l15,55r4,-3l27,50r7,l42,50xe" fillcolor="#f3be00" stroked="f">
                          <v:path arrowok="t" o:connecttype="custom" o:connectlocs="42,50;82,0;42,50;42,50;37,65;27,75;15,80;0,80;2,72;5,67;10,60;15,55;19,52;27,50;34,50;42,50" o:connectangles="0,0,0,0,0,0,0,0,0,0,0,0,0,0,0,0"/>
                          <o:lock v:ext="edit" verticies="t"/>
                        </v:shape>
                        <v:shape id="Freeform 1167" o:spid="_x0000_s1990" style="position:absolute;left:6680;top:1235;width:40;height:50;visibility:visible;mso-wrap-style:square;v-text-anchor:top" coordsize="4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H28scA&#10;AADdAAAADwAAAGRycy9kb3ducmV2LnhtbESPQWvCQBSE74X+h+UVvDUbrVRNXUVKRSnSatTi8ZF9&#10;JsHs25BdNf33rlDocZiZb5jxtDWVuFDjSssKulEMgjizuuRcwW47fx6CcB5ZY2WZFPySg+nk8WGM&#10;ibZX3tAl9bkIEHYJKii8rxMpXVaQQRfZmjh4R9sY9EE2udQNXgPcVLIXx6/SYMlhocCa3gvKTunZ&#10;KPgczT9O3/5nJff4tVgfDnbTT5dKdZ7a2RsIT63/D/+1l1rBS38wgPub8ATk5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h9vLHAAAA3QAAAA8AAAAAAAAAAAAAAAAAmAIAAGRy&#10;cy9kb3ducmV2LnhtbFBLBQYAAAAABAAEAPUAAACMAwAAAAA=&#10;" path="m,50l40,,,50xe" filled="f" strokecolor="#e15520" strokeweight="0">
                          <v:path arrowok="t" o:connecttype="custom" o:connectlocs="0,50;40,0;0,50" o:connectangles="0,0,0"/>
                        </v:shape>
                        <v:shape id="Freeform 1168" o:spid="_x0000_s1991" style="position:absolute;left:6638;top:1285;width:42;height:30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xMusQA&#10;AADdAAAADwAAAGRycy9kb3ducmV2LnhtbERPTU/CQBC9m/gfNkPixcBWJEorCzEmJh6ICeiB46Q7&#10;toXubO2OUP49cyDx+PK+F6shtOZIfWoiO3iYZGCIy+gbrhx8f72P52CSIHtsI5ODMyVYLW9vFlj4&#10;eOINHbdSGQ3hVKCDWqQrrE1lTQHTJHbEyv3EPqAo7CvrezxpeGjtNMuebMCGtaHGjt5qKg/bv6C9&#10;s910fW7j73qeS97sy3vZ55/O3Y2G1xcwQoP8i6/uD+/gcfasc/WNPgG7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MTLrEAAAA3QAAAA8AAAAAAAAAAAAAAAAAmAIAAGRycy9k&#10;b3ducmV2LnhtbFBLBQYAAAAABAAEAPUAAACJAwAAAAA=&#10;" path="m42,l37,15,27,25,15,30,,30,2,22,5,17r5,-7l15,5,19,2,27,r7,l42,xe" filled="f" strokecolor="#e15520" strokeweight="0">
                          <v:path arrowok="t" o:connecttype="custom" o:connectlocs="42,0;37,15;27,25;15,30;0,30;2,22;5,17;10,10;15,5;19,2;27,0;34,0;42,0" o:connectangles="0,0,0,0,0,0,0,0,0,0,0,0,0"/>
                        </v:shape>
                        <v:shape id="Freeform 1169" o:spid="_x0000_s1992" style="position:absolute;left:6655;top:1200;width:77;height:80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qst8UA&#10;AADdAAAADwAAAGRycy9kb3ducmV2LnhtbESPQWvCQBSE7wX/w/IK3uom1VaNWaUKUumpVUGPj+xr&#10;Nph9G7KrSf+9Wyj0OMzMN0y+6m0tbtT6yrGCdJSAIC6crrhUcDxsn2YgfEDWWDsmBT/kYbUcPOSY&#10;adfxF932oRQRwj5DBSaEJpPSF4Ys+pFriKP37VqLIcq2lLrFLsJtLZ+T5FVarDguGGxoY6i47K9W&#10;QT9PTmdv05fD2uCme//4jPxSqeFj/7YAEagP/+G/9k4rGE+mc/h9E5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aqy3xQAAAN0AAAAPAAAAAAAAAAAAAAAAAJgCAABkcnMv&#10;ZG93bnJldi54bWxQSwUGAAAAAAQABAD1AAAAigMAAAAA&#10;" path="m42,52l77,,42,52xm42,52l35,65,25,75,15,80,,80,2,75,5,67r5,-5l15,57r5,-5l27,50r8,l42,52xe" fillcolor="#f3be00" stroked="f">
                          <v:path arrowok="t" o:connecttype="custom" o:connectlocs="42,52;77,0;42,52;42,52;35,65;25,75;15,80;0,80;2,75;5,67;10,62;15,57;20,52;27,50;35,50;42,52" o:connectangles="0,0,0,0,0,0,0,0,0,0,0,0,0,0,0,0"/>
                          <o:lock v:ext="edit" verticies="t"/>
                        </v:shape>
                        <v:shape id="Freeform 1170" o:spid="_x0000_s1993" style="position:absolute;left:6697;top:1200;width:35;height:52;visibility:visible;mso-wrap-style:square;v-text-anchor:top" coordsize="3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g0mcEA&#10;AADdAAAADwAAAGRycy9kb3ducmV2LnhtbERPTWvCQBC9C/0PyxR6001bKSF1FQlUeipopedpdpos&#10;zc7G7GqSf+8cBI+P973ajL5VF+qjC2zgeZGBIq6CdVwbOH5/zHNQMSFbbAOTgYkibNYPsxUWNgy8&#10;p8sh1UpCOBZooEmpK7SOVUMe4yJ0xML9hd5jEtjX2vY4SLhv9UuWvWmPjqWhwY7Khqr/w9kbeN3/&#10;1GW3HaZ891t+HafkTifnjHl6HLfvoBKN6S6+uT+t+Ja57Jc38gT0+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7INJnBAAAA3QAAAA8AAAAAAAAAAAAAAAAAmAIAAGRycy9kb3du&#10;cmV2LnhtbFBLBQYAAAAABAAEAPUAAACGAwAAAAA=&#10;" path="m,52l35,,,52xe" filled="f" strokecolor="#e15520" strokeweight="0">
                          <v:path arrowok="t" o:connecttype="custom" o:connectlocs="0,52;35,0;0,52" o:connectangles="0,0,0"/>
                        </v:shape>
                        <v:shape id="Freeform 1171" o:spid="_x0000_s1994" style="position:absolute;left:6655;top:1250;width:42;height:30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OVAMYA&#10;AADdAAAADwAAAGRycy9kb3ducmV2LnhtbESPS2vCQBSF90L/w3AFN1InPihJ6iilILiQgraLLi+Z&#10;2ySauZNmrhr/vVMQujycx8dZrnvXqAt1ofZsYDpJQBEX3tZcGvj63DynoIIgW2w8k4EbBVivngZL&#10;zK2/8p4uBylVHOGQo4FKpM21DkVFDsPEt8TR+/GdQ4myK7Xt8BrHXaNnSfKiHdYcCRW29F5RcTqc&#10;XeQuvme7W+N/d2kmWX0sxnLMPowZDfu3V1BCvfyHH+2tNTBfpFP4exOfgF7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+OVAMYAAADdAAAADwAAAAAAAAAAAAAAAACYAgAAZHJz&#10;L2Rvd25yZXYueG1sUEsFBgAAAAAEAAQA9QAAAIsDAAAAAA==&#10;" path="m42,2l35,15,25,25,15,30,,30,2,25,5,17r5,-5l15,7,20,2,27,r8,l42,2xe" filled="f" strokecolor="#e15520" strokeweight="0">
                          <v:path arrowok="t" o:connecttype="custom" o:connectlocs="42,2;35,15;25,25;15,30;0,30;2,25;5,17;10,12;15,7;20,2;27,0;35,0;42,2" o:connectangles="0,0,0,0,0,0,0,0,0,0,0,0,0"/>
                        </v:shape>
                        <v:shape id="Freeform 1172" o:spid="_x0000_s1995" style="position:absolute;left:6670;top:1170;width:84;height:80;visibility:visible;mso-wrap-style:square;v-text-anchor:top" coordsize="8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NZoccA&#10;AADdAAAADwAAAGRycy9kb3ducmV2LnhtbESPX0vDQBDE3wW/w7FCX4q9mEopaa9FA4qgL/0j9HHJ&#10;bZNgbi/mtmn67XtCwcdhZn7DLNeDa1RPXag9G3iaJKCIC29rLg3sd2+Pc1BBkC02nsnAhQKsV/d3&#10;S8ysP/OG+q2UKkI4ZGigEmkzrUNRkcMw8S1x9I6+cyhRdqW2HZ4j3DU6TZKZdlhzXKiwpbyi4md7&#10;cgZ2Sf77xTl/FuPXbznI4f3S9Kkxo4fhZQFKaJD/8K39YQ1Mn+cp/L2JT0Cv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jWaHHAAAA3QAAAA8AAAAAAAAAAAAAAAAAmAIAAGRy&#10;cy9kb3ducmV2LnhtbFBLBQYAAAAABAAEAPUAAACMAwAAAAA=&#10;" path="m42,50l84,,42,50xm42,50l37,62,27,72,15,77,,80,2,72,5,65r5,-5l15,55r5,-5l27,50r8,-3l42,50xe" fillcolor="#f3be00" stroked="f">
                          <v:path arrowok="t" o:connecttype="custom" o:connectlocs="42,50;84,0;42,50;42,50;37,62;27,72;15,77;0,80;2,72;5,65;10,60;15,55;20,50;27,50;35,47;42,50" o:connectangles="0,0,0,0,0,0,0,0,0,0,0,0,0,0,0,0"/>
                          <o:lock v:ext="edit" verticies="t"/>
                        </v:shape>
                        <v:shape id="Freeform 1173" o:spid="_x0000_s1996" style="position:absolute;left:6712;top:1170;width:42;height:50;visibility:visible;mso-wrap-style:square;v-text-anchor:top" coordsize="4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7bSMcA&#10;AADdAAAADwAAAGRycy9kb3ducmV2LnhtbESPT2vCQBTE7wW/w/IEb3XjHzSkrlKqBS9FGqW0t2f2&#10;mQSzb0N2NfHbu4LQ4zAzv2EWq85U4kqNKy0rGA0jEMSZ1SXnCg77z9cYhPPIGivLpOBGDlbL3ssC&#10;E21b/qZr6nMRIOwSVFB4XydSuqwgg25oa+LgnWxj0AfZ5FI32Aa4qeQ4imbSYMlhocCaPgrKzunF&#10;KBj/HWLzsznO3HqbtWm8m86/br9KDfrd+xsIT53/Dz/bW61gMo0n8HgTnoB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9+20jHAAAA3QAAAA8AAAAAAAAAAAAAAAAAmAIAAGRy&#10;cy9kb3ducmV2LnhtbFBLBQYAAAAABAAEAPUAAACMAwAAAAA=&#10;" path="m,50l42,,,50xe" filled="f" strokecolor="#e15520" strokeweight="0">
                          <v:path arrowok="t" o:connecttype="custom" o:connectlocs="0,50;42,0;0,50" o:connectangles="0,0,0"/>
                        </v:shape>
                        <v:shape id="Freeform 1174" o:spid="_x0000_s1997" style="position:absolute;left:6670;top:1217;width:42;height:33;visibility:visible;mso-wrap-style:square;v-text-anchor:top" coordsize="4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mpIccA&#10;AADdAAAADwAAAGRycy9kb3ducmV2LnhtbESP3WrCQBSE7wu+w3KE3jWbVokhzSpSKLW1CP4gvTxk&#10;T5Ng9mzIbjR9e1cQejnMzDdMvhhMI87UudqygucoBkFcWF1zqeCwf39KQTiPrLGxTAr+yMFiPnrI&#10;MdP2wls673wpAoRdhgoq79tMSldUZNBFtiUO3q/tDPogu1LqDi8Bbhr5EseJNFhzWKiwpbeKitOu&#10;Nwo+k2P/UaST2YZW9DVsk/V3+TNT6nE8LF9BeBr8f/jeXmkFk2k6hdub8ATk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JqSHHAAAA3QAAAA8AAAAAAAAAAAAAAAAAmAIAAGRy&#10;cy9kb3ducmV2LnhtbFBLBQYAAAAABAAEAPUAAACMAwAAAAA=&#10;" path="m42,3l37,15,27,25,15,30,,33,2,25,5,18r5,-5l15,8,20,3r7,l35,r7,3xe" filled="f" strokecolor="#e15520" strokeweight="0">
                          <v:path arrowok="t" o:connecttype="custom" o:connectlocs="42,3;37,15;27,25;15,30;0,33;2,25;5,18;10,13;15,8;20,3;27,3;35,0;42,3" o:connectangles="0,0,0,0,0,0,0,0,0,0,0,0,0"/>
                        </v:shape>
                        <v:shape id="Freeform 1175" o:spid="_x0000_s1998" style="position:absolute;left:6685;top:1145;width:82;height:75;visibility:visible;mso-wrap-style:square;v-text-anchor:top" coordsize="8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SeY8cA&#10;AADdAAAADwAAAGRycy9kb3ducmV2LnhtbESPQWsCMRSE70L/Q3iFXqRmbbdFtkaxQou9qGsFr4/N&#10;c3dp8rIkqW799U2h4HGYmW+Y6by3RpzIh9axgvEoA0FcOd1yrWD/+XY/AREiskbjmBT8UID57GYw&#10;xUK7M5d02sVaJAiHAhU0MXaFlKFqyGIYuY44eUfnLcYkfS21x3OCWyMfsuxZWmw5LTTY0bKh6mv3&#10;bRVs3/12M1znlyEaczjmWH4sy1el7m77xQuISH28hv/bK63gMZ88wd+b9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UnmPHAAAA3QAAAA8AAAAAAAAAAAAAAAAAmAIAAGRy&#10;cy9kb3ducmV2LnhtbFBLBQYAAAAABAAEAPUAAACMAwAAAAA=&#10;" path="m42,45l82,,42,45xm42,45l35,60,27,70,15,75,,75,2,70,5,62r5,-5l15,52r5,-5l27,45r8,l42,45xe" fillcolor="#f3be00" stroked="f">
                          <v:path arrowok="t" o:connecttype="custom" o:connectlocs="42,45;82,0;42,45;42,45;35,60;27,70;15,75;0,75;2,70;5,62;10,57;15,52;20,47;27,45;35,45;42,45" o:connectangles="0,0,0,0,0,0,0,0,0,0,0,0,0,0,0,0"/>
                          <o:lock v:ext="edit" verticies="t"/>
                        </v:shape>
                        <v:shape id="Freeform 1176" o:spid="_x0000_s1999" style="position:absolute;left:6727;top:1145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L4sMYA&#10;AADdAAAADwAAAGRycy9kb3ducmV2LnhtbESP0WrCQBRE34X+w3ILfdNNGwkhukqb0FrQl2o/4JK9&#10;JrHZuyG7TdK/dwuCj8PMnGHW28m0YqDeNZYVPC8iEMSl1Q1XCr5P7/MUhPPIGlvLpOCPHGw3D7M1&#10;ZtqO/EXD0VciQNhlqKD2vsukdGVNBt3CdsTBO9veoA+yr6TucQxw08qXKEqkwYbDQo0d5TWVP8df&#10;o6CL2+UpTi/7N1uUeVJ8uIvdHZR6epxeVyA8Tf4evrU/tYJ4mSbw/yY8Abm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/L4sMYAAADdAAAADwAAAAAAAAAAAAAAAACYAgAAZHJz&#10;L2Rvd25yZXYueG1sUEsFBgAAAAAEAAQA9QAAAIsDAAAAAA==&#10;" path="m,45l40,,,45xe" filled="f" strokecolor="#e15520" strokeweight="0">
                          <v:path arrowok="t" o:connecttype="custom" o:connectlocs="0,45;40,0;0,45" o:connectangles="0,0,0"/>
                        </v:shape>
                        <v:shape id="Freeform 1177" o:spid="_x0000_s2000" style="position:absolute;left:6685;top:1190;width:42;height:30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HGTsYA&#10;AADdAAAADwAAAGRycy9kb3ducmV2LnhtbESP0WqDQBRE3wv5h+UG8tasJiUNNqsEaSENCK3pB1zc&#10;WxXdu+Juovn7bqHQx2FmzjCHbDa9uNHoWssK4nUEgriyuuVawdfl7XEPwnlkjb1lUnAnB1m6eDhg&#10;ou3En3QrfS0ChF2CChrvh0RKVzVk0K3tQBy8bzsa9EGOtdQjTgFuermJop002HJYaHCgvKGqK69G&#10;wXuxq+Ipv76Wl+Lszl0RdR++U2q1nI8vIDzN/j/81z5pBdun/TP8vglPQK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HGTsYAAADdAAAADwAAAAAAAAAAAAAAAACYAgAAZHJz&#10;L2Rvd25yZXYueG1sUEsFBgAAAAAEAAQA9QAAAIsDAAAAAA==&#10;" path="m42,l35,15,27,25,15,30,,30,2,25,5,17r5,-5l15,7,20,2,27,r8,l42,e" filled="f" strokecolor="#e15520" strokeweight="0">
                          <v:path arrowok="t" o:connecttype="custom" o:connectlocs="42,0;35,15;27,25;15,30;0,30;2,25;5,17;10,12;15,7;20,2;27,0;35,0;42,0" o:connectangles="0,0,0,0,0,0,0,0,0,0,0,0,0"/>
                        </v:shape>
                        <v:shape id="Freeform 1178" o:spid="_x0000_s2001" style="position:absolute;left:6702;top:1103;width:75;height:84;visibility:visible;mso-wrap-style:square;v-text-anchor:top" coordsize="7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Uml8MA&#10;AADdAAAADwAAAGRycy9kb3ducmV2LnhtbERP3WrCMBS+F3yHcARvRFPdmNIZRSpj7mZqtwc4NGdN&#10;sTkpTard25sLwcuP73+97W0trtT6yrGC+SwBQVw4XXGp4PfnY7oC4QOyxtoxKfgnD9vNcLDGVLsb&#10;n+mah1LEEPYpKjAhNKmUvjBk0c9cQxy5P9daDBG2pdQt3mK4reUiSd6kxYpjg8GGMkPFJe+sgkP3&#10;lX3um3yyPJrTtz5mu8mlK5Uaj/rdO4hAfXiKH+6DVvDyuopz45v4BO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Uml8MAAADdAAAADwAAAAAAAAAAAAAAAACYAgAAZHJzL2Rv&#10;d25yZXYueG1sUEsFBgAAAAAEAAQA9QAAAIgDAAAAAA==&#10;" path="m42,55l75,,42,55xm42,52l35,67,25,77,15,82,,84,3,77,5,69,8,65r5,-5l20,55r8,-3l35,52r7,xe" fillcolor="#f3be00" stroked="f">
                          <v:path arrowok="t" o:connecttype="custom" o:connectlocs="42,55;75,0;42,55;42,52;35,67;25,77;15,82;0,84;3,77;5,69;8,65;13,60;20,55;28,52;35,52;42,52" o:connectangles="0,0,0,0,0,0,0,0,0,0,0,0,0,0,0,0"/>
                          <o:lock v:ext="edit" verticies="t"/>
                        </v:shape>
                        <v:shape id="Freeform 1179" o:spid="_x0000_s2002" style="position:absolute;left:6744;top:1103;width:33;height:55;visibility:visible;mso-wrap-style:square;v-text-anchor:top" coordsize="3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ruscA&#10;AADdAAAADwAAAGRycy9kb3ducmV2LnhtbESPW2sCMRSE3wv9D+EIfSk1WxXrbo1ivYBPBS/Q18Pm&#10;uFncnKybqOu/N4LQx2FmvmHG09ZW4kKNLx0r+OwmIIhzp0suFOx3q48RCB+QNVaOScGNPEwnry9j&#10;zLS78oYu21CICGGfoQITQp1J6XNDFn3X1cTRO7jGYoiyKaRu8BrhtpK9JBlKiyXHBYM1zQ3lx+3Z&#10;KsD39JQufovD3603/FkOVuYr8Rul3jrt7BtEoDb8h5/ttVbQH4xSeLyJT0B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L67rHAAAA3QAAAA8AAAAAAAAAAAAAAAAAmAIAAGRy&#10;cy9kb3ducmV2LnhtbFBLBQYAAAAABAAEAPUAAACMAwAAAAA=&#10;" path="m,55l33,,,55xe" filled="f" strokecolor="#e15520" strokeweight="0">
                          <v:path arrowok="t" o:connecttype="custom" o:connectlocs="0,55;33,0;0,55" o:connectangles="0,0,0"/>
                        </v:shape>
                        <v:shape id="Freeform 1180" o:spid="_x0000_s2003" style="position:absolute;left:6702;top:1155;width:42;height:32;visibility:visible;mso-wrap-style:square;v-text-anchor:top" coordsize="4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EYmcMA&#10;AADdAAAADwAAAGRycy9kb3ducmV2LnhtbERPXWvCMBR9F/Yfwh34ZtM5HbMzyigMZKg4J+z10ty1&#10;Zc1NTdLa/XvzIPh4ON/L9WAa0ZPztWUFT0kKgriwuuZSwen7Y/IKwgdkjY1lUvBPHtarh9ESM20v&#10;/EX9MZQihrDPUEEVQptJ6YuKDPrEtsSR+7XOYIjQlVI7vMRw08hpmr5IgzXHhgpbyisq/o6dUeB2&#10;TZvn/eynkzSXh7477932U6nx4/D+BiLQEO7im3ujFTzPFnF/fBOfgF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EYmcMAAADdAAAADwAAAAAAAAAAAAAAAACYAgAAZHJzL2Rv&#10;d25yZXYueG1sUEsFBgAAAAAEAAQA9QAAAIgDAAAAAA==&#10;" path="m42,l35,15,25,25,15,30,,32,3,25,5,17,8,13,13,8,20,3,28,r7,l42,e" filled="f" strokecolor="#e15520" strokeweight="0">
                          <v:path arrowok="t" o:connecttype="custom" o:connectlocs="42,0;35,15;25,25;15,30;0,32;3,25;5,17;8,13;13,8;20,3;28,0;35,0;42,0" o:connectangles="0,0,0,0,0,0,0,0,0,0,0,0,0"/>
                        </v:shape>
                        <v:shape id="Freeform 1181" o:spid="_x0000_s2004" style="position:absolute;left:6715;top:1058;width:67;height:102;visibility:visible;mso-wrap-style:square;v-text-anchor:top" coordsize="6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P6jMQA&#10;AADdAAAADwAAAGRycy9kb3ducmV2LnhtbESPzWrDMBCE74W8g9hALyWRnT9aJ4pJC4Vea+cBNtbG&#10;MrFWRlISt09fFQo9DjPzDbMrR9uLG/nQOVaQzzMQxI3THbcKjvX77BlEiMgae8ek4IsClPvJww4L&#10;7e78SbcqtiJBOBSowMQ4FFKGxpDFMHcDcfLOzluMSfpWao/3BLe9XGTZRlrsOC0YHOjNUHOprlZB&#10;9H61fgrYuHO//A6v9YkXxiv1OB0PWxCRxvgf/mt/aAXL1UsOv2/SE5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T+ozEAAAA3QAAAA8AAAAAAAAAAAAAAAAAmAIAAGRycy9k&#10;b3ducmV2LnhtbFBLBQYAAAAABAAEAPUAAACJAwAAAAA=&#10;" path="m37,62l67,,37,62xm37,62l32,80,22,90,12,97,,102,,95,2,87,7,80r3,-8l17,67r5,-2l29,62r8,xe" fillcolor="#f3be00" stroked="f">
                          <v:path arrowok="t" o:connecttype="custom" o:connectlocs="37,62;67,0;37,62;37,62;32,80;22,90;12,97;0,102;0,95;2,87;7,80;10,72;17,67;22,65;29,62;37,62" o:connectangles="0,0,0,0,0,0,0,0,0,0,0,0,0,0,0,0"/>
                          <o:lock v:ext="edit" verticies="t"/>
                        </v:shape>
                        <v:shape id="Freeform 1182" o:spid="_x0000_s2005" style="position:absolute;left:6752;top:1058;width:30;height:62;visibility:visible;mso-wrap-style:square;v-text-anchor:top" coordsize="3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IbYMUA&#10;AADdAAAADwAAAGRycy9kb3ducmV2LnhtbESP32rCMBTG7we+QzjC7mY6J8N1pqLCYMxBse4BDs2x&#10;rWtOShJr9ekXQdjlx+/7w7dYDqYVPTnfWFbwPElAEJdWN1wp+Nl/PM1B+ICssbVMCi7kYZmNHhaY&#10;anvmHfVFqEQsYZ+igjqELpXSlzUZ9BPbEUd2sM5giNJVUjs8x3LTymmSvEqDDceFGjva1FT+Fiej&#10;4BrRvt1+zS75uuDv+TXfuWOu1ON4WL2DCDSEf/M9/akVvMzepnB7E5+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khtgxQAAAN0AAAAPAAAAAAAAAAAAAAAAAJgCAABkcnMv&#10;ZG93bnJldi54bWxQSwUGAAAAAAQABAD1AAAAigMAAAAA&#10;" path="m,62l30,,,62xe" filled="f" strokecolor="#e15520" strokeweight="0">
                          <v:path arrowok="t" o:connecttype="custom" o:connectlocs="0,62;30,0;0,62" o:connectangles="0,0,0"/>
                        </v:shape>
                        <v:shape id="Freeform 1183" o:spid="_x0000_s2006" style="position:absolute;left:6715;top:1120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Mag8cA&#10;AADdAAAADwAAAGRycy9kb3ducmV2LnhtbESP3WoCMRSE7wt9h3AK3tWsWvzZGkUEQatg1T7AcXPc&#10;Tbs5WTaprj59Iwi9HGbmG2Y8bWwpzlR741hBp52AIM6cNpwr+DosXocgfEDWWDomBVfyMJ08P40x&#10;1e7COzrvQy4ihH2KCooQqlRKnxVk0bddRRy9k6sthijrXOoaLxFuS9lNkr60aDguFFjRvKDsZ/9r&#10;FWxv36uV2X4O151B2OiP0/E2MkelWi/N7B1EoCb8hx/tpVbQexv14P4mPgE5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6DGoPHAAAA3QAAAA8AAAAAAAAAAAAAAAAAmAIAAGRy&#10;cy9kb3ducmV2LnhtbFBLBQYAAAAABAAEAPUAAACMAwAAAAA=&#10;" path="m37,l32,18,22,28,12,35,,40,,33,2,25,7,18r3,-8l17,5,22,3,29,r8,e" filled="f" strokecolor="#e15520" strokeweight="0">
                          <v:path arrowok="t" o:connecttype="custom" o:connectlocs="37,0;32,18;22,28;12,35;0,40;0,33;2,25;7,18;10,10;17,5;22,3;29,0;37,0" o:connectangles="0,0,0,0,0,0,0,0,0,0,0,0,0"/>
                        </v:shape>
                        <v:shape id="Freeform 1184" o:spid="_x0000_s2007" style="position:absolute;left:6643;top:1240;width:17;height:50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Fs1cUA&#10;AADdAAAADwAAAGRycy9kb3ducmV2LnhtbESPT2vCQBTE7wW/w/IK3uqmRoqmboIUCt7UWCq9PbIv&#10;fzD7NmTXJH77bkHocZiZ3zDbbDKtGKh3jWUFr4sIBHFhdcOVgq/z58sahPPIGlvLpOBODrJ09rTF&#10;RNuRTzTkvhIBwi5BBbX3XSKlK2oy6Ba2Iw5eaXuDPsi+krrHMcBNK5dR9CYNNhwWauzoo6bimt+M&#10;gvyql+dyrafL8VD++O+hivd8VGr+PO3eQXia/H/40d5rBfFqs4K/N+EJ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wWzVxQAAAN0AAAAPAAAAAAAAAAAAAAAAAJgCAABkcnMv&#10;ZG93bnJldi54bWxQSwUGAAAAAAQABAD1AAAAigMAAAAA&#10;" path="m7,r7,12l17,25,14,37,10,50,5,40,,27,,20,2,12,5,5,7,xe" fillcolor="#f3be00" stroked="f">
                          <v:path arrowok="t" o:connecttype="custom" o:connectlocs="7,0;14,12;17,25;14,37;10,50;5,40;0,27;0,20;2,12;5,5;7,0" o:connectangles="0,0,0,0,0,0,0,0,0,0,0"/>
                        </v:shape>
                        <v:shape id="Freeform 1185" o:spid="_x0000_s2008" style="position:absolute;left:6643;top:1240;width:17;height:50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oZB8QA&#10;AADdAAAADwAAAGRycy9kb3ducmV2LnhtbESPT2vCQBTE74LfYXkFb7qpf4KmrqJCQSg9NKn3R/a5&#10;Cc2+DdlVYz99Vyh4HGZ+M8x629tGXKnztWMFr5MEBHHpdM1GwXfxPl6C8AFZY+OYFNzJw3YzHKwx&#10;0+7GX3TNgxGxhH2GCqoQ2kxKX1Zk0U9cSxy9s+sshig7I3WHt1huGzlNklRarDkuVNjSoaLyJ79Y&#10;BbN52LuP9HcxNfeTKZJUl8XlU6nRS797AxGoD8/wP33UD261gMeb+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KGQfEAAAA3QAAAA8AAAAAAAAAAAAAAAAAmAIAAGRycy9k&#10;b3ducmV2LnhtbFBLBQYAAAAABAAEAPUAAACJAwAAAAA=&#10;" path="m7,r7,12l17,25,14,37,10,50,5,40,,27,,20,2,12,5,5,7,e" filled="f" strokecolor="#e15520" strokeweight="0">
                          <v:path arrowok="t" o:connecttype="custom" o:connectlocs="7,0;14,12;17,25;14,37;10,50;5,40;0,27;0,20;2,12;5,5;7,0" o:connectangles="0,0,0,0,0,0,0,0,0,0,0"/>
                        </v:shape>
                        <v:shape id="Freeform 1186" o:spid="_x0000_s2009" style="position:absolute;left:6628;top:1202;width:20;height:115;visibility:visible;mso-wrap-style:square;v-text-anchor:top" coordsize="2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FIP8MA&#10;AADdAAAADwAAAGRycy9kb3ducmV2LnhtbERPy2rCQBTdF/yH4Qrd1UmqiKaOQQTFVcG0G3eXzDUJ&#10;zdwJM9M8+vWdQkE4m8N5cXb5aFrRk/ONZQXpIgFBXFrdcKXg8+P0sgHhA7LG1jIpmMhDvp897TDT&#10;duAr9UWoRCxhn6GCOoQuk9KXNRn0C9sRR+1uncEQqaukdjjEctPK1yRZS4MNx4UaOzrWVH4V30bB&#10;Vp6TNAzLn81URTS3y7srVko9z8fDG4hAY3iY/9MXrWC52q7h7018AnL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FIP8MAAADdAAAADwAAAAAAAAAAAAAAAACYAgAAZHJzL2Rv&#10;d25yZXYueG1sUEsFBgAAAAAEAAQA9QAAAIgDAAAAAA==&#10;" path="m7,63r5,12l15,90r-3,13l7,115,,105,,90,,75,7,63xm7,63l20,,7,63xe" fillcolor="#f3be00" stroked="f">
                          <v:path arrowok="t" o:connecttype="custom" o:connectlocs="7,63;12,75;15,90;12,103;7,115;0,105;0,90;0,75;7,63;7,63;20,0;7,63" o:connectangles="0,0,0,0,0,0,0,0,0,0,0,0"/>
                          <o:lock v:ext="edit" verticies="t"/>
                        </v:shape>
                        <v:shape id="Freeform 1187" o:spid="_x0000_s2010" style="position:absolute;left:6628;top:1265;width:15;height:52;visibility:visible;mso-wrap-style:square;v-text-anchor:top" coordsize="1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9O4McA&#10;AADdAAAADwAAAGRycy9kb3ducmV2LnhtbESPT2vCQBTE7wW/w/KEXqRu6p9Wo6uoIBR6qVrw+sw+&#10;N6HZtyG7TdJ++q4g9DjMzG+Y5bqzpWio9oVjBc/DBARx5nTBRsHnaf80A+EDssbSMSn4IQ/rVe9h&#10;ial2LR+oOQYjIoR9igryEKpUSp/lZNEPXUUcvaurLYYoayN1jW2E21KOkuRFWiw4LuRY0S6n7Ov4&#10;bRXMzvuB/b2aqTPm0myT9w8/PrVKPfa7zQJEoC78h+/tN61gPJm/wu1NfAJy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PTuDHAAAA3QAAAA8AAAAAAAAAAAAAAAAAmAIAAGRy&#10;cy9kb3ducmV2LnhtbFBLBQYAAAAABAAEAPUAAACMAwAAAAA=&#10;" path="m7,r5,12l15,27,12,40,7,52,,42,,27,,12,7,e" filled="f" strokecolor="#e15520" strokeweight="0">
                          <v:path arrowok="t" o:connecttype="custom" o:connectlocs="7,0;12,12;15,27;12,40;7,52;0,42;0,27;0,12;7,0" o:connectangles="0,0,0,0,0,0,0,0,0"/>
                        </v:shape>
                        <v:shape id="Freeform 1188" o:spid="_x0000_s2011" style="position:absolute;left:6635;top:1202;width:13;height:63;visibility:visible;mso-wrap-style:square;v-text-anchor:top" coordsize="1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vHpcEA&#10;AADdAAAADwAAAGRycy9kb3ducmV2LnhtbERPzWoCMRC+F/oOYQrearYqYrdGaUWh9CL+PMCwmSbb&#10;biZLEnX79p1DoceP73+5HkKnrpRyG9nA07gCRdxE27IzcD7tHhegckG22EUmAz+UYb26v1tibeON&#10;D3Q9FqckhHONBnwpfa11bjwFzOPYEwv3GVPAIjA5bRPeJDx0elJVcx2wZWnw2NPGU/N9vAQDIc32&#10;X4f5m9ts9x9WOH9ylTdm9DC8voAqNJR/8Z/73RqYzp5lrryRJ6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Lx6XBAAAA3QAAAA8AAAAAAAAAAAAAAAAAmAIAAGRycy9kb3du&#10;cmV2LnhtbFBLBQYAAAAABAAEAPUAAACGAwAAAAA=&#10;" path="m,63l13,,,63e" filled="f" strokecolor="#e15520" strokeweight="0">
                          <v:path arrowok="t" o:connecttype="custom" o:connectlocs="0,63;13,0;0,63" o:connectangles="0,0,0"/>
                        </v:shape>
                        <v:shape id="Freeform 1189" o:spid="_x0000_s2012" style="position:absolute;left:6657;top:121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km/sQA&#10;AADdAAAADwAAAGRycy9kb3ducmV2LnhtbESPT2vCQBTE7wW/w/IKvdVNW2ljdBUpCIWe1CIeH9ln&#10;EpJ9G/aPbr99VxB6HGbmN8xyncwgLuR8Z1nBy7QAQVxb3XGj4OewfS5B+ICscbBMCn7Jw3o1eVhi&#10;pe2Vd3TZh0ZkCPsKFbQhjJWUvm7JoJ/akTh7Z+sMhixdI7XDa4abQb4Wxbs02HFeaHGkz5bqfh+N&#10;Ah9jXX408ZjiyduSU++2371ST49pswARKIX/8L39pRW8zeZzuL3JT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5Jv7EAAAA3QAAAA8AAAAAAAAAAAAAAAAAmAIAAGRycy9k&#10;b3ducmV2LnhtbFBLBQYAAAAABAAEAPUAAACJAwAAAAA=&#10;" path="m5,l15,13r3,12l18,38,13,50,5,40,,28,,20,,13,3,8,5,xe" fillcolor="#f3be00" stroked="f">
                          <v:path arrowok="t" o:connecttype="custom" o:connectlocs="5,0;15,13;18,25;18,38;13,50;5,40;0,28;0,20;0,13;3,8;5,0" o:connectangles="0,0,0,0,0,0,0,0,0,0,0"/>
                        </v:shape>
                        <v:shape id="Freeform 1190" o:spid="_x0000_s2013" style="position:absolute;left:6657;top:121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kJGsQA&#10;AADdAAAADwAAAGRycy9kb3ducmV2LnhtbERPz2vCMBS+C/sfwht4s8mUua0zimzKPCjDKujx0by1&#10;Zc1LaWLt/vvlIHj8+H7PFr2tRUetrxxreEoUCOLcmYoLDcfDevQKwgdkg7Vj0vBHHhbzh8EMU+Ou&#10;vKcuC4WIIexT1FCG0KRS+rwkiz5xDXHkflxrMUTYFtK0eI3htpZjpabSYsWxocSGPkrKf7OL1fB1&#10;+u6yl+3uzeyb8xmVOUzk6lPr4WO/fAcRqA938c29MRomzyruj2/iE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5CRrEAAAA3QAAAA8AAAAAAAAAAAAAAAAAmAIAAGRycy9k&#10;b3ducmV2LnhtbFBLBQYAAAAABAAEAPUAAACJAwAAAAA=&#10;" path="m5,l15,13r3,12l18,38,13,50,5,40,,28,,20,,13,3,8,5,e" filled="f" strokecolor="#e15520" strokeweight="0">
                          <v:path arrowok="t" o:connecttype="custom" o:connectlocs="5,0;15,13;18,25;18,38;13,50;5,40;0,28;0,20;0,13;3,8;5,0" o:connectangles="0,0,0,0,0,0,0,0,0,0,0"/>
                        </v:shape>
                        <v:shape id="Freeform 1191" o:spid="_x0000_s2014" style="position:absolute;left:6662;top:1153;width:8;height:59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K5KMYA&#10;AADdAAAADwAAAGRycy9kb3ducmV2LnhtbESPQWsCMRSE70L/Q3iF3jTZtkrZGsVKpR704LYUents&#10;XncXNy9LEnX990YQPA4z8w0znfe2FUfyoXGsIRspEMSlMw1XGn6+V8M3ECEiG2wdk4YzBZjPHgZT&#10;zI078Y6ORaxEgnDIUUMdY5dLGcqaLIaR64iT9++8xZikr6TxeEpw28pnpSbSYsNpocaOljWV++Jg&#10;NazNR7ah4jdb+M2Sv/62yr7uP7V+euwX7yAi9fEevrXXRsPLWGVwfZOegJ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K5KMYAAADdAAAADwAAAAAAAAAAAAAAAACYAgAAZHJz&#10;L2Rvd25yZXYueG1sUEsFBgAAAAAEAAQA9QAAAIsDAAAAAA==&#10;" path="m,59l8,,,59xe" fillcolor="#f3be00" stroked="f">
                          <v:path arrowok="t" o:connecttype="custom" o:connectlocs="0,59;8,0;0,59" o:connectangles="0,0,0"/>
                        </v:shape>
                        <v:shape id="Freeform 1192" o:spid="_x0000_s2015" style="position:absolute;left:6662;top:1153;width:8;height:59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CxZcUA&#10;AADdAAAADwAAAGRycy9kb3ducmV2LnhtbESPT2vCQBTE7wW/w/IEL0U3pviH6CoiFL300Ch6fWSf&#10;STD7Nma3Sfz23ULB4zAzv2HW295UoqXGlZYVTCcRCOLM6pJzBefT53gJwnlkjZVlUvAkB9vN4G2N&#10;ibYdf1Ob+lwECLsEFRTe14mULivIoJvYmjh4N9sY9EE2udQNdgFuKhlH0VwaLDksFFjTvqDsnv4Y&#10;Bbx43391MWaHnC50TXf14tHOlBoN+90KhKfev8L/7aNW8DGLYvh7E5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kLFlxQAAAN0AAAAPAAAAAAAAAAAAAAAAAJgCAABkcnMv&#10;ZG93bnJldi54bWxQSwUGAAAAAAQABAD1AAAAigMAAAAA&#10;" path="m,59l8,,,59xe" filled="f" strokecolor="#e15520" strokeweight="0">
                          <v:path arrowok="t" o:connecttype="custom" o:connectlocs="0,59;8,0;0,59" o:connectangles="0,0,0"/>
                        </v:shape>
                        <v:shape id="Freeform 1193" o:spid="_x0000_s2016" style="position:absolute;left:6672;top:118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qLDsMA&#10;AADdAAAADwAAAGRycy9kb3ducmV2LnhtbESPT2vCQBTE7wW/w/IK3uqmFWtIXUUKgtCTVsTjI/ua&#10;hGTfhv2j67d3C4Ueh5n5DbPaJDOIKznfWVbwOitAENdWd9woOH3vXkoQPiBrHCyTgjt52KwnTyus&#10;tL3xga7H0IgMYV+hgjaEsZLS1y0Z9DM7EmfvxzqDIUvXSO3wluFmkG9F8S4NdpwXWhzps6W6P0aj&#10;wMdYl8smnlO8eFty6t3uq1dq+py2HyACpfAf/mvvtYL5opjD75v8BO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qLDsMAAADdAAAADwAAAAAAAAAAAAAAAACYAgAAZHJzL2Rv&#10;d25yZXYueG1sUEsFBgAAAAAEAAQA9QAAAIgDAAAAAA==&#10;" path="m5,r8,13l18,25,15,38,13,50,5,40,,28,,20,,13,3,5,5,xe" fillcolor="#f3be00" stroked="f">
                          <v:path arrowok="t" o:connecttype="custom" o:connectlocs="5,0;13,13;18,25;15,38;13,50;5,40;0,28;0,20;0,13;3,5;5,0" o:connectangles="0,0,0,0,0,0,0,0,0,0,0"/>
                        </v:shape>
                        <v:shape id="Freeform 1194" o:spid="_x0000_s2017" style="position:absolute;left:6672;top:118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IPGccA&#10;AADdAAAADwAAAGRycy9kb3ducmV2LnhtbESPT0vDQBTE7wW/w/KE3ppd2/ovZltKrehBkaaCOT6y&#10;zySYfRuyaxq/vSsUehxm5jdMth5tKwbqfeNYw1WiQBCXzjRcafg4PM3uQPiAbLB1TBp+ycN6dTHJ&#10;MDXuyHsa8lCJCGGfooY6hC6V0pc1WfSJ64ij9+V6iyHKvpKmx2OE21bOlbqRFhuOCzV2tK2p/M5/&#10;rIbnz/chv319uzf7rihQmcNC7h61nl6OmwcQgcZwDp/aL0bD4lot4f9NfAJy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CDxnHAAAA3QAAAA8AAAAAAAAAAAAAAAAAmAIAAGRy&#10;cy9kb3ducmV2LnhtbFBLBQYAAAAABAAEAPUAAACMAwAAAAA=&#10;" path="m5,r8,13l18,25,15,38,13,50,5,40,,28,,20,,13,3,5,5,e" filled="f" strokecolor="#e15520" strokeweight="0">
                          <v:path arrowok="t" o:connecttype="custom" o:connectlocs="5,0;13,13;18,25;15,38;13,50;5,40;0,28;0,20;0,13;3,5;5,0" o:connectangles="0,0,0,0,0,0,0,0,0,0,0"/>
                        </v:shape>
                        <v:shape id="Freeform 1195" o:spid="_x0000_s2018" style="position:absolute;left:6677;top:1123;width:3;height:59;visibility:visible;mso-wrap-style:square;v-text-anchor:top" coordsize="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oTmMQA&#10;AADdAAAADwAAAGRycy9kb3ducmV2LnhtbESPQWsCMRSE70L/Q3gFb5pUschqFGlp9eCltsXrY/Pc&#10;LG5elk26u/rrjSD0OMzMN8xy3btKtNSE0rOGl7ECQZx7U3Kh4ef7YzQHESKywcozabhQgPXqabDE&#10;zPiOv6g9xEIkCIcMNdgY60zKkFtyGMa+Jk7eyTcOY5JNIU2DXYK7Sk6UepUOS04LFmt6s5SfD39O&#10;w+/Vtlx2e/N+VDLW20nOx8+51sPnfrMAEamP/+FHe2c0TGdqBvc36Qn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6E5jEAAAA3QAAAA8AAAAAAAAAAAAAAAAAmAIAAGRycy9k&#10;b3ducmV2LnhtbFBLBQYAAAAABAAEAPUAAACJAwAAAAA=&#10;" path="m,59l3,,,59xe" fillcolor="#f3be00" stroked="f">
                          <v:path arrowok="t" o:connecttype="custom" o:connectlocs="0,59;3,0;0,59" o:connectangles="0,0,0"/>
                        </v:shape>
                        <v:shape id="Freeform 1196" o:spid="_x0000_s2019" style="position:absolute;left:6677;top:1123;width:3;height:59;visibility:visible;mso-wrap-style:square;v-text-anchor:top" coordsize="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495sYA&#10;AADdAAAADwAAAGRycy9kb3ducmV2LnhtbESPQWsCMRSE7wX/Q3gFL1KTaruUrVGsIHjopVqK3h6b&#10;52bp5mXZxHX115tCweMwM98ws0XvatFRGyrPGp7HCgRx4U3FpYbv3frpDUSIyAZrz6ThQgEW88HD&#10;DHPjz/xF3TaWIkE45KjBxtjkUobCksMw9g1x8o6+dRiTbEtpWjwnuKvlRKlMOqw4LVhsaGWp+N2e&#10;nAYnR1m3magfd9i/fNrjyLK5fmg9fOyX7yAi9fEe/m9vjIbpq8rg7016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6495sYAAADdAAAADwAAAAAAAAAAAAAAAACYAgAAZHJz&#10;L2Rvd25yZXYueG1sUEsFBgAAAAAEAAQA9QAAAIsDAAAAAA==&#10;" path="m,59l3,,,59xe" filled="f" strokecolor="#e15520" strokeweight="0">
                          <v:path arrowok="t" o:connecttype="custom" o:connectlocs="0,59;3,0;0,59" o:connectangles="0,0,0"/>
                        </v:shape>
                        <v:shape id="Freeform 1197" o:spid="_x0000_s2020" style="position:absolute;left:6682;top:1153;width:20;height:49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PjAsYA&#10;AADdAAAADwAAAGRycy9kb3ducmV2LnhtbESPQWvCQBSE74L/YXmF3nTTlmqNrsFKCx5tbAveHtln&#10;EpN9m2ZXE/+9Kwg9DjPzDbNIelOLM7WutKzgaRyBIM6sLjlX8L37HL2BcB5ZY22ZFFzIQbIcDhYY&#10;a9vxF51Tn4sAYRejgsL7JpbSZQUZdGPbEAfvYFuDPsg2l7rFLsBNLZ+jaCINlhwWCmxoXVBWpSej&#10;IPvjd1nN9qU+/ay7fvt73HykR6UeH/rVHISn3v+H7+2NVvDyGk3h9iY8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3PjAsYAAADdAAAADwAAAAAAAAAAAAAAAACYAgAAZHJz&#10;L2Rvd25yZXYueG1sUEsFBgAAAAAEAAQA9QAAAIsDAAAAAA==&#10;" path="m5,l15,12r3,12l20,37,15,49,8,42,3,27,,22,,15,3,7,5,xe" fillcolor="#f3be00" stroked="f">
                          <v:path arrowok="t" o:connecttype="custom" o:connectlocs="5,0;15,12;18,24;20,37;15,49;8,42;3,27;0,22;0,15;3,7;5,0" o:connectangles="0,0,0,0,0,0,0,0,0,0,0"/>
                        </v:shape>
                        <v:shape id="Freeform 1198" o:spid="_x0000_s2021" style="position:absolute;left:6682;top:1153;width:20;height:49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L2D8IA&#10;AADdAAAADwAAAGRycy9kb3ducmV2LnhtbERPz2vCMBS+D/wfwhO8rakTh61GkYm4w2Co1fOjeTbF&#10;5qU00Xb//XIY7Pjx/V5tBtuIJ3W+dqxgmqQgiEuna64UFOf96wKED8gaG8ek4Ic8bNajlxXm2vV8&#10;pOcpVCKGsM9RgQmhzaX0pSGLPnEtceRurrMYIuwqqTvsY7ht5FuavkuLNccGgy19GCrvp4dV0A/n&#10;+jC/mCLLKCuu31nTf+0uSk3Gw3YJItAQ/sV/7k+tYDZP49z4Jj4B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svYPwgAAAN0AAAAPAAAAAAAAAAAAAAAAAJgCAABkcnMvZG93&#10;bnJldi54bWxQSwUGAAAAAAQABAD1AAAAhwMAAAAA&#10;" path="m5,l15,12r3,12l20,37,15,49,8,42,3,27,,22,,15,3,7,5,e" filled="f" strokecolor="#e15520" strokeweight="0">
                          <v:path arrowok="t" o:connecttype="custom" o:connectlocs="5,0;15,12;18,24;20,37;15,49;8,42;3,27;0,22;0,15;3,7;5,0" o:connectangles="0,0,0,0,0,0,0,0,0,0,0"/>
                        </v:shape>
                        <v:shape id="Freeform 1199" o:spid="_x0000_s2022" style="position:absolute;left:6687;top:1090;width:1;height:63;visibility:visible;mso-wrap-style:square;v-text-anchor:top" coordsize="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I2GMYA&#10;AADdAAAADwAAAGRycy9kb3ducmV2LnhtbESP3WoCMRSE7wXfIRyhd5pVadXtRhFhabe9KNo+wGFz&#10;9qduTpYk1e3bNwXBy2FmvmGy3WA6cSHnW8sK5rMEBHFpdcu1gq/PfLoG4QOyxs4yKfglD7vteJRh&#10;qu2Vj3Q5hVpECPsUFTQh9KmUvmzIoJ/Znjh6lXUGQ5SultrhNcJNJxdJ8iQNthwXGuzp0FB5Pv0Y&#10;BfvDyhWbIme/luHj7aUq3vPvXqmHybB/BhFoCPfwrf2qFSwfkw38v4lPQG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I2GMYAAADdAAAADwAAAAAAAAAAAAAAAACYAgAAZHJz&#10;L2Rvd25yZXYueG1sUEsFBgAAAAAEAAQA9QAAAIsDAAAAAA==&#10;" path="m,63l,,,63xe" fillcolor="#f3be00" stroked="f">
                          <v:path arrowok="t" o:connecttype="custom" o:connectlocs="0,63;0,0;0,63" o:connectangles="0,0,0"/>
                        </v:shape>
                        <v:shape id="Freeform 1200" o:spid="_x0000_s2023" style="position:absolute;left:6687;top:1090;width:1;height:63;visibility:visible;mso-wrap-style:square;v-text-anchor:top" coordsize="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1Ir8QA&#10;AADdAAAADwAAAGRycy9kb3ducmV2LnhtbERPy2oCMRTdC/2HcAvdiGZUqjI1ShGEooviC9vdZXKd&#10;mXZyMyRxHP/eLASXh/OeLVpTiYacLy0rGPQTEMSZ1SXnCg77VW8KwgdkjZVlUnAjD4v5S2eGqbZX&#10;3lKzC7mIIexTVFCEUKdS+qwgg75va+LIna0zGCJ0udQOrzHcVHKYJGNpsOTYUGBNy4Ky/93FKPg5&#10;Nctjvnb6uysb+tueJ4fqd6PU22v7+QEiUBue4of7SysYvQ/i/vgmPg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tSK/EAAAA3QAAAA8AAAAAAAAAAAAAAAAAmAIAAGRycy9k&#10;b3ducmV2LnhtbFBLBQYAAAAABAAEAPUAAACJAwAAAAA=&#10;" path="m,63l,,,63xe" filled="f" strokecolor="#e15520" strokeweight="0">
                          <v:path arrowok="t" o:connecttype="custom" o:connectlocs="0,63;0,0;0,63" o:connectangles="0,0,0"/>
                        </v:shape>
                        <v:shape id="Freeform 1201" o:spid="_x0000_s2024" style="position:absolute;left:6695;top:1123;width:17;height:49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Y3QMMA&#10;AADdAAAADwAAAGRycy9kb3ducmV2LnhtbESPwWrDMBBE74X+g9hCbo2shpbgRAmlkDaHXurkAxZr&#10;Y4tYK2NtHfvvq0Khx2Fm3jDb/RQ6NdKQfGQLZlmAIq6j89xYOJ8Oj2tQSZAddpHJwkwJ9rv7uy2W&#10;Lt74i8ZKGpUhnEq00Ir0pdapbilgWsaeOHuXOASULIdGuwFvGR46/VQULzqg57zQYk9vLdXX6jtY&#10;+DTmKHXnP0aM7r06+Pk8ymzt4mF63YASmuQ//Nc+OgurZ2Pg901+Anr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Y3QMMAAADdAAAADwAAAAAAAAAAAAAAAACYAgAAZHJzL2Rv&#10;d25yZXYueG1sUEsFBgAAAAAEAAQA9QAAAIgDAAAAAA==&#10;" path="m2,l12,10r5,12l17,35,15,49,5,40,,27,,20,,12,,5,2,xe" fillcolor="#f3be00" stroked="f">
                          <v:path arrowok="t" o:connecttype="custom" o:connectlocs="2,0;12,10;17,22;17,35;15,49;5,40;0,27;0,20;0,12;0,5;2,0" o:connectangles="0,0,0,0,0,0,0,0,0,0,0"/>
                        </v:shape>
                        <v:shape id="Freeform 1202" o:spid="_x0000_s2025" style="position:absolute;left:6695;top:1123;width:17;height:49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ND88QA&#10;AADdAAAADwAAAGRycy9kb3ducmV2LnhtbESPS2vDMBCE74X8B7GB3pp1EvrAjRJKIZBCL3VzyHGx&#10;NpaxtTKW4se/rwqFHoeZ+YbZHSbXqoH7UHvRsF5loFhKb2qpNJy/jw8voEIkMdR6YQ0zBzjsF3c7&#10;yo0f5YuHIlYqQSTkpMHG2OWIobTsKKx8x5K8q+8dxST7Ck1PY4K7FjdZ9oSOakkLljp+t1w2xc1p&#10;eL40OJ5psFfzgc1ngbMrL7PW98vp7RVU5Cn+h//aJ6Nh+7jewO+b9ARw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zQ/PEAAAA3QAAAA8AAAAAAAAAAAAAAAAAmAIAAGRycy9k&#10;b3ducmV2LnhtbFBLBQYAAAAABAAEAPUAAACJAwAAAAA=&#10;" path="m2,l12,10r5,12l17,35,15,49,5,40,,27,,20,,12,,5,2,e" filled="f" strokecolor="#e15520" strokeweight="0">
                          <v:path arrowok="t" o:connecttype="custom" o:connectlocs="2,0;12,10;17,22;17,35;15,49;5,40;0,27;0,20;0,12;0,5;2,0" o:connectangles="0,0,0,0,0,0,0,0,0,0,0"/>
                        </v:shape>
                        <v:shape id="Freeform 1203" o:spid="_x0000_s2026" style="position:absolute;left:6697;top:1058;width:1;height:65;visibility:visible;mso-wrap-style:square;v-text-anchor:top" coordsize="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W/XscA&#10;AADdAAAADwAAAGRycy9kb3ducmV2LnhtbESPT4vCMBTE7wt+h/AWvK2p6x9K1ygiLC6iB6sH9/Zo&#10;nm3Z5iU0Ubvf3giCx2FmfsPMFp1pxJVaX1tWMBwkIIgLq2suFRwP3x8pCB+QNTaWScE/eVjMe28z&#10;zLS98Z6ueShFhLDPUEEVgsuk9EVFBv3AOuLonW1rMETZllK3eItw08jPJJlKgzXHhQodrSoq/vKL&#10;UZDmbuk2h+1448/p+njaucvvdKJU/71bfoEI1IVX+Nn+0QpGk+EIHm/iE5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Vv17HAAAA3QAAAA8AAAAAAAAAAAAAAAAAmAIAAGRy&#10;cy9kb3ducmV2LnhtbFBLBQYAAAAABAAEAPUAAACMAwAAAAA=&#10;" path="m,65l,,,65xe" fillcolor="#f3be00" stroked="f">
                          <v:path arrowok="t" o:connecttype="custom" o:connectlocs="0,65;0,0;0,65" o:connectangles="0,0,0"/>
                        </v:shape>
                        <v:shape id="Freeform 1204" o:spid="_x0000_s2027" style="position:absolute;left:6697;top:1058;width:1;height:65;visibility:visible;mso-wrap-style:square;v-text-anchor:top" coordsize="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ftVMEA&#10;AADdAAAADwAAAGRycy9kb3ducmV2LnhtbESPzQrCMBCE74LvEFbwIpr6i1SjiKD04KXqAyzN2hab&#10;TWmi1rc3guBxmJlvmPW2NZV4UuNKywrGowgEcWZ1ybmC6+UwXIJwHlljZZkUvMnBdtPtrDHW9sUp&#10;Pc8+FwHCLkYFhfd1LKXLCjLoRrYmDt7NNgZ9kE0udYOvADeVnETRQhosOSwUWNO+oOx+fhgFx3w3&#10;mSdpMmjLa3q6y2p2O54Spfq9drcC4an1//CvnWgF0/l4Bt834QnIz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3H7VTBAAAA3QAAAA8AAAAAAAAAAAAAAAAAmAIAAGRycy9kb3du&#10;cmV2LnhtbFBLBQYAAAAABAAEAPUAAACGAwAAAAA=&#10;" path="m,65l,,,65xe" filled="f" strokecolor="#e15520" strokeweight="0">
                          <v:path arrowok="t" o:connecttype="custom" o:connectlocs="0,65;0,0;0,65" o:connectangles="0,0,0"/>
                        </v:shape>
                        <v:shape id="Freeform 1205" o:spid="_x0000_s2028" style="position:absolute;left:6705;top:1090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TPh8cA&#10;AADdAAAADwAAAGRycy9kb3ducmV2LnhtbESPQWvCQBSE7wX/w/IEL1I3aYitqatIRdD2Ym0RvD2y&#10;r0kw+zZkV43/3hWEHoeZ+YaZzjtTizO1rrKsIB5FIIhzqysuFPz+rJ7fQDiPrLG2TAqu5GA+6z1N&#10;MdP2wt903vlCBAi7DBWU3jeZlC4vyaAb2YY4eH+2NeiDbAupW7wEuKnlSxSNpcGKw0KJDX2UlB93&#10;J6Pg8+uauM1ruhkmB4rT5XayH7qJUoN+t3gH4anz/+FHe60VJGmcwv1NeAJ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6Ez4fHAAAA3QAAAA8AAAAAAAAAAAAAAAAAmAIAAGRy&#10;cy9kb3ducmV2LnhtbFBLBQYAAAAABAAEAPUAAACMAwAAAAA=&#10;" path="m5,r7,5l17,10r3,5l22,23r,7l20,38r-3,7l12,53,5,43,2,28,,20,,13,2,5,5,xe" fillcolor="#f3be00" stroked="f">
                          <v:path arrowok="t" o:connecttype="custom" o:connectlocs="5,0;12,5;17,10;20,15;22,23;22,30;20,38;17,45;12,53;5,43;2,28;0,20;0,13;2,5;5,0" o:connectangles="0,0,0,0,0,0,0,0,0,0,0,0,0,0,0"/>
                        </v:shape>
                        <v:shape id="Freeform 1206" o:spid="_x0000_s2029" style="position:absolute;left:6705;top:1090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IC78UA&#10;AADdAAAADwAAAGRycy9kb3ducmV2LnhtbESPQWsCMRSE70L/Q3iCt5pYqZatUaQi1kPBWvH82Dw3&#10;i5uXbZLq9t+bQsHjMDPfMLNF5xpxoRBrzxpGQwWCuPSm5krD4Wv9+AIiJmSDjWfS8EsRFvOH3gwL&#10;46/8SZd9qkSGcCxQg02pLaSMpSWHcehb4uydfHCYsgyVNAGvGe4a+aTURDqsOS9YbOnNUnne/zgN&#10;u5WKNk2Xm+P3Znv86A7nMG2U1oN+t3wFkahL9/B/+91oGD+PJvD3Jj8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EgLvxQAAAN0AAAAPAAAAAAAAAAAAAAAAAJgCAABkcnMv&#10;ZG93bnJldi54bWxQSwUGAAAAAAQABAD1AAAAigMAAAAA&#10;" path="m5,r7,5l17,10r3,5l22,23r,7l20,38r-3,7l12,53,5,43,2,28,,20,,13,2,5,5,xe" filled="f" strokecolor="#e15520" strokeweight="0">
                          <v:path arrowok="t" o:connecttype="custom" o:connectlocs="5,0;12,5;17,10;20,15;22,23;22,30;20,38;17,45;12,53;5,43;2,28;0,20;0,13;2,5;5,0" o:connectangles="0,0,0,0,0,0,0,0,0,0,0,0,0,0,0"/>
                        </v:shape>
                        <v:shape id="Freeform 1207" o:spid="_x0000_s2030" style="position:absolute;left:6650;top:1180;width:10;height:60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d+EcUA&#10;AADdAAAADwAAAGRycy9kb3ducmV2LnhtbESP0YrCMBRE3xf8h3CFfZE1dV3X3WoUEQRBRK1+wKW5&#10;tsXmpjZR698bQfBxmJkzzHjamFJcqXaFZQW9bgSCOLW64EzBYb/4+gPhPLLG0jIpuJOD6aT1McZY&#10;2xvv6Jr4TAQIuxgV5N5XsZQuzcmg69qKOHhHWxv0QdaZ1DXeAtyU8juKfqXBgsNCjhXNc0pPycUo&#10;GJxWa/xJzqbT+Se7PTRLt7lYpT7bzWwEwlPj3+FXe6kV9Ae9ITzfhCcgJ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N34RxQAAAN0AAAAPAAAAAAAAAAAAAAAAAJgCAABkcnMv&#10;ZG93bnJldi54bWxQSwUGAAAAAAQABAD1AAAAigMAAAAA&#10;" path="m,60l10,,,60xe" fillcolor="#f3be00" stroked="f">
                          <v:path arrowok="t" o:connecttype="custom" o:connectlocs="0,60;10,0;0,60" o:connectangles="0,0,0"/>
                        </v:shape>
                        <v:shape id="Freeform 1208" o:spid="_x0000_s2031" style="position:absolute;left:6650;top:1180;width:10;height:60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svwsUA&#10;AADdAAAADwAAAGRycy9kb3ducmV2LnhtbERPW2vCMBR+H+w/hCPsRTRVcWg1ihMGDobDG/h4aI5N&#10;Z3PSNZm2/355EPb48d3ny8aW4ka1LxwrGPQTEMSZ0wXnCo6H994EhA/IGkvHpKAlD8vF89McU+3u&#10;vKPbPuQihrBPUYEJoUql9Jkhi77vKuLIXVxtMURY51LXeI/htpTDJHmVFguODQYrWhvKrvtfq2A9&#10;+vk4ntrvr+n5s92Yt+5W22FXqZdOs5qBCNSEf/HDvdEKRuNBnBvfx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yy/CxQAAAN0AAAAPAAAAAAAAAAAAAAAAAJgCAABkcnMv&#10;ZG93bnJldi54bWxQSwUGAAAAAAQABAD1AAAAigMAAAAA&#10;" path="m,60l10,,,60xe" filled="f" strokecolor="#e15520" strokeweight="0">
                          <v:path arrowok="t" o:connecttype="custom" o:connectlocs="0,60;10,0;0,60" o:connectangles="0,0,0"/>
                        </v:shape>
                        <v:shape id="Freeform 1209" o:spid="_x0000_s2032" style="position:absolute;left:6354;top:1519;width:112;height:30;visibility:visible;mso-wrap-style:square;v-text-anchor:top" coordsize="11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OlucMA&#10;AADdAAAADwAAAGRycy9kb3ducmV2LnhtbESP3YrCMBSE7wXfIRzBO021+LNdo6gg7N369wBnm7Np&#10;sTkpTar17TcLgpfDzHzDrDadrcSdGl86VjAZJyCIc6dLNgqul8NoCcIHZI2VY1LwJA+bdb+3wky7&#10;B5/ofg5GRAj7DBUUIdSZlD4vyKIfu5o4er+usRiibIzUDT4i3FZymiRzabHkuFBgTfuC8tu5tQp2&#10;2x9KL0+Tzr45dMcFmWvbGqWGg277CSJQF97hV/tLK0hnkw/4fxOf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OlucMAAADdAAAADwAAAAAAAAAAAAAAAACYAgAAZHJzL2Rv&#10;d25yZXYueG1sUEsFBgAAAAAEAAQA9QAAAIgDAAAAAA==&#10;" path="m52,20l112,,52,20xm52,20l38,28,25,30,13,28,,20,5,15r8,-2l20,10,25,8r8,l40,10r8,5l52,20xe" fillcolor="#f3be00" stroked="f">
                          <v:path arrowok="t" o:connecttype="custom" o:connectlocs="52,20;112,0;52,20;52,20;38,28;25,30;13,28;0,20;5,15;13,13;20,10;25,8;33,8;40,10;48,15;52,20" o:connectangles="0,0,0,0,0,0,0,0,0,0,0,0,0,0,0,0"/>
                          <o:lock v:ext="edit" verticies="t"/>
                        </v:shape>
                      </v:group>
                      <v:group id="Group 1210" o:spid="_x0000_s2033" style="position:absolute;left:1104;top:285;width:4972;height:7639" coordorigin="5835,459" coordsize="783,1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AQL8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parR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8BAvwwAAAN0AAAAP&#10;AAAAAAAAAAAAAAAAAKoCAABkcnMvZG93bnJldi54bWxQSwUGAAAAAAQABAD6AAAAmgMAAAAA&#10;">
                        <v:shape id="Freeform 1211" o:spid="_x0000_s2034" style="position:absolute;left:6406;top:1519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sSVMMA&#10;AADdAAAADwAAAGRycy9kb3ducmV2LnhtbESPQYvCMBSE7wv+h/AEb2tqiyLVKCIueNy1BT0+m2db&#10;2ryUJqvdf78RBI/DzHzDrLeDacWdeldbVjCbRiCIC6trLhXk2dfnEoTzyBpby6TgjxxsN6OPNaba&#10;PviH7idfigBhl6KCyvsuldIVFRl0U9sRB+9me4M+yL6UusdHgJtWxlG0kAZrDgsVdrSvqGhOv0ZB&#10;nGfL5nbImkVr5fVMl+S7yBOlJuNhtwLhafDv8Kt91AqSeTyD55vwBO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sSVMMAAADdAAAADwAAAAAAAAAAAAAAAACYAgAAZHJzL2Rv&#10;d25yZXYueG1sUEsFBgAAAAAEAAQA9QAAAIgDAAAAAA==&#10;" path="m,20l60,,,20xe" filled="f" strokecolor="#e77817" strokeweight="0">
                          <v:path arrowok="t" o:connecttype="custom" o:connectlocs="0,20;60,0;0,20" o:connectangles="0,0,0"/>
                        </v:shape>
                        <v:shape id="Freeform 1212" o:spid="_x0000_s2035" style="position:absolute;left:6354;top:1527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LUeMQA&#10;AADdAAAADwAAAGRycy9kb3ducmV2LnhtbESPQWvCQBSE7wX/w/KE3uqLkYpEVylKxWutgsfH7jMJ&#10;zb4N2W2M/vpuodDjMDPfMKvN4BrVcxdqLxqmkwwUi/G2llLD6fP9ZQEqRBJLjRfWcOcAm/XoaUWF&#10;9Tf54P4YS5UgEgrSUMXYFojBVOwoTHzLkryr7xzFJLsSbUe3BHcN5lk2R0e1pIWKWt5WbL6O307D&#10;2TzMfNFPH7sL7k+He4vo5ar183h4W4KKPMT/8F/7YDXMXvMcft+kJ4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i1HjEAAAA3QAAAA8AAAAAAAAAAAAAAAAAmAIAAGRycy9k&#10;b3ducmV2LnhtbFBLBQYAAAAABAAEAPUAAACJAwAAAAA=&#10;" path="m52,12l38,20,25,22,13,20,,12,5,7,13,5,20,2,25,r8,l40,2r8,5l52,12xe" filled="f" strokecolor="#e77817" strokeweight="0">
                          <v:path arrowok="t" o:connecttype="custom" o:connectlocs="52,12;38,20;25,22;13,20;0,12;5,7;13,5;20,2;25,0;33,0;40,2;48,7;52,12" o:connectangles="0,0,0,0,0,0,0,0,0,0,0,0,0"/>
                        </v:shape>
                        <v:shape id="Freeform 1213" o:spid="_x0000_s2036" style="position:absolute;left:6389;top:1497;width:109;height:32;visibility:visible;mso-wrap-style:square;v-text-anchor:top" coordsize="10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v4dcUA&#10;AADdAAAADwAAAGRycy9kb3ducmV2LnhtbESPwWrDMBBE74X+g9hAL6WRG7eNcaKEUlrItXE/YLHW&#10;shNr5Upq7Px9FQjkOMzMG2a9nWwvTuRD51jB8zwDQVw73bFR8FN9PRUgQkTW2DsmBWcKsN3c362x&#10;1G7kbzrtoxEJwqFEBW2MQyllqFuyGOZuIE5e47zFmKQ3UnscE9z2cpFlb9Jix2mhxYE+WqqP+z+r&#10;oDLNS7P0Y2byz8dzVRx+jwWiUg+z6X0FItIUb+Fre6cV5K+LHC5v0hO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O/h1xQAAAN0AAAAPAAAAAAAAAAAAAAAAAJgCAABkcnMv&#10;ZG93bnJldi54bWxQSwUGAAAAAAQABAD1AAAAigMAAAAA&#10;" path="m50,25l109,,50,25xm50,25l37,30,22,32r-12,l,25,5,20r5,-3l17,15r8,-3l32,12r5,3l45,20r5,5xe" fillcolor="#f3be00" stroked="f">
                          <v:path arrowok="t" o:connecttype="custom" o:connectlocs="50,25;109,0;50,25;50,25;37,30;22,32;10,32;0,25;5,20;10,17;17,15;25,12;32,12;37,15;45,20;50,25" o:connectangles="0,0,0,0,0,0,0,0,0,0,0,0,0,0,0,0"/>
                          <o:lock v:ext="edit" verticies="t"/>
                        </v:shape>
                        <v:shape id="Freeform 1214" o:spid="_x0000_s2037" style="position:absolute;left:6439;top:1497;width:59;height:25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pxcYA&#10;AADdAAAADwAAAGRycy9kb3ducmV2LnhtbESP3WrCQBSE7wt9h+UI3tWNsf6QZpVSKCiWQlXw9pA9&#10;zYZkz8bsatK3dwuFXg4z8w2TbwbbiBt1vnKsYDpJQBAXTldcKjgd359WIHxA1tg4JgU/5GGzfnzI&#10;MdOu5y+6HUIpIoR9hgpMCG0mpS8MWfQT1xJH79t1FkOUXSl1h32E20amSbKQFiuOCwZbejNU1Ier&#10;VbCvzwmbj+Vx2V8vaaU/dxdq5kqNR8PrC4hAQ/gP/7W3WsFsnj7D75v4BO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IpxcYAAADdAAAADwAAAAAAAAAAAAAAAACYAgAAZHJz&#10;L2Rvd25yZXYueG1sUEsFBgAAAAAEAAQA9QAAAIsDAAAAAA==&#10;" path="m,25l59,,,25xe" filled="f" strokecolor="#e77817" strokeweight="0">
                          <v:path arrowok="t" o:connecttype="custom" o:connectlocs="0,25;59,0;0,25" o:connectangles="0,0,0"/>
                        </v:shape>
                        <v:shape id="Freeform 1215" o:spid="_x0000_s2038" style="position:absolute;left:6389;top:1509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D/PcUA&#10;AADdAAAADwAAAGRycy9kb3ducmV2LnhtbESPQWvCQBSE70L/w/IKvelGixJTV5FCS+mt6sXbI/uy&#10;m5p9G7LbJPXXu4WCx2FmvmE2u9E1oqcu1J4VzGcZCOLS65qNgtPxbZqDCBFZY+OZFPxSgN32YbLB&#10;QvuBv6g/RCMShEOBCmyMbSFlKC05DDPfEiev8p3DmGRnpO5wSHDXyEWWraTDmtOCxZZeLZWXw49T&#10;4D+/z67fG5PHio6VfV8P+XWt1NPjuH8BEWmM9/B/+0MreF4ulvD3Jj0Bu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0P89xQAAAN0AAAAPAAAAAAAAAAAAAAAAAJgCAABkcnMv&#10;ZG93bnJldi54bWxQSwUGAAAAAAQABAD1AAAAigMAAAAA&#10;" path="m50,13l37,18,22,20r-12,l,13,5,8,10,5,17,3,25,r7,l37,3r8,5l50,13e" filled="f" strokecolor="#e77817" strokeweight="0">
                          <v:path arrowok="t" o:connecttype="custom" o:connectlocs="50,13;37,18;22,20;10,20;0,13;5,8;10,5;17,3;25,0;32,0;37,3;45,8;50,13" o:connectangles="0,0,0,0,0,0,0,0,0,0,0,0,0"/>
                        </v:shape>
                        <v:shape id="Freeform 1216" o:spid="_x0000_s2039" style="position:absolute;left:6419;top:1487;width:114;height:27;visibility:visible;mso-wrap-style:square;v-text-anchor:top" coordsize="11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y1CsYA&#10;AADdAAAADwAAAGRycy9kb3ducmV2LnhtbESPQWvCQBSE74L/YXlCb7pRqbSpq6hgrQgWbXt/zb4m&#10;wezbJLsx6b93C0KPw8x8w8yXnSnElWqXW1YwHkUgiBOrc04VfH5sh08gnEfWWFgmBb/kYLno9+YY&#10;a9vyia5nn4oAYRejgsz7MpbSJRkZdCNbEgfvx9YGfZB1KnWNbYCbQk6iaCYN5hwWMixpk1FyOTdG&#10;QdW1+vi6fj/tmu/9wTZrrL6eK6UeBt3qBYSnzv+H7+03rWD6OJnB35vw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jy1CsYAAADdAAAADwAAAAAAAAAAAAAAAACYAgAAZHJz&#10;L2Rvd25yZXYueG1sUEsFBgAAAAAEAAQA9QAAAIsDAAAAAA==&#10;" path="m50,17l114,,50,17xm52,17l37,25,25,27,12,25,,17,5,12r7,-2l17,7,25,5r7,l40,7r5,5l52,17xe" fillcolor="#f3be00" stroked="f">
                          <v:path arrowok="t" o:connecttype="custom" o:connectlocs="50,17;114,0;50,17;52,17;37,25;25,27;12,25;0,17;5,12;12,10;17,7;25,5;32,5;40,7;45,12;52,17" o:connectangles="0,0,0,0,0,0,0,0,0,0,0,0,0,0,0,0"/>
                          <o:lock v:ext="edit" verticies="t"/>
                        </v:shape>
                        <v:shape id="Freeform 1217" o:spid="_x0000_s2040" style="position:absolute;left:6469;top:1487;width:64;height:17;visibility:visible;mso-wrap-style:square;v-text-anchor:top" coordsize="6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CfyscA&#10;AADdAAAADwAAAGRycy9kb3ducmV2LnhtbESPQWvCQBSE74L/YXlCb7pprFVSVxFR0B4spj3Y2yP7&#10;mgSzb8Pu1qT/vlsoeBxm5htmue5NI27kfG1ZweMkAUFcWF1zqeDjfT9egPABWWNjmRT8kIf1ajhY&#10;YqZtx2e65aEUEcI+QwVVCG0mpS8qMugntiWO3pd1BkOUrpTaYRfhppFpkjxLgzXHhQpb2lZUXPNv&#10;o2D3+bo9pecuf7sUx6R/crO5MUelHkb95gVEoD7cw//tg1YwnaVz+HsTn4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0gn8rHAAAA3QAAAA8AAAAAAAAAAAAAAAAAmAIAAGRy&#10;cy9kb3ducmV2LnhtbFBLBQYAAAAABAAEAPUAAACMAwAAAAA=&#10;" path="m,17l64,,,17xe" filled="f" strokecolor="#e77817" strokeweight="0">
                          <v:path arrowok="t" o:connecttype="custom" o:connectlocs="0,17;64,0;0,17" o:connectangles="0,0,0"/>
                        </v:shape>
                        <v:shape id="Freeform 1218" o:spid="_x0000_s2041" style="position:absolute;left:6419;top:1492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rjksAA&#10;AADdAAAADwAAAGRycy9kb3ducmV2LnhtbERPS2vCQBC+F/wPyxS81YlKRVJXKRbFqy/wOOyOSWh2&#10;NmS3Mfrr3UPB48f3Xqx6V6uO21B50TAeZaBYjLeVFBpOx83HHFSIJJZqL6zhzgFWy8HbgnLrb7Ln&#10;7hALlUIk5KShjLHJEYMp2VEY+YYlcVffOooJtgXalm4p3NU4ybIZOqokNZTU8Lpk83v4cxrO5mFm&#10;8278+Lng9rS7N4herloP3/vvL1CR+/gS/7t3VsP0c5LmpjfpCeD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srjksAAAADdAAAADwAAAAAAAAAAAAAAAACYAgAAZHJzL2Rvd25y&#10;ZXYueG1sUEsFBgAAAAAEAAQA9QAAAIUDAAAAAA==&#10;" path="m52,12l37,20,25,22,12,20,,12,5,7,12,5,17,2,25,r7,l40,2r5,5l52,12xe" filled="f" strokecolor="#e77817" strokeweight="0">
                          <v:path arrowok="t" o:connecttype="custom" o:connectlocs="52,12;37,20;25,22;12,20;0,12;5,7;12,5;17,2;25,0;32,0;40,2;45,7;52,12" o:connectangles="0,0,0,0,0,0,0,0,0,0,0,0,0"/>
                        </v:shape>
                        <v:shape id="Freeform 1219" o:spid="_x0000_s2042" style="position:absolute;left:6446;top:1472;width:110;height:27;visibility:visible;mso-wrap-style:square;v-text-anchor:top" coordsize="110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icTscA&#10;AADdAAAADwAAAGRycy9kb3ducmV2LnhtbESPT2vCQBTE74V+h+UVvDWbxiqauor4B/UirQpeH7uv&#10;SWj2bciumvbTd4VCj8PM/IaZzDpbiyu1vnKs4CVJQRBrZyouFJyO6+cRCB+QDdaOScE3eZhNHx8m&#10;mBt34w+6HkIhIoR9jgrKEJpcSq9LsugT1xBH79O1FkOUbSFNi7cIt7XM0nQoLVYcF0psaFGS/jpc&#10;rIJsuN2fV6+DGpe7dLx/32j88Vqp3lM3fwMRqAv/4b/21ijoD7Ix3N/EJ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4nE7HAAAA3QAAAA8AAAAAAAAAAAAAAAAAmAIAAGRy&#10;cy9kb3ducmV2LnhtbFBLBQYAAAAABAAEAPUAAACMAwAAAAA=&#10;" path="m52,15l110,,52,15xm52,15l38,22,25,27,13,25,,17,5,12r8,-2l18,7,25,5r8,l40,7r7,3l52,15xe" fillcolor="#f3be00" stroked="f">
                          <v:path arrowok="t" o:connecttype="custom" o:connectlocs="52,15;110,0;52,15;52,15;38,22;25,27;13,25;0,17;5,12;13,10;18,7;25,5;33,5;40,7;47,10;52,15" o:connectangles="0,0,0,0,0,0,0,0,0,0,0,0,0,0,0,0"/>
                          <o:lock v:ext="edit" verticies="t"/>
                        </v:shape>
                        <v:shape id="Freeform 1220" o:spid="_x0000_s2043" style="position:absolute;left:6498;top:1472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CHQsEA&#10;AADdAAAADwAAAGRycy9kb3ducmV2LnhtbERPy4rCMBTdC/5DuII7TX3O0GkURxDdCL5gtpfm9oHN&#10;TaeJWv/eLASXh/NOlq2pxJ0aV1pWMBpGIIhTq0vOFVzOm8E3COeRNVaWScGTHCwX3U6CsbYPPtL9&#10;5HMRQtjFqKDwvo6ldGlBBt3Q1sSBy2xj0AfY5FI3+AjhppLjKJpLgyWHhgJrWheUXk83o2Cf7S/y&#10;sP3jevXc/P5rGX356VWpfq9d/YDw1PqP+O3eaQWT2STsD2/CE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wh0LBAAAA3QAAAA8AAAAAAAAAAAAAAAAAmAIAAGRycy9kb3du&#10;cmV2LnhtbFBLBQYAAAAABAAEAPUAAACGAwAAAAA=&#10;" path="m,15l58,,,15xe" filled="f" strokecolor="#e77817" strokeweight="0">
                          <v:path arrowok="t" o:connecttype="custom" o:connectlocs="0,15;58,0;0,15" o:connectangles="0,0,0"/>
                        </v:shape>
                        <v:shape id="Freeform 1221" o:spid="_x0000_s2044" style="position:absolute;left:6446;top:1477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+mKcUA&#10;AADdAAAADwAAAGRycy9kb3ducmV2LnhtbESPQWvCQBSE70L/w/IK3szGqqWkriKFgCAeokLx9pp9&#10;TYLZt2F3Nem/7wqCx2FmvmGW68G04kbON5YVTJMUBHFpdcOVgtMxn3yA8AFZY2uZFPyRh/XqZbTE&#10;TNueC7odQiUihH2GCuoQukxKX9Zk0Ce2I47er3UGQ5SuktphH+GmlW9p+i4NNhwXauzoq6bycrga&#10;BZte+lDl5gfnbl8U59335ZyzUuPXYfMJItAQnuFHe6sVzBazKdzfxCc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T6YpxQAAAN0AAAAPAAAAAAAAAAAAAAAAAJgCAABkcnMv&#10;ZG93bnJldi54bWxQSwUGAAAAAAQABAD1AAAAigMAAAAA&#10;" path="m52,10l38,17,25,22,13,20,,12,5,7,13,5,18,2,25,r8,l40,2r7,3l52,10e" filled="f" strokecolor="#e77817" strokeweight="0">
                          <v:path arrowok="t" o:connecttype="custom" o:connectlocs="52,10;38,17;25,22;13,20;0,12;5,7;13,5;18,2;25,0;33,0;40,2;47,5;52,10" o:connectangles="0,0,0,0,0,0,0,0,0,0,0,0,0"/>
                        </v:shape>
                        <v:shape id="Freeform 1222" o:spid="_x0000_s2045" style="position:absolute;left:6481;top:1444;width:109;height:35;visibility:visible;mso-wrap-style:square;v-text-anchor:top" coordsize="109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WB5sgA&#10;AADdAAAADwAAAGRycy9kb3ducmV2LnhtbESPT2vCQBTE74V+h+UVvOkmRqWmWaWIlRbxUP8centk&#10;X5Ng9m3MbmP67buC0OMwM79hsmVvatFR6yrLCuJRBII4t7riQsHx8DZ8BuE8ssbaMin4JQfLxeND&#10;hqm2V/6kbu8LESDsUlRQet+kUrq8JINuZBvi4H3b1qAPsi2kbvEa4KaW4yiaSYMVh4USG1qVlJ/3&#10;P0bB+hLLfnuafJ0/jgezSzpT1fONUoOn/vUFhKfe/4fv7XetIJkmY7i9CU9AL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BYHmyAAAAN0AAAAPAAAAAAAAAAAAAAAAAJgCAABk&#10;cnMvZG93bnJldi54bWxQSwUGAAAAAAQABAD1AAAAjQMAAAAA&#10;" path="m50,25l109,,50,25xm50,25l37,33,25,35,12,33,,28,5,23r5,-5l17,15r8,l32,15r5,3l45,20r5,5xe" fillcolor="#f3be00" stroked="f">
                          <v:path arrowok="t" o:connecttype="custom" o:connectlocs="50,25;109,0;50,25;50,25;37,33;25,35;12,33;0,28;5,23;10,18;17,15;25,15;32,15;37,18;45,20;50,25" o:connectangles="0,0,0,0,0,0,0,0,0,0,0,0,0,0,0,0"/>
                          <o:lock v:ext="edit" verticies="t"/>
                        </v:shape>
                        <v:shape id="Freeform 1223" o:spid="_x0000_s2046" style="position:absolute;left:6531;top:1444;width:59;height:25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InbMUA&#10;AADdAAAADwAAAGRycy9kb3ducmV2LnhtbESPQWvCQBSE7wX/w/IEb3WjwSoxq4hQqLQUqoLXR/aZ&#10;Dcm+jdnVpP++Wyj0OMzMN0y+HWwjHtT5yrGC2TQBQVw4XXGp4Hx6fV6B8AFZY+OYFHyTh+1m9JRj&#10;pl3PX/Q4hlJECPsMFZgQ2kxKXxiy6KeuJY7e1XUWQ5RdKXWHfYTbRs6T5EVarDguGGxpb6ioj3er&#10;4L2+JGw+lqdlf7/NK/15uFGzUGoyHnZrEIGG8B/+a79pBekiTeH3TXw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YidsxQAAAN0AAAAPAAAAAAAAAAAAAAAAAJgCAABkcnMv&#10;ZG93bnJldi54bWxQSwUGAAAAAAQABAD1AAAAigMAAAAA&#10;" path="m,25l59,,,25xe" filled="f" strokecolor="#e77817" strokeweight="0">
                          <v:path arrowok="t" o:connecttype="custom" o:connectlocs="0,25;59,0;0,25" o:connectangles="0,0,0"/>
                        </v:shape>
                        <v:shape id="Freeform 1224" o:spid="_x0000_s2047" style="position:absolute;left:6481;top:1459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WbMscA&#10;AADdAAAADwAAAGRycy9kb3ducmV2LnhtbESPT2vCQBTE74LfYXkFb7pprSLRVUqpqMWLfw45PrPP&#10;JJp9G7Orpt++Kwgeh5n5DTOZNaYUN6pdYVnBey8CQZxaXXCmYL+bd0cgnEfWWFomBX/kYDZttyYY&#10;a3vnDd22PhMBwi5GBbn3VSylS3My6Hq2Ig7e0dYGfZB1JnWN9wA3pfyIoqE0WHBYyLGi75zS8/Zq&#10;FNjkdPi5jC6/yXyhF0mVLlerdaJU5635GoPw1PhX+NleagX9Qf8THm/CE5D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FmzLHAAAA3QAAAA8AAAAAAAAAAAAAAAAAmAIAAGRy&#10;cy9kb3ducmV2LnhtbFBLBQYAAAAABAAEAPUAAACMAwAAAAA=&#10;" path="m50,10l37,18,25,20,12,18,,13,5,8,10,3,17,r8,l32,r5,3l45,5r5,5xe" filled="f" strokecolor="#e77817" strokeweight="0">
                          <v:path arrowok="t" o:connecttype="custom" o:connectlocs="50,10;37,18;25,20;12,18;0,13;5,8;10,3;17,0;25,0;32,0;37,3;45,5;50,10" o:connectangles="0,0,0,0,0,0,0,0,0,0,0,0,0"/>
                        </v:shape>
                        <v:shape id="Freeform 1225" o:spid="_x0000_s2048" style="position:absolute;left:6506;top:1412;width:112;height:47;visibility:visible;mso-wrap-style:square;v-text-anchor:top" coordsize="11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txxMUA&#10;AADdAAAADwAAAGRycy9kb3ducmV2LnhtbESPQWsCMRSE74X+h/CEXsTNttagW6NIoaUHL656f2xe&#10;N4ubl2UTddtf3xQEj8PMfMMs14NrxYX60HjW8JzlIIgrbxquNRz2H5M5iBCRDbaeScMPBVivHh+W&#10;WBh/5R1dyliLBOFQoAYbY1dIGSpLDkPmO+LkffveYUyyr6Xp8ZrgrpUvea6kw4bTgsWO3i1Vp/Ls&#10;NLAak/1tt2pwdBwv3Csu+FNp/TQaNm8gIg3xHr61v4yG6Ww6g/836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e3HExQAAAN0AAAAPAAAAAAAAAAAAAAAAAJgCAABkcnMv&#10;ZG93bnJldi54bWxQSwUGAAAAAAQABAD1AAAAigMAAAAA&#10;" path="m52,32l112,,52,32xm52,32l37,42,25,47r-13,l,45,5,37r5,-5l17,30r8,-3l32,25r8,2l47,30r5,2xe" fillcolor="#f3be00" stroked="f">
                          <v:path arrowok="t" o:connecttype="custom" o:connectlocs="52,32;112,0;52,32;52,32;37,42;25,47;12,47;0,45;5,37;10,32;17,30;25,27;32,25;40,27;47,30;52,32" o:connectangles="0,0,0,0,0,0,0,0,0,0,0,0,0,0,0,0"/>
                          <o:lock v:ext="edit" verticies="t"/>
                        </v:shape>
                        <v:shape id="Freeform 1226" o:spid="_x0000_s2049" style="position:absolute;left:6558;top:1412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TzLcYA&#10;AADdAAAADwAAAGRycy9kb3ducmV2LnhtbESPQWvCQBSE74X+h+UVvNVNlWpNXUW0QkFQjMXzI/uS&#10;LGbfxuyq8d93hUKPw8x8w0znna3FlVpvHCt46ycgiHOnDZcKfg7r1w8QPiBrrB2Tgjt5mM+en6aY&#10;anfjPV2zUIoIYZ+igiqEJpXS5xVZ9H3XEEevcK3FEGVbSt3iLcJtLQdJMpIWDceFChtaVpSfsotV&#10;cCzvBr/MqtDZZj0+nFfFdnLaKdV76RafIAJ14T/81/7WCobvwxE83sQn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6TzLcYAAADdAAAADwAAAAAAAAAAAAAAAACYAgAAZHJz&#10;L2Rvd25yZXYueG1sUEsFBgAAAAAEAAQA9QAAAIsDAAAAAA==&#10;" path="m,32l60,,,32xe" filled="f" strokecolor="#e77817" strokeweight="0">
                          <v:path arrowok="t" o:connecttype="custom" o:connectlocs="0,32;60,0;0,32" o:connectangles="0,0,0"/>
                        </v:shape>
                        <v:shape id="Freeform 1227" o:spid="_x0000_s2050" style="position:absolute;left:6506;top:1437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qbxsYA&#10;AADdAAAADwAAAGRycy9kb3ducmV2LnhtbESPQWvCQBSE70L/w/IKvemmtVZJ3QQRAoXSQ7Qg3p7Z&#10;1ySYfRt2V5P++25B8DjMzDfMOh9NJ67kfGtZwfMsAUFcWd1yreB7X0xXIHxA1thZJgW/5CHPHiZr&#10;TLUduKTrLtQiQtinqKAJoU+l9FVDBv3M9sTR+7HOYIjS1VI7HCLcdPIlSd6kwZbjQoM9bRuqzruL&#10;UbAZpA91YU746r7K8vh5OB8LVurpcdy8gwg0hnv41v7QCuaL+RL+38Qn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qbxsYAAADdAAAADwAAAAAAAAAAAAAAAACYAgAAZHJz&#10;L2Rvd25yZXYueG1sUEsFBgAAAAAEAAQA9QAAAIsDAAAAAA==&#10;" path="m52,7l37,17,25,22r-13,l,20,5,12,10,7,17,5,25,2,32,r8,2l47,5r5,2e" filled="f" strokecolor="#e77817" strokeweight="0">
                          <v:path arrowok="t" o:connecttype="custom" o:connectlocs="52,7;37,17;25,22;12,22;0,20;5,12;10,7;17,5;25,2;32,0;40,2;47,5;52,7" o:connectangles="0,0,0,0,0,0,0,0,0,0,0,0,0"/>
                        </v:shape>
                        <v:shape id="Freeform 1228" o:spid="_x0000_s2051" style="position:absolute;left:6382;top:1487;width:27;height:42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TsWcQA&#10;AADdAAAADwAAAGRycy9kb3ducmV2LnhtbERPTUvDQBC9C/6HZQQvYje1WNu021IUxZNgqofehuw0&#10;G5qdDdlpkvrr3YPg8fG+19vRN6qnLtaBDUwnGSjiMtiaKwNf+9f7BagoyBabwGTgQhG2m+urNeY2&#10;DPxJfSGVSiEcczTgRNpc61g68hgnoSVO3DF0HiXBrtK2wyGF+0Y/ZNlce6w5NThs6dlReSrO3oD8&#10;4PE8vnz0TfF9eLo7vC0vgxNjbm/G3QqU0Cj/4j/3uzUwe5yluelNegJ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07FnEAAAA3QAAAA8AAAAAAAAAAAAAAAAAmAIAAGRycy9k&#10;b3ducmV2LnhtbFBLBQYAAAAABAAEAPUAAACJAwAAAAA=&#10;" path="m27,l24,12,20,25,10,35,,42,,30,5,17,15,5,27,xe" fillcolor="#f3be00" stroked="f">
                          <v:path arrowok="t" o:connecttype="custom" o:connectlocs="27,0;24,12;20,25;10,35;0,42;0,30;5,17;15,5;27,0" o:connectangles="0,0,0,0,0,0,0,0,0"/>
                        </v:shape>
                        <v:shape id="Freeform 1229" o:spid="_x0000_s2052" style="position:absolute;left:6382;top:1487;width:27;height:42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12T8UA&#10;AADdAAAADwAAAGRycy9kb3ducmV2LnhtbESP0WrCQBRE34X+w3ILfZG6scFSU1cpBqHNW9QPuO5e&#10;k7TZuyG7mvj33YLQx2FmzjCrzWhbcaXeN44VzGcJCGLtTMOVguNh9/wGwgdkg61jUnAjD5v1w2SF&#10;mXEDl3Tdh0pECPsMFdQhdJmUXtdk0c9cRxy9s+sthij7Spoehwi3rXxJkldpseG4UGNH25r0z/5i&#10;FeT6ONXGJEVZ8Bm3X4fvHE+5Uk+P48c7iEBj+A/f259GQbpIl/D3Jj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bXZPxQAAAN0AAAAPAAAAAAAAAAAAAAAAAJgCAABkcnMv&#10;ZG93bnJldi54bWxQSwUGAAAAAAQABAD1AAAAigMAAAAA&#10;" path="m27,l24,12,20,25,10,35,,42,,30,5,17,15,5,27,e" filled="f" strokecolor="#e77817" strokeweight="0">
                          <v:path arrowok="t" o:connecttype="custom" o:connectlocs="27,0;24,12;20,25;10,35;0,42;0,30;5,17;15,5;27,0" o:connectangles="0,0,0,0,0,0,0,0,0"/>
                        </v:shape>
                        <v:shape id="Freeform 1230" o:spid="_x0000_s2053" style="position:absolute;left:6352;top:1454;width:74;height:85;visibility:visible;mso-wrap-style:square;v-text-anchor:top" coordsize="7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tt3MMA&#10;AADdAAAADwAAAGRycy9kb3ducmV2LnhtbERPz2vCMBS+D/wfwhN2m6nVyehMiwpuIniw7rLbo3m2&#10;oc1LaaJ2//1yGOz48f1eF6PtxJ0GbxwrmM8SEMSV04ZrBV+X/csbCB+QNXaOScEPeSjyydMaM+0e&#10;fKZ7GWoRQ9hnqKAJoc+k9FVDFv3M9cSRu7rBYohwqKUe8BHDbSfTJFlJi4ZjQ4M97Rqq2vJmFfjl&#10;Z+mrFMeP5Ph92q6Opj30Rqnn6bh5BxFoDP/iP/dBK1i8LuP++CY+AZ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tt3MMAAADdAAAADwAAAAAAAAAAAAAAAACYAgAAZHJzL2Rv&#10;d25yZXYueG1sUEsFBgAAAAAEAAQA9QAAAIgDAAAAAA==&#10;" path="m30,43l27,58,20,68,10,78,,85,,75,5,63,15,50,30,43xm30,43l74,,30,43xe" fillcolor="#f3be00" stroked="f">
                          <v:path arrowok="t" o:connecttype="custom" o:connectlocs="30,43;27,58;20,68;10,78;0,85;0,75;5,63;15,50;30,43;30,43;74,0;30,43" o:connectangles="0,0,0,0,0,0,0,0,0,0,0,0"/>
                          <o:lock v:ext="edit" verticies="t"/>
                        </v:shape>
                        <v:shape id="Freeform 1231" o:spid="_x0000_s2054" style="position:absolute;left:6352;top:1497;width:30;height:42;visibility:visible;mso-wrap-style:square;v-text-anchor:top" coordsize="3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4YfcYA&#10;AADdAAAADwAAAGRycy9kb3ducmV2LnhtbESP0WrCQBRE3wv+w3ILvpS6iVWJqatIQUhfRFM/4JK9&#10;SRazd0N2q/Hvu4VCH4eZOcNsdqPtxI0GbxwrSGcJCOLKacONgsvX4TUD4QOyxs4xKXiQh9128rTB&#10;XLs7n+lWhkZECPscFbQh9LmUvmrJop+5njh6tRsshiiHRuoB7xFuOzlPkpW0aDgutNjTR0vVtfy2&#10;Ck7Fsciy7OVzUaamNml9XK+upNT0edy/gwg0hv/wX7vQCt6WixR+38Qn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4YfcYAAADdAAAADwAAAAAAAAAAAAAAAACYAgAAZHJz&#10;L2Rvd25yZXYueG1sUEsFBgAAAAAEAAQA9QAAAIsDAAAAAA==&#10;" path="m30,l27,15,20,25,10,35,,42,,32,5,20,15,7,30,e" filled="f" strokecolor="#e77817" strokeweight="0">
                          <v:path arrowok="t" o:connecttype="custom" o:connectlocs="30,0;27,15;20,25;10,35;0,42;0,32;5,20;15,7;30,0" o:connectangles="0,0,0,0,0,0,0,0,0"/>
                        </v:shape>
                        <v:shape id="Freeform 1232" o:spid="_x0000_s2055" style="position:absolute;left:6382;top:1454;width:44;height:43;visibility:visible;mso-wrap-style:square;v-text-anchor:top" coordsize="4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8tHccA&#10;AADdAAAADwAAAGRycy9kb3ducmV2LnhtbESPQWvCQBSE70L/w/IKvUjdaG2R6CraVmihtFTF8zP7&#10;TILZt2F3Y9J/3xUEj8PMfMPMFp2pxJmcLy0rGA4SEMSZ1SXnCnbb9eMEhA/IGivLpOCPPCzmd70Z&#10;ptq2/EvnTchFhLBPUUERQp1K6bOCDPqBrYmjd7TOYIjS5VI7bCPcVHKUJC/SYMlxocCaXgvKTpvG&#10;KOg32f4raQ9v723wzq9336ufz0aph/tuOQURqAu38LX9oRU8PY9HcHkTn4Cc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9/LR3HAAAA3QAAAA8AAAAAAAAAAAAAAAAAmAIAAGRy&#10;cy9kb3ducmV2LnhtbFBLBQYAAAAABAAEAPUAAACMAwAAAAA=&#10;" path="m,43l44,,,43e" filled="f" strokecolor="#e77817" strokeweight="0">
                          <v:path arrowok="t" o:connecttype="custom" o:connectlocs="0,43;44,0;0,43" o:connectangles="0,0,0"/>
                        </v:shape>
                        <v:shape id="Freeform 1233" o:spid="_x0000_s2056" style="position:absolute;left:6409;top:1472;width:25;height:42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hPJMMA&#10;AADdAAAADwAAAGRycy9kb3ducmV2LnhtbESPS4sCMRCE7wv+h9DCXhbN+ERGo4iwInjyeW4m7czo&#10;pDMkWZ3990YQPBZV9RU1WzSmEndyvrSsoNdNQBBnVpecKzgefjsTED4ga6wsk4J/8rCYt75mmGr7&#10;4B3d9yEXEcI+RQVFCHUqpc8KMui7tiaO3sU6gyFKl0vt8BHhppL9JBlLgyXHhQJrWhWU3fZ/RsHZ&#10;n8urq7Zkl3V2ypN1/8dt1kp9t5vlFESgJnzC7/ZGKxiMhgN4vY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hPJMMAAADdAAAADwAAAAAAAAAAAAAAAACYAgAAZHJzL2Rv&#10;d25yZXYueG1sUEsFBgAAAAAEAAQA9QAAAIgDAAAAAA==&#10;" path="m25,r,12l20,25,12,35,,42,,30,5,17,7,12,12,7,17,2,25,xe" fillcolor="#f3be00" stroked="f">
                          <v:path arrowok="t" o:connecttype="custom" o:connectlocs="25,0;25,12;20,25;12,35;0,42;0,30;5,17;7,12;12,7;17,2;25,0" o:connectangles="0,0,0,0,0,0,0,0,0,0,0"/>
                        </v:shape>
                        <v:shape id="Freeform 1234" o:spid="_x0000_s2057" style="position:absolute;left:6409;top:1472;width:25;height:42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RBz8YA&#10;AADdAAAADwAAAGRycy9kb3ducmV2LnhtbESPT2vCQBTE7wW/w/IEb3XTNP4hukopFHspUhXx+My+&#10;JsHs27C7mvjtuwWhx2FmfsMs171pxI2cry0reBknIIgLq2suFRz2H89zED4ga2wsk4I7eVivBk9L&#10;zLXt+Jtuu1CKCGGfo4IqhDaX0hcVGfRj2xJH78c6gyFKV0rtsItw08g0SabSYM1xocKW3isqLrur&#10;UZClm+6YTrd3LU/XCV3M+SudOaVGw/5tASJQH/7Dj/anVvA6yTL4exOf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RBz8YAAADdAAAADwAAAAAAAAAAAAAAAACYAgAAZHJz&#10;L2Rvd25yZXYueG1sUEsFBgAAAAAEAAQA9QAAAIsDAAAAAA==&#10;" path="m25,r,12l20,25,12,35,,42,,30,5,17,7,12,12,7,17,2,25,e" filled="f" strokecolor="#e77817" strokeweight="0">
                          <v:path arrowok="t" o:connecttype="custom" o:connectlocs="25,0;25,12;20,25;12,35;0,42;0,30;5,17;7,12;12,7;17,2;25,0" o:connectangles="0,0,0,0,0,0,0,0,0,0,0"/>
                        </v:shape>
                        <v:shape id="Freeform 1235" o:spid="_x0000_s2058" style="position:absolute;left:6434;top:1427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HHhsYA&#10;AADdAAAADwAAAGRycy9kb3ducmV2LnhtbESPzWrDMBCE74W+g9hCb43cNg6JYzkEQ0so5JB/clus&#10;rW1irYylxu7bV4VAjsPMfMOki8E04kqdqy0reB1FIIgLq2suFex3Hy9TEM4ja2wsk4JfcrDIHh9S&#10;TLTteUPXrS9FgLBLUEHlfZtI6YqKDLqRbYmD9207gz7IrpS6wz7ATSPfomgiDdYcFipsKa+ouGx/&#10;jAJTzJpocu7Xp/ycx0fWn4cvPir1/DQs5yA8Df4evrVXWsF7PI7h/014Aj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HHhsYAAADdAAAADwAAAAAAAAAAAAAAAACYAgAAZHJz&#10;L2Rvd25yZXYueG1sUEsFBgAAAAAEAAQA9QAAAIsDAAAAAA==&#10;" path="m,45l40,,,45xe" fillcolor="#f3be00" stroked="f">
                          <v:path arrowok="t" o:connecttype="custom" o:connectlocs="0,45;40,0;0,45" o:connectangles="0,0,0"/>
                        </v:shape>
                        <v:shape id="Freeform 1236" o:spid="_x0000_s2059" style="position:absolute;left:6434;top:1427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pAZscA&#10;AADdAAAADwAAAGRycy9kb3ducmV2LnhtbESPT2vCQBTE70K/w/IKvUjdtFbRNBuRguCfU1NBvT2y&#10;r0k0+zZk15h++65Q6HGYmd8wyaI3teiodZVlBS+jCARxbnXFhYL91+p5BsJ5ZI21ZVLwQw4W6cMg&#10;wVjbG39Sl/lCBAi7GBWU3jexlC4vyaAb2YY4eN+2NeiDbAupW7wFuKnlaxRNpcGKw0KJDX2UlF+y&#10;q1GQVYed1WPujht/wmZ+xslyuFXq6bFfvoPw1Pv/8F97rRWMJ29TuL8JT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aQGbHAAAA3QAAAA8AAAAAAAAAAAAAAAAAmAIAAGRy&#10;cy9kb3ducmV2LnhtbFBLBQYAAAAABAAEAPUAAACMAwAAAAA=&#10;" path="m,45l40,,,45xe" filled="f" strokecolor="#e77817" strokeweight="0">
                          <v:path arrowok="t" o:connecttype="custom" o:connectlocs="0,45;40,0;0,45" o:connectangles="0,0,0"/>
                        </v:shape>
                        <v:shape id="Freeform 1237" o:spid="_x0000_s2060" style="position:absolute;left:6439;top:1454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orscUA&#10;AADdAAAADwAAAGRycy9kb3ducmV2LnhtbESPT4vCMBTE7wt+h/AEb2vqn1XpGkUEwaO6itdn82y7&#10;Ni8liVr99EZY2OMwM79hpvPGVOJGzpeWFfS6CQjizOqScwX7n9XnBIQPyBory6TgQR7ms9bHFFNt&#10;77yl2y7kIkLYp6igCKFOpfRZQQZ919bE0TtbZzBE6XKpHd4j3FSynyQjabDkuFBgTcuCssvuahQc&#10;t3Q8nw799W/vuamTy8GN9P6kVKfdLL5BBGrCf/ivvdYKBl/DMbzfxCcgZ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CiuxxQAAAN0AAAAPAAAAAAAAAAAAAAAAAJgCAABkcnMv&#10;ZG93bnJldi54bWxQSwUGAAAAAAQABAD1AAAAigMAAAAA&#10;" path="m25,l22,13,20,25,12,35,,43,,30,5,18,7,13,12,8,17,3,25,xe" fillcolor="#f3be00" stroked="f">
                          <v:path arrowok="t" o:connecttype="custom" o:connectlocs="25,0;22,13;20,25;12,35;0,43;0,30;5,18;7,13;12,8;17,3;25,0" o:connectangles="0,0,0,0,0,0,0,0,0,0,0"/>
                        </v:shape>
                        <v:shape id="Freeform 1238" o:spid="_x0000_s2061" style="position:absolute;left:6439;top:1454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5qX8UA&#10;AADdAAAADwAAAGRycy9kb3ducmV2LnhtbERPTWvCQBC9F/oflil4kbqxaatENyEUBIUK1bQHb2N2&#10;TILZ2ZBdNf777qHQ4+N9L7PBtOJKvWssK5hOIhDEpdUNVwq+i9XzHITzyBpby6TgTg6y9PFhiYm2&#10;N97Rde8rEULYJaig9r5LpHRlTQbdxHbEgTvZ3qAPsK+k7vEWwk0rX6LoXRpsODTU2NFHTeV5fzEK&#10;DrjRXGxnn8dx/jM77YiK+Gus1OhpyBcgPA3+X/znXmsF8dtrmBvehCc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zmpfxQAAAN0AAAAPAAAAAAAAAAAAAAAAAJgCAABkcnMv&#10;ZG93bnJldi54bWxQSwUGAAAAAAQABAD1AAAAigMAAAAA&#10;" path="m25,l22,13,20,25,12,35,,43,,30,5,18,7,13,12,8,17,3,25,e" filled="f" strokecolor="#e77817" strokeweight="0">
                          <v:path arrowok="t" o:connecttype="custom" o:connectlocs="25,0;22,13;20,25;12,35;0,43;0,30;5,18;7,13;12,8;17,3;25,0" o:connectangles="0,0,0,0,0,0,0,0,0,0,0"/>
                        </v:shape>
                        <v:shape id="Freeform 1239" o:spid="_x0000_s2062" style="position:absolute;left:6461;top:1410;width:37;height:44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/KzsgA&#10;AADdAAAADwAAAGRycy9kb3ducmV2LnhtbESPQWvCQBSE7wX/w/KEXkrd2Nqi0VW0kCJealT0+sw+&#10;k2D2bZrdatpf3y0UPA4z8w0zmbWmEhdqXGlZQb8XgSDOrC45V7DbJo9DEM4ja6wsk4JvcjCbdu4m&#10;GGt75ZQuG5+LAGEXo4LC+zqW0mUFGXQ9WxMH72Qbgz7IJpe6wWuAm0o+RdGrNFhyWCiwpreCsvPm&#10;yyh4SNZH87FMP/uLQZrYQ2ZW7z97pe677XwMwlPrb+H/9lIreH4ZjODvTXgCcvo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38rOyAAAAN0AAAAPAAAAAAAAAAAAAAAAAJgCAABk&#10;cnMvZG93bnJldi54bWxQSwUGAAAAAAQABAD1AAAAjQMAAAAA&#10;" path="m,44l37,,,44xe" fillcolor="#f3be00" stroked="f">
                          <v:path arrowok="t" o:connecttype="custom" o:connectlocs="0,44;37,0;0,44" o:connectangles="0,0,0"/>
                        </v:shape>
                        <v:shape id="Freeform 1240" o:spid="_x0000_s2063" style="position:absolute;left:6461;top:1410;width:37;height:44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om7MAA&#10;AADdAAAADwAAAGRycy9kb3ducmV2LnhtbERPy4rCMBTdD/gP4QruxlSLw1CNooLobtQR3F6b2wc2&#10;NyWJtf69WQzM8nDei1VvGtGR87VlBZNxAoI4t7rmUsHld/f5DcIHZI2NZVLwIg+r5eBjgZm2Tz5R&#10;dw6liCHsM1RQhdBmUvq8IoN+bFviyBXWGQwRulJqh88Ybho5TZIvabDm2FBhS9uK8vv5YRRsuust&#10;T9epLX6cLZzem9PxaJQaDfv1HESgPvyL/9wHrSCdzeL++CY+Abl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Qom7MAAAADdAAAADwAAAAAAAAAAAAAAAACYAgAAZHJzL2Rvd25y&#10;ZXYueG1sUEsFBgAAAAAEAAQA9QAAAIUDAAAAAA==&#10;" path="m,44l37,,,44xe" filled="f" strokecolor="#e77817" strokeweight="0">
                          <v:path arrowok="t" o:connecttype="custom" o:connectlocs="0,44;37,0;0,44" o:connectangles="0,0,0"/>
                        </v:shape>
                        <v:shape id="Freeform 1241" o:spid="_x0000_s2064" style="position:absolute;left:6466;top:1437;width:22;height:4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hOO8YA&#10;AADdAAAADwAAAGRycy9kb3ducmV2LnhtbESPUWvCQBCE3wv+h2OFvtWLSoqmniKCIJTSai19XXJr&#10;Es3txexV03/vCYU+DjPzDTNbdK5WF2ql8mxgOEhAEefeVlwY2H+unyagJCBbrD2TgV8SWMx7DzPM&#10;rL/yli67UKgIYcnQQBlCk2kteUkOZeAb4ugdfOswRNkW2rZ4jXBX61GSPGuHFceFEhtalZSfdj/O&#10;wPv+NJXj+cPVr9Pt5i2dyLd8iTGP/W75AipQF/7Df+2NNTBO0yHc38Qno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7hOO8YAAADdAAAADwAAAAAAAAAAAAAAAACYAgAAZHJz&#10;L2Rvd25yZXYueG1sUEsFBgAAAAAEAAQA9QAAAIsDAAAAAA==&#10;" path="m22,r,15l18,27,10,37,,45,,32,3,20,5,15,10,7,15,2,22,xe" fillcolor="#f3be00" stroked="f">
                          <v:path arrowok="t" o:connecttype="custom" o:connectlocs="22,0;22,15;18,27;10,37;0,45;0,32;3,20;5,15;10,7;15,2;22,0" o:connectangles="0,0,0,0,0,0,0,0,0,0,0"/>
                        </v:shape>
                        <v:shape id="Freeform 1242" o:spid="_x0000_s2065" style="position:absolute;left:6466;top:1437;width:22;height:4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akNckA&#10;AADdAAAADwAAAGRycy9kb3ducmV2LnhtbESPT2vCQBTE70K/w/IKXkQ3/m2IrlIEoSgIpr309pp9&#10;Jmmzb9PsRtN+ercg9DjMzG+Y1aYzlbhQ40rLCsajCARxZnXJuYK3190wBuE8ssbKMin4IQeb9UNv&#10;hYm2Vz7RJfW5CBB2CSoovK8TKV1WkEE3sjVx8M62MeiDbHKpG7wGuKnkJIoW0mDJYaHAmrYFZV9p&#10;axTMxvv376c0Pn62OzP43U+3H4c2Var/2D0vQXjq/H/43n7RCqbz+QT+3oQnINc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GakNckAAADdAAAADwAAAAAAAAAAAAAAAACYAgAA&#10;ZHJzL2Rvd25yZXYueG1sUEsFBgAAAAAEAAQA9QAAAI4DAAAAAA==&#10;" path="m22,r,15l18,27,10,37,,45,,32,3,20,5,15,10,7,15,2,22,e" filled="f" strokecolor="#e77817" strokeweight="0">
                          <v:path arrowok="t" o:connecttype="custom" o:connectlocs="22,0;22,15;18,27;10,37;0,45;0,32;3,20;5,15;10,7;15,2;22,0" o:connectangles="0,0,0,0,0,0,0,0,0,0,0"/>
                        </v:shape>
                        <v:shape id="Freeform 1243" o:spid="_x0000_s2066" style="position:absolute;left:6486;top:1387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0YH8YA&#10;AADdAAAADwAAAGRycy9kb3ducmV2LnhtbESPQWvCQBSE74X+h+UJvdWNhhRJXSWNtPTiodGDx0f2&#10;NQlm34bsGtP8+q4geBxm5htmvR1NKwbqXWNZwWIegSAurW64UnA8fL6uQDiPrLG1TAr+yMF28/y0&#10;xlTbK//QUPhKBAi7FBXU3neplK6syaCb2444eL+2N+iD7Cupe7wGuGnlMorepMGGw0KNHeU1lefi&#10;YhRkB51kU75a7D6Gr6nY2+mUxzulXmZj9g7C0+gf4Xv7WyuIkySG25vwBOTm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0YH8YAAADdAAAADwAAAAAAAAAAAAAAAACYAgAAZHJz&#10;L2Rvd25yZXYueG1sUEsFBgAAAAAEAAQA9QAAAIsDAAAAAA==&#10;" path="m,50l37,,,50xe" fillcolor="#f3be00" stroked="f">
                          <v:path arrowok="t" o:connecttype="custom" o:connectlocs="0,50;37,0;0,50" o:connectangles="0,0,0"/>
                        </v:shape>
                        <v:shape id="Freeform 1244" o:spid="_x0000_s2067" style="position:absolute;left:6486;top:1387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DVCsgA&#10;AADdAAAADwAAAGRycy9kb3ducmV2LnhtbESPT2vCQBTE74LfYXlCL6IbWyOaukppK+2l4H/s7ZF9&#10;JsHs25DdaPrtuwWhx2FmfsPMl60pxZVqV1hWMBpGIIhTqwvOFOx3q8EUhPPIGkvLpOCHHCwX3c4c&#10;E21vvKHr1mciQNglqCD3vkqkdGlOBt3QVsTBO9vaoA+yzqSu8RbgppSPUTSRBgsOCzlW9JpTetk2&#10;RsFxve6/706rr8Pl+y1tZlUTf+wbpR567cszCE+t/w/f259awVMcj+HvTXgCcvE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MNUKyAAAAN0AAAAPAAAAAAAAAAAAAAAAAJgCAABk&#10;cnMvZG93bnJldi54bWxQSwUGAAAAAAQABAD1AAAAjQMAAAAA&#10;" path="m,50l37,,,50xe" filled="f" strokecolor="#e77817" strokeweight="0">
                          <v:path arrowok="t" o:connecttype="custom" o:connectlocs="0,50;37,0;0,50" o:connectangles="0,0,0"/>
                        </v:shape>
                        <v:shape id="Freeform 1245" o:spid="_x0000_s2068" style="position:absolute;left:6493;top:1417;width:20;height:45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V6HMYA&#10;AADdAAAADwAAAGRycy9kb3ducmV2LnhtbESPQWvCQBSE70L/w/IK3nSTSkpJXaVYFT0Fk/b+yL4m&#10;abNvY3bV6K/vFgoeh5n5hpkvB9OKM/WusawgnkYgiEurG64UfBSbyQsI55E1tpZJwZUcLBcPozmm&#10;2l74QOfcVyJA2KWooPa+S6V0ZU0G3dR2xMH7sr1BH2RfSd3jJcBNK5+i6FkabDgs1NjRqqbyJz8Z&#10;Beu83EbZ97GIq+x9WMXN522fbZQaPw5vryA8Df4e/m/vtIJZkiTw9yY8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3V6HMYAAADdAAAADwAAAAAAAAAAAAAAAACYAgAAZHJz&#10;L2Rvd25yZXYueG1sUEsFBgAAAAAEAAQA9QAAAIsDAAAAAA==&#10;" path="m20,r,15l18,27,10,37,,45,,35,3,20,5,15,10,7,15,5,20,xe" fillcolor="#f3be00" stroked="f">
                          <v:path arrowok="t" o:connecttype="custom" o:connectlocs="20,0;20,15;18,27;10,37;0,45;0,35;3,20;5,15;10,7;15,5;20,0" o:connectangles="0,0,0,0,0,0,0,0,0,0,0"/>
                        </v:shape>
                        <v:shape id="Freeform 1246" o:spid="_x0000_s2069" style="position:absolute;left:6493;top:1417;width:20;height:45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h0AsgA&#10;AADdAAAADwAAAGRycy9kb3ducmV2LnhtbESPT2vCQBTE7wW/w/IEL6VuWkkoqatoS6EHxfoHvD6y&#10;r0lw923Irib66bsFocdhZn7DTOe9NeJCra8dK3geJyCIC6drLhUc9p9PryB8QNZoHJOCK3mYzwYP&#10;U8y163hLl10oRYSwz1FBFUKTS+mLiiz6sWuIo/fjWoshyraUusUuwq2RL0mSSYs1x4UKG3qvqDjt&#10;zlZBMNtlaupjYjbZ48fytu6+V4dOqdGwX7yBCNSH//C9/aUVTNI0g7838QnI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qHQCyAAAAN0AAAAPAAAAAAAAAAAAAAAAAJgCAABk&#10;cnMvZG93bnJldi54bWxQSwUGAAAAAAQABAD1AAAAjQMAAAAA&#10;" path="m20,r,15l18,27,10,37,,45,,35,3,20,5,15,10,7,15,5,20,e" filled="f" strokecolor="#e77817" strokeweight="0">
                          <v:path arrowok="t" o:connecttype="custom" o:connectlocs="20,0;20,15;18,27;10,37;0,45;0,35;3,20;5,15;10,7;15,5;20,0" o:connectangles="0,0,0,0,0,0,0,0,0,0,0"/>
                        </v:shape>
                        <v:shape id="Freeform 1247" o:spid="_x0000_s2070" style="position:absolute;left:6513;top:1367;width:38;height:50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JRusgA&#10;AADdAAAADwAAAGRycy9kb3ducmV2LnhtbESPQWvCQBSE70L/w/IKXkQ3bUwsqatIQezBFqoiPT6y&#10;r0lo9m3Mrib++64g9DjMzDfMfNmbWlyodZVlBU+TCARxbnXFhYLDfj1+AeE8ssbaMim4koPl4mEw&#10;x0zbjr/osvOFCBB2GSoovW8yKV1ekkE3sQ1x8H5sa9AH2RZSt9gFuKnlcxSl0mDFYaHEht5Kyn93&#10;Z6OgW1/PHzYeHafpd3T4TE5xV203Sg0f+9UrCE+9/w/f2+9aQZwkM7i9CU9AL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AlG6yAAAAN0AAAAPAAAAAAAAAAAAAAAAAJgCAABk&#10;cnMvZG93bnJldi54bWxQSwUGAAAAAAQABAD1AAAAjQMAAAAA&#10;" path="m,50l38,,,50xe" fillcolor="#f3be00" stroked="f">
                          <v:path arrowok="t" o:connecttype="custom" o:connectlocs="0,50;38,0;0,50" o:connectangles="0,0,0"/>
                        </v:shape>
                        <v:shape id="Freeform 1248" o:spid="_x0000_s2071" style="position:absolute;left:6513;top:1367;width:38;height:50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sxd8QA&#10;AADdAAAADwAAAGRycy9kb3ducmV2LnhtbERPz2vCMBS+D/wfwhN2GZra4SadsUhB2KlON5DdHs2z&#10;LTYvXRJt998vB2HHj+/3Oh9NJ27kfGtZwWKegCCurG65VvD1uZutQPiArLGzTAp+yUO+mTysMdN2&#10;4APdjqEWMYR9hgqaEPpMSl81ZNDPbU8cubN1BkOErpba4RDDTSfTJHmRBluODQ32VDRUXY5Xo6BK&#10;xuDbvfs+/aSr3WtxfSqLj1Kpx+m4fQMRaAz/4rv7XSt4Xi7j3PgmPg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LMXfEAAAA3QAAAA8AAAAAAAAAAAAAAAAAmAIAAGRycy9k&#10;b3ducmV2LnhtbFBLBQYAAAAABAAEAPUAAACJAwAAAAA=&#10;" path="m,50l38,,,50xe" filled="f" strokecolor="#e77817" strokeweight="0">
                          <v:path arrowok="t" o:connecttype="custom" o:connectlocs="0,50;38,0;0,50" o:connectangles="0,0,0"/>
                        </v:shape>
                        <v:shape id="Freeform 1249" o:spid="_x0000_s2072" style="position:absolute;left:6518;top:1397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84pMcA&#10;AADdAAAADwAAAGRycy9kb3ducmV2LnhtbESPQWvCQBSE7wX/w/KEXkQ3RlLbNBuxBaEUL6ZevD2y&#10;zyQ0+zZk15j667sFocdhZr5hss1oWjFQ7xrLCpaLCARxaXXDlYLj127+DMJ5ZI2tZVLwQw42+eQh&#10;w1TbKx9oKHwlAoRdigpq77tUSlfWZNAtbEccvLPtDfog+0rqHq8BbloZR9GTNNhwWKixo/eayu/i&#10;YhSc9jtTfCaxjFc3N5zfZnp5W3ulHqfj9hWEp9H/h+/tD61glSQv8PcmPAGZ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POKTHAAAA3QAAAA8AAAAAAAAAAAAAAAAAmAIAAGRy&#10;cy9kb3ducmV2LnhtbFBLBQYAAAAABAAEAPUAAACMAwAAAAA=&#10;" path="m25,r3,8l28,15r,8l25,27r-5,5l15,37,8,42,,47,,35,5,23,13,10,25,xe" fillcolor="#f3be00" stroked="f">
                          <v:path arrowok="t" o:connecttype="custom" o:connectlocs="25,0;28,8;28,15;28,23;25,27;20,32;15,37;8,42;0,47;0,35;5,23;13,10;25,0" o:connectangles="0,0,0,0,0,0,0,0,0,0,0,0,0"/>
                        </v:shape>
                        <v:shape id="Freeform 1250" o:spid="_x0000_s2073" style="position:absolute;left:6518;top:1397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2k+8QA&#10;AADdAAAADwAAAGRycy9kb3ducmV2LnhtbERPTWsCMRC9F/wPYQQvRbNWKrI1ighFe7KrHnqcJuPu&#10;0s1kSaKu/vrmIHh8vO/5srONuJAPtWMF41EGglg7U3Op4Hj4HM5AhIhssHFMCm4UYLnovcwxN+7K&#10;BV32sRQphEOOCqoY21zKoCuyGEauJU7cyXmLMUFfSuPxmsJtI9+ybCot1pwaKmxpXZH+25+tgt9J&#10;sTn58/1rN/7eGr15vf8U+qDUoN+tPkBE6uJT/HBvjYLJ+zTtT2/SE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tpPvEAAAA3QAAAA8AAAAAAAAAAAAAAAAAmAIAAGRycy9k&#10;b3ducmV2LnhtbFBLBQYAAAAABAAEAPUAAACJAwAAAAA=&#10;" path="m25,r3,8l28,15r,8l25,27r-5,5l15,37,8,42,,47,,35,5,23,13,10,25,e" filled="f" strokecolor="#e77817" strokeweight="0">
                          <v:path arrowok="t" o:connecttype="custom" o:connectlocs="25,0;28,8;28,15;28,23;25,27;20,32;15,37;8,42;0,47;0,35;5,23;13,10;25,0" o:connectangles="0,0,0,0,0,0,0,0,0,0,0,0,0"/>
                        </v:shape>
                        <v:shape id="Freeform 1251" o:spid="_x0000_s2074" style="position:absolute;left:6406;top:1442;width:43;height:42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IqSscA&#10;AADdAAAADwAAAGRycy9kb3ducmV2LnhtbESPQUvDQBSE74L/YXmCF2k3qRja2G1JC4UeRGhs6/WR&#10;fSbB7NuQXZu1v94VBI/DzHzDLNfBdOJCg2stK0inCQjiyuqWawXHt91kDsJ5ZI2dZVLwTQ7Wq9ub&#10;JebajnygS+lrESHsclTQeN/nUrqqIYNuanvi6H3YwaCPcqilHnCMcNPJWZJk0mDLcaHBnrYNVZ/l&#10;l1FQvmzer+krhYfs3LrTYlZcw1godX8XimcQnoL/D/+191rB41OWwu+b+AT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CKkrHAAAA3QAAAA8AAAAAAAAAAAAAAAAAmAIAAGRy&#10;cy9kb3ducmV2LnhtbFBLBQYAAAAABAAEAPUAAACMAwAAAAA=&#10;" path="m,42l43,,,42xe" fillcolor="#f3be00" stroked="f">
                          <v:path arrowok="t" o:connecttype="custom" o:connectlocs="0,42;43,0;0,42" o:connectangles="0,0,0"/>
                        </v:shape>
                        <v:shape id="Freeform 1252" o:spid="_x0000_s2075" style="position:absolute;left:6406;top:1442;width:43;height:42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V5xcQA&#10;AADdAAAADwAAAGRycy9kb3ducmV2LnhtbESPQWsCMRSE74X+h/AKXkrNqlTK1ihSkVXqxVXvj+R1&#10;d+nmZUmirv/eCIUeh5n5hpktetuKC/nQOFYwGmYgiLUzDVcKjof12weIEJENto5JwY0CLObPTzPM&#10;jbvyni5lrESCcMhRQR1jl0sZdE0Ww9B1xMn7cd5iTNJX0ni8Jrht5TjLptJiw2mhxo6+atK/5dkq&#10;OH3bV7nTqyX6oLe2GBW6lIVSg5d++QkiUh//w3/tjVEweZ+O4fEmPQ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VecXEAAAA3QAAAA8AAAAAAAAAAAAAAAAAmAIAAGRycy9k&#10;b3ducmV2LnhtbFBLBQYAAAAABAAEAPUAAACJAwAAAAA=&#10;" path="m,42l43,,,42xe" filled="f" strokecolor="#e77817" strokeweight="0">
                          <v:path arrowok="t" o:connecttype="custom" o:connectlocs="0,42;43,0;0,42" o:connectangles="0,0,0"/>
                        </v:shape>
                        <v:shape id="Freeform 1253" o:spid="_x0000_s2076" style="position:absolute;left:6334;top:1509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Wf28YA&#10;AADdAAAADwAAAGRycy9kb3ducmV2LnhtbESPQWsCMRSE74X+h/AKvdVE3W7LahQtFIV60YrQ22Pz&#10;3F3cvCxJquu/N0Khx2FmvmGm89624kw+NI41DAcKBHHpTMOVhv3358s7iBCRDbaOScOVAsxnjw9T&#10;LIy78JbOu1iJBOFQoIY6xq6QMpQ1WQwD1xEn7+i8xZikr6TxeElw28qRUrm02HBaqLGjj5rK0+7X&#10;alBLdG+b7Gvtq8PPsTtlvMjUSuvnp34xARGpj//hv/baaBi/5mO4v0lP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0Wf28YAAADdAAAADwAAAAAAAAAAAAAAAACYAgAAZHJz&#10;L2Rvd25yZXYueG1sUEsFBgAAAAAEAAQA9QAAAIsDAAAAAA==&#10;" path="m,l3,,5,,3,3r,2l,3,,xe" fillcolor="#e15520" stroked="f">
                          <v:path arrowok="t" o:connecttype="custom" o:connectlocs="0,0;3,0;5,0;3,3;3,5;0,3;0,0" o:connectangles="0,0,0,0,0,0,0"/>
                        </v:shape>
                        <v:shape id="Freeform 1254" o:spid="_x0000_s2077" style="position:absolute;left:6334;top:1509;width:227;height:35;visibility:visible;mso-wrap-style:square;v-text-anchor:top" coordsize="22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/+G8UA&#10;AADdAAAADwAAAGRycy9kb3ducmV2LnhtbESPQWvCQBSE70L/w/IKvemmakVSVxExkN6sSktvr9ln&#10;Nph9G7JrjP/eLRQ8DjPzDbNY9bYWHbW+cqzgdZSAIC6crrhUcDxkwzkIH5A11o5JwY08rJZPgwWm&#10;2l35k7p9KEWEsE9RgQmhSaX0hSGLfuQa4uidXGsxRNmWUrd4jXBby3GSzKTFiuOCwYY2horz/mIV&#10;dL9bMqfdPM++ZO4n35ePc+Z+lHp57tfvIAL14RH+b+daweRtNoW/N/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H/4bxQAAAN0AAAAPAAAAAAAAAAAAAAAAAJgCAABkcnMv&#10;ZG93bnJldi54bWxQSwUGAAAAAAQABAD1AAAAigMAAAAA&#10;" path="m3,l,3,3,5r2,l5,3,8,,5,,3,xm224,35r3,-2l224,35r,xe" fillcolor="#e15820" stroked="f">
                          <v:path arrowok="t" o:connecttype="custom" o:connectlocs="3,0;0,3;3,5;5,5;5,3;8,0;5,0;3,0;224,35;227,33;224,35;224,35" o:connectangles="0,0,0,0,0,0,0,0,0,0,0,0"/>
                          <o:lock v:ext="edit" verticies="t"/>
                        </v:shape>
                        <v:shape id="Freeform 1255" o:spid="_x0000_s2078" style="position:absolute;left:6337;top:1509;width:224;height:35;visibility:visible;mso-wrap-style:square;v-text-anchor:top" coordsize="22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dmi8UA&#10;AADdAAAADwAAAGRycy9kb3ducmV2LnhtbESPQWvCQBSE7wX/w/KE3sxGgyKpq4hQSL3FlHp9zb4m&#10;sdm3aXbV+O9dQehxmJlvmNVmMK24UO8aywqmUQyCuLS64UrBZ/E+WYJwHllja5kU3MjBZj16WWGq&#10;7ZVzuhx8JQKEXYoKau+7VEpX1mTQRbYjDt6P7Q36IPtK6h6vAW5aOYvjhTTYcFiosaNdTeXv4WwU&#10;HLui+PhjOiWnr12efWf5PvGDUq/jYfsGwtPg/8PPdqYVJPPFHB5vwhO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V2aLxQAAAN0AAAAPAAAAAAAAAAAAAAAAAJgCAABkcnMv&#10;ZG93bnJldi54bWxQSwUGAAAAAAQABAD1AAAAigMAAAAA&#10;" path="m2,l,3,,5,2,8r3,l5,5,7,3,5,,2,xm219,35r2,l224,33r-5,2l219,35xe" fillcolor="#e25b20" stroked="f">
                          <v:path arrowok="t" o:connecttype="custom" o:connectlocs="2,0;0,3;0,5;2,8;5,8;5,5;7,3;5,0;2,0;219,35;221,35;224,33;219,35;219,35" o:connectangles="0,0,0,0,0,0,0,0,0,0,0,0,0,0"/>
                          <o:lock v:ext="edit" verticies="t"/>
                        </v:shape>
                        <v:shape id="Freeform 1256" o:spid="_x0000_s2079" style="position:absolute;left:6339;top:1509;width:219;height:38;visibility:visible;mso-wrap-style:square;v-text-anchor:top" coordsize="21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nhnMYA&#10;AADdAAAADwAAAGRycy9kb3ducmV2LnhtbESP0WrCQBRE3wX/YbmCL1I3ahvb1FVKoVIQLI39gEv2&#10;mg1m76bZ1cS/dwsFH4eZOcOsNr2txYVaXzlWMJsmIIgLpysuFfwcPh6eQfiArLF2TAqu5GGzHg5W&#10;mGnX8Tdd8lCKCGGfoQITQpNJ6QtDFv3UNcTRO7rWYoiyLaVusYtwW8t5kqTSYsVxwWBD74aKU362&#10;Co74OEez2O66yVf+Qr96stTXvVLjUf/2CiJQH+7h//anVrB4SlP4exOfgF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EnhnMYAAADdAAAADwAAAAAAAAAAAAAAAACYAgAAZHJz&#10;L2Rvd25yZXYueG1sUEsFBgAAAAAEAAQA9QAAAIsDAAAAAA==&#10;" path="m219,35r,l217,35r-3,l214,38r,l219,35xm3,l,3,,5r3,5l3,13,5,8,8,3,5,3,3,xe" fillcolor="#e25e20" stroked="f">
                          <v:path arrowok="t" o:connecttype="custom" o:connectlocs="219,35;219,35;217,35;214,35;214,38;214,38;219,35;3,0;0,3;0,5;3,10;3,13;5,8;8,3;5,3;3,0" o:connectangles="0,0,0,0,0,0,0,0,0,0,0,0,0,0,0,0"/>
                          <o:lock v:ext="edit" verticies="t"/>
                        </v:shape>
                        <v:shape id="Freeform 1257" o:spid="_x0000_s2080" style="position:absolute;left:6342;top:1512;width:214;height:37;visibility:visible;mso-wrap-style:square;v-text-anchor:top" coordsize="21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UR4cUA&#10;AADdAAAADwAAAGRycy9kb3ducmV2LnhtbESPQYvCMBSE74L/ITzBm6a6WKVrlGVxRfAg1goeH83b&#10;tti8lCZq/fdmYcHjMDPfMMt1Z2pxp9ZVlhVMxhEI4tzqigsF2elntADhPLLG2jIpeJKD9arfW2Ki&#10;7YOPdE99IQKEXYIKSu+bREqXl2TQjW1DHLxf2xr0QbaF1C0+AtzUchpFsTRYcVgosaHvkvJrejMK&#10;DtvrKa/32aW67Samu2TneFOclRoOuq9PEJ46/w7/t3dawccsnsPfm/A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BRHhxQAAAN0AAAAPAAAAAAAAAAAAAAAAAJgCAABkcnMv&#10;ZG93bnJldi54bWxQSwUGAAAAAAQABAD1AAAAigMAAAAA&#10;" path="m214,32r,l211,32r-2,l209,35r,l209,37r5,-5xm2,l,2,,5r2,5l2,12,5,5,7,,5,,2,xe" fillcolor="#e36221" stroked="f">
                          <v:path arrowok="t" o:connecttype="custom" o:connectlocs="214,32;214,32;211,32;209,32;209,35;209,35;209,37;214,32;2,0;0,2;0,5;2,10;2,12;5,5;7,0;5,0;2,0" o:connectangles="0,0,0,0,0,0,0,0,0,0,0,0,0,0,0,0,0"/>
                          <o:lock v:ext="edit" verticies="t"/>
                        </v:shape>
                        <v:shape id="Freeform 1258" o:spid="_x0000_s2081" style="position:absolute;left:6342;top:1512;width:211;height:37;visibility:visible;mso-wrap-style:square;v-text-anchor:top" coordsize="211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ZbmL0A&#10;AADdAAAADwAAAGRycy9kb3ducmV2LnhtbERPyQrCMBC9C/5DGMGbplXcqlGkoHgS3O5DM7bFZlKa&#10;qPXvzUHw+Hj7atOaSryocaVlBfEwAkGcWV1yruB62Q3mIJxH1lhZJgUfcrBZdzsrTLR984leZ5+L&#10;EMIuQQWF93UipcsKMuiGtiYO3N02Bn2ATS51g+8Qbio5iqKpNFhyaCiwprSg7HF+GgW4j7NjOps/&#10;XDo+7nkR36roelOq32u3SxCeWv8X/9wHrWA8mYa54U14AnL9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FZbmL0AAADdAAAADwAAAAAAAAAAAAAAAACYAgAAZHJzL2Rvd25yZXYu&#10;eG1sUEsFBgAAAAAEAAQA9QAAAIIDAAAAAA==&#10;" path="m211,35r,-3l209,32r-3,l206,35r,l206,37r5,-2l211,35xm5,l2,5,,10r2,2l5,17,7,7,10,,7,,5,xe" fillcolor="#e46521" stroked="f">
                          <v:path arrowok="t" o:connecttype="custom" o:connectlocs="211,35;211,32;209,32;206,32;206,35;206,35;206,37;211,35;211,35;5,0;2,5;0,10;2,12;5,17;7,7;10,0;7,0;5,0" o:connectangles="0,0,0,0,0,0,0,0,0,0,0,0,0,0,0,0,0,0"/>
                          <o:lock v:ext="edit" verticies="t"/>
                        </v:shape>
                        <v:shape id="Freeform 1259" o:spid="_x0000_s2082" style="position:absolute;left:6344;top:1512;width:207;height:40;visibility:visible;mso-wrap-style:square;v-text-anchor:top" coordsize="20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xJy8YA&#10;AADdAAAADwAAAGRycy9kb3ducmV2LnhtbESPQWvCQBSE7wX/w/KEXkrdaNBqdJVSKngrainx9sg+&#10;k2D2bdjdxvTfu0LB4zAz3zCrTW8a0ZHztWUF41ECgriwuuZSwfdx+zoH4QOyxsYyKfgjD5v14GmF&#10;mbZX3lN3CKWIEPYZKqhCaDMpfVGRQT+yLXH0ztYZDFG6UmqH1wg3jZwkyUwarDkuVNjSR0XF5fBr&#10;FExe3OfW/HSn6Rsn6e4rzS9Nniv1POzflyAC9eER/m/vtIJ0OlvA/U18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3xJy8YAAADdAAAADwAAAAAAAAAAAAAAAACYAgAAZHJz&#10;L2Rvd25yZXYueG1sUEsFBgAAAAAEAAQA9QAAAIsDAAAAAA==&#10;" path="m207,35r,-3l204,32r-2,3l202,35r,2l202,40r5,-3l207,35r,xm5,l3,5,,12r3,8l3,25,5,12,10,,8,,5,xe" fillcolor="#e46821" stroked="f">
                          <v:path arrowok="t" o:connecttype="custom" o:connectlocs="207,35;207,32;204,32;202,35;202,35;202,37;202,40;207,37;207,35;207,35;5,0;3,5;0,12;3,20;3,25;5,12;10,0;8,0;5,0" o:connectangles="0,0,0,0,0,0,0,0,0,0,0,0,0,0,0,0,0,0,0"/>
                          <o:lock v:ext="edit" verticies="t"/>
                        </v:shape>
                        <v:shape id="Freeform 1260" o:spid="_x0000_s2083" style="position:absolute;left:6347;top:1512;width:201;height:40;visibility:visible;mso-wrap-style:square;v-text-anchor:top" coordsize="20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UDWMUA&#10;AADdAAAADwAAAGRycy9kb3ducmV2LnhtbERPTWvCQBC9F/wPywi91Y1WbYmuIQiCjaWgrXgdsmMS&#10;zc6G7FaT/vruodDj430vk87U4katqywrGI8iEMS51RUXCr4+N0+vIJxH1lhbJgU9OUhWg4clxtre&#10;eU+3gy9ECGEXo4LS+yaW0uUlGXQj2xAH7mxbgz7AtpC6xXsIN7WcRNFcGqw4NJTY0Lqk/Hr4Ngre&#10;t/3lzaS77scdT9Pj+JxNJx+ZUo/DLl2A8NT5f/Gfe6sVPM9ewv7wJj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FQNYxQAAAN0AAAAPAAAAAAAAAAAAAAAAAJgCAABkcnMv&#10;ZG93bnJldi54bWxQSwUGAAAAAAQABAD1AAAAigMAAAAA&#10;" path="m201,35r,-3l199,35r-3,l196,35r,2l196,40r5,-3l201,35r,xm5,l2,7,,17,2,27r,10l2,35r,l5,17,10,,7,,5,xe" fillcolor="#e46b21" stroked="f">
                          <v:path arrowok="t" o:connecttype="custom" o:connectlocs="201,35;201,32;199,35;196,35;196,35;196,37;196,40;201,37;201,35;201,35;5,0;2,7;0,17;2,27;2,37;2,35;2,35;5,17;10,0;7,0;5,0" o:connectangles="0,0,0,0,0,0,0,0,0,0,0,0,0,0,0,0,0,0,0,0,0"/>
                          <o:lock v:ext="edit" verticies="t"/>
                        </v:shape>
                        <v:shape id="Freeform 1261" o:spid="_x0000_s2084" style="position:absolute;left:6347;top:1512;width:199;height:47;visibility:visible;mso-wrap-style:square;v-text-anchor:top" coordsize="19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8p9cYA&#10;AADdAAAADwAAAGRycy9kb3ducmV2LnhtbESPQWvCQBSE70L/w/IK3swmVVtJ3UgpFAR70G0PHh/Z&#10;Z5I2+zZktyb+e7cgeBxm5htmvRltK87U+8axgixJQRCXzjRcKfj++pitQPiAbLB1TAou5GFTPEzW&#10;mBs38IHOOlQiQtjnqKAOocul9GVNFn3iOuLonVxvMUTZV9L0OES4beVTmj5Liw3HhRo7eq+p/NV/&#10;NlIWPzttLq2bVyeZDvvPo9F6odT0cXx7BRFoDPfwrb01CubLlwz+38QnI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8p9cYAAADdAAAADwAAAAAAAAAAAAAAAACYAgAAZHJz&#10;L2Rvd25yZXYueG1sUEsFBgAAAAAEAAQA9QAAAIsDAAAAAA==&#10;" path="m199,35r,l196,35r-2,l194,37r,5l199,40r,-3l199,35xm7,l2,12,,25,2,37,7,47,5,40r,-5l7,17,12,,10,,7,xe" fillcolor="#e56f21" stroked="f">
                          <v:path arrowok="t" o:connecttype="custom" o:connectlocs="199,35;199,35;196,35;194,35;194,37;194,42;199,40;199,37;199,35;7,0;2,12;0,25;2,37;7,47;5,40;5,35;7,17;12,0;10,0;7,0" o:connectangles="0,0,0,0,0,0,0,0,0,0,0,0,0,0,0,0,0,0,0,0"/>
                          <o:lock v:ext="edit" verticies="t"/>
                        </v:shape>
                        <v:shape id="Freeform 1262" o:spid="_x0000_s2085" style="position:absolute;left:6349;top:1512;width:194;height:52;visibility:visible;mso-wrap-style:square;v-text-anchor:top" coordsize="19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gLw8cA&#10;AADdAAAADwAAAGRycy9kb3ducmV2LnhtbESPQWvCQBSE70L/w/IKvelGS1uNWaUNCKknTYPg7Zl9&#10;JqHZtyG71fTfd4WCx2FmvmGS9WBacaHeNZYVTCcRCOLS6oYrBcXXZjwH4TyyxtYyKfglB+vVwyjB&#10;WNsr7+mS+0oECLsYFdTed7GUrqzJoJvYjjh4Z9sb9EH2ldQ9XgPctHIWRa/SYMNhocaO0prK7/zH&#10;KNC7rDh123YfpYePdDGfZsfNp1Xq6XF4X4LwNPh7+L+daQXPL28zuL0JT0C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YC8PHAAAA3QAAAA8AAAAAAAAAAAAAAAAAmAIAAGRy&#10;cy9kb3ducmV2LnhtbFBLBQYAAAAABAAEAPUAAACMAwAAAAA=&#10;" path="m194,35r,l192,35r-3,l189,40r,2l194,40r,-3l194,35xm8,l3,17,,35r,l,37r3,8l8,52,5,45,5,35,8,17,13,,10,,8,xe" fillcolor="#e57222" stroked="f">
                          <v:path arrowok="t" o:connecttype="custom" o:connectlocs="194,35;194,35;192,35;189,35;189,40;189,42;194,40;194,37;194,35;8,0;3,17;0,35;0,35;0,37;3,45;8,52;5,45;5,35;8,17;13,0;10,0;8,0" o:connectangles="0,0,0,0,0,0,0,0,0,0,0,0,0,0,0,0,0,0,0,0,0,0"/>
                          <o:lock v:ext="edit" verticies="t"/>
                        </v:shape>
                        <v:shape id="Freeform 1263" o:spid="_x0000_s2086" style="position:absolute;left:6352;top:1512;width:189;height:57;visibility:visible;mso-wrap-style:square;v-text-anchor:top" coordsize="18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cGJccA&#10;AADdAAAADwAAAGRycy9kb3ducmV2LnhtbESPT2vCQBTE74LfYXlCb7qxqbZGV7FFQQUPtc39kX35&#10;Y7NvQ3bV1E/fLRR6HGbmN8xi1ZlaXKl1lWUF41EEgjizuuJCwefHdvgCwnlkjbVlUvBNDlbLfm+B&#10;ibY3fqfryRciQNglqKD0vkmkdFlJBt3INsTBy21r0AfZFlK3eAtwU8vHKJpKgxWHhRIbeisp+zpd&#10;jIJzetDbffp0P+Axnuab43ryOiuUehh06zkIT53/D/+1d1pBPHmO4fdNeAJ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nBiXHAAAA3QAAAA8AAAAAAAAAAAAAAAAAmAIAAGRy&#10;cy9kb3ducmV2LnhtbFBLBQYAAAAABAAEAPUAAACMAwAAAAA=&#10;" path="m7,l2,17,,35r,5l2,47r3,5l7,57,7,45,5,35,7,17,12,,10,,7,xm189,42r,-5l189,35r-3,l184,35r,5l184,45r5,-3xe" fillcolor="#e67523" stroked="f">
                          <v:path arrowok="t" o:connecttype="custom" o:connectlocs="7,0;2,17;0,35;0,40;2,47;5,52;7,57;7,45;5,35;7,17;12,0;10,0;7,0;189,42;189,37;189,35;186,35;184,35;184,40;184,45;189,42" o:connectangles="0,0,0,0,0,0,0,0,0,0,0,0,0,0,0,0,0,0,0,0,0"/>
                          <o:lock v:ext="edit" verticies="t"/>
                        </v:shape>
                        <v:shape id="Freeform 1264" o:spid="_x0000_s2087" style="position:absolute;left:6354;top:1512;width:184;height:60;visibility:visible;mso-wrap-style:square;v-text-anchor:top" coordsize="1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doXMYA&#10;AADdAAAADwAAAGRycy9kb3ducmV2LnhtbESP3WoCMRCF74W+Q5iCd5qtVttujWLFgogUtAVvh810&#10;s3Qz2SZRV5++EQpeHs7Px5nMWluLI/lQOVbw0M9AEBdOV1wq+Pp87z2DCBFZY+2YFJwpwGx615lg&#10;rt2Jt3TcxVKkEQ45KjAxNrmUoTBkMfRdQ5y8b+ctxiR9KbXHUxq3tRxk2VharDgRDDa0MFT87A42&#10;cdf7l+Vmvhpe3Ifb/A7ezH7tt0p179v5K4hIbbyF/9srrWA4enqE65v0BO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doXMYAAADdAAAADwAAAAAAAAAAAAAAAACYAgAAZHJz&#10;L2Rvd25yZXYueG1sUEsFBgAAAAAEAAQA9QAAAIsDAAAAAA==&#10;" path="m8,l3,17,,35,,45r3,7l5,57r5,3l8,47,5,35,8,17,13,,10,,8,xm184,42r,-2l184,35r-2,l179,35r,5l179,47r3,-2l184,42xe" fillcolor="#e67824" stroked="f">
                          <v:path arrowok="t" o:connecttype="custom" o:connectlocs="8,0;3,17;0,35;0,45;3,52;5,57;10,60;8,47;5,35;8,17;13,0;10,0;8,0;184,42;184,40;184,35;182,35;179,35;179,40;179,47;182,45;184,42" o:connectangles="0,0,0,0,0,0,0,0,0,0,0,0,0,0,0,0,0,0,0,0,0,0"/>
                          <o:lock v:ext="edit" verticies="t"/>
                        </v:shape>
                        <v:shape id="Freeform 1265" o:spid="_x0000_s2088" style="position:absolute;left:6357;top:1512;width:179;height:62;visibility:visible;mso-wrap-style:square;v-text-anchor:top" coordsize="17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N/OMcA&#10;AADdAAAADwAAAGRycy9kb3ducmV2LnhtbESPT2vCQBTE70K/w/IKXqRu2uIfUlcpgRIvgsZ68PbM&#10;vibB7NuQXU367V1B8DjMzG+Yxao3tbhS6yrLCt7HEQji3OqKCwW/+5+3OQjnkTXWlknBPzlYLV8G&#10;C4y17XhH18wXIkDYxaig9L6JpXR5SQbd2DbEwfuzrUEfZFtI3WIX4KaWH1E0lQYrDgslNpSUlJ+z&#10;i1GQzdypSynVKSejy3FTbJPzoVNq+Np/f4Hw1Ptn+NFeawWfk9kE7m/C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TfzjHAAAA3QAAAA8AAAAAAAAAAAAAAAAAmAIAAGRy&#10;cy9kb3ducmV2LnhtbFBLBQYAAAAABAAEAPUAAACMAwAAAAA=&#10;" path="m7,l2,17,,35,2,45r,12l7,60r3,2l7,47,5,35,7,17,12,2,10,,7,xm179,45r,-5l179,35r-3,l174,35r,7l174,47r2,l179,45xe" fillcolor="#e77b25" stroked="f">
                          <v:path arrowok="t" o:connecttype="custom" o:connectlocs="7,0;2,17;0,35;2,45;2,57;7,60;10,62;7,47;5,35;7,17;12,2;10,0;7,0;179,45;179,40;179,35;176,35;174,35;174,42;174,47;176,47;179,45" o:connectangles="0,0,0,0,0,0,0,0,0,0,0,0,0,0,0,0,0,0,0,0,0,0"/>
                          <o:lock v:ext="edit" verticies="t"/>
                        </v:shape>
                        <v:shape id="Freeform 1266" o:spid="_x0000_s2089" style="position:absolute;left:6359;top:1512;width:174;height:65;visibility:visible;mso-wrap-style:square;v-text-anchor:top" coordsize="17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pijcUA&#10;AADdAAAADwAAAGRycy9kb3ducmV2LnhtbESPQWvCQBSE7wX/w/IKvemmLY0SXcUWCkJRNJWeH9ln&#10;Nph9G7Orif/eFYQeh5n5hpkteluLC7W+cqzgdZSAIC6crrhUsP/9Hk5A+ICssXZMCq7kYTEfPM0w&#10;067jHV3yUIoIYZ+hAhNCk0npC0MW/cg1xNE7uNZiiLItpW6xi3Bby7ckSaXFiuOCwYa+DBXH/GwV&#10;fPbd1iTF6br5+5nok1nvXZ4elXp57pdTEIH68B9+tFdawfvHOIX7m/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WmKNxQAAAN0AAAAPAAAAAAAAAAAAAAAAAJgCAABkcnMv&#10;ZG93bnJldi54bWxQSwUGAAAAAAQABAD1AAAAigMAAAAA&#10;" path="m8,l3,17,,35,3,47,5,60r3,2l10,65,8,50,5,35,8,17,13,2r-3,l8,xm174,47r,-7l174,35r-2,l169,35r,7l167,50r5,-3l174,47xe" fillcolor="#e77e26" stroked="f">
                          <v:path arrowok="t" o:connecttype="custom" o:connectlocs="8,0;3,17;0,35;3,47;5,60;8,62;10,65;8,50;5,35;8,17;13,2;10,2;8,0;174,47;174,40;174,35;172,35;169,35;169,42;167,50;172,47;174,47" o:connectangles="0,0,0,0,0,0,0,0,0,0,0,0,0,0,0,0,0,0,0,0,0,0"/>
                          <o:lock v:ext="edit" verticies="t"/>
                        </v:shape>
                        <v:shape id="Freeform 1267" o:spid="_x0000_s2090" style="position:absolute;left:6362;top:1514;width:169;height:63;visibility:visible;mso-wrap-style:square;v-text-anchor:top" coordsize="16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p4uccA&#10;AADdAAAADwAAAGRycy9kb3ducmV2LnhtbESPW2vCQBSE3wv+h+UIfasbb41GVxGhtQ+t4AXRt0P2&#10;mASzZ0N21fjvu0Khj8PMfMNM540pxY1qV1hW0O1EIIhTqwvOFOx3H28jEM4jaywtk4IHOZjPWi9T&#10;TLS984ZuW5+JAGGXoILc+yqR0qU5GXQdWxEH72xrgz7IOpO6xnuAm1L2ouhdGiw4LORY0TKn9LK9&#10;GgVHeR2vfg6P0+BzlZrvixmucXdS6rXdLCYgPDX+P/zX/tIK+sM4hueb8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6eLnHAAAA3QAAAA8AAAAAAAAAAAAAAAAAmAIAAGRy&#10;cy9kb3ducmV2LnhtbFBLBQYAAAAABAAEAPUAAACMAwAAAAA=&#10;" path="m7,l2,15,,33,2,45,5,60r2,l10,63r2,l7,48,5,33,7,15,12,,10,,7,xm169,45r,-5l169,33r-3,l164,35r,8l161,48r3,l169,45xe" fillcolor="#e78126" stroked="f">
                          <v:path arrowok="t" o:connecttype="custom" o:connectlocs="7,0;2,15;0,33;2,45;5,60;7,60;10,63;12,63;7,48;5,33;7,15;12,0;10,0;7,0;169,45;169,40;169,33;166,33;164,35;164,43;161,48;164,48;169,45" o:connectangles="0,0,0,0,0,0,0,0,0,0,0,0,0,0,0,0,0,0,0,0,0,0,0"/>
                          <o:lock v:ext="edit" verticies="t"/>
                        </v:shape>
                        <v:shape id="Freeform 1268" o:spid="_x0000_s2091" style="position:absolute;left:6364;top:1514;width:164;height:63;visibility:visible;mso-wrap-style:square;v-text-anchor:top" coordsize="16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GtksEA&#10;AADdAAAADwAAAGRycy9kb3ducmV2LnhtbESPwYrCMBCG7wu+QxjB25rqsqtUo6iLsFer4HVoxqba&#10;TEoStb69EYQ9Dv/838w3X3a2ETfyoXasYDTMQBCXTtdcKTjst59TECEia2wck4IHBVgueh9zzLW7&#10;845uRaxEgnDIUYGJsc2lDKUhi2HoWuKUnZy3GNPoK6k93hPcNnKcZT/SYs3pgsGWNobKS3G1CrrN&#10;+WJXL1ZhjgX68e6X1mulBv1uNQMRqYv/y+/2n1bw9T1J7yabZA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0xrZLBAAAA3QAAAA8AAAAAAAAAAAAAAAAAmAIAAGRycy9kb3du&#10;cmV2LnhtbFBLBQYAAAAABAAEAPUAAACGAwAAAAA=&#10;" path="m8,l3,15,,33,3,48,5,63r3,l13,63,8,48,5,33,8,15,13,,10,,8,xm162,48r2,-8l164,33r-2,2l159,35r,8l157,50r2,-2l162,48xe" fillcolor="#e88427" stroked="f">
                          <v:path arrowok="t" o:connecttype="custom" o:connectlocs="8,0;3,15;0,33;3,48;5,63;8,63;13,63;8,48;5,33;8,15;13,0;10,0;8,0;162,48;164,40;164,33;162,35;159,35;159,43;157,50;159,48;162,48" o:connectangles="0,0,0,0,0,0,0,0,0,0,0,0,0,0,0,0,0,0,0,0,0,0"/>
                          <o:lock v:ext="edit" verticies="t"/>
                        </v:shape>
                        <v:shape id="Freeform 1269" o:spid="_x0000_s2092" style="position:absolute;left:6367;top:1514;width:159;height:63;visibility:visible;mso-wrap-style:square;v-text-anchor:top" coordsize="15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OiHccA&#10;AADdAAAADwAAAGRycy9kb3ducmV2LnhtbESPT2vCQBTE74LfYXmCN7PR0KrRVYooWvTiH7C9PbLP&#10;JDT7NmS3Gr99t1DocZiZ3zDzZWsqcafGlZYVDKMYBHFmdcm5gst5M5iAcB5ZY2WZFDzJwXLR7cwx&#10;1fbBR7qffC4ChF2KCgrv61RKlxVk0EW2Jg7ezTYGfZBNLnWDjwA3lRzF8as0WHJYKLCmVUHZ1+nb&#10;KDjsrj55H31a95E8h9uD2U/X271S/V77NgPhqfX/4b/2TitIXsZT+H0Tno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joh3HAAAA3QAAAA8AAAAAAAAAAAAAAAAAmAIAAGRy&#10;cy9kb3ducmV2LnhtbFBLBQYAAAAABAAEAPUAAACMAwAAAAA=&#10;" path="m7,l2,15,,33,2,48,7,63r5,l7,48,5,33,7,15,12,,10,,7,xm156,48r3,-5l159,35r-3,l154,35r,8l151,53r3,-3l156,48xe" fillcolor="#e98828" stroked="f">
                          <v:path arrowok="t" o:connecttype="custom" o:connectlocs="7,0;2,15;0,33;2,48;7,63;12,63;7,48;5,33;7,15;12,0;10,0;7,0;156,48;159,43;159,35;156,35;154,35;154,43;151,53;154,50;156,48" o:connectangles="0,0,0,0,0,0,0,0,0,0,0,0,0,0,0,0,0,0,0,0,0"/>
                          <o:lock v:ext="edit" verticies="t"/>
                        </v:shape>
                        <v:shape id="Freeform 1270" o:spid="_x0000_s2093" style="position:absolute;left:6369;top:1514;width:154;height:63;visibility:visible;mso-wrap-style:square;v-text-anchor:top" coordsize="15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5ILsQA&#10;AADdAAAADwAAAGRycy9kb3ducmV2LnhtbERPz2vCMBS+D/wfwhN2m6mKQzqjVNHRgwOtO+z4aN7a&#10;YvNSklS7/fXmMNjx4/u92gymFTdyvrGsYDpJQBCXVjdcKfi8HF6WIHxA1thaJgU/5GGzHj2tMNX2&#10;zme6FaESMYR9igrqELpUSl/WZNBPbEccuW/rDIYIXSW1w3sMN62cJcmrNNhwbKixo11N5bXojYJt&#10;nuUfp+Nv1r/rXfe1cHvsi6tSz+MhewMRaAj/4j93rhXMF8u4P76JT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eSC7EAAAA3QAAAA8AAAAAAAAAAAAAAAAAmAIAAGRycy9k&#10;b3ducmV2LnhtbFBLBQYAAAAABAAEAPUAAACJAwAAAAA=&#10;" path="m8,l3,15,,33,3,48,8,63r5,l8,48,5,33,8,15,13,,10,,8,xm152,50r2,-7l154,35r-2,l149,35r,10l147,53r2,l152,50xe" fillcolor="#e98b2a" stroked="f">
                          <v:path arrowok="t" o:connecttype="custom" o:connectlocs="8,0;3,15;0,33;3,48;8,63;13,63;8,48;5,33;8,15;13,0;10,0;8,0;152,50;154,43;154,35;152,35;149,35;149,45;147,53;149,53;152,50" o:connectangles="0,0,0,0,0,0,0,0,0,0,0,0,0,0,0,0,0,0,0,0,0"/>
                          <o:lock v:ext="edit" verticies="t"/>
                        </v:shape>
                        <v:shape id="Freeform 1271" o:spid="_x0000_s2094" style="position:absolute;left:6372;top:1514;width:149;height:63;visibility:visible;mso-wrap-style:square;v-text-anchor:top" coordsize="14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lW3MUA&#10;AADdAAAADwAAAGRycy9kb3ducmV2LnhtbESPT2vCQBTE7wW/w/KE3urGSkWiq9hAxYqH+u/+yD6T&#10;YPZtmt2a9du7gtDjMDO/YWaLYGpxpdZVlhUMBwkI4tzqigsFx8PX2wSE88gaa8uk4EYOFvPeywxT&#10;bTve0XXvCxEh7FJUUHrfpFK6vCSDbmAb4uidbWvQR9kWUrfYRbip5XuSjKXBiuNCiQ1lJeWX/Z9R&#10;8LO1l998/Zmcus3uO1DIVtsuU+q1H5ZTEJ6C/w8/22utYPQxGcLjTXw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+VbcxQAAAN0AAAAPAAAAAAAAAAAAAAAAAJgCAABkcnMv&#10;ZG93bnJldi54bWxQSwUGAAAAAAQABAD1AAAAigMAAAAA&#10;" path="m7,l2,15,,33,2,48,7,63r5,l7,48,5,33,7,15,12,3,10,,7,xm146,53r3,-10l149,35r-3,l144,35r,10l141,55r3,-2l146,53xe" fillcolor="#ea8e2b" stroked="f">
                          <v:path arrowok="t" o:connecttype="custom" o:connectlocs="7,0;2,15;0,33;2,48;7,63;12,63;7,48;5,33;7,15;12,3;10,0;7,0;146,53;149,43;149,35;146,35;144,35;144,45;141,55;144,53;146,53" o:connectangles="0,0,0,0,0,0,0,0,0,0,0,0,0,0,0,0,0,0,0,0,0"/>
                          <o:lock v:ext="edit" verticies="t"/>
                        </v:shape>
                        <v:shape id="Freeform 1272" o:spid="_x0000_s2095" style="position:absolute;left:6374;top:1514;width:144;height:65;visibility:visible;mso-wrap-style:square;v-text-anchor:top" coordsize="14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21hMYA&#10;AADdAAAADwAAAGRycy9kb3ducmV2LnhtbESP3WrCQBSE7wu+w3KE3hTdaDFIdJVWaBGEgj8PcMge&#10;k2j2bLq7mtindwuCl8PMfMPMl52pxZWcrywrGA0TEMS51RUXCg77r8EUhA/IGmvLpOBGHpaL3ssc&#10;M21b3tJ1FwoRIewzVFCG0GRS+rwkg35oG+LoHa0zGKJ0hdQO2wg3tRwnSSoNVhwXSmxoVVJ+3l2M&#10;gs3vsf37vKR6RT+j73Byb+acklKv/e5jBiJQF57hR3utFbxPpmP4fxOf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W21hMYAAADdAAAADwAAAAAAAAAAAAAAAACYAgAAZHJz&#10;L2Rvd25yZXYueG1sUEsFBgAAAAAEAAQA9QAAAIsDAAAAAA==&#10;" path="m8,l3,15,,33,3,48,8,63r5,2l8,48,5,33,8,15,13,3r-3,l8,xm142,53r2,-8l144,35r-2,l139,35r-2,10l134,55r5,l142,53xe" fillcolor="#eb912b" stroked="f">
                          <v:path arrowok="t" o:connecttype="custom" o:connectlocs="8,0;3,15;0,33;3,48;8,63;13,65;8,48;5,33;8,15;13,3;10,3;8,0;142,53;144,45;144,35;142,35;139,35;137,45;134,55;139,55;142,53" o:connectangles="0,0,0,0,0,0,0,0,0,0,0,0,0,0,0,0,0,0,0,0,0"/>
                          <o:lock v:ext="edit" verticies="t"/>
                        </v:shape>
                        <v:shape id="Freeform 1273" o:spid="_x0000_s2096" style="position:absolute;left:6377;top:1517;width:139;height:62;visibility:visible;mso-wrap-style:square;v-text-anchor:top" coordsize="13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A09cYA&#10;AADdAAAADwAAAGRycy9kb3ducmV2LnhtbESPW2vCQBSE34X+h+UU+qYbL20ldRURhEAVvPX9sHtM&#10;0mbPhuwa4793hYKPw8x8w8wWna1ES40vHSsYDhIQxNqZknMFp+O6PwXhA7LByjEpuJGHxfylN8PU&#10;uCvvqT2EXEQI+xQVFCHUqZReF2TRD1xNHL2zayyGKJtcmgavEW4rOUqSD2mx5LhQYE2rgvTf4WIV&#10;THbfP5vf03F7yW4TufsctjrTZ6XeXrvlF4hAXXiG/9uZUTB+n47h8SY+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3A09cYAAADdAAAADwAAAAAAAAAAAAAAAACYAgAAZHJz&#10;L2Rvd25yZXYueG1sUEsFBgAAAAAEAAQA9QAAAIsDAAAAAA==&#10;" path="m7,l2,12,,30,2,45,7,60r8,2l7,47,5,30,7,15,12,,10,,7,xm136,52r3,-10l139,32r-3,l134,32r-3,10l129,55r2,-3l136,52xe" fillcolor="#eb952b" stroked="f">
                          <v:path arrowok="t" o:connecttype="custom" o:connectlocs="7,0;2,12;0,30;2,45;7,60;15,62;7,47;5,30;7,15;12,0;10,0;7,0;136,52;139,42;139,32;136,32;134,32;131,42;129,55;131,52;136,52" o:connectangles="0,0,0,0,0,0,0,0,0,0,0,0,0,0,0,0,0,0,0,0,0"/>
                          <o:lock v:ext="edit" verticies="t"/>
                        </v:shape>
                        <v:shape id="Freeform 1274" o:spid="_x0000_s2097" style="position:absolute;left:6379;top:1517;width:134;height:62;visibility:visible;mso-wrap-style:square;v-text-anchor:top" coordsize="13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XMRccA&#10;AADdAAAADwAAAGRycy9kb3ducmV2LnhtbESPQUvDQBSE74L/YXmCN7upVSlpt0WEFi8KViv29si+&#10;JqnZt2n2td3467uC4HGYmW+Y6Ty6Rh2pC7VnA8NBBoq48Lbm0sDH++JmDCoIssXGMxnoKcB8dnkx&#10;xdz6E7/RcSWlShAOORqoRNpc61BU5DAMfEucvK3vHEqSXalth6cEd42+zbIH7bDmtFBhS08VFd+r&#10;gzPws9+8vhw2eh13X/266eOnCC2Nub6KjxNQQlH+w3/tZ2tgdD++g9836Qno2R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VzEXHAAAA3QAAAA8AAAAAAAAAAAAAAAAAmAIAAGRy&#10;cy9kb3ducmV2LnhtbFBLBQYAAAAABAAEAPUAAACMAwAAAAA=&#10;" path="m8,l3,12,,30,3,45,8,62r7,l8,47,5,30,8,15,13,,10,,8,xm129,52r3,-10l134,32r-2,l129,32r-2,13l124,55r3,l129,52xe" fillcolor="#ec982a" stroked="f">
                          <v:path arrowok="t" o:connecttype="custom" o:connectlocs="8,0;3,12;0,30;3,45;8,62;15,62;8,47;5,30;8,15;13,0;10,0;8,0;129,52;132,42;134,32;132,32;129,32;127,45;124,55;127,55;129,52" o:connectangles="0,0,0,0,0,0,0,0,0,0,0,0,0,0,0,0,0,0,0,0,0"/>
                          <o:lock v:ext="edit" verticies="t"/>
                        </v:shape>
                        <v:shape id="Freeform 1275" o:spid="_x0000_s2098" style="position:absolute;left:6382;top:1517;width:129;height:62;visibility:visible;mso-wrap-style:square;v-text-anchor:top" coordsize="12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phZsUA&#10;AADdAAAADwAAAGRycy9kb3ducmV2LnhtbESPUYvCMBCE3w/8D2EPfDk0VWkpPaOIIPqgJ9b7AUuz&#10;tuWaTWmi1n9vBOEeh9n5Zme+7E0jbtS52rKCyTgCQVxYXXOp4Pe8GaUgnEfW2FgmBQ9ysFwMPuaY&#10;aXvnE91yX4oAYZehgsr7NpPSFRUZdGPbEgfvYjuDPsiulLrDe4CbRk6jKJEGaw4NFba0rqj4y68m&#10;vFF8Jcm0MXm8r/vL+rD9OZb6qtTws199g/DU+//jd3qnFcziNIbXmoAA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mmFmxQAAAN0AAAAPAAAAAAAAAAAAAAAAAJgCAABkcnMv&#10;ZG93bnJldi54bWxQSwUGAAAAAAQABAD1AAAAigMAAAAA&#10;" path="m7,l2,15,,30,2,47r8,15l12,62r3,l10,55,7,47,5,37r,-7l7,15,12,,10,,7,xm124,55r2,-13l129,32r-3,l124,32r-3,13l116,57r5,-2l124,55xe" fillcolor="#ec9b29" stroked="f">
                          <v:path arrowok="t" o:connecttype="custom" o:connectlocs="7,0;2,15;0,30;2,47;10,62;12,62;15,62;10,55;7,47;5,37;5,30;7,15;12,0;10,0;7,0;124,55;126,42;129,32;126,32;124,32;121,45;116,57;121,55;124,55" o:connectangles="0,0,0,0,0,0,0,0,0,0,0,0,0,0,0,0,0,0,0,0,0,0,0,0"/>
                          <o:lock v:ext="edit" verticies="t"/>
                        </v:shape>
                        <v:shape id="Freeform 1276" o:spid="_x0000_s2099" style="position:absolute;left:6384;top:1517;width:124;height:62;visibility:visible;mso-wrap-style:square;v-text-anchor:top" coordsize="12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/uf8MA&#10;AADdAAAADwAAAGRycy9kb3ducmV2LnhtbESPS4vCMBSF9wP+h3AFd2PqY0SqUUQUBWdTR3B7aa5N&#10;tbkpTdT6783AwCwP5/Fx5svWVuJBjS8dKxj0ExDEudMlFwpOP9vPKQgfkDVWjknBizwsF52POaba&#10;PTmjxzEUIo6wT1GBCaFOpfS5IYu+72ri6F1cYzFE2RRSN/iM47aSwySZSIslR4LBmtaG8tvxbhVE&#10;XHYOI3M92F2WrO3m24xvuVK9bruagQjUhv/wX3uvFYy+phP4fROfgFy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/uf8MAAADdAAAADwAAAAAAAAAAAAAAAACYAgAAZHJzL2Rv&#10;d25yZXYueG1sUEsFBgAAAAAEAAQA9QAAAIgDAAAAAA==&#10;" path="m8,l3,15,,30,3,47r7,15l13,62r2,l13,55,8,47,5,37r,-7l8,15,13,2,10,,8,xm119,55r3,-10l124,32r-2,l119,32r-2,13l112,57r2,l119,55xe" fillcolor="#ed9e27" stroked="f">
                          <v:path arrowok="t" o:connecttype="custom" o:connectlocs="8,0;3,15;0,30;3,47;10,62;13,62;15,62;13,55;8,47;5,37;5,30;8,15;13,2;10,0;8,0;119,55;122,45;124,32;122,32;119,32;117,45;112,57;114,57;119,55" o:connectangles="0,0,0,0,0,0,0,0,0,0,0,0,0,0,0,0,0,0,0,0,0,0,0,0"/>
                          <o:lock v:ext="edit" verticies="t"/>
                        </v:shape>
                        <v:shape id="Freeform 1277" o:spid="_x0000_s2100" style="position:absolute;left:6387;top:1517;width:119;height:62;visibility:visible;mso-wrap-style:square;v-text-anchor:top" coordsize="11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pJH8cA&#10;AADdAAAADwAAAGRycy9kb3ducmV2LnhtbESPQWvCQBSE7wX/w/IEL6VuVNQ0dZUqFHrpwRjw+si+&#10;JjHZt2F3q6m/vlso9DjMzDfMZjeYTlzJ+caygtk0AUFcWt1wpaA4vT2lIHxA1thZJgXf5GG3HT1s&#10;MNP2xke65qESEcI+QwV1CH0mpS9rMuintieO3qd1BkOUrpLa4S3CTSfnSbKSBhuOCzX2dKipbPMv&#10;o6AaLvlj0aan5b44J861H+n9/KzUZDy8voAINIT/8F/7XStYLNM1/L6JT0B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6SR/HAAAA3QAAAA8AAAAAAAAAAAAAAAAAmAIAAGRy&#10;cy9kb3ducmV2LnhtbFBLBQYAAAAABAAEAPUAAACMAwAAAAA=&#10;" path="m7,l2,15,,30r,7l2,47r3,8l10,62r5,l17,62,12,55,7,47,7,37,5,30,7,15,12,2r-2,l7,xm111,57r5,-12l119,32r-3,l114,32r-3,15l104,60r5,-3l111,57xe" fillcolor="#eda223" stroked="f">
                          <v:path arrowok="t" o:connecttype="custom" o:connectlocs="7,0;2,15;0,30;0,37;2,47;5,55;10,62;15,62;17,62;12,55;7,47;7,37;5,30;7,15;12,2;10,2;7,0;111,57;116,45;119,32;116,32;114,32;111,47;104,60;109,57;111,57" o:connectangles="0,0,0,0,0,0,0,0,0,0,0,0,0,0,0,0,0,0,0,0,0,0,0,0,0,0"/>
                          <o:lock v:ext="edit" verticies="t"/>
                        </v:shape>
                        <v:shape id="Freeform 1278" o:spid="_x0000_s2101" style="position:absolute;left:6389;top:1519;width:114;height:60;visibility:visible;mso-wrap-style:square;v-text-anchor:top" coordsize="1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+1z8QA&#10;AADdAAAADwAAAGRycy9kb3ducmV2LnhtbERPy2rCQBTdF/yH4Ra6KWZSpSJpRokFoeiqKoHuLpmb&#10;R83cCZkxSf++sxBcHs473U6mFQP1rrGs4C2KQRAXVjdcKbic9/M1COeRNbaWScEfOdhuZk8pJtqO&#10;/E3DyVcihLBLUEHtfZdI6YqaDLrIdsSBK21v0AfYV1L3OIZw08pFHK+kwYZDQ40dfdZUXE83o8D/&#10;Lndjlh2Pr2645j+HeLXPy4NSL89T9gHC0+Qf4rv7SytYvq/D3PAmPA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/tc/EAAAA3QAAAA8AAAAAAAAAAAAAAAAAmAIAAGRycy9k&#10;b3ducmV2LnhtbFBLBQYAAAAABAAEAPUAAACJAwAAAAA=&#10;" path="m8,l3,13,,28r,7l3,45r5,8l10,60r5,l17,60,13,53,10,45,8,38,5,28,8,13,13,,10,,8,xm107,55r5,-12l114,30r-2,l109,30r-2,15l99,58r3,l107,55xe" fillcolor="#eea520" stroked="f">
                          <v:path arrowok="t" o:connecttype="custom" o:connectlocs="8,0;3,13;0,28;0,35;3,45;8,53;10,60;15,60;17,60;13,53;10,45;8,38;5,28;8,13;13,0;10,0;8,0;107,55;112,43;114,30;112,30;109,30;107,45;99,58;102,58;107,55" o:connectangles="0,0,0,0,0,0,0,0,0,0,0,0,0,0,0,0,0,0,0,0,0,0,0,0,0,0"/>
                          <o:lock v:ext="edit" verticies="t"/>
                        </v:shape>
                        <v:shape id="Freeform 1279" o:spid="_x0000_s2102" style="position:absolute;left:6392;top:1519;width:109;height:63;visibility:visible;mso-wrap-style:square;v-text-anchor:top" coordsize="10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BpGccA&#10;AADdAAAADwAAAGRycy9kb3ducmV2LnhtbESPT2vCQBTE74LfYXkFL9Jsqihp6ipSLFi81NjS6yP7&#10;8odm38bs1sRv3xWEHoeZ+Q2z2gymERfqXG1ZwVMUgyDOra65VPB5entMQDiPrLGxTAqu5GCzHo9W&#10;mGrb85EumS9FgLBLUUHlfZtK6fKKDLrItsTBK2xn0AfZlVJ32Ae4aeQsjpfSYM1hocKWXivKf7Jf&#10;o2DniiKb7g/t+/fHDpOv8mzO/VKpycOwfQHhafD/4Xt7rxXMF8kz3N6EJ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/gaRnHAAAA3QAAAA8AAAAAAAAAAAAAAAAAmAIAAGRy&#10;cy9kb3ducmV2LnhtbFBLBQYAAAAABAAEAPUAAACMAwAAAAA=&#10;" path="m7,l2,13,,28r2,7l2,45r5,8l12,60r2,l19,63,12,55,10,45,7,38,5,28,7,13,12,,10,,7,xm99,58r7,-13l109,30r-3,l104,30r,8l101,45r-5,8l92,60r4,-2l99,58xe" fillcolor="#eea91a" stroked="f">
                          <v:path arrowok="t" o:connecttype="custom" o:connectlocs="7,0;2,13;0,28;2,35;2,45;7,53;12,60;14,60;19,63;12,55;10,45;7,38;5,28;7,13;12,0;10,0;7,0;99,58;106,45;109,30;106,30;104,30;104,38;101,45;96,53;92,60;96,58;99,58" o:connectangles="0,0,0,0,0,0,0,0,0,0,0,0,0,0,0,0,0,0,0,0,0,0,0,0,0,0,0,0"/>
                          <o:lock v:ext="edit" verticies="t"/>
                        </v:shape>
                        <v:shape id="Freeform 1280" o:spid="_x0000_s2103" style="position:absolute;left:6394;top:1519;width:104;height:63;visibility:visible;mso-wrap-style:square;v-text-anchor:top" coordsize="10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KuKcMA&#10;AADdAAAADwAAAGRycy9kb3ducmV2LnhtbERPz2vCMBS+C/sfwht4kZlOUbbOKCoKngTrtvOzeWvK&#10;mpfaxFr/e3MQPH58v2eLzlaipcaXjhW8DxMQxLnTJRcKvo/btw8QPiBrrByTght5WMxfejNMtbvy&#10;gdosFCKGsE9RgQmhTqX0uSGLfuhq4sj9ucZiiLAppG7wGsNtJUdJMpUWS44NBmtaG8r/s4tVYOX+&#10;uPzdXFbGnw7ZpKXB+fSzV6r/2i2/QATqwlP8cO+0gvHkM+6Pb+IT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KuKcMAAADdAAAADwAAAAAAAAAAAAAAAACYAgAAZHJzL2Rv&#10;d25yZXYueG1sUEsFBgAAAAAEAAQA9QAAAIgDAAAAAA==&#10;" path="m8,l3,13,,28,3,38r2,7l8,53r4,7l17,63r3,l15,55,10,45,8,38,5,28,8,13,12,3,10,,8,xm94,58r8,-13l104,30r-2,l99,30r,8l94,45r-2,8l87,60r3,l94,58xe" fillcolor="#efac12" stroked="f">
                          <v:path arrowok="t" o:connecttype="custom" o:connectlocs="8,0;3,13;0,28;3,38;5,45;8,53;12,60;17,63;20,63;15,55;10,45;8,38;5,28;8,13;12,3;10,0;8,0;94,58;102,45;104,30;102,30;99,30;99,38;94,45;92,53;87,60;90,60;94,58" o:connectangles="0,0,0,0,0,0,0,0,0,0,0,0,0,0,0,0,0,0,0,0,0,0,0,0,0,0,0,0"/>
                          <o:lock v:ext="edit" verticies="t"/>
                        </v:shape>
                        <v:shape id="Freeform 1281" o:spid="_x0000_s2104" style="position:absolute;left:6397;top:1519;width:99;height:63;visibility:visible;mso-wrap-style:square;v-text-anchor:top" coordsize="9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iF7MkA&#10;AADdAAAADwAAAGRycy9kb3ducmV2LnhtbESPzWrDMBCE74W+g9hCbo2cpu6PGyWEQKGQ9mC3BHpb&#10;rI1kaq0cS02cPH0UKPQ4zMw3zGwxuFbsqQ+NZwWTcQaCuPa6YaPg6/P19glEiMgaW8+k4EgBFvPr&#10;qxkW2h+4pH0VjUgQDgUqsDF2hZShtuQwjH1HnLyt7x3GJHsjdY+HBHetvMuyB+mw4bRgsaOVpfqn&#10;+nUK6Huzffww70tblZt7c8rXeblbKzW6GZYvICIN8T/8137TCqb58wQub9ITkPMz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9DiF7MkAAADdAAAADwAAAAAAAAAAAAAAAACYAgAA&#10;ZHJzL2Rvd25yZXYueG1sUEsFBgAAAAAEAAQA9QAAAI4DAAAAAA==&#10;" path="m7,l2,13,,28,2,38r3,7l7,55r7,8l17,63r5,l14,55,9,48,7,38,5,28,7,15,12,3,9,3,7,xm87,60r4,-7l96,45r3,-7l99,30r-3,l94,28r,10l89,48r-5,7l79,60r5,l87,60xe" fillcolor="#efb000" stroked="f">
                          <v:path arrowok="t" o:connecttype="custom" o:connectlocs="7,0;2,13;0,28;2,38;5,45;7,55;14,63;17,63;22,63;14,55;9,48;7,38;5,28;7,15;12,3;9,3;7,0;87,60;91,53;96,45;99,38;99,30;96,30;94,28;94,38;89,48;84,55;79,60;84,60;87,60" o:connectangles="0,0,0,0,0,0,0,0,0,0,0,0,0,0,0,0,0,0,0,0,0,0,0,0,0,0,0,0,0,0"/>
                          <o:lock v:ext="edit" verticies="t"/>
                        </v:shape>
                        <v:shape id="Freeform 1282" o:spid="_x0000_s2105" style="position:absolute;left:6399;top:1522;width:94;height:60;visibility:visible;mso-wrap-style:square;v-text-anchor:top" coordsize="9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pW7ccA&#10;AADdAAAADwAAAGRycy9kb3ducmV2LnhtbESPQWvCQBSE7wX/w/KEXopuaqtodBURhZ6kVUG8PbPP&#10;JJh9m2RXE/+9Wyj0OMzMN8xs0ZpC3Kl2uWUF7/0IBHFidc6pgsN+0xuDcB5ZY2GZFDzIwWLeeZlh&#10;rG3DP3Tf+VQECLsYFWTel7GULsnIoOvbkjh4F1sb9EHWqdQ1NgFuCjmIopE0mHNYyLCkVUbJdXcz&#10;CqLT57pcVevv5VlWb1XabPPRcavUa7ddTkF4av1/+K/9pRV8DCcD+H0TnoCcP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6Vu3HAAAA3QAAAA8AAAAAAAAAAAAAAAAAmAIAAGRy&#10;cy9kb3ducmV2LnhtbFBLBQYAAAAABAAEAPUAAACMAwAAAAA=&#10;" path="m7,l3,10,,25,3,35r2,7l10,52r5,8l20,60r5,l17,52,10,45,7,35,5,25,7,12,12,,10,,7,xm82,57r5,-7l89,42r5,-7l94,27,92,25r-3,l87,35,85,45r-5,7l72,60r5,-3l82,57xe" fillcolor="#f0b300" stroked="f">
                          <v:path arrowok="t" o:connecttype="custom" o:connectlocs="7,0;3,10;0,25;3,35;5,42;10,52;15,60;20,60;25,60;17,52;10,45;7,35;5,25;7,12;12,0;10,0;7,0;82,57;87,50;89,42;94,35;94,27;92,25;89,25;87,35;85,45;80,52;72,60;77,57;82,57" o:connectangles="0,0,0,0,0,0,0,0,0,0,0,0,0,0,0,0,0,0,0,0,0,0,0,0,0,0,0,0,0,0"/>
                          <o:lock v:ext="edit" verticies="t"/>
                        </v:shape>
                        <v:shape id="Freeform 1283" o:spid="_x0000_s2106" style="position:absolute;left:6402;top:1522;width:89;height:60;visibility:visible;mso-wrap-style:square;v-text-anchor:top" coordsize="8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1WQccA&#10;AADdAAAADwAAAGRycy9kb3ducmV2LnhtbESPUUvDMBSF3wX/Q7jC3lzajYnWZUMGGyIMZx3s9dpc&#10;29DkpmviVvfrjSD4eDjnfIczXw7OihP1wXhWkI8zEMSV14ZrBfv39e09iBCRNVrPpOCbAiwX11dz&#10;LLQ/8xudyliLBOFQoIImxq6QMlQNOQxj3xEn79P3DmOSfS11j+cEd1ZOsuxOOjScFhrsaNVQ1ZZf&#10;TsG2zf0mP1xePtrjzPpdWRr7apQa3QxPjyAiDfE//Nd+1gqms4cp/L5JT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NVkHHAAAA3QAAAA8AAAAAAAAAAAAAAAAAmAIAAGRy&#10;cy9kb3ducmV2LnhtbFBLBQYAAAAABAAEAPUAAACMAwAAAAA=&#10;" path="m7,l2,12,,25,2,35,4,45r5,7l17,60r5,l27,60,17,55,12,45,7,35,4,25,7,12,12,2,9,,7,xm74,57r5,-5l84,45,89,35r,-10l86,25r-2,l82,35,79,45r-7,7l64,60r5,l74,57xe" fillcolor="#f1b700" stroked="f">
                          <v:path arrowok="t" o:connecttype="custom" o:connectlocs="7,0;2,12;0,25;2,35;4,45;9,52;17,60;22,60;27,60;17,55;12,45;7,35;4,25;7,12;12,2;9,0;7,0;74,57;79,52;84,45;89,35;89,25;86,25;84,25;82,35;79,45;72,52;64,60;69,60;74,57" o:connectangles="0,0,0,0,0,0,0,0,0,0,0,0,0,0,0,0,0,0,0,0,0,0,0,0,0,0,0,0,0,0"/>
                          <o:lock v:ext="edit" verticies="t"/>
                        </v:shape>
                        <v:shape id="Freeform 1284" o:spid="_x0000_s2107" style="position:absolute;left:6404;top:1522;width:84;height:60;visibility:visible;mso-wrap-style:square;v-text-anchor:top" coordsize="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2Ts8kA&#10;AADdAAAADwAAAGRycy9kb3ducmV2LnhtbESPQWvCQBSE74X+h+UVequb1lY0dZVSKRSLgokI3h7Z&#10;1ySYfRt3tzHtr3cLgsdhZr5hpvPeNKIj52vLCh4HCQjiwuqaSwXb/ONhDMIHZI2NZVLwSx7ms9ub&#10;KabannhDXRZKESHsU1RQhdCmUvqiIoN+YFvi6H1bZzBE6UqpHZ4i3DTyKUlG0mDNcaHClt4rKg7Z&#10;j1GwXOajMjvsFu5ruP9b58dVs+9WSt3f9W+vIAL14Rq+tD+1guHL5Bn+38QnIGdn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d2Ts8kAAADdAAAADwAAAAAAAAAAAAAAAACYAgAA&#10;ZHJzL2Rvd25yZXYueG1sUEsFBgAAAAAEAAQA9QAAAI4DAAAAAA==&#10;" path="m7,l2,12,,25,2,35,5,45r7,7l20,60r7,l32,60,22,55,12,47,7,37,5,25,7,12,12,2r-2,l7,xm67,60r8,-8l80,45,82,35,84,25r-2,l80,25,77,37,72,47r-7,8l52,60r8,l67,60xe" fillcolor="#f2bb00" stroked="f">
                          <v:path arrowok="t" o:connecttype="custom" o:connectlocs="7,0;2,12;0,25;2,35;5,45;12,52;20,60;27,60;32,60;22,55;12,47;7,37;5,25;7,12;12,2;10,2;7,0;67,60;75,52;80,45;82,35;84,25;82,25;80,25;77,37;72,47;65,55;52,60;60,60;67,60" o:connectangles="0,0,0,0,0,0,0,0,0,0,0,0,0,0,0,0,0,0,0,0,0,0,0,0,0,0,0,0,0,0"/>
                          <o:lock v:ext="edit" verticies="t"/>
                        </v:shape>
                        <v:shape id="Freeform 1285" o:spid="_x0000_s2108" style="position:absolute;left:6406;top:1524;width:80;height:58;visibility:visible;mso-wrap-style:square;v-text-anchor:top" coordsize="8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q/gcUA&#10;AADdAAAADwAAAGRycy9kb3ducmV2LnhtbESPUWvCMBSF34X9h3AHvmnqRNk6o4yhbHtRtP0Bd801&#10;KWtuShNt9++XgeDj4ZzzHc5qM7hGXKkLtWcFs2kGgrjyumajoCx2k2cQISJrbDyTgl8KsFk/jFaY&#10;a9/zka6naESCcMhRgY2xzaUMlSWHYepb4uSdfecwJtkZqTvsE9w18inLltJhzWnBYkvvlqqf08Up&#10;2H5X1hz2s7Pn/utSFKYs8KNUavw4vL2CiDTEe/jW/tQK5ouXBfy/S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Kr+BxQAAAN0AAAAPAAAAAAAAAAAAAAAAAJgCAABkcnMv&#10;ZG93bnJldi54bWxQSwUGAAAAAAQABAD1AAAAigMAAAAA&#10;" path="m8,l3,10,,23,3,33,8,43r5,10l23,58r20,l60,58r8,-8l75,43,78,33,80,23r-2,l75,23r,7l73,35r-3,8l65,48r-5,2l55,55r-7,l40,58,33,55r-5,l20,50,15,48,13,43,8,35,5,30r,-7l8,10,13,,10,,8,xe" fillcolor="#f4c100" stroked="f">
                          <v:path arrowok="t" o:connecttype="custom" o:connectlocs="8,0;3,10;0,23;3,33;8,43;13,53;23,58;43,58;60,58;68,50;75,43;78,33;80,23;78,23;75,23;75,30;73,35;70,43;65,48;60,50;55,55;48,55;40,58;33,55;28,55;20,50;15,48;13,43;8,35;5,30;5,23;8,10;13,0;10,0;8,0" o:connectangles="0,0,0,0,0,0,0,0,0,0,0,0,0,0,0,0,0,0,0,0,0,0,0,0,0,0,0,0,0,0,0,0,0,0,0"/>
                        </v:shape>
                        <v:shape id="Freeform 1286" o:spid="_x0000_s2109" style="position:absolute;left:6409;top:1524;width:75;height:58;visibility:visible;mso-wrap-style:square;v-text-anchor:top" coordsize="7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hlRcQA&#10;AADdAAAADwAAAGRycy9kb3ducmV2LnhtbESPT4vCMBTE78J+h/AWvGnqX7QaZRHKCp6sy56fzbMt&#10;Ni+1ydbutzeC4HGYmd8w621nKtFS40rLCkbDCARxZnXJuYKfUzJYgHAeWWNlmRT8k4Pt5qO3xljb&#10;Ox+pTX0uAoRdjAoK7+tYSpcVZNANbU0cvIttDPogm1zqBu8Bbio5jqK5NFhyWCiwpl1B2TX9Mwqq&#10;0e9hV3/fbsn4nCdtNC3plKVK9T+7rxUIT51/h1/tvVYwmS3n8HwTno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4ZUXEAAAA3QAAAA8AAAAAAAAAAAAAAAAAmAIAAGRycy9k&#10;b3ducmV2LnhtbFBLBQYAAAAABAAEAPUAAACJAwAAAAA=&#10;" path="m7,l2,10,,23,2,35,7,45r10,8l27,58r10,l47,58,60,53r7,-8l72,35,75,23r-3,l70,23r,l67,35,60,45,50,53,37,55,25,53,15,45,7,35,5,23,7,10,12,3,10,,7,xe" fillcolor="#f5c500" stroked="f">
                          <v:path arrowok="t" o:connecttype="custom" o:connectlocs="7,0;2,10;0,23;2,35;7,45;17,53;27,58;37,58;47,58;60,53;67,45;72,35;75,23;72,23;70,23;70,23;67,35;60,45;50,53;37,55;25,53;15,45;7,35;5,23;7,10;12,3;10,0;7,0" o:connectangles="0,0,0,0,0,0,0,0,0,0,0,0,0,0,0,0,0,0,0,0,0,0,0,0,0,0,0,0"/>
                        </v:shape>
                        <v:shape id="Freeform 1287" o:spid="_x0000_s2110" style="position:absolute;left:6411;top:1524;width:70;height:58;visibility:visible;mso-wrap-style:square;v-text-anchor:top" coordsize="7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xmacQA&#10;AADdAAAADwAAAGRycy9kb3ducmV2LnhtbESPQWvCQBSE74X+h+UVvJS6UWmr0VVEEXIqaOz9kX1m&#10;g9m3Mbua+O9dodDjMDPfMItVb2txo9ZXjhWMhgkI4sLpiksFx3z3MQXhA7LG2jEpuJOH1fL1ZYGp&#10;dh3v6XYIpYgQ9ikqMCE0qZS+MGTRD11DHL2Tay2GKNtS6ha7CLe1HCfJl7RYcVww2NDGUHE+XK2C&#10;rM63eRibSXc+Zr8/mwTfpb8oNXjr13MQgfrwH/5rZ1rB5HP2Dc838Qn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sZmnEAAAA3QAAAA8AAAAAAAAAAAAAAAAAmAIAAGRycy9k&#10;b3ducmV2LnhtbFBLBQYAAAAABAAEAPUAAACJAwAAAAA=&#10;" path="m8,l3,10,,23r,7l3,35r5,8l10,48r5,2l23,55r5,l35,58r8,-3l50,55r5,-5l60,48r5,-5l68,35r2,-5l70,23r-2,l65,20r,3l63,33,58,43,48,50,35,53,23,50,15,43,8,33,5,23,8,10,13,3r-3,l8,xe" fillcolor="#f6c800" stroked="f">
                          <v:path arrowok="t" o:connecttype="custom" o:connectlocs="8,0;3,10;0,23;0,30;3,35;8,43;10,48;15,50;23,55;28,55;35,58;43,55;50,55;55,50;60,48;65,43;68,35;70,30;70,23;68,23;65,20;65,23;63,33;58,43;48,50;35,53;23,50;15,43;8,33;5,23;8,10;13,3;10,3;8,0" o:connectangles="0,0,0,0,0,0,0,0,0,0,0,0,0,0,0,0,0,0,0,0,0,0,0,0,0,0,0,0,0,0,0,0,0,0"/>
                        </v:shape>
                        <v:shape id="Freeform 1288" o:spid="_x0000_s2111" style="position:absolute;left:6414;top:1527;width:65;height:52;visibility:visible;mso-wrap-style:square;v-text-anchor:top" coordsize="6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iKyMMA&#10;AADdAAAADwAAAGRycy9kb3ducmV2LnhtbERPTYvCMBC9L/gfwgheljW1omg1ioqCipd196C3oRnb&#10;YjMpTdTqrzeHhT0+3vd03phS3Kl2hWUFvW4Egji1uuBMwe/P5msEwnlkjaVlUvAkB/NZ62OKibYP&#10;/qb70WcihLBLUEHufZVI6dKcDLqurYgDd7G1QR9gnUld4yOEm1LGUTSUBgsODTlWtMopvR5vRsG6&#10;lHtyUbXTGJ8+z8vYHV7jkVKddrOYgPDU+H/xn3urFfQH4zA3vAlPQM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iKyMMAAADdAAAADwAAAAAAAAAAAAAAAACYAgAAZHJzL2Rv&#10;d25yZXYueG1sUEsFBgAAAAAEAAQA9QAAAIgDAAAAAA==&#10;" path="m65,20r,l62,17r-2,l60,17r,3l57,30,52,40,42,45,32,47,22,45,12,40,7,30,5,20,7,10,12,,10,,7,,2,7,,20,2,32r8,10l20,50r12,2l45,50,55,42,62,32,65,20xe" fillcolor="#f6cc00" stroked="f">
                          <v:path arrowok="t" o:connecttype="custom" o:connectlocs="65,20;65,20;62,17;60,17;60,17;60,20;57,30;52,40;42,45;32,47;22,45;12,40;7,30;5,20;7,10;12,0;10,0;7,0;2,7;0,20;2,32;10,42;20,50;32,52;45,50;55,42;62,32;65,20" o:connectangles="0,0,0,0,0,0,0,0,0,0,0,0,0,0,0,0,0,0,0,0,0,0,0,0,0,0,0,0"/>
                        </v:shape>
                        <v:shape id="Freeform 1289" o:spid="_x0000_s2112" style="position:absolute;left:6416;top:1527;width:60;height:50;visibility:visible;mso-wrap-style:square;v-text-anchor:top" coordsize="6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ocA8cA&#10;AADdAAAADwAAAGRycy9kb3ducmV2LnhtbESPQWvCQBSE70L/w/IKXqTZVGlIUlcpgmg91VSQ3h7Z&#10;1yQ0+zZkV43++q5Q6HGYmW+Y+XIwrThT7xrLCp6jGARxaXXDlYLD5/opBeE8ssbWMim4koPl4mE0&#10;x1zbC+/pXPhKBAi7HBXU3ne5lK6syaCLbEccvG/bG/RB9pXUPV4C3LRyGseJNNhwWKixo1VN5U9x&#10;MgrS7Dj72mBys63G7fvHgM1kv1Nq/Di8vYLwNPj/8F97qxXMXrIM7m/C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KHAPHAAAA3QAAAA8AAAAAAAAAAAAAAAAAmAIAAGRy&#10;cy9kb3ducmV2LnhtbFBLBQYAAAAABAAEAPUAAACMAwAAAAA=&#10;" path="m60,20r,-3l58,17r-3,l55,17r,3l53,30r-5,7l40,42,30,45,20,42,13,37,8,30,5,20,8,10,13,2,10,,8,,3,7,,20,3,30r7,10l18,47r12,3l43,47,53,40,58,30,60,20xe" fillcolor="#f8d100" stroked="f">
                          <v:path arrowok="t" o:connecttype="custom" o:connectlocs="60,20;60,17;58,17;55,17;55,17;55,20;53,30;48,37;40,42;30,45;20,42;13,37;8,30;5,20;8,10;13,2;10,0;8,0;3,7;0,20;3,30;10,40;18,47;30,50;43,47;53,40;58,30;60,20" o:connectangles="0,0,0,0,0,0,0,0,0,0,0,0,0,0,0,0,0,0,0,0,0,0,0,0,0,0,0,0"/>
                        </v:shape>
                        <v:shape id="Freeform 1290" o:spid="_x0000_s2113" style="position:absolute;left:6419;top:1527;width:55;height:47;visibility:visible;mso-wrap-style:square;v-text-anchor:top" coordsize="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6OhcIA&#10;AADdAAAADwAAAGRycy9kb3ducmV2LnhtbERPz2vCMBS+D/Y/hDfYbSZuKK4zSpENvMnUg94ezbMp&#10;bV5Kktn635uDsOPH93u5Hl0nrhRi41nDdKJAEFfeNFxrOB5+3hYgYkI22HkmDTeKsF49Py2xMH7g&#10;X7ruUy1yCMcCNdiU+kLKWFlyGCe+J87cxQeHKcNQSxNwyOGuk+9KzaXDhnODxZ42lqp2/+c0zGbn&#10;c2hPm8OurL/tbTgp+Vm2Wr++jOUXiERj+hc/3Fuj4WOu8v78Jj8B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Xo6FwgAAAN0AAAAPAAAAAAAAAAAAAAAAAJgCAABkcnMvZG93&#10;bnJldi54bWxQSwUGAAAAAAQABAD1AAAAhwMAAAAA&#10;" path="m55,20r,-3l55,17r-3,l50,17r,l50,20r-3,7l42,35r-5,5l27,42,20,40,12,35,7,27,5,20,7,10,12,2r-2,l7,,2,10,,20,2,30,7,40r10,5l27,47,37,45,47,40,52,30,55,20xe" fillcolor="#f7d400" stroked="f">
                          <v:path arrowok="t" o:connecttype="custom" o:connectlocs="55,20;55,17;55,17;52,17;50,17;50,17;50,20;47,27;42,35;37,40;27,42;20,40;12,35;7,27;5,20;7,10;12,2;10,2;7,0;2,10;0,20;2,30;7,40;17,45;27,47;37,45;47,40;52,30;55,20" o:connectangles="0,0,0,0,0,0,0,0,0,0,0,0,0,0,0,0,0,0,0,0,0,0,0,0,0,0,0,0,0"/>
                        </v:shape>
                        <v:shape id="Freeform 1291" o:spid="_x0000_s2114" style="position:absolute;left:6421;top:1529;width:50;height:43;visibility:visible;mso-wrap-style:square;v-text-anchor:top" coordsize="5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sxHcUA&#10;AADdAAAADwAAAGRycy9kb3ducmV2LnhtbESPQWuDQBSE74H+h+UVeotr0hJS6yZIIdBDLjVBcny4&#10;r2rrvhV3o9Zfny0Uchxm5hsm3U+mFQP1rrGsYBXFIIhLqxuuFJxPh+UWhPPIGlvLpOCXHOx3D4sU&#10;E21H/qQh95UIEHYJKqi97xIpXVmTQRfZjjh4X7Y36IPsK6l7HAPctHIdxxtpsOGwUGNH7zWVP/nV&#10;KJjnbNRFbgr5rV9ZHy/0kpmrUk+PU/YGwtPk7+H/9odW8LyJV/D3JjwBu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mzEdxQAAAN0AAAAPAAAAAAAAAAAAAAAAAJgCAABkcnMv&#10;ZG93bnJldi54bWxQSwUGAAAAAAQABAD1AAAAigMAAAAA&#10;" path="m50,18r,-3l50,15r-2,l45,13r,2l45,18r-2,7l40,30r-7,5l25,38,18,35,10,30,8,25,5,18,8,8,13,,10,,8,,3,8,,18,3,28r5,7l15,40r10,3l35,40r8,-5l48,28,50,18xe" fillcolor="#f6d600" stroked="f">
                          <v:path arrowok="t" o:connecttype="custom" o:connectlocs="50,18;50,15;50,15;48,15;45,13;45,15;45,18;43,25;40,30;33,35;25,38;18,35;10,30;8,25;5,18;8,8;13,0;10,0;8,0;3,8;0,18;3,28;8,35;15,40;25,43;35,40;43,35;48,28;50,18" o:connectangles="0,0,0,0,0,0,0,0,0,0,0,0,0,0,0,0,0,0,0,0,0,0,0,0,0,0,0,0,0"/>
                        </v:shape>
                        <v:shape id="Freeform 1292" o:spid="_x0000_s2115" style="position:absolute;left:6424;top:1529;width:45;height:40;visibility:visible;mso-wrap-style:square;v-text-anchor:top" coordsize="4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jFmcYA&#10;AADdAAAADwAAAGRycy9kb3ducmV2LnhtbESPQWvCQBSE70L/w/IK3sxGhVhSV7FVQcGD1V56e82+&#10;JqG7b0N21fjvXUHwOMzMN8x03lkjztT62rGCYZKCIC6crrlU8H1cD95A+ICs0TgmBVfyMJ+99KaY&#10;a3fhLzofQikihH2OCqoQmlxKX1Rk0SeuIY7en2sthijbUuoWLxFujRylaSYt1hwXKmzos6Li/3Cy&#10;CrJtiSuz3R8nv+Olue4+mvUGf5Tqv3aLdxCBuvAMP9obrWCcpSO4v4lP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jFmcYAAADdAAAADwAAAAAAAAAAAAAAAACYAgAAZHJz&#10;L2Rvd25yZXYueG1sUEsFBgAAAAAEAAQA9QAAAIsDAAAAAA==&#10;" path="m45,18r,-3l45,15,42,13r-2,l40,15r,3l40,23r-5,7l30,33r-8,2l15,33,10,30,7,23,5,18,7,8,12,3,10,,7,,2,8,,18r2,7l7,33r8,5l22,40,32,38r5,-5l42,25r3,-7xe" fillcolor="#f5d800" stroked="f">
                          <v:path arrowok="t" o:connecttype="custom" o:connectlocs="45,18;45,15;45,15;42,13;40,13;40,15;40,18;40,23;35,30;30,33;22,35;15,33;10,30;7,23;5,18;7,8;12,3;10,0;7,0;2,8;0,18;2,25;7,33;15,38;22,40;32,38;37,33;42,25;45,18" o:connectangles="0,0,0,0,0,0,0,0,0,0,0,0,0,0,0,0,0,0,0,0,0,0,0,0,0,0,0,0,0"/>
                        </v:shape>
                        <v:shape id="Freeform 1293" o:spid="_x0000_s2116" style="position:absolute;left:6426;top:1529;width:40;height:38;visibility:visible;mso-wrap-style:square;v-text-anchor:top" coordsize="4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UWPcUA&#10;AADdAAAADwAAAGRycy9kb3ducmV2LnhtbESPS4vCQBCE74L/YWjBm058rGh0FBVXFrz4xGuTaZNg&#10;pidkRs3+e2dhwWNRVV9Rs0VtCvGkyuWWFfS6EQjixOqcUwXn03dnDMJ5ZI2FZVLwSw4W82ZjhrG2&#10;Lz7Q8+hTESDsYlSQeV/GUrokI4Oua0vi4N1sZdAHWaVSV/gKcFPIfhSNpMGcw0KGJa0zSu7Hh1Fg&#10;d8PV6n65uuHhfP3Sm0m67ff2SrVb9XIKwlPtP+H/9o9WMBhFA/h7E56AnL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1RY9xQAAAN0AAAAPAAAAAAAAAAAAAAAAAJgCAABkcnMv&#10;ZG93bnJldi54bWxQSwUGAAAAAAQABAD1AAAAigMAAAAA&#10;" path="m40,18r,-3l40,13r-2,l35,10r,5l35,18r,5l30,28r-5,2l20,33,15,30,10,28,8,23,5,18,8,8,15,3r-5,l8,,3,8,,18r3,7l5,30r8,5l20,38r8,-3l35,30r3,-5l40,18xe" fillcolor="#f4db00" stroked="f">
                          <v:path arrowok="t" o:connecttype="custom" o:connectlocs="40,18;40,15;40,13;38,13;35,10;35,15;35,18;35,23;30,28;25,30;20,33;15,30;10,28;8,23;5,18;8,8;15,3;10,3;8,0;3,8;0,18;3,25;5,30;13,35;20,38;28,35;35,30;38,25;40,18" o:connectangles="0,0,0,0,0,0,0,0,0,0,0,0,0,0,0,0,0,0,0,0,0,0,0,0,0,0,0,0,0"/>
                        </v:shape>
                        <v:shape id="Freeform 1294" o:spid="_x0000_s2117" style="position:absolute;left:6429;top:1532;width:35;height:32;visibility:visible;mso-wrap-style:square;v-text-anchor:top" coordsize="3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p508gA&#10;AADdAAAADwAAAGRycy9kb3ducmV2LnhtbESPQWvCQBSE70L/w/IK3nRTLSJpNiIF0dKK1Xrx9pp9&#10;TYLZtyG7xqS/3i0IPQ4z8w2TLDpTiZYaV1pW8DSOQBBnVpecKzh+rUZzEM4ja6wsk4KeHCzSh0GC&#10;sbZX3lN78LkIEHYxKii8r2MpXVaQQTe2NXHwfmxj0AfZ5FI3eA1wU8lJFM2kwZLDQoE1vRaUnQ8X&#10;o+D9s19f9ttWfvfH05mWH2+/u/lJqeFjt3wB4anz/+F7e6MVTGfRM/y9CU9Apj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76nnTyAAAAN0AAAAPAAAAAAAAAAAAAAAAAJgCAABk&#10;cnMvZG93bnJldi54bWxQSwUGAAAAAAQABAD1AAAAjQMAAAAA&#10;" path="m35,15r,-3l35,10,32,7r-5,l30,10r,5l30,20r-3,2l22,25r-5,2l12,25,10,22,7,20,5,15r,-5l7,7,10,5,15,2,12,,7,,2,5,,15r2,5l5,27r5,3l17,32r8,-2l30,27r5,-7l35,15xe" fillcolor="#f4dd00" stroked="f">
                          <v:path arrowok="t" o:connecttype="custom" o:connectlocs="35,15;35,12;35,10;32,7;27,7;30,10;30,15;30,20;27,22;22,25;17,27;12,25;10,22;7,20;5,15;5,10;7,7;10,5;15,2;12,0;7,0;2,5;0,15;2,20;5,27;10,30;17,32;25,30;30,27;35,20;35,15" o:connectangles="0,0,0,0,0,0,0,0,0,0,0,0,0,0,0,0,0,0,0,0,0,0,0,0,0,0,0,0,0,0,0"/>
                        </v:shape>
                        <v:shape id="Freeform 1295" o:spid="_x0000_s2118" style="position:absolute;left:6431;top:1532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z/XcYA&#10;AADdAAAADwAAAGRycy9kb3ducmV2LnhtbESPUWvCMBSF3wf+h3CFvc3UDYt0RpnC3AZD0PkDLs1d&#10;09rclCS29d8vg8EeD+ec73BWm9G2oicfascK5rMMBHHpdM2VgvPX68MSRIjIGlvHpOBGATbryd0K&#10;C+0GPlJ/ipVIEA4FKjAxdoWUoTRkMcxcR5y8b+ctxiR9JbXHIcFtKx+zLJcWa04LBjvaGSovp6tV&#10;8Nl8DG9mnms/LG7bcX84N01/Uep+Or48g4g0xv/wX/tdK3jKswX8vk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5z/XcYAAADdAAAADwAAAAAAAAAAAAAAAACYAgAAZHJz&#10;L2Rvd25yZXYueG1sUEsFBgAAAAAEAAQA9QAAAIsDAAAAAA==&#10;" path="m30,15r,-3l30,7,20,5,10,,3,5,,15r3,5l5,25r5,2l15,30r5,-3l25,25r5,-5l30,15xm25,15r,2l23,22r-3,l15,25,13,22r-5,l5,17r,-2l5,10,8,7,13,5r2,l20,5r3,2l25,10r,5xe" fillcolor="#f4df00" stroked="f">
                          <v:path arrowok="t" o:connecttype="custom" o:connectlocs="30,15;30,12;30,7;20,5;10,0;3,5;0,15;3,20;5,25;10,27;15,30;20,27;25,25;30,20;30,15;25,15;25,17;23,22;20,22;15,25;13,22;8,22;5,17;5,15;5,10;8,7;13,5;15,5;20,5;23,7;25,10;25,15" o:connectangles="0,0,0,0,0,0,0,0,0,0,0,0,0,0,0,0,0,0,0,0,0,0,0,0,0,0,0,0,0,0,0,0"/>
                          <o:lock v:ext="edit" verticies="t"/>
                        </v:shape>
                        <v:shape id="Freeform 1296" o:spid="_x0000_s2119" style="position:absolute;left:6434;top:1534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FfjscA&#10;AADdAAAADwAAAGRycy9kb3ducmV2LnhtbESP3WrCQBSE74W+w3KE3ulGCzFGVxFpaWlB6g96e8ge&#10;k2D2bJrdJunbdwtCL4eZ+YZZrntTiZYaV1pWMBlHIIgzq0vOFZyOL6MEhPPIGivLpOCHHKxXD4Ml&#10;ptp2vKf24HMRIOxSVFB4X6dSuqwgg25sa+LgXW1j0AfZ5FI32AW4qeQ0imJpsOSwUGBN24Ky2+Hb&#10;KOi/5h/vm8+2nZ277e6SvN7cNHlW6nHYbxYgPPX+P3xvv2kFT3EUw9+b8AT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BX47HAAAA3QAAAA8AAAAAAAAAAAAAAAAAmAIAAGRy&#10;cy9kb3ducmV2LnhtbFBLBQYAAAAABAAEAPUAAACMAwAAAAA=&#10;" path="m25,13r,-5l22,5,17,3,10,,5,3,2,5,,8r,5l2,18r3,2l7,23r5,2l17,23r5,-3l25,18r,-5xm20,13r-3,5l12,20,7,18,5,13,7,8,12,5r5,3l20,13xe" fillcolor="#f3e100" stroked="f">
                          <v:path arrowok="t" o:connecttype="custom" o:connectlocs="25,13;25,8;22,5;17,3;10,0;5,3;2,5;0,8;0,13;2,18;5,20;7,23;12,25;17,23;22,20;25,18;25,13;20,13;17,18;12,20;7,18;5,13;7,8;12,5;17,8;20,13" o:connectangles="0,0,0,0,0,0,0,0,0,0,0,0,0,0,0,0,0,0,0,0,0,0,0,0,0,0"/>
                          <o:lock v:ext="edit" verticies="t"/>
                        </v:shape>
                        <v:shape id="Freeform 1297" o:spid="_x0000_s2120" style="position:absolute;left:6436;top:153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ZsT8YA&#10;AADdAAAADwAAAGRycy9kb3ducmV2LnhtbESPQWvCQBSE70L/w/IK3urGFFSia7CCbZEqbZSeH9nX&#10;bGj2bciuGv99Vyh4HGbmG2aR97YRZ+p87VjBeJSAIC6drrlScDxsnmYgfEDW2DgmBVfykC8fBgvM&#10;tLvwF52LUIkIYZ+hAhNCm0npS0MW/ci1xNH7cZ3FEGVXSd3hJcJtI9MkmUiLNccFgy2tDZW/xckq&#10;2MnDtzdFiu3+Y/sZNm/1a/WyVmr42K/mIAL14R7+b79rBc+TZAq3N/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/ZsT8YAAADdAAAADwAAAAAAAAAAAAAAAACYAgAAZHJz&#10;L2Rvd25yZXYueG1sUEsFBgAAAAAEAAQA9QAAAIsDAAAAAA==&#10;" path="m20,10r,-5l18,2,15,,10,,8,,3,2,,5r,5l,12r3,5l8,17r2,3l15,17r3,l20,12r,-2xm15,10r,2l10,15,8,12,5,10,8,5r2,l15,5r,5xe" fillcolor="#f3e400" stroked="f">
                          <v:path arrowok="t" o:connecttype="custom" o:connectlocs="20,10;20,5;18,2;15,0;10,0;8,0;3,2;0,5;0,10;0,12;3,17;8,17;10,20;15,17;18,17;20,12;20,10;15,10;15,12;10,15;8,12;5,10;8,5;10,5;15,5;15,10" o:connectangles="0,0,0,0,0,0,0,0,0,0,0,0,0,0,0,0,0,0,0,0,0,0,0,0,0,0"/>
                          <o:lock v:ext="edit" verticies="t"/>
                        </v:shape>
                        <v:shape id="Freeform 1298" o:spid="_x0000_s2121" style="position:absolute;left:6439;top:1539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plYcIA&#10;AADdAAAADwAAAGRycy9kb3ducmV2LnhtbERPz2vCMBS+D/Y/hCfstiY6JqMzShkOBu4yFXp9NM+0&#10;2LyEJrXdf78chB0/vt+b3ex6caMhdp41LAsFgrjxpmOr4Xz6fH4DEROywd4zafilCLvt48MGS+Mn&#10;/qHbMVmRQziWqKFNKZRSxqYlh7HwgThzFz84TBkOVpoBpxzuerlSai0ddpwbWgz00VJzPY5OQ6jD&#10;ZbwmVY21PHzvX2trx6nS+mkxV+8gEs3pX3x3fxkNL2uV5+Y3+QnI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ymVhwgAAAN0AAAAPAAAAAAAAAAAAAAAAAJgCAABkcnMvZG93&#10;bnJldi54bWxQSwUGAAAAAAQABAD1AAAAhwMAAAAA&#10;" path="m15,8l12,3,7,,2,3,,8r2,5l7,15r5,-2l15,8xe" fillcolor="#f2e500" stroked="f">
                          <v:path arrowok="t" o:connecttype="custom" o:connectlocs="15,8;12,3;7,0;2,3;0,8;2,13;7,15;12,13;15,8" o:connectangles="0,0,0,0,0,0,0,0,0"/>
                        </v:shape>
                        <v:shape id="Freeform 1299" o:spid="_x0000_s2122" style="position:absolute;left:6441;top:1542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jUn8YA&#10;AADdAAAADwAAAGRycy9kb3ducmV2LnhtbESPUWvCMBSF3wf7D+EOfJvJFMpajTIcgwkiTIfs8dJc&#10;m2JzU5qsVn+9GQx8PJxzvsOZLwfXiJ66UHvW8DJWIIhLb2quNHzvP55fQYSIbLDxTBouFGC5eHyY&#10;Y2H8mb+o38VKJAiHAjXYGNtCylBachjGviVO3tF3DmOSXSVNh+cEd42cKJVJhzWnBYstrSyVp92v&#10;0/BzWF2v2da/r8mq/rLZ9/nkcNR69DS8zUBEGuI9/N/+NBqmmcrh7016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jUn8YAAADdAAAADwAAAAAAAAAAAAAAAACYAgAAZHJz&#10;L2Rvd25yZXYueG1sUEsFBgAAAAAEAAQA9QAAAIsDAAAAAA==&#10;" path="m10,5l10,,5,,3,,,5,3,7r2,3l10,7r,-2xe" fillcolor="#f2e700" stroked="f">
                          <v:path arrowok="t" o:connecttype="custom" o:connectlocs="10,5;10,0;5,0;3,0;0,5;3,7;5,10;10,7;10,5" o:connectangles="0,0,0,0,0,0,0,0,0"/>
                        </v:shape>
                        <v:shape id="Freeform 1300" o:spid="_x0000_s2123" style="position:absolute;left:6444;top:1544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MQJsQA&#10;AADdAAAADwAAAGRycy9kb3ducmV2LnhtbERPz2vCMBS+D/wfwhN2kZnaYRnVKKI4PDhGnQePz+at&#10;LWteSpNp/O/NQfD48f2eL4NpxYV611hWMBknIIhLqxuuFBx/tm8fIJxH1thaJgU3crBcDF7mmGt7&#10;5YIuB1+JGMIuRwW1910upStrMujGtiOO3K/tDfoI+0rqHq8x3LQyTZJMGmw4NtTY0bqm8u/wbxR8&#10;pfu0COvRaDPNpuH7tDPnbfGp1OswrGYgPAX/FD/cO63gPZvE/fFNfA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zECbEAAAA3QAAAA8AAAAAAAAAAAAAAAAAmAIAAGRycy9k&#10;b3ducmV2LnhtbFBLBQYAAAAABAAEAPUAAACJAwAAAAA=&#10;" path="m5,3l5,,2,,,,,3r,l2,5,5,3r,xe" fillcolor="#f1e900" stroked="f">
                          <v:path arrowok="t" o:connecttype="custom" o:connectlocs="5,3;5,0;2,0;0,0;0,3;0,3;2,5;5,3;5,3" o:connectangles="0,0,0,0,0,0,0,0,0"/>
                        </v:shape>
                        <v:shape id="Freeform 1301" o:spid="_x0000_s2124" style="position:absolute;left:6334;top:1509;width:227;height:73;visibility:visible;mso-wrap-style:square;v-text-anchor:top" coordsize="22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cfmcMA&#10;AADdAAAADwAAAGRycy9kb3ducmV2LnhtbESPQWvCQBSE74X+h+UVvNVNlAZJXaVIBD3Wil6f2Wc2&#10;JPs2ZFcT/71bKPQ4zMw3zHI92lbcqfe1YwXpNAFBXDpdc6Xg+LN9X4DwAVlj65gUPMjDevX6ssRc&#10;u4G/6X4IlYgQ9jkqMCF0uZS+NGTRT11HHL2r6y2GKPtK6h6HCLetnCVJJi3WHBcMdrQxVDaHm1Vw&#10;ZXPad8eiuAzNufHu45QVjVVq8jZ+fYIINIb/8F97pxXMszSF3zfxCc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cfmcMAAADdAAAADwAAAAAAAAAAAAAAAACYAgAAZHJzL2Rv&#10;d25yZXYueG1sUEsFBgAAAAAEAAQA9QAAAIgDAAAAAA==&#10;" path="m,l40,5r32,8l97,20r20,8l137,35r25,5l189,40r38,-7l204,45,184,55,167,65r-17,5l130,73r-25,l75,70,38,68,28,60,20,53,18,45,15,35,13,25,10,15,5,8,,xe" filled="f" strokecolor="#e77817" strokeweight="0">
                          <v:path arrowok="t" o:connecttype="custom" o:connectlocs="0,0;40,5;72,13;97,20;117,28;137,35;162,40;189,40;227,33;204,45;184,55;167,65;150,70;130,73;105,73;75,70;38,68;28,60;20,53;18,45;15,35;13,25;10,15;5,8;0,0" o:connectangles="0,0,0,0,0,0,0,0,0,0,0,0,0,0,0,0,0,0,0,0,0,0,0,0,0"/>
                        </v:shape>
                        <v:shape id="Freeform 1302" o:spid="_x0000_s2125" style="position:absolute;left:5880;top:1355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aWdscA&#10;AADdAAAADwAAAGRycy9kb3ducmV2LnhtbESPT2sCMRTE74V+h/AKXkpN/IPWrVGKYOmp4loK3h6b&#10;5+7i5mVJUl376Y1Q8DjMzG+Y+bKzjTiRD7VjDYO+AkFcOFNzqeF7t355BREissHGMWm4UIDl4vFh&#10;jplxZ97SKY+lSBAOGWqoYmwzKUNRkcXQdy1x8g7OW4xJ+lIaj+cEt40cKjWRFmtOCxW2tKqoOOa/&#10;VsNG0fpjv8Of2Zc6Tg/Pfpz/qbHWvafu/Q1EpC7ew//tT6NhNBkM4fYmPQG5u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GlnbHAAAA3QAAAA8AAAAAAAAAAAAAAAAAmAIAAGRy&#10;cy9kb3ducmV2LnhtbFBLBQYAAAAABAAEAPUAAACMAwAAAAA=&#10;" path="m49,50l,,49,50r,l49,50r15,2l79,60r10,9l99,84r-7,l84,84,77,82,69,77,62,72,57,65,52,57,49,50xe" fillcolor="#f3be00" stroked="f">
                          <v:path arrowok="t" o:connecttype="custom" o:connectlocs="49,50;0,0;49,50;49,50;49,50;64,52;79,60;89,69;99,84;92,84;84,84;77,82;69,77;62,72;57,65;52,57;49,50" o:connectangles="0,0,0,0,0,0,0,0,0,0,0,0,0,0,0,0,0"/>
                        </v:shape>
                        <v:shape id="Freeform 1303" o:spid="_x0000_s2126" style="position:absolute;left:5880;top:1355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yoFcYA&#10;AADdAAAADwAAAGRycy9kb3ducmV2LnhtbESPUWsCMRCE3wX/Q1ihb5qzgi2nUaSttUUoeIq+Lpf1&#10;cu1lc16iXv+9KRR8HGbnm53pvLWVuFDjS8cKhoMEBHHudMmFgt122X8G4QOyxsoxKfglD/NZtzPF&#10;VLsrb+iShUJECPsUFZgQ6lRKnxuy6AeuJo7e0TUWQ5RNIXWD1wi3lXxMkrG0WHJsMFjTi6H8Jzvb&#10;+Mbr+uhw9f11MNl79vZ0Wu0/E1bqodcuJiACteF+/J/+0ApG4+EI/tZEBM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yoFcYAAADdAAAADwAAAAAAAAAAAAAAAACYAgAAZHJz&#10;L2Rvd25yZXYueG1sUEsFBgAAAAAEAAQA9QAAAIsDAAAAAA==&#10;" path="m49,50l,,49,50r,l49,50r15,2l79,60r10,9l99,84r-7,l84,84,77,82,69,77,62,72,57,65,52,57,49,50xe" filled="f" strokecolor="#e77817" strokeweight="0">
                          <v:path arrowok="t" o:connecttype="custom" o:connectlocs="49,50;0,0;49,50;49,50;49,50;64,52;79,60;89,69;99,84;92,84;84,84;77,82;69,77;62,72;57,65;52,57;49,50" o:connectangles="0,0,0,0,0,0,0,0,0,0,0,0,0,0,0,0,0"/>
                        </v:shape>
                        <v:shape id="Freeform 1304" o:spid="_x0000_s2127" style="position:absolute;left:5994;top:1477;width:286;height:185;visibility:visible;mso-wrap-style:square;v-text-anchor:top" coordsize="2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B0KcUA&#10;AADdAAAADwAAAGRycy9kb3ducmV2LnhtbESPQWvCQBSE7wX/w/IKvdWNVoONriJiIR4bA14f2dck&#10;Nvs2ZFeT+utdoeBxmJlvmNVmMI24Uudqywom4wgEcWF1zaWC/Pj1vgDhPLLGxjIp+CMHm/XoZYWJ&#10;tj1/0zXzpQgQdgkqqLxvEyldUZFBN7YtcfB+bGfQB9mVUnfYB7hp5DSKYmmw5rBQYUu7iorf7GIU&#10;3D7Ty3x2yLOzPs11etrGct+jUm+vw3YJwtPgn+H/dqoVfMSTGTzehCc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cHQpxQAAAN0AAAAPAAAAAAAAAAAAAAAAAJgCAABkcnMv&#10;ZG93bnJldi54bWxQSwUGAAAAAAQABAD1AAAAigMAAAAA&#10;" path="m132,185r-10,-5l112,175r20,-30l157,115r-25,30l107,172,97,167,87,165r22,-25l129,115r-22,25l84,162r-9,-7l65,150,84,132r20,-20l82,130,62,147,52,142,42,140,62,122,80,107,60,122,37,135r-7,-3l20,127,37,117,52,107,35,117r-18,8l7,122,,120,52,90,104,60,157,30,209,r17,7l246,17r20,8l286,32,241,65,199,97r-20,20l162,137r-15,23l132,185xe" fillcolor="#f3be00" stroked="f">
                          <v:path arrowok="t" o:connecttype="custom" o:connectlocs="132,185;122,180;112,175;132,145;157,115;132,145;107,172;97,167;87,165;109,140;129,115;107,140;84,162;75,155;65,150;84,132;104,112;82,130;62,147;52,142;42,140;62,122;80,107;60,122;37,135;30,132;20,127;37,117;52,107;35,117;17,125;7,122;0,120;52,90;104,60;157,30;209,0;226,7;246,17;266,25;286,32;241,65;199,97;179,117;162,137;147,160;132,185" o:connectangles="0,0,0,0,0,0,0,0,0,0,0,0,0,0,0,0,0,0,0,0,0,0,0,0,0,0,0,0,0,0,0,0,0,0,0,0,0,0,0,0,0,0,0,0,0,0,0"/>
                        </v:shape>
                        <v:shape id="Freeform 1305" o:spid="_x0000_s2128" style="position:absolute;left:5994;top:1477;width:286;height:185;visibility:visible;mso-wrap-style:square;v-text-anchor:top" coordsize="2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dIaMUA&#10;AADdAAAADwAAAGRycy9kb3ducmV2LnhtbESPQYvCMBSE7wv+h/AEb2taRSnVKCIIKwiLVQRvj+bZ&#10;VpuX0mRt/fdmYWGPw8x8wyzXvanFk1pXWVYQjyMQxLnVFRcKzqfdZwLCeWSNtWVS8CIH69XgY4mp&#10;th0f6Zn5QgQIuxQVlN43qZQuL8mgG9uGOHg32xr0QbaF1C12AW5qOYmiuTRYcVgosaFtSfkj+zEK&#10;5P3F++Q6mSXHrKDu+7A/xZerUqNhv1mA8NT7//Bf+0srmM7jGfy+CU9Ar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N0hoxQAAAN0AAAAPAAAAAAAAAAAAAAAAAJgCAABkcnMv&#10;ZG93bnJldi54bWxQSwUGAAAAAAQABAD1AAAAigMAAAAA&#10;" path="m132,185r-10,-5l112,175r20,-30l157,115r-25,30l107,172,97,167,87,165r22,-25l129,115r-22,25l84,162r-9,-7l65,150,84,132r20,-20l82,130,62,147,52,142,42,140,62,122,80,107,60,122,37,135r-7,-3l20,127,37,117,52,107,35,117r-18,8l7,122,,120,52,90,104,60,157,30,209,r17,7l246,17r20,8l286,32,241,65,199,97r-20,20l162,137r-15,23l132,185e" filled="f" strokecolor="#e77817" strokeweight="0">
                          <v:path arrowok="t" o:connecttype="custom" o:connectlocs="132,185;122,180;112,175;132,145;157,115;132,145;107,172;97,167;87,165;109,140;129,115;107,140;84,162;75,155;65,150;84,132;104,112;82,130;62,147;52,142;42,140;62,122;80,107;60,122;37,135;30,132;20,127;37,117;52,107;35,117;17,125;7,122;0,120;52,90;104,60;157,30;209,0;226,7;246,17;266,25;286,32;241,65;199,97;179,117;162,137;147,160;132,185" o:connectangles="0,0,0,0,0,0,0,0,0,0,0,0,0,0,0,0,0,0,0,0,0,0,0,0,0,0,0,0,0,0,0,0,0,0,0,0,0,0,0,0,0,0,0,0,0,0,0"/>
                        </v:shape>
                        <v:shape id="Freeform 1306" o:spid="_x0000_s2129" style="position:absolute;left:5900;top:624;width:59;height:112;visibility:visible;mso-wrap-style:square;v-text-anchor:top" coordsize="5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MhacUA&#10;AADdAAAADwAAAGRycy9kb3ducmV2LnhtbESPT2sCMRTE74V+h/AKvWl227KU1ShS6r9bqyIen5tn&#10;srh5WTapbr+9KQg9DjPzG2Y87V0jLtSF2rOCfJiBIK68rtko2G3ng3cQISJrbDyTgl8KMJ08Poyx&#10;1P7K33TZRCMShEOJCmyMbSllqCw5DEPfEifv5DuHMcnOSN3hNcFdI1+yrJAOa04LFlv6sFSdNz9O&#10;AS6+9meDn9Ysj4t53q4PlbNvSj0/9bMRiEh9/A/f2yut4LXIC/h7k56An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MyFpxQAAAN0AAAAPAAAAAAAAAAAAAAAAAJgCAABkcnMv&#10;ZG93bnJldi54bWxQSwUGAAAAAAQABAD1AAAAigMAAAAA&#10;" path="m19,57l59,,19,57xm19,57l9,69,2,84,,89r2,8l2,104r3,8l12,107r5,-5l22,94r2,-7l27,79r,-7l24,64,19,57xe" fillcolor="#f3be00" stroked="f">
                          <v:path arrowok="t" o:connecttype="custom" o:connectlocs="19,57;59,0;19,57;19,57;9,69;2,84;0,89;2,97;2,104;5,112;12,107;17,102;22,94;24,87;27,79;27,72;24,64;19,57" o:connectangles="0,0,0,0,0,0,0,0,0,0,0,0,0,0,0,0,0,0"/>
                          <o:lock v:ext="edit" verticies="t"/>
                        </v:shape>
                        <v:shape id="Freeform 1307" o:spid="_x0000_s2130" style="position:absolute;left:5919;top:624;width:40;height:57;visibility:visible;mso-wrap-style:square;v-text-anchor:top" coordsize="4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wzO8UA&#10;AADdAAAADwAAAGRycy9kb3ducmV2LnhtbESPQYvCMBSE7wv+h/AEL6KpCirVKIsgeNCD2ou3R/Ns&#10;is1LbbK2/nuzsLDHYWa+YdbbzlbiRY0vHSuYjBMQxLnTJRcKsut+tAThA7LGyjEpeJOH7ab3tcZU&#10;u5bP9LqEQkQI+xQVmBDqVEqfG7Lox64mjt7dNRZDlE0hdYNthNtKTpNkLi2WHBcM1rQzlD8uP1bB&#10;0GTH93RXh/3ifBu2z0M2Oz0ypQb97nsFIlAX/sN/7YNWMJtPFvD7Jj4Buf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/DM7xQAAAN0AAAAPAAAAAAAAAAAAAAAAAJgCAABkcnMv&#10;ZG93bnJldi54bWxQSwUGAAAAAAQABAD1AAAAigMAAAAA&#10;" path="m,57l40,,,57xe" filled="f" strokecolor="#e15520" strokeweight="0">
                          <v:path arrowok="t" o:connecttype="custom" o:connectlocs="0,57;40,0;0,57" o:connectangles="0,0,0"/>
                        </v:shape>
                        <v:shape id="Freeform 1308" o:spid="_x0000_s2131" style="position:absolute;left:5900;top:681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lNjMMA&#10;AADdAAAADwAAAGRycy9kb3ducmV2LnhtbERPy2rCQBTdF/yH4QpuRCexJUjqKD6wCN1oUrq+ZG6T&#10;YOZOzIwx/fvOQujycN6rzWAa0VPnassK4nkEgriwuuZSwVd+nC1BOI+ssbFMCn7JwWY9ellhqu2D&#10;L9RnvhQhhF2KCirv21RKV1Rk0M1tSxy4H9sZ9AF2pdQdPkK4aeQiihJpsObQUGFL+4qKa3Y3CnCa&#10;9+fP2rn8dpgmb7vkG3X8odRkPGzfQXga/L/46T5pBa9JHOaGN+EJ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lNjMMAAADdAAAADwAAAAAAAAAAAAAAAACYAgAAZHJzL2Rv&#10;d25yZXYueG1sUEsFBgAAAAAEAAQA9QAAAIgDAAAAAA==&#10;" path="m19,l9,12,2,27,,32r2,8l2,47r3,8l12,50r5,-5l22,37r2,-7l27,22r,-7l24,7,19,e" filled="f" strokecolor="#e15520" strokeweight="0">
                          <v:path arrowok="t" o:connecttype="custom" o:connectlocs="19,0;9,12;2,27;0,32;2,40;2,47;5,55;12,50;17,45;22,37;24,30;27,22;27,15;24,7;19,0" o:connectangles="0,0,0,0,0,0,0,0,0,0,0,0,0,0,0"/>
                        </v:shape>
                        <v:shape id="Freeform 1309" o:spid="_x0000_s2132" style="position:absolute;left:5877;top:659;width:40;height:114;visibility:visible;mso-wrap-style:square;v-text-anchor:top" coordsize="4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XkascA&#10;AADdAAAADwAAAGRycy9kb3ducmV2LnhtbESPzWrCQBSF90LfYbiF7szEFsRGRxFLqW4Ksa22u0vm&#10;mgQzd0JmTGKf3hEEl4fz83Fmi95UoqXGlZYVjKIYBHFmdcm5gu+v9+EEhPPIGivLpOBMDhbzh8EM&#10;E207Tqnd+lyEEXYJKii8rxMpXVaQQRfZmjh4B9sY9EE2udQNdmHcVPI5jsfSYMmBUGBNq4Ky4/Zk&#10;ArdL30z7Uf3ku9///a77qz/TdqPU02O/nILw1Pt7+NZeawUv49ErXN+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V5GrHAAAA3QAAAA8AAAAAAAAAAAAAAAAAmAIAAGRy&#10;cy9kb3ducmV2LnhtbFBLBQYAAAAABAAEAPUAAACMAwAAAAA=&#10;" path="m18,62l40,,18,62xm18,59l8,74,3,87,,102r5,12l10,112r5,-8l20,99r3,-7l25,84r,-10l23,67,18,59xe" fillcolor="#f3be00" stroked="f">
                          <v:path arrowok="t" o:connecttype="custom" o:connectlocs="18,62;40,0;18,62;18,59;8,74;3,87;0,102;5,114;10,112;15,104;20,99;23,92;25,84;25,74;23,67;18,59" o:connectangles="0,0,0,0,0,0,0,0,0,0,0,0,0,0,0,0"/>
                          <o:lock v:ext="edit" verticies="t"/>
                        </v:shape>
                        <v:shape id="Freeform 1310" o:spid="_x0000_s2133" style="position:absolute;left:5895;top:659;width:22;height:62;visibility:visible;mso-wrap-style:square;v-text-anchor:top" coordsize="2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y9XsQA&#10;AADdAAAADwAAAGRycy9kb3ducmV2LnhtbERPW2vCMBR+F/Yfwhn4pml1lNEZyxAG6mA63eX10Jy1&#10;xeakJlG7f28eBB8/vvus6E0rzuR8Y1lBOk5AEJdWN1wp+Nq/jZ5B+ICssbVMCv7JQzF/GMww1/bC&#10;n3TehUrEEPY5KqhD6HIpfVmTQT+2HXHk/qwzGCJ0ldQOLzHctHKSJJk02HBsqLGjRU3lYXcyCjZr&#10;954eD78r3v98N08fW7nMFhulho/96wuIQH24i2/upVYwzSZxf3wTn4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svV7EAAAA3QAAAA8AAAAAAAAAAAAAAAAAmAIAAGRycy9k&#10;b3ducmV2LnhtbFBLBQYAAAAABAAEAPUAAACJAwAAAAA=&#10;" path="m,62l22,,,62xe" filled="f" strokecolor="#e15520" strokeweight="0">
                          <v:path arrowok="t" o:connecttype="custom" o:connectlocs="0,62;22,0;0,62" o:connectangles="0,0,0"/>
                        </v:shape>
                        <v:shape id="Freeform 1311" o:spid="_x0000_s2134" style="position:absolute;left:5877;top:718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5YqMYA&#10;AADdAAAADwAAAGRycy9kb3ducmV2LnhtbESPQWvCQBSE7wX/w/KE3uomqYikbkIRpJYWpFEEb4/s&#10;axKafbtkV03/vVsQehxm5htmVY6mFxcafGdZQTpLQBDXVnfcKDjsN09LED4ga+wtk4Jf8lAWk4cV&#10;5tpe+YsuVWhEhLDPUUEbgsul9HVLBv3MOuLofdvBYIhyaKQe8BrhppdZkiykwY7jQouO1i3VP9XZ&#10;KDguk9N72szPW5e5j+7TyvRtJ5V6nI6vLyACjeE/fG9vtYLnRZbC35v4BGR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5YqMYAAADdAAAADwAAAAAAAAAAAAAAAACYAgAAZHJz&#10;L2Rvd25yZXYueG1sUEsFBgAAAAAEAAQA9QAAAIsDAAAAAA==&#10;" path="m18,l8,15,3,28,,43,5,55r5,-2l15,45r5,-5l23,33r2,-8l25,15,23,8,18,xe" filled="f" strokecolor="#e15520" strokeweight="0">
                          <v:path arrowok="t" o:connecttype="custom" o:connectlocs="18,0;8,15;3,28;0,43;5,55;10,53;15,45;20,40;23,33;25,25;25,15;23,8;18,0" o:connectangles="0,0,0,0,0,0,0,0,0,0,0,0,0"/>
                        </v:shape>
                        <v:shape id="Freeform 1312" o:spid="_x0000_s2135" style="position:absolute;left:5852;top:688;width:40;height:115;visibility:visible;mso-wrap-style:square;v-text-anchor:top" coordsize="4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bKAcUA&#10;AADdAAAADwAAAGRycy9kb3ducmV2LnhtbESPzWrDMBCE74W+g9hCbolcB0ziRjGmEFJyyx9tb4u1&#10;tU2tlZHU2MnTV4VAj8PMfMOsitF04kLOt5YVPM8SEMSV1S3XCk7HzXQBwgdkjZ1lUnAlD8X68WGF&#10;ubYD7+lyCLWIEPY5KmhC6HMpfdWQQT+zPXH0vqwzGKJ0tdQOhwg3nUyTJJMGW44LDfb02lD1ffgx&#10;CpYf+rZN23fOBufPn915V9Jtp9TkaSxfQAQaw3/43n7TCuZZmsLfm/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VsoBxQAAAN0AAAAPAAAAAAAAAAAAAAAAAJgCAABkcnMv&#10;ZG93bnJldi54bWxQSwUGAAAAAAQABAD1AAAAigMAAAAA&#10;" path="m18,63l40,,18,63xm18,63l8,75,3,88,,103r5,12l10,113r8,-5l20,100r3,-7l25,85r,-7l23,70,18,63xe" fillcolor="#f3be00" stroked="f">
                          <v:path arrowok="t" o:connecttype="custom" o:connectlocs="18,63;40,0;18,63;18,63;8,75;3,88;0,103;5,115;10,113;18,108;20,100;23,93;25,85;25,78;23,70;18,63" o:connectangles="0,0,0,0,0,0,0,0,0,0,0,0,0,0,0,0"/>
                          <o:lock v:ext="edit" verticies="t"/>
                        </v:shape>
                        <v:shape id="Freeform 1313" o:spid="_x0000_s2136" style="position:absolute;left:5870;top:688;width:22;height:63;visibility:visible;mso-wrap-style:square;v-text-anchor:top" coordsize="2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wHkscA&#10;AADdAAAADwAAAGRycy9kb3ducmV2LnhtbESPQWvCQBSE74L/YXlCL6IbY5ESsxEpFFvUQ62lHh/Z&#10;ZxLMvg3ZrYn99V2h0OMwM98w6ao3tbhS6yrLCmbTCARxbnXFhYLjx8vkCYTzyBpry6TgRg5W2XCQ&#10;YqJtx+90PfhCBAi7BBWU3jeJlC4vyaCb2oY4eGfbGvRBtoXULXYBbmoZR9FCGqw4LJTY0HNJ+eXw&#10;bRT8bC6dG+u93j1+IW3it8/ZaVsr9TDq10sQnnr/H/5rv2oF80U8h/ub8ARk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8B5LHAAAA3QAAAA8AAAAAAAAAAAAAAAAAmAIAAGRy&#10;cy9kb3ducmV2LnhtbFBLBQYAAAAABAAEAPUAAACMAwAAAAA=&#10;" path="m,63l22,,,63xe" filled="f" strokecolor="#e15520" strokeweight="0">
                          <v:path arrowok="t" o:connecttype="custom" o:connectlocs="0,63;22,0;0,63" o:connectangles="0,0,0"/>
                        </v:shape>
                        <v:shape id="Freeform 1314" o:spid="_x0000_s2137" style="position:absolute;left:5852;top:751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aV6sYA&#10;AADdAAAADwAAAGRycy9kb3ducmV2LnhtbESPQWvCQBSE74L/YXlCb7pJakVSV5HSgLfS6EFvr9ln&#10;Esy+XbJbTfvr3ULB4zAz3zCrzWA6caXet5YVpLMEBHFldcu1gsO+mC5B+ICssbNMCn7Iw2Y9Hq0w&#10;1/bGn3QtQy0ihH2OCpoQXC6lrxoy6GfWEUfvbHuDIcq+lrrHW4SbTmZJspAGW44LDTp6a6i6lN9G&#10;QXL+TQ/pqf1w7/XX8cUuu9LtCqWeJsP2FUSgITzC/+2dVvC8yObw9yY+Abm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aV6sYAAADdAAAADwAAAAAAAAAAAAAAAACYAgAAZHJz&#10;L2Rvd25yZXYueG1sUEsFBgAAAAAEAAQA9QAAAIsDAAAAAA==&#10;" path="m18,l8,12,3,25,,40,5,52r5,-2l18,45r2,-8l23,30r2,-8l25,15,23,7,18,xe" filled="f" strokecolor="#e15520" strokeweight="0">
                          <v:path arrowok="t" o:connecttype="custom" o:connectlocs="18,0;8,12;3,25;0,40;5,52;10,50;18,45;20,37;23,30;25,22;25,15;23,7;18,0" o:connectangles="0,0,0,0,0,0,0,0,0,0,0,0,0"/>
                        </v:shape>
                        <v:shape id="Freeform 1315" o:spid="_x0000_s2138" style="position:absolute;left:5929;top:594;width:63;height:112;visibility:visible;mso-wrap-style:square;v-text-anchor:top" coordsize="6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tNo8YA&#10;AADdAAAADwAAAGRycy9kb3ducmV2LnhtbESP0WrCQBRE3wv+w3ILvhTdNBKr0VVKRdpHa/yAS/aa&#10;hGbvxt1tjH59t1Do4zAzZ5j1djCt6Mn5xrKC52kCgri0uuFKwanYTxYgfEDW2FomBTfysN2MHtaY&#10;a3vlT+qPoRIRwj5HBXUIXS6lL2sy6Ke2I47e2TqDIUpXSe3wGuGmlWmSzKXBhuNCjR291VR+Hb+N&#10;grtz+0WqM9MvT4f37PJUFLeXnVLjx+F1BSLQEP7Df+0PrWA2TzP4fROf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7tNo8YAAADdAAAADwAAAAAAAAAAAAAAAACYAgAAZHJz&#10;L2Rvd25yZXYueG1sUEsFBgAAAAAEAAQA9QAAAIsDAAAAAA==&#10;" path="m20,57l63,,20,57xm20,57l8,70,3,82,,89r,8l3,104r2,8l13,107r5,-5l23,94r2,-7l28,79,25,72r,-7l20,57xe" fillcolor="#f3be00" stroked="f">
                          <v:path arrowok="t" o:connecttype="custom" o:connectlocs="20,57;63,0;20,57;20,57;8,70;3,82;0,89;0,97;3,104;5,112;13,107;18,102;23,94;25,87;28,79;25,72;25,65;20,57" o:connectangles="0,0,0,0,0,0,0,0,0,0,0,0,0,0,0,0,0,0"/>
                          <o:lock v:ext="edit" verticies="t"/>
                        </v:shape>
                        <v:shape id="Freeform 1316" o:spid="_x0000_s2139" style="position:absolute;left:5949;top:594;width:43;height:57;visibility:visible;mso-wrap-style:square;v-text-anchor:top" coordsize="4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VKocQA&#10;AADdAAAADwAAAGRycy9kb3ducmV2LnhtbESPT4vCMBTE74LfITzBm6Z2sUg1iuwfEA/CquD12Tzb&#10;YvPSNlmt394ICx6HmfkNs1h1phI3al1pWcFkHIEgzqwuOVdwPPyMZiCcR9ZYWSYFD3KwWvZ7C0y1&#10;vfMv3fY+FwHCLkUFhfd1KqXLCjLoxrYmDt7FtgZ9kG0udYv3ADeVjKMokQZLDgsF1vRZUHbd/xkF&#10;UZNcz3bbNHW1mcbfpy/amfNOqeGgW89BeOr8O/zf3mgFH0mcwOtNe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lSqHEAAAA3QAAAA8AAAAAAAAAAAAAAAAAmAIAAGRycy9k&#10;b3ducmV2LnhtbFBLBQYAAAAABAAEAPUAAACJAwAAAAA=&#10;" path="m,57l43,,,57xe" filled="f" strokecolor="#e15520" strokeweight="0">
                          <v:path arrowok="t" o:connecttype="custom" o:connectlocs="0,57;43,0;0,57" o:connectangles="0,0,0"/>
                        </v:shape>
                        <v:shape id="Freeform 1317" o:spid="_x0000_s2140" style="position:absolute;left:5929;top:651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tav8QA&#10;AADdAAAADwAAAGRycy9kb3ducmV2LnhtbESPQYvCMBSE7wv+h/AEb2uqgqvVKCoIvcl29+Lt2Tyb&#10;YvNSmljrvzfCwh6HmfmGWW97W4uOWl85VjAZJyCIC6crLhX8/hw/FyB8QNZYOyYFT/Kw3Qw+1phq&#10;9+Bv6vJQighhn6ICE0KTSukLQxb92DXE0bu61mKIsi2lbvER4baW0ySZS4sVxwWDDR0MFbf8bhWc&#10;rmezLHZBX5IuO5z2ubudF5lSo2G/W4EI1If/8F870wpm8+kXvN/EJyA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LWr/EAAAA3QAAAA8AAAAAAAAAAAAAAAAAmAIAAGRycy9k&#10;b3ducmV2LnhtbFBLBQYAAAAABAAEAPUAAACJAwAAAAA=&#10;" path="m20,l8,13,3,25,,32r,8l3,47r2,8l13,50r5,-5l23,37r2,-7l28,22,25,15r,-7l20,e" filled="f" strokecolor="#e15520" strokeweight="0">
                          <v:path arrowok="t" o:connecttype="custom" o:connectlocs="20,0;8,13;3,25;0,32;0,40;3,47;5,55;13,50;18,45;23,37;25,30;28,22;25,15;25,8;20,0" o:connectangles="0,0,0,0,0,0,0,0,0,0,0,0,0,0,0"/>
                        </v:shape>
                        <v:shape id="Freeform 1318" o:spid="_x0000_s2141" style="position:absolute;left:5957;top:559;width:57;height:117;visibility:visible;mso-wrap-style:square;v-text-anchor:top" coordsize="5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rJjMIA&#10;AADdAAAADwAAAGRycy9kb3ducmV2LnhtbERPTYvCMBC9L/gfwgje1rQKItVYpKLI6sVWPA/NbFu2&#10;mZQmand//eYgeHy873U6mFY8qHeNZQXxNAJBXFrdcKXgWuw/lyCcR9bYWiYFv+Qg3Yw+1pho++QL&#10;PXJfiRDCLkEFtfddIqUrazLoprYjDty37Q36APtK6h6fIdy0chZFC2mw4dBQY0dZTeVPfjcKTJHl&#10;WXyoTvZ+K646M7uv899Oqcl42K5AeBr8W/xyH7WC+WIW5oY34Qn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2smMwgAAAN0AAAAPAAAAAAAAAAAAAAAAAJgCAABkcnMvZG93&#10;bnJldi54bWxQSwUGAAAAAAQABAD1AAAAhwMAAAAA&#10;" path="m20,65l57,,20,65xm20,65l7,77,2,90,,97r,8l2,112r3,5l12,114r5,-5l22,102r3,-7l27,87r,-7l25,72,20,65xe" fillcolor="#f3be00" stroked="f">
                          <v:path arrowok="t" o:connecttype="custom" o:connectlocs="20,65;57,0;20,65;20,65;7,77;2,90;0,97;0,105;2,112;5,117;12,114;17,109;22,102;25,95;27,87;27,80;25,72;20,65" o:connectangles="0,0,0,0,0,0,0,0,0,0,0,0,0,0,0,0,0,0"/>
                          <o:lock v:ext="edit" verticies="t"/>
                        </v:shape>
                        <v:shape id="Freeform 1319" o:spid="_x0000_s2142" style="position:absolute;left:5977;top:559;width:37;height:65;visibility:visible;mso-wrap-style:square;v-text-anchor:top" coordsize="3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E7bcUA&#10;AADdAAAADwAAAGRycy9kb3ducmV2LnhtbESPwW7CMBBE75X4B2uReisOVKI0YFCoVMqlB0I/YBUv&#10;diBep7FL0r/HlSpxHM3MG81qM7hGXKkLtWcF00kGgrjyumaj4Ov4/rQAESKyxsYzKfilAJv16GGF&#10;ufY9H+haRiMShEOOCmyMbS5lqCw5DBPfEifv5DuHMcnOSN1hn+CukbMsm0uHNacFiy29Waou5Y9T&#10;UJ0OhdEfZ/rcfRcm61+2u7i1Sj2Oh2IJItIQ7+H/9l4reJ7PXuHvTXo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gTttxQAAAN0AAAAPAAAAAAAAAAAAAAAAAJgCAABkcnMv&#10;ZG93bnJldi54bWxQSwUGAAAAAAQABAD1AAAAigMAAAAA&#10;" path="m,65l37,,,65xe" filled="f" strokecolor="#e15520" strokeweight="0">
                          <v:path arrowok="t" o:connecttype="custom" o:connectlocs="0,65;37,0;0,65" o:connectangles="0,0,0"/>
                        </v:shape>
                        <v:shape id="Freeform 1320" o:spid="_x0000_s2143" style="position:absolute;left:5957;top:624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qxq8MA&#10;AADdAAAADwAAAGRycy9kb3ducmV2LnhtbERP3WrCMBS+F3yHcATvZroVRTuj+MNAHQyqPsChOWvK&#10;mpOuybT69OZi4OXH9z9fdrYWF2p95VjB6ygBQVw4XXGp4Hz6eJmC8AFZY+2YFNzIw3LR780x0+7K&#10;OV2OoRQxhH2GCkwITSalLwxZ9CPXEEfu27UWQ4RtKXWL1xhua/mWJBNpseLYYLChjaHi5/hnFXSn&#10;vcm3s6+g0/H2Pjvs15+/Za7UcNCt3kEE6sJT/O/eaQXpJI3745v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qxq8MAAADdAAAADwAAAAAAAAAAAAAAAACYAgAAZHJzL2Rv&#10;d25yZXYueG1sUEsFBgAAAAAEAAQA9QAAAIgDAAAAAA==&#10;" path="m20,l7,12,2,25,,32r,8l2,47r3,5l12,49r5,-5l22,37r3,-7l27,22r,-7l25,7,20,e" filled="f" strokecolor="#e15520" strokeweight="0">
                          <v:path arrowok="t" o:connecttype="custom" o:connectlocs="20,0;7,12;2,25;0,32;0,40;2,47;5,52;12,49;17,44;22,37;25,30;27,22;27,15;25,7;20,0" o:connectangles="0,0,0,0,0,0,0,0,0,0,0,0,0,0,0"/>
                        </v:shape>
                        <v:shape id="Freeform 1321" o:spid="_x0000_s2144" style="position:absolute;left:5982;top:539;width:54;height:112;visibility:visible;mso-wrap-style:square;v-text-anchor:top" coordsize="5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NoS8YA&#10;AADdAAAADwAAAGRycy9kb3ducmV2LnhtbESPT2sCMRTE74V+h/AKvdWsVVRWs0tpa/VQKP7B8yN5&#10;bhY3L8sm1fXbG6HQ4zAzv2EWZe8acaYu1J4VDAcZCGLtTc2Vgv1u+TIDESKywcYzKbhSgLJ4fFhg&#10;bvyFN3TexkokCIccFdgY21zKoC05DAPfEifv6DuHMcmukqbDS4K7Rr5m2UQ6rDktWGzp3ZI+bX+d&#10;gsP38uejavTK2/GnPrRfPM1qVur5qX+bg4jUx//wX3ttFIwmoyHc36QnI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NoS8YAAADdAAAADwAAAAAAAAAAAAAAAACYAgAAZHJz&#10;L2Rvd25yZXYueG1sUEsFBgAAAAAEAAQA9QAAAIsDAAAAAA==&#10;" path="m19,57l54,,19,57xm19,57l7,70,2,85,,90r,7l,105r2,7l10,107r7,-5l22,97r2,-7l27,82r,-10l24,65,19,57xe" fillcolor="#f3be00" stroked="f">
                          <v:path arrowok="t" o:connecttype="custom" o:connectlocs="19,57;54,0;19,57;19,57;7,70;2,85;0,90;0,97;0,105;2,112;10,107;17,102;22,97;24,90;27,82;27,72;24,65;19,57" o:connectangles="0,0,0,0,0,0,0,0,0,0,0,0,0,0,0,0,0,0"/>
                          <o:lock v:ext="edit" verticies="t"/>
                        </v:shape>
                        <v:shape id="Freeform 1322" o:spid="_x0000_s2145" style="position:absolute;left:6001;top:539;width:35;height:57;visibility:visible;mso-wrap-style:square;v-text-anchor:top" coordsize="3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3GocYA&#10;AADdAAAADwAAAGRycy9kb3ducmV2LnhtbESPUUsDMRCE3wX/Q9iCL9Im7UGRs2kpgiKIFFvBPi6X&#10;9e7ay+ZItu313xtB8HGYmW+YxWrwnTpTTG1gC9OJAUVcBddybeFz9zx+AJUE2WEXmCxcKcFqeXuz&#10;wNKFC3/QeSu1yhBOJVpoRPpS61Q15DFNQk+cve8QPUqWsdYu4iXDfadnxsy1x5bzQoM9PTVUHbcn&#10;b0FkczDv+9N191Z8mTjd3L90LVl7NxrWj6CEBvkP/7VfnYViXszg901+Anr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3GocYAAADdAAAADwAAAAAAAAAAAAAAAACYAgAAZHJz&#10;L2Rvd25yZXYueG1sUEsFBgAAAAAEAAQA9QAAAIsDAAAAAA==&#10;" path="m,57l35,,,57xe" filled="f" strokecolor="#e15520" strokeweight="0">
                          <v:path arrowok="t" o:connecttype="custom" o:connectlocs="0,57;35,0;0,57" o:connectangles="0,0,0"/>
                        </v:shape>
                        <v:shape id="Freeform 1323" o:spid="_x0000_s2146" style="position:absolute;left:5982;top:596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iDncUA&#10;AADdAAAADwAAAGRycy9kb3ducmV2LnhtbESPQWvCQBSE74X+h+UJXqRuNBJKdJXaUhF6USOeH9ln&#10;Esy+jdltjP/eLQg9DjPzDbNY9aYWHbWusqxgMo5AEOdWV1woOGbfb+8gnEfWWFsmBXdysFq+viww&#10;1fbGe+oOvhABwi5FBaX3TSqly0sy6Ma2IQ7e2bYGfZBtIXWLtwA3tZxGUSINVhwWSmzos6T8cvg1&#10;CnCUdbufyrns+jVKZuvkhHqyUWo46D/mIDz1/j/8bG+1gjiJY/h7E5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+IOdxQAAAN0AAAAPAAAAAAAAAAAAAAAAAJgCAABkcnMv&#10;ZG93bnJldi54bWxQSwUGAAAAAAQABAD1AAAAigMAAAAA&#10;" path="m19,l7,13,2,28,,33r,7l,48r2,7l10,50r7,-5l22,40r2,-7l27,25r,-10l24,8,19,e" filled="f" strokecolor="#e15520" strokeweight="0">
                          <v:path arrowok="t" o:connecttype="custom" o:connectlocs="19,0;7,13;2,28;0,33;0,40;0,48;2,55;10,50;17,45;22,40;24,33;27,25;27,15;24,8;19,0" o:connectangles="0,0,0,0,0,0,0,0,0,0,0,0,0,0,0"/>
                        </v:shape>
                        <v:shape id="Freeform 1324" o:spid="_x0000_s2147" style="position:absolute;left:6011;top:511;width:65;height:110;visibility:visible;mso-wrap-style:square;v-text-anchor:top" coordsize="6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zpfcQA&#10;AADdAAAADwAAAGRycy9kb3ducmV2LnhtbESPT4vCMBTE78J+h/AWvGmy/kOqUWRh0YMXtbvnZ/Ns&#10;uzYvpYlav70RBI/DzPyGmS9bW4krNb50rOGrr0AQZ86UnGtIDz+9KQgfkA1WjknDnTwsFx+dOSbG&#10;3XhH133IRYSwT1BDEUKdSOmzgiz6vquJo3dyjcUQZZNL0+Atwm0lB0pNpMWS40KBNX0XlJ33F6vB&#10;5kpuf9PV+H+wro5/0zJVRzpr3f1sVzMQgdrwDr/aG6NhOBmO4PkmP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c6X3EAAAA3QAAAA8AAAAAAAAAAAAAAAAAmAIAAGRycy9k&#10;b3ducmV2LnhtbFBLBQYAAAAABAAEAPUAAACJAwAAAAA=&#10;" path="m20,55l65,,20,55xm20,55l8,68,,80r,8l,95r,8l3,110r7,-5l18,100r2,-7l25,85r3,-7l28,70,25,63,20,55xe" fillcolor="#f3be00" stroked="f">
                          <v:path arrowok="t" o:connecttype="custom" o:connectlocs="20,55;65,0;20,55;20,55;8,68;0,80;0,88;0,95;0,103;3,110;10,105;18,100;20,93;25,85;28,78;28,70;25,63;20,55" o:connectangles="0,0,0,0,0,0,0,0,0,0,0,0,0,0,0,0,0,0"/>
                          <o:lock v:ext="edit" verticies="t"/>
                        </v:shape>
                        <v:shape id="Freeform 1325" o:spid="_x0000_s2148" style="position:absolute;left:6031;top:511;width:45;height:55;visibility:visible;mso-wrap-style:square;v-text-anchor:top" coordsize="4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Ax78cA&#10;AADdAAAADwAAAGRycy9kb3ducmV2LnhtbESPQWvCQBSE70L/w/IKvemmCQ0lukophPYgSIxUvD2y&#10;zyQ2+zZktzH++26h4HGYmW+Y1WYynRhpcK1lBc+LCARxZXXLtYJDmc9fQTiPrLGzTApu5GCzfpit&#10;MNP2ygWNe1+LAGGXoYLG+z6T0lUNGXQL2xMH72wHgz7IoZZ6wGuAm07GUZRKgy2HhQZ7em+o+t7/&#10;GAV8Kj6645gfL7d+t2V5+IqTMlbq6XF6W4LwNPl7+L/9qRUkafICf2/C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AMe/HAAAA3QAAAA8AAAAAAAAAAAAAAAAAmAIAAGRy&#10;cy9kb3ducmV2LnhtbFBLBQYAAAAABAAEAPUAAACMAwAAAAA=&#10;" path="m,55l45,,,55xe" filled="f" strokecolor="#e15520" strokeweight="0">
                          <v:path arrowok="t" o:connecttype="custom" o:connectlocs="0,55;45,0;0,55" o:connectangles="0,0,0"/>
                        </v:shape>
                        <v:shape id="Freeform 1326" o:spid="_x0000_s2149" style="position:absolute;left:6011;top:566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5p+cMA&#10;AADdAAAADwAAAGRycy9kb3ducmV2LnhtbESPQYvCMBSE78L+h/AWvGm6KxTtGsUVhN7E6sXbs3k2&#10;xealNLHWf79ZEDwOM/MNs1wPthE9db52rOBrmoAgLp2uuVJwOu4mcxA+IGtsHJOCJ3lYrz5GS8y0&#10;e/CB+iJUIkLYZ6jAhNBmUvrSkEU/dS1x9K6usxii7CqpO3xEuG3kd5Kk0mLNccFgS1tD5a24WwX7&#10;69ksyk3Ql6TPt/vfwt3O81yp8eew+QERaAjv8KudawWzdJbC/5v4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5p+cMAAADdAAAADwAAAAAAAAAAAAAAAACYAgAAZHJzL2Rv&#10;d25yZXYueG1sUEsFBgAAAAAEAAQA9QAAAIgDAAAAAA==&#10;" path="m20,l8,13,,25r,8l,40r,8l3,55r7,-5l18,45r2,-7l25,30r3,-7l28,15,25,8,20,e" filled="f" strokecolor="#e15520" strokeweight="0">
                          <v:path arrowok="t" o:connecttype="custom" o:connectlocs="20,0;8,13;0,25;0,33;0,40;0,48;3,55;10,50;18,45;20,38;25,30;28,23;28,15;25,8;20,0" o:connectangles="0,0,0,0,0,0,0,0,0,0,0,0,0,0,0"/>
                        </v:shape>
                        <v:shape id="Freeform 1327" o:spid="_x0000_s2150" style="position:absolute;left:6039;top:489;width:79;height:107;visibility:visible;mso-wrap-style:square;v-text-anchor:top" coordsize="79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Cxk8cA&#10;AADdAAAADwAAAGRycy9kb3ducmV2LnhtbESPQWvCQBSE7wX/w/KEXkrdmFCV6CoiSHroJSpIb4/s&#10;M4lm34bsatJ/3y0UPA4z8w2z2gymEQ/qXG1ZwXQSgSAurK65VHA67t8XIJxH1thYJgU/5GCzHr2s&#10;MNW255weB1+KAGGXooLK+zaV0hUVGXQT2xIH72I7gz7IrpS6wz7ATSPjKJpJgzWHhQpb2lVU3A53&#10;oyCLP7Lr1/58e4u4PH1nu7Oc5plSr+NhuwThafDP8H/7UytIZskc/t6E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QsZPHAAAA3QAAAA8AAAAAAAAAAAAAAAAAmAIAAGRy&#10;cy9kb3ducmV2LnhtbFBLBQYAAAAABAAEAPUAAACMAwAAAAA=&#10;" path="m27,55l79,,27,55xm27,55l12,67,2,80,,87r,8l,102r,5l7,105r8,-5l22,92r3,-7l30,77r,-7l30,62,27,55xe" fillcolor="#f3be00" stroked="f">
                          <v:path arrowok="t" o:connecttype="custom" o:connectlocs="27,55;79,0;27,55;27,55;12,67;2,80;0,87;0,95;0,102;0,107;7,105;15,100;22,92;25,85;30,77;30,70;30,62;27,55" o:connectangles="0,0,0,0,0,0,0,0,0,0,0,0,0,0,0,0,0,0"/>
                          <o:lock v:ext="edit" verticies="t"/>
                        </v:shape>
                        <v:shape id="Freeform 1328" o:spid="_x0000_s2151" style="position:absolute;left:6066;top:489;width:52;height:55;visibility:visible;mso-wrap-style:square;v-text-anchor:top" coordsize="5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ZSLcAA&#10;AADdAAAADwAAAGRycy9kb3ducmV2LnhtbERPy6rCMBDdC/5DGMGdpl6hSjWKCIKgi+vjA4ZmbIvN&#10;pDZztf69WVxweTjv5bpztXpSGyrPBibjBBRx7m3FhYHrZTeagwqCbLH2TAbeFGC96veWmFn/4hM9&#10;z1KoGMIhQwOlSJNpHfKSHIaxb4gjd/OtQ4mwLbRt8RXDXa1/kiTVDiuODSU2tC0pv5//nIGHPLaT&#10;zX7WnI7p5Z1WnPzK4W7McNBtFqCEOvmK/917a2CaTuPc+CY+Ab3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QZSLcAAAADdAAAADwAAAAAAAAAAAAAAAACYAgAAZHJzL2Rvd25y&#10;ZXYueG1sUEsFBgAAAAAEAAQA9QAAAIUDAAAAAA==&#10;" path="m,55l52,,,55xe" filled="f" strokecolor="#e15520" strokeweight="0">
                          <v:path arrowok="t" o:connecttype="custom" o:connectlocs="0,55;52,0;0,55" o:connectangles="0,0,0"/>
                        </v:shape>
                        <v:shape id="Freeform 1329" o:spid="_x0000_s2152" style="position:absolute;left:6039;top:544;width:30;height:52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sVocEA&#10;AADdAAAADwAAAGRycy9kb3ducmV2LnhtbESP0YrCMBRE34X9h3AXfNN0VUS7RlFBEPTF6gdcmpu2&#10;2NyUJmr9eyMIPg4zc4ZZrDpbizu1vnKs4G+YgCDOna64UHA57wYzED4ga6wdk4IneVgtf3oLTLV7&#10;8InuWShEhLBPUUEZQpNK6fOSLPqha4ijZ1xrMUTZFlK3+IhwW8tRkkylxYrjQokNbUvKr9nNRkp3&#10;NcVsP5rg5nB2R94aY6RRqv/brf9BBOrCN/xp77WC8XQ8h/eb+AT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7FaHBAAAA3QAAAA8AAAAAAAAAAAAAAAAAmAIAAGRycy9kb3du&#10;cmV2LnhtbFBLBQYAAAAABAAEAPUAAACGAwAAAAA=&#10;" path="m27,l12,12,2,25,,32r,8l,47r,5l7,50r8,-5l22,37r3,-7l30,22r,-7l30,7,27,e" filled="f" strokecolor="#e15520" strokeweight="0">
                          <v:path arrowok="t" o:connecttype="custom" o:connectlocs="27,0;12,12;2,25;0,32;0,40;0,47;0,52;7,50;15,45;22,37;25,30;30,22;30,15;30,7;27,0" o:connectangles="0,0,0,0,0,0,0,0,0,0,0,0,0,0,0"/>
                        </v:shape>
                        <v:shape id="Freeform 1330" o:spid="_x0000_s2153" style="position:absolute;left:5924;top:691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QgLcEA&#10;AADdAAAADwAAAGRycy9kb3ducmV2LnhtbERPTYvCMBC9L/gfwgje1lRdVGpTUVEQPK2KxdvQjG2x&#10;mZQmav33m4Owx8f7TpadqcWTWldZVjAaRiCIc6srLhScT7vvOQjnkTXWlknBmxws095XgrG2L/6l&#10;59EXIoSwi1FB6X0TS+nykgy6oW2IA3ezrUEfYFtI3eIrhJtajqNoKg1WHBpKbGhTUn4/PoyCXXY3&#10;E3NYra9bXV3qbJvNZ5QpNeh3qwUIT53/F3/ce61gMv0J+8Ob8ARk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UIC3BAAAA3QAAAA8AAAAAAAAAAAAAAAAAmAIAAGRycy9kb3du&#10;cmV2LnhtbFBLBQYAAAAABAAEAPUAAACGAwAAAAA=&#10;" path="m55,2l40,,25,2,13,10,,20r8,2l13,22r7,l30,20r8,-3l45,15r5,-5l55,2xe" fillcolor="#f3be00" stroked="f">
                          <v:path arrowok="t" o:connecttype="custom" o:connectlocs="55,2;40,0;25,2;13,10;0,20;8,22;13,22;20,22;30,20;38,17;45,15;50,10;55,2" o:connectangles="0,0,0,0,0,0,0,0,0,0,0,0,0"/>
                        </v:shape>
                        <v:shape id="Freeform 1331" o:spid="_x0000_s2154" style="position:absolute;left:5924;top:691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COkMUA&#10;AADdAAAADwAAAGRycy9kb3ducmV2LnhtbESPQWsCMRSE74X+h/AK3mpirVa2RmkF0au20Pb22Lzu&#10;Lt28LEncTf+9EQSPw8x8wyzXybaiJx8axxomYwWCuHSm4UrD58f2cQEiRGSDrWPS8E8B1qv7uyUW&#10;xg18oP4YK5EhHArUUMfYFVKGsiaLYew64uz9Om8xZukraTwOGW5b+aTUXFpsOC/U2NGmpvLveLIa&#10;1Kz7+cLvjfLDy26X+D0t+tlB69FDensFESnFW/ja3hsN0/nzBC5v8hOQqz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kI6QxQAAAN0AAAAPAAAAAAAAAAAAAAAAAJgCAABkcnMv&#10;ZG93bnJldi54bWxQSwUGAAAAAAQABAD1AAAAigMAAAAA&#10;" path="m55,2l40,,25,2,13,10,,20r8,2l13,22r7,l30,20r8,-3l45,15r5,-5l55,2e" filled="f" strokecolor="#e15520" strokeweight="0">
                          <v:path arrowok="t" o:connecttype="custom" o:connectlocs="55,2;40,0;25,2;13,10;0,20;8,22;13,22;20,22;30,20;38,17;45,15;50,10;55,2" o:connectangles="0,0,0,0,0,0,0,0,0,0,0,0,0"/>
                        </v:shape>
                        <v:shape id="Freeform 1332" o:spid="_x0000_s2155" style="position:absolute;left:5905;top:683;width:114;height:60;visibility:visible;mso-wrap-style:square;v-text-anchor:top" coordsize="1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1+9MgA&#10;AADdAAAADwAAAGRycy9kb3ducmV2LnhtbESPS2vDMBCE74H8B7GB3hI5aWqCGyWUQh+QQpsX5Li1&#10;NraJtTKSajv99VWh0OMwM98wy3VvatGS85VlBdNJAoI4t7riQsFh/zRegPABWWNtmRRcycN6NRws&#10;MdO24y21u1CICGGfoYIyhCaT0uclGfQT2xBH72ydwRClK6R22EW4qeUsSVJpsOK4UGJDjyXll92X&#10;UXB3PL+8fXfzTe/a02dH7yb9SJ+Vuhn1D/cgAvXhP/zXftUKbtP5DH7fxCcgV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jX70yAAAAN0AAAAPAAAAAAAAAAAAAAAAAJgCAABk&#10;cnMvZG93bnJldi54bWxQSwUGAAAAAAQABAD1AAAAjQMAAAAA&#10;" path="m54,35r-17,l24,40,9,48,,58r4,2l12,60r7,-2l27,55r7,-2l42,48r7,-5l54,35xm54,38l114,,54,38xe" fillcolor="#f3be00" stroked="f">
                          <v:path arrowok="t" o:connecttype="custom" o:connectlocs="54,35;37,35;24,40;9,48;0,58;4,60;12,60;19,58;27,55;34,53;42,48;49,43;54,35;54,38;114,0;54,38" o:connectangles="0,0,0,0,0,0,0,0,0,0,0,0,0,0,0,0"/>
                          <o:lock v:ext="edit" verticies="t"/>
                        </v:shape>
                        <v:shape id="Freeform 1333" o:spid="_x0000_s2156" style="position:absolute;left:5905;top:718;width:54;height:25;visibility:visible;mso-wrap-style:square;v-text-anchor:top" coordsize="5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WABsQA&#10;AADdAAAADwAAAGRycy9kb3ducmV2LnhtbESPQWsCMRSE70L/Q3iF3jTbKiJboxRB8FKxVvD62Dw3&#10;q5uXNUnd1V/fCILHYWa+YabzztbiQj5UjhW8DzIQxIXTFZcKdr/L/gREiMgaa8ek4EoB5rOX3hRz&#10;7Vr+ocs2liJBOOSowMTY5FKGwpDFMHANcfIOzluMSfpSao9tgttafmTZWFqsOC0YbGhhqDht/6yC&#10;23e7PvF53xx3+9FiM0FnPK6Uenvtvj5BROriM/xor7SC4Xg0hPub9ATk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VgAbEAAAA3QAAAA8AAAAAAAAAAAAAAAAAmAIAAGRycy9k&#10;b3ducmV2LnhtbFBLBQYAAAAABAAEAPUAAACJAwAAAAA=&#10;" path="m54,l37,,24,5,9,13,,23r4,2l12,25r7,-2l27,20r7,-2l42,13,49,8,54,e" filled="f" strokecolor="#e15520" strokeweight="0">
                          <v:path arrowok="t" o:connecttype="custom" o:connectlocs="54,0;37,0;24,5;9,13;0,23;4,25;12,25;19,23;27,20;34,18;42,13;49,8;54,0" o:connectangles="0,0,0,0,0,0,0,0,0,0,0,0,0"/>
                        </v:shape>
                        <v:shape id="Freeform 1334" o:spid="_x0000_s2157" style="position:absolute;left:5959;top:683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gHlMcA&#10;AADdAAAADwAAAGRycy9kb3ducmV2LnhtbESPW2vCQBSE3wv+h+UIvtWNF4KkruIFpe2TWktfD9lj&#10;Npg9G7NrTP99t1Do4zAz3zDzZWcr0VLjS8cKRsMEBHHudMmFgvPH7nkGwgdkjZVjUvBNHpaL3tMc&#10;M+0efKT2FAoRIewzVGBCqDMpfW7Ioh+6mjh6F9dYDFE2hdQNPiLcVnKcJKm0WHJcMFjTxlB+Pd2t&#10;gvGhTM/72/ZNfu2rz625Xdar91apQb9bvYAI1IX/8F/7VSuYpNMp/L6JT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+oB5THAAAA3QAAAA8AAAAAAAAAAAAAAAAAmAIAAGRy&#10;cy9kb3ducmV2LnhtbFBLBQYAAAAABAAEAPUAAACMAwAAAAA=&#10;" path="m,38l60,,,38e" filled="f" strokecolor="#e15520" strokeweight="0">
                          <v:path arrowok="t" o:connecttype="custom" o:connectlocs="0,38;60,0;0,38" o:connectangles="0,0,0"/>
                        </v:shape>
                        <v:shape id="Freeform 1335" o:spid="_x0000_s2158" style="position:absolute;left:5947;top:666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D85cYA&#10;AADdAAAADwAAAGRycy9kb3ducmV2LnhtbESP3UrDQBCF7wXfYZmCN2I3tjZI7LYUQRG0F2l9gCE7&#10;ZmOzs2F3bFOf3hUELw/n5+Ms16Pv1ZFi6gIbuJ0WoIibYDtuDbzvn27uQSVBttgHJgNnSrBeXV4s&#10;sbLhxDUdd9KqPMKpQgNOZKi0To0jj2kaBuLsfYToUbKMrbYRT3nc93pWFKX22HEmOBzo0VFz2H35&#10;DKld3Z8/N8+v2/n3dZRZWctbaczVZNw8gBIa5T/8136xBubl3QJ+3+Qno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D85cYAAADdAAAADwAAAAAAAAAAAAAAAACYAgAAZHJz&#10;L2Rvd25yZXYueG1sUEsFBgAAAAAEAAQA9QAAAIsDAAAAAA==&#10;" path="m54,5l40,,25,2,12,10,,17r7,3l15,22r7,l30,20r7,-3l45,15r4,-5l54,5xe" fillcolor="#f3be00" stroked="f">
                          <v:path arrowok="t" o:connecttype="custom" o:connectlocs="54,5;40,0;25,2;12,10;0,17;7,20;15,22;22,22;30,20;37,17;45,15;49,10;54,5" o:connectangles="0,0,0,0,0,0,0,0,0,0,0,0,0"/>
                        </v:shape>
                        <v:shape id="Freeform 1336" o:spid="_x0000_s2159" style="position:absolute;left:5947;top:666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P+YsUA&#10;AADdAAAADwAAAGRycy9kb3ducmV2LnhtbESPT2vCQBTE74LfYXlCb7oxtUGiq0hpS3v038HbI/tM&#10;grtvQ3ariZ/eLRQ8DjPzG2a57qwRV2p97VjBdJKAIC6crrlUcNh/jucgfEDWaByTgp48rFfDwRJz&#10;7W68pesulCJC2OeooAqhyaX0RUUW/cQ1xNE7u9ZiiLItpW7xFuHWyDRJMmmx5rhQYUPvFRWX3a9V&#10;MPf9/XA/vn1NOf3ZnvoPkwZrlHoZdZsFiEBdeIb/299awWs2y+DvTXw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4/5ixQAAAN0AAAAPAAAAAAAAAAAAAAAAAJgCAABkcnMv&#10;ZG93bnJldi54bWxQSwUGAAAAAAQABAD1AAAAigMAAAAA&#10;" path="m54,5l40,,25,2,12,10,,17r7,3l15,22r7,l30,20r7,-3l45,15r4,-5l54,5xe" filled="f" strokecolor="#e15520" strokeweight="0">
                          <v:path arrowok="t" o:connecttype="custom" o:connectlocs="54,5;40,0;25,2;12,10;0,17;7,20;15,22;22,22;30,20;37,17;45,15;49,10;54,5" o:connectangles="0,0,0,0,0,0,0,0,0,0,0,0,0"/>
                        </v:shape>
                        <v:shape id="Freeform 1337" o:spid="_x0000_s2160" style="position:absolute;left:6001;top:639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9K5McA&#10;AADdAAAADwAAAGRycy9kb3ducmV2LnhtbESPT2sCMRTE7wW/Q3iFXkrN9g92uzVKlQriTW2Lx8fm&#10;uVncvCyb6MZvb4SCx2FmfsOMp9E24kSdrx0reB5mIIhLp2uuFPxsF085CB+QNTaOScGZPEwng7sx&#10;Ftr1vKbTJlQiQdgXqMCE0BZS+tKQRT90LXHy9q6zGJLsKqk77BPcNvIly0bSYs1pwWBLc0PlYXO0&#10;CmarXpvfXf2R7/Lvx/Pex/wvzpR6uI9fnyACxXAL/7eXWsHr6O0drm/SE5CT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vSuTHAAAA3QAAAA8AAAAAAAAAAAAAAAAAmAIAAGRy&#10;cy9kb3ducmV2LnhtbFBLBQYAAAAABAAEAPUAAACMAwAAAAA=&#10;" path="m,32l63,,,32xe" fillcolor="#f3be00" stroked="f">
                          <v:path arrowok="t" o:connecttype="custom" o:connectlocs="0,32;63,0;0,32" o:connectangles="0,0,0"/>
                        </v:shape>
                        <v:shape id="Freeform 1338" o:spid="_x0000_s2161" style="position:absolute;left:6001;top:639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g9wMEA&#10;AADdAAAADwAAAGRycy9kb3ducmV2LnhtbERPy4rCMBTdD/gP4QpuRFMfFalGER/gaoZRP+DSXNti&#10;c1OaaKtfbxaCy8N5L9etKcWDaldYVjAaRiCIU6sLzhRczofBHITzyBpLy6TgSQ7Wq87PEhNtG/6n&#10;x8lnIoSwS1BB7n2VSOnSnAy6oa2IA3e1tUEfYJ1JXWMTwk0px1E0kwYLDg05VrTNKb2d7kbB33Na&#10;9Kv+5rX/lXEzj71Ld8Yp1eu2mwUIT63/ij/uo1YwmU3D3PAmPAG5e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YPcDBAAAA3QAAAA8AAAAAAAAAAAAAAAAAmAIAAGRycy9kb3du&#10;cmV2LnhtbFBLBQYAAAAABAAEAPUAAACGAwAAAAA=&#10;" path="m,32l63,,,32xe" filled="f" strokecolor="#e15520" strokeweight="0">
                          <v:path arrowok="t" o:connecttype="custom" o:connectlocs="0,32;63,0;0,32" o:connectangles="0,0,0"/>
                        </v:shape>
                        <v:shape id="Freeform 1339" o:spid="_x0000_s2162" style="position:absolute;left:5974;top:64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y72sUA&#10;AADdAAAADwAAAGRycy9kb3ducmV2LnhtbESPT4vCMBTE7wt+h/AEb2vq+getRpEF0cvC1hX2+mie&#10;bbF5KUls67c3wsIeh5n5DbPZ9aYWLTlfWVYwGScgiHOrKy4UXH4O70sQPiBrrC2Tggd52G0HbxtM&#10;te04o/YcChEh7FNUUIbQpFL6vCSDfmwb4uhdrTMYonSF1A67CDe1/EiShTRYcVwosaHPkvLb+W4U&#10;ZJIvh3l3tG02yb/m1+X378wVSo2G/X4NIlAf/sN/7ZNWMF3MVvB6E5+A3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fLvaxQAAAN0AAAAPAAAAAAAAAAAAAAAAAJgCAABkcnMv&#10;ZG93bnJldi54bWxQSwUGAAAAAAQABAD1AAAAigMAAAAA&#10;" path="m55,3l40,,25,,13,8,,15r8,3l15,20r7,l30,20r7,-2l45,13r5,-3l55,3xe" fillcolor="#f3be00" stroked="f">
                          <v:path arrowok="t" o:connecttype="custom" o:connectlocs="55,3;40,0;25,0;13,8;0,15;8,18;15,20;22,20;30,20;37,18;45,13;50,10;55,3" o:connectangles="0,0,0,0,0,0,0,0,0,0,0,0,0"/>
                        </v:shape>
                        <v:shape id="Freeform 1340" o:spid="_x0000_s2163" style="position:absolute;left:5974;top:64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WNoMMA&#10;AADdAAAADwAAAGRycy9kb3ducmV2LnhtbERPy2rCQBTdC/2H4Ra600lTakt0lKK0mJVUC25vMrdJ&#10;aObOkJk8/PvOQnB5OO/1djKtGKjzjWUFz4sEBHFpdcOVgp/z5/wdhA/IGlvLpOBKHrabh9kaM21H&#10;/qbhFCoRQ9hnqKAOwWVS+rImg35hHXHkfm1nMETYVVJ3OMZw08o0SZbSYMOxoUZHu5rKv1NvFBzP&#10;eMndvpdFIXP/5Y5vU54WSj09Th8rEIGmcBff3Aet4GX5GvfHN/EJ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WNoMMAAADdAAAADwAAAAAAAAAAAAAAAACYAgAAZHJzL2Rv&#10;d25yZXYueG1sUEsFBgAAAAAEAAQA9QAAAIgDAAAAAA==&#10;" path="m55,3l40,,25,,13,8,,15r8,3l15,20r7,l30,20r7,-2l45,13r5,-3l55,3xe" filled="f" strokecolor="#e15520" strokeweight="0">
                          <v:path arrowok="t" o:connecttype="custom" o:connectlocs="55,3;40,0;25,0;13,8;0,15;8,18;15,20;22,20;30,20;37,18;45,13;50,10;55,3" o:connectangles="0,0,0,0,0,0,0,0,0,0,0,0,0"/>
                        </v:shape>
                        <v:shape id="Freeform 1341" o:spid="_x0000_s2164" style="position:absolute;left:6029;top:619;width:62;height:25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9oGcgA&#10;AADdAAAADwAAAGRycy9kb3ducmV2LnhtbESPW2vCQBSE3wv+h+UIfasbbb00ZhUpFoTmxQtC3w7Z&#10;Yy5mz6bZVdN/3xUKPg4z8w2TLDtTiyu1rrSsYDiIQBBnVpecKzjsP19mIJxH1lhbJgW/5GC56D0l&#10;GGt74y1ddz4XAcIuRgWF900spcsKMugGtiEO3sm2Bn2QbS51i7cAN7UcRdFEGiw5LBTY0EdB2Xl3&#10;MQrcd3rpvo7rzc9qnL6Vs7R6X08rpZ773WoOwlPnH+H/9kYreJ2Mh3B/E56AXP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v2gZyAAAAN0AAAAPAAAAAAAAAAAAAAAAAJgCAABk&#10;cnMvZG93bnJldi54bWxQSwUGAAAAAAQABAD1AAAAjQMAAAAA&#10;" path="m,25l62,,,25xe" fillcolor="#f3be00" stroked="f">
                          <v:path arrowok="t" o:connecttype="custom" o:connectlocs="0,25;62,0;0,25" o:connectangles="0,0,0"/>
                        </v:shape>
                        <v:shape id="Freeform 1342" o:spid="_x0000_s2165" style="position:absolute;left:6029;top:619;width:62;height:25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dDmMUA&#10;AADdAAAADwAAAGRycy9kb3ducmV2LnhtbESPS2vCQBSF94X+h+EW3BSdaIlIdBQV0rr1geDukrkm&#10;wcydmBl1+u87BcHl4Tw+zmwRTCPu1LnasoLhIAFBXFhdc6ngsM/7ExDOI2tsLJOCX3KwmL+/zTDT&#10;9sFbuu98KeIIuwwVVN63mZSuqMigG9iWOHpn2xn0UXal1B0+4rhp5ChJxtJgzZFQYUvriorL7mYi&#10;5Px9TfUmP6Wfq59jcs1XYdkGpXofYTkF4Sn4V/jZ3mgFX+N0BP9v4hO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p0OYxQAAAN0AAAAPAAAAAAAAAAAAAAAAAJgCAABkcnMv&#10;ZG93bnJldi54bWxQSwUGAAAAAAQABAD1AAAAigMAAAAA&#10;" path="m,25l62,,,25xe" filled="f" strokecolor="#e15520" strokeweight="0">
                          <v:path arrowok="t" o:connecttype="custom" o:connectlocs="0,25;62,0;0,25" o:connectangles="0,0,0"/>
                        </v:shape>
                        <v:shape id="Freeform 1343" o:spid="_x0000_s2166" style="position:absolute;left:5999;top:6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XjsAA&#10;AADdAAAADwAAAGRycy9kb3ducmV2LnhtbESPwQrCMBBE74L/EFbwpqktSqlGEUH04sHqByzN2hab&#10;TWmi1r83guBxmJk3zGrTm0Y8qXO1ZQWzaQSCuLC65lLB9bKfpCCcR9bYWCYFb3KwWQ8HK8y0ffGZ&#10;nrkvRYCwy1BB5X2bSemKigy6qW2Jg3eznUEfZFdK3eErwE0j4yhaSIM1h4UKW9pVVNzzh1GQpvHp&#10;eJ1j4jjuo9nlsLtJmSs1HvXbJQhPvf+Hf+2jVpAs5gl834QnIN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KXXjsAAAADdAAAADwAAAAAAAAAAAAAAAACYAgAAZHJzL2Rvd25y&#10;ZXYueG1sUEsFBgAAAAAEAAQA9QAAAIUDAAAAAA==&#10;" path="m57,2l40,,27,,12,5,,12r7,3l12,17r8,l30,17r7,l45,12r7,-2l57,2xe" fillcolor="#f3be00" stroked="f">
                          <v:path arrowok="t" o:connecttype="custom" o:connectlocs="57,2;40,0;27,0;12,5;0,12;7,15;12,17;20,17;30,17;37,17;45,12;52,10;57,2" o:connectangles="0,0,0,0,0,0,0,0,0,0,0,0,0"/>
                        </v:shape>
                        <v:shape id="Freeform 1344" o:spid="_x0000_s2167" style="position:absolute;left:5999;top:6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4ri8QA&#10;AADdAAAADwAAAGRycy9kb3ducmV2LnhtbESPQYvCMBCF7wv+hzCCtzVVV9FqFBEEL7psFbyOzdgW&#10;m0lpoq37682CsMfHm/e9eYtVa0rxoNoVlhUM+hEI4tTqgjMFp+P2cwrCeWSNpWVS8CQHq2XnY4Gx&#10;tg3/0CPxmQgQdjEqyL2vYildmpNB17cVcfCutjbog6wzqWtsAtyUchhFE2mw4NCQY0WbnNJbcjfh&#10;jfNu9L13jGWztRePdvZ7SGZK9brteg7CU+v/j9/pnVYwmoy/4G9NQI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eK4vEAAAA3QAAAA8AAAAAAAAAAAAAAAAAmAIAAGRycy9k&#10;b3ducmV2LnhtbFBLBQYAAAAABAAEAPUAAACJAwAAAAA=&#10;" path="m57,2l40,,27,,12,5,,12r7,3l12,17r8,l30,17r7,l45,12r7,-2l57,2e" filled="f" strokecolor="#e15520" strokeweight="0">
                          <v:path arrowok="t" o:connecttype="custom" o:connectlocs="57,2;40,0;27,0;12,5;0,12;7,15;12,17;20,17;30,17;37,17;45,12;52,10;57,2" o:connectangles="0,0,0,0,0,0,0,0,0,0,0,0,0"/>
                        </v:shape>
                        <v:shape id="Freeform 1345" o:spid="_x0000_s2168" style="position:absolute;left:6056;top:596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BZycYA&#10;AADdAAAADwAAAGRycy9kb3ducmV2LnhtbESPQWsCMRSE74L/ITzBi9SkFqVsjVIqUqW2UNtDj8/N&#10;c7N087IkqW7/vREKPQ4z8w0zX3auEScKsfas4XasQBCX3tRcafj8WN/cg4gJ2WDjmTT8UoTlot+b&#10;Y2H8md/ptE+VyBCOBWqwKbWFlLG05DCOfUucvaMPDlOWoZIm4DnDXSMnSs2kw5rzgsWWniyV3/sf&#10;p2H7GkZs/UGpFW/N2+5l0z3HL62Hg+7xAUSiLv2H/9obo+FuNp3C9U1+An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BZycYAAADdAAAADwAAAAAAAAAAAAAAAACYAgAAZHJz&#10;L2Rvd25yZXYueG1sUEsFBgAAAAAEAAQA9QAAAIsDAAAAAA==&#10;" path="m,28l65,,,28xe" fillcolor="#f3be00" stroked="f">
                          <v:path arrowok="t" o:connecttype="custom" o:connectlocs="0,28;65,0;0,28" o:connectangles="0,0,0"/>
                        </v:shape>
                        <v:shape id="Freeform 1346" o:spid="_x0000_s2169" style="position:absolute;left:6056;top:596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KZUcIA&#10;AADdAAAADwAAAGRycy9kb3ducmV2LnhtbESPQYvCMBSE74L/ITxhb5qqWJauUcRlcY9aPXh8NM+m&#10;2LyUJmr2328EweMwM98wy3W0rbhT7xvHCqaTDARx5XTDtYLT8Wf8CcIHZI2tY1LwRx7Wq+FgiYV2&#10;Dz7QvQy1SBD2BSowIXSFlL4yZNFPXEecvIvrLYYk+1rqHh8Jbls5y7JcWmw4LRjsaGuoupY3q6A5&#10;x8v5Vk5bk9GpjtvdbI/fVqmPUdx8gQgUwzv8av9qBfN8kcPzTXo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oplRwgAAAN0AAAAPAAAAAAAAAAAAAAAAAJgCAABkcnMvZG93&#10;bnJldi54bWxQSwUGAAAAAAQABAD1AAAAhwMAAAAA&#10;" path="m,28l65,,,28xe" filled="f" strokecolor="#e15520" strokeweight="0">
                          <v:path arrowok="t" o:connecttype="custom" o:connectlocs="0,28;65,0;0,28" o:connectangles="0,0,0"/>
                        </v:shape>
                        <v:shape id="Freeform 1347" o:spid="_x0000_s2170" style="position:absolute;left:6029;top:59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sShccA&#10;AADdAAAADwAAAGRycy9kb3ducmV2LnhtbESPQWvCQBSE74X+h+UJ3urGFI2mrlIKRS+lNXrQ22v2&#10;mYRm34bdVWN/fbdQ6HGYmW+Yxao3rbiQ841lBeNRAoK4tLrhSsF+9/owA+EDssbWMim4kYfV8v5u&#10;gbm2V97SpQiViBD2OSqoQ+hyKX1Zk0E/sh1x9E7WGQxRukpqh9cIN61Mk2QqDTYcF2rs6KWm8qs4&#10;GwWH9L2z7phmRTr/fPuYjdffGbFSw0H//AQiUB/+w3/tjVbwOJ1k8PsmPgG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7EoXHAAAA3QAAAA8AAAAAAAAAAAAAAAAAmAIAAGRy&#10;cy9kb3ducmV2LnhtbFBLBQYAAAAABAAEAPUAAACMAwAAAAA=&#10;" path="m54,5l40,,25,,12,5,,12r5,5l12,17r8,3l27,20r8,-3l42,15r7,-5l54,5xe" fillcolor="#f3be00" stroked="f">
                          <v:path arrowok="t" o:connecttype="custom" o:connectlocs="54,5;40,0;25,0;12,5;0,12;5,17;12,17;20,20;27,20;35,17;42,15;49,10;54,5" o:connectangles="0,0,0,0,0,0,0,0,0,0,0,0,0"/>
                        </v:shape>
                        <v:shape id="Freeform 1348" o:spid="_x0000_s2171" style="position:absolute;left:6029;top:59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hzB8QA&#10;AADdAAAADwAAAGRycy9kb3ducmV2LnhtbERPTWsCMRC9C/0PYQq9SM1WUcrWKKJYpAdRqz0Pm+nu&#10;tpvJkoy6/ffmIPT4eN/TeecadaEQa88GXgYZKOLC25pLA8fP9fMrqCjIFhvPZOCPIsxnD70p5tZf&#10;eU+Xg5QqhXDM0UAl0uZax6Iih3HgW+LEffvgUBIMpbYBryncNXqYZRPtsObUUGFLy4qK38PZGdiH&#10;/tfPQuJpdR5+bPvvy10dZGfM02O3eAMl1Mm/+O7eWAOjyTjNTW/SE9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YcwfEAAAA3QAAAA8AAAAAAAAAAAAAAAAAmAIAAGRycy9k&#10;b3ducmV2LnhtbFBLBQYAAAAABAAEAPUAAACJAwAAAAA=&#10;" path="m54,5l40,,25,,12,5,,12r5,5l12,17r8,3l27,20r8,-3l42,15r7,-5l54,5e" filled="f" strokecolor="#e15520" strokeweight="0">
                          <v:path arrowok="t" o:connecttype="custom" o:connectlocs="54,5;40,0;25,0;12,5;0,12;5,17;12,17;20,20;27,20;35,17;42,15;49,10;54,5" o:connectangles="0,0,0,0,0,0,0,0,0,0,0,0,0"/>
                        </v:shape>
                        <v:shape id="Freeform 1349" o:spid="_x0000_s2172" style="position:absolute;left:6083;top:574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GmXcUA&#10;AADdAAAADwAAAGRycy9kb3ducmV2LnhtbESPQWvCQBSE70L/w/IK3urGiqLRVcRSIgUFY+n5kX1m&#10;Q7JvQ3ar8d+7hYLHYWa+YVab3jbiSp2vHCsYjxIQxIXTFZcKvs+fb3MQPiBrbByTgjt52KxfBitM&#10;tbvxia55KEWEsE9RgQmhTaX0hSGLfuRa4uhdXGcxRNmVUnd4i3DbyPckmUmLFccFgy3tDBV1/msV&#10;5Mezvxx+TnVhavv10WKWmUOm1PC13y5BBOrDM/zf3msFk9l0AX9v4hO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8aZdxQAAAN0AAAAPAAAAAAAAAAAAAAAAAJgCAABkcnMv&#10;ZG93bnJldi54bWxQSwUGAAAAAAQABAD1AAAAigMAAAAA&#10;" path="m,25l68,,,25xe" fillcolor="#f3be00" stroked="f">
                          <v:path arrowok="t" o:connecttype="custom" o:connectlocs="0,25;68,0;0,25" o:connectangles="0,0,0"/>
                        </v:shape>
                        <v:shape id="Freeform 1350" o:spid="_x0000_s2173" style="position:absolute;left:6083;top:574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VpNMIA&#10;AADdAAAADwAAAGRycy9kb3ducmV2LnhtbERPy2oCMRTdF/yHcAU3RTMqTMtoFFsQ3LV1fGwvkzsP&#10;nNwMSXSmf28WhS4P573eDqYVD3K+saxgPktAEBdWN1wpOOX76TsIH5A1tpZJwS952G5GL2vMtO35&#10;hx7HUIkYwj5DBXUIXSalL2oy6Ge2I45caZ3BEKGrpHbYx3DTykWSpNJgw7Ghxo4+aypux7tRoPPL&#10;hy/34Tx3p2v++nYu++77S6nJeNitQAQawr/4z33QCpZpGvfHN/EJ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FWk0wgAAAN0AAAAPAAAAAAAAAAAAAAAAAJgCAABkcnMvZG93&#10;bnJldi54bWxQSwUGAAAAAAQABAD1AAAAhwMAAAAA&#10;" path="m,25l68,,,25xe" filled="f" strokecolor="#e15520" strokeweight="0">
                          <v:path arrowok="t" o:connecttype="custom" o:connectlocs="0,25;68,0;0,25" o:connectangles="0,0,0"/>
                        </v:shape>
                        <v:shape id="Freeform 1351" o:spid="_x0000_s2174" style="position:absolute;left:6056;top:566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A368UA&#10;AADdAAAADwAAAGRycy9kb3ducmV2LnhtbESP3YrCMBSE74V9h3AWvNPUH7pSjSILgoIougpeHpuz&#10;bbE5KU203bffCIKXw8x8w8wWrSnFg2pXWFYw6EcgiFOrC84UnH5WvQkI55E1lpZJwR85WMw/OjNM&#10;tG34QI+jz0SAsEtQQe59lUjp0pwMur6tiIP3a2uDPsg6k7rGJsBNKYdRFEuDBYeFHCv6zim9He9G&#10;wRc6u9/dtuPJanMdXZvL/YzLnVLdz3Y5BeGp9e/wq73WCkZxPIDnm/A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kDfrxQAAAN0AAAAPAAAAAAAAAAAAAAAAAJgCAABkcnMv&#10;ZG93bnJldi54bWxQSwUGAAAAAAQABAD1AAAAigMAAAAA&#10;" path="m57,8l50,3,42,,35,,27,,20,3,13,8,8,13,,20r5,3l13,25r7,l27,23,37,20r8,-2l52,13,57,8xe" fillcolor="#f3be00" stroked="f">
                          <v:path arrowok="t" o:connecttype="custom" o:connectlocs="57,8;50,3;42,0;35,0;27,0;20,3;13,8;8,13;0,20;5,23;13,25;20,25;27,23;37,20;45,18;52,13;57,8" o:connectangles="0,0,0,0,0,0,0,0,0,0,0,0,0,0,0,0,0"/>
                        </v:shape>
                        <v:shape id="Freeform 1352" o:spid="_x0000_s2175" style="position:absolute;left:6056;top:566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cYAsYA&#10;AADdAAAADwAAAGRycy9kb3ducmV2LnhtbESPQWvCQBSE74L/YXmCN7OphdBG1xCFUu1BMS09P7LP&#10;JDT7Ns2umvbXd4WCx2FmvmGW2WBacaHeNZYVPEQxCOLS6oYrBR/vL7MnEM4ja2wtk4IfcpCtxqMl&#10;ptpe+UiXwlciQNilqKD2vkuldGVNBl1kO+LgnWxv0AfZV1L3eA1w08p5HCfSYMNhocaONjWVX8XZ&#10;KNjbXc6f8XPx2hzcejiaN/1bfSs1nQz5AoSnwd/D/+2tVvCYJHO4vQ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cYAsYAAADdAAAADwAAAAAAAAAAAAAAAACYAgAAZHJz&#10;L2Rvd25yZXYueG1sUEsFBgAAAAAEAAQA9QAAAIsDAAAAAA==&#10;" path="m57,8l50,3,42,,35,,27,,20,3,13,8,8,13,,20r5,3l13,25r7,l27,23,37,20r8,-2l52,13,57,8e" filled="f" strokecolor="#e15520" strokeweight="0">
                          <v:path arrowok="t" o:connecttype="custom" o:connectlocs="57,8;50,3;42,0;35,0;27,0;20,3;13,8;8,13;0,20;5,23;13,25;20,25;27,23;37,20;45,18;52,13;57,8" o:connectangles="0,0,0,0,0,0,0,0,0,0,0,0,0,0,0,0,0"/>
                        </v:shape>
                        <v:shape id="Freeform 1353" o:spid="_x0000_s2176" style="position:absolute;left:6113;top:541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85f8YA&#10;AADdAAAADwAAAGRycy9kb3ducmV2LnhtbESPQWvCQBSE74X+h+UVvNVNFYNEV7GCogUPTXro8ZF9&#10;JtHs25hdY/z3bkHocZiZb5j5sje16Kh1lWUFH8MIBHFudcWFgp9s8z4F4TyyxtoyKbiTg+Xi9WWO&#10;ibY3/qYu9YUIEHYJKii9bxIpXV6SQTe0DXHwjrY16INsC6lbvAW4qeUoimJpsOKwUGJD65Lyc3o1&#10;Ctx2fzpedln+u7Ff00P6OZrE3VapwVu/moHw1Pv/8LO90wrGcTyGvzfhCcjF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85f8YAAADdAAAADwAAAAAAAAAAAAAAAACYAgAAZHJz&#10;L2Rvd25yZXYueG1sUEsFBgAAAAAEAAQA9QAAAIsDAAAAAA==&#10;" path="m,33l67,,,33xe" fillcolor="#f3be00" stroked="f">
                          <v:path arrowok="t" o:connecttype="custom" o:connectlocs="0,33;67,0;0,33" o:connectangles="0,0,0"/>
                        </v:shape>
                        <v:shape id="Freeform 1354" o:spid="_x0000_s2177" style="position:absolute;left:6113;top:541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nAl8YA&#10;AADdAAAADwAAAGRycy9kb3ducmV2LnhtbESPQWvCQBSE7wX/w/IEb3WjKbFEVxGLUHqQagslt0f2&#10;mQSzb8PuNkn/vVso9DjMzDfMZjeaVvTkfGNZwWKegCAurW64UvD5cXx8BuEDssbWMin4IQ+77eRh&#10;g7m2A5+pv4RKRAj7HBXUIXS5lL6syaCf2444elfrDIYoXSW1wyHCTSuXSZJJgw3HhRo7OtRU3i7f&#10;RkHhv9LUvfSdfTsVSxoOxftqUSg1m477NYhAY/gP/7VftYI0y57g9018AnJ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nAl8YAAADdAAAADwAAAAAAAAAAAAAAAACYAgAAZHJz&#10;L2Rvd25yZXYueG1sUEsFBgAAAAAEAAQA9QAAAIsDAAAAAA==&#10;" path="m,33l67,,,33xe" filled="f" strokecolor="#e15520" strokeweight="0">
                          <v:path arrowok="t" o:connecttype="custom" o:connectlocs="0,33;67,0;0,33" o:connectangles="0,0,0"/>
                        </v:shape>
                        <v:shape id="Freeform 1355" o:spid="_x0000_s2178" style="position:absolute;left:5885;top:703;width:111;height:70;visibility:visible;mso-wrap-style:square;v-text-anchor:top" coordsize="1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163sMA&#10;AADdAAAADwAAAGRycy9kb3ducmV2LnhtbESPQWvCQBSE7wX/w/IEb3Vjg0GiqxRF7dGqvb9mn0lq&#10;9m3Y3cb477tCweMwM98wi1VvGtGR87VlBZNxAoK4sLrmUsH5tH2dgfABWWNjmRTcycNqOXhZYK7t&#10;jT+pO4ZSRAj7HBVUIbS5lL6oyKAf25Y4ehfrDIYoXSm1w1uEm0a+JUkmDdYcFypsaV1RcT3+GgWn&#10;+rDWmx1/+e33j+uKfXrlaarUaNi/z0EE6sMz/N/+0ArSLJvC401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163sMAAADdAAAADwAAAAAAAAAAAAAAAACYAgAAZHJzL2Rv&#10;d25yZXYueG1sUEsFBgAAAAAEAAQA9QAAAIgDAAAAAA==&#10;" path="m54,40l111,,54,40r,l54,40,39,43,24,48,10,55,,68r7,2l15,70r7,-2l29,65r8,-2l44,55r5,-5l54,40xe" fillcolor="#f3be00" stroked="f">
                          <v:path arrowok="t" o:connecttype="custom" o:connectlocs="54,40;111,0;54,40;54,40;54,40;39,43;24,48;10,55;0,68;7,70;15,70;22,68;29,65;37,63;44,55;49,50;54,40" o:connectangles="0,0,0,0,0,0,0,0,0,0,0,0,0,0,0,0,0"/>
                        </v:shape>
                        <v:shape id="Freeform 1356" o:spid="_x0000_s2179" style="position:absolute;left:5885;top:703;width:111;height:70;visibility:visible;mso-wrap-style:square;v-text-anchor:top" coordsize="1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wnGMQA&#10;AADdAAAADwAAAGRycy9kb3ducmV2LnhtbESPQUsDMRSE70L/Q3gFbzZbpUHWpqWUFr304Cp6fSSv&#10;u0uTlyWJ2/XfG0HwOMzMN8x6O3knRoqpD6xhuahAEJtge241vL8d7x5BpIxs0QUmDd+UYLuZ3ayx&#10;tuHKrzQ2uRUFwqlGDV3OQy1lMh15TIswEBfvHKLHXGRspY14LXDv5H1VKemx57LQ4UD7jsyl+fIa&#10;VsntP8xhNOr0vPq8sDvFY5O1vp1PuycQmab8H/5rv1gND0op+H1Tno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cJxjEAAAA3QAAAA8AAAAAAAAAAAAAAAAAmAIAAGRycy9k&#10;b3ducmV2LnhtbFBLBQYAAAAABAAEAPUAAACJAwAAAAA=&#10;" path="m54,40l111,,54,40r,l54,40,39,43,24,48,10,55,,68r7,2l15,70r7,-2l29,65r8,-2l44,55r5,-5l54,40xe" filled="f" strokecolor="#e15520" strokeweight="0">
                          <v:path arrowok="t" o:connecttype="custom" o:connectlocs="54,40;111,0;54,40;54,40;54,40;39,43;24,48;10,55;0,68;7,70;15,70;22,68;29,65;37,63;44,55;49,50;54,40" o:connectangles="0,0,0,0,0,0,0,0,0,0,0,0,0,0,0,0,0"/>
                        </v:shape>
                        <v:shape id="Freeform 1357" o:spid="_x0000_s2180" style="position:absolute;left:5857;top:738;width:115;height:63;visibility:visible;mso-wrap-style:square;v-text-anchor:top" coordsize="1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w4hcMA&#10;AADdAAAADwAAAGRycy9kb3ducmV2LnhtbESPUWvCQBCE3wv+h2MLvhS9NEJaoqdIVfCtaPsDltya&#10;xOb2Ym7V+O+9guDjMDPfMLNF7xp1oS7Ung28jxNQxIW3NZcGfn82o09QQZAtNp7JwI0CLOaDlxnm&#10;1l95R5e9lCpCOORooBJpc61DUZHDMPYtcfQOvnMoUXalth1eI9w1Ok2STDusOS5U2NJXRcXf/uwM&#10;rNMT9qfD8U1SCZsVHb93wWtjhq/9cgpKqJdn+NHeWgOTLPuA/zfxCe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w4hcMAAADdAAAADwAAAAAAAAAAAAAAAACYAgAAZHJzL2Rv&#10;d25yZXYueG1sUEsFBgAAAAAEAAQA9QAAAIgDAAAAAA==&#10;" path="m55,35l115,,55,35r,l55,35r-15,l25,40,13,50,,60r8,3l15,63r8,l33,60r7,-5l48,50r4,-7l55,35xe" fillcolor="#f3be00" stroked="f">
                          <v:path arrowok="t" o:connecttype="custom" o:connectlocs="55,35;115,0;55,35;55,35;55,35;40,35;25,40;13,50;0,60;8,63;15,63;23,63;33,60;40,55;48,50;52,43;55,35" o:connectangles="0,0,0,0,0,0,0,0,0,0,0,0,0,0,0,0,0"/>
                        </v:shape>
                        <v:shape id="Freeform 1358" o:spid="_x0000_s2181" style="position:absolute;left:5857;top:738;width:115;height:63;visibility:visible;mso-wrap-style:square;v-text-anchor:top" coordsize="1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b+qMIA&#10;AADdAAAADwAAAGRycy9kb3ducmV2LnhtbERPTYvCMBC9C/sfwgh7kTXdFetajSKC4GEvVul5aMam&#10;2ExKE7X6681B2OPjfS/XvW3EjTpfO1bwPU5AEJdO11wpOB13X78gfEDW2DgmBQ/ysF59DJaYaXfn&#10;A93yUIkYwj5DBSaENpPSl4Ys+rFriSN3dp3FEGFXSd3hPYbbRv4kSSot1hwbDLa0NVRe8qtVsDX2&#10;ua/nx7TIz/nMn/6KaTEqlPoc9psFiEB9+Be/3XutYJKmcW58E5+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Zv6owgAAAN0AAAAPAAAAAAAAAAAAAAAAAJgCAABkcnMvZG93&#10;bnJldi54bWxQSwUGAAAAAAQABAD1AAAAhwMAAAAA&#10;" path="m55,35l115,,55,35r,l55,35r-15,l25,40,13,50,,60r8,3l15,63r8,l33,60r7,-5l48,50r4,-7l55,35xe" filled="f" strokecolor="#e15520" strokeweight=".1pt">
                          <v:path arrowok="t" o:connecttype="custom" o:connectlocs="55,35;115,0;55,35;55,35;55,35;40,35;25,40;13,50;0,60;8,63;15,63;23,63;33,60;40,55;48,50;52,43;55,35" o:connectangles="0,0,0,0,0,0,0,0,0,0,0,0,0,0,0,0,0"/>
                        </v:shape>
                        <v:shape id="Freeform 1359" o:spid="_x0000_s2182" style="position:absolute;left:5979;top:661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aFU8YA&#10;AADdAAAADwAAAGRycy9kb3ducmV2LnhtbESPT2vCQBTE70K/w/KE3upGi6FGV1FjoN6sf/D6zD6T&#10;0OzbkF01/fbdQsHjMDO/YWaLztTiTq2rLCsYDiIQxLnVFRcKjofs7QOE88gaa8uk4IccLOYvvRkm&#10;2j74i+57X4gAYZeggtL7JpHS5SUZdAPbEAfvaluDPsi2kLrFR4CbWo6iKJYGKw4LJTa0Lin/3t+M&#10;gvg6LjA7Xra7TZam55Pfpis3Vuq13y2nIDx1/hn+b39qBe9xPIG/N+EJ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aFU8YAAADdAAAADwAAAAAAAAAAAAAAAACYAgAAZHJz&#10;L2Rvd25yZXYueG1sUEsFBgAAAAAEAAQA9QAAAIsDAAAAAA==&#10;" path="m,32l60,,,32xe" fillcolor="#f3be00" stroked="f">
                          <v:path arrowok="t" o:connecttype="custom" o:connectlocs="0,32;60,0;0,32" o:connectangles="0,0,0"/>
                        </v:shape>
                        <v:shape id="Freeform 1360" o:spid="_x0000_s2183" style="position:absolute;left:5979;top:661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Tza8EA&#10;AADdAAAADwAAAGRycy9kb3ducmV2LnhtbERP3WrCMBS+H/gO4QjezdRJdXRGkTnBO7H6AIfkrO1s&#10;TkqStd3bLxeClx/f/2Y32lb05EPjWMFinoEg1s40XCm4XY+v7yBCRDbYOiYFfxRgt528bLAwbuAL&#10;9WWsRArhUKCCOsaukDLomiyGueuIE/ftvMWYoK+k8TikcNvKtyxbSYsNp4YaO/qsSd/LX6vgx3d5&#10;PujDV36/HEKwZa+P8qzUbDruP0BEGuNT/HCfjILlap32pzfpCcjt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082vBAAAA3QAAAA8AAAAAAAAAAAAAAAAAmAIAAGRycy9kb3du&#10;cmV2LnhtbFBLBQYAAAAABAAEAPUAAACGAwAAAAA=&#10;" path="m,32l60,,,32xe" filled="f" strokecolor="#e15520" strokeweight="0">
                          <v:path arrowok="t" o:connecttype="custom" o:connectlocs="0,32;60,0;0,32" o:connectangles="0,0,0"/>
                        </v:shape>
                        <v:shape id="Freeform 1361" o:spid="_x0000_s2184" style="position:absolute;left:5882;top:581;width:57;height:105;visibility:visible;mso-wrap-style:square;v-text-anchor:top" coordsize="5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mbYsgA&#10;AADdAAAADwAAAGRycy9kb3ducmV2LnhtbESPT2vCQBTE7wW/w/IEb3WTilZTV1FRqXjyz0Fvj+xr&#10;Esy+TbNbjX76rlDocZiZ3zDjaWNKcaXaFZYVxN0IBHFqdcGZguNh9ToE4TyyxtIyKbiTg+mk9TLG&#10;RNsb7+i695kIEHYJKsi9rxIpXZqTQde1FXHwvmxt0AdZZ1LXeAtwU8q3KBpIgwWHhRwrWuSUXvY/&#10;RsFovoi/j6d1+mg2S/lYb6vl/NxXqtNuZh8gPDX+P/zX/tQKeoP3GJ5vwhOQk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OZtiyAAAAN0AAAAPAAAAAAAAAAAAAAAAAJgCAABk&#10;cnMvZG93bnJldi54bWxQSwUGAAAAAAQABAD1AAAAjQMAAAAA&#10;" path="m18,55l57,,18,55xm18,55l8,65,,78r,7l,90r,7l3,105r7,-5l18,95r2,-5l25,83r,-8l25,68,23,60,18,55xe" fillcolor="#f3be00" stroked="f">
                          <v:path arrowok="t" o:connecttype="custom" o:connectlocs="18,55;57,0;18,55;18,55;8,65;0,78;0,85;0,90;0,97;3,105;10,100;18,95;20,90;25,83;25,75;25,68;23,60;18,55" o:connectangles="0,0,0,0,0,0,0,0,0,0,0,0,0,0,0,0,0,0"/>
                          <o:lock v:ext="edit" verticies="t"/>
                        </v:shape>
                        <v:shape id="Freeform 1362" o:spid="_x0000_s2185" style="position:absolute;left:5900;top:581;width:39;height:55;visibility:visible;mso-wrap-style:square;v-text-anchor:top" coordsize="3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f2JMYA&#10;AADdAAAADwAAAGRycy9kb3ducmV2LnhtbESPzWrDMBCE74W+g9hCLqWR40BaHMshBAqBQPPnS2+L&#10;tbFNrJWR1Nh5+6pQyHGYmW+YfDWaTtzI+daygtk0AUFcWd1yraA8f759gPABWWNnmRTcycOqeH7K&#10;MdN24CPdTqEWEcI+QwVNCH0mpa8aMuintieO3sU6gyFKV0vtcIhw08k0SRbSYMtxocGeNg1V19OP&#10;UXC8kG7LjTuc+3Q35+9h//pV7pWavIzrJYhAY3iE/9tbrWC+eE/h7018ArL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f2JMYAAADdAAAADwAAAAAAAAAAAAAAAACYAgAAZHJz&#10;L2Rvd25yZXYueG1sUEsFBgAAAAAEAAQA9QAAAIsDAAAAAA==&#10;" path="m,55l39,,,55xe" filled="f" strokecolor="#e15520" strokeweight="0">
                          <v:path arrowok="t" o:connecttype="custom" o:connectlocs="0,55;39,0;0,55" o:connectangles="0,0,0"/>
                        </v:shape>
                        <v:shape id="Freeform 1363" o:spid="_x0000_s2186" style="position:absolute;left:5882;top:636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XBS8UA&#10;AADdAAAADwAAAGRycy9kb3ducmV2LnhtbESPQWsCMRSE74X+h/CE3jRRQWVrFCu1SD20btv7c/Pc&#10;LG5elk2q679vBKHHYWa+YebLztXiTG2oPGsYDhQI4sKbiksN31+b/gxEiMgGa8+k4UoBlovHhzlm&#10;xl94T+c8liJBOGSowcbYZFKGwpLDMPANcfKOvnUYk2xLaVq8JLir5UipiXRYcVqw2NDaUnHKf52G&#10;0+u7VZvy482+NErSzk0/Vz8HrZ963eoZRKQu/ofv7a3RMJ5Mx3B7k5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cFLxQAAAN0AAAAPAAAAAAAAAAAAAAAAAJgCAABkcnMv&#10;ZG93bnJldi54bWxQSwUGAAAAAAQABAD1AAAAigMAAAAA&#10;" path="m18,l8,10,,23r,7l,35r,7l3,50r7,-5l18,40r2,-5l25,28r,-8l25,13,23,5,18,e" filled="f" strokecolor="#e15520" strokeweight="0">
                          <v:path arrowok="t" o:connecttype="custom" o:connectlocs="18,0;8,10;0,23;0,30;0,35;0,42;3,50;10,45;18,40;20,35;25,28;25,20;25,13;23,5;18,0" o:connectangles="0,0,0,0,0,0,0,0,0,0,0,0,0,0,0"/>
                        </v:shape>
                        <v:shape id="Freeform 1364" o:spid="_x0000_s2187" style="position:absolute;left:5860;top:614;width:37;height:107;visibility:visible;mso-wrap-style:square;v-text-anchor:top" coordsize="3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Ka4MYA&#10;AADdAAAADwAAAGRycy9kb3ducmV2LnhtbESPQWvCQBSE74L/YXmF3nSTtFVJXYMUC8WLaBWvj+xr&#10;kpp9G7JrkvbXu0Khx2FmvmGW2WBq0VHrKssK4mkEgji3uuJCwfHzfbIA4TyyxtoyKfghB9lqPFpi&#10;qm3Pe+oOvhABwi5FBaX3TSqly0sy6Ka2IQ7el20N+iDbQuoW+wA3tUyiaCYNVhwWSmzoraT8crga&#10;BZuXK8abi65/j4nb0m6Iz8X3SanHh2H9CsLT4P/Df+0PreBpNn+G+5vw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Ka4MYAAADdAAAADwAAAAAAAAAAAAAAAACYAgAAZHJz&#10;L2Rvd25yZXYueG1sUEsFBgAAAAAEAAQA9QAAAIsDAAAAAA==&#10;" path="m17,57l37,,17,57xm17,57l5,67,,79,,94r2,13l10,102r5,-5l17,92r5,-8l22,77r,-8l20,62,17,57xe" fillcolor="#f3be00" stroked="f">
                          <v:path arrowok="t" o:connecttype="custom" o:connectlocs="17,57;37,0;17,57;17,57;5,67;0,79;0,94;2,107;10,102;15,97;17,92;22,84;22,77;22,69;20,62;17,57" o:connectangles="0,0,0,0,0,0,0,0,0,0,0,0,0,0,0,0"/>
                          <o:lock v:ext="edit" verticies="t"/>
                        </v:shape>
                        <v:shape id="Freeform 1365" o:spid="_x0000_s2188" style="position:absolute;left:5877;top:614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VVJcYA&#10;AADdAAAADwAAAGRycy9kb3ducmV2LnhtbESPQWvCQBSE74X+h+UVvOmmSlJNXUWqglAQmii9vmZf&#10;k9Ds2zS7avz3bkHocZiZb5j5sjeNOFPnassKnkcRCOLC6ppLBYd8O5yCcB5ZY2OZFFzJwXLx+DDH&#10;VNsLf9A586UIEHYpKqi8b1MpXVGRQTeyLXHwvm1n0AfZlVJ3eAlw08hxFCXSYM1hocKW3ioqfrKT&#10;UXD8Ndlsvd7m5jNOYn/dv284+VJq8NSvXkF46v1/+N7eaQWT5CWGvzfhCc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VVJcYAAADdAAAADwAAAAAAAAAAAAAAAACYAgAAZHJz&#10;L2Rvd25yZXYueG1sUEsFBgAAAAAEAAQA9QAAAIsDAAAAAA==&#10;" path="m,57l20,,,57xe" filled="f" strokecolor="#e15520" strokeweight="0">
                          <v:path arrowok="t" o:connecttype="custom" o:connectlocs="0,57;20,0;0,57" o:connectangles="0,0,0"/>
                        </v:shape>
                        <v:shape id="Freeform 1366" o:spid="_x0000_s2189" style="position:absolute;left:5860;top:671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P5eMYA&#10;AADdAAAADwAAAGRycy9kb3ducmV2LnhtbESPQWvCQBSE70L/w/KE3nSjxWhTVylCaS8q2ur5sfua&#10;pGbfxuw2xn/fFQoeh5n5hpkvO1uJlhpfOlYwGiYgiLUzJecKvj7fBjMQPiAbrByTgit5WC4eenPM&#10;jLvwjtp9yEWEsM9QQRFCnUnpdUEW/dDVxNH7do3FEGWTS9PgJcJtJcdJkkqLJceFAmtaFaRP+1+r&#10;YLY9TcKm1e+b8/n5sP45HHdaHpV67HevLyACdeEe/m9/GAVP6TSF25v4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IP5eMYAAADdAAAADwAAAAAAAAAAAAAAAACYAgAAZHJz&#10;L2Rvd25yZXYueG1sUEsFBgAAAAAEAAQA9QAAAIsDAAAAAA==&#10;" path="m17,l5,10,,22,,37,2,50r8,-5l15,40r2,-5l22,27r,-7l22,12,20,5,17,e" filled="f" strokecolor="#e15520" strokeweight="0">
                          <v:path arrowok="t" o:connecttype="custom" o:connectlocs="17,0;5,10;0,22;0,37;2,50;10,45;15,40;17,35;22,27;22,20;22,12;20,5;17,0" o:connectangles="0,0,0,0,0,0,0,0,0,0,0,0,0"/>
                        </v:shape>
                        <v:shape id="Freeform 1367" o:spid="_x0000_s2190" style="position:absolute;left:5835;top:641;width:40;height:107;visibility:visible;mso-wrap-style:square;v-text-anchor:top" coordsize="40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5JPcQA&#10;AADdAAAADwAAAGRycy9kb3ducmV2LnhtbESPzWrCQBSF90LfYbhCdzrRqinRUYpQcJFNoxa6u2Ru&#10;M8HMnZCZmvj2jlBweTg/H2ezG2wjrtT52rGC2TQBQVw6XXOl4HT8nLyD8AFZY+OYFNzIw277Mtpg&#10;pl3PX3QtQiXiCPsMFZgQ2kxKXxqy6KeuJY7er+sshii7SuoO+zhuGzlPkpW0WHMkGGxpb6i8FH82&#10;cnt3liZNlnmTHuzP9zl3xSJX6nU8fKxBBBrCM/zfPmgFb6s0hceb+ATk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ST3EAAAA3QAAAA8AAAAAAAAAAAAAAAAAmAIAAGRycy9k&#10;b3ducmV2LnhtbFBLBQYAAAAABAAEAPUAAACJAwAAAAA=&#10;" path="m17,57l40,,17,57xm17,57l5,70,,82,,95r2,12l10,105r5,-8l17,92r5,-7l22,77r,-7l20,65,17,57xe" fillcolor="#f3be00" stroked="f">
                          <v:path arrowok="t" o:connecttype="custom" o:connectlocs="17,57;40,0;17,57;17,57;5,70;0,82;0,95;2,107;10,105;15,97;17,92;22,85;22,77;22,70;20,65;17,57" o:connectangles="0,0,0,0,0,0,0,0,0,0,0,0,0,0,0,0"/>
                          <o:lock v:ext="edit" verticies="t"/>
                        </v:shape>
                        <v:shape id="Freeform 1368" o:spid="_x0000_s2191" style="position:absolute;left:5852;top:641;width:23;height:57;visibility:visible;mso-wrap-style:square;v-text-anchor:top" coordsize="2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TMKcEA&#10;AADdAAAADwAAAGRycy9kb3ducmV2LnhtbERPzWoCMRC+F3yHMIXealILWlajiLBgQQ+uPsB0M24W&#10;k8myibq+fXMQPH58/4vV4J24UR/bwBq+xgoEcR1My42G07H8/AERE7JBF5g0PCjCajl6W2Bhwp0P&#10;dKtSI3IIxwI12JS6QspYW/IYx6Ejztw59B5Thn0jTY/3HO6dnCg1lR5bzg0WO9pYqi/V1WtwE/W7&#10;O0S/V1dbViY+3Gb2V2r98T6s5yASDeklfrq3RsP3dJbn5jf5Cc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kzCnBAAAA3QAAAA8AAAAAAAAAAAAAAAAAmAIAAGRycy9kb3du&#10;cmV2LnhtbFBLBQYAAAAABAAEAPUAAACGAwAAAAA=&#10;" path="m,57l23,,,57xe" filled="f" strokecolor="#e15520" strokeweight="0">
                          <v:path arrowok="t" o:connecttype="custom" o:connectlocs="0,57;23,0;0,57" o:connectangles="0,0,0"/>
                        </v:shape>
                        <v:shape id="Freeform 1369" o:spid="_x0000_s2192" style="position:absolute;left:5835;top:698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xtCscA&#10;AADdAAAADwAAAGRycy9kb3ducmV2LnhtbESPS2/CMBCE75X6H6xF4lYcisojYFBVCdFLqXieV/aS&#10;BOJ1iN2Q/ntcCanH0cx8o5ktWluKhmpfOFbQ7yUgiLUzBWcK9rvlyxiED8gGS8ek4Jc8LObPTzNM&#10;jbvxhpptyESEsE9RQR5ClUrpdU4Wfc9VxNE7udpiiLLOpKnxFuG2lK9JMpQWC44LOVb0kZO+bH+s&#10;gvH35S2sG71aX6+Tw9f5cNxoeVSq22nfpyACteE//Gh/GgWD4WgCf2/iE5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cbQrHAAAA3QAAAA8AAAAAAAAAAAAAAAAAmAIAAGRy&#10;cy9kb3ducmV2LnhtbFBLBQYAAAAABAAEAPUAAACMAwAAAAA=&#10;" path="m17,l5,13,,25,,38,2,50r8,-2l15,40r2,-5l22,28r,-8l22,13,20,8,17,e" filled="f" strokecolor="#e15520" strokeweight="0">
                          <v:path arrowok="t" o:connecttype="custom" o:connectlocs="17,0;5,13;0,25;0,38;2,50;10,48;15,40;17,35;22,28;22,20;22,13;20,8;17,0" o:connectangles="0,0,0,0,0,0,0,0,0,0,0,0,0"/>
                        </v:shape>
                        <v:shape id="Freeform 1370" o:spid="_x0000_s2193" style="position:absolute;left:5909;top:554;width:63;height:102;visibility:visible;mso-wrap-style:square;v-text-anchor:top" coordsize="6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+TL74A&#10;AADdAAAADwAAAGRycy9kb3ducmV2LnhtbERPvQrCMBDeBd8hnOBmUxVEqlFEEERc1IqOR3O2xeZS&#10;mljr25tBcPz4/pfrzlSipcaVlhWMoxgEcWZ1ybmC9LIbzUE4j6yxskwKPuRgver3lpho++YTtWef&#10;ixDCLkEFhfd1IqXLCjLoIlsTB+5hG4M+wCaXusF3CDeVnMTxTBosOTQUWNO2oOx5fhkFV3/Zpel9&#10;4lq+HTeppuPh9MyUGg66zQKEp87/xT/3XiuYzuZhf3gTnoBcf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W/ky++AAAA3QAAAA8AAAAAAAAAAAAAAAAAmAIAAGRycy9kb3ducmV2&#10;LnhtbFBLBQYAAAAABAAEAPUAAACDAwAAAAA=&#10;" path="m20,52l63,,20,52xm20,52l8,65,3,77,,85r,5l3,97r2,5l13,100r5,-5l23,87r2,-5l28,75r,-8l25,60,20,52xe" fillcolor="#f3be00" stroked="f">
                          <v:path arrowok="t" o:connecttype="custom" o:connectlocs="20,52;63,0;20,52;20,52;8,65;3,77;0,85;0,90;3,97;5,102;13,100;18,95;23,87;25,82;28,75;28,67;25,60;20,52" o:connectangles="0,0,0,0,0,0,0,0,0,0,0,0,0,0,0,0,0,0"/>
                          <o:lock v:ext="edit" verticies="t"/>
                        </v:shape>
                        <v:shape id="Freeform 1371" o:spid="_x0000_s2194" style="position:absolute;left:5929;top:554;width:43;height:52;visibility:visible;mso-wrap-style:square;v-text-anchor:top" coordsize="4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lRw8cA&#10;AADdAAAADwAAAGRycy9kb3ducmV2LnhtbESPQWvCQBSE7wX/w/IEb3WzCqLRVaTYKtKL0VK8PbKv&#10;Sdrs25BdNf77bqHgcZiZb5jFqrO1uFLrK8ca1DABQZw7U3Gh4XR8fZ6C8AHZYO2YNNzJw2rZe1pg&#10;atyND3TNQiEihH2KGsoQmlRKn5dk0Q9dQxy9L9daDFG2hTQt3iLc1nKUJBNpseK4UGJDLyXlP9nF&#10;ath8ny8f612m3vdH9ylztX2bqa3Wg363noMI1IVH+L+9MxrGk6mCvzfx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7JUcPHAAAA3QAAAA8AAAAAAAAAAAAAAAAAmAIAAGRy&#10;cy9kb3ducmV2LnhtbFBLBQYAAAAABAAEAPUAAACMAwAAAAA=&#10;" path="m,52l43,,,52xe" filled="f" strokecolor="#e15520" strokeweight="0">
                          <v:path arrowok="t" o:connecttype="custom" o:connectlocs="0,52;43,0;0,52" o:connectangles="0,0,0"/>
                        </v:shape>
                        <v:shape id="Freeform 1372" o:spid="_x0000_s2195" style="position:absolute;left:5909;top:606;width:28;height:50;visibility:visible;mso-wrap-style:square;v-text-anchor:top" coordsize="2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mVUcUA&#10;AADdAAAADwAAAGRycy9kb3ducmV2LnhtbESPT2vCQBTE70K/w/IKXqRumjYxRFeRgtD2IrV6f2Rf&#10;/tDdtyG71fjtu4LQ4zAzv2FWm9EacabBd44VPM8TEMSV0x03Co7fu6cChA/IGo1jUnAlD5v1w2SF&#10;pXYX/qLzITQiQtiXqKANoS+l9FVLFv3c9cTRq91gMUQ5NFIPeIlwa2SaJLm02HFcaLGnt5aqn8Ov&#10;VWDC1SxmWYr77Ue+P32+2hozq9T0cdwuQQQaw3/43n7XCl7yIoXbm/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aZVRxQAAAN0AAAAPAAAAAAAAAAAAAAAAAJgCAABkcnMv&#10;ZG93bnJldi54bWxQSwUGAAAAAAQABAD1AAAAigMAAAAA&#10;" path="m20,l8,13,3,25,,33r,5l3,45r2,5l13,48r5,-5l23,35r2,-5l28,23r,-8l25,8,20,e" filled="f" strokecolor="#e15520" strokeweight="0">
                          <v:path arrowok="t" o:connecttype="custom" o:connectlocs="20,0;8,13;3,25;0,33;0,38;3,45;5,50;13,48;18,43;23,35;25,30;28,23;28,15;25,8;20,0" o:connectangles="0,0,0,0,0,0,0,0,0,0,0,0,0,0,0"/>
                        </v:shape>
                        <v:shape id="Freeform 1373" o:spid="_x0000_s2196" style="position:absolute;left:5937;top:521;width:57;height:110;visibility:visible;mso-wrap-style:square;v-text-anchor:top" coordsize="5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/lcsUA&#10;AADdAAAADwAAAGRycy9kb3ducmV2LnhtbESPQUsDMRSE70L/Q3iCN5utpaWsTYsUlIKIGj3o7bF5&#10;3Szue1mS2K7/vhEEj8PMfMOstyP36kgxdUEMzKYVKJImuE5aA+9v99crUCmjOOyDkIEfSrDdTC7W&#10;WLtwklc62tyqApFUowGf81BrnRpPjGkaBpLiHUJkzEXGVruIpwLnXt9U1VIzdlIWPA6089R82W82&#10;MM7EPnF6Pvj4+GAtf3y+7HlhzNXleHcLKtOY/8N/7b0zMF+u5vD7pjwBvT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z+VyxQAAAN0AAAAPAAAAAAAAAAAAAAAAAJgCAABkcnMv&#10;ZG93bnJldi54bWxQSwUGAAAAAAQABAD1AAAAigMAAAAA&#10;" path="m20,60l57,,20,60xm20,60l7,73,2,83,,90r,8l2,103r3,7l12,105r5,-5l22,95r3,-7l27,80r,-7l25,65,20,60xe" fillcolor="#f3be00" stroked="f">
                          <v:path arrowok="t" o:connecttype="custom" o:connectlocs="20,60;57,0;20,60;20,60;7,73;2,83;0,90;0,98;2,103;5,110;12,105;17,100;22,95;25,88;27,80;27,73;25,65;20,60" o:connectangles="0,0,0,0,0,0,0,0,0,0,0,0,0,0,0,0,0,0"/>
                          <o:lock v:ext="edit" verticies="t"/>
                        </v:shape>
                        <v:shape id="Freeform 1374" o:spid="_x0000_s2197" style="position:absolute;left:5957;top:521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/q5cYA&#10;AADdAAAADwAAAGRycy9kb3ducmV2LnhtbESPQWvCQBSE74L/YXlCb3WjlRCiq6i0xR4UmsaDt0f2&#10;mQSzb0N2q/Hfd4WCx2FmvmEWq9404kqdqy0rmIwjEMSF1TWXCvKfj9cEhPPIGhvLpOBODlbL4WCB&#10;qbY3/qZr5ksRIOxSVFB536ZSuqIig25sW+LgnW1n0AfZlVJ3eAtw08hpFMXSYM1hocKWthUVl+zX&#10;KNDxMc8u7rRFey9z9/5lNvvDp1Ivo349B+Gp98/wf3unFbzFyQweb8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z/q5cYAAADdAAAADwAAAAAAAAAAAAAAAACYAgAAZHJz&#10;L2Rvd25yZXYueG1sUEsFBgAAAAAEAAQA9QAAAIsDAAAAAA==&#10;" path="m,60l37,,,60xe" filled="f" strokecolor="#e15520" strokeweight="0">
                          <v:path arrowok="t" o:connecttype="custom" o:connectlocs="0,60;37,0;0,60" o:connectangles="0,0,0"/>
                        </v:shape>
                        <v:shape id="Freeform 1375" o:spid="_x0000_s2198" style="position:absolute;left:5937;top:581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bdIsYA&#10;AADdAAAADwAAAGRycy9kb3ducmV2LnhtbESPQWvCQBSE70L/w/IKvemmFlNNXUUFQfGkVby+Zp9J&#10;avZtyK4x+uvdgtDjMDPfMONpa0rRUO0KywreexEI4tTqgjMF++9ldwjCeWSNpWVScCMH08lLZ4yJ&#10;tlfeUrPzmQgQdgkqyL2vEildmpNB17MVcfBOtjbog6wzqWu8BrgpZT+KYmmw4LCQY0WLnNLz7mIU&#10;/PDnPN5s8Xj+Ha3tfHk43WeXRqm313b2BcJT6//Dz/ZKK/iIhwP4exOegJ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bdIsYAAADdAAAADwAAAAAAAAAAAAAAAACYAgAAZHJz&#10;L2Rvd25yZXYueG1sUEsFBgAAAAAEAAQA9QAAAIsDAAAAAA==&#10;" path="m20,l7,13,2,23,,30r,8l2,43r3,7l12,45r5,-5l22,35r3,-7l27,20r,-7l25,5,20,e" filled="f" strokecolor="#e15520" strokeweight="0">
                          <v:path arrowok="t" o:connecttype="custom" o:connectlocs="20,0;7,13;2,23;0,30;0,38;2,43;5,50;12,45;17,40;22,35;25,28;27,20;27,13;25,5;20,0" o:connectangles="0,0,0,0,0,0,0,0,0,0,0,0,0,0,0"/>
                        </v:shape>
                        <v:shape id="Freeform 1376" o:spid="_x0000_s2199" style="position:absolute;left:5962;top:504;width:54;height:102;visibility:visible;mso-wrap-style:square;v-text-anchor:top" coordsize="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FiW8UA&#10;AADdAAAADwAAAGRycy9kb3ducmV2LnhtbESPQWvCQBSE74L/YXlCb7qxlaDRVURoFYqFqnh+ZJ/Z&#10;YPZtyK5J+u+7hYLHYWa+YVab3laipcaXjhVMJwkI4tzpkgsFl/P7eA7CB2SNlWNS8EMeNuvhYIWZ&#10;dh1/U3sKhYgQ9hkqMCHUmZQ+N2TRT1xNHL2bayyGKJtC6ga7CLeVfE2SVFosOS4YrGlnKL+fHlaB&#10;LT/qx3WxM+3XEffd576b5elWqZdRv12CCNSHZ/i/fdAK3tJ5Cn9v4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oWJbxQAAAN0AAAAPAAAAAAAAAAAAAAAAAJgCAABkcnMv&#10;ZG93bnJldi54bWxQSwUGAAAAAAQABAD1AAAAigMAAAAA&#10;" path="m20,52l54,,20,52xm20,52l7,65,2,77,,82r,8l2,97r3,5l10,100r7,-5l22,87r3,-5l27,75r,-8l25,60,20,52xe" fillcolor="#f3be00" stroked="f">
                          <v:path arrowok="t" o:connecttype="custom" o:connectlocs="20,52;54,0;20,52;20,52;7,65;2,77;0,82;0,90;2,97;5,102;10,100;17,95;22,87;25,82;27,75;27,67;25,60;20,52" o:connectangles="0,0,0,0,0,0,0,0,0,0,0,0,0,0,0,0,0,0"/>
                          <o:lock v:ext="edit" verticies="t"/>
                        </v:shape>
                        <v:shape id="Freeform 1377" o:spid="_x0000_s2200" style="position:absolute;left:5982;top:504;width:34;height:52;visibility:visible;mso-wrap-style:square;v-text-anchor:top" coordsize="3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Y6xsYA&#10;AADdAAAADwAAAGRycy9kb3ducmV2LnhtbESPQWvCQBSE7wX/w/KEXkrdtAWV6CqiCEJ6MVq8PrKv&#10;SWr2bbq7xvTfdwXB4zAz3zDzZW8a0ZHztWUFb6MEBHFhdc2lguNh+zoF4QOyxsYyKfgjD8vF4GmO&#10;qbZX3lOXh1JECPsUFVQhtKmUvqjIoB/Zljh639YZDFG6UmqH1wg3jXxPkrE0WHNcqLCldUXFOb8Y&#10;BT8y+yxNvf/q3Mt5k3e/2engMqWeh/1qBiJQHx7he3unFXyMpxO4vYlP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Y6xsYAAADdAAAADwAAAAAAAAAAAAAAAACYAgAAZHJz&#10;L2Rvd25yZXYueG1sUEsFBgAAAAAEAAQA9QAAAIsDAAAAAA==&#10;" path="m,52l34,,,52xe" filled="f" strokecolor="#e15520" strokeweight="0">
                          <v:path arrowok="t" o:connecttype="custom" o:connectlocs="0,52;34,0;0,52" o:connectangles="0,0,0"/>
                        </v:shape>
                        <v:shape id="Freeform 1378" o:spid="_x0000_s2201" style="position:absolute;left:5962;top:556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dyvMQA&#10;AADdAAAADwAAAGRycy9kb3ducmV2LnhtbERPy2rCQBTdF/oPwy24q5NWSDV1ErQgKF2pLW5vM9ck&#10;NXMnZCYP/frOouDycN7LbDS16Kl1lWUFL9MIBHFudcWFgq/j5nkOwnlkjbVlUnAlB1n6+LDERNuB&#10;99QffCFCCLsEFZTeN4mULi/JoJvahjhwZ9sa9AG2hdQtDiHc1PI1imJpsOLQUGJDHyXll0NnFPzw&#10;2zr+3OPp8rvY2fXm+3xbdb1Sk6dx9Q7C0+jv4n/3ViuYxfMwN7wJT0C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XcrzEAAAA3QAAAA8AAAAAAAAAAAAAAAAAmAIAAGRycy9k&#10;b3ducmV2LnhtbFBLBQYAAAAABAAEAPUAAACJAwAAAAA=&#10;" path="m20,l7,13,2,25,,30r,8l2,45r3,5l10,48r7,-5l22,35r3,-5l27,23r,-8l25,8,20,e" filled="f" strokecolor="#e15520" strokeweight="0">
                          <v:path arrowok="t" o:connecttype="custom" o:connectlocs="20,0;7,13;2,25;0,30;0,38;2,45;5,50;10,48;17,43;22,35;25,30;27,23;27,15;25,8;20,0" o:connectangles="0,0,0,0,0,0,0,0,0,0,0,0,0,0,0"/>
                        </v:shape>
                        <v:shape id="Freeform 1379" o:spid="_x0000_s2202" style="position:absolute;left:5992;top:476;width:64;height:103;visibility:visible;mso-wrap-style:square;v-text-anchor:top" coordsize="64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UuTsYA&#10;AADdAAAADwAAAGRycy9kb3ducmV2LnhtbESPQWsCMRSE7wX/Q3hCb5qtRbFbo4jtgoI91C7t9bF5&#10;3YRuXpZN1PXfG0HocZiZb5jFqneNOFEXrGcFT+MMBHHlteVaQflVjOYgQkTW2HgmBRcKsFoOHhaY&#10;a3/mTzodYi0ShEOOCkyMbS5lqAw5DGPfEifv13cOY5JdLXWH5wR3jZxk2Uw6tJwWDLa0MVT9HY5O&#10;wdQW+/V7a7Ltz0dfNG/H0n7vSqUeh/36FUSkPv6H7+2tVvA8m7/A7U16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UuTsYAAADdAAAADwAAAAAAAAAAAAAAAACYAgAAZHJz&#10;L2Rvd25yZXYueG1sUEsFBgAAAAAEAAQA9QAAAIsDAAAAAA==&#10;" path="m19,53l64,,19,53xm19,53l7,63,2,75,,83r,5l2,95r2,8l9,98r8,-5l22,88r2,-8l27,73r,-8l24,60,19,53xe" fillcolor="#f3be00" stroked="f">
                          <v:path arrowok="t" o:connecttype="custom" o:connectlocs="19,53;64,0;19,53;19,53;7,63;2,75;0,83;0,88;2,95;4,103;9,98;17,93;22,88;24,80;27,73;27,65;24,60;19,53" o:connectangles="0,0,0,0,0,0,0,0,0,0,0,0,0,0,0,0,0,0"/>
                          <o:lock v:ext="edit" verticies="t"/>
                        </v:shape>
                        <v:shape id="Freeform 1380" o:spid="_x0000_s2203" style="position:absolute;left:6011;top:476;width:45;height:53;visibility:visible;mso-wrap-style:square;v-text-anchor:top" coordsize="4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+BqsUA&#10;AADdAAAADwAAAGRycy9kb3ducmV2LnhtbERPTWvCQBC9C/6HZYRexGyqNGjMKqVg9VLbRvE8ZMck&#10;mp0N2a2m/fXdQ6HHx/vO1r1pxI06V1tW8BjFIIgLq2suFRwPm8kchPPIGhvLpOCbHKxXw0GGqbZ3&#10;/qRb7ksRQtilqKDyvk2ldEVFBl1kW+LAnW1n0AfYlVJ3eA/hppHTOE6kwZpDQ4UtvVRUXPMvo8Al&#10;P0/5YYuXzX68ff14f5ueWjop9TDqn5cgPPX+X/zn3mkFs2QR9oc34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z4GqxQAAAN0AAAAPAAAAAAAAAAAAAAAAAJgCAABkcnMv&#10;ZG93bnJldi54bWxQSwUGAAAAAAQABAD1AAAAigMAAAAA&#10;" path="m,53l45,,,53xe" filled="f" strokecolor="#e15520" strokeweight="0">
                          <v:path arrowok="t" o:connecttype="custom" o:connectlocs="0,53;45,0;0,53" o:connectangles="0,0,0"/>
                        </v:shape>
                        <v:shape id="Freeform 1381" o:spid="_x0000_s2204" style="position:absolute;left:5992;top:529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RN/MYA&#10;AADdAAAADwAAAGRycy9kb3ducmV2LnhtbESPT2vCQBTE7wW/w/IEb3WjhVSjG9GCYOlJq3h9Zl/+&#10;aPZtyK4x7afvFgo9DjPzG2a56k0tOmpdZVnBZByBIM6srrhQcPzcPs9AOI+ssbZMCr7IwSodPC0x&#10;0fbBe+oOvhABwi5BBaX3TSKly0oy6Ma2IQ5ebluDPsi2kLrFR4CbWk6jKJYGKw4LJTb0VlJ2O9yN&#10;ggu/buKPPZ5v1/m73WxP+ff63ik1GvbrBQhPvf8P/7V3WsFLPJ/A75vwBGT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RN/MYAAADdAAAADwAAAAAAAAAAAAAAAACYAgAAZHJz&#10;L2Rvd25yZXYueG1sUEsFBgAAAAAEAAQA9QAAAIsDAAAAAA==&#10;" path="m19,l7,10,2,22,,30r,5l2,42r2,8l9,45r8,-5l22,35r2,-8l27,20r,-8l24,7,19,e" filled="f" strokecolor="#e15520" strokeweight="0">
                          <v:path arrowok="t" o:connecttype="custom" o:connectlocs="19,0;7,10;2,22;0,30;0,35;2,42;4,50;9,45;17,40;22,35;24,27;27,20;27,12;24,7;19,0" o:connectangles="0,0,0,0,0,0,0,0,0,0,0,0,0,0,0"/>
                        </v:shape>
                        <v:shape id="Freeform 1382" o:spid="_x0000_s2205" style="position:absolute;left:6019;top:459;width:82;height:97;visibility:visible;mso-wrap-style:square;v-text-anchor:top" coordsize="82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FWzcMA&#10;AADdAAAADwAAAGRycy9kb3ducmV2LnhtbESP3WrCQBSE7wu+w3IE7+pGW6SNriKVggRvGvMAh+wx&#10;P+6eDdmtiW/vFoReDjPzDbPZjdaIG/W+caxgMU9AEJdON1wpKM7frx8gfEDWaByTgjt52G0nLxtM&#10;tRv4h255qESEsE9RQR1Cl0rpy5os+rnriKN3cb3FEGVfSd3jEOHWyGWSrKTFhuNCjR191VRe81+r&#10;4GT0oTUH03JZZK3hzNHl3Sk1m477NYhAY/gPP9tHreBt9bmEvzfxCc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FWzcMAAADdAAAADwAAAAAAAAAAAAAAAACYAgAAZHJzL2Rv&#10;d25yZXYueG1sUEsFBgAAAAAEAAQA9QAAAIgDAAAAAA==&#10;" path="m27,50l82,,27,50xm27,50l12,60,5,72,,80r,5l,92r,5l10,95r5,-5l22,85r5,-8l30,70r,-8l30,55,27,50xe" fillcolor="#f3be00" stroked="f">
                          <v:path arrowok="t" o:connecttype="custom" o:connectlocs="27,50;82,0;27,50;27,50;12,60;5,72;0,80;0,85;0,92;0,97;10,95;15,90;22,85;27,77;30,70;30,62;30,55;27,50" o:connectangles="0,0,0,0,0,0,0,0,0,0,0,0,0,0,0,0,0,0"/>
                          <o:lock v:ext="edit" verticies="t"/>
                        </v:shape>
                        <v:shape id="Freeform 1383" o:spid="_x0000_s2206" style="position:absolute;left:6046;top:459;width:55;height:50;visibility:visible;mso-wrap-style:square;v-text-anchor:top" coordsize="5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YlGcQA&#10;AADdAAAADwAAAGRycy9kb3ducmV2LnhtbESPQWvCQBSE74X+h+UVequbVhCNrtKWWnoSYkrx+Mg+&#10;k2D2bcg+k/jv3YLgcZiZb5jVZnSN6qkLtWcDr5MEFHHhbc2lgd98+zIHFQTZYuOZDFwowGb9+LDC&#10;1PqBM+r3UqoI4ZCigUqkTbUORUUOw8S3xNE7+s6hRNmV2nY4RLhr9FuSzLTDmuNChS19VlSc9mdn&#10;oBh28/HrkMufQ+x9nmWy+/4w5vlpfF+CEhrlHr61f6yB6Wwxhf838Qno9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GJRnEAAAA3QAAAA8AAAAAAAAAAAAAAAAAmAIAAGRycy9k&#10;b3ducmV2LnhtbFBLBQYAAAAABAAEAPUAAACJAwAAAAA=&#10;" path="m,50l55,,,50xe" filled="f" strokecolor="#e15520" strokeweight="0">
                          <v:path arrowok="t" o:connecttype="custom" o:connectlocs="0,50;55,0;0,50" o:connectangles="0,0,0"/>
                        </v:shape>
                        <v:shape id="Freeform 1384" o:spid="_x0000_s2207" style="position:absolute;left:6019;top:509;width:30;height:47;visibility:visible;mso-wrap-style:square;v-text-anchor:top" coordsize="3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l+8ccA&#10;AADdAAAADwAAAGRycy9kb3ducmV2LnhtbESPQWvCQBSE7wX/w/IKXkQ32hI1dZVgKfRUMBbF2yP7&#10;moRm38bdVdN/3y0IPQ4z8w2z2vSmFVdyvrGsYDpJQBCXVjdcKfjcv40XIHxA1thaJgU/5GGzHjys&#10;MNP2xju6FqESEcI+QwV1CF0mpS9rMugntiOO3pd1BkOUrpLa4S3CTStnSZJKgw3HhRo72tZUfhcX&#10;o2C/e52n87M/H/KRz0cn9zE96otSw8c+fwERqA//4Xv7XSt4SpfP8PcmPgG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5fvHHAAAA3QAAAA8AAAAAAAAAAAAAAAAAmAIAAGRy&#10;cy9kb3ducmV2LnhtbFBLBQYAAAAABAAEAPUAAACMAwAAAAA=&#10;" path="m27,l12,10,5,22,,30r,5l,42r,5l10,45r5,-5l22,35r5,-8l30,20r,-8l30,5,27,e" filled="f" strokecolor="#e15520" strokeweight="0">
                          <v:path arrowok="t" o:connecttype="custom" o:connectlocs="27,0;12,10;5,22;0,30;0,35;0,42;0,47;10,45;15,40;22,35;27,27;30,20;30,12;30,5;27,0" o:connectangles="0,0,0,0,0,0,0,0,0,0,0,0,0,0,0"/>
                        </v:shape>
                        <v:shape id="Freeform 1385" o:spid="_x0000_s2208" style="position:absolute;left:5905;top:644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DQosYA&#10;AADdAAAADwAAAGRycy9kb3ducmV2LnhtbESP3UrDQBCF74W+wzIFb8RubDFo7LYUQRG0F2l9gCE7&#10;ZqPZ2bA7tqlP7wpCLw/n5+Ms16Pv1YFi6gIbuJkVoIibYDtuDbzvn67vQCVBttgHJgMnSrBeTS6W&#10;WNlw5JoOO2lVHuFUoQEnMlRap8aRxzQLA3H2PkL0KFnGVtuIxzzuez0vilJ77DgTHA706Kj52n37&#10;DKld3Z8+N8+v28XPVZR5WctbaczldNw8gBIa5Rz+b79YA4vy/hb+3uQn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7DQosYAAADdAAAADwAAAAAAAAAAAAAAAACYAgAAZHJz&#10;L2Rvd25yZXYueG1sUEsFBgAAAAAEAAQA9QAAAIsDAAAAAA==&#10;" path="m54,2l39,,24,2,12,10,,20r14,2l29,20r8,-3l44,12,49,7,54,2xe" fillcolor="#f3be00" stroked="f">
                          <v:path arrowok="t" o:connecttype="custom" o:connectlocs="54,2;39,0;24,2;12,10;0,20;14,22;29,20;37,17;44,12;49,7;54,2" o:connectangles="0,0,0,0,0,0,0,0,0,0,0"/>
                        </v:shape>
                        <v:shape id="Freeform 1386" o:spid="_x0000_s2209" style="position:absolute;left:5905;top:644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PSJcUA&#10;AADdAAAADwAAAGRycy9kb3ducmV2LnhtbESPT2vCQBTE70K/w/IKvenGiMGmriKiRY/+6aG3R/Y1&#10;Cd19G7KrJn56t1DwOMzMb5j5srNGXKn1tWMF41ECgrhwuuZSwfm0Hc5A+ICs0TgmBT15WC5eBnPM&#10;tbvxga7HUIoIYZ+jgiqEJpfSFxVZ9CPXEEfvx7UWQ5RtKXWLtwi3RqZJkkmLNceFChtaV1T8Hi9W&#10;wcz39/P9a/o55nR/+O43Jg3WKPX22q0+QATqwjP8395pBZPsPYO/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g9IlxQAAAN0AAAAPAAAAAAAAAAAAAAAAAJgCAABkcnMv&#10;ZG93bnJldi54bWxQSwUGAAAAAAQABAD1AAAAigMAAAAA&#10;" path="m54,2l39,,24,2,12,10,,20r14,2l29,20r8,-3l44,12,49,7,54,2xe" filled="f" strokecolor="#e15520" strokeweight="0">
                          <v:path arrowok="t" o:connecttype="custom" o:connectlocs="54,2;39,0;24,2;12,10;0,20;14,22;29,20;37,17;44,12;49,7;54,2" o:connectangles="0,0,0,0,0,0,0,0,0,0,0"/>
                        </v:shape>
                        <v:shape id="Freeform 1387" o:spid="_x0000_s2210" style="position:absolute;left:5885;top:636;width:114;height:55;visibility:visible;mso-wrap-style:square;v-text-anchor:top" coordsize="11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tm/sgA&#10;AADdAAAADwAAAGRycy9kb3ducmV2LnhtbESPQUvDQBSE74L/YXmCF7EvtdDW2G0pasFDoSQtgrdH&#10;9jUbzL4N2W2b/ntXEDwOM/MNs1gNrlVn7kPjRcN4lIFiqbxppNZw2G8e56BCJDHUemENVw6wWt7e&#10;LCg3/iIFn8tYqwSRkJMGG2OXI4bKsqMw8h1L8o6+dxST7Gs0PV0S3LX4lGVTdNRIWrDU8avl6rs8&#10;OQ2fuDlgsZ/YI34V29Pu/frwti21vr8b1i+gIg/xP/zX/jAaJtPnGfy+SU8A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W2b+yAAAAN0AAAAPAAAAAAAAAAAAAAAAAJgCAABk&#10;cnMvZG93bnJldi54bWxQSwUGAAAAAAQABAD1AAAAjQMAAAAA&#10;" path="m54,35l39,32,24,37,10,42,,52r12,3l27,52r7,-2l42,45r7,-5l54,35xm54,35l114,,54,35xe" fillcolor="#f3be00" stroked="f">
                          <v:path arrowok="t" o:connecttype="custom" o:connectlocs="54,35;39,32;24,37;10,42;0,52;12,55;27,52;34,50;42,45;49,40;54,35;54,35;114,0;54,35" o:connectangles="0,0,0,0,0,0,0,0,0,0,0,0,0,0"/>
                          <o:lock v:ext="edit" verticies="t"/>
                        </v:shape>
                        <v:shape id="Freeform 1388" o:spid="_x0000_s2211" style="position:absolute;left:5885;top:668;width:54;height:23;visibility:visible;mso-wrap-style:square;v-text-anchor:top" coordsize="5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mmHMQA&#10;AADdAAAADwAAAGRycy9kb3ducmV2LnhtbERPz2vCMBS+C/sfwht4kZm6QdmqUUQUhIFg9bDjs3lr&#10;y5qXmmS2+tebg+Dx4/s9W/SmERdyvrasYDJOQBAXVtdcKjgeNm+fIHxA1thYJgVX8rCYvwxmmGnb&#10;8Z4ueShFDGGfoYIqhDaT0hcVGfRj2xJH7tc6gyFCV0rtsIvhppHvSZJKgzXHhgpbWlVU/OX/RsHP&#10;bpWuT9ez093o9n3bnNc56aNSw9d+OQURqA9P8cO91Qo+0q84N76JT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JphzEAAAA3QAAAA8AAAAAAAAAAAAAAAAAmAIAAGRycy9k&#10;b3ducmV2LnhtbFBLBQYAAAAABAAEAPUAAACJAwAAAAA=&#10;" path="m54,3l39,,24,5,10,10,,20r12,3l27,20r7,-2l42,13,49,8,54,3e" filled="f" strokecolor="#e15520" strokeweight="0">
                          <v:path arrowok="t" o:connecttype="custom" o:connectlocs="54,3;39,0;24,5;10,10;0,20;12,23;27,20;34,18;42,13;49,8;54,3" o:connectangles="0,0,0,0,0,0,0,0,0,0,0"/>
                        </v:shape>
                        <v:shape id="Freeform 1389" o:spid="_x0000_s2212" style="position:absolute;left:5939;top:636;width:60;height:35;visibility:visible;mso-wrap-style:square;v-text-anchor:top" coordsize="6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gCwcYA&#10;AADdAAAADwAAAGRycy9kb3ducmV2LnhtbESPT2vCQBTE7wW/w/KEXkQ3Rhs0ukopBLQHi//uj+wz&#10;CWbfhuxW47d3C0KPw8z8hlmuO1OLG7WusqxgPIpAEOdWV1woOB2z4QyE88gaa8uk4EEO1qve2xJT&#10;be+8p9vBFyJA2KWooPS+SaV0eUkG3cg2xMG72NagD7ItpG7xHuCmlnEUJdJgxWGhxIa+Ssqvh1+j&#10;4DuPPn6Smct2g2TfxdvJ9BxnU6Xe+93nAoSnzv+HX+2NVjBJ5nP4exOegFw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QgCwcYAAADdAAAADwAAAAAAAAAAAAAAAACYAgAAZHJz&#10;L2Rvd25yZXYueG1sUEsFBgAAAAAEAAQA9QAAAIsDAAAAAA==&#10;" path="m,35l60,,,35e" filled="f" strokecolor="#e15520" strokeweight="0">
                          <v:path arrowok="t" o:connecttype="custom" o:connectlocs="0,35;60,0;0,35" o:connectangles="0,0,0"/>
                        </v:shape>
                        <v:shape id="Freeform 1390" o:spid="_x0000_s2213" style="position:absolute;left:5929;top:62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2kGsIA&#10;AADdAAAADwAAAGRycy9kb3ducmV2LnhtbERPz2vCMBS+C/sfwht4s6luOumMMgRxl4HthF0fybMt&#10;a15KkrXdf78cBh4/vt+7w2Q7MZAPrWMFyywHQaydablWcP08LbYgQkQ22DkmBb8U4LB/mO2wMG7k&#10;koYq1iKFcChQQRNjX0gZdEMWQ+Z64sTdnLcYE/S1NB7HFG47ucrzjbTYcmposKdjQ/q7+rEKSsnX&#10;03o8u6Fc6o/1bXv5eva1UvPH6e0VRKQp3sX/7nej4OklT/vTm/QE5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zaQawgAAAN0AAAAPAAAAAAAAAAAAAAAAAJgCAABkcnMvZG93&#10;bnJldi54bWxQSwUGAAAAAAQABAD1AAAAhwMAAAAA&#10;" path="m55,3l38,,23,3,10,8,,18r13,2l28,20r7,-2l43,13r5,-3l55,3xe" fillcolor="#f3be00" stroked="f">
                          <v:path arrowok="t" o:connecttype="custom" o:connectlocs="55,3;38,0;23,3;10,8;0,18;13,20;28,20;35,18;43,13;48,10;55,3" o:connectangles="0,0,0,0,0,0,0,0,0,0,0"/>
                        </v:shape>
                        <v:shape id="Freeform 1391" o:spid="_x0000_s2214" style="position:absolute;left:5929;top:62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sIu8UA&#10;AADdAAAADwAAAGRycy9kb3ducmV2LnhtbESPQWvCQBSE7wX/w/KE3uomKVSJriJKS3OSJoVeX7LP&#10;JJh9u2RXTf99t1DocZiZb5jNbjKDuNHoe8sK0kUCgrixuudWwWf1+rQC4QOyxsEyKfgmD7vt7GGD&#10;ubZ3/qBbGVoRIexzVNCF4HIpfdORQb+wjjh6ZzsaDFGOrdQj3iPcDDJLkhdpsOe40KGjQ0fNpbwa&#10;BacKvwp3vMq6loV/c6flVGS1Uo/zab8GEWgK/+G/9rtW8LxMUvh9E5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Cwi7xQAAAN0AAAAPAAAAAAAAAAAAAAAAAJgCAABkcnMv&#10;ZG93bnJldi54bWxQSwUGAAAAAAQABAD1AAAAigMAAAAA&#10;" path="m55,3l38,,23,3,10,8,,18r13,2l28,20r7,-2l43,13r5,-3l55,3xe" filled="f" strokecolor="#e15520" strokeweight="0">
                          <v:path arrowok="t" o:connecttype="custom" o:connectlocs="55,3;38,0;23,3;10,8;0,18;13,20;28,20;35,18;43,13;48,10;55,3" o:connectangles="0,0,0,0,0,0,0,0,0,0,0"/>
                        </v:shape>
                        <v:shape id="Freeform 1392" o:spid="_x0000_s2215" style="position:absolute;left:5984;top:596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uCK8UA&#10;AADdAAAADwAAAGRycy9kb3ducmV2LnhtbESPQWvCQBSE70L/w/IKXqRuqqAldRNEEKTQg9HS6yP7&#10;mg3uvg3ZrUn/fVcQPA4z8w2zKUdnxZX60HpW8DrPQBDXXrfcKDif9i9vIEJE1mg9k4I/ClAWT5MN&#10;5toPfKRrFRuRIBxyVGBi7HIpQ23IYZj7jjh5P753GJPsG6l7HBLcWbnIspV02HJaMNjRzlB9qX6d&#10;gqqd4Uf1Odgt7kd72YUv8z1YpabP4/YdRKQxPsL39kErWK6zBdzepCcg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W4IrxQAAAN0AAAAPAAAAAAAAAAAAAAAAAJgCAABkcnMv&#10;ZG93bnJldi54bWxQSwUGAAAAAAQABAD1AAAAigMAAAAA&#10;" path="m,28l60,,,28xe" fillcolor="#f3be00" stroked="f">
                          <v:path arrowok="t" o:connecttype="custom" o:connectlocs="0,28;60,0;0,28" o:connectangles="0,0,0"/>
                        </v:shape>
                        <v:shape id="Freeform 1393" o:spid="_x0000_s2216" style="position:absolute;left:5984;top:596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gr08cA&#10;AADdAAAADwAAAGRycy9kb3ducmV2LnhtbESPQUvDQBSE74L/YXlCb3ajhShpt0GFQumh0ipob4/s&#10;M5t0923IbpP4711B8DjMzDfMqpycFQP1ofGs4G6egSCuvG64VvD+trl9BBEiskbrmRR8U4ByfX21&#10;wkL7kQ80HGMtEoRDgQpMjF0hZagMOQxz3xEn78v3DmOSfS11j2OCOyvvsyyXDhtOCwY7ejFUnY8X&#10;pyC/tLv8uX39pLPVGzt+HE77wSg1u5meliAiTfE//NfeagWLh2wBv2/SE5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YK9PHAAAA3QAAAA8AAAAAAAAAAAAAAAAAmAIAAGRy&#10;cy9kb3ducmV2LnhtbFBLBQYAAAAABAAEAPUAAACMAwAAAAA=&#10;" path="m,28l60,,,28xe" filled="f" strokecolor="#e15520" strokeweight="0">
                          <v:path arrowok="t" o:connecttype="custom" o:connectlocs="0,28;60,0;0,28" o:connectangles="0,0,0"/>
                        </v:shape>
                        <v:shape id="Freeform 1394" o:spid="_x0000_s2217" style="position:absolute;left:5957;top:59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ZWzcUA&#10;AADdAAAADwAAAGRycy9kb3ducmV2LnhtbESPwW7CMBBE70j9B2sr9UacUpSigEEFqSqHXiD9gCVe&#10;krTxOtguSfn6GgmJ42hm3mgWq8G04kzON5YVPCcpCOLS6oYrBV/F+3gGwgdkja1lUvBHHlbLh9EC&#10;c2173tF5HyoRIexzVFCH0OVS+rImgz6xHXH0jtYZDFG6SmqHfYSbVk7SNJMGG44LNXa0qan82f8a&#10;BVVWfGpzQtvvPlx22a6L7CC/lXp6HN7mIAIN4R6+tbdawctrOoXrm/g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VlbNxQAAAN0AAAAPAAAAAAAAAAAAAAAAAJgCAABkcnMv&#10;ZG93bnJldi54bWxQSwUGAAAAAAQABAD1AAAAigMAAAAA&#10;" path="m52,2l37,,22,,10,5,,12r12,5l27,17r8,-2l42,12,47,7,52,2xe" fillcolor="#f3be00" stroked="f">
                          <v:path arrowok="t" o:connecttype="custom" o:connectlocs="52,2;37,0;22,0;10,5;0,12;12,17;27,17;35,15;42,12;47,7;52,2" o:connectangles="0,0,0,0,0,0,0,0,0,0,0"/>
                        </v:shape>
                        <v:shape id="Freeform 1395" o:spid="_x0000_s2218" style="position:absolute;left:5957;top:59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zPgckA&#10;AADdAAAADwAAAGRycy9kb3ducmV2LnhtbESPQU8CMRSE7yb+h+aZcDHSBUVhpRBDMBhxDyIajy/b&#10;x3bj9nVpC6z/3pqYeJzMzDeZ6byzjTiSD7VjBYN+BoK4dLrmSsH27fFqDCJEZI2NY1LwTQHms/Oz&#10;KebanfiVjptYiQThkKMCE2ObSxlKQxZD37XEyds5bzEm6SupPZ4S3DZymGW30mLNacFgSwtD5dfm&#10;YBWsn18+3y+Xk+Jm9dEuJ/vCdIU3SvUuuod7EJG6+B/+az9pBdd32Qh+36QnIG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4zPgckAAADdAAAADwAAAAAAAAAAAAAAAACYAgAA&#10;ZHJzL2Rvd25yZXYueG1sUEsFBgAAAAAEAAQA9QAAAI4DAAAAAA==&#10;" path="m52,2l37,,22,,10,5,,12r12,5l27,17r8,-2l42,12,47,7,52,2xe" filled="f" strokecolor="#e15520" strokeweight="0">
                          <v:path arrowok="t" o:connecttype="custom" o:connectlocs="52,2;37,0;22,0;10,5;0,12;12,17;27,17;35,15;42,12;47,7;52,2" o:connectangles="0,0,0,0,0,0,0,0,0,0,0"/>
                        </v:shape>
                        <v:shape id="Freeform 1396" o:spid="_x0000_s2219" style="position:absolute;left:6009;top:579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ck18YA&#10;AADdAAAADwAAAGRycy9kb3ducmV2LnhtbESPQWvCQBSE74X+h+UVvNWNkWqbugYRBBEPVdv7a/Y1&#10;m5p9G7JrTP31XUHwOMzMN8ws720tOmp95VjBaJiAIC6crrhU8HlYPb+C8AFZY+2YFPyRh3z++DDD&#10;TLsz76jbh1JECPsMFZgQmkxKXxiy6IeuIY7ej2sthijbUuoWzxFua5kmyURarDguGGxoaag47k9W&#10;Qbf8mnbfF7PdvHyk9a68hN9186bU4KlfvIMI1Id7+NZeawXjaTKB65v4BO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ck18YAAADdAAAADwAAAAAAAAAAAAAAAACYAgAAZHJz&#10;L2Rvd25yZXYueG1sUEsFBgAAAAAEAAQA9QAAAIsDAAAAAA==&#10;" path="m,22l62,,,22xe" fillcolor="#f3be00" stroked="f">
                          <v:path arrowok="t" o:connecttype="custom" o:connectlocs="0,22;62,0;0,22" o:connectangles="0,0,0"/>
                        </v:shape>
                        <v:shape id="Freeform 1397" o:spid="_x0000_s2220" style="position:absolute;left:6009;top:579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LEVcYA&#10;AADdAAAADwAAAGRycy9kb3ducmV2LnhtbESPzWrDMBCE74G+g9hCbonUhvzgWAmlIaGFXvLzAIu1&#10;lt1aK2MpsdunrwqFHIeZ+YbJt4NrxI26UHvW8DRVIIgLb2q2Gi7n/WQFIkRkg41n0vBNAbabh1GO&#10;mfE9H+l2ilYkCIcMNVQxtpmUoajIYZj6ljh5pe8cxiQ7K02HfYK7Rj4rtZAOa04LFbb0WlHxdbo6&#10;Dc7M7HxfOLtrykV/+Pl4/6zVXOvx4/CyBhFpiPfwf/vNaJgt1RL+3q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LEVcYAAADdAAAADwAAAAAAAAAAAAAAAACYAgAAZHJz&#10;L2Rvd25yZXYueG1sUEsFBgAAAAAEAAQA9QAAAIsDAAAAAA==&#10;" path="m,22l62,,,22xe" filled="f" strokecolor="#e15520" strokeweight="0">
                          <v:path arrowok="t" o:connecttype="custom" o:connectlocs="0,22;62,0;0,22" o:connectangles="0,0,0"/>
                        </v:shape>
                        <v:shape id="Freeform 1398" o:spid="_x0000_s2221" style="position:absolute;left:5979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NiGMEA&#10;AADdAAAADwAAAGRycy9kb3ducmV2LnhtbERPz2vCMBS+D/wfwhN2GZpsxSrVKKMw2LXag8dH82yL&#10;zUttslr965fDYMeP7/fuMNlOjDT41rGG96UCQVw503KtoTx9LTYgfEA22DkmDQ/ycNjPXnaYGXfn&#10;gsZjqEUMYZ+hhiaEPpPSVw1Z9EvXE0fu4gaLIcKhlmbAewy3nfxQKpUWW44NDfaUN1Rdjz9WwznP&#10;y1bdCIs3M1KSrmT9XI9av86nzy2IQFP4F/+5v42GZK3i3PgmPgG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jYhjBAAAA3QAAAA8AAAAAAAAAAAAAAAAAmAIAAGRycy9kb3du&#10;cmV2LnhtbFBLBQYAAAAABAAEAPUAAACGAwAAAAA=&#10;" path="m57,5l42,,27,,13,5,,13r15,5l30,18r7,-3l45,13r7,-3l57,5xe" fillcolor="#f3be00" stroked="f">
                          <v:path arrowok="t" o:connecttype="custom" o:connectlocs="57,5;42,0;27,0;13,5;0,13;15,18;30,18;37,15;45,13;52,10;57,5" o:connectangles="0,0,0,0,0,0,0,0,0,0,0"/>
                        </v:shape>
                        <v:shape id="Freeform 1399" o:spid="_x0000_s2222" style="position:absolute;left:5979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FDX8YA&#10;AADdAAAADwAAAGRycy9kb3ducmV2LnhtbESP0WrCQBRE34X+w3ILvuluFbSJrmIrpaWgUPUDLtlr&#10;kjZ7N81uTPr3XUHwcZiZM8xy3dtKXKjxpWMNT2MFgjhzpuRcw+n4NnoG4QOywcoxafgjD+vVw2CJ&#10;qXEdf9HlEHIRIexT1FCEUKdS+qwgi37sauLonV1jMUTZ5NI02EW4reREqZm0WHJcKLCm14Kyn0Nr&#10;NUxeynazTT5J7b7xd9+9u3Y6c1oPH/vNAkSgPtzDt/aH0TCdqwSub+IT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sFDX8YAAADdAAAADwAAAAAAAAAAAAAAAACYAgAAZHJz&#10;L2Rvd25yZXYueG1sUEsFBgAAAAAEAAQA9QAAAIsDAAAAAA==&#10;" path="m57,5l42,,27,,13,5,,13r15,5l30,18r7,-3l45,13r7,-3l57,5xe" filled="f" strokecolor="#e15520" strokeweight="0">
                          <v:path arrowok="t" o:connecttype="custom" o:connectlocs="57,5;42,0;27,0;13,5;0,13;15,18;30,18;37,15;45,13;52,10;57,5" o:connectangles="0,0,0,0,0,0,0,0,0,0,0"/>
                        </v:shape>
                        <v:shape id="Freeform 1400" o:spid="_x0000_s2223" style="position:absolute;left:6036;top:556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KR58QA&#10;AADdAAAADwAAAGRycy9kb3ducmV2LnhtbERPPW/CMBDdK/U/WIfUrTgpBaoUEyFQKwYYGrp0O8VH&#10;EojPke1A2l+PB6SOT+97kQ+mFRdyvrGsIB0nIIhLqxuuFHwfPp7fQPiArLG1TAp+yUO+fHxYYKbt&#10;lb/oUoRKxBD2GSqoQ+gyKX1Zk0E/th1x5I7WGQwRukpqh9cYblr5kiQzabDh2FBjR+uaynPRGwWv&#10;8jD9Wxf9oKdlutt/7jc/bnVS6mk0rN5BBBrCv/ju3moFk3ka98c38Qn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ykefEAAAA3QAAAA8AAAAAAAAAAAAAAAAAmAIAAGRycy9k&#10;b3ducmV2LnhtbFBLBQYAAAAABAAEAPUAAACJAwAAAAA=&#10;" path="m,25l65,,,25xe" fillcolor="#f3be00" stroked="f">
                          <v:path arrowok="t" o:connecttype="custom" o:connectlocs="0,25;65,0;0,25" o:connectangles="0,0,0"/>
                        </v:shape>
                        <v:shape id="Freeform 1401" o:spid="_x0000_s2224" style="position:absolute;left:6036;top:556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JA/8UA&#10;AADdAAAADwAAAGRycy9kb3ducmV2LnhtbESPQUsDMRSE74L/IbyCN5tdhSpr01KLghcRaw96e2xe&#10;N9HNy7J5bWN/vREEj8PMfMPMlzn06kBj8pEN1NMKFHEbrefOwPbt8fIWVBJki31kMvBNCZaL87M5&#10;NjYe+ZUOG+lUgXBq0IATGRqtU+soYJrGgbh4uzgGlCLHTtsRjwUeen1VVTMd0HNZcDjQ2lH7tdkH&#10;A+Lth3cP+/h5kvUWdy/5+f0+G3Mxyas7UEJZ/sN/7Sdr4PqmruH3TXkCe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YkD/xQAAAN0AAAAPAAAAAAAAAAAAAAAAAJgCAABkcnMv&#10;ZG93bnJldi54bWxQSwUGAAAAAAQABAD1AAAAigMAAAAA&#10;" path="m,25l65,,,25xe" filled="f" strokecolor="#e15520" strokeweight="0">
                          <v:path arrowok="t" o:connecttype="custom" o:connectlocs="0,25;65,0;0,25" o:connectangles="0,0,0"/>
                        </v:shape>
                        <v:shape id="Freeform 1402" o:spid="_x0000_s2225" style="position:absolute;left:6009;top:55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LESMQA&#10;AADdAAAADwAAAGRycy9kb3ducmV2LnhtbESPzWrDMBCE74G8g9hAb7H8QxrjRjYlUJpLDnX8AIu1&#10;sU2tlbHU2H37qlDocZiZb5hTtZpRPGh2g2UFSRSDIG6tHrhT0Nze9jkI55E1jpZJwTc5qMrt5oSF&#10;tgt/0KP2nQgQdgUq6L2fCild25NBF9mJOHh3Oxv0Qc6d1DMuAW5GmcbxszQ4cFjocaJzT+1n/WUU&#10;5Hl6vTQHzByna5zc3s93KWulnnbr6wsIT6v/D/+1L1pBdkxS+H0TnoAs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ixEjEAAAA3QAAAA8AAAAAAAAAAAAAAAAAmAIAAGRycy9k&#10;b3ducmV2LnhtbFBLBQYAAAAABAAEAPUAAACJAwAAAAA=&#10;" path="m57,5l40,,25,,12,5,,12r12,5l27,17r10,l45,15r5,-5l57,5xe" fillcolor="#f3be00" stroked="f">
                          <v:path arrowok="t" o:connecttype="custom" o:connectlocs="57,5;40,0;25,0;12,5;0,12;12,17;27,17;37,17;45,15;50,10;57,5" o:connectangles="0,0,0,0,0,0,0,0,0,0,0"/>
                        </v:shape>
                        <v:shape id="Freeform 1403" o:spid="_x0000_s2226" style="position:absolute;left:6009;top:55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IMu8EA&#10;AADdAAAADwAAAGRycy9kb3ducmV2LnhtbERPy2rCQBTdF/yH4Qrd1YkRbIlORIRAl21asO4umWse&#10;Zu6EzJjH3zuFQpeH894fJtOKgXpXW1awXkUgiAuray4VfH9lL28gnEfW2FomBTM5OKSLpz0m2o78&#10;SUPuSxFC2CWooPK+S6R0RUUG3cp2xIG72t6gD7Avpe5xDOGmlXEUbaXBmkNDhR2dKipu+d0oaObo&#10;0sT2pz5/3Pgyz2FcdsyVel5Oxx0IT5P/F/+537WCzet6A79vwhOQ6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2CDLvBAAAA3QAAAA8AAAAAAAAAAAAAAAAAmAIAAGRycy9kb3du&#10;cmV2LnhtbFBLBQYAAAAABAAEAPUAAACGAwAAAAA=&#10;" path="m57,5l40,,25,,12,5,,12r12,5l27,17r10,l45,15r5,-5l57,5xe" filled="f" strokecolor="#e15520" strokeweight="0">
                          <v:path arrowok="t" o:connecttype="custom" o:connectlocs="57,5;40,0;25,0;12,5;0,12;12,17;27,17;37,17;45,15;50,10;57,5" o:connectangles="0,0,0,0,0,0,0,0,0,0,0"/>
                        </v:shape>
                        <v:shape id="Freeform 1404" o:spid="_x0000_s2227" style="position:absolute;left:6064;top:53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y7XccA&#10;AADdAAAADwAAAGRycy9kb3ducmV2LnhtbESPQWvCQBSE74X+h+UJvdWNtrQSXUUsxV6qJIri7ZF9&#10;JqHZt2F3q9Ff7wqFHoeZ+YaZzDrTiBM5X1tWMOgnIIgLq2suFWw3n88jED4ga2wsk4ILeZhNHx8m&#10;mGp75oxOeShFhLBPUUEVQptK6YuKDPq+bYmjd7TOYIjSlVI7PEe4aeQwSd6kwZrjQoUtLSoqfvJf&#10;owCXh93HcnV1bv+9zvJFuOAmy5V66nXzMYhAXfgP/7W/tIKX98Er3N/EJyC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su13HAAAA3QAAAA8AAAAAAAAAAAAAAAAAmAIAAGRy&#10;cy9kb3ducmV2LnhtbFBLBQYAAAAABAAEAPUAAACMAwAAAAA=&#10;" path="m,23l67,,,23xe" fillcolor="#f3be00" stroked="f">
                          <v:path arrowok="t" o:connecttype="custom" o:connectlocs="0,23;67,0;0,23" o:connectangles="0,0,0"/>
                        </v:shape>
                        <v:shape id="Freeform 1405" o:spid="_x0000_s2228" style="position:absolute;left:6064;top:53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f3bMcA&#10;AADdAAAADwAAAGRycy9kb3ducmV2LnhtbESPS2/CMBCE75X4D9YicSsOReURMKjQh3qqRODCbRUv&#10;ScBeh9iFtL++roTEcTQz32jmy9YacaHGV44VDPoJCOLc6YoLBbvt++MEhA/IGo1jUvBDHpaLzsMc&#10;U+2uvKFLFgoRIexTVFCGUKdS+rwki77vauLoHVxjMUTZFFI3eI1wa+RTkoykxYrjQok1rUvKT9m3&#10;VbCSbzszLc6/Xx/6qFtzzPavYa1Ur9u+zEAEasM9fGt/agXD8eAZ/t/E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n92zHAAAA3QAAAA8AAAAAAAAAAAAAAAAAmAIAAGRy&#10;cy9kb3ducmV2LnhtbFBLBQYAAAAABAAEAPUAAACMAwAAAAA=&#10;" path="m,23l67,,,23xe" filled="f" strokecolor="#e15520" strokeweight="0">
                          <v:path arrowok="t" o:connecttype="custom" o:connectlocs="0,23;67,0;0,23" o:connectangles="0,0,0"/>
                        </v:shape>
                        <v:shape id="Freeform 1406" o:spid="_x0000_s2229" style="position:absolute;left:6036;top:529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QsFsQA&#10;AADdAAAADwAAAGRycy9kb3ducmV2LnhtbESPQYvCMBSE78L+h/AWvIimKmqtRtmVFbzaXfH6aJ5t&#10;sXkpTdSuv94IgsdhZr5hluvWVOJKjSstKxgOIhDEmdUl5wr+frf9GITzyBory6TgnxysVx+dJSba&#10;3nhP19TnIkDYJaig8L5OpHRZQQbdwNbEwTvZxqAPssmlbvAW4KaSoyiaSoMlh4UCa9oUlJ3Ti1Fw&#10;qSbpj53XGZvv+zY+Hja9O5VKdT/brwUIT61/h1/tnVYwng2n8HwTn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ULBbEAAAA3QAAAA8AAAAAAAAAAAAAAAAAmAIAAGRycy9k&#10;b3ducmV2LnhtbFBLBQYAAAAABAAEAPUAAACJAwAAAAA=&#10;" path="m57,7l50,2,42,,35,,28,,20,2,15,7,8,12,,17r13,5l30,22r8,-2l45,15r7,-3l57,7xe" fillcolor="#f3be00" stroked="f">
                          <v:path arrowok="t" o:connecttype="custom" o:connectlocs="57,7;50,2;42,0;35,0;28,0;20,2;15,7;8,12;0,17;13,22;30,22;38,20;45,15;52,12;57,7" o:connectangles="0,0,0,0,0,0,0,0,0,0,0,0,0,0,0"/>
                        </v:shape>
                        <v:shape id="Freeform 1407" o:spid="_x0000_s2230" style="position:absolute;left:6036;top:529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QG58UA&#10;AADdAAAADwAAAGRycy9kb3ducmV2LnhtbESP3YrCMBSE7xd8h3AEbxZNVVCpTUXEwq5X688DHJpj&#10;W21OahO1+/YbYcHLYWa+YZJVZ2rxoNZVlhWMRxEI4tzqigsFp2M2XIBwHlljbZkU/JKDVdr7SDDW&#10;9sl7ehx8IQKEXYwKSu+bWEqXl2TQjWxDHLyzbQ36INtC6hafAW5qOYmimTRYcVgosaFNSfn1cDcK&#10;LrMs23X6c7+9VfV2c/6eNj/ESg363XoJwlPn3+H/9pdWMJ2P5/B6E56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9AbnxQAAAN0AAAAPAAAAAAAAAAAAAAAAAJgCAABkcnMv&#10;ZG93bnJldi54bWxQSwUGAAAAAAQABAD1AAAAigMAAAAA&#10;" path="m57,7l50,2,42,,35,,28,,20,2,15,7,8,12,,17r13,5l30,22r8,-2l45,15r7,-3l57,7e" filled="f" strokecolor="#e15520" strokeweight="0">
                          <v:path arrowok="t" o:connecttype="custom" o:connectlocs="57,7;50,2;42,0;35,0;28,0;20,2;15,7;8,12;0,17;13,22;30,22;38,20;45,15;52,12;57,7" o:connectangles="0,0,0,0,0,0,0,0,0,0,0,0,0,0,0"/>
                        </v:shape>
                        <v:shape id="Freeform 1408" o:spid="_x0000_s2231" style="position:absolute;left:6093;top:506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VdPcIA&#10;AADdAAAADwAAAGRycy9kb3ducmV2LnhtbERP3WrCMBS+H+wdwhF2t6bOsdVqlCIOxIvBuj3AoTk2&#10;pc1JaWLb7enNxcDLj+9/u59tJ0YafONYwTJJQRBXTjdcK/j5/njOQPiArLFzTAp+ycN+9/iwxVy7&#10;ib9oLEMtYgj7HBWYEPpcSl8ZsugT1xNH7uIGiyHCoZZ6wCmG206+pOmbtNhwbDDY08FQ1ZZXq+Bv&#10;mv2rldRhWZzXn605Vhm2Sj0t5mIDItAc7uJ/90krWL0v49z4Jj4Bub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JV09wgAAAN0AAAAPAAAAAAAAAAAAAAAAAJgCAABkcnMvZG93&#10;bnJldi54bWxQSwUGAAAAAAQABAD1AAAAhwMAAAAA&#10;" path="m,30l70,,,30xe" fillcolor="#f3be00" stroked="f">
                          <v:path arrowok="t" o:connecttype="custom" o:connectlocs="0,30;70,0;0,30" o:connectangles="0,0,0"/>
                        </v:shape>
                        <v:shape id="Freeform 1409" o:spid="_x0000_s2232" style="position:absolute;left:6093;top:506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NEUsUA&#10;AADdAAAADwAAAGRycy9kb3ducmV2LnhtbESPS4sCMRCE78L+h9AL3jSjgu7OGkUUHwdB1xX02Ex6&#10;HuykM0yijv/eCILHoqq+osbTxpTiSrUrLCvodSMQxInVBWcKjn/LzhcI55E1lpZJwZ0cTCcfrTHG&#10;2t74l64Hn4kAYRejgtz7KpbSJTkZdF1bEQcvtbVBH2SdSV3jLcBNKftRNJQGCw4LOVY0zyn5P1yM&#10;gnM6WOzJlm49TKPlzqen1bY5KdX+bGY/IDw1/h1+tTdawWDU+4bnm/AE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o0RSxQAAAN0AAAAPAAAAAAAAAAAAAAAAAJgCAABkcnMv&#10;ZG93bnJldi54bWxQSwUGAAAAAAQABAD1AAAAigMAAAAA&#10;" path="m,30l70,,,30xe" filled="f" strokecolor="#e15520" strokeweight=".1pt">
                          <v:path arrowok="t" o:connecttype="custom" o:connectlocs="0,30;70,0;0,30" o:connectangles="0,0,0"/>
                        </v:shape>
                        <v:shape id="Freeform 1410" o:spid="_x0000_s2233" style="position:absolute;left:5865;top:656;width:112;height:62;visibility:visible;mso-wrap-style:square;v-text-anchor:top" coordsize="1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rtGcIA&#10;AADdAAAADwAAAGRycy9kb3ducmV2LnhtbERPTYvCMBC9C/6HMMLeNFUXV6tRRBCEXRDbFa9DM7bF&#10;ZlKaaLv+enNY8Ph436tNZyrxoMaVlhWMRxEI4szqknMFv+l+OAfhPLLGyjIp+CMHm3W/t8JY25ZP&#10;9Eh8LkIIuxgVFN7XsZQuK8igG9maOHBX2xj0ATa51A22IdxUchJFM2mw5NBQYE27grJbcjcK0nvy&#10;XETf5/Nnd/kxtj0tDulRK/Ux6LZLEJ46/xb/uw9awfRrEvaHN+EJ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yu0ZwgAAAN0AAAAPAAAAAAAAAAAAAAAAAJgCAABkcnMvZG93&#10;bnJldi54bWxQSwUGAAAAAAQABAD1AAAAhwMAAAAA&#10;" path="m54,37l112,,54,37r,l54,37r-14,l25,42,10,50,,62r7,l15,62r7,l30,60,40,55r4,-5l52,45r2,-8xe" fillcolor="#f3be00" stroked="f">
                          <v:path arrowok="t" o:connecttype="custom" o:connectlocs="54,37;112,0;54,37;54,37;54,37;40,37;25,42;10,50;0,62;7,62;15,62;22,62;30,60;40,55;44,50;52,45;54,37" o:connectangles="0,0,0,0,0,0,0,0,0,0,0,0,0,0,0,0,0"/>
                        </v:shape>
                      </v:group>
                      <v:group id="Group 1411" o:spid="_x0000_s2234" style="position:absolute;left:76;top:76;width:4045;height:6248" coordorigin="5673,426" coordsize="637,9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jbVc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PZO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p421XFAAAA3QAA&#10;AA8AAAAAAAAAAAAAAAAAqgIAAGRycy9kb3ducmV2LnhtbFBLBQYAAAAABAAEAPoAAACcAwAAAAA=&#10;">
                        <v:shape id="Freeform 1412" o:spid="_x0000_s2235" style="position:absolute;left:5865;top:656;width:112;height:62;visibility:visible;mso-wrap-style:square;v-text-anchor:top" coordsize="1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oQ/8UA&#10;AADdAAAADwAAAGRycy9kb3ducmV2LnhtbESPQYvCMBSE74L/ITzBm6a2srtUo4goeJJVd9Hjo3m2&#10;xealNFGrv34jLHgcZuYbZjpvTSVu1LjSsoLRMAJBnFldcq7g57AefIFwHlljZZkUPMjBfNbtTDHV&#10;9s47uu19LgKEXYoKCu/rVEqXFWTQDW1NHLyzbQz6IJtc6gbvAW4qGUfRhzRYclgosKZlQdllfzUK&#10;NnKRJM/xVp+Wh/P36rk6mt8jK9XvtYsJCE+tf4f/2xutIPmMY3i9CU9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uhD/xQAAAN0AAAAPAAAAAAAAAAAAAAAAAJgCAABkcnMv&#10;ZG93bnJldi54bWxQSwUGAAAAAAQABAD1AAAAigMAAAAA&#10;" path="m54,37l112,,54,37r,l54,37r-14,l25,42,10,50,,62r7,l15,62r7,l30,60,40,55r4,-5l52,45r2,-8xe" filled="f" strokecolor="#e15520" strokeweight="0">
                          <v:path arrowok="t" o:connecttype="custom" o:connectlocs="54,37;112,0;54,37;54,37;54,37;40,37;25,42;10,50;0,62;7,62;15,62;22,62;30,60;40,55;44,50;52,45;54,37" o:connectangles="0,0,0,0,0,0,0,0,0,0,0,0,0,0,0,0,0"/>
                        </v:shape>
                        <v:shape id="Freeform 1413" o:spid="_x0000_s2236" style="position:absolute;left:5837;top:686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aOYcYA&#10;AADdAAAADwAAAGRycy9kb3ducmV2LnhtbESPW4vCMBSE3xf8D+EI+2ZTrbhSjbIs7EWFxfvzoTm2&#10;xeakNFmt/94Iwj4OM/MNM523phIXalxpWUE/ikEQZ1aXnCvY7z57YxDOI2usLJOCGzmYzzovU0y1&#10;vfKGLlufiwBhl6KCwvs6ldJlBRl0ka2Jg3eyjUEfZJNL3eA1wE0lB3E8kgZLDgsF1vRRUHbe/hkF&#10;m+Hyt1z0V4fvr/VwgTw6npPdUanXbvs+AeGp9f/hZ/tHK0jeBgk83oQn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aOYcYAAADdAAAADwAAAAAAAAAAAAAAAACYAgAAZHJz&#10;L2Rvd25yZXYueG1sUEsFBgAAAAAEAAQA9QAAAIsDAAAAAA==&#10;" path="m58,32l115,,58,32r,l58,32,40,35,25,40,13,47,,57r8,3l15,60r10,l33,55r7,-3l48,47r5,-7l58,32xe" fillcolor="#f3be00" stroked="f">
                          <v:path arrowok="t" o:connecttype="custom" o:connectlocs="58,32;115,0;58,32;58,32;58,32;40,35;25,40;13,47;0,57;8,60;15,60;25,60;33,55;40,52;48,47;53,40;58,32" o:connectangles="0,0,0,0,0,0,0,0,0,0,0,0,0,0,0,0,0"/>
                        </v:shape>
                        <v:shape id="Freeform 1414" o:spid="_x0000_s2237" style="position:absolute;left:5837;top:686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9zXsQA&#10;AADdAAAADwAAAGRycy9kb3ducmV2LnhtbESP3YrCMBSE7xd8h3AE79bUH1apRhFBEBRhdWHZu7PN&#10;MS02J6WJtb69EQQvh5n5hpkvW1uKhmpfOFYw6CcgiDOnCzYKfk6bzykIH5A1lo5JwZ08LBedjzmm&#10;2t34m5pjMCJC2KeoIA+hSqX0WU4Wfd9VxNE7u9piiLI2Utd4i3BbymGSfEmLBceFHCta55Rdjler&#10;4G/3Oy0p8OHfXvdVcW+02RqtVK/brmYgArXhHX61t1rBaDIcw/NNf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Pc17EAAAA3QAAAA8AAAAAAAAAAAAAAAAAmAIAAGRycy9k&#10;b3ducmV2LnhtbFBLBQYAAAAABAAEAPUAAACJAwAAAAA=&#10;" path="m58,32l115,,58,32r,l58,32,40,35,25,40,13,47,,57r8,3l15,60r10,l33,55r7,-3l48,47r5,-7l58,32xe" filled="f" strokecolor="#e15520" strokeweight="0">
                          <v:path arrowok="t" o:connecttype="custom" o:connectlocs="58,32;115,0;58,32;58,32;58,32;40,35;25,40;13,47;0,57;8,60;15,60;25,60;33,55;40,52;48,47;53,40;58,32" o:connectangles="0,0,0,0,0,0,0,0,0,0,0,0,0,0,0,0,0"/>
                        </v:shape>
                        <v:shape id="Freeform 1415" o:spid="_x0000_s2238" style="position:absolute;left:5959;top:616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xiZMMA&#10;AADdAAAADwAAAGRycy9kb3ducmV2LnhtbESPS2vCQBSF9wX/w3AFd3USbVWio/ig4LZW95fMNYlm&#10;7gyZiYn99Z1CocvDeXyc1aY3tXhQ4yvLCtJxAoI4t7riQsH56+N1AcIHZI21ZVLwJA+b9eBlhZm2&#10;HX/S4xQKEUfYZ6igDMFlUvq8JIN+bB1x9K62MRiibAqpG+ziuKnlJElm0mDFkVCio31J+f3UmsiV&#10;bfs9C/Yt7Q77463aXVLnUqVGw367BBGoD//hv/ZRK5jOJ+/w+yY+Ab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xiZMMAAADdAAAADwAAAAAAAAAAAAAAAACYAgAAZHJzL2Rv&#10;d25yZXYueG1sUEsFBgAAAAAEAAQA9QAAAIgDAAAAAA==&#10;" path="m,30l60,,,30xe" fillcolor="#f3be00" stroked="f">
                          <v:path arrowok="t" o:connecttype="custom" o:connectlocs="0,30;60,0;0,30" o:connectangles="0,0,0"/>
                        </v:shape>
                        <v:shape id="Freeform 1416" o:spid="_x0000_s2239" style="position:absolute;left:5959;top:616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sIa8cA&#10;AADdAAAADwAAAGRycy9kb3ducmV2LnhtbESPT2vCQBTE74V+h+UJvdWNKViNrtIUBA+2+Bevz+wz&#10;Cd19G7Orpt++Wyj0OMzMb5jpvLNG3Kj1tWMFg34CgrhwuuZSwX63eB6B8AFZo3FMCr7Jw3z2+DDF&#10;TLs7b+i2DaWIEPYZKqhCaDIpfVGRRd93DXH0zq61GKJsS6lbvEe4NTJNkqG0WHNcqLCh94qKr+3V&#10;KhgvF4fjJb+sBt1nYtbu9JGbOij11OveJiACdeE//NdeagUvr+kQft/EJyB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bCGvHAAAA3QAAAA8AAAAAAAAAAAAAAAAAmAIAAGRy&#10;cy9kb3ducmV2LnhtbFBLBQYAAAAABAAEAPUAAACMAwAAAAA=&#10;" path="m,30l60,,,30xe" filled="f" strokecolor="#e15520" strokeweight="0">
                          <v:path arrowok="t" o:connecttype="custom" o:connectlocs="0,30;60,0;0,30" o:connectangles="0,0,0"/>
                        </v:shape>
                        <v:shape id="Freeform 1417" o:spid="_x0000_s2240" style="position:absolute;left:5999;top:506;width:72;height:88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AYusUA&#10;AADdAAAADwAAAGRycy9kb3ducmV2LnhtbESPQWvCQBSE70L/w/KE3nSjBZXoKkEItL1VLb0+s88k&#10;mH0bdtck7a/vCoLHYWa+YTa7wTSiI+drywpm0wQEcWF1zaWC0zGfrED4gKyxsUwKfsnDbvsy2mCq&#10;bc9f1B1CKSKEfYoKqhDaVEpfVGTQT21LHL2LdQZDlK6U2mEf4aaR8yRZSIM1x4UKW9pXVFwPN6Mg&#10;O64c+f76993e8v3Hucs/f7KZUq/jIVuDCDSEZ/jRftcK3pbzJdzfxCcgt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kBi6xQAAAN0AAAAPAAAAAAAAAAAAAAAAAJgCAABkcnMv&#10;ZG93bnJldi54bWxQSwUGAAAAAAQABAD1AAAAigMAAAAA&#10;" path="m25,43l72,,25,43xm25,43l10,53,2,63,,68r,7l,83r,5l7,88r8,-5l20,78r5,-5l27,65r,-7l27,50,25,43xe" fillcolor="#f3be00" stroked="f">
                          <v:path arrowok="t" o:connecttype="custom" o:connectlocs="25,43;72,0;25,43;25,43;10,53;2,63;0,68;0,75;0,83;0,88;7,88;15,83;20,78;25,73;27,65;27,58;27,50;25,43" o:connectangles="0,0,0,0,0,0,0,0,0,0,0,0,0,0,0,0,0,0"/>
                          <o:lock v:ext="edit" verticies="t"/>
                        </v:shape>
                        <v:shape id="Freeform 1418" o:spid="_x0000_s2241" style="position:absolute;left:6024;top:506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a/GcUA&#10;AADdAAAADwAAAGRycy9kb3ducmV2LnhtbERPy2oCMRTdC/2HcAU3RTNVUZkapRQFW9z4AHF3mdxO&#10;Ric3wyTq6Nc3C8Hl4byn88aW4kq1Lxwr+OglIIgzpwvOFex3y+4EhA/IGkvHpOBOHuazt9YUU+1u&#10;vKHrNuQihrBPUYEJoUql9Jkhi77nKuLI/bnaYoiwzqWu8RbDbSn7STKSFguODQYr+jaUnbcXq+Dn&#10;MNzx4/fwfl6Y0z5LhuvH4rhWqtNuvj5BBGrCS/x0r7SCwbgf58Y38Qn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hr8ZxQAAAN0AAAAPAAAAAAAAAAAAAAAAAJgCAABkcnMv&#10;ZG93bnJldi54bWxQSwUGAAAAAAQABAD1AAAAigMAAAAA&#10;" path="m,43l47,,,43xe" filled="f" strokecolor="#e15520" strokeweight="0">
                          <v:path arrowok="t" o:connecttype="custom" o:connectlocs="0,43;47,0;0,43" o:connectangles="0,0,0"/>
                        </v:shape>
                        <v:shape id="Freeform 1419" o:spid="_x0000_s2242" style="position:absolute;left:5999;top:54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FR/cYA&#10;AADdAAAADwAAAGRycy9kb3ducmV2LnhtbESPQWvCQBSE7wX/w/KE3uqmCWiN2YjaWpSemgpeH9ln&#10;Epp9G7Jbjf76rlDocZiZb5hsOZhWnKl3jWUFz5MIBHFpdcOVgsPX9ukFhPPIGlvLpOBKDpb56CHD&#10;VNsLf9K58JUIEHYpKqi971IpXVmTQTexHXHwTrY36IPsK6l7vAS4aWUcRVNpsOGwUGNHm5rK7+LH&#10;KDh+uFu5Xu/jN3xN4rkm3r0XiVKP42G1AOFp8P/hv/ZOK0hm8Rzub8IT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lFR/cYAAADdAAAADwAAAAAAAAAAAAAAAACYAgAAZHJz&#10;L2Rvd25yZXYueG1sUEsFBgAAAAAEAAQA9QAAAIsDAAAAAA==&#10;" path="m25,l10,10,2,20,,25r,7l,40r,5l7,45r8,-5l20,35r5,-5l27,22r,-7l27,7,25,e" filled="f" strokecolor="#e15520" strokeweight="0">
                          <v:path arrowok="t" o:connecttype="custom" o:connectlocs="25,0;10,10;2,20;0,25;0,32;0,40;0,45;7,45;15,40;20,35;25,30;27,22;27,15;27,7;25,0" o:connectangles="0,0,0,0,0,0,0,0,0,0,0,0,0,0,0"/>
                        </v:shape>
                        <v:shape id="Freeform 1420" o:spid="_x0000_s2243" style="position:absolute;left:5969;top:529;width:55;height:95;visibility:visible;mso-wrap-style:square;v-text-anchor:top" coordsize="5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6y7sMA&#10;AADdAAAADwAAAGRycy9kb3ducmV2LnhtbERPS2vCQBC+F/wPyxR6q5sa6yO6ilhKeyo0PsDbkB2T&#10;YHY2ZLca/33nUOjx43sv171r1JW6UHs28DJMQBEX3tZcGtjv3p9noEJEtth4JgN3CrBeDR6WmFl/&#10;42+65rFUEsIhQwNVjG2mdSgqchiGviUW7uw7h1FgV2rb4U3CXaNHSTLRDmuWhgpb2lZUXPIfJyWv&#10;p3w+/iripHybTTftgTk9fhjz9NhvFqAi9fFf/Of+tAbSaSr75Y08Ab3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6y7sMAAADdAAAADwAAAAAAAAAAAAAAAACYAgAAZHJzL2Rv&#10;d25yZXYueG1sUEsFBgAAAAAEAAQA9QAAAIgDAAAAAA==&#10;" path="m23,50l55,,23,50xm25,50l13,57,3,70,,82,3,95,8,92r7,-2l20,85r3,-8l27,72r,-7l27,57,25,50xe" fillcolor="#f3be00" stroked="f">
                          <v:path arrowok="t" o:connecttype="custom" o:connectlocs="23,50;55,0;23,50;25,50;13,57;3,70;0,82;3,95;8,92;15,90;20,85;23,77;27,72;27,65;27,57;25,50" o:connectangles="0,0,0,0,0,0,0,0,0,0,0,0,0,0,0,0"/>
                          <o:lock v:ext="edit" verticies="t"/>
                        </v:shape>
                        <v:shape id="Freeform 1421" o:spid="_x0000_s2244" style="position:absolute;left:5992;top:529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0P3sUA&#10;AADdAAAADwAAAGRycy9kb3ducmV2LnhtbESPQWvCQBSE70L/w/IKvekmBtRGV9GCUIuXaPX8yD6z&#10;wezbkN1q+u+7BcHjMDPfMItVbxtxo87XjhWkowQEcel0zZWC7+N2OAPhA7LGxjEp+CUPq+XLYIG5&#10;dncu6HYIlYgQ9jkqMCG0uZS+NGTRj1xLHL2L6yyGKLtK6g7vEW4bOU6SibRYc1ww2NKHofJ6+LEK&#10;rsVp126y/dfOTbbnMN4bfE8Lpd5e+/UcRKA+PMOP9qdWkE2zFP7fx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zQ/exQAAAN0AAAAPAAAAAAAAAAAAAAAAAJgCAABkcnMv&#10;ZG93bnJldi54bWxQSwUGAAAAAAQABAD1AAAAigMAAAAA&#10;" path="m,50l32,,,50xe" filled="f" strokecolor="#e15520" strokeweight="0">
                          <v:path arrowok="t" o:connecttype="custom" o:connectlocs="0,50;32,0;0,50" o:connectangles="0,0,0"/>
                        </v:shape>
                        <v:shape id="Freeform 1422" o:spid="_x0000_s2245" style="position:absolute;left:5969;top:57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xVUcUA&#10;AADdAAAADwAAAGRycy9kb3ducmV2LnhtbESPQWvCQBSE74L/YXlCb3XTBLRGV2naWhRPjYLXR/aZ&#10;hGbfhuw2pv31XaHgcZiZb5jVZjCN6KlztWUFT9MIBHFhdc2lgtNx+/gMwnlkjY1lUvBDDjbr8WiF&#10;qbZX/qQ+96UIEHYpKqi8b1MpXVGRQTe1LXHwLrYz6IPsSqk7vAa4aWQcRTNpsOawUGFLrxUVX/m3&#10;UXA+uN8iy/bxO74l8UIT7z7yRKmHyfCyBOFp8Pfwf3unFSTzJIbbm/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LFVRxQAAAN0AAAAPAAAAAAAAAAAAAAAAAJgCAABkcnMv&#10;ZG93bnJldi54bWxQSwUGAAAAAAQABAD1AAAAigMAAAAA&#10;" path="m25,l13,7,3,20,,32,3,45,8,42r7,-2l20,35r3,-8l27,22r,-7l27,7,25,e" filled="f" strokecolor="#e15520" strokeweight="0">
                          <v:path arrowok="t" o:connecttype="custom" o:connectlocs="25,0;13,7;3,20;0,32;3,45;8,42;15,40;20,35;23,27;27,22;27,15;27,7;25,0" o:connectangles="0,0,0,0,0,0,0,0,0,0,0,0,0"/>
                        </v:shape>
                        <v:shape id="Freeform 1423" o:spid="_x0000_s2246" style="position:absolute;left:5939;top:549;width:55;height:97;visibility:visible;mso-wrap-style:square;v-text-anchor:top" coordsize="55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gj/cQA&#10;AADdAAAADwAAAGRycy9kb3ducmV2LnhtbESPwWrDMBBE74H+g9hCb4nUGJrUiRJMSWlvpXY+YLG2&#10;lom1MpKSOH9fFQo5DjPzhtnuJzeIC4XYe9bwvFAgiFtveu40HJv3+RpETMgGB8+k4UYR9ruH2RZL&#10;46/8TZc6dSJDOJaowaY0llLG1pLDuPAjcfZ+fHCYsgydNAGvGe4GuVTqRTrsOS9YHOnNUnuqz05D&#10;UzXusFyHrlLH16b6+mitukWtnx6nagMi0ZTu4f/2p9FQrIoC/t7kJy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YI/3EAAAA3QAAAA8AAAAAAAAAAAAAAAAAmAIAAGRycy9k&#10;b3ducmV2LnhtbFBLBQYAAAAABAAEAPUAAACJAwAAAAA=&#10;" path="m25,50l55,,25,50xm25,50l13,60,5,70,,82,3,97r7,-2l15,90r5,-5l25,80r3,-8l28,65r,-8l25,50xe" fillcolor="#f3be00" stroked="f">
                          <v:path arrowok="t" o:connecttype="custom" o:connectlocs="25,50;55,0;25,50;25,50;13,60;5,70;0,82;3,97;10,95;15,90;20,85;25,80;28,72;28,65;28,57;25,50" o:connectangles="0,0,0,0,0,0,0,0,0,0,0,0,0,0,0,0"/>
                          <o:lock v:ext="edit" verticies="t"/>
                        </v:shape>
                        <v:shape id="Freeform 1424" o:spid="_x0000_s2247" style="position:absolute;left:5964;top:549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dnc8kA&#10;AADdAAAADwAAAGRycy9kb3ducmV2LnhtbESPQUvDQBSE74L/YXlCL6XZ2BZbYjZFtBWhKtoW9PjI&#10;PrPB7NuQXdvYX98VCh6HmfmGyRe9bcSeOl87VnCdpCCIS6drrhTstqvRHIQPyBobx6TglzwsisuL&#10;HDPtDvxO+02oRISwz1CBCaHNpPSlIYs+cS1x9L5cZzFE2VVSd3iIcNvIcZreSIs1xwWDLd0bKr83&#10;P1aBXA8NfUxfPvn4+LZ9fqDl+rVeKjW46u9uQQTqw3/43H7SCiazyRT+3sQnIIsT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sdnc8kAAADdAAAADwAAAAAAAAAAAAAAAACYAgAA&#10;ZHJzL2Rvd25yZXYueG1sUEsFBgAAAAAEAAQA9QAAAI4DAAAAAA==&#10;" path="m,50l30,,,50xe" filled="f" strokecolor="#e15520" strokeweight="0">
                          <v:path arrowok="t" o:connecttype="custom" o:connectlocs="0,50;30,0;0,50" o:connectangles="0,0,0"/>
                        </v:shape>
                        <v:shape id="Freeform 1425" o:spid="_x0000_s2248" style="position:absolute;left:5939;top:599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HVeMIA&#10;AADdAAAADwAAAGRycy9kb3ducmV2LnhtbESPQYvCMBSE74L/ITzBm6auqKUaRQqLe1314PGRPNti&#10;81KaaOq/3yws7HGYmW+Y3WGwrXhR7xvHChbzDASxdqbhSsH18jnLQfiAbLB1TAre5OGwH492WBgX&#10;+Zte51CJBGFfoII6hK6Q0uuaLPq564iTd3e9xZBkX0nTY0xw28qPLFtLiw2nhRo7KmvSj/PTKjg1&#10;UedVWa7ezl9umV7H3A5RqelkOG5BBBrCf/iv/WUULDfLFfy+SU9A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wdV4wgAAAN0AAAAPAAAAAAAAAAAAAAAAAJgCAABkcnMvZG93&#10;bnJldi54bWxQSwUGAAAAAAQABAD1AAAAhwMAAAAA&#10;" path="m25,l13,10,5,20,,32,3,47r7,-2l15,40r5,-5l25,30r3,-8l28,15r,-8l25,xe" filled="f" strokecolor="#e15520" strokeweight="0">
                          <v:path arrowok="t" o:connecttype="custom" o:connectlocs="25,0;13,10;5,20;0,32;3,47;10,45;15,40;20,35;25,30;28,22;28,15;28,7;25,0" o:connectangles="0,0,0,0,0,0,0,0,0,0,0,0,0"/>
                        </v:shape>
                        <v:shape id="Freeform 1426" o:spid="_x0000_s2249" style="position:absolute;left:6031;top:489;width:75;height:85;visibility:visible;mso-wrap-style:square;v-text-anchor:top" coordsize="7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3BlsYA&#10;AADdAAAADwAAAGRycy9kb3ducmV2LnhtbESPQWvCQBSE74L/YXmF3urGBKKkrlIUafFWtdDeHtnX&#10;JDT7Nu6uMfXXd4WCx2FmvmEWq8G0oifnG8sKppMEBHFpdcOVguNh+zQH4QOyxtYyKfglD6vleLTA&#10;QtsLv1O/D5WIEPYFKqhD6AopfVmTQT+xHXH0vq0zGKJ0ldQOLxFuWpkmSS4NNhwXauxoXVP5sz8b&#10;Bds0/dp1Wbrx7qM8menn9bXPN0o9PgwvzyACDeEe/m+/aQXZLMvh9iY+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r3BlsYAAADdAAAADwAAAAAAAAAAAAAAAACYAgAAZHJz&#10;L2Rvd25yZXYueG1sUEsFBgAAAAAEAAQA9QAAAIsDAAAAAA==&#10;" path="m25,40l75,,25,40xm25,40l13,50,3,60,,65r,7l,77r3,8l10,82r5,-2l20,75r5,-5l28,62r2,-7l28,47,25,40xe" fillcolor="#f3be00" stroked="f">
                          <v:path arrowok="t" o:connecttype="custom" o:connectlocs="25,40;75,0;25,40;25,40;13,50;3,60;0,65;0,72;0,77;3,85;10,82;15,80;20,75;25,70;28,62;30,55;28,47;25,40" o:connectangles="0,0,0,0,0,0,0,0,0,0,0,0,0,0,0,0,0,0"/>
                          <o:lock v:ext="edit" verticies="t"/>
                        </v:shape>
                        <v:shape id="Freeform 1427" o:spid="_x0000_s2250" style="position:absolute;left:6056;top:489;width:50;height:40;visibility:visible;mso-wrap-style:square;v-text-anchor:top" coordsize="5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4QTsYA&#10;AADdAAAADwAAAGRycy9kb3ducmV2LnhtbESPQWsCMRSE7wX/Q3iCl1KzVayyNUoRBEtPui1eH5vX&#10;ZNnNy7KJ69Zf3xQKHoeZ+YZZbwfXiJ66UHlW8DzNQBCXXldsFHwW+6cViBCRNTaeScEPBdhuRg9r&#10;zLW/8pH6UzQiQTjkqMDG2OZShtKSwzD1LXHyvn3nMCbZGak7vCa4a+Qsy16kw4rTgsWWdpbK+nRx&#10;CmYH+27681CbR75VX/Xi9hGLQqnJeHh7BRFpiPfwf/ugFcyX8yX8vUlP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4QTsYAAADdAAAADwAAAAAAAAAAAAAAAACYAgAAZHJz&#10;L2Rvd25yZXYueG1sUEsFBgAAAAAEAAQA9QAAAIsDAAAAAA==&#10;" path="m,40l50,,,40xe" filled="f" strokecolor="#e15520" strokeweight="0">
                          <v:path arrowok="t" o:connecttype="custom" o:connectlocs="0,40;50,0;0,40" o:connectangles="0,0,0"/>
                        </v:shape>
                        <v:shape id="Freeform 1428" o:spid="_x0000_s2251" style="position:absolute;left:6031;top:52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yCS8IA&#10;AADdAAAADwAAAGRycy9kb3ducmV2LnhtbERPS2vCQBC+F/oflil4q5saSCW6SikUpEihPg7ehuyY&#10;jWZnQ3Yb47/vHAo9fnzv5Xr0rRqoj01gAy/TDBRxFWzDtYHD/uN5DiomZIttYDJwpwjr1ePDEksb&#10;bvxNwy7VSkI4lmjApdSVWsfKkcc4DR2xcOfQe0wC+1rbHm8S7ls9y7JCe2xYGhx29O6ouu5+vIH8&#10;nH/a09EXsdhnYbhftuS+ojGTp/FtASrRmP7Ff+6NFd9rLnPljTwBv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HIJLwgAAAN0AAAAPAAAAAAAAAAAAAAAAAJgCAABkcnMvZG93&#10;bnJldi54bWxQSwUGAAAAAAQABAD1AAAAhwMAAAAA&#10;" path="m25,l13,10,3,20,,25r,7l,37r3,8l10,42r5,-2l20,35r5,-5l28,22r2,-7l28,7,25,e" filled="f" strokecolor="#e15520" strokeweight="0">
                          <v:path arrowok="t" o:connecttype="custom" o:connectlocs="25,0;13,10;3,20;0,25;0,32;0,37;3,45;10,42;15,40;20,35;25,30;28,22;30,15;28,7;25,0" o:connectangles="0,0,0,0,0,0,0,0,0,0,0,0,0,0,0"/>
                        </v:shape>
                        <v:shape id="Freeform 1429" o:spid="_x0000_s2252" style="position:absolute;left:6064;top:461;width:69;height:95;visibility:visible;mso-wrap-style:square;v-text-anchor:top" coordsize="6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8wsMYA&#10;AADdAAAADwAAAGRycy9kb3ducmV2LnhtbESPzWsCMRTE7wX/h/CE3mrSil+rUarQj4MXV0GPj81z&#10;d+nmZUlSXfvXNwWhx2FmfsMsVp1txIV8qB1reB4oEMSFMzWXGg77t6cpiBCRDTaOScONAqyWvYcF&#10;ZsZdeUeXPJYiQThkqKGKsc2kDEVFFsPAtcTJOztvMSbpS2k8XhPcNvJFqbG0WHNaqLClTUXFV/5t&#10;NWzUefSef5jtOK5//Fad1kodO60f+93rHESkLv6H7+1Po2E4Gc7g7016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8wsMYAAADdAAAADwAAAAAAAAAAAAAAAACYAgAAZHJz&#10;L2Rvd25yZXYueG1sUEsFBgAAAAAEAAQA9QAAAIsDAAAAAA==&#10;" path="m24,50l69,,24,50xm24,50l10,58,2,68,,75r,5l,88r,7l7,93r7,-5l19,85r5,-7l27,73r,-8l27,58,24,50xe" fillcolor="#f3be00" stroked="f">
                          <v:path arrowok="t" o:connecttype="custom" o:connectlocs="24,50;69,0;24,50;24,50;10,58;2,68;0,75;0,80;0,88;0,95;7,93;14,88;19,85;24,78;27,73;27,65;27,58;24,50" o:connectangles="0,0,0,0,0,0,0,0,0,0,0,0,0,0,0,0,0,0"/>
                          <o:lock v:ext="edit" verticies="t"/>
                        </v:shape>
                        <v:shape id="Freeform 1430" o:spid="_x0000_s2253" style="position:absolute;left:6088;top:461;width:45;height:50;visibility:visible;mso-wrap-style:square;v-text-anchor:top" coordsize="4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7zKsQA&#10;AADdAAAADwAAAGRycy9kb3ducmV2LnhtbERPz2vCMBS+D/wfwhO8DE03h0o1igqDHTalKnh9NM+m&#10;2ryUJtbuv18OA48f3+/FqrOVaKnxpWMFb6MEBHHudMmFgtPxczgD4QOyxsoxKfglD6tl72WBqXYP&#10;zqg9hELEEPYpKjAh1KmUPjdk0Y9cTRy5i2sshgibQuoGHzHcVvI9SSbSYsmxwWBNW0P57XC3Clq3&#10;P2b2J9tdk7PZfI83r7PrdqfUoN+t5yACdeEp/nd/aQXj6UfcH9/EJ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+8yrEAAAA3QAAAA8AAAAAAAAAAAAAAAAAmAIAAGRycy9k&#10;b3ducmV2LnhtbFBLBQYAAAAABAAEAPUAAACJAwAAAAA=&#10;" path="m,50l45,,,50xe" filled="f" strokecolor="#e15520" strokeweight="0">
                          <v:path arrowok="t" o:connecttype="custom" o:connectlocs="0,50;45,0;0,50" o:connectangles="0,0,0"/>
                        </v:shape>
                        <v:shape id="Freeform 1431" o:spid="_x0000_s2254" style="position:absolute;left:6064;top:511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i4W8YA&#10;AADdAAAADwAAAGRycy9kb3ducmV2LnhtbESPQWvCQBSE74L/YXlCb2ZjIlqjq9TWisVTY6HXR/aZ&#10;hGbfhuxW0/76bkHwOMzMN8xq05tGXKhztWUFkygGQVxYXXOp4OP0On4E4TyyxsYyKfghB5v1cLDC&#10;TNsrv9Ml96UIEHYZKqi8bzMpXVGRQRfZljh4Z9sZ9EF2pdQdXgPcNDKJ45k0WHNYqLCl54qKr/zb&#10;KPg8ut9iu31LdviSJgtNfNjnqVIPo/5pCcJT7+/hW/ugFaTz6QT+34Qn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fi4W8YAAADdAAAADwAAAAAAAAAAAAAAAACYAgAAZHJz&#10;L2Rvd25yZXYueG1sUEsFBgAAAAAEAAQA9QAAAIsDAAAAAA==&#10;" path="m24,l10,8,2,18,,25r,5l,38r,7l7,43r7,-5l19,35r5,-7l27,23r,-8l27,8,24,e" filled="f" strokecolor="#e15520" strokeweight="0">
                          <v:path arrowok="t" o:connecttype="custom" o:connectlocs="24,0;10,8;2,18;0,25;0,30;0,38;0,45;7,43;14,38;19,35;24,28;27,23;27,15;27,8;24,0" o:connectangles="0,0,0,0,0,0,0,0,0,0,0,0,0,0,0"/>
                        </v:shape>
                        <v:shape id="Freeform 1432" o:spid="_x0000_s2255" style="position:absolute;left:6091;top:449;width:67;height:90;visibility:visible;mso-wrap-style:square;v-text-anchor:top" coordsize="6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WLo8YA&#10;AADdAAAADwAAAGRycy9kb3ducmV2LnhtbESPT4vCMBTE78J+h/AWvIim25UqXaPIgiDUi38u3p7N&#10;sy02LyXJav32G2Fhj8PM/IZZrHrTijs531hW8DFJQBCXVjdcKTgdN+M5CB+QNbaWScGTPKyWb4MF&#10;5to+eE/3Q6hEhLDPUUEdQpdL6cuaDPqJ7Yijd7XOYIjSVVI7fES4aWWaJJk02HBcqLGj75rK2+HH&#10;KHCmOBc6XV9Guyazt2NWnLycKTV879dfIAL14T/8195qBZ+zaQqvN/E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WLo8YAAADdAAAADwAAAAAAAAAAAAAAAACYAgAAZHJz&#10;L2Rvd25yZXYueG1sUEsFBgAAAAAEAAQA9QAAAIsDAAAAAA==&#10;" path="m25,45l67,,25,45xm25,45l12,52,2,62,,67r,8l,82r,8l7,87r8,-5l20,80r5,-8l27,67r3,-7l30,52,25,45xe" fillcolor="#f3be00" stroked="f">
                          <v:path arrowok="t" o:connecttype="custom" o:connectlocs="25,45;67,0;25,45;25,45;12,52;2,62;0,67;0,75;0,82;0,90;7,87;15,82;20,80;25,72;27,67;30,60;30,52;25,45" o:connectangles="0,0,0,0,0,0,0,0,0,0,0,0,0,0,0,0,0,0"/>
                          <o:lock v:ext="edit" verticies="t"/>
                        </v:shape>
                        <v:shape id="Freeform 1433" o:spid="_x0000_s2256" style="position:absolute;left:6116;top:44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hbUsgA&#10;AADdAAAADwAAAGRycy9kb3ducmV2LnhtbESP3WoCMRSE7wt9h3AK3hTNVutPt0ZRqyDohT99gMPm&#10;uLu4OVmSVLc+fSMIvRxm5htmPG1MJS7kfGlZwVsnAUGcWV1yruD7uGqPQPiArLGyTAp+ycN08vw0&#10;xlTbK+/pcgi5iBD2KSooQqhTKX1WkEHfsTVx9E7WGQxRulxqh9cIN5XsJslAGiw5LhRY06Kg7Hz4&#10;MQrO/vVW7r7W8/7H8ki3ReW29WmjVOulmX2CCNSE//CjvdYKesP3HtzfxCcgJ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eFtSyAAAAN0AAAAPAAAAAAAAAAAAAAAAAJgCAABk&#10;cnMvZG93bnJldi54bWxQSwUGAAAAAAQABAD1AAAAjQMAAAAA&#10;" path="m,45l42,,,45xe" filled="f" strokecolor="#e15520" strokeweight="0">
                          <v:path arrowok="t" o:connecttype="custom" o:connectlocs="0,45;42,0;0,45" o:connectangles="0,0,0"/>
                        </v:shape>
                        <v:shape id="Freeform 1434" o:spid="_x0000_s2257" style="position:absolute;left:6091;top:494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f7M8UA&#10;AADdAAAADwAAAGRycy9kb3ducmV2LnhtbESPT4vCMBTE74LfITzBm6b+oUrXKCIIi8jC6u7B26N5&#10;Nl2bl9Jka/32ZmHB4zDzm2FWm85WoqXGl44VTMYJCOLc6ZILBV/n/WgJwgdkjZVjUvAgD5t1v7fC&#10;TLs7f1J7CoWIJewzVGBCqDMpfW7Ioh+7mjh6V9dYDFE2hdQN3mO5reQ0SVJpseS4YLCmnaH8dvq1&#10;CmbX2UFfvm3q03Pi2sfPkcyHV2o46LZvIAJ14RX+p9915BbzOfy9iU9Ar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V/szxQAAAN0AAAAPAAAAAAAAAAAAAAAAAJgCAABkcnMv&#10;ZG93bnJldi54bWxQSwUGAAAAAAQABAD1AAAAigMAAAAA&#10;" path="m25,l12,7,2,17,,22r,8l,37r,8l7,42r8,-5l20,35r5,-8l27,22r3,-7l30,7,25,e" filled="f" strokecolor="#e15520" strokeweight="0">
                          <v:path arrowok="t" o:connecttype="custom" o:connectlocs="25,0;12,7;2,17;0,22;0,30;0,37;0,45;7,42;15,37;20,35;25,27;27,22;30,15;30,7;25,0" o:connectangles="0,0,0,0,0,0,0,0,0,0,0,0,0,0,0"/>
                        </v:shape>
                        <v:shape id="Freeform 1435" o:spid="_x0000_s2258" style="position:absolute;left:6126;top:434;width:77;height:82;visibility:visible;mso-wrap-style:square;v-text-anchor:top" coordsize="7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La5cMA&#10;AADdAAAADwAAAGRycy9kb3ducmV2LnhtbESPQWvCQBSE74X+h+UVvNVN1VqJriKVgpcWovX+yD43&#10;odm3Mfuq6b/vCoLHYWa+YRar3jfqTF2sAxt4GWagiMtga3YGvvcfzzNQUZAtNoHJwB9FWC0fHxaY&#10;23Dhgs47cSpBOOZooBJpc61jWZHHOAwtcfKOofMoSXZO2w4vCe4bPcqyqfZYc1qosKX3isqf3a83&#10;sHHidGsLx4UcvjZOu08+rY0ZPPXrOSihXu7hW3trDYzfJq9wfZOegF7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La5cMAAADdAAAADwAAAAAAAAAAAAAAAACYAgAAZHJzL2Rv&#10;d25yZXYueG1sUEsFBgAAAAAEAAQA9QAAAIgDAAAAAA==&#10;" path="m25,40l77,,25,40xm25,37l12,47,2,57,,62r,8l,75r,7l7,82r8,-5l20,72r5,-5l27,60r3,-5l27,47,25,37xe" fillcolor="#f3be00" stroked="f">
                          <v:path arrowok="t" o:connecttype="custom" o:connectlocs="25,40;77,0;25,40;25,37;12,47;2,57;0,62;0,70;0,75;0,82;7,82;15,77;20,72;25,67;27,60;30,55;27,47;25,37" o:connectangles="0,0,0,0,0,0,0,0,0,0,0,0,0,0,0,0,0,0"/>
                          <o:lock v:ext="edit" verticies="t"/>
                        </v:shape>
                        <v:shape id="Freeform 1436" o:spid="_x0000_s2259" style="position:absolute;left:6151;top:434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xap8YA&#10;AADdAAAADwAAAGRycy9kb3ducmV2LnhtbESPQWvCQBSE70L/w/IKvemm2hpJXaW0FHqzxggen9nX&#10;JCT7NmTXGP+9Kwgeh5n5hlmuB9OInjpXWVbwOolAEOdWV1woyHY/4wUI55E1NpZJwYUcrFdPoyUm&#10;2p55S33qCxEg7BJUUHrfJlK6vCSDbmJb4uD9286gD7IrpO7wHOCmkdMomkuDFYeFElv6Kimv05NR&#10;sI/7g/mLT5vavMvjNM12dTb7Vurlefj8AOFp8I/wvf2rFczitznc3oQn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xap8YAAADdAAAADwAAAAAAAAAAAAAAAACYAgAAZHJz&#10;L2Rvd25yZXYueG1sUEsFBgAAAAAEAAQA9QAAAIsDAAAAAA==&#10;" path="m,40l52,,,40xe" filled="f" strokecolor="#e15520" strokeweight="0">
                          <v:path arrowok="t" o:connecttype="custom" o:connectlocs="0,40;52,0;0,40" o:connectangles="0,0,0"/>
                        </v:shape>
                        <v:shape id="Freeform 1437" o:spid="_x0000_s2260" style="position:absolute;left:6126;top:47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VlRMUA&#10;AADdAAAADwAAAGRycy9kb3ducmV2LnhtbESPT4vCMBTE7wt+h/AEb2uqLlWqUUQQZFkW1j8Hb4/m&#10;2VSbl9LEWr/9ZmHB4zDzm2EWq85WoqXGl44VjIYJCOLc6ZILBcfD9n0GwgdkjZVjUvAkD6tl722B&#10;mXYP/qF2HwoRS9hnqMCEUGdS+tyQRT90NXH0Lq6xGKJsCqkbfMRyW8lxkqTSYslxwWBNG0P5bX+3&#10;CiaXyac+n2zq00Pi2uf1i8y3V2rQ79ZzEIG68Ar/0zsduenHFP7ex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hWVExQAAAN0AAAAPAAAAAAAAAAAAAAAAAJgCAABkcnMv&#10;ZG93bnJldi54bWxQSwUGAAAAAAQABAD1AAAAigMAAAAA&#10;" path="m25,l12,10,2,20,,25r,8l,38r,7l7,45r8,-5l20,35r5,-5l27,23r3,-5l27,10,25,e" filled="f" strokecolor="#e15520" strokeweight="0">
                          <v:path arrowok="t" o:connecttype="custom" o:connectlocs="25,0;12,10;2,20;0,25;0,33;0,38;0,45;7,45;15,40;20,35;25,30;27,23;30,18;27,10;25,0" o:connectangles="0,0,0,0,0,0,0,0,0,0,0,0,0,0,0"/>
                        </v:shape>
                        <v:shape id="Freeform 1438" o:spid="_x0000_s2261" style="position:absolute;left:6153;top:426;width:97;height:75;visibility:visible;mso-wrap-style:square;v-text-anchor:top" coordsize="9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NN28UA&#10;AADdAAAADwAAAGRycy9kb3ducmV2LnhtbERPy2rCQBTdC/2H4Ra604mP2pI6CSIIFaElqQu7u81c&#10;k2DmTpgZNf59Z1Ho8nDeq3wwnbiS861lBdNJAoK4srrlWsHhazt+BeEDssbOMim4k4c8exitMNX2&#10;xgVdy1CLGMI+RQVNCH0qpa8aMugntieO3Mk6gyFCV0vt8BbDTSdnSbKUBluODQ32tGmoOpcXo+C4&#10;3xblxZbz73rzuZx1H7vkxz0r9fQ4rN9ABBrCv/jP/a4VzF8WcW58E5+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s03bxQAAAN0AAAAPAAAAAAAAAAAAAAAAAJgCAABkcnMv&#10;ZG93bnJldi54bWxQSwUGAAAAAAQABAD1AAAAigMAAAAA&#10;" path="m35,35l97,,35,35xm35,35l20,43,7,53,5,58,3,63,,70r,5l10,75r7,-2l25,68r5,-5l35,55r2,-5l37,43,35,35xe" fillcolor="#f3be00" stroked="f">
                          <v:path arrowok="t" o:connecttype="custom" o:connectlocs="35,35;97,0;35,35;35,35;20,43;7,53;5,58;3,63;0,70;0,75;10,75;17,73;25,68;30,63;35,55;37,50;37,43;35,35" o:connectangles="0,0,0,0,0,0,0,0,0,0,0,0,0,0,0,0,0,0"/>
                          <o:lock v:ext="edit" verticies="t"/>
                        </v:shape>
                        <v:shape id="Freeform 1439" o:spid="_x0000_s2262" style="position:absolute;left:6188;top:426;width:62;height:35;visibility:visible;mso-wrap-style:square;v-text-anchor:top" coordsize="6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fxW8UA&#10;AADdAAAADwAAAGRycy9kb3ducmV2LnhtbESPW4vCMBSE3wX/QziCb5p6wUvXKCJ0ERYELyz7eGjO&#10;tsXmpDbZWv/9RhB8HGbmG2a1aU0pGqpdYVnBaBiBIE6tLjhTcDkngwUI55E1lpZJwYMcbNbdzgpj&#10;be98pObkMxEg7GJUkHtfxVK6NCeDbmgr4uD92tqgD7LOpK7xHuCmlOMomkmDBYeFHCva5ZReT39G&#10;wfRni83XYpkmRmbJYfx5099+plS/124/QHhq/Tv8au+1gsl8uoTnm/A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h/FbxQAAAN0AAAAPAAAAAAAAAAAAAAAAAJgCAABkcnMv&#10;ZG93bnJldi54bWxQSwUGAAAAAAQABAD1AAAAigMAAAAA&#10;" path="m,35l62,,,35xe" filled="f" strokecolor="#e15520" strokeweight="0">
                          <v:path arrowok="t" o:connecttype="custom" o:connectlocs="0,35;62,0;0,35" o:connectangles="0,0,0"/>
                        </v:shape>
                        <v:shape id="Freeform 1440" o:spid="_x0000_s2263" style="position:absolute;left:6153;top:461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1fEsQA&#10;AADdAAAADwAAAGRycy9kb3ducmV2LnhtbERPy2oCMRTdC/2HcAvuNGPF19QoRRBqFXz1A66T60x0&#10;cjNMUp369WZR6PJw3tN5Y0txo9obxwp63QQEcea04VzB93HZGYPwAVlj6ZgU/JKH+eylNcVUuzvv&#10;6XYIuYgh7FNUUIRQpVL6rCCLvusq4sidXW0xRFjnUtd4j+G2lG9JMpQWDceGAitaFJRdDz9WwfZx&#10;Wa3Mdjde90Zho7/Op8fEnJRqvzYf7yACNeFf/Of+1Ar6o0HcH9/EJy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NXxLEAAAA3QAAAA8AAAAAAAAAAAAAAAAAmAIAAGRycy9k&#10;b3ducmV2LnhtbFBLBQYAAAAABAAEAPUAAACJAwAAAAA=&#10;" path="m35,l20,8,7,18,5,23,3,28,,35r,5l10,40r7,-2l25,33r5,-5l35,20r2,-5l37,8,35,e" filled="f" strokecolor="#e15520" strokeweight="0">
                          <v:path arrowok="t" o:connecttype="custom" o:connectlocs="35,0;20,8;7,18;5,23;3,28;0,35;0,40;10,40;17,38;25,33;30,28;35,20;37,15;37,8;35,0" o:connectangles="0,0,0,0,0,0,0,0,0,0,0,0,0,0,0"/>
                        </v:shape>
                        <v:shape id="Freeform 1441" o:spid="_x0000_s2264" style="position:absolute;left:6024;top:569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qWNsUA&#10;AADdAAAADwAAAGRycy9kb3ducmV2LnhtbESPQWsCMRSE74L/IbyCN81aaWtXo2hREfbUWHp+3Tw3&#10;SzcvyybV7b9vhILHYWa+YZbr3jXiQl2oPSuYTjIQxKU3NVcKPk778RxEiMgGG8+k4JcCrFfDwRJz&#10;46/8ThcdK5EgHHJUYGNscylDaclhmPiWOHln3zmMSXaVNB1eE9w18jHLnqXDmtOCxZbeLJXf+scp&#10;2Gpd+Oyr+CwOe/m622m7LY9WqdFDv1mAiNTHe/i/fTQKZi9PU7i9S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KpY2xQAAAN0AAAAPAAAAAAAAAAAAAAAAAJgCAABkcnMv&#10;ZG93bnJldi54bWxQSwUGAAAAAAQABAD1AAAAigMAAAAA&#10;" path="m54,7l40,,25,,12,2,,10r12,5l27,17r8,-2l42,12r8,-2l54,7xe" fillcolor="#f3be00" stroked="f">
                          <v:path arrowok="t" o:connecttype="custom" o:connectlocs="54,7;40,0;25,0;12,2;0,10;12,15;27,17;35,15;42,12;50,10;54,7" o:connectangles="0,0,0,0,0,0,0,0,0,0,0"/>
                        </v:shape>
                        <v:shape id="Freeform 1442" o:spid="_x0000_s2265" style="position:absolute;left:6024;top:569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+xFcYA&#10;AADdAAAADwAAAGRycy9kb3ducmV2LnhtbESP3WrCQBSE7wXfYTmF3ummkaqkriKBgrQgNP5cH7Kn&#10;SUj2bJpdTfL23ULBy2FmvmE2u8E04k6dqywreJlHIIhzqysuFJxP77M1COeRNTaWScFIDnbb6WSD&#10;ibY9f9E984UIEHYJKii9bxMpXV6SQTe3LXHwvm1n0AfZFVJ32Ae4aWQcRUtpsOKwUGJLaUl5nd2M&#10;gqMuxrhe1NkY/1xW6fG67NPPD6Wen4b9GwhPg3+E/9sHrWCxeo3h7014AnL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+xFcYAAADdAAAADwAAAAAAAAAAAAAAAACYAgAAZHJz&#10;L2Rvd25yZXYueG1sUEsFBgAAAAAEAAQA9QAAAIsDAAAAAA==&#10;" path="m54,7l40,,25,,12,2,,10r12,5l27,17r8,-2l42,12r8,-2l54,7xe" filled="f" strokecolor="#e15520" strokeweight="0">
                          <v:path arrowok="t" o:connecttype="custom" o:connectlocs="54,7;40,0;25,0;12,2;0,10;12,15;27,17;35,15;42,12;50,10;54,7" o:connectangles="0,0,0,0,0,0,0,0,0,0,0"/>
                        </v:shape>
                        <v:shape id="Freeform 1443" o:spid="_x0000_s2266" style="position:absolute;left:5996;top:574;width:122;height:30;visibility:visible;mso-wrap-style:square;v-text-anchor:top" coordsize="1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DrQ8YA&#10;AADdAAAADwAAAGRycy9kb3ducmV2LnhtbESPT2vCQBTE74V+h+UJvYjZtGJrUlcRqehN/HPw+Mg+&#10;s6nZtyG71bSf3hWEHoeZ+Q0zmXW2FhdqfeVYwWuSgiAunK64VHDYLwdjED4ga6wdk4Jf8jCbPj9N&#10;MNfuylu67EIpIoR9jgpMCE0upS8MWfSJa4ijd3KtxRBlW0rd4jXCbS3f0vRdWqw4LhhsaGGoOO9+&#10;rIJ1Pz2aileGssNy08ivP7fPvpV66XXzTxCBuvAffrTXWsHwYzSE+5v4BOT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DrQ8YAAADdAAAADwAAAAAAAAAAAAAAAACYAgAAZHJz&#10;L2Rvd25yZXYueG1sUEsFBgAAAAAEAAQA9QAAAIsDAAAAAA==&#10;" path="m60,20l43,15r-15,l15,17,,25r13,5l30,30r8,l45,27r8,-2l60,20xm60,20l122,,60,20xe" fillcolor="#f3be00" stroked="f">
                          <v:path arrowok="t" o:connecttype="custom" o:connectlocs="60,20;43,15;28,15;15,17;0,25;13,30;30,30;38,30;45,27;53,25;60,20;60,20;122,0;60,20" o:connectangles="0,0,0,0,0,0,0,0,0,0,0,0,0,0"/>
                          <o:lock v:ext="edit" verticies="t"/>
                        </v:shape>
                        <v:shape id="Freeform 1444" o:spid="_x0000_s2267" style="position:absolute;left:5996;top:589;width:60;height:15;visibility:visible;mso-wrap-style:square;v-text-anchor:top" coordsize="6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A3IcYA&#10;AADdAAAADwAAAGRycy9kb3ducmV2LnhtbESPT2vCQBTE70K/w/IK3nSjtVmJrlIsgr20+AfPj+wz&#10;iWbfptlV47fvFgo9DjPzG2a+7GwtbtT6yrGG0TABQZw7U3Gh4bBfD6YgfEA2WDsmDQ/ysFw89eaY&#10;GXfnLd12oRARwj5DDWUITSalz0uy6IeuIY7eybUWQ5RtIU2L9wi3tRwnSSotVhwXSmxoVVJ+2V2t&#10;hvfv9OjVRz3+XBepmhxXe/Wlzlr3n7u3GYhAXfgP/7U3RsOLep3A75v4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A3IcYAAADdAAAADwAAAAAAAAAAAAAAAACYAgAAZHJz&#10;L2Rvd25yZXYueG1sUEsFBgAAAAAEAAQA9QAAAIsDAAAAAA==&#10;" path="m60,5l43,,28,,15,2,,10r13,5l30,15r8,l45,12r8,-2l60,5e" filled="f" strokecolor="#e15520" strokeweight="0">
                          <v:path arrowok="t" o:connecttype="custom" o:connectlocs="60,5;43,0;28,0;15,2;0,10;13,15;30,15;38,15;45,12;53,10;60,5" o:connectangles="0,0,0,0,0,0,0,0,0,0,0"/>
                        </v:shape>
                        <v:shape id="Freeform 1445" o:spid="_x0000_s2268" style="position:absolute;left:6056;top:574;width:62;height:20;visibility:visible;mso-wrap-style:square;v-text-anchor:top" coordsize="6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2V0MgA&#10;AADdAAAADwAAAGRycy9kb3ducmV2LnhtbESPT2vCQBTE70K/w/IKvZmNFv+lriKFUlGwrXrp7ZF9&#10;TUKzb8PuNkY/vSsIPQ4z8xtmvuxMLVpyvrKsYJCkIIhzqysuFBwPb/0pCB+QNdaWScGZPCwXD705&#10;Ztqe+IvafShEhLDPUEEZQpNJ6fOSDPrENsTR+7HOYIjSFVI7PEW4qeUwTcfSYMVxocSGXkvKf/d/&#10;RsFu+/G5cdPD98W0pn4fD7azfD1R6umxW72ACNSF//C9vdYKniejEdzexCcgF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7/ZXQyAAAAN0AAAAPAAAAAAAAAAAAAAAAAJgCAABk&#10;cnMvZG93bnJldi54bWxQSwUGAAAAAAQABAD1AAAAjQMAAAAA&#10;" path="m,20l62,,,20xe" filled="f" strokecolor="#e15520" strokeweight="0">
                          <v:path arrowok="t" o:connecttype="custom" o:connectlocs="0,20;62,0;0,20" o:connectangles="0,0,0"/>
                        </v:shape>
                        <v:shape id="Freeform 1446" o:spid="_x0000_s2269" style="position:absolute;left:6051;top:551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wSeMYA&#10;AADdAAAADwAAAGRycy9kb3ducmV2LnhtbESPS2vDMBCE74H+B7GFXkoiN2kedS2HEgjkUsiTXLfW&#10;1jK1VsaSE+ffV4VCjsPMfMNky97W4kKtrxwreBklIIgLpysuFRwP6+EChA/IGmvHpOBGHpb5wyDD&#10;VLsr7+iyD6WIEPYpKjAhNKmUvjBk0Y9cQxy9b9daDFG2pdQtXiPc1nKcJDNpseK4YLChlaHiZ99Z&#10;BfrLYzLutq+ftTVvPN88d6czKfX02H+8gwjUh3v4v73RCibz6Qz+3sQn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wSeMYAAADdAAAADwAAAAAAAAAAAAAAAACYAgAAZHJz&#10;L2Rvd25yZXYueG1sUEsFBgAAAAAEAAQA9QAAAIsDAAAAAA==&#10;" path="m55,8l40,3,25,,13,3,,8r10,7l27,18r8,l42,15r8,-2l55,8xe" fillcolor="#f3be00" stroked="f">
                          <v:path arrowok="t" o:connecttype="custom" o:connectlocs="55,8;40,3;25,0;13,3;0,8;10,15;27,18;35,18;42,15;50,13;55,8" o:connectangles="0,0,0,0,0,0,0,0,0,0,0"/>
                        </v:shape>
                        <v:shape id="Freeform 1447" o:spid="_x0000_s2270" style="position:absolute;left:6051;top:551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vYM8cA&#10;AADdAAAADwAAAGRycy9kb3ducmV2LnhtbESPT2vCQBTE7wW/w/KE3upG658aXaUIpVWw0DQXb4/s&#10;Mwlm34bsVtdv7xYEj8PM/IZZroNpxJk6V1tWMBwkIIgLq2suFeS/Hy9vIJxH1thYJgVXcrBe9Z6W&#10;mGp74R86Z74UEcIuRQWV920qpSsqMugGtiWO3tF2Bn2UXSl1h5cIN40cJclUGqw5LlTY0qai4pT9&#10;GQW7/efkkG3daZhvwjHM8105/p4q9dwP7wsQnoJ/hO/tL63gdTaZwf+b+ATk6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0L2DPHAAAA3QAAAA8AAAAAAAAAAAAAAAAAmAIAAGRy&#10;cy9kb3ducmV2LnhtbFBLBQYAAAAABAAEAPUAAACMAwAAAAA=&#10;" path="m55,8l40,3,25,,13,3,,8r10,7l27,18r8,l42,15r8,-2l55,8xe" filled="f" strokecolor="#e15520" strokeweight="0">
                          <v:path arrowok="t" o:connecttype="custom" o:connectlocs="55,8;40,3;25,0;13,3;0,8;10,15;27,18;35,18;42,15;50,13;55,8" o:connectangles="0,0,0,0,0,0,0,0,0,0,0"/>
                        </v:shape>
                        <v:shape id="Freeform 1448" o:spid="_x0000_s2271" style="position:absolute;left:6106;top:546;width:64;height:13;visibility:visible;mso-wrap-style:square;v-text-anchor:top" coordsize="6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LW0sUA&#10;AADdAAAADwAAAGRycy9kb3ducmV2LnhtbERPTWvCQBC9F/oflil4azZWamuajYiQUupJq4i3ITsm&#10;abOzSXbV+O/dg9Dj432n88E04ky9qy0rGEcxCOLC6ppLBduf/PkdhPPIGhvLpOBKDubZ40OKibYX&#10;XtN540sRQtglqKDyvk2kdEVFBl1kW+LAHW1v0AfYl1L3eAnhppEvcTyVBmsODRW2tKyo+NucjIJ9&#10;3tWn38NiOI73u8/ue3XdznZLpUZPw+IDhKfB/4vv7i+tYPL2GuaGN+EJy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8tbSxQAAAN0AAAAPAAAAAAAAAAAAAAAAAJgCAABkcnMv&#10;ZG93bnJldi54bWxQSwUGAAAAAAQABAD1AAAAigMAAAAA&#10;" path="m,13l64,,,13xe" fillcolor="#f3be00" stroked="f">
                          <v:path arrowok="t" o:connecttype="custom" o:connectlocs="0,13;64,0;0,13" o:connectangles="0,0,0"/>
                        </v:shape>
                        <v:shape id="Freeform 1449" o:spid="_x0000_s2272" style="position:absolute;left:6106;top:546;width:64;height:13;visibility:visible;mso-wrap-style:square;v-text-anchor:top" coordsize="6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rBXMUA&#10;AADdAAAADwAAAGRycy9kb3ducmV2LnhtbESPQWsCMRSE7wX/Q3iCN82qra1bo5QWwR617aG3x+aZ&#10;LN28rJs0bv+9EYQeh5n5hllteteIRF2oPSuYTgoQxJXXNRsFnx/b8ROIEJE1Np5JwR8F2KwHdyss&#10;tT/zntIhGpEhHEpUYGNsSylDZclhmPiWOHtH3zmMWXZG6g7PGe4aOSuKhXRYc16w2NKrpern8OsU&#10;1B7NNu2+79/fll+nY2+bZNJUqdGwf3kGEamP/+Fbe6cVzB8flnB9k5+AX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SsFcxQAAAN0AAAAPAAAAAAAAAAAAAAAAAJgCAABkcnMv&#10;ZG93bnJldi54bWxQSwUGAAAAAAQABAD1AAAAigMAAAAA&#10;" path="m,13l64,,,13xe" filled="f" strokecolor="#e15520" strokeweight="0">
                          <v:path arrowok="t" o:connecttype="custom" o:connectlocs="0,13;64,0;0,13" o:connectangles="0,0,0"/>
                        </v:shape>
                        <v:shape id="Freeform 1450" o:spid="_x0000_s2273" style="position:absolute;left:6081;top:534;width:55;height:17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vnQcMA&#10;AADdAAAADwAAAGRycy9kb3ducmV2LnhtbERPu27CMBTdK/EP1kXqBnapBG2KQQioeEwt7dLtKr7E&#10;KfF1FLtJ+Hs8IHU8Ou/5sneVaKkJpWcNT2MFgjj3puRCw/fX++gFRIjIBivPpOFKAZaLwcMcM+M7&#10;/qT2FAuRQjhkqMHGWGdShtySwzD2NXHizr5xGBNsCmka7FK4q+REqal0WHJqsFjT2lJ+Of05Deej&#10;Xe3bj4PZdhu7nf3+qN1rr7R+HParNxCR+vgvvrv3RsPzbJr2pzfpCc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/vnQcMAAADdAAAADwAAAAAAAAAAAAAAAACYAgAAZHJzL2Rv&#10;d25yZXYueG1sUEsFBgAAAAAEAAQA9QAAAIgDAAAAAA==&#10;" path="m55,7l40,2,27,,12,,,7r12,5l27,17r8,l42,15r8,-3l55,7xe" fillcolor="#f3be00" stroked="f">
                          <v:path arrowok="t" o:connecttype="custom" o:connectlocs="55,7;40,2;27,0;12,0;0,7;12,12;27,17;35,17;42,15;50,12;55,7" o:connectangles="0,0,0,0,0,0,0,0,0,0,0"/>
                        </v:shape>
                        <v:shape id="Freeform 1451" o:spid="_x0000_s2274" style="position:absolute;left:6081;top:534;width:55;height:17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asIsQA&#10;AADdAAAADwAAAGRycy9kb3ducmV2LnhtbESP0YrCMBRE3wX/IVxhX0RTFV2pRpHFXcQnt/oBl+ba&#10;FJub2mS1/v1GEHwcZuYMs1y3thI3anzpWMFomIAgzp0uuVBwOn4P5iB8QNZYOSYFD/KwXnU7S0y1&#10;u/Mv3bJQiAhhn6ICE0KdSulzQxb90NXE0Tu7xmKIsimkbvAe4baS4ySZSYslxwWDNX0Zyi/Zn1Ww&#10;Nf087DaTfXaYXh+JnWL1c7wq9dFrNwsQgdrwDr/aO61g8jkbwfNNf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mrCLEAAAA3QAAAA8AAAAAAAAAAAAAAAAAmAIAAGRycy9k&#10;b3ducmV2LnhtbFBLBQYAAAAABAAEAPUAAACJAwAAAAA=&#10;" path="m55,7l40,2,27,,12,,,7r12,5l27,17r8,l42,15r8,-3l55,7xe" filled="f" strokecolor="#e15520" strokeweight="0">
                          <v:path arrowok="t" o:connecttype="custom" o:connectlocs="55,7;40,2;27,0;12,0;0,7;12,12;27,17;35,17;42,15;50,12;55,7" o:connectangles="0,0,0,0,0,0,0,0,0,0,0"/>
                        </v:shape>
                        <v:shape id="Freeform 1452" o:spid="_x0000_s2275" style="position:absolute;left:6136;top:534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tT4cUA&#10;AADdAAAADwAAAGRycy9kb3ducmV2LnhtbESPT2sCMRTE7wW/Q3hCbzWrUpXVKFKw9OhqQbw9N2//&#10;6OZlSdJ1++0bQehxmJnfMKtNbxrRkfO1ZQXjUQKCOLe65lLB93H3tgDhA7LGxjIp+CUPm/XgZYWp&#10;tnfOqDuEUkQI+xQVVCG0qZQ+r8igH9mWOHqFdQZDlK6U2uE9wk0jJ0kykwZrjgsVtvRRUX47/BgF&#10;2bHL6ua8PyWfxd7trsUUL++s1Ouw3y5BBOrDf/jZ/tIKpvPZBB5v4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a1PhxQAAAN0AAAAPAAAAAAAAAAAAAAAAAJgCAABkcnMv&#10;ZG93bnJldi54bWxQSwUGAAAAAAQABAD1AAAAigMAAAAA&#10;" path="m,7l64,,,7xe" fillcolor="#f3be00" stroked="f">
                          <v:path arrowok="t" o:connecttype="custom" o:connectlocs="0,7;64,0;0,7" o:connectangles="0,0,0"/>
                        </v:shape>
                        <v:shape id="Freeform 1453" o:spid="_x0000_s2276" style="position:absolute;left:6136;top:534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Wu68YA&#10;AADdAAAADwAAAGRycy9kb3ducmV2LnhtbESPQWvCQBSE7wX/w/IEL6VuqqASXcWWFnqxxFhoj4/s&#10;M1nMvg3ZVaO/visIHoeZ+YZZrDpbixO13jhW8DpMQBAXThsuFfzsPl9mIHxA1lg7JgUX8rBa9p4W&#10;mGp35i2d8lCKCGGfooIqhCaV0hcVWfRD1xBHb+9aiyHKtpS6xXOE21qOkmQiLRqOCxU29F5RcciP&#10;VkFuzNUkm+ftKPv+4yz7ffMfplNq0O/WcxCBuvAI39tfWsF4OhnD7U18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+Wu68YAAADdAAAADwAAAAAAAAAAAAAAAACYAgAAZHJz&#10;L2Rvd25yZXYueG1sUEsFBgAAAAAEAAQA9QAAAIsDAAAAAA==&#10;" path="m,7l64,,,7xe" filled="f" strokecolor="#e15520" strokeweight="0">
                          <v:path arrowok="t" o:connecttype="custom" o:connectlocs="0,7;64,0;0,7" o:connectangles="0,0,0"/>
                        </v:shape>
                        <v:shape id="Freeform 1454" o:spid="_x0000_s2277" style="position:absolute;left:6108;top:5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GK2sQA&#10;AADdAAAADwAAAGRycy9kb3ducmV2LnhtbESPQWvCQBSE7wX/w/IEb3VjtDFE1yCC1EsPjfkBj+wz&#10;CWbfhuwa03/fLQg9DjPzDbPPJ9OJkQbXWlawWkYgiCurW64VlNfzewrCeWSNnWVS8EMO8sPsbY+Z&#10;tk/+prHwtQgQdhkqaLzvMyld1ZBBt7Q9cfBudjDogxxqqQd8BrjpZBxFiTTYclhosKdTQ9W9eBgF&#10;aRp/XcoPXDuOp2h1/TzdpCyUWsyn4w6Ep8n/h1/ti1aw3iYb+HsTnoA8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BitrEAAAA3QAAAA8AAAAAAAAAAAAAAAAAmAIAAGRycy9k&#10;b3ducmV2LnhtbFBLBQYAAAAABAAEAPUAAACJAwAAAAA=&#10;" path="m57,10l43,2,28,,15,,,5r13,7l28,17r7,l45,15r7,-3l57,10xe" fillcolor="#f3be00" stroked="f">
                          <v:path arrowok="t" o:connecttype="custom" o:connectlocs="57,10;43,2;28,0;15,0;0,5;13,12;28,17;35,17;45,15;52,12;57,10" o:connectangles="0,0,0,0,0,0,0,0,0,0,0"/>
                        </v:shape>
                        <v:shape id="Freeform 1455" o:spid="_x0000_s2278" style="position:absolute;left:6108;top:5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FCKcEA&#10;AADdAAAADwAAAGRycy9kb3ducmV2LnhtbERPTYvCMBC9C/6HMII3TVXUpWssRRA8rlVwvQ3NbFtt&#10;JqWJ2v77zcKCx8f73iSdqcWTWldZVjCbRiCIc6srLhScT/vJBwjnkTXWlklBTw6S7XCwwVjbFx/p&#10;mflChBB2MSoovW9iKV1ekkE3tQ1x4H5sa9AH2BZSt/gK4aaW8yhaSYMVh4YSG9qVlN+zh1Fw66Pr&#10;bW6/q8vXna99H8bt00yp8ahLP0F46vxb/O8+aAWL9WoJf2/CE5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hQinBAAAA3QAAAA8AAAAAAAAAAAAAAAAAmAIAAGRycy9kb3du&#10;cmV2LnhtbFBLBQYAAAAABAAEAPUAAACGAwAAAAA=&#10;" path="m57,10l43,2,28,,15,,,5r13,7l28,17r7,l45,15r7,-3l57,10xe" filled="f" strokecolor="#e15520" strokeweight="0">
                          <v:path arrowok="t" o:connecttype="custom" o:connectlocs="57,10;43,2;28,0;15,0;0,5;13,12;28,17;35,17;45,15;52,12;57,10" o:connectangles="0,0,0,0,0,0,0,0,0,0,0"/>
                        </v:shape>
                        <v:shape id="Freeform 1456" o:spid="_x0000_s2279" style="position:absolute;left:6165;top:521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G/8kA&#10;AADdAAAADwAAAGRycy9kb3ducmV2LnhtbESPQWvCQBSE7wX/w/IEb3VjpalNXUVqC4JtQW0LvT2y&#10;zySafRuzWxP767uC4HGYmW+Y8bQ1pThS7QrLCgb9CARxanXBmYLPzevtCITzyBpLy6TgRA6mk87N&#10;GBNtG17Rce0zESDsElSQe18lUro0J4Oubyvi4G1tbdAHWWdS19gEuCnlXRTF0mDBYSHHip5zSvfr&#10;X6Pg2x3w9PXy9zNYvm3fP+53c9887pTqddvZEwhPrb+GL+2FVjB8iGM4vwlPQE7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pVG/8kAAADdAAAADwAAAAAAAAAAAAAAAACYAgAA&#10;ZHJzL2Rvd25yZXYueG1sUEsFBgAAAAAEAAQA9QAAAI4DAAAAAA==&#10;" path="m,8l70,,,8xe" fillcolor="#f3be00" stroked="f">
                          <v:path arrowok="t" o:connecttype="custom" o:connectlocs="0,8;70,0;0,8" o:connectangles="0,0,0"/>
                        </v:shape>
                        <v:shape id="Freeform 1457" o:spid="_x0000_s2280" style="position:absolute;left:6165;top:521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4MrsMA&#10;AADdAAAADwAAAGRycy9kb3ducmV2LnhtbESPQYvCMBSE74L/ITzBm6Yq2No1iijKelRX9vpo3rbF&#10;5qU2Ueu/3wiCx2FmvmHmy9ZU4k6NKy0rGA0jEMSZ1SXnCn5O20ECwnlkjZVlUvAkB8tFtzPHVNsH&#10;H+h+9LkIEHYpKii8r1MpXVaQQTe0NXHw/mxj0AfZ5FI3+AhwU8lxFE2lwZLDQoE1rQvKLsebUXCO&#10;t79ZnczyODlvnJxdd/vr2CjV77WrLxCeWv8Jv9vfWsEknsbwehOe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4MrsMAAADdAAAADwAAAAAAAAAAAAAAAACYAgAAZHJzL2Rv&#10;d25yZXYueG1sUEsFBgAAAAAEAAQA9QAAAIgDAAAAAA==&#10;" path="m,8l70,,,8xe" filled="f" strokecolor="#e15520" strokeweight="0">
                          <v:path arrowok="t" o:connecttype="custom" o:connectlocs="0,8;70,0;0,8" o:connectangles="0,0,0"/>
                        </v:shape>
                        <v:shape id="Freeform 1458" o:spid="_x0000_s2281" style="position:absolute;left:6141;top:50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yA370A&#10;AADdAAAADwAAAGRycy9kb3ducmV2LnhtbERPSwrCMBDdC94hjOBOUytqqUYRQXTjwtYDDM3YFptJ&#10;aaLW25uF4PLx/ptdbxrxos7VlhXMphEI4sLqmksFt/w4SUA4j6yxsUwKPuRgtx0ONphq++YrvTJf&#10;ihDCLkUFlfdtKqUrKjLoprYlDtzddgZ9gF0pdYfvEG4aGUfRUhqsOTRU2NKhouKRPY2CJIkv59sC&#10;547jPprlp8Ndykyp8ajfr0F46v1f/HOftYL5ahnmhjfhCcjt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5oyA370AAADdAAAADwAAAAAAAAAAAAAAAACYAgAAZHJzL2Rvd25yZXYu&#10;eG1sUEsFBgAAAAAEAAQA9QAAAIIDAAAAAA==&#10;" path="m57,10l42,2,27,,15,,,5r12,7l27,17r7,l44,17r8,-2l57,10xe" fillcolor="#f3be00" stroked="f">
                          <v:path arrowok="t" o:connecttype="custom" o:connectlocs="57,10;42,2;27,0;15,0;0,5;12,12;27,17;34,17;44,17;52,15;57,10" o:connectangles="0,0,0,0,0,0,0,0,0,0,0"/>
                        </v:shape>
                        <v:shape id="Freeform 1459" o:spid="_x0000_s2282" style="position:absolute;left:6141;top:50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xILMEA&#10;AADdAAAADwAAAGRycy9kb3ducmV2LnhtbERPy2rCQBTdC/2H4Ra600ktqE0zCaEgdNlGwbq7ZG7z&#10;nDshM9Xk7zsFweXhvJNsMr240OgaywqeVxEI4tLqhisFx8N+uQPhPLLG3jIpmMlBlj4sEoy1vfIX&#10;XQpfiRDCLkYFtfdDLKUrazLoVnYgDtyPHQ36AMdK6hGvIdz0ch1FG2mw4dBQ40DvNZVd8WsUtHN0&#10;btf2uzl9dnye5zBunxdKPT1O+RsIT5O/i2/uD63gZbt5hf834QnI9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sSCzBAAAA3QAAAA8AAAAAAAAAAAAAAAAAmAIAAGRycy9kb3du&#10;cmV2LnhtbFBLBQYAAAAABAAEAPUAAACGAwAAAAA=&#10;" path="m57,10l42,2,27,,15,,,5r12,7l27,17r7,l44,17r8,-2l57,10xe" filled="f" strokecolor="#e15520" strokeweight="0">
                          <v:path arrowok="t" o:connecttype="custom" o:connectlocs="57,10;42,2;27,0;15,0;0,5;12,12;27,17;34,17;44,17;52,15;57,10" o:connectangles="0,0,0,0,0,0,0,0,0,0,0"/>
                        </v:shape>
                        <v:shape id="Freeform 1460" o:spid="_x0000_s2283" style="position:absolute;left:6198;top:509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JbYsIA&#10;AADdAAAADwAAAGRycy9kb3ducmV2LnhtbERPy4rCMBTdD/gP4QruxtQpaqlGcYYRBFc+Nu6uzbUt&#10;NjclSbXz95OF4PJw3st1bxrxIOdrywom4wQEcWF1zaWC82n7mYHwAVljY5kU/JGH9WrwscRc2ycf&#10;6HEMpYgh7HNUUIXQ5lL6oiKDfmxb4sjdrDMYInSl1A6fMdw08itJZtJgzbGhwpZ+Kirux84ouHVZ&#10;Ov1O95fDL7u7zqZX2ZV7pUbDfrMAEagPb/HLvdMK0vk87o9v4hO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8ltiwgAAAN0AAAAPAAAAAAAAAAAAAAAAAJgCAABkcnMvZG93&#10;bnJldi54bWxQSwUGAAAAAAQABAD1AAAAhwMAAAAA&#10;" path="m,5l69,,,5xe" fillcolor="#f3be00" stroked="f">
                          <v:path arrowok="t" o:connecttype="custom" o:connectlocs="0,5;69,0;0,5" o:connectangles="0,0,0"/>
                        </v:shape>
                        <v:shape id="Freeform 1461" o:spid="_x0000_s2284" style="position:absolute;left:6198;top:509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nOusUA&#10;AADdAAAADwAAAGRycy9kb3ducmV2LnhtbESP3YrCMBSE7wXfIRxh7zR1F9a2GkVcBGFF8ecBDs2x&#10;LTYnpYm2+vSbBcHLYWa+YWaLzlTiTo0rLSsYjyIQxJnVJecKzqf1MAbhPLLGyjIpeJCDxbzfm2Gq&#10;bcsHuh99LgKEXYoKCu/rVEqXFWTQjWxNHLyLbQz6IJtc6gbbADeV/Iyib2mw5LBQYE2rgrLr8WYU&#10;xHsdJ/VvR0myfe5oa9uf06ZV6mPQLacgPHX+HX61N1rB12Qyhv834Qn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Wc66xQAAAN0AAAAPAAAAAAAAAAAAAAAAAJgCAABkcnMv&#10;ZG93bnJldi54bWxQSwUGAAAAAAQABAD1AAAAigMAAAAA&#10;" path="m,5l69,,,5xe" filled="f" strokecolor="#e15520" strokeweight="0">
                          <v:path arrowok="t" o:connecttype="custom" o:connectlocs="0,5;69,0;0,5" o:connectangles="0,0,0"/>
                        </v:shape>
                        <v:shape id="Freeform 1462" o:spid="_x0000_s2285" style="position:absolute;left:6173;top:48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RAcsYA&#10;AADdAAAADwAAAGRycy9kb3ducmV2LnhtbESPS2vDMBCE74X8B7GF3Bq5CeThRglpoTS5GPI49Li1&#10;NpaptTKW6qj/PgoEchxm5htmuY62ET11vnas4HWUgSAuna65UnA6fr7MQfiArLFxTAr+ycN6NXha&#10;Yq7dhffUH0IlEoR9jgpMCG0upS8NWfQj1xIn7+w6iyHJrpK6w0uC20aOs2wqLdacFgy29GGo/D38&#10;WQXFuSy+3+OP3NV2bvpisf9aNFGp4XPcvIEIFMMjfG9vtYLJbDaG25v0BO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vRAcsYAAADdAAAADwAAAAAAAAAAAAAAAACYAgAAZHJz&#10;L2Rvd25yZXYueG1sUEsFBgAAAAAEAAQA9QAAAIsDAAAAAA==&#10;" path="m57,13l52,8,45,3,37,,30,,22,,15,3,7,5,,10r10,8l27,20r8,l42,20,52,18r5,-5xe" fillcolor="#f3be00" stroked="f">
                          <v:path arrowok="t" o:connecttype="custom" o:connectlocs="57,13;52,8;45,3;37,0;30,0;22,0;15,3;7,5;0,10;10,18;27,20;35,20;42,20;52,18;57,13" o:connectangles="0,0,0,0,0,0,0,0,0,0,0,0,0,0,0"/>
                        </v:shape>
                        <v:shape id="Freeform 1463" o:spid="_x0000_s2286" style="position:absolute;left:6173;top:48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U1IcUA&#10;AADdAAAADwAAAGRycy9kb3ducmV2LnhtbESPQWvCQBSE70L/w/IK3nTTBmobXcUKatWTUe/P7DNJ&#10;zb4N2a2m/94VBI/DzHzDjCatqcSFGldaVvDWj0AQZ1aXnCvY7+a9TxDOI2usLJOCf3IwGb90Rpho&#10;e+UtXVKfiwBhl6CCwvs6kdJlBRl0fVsTB+9kG4M+yCaXusFrgJtKvkfRhzRYclgosKZZQdk5/TMK&#10;Vl+H33Ut5S5dxss8+94e14vNUanuazsdgvDU+mf40f7RCuLBIIb7m/AE5Pg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JTUhxQAAAN0AAAAPAAAAAAAAAAAAAAAAAJgCAABkcnMv&#10;ZG93bnJldi54bWxQSwUGAAAAAAQABAD1AAAAigMAAAAA&#10;" path="m57,13l52,8,45,3,37,,30,,22,,15,3,7,5,,10r10,8l27,20r8,l42,20,52,18r5,-5e" filled="f" strokecolor="#e15520" strokeweight="0">
                          <v:path arrowok="t" o:connecttype="custom" o:connectlocs="57,13;52,8;45,3;37,0;30,0;22,0;15,3;7,5;0,10;10,18;27,20;35,20;42,20;52,18;57,13" o:connectangles="0,0,0,0,0,0,0,0,0,0,0,0,0,0,0"/>
                        </v:shape>
                        <v:shape id="Freeform 1464" o:spid="_x0000_s2287" style="position:absolute;left:6230;top:48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pxj8YA&#10;AADdAAAADwAAAGRycy9kb3ducmV2LnhtbESP0WoCMRRE34X+Q7iFvkjNtorKahRpWWj1qeoHXDfX&#10;zeLmZklSd/v3jSD4OMzMGWa57m0jruRD7VjB2ygDQVw6XXOl4HgoXucgQkTW2DgmBX8UYL16Giwx&#10;167jH7ruYyUShEOOCkyMbS5lKA1ZDCPXEifv7LzFmKSvpPbYJbht5HuWTaXFmtOCwZY+DJWX/a9V&#10;UIwP3WR4Oheb7eexbb6N7+x0p9TLc79ZgIjUx0f43v7SCsaz2QRub9IT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Fpxj8YAAADdAAAADwAAAAAAAAAAAAAAAACYAgAAZHJz&#10;L2Rvd25yZXYueG1sUEsFBgAAAAAEAAQA9QAAAIsDAAAAAA==&#10;" path="m,13l72,,,13xe" fillcolor="#f3be00" stroked="f">
                          <v:path arrowok="t" o:connecttype="custom" o:connectlocs="0,13;72,0;0,13" o:connectangles="0,0,0"/>
                        </v:shape>
                        <v:shape id="Freeform 1465" o:spid="_x0000_s2288" style="position:absolute;left:6230;top:48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SSz8cA&#10;AADdAAAADwAAAGRycy9kb3ducmV2LnhtbESPQWvCQBSE70L/w/IKvYS60ZAqqatYoVC9iGl7f82+&#10;JqnZtyG7jfHfu4LgcZiZb5jFajCN6KlztWUFk3EMgriwuuZSwdfn+/MchPPIGhvLpOBMDlbLh9EC&#10;M21PfKA+96UIEHYZKqi8bzMpXVGRQTe2LXHwfm1n0AfZlVJ3eApw08hpHL9IgzWHhQpb2lRUHPN/&#10;o2C+9snkbftzzJO0j6Ldt/wri71ST4/D+hWEp8Hfw7f2h1aQzGYpXN+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/Uks/HAAAA3QAAAA8AAAAAAAAAAAAAAAAAmAIAAGRy&#10;cy9kb3ducmV2LnhtbFBLBQYAAAAABAAEAPUAAACMAwAAAAA=&#10;" path="m,13l72,,,13xe" filled="f" strokecolor="#e15520" strokeweight="0">
                          <v:path arrowok="t" o:connecttype="custom" o:connectlocs="0,13;72,0;0,13" o:connectangles="0,0,0"/>
                        </v:shape>
                        <v:shape id="Freeform 1466" o:spid="_x0000_s2289" style="position:absolute;left:5974;top:589;width:122;height:40;visibility:visible;mso-wrap-style:square;v-text-anchor:top" coordsize="1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oEGcUA&#10;AADdAAAADwAAAGRycy9kb3ducmV2LnhtbESPQWvCQBSE74X+h+UVvNVNlUZJXUUCBU9CrW3p7ZF9&#10;zQazb8PumsR/7wpCj8PMfMOsNqNtRU8+NI4VvEwzEMSV0w3XCo6f789LECEia2wdk4ILBdisHx9W&#10;WGg38Af1h1iLBOFQoAITY1dIGSpDFsPUdcTJ+3PeYkzS11J7HBLctnKWZbm02HBaMNhRaag6Hc5W&#10;Qe6D4XK535av+/4Hf7+H09dsUGryNG7fQEQa43/43t5pBfPFIofbm/QE5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qgQZxQAAAN0AAAAPAAAAAAAAAAAAAAAAAJgCAABkcnMv&#10;ZG93bnJldi54bWxQSwUGAAAAAAQABAD1AAAAigMAAAAA&#10;" path="m57,22l122,,57,22r,l57,22,42,20r-15,l13,25,,32r5,3l13,37r9,3l30,37r7,l47,32r5,-5l57,22xe" fillcolor="#f3be00" stroked="f">
                          <v:path arrowok="t" o:connecttype="custom" o:connectlocs="57,22;122,0;57,22;57,22;57,22;42,20;27,20;13,25;0,32;5,35;13,37;22,40;30,37;37,37;47,32;52,27;57,22" o:connectangles="0,0,0,0,0,0,0,0,0,0,0,0,0,0,0,0,0"/>
                        </v:shape>
                        <v:shape id="Freeform 1467" o:spid="_x0000_s2290" style="position:absolute;left:5974;top:589;width:122;height:40;visibility:visible;mso-wrap-style:square;v-text-anchor:top" coordsize="1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nubscA&#10;AADdAAAADwAAAGRycy9kb3ducmV2LnhtbESPT2sCMRTE7wW/Q3iCt5rV0q6sRqlSqYcqrYrg7bF5&#10;+4duXpYk1e23bwqCx2FmfsPMFp1pxIWcry0rGA0TEMS51TWXCo6H9eMEhA/IGhvLpOCXPCzmvYcZ&#10;Ztpe+Ysu+1CKCGGfoYIqhDaT0ucVGfRD2xJHr7DOYIjSlVI7vEa4aeQ4SV6kwZrjQoUtrSrKv/c/&#10;RsGyfC9Oy/HndlXY88fmLdk9n91OqUG/e52CCNSFe/jW3mgFT2mawv+b+AT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J7m7HAAAA3QAAAA8AAAAAAAAAAAAAAAAAmAIAAGRy&#10;cy9kb3ducmV2LnhtbFBLBQYAAAAABAAEAPUAAACMAwAAAAA=&#10;" path="m57,22l122,,57,22r,l57,22,42,20r-15,l13,25,,32r5,3l13,37r9,3l30,37r7,l47,32r5,-5l57,22xe" filled="f" strokecolor="#e15520" strokeweight="0">
                          <v:path arrowok="t" o:connecttype="custom" o:connectlocs="57,22;122,0;57,22;57,22;57,22;42,20;27,20;13,25;0,32;5,35;13,37;22,40;30,37;37,37;47,32;52,27;57,22" o:connectangles="0,0,0,0,0,0,0,0,0,0,0,0,0,0,0,0,0"/>
                        </v:shape>
                        <v:shape id="Freeform 1468" o:spid="_x0000_s2291" style="position:absolute;left:5942;top:61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WmHMMA&#10;AADdAAAADwAAAGRycy9kb3ducmV2LnhtbERP3WrCMBS+F3yHcARvZKZTsLMzylAEhSFafYBDc9Z2&#10;a05qE219++VC8PLj+1+sOlOJOzWutKzgfRyBIM6sLjlXcDlv3z5AOI+ssbJMCh7kYLXs9xaYaNvy&#10;ie6pz0UIYZeggsL7OpHSZQUZdGNbEwfuxzYGfYBNLnWDbQg3lZxE0UwaLDk0FFjTuqDsL70ZBfPD&#10;7+NY7kb7dvrNcXqOZ5urQaWGg+7rE4Snzr/ET/dOK5jGcZgb3oQn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WmHMMAAADdAAAADwAAAAAAAAAAAAAAAACYAgAAZHJzL2Rv&#10;d25yZXYueG1sUEsFBgAAAAAEAAQA9QAAAIgDAAAAAA==&#10;" path="m59,20l122,,59,20r,l59,20,45,15,30,18,15,23,,30r7,3l15,35r10,l32,35r8,-2l47,30r7,-5l59,20xe" fillcolor="#f3be00" stroked="f">
                          <v:path arrowok="t" o:connecttype="custom" o:connectlocs="59,20;122,0;59,20;59,20;59,20;45,15;30,18;15,23;0,30;7,33;15,35;25,35;32,35;40,33;47,30;54,25;59,20" o:connectangles="0,0,0,0,0,0,0,0,0,0,0,0,0,0,0,0,0"/>
                        </v:shape>
                        <v:shape id="Freeform 1469" o:spid="_x0000_s2292" style="position:absolute;left:5942;top:61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Zm3scA&#10;AADdAAAADwAAAGRycy9kb3ducmV2LnhtbESP3WrCQBSE7wt9h+UUelc3rWja6CptQRAU/GnF20P2&#10;mA3Nng3ZbYw+vSsIXg4z8w0znna2Ei01vnSs4LWXgCDOnS65UPD7M3t5B+EDssbKMSk4kYfp5PFh&#10;jJl2R95Quw2FiBD2GSowIdSZlD43ZNH3XE0cvYNrLIYom0LqBo8Rbiv5liRDabHkuGCwpm9D+d/2&#10;3yqYLwdmX56wv7DY7r6qdHXm9Uqp56fucwQiUBfu4Vt7rhX00/QDrm/iE5CT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mZt7HAAAA3QAAAA8AAAAAAAAAAAAAAAAAmAIAAGRy&#10;cy9kb3ducmV2LnhtbFBLBQYAAAAABAAEAPUAAACMAwAAAAA=&#10;" path="m59,20l122,,59,20r,l59,20,45,15,30,18,15,23,,30r7,3l15,35r10,l32,35r8,-2l47,30r7,-5l59,20xe" filled="f" strokecolor="#e15520" strokeweight="0">
                          <v:path arrowok="t" o:connecttype="custom" o:connectlocs="59,20;122,0;59,20;59,20;59,20;45,15;30,18;15,23;0,30;7,33;15,35;25,35;32,35;40,33;47,30;54,25;59,20" o:connectangles="0,0,0,0,0,0,0,0,0,0,0,0,0,0,0,0,0"/>
                        </v:shape>
                        <v:shape id="Freeform 1470" o:spid="_x0000_s2293" style="position:absolute;left:6078;top:561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qaXcMA&#10;AADdAAAADwAAAGRycy9kb3ducmV2LnhtbERPy26CQBTdN/EfJtekuzpYEzWU0fiIkV3FNqxvmFug&#10;MncoMwX8+87CpMuT8062o2lET52rLSuYzyIQxIXVNZcKPj9OL2sQziNrbCyTgjs52G4mTwnG2g6c&#10;UX/1pQgh7GJUUHnfxlK6oiKDbmZb4sB92c6gD7Arpe5wCOGmka9RtJQGaw4NFbZ0qKi4XX+NgnRe&#10;ZPufBu/nTH+f8mw1HN/zi1LP03H3BsLT6P/FD3eqFSxW67A/vAlP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qaXcMAAADdAAAADwAAAAAAAAAAAAAAAACYAgAAZHJzL2Rv&#10;d25yZXYueG1sUEsFBgAAAAAEAAQA9QAAAIgDAAAAAA==&#10;" path="m,15l65,,,15xe" fillcolor="#f3be00" stroked="f">
                          <v:path arrowok="t" o:connecttype="custom" o:connectlocs="0,15;65,0;0,15" o:connectangles="0,0,0"/>
                        </v:shape>
                        <v:shape id="Freeform 1471" o:spid="_x0000_s2294" style="position:absolute;left:6078;top:561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gEpcUA&#10;AADdAAAADwAAAGRycy9kb3ducmV2LnhtbESPwWrDMBBE74X+g9hCbo0cF5rUjWJKwNDmYpK498Xa&#10;2qbSyliK7fx9VQjkOMzMG2abz9aIkQbfOVawWiYgiGunO24UVOfieQPCB2SNxjEpuJKHfPf4sMVM&#10;u4mPNJ5CIyKEfYYK2hD6TEpft2TRL11PHL0fN1gMUQ6N1ANOEW6NTJPkVVrsOC602NO+pfr3dLEK&#10;usZMlT+U5Vcp08N3Uel6Mm9KLZ7mj3cQgeZwD9/an1rBy3qzgv838Qn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eASlxQAAAN0AAAAPAAAAAAAAAAAAAAAAAJgCAABkcnMv&#10;ZG93bnJldi54bWxQSwUGAAAAAAQABAD1AAAAigMAAAAA&#10;" path="m,15l65,,,15xe" filled="f" strokecolor="#e15520" strokeweight="0">
                          <v:path arrowok="t" o:connecttype="custom" o:connectlocs="0,15;65,0;0,15" o:connectangles="0,0,0"/>
                        </v:shape>
                        <v:shape id="Freeform 1472" o:spid="_x0000_s2295" style="position:absolute;left:6006;top:566;width:72;height:88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HkGMUA&#10;AADdAAAADwAAAGRycy9kb3ducmV2LnhtbESPQWvCQBSE70L/w/IK3nSjQg3RVYIQaHurtvT6mn0m&#10;wezbsLsmqb/eLRQ8DjPzDbPdj6YVPTnfWFawmCcgiEurG64UfJ6KWQrCB2SNrWVS8Ese9runyRYz&#10;bQf+oP4YKhEh7DNUUIfQZVL6siaDfm474uidrTMYonSV1A6HCDetXCbJizTYcFyosaNDTeXleDUK&#10;8lPqyA+X21d3LQ5vP33x/p0vlJo+j/kGRKAxPML/7VetYLVOl/D3Jj4Bu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geQYxQAAAN0AAAAPAAAAAAAAAAAAAAAAAJgCAABkcnMv&#10;ZG93bnJldi54bWxQSwUGAAAAAAQABAD1AAAAigMAAAAA&#10;" path="m25,43l72,,25,43xm25,43l10,50,3,63,,68r,7l,80r3,8l10,85r5,-2l20,78r5,-5l28,65r2,-7l28,50,25,43xe" fillcolor="#f3be00" stroked="f">
                          <v:path arrowok="t" o:connecttype="custom" o:connectlocs="25,43;72,0;25,43;25,43;10,50;3,63;0,68;0,75;0,80;3,88;10,85;15,83;20,78;25,73;28,65;30,58;28,50;25,43" o:connectangles="0,0,0,0,0,0,0,0,0,0,0,0,0,0,0,0,0,0"/>
                          <o:lock v:ext="edit" verticies="t"/>
                        </v:shape>
                        <v:shape id="Freeform 1473" o:spid="_x0000_s2296" style="position:absolute;left:6031;top:566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RyUsgA&#10;AADdAAAADwAAAGRycy9kb3ducmV2LnhtbESPT2sCMRTE74LfITzBS6lZq1hZjSLFQi1e/APi7bF5&#10;3WzdvCybqKufvhEKHoeZ+Q0znTe2FBeqfeFYQb+XgCDOnC44V7Dffb6OQfiArLF0TApu5GE+a7em&#10;mGp35Q1dtiEXEcI+RQUmhCqV0meGLPqeq4ij9+NqiyHKOpe6xmuE21K+JclIWiw4Lhis6MNQdtqe&#10;rYLVYbjj+/fh5bQ0v/ssGa7vy+NaqW6nWUxABGrCM/zf/tIKBu/jATzexCcgZ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RHJSyAAAAN0AAAAPAAAAAAAAAAAAAAAAAJgCAABk&#10;cnMvZG93bnJldi54bWxQSwUGAAAAAAQABAD1AAAAjQMAAAAA&#10;" path="m,43l47,,,43xe" filled="f" strokecolor="#e15520" strokeweight="0">
                          <v:path arrowok="t" o:connecttype="custom" o:connectlocs="0,43;47,0;0,43" o:connectangles="0,0,0"/>
                        </v:shape>
                        <v:shape id="Freeform 1474" o:spid="_x0000_s2297" style="position:absolute;left:6006;top:60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5BqcUA&#10;AADdAAAADwAAAGRycy9kb3ducmV2LnhtbESPQWvCQBSE74L/YXmCN91YSyoxq0hBkFIKanvw9si+&#10;ZNNm34bsGuO/7xaEHoeZb4bJt4NtRE+drx0rWMwTEMSF0zVXCj7P+9kKhA/IGhvHpOBOHrab8SjH&#10;TLsbH6k/hUrEEvYZKjAhtJmUvjBk0c9dSxy90nUWQ5RdJXWHt1huG/mUJKm0WHNcMNjSq6Hi53S1&#10;Cpbl8k1fvmzq03Pi+vv3O5kPr9R0MuzWIAIN4T/8oA86ci+rZ/h7E5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7kGpxQAAAN0AAAAPAAAAAAAAAAAAAAAAAJgCAABkcnMv&#10;ZG93bnJldi54bWxQSwUGAAAAAAQABAD1AAAAigMAAAAA&#10;" path="m25,l10,7,3,20,,25r,7l,37r3,8l10,42r5,-2l20,35r5,-5l28,22r2,-7l28,7,25,e" filled="f" strokecolor="#e15520" strokeweight="0">
                          <v:path arrowok="t" o:connecttype="custom" o:connectlocs="25,0;10,7;3,20;0,25;0,32;0,37;3,45;10,42;15,40;20,35;25,30;28,22;30,15;28,7;25,0" o:connectangles="0,0,0,0,0,0,0,0,0,0,0,0,0,0,0"/>
                        </v:shape>
                        <v:shape id="Freeform 1475" o:spid="_x0000_s2298" style="position:absolute;left:5977;top:586;width:54;height:97;visibility:visible;mso-wrap-style:square;v-text-anchor:top" coordsize="5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3tdsUA&#10;AADdAAAADwAAAGRycy9kb3ducmV2LnhtbESPy27CMBBF90j9B2uQ2IGTovJIMaigIlF2PD5gFA9J&#10;SjxOYwOGr68rVWJ5dR9Hd7YIphZXal1lWUE6SEAQ51ZXXCg4Htb9CQjnkTXWlknBnRws5i+dGWba&#10;3nhH170vRBxhl6GC0vsmk9LlJRl0A9sQR+9kW4M+yraQusVbHDe1fE2SkTRYcSSU2NCqpPy8v5jI&#10;DZv0S6c8/d7efx7r0XIZPh87pXrd8PEOwlPwz/B/e6MVDMeTN/h7E5+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De12xQAAAN0AAAAPAAAAAAAAAAAAAAAAAJgCAABkcnMv&#10;ZG93bnJldi54bWxQSwUGAAAAAAQABAD1AAAAigMAAAAA&#10;" path="m24,53l54,,24,53xm24,50l12,60,5,70,,82,2,97r8,-2l15,90r4,-5l24,80r3,-7l27,65r,-7l24,50xe" fillcolor="#f3be00" stroked="f">
                          <v:path arrowok="t" o:connecttype="custom" o:connectlocs="24,53;54,0;24,53;24,50;12,60;5,70;0,82;2,97;10,95;15,90;19,85;24,80;27,73;27,65;27,58;24,50" o:connectangles="0,0,0,0,0,0,0,0,0,0,0,0,0,0,0,0"/>
                          <o:lock v:ext="edit" verticies="t"/>
                        </v:shape>
                        <v:shape id="Freeform 1476" o:spid="_x0000_s2299" style="position:absolute;left:6001;top:586;width:30;height:53;visibility:visible;mso-wrap-style:square;v-text-anchor:top" coordsize="3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HCyMYA&#10;AADdAAAADwAAAGRycy9kb3ducmV2LnhtbESPQWvCQBSE7wX/w/KE3upGC6lENyJFQeihGC30+Nh9&#10;JiHZt2l2a+K/dwtCj8PMfMOsN6NtxZV6XztWMJ8lIIi1MzWXCs6n/csShA/IBlvHpOBGHjb55GmN&#10;mXEDH+lahFJECPsMFVQhdJmUXldk0c9cRxy9i+sthij7Upoehwi3rVwkSSot1hwXKuzovSLdFL9W&#10;wb7V31/bj+InTQ5DM8x3n7UOUqnn6bhdgQg0hv/wo30wCl7flin8vYlPQO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HCyMYAAADdAAAADwAAAAAAAAAAAAAAAACYAgAAZHJz&#10;L2Rvd25yZXYueG1sUEsFBgAAAAAEAAQA9QAAAIsDAAAAAA==&#10;" path="m,53l30,,,53xe" filled="f" strokecolor="#e15520" strokeweight="0">
                          <v:path arrowok="t" o:connecttype="custom" o:connectlocs="0,53;30,0;0,53" o:connectangles="0,0,0"/>
                        </v:shape>
                        <v:shape id="Freeform 1477" o:spid="_x0000_s2300" style="position:absolute;left:5977;top:636;width:27;height:47;visibility:visible;mso-wrap-style:square;v-text-anchor:top" coordsize="2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TtP8cA&#10;AADdAAAADwAAAGRycy9kb3ducmV2LnhtbESPzWsCMRTE74X+D+EVeqtZW1BZjSJCiz304NbP22Pz&#10;9kM3L0uS6tq/3hSEHoeZ+Q0zmXWmEWdyvrasoN9LQBDnVtdcKlh/v7+MQPiArLGxTAqu5GE2fXyY&#10;YKrthVd0zkIpIoR9igqqENpUSp9XZND3bEscvcI6gyFKV0rt8BLhppGvSTKQBmuOCxW2tKgoP2U/&#10;RgF/umObHTa/H8tiYHbbfeGbr0Kp56duPgYRqAv/4Xt7qRW8DUdD+HsTn4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U7T/HAAAA3QAAAA8AAAAAAAAAAAAAAAAAmAIAAGRy&#10;cy9kb3ducmV2LnhtbFBLBQYAAAAABAAEAPUAAACMAwAAAAA=&#10;" path="m24,l12,10,5,20,,32,2,47r8,-2l15,40r4,-5l24,30r3,-7l27,15r,-7l24,e" filled="f" strokecolor="#e15520" strokeweight="0">
                          <v:path arrowok="t" o:connecttype="custom" o:connectlocs="24,0;12,10;5,20;0,32;2,47;10,45;15,40;19,35;24,30;27,23;27,15;27,8;24,0" o:connectangles="0,0,0,0,0,0,0,0,0,0,0,0,0"/>
                        </v:shape>
                        <v:shape id="Freeform 1478" o:spid="_x0000_s2301" style="position:absolute;left:5949;top:609;width:55;height:94;visibility:visible;mso-wrap-style:square;v-text-anchor:top" coordsize="5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XMZMIA&#10;AADdAAAADwAAAGRycy9kb3ducmV2LnhtbERPTU/CQBC9m/AfNkPiDbYiwVJZCBCNxpMC4Tzpjt3G&#10;7mzTXUr5987BxOPL+15tBt+onrpYBzbwMM1AEZfB1lwZOB1fJzmomJAtNoHJwI0ibNajuxUWNlz5&#10;i/pDqpSEcCzQgEupLbSOpSOPcRpaYuG+Q+cxCewqbTu8Srhv9CzLFtpjzdLgsKW9o/LncPHS279t&#10;833zctl9fvjcnbPlnL015n48bJ9BJRrSv/jP/W4NPD7lMlfeyBP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dcxkwgAAAN0AAAAPAAAAAAAAAAAAAAAAAJgCAABkcnMvZG93&#10;bnJldi54bWxQSwUGAAAAAAQABAD1AAAAhwMAAAAA&#10;" path="m23,50l55,,23,50xm23,50l10,59,3,69,,82,,94,8,92r5,-3l18,84r5,-7l25,72r3,-8l25,57,23,50xe" fillcolor="#f3be00" stroked="f">
                          <v:path arrowok="t" o:connecttype="custom" o:connectlocs="23,50;55,0;23,50;23,50;10,59;3,69;0,82;0,94;8,92;13,89;18,84;23,77;25,72;28,64;25,57;23,50" o:connectangles="0,0,0,0,0,0,0,0,0,0,0,0,0,0,0,0"/>
                          <o:lock v:ext="edit" verticies="t"/>
                        </v:shape>
                        <v:shape id="Freeform 1479" o:spid="_x0000_s2302" style="position:absolute;left:5972;top:609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TKP8UA&#10;AADdAAAADwAAAGRycy9kb3ducmV2LnhtbESPT4vCMBTE74LfITzBm6Yq+KcaZXdBUPFSd/X8aJ5N&#10;sXkpTVa7334jCB6HmfkNs9q0thJ3anzpWMFomIAgzp0uuVDw870dzEH4gKyxckwK/sjDZt3trDDV&#10;7sEZ3U+hEBHCPkUFJoQ6ldLnhiz6oauJo3d1jcUQZVNI3eAjwm0lx0kylRZLjgsGa/oylN9Ov1bB&#10;LTvv68/J8bB30+0ljI8GF6NMqX6v/ViCCNSGd/jV3mkFk9l8Ac838Qn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BMo/xQAAAN0AAAAPAAAAAAAAAAAAAAAAAJgCAABkcnMv&#10;ZG93bnJldi54bWxQSwUGAAAAAAQABAD1AAAAigMAAAAA&#10;" path="m,50l32,,,50xe" filled="f" strokecolor="#e15520" strokeweight="0">
                          <v:path arrowok="t" o:connecttype="custom" o:connectlocs="0,50;32,0;0,50" o:connectangles="0,0,0"/>
                        </v:shape>
                        <v:shape id="Freeform 1480" o:spid="_x0000_s2303" style="position:absolute;left:5949;top:659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XJGMIA&#10;AADdAAAADwAAAGRycy9kb3ducmV2LnhtbERPy4rCMBTdD/gP4QruxlQFHx2jiKjowoU6DMzu0lzb&#10;YnNTkmjr35uF4PJw3vNlayrxIOdLywoG/QQEcWZ1ybmC38v2ewrCB2SNlWVS8CQPy0Xna46ptg2f&#10;6HEOuYgh7FNUUIRQp1L6rCCDvm9r4shdrTMYInS51A6bGG4qOUySsTRYcmwosKZ1QdntfDcKdv+z&#10;YyM3fzuvw2nt9P2wf/paqV63Xf2ACNSGj/jt3msFo8ks7o9v4hO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FckYwgAAAN0AAAAPAAAAAAAAAAAAAAAAAJgCAABkcnMvZG93&#10;bnJldi54bWxQSwUGAAAAAAQABAD1AAAAhwMAAAAA&#10;" path="m23,l10,9,3,19,,32,,44,8,42r5,-3l18,34r5,-7l25,22r3,-8l25,7,23,xe" filled="f" strokecolor="#e15520" strokeweight="0">
                          <v:path arrowok="t" o:connecttype="custom" o:connectlocs="23,0;10,9;3,19;0,32;0,44;8,42;13,39;18,34;23,27;25,22;28,14;25,7;23,0" o:connectangles="0,0,0,0,0,0,0,0,0,0,0,0,0"/>
                        </v:shape>
                        <v:shape id="Freeform 1481" o:spid="_x0000_s2304" style="position:absolute;left:6039;top:546;width:74;height:88;visibility:visible;mso-wrap-style:square;v-text-anchor:top" coordsize="7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wnyMMA&#10;AADdAAAADwAAAGRycy9kb3ducmV2LnhtbESPS4vCQBCE7wv+h6GFva0TV3xFRxFfyN583ZtMm0Qz&#10;PSEzavTXO4Kwx6KqvqLG09oU4kaVyy0raLciEMSJ1TmnCg771c8AhPPIGgvLpOBBDqaTxtcYY23v&#10;vKXbzqciQNjFqCDzvoyldElGBl3LlsTBO9nKoA+ySqWu8B7gppC/UdSTBnMOCxmWNM8oueyuRoFc&#10;2H56Xibd+Xo9/PPLY2fxJFbqu1nPRiA81f4//GlvtIJOf9iG95vwBOTk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wnyMMAAADdAAAADwAAAAAAAAAAAAAAAACYAgAAZHJzL2Rv&#10;d25yZXYueG1sUEsFBgAAAAAEAAQA9QAAAIgDAAAAAA==&#10;" path="m25,43l74,,25,43xm25,43l12,50,2,63r,5l,73r,7l2,88r8,-3l17,83r5,-5l25,70r5,-5l30,58r,-8l25,43xe" fillcolor="#f3be00" stroked="f">
                          <v:path arrowok="t" o:connecttype="custom" o:connectlocs="25,43;74,0;25,43;25,43;12,50;2,63;2,68;0,73;0,80;2,88;10,85;17,83;22,78;25,70;30,65;30,58;30,50;25,43" o:connectangles="0,0,0,0,0,0,0,0,0,0,0,0,0,0,0,0,0,0"/>
                          <o:lock v:ext="edit" verticies="t"/>
                        </v:shape>
                        <v:shape id="Freeform 1482" o:spid="_x0000_s2305" style="position:absolute;left:6064;top:546;width:49;height:43;visibility:visible;mso-wrap-style:square;v-text-anchor:top" coordsize="4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hFhscA&#10;AADdAAAADwAAAGRycy9kb3ducmV2LnhtbESPQWvCQBSE7wX/w/KE3nRjhNrGbEQKlUJ7UYuNt0f2&#10;mUSzb0N2a+K/7xaEHoeZ+YZJV4NpxJU6V1tWMJtGIIgLq2suFXzt3ybPIJxH1thYJgU3crDKRg8p&#10;Jtr2vKXrzpciQNglqKDyvk2kdEVFBt3UtsTBO9nOoA+yK6XusA9w08g4ip6kwZrDQoUtvVZUXHY/&#10;RkFT1B/5Npeb/nz+bj/j/HDD40Gpx/GwXoLwNPj/8L39rhXMFy8x/L0JT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4RYbHAAAA3QAAAA8AAAAAAAAAAAAAAAAAmAIAAGRy&#10;cy9kb3ducmV2LnhtbFBLBQYAAAAABAAEAPUAAACMAwAAAAA=&#10;" path="m,43l49,,,43xe" filled="f" strokecolor="#e15520" strokeweight="0">
                          <v:path arrowok="t" o:connecttype="custom" o:connectlocs="0,43;49,0;0,43" o:connectangles="0,0,0"/>
                        </v:shape>
                        <v:shape id="Freeform 1483" o:spid="_x0000_s2306" style="position:absolute;left:6039;top:58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5PAMUA&#10;AADdAAAADwAAAGRycy9kb3ducmV2LnhtbESPT2vCQBTE7wW/w/IEb3Wjgaipq4ggSCkF/x16e2Sf&#10;2bTZtyG7xvjtu4WCx2HmN8Ms172tRUetrxwrmIwTEMSF0xWXCs6n3eschA/IGmvHpOBBHtarwcsS&#10;c+3ufKDuGEoRS9jnqMCE0ORS+sKQRT92DXH0rq61GKJsS6lbvMdyW8tpkmTSYsVxwWBDW0PFz/Fm&#10;FaTX9F1/XWzms1Piusf3B5lPr9Ro2G/eQATqwzP8T+915GaLFP7ex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3k8AxQAAAN0AAAAPAAAAAAAAAAAAAAAAAJgCAABkcnMv&#10;ZG93bnJldi54bWxQSwUGAAAAAAQABAD1AAAAigMAAAAA&#10;" path="m25,l12,7,2,20r,5l,30r,7l2,45r8,-3l17,40r5,-5l25,27r5,-5l30,15r,-8l25,e" filled="f" strokecolor="#e15520" strokeweight="0">
                          <v:path arrowok="t" o:connecttype="custom" o:connectlocs="25,0;12,7;2,20;2,25;0,30;0,37;2,45;10,42;17,40;22,35;25,27;30,22;30,15;30,7;25,0" o:connectangles="0,0,0,0,0,0,0,0,0,0,0,0,0,0,0"/>
                        </v:shape>
                        <v:shape id="Freeform 1484" o:spid="_x0000_s2307" style="position:absolute;left:6071;top:521;width:72;height:93;visibility:visible;mso-wrap-style:square;v-text-anchor:top" coordsize="7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Adg8YA&#10;AADdAAAADwAAAGRycy9kb3ducmV2LnhtbESPQWvCQBSE7wX/w/IEL0U3NqVqdBUrCC3Sg9GLt0f2&#10;mQSzb5fsqvHfu4VCj8PMfMMsVp1pxI1aX1tWMB4lIIgLq2suFRwP2+EUhA/IGhvLpOBBHlbL3ssC&#10;M23vvKdbHkoRIewzVFCF4DIpfVGRQT+yjjh6Z9saDFG2pdQt3iPcNPItST6kwZrjQoWONhUVl/xq&#10;FJz4cf1Onf6R+tVdZjmnh89dqtSg363nIAJ14T/81/7SCtLJ7B1+38QnI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Adg8YAAADdAAAADwAAAAAAAAAAAAAAAACYAgAAZHJz&#10;L2Rvd25yZXYueG1sUEsFBgAAAAAEAAQA9QAAAIsDAAAAAA==&#10;" path="m25,48l72,,25,48xm25,48l12,58,3,68,,73r,7l,88r3,5l10,93r5,-5l22,83r3,-5l27,70r3,-7l27,55,25,48xe" fillcolor="#f3be00" stroked="f">
                          <v:path arrowok="t" o:connecttype="custom" o:connectlocs="25,48;72,0;25,48;25,48;12,58;3,68;0,73;0,80;0,88;3,93;10,93;15,88;22,83;25,78;27,70;30,63;27,55;25,48" o:connectangles="0,0,0,0,0,0,0,0,0,0,0,0,0,0,0,0,0,0"/>
                          <o:lock v:ext="edit" verticies="t"/>
                        </v:shape>
                        <v:shape id="Freeform 1485" o:spid="_x0000_s2308" style="position:absolute;left:6096;top:521;width:47;height:48;visibility:visible;mso-wrap-style:square;v-text-anchor:top" coordsize="4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KYrccA&#10;AADdAAAADwAAAGRycy9kb3ducmV2LnhtbESPQUsDMRSE7wX/Q3hCb21W29q4Ni1aEHrw0iplj4/N&#10;c7N187Js0u3qrzdCweMwM98wq83gGtFTF2rPGu6mGQji0puaKw0f768TBSJEZIONZ9LwTQE265vR&#10;CnPjL7yn/hArkSAcctRgY2xzKUNpyWGY+pY4eZ++cxiT7CppOrwkuGvkfZY9SIc1pwWLLW0tlV+H&#10;s9OgLP28zJtjsStO86NanlTRvymtx7fD8xOISEP8D1/bO6NhtnxcwN+b9ATk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2CmK3HAAAA3QAAAA8AAAAAAAAAAAAAAAAAmAIAAGRy&#10;cy9kb3ducmV2LnhtbFBLBQYAAAAABAAEAPUAAACMAwAAAAA=&#10;" path="m,48l47,,,48xe" filled="f" strokecolor="#e15520" strokeweight="0">
                          <v:path arrowok="t" o:connecttype="custom" o:connectlocs="0,48;47,0;0,48" o:connectangles="0,0,0"/>
                        </v:shape>
                        <v:shape id="Freeform 1486" o:spid="_x0000_s2309" style="position:absolute;left:6071;top:56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nsmMUA&#10;AADdAAAADwAAAGRycy9kb3ducmV2LnhtbESPQWvCQBSE70L/w/IKvemmFWIbs5FSEIqIoGkP3h7Z&#10;ZzZt9m3IrjH+e7dQ8DjMfDNMvhptKwbqfeNYwfMsAUFcOd1wreCrXE9fQfiArLF1TAqu5GFVPExy&#10;zLS78J6GQ6hFLGGfoQITQpdJ6StDFv3MdcTRO7neYoiyr6Xu8RLLbStfkiSVFhuOCwY7+jBU/R7O&#10;VsH8NN/o47dNfVombrj+bMnsvFJPj+P7EkSgMdzD//SnjtziLYW/N/EJy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qeyYxQAAAN0AAAAPAAAAAAAAAAAAAAAAAJgCAABkcnMv&#10;ZG93bnJldi54bWxQSwUGAAAAAAQABAD1AAAAigMAAAAA&#10;" path="m25,l12,10,3,20,,25r,7l,40r3,5l10,45r5,-5l22,35r3,-5l27,22r3,-7l27,7,25,e" filled="f" strokecolor="#e15520" strokeweight="0">
                          <v:path arrowok="t" o:connecttype="custom" o:connectlocs="25,0;12,10;3,20;0,25;0,32;0,40;3,45;10,45;15,40;22,35;25,30;27,22;30,15;27,7;25,0" o:connectangles="0,0,0,0,0,0,0,0,0,0,0,0,0,0,0"/>
                        </v:shape>
                        <v:shape id="Freeform 1487" o:spid="_x0000_s2310" style="position:absolute;left:6098;top:509;width:70;height:87;visibility:visible;mso-wrap-style:square;v-text-anchor:top" coordsize="70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CjvcYA&#10;AADdAAAADwAAAGRycy9kb3ducmV2LnhtbESPQWvCQBSE74L/YXlCb7rRFrXRVSRQaPEgTYq9PrLP&#10;JJh9G7JrEv+9Wyh4HGbmG2a7H0wtOmpdZVnBfBaBIM6trrhQ8JN9TNcgnEfWWFsmBXdysN+NR1uM&#10;te35m7rUFyJA2MWooPS+iaV0eUkG3cw2xMG72NagD7ItpG6xD3BTy0UULaXBisNCiQ0lJeXX9GYU&#10;JOnhq8vT6nKa/74l/T07J+vjWamXyXDYgPA0+Gf4v/2pFbyu3lfw9yY8Ab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CjvcYAAADdAAAADwAAAAAAAAAAAAAAAACYAgAAZHJz&#10;L2Rvd25yZXYueG1sUEsFBgAAAAAEAAQA9QAAAIsDAAAAAA==&#10;" path="m28,45l70,,28,45xm28,42l13,52,5,62,3,67,,75r,5l3,87r7,-2l15,82r8,-5l28,72r2,-7l30,60r,-10l28,42xe" fillcolor="#f3be00" stroked="f">
                          <v:path arrowok="t" o:connecttype="custom" o:connectlocs="28,45;70,0;28,45;28,42;13,52;5,62;3,67;0,75;0,80;3,87;10,85;15,82;23,77;28,72;30,65;30,60;30,50;28,42" o:connectangles="0,0,0,0,0,0,0,0,0,0,0,0,0,0,0,0,0,0"/>
                          <o:lock v:ext="edit" verticies="t"/>
                        </v:shape>
                        <v:shape id="Freeform 1488" o:spid="_x0000_s2311" style="position:absolute;left:6126;top:50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zlZMUA&#10;AADdAAAADwAAAGRycy9kb3ducmV2LnhtbERPy2oCMRTdF/oP4Ra6KU6mlvoYjVJtBcEu6ugHXCZ3&#10;Hji5GZJUp369WQhdHs57vuxNK87kfGNZwWuSgiAurG64UnA8bAYTED4ga2wtk4I/8rBcPD7MMdP2&#10;wns656ESMYR9hgrqELpMSl/UZNAntiOOXGmdwRChq6R2eInhppXDNB1Jgw3Hhho7WtdUnPJfo+Dk&#10;X67Nz+d29T79OtB13brvrtwp9fzUf8xABOrDv/ju3moFb+NpnBvfxCc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vOVkxQAAAN0AAAAPAAAAAAAAAAAAAAAAAJgCAABkcnMv&#10;ZG93bnJldi54bWxQSwUGAAAAAAQABAD1AAAAigMAAAAA&#10;" path="m,45l42,,,45xe" filled="f" strokecolor="#e15520" strokeweight="0">
                          <v:path arrowok="t" o:connecttype="custom" o:connectlocs="0,45;42,0;0,45" o:connectangles="0,0,0"/>
                        </v:shape>
                        <v:shape id="Freeform 1489" o:spid="_x0000_s2312" style="position:absolute;left:6098;top:55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Z46sUA&#10;AADdAAAADwAAAGRycy9kb3ducmV2LnhtbESPQWvCQBSE74L/YXmCN91YIdaYVaQgSCkFtT14e2Rf&#10;smmzb0N2jfHfdwuFHoeZb4bJd4NtRE+drx0rWMwTEMSF0zVXCj4uh9kzCB+QNTaOScGDPOy241GO&#10;mXZ3PlF/DpWIJewzVGBCaDMpfWHIop+7ljh6pesshii7SuoO77HcNvIpSVJpsea4YLClF0PF9/lm&#10;FSzL5au+ftrUp5fE9Y+vNzLvXqnpZNhvQAQawn/4jz7qyK3Wa/h9E5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NnjqxQAAAN0AAAAPAAAAAAAAAAAAAAAAAJgCAABkcnMv&#10;ZG93bnJldi54bWxQSwUGAAAAAAQABAD1AAAAigMAAAAA&#10;" path="m28,l13,10,5,20,3,25,,33r,5l3,45r7,-2l15,40r8,-5l28,30r2,-7l30,18,30,8,28,e" filled="f" strokecolor="#e15520" strokeweight="0">
                          <v:path arrowok="t" o:connecttype="custom" o:connectlocs="28,0;13,10;5,20;3,25;0,33;0,38;3,45;10,43;15,40;23,35;28,30;30,23;30,18;30,8;28,0" o:connectangles="0,0,0,0,0,0,0,0,0,0,0,0,0,0,0"/>
                        </v:shape>
                        <v:shape id="Freeform 1490" o:spid="_x0000_s2313" style="position:absolute;left:6133;top:491;width:77;height:85;visibility:visible;mso-wrap-style:square;v-text-anchor:top" coordsize="7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Aan8YA&#10;AADdAAAADwAAAGRycy9kb3ducmV2LnhtbERPy2rCQBTdF/yH4QrdlGZiC0VTJ0EEUVK68FGwu5vM&#10;NQlm7oTMaNK/7ywKXR7Oe5mNphV36l1jWcEsikEQl1Y3XCk4HTfPcxDOI2tsLZOCH3KQpZOHJSba&#10;Dryn+8FXIoSwS1BB7X2XSOnKmgy6yHbEgbvY3qAPsK+k7nEI4aaVL3H8Jg02HBpq7GhdU3k93IyC&#10;xWV7Ls5Pfj87rreb74Lyz6+PXKnH6bh6B+Fp9P/iP/dOK3idx2F/eBOe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Aan8YAAADdAAAADwAAAAAAAAAAAAAAAACYAgAAZHJz&#10;L2Rvd25yZXYueG1sUEsFBgAAAAAEAAQA9QAAAIsDAAAAAA==&#10;" path="m25,40l77,,25,40xm25,40l13,48,3,60,,65r,5l,78r,7l8,83r7,-3l20,75r5,-5l27,63r3,-8l30,48,25,40xe" fillcolor="#f3be00" stroked="f">
                          <v:path arrowok="t" o:connecttype="custom" o:connectlocs="25,40;77,0;25,40;25,40;13,48;3,60;0,65;0,70;0,78;0,85;8,83;15,80;20,75;25,70;27,63;30,55;30,48;25,40" o:connectangles="0,0,0,0,0,0,0,0,0,0,0,0,0,0,0,0,0,0"/>
                          <o:lock v:ext="edit" verticies="t"/>
                        </v:shape>
                        <v:shape id="Freeform 1491" o:spid="_x0000_s2314" style="position:absolute;left:6158;top:491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vvRcUA&#10;AADdAAAADwAAAGRycy9kb3ducmV2LnhtbESPQWvCQBSE7wX/w/IEb3WjYpXoKtIi9GYbI3h8Zp9J&#10;SPZtyK4x/fddQfA4zMw3zHrbm1p01LrSsoLJOAJBnFldcq4gPe7flyCcR9ZYWyYFf+Rguxm8rTHW&#10;9s6/1CU+FwHCLkYFhfdNLKXLCjLoxrYhDt7VtgZ9kG0udYv3ADe1nEbRhzRYclgosKHPgrIquRkF&#10;p0V3Nj+L26Eyc3mZJumxSmdfSo2G/W4FwlPvX+Fn+1srmC2jCTzehCc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G+9FxQAAAN0AAAAPAAAAAAAAAAAAAAAAAJgCAABkcnMv&#10;ZG93bnJldi54bWxQSwUGAAAAAAQABAD1AAAAigMAAAAA&#10;" path="m,40l52,,,40xe" filled="f" strokecolor="#e15520" strokeweight="0">
                          <v:path arrowok="t" o:connecttype="custom" o:connectlocs="0,40;52,0;0,40" o:connectangles="0,0,0"/>
                        </v:shape>
                        <v:shape id="Freeform 1492" o:spid="_x0000_s2315" style="position:absolute;left:6133;top:53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zrSsQA&#10;AADdAAAADwAAAGRycy9kb3ducmV2LnhtbESPT2sCMRTE74LfITyhNzepwiJbo0ihUKQU/Hfw9tg8&#10;N1s3L8smruu3b4RCj8PMb4ZZrgfXiJ66UHvW8JopEMSlNzVXGo6Hj+kCRIjIBhvPpOFBAdar8WiJ&#10;hfF33lG/j5VIJRwK1GBjbAspQ2nJYch8S5y8i+8cxiS7SpoO76ncNXKmVC4d1pwWLLb0bqm87m9O&#10;w/wy35rzyeUhPyjfP36+yH4HrV8mw+YNRKQh/of/6E+TuIWawfNNe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s60rEAAAA3QAAAA8AAAAAAAAAAAAAAAAAmAIAAGRycy9k&#10;b3ducmV2LnhtbFBLBQYAAAAABAAEAPUAAACJAwAAAAA=&#10;" path="m25,l13,8,3,20,,25r,5l,38r,7l8,43r7,-3l20,35r5,-5l27,23r3,-8l30,8,25,e" filled="f" strokecolor="#e15520" strokeweight="0">
                          <v:path arrowok="t" o:connecttype="custom" o:connectlocs="25,0;13,8;3,20;0,25;0,30;0,38;0,45;8,43;15,40;20,35;25,30;27,23;30,15;30,8;25,0" o:connectangles="0,0,0,0,0,0,0,0,0,0,0,0,0,0,0"/>
                        </v:shape>
                        <v:shape id="Freeform 1493" o:spid="_x0000_s2316" style="position:absolute;left:6163;top:484;width:94;height:77;visibility:visible;mso-wrap-style:square;v-text-anchor:top" coordsize="9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//5sMA&#10;AADdAAAADwAAAGRycy9kb3ducmV2LnhtbESP3YrCMBSE7wXfIRzBO01dQbQaRcRFEb3w5wGOzbEt&#10;NicliVrf3ggLeznMfDPMbNGYSjzJ+dKygkE/AUGcWV1yruBy/u2NQfiArLGyTAre5GExb7dmmGr7&#10;4iM9TyEXsYR9igqKEOpUSp8VZND3bU0cvZt1BkOULpfa4SuWm0r+JMlIGiw5LhRY06qg7H56GAVD&#10;cw3Hc33b7rOR200264O+Xw5KdTvNcgoiUBP+w3/0VkdunAzh+yY+AT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//5sMAAADdAAAADwAAAAAAAAAAAAAAAACYAgAAZHJzL2Rv&#10;d25yZXYueG1sUEsFBgAAAAAEAAQA9QAAAIgDAAAAAA==&#10;" path="m32,37l94,,32,37xm32,37l17,45,5,52,2,60,,65r,5l,77r7,l15,72r7,-2l27,62r5,-5l35,50r,-5l32,37xe" fillcolor="#f3be00" stroked="f">
                          <v:path arrowok="t" o:connecttype="custom" o:connectlocs="32,37;94,0;32,37;32,37;17,45;5,52;2,60;0,65;0,70;0,77;7,77;15,72;22,70;27,62;32,57;35,50;35,45;32,37" o:connectangles="0,0,0,0,0,0,0,0,0,0,0,0,0,0,0,0,0,0"/>
                          <o:lock v:ext="edit" verticies="t"/>
                        </v:shape>
                        <v:shape id="Freeform 1494" o:spid="_x0000_s2317" style="position:absolute;left:6195;top:484;width:62;height:37;visibility:visible;mso-wrap-style:square;v-text-anchor:top" coordsize="6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We68cA&#10;AADdAAAADwAAAGRycy9kb3ducmV2LnhtbESP3WrCQBSE7wu+w3IK3ulum2pDdJUiKBbpX9reH7PH&#10;JJg9G7JbjW/fFQq9HGbmG2a+7G0jTtT52rGGu7ECQVw4U3Op4etzPUpB+IBssHFMGi7kYbkY3Mwx&#10;M+7MH3TKQykihH2GGqoQ2kxKX1Rk0Y9dSxy9g+sshii7UpoOzxFuG3mv1FRarDkuVNjSqqLimP9Y&#10;Dbv314l6TN/yw8tkn35PN0l43iZaD2/7pxmIQH34D/+1t0ZDkqoHuL6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1nuvHAAAA3QAAAA8AAAAAAAAAAAAAAAAAmAIAAGRy&#10;cy9kb3ducmV2LnhtbFBLBQYAAAAABAAEAPUAAACMAwAAAAA=&#10;" path="m,37l62,,,37xe" filled="f" strokecolor="#e15520" strokeweight="0">
                          <v:path arrowok="t" o:connecttype="custom" o:connectlocs="0,37;62,0;0,37" o:connectangles="0,0,0"/>
                        </v:shape>
                        <v:shape id="Freeform 1495" o:spid="_x0000_s2318" style="position:absolute;left:6163;top:521;width:35;height:40;visibility:visible;mso-wrap-style:square;v-text-anchor:top" coordsize="3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c9HMYA&#10;AADdAAAADwAAAGRycy9kb3ducmV2LnhtbESPQWvCQBSE7wX/w/IEb3U3SotEV6miRRCU2iIen9nX&#10;JJh9G7Jbk/57Vyj0OMzMN8xs0dlK3KjxpWMNyVCBIM6cKTnX8PW5eZ6A8AHZYOWYNPySh8W89zTD&#10;1LiWP+h2DLmIEPYpaihCqFMpfVaQRT90NXH0vl1jMUTZ5NI02Ea4reRIqVdpseS4UGBNq4Ky6/HH&#10;ajgf1P7dJpfd6bTDcr3f4nmZo9aDfvc2BRGoC//hv/bWaBhP1As83sQn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c9HMYAAADdAAAADwAAAAAAAAAAAAAAAACYAgAAZHJz&#10;L2Rvd25yZXYueG1sUEsFBgAAAAAEAAQA9QAAAIsDAAAAAA==&#10;" path="m32,l17,8,5,15,2,23,,28r,5l,40r7,l15,35r7,-2l27,25r5,-5l35,13r,-5l32,e" filled="f" strokecolor="#e15520" strokeweight="0">
                          <v:path arrowok="t" o:connecttype="custom" o:connectlocs="32,0;17,8;5,15;2,23;0,28;0,33;0,40;7,40;15,35;22,33;27,25;32,20;35,13;35,8;32,0" o:connectangles="0,0,0,0,0,0,0,0,0,0,0,0,0,0,0"/>
                        </v:shape>
                        <v:shape id="Freeform 1496" o:spid="_x0000_s2319" style="position:absolute;left:6031;top:6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nOgMYA&#10;AADdAAAADwAAAGRycy9kb3ducmV2LnhtbESPUWvCMBSF3wf+h3CFvc3EDaVUowxBGIMJszLx7dJc&#10;m7LmpjTRVn/9Mhjs8XDO+Q5nuR5cI67UhdqzhulEgSAuvam50nAotk8ZiBCRDTaeScONAqxXo4cl&#10;5sb3/EnXfaxEgnDIUYONsc2lDKUlh2HiW+LknX3nMCbZVdJ02Ce4a+SzUnPpsOa0YLGljaXye39x&#10;GnanDR2D/bgd2mx2UX1x3329F1o/jofXBYhIQ/wP/7XfjIaXTM3h9016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nOgMYAAADdAAAADwAAAAAAAAAAAAAAAACYAgAAZHJz&#10;L2Rvd25yZXYueG1sUEsFBgAAAAAEAAQA9QAAAIsDAAAAAA==&#10;" path="m57,5l43,,28,,13,2,,7r13,8l28,15r7,l43,12r7,-2l57,5xe" fillcolor="#f3be00" stroked="f">
                          <v:path arrowok="t" o:connecttype="custom" o:connectlocs="57,5;43,0;28,0;13,2;0,7;13,15;28,15;35,15;43,12;50,10;57,5" o:connectangles="0,0,0,0,0,0,0,0,0,0,0"/>
                        </v:shape>
                        <v:shape id="Freeform 1497" o:spid="_x0000_s2320" style="position:absolute;left:6031;top:6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mXcMYA&#10;AADdAAAADwAAAGRycy9kb3ducmV2LnhtbESPQWvCQBSE7wX/w/IEL6VuNFBD6ipSqAg9lKr0/Jp9&#10;JsHs27i7Jum/7wqCx2FmvmGW68E0oiPna8sKZtMEBHFhdc2lguPh4yUD4QOyxsYyKfgjD+vV6GmJ&#10;ubY9f1O3D6WIEPY5KqhCaHMpfVGRQT+1LXH0TtYZDFG6UmqHfYSbRs6T5FUarDkuVNjSe0XFeX81&#10;Cspd2nOWfm0v5+xHztzz5+LU/So1GQ+bNxCBhvAI39s7rSDNkgXc3sQn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mXcMYAAADdAAAADwAAAAAAAAAAAAAAAACYAgAAZHJz&#10;L2Rvd25yZXYueG1sUEsFBgAAAAAEAAQA9QAAAIsDAAAAAA==&#10;" path="m57,5l43,,28,,13,2,,7r13,8l28,15r7,l43,12r7,-2l57,5xe" filled="f" strokecolor="#e15520" strokeweight="0">
                          <v:path arrowok="t" o:connecttype="custom" o:connectlocs="57,5;43,0;28,0;13,2;0,7;13,15;28,15;35,15;43,12;50,10;57,5" o:connectangles="0,0,0,0,0,0,0,0,0,0,0"/>
                        </v:shape>
                        <v:shape id="Freeform 1498" o:spid="_x0000_s2321" style="position:absolute;left:6006;top:634;width:122;height:30;visibility:visible;mso-wrap-style:square;v-text-anchor:top" coordsize="1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PCecMA&#10;AADdAAAADwAAAGRycy9kb3ducmV2LnhtbERPz2vCMBS+D/Y/hDfYZczECUM7owyZ6G2s9eDx0Tyb&#10;uualNFlb/euXg+Dx4/u9XI+uET11ofasYTpRIIhLb2quNByK7escRIjIBhvPpOFCAdarx4clZsYP&#10;/EN9HiuRQjhkqMHG2GZShtKSwzDxLXHiTr5zGBPsKmk6HFK4a+SbUu/SYc2pwWJLG0vlb/7nNOxf&#10;1NHWvLO0OGy/W/l19cXirPXz0/j5ASLSGO/im3tvNMzmKs1Nb9IT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PCecMAAADdAAAADwAAAAAAAAAAAAAAAACYAgAAZHJzL2Rv&#10;d25yZXYueG1sUEsFBgAAAAAEAAQA9QAAAIgDAAAAAA==&#10;" path="m58,20l43,15r-15,l13,17,,25r13,5l28,30r7,l45,27r5,-5l58,20xm58,20l122,,58,20xe" fillcolor="#f3be00" stroked="f">
                          <v:path arrowok="t" o:connecttype="custom" o:connectlocs="58,20;43,15;28,15;13,17;0,25;13,30;28,30;35,30;45,27;50,22;58,20;58,20;122,0;58,20" o:connectangles="0,0,0,0,0,0,0,0,0,0,0,0,0,0"/>
                          <o:lock v:ext="edit" verticies="t"/>
                        </v:shape>
                        <v:shape id="Freeform 1499" o:spid="_x0000_s2322" style="position:absolute;left:6006;top:649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XabMUA&#10;AADdAAAADwAAAGRycy9kb3ducmV2LnhtbESPQWvCQBSE7wX/w/IEL0U3Wqo2dRURCj0JRrHXZ/Y1&#10;CWbfht2NSf+9KxQ8DjPzDbPa9KYWN3K+sqxgOklAEOdWV1woOB2/xksQPiBrrC2Tgj/ysFkPXlaY&#10;atvxgW5ZKESEsE9RQRlCk0rp85IM+oltiKP3a53BEKUrpHbYRbip5SxJ5tJgxXGhxIZ2JeXXrDUK&#10;ssP13Fbd7qd2bn/BfbvoXt8vSo2G/fYTRKA+PMP/7W+t4G2ZfMDjTXw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ddpsxQAAAN0AAAAPAAAAAAAAAAAAAAAAAJgCAABkcnMv&#10;ZG93bnJldi54bWxQSwUGAAAAAAQABAD1AAAAigMAAAAA&#10;" path="m58,5l43,,28,,13,2,,10r13,5l28,15r7,l45,12,50,7,58,5e" filled="f" strokecolor="#e15520" strokeweight="0">
                          <v:path arrowok="t" o:connecttype="custom" o:connectlocs="58,5;43,0;28,0;13,2;0,10;13,15;28,15;35,15;45,12;50,7;58,5" o:connectangles="0,0,0,0,0,0,0,0,0,0,0"/>
                        </v:shape>
                        <v:shape id="Freeform 1500" o:spid="_x0000_s2323" style="position:absolute;left:6064;top:634;width:64;height:20;visibility:visible;mso-wrap-style:square;v-text-anchor:top" coordsize="6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qU88UA&#10;AADdAAAADwAAAGRycy9kb3ducmV2LnhtbERPz2vCMBS+C/sfwhvsIpo6V1c6o4gw8bKDTgRvb81b&#10;W9a8dElmq3+9OQg7fny/58veNOJMzteWFUzGCQjiwuqaSwWHz/dRBsIHZI2NZVJwIQ/LxcNgjrm2&#10;He/ovA+liCHsc1RQhdDmUvqiIoN+bFviyH1bZzBE6EqpHXYx3DTyOUlm0mDNsaHCltYVFT/7P6Mg&#10;dV/d6bjJEv2ih5ReT+H1d/eh1NNjv3oDEagP/+K7e6sVTLNJ3B/fxCc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KpTzxQAAAN0AAAAPAAAAAAAAAAAAAAAAAJgCAABkcnMv&#10;ZG93bnJldi54bWxQSwUGAAAAAAQABAD1AAAAigMAAAAA&#10;" path="m,20l64,,,20xe" filled="f" strokecolor="#e15520" strokeweight="0">
                          <v:path arrowok="t" o:connecttype="custom" o:connectlocs="0,20;64,0;0,20" o:connectangles="0,0,0"/>
                        </v:shape>
                        <v:shape id="Freeform 1501" o:spid="_x0000_s2324" style="position:absolute;left:6059;top:611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h2K8UA&#10;AADdAAAADwAAAGRycy9kb3ducmV2LnhtbESPzWrDMBCE74W8g9hAb7XsFozrWgkhpNTX/NDkuFgb&#10;29RaGUlJnLevAoUeh5n5hqmWkxnElZzvLSvIkhQEcWN1z62Cw/7zpQDhA7LGwTIpuJOH5WL2VGGp&#10;7Y23dN2FVkQI+xIVdCGMpZS+6cigT+xIHL2zdQZDlK6V2uEtws0gX9M0lwZ7jgsdjrTuqPnZXYyC&#10;79zdB+3fi8P5K91c6tVxf+pZqef5tPoAEWgK/+G/dq0VvBVZBo838Qn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WHYrxQAAAN0AAAAPAAAAAAAAAAAAAAAAAJgCAABkcnMv&#10;ZG93bnJldi54bWxQSwUGAAAAAAQABAD1AAAAigMAAAAA&#10;" path="m54,8l39,,24,,12,,,8r12,5l27,15r7,l42,15r7,-5l54,8xe" fillcolor="#f3be00" stroked="f">
                          <v:path arrowok="t" o:connecttype="custom" o:connectlocs="54,8;39,0;24,0;12,0;0,8;12,13;27,15;34,15;42,15;49,10;54,8" o:connectangles="0,0,0,0,0,0,0,0,0,0,0"/>
                        </v:shape>
                        <v:shape id="Freeform 1502" o:spid="_x0000_s2325" style="position:absolute;left:6059;top:611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UMHMIA&#10;AADdAAAADwAAAGRycy9kb3ducmV2LnhtbESPS4vCMBSF94L/IVzBnaY+RqUaRRwFt1PduLs217bY&#10;3JQmU+u/N4Lg8nAeH2e1aU0pGqpdYVnBaBiBIE6tLjhTcD4dBgsQziNrLC2Tgic52Ky7nRXG2j74&#10;j5rEZyKMsItRQe59FUvp0pwMuqGtiIN3s7VBH2SdSV3jI4ybUo6jaCYNFhwIOVa0yym9J/8mQOSl&#10;od/p/Fy65+Vnd9tfk8jPler32u0ShKfWf8Of9lErmCxGY3i/CU9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VQwcwgAAAN0AAAAPAAAAAAAAAAAAAAAAAJgCAABkcnMvZG93&#10;bnJldi54bWxQSwUGAAAAAAQABAD1AAAAhwMAAAAA&#10;" path="m54,8l39,,24,,12,,,8r12,5l27,15r7,l42,15r7,-5l54,8xe" filled="f" strokecolor="#e15520" strokeweight="0">
                          <v:path arrowok="t" o:connecttype="custom" o:connectlocs="54,8;39,0;24,0;12,0;0,8;12,13;27,15;34,15;42,15;49,10;54,8" o:connectangles="0,0,0,0,0,0,0,0,0,0,0"/>
                        </v:shape>
                        <v:shape id="Freeform 1503" o:spid="_x0000_s2326" style="position:absolute;left:6113;top:606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7pRMYA&#10;AADdAAAADwAAAGRycy9kb3ducmV2LnhtbESPQWvCQBSE70L/w/IEb3VjA61EVwmBohQ8JC2U3h7Z&#10;ZxLMvk2za5L667uFgsdhZr5htvvJtGKg3jWWFayWEQji0uqGKwUf76+PaxDOI2tsLZOCH3Kw3z3M&#10;tphoO3JOQ+ErESDsElRQe98lUrqyJoNuaTvi4J1tb9AH2VdS9zgGuGnlUxQ9S4MNh4UaO8pqKi/F&#10;1Sj45jT/TKvb4U1P5sulLxnmp0KpxXxKNyA8Tf4e/m8ftYJ4vYrh7014AnL3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7pRMYAAADdAAAADwAAAAAAAAAAAAAAAACYAgAAZHJz&#10;L2Rvd25yZXYueG1sUEsFBgAAAAAEAAQA9QAAAIsDAAAAAA==&#10;" path="m,13l65,,,13xe" fillcolor="#f3be00" stroked="f">
                          <v:path arrowok="t" o:connecttype="custom" o:connectlocs="0,13;65,0;0,13" o:connectangles="0,0,0"/>
                        </v:shape>
                        <v:shape id="Freeform 1504" o:spid="_x0000_s2327" style="position:absolute;left:6113;top:606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IjwsYA&#10;AADdAAAADwAAAGRycy9kb3ducmV2LnhtbESPQWsCMRSE74X+h/AK3jSr1jbdGqUIgkIvrsXzY/O6&#10;Wbt5WTZxXf99IxR6HGbmG2a5HlwjeupC7VnDdJKBIC69qbnS8HXcjhWIEJENNp5Jw40CrFePD0vM&#10;jb/ygfoiViJBOOSowcbY5lKG0pLDMPEtcfK+fecwJtlV0nR4TXDXyFmWvUiHNacFiy1tLJU/xcVp&#10;2J6q2fmiPt92qi+selWL0/m413r0NHy8g4g0xP/wX3tnNMzV9Bnub9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IjwsYAAADdAAAADwAAAAAAAAAAAAAAAACYAgAAZHJz&#10;L2Rvd25yZXYueG1sUEsFBgAAAAAEAAQA9QAAAIsDAAAAAA==&#10;" path="m,13l65,,,13xe" filled="f" strokecolor="#e15520" strokeweight="0">
                          <v:path arrowok="t" o:connecttype="custom" o:connectlocs="0,13;65,0;0,13" o:connectangles="0,0,0"/>
                        </v:shape>
                        <v:shape id="Freeform 1505" o:spid="_x0000_s2328" style="position:absolute;left:6088;top:59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nK0McA&#10;AADdAAAADwAAAGRycy9kb3ducmV2LnhtbESPQWvCQBSE7wX/w/IEb3WjUpXUVdrS0qAnUw/t7Zl9&#10;JovZtyG7NfHfu0Khx2FmvmFWm97W4kKtN44VTMYJCOLCacOlgsPXx+MShA/IGmvHpOBKHjbrwcMK&#10;U+063tMlD6WIEPYpKqhCaFIpfVGRRT92DXH0Tq61GKJsS6lb7CLc1nKaJHNp0XBcqLCht4qKc/5r&#10;FSym5pBtP+vr6ZibXfbz3vH3a6fUaNi/PIMI1If/8F870wpmy8kT3N/EJyD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ZytDHAAAA3QAAAA8AAAAAAAAAAAAAAAAAmAIAAGRy&#10;cy9kb3ducmV2LnhtbFBLBQYAAAAABAAEAPUAAACMAwAAAAA=&#10;" path="m58,7l43,,28,,13,,,5r13,7l28,15r7,l45,15r5,-3l58,7xe" fillcolor="#f3be00" stroked="f">
                          <v:path arrowok="t" o:connecttype="custom" o:connectlocs="58,7;43,0;28,0;13,0;0,5;13,12;28,15;35,15;45,15;50,12;58,7" o:connectangles="0,0,0,0,0,0,0,0,0,0,0"/>
                        </v:shape>
                        <v:shape id="Freeform 1506" o:spid="_x0000_s2329" style="position:absolute;left:6088;top:59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VId8cA&#10;AADdAAAADwAAAGRycy9kb3ducmV2LnhtbESPQUvDQBSE70L/w/IKXsRuGqWU2G1pA0IvFa0Wenxm&#10;n9lg3tuQXdv037uC0OMwM98wi9XArTpRHxovBqaTDBRJ5W0jtYGP9+f7OagQUSy2XsjAhQKslqOb&#10;BRbWn+WNTvtYqwSRUKABF2NXaB0qR4xh4juS5H35njEm2dfa9nhOcG51nmUzzdhIWnDYUemo+t7/&#10;sIFjueHy5TH/ZHb55XDX7ra712jM7XhYP4GKNMRr+L+9tQYe5tMZ/L1JT0A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VSHfHAAAA3QAAAA8AAAAAAAAAAAAAAAAAmAIAAGRy&#10;cy9kb3ducmV2LnhtbFBLBQYAAAAABAAEAPUAAACMAwAAAAA=&#10;" path="m58,7l43,,28,,13,,,5r13,7l28,15r7,l45,15r5,-3l58,7xe" filled="f" strokecolor="#e15520" strokeweight="0">
                          <v:path arrowok="t" o:connecttype="custom" o:connectlocs="58,7;43,0;28,0;13,0;0,5;13,12;28,15;35,15;45,15;50,12;58,7" o:connectangles="0,0,0,0,0,0,0,0,0,0,0"/>
                        </v:shape>
                        <v:shape id="Freeform 1507" o:spid="_x0000_s2330" style="position:absolute;left:6146;top:594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c0H8YA&#10;AADdAAAADwAAAGRycy9kb3ducmV2LnhtbESPQWvCQBSE70L/w/IK3nSjgobUVYrQUq0Hm+Rgb4/s&#10;axLMvg3ZVeO/7wqCx2FmvmGW69404kKdqy0rmIwjEMSF1TWXCvLsYxSDcB5ZY2OZFNzIwXr1Mlhi&#10;ou2Vf+iS+lIECLsEFVTet4mUrqjIoBvbljh4f7Yz6IPsSqk7vAa4aeQ0iubSYM1hocKWNhUVp/Rs&#10;FBzouMNTtj3G/Xm6/02bfPP9mSs1fO3f30B46v0z/Gh/aQWzeLKA+5vwBO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c0H8YAAADdAAAADwAAAAAAAAAAAAAAAACYAgAAZHJz&#10;L2Rvd25yZXYueG1sUEsFBgAAAAAEAAQA9QAAAIsDAAAAAA==&#10;" path="m,7l62,,,7xe" fillcolor="#f3be00" stroked="f">
                          <v:path arrowok="t" o:connecttype="custom" o:connectlocs="0,7;62,0;0,7" o:connectangles="0,0,0"/>
                        </v:shape>
                        <v:shape id="Freeform 1508" o:spid="_x0000_s2331" style="position:absolute;left:6146;top:594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YSisIA&#10;AADdAAAADwAAAGRycy9kb3ducmV2LnhtbERPTYvCMBC9L/gfwgh7W1MVRapRtFjYk6C7HrwNzdhW&#10;m0lJonb315uD4PHxvherzjTiTs7XlhUMBwkI4sLqmksFvz/51wyED8gaG8uk4I88rJa9jwWm2j54&#10;T/dDKEUMYZ+igiqENpXSFxUZ9APbEkfubJ3BEKErpXb4iOGmkaMkmUqDNceGClvKKiquh5tRMN3J&#10;LNPHOt+sO3faTvL/i5EXpT773XoOIlAX3uKX+1srGM+GcW58E5+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hhKKwgAAAN0AAAAPAAAAAAAAAAAAAAAAAJgCAABkcnMvZG93&#10;bnJldi54bWxQSwUGAAAAAAQABAD1AAAAhwMAAAAA&#10;" path="m,7l62,,,7xe" filled="f" strokecolor="#e15520" strokeweight="0">
                          <v:path arrowok="t" o:connecttype="custom" o:connectlocs="0,7;62,0;0,7" o:connectangles="0,0,0"/>
                        </v:shape>
                        <v:shape id="Freeform 1509" o:spid="_x0000_s2332" style="position:absolute;left:6118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LFCMQA&#10;AADdAAAADwAAAGRycy9kb3ducmV2LnhtbESPQWvCQBSE7wX/w/KEXorZ2KDG6ColIPSq9dDjI/tM&#10;gtm3Mbsmqb++Wyh4HGbmG2a7H00jeupcbVnBPIpBEBdW11wqOH8dZikI55E1NpZJwQ852O8mL1vM&#10;tB34SP3JlyJA2GWooPK+zaR0RUUGXWRb4uBdbGfQB9mVUnc4BLhp5HscL6XBmsNChS3lFRXX090o&#10;+M7zcx3fCI9vuqdkuZDlY9Ur9TodPzYgPI3+Gf5vf2oFSTpfw9+b8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CxQjEAAAA3QAAAA8AAAAAAAAAAAAAAAAAmAIAAGRycy9k&#10;b3ducmV2LnhtbFBLBQYAAAAABAAEAPUAAACJAwAAAAA=&#10;" path="m57,13l42,5,28,,13,3,,8r10,7l28,18r7,l42,18r8,-3l57,13xe" fillcolor="#f3be00" stroked="f">
                          <v:path arrowok="t" o:connecttype="custom" o:connectlocs="57,13;42,5;28,0;13,3;0,8;10,15;28,18;35,18;42,18;50,15;57,13" o:connectangles="0,0,0,0,0,0,0,0,0,0,0"/>
                        </v:shape>
                        <v:shape id="Freeform 1510" o:spid="_x0000_s2333" style="position:absolute;left:6118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oi9MIA&#10;AADdAAAADwAAAGRycy9kb3ducmV2LnhtbERPy4rCMBTdD/gP4QruxtQKotUoPhBFmIFRP+DSXNtq&#10;c1Ob1Hb+frIQZnk478WqM6V4Ue0KywpGwwgEcWp1wZmC62X/OQXhPLLG0jIp+CUHq2XvY4GJti3/&#10;0OvsMxFC2CWoIPe+SqR0aU4G3dBWxIG72dqgD7DOpK6xDeGmlHEUTaTBgkNDjhVtc0of58YoiDdF&#10;s97NThR93fH53R5sM55YpQb9bj0H4anz/+K3+6gVjKdx2B/ehCc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+iL0wgAAAN0AAAAPAAAAAAAAAAAAAAAAAJgCAABkcnMvZG93&#10;bnJldi54bWxQSwUGAAAAAAQABAD1AAAAhwMAAAAA&#10;" path="m57,13l42,5,28,,13,3,,8r10,7l28,18r7,l42,18r8,-3l57,13xe" filled="f" strokecolor="#e15520" strokeweight="0">
                          <v:path arrowok="t" o:connecttype="custom" o:connectlocs="57,13;42,5;28,0;13,3;0,8;10,15;28,18;35,18;42,18;50,15;57,13" o:connectangles="0,0,0,0,0,0,0,0,0,0,0"/>
                        </v:shape>
                        <v:shape id="Freeform 1511" o:spid="_x0000_s2334" style="position:absolute;left:6173;top:581;width:69;height:8;visibility:visible;mso-wrap-style:square;v-text-anchor:top" coordsize="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991MYA&#10;AADdAAAADwAAAGRycy9kb3ducmV2LnhtbESP3WoCMRSE74W+QziCd5q4/qCrUaRQLb2Qan2Aw+a4&#10;u7g52W6irm/fFAQvh5n5hlmuW1uJGzW+dKxhOFAgiDNnSs41nH4++jMQPiAbrByThgd5WK/eOktM&#10;jbvzgW7HkIsIYZ+ihiKEOpXSZwVZ9ANXE0fv7BqLIcoml6bBe4TbSiZKTaXFkuNCgTW9F5Rdjler&#10;Yd7OsXrsLl/bZDOW6vswVfvJr9a9brtZgAjUhlf42f40GkazZAj/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0991MYAAADdAAAADwAAAAAAAAAAAAAAAACYAgAAZHJz&#10;L2Rvd25yZXYueG1sUEsFBgAAAAAEAAQA9QAAAIsDAAAAAA==&#10;" path="m,8l69,,,8xe" fillcolor="#f3be00" stroked="f">
                          <v:path arrowok="t" o:connecttype="custom" o:connectlocs="0,8;69,0;0,8" o:connectangles="0,0,0"/>
                        </v:shape>
                        <v:shape id="Freeform 1512" o:spid="_x0000_s2335" style="position:absolute;left:6173;top:581;width:69;height:8;visibility:visible;mso-wrap-style:square;v-text-anchor:top" coordsize="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3oXMUA&#10;AADdAAAADwAAAGRycy9kb3ducmV2LnhtbESPQWvCQBSE7wX/w/IEL0U3TamG6CpFEDz0Elvx+sg+&#10;s8Hs25hdk/TfdwuFHoeZ+YbZ7EbbiJ46XztW8LJIQBCXTtdcKfj6PMwzED4ga2wck4Jv8rDbTp42&#10;mGs3cEH9KVQiQtjnqMCE0OZS+tKQRb9wLXH0rq6zGKLsKqk7HCLcNjJNkqW0WHNcMNjS3lB5Oz2s&#10;gvH4tnLNM/HlXJztvR9M/ZEVSs2m4/saRKAx/If/2ket4DVLU/h9E5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LehcxQAAAN0AAAAPAAAAAAAAAAAAAAAAAJgCAABkcnMv&#10;ZG93bnJldi54bWxQSwUGAAAAAAQABAD1AAAAigMAAAAA&#10;" path="m,8l69,,,8xe" filled="f" strokecolor="#e15520" strokeweight="0">
                          <v:path arrowok="t" o:connecttype="custom" o:connectlocs="0,8;69,0;0,8" o:connectangles="0,0,0"/>
                        </v:shape>
                        <v:shape id="Freeform 1513" o:spid="_x0000_s2336" style="position:absolute;left:6151;top:564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ZK8cQA&#10;AADdAAAADwAAAGRycy9kb3ducmV2LnhtbESPQWsCMRSE74L/IbxCb5qtguhqlCpahD01iufn5rlZ&#10;unlZNqlu/70pFHocZuYbZrXpXSPu1IXas4K3cQaCuPSm5krB+XQYzUGEiGyw8UwKfijAZj0crDA3&#10;/sGfdNexEgnCIUcFNsY2lzKUlhyGsW+Jk3fzncOYZFdJ0+EjwV0jJ1k2kw5rTgsWW9pZKr/0t1Ow&#10;1brw2bW4FB8Hudjvtd2WR6vU60v/vgQRqY//4b/20SiYzidT+H2TnoB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GSvHEAAAA3QAAAA8AAAAAAAAAAAAAAAAAmAIAAGRycy9k&#10;b3ducmV2LnhtbFBLBQYAAAAABAAEAPUAAACJAwAAAAA=&#10;" path="m54,10l39,2,27,,12,,,5r9,7l24,15r10,2l42,15r7,l54,10xe" fillcolor="#f3be00" stroked="f">
                          <v:path arrowok="t" o:connecttype="custom" o:connectlocs="54,10;39,2;27,0;12,0;0,5;9,12;24,15;34,17;42,15;49,15;54,10" o:connectangles="0,0,0,0,0,0,0,0,0,0,0"/>
                        </v:shape>
                        <v:shape id="Freeform 1514" o:spid="_x0000_s2337" style="position:absolute;left:6151;top:564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hr0cYA&#10;AADdAAAADwAAAGRycy9kb3ducmV2LnhtbESPQWvCQBSE7wX/w/KE3urGWFRSV5FAQVoQTG3Pj+xr&#10;EpJ9m2ZXk/x7VxB6HGbmG2azG0wjrtS5yrKC+SwCQZxbXXGh4Pz1/rIG4TyyxsYyKRjJwW47edpg&#10;om3PJ7pmvhABwi5BBaX3bSKly0sy6Ga2JQ7er+0M+iC7QuoO+wA3jYyjaCkNVhwWSmwpLSmvs4tR&#10;cNTFGNeLOhvjv+9VevxZ9unnh1LP02H/BsLT4P/Dj/ZBK1is41e4vwlPQG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hr0cYAAADdAAAADwAAAAAAAAAAAAAAAACYAgAAZHJz&#10;L2Rvd25yZXYueG1sUEsFBgAAAAAEAAQA9QAAAIsDAAAAAA==&#10;" path="m54,10l39,2,27,,12,,,5r9,7l24,15r10,2l42,15r7,l54,10xe" filled="f" strokecolor="#e15520" strokeweight="0">
                          <v:path arrowok="t" o:connecttype="custom" o:connectlocs="54,10;39,2;27,0;12,0;0,5;9,12;24,15;34,17;42,15;49,15;54,10" o:connectangles="0,0,0,0,0,0,0,0,0,0,0"/>
                        </v:shape>
                        <v:shape id="Freeform 1515" o:spid="_x0000_s2338" style="position:absolute;left:6205;top:566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n1HsgA&#10;AADdAAAADwAAAGRycy9kb3ducmV2LnhtbESP3WrCQBSE7wu+w3IE7+pGxWJTVxFbQVAL2h/w7pA9&#10;JtHs2TS7mtin7woFL4eZ+YYZTxtTiAtVLresoNeNQBAnVuecKvj8WDyOQDiPrLGwTAqu5GA6aT2M&#10;Mda25i1ddj4VAcIuRgWZ92UspUsyMui6tiQO3sFWBn2QVSp1hXWAm0L2o+hJGsw5LGRY0jyj5LQ7&#10;GwXf7gevX2+/+95qfdi8D4+vvn4+KtVpN7MXEJ4afw//t5dawWDUH8LtTXgCcvI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mfUeyAAAAN0AAAAPAAAAAAAAAAAAAAAAAJgCAABk&#10;cnMvZG93bnJldi54bWxQSwUGAAAAAAQABAD1AAAAjQMAAAAA&#10;" path="m,8l70,,,8xe" fillcolor="#f3be00" stroked="f">
                          <v:path arrowok="t" o:connecttype="custom" o:connectlocs="0,8;70,0;0,8" o:connectangles="0,0,0"/>
                        </v:shape>
                        <v:shape id="Freeform 1516" o:spid="_x0000_s2339" style="position:absolute;left:6205;top:566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yEo8MA&#10;AADdAAAADwAAAGRycy9kb3ducmV2LnhtbESPT4vCMBTE7wt+h/AEb2tqBa3VKKK4uEf/4fXRPNti&#10;81KbqN1vbxYEj8PM/IaZLVpTiQc1rrSsYNCPQBBnVpecKzgeNt8JCOeRNVaWScEfOVjMO18zTLV9&#10;8o4ee5+LAGGXooLC+zqV0mUFGXR9WxMH72Ibgz7IJpe6wWeAm0rGUTSSBksOCwXWtCoou+7vRsFp&#10;vDlndTLJx8lp7eTk9vN7i41SvW67nILw1PpP+N3eagXDJB7B/5vwBO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yEo8MAAADdAAAADwAAAAAAAAAAAAAAAACYAgAAZHJzL2Rv&#10;d25yZXYueG1sUEsFBgAAAAAEAAQA9QAAAIgDAAAAAA==&#10;" path="m,8l70,,,8xe" filled="f" strokecolor="#e15520" strokeweight="0">
                          <v:path arrowok="t" o:connecttype="custom" o:connectlocs="0,8;70,0;0,8" o:connectangles="0,0,0"/>
                        </v:shape>
                        <v:shape id="Freeform 1517" o:spid="_x0000_s2340" style="position:absolute;left:6180;top:544;width:60;height:22;visibility:visible;mso-wrap-style:square;v-text-anchor:top" coordsize="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WjescA&#10;AADdAAAADwAAAGRycy9kb3ducmV2LnhtbESPQWvCQBSE74X+h+UVequbKliNrqFUpF4iNC2it0f2&#10;mYRk34bsNon/3hUKPQ4z8w2zTkbTiJ46V1lW8DqJQBDnVldcKPj53r0sQDiPrLGxTAqu5CDZPD6s&#10;MdZ24C/qM1+IAGEXo4LS+zaW0uUlGXQT2xIH72I7gz7IrpC6wyHATSOnUTSXBisOCyW29FFSXme/&#10;RoE90PFzO6t3OJ72abrU53m6bZV6fhrfVyA8jf4//NfeawWzxfQN7m/CE5Cb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Vo3rHAAAA3QAAAA8AAAAAAAAAAAAAAAAAmAIAAGRy&#10;cy9kb3ducmV2LnhtbFBLBQYAAAAABAAEAPUAAACMAwAAAAA=&#10;" path="m60,15l53,7,45,5,38,2,30,,23,2r-8,l8,7,,12r13,8l28,22r7,l45,20r8,-3l60,15xe" fillcolor="#f3be00" stroked="f">
                          <v:path arrowok="t" o:connecttype="custom" o:connectlocs="60,15;53,7;45,5;38,2;30,0;23,2;15,2;8,7;0,12;13,20;28,22;35,22;45,20;53,17;60,15" o:connectangles="0,0,0,0,0,0,0,0,0,0,0,0,0,0,0"/>
                        </v:shape>
                        <v:shape id="Freeform 1518" o:spid="_x0000_s2341" style="position:absolute;left:6180;top:544;width:60;height:22;visibility:visible;mso-wrap-style:square;v-text-anchor:top" coordsize="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URMccA&#10;AADdAAAADwAAAGRycy9kb3ducmV2LnhtbESPwWrCQBCG7wXfYRmhl6IbLdQQXUWEltIeiokK3obs&#10;mASzsyG71fTtO4dCj8M//zfzrTaDa9WN+tB4NjCbJqCIS28brgwcitdJCipEZIutZzLwQwE269HD&#10;CjPr77ynWx4rJRAOGRqoY+wyrUNZk8Mw9R2xZBffO4wy9pW2Pd4F7lo9T5IX7bBhuVBjR7uaymv+&#10;7YQynBdp/pFXxScen8qv7Smk+GbM43jYLkFFGuL/8l/73Rp4TufyrtiICe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VETHHAAAA3QAAAA8AAAAAAAAAAAAAAAAAmAIAAGRy&#10;cy9kb3ducmV2LnhtbFBLBQYAAAAABAAEAPUAAACMAwAAAAA=&#10;" path="m60,15l53,7,45,5,38,2,30,,23,2r-8,l8,7,,12r13,8l28,22r7,l45,20r8,-3l60,15e" filled="f" strokecolor="#e15520" strokeweight="0">
                          <v:path arrowok="t" o:connecttype="custom" o:connectlocs="60,15;53,7;45,5;38,2;30,0;23,2;15,2;8,7;0,12;13,20;28,22;35,22;45,20;53,17;60,15" o:connectangles="0,0,0,0,0,0,0,0,0,0,0,0,0,0,0"/>
                        </v:shape>
                        <v:shape id="Freeform 1519" o:spid="_x0000_s2342" style="position:absolute;left:6238;top:54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xlWsYA&#10;AADdAAAADwAAAGRycy9kb3ducmV2LnhtbESP0WoCMRRE34X+Q7iFvkjNVkV0NYq0LNj6VPUDrpvr&#10;ZnFzsySpu/17Uyj4OMzMGWa16W0jbuRD7VjB2ygDQVw6XXOl4HQsXucgQkTW2DgmBb8UYLN+Gqww&#10;167jb7odYiUShEOOCkyMbS5lKA1ZDCPXEifv4rzFmKSvpPbYJbht5DjLZtJizWnBYEvvhsrr4ccq&#10;KCbHbjo8X4rt18epbT6N7+xsr9TLc79dgojUx0f4v73TCibz8QL+3qQn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1xlWsYAAADdAAAADwAAAAAAAAAAAAAAAACYAgAAZHJz&#10;L2Rvd25yZXYueG1sUEsFBgAAAAAEAAQA9QAAAIsDAAAAAA==&#10;" path="m,13l72,,,13xe" fillcolor="#f3be00" stroked="f">
                          <v:path arrowok="t" o:connecttype="custom" o:connectlocs="0,13;72,0;0,13" o:connectangles="0,0,0"/>
                        </v:shape>
                        <v:shape id="Freeform 1520" o:spid="_x0000_s2343" style="position:absolute;left:6238;top:54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0cwcMA&#10;AADdAAAADwAAAGRycy9kb3ducmV2LnhtbERPTWvCQBC9F/wPywi9iG40tIToKioI6qU06n3Mjkk0&#10;Oxuy25j+++5B6PHxvher3tSio9ZVlhVMJxEI4tzqigsF59NunIBwHlljbZkU/JKD1XLwtsBU2yd/&#10;U5f5QoQQdikqKL1vUildXpJBN7ENceButjXoA2wLqVt8hnBTy1kUfUqDFYeGEhvalpQ/sh+jIFn7&#10;eLo5XB9Z/NGNRseLvBf5l1Lvw349B+Gp9//il3uvFcRJHPaHN+EJ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30cwcMAAADdAAAADwAAAAAAAAAAAAAAAACYAgAAZHJzL2Rv&#10;d25yZXYueG1sUEsFBgAAAAAEAAQA9QAAAIgDAAAAAA==&#10;" path="m,13l72,,,13xe" filled="f" strokecolor="#e15520" strokeweight="0">
                          <v:path arrowok="t" o:connecttype="custom" o:connectlocs="0,13;72,0;0,13" o:connectangles="0,0,0"/>
                        </v:shape>
                        <v:shape id="Freeform 1521" o:spid="_x0000_s2344" style="position:absolute;left:5982;top:646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XjqscA&#10;AADdAAAADwAAAGRycy9kb3ducmV2LnhtbESPQWvCQBSE70L/w/IKvdVda6kSXUULihepRsXrI/ua&#10;hGbfptnVpP76bqHgcZiZb5jpvLOVuFLjS8caBn0FgjhzpuRcw/Gweh6D8AHZYOWYNPyQh/nsoTfF&#10;xLiW93RNQy4ihH2CGooQ6kRKnxVk0fddTRy9T9dYDFE2uTQNthFuK/mi1Ju0WHJcKLCm94Kyr/Ri&#10;NSzTj9X3+abWaqRac9u9rrenrdX66bFbTEAE6sI9/N/eGA3D8XAAf2/iE5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V46rHAAAA3QAAAA8AAAAAAAAAAAAAAAAAmAIAAGRy&#10;cy9kb3ducmV2LnhtbFBLBQYAAAAABAAEAPUAAACMAwAAAAA=&#10;" path="m59,25l121,,59,25r,l59,25,42,20,27,22,12,27,,35r7,2l14,40r8,l29,40,39,37r8,-2l52,30r7,-5xe" fillcolor="#f3be00" stroked="f">
                          <v:path arrowok="t" o:connecttype="custom" o:connectlocs="59,25;121,0;59,25;59,25;59,25;42,20;27,22;12,27;0,35;7,37;14,40;22,40;29,40;39,37;47,35;52,30;59,25" o:connectangles="0,0,0,0,0,0,0,0,0,0,0,0,0,0,0,0,0"/>
                        </v:shape>
                        <v:shape id="Freeform 1522" o:spid="_x0000_s2345" style="position:absolute;left:5982;top:646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FOH8EA&#10;AADdAAAADwAAAGRycy9kb3ducmV2LnhtbESPzQrCMBCE74LvEFbwpmkVpFSjiCAonvwBr0uztsVm&#10;0zZR69sbQfA4zMw3zGLVmUo8qXWlZQXxOAJBnFldcq7gct6OEhDOI2usLJOCNzlYLfu9BabavvhI&#10;z5PPRYCwS1FB4X2dSumyggy6sa2Jg3ezrUEfZJtL3eIrwE0lJ1E0kwZLDgsF1rQpKLufHkbB+n29&#10;xnsZJ8cLJU0Ul/umOdRKDQfdeg7CU+f/4V97pxVMk+kEvm/CE5DL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RTh/BAAAA3QAAAA8AAAAAAAAAAAAAAAAAmAIAAGRycy9kb3du&#10;cmV2LnhtbFBLBQYAAAAABAAEAPUAAACGAwAAAAA=&#10;" path="m59,25l121,,59,25r,l59,25,42,20,27,22,12,27,,35r7,2l14,40r8,l29,40,39,37r8,-2l52,30r7,-5xe" filled="f" strokecolor="#e15520" strokeweight="0">
                          <v:path arrowok="t" o:connecttype="custom" o:connectlocs="59,25;121,0;59,25;59,25;59,25;42,20;27,22;12,27;0,35;7,37;14,40;22,40;29,40;39,37;47,35;52,30;59,25" o:connectangles="0,0,0,0,0,0,0,0,0,0,0,0,0,0,0,0,0"/>
                        </v:shape>
                        <v:shape id="Freeform 1523" o:spid="_x0000_s2346" style="position:absolute;left:5952;top:67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8Z+8cA&#10;AADdAAAADwAAAGRycy9kb3ducmV2LnhtbESP3WrCQBSE7wu+w3IEb4rZtAF/YlYpLYJCkRp9gEP2&#10;mKTNnk2zq4lv3y0UejnMzDdMthlMI27UudqygqcoBkFcWF1zqeB82k4XIJxH1thYJgV3crBZjx4y&#10;TLXt+Ui33JciQNilqKDyvk2ldEVFBl1kW+LgXWxn0AfZlVJ32Ae4aeRzHM+kwZrDQoUtvVZUfOVX&#10;o2B5+Lx/1LvHfZ+88zw/zWdv3waVmoyHlxUIT4P/D/+1d1pBskgS+H0TnoB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vGfvHAAAA3QAAAA8AAAAAAAAAAAAAAAAAmAIAAGRy&#10;cy9kb3ducmV2LnhtbFBLBQYAAAAABAAEAPUAAACMAwAAAAA=&#10;" path="m57,17l122,,57,17r,l57,17,42,15r-15,l12,20,,27r5,5l12,35r10,l30,35,40,32r7,-2l52,25r5,-8xe" fillcolor="#f3be00" stroked="f">
                          <v:path arrowok="t" o:connecttype="custom" o:connectlocs="57,17;122,0;57,17;57,17;57,17;42,15;27,15;12,20;0,27;5,32;12,35;22,35;30,35;40,32;47,30;52,25;57,17" o:connectangles="0,0,0,0,0,0,0,0,0,0,0,0,0,0,0,0,0"/>
                        </v:shape>
                        <v:shape id="Freeform 1524" o:spid="_x0000_s2347" style="position:absolute;left:5952;top:67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nk1sYA&#10;AADdAAAADwAAAGRycy9kb3ducmV2LnhtbESP3WrCQBSE7wu+w3IE73TTxqqkrmKFgmDB+kdvD9nT&#10;bDB7NmS3MfbpuwWhl8PMfMPMl52tREuNLx0reBwlIIhzp0suFJyOb8MZCB+QNVaOScGNPCwXvYc5&#10;ZtpdeU/tIRQiQthnqMCEUGdS+tyQRT9yNXH0vlxjMUTZFFI3eI1wW8mnJJlIiyXHBYM1rQ3ll8O3&#10;VbB5fzaf5Q3TrcX2/FpNdz/8sVNq0O9WLyACdeE/fG9vtIJ0lo7h701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nk1sYAAADdAAAADwAAAAAAAAAAAAAAAACYAgAAZHJz&#10;L2Rvd25yZXYueG1sUEsFBgAAAAAEAAQA9QAAAIsDAAAAAA==&#10;" path="m57,17l122,,57,17r,l57,17,42,15r-15,l12,20,,27r5,5l12,35r10,l30,35,40,32r7,-2l52,25r5,-8xe" filled="f" strokecolor="#e15520" strokeweight="0">
                          <v:path arrowok="t" o:connecttype="custom" o:connectlocs="57,17;122,0;57,17;57,17;57,17;42,15;27,15;12,20;0,27;5,32;12,35;22,35;30,35;40,32;47,30;52,25;57,17" o:connectangles="0,0,0,0,0,0,0,0,0,0,0,0,0,0,0,0,0"/>
                        </v:shape>
                        <v:shape id="Freeform 1525" o:spid="_x0000_s2348" style="position:absolute;left:6088;top:619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tUVcUA&#10;AADdAAAADwAAAGRycy9kb3ducmV2LnhtbESPQWvCQBSE70L/w/IK3nRT05YQXcUqSnrwoNX7I/tM&#10;gtm3Ibtq7K93BcHjMDPfMJNZZ2pxodZVlhV8DCMQxLnVFRcK9n+rQQLCeWSNtWVScCMHs+lbb4Kp&#10;tlfe0mXnCxEg7FJUUHrfpFK6vCSDbmgb4uAdbWvQB9kWUrd4DXBTy1EUfUuDFYeFEhtalJSfdmej&#10;IDtWv6NoaT/nCcb/6+znsFmcV0r137v5GISnzr/Cz3amFcRJ/AWPN+EJ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61RVxQAAAN0AAAAPAAAAAAAAAAAAAAAAAJgCAABkcnMv&#10;ZG93bnJldi54bWxQSwUGAAAAAAQABAD1AAAAigMAAAAA&#10;" path="m,15l63,,,15xe" fillcolor="#f3be00" stroked="f">
                          <v:path arrowok="t" o:connecttype="custom" o:connectlocs="0,15;63,0;0,15" o:connectangles="0,0,0"/>
                        </v:shape>
                        <v:shape id="Freeform 1526" o:spid="_x0000_s2349" style="position:absolute;left:6088;top:619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cU68QA&#10;AADdAAAADwAAAGRycy9kb3ducmV2LnhtbESPQWvCQBSE7wX/w/IEb3VjhSDRTRBpaU9S0+r5mX0m&#10;i9m3Ibs18d+7hUKPw8x8w2yK0bbiRr03jhUs5gkI4sppw7WC76+35xUIH5A1to5JwZ08FPnkaYOZ&#10;dgMf6FaGWkQI+wwVNCF0mZS+asiin7uOOHoX11sMUfa11D0OEW5b+ZIkqbRoOC402NGuoepa/lgF&#10;l72Rd5O++1d/2n8OdMZjeUiVmk3H7RpEoDH8h//aH1rBcrVM4fdNfAIy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HFOvEAAAA3QAAAA8AAAAAAAAAAAAAAAAAmAIAAGRycy9k&#10;b3ducmV2LnhtbFBLBQYAAAAABAAEAPUAAACJAwAAAAA=&#10;" path="m,15l63,,,15xe" filled="f" strokecolor="#e15520" strokeweight="0">
                          <v:path arrowok="t" o:connecttype="custom" o:connectlocs="0,15;63,0;0,15" o:connectangles="0,0,0"/>
                        </v:shape>
                        <v:shape id="Freeform 1527" o:spid="_x0000_s2350" style="position:absolute;left:5847;top:1242;width:80;height:95;visibility:visible;mso-wrap-style:square;v-text-anchor:top" coordsize="8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AktMUA&#10;AADdAAAADwAAAGRycy9kb3ducmV2LnhtbESPwWrDMBBE74H+g9hCL6GR3UBinCimLRRMT43TQ46L&#10;tbFMrZWxlNj++6pQyHGYmTfMvphsJ240+NaxgnSVgCCunW65UfB9+njOQPiArLFzTApm8lAcHhZ7&#10;zLUb+Ui3KjQiQtjnqMCE0OdS+tqQRb9yPXH0Lm6wGKIcGqkHHCPcdvIlSTbSYstxwWBP74bqn+pq&#10;FZTLtLVf4VzN1/TNm/pM5nNDSj09Tq87EIGmcA//t0utYJ2tt/D3Jj4Be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ECS0xQAAAN0AAAAPAAAAAAAAAAAAAAAAAJgCAABkcnMv&#10;ZG93bnJldi54bWxQSwUGAAAAAAQABAD1AAAAigMAAAAA&#10;" path="m38,60l,,38,60xm38,60r7,15l53,88r7,2l65,95r7,l80,95r,-7l77,80,72,75,67,68,62,63,55,60,45,58r-7,2xe" fillcolor="#f3be00" stroked="f">
                          <v:path arrowok="t" o:connecttype="custom" o:connectlocs="38,60;0,0;38,60;38,60;45,75;53,88;60,90;65,95;72,95;80,95;80,88;77,80;72,75;67,68;62,63;55,60;45,58;38,60" o:connectangles="0,0,0,0,0,0,0,0,0,0,0,0,0,0,0,0,0,0"/>
                          <o:lock v:ext="edit" verticies="t"/>
                        </v:shape>
                        <v:shape id="Freeform 1528" o:spid="_x0000_s2351" style="position:absolute;left:5847;top:1242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BdfMEA&#10;AADdAAAADwAAAGRycy9kb3ducmV2LnhtbERPTYvCMBC9C/sfwizsTdNVEalGWRYET4WtCnobm7Ht&#10;2kxqErX+e3MQPD7e93zZmUbcyPnasoLvQQKCuLC65lLBdrPqT0H4gKyxsUwKHuRhufjozTHV9s5/&#10;dMtDKWII+xQVVCG0qZS+qMigH9iWOHIn6wyGCF0ptcN7DDeNHCbJRBqsOTZU2NJvRcU5vxoF4+w8&#10;zJqDyfblfuf9hZ3J/49KfX12PzMQgbrwFr/ca61gNB3FufFNfA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6QXXzBAAAA3QAAAA8AAAAAAAAAAAAAAAAAmAIAAGRycy9kb3du&#10;cmV2LnhtbFBLBQYAAAAABAAEAPUAAACGAwAAAAA=&#10;" path="m38,60l,,38,60xe" filled="f" strokecolor="#e15520" strokeweight=".1pt">
                          <v:path arrowok="t" o:connecttype="custom" o:connectlocs="38,60;0,0;38,60" o:connectangles="0,0,0"/>
                        </v:shape>
                        <v:shape id="Freeform 1529" o:spid="_x0000_s2352" style="position:absolute;left:5885;top:1300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6mqcUA&#10;AADdAAAADwAAAGRycy9kb3ducmV2LnhtbESPUWvCMBSF3wf+h3CFvYgmrjBqNYqMCYNtD6v+gGtz&#10;bYvNTW2iZv9+GQz2eDjnfIez2kTbiRsNvnWsYT5TIIgrZ1quNRz2u2kOwgdkg51j0vBNHjbr0cMK&#10;C+Pu/EW3MtQiQdgXqKEJoS+k9FVDFv3M9cTJO7nBYkhyqKUZ8J7gtpNPSj1Liy2nhQZ7emmoOpdX&#10;qyG6MlxeJ+ZD0aT7nKvqmGfxXevHcdwuQQSK4T/8134zGrI8W8Dvm/Q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zqapxQAAAN0AAAAPAAAAAAAAAAAAAAAAAJgCAABkcnMv&#10;ZG93bnJldi54bWxQSwUGAAAAAAQABAD1AAAAigMAAAAA&#10;" path="m,2l7,17r8,13l22,32r5,5l34,37r8,l42,30,39,22,34,17,29,10,24,5,17,2,7,,,2xe" filled="f" strokecolor="#e15520" strokeweight=".1pt">
                          <v:path arrowok="t" o:connecttype="custom" o:connectlocs="0,2;7,17;15,30;22,32;27,37;34,37;42,37;42,30;39,22;34,17;29,10;24,5;17,2;7,0;0,2" o:connectangles="0,0,0,0,0,0,0,0,0,0,0,0,0,0,0"/>
                        </v:shape>
                        <v:shape id="Freeform 1530" o:spid="_x0000_s2353" style="position:absolute;left:5862;top:1295;width:90;height:80;visibility:visible;mso-wrap-style:square;v-text-anchor:top" coordsize="9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0QmcIA&#10;AADdAAAADwAAAGRycy9kb3ducmV2LnhtbERPy2rCQBTdC/7DcAtupE5qtUjqGEoh2GV94Po6c02C&#10;mTsxM03i33cWgsvDea+zwdaio9ZXjhW8zRIQxNqZigsFx0P+ugLhA7LB2jEpuJOHbDMerTE1rucd&#10;dftQiBjCPkUFZQhNKqXXJVn0M9cQR+7iWoshwraQpsU+httazpPkQ1qsODaU2NB3Sfq6/7MKdteD&#10;0+fbdLn1Tb7Q9e8JmU9KTV6Gr08QgYbwFD/cP0bB+2oR98c38Qn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fRCZwgAAAN0AAAAPAAAAAAAAAAAAAAAAAJgCAABkcnMvZG93&#10;bnJldi54bWxQSwUGAAAAAAQABAD1AAAAhwMAAAAA&#10;" path="m47,45l,,47,45xm47,45r8,15l65,72r12,5l90,80r,-5l87,67,82,60,77,55,70,50,62,47,55,45r-8,xe" fillcolor="#f3be00" stroked="f">
                          <v:path arrowok="t" o:connecttype="custom" o:connectlocs="47,45;0,0;47,45;47,45;55,60;65,72;77,77;90,80;90,75;87,67;82,60;77,55;70,50;62,47;55,45;47,45" o:connectangles="0,0,0,0,0,0,0,0,0,0,0,0,0,0,0,0"/>
                          <o:lock v:ext="edit" verticies="t"/>
                        </v:shape>
                        <v:shape id="Freeform 1531" o:spid="_x0000_s2354" style="position:absolute;left:5862;top:1295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BwqscA&#10;AADdAAAADwAAAGRycy9kb3ducmV2LnhtbESPQWvCQBSE74X+h+UVvNWNTS2SuooIhkBOagrt7TX7&#10;moRm36bZ1aT/3hUEj8PMfMMs16NpxZl611hWMJtGIIhLqxuuFBTH3fMChPPIGlvLpOCfHKxXjw9L&#10;TLQdeE/ng69EgLBLUEHtfZdI6cqaDLqp7YiD92N7gz7IvpK6xyHATStfouhNGmw4LNTY0bam8vdw&#10;MgpOx6/tR5Ga/C/+zpsNzbM03X8qNXkaN+8gPI3+Hr61M60gXrzO4PomPAG5u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6AcKrHAAAA3QAAAA8AAAAAAAAAAAAAAAAAmAIAAGRy&#10;cy9kb3ducmV2LnhtbFBLBQYAAAAABAAEAPUAAACMAwAAAAA=&#10;" path="m47,45l,,47,45xe" filled="f" strokecolor="#e15520" strokeweight="0">
                          <v:path arrowok="t" o:connecttype="custom" o:connectlocs="47,45;0,0;47,45" o:connectangles="0,0,0"/>
                        </v:shape>
                        <v:shape id="Freeform 1532" o:spid="_x0000_s2355" style="position:absolute;left:5909;top:1340;width:43;height:35;visibility:visible;mso-wrap-style:square;v-text-anchor:top" coordsize="4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1RFMYA&#10;AADdAAAADwAAAGRycy9kb3ducmV2LnhtbESPQWvCQBSE74X+h+UJvYhuokUkukpRLIVCxejF2yP7&#10;zAazb2N2q/HfuwWhx2FmvmHmy87W4kqtrxwrSIcJCOLC6YpLBYf9ZjAF4QOyxtoxKbiTh+Xi9WWO&#10;mXY33tE1D6WIEPYZKjAhNJmUvjBk0Q9dQxy9k2sthijbUuoWbxFuazlKkom0WHFcMNjQylBxzn+t&#10;Ah5/4/ozTdfmuMq7/uGy/WnCSam3XvcxAxGoC//hZ/tLKxhP30fw9yY+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1RFMYAAADdAAAADwAAAAAAAAAAAAAAAACYAgAAZHJz&#10;L2Rvd25yZXYueG1sUEsFBgAAAAAEAAQA9QAAAIsDAAAAAA==&#10;" path="m,l8,15,18,27r12,5l43,35r,-5l40,22,35,15,30,10,23,5,15,2,8,,,e" filled="f" strokecolor="#e15520" strokeweight="0">
                          <v:path arrowok="t" o:connecttype="custom" o:connectlocs="0,0;8,15;18,27;30,32;43,35;43,30;40,22;35,15;30,10;23,5;15,2;8,0;0,0" o:connectangles="0,0,0,0,0,0,0,0,0,0,0,0,0"/>
                        </v:shape>
                        <v:shape id="Freeform 1533" o:spid="_x0000_s2356" style="position:absolute;left:5880;top:1330;width:89;height:80;visibility:visible;mso-wrap-style:square;v-text-anchor:top" coordsize="89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eZDcUA&#10;AADdAAAADwAAAGRycy9kb3ducmV2LnhtbESP3WoCMRCF7wXfIUyhd5qtP2XZGkWkFa1gUfsAw2bc&#10;XdxMliTV1advBMHLw/n5OJNZa2pxJucrywre+gkI4tzqigsFv4evXgrCB2SNtWVScCUPs2m3M8FM&#10;2wvv6LwPhYgj7DNUUIbQZFL6vCSDvm8b4ugdrTMYonSF1A4vcdzUcpAk79JgxZFQYkOLkvLT/s9E&#10;7mfx7Tbr1Y853EZ2t8zpOr5tlXp9aecfIAK14Rl+tFdawTAdDeH+Jj4B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15kNxQAAAN0AAAAPAAAAAAAAAAAAAAAAAJgCAABkcnMv&#10;ZG93bnJldi54bWxQSwUGAAAAAAQABAD1AAAAigMAAAAA&#10;" path="m47,45l,,47,45xm47,45r7,15l62,70r12,7l89,80r,-5l87,67,82,60,77,55,69,50,62,47,54,45r-7,xe" fillcolor="#f3be00" stroked="f">
                          <v:path arrowok="t" o:connecttype="custom" o:connectlocs="47,45;0,0;47,45;47,45;54,60;62,70;74,77;89,80;89,75;87,67;82,60;77,55;69,50;62,47;54,45;47,45" o:connectangles="0,0,0,0,0,0,0,0,0,0,0,0,0,0,0,0"/>
                          <o:lock v:ext="edit" verticies="t"/>
                        </v:shape>
                        <v:shape id="Freeform 1534" o:spid="_x0000_s2357" style="position:absolute;left:5880;top:1330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DPE8UA&#10;AADdAAAADwAAAGRycy9kb3ducmV2LnhtbESPQUvDQBSE74L/YXmCN7tpGyTEbkspBOzRGiq9PbOv&#10;STDvbciuafLvXUHwOMzMN8xmN3GnRhp868TAcpGAIqmcbaU2UL4XTxkoH1Asdk7IwEwedtv7uw3m&#10;1t3kjcZTqFWEiM/RQBNCn2vtq4YY/cL1JNG7uoExRDnU2g54i3Du9CpJnjVjK3GhwZ4ODVVfp282&#10;8PFZ8JyVF5znciyu5zMfLykb8/gw7V9ABZrCf/iv/WoNrLM0hd838Qno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EM8TxQAAAN0AAAAPAAAAAAAAAAAAAAAAAJgCAABkcnMv&#10;ZG93bnJldi54bWxQSwUGAAAAAAQABAD1AAAAigMAAAAA&#10;" path="m47,45l,,47,45xe" filled="f" strokecolor="#1f1a17" strokeweight="0">
                          <v:path arrowok="t" o:connecttype="custom" o:connectlocs="47,45;0,0;47,45" o:connectangles="0,0,0"/>
                        </v:shape>
                        <v:shape id="Freeform 1535" o:spid="_x0000_s2358" style="position:absolute;left:5927;top:1375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ioaMcA&#10;AADdAAAADwAAAGRycy9kb3ducmV2LnhtbESPQUvDQBSE74L/YXmCF2k3WrUldltEEJseCqYFe3xk&#10;n8li9m3YXZP033cLgsdhZr5hluvRtqInH4xjBffTDARx5bThWsFh/z5ZgAgRWWPrmBScKMB6dX21&#10;xFy7gT+pL2MtEoRDjgqaGLtcylA1ZDFMXUecvG/nLcYkfS21xyHBbSsfsuxZWjScFhrs6K2h6qf8&#10;tQrsriiOvv/CbXccZnPzcWeKcqfU7c34+gIi0hj/w3/tjVYwWzw+weVNegJydQ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8oqGjHAAAA3QAAAA8AAAAAAAAAAAAAAAAAmAIAAGRy&#10;cy9kb3ducmV2LnhtbFBLBQYAAAAABAAEAPUAAACMAwAAAAA=&#10;" path="m,l7,15r8,10l27,32r15,3l42,30,40,22,35,15,30,10,22,5,15,2,7,,,e" filled="f" strokecolor="#1f1a17" strokeweight="0">
                          <v:path arrowok="t" o:connecttype="custom" o:connectlocs="0,0;7,15;15,25;27,32;42,35;42,30;40,22;35,15;30,10;22,5;15,2;7,0;0,0" o:connectangles="0,0,0,0,0,0,0,0,0,0,0,0,0"/>
                        </v:shape>
                        <v:shape id="Freeform 1536" o:spid="_x0000_s2359" style="position:absolute;left:5835;top:1202;width:77;height:98;visibility:visible;mso-wrap-style:square;v-text-anchor:top" coordsize="77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jLKsYA&#10;AADdAAAADwAAAGRycy9kb3ducmV2LnhtbESPQWvCQBSE70L/w/IK3nSjFgmpm9AGWrz0UDU9P7LP&#10;bGz2bchuNfbXdwuCx2FmvmE2xWg7cabBt44VLOYJCOLa6ZYbBYf92ywF4QOyxs4xKbiShyJ/mGww&#10;0+7Cn3TehUZECPsMFZgQ+kxKXxuy6OeuJ47e0Q0WQ5RDI/WAlwi3nVwmyVpabDkuGOypNFR/736s&#10;gmW6+K3acjt+rEzp3l9PXw1VVqnp4/jyDCLQGO7hW3urFazSpzX8v4lP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jLKsYAAADdAAAADwAAAAAAAAAAAAAAAACYAgAAZHJz&#10;L2Rvd25yZXYueG1sUEsFBgAAAAAEAAQA9QAAAIsDAAAAAA==&#10;" path="m35,60l,,35,60xm35,60r7,18l50,88r7,5l62,95r8,3l77,98r,-8l74,83,70,75,65,70,60,65,52,63,42,60r-7,xe" fillcolor="#f3be00" stroked="f">
                          <v:path arrowok="t" o:connecttype="custom" o:connectlocs="35,60;0,0;35,60;35,60;42,78;50,88;57,93;62,95;70,98;77,98;77,90;74,83;70,75;65,70;60,65;52,63;42,60;35,60" o:connectangles="0,0,0,0,0,0,0,0,0,0,0,0,0,0,0,0,0,0"/>
                          <o:lock v:ext="edit" verticies="t"/>
                        </v:shape>
                        <v:shape id="Freeform 1537" o:spid="_x0000_s2360" style="position:absolute;left:5835;top:1202;width:35;height:60;visibility:visible;mso-wrap-style:square;v-text-anchor:top" coordsize="3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oIh8cA&#10;AADdAAAADwAAAGRycy9kb3ducmV2LnhtbESPT2vCQBTE74V+h+UVvDUbrY0SXaUUtD2I0DQHj4/s&#10;Mwlm34bsNn++fbcg9DjMzG+Y7X40jeipc7VlBfMoBkFcWF1zqSD/PjyvQTiPrLGxTAomcrDfPT5s&#10;MdV24C/qM1+KAGGXooLK+zaV0hUVGXSRbYmDd7WdQR9kV0rd4RDgppGLOE6kwZrDQoUtvVdU3LIf&#10;o+Bki9q9lgt/SC7nePmRmT6fjkrNnsa3DQhPo/8P39ufWsHLermCvzfhCcjd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aCIfHAAAA3QAAAA8AAAAAAAAAAAAAAAAAmAIAAGRy&#10;cy9kb3ducmV2LnhtbFBLBQYAAAAABAAEAPUAAACMAwAAAAA=&#10;" path="m35,60l,,35,60xe" filled="f" strokecolor="#e15520" strokeweight=".1pt">
                          <v:path arrowok="t" o:connecttype="custom" o:connectlocs="35,60;0,0;35,60" o:connectangles="0,0,0"/>
                        </v:shape>
                        <v:shape id="Freeform 1538" o:spid="_x0000_s2361" style="position:absolute;left:5870;top:1262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fMF8QA&#10;AADdAAAADwAAAGRycy9kb3ducmV2LnhtbERPS0sDMRC+C/0PYQpexGZ9UNq1aZFCqYgUuvXS27AZ&#10;d1c3k5DE7frvnYPg8eN7rzaj69VAMXWeDdzNClDEtbcdNwbeT7vbBaiUkS32nsnADyXYrCdXKyyt&#10;v/CRhio3SkI4lWigzTmUWqe6JYdp5gOxcB8+OswCY6NtxIuEu17fF8VcO+xYGloMtG2p/qq+nZT4&#10;0IfXt8pux+G0jIfP/c15tzfmejo+P4HKNOZ/8Z/7xRp4WDzKXHkjT0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HzBfEAAAA3QAAAA8AAAAAAAAAAAAAAAAAmAIAAGRycy9k&#10;b3ducmV2LnhtbFBLBQYAAAAABAAEAPUAAACJAwAAAAA=&#10;" path="m,l7,18r8,10l22,33r5,2l35,38r7,l42,30,39,23,35,15,30,10,25,5,17,3,7,,,xe" filled="f" strokecolor="#e15520" strokeweight=".1pt">
                          <v:path arrowok="t" o:connecttype="custom" o:connectlocs="0,0;7,18;15,28;22,33;27,35;35,38;42,38;42,30;39,23;35,15;30,10;25,5;17,3;7,0;0,0" o:connectangles="0,0,0,0,0,0,0,0,0,0,0,0,0,0,0"/>
                        </v:shape>
                        <v:shape id="Freeform 1539" o:spid="_x0000_s2362" style="position:absolute;left:5813;top:1168;width:87;height:94;visibility:visible;mso-wrap-style:square;v-text-anchor:top" coordsize="8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Y5/ccA&#10;AADdAAAADwAAAGRycy9kb3ducmV2LnhtbESPS2/CMBCE70j8B2uRegMHaBEEDKpS+jiWx4XbKt7G&#10;KfE6jQ0Efn1dqRLH0ex8s7NYtbYSZ2p86VjBcJCAIM6dLrlQsN+99qcgfEDWWDkmBVfysFp2OwtM&#10;tbvwhs7bUIgIYZ+iAhNCnUrpc0MW/cDVxNH7co3FEGVTSN3gJcJtJUdJMpEWS44NBmvKDOXH7cnG&#10;Nz5vx+vT2vxkb4f322iYvfA4fCv10Guf5yACteF+/J/+0ArG08cZ/K2JCJ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7WOf3HAAAA3QAAAA8AAAAAAAAAAAAAAAAAmAIAAGRy&#10;cy9kb3ducmV2LnhtbFBLBQYAAAAABAAEAPUAAACMAwAAAAA=&#10;" path="m42,59l,,42,59xm42,59r7,15l59,84r5,5l72,92r7,2l87,94,84,87,82,79,79,72,74,67,67,62,59,59,52,57,42,59xe" fillcolor="#f3be00" stroked="f">
                          <v:path arrowok="t" o:connecttype="custom" o:connectlocs="42,59;0,0;42,59;42,59;49,74;59,84;64,89;72,92;79,94;87,94;84,87;82,79;79,72;74,67;67,62;59,59;52,57;42,59" o:connectangles="0,0,0,0,0,0,0,0,0,0,0,0,0,0,0,0,0,0"/>
                          <o:lock v:ext="edit" verticies="t"/>
                        </v:shape>
                        <v:shape id="Freeform 1540" o:spid="_x0000_s2363" style="position:absolute;left:5813;top:1168;width:42;height:59;visibility:visible;mso-wrap-style:square;v-text-anchor:top" coordsize="4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XuXMMA&#10;AADdAAAADwAAAGRycy9kb3ducmV2LnhtbERPTU/CQBC9m/AfNkPiTbaIIqkshEiMJJ4KHDyO3aEt&#10;dGeb3bHUf+8eTDi+vO/lenCt6inExrOB6SQDRVx623Bl4Hh4f1iAioJssfVMBn4pwno1ultibv2V&#10;C+r3UqkUwjFHA7VIl2sdy5ocxonviBN38sGhJBgqbQNeU7hr9WOWzbXDhlNDjR291VRe9j/OwMf3&#10;Cz6Fr3m3K6afxVlcf9nKyZj78bB5BSU0yE38795ZA7PFc9qf3qQno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XuXMMAAADdAAAADwAAAAAAAAAAAAAAAACYAgAAZHJzL2Rv&#10;d25yZXYueG1sUEsFBgAAAAAEAAQA9QAAAIgDAAAAAA==&#10;" path="m42,59l,,42,59xe" filled="f" strokecolor="#e15520" strokeweight=".1pt">
                          <v:path arrowok="t" o:connecttype="custom" o:connectlocs="42,59;0,0;42,59" o:connectangles="0,0,0"/>
                        </v:shape>
                        <v:shape id="Freeform 1541" o:spid="_x0000_s2364" style="position:absolute;left:5855;top:1225;width:45;height:37;visibility:visible;mso-wrap-style:square;v-text-anchor:top" coordsize="45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cQ5sQA&#10;AADdAAAADwAAAGRycy9kb3ducmV2LnhtbESPX2sCMRDE3wv9DmELvtWcJ1q5GqUUhL7VP4XSt+Wy&#10;TY5eNsdl1fPbN4Lg4zAzv2GW6yG06kR9aiIbmIwLUMR1tA07A1+HzfMCVBJki21kMnChBOvV48MS&#10;KxvPvKPTXpzKEE4VGvAiXaV1qj0FTOPYEWfvN/YBJcveadvjOcNDq8uimOuADecFjx29e6r/9sdg&#10;YOPI1k525YvEn8+wPX6X3k+NGT0Nb6+ghAa5h2/tD2tguphN4PomPwG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nEObEAAAA3QAAAA8AAAAAAAAAAAAAAAAAmAIAAGRycy9k&#10;b3ducmV2LnhtbFBLBQYAAAAABAAEAPUAAACJAwAAAAA=&#10;" path="m,2l7,17,17,27r5,5l30,35r7,2l45,37,42,30,40,22,37,15,32,10,25,5,17,2,10,,,2xe" filled="f" strokecolor="#e15520" strokeweight=".1pt">
                          <v:path arrowok="t" o:connecttype="custom" o:connectlocs="0,2;7,17;17,27;22,32;30,35;37,37;45,37;42,30;40,22;37,15;32,10;25,5;17,2;10,0;0,2" o:connectangles="0,0,0,0,0,0,0,0,0,0,0,0,0,0,0"/>
                        </v:shape>
                        <v:shape id="Freeform 1542" o:spid="_x0000_s2365" style="position:absolute;left:5805;top:1138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c6AcYA&#10;AADdAAAADwAAAGRycy9kb3ducmV2LnhtbESPQWvCQBSE74X+h+UVequbWg0SXaUIYumlNYrnR/aZ&#10;DWbfxuyapP313YLgcZiZb5jFarC16Kj1lWMFr6MEBHHhdMWlgsN+8zID4QOyxtoxKfghD6vl48MC&#10;M+163lGXh1JECPsMFZgQmkxKXxiy6EeuIY7eybUWQ5RtKXWLfYTbWo6TJJUWK44LBhtaGyrO+dUq&#10;+Pz6nWwnbHbHad+EU9pdvi9VqtTz0/A+BxFoCPfwrf2hFbzNpmP4fxOf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c6AcYAAADdAAAADwAAAAAAAAAAAAAAAACYAgAAZHJz&#10;L2Rvd25yZXYueG1sUEsFBgAAAAAEAAQA9QAAAIsDAAAAAA==&#10;" path="m37,54l,,37,54xm37,54r8,15l52,82r8,5l65,89r7,3l80,92r,-8l77,77,72,69,67,64,62,59,55,57,47,54r-10,xe" fillcolor="#f3be00" stroked="f">
                          <v:path arrowok="t" o:connecttype="custom" o:connectlocs="37,54;0,0;37,54;37,54;45,69;52,82;60,87;65,89;72,92;80,92;80,84;77,77;72,69;67,64;62,59;55,57;47,54;37,54" o:connectangles="0,0,0,0,0,0,0,0,0,0,0,0,0,0,0,0,0,0"/>
                          <o:lock v:ext="edit" verticies="t"/>
                        </v:shape>
                        <v:shape id="Freeform 1543" o:spid="_x0000_s2366" style="position:absolute;left:5805;top:1138;width:37;height:54;visibility:visible;mso-wrap-style:square;v-text-anchor:top" coordsize="3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UshMYA&#10;AADdAAAADwAAAGRycy9kb3ducmV2LnhtbESPT2vCQBTE74LfYXlCL1I3ViqSZiNaKi29+Qd6fWRf&#10;N9Hs25DdJqmfvlsQPA4z8xsmWw+2Fh21vnKsYD5LQBAXTldsFJyOu8cVCB+QNdaOScEveVjn41GG&#10;qXY976k7BCMihH2KCsoQmlRKX5Rk0c9cQxy9b9daDFG2RuoW+wi3tXxKkqW0WHFcKLGh15KKy+HH&#10;KujfUH+erl13fh+uU5N8bc0ubJV6mAybFxCBhnAP39ofWsFi9byA/zfxCcj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UshMYAAADdAAAADwAAAAAAAAAAAAAAAACYAgAAZHJz&#10;L2Rvd25yZXYueG1sUEsFBgAAAAAEAAQA9QAAAIsDAAAAAA==&#10;" path="m37,54l,,37,54xe" filled="f" strokecolor="#e15520" strokeweight=".1pt">
                          <v:path arrowok="t" o:connecttype="custom" o:connectlocs="37,54;0,0;37,54" o:connectangles="0,0,0"/>
                        </v:shape>
                        <v:shape id="Freeform 1544" o:spid="_x0000_s2367" style="position:absolute;left:5842;top:1192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xhnMcA&#10;AADdAAAADwAAAGRycy9kb3ducmV2LnhtbESPT2vCQBTE74LfYXlCL6XZtNUqqav0DwUPXoxC8PbI&#10;vibR7NuQXU3qp3eFgsdhZn7DzJe9qcWZWldZVvAcxSCIc6srLhTstj9PMxDOI2usLZOCP3KwXAwH&#10;c0y07XhD59QXIkDYJaig9L5JpHR5SQZdZBvi4P3a1qAPsi2kbrELcFPLlzh+kwYrDgslNvRVUn5M&#10;T0YBpfi9N1N9KQ6P+yxbf55WWUdKPYz6j3cQnnp/D/+3V1rB62wyhtub8ATk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0sYZzHAAAA3QAAAA8AAAAAAAAAAAAAAAAAmAIAAGRy&#10;cy9kb3ducmV2LnhtbFBLBQYAAAAABAAEAPUAAACMAwAAAAA=&#10;" path="m,l8,15r7,13l23,33r5,2l35,38r8,l43,30,40,23,35,15,30,10,25,5,18,3,10,,,xe" filled="f" strokecolor="#e15520" strokeweight=".1pt">
                          <v:path arrowok="t" o:connecttype="custom" o:connectlocs="0,0;8,15;15,28;23,33;28,35;35,38;43,38;43,30;40,23;35,15;30,10;25,5;18,3;10,0;0,0" o:connectangles="0,0,0,0,0,0,0,0,0,0,0,0,0,0,0"/>
                        </v:shape>
                        <v:shape id="Freeform 1545" o:spid="_x0000_s2368" style="position:absolute;left:5795;top:1090;width:75;height:100;visibility:visible;mso-wrap-style:square;v-text-anchor:top" coordsize="7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ld4ccA&#10;AADdAAAADwAAAGRycy9kb3ducmV2LnhtbESPW0vDQBSE3wX/w3IEX6TdeGlJY7dFBKVQUGxL+3rI&#10;HpNg9mzIHnP5992C4OMwM98wy/XgatVRGyrPBu6nCSji3NuKCwOH/dskBRUE2WLtmQyMFGC9ur5a&#10;YmZ9z1/U7aRQEcIhQwOlSJNpHfKSHIapb4ij9+1bhxJlW2jbYh/hrtYPSTLXDiuOCyU29FpS/rP7&#10;dQbkqVr0n9u705i+jx9Dly8oOYoxtzfDyzMooUH+w3/tjTXwmM5mcHkTn4Ben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ZXeHHAAAA3QAAAA8AAAAAAAAAAAAAAAAAmAIAAGRy&#10;cy9kb3ducmV2LnhtbFBLBQYAAAAABAAEAPUAAACMAwAAAAA=&#10;" path="m32,63l,,32,63xm32,63r5,17l47,90r5,5l60,97r7,3l75,100r,-8l72,85,67,78,62,73,57,68,50,65,40,63r-8,xe" fillcolor="#f3be00" stroked="f">
                          <v:path arrowok="t" o:connecttype="custom" o:connectlocs="32,63;0,0;32,63;32,63;37,80;47,90;52,95;60,97;67,100;75,100;75,92;72,85;67,78;62,73;57,68;50,65;40,63;32,63" o:connectangles="0,0,0,0,0,0,0,0,0,0,0,0,0,0,0,0,0,0"/>
                          <o:lock v:ext="edit" verticies="t"/>
                        </v:shape>
                        <v:shape id="Freeform 1546" o:spid="_x0000_s2369" style="position:absolute;left:5795;top:1090;width:32;height:63;visibility:visible;mso-wrap-style:square;v-text-anchor:top" coordsize="3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SVuMUA&#10;AADdAAAADwAAAGRycy9kb3ducmV2LnhtbESPS2vCQBSF9wX/w3AFd3Xio0Gio4hQqt0UXwt318zN&#10;AzN3QmbU5N93CgWXh/P4OItVayrxoMaVlhWMhhEI4tTqknMFp+Pn+wyE88gaK8ukoCMHq2XvbYGJ&#10;tk/e0+PgcxFG2CWooPC+TqR0aUEG3dDWxMHLbGPQB9nkUjf4DOOmkuMoiqXBkgOhwJo2BaW3w90E&#10;7v26kVk9ibPppfz+qs7d7ufWKTXot+s5CE+tf4X/21utYDL7iOHvTXg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9JW4xQAAAN0AAAAPAAAAAAAAAAAAAAAAAJgCAABkcnMv&#10;ZG93bnJldi54bWxQSwUGAAAAAAQABAD1AAAAigMAAAAA&#10;" path="m32,63l,,32,63xe" filled="f" strokecolor="#e15520" strokeweight="0">
                          <v:path arrowok="t" o:connecttype="custom" o:connectlocs="32,63;0,0;32,63" o:connectangles="0,0,0"/>
                        </v:shape>
                        <v:shape id="Freeform 1547" o:spid="_x0000_s2370" style="position:absolute;left:5827;top:115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L8RMMA&#10;AADdAAAADwAAAGRycy9kb3ducmV2LnhtbESPQYvCMBSE74L/ITzBm6Yqu5auUUQR9LjtXrw9mmdb&#10;27yUJtb6783Cwh6HmfmG2ewG04ieOldZVrCYRyCIc6srLhT8ZKdZDMJ5ZI2NZVLwIge77Xi0wUTb&#10;J39Tn/pCBAi7BBWU3reJlC4vyaCb25Y4eDfbGfRBdoXUHT4D3DRyGUWf0mDFYaHElg4l5XX6MApu&#10;64ut7+dFn2J99cdXnF1PnCk1nQz7LxCeBv8f/muftYJV/LGG3zfhCcjt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L8RMMAAADdAAAADwAAAAAAAAAAAAAAAACYAgAAZHJzL2Rv&#10;d25yZXYueG1sUEsFBgAAAAAEAAQA9QAAAIgDAAAAAA==&#10;" path="m,l5,17,15,27r5,5l28,34r7,3l43,37r,-8l40,22,35,15,30,10,25,5,18,2,8,,,xe" filled="f" strokecolor="#e15520" strokeweight="0">
                          <v:path arrowok="t" o:connecttype="custom" o:connectlocs="0,0;5,17;15,27;20,32;28,34;35,37;43,37;43,29;40,22;35,15;30,10;25,5;18,2;8,0;0,0" o:connectangles="0,0,0,0,0,0,0,0,0,0,0,0,0,0,0"/>
                        </v:shape>
                        <v:shape id="Freeform 1548" o:spid="_x0000_s2371" style="position:absolute;left:5795;top:1043;width:65;height:117;visibility:visible;mso-wrap-style:square;v-text-anchor:top" coordsize="6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8DdMMA&#10;AADdAAAADwAAAGRycy9kb3ducmV2LnhtbERPy2oCMRTdF/oP4Rbc1Uwr9TEaRS3FroQ6gtvr5DqZ&#10;NrkZJqmOfn2zELo8nPds0TkrztSG2rOCl34Ggrj0uuZKwb74eB6DCBFZo/VMCq4UYDF/fJhhrv2F&#10;v+i8i5VIIRxyVGBibHIpQ2nIYej7hjhxJ986jAm2ldQtXlK4s/I1y4bSYc2pwWBDa0Plz+7XKSgO&#10;q60Nm4lZons/bop4G+3tt1K9p245BRGpi//iu/tTKxiM39Lc9CY9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8DdMMAAADdAAAADwAAAAAAAAAAAAAAAACYAgAAZHJzL2Rv&#10;d25yZXYueG1sUEsFBgAAAAAEAAQA9QAAAIgDAAAAAA==&#10;" path="m28,70l,,28,70xm28,70r4,17l40,102r5,5l50,112r7,3l65,117r,-10l62,100,60,92,55,85,50,77,42,75,35,72,28,70xe" fillcolor="#f3be00" stroked="f">
                          <v:path arrowok="t" o:connecttype="custom" o:connectlocs="28,70;0,0;28,70;28,70;32,87;40,102;45,107;50,112;57,115;65,117;65,107;62,100;60,92;55,85;50,77;42,75;35,72;28,70" o:connectangles="0,0,0,0,0,0,0,0,0,0,0,0,0,0,0,0,0,0"/>
                          <o:lock v:ext="edit" verticies="t"/>
                        </v:shape>
                        <v:shape id="Freeform 1549" o:spid="_x0000_s2372" style="position:absolute;left:5795;top:1043;width:28;height:70;visibility:visible;mso-wrap-style:square;v-text-anchor:top" coordsize="2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1bL8YA&#10;AADdAAAADwAAAGRycy9kb3ducmV2LnhtbESPQWsCMRSE70L/Q3gFL6LZWqx2a5SiFLRQqKsHj8/N&#10;62bp5mXZRF3/vREEj8PMN8NM562txIkaXzpW8DJIQBDnTpdcKNhtv/oTED4ga6wck4ILeZjPnjpT&#10;TLU784ZOWShELGGfogITQp1K6XNDFv3A1cTR+3ONxRBlU0jd4DmW20oOk+RNWiw5LhisaWEo/8+O&#10;VsHrpOgl++x7jL/2p+0t9WFh1gelus/t5weIQG14hO/0St+40Tvc3sQn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1bL8YAAADdAAAADwAAAAAAAAAAAAAAAACYAgAAZHJz&#10;L2Rvd25yZXYueG1sUEsFBgAAAAAEAAQA9QAAAIsDAAAAAA==&#10;" path="m28,70l,,28,70xe" filled="f" strokecolor="#e15520" strokeweight="0">
                          <v:path arrowok="t" o:connecttype="custom" o:connectlocs="28,70;0,0;28,70" o:connectangles="0,0,0"/>
                        </v:shape>
                        <v:shape id="Freeform 1550" o:spid="_x0000_s2373" style="position:absolute;left:5823;top:1113;width:37;height:47;visibility:visible;mso-wrap-style:square;v-text-anchor:top" coordsize="3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VY98IA&#10;AADdAAAADwAAAGRycy9kb3ducmV2LnhtbERPTYvCMBC9L/gfwgje1lRFKdUo7oLgUV0XPY7N2Fab&#10;SU2i1n9vDgt7fLzv2aI1tXiQ85VlBYN+AoI4t7riQsH+Z/WZgvABWWNtmRS8yMNi3vmYYabtk7f0&#10;2IVCxBD2GSooQ2gyKX1ekkHftw1x5M7WGQwRukJqh88Ybmo5TJKJNFhxbCixoe+S8uvubhQc9Olr&#10;czvsf5fD4/g2dq9LSIuLUr1uu5yCCNSGf/Gfe60VjNJJ3B/fxCcg5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1Vj3wgAAAN0AAAAPAAAAAAAAAAAAAAAAAJgCAABkcnMvZG93&#10;bnJldi54bWxQSwUGAAAAAAQABAD1AAAAhwMAAAAA&#10;" path="m,l4,17r8,15l17,37r5,5l29,45r8,2l37,37,34,30,32,22,27,15,22,7,14,5,7,2,,xe" filled="f" strokecolor="#e15520" strokeweight="0">
                          <v:path arrowok="t" o:connecttype="custom" o:connectlocs="0,0;4,17;12,32;17,37;22,42;29,45;37,47;37,37;34,30;32,22;27,15;22,7;14,5;7,2;0,0" o:connectangles="0,0,0,0,0,0,0,0,0,0,0,0,0,0,0"/>
                        </v:shape>
                        <v:shape id="Freeform 1551" o:spid="_x0000_s2374" style="position:absolute;left:5909;top:1255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28r8UA&#10;AADdAAAADwAAAGRycy9kb3ducmV2LnhtbESPzWrDMBCE74G8g9hCbonspgTHjRJM2kJDT83febG2&#10;tqm0ci01dt4+ChR6HGbmG2a1GawRF+p841hBOktAEJdON1wpOB7ephkIH5A1Gsek4EoeNuvxaIW5&#10;dj1/0mUfKhEh7HNUUIfQ5lL6siaLfuZa4uh9uc5iiLKrpO6wj3Br5GOSLKTFhuNCjS1tayq/979W&#10;QfFRsXk5L7M2lefX3U/Tm6dTodTkYSieQQQawn/4r/2uFcyzRQr3N/EJ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/byvxQAAAN0AAAAPAAAAAAAAAAAAAAAAAJgCAABkcnMv&#10;ZG93bnJldi54bWxQSwUGAAAAAAQABAD1AAAAigMAAAAA&#10;" path="m13,l5,12,,27,,40,5,55r5,-3l13,45r2,-8l18,30r,-8l18,15,15,7,13,xe" fillcolor="#f3be00" stroked="f">
                          <v:path arrowok="t" o:connecttype="custom" o:connectlocs="13,0;5,12;0,27;0,40;5,55;10,52;13,45;15,37;18,30;18,22;18,15;15,7;13,0" o:connectangles="0,0,0,0,0,0,0,0,0,0,0,0,0"/>
                        </v:shape>
                        <v:shape id="Freeform 1552" o:spid="_x0000_s2375" style="position:absolute;left:5909;top:1255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ZYRcUA&#10;AADdAAAADwAAAGRycy9kb3ducmV2LnhtbESPUWvCQBCE3wv+h2MFX4peVAgxekoVFPsktf6AJbdN&#10;QnN7IbfV6K/vFQo+DjPzDbPa9K5RV+pC7dnAdJKAIi68rbk0cPncjzNQQZAtNp7JwJ0CbNaDlxXm&#10;1t/4g65nKVWEcMjRQCXS5lqHoiKHYeJb4uh9+c6hRNmV2nZ4i3DX6FmSpNphzXGhwpZ2FRXf5x9n&#10;IN1J+Z7eH83rY7o9bdujzPeHhTGjYf+2BCXUyzP83z5aA/MsncHfm/gE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xlhFxQAAAN0AAAAPAAAAAAAAAAAAAAAAAJgCAABkcnMv&#10;ZG93bnJldi54bWxQSwUGAAAAAAQABAD1AAAAigMAAAAA&#10;" path="m13,l5,12,,27,,40,5,55r5,-3l13,45r2,-8l18,30r,-8l18,15,15,7,13,e" filled="f" strokecolor="#e15520" strokeweight="0">
                          <v:path arrowok="t" o:connecttype="custom" o:connectlocs="13,0;5,12;0,27;0,40;5,55;10,52;13,45;15,37;18,30;18,22;18,15;15,7;13,0" o:connectangles="0,0,0,0,0,0,0,0,0,0,0,0,0"/>
                        </v:shape>
                        <v:shape id="Freeform 1553" o:spid="_x0000_s2376" style="position:absolute;left:5927;top:1215;width:17;height:127;visibility:visible;mso-wrap-style:square;v-text-anchor:top" coordsize="1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zJ1cYA&#10;AADdAAAADwAAAGRycy9kb3ducmV2LnhtbESPQWvCQBSE7wX/w/KE3uqmiiLRVYoi5NKCVii9vWSf&#10;STT7Nma3Sfz3riD0OMzMN8xy3ZtKtNS40rKC91EEgjizuuRcwfF79zYH4TyyxsoyKbiRg/Vq8LLE&#10;WNuO99QefC4ChF2MCgrv61hKlxVk0I1sTRy8k20M+iCbXOoGuwA3lRxH0UwaLDksFFjTpqDscvgz&#10;CpKvJE2Pn6ef6/WStGcpp902/VXqddh/LEB46v1/+NlOtILJfDaBx5vw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zJ1cYAAADdAAAADwAAAAAAAAAAAAAAAACYAgAAZHJz&#10;L2Rvd25yZXYueG1sUEsFBgAAAAAEAAQA9QAAAIsDAAAAAA==&#10;" path="m10,70l2,82,,97r,15l5,127r5,-5l12,117r3,-7l17,102r,-10l15,85,12,77,10,70xm10,70l2,r8,70xe" fillcolor="#f3be00" stroked="f">
                          <v:path arrowok="t" o:connecttype="custom" o:connectlocs="10,70;2,82;0,97;0,112;5,127;10,122;12,117;15,110;17,102;17,92;15,85;12,77;10,70;10,70;2,0;10,70" o:connectangles="0,0,0,0,0,0,0,0,0,0,0,0,0,0,0,0"/>
                          <o:lock v:ext="edit" verticies="t"/>
                        </v:shape>
                        <v:shape id="Freeform 1554" o:spid="_x0000_s2377" style="position:absolute;left:5927;top:1285;width:17;height:57;visibility:visible;mso-wrap-style:square;v-text-anchor:top" coordsize="1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5oRcMA&#10;AADdAAAADwAAAGRycy9kb3ducmV2LnhtbESPQWvCQBSE7wX/w/IEb3VjFZHoKlII9NooxeMz+9wE&#10;s29jdk1if31XEHocZuYbZrMbbC06an3lWMFsmoAgLpyu2Cg4HrL3FQgfkDXWjknBgzzstqO3Daba&#10;9fxNXR6MiBD2KSooQ2hSKX1RkkU/dQ1x9C6utRiibI3ULfYRbmv5kSRLabHiuFBiQ58lFdf8bhWY&#10;c7746bJ5/+tOp6zou9vdeFRqMh72axCBhvAffrW/tIL5armA55v4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5oRcMAAADdAAAADwAAAAAAAAAAAAAAAACYAgAAZHJzL2Rv&#10;d25yZXYueG1sUEsFBgAAAAAEAAQA9QAAAIgDAAAAAA==&#10;" path="m10,l2,12,,27,,42,5,57r5,-5l12,47r3,-7l17,32r,-10l15,15,12,7,10,e" filled="f" strokecolor="#e15520" strokeweight="0">
                          <v:path arrowok="t" o:connecttype="custom" o:connectlocs="10,0;2,12;0,27;0,42;5,57;10,52;12,47;15,40;17,32;17,22;15,15;12,7;10,0" o:connectangles="0,0,0,0,0,0,0,0,0,0,0,0,0"/>
                        </v:shape>
                        <v:shape id="Freeform 1555" o:spid="_x0000_s2378" style="position:absolute;left:5929;top:1215;width:8;height:70;visibility:visible;mso-wrap-style:square;v-text-anchor:top" coordsize="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Cce8cA&#10;AADdAAAADwAAAGRycy9kb3ducmV2LnhtbESPQWvCQBSE74X+h+UJXopuqlRC6iqlIg0tHpqI52f2&#10;dRPMvo3ZrcZ/3y0Uehxm5htmuR5sKy7U+8axgsdpAoK4crpho2BfbicpCB+QNbaOScGNPKxX93dL&#10;zLS78iddimBEhLDPUEEdQpdJ6auaLPqp64ij9+V6iyHK3kjd4zXCbStnSbKQFhuOCzV29FpTdSq+&#10;rYLy8P5QmHO5yVN/ezO5Pe428w+lxqPh5RlEoCH8h//auVYwTxdP8PsmPg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wnHvHAAAA3QAAAA8AAAAAAAAAAAAAAAAAmAIAAGRy&#10;cy9kb3ducmV2LnhtbFBLBQYAAAAABAAEAPUAAACMAwAAAAA=&#10;" path="m8,70l,,8,70xe" filled="f" strokecolor="#e15520" strokeweight="0">
                          <v:path arrowok="t" o:connecttype="custom" o:connectlocs="8,70;0,0;8,70" o:connectangles="0,0,0"/>
                        </v:shape>
                        <v:shape id="Freeform 1556" o:spid="_x0000_s2379" style="position:absolute;left:5895;top:1225;width:19;height:52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tlEcYA&#10;AADdAAAADwAAAGRycy9kb3ducmV2LnhtbESP3WrCQBSE7wXfYTlCb4pubCBodJUoCK1VwZ8HOGSP&#10;STB7NmS3mr69Wyh4OczMN8x82Zla3Kl1lWUF41EEgji3uuJCweW8GU5AOI+ssbZMCn7JwXLR780x&#10;1fbBR7qffCEChF2KCkrvm1RKl5dk0I1sQxy8q20N+iDbQuoWHwFuavkRRYk0WHFYKLGhdUn57fRj&#10;FHxPv+Qhe99l8cYUcXZd7S92O1XqbdBlMxCeOv8K/7c/tYJ4kiTw9yY8Abl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tlEcYAAADdAAAADwAAAAAAAAAAAAAAAACYAgAAZHJz&#10;L2Rvd25yZXYueG1sUEsFBgAAAAAEAAQA9QAAAIsDAAAAAA==&#10;" path="m14,l5,12,2,25,,40,5,52r5,-2l14,45r3,-8l19,30r,-8l19,15r,-8l14,xe" fillcolor="#f3be00" stroked="f">
                          <v:path arrowok="t" o:connecttype="custom" o:connectlocs="14,0;5,12;2,25;0,40;5,52;10,50;14,45;17,37;19,30;19,22;19,15;19,7;14,0" o:connectangles="0,0,0,0,0,0,0,0,0,0,0,0,0"/>
                        </v:shape>
                        <v:shape id="Freeform 1557" o:spid="_x0000_s2380" style="position:absolute;left:5895;top:1225;width:19;height:52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S3tsYA&#10;AADdAAAADwAAAGRycy9kb3ducmV2LnhtbESPT2vCQBTE74V+h+UVequb1rBqdJUiFUrx4h88P7PP&#10;JDb7Nma3Gr+9WxA8DjPzG2Yy62wtztT6yrGG914Cgjh3puJCw3azeBuC8AHZYO2YNFzJw2z6/DTB&#10;zLgLr+i8DoWIEPYZaihDaDIpfV6SRd9zDXH0Dq61GKJsC2lavES4reVHkihpseK4UGJD85Ly3/Wf&#10;1ZAe0t1RXVV/tTRptdj/qJH5Omn9+tJ9jkEE6sIjfG9/Gw39oRrA/5v4BOT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S3tsYAAADdAAAADwAAAAAAAAAAAAAAAACYAgAAZHJz&#10;L2Rvd25yZXYueG1sUEsFBgAAAAAEAAQA9QAAAIsDAAAAAA==&#10;" path="m14,l5,12,2,25,,40,5,52r5,-2l14,45r3,-8l19,30r,-8l19,15r,-8l14,e" filled="f" strokecolor="#e15520" strokeweight="0">
                          <v:path arrowok="t" o:connecttype="custom" o:connectlocs="14,0;5,12;2,25;0,40;5,52;10,50;14,45;17,37;19,30;19,22;19,15;19,7;14,0" o:connectangles="0,0,0,0,0,0,0,0,0,0,0,0,0"/>
                        </v:shape>
                        <v:shape id="Freeform 1558" o:spid="_x0000_s2381" style="position:absolute;left:5909;top:1158;width:1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2HJcQA&#10;AADdAAAADwAAAGRycy9kb3ducmV2LnhtbERPTWvCQBC9C/6HZQq96SYttTF1E0qL4q1og+JtyE6T&#10;1OxsyK6a+uvdQ8Hj430v8sG04ky9aywriKcRCOLS6oYrBcX3cpKAcB5ZY2uZFPyRgzwbjxaYanvh&#10;DZ23vhIhhF2KCmrvu1RKV9Zk0E1tRxy4H9sb9AH2ldQ9XkK4aeVTFM2kwYZDQ40dfdRUHrcno+Dr&#10;5SCv8e/6c4iLhFa7Mn7dz5dKPT4M728gPA3+Lv53r7WC52QW5oY34Qn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dhyXEAAAA3QAAAA8AAAAAAAAAAAAAAAAAmAIAAGRycy9k&#10;b3ducmV2LnhtbFBLBQYAAAAABAAEAPUAAACJAwAAAAA=&#10;" path="m,67l,,,67xe" fillcolor="#f3be00" stroked="f">
                          <v:path arrowok="t" o:connecttype="custom" o:connectlocs="0,67;0,0;0,67" o:connectangles="0,0,0"/>
                        </v:shape>
                        <v:shape id="Freeform 1559" o:spid="_x0000_s2382" style="position:absolute;left:5909;top:1158;width:1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qXBsUA&#10;AADdAAAADwAAAGRycy9kb3ducmV2LnhtbESPT2sCMRTE74LfIbxCL6LZrSC6GkXEQg+96PZQb4/N&#10;c/9087IkUddv3wiCx2FmfsOsNr1pxZWcry0rSCcJCOLC6ppLBT/553gOwgdkja1lUnAnD5v1cLDC&#10;TNsbH+h6DKWIEPYZKqhC6DIpfVGRQT+xHXH0ztYZDFG6UmqHtwg3rfxIkpk0WHNcqLCjXUXF3/Fi&#10;IkWfcsxH93TftOkZD7/N9ts1Sr2/9dsliEB9eIWf7S+tYDqfLeDxJj4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SpcGxQAAAN0AAAAPAAAAAAAAAAAAAAAAAJgCAABkcnMv&#10;ZG93bnJldi54bWxQSwUGAAAAAAQABAD1AAAAigMAAAAA&#10;" path="m,67l,,,67xe" filled="f" strokecolor="#e15520" strokeweight="0">
                          <v:path arrowok="t" o:connecttype="custom" o:connectlocs="0,67;0,0;0,67" o:connectangles="0,0,0"/>
                        </v:shape>
                        <v:shape id="Freeform 1560" o:spid="_x0000_s2383" style="position:absolute;left:5882;top:1190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XqvsIA&#10;AADdAAAADwAAAGRycy9kb3ducmV2LnhtbERP3WrCMBS+H/gO4QjezdTJplSjiDBwFxtr9QEOzbGN&#10;Nic1ibZ7++VisMuP73+9HWwrHuSDcaxgNs1AEFdOG64VnI7vz0sQISJrbB2Tgh8KsN2MntaYa9dz&#10;QY8y1iKFcMhRQRNjl0sZqoYshqnriBN3dt5iTNDXUnvsU7ht5UuWvUmLhlNDgx3tG6qu5d0qKK7n&#10;z5Mp+qP58ljevncf8UKvSk3Gw24FItIQ/8V/7oNWMF8u0v70Jj0B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1eq+wgAAAN0AAAAPAAAAAAAAAAAAAAAAAJgCAABkcnMvZG93&#10;bnJldi54bWxQSwUGAAAAAAQABAD1AAAAhwMAAAAA&#10;" path="m15,l8,12,3,25,,37,5,52r5,-5l13,42r5,-7l20,30r,-8l20,12r,-7l15,xe" fillcolor="#f3be00" stroked="f">
                          <v:path arrowok="t" o:connecttype="custom" o:connectlocs="15,0;8,12;3,25;0,37;5,52;10,47;13,42;18,35;20,30;20,22;20,12;20,5;15,0" o:connectangles="0,0,0,0,0,0,0,0,0,0,0,0,0"/>
                        </v:shape>
                        <v:shape id="Freeform 1561" o:spid="_x0000_s2384" style="position:absolute;left:5882;top:1190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HWJ8YA&#10;AADdAAAADwAAAGRycy9kb3ducmV2LnhtbESPQWvCQBSE74X+h+UVvJS6UaGG6CqtYvFSsVHx+pp9&#10;TYLZt2F3q/Hfu4WCx2FmvmGm88404kzO15YVDPoJCOLC6ppLBfvd6iUF4QOyxsYyKbiSh/ns8WGK&#10;mbYX/qJzHkoRIewzVFCF0GZS+qIig75vW+Lo/VhnMETpSqkdXiLcNHKYJK/SYM1xocKWFhUVp/zX&#10;KNi60/vzgVMdjpvxh9wvP5vvoVaq99S9TUAE6sI9/N9eawWjdDyAvzfxCc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HWJ8YAAADdAAAADwAAAAAAAAAAAAAAAACYAgAAZHJz&#10;L2Rvd25yZXYueG1sUEsFBgAAAAAEAAQA9QAAAIsDAAAAAA==&#10;" path="m15,l8,12,3,25,,37,5,52r5,-5l13,42r5,-7l20,30r,-8l20,12r,-7l15,e" filled="f" strokecolor="#e15520" strokeweight="0">
                          <v:path arrowok="t" o:connecttype="custom" o:connectlocs="15,0;8,12;3,25;0,37;5,52;10,47;13,42;18,35;20,30;20,22;20,12;20,5;15,0" o:connectangles="0,0,0,0,0,0,0,0,0,0,0,0,0"/>
                        </v:shape>
                        <v:shape id="Freeform 1562" o:spid="_x0000_s2385" style="position:absolute;left:5900;top:112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6pesQA&#10;AADdAAAADwAAAGRycy9kb3ducmV2LnhtbESP0YrCMBRE3xf8h3AFXxZN64qWahRZUBb0ZV0/4NJc&#10;m2JzU5qstn9vBMHHYWbOMKtNZ2txo9ZXjhWkkwQEceF0xaWC899unIHwAVlj7ZgU9ORhsx58rDDX&#10;7s6/dDuFUkQI+xwVmBCaXEpfGLLoJ64hjt7FtRZDlG0pdYv3CLe1nCbJXFqsOC4YbOjbUHE9/VsF&#10;dernh6wvTdh/zmb95Vyk18NRqdGw2y5BBOrCO/xq/2gFX9liCs838Qn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uqXrEAAAA3QAAAA8AAAAAAAAAAAAAAAAAmAIAAGRycy9k&#10;b3ducmV2LnhtbFBLBQYAAAAABAAEAPUAAACJAwAAAAA=&#10;" path="m,65l2,,,65xe" fillcolor="#f3be00" stroked="f">
                          <v:path arrowok="t" o:connecttype="custom" o:connectlocs="0,65;2,0;0,65" o:connectangles="0,0,0"/>
                        </v:shape>
                        <v:shape id="Freeform 1563" o:spid="_x0000_s2386" style="position:absolute;left:5900;top:112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A++cUA&#10;AADdAAAADwAAAGRycy9kb3ducmV2LnhtbESPQWsCMRSE74L/IbxCbzXbKlZWo8hCS7EKasXzI3nu&#10;Lm5eliTV9d83QsHjMDPfMLNFZxtxIR9qxwpeBxkIYu1MzaWCw8/HywREiMgGG8ek4EYBFvN+b4a5&#10;cVfe0WUfS5EgHHJUUMXY5lIGXZHFMHAtcfJOzluMSfpSGo/XBLeNfMuysbRYc1qosKWiIn3e/1oF&#10;K4f+qL83Z15/jvT6ti1ksyuUen7qllMQkbr4CP+3v4yC4eR9CPc36Qn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kD75xQAAAN0AAAAPAAAAAAAAAAAAAAAAAJgCAABkcnMv&#10;ZG93bnJldi54bWxQSwUGAAAAAAQABAD1AAAAigMAAAAA&#10;" path="m,65l2,,,65xe" filled="f" strokecolor="#e15520" strokeweight="0">
                          <v:path arrowok="t" o:connecttype="custom" o:connectlocs="0,65;2,0;0,65" o:connectangles="0,0,0"/>
                        </v:shape>
                        <v:shape id="Freeform 1564" o:spid="_x0000_s2387" style="position:absolute;left:5872;top:115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VdPscA&#10;AADdAAAADwAAAGRycy9kb3ducmV2LnhtbESPX2vCMBTF3wd+h3AF32bqnFOqUaZuTPbidEN8vDTX&#10;ttjc1CSz9dsvg8EeD+fPjzNbtKYSV3K+tKxg0E9AEGdWl5wr+Pp8vZ+A8AFZY2WZFNzIw2LeuZth&#10;qm3DO7ruQy7iCPsUFRQh1KmUPivIoO/bmjh6J+sMhihdLrXDJo6bSj4kyZM0WHIkFFjTqqDsvP82&#10;kfuxfW+Wo6UbbcPxBc+Xw9q8HZTqddvnKYhAbfgP/7U3WsFwMn6E3zfxCc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lXT7HAAAA3QAAAA8AAAAAAAAAAAAAAAAAmAIAAGRy&#10;cy9kb3ducmV2LnhtbFBLBQYAAAAABAAEAPUAAACMAwAAAAA=&#10;" path="m18,l8,13,,27,,40,3,55,8,50r5,-5l15,40r3,-8l20,25r,-8l20,8,18,xe" fillcolor="#f3be00" stroked="f">
                          <v:path arrowok="t" o:connecttype="custom" o:connectlocs="18,0;8,13;0,27;0,40;3,55;8,50;13,45;15,40;18,32;20,25;20,17;20,8;18,0" o:connectangles="0,0,0,0,0,0,0,0,0,0,0,0,0"/>
                        </v:shape>
                        <v:shape id="Freeform 1565" o:spid="_x0000_s2388" style="position:absolute;left:5872;top:115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MSmsYA&#10;AADdAAAADwAAAGRycy9kb3ducmV2LnhtbESPT4vCMBTE74LfITzBm6Zb8c9Wo+wqgu5hoa54fjTP&#10;tmzzUpqo9dsbQfA4zMxvmMWqNZW4UuNKywo+hhEI4szqknMFx7/tYAbCeWSNlWVScCcHq2W3s8BE&#10;2xundD34XAQIuwQVFN7XiZQuK8igG9qaOHhn2xj0QTa51A3eAtxUMo6iiTRYclgosKZ1Qdn/4WIU&#10;bMcm3e1/0uP+9zz6/pxu4jianJTq99qvOQhPrX+HX+2dVjCaTcfwfBOegF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MSmsYAAADdAAAADwAAAAAAAAAAAAAAAACYAgAAZHJz&#10;L2Rvd25yZXYueG1sUEsFBgAAAAAEAAQA9QAAAIsDAAAAAA==&#10;" path="m18,l8,13,,27,,40,3,55,8,50r5,-5l15,40r3,-8l20,25r,-8l20,8,18,xe" filled="f" strokecolor="#e15520" strokeweight="0">
                          <v:path arrowok="t" o:connecttype="custom" o:connectlocs="18,0;8,13;0,27;0,40;3,55;8,50;13,45;15,40;18,32;20,25;20,17;20,8;18,0" o:connectangles="0,0,0,0,0,0,0,0,0,0,0,0,0"/>
                        </v:shape>
                        <v:shape id="Freeform 1566" o:spid="_x0000_s2389" style="position:absolute;left:5890;top:1088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bxpsYA&#10;AADdAAAADwAAAGRycy9kb3ducmV2LnhtbESPT2sCMRTE74LfIbxCL6JZW/DPahQRCq30supBb4/N&#10;c7N087IkUddv3xQKHoeZ+Q2zXHe2ETfyoXasYDzKQBCXTtdcKTgePoYzECEia2wck4IHBViv+r0l&#10;5trduaDbPlYiQTjkqMDE2OZShtKQxTByLXHyLs5bjEn6SmqP9wS3jXzLsom0WHNaMNjS1lD5s79a&#10;Bbuv6dHMq6KgHZ7mA/x+eHfeKvX60m0WICJ18Rn+b39qBe+z6QT+3q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bxpsYAAADdAAAADwAAAAAAAAAAAAAAAACYAgAAZHJz&#10;L2Rvd25yZXYueG1sUEsFBgAAAAAEAAQA9QAAAIsDAAAAAA==&#10;" path="m,70l5,,,70xe" fillcolor="#f3be00" stroked="f">
                          <v:path arrowok="t" o:connecttype="custom" o:connectlocs="0,70;5,0;0,70" o:connectangles="0,0,0"/>
                        </v:shape>
                        <v:shape id="Freeform 1567" o:spid="_x0000_s2390" style="position:absolute;left:5890;top:1088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LSIsYA&#10;AADdAAAADwAAAGRycy9kb3ducmV2LnhtbESPT2sCMRTE74V+h/CE3mrWP1RZjVJWpAXpodqLt8fm&#10;uVndvKxJquu3N4WCx2FmfsPMl51txIV8qB0rGPQzEMSl0zVXCn5269cpiBCRNTaOScGNAiwXz09z&#10;zLW78jddtrESCcIhRwUmxjaXMpSGLIa+a4mTd3DeYkzSV1J7vCa4beQwy96kxZrTgsGWCkPlaftr&#10;Ffiv/WZXtB9j22VrcywGZnWujVIvve59BiJSFx/h//anVjCaTibw9yY9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LSIsYAAADdAAAADwAAAAAAAAAAAAAAAACYAgAAZHJz&#10;L2Rvd25yZXYueG1sUEsFBgAAAAAEAAQA9QAAAIsDAAAAAA==&#10;" path="m,70l5,,,70xe" filled="f" strokecolor="#e15520" strokeweight="0">
                          <v:path arrowok="t" o:connecttype="custom" o:connectlocs="0,70;5,0;0,70" o:connectangles="0,0,0"/>
                        </v:shape>
                        <v:shape id="Freeform 1568" o:spid="_x0000_s2391" style="position:absolute;left:5862;top:1120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TnTcIA&#10;AADdAAAADwAAAGRycy9kb3ducmV2LnhtbERPzWoCMRC+C32HMAUvUrNWUFmNIkKLiBdtH2C6GXcX&#10;N5M1merq05tDoceP73+x6lyjrhRi7dnAaJiBIi68rbk08P318TYDFQXZYuOZDNwpwmr50ltgbv2N&#10;D3Q9SqlSCMccDVQiba51LCpyGIe+JU7cyQeHkmAotQ14S+Gu0e9ZNtEOa04NFba0qag4H3+dAfl5&#10;jHHvfZDpfjBpylN32X0ejOm/dus5KKFO/sV/7q01MJ5N09z0Jj0Bv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BOdNwgAAAN0AAAAPAAAAAAAAAAAAAAAAAJgCAABkcnMvZG93&#10;bnJldi54bWxQSwUGAAAAAAQABAD1AAAAhwMAAAAA&#10;" path="m20,l8,13,3,25,,40,3,52,8,50r5,-5l15,38r5,-8l23,23r,-8l20,8,20,xe" fillcolor="#f3be00" stroked="f">
                          <v:path arrowok="t" o:connecttype="custom" o:connectlocs="20,0;8,13;3,25;0,40;3,52;8,50;13,45;15,38;20,30;23,23;23,15;20,8;20,0" o:connectangles="0,0,0,0,0,0,0,0,0,0,0,0,0"/>
                        </v:shape>
                        <v:shape id="Freeform 1569" o:spid="_x0000_s2392" style="position:absolute;left:5862;top:1120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u4PMgA&#10;AADdAAAADwAAAGRycy9kb3ducmV2LnhtbESPW2vCQBSE3wv9D8sp+FY3KlibuooIXhCFNi1I3w7Z&#10;0yQ1ezZk11z+vSsU+jjMzDfMfNmZUjRUu8KygtEwAkGcWl1wpuDrc/M8A+E8ssbSMinoycFy8fgw&#10;x1jblj+oSXwmAoRdjApy76tYSpfmZNANbUUcvB9bG/RB1pnUNbYBbko5jqKpNFhwWMixonVO6SW5&#10;GgUXL0enJHk/H/vd+vd705wPWz1RavDUrd5AeOr8f/ivvdcKJrOXV7i/CU9AL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i7g8yAAAAN0AAAAPAAAAAAAAAAAAAAAAAJgCAABk&#10;cnMvZG93bnJldi54bWxQSwUGAAAAAAQABAD1AAAAjQMAAAAA&#10;" path="m20,l8,13,3,25,,40,3,52,8,50r5,-5l15,38r5,-8l23,23r,-8l20,8,20,xe" filled="f" strokecolor="#e15520" strokeweight="0">
                          <v:path arrowok="t" o:connecttype="custom" o:connectlocs="20,0;8,13;3,25;0,40;3,52;8,50;13,45;15,38;20,30;23,23;23,15;20,8;20,0" o:connectangles="0,0,0,0,0,0,0,0,0,0,0,0,0"/>
                        </v:shape>
                        <v:shape id="Freeform 1570" o:spid="_x0000_s2393" style="position:absolute;left:5880;top:1050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awNcMA&#10;AADdAAAADwAAAGRycy9kb3ducmV2LnhtbERPy2rCQBTdF/yH4QpuSp2otIQ0ExElUIoUGqXrS+bm&#10;QTN3QmaMyd93FgWXh/NO95PpxEiDay0r2KwjEMSl1S3XCq6X/CUG4Tyyxs4yKZjJwT5bPKWYaHvn&#10;bxoLX4sQwi5BBY33fSKlKxsy6Na2Jw5cZQeDPsChlnrAewg3ndxG0Zs02HJoaLCnY0Plb3EzCvKd&#10;ez2d+4ra6mf8/Cown5/njVKr5XR4B+Fp8g/xv/tDK9jFcdgf3oQn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awNcMAAADdAAAADwAAAAAAAAAAAAAAAACYAgAAZHJzL2Rv&#10;d25yZXYueG1sUEsFBgAAAAAEAAQA9QAAAIgDAAAAAA==&#10;" path="m,70l7,,,70xe" fillcolor="#f3be00" stroked="f">
                          <v:path arrowok="t" o:connecttype="custom" o:connectlocs="0,70;7,0;0,70" o:connectangles="0,0,0"/>
                        </v:shape>
                        <v:shape id="Freeform 1571" o:spid="_x0000_s2394" style="position:absolute;left:5880;top:1050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ApEsMA&#10;AADdAAAADwAAAGRycy9kb3ducmV2LnhtbESPT4vCMBTE7wt+h/AEb2uqwlKqUURQvK3/wOuzeTbV&#10;5qU02dp+e7OwsMdhZn7DLFadrURLjS8dK5iMExDEudMlFwou5+1nCsIHZI2VY1LQk4fVcvCxwEy7&#10;Fx+pPYVCRAj7DBWYEOpMSp8bsujHriaO3t01FkOUTSF1g68It5WcJsmXtFhyXDBY08ZQ/jz9WAXF&#10;sy9n3N5M/7ge3F6fp3f3vVNqNOzWcxCBuvAf/mvvtYJZmk7g9018AnL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ApEsMAAADdAAAADwAAAAAAAAAAAAAAAACYAgAAZHJzL2Rv&#10;d25yZXYueG1sUEsFBgAAAAAEAAQA9QAAAIgDAAAAAA==&#10;" path="m,70l7,,,70xe" filled="f" strokecolor="#e15520" strokeweight="0">
                          <v:path arrowok="t" o:connecttype="custom" o:connectlocs="0,70;7,0;0,70" o:connectangles="0,0,0"/>
                        </v:shape>
                        <v:shape id="Freeform 1572" o:spid="_x0000_s2395" style="position:absolute;left:5850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Y0HsUA&#10;AADdAAAADwAAAGRycy9kb3ducmV2LnhtbESPQUsDMRSE74L/ITzBm81aUdZt0yIWUcSL1d7fbl6T&#10;1c3LksRm+++NIPQ4zMw3zHI9uUEcKMTes4LrWQWCuPO6Z6Pg8+PpqgYRE7LGwTMpOFKE9er8bImN&#10;9pnf6bBNRhQIxwYV2JTGRsrYWXIYZ34kLt7eB4epyGCkDpgL3A1yXlV30mHPZcHiSI+Wuu/tj1Ng&#10;Xtsc3+73x7zb5M3z7VdorWmVuryYHhYgEk3pFP5vv2gFN3U9h7835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djQexQAAAN0AAAAPAAAAAAAAAAAAAAAAAJgCAABkcnMv&#10;ZG93bnJldi54bWxQSwUGAAAAAAQABAD1AAAAigMAAAAA&#10;" path="m20,l12,5,7,12,2,17,,25r,7l,40r2,7l7,57r5,-5l17,47r3,-5l22,35,25,25r,-8l22,10,20,xe" fillcolor="#f3be00" stroked="f">
                          <v:path arrowok="t" o:connecttype="custom" o:connectlocs="20,0;12,5;7,12;2,17;0,25;0,32;0,40;2,47;7,57;12,52;17,47;20,42;22,35;25,25;25,17;22,10;20,0" o:connectangles="0,0,0,0,0,0,0,0,0,0,0,0,0,0,0,0,0"/>
                        </v:shape>
                        <v:shape id="Freeform 1573" o:spid="_x0000_s2396" style="position:absolute;left:5850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qD3MUA&#10;AADdAAAADwAAAGRycy9kb3ducmV2LnhtbESPT4vCMBTE7wt+h/AEb2uqBSldo4igCJ7WXV2Pj+b1&#10;DzYvJYm2fvuNsLDHYWZ+wyzXg2nFg5xvLCuYTRMQxIXVDVcKvr927xkIH5A1tpZJwZM8rFejtyXm&#10;2vb8SY9TqESEsM9RQR1Cl0vpi5oM+qntiKNXWmcwROkqqR32EW5aOU+ShTTYcFyosaNtTcXtdDcK&#10;wvlHX8+X+XVbts9SHtN9f3F7pSbjYfMBItAQ/sN/7YNWkGZZCq838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+oPcxQAAAN0AAAAPAAAAAAAAAAAAAAAAAJgCAABkcnMv&#10;ZG93bnJldi54bWxQSwUGAAAAAAQABAD1AAAAigMAAAAA&#10;" path="m20,l12,5,7,12,2,17,,25r,7l,40r2,7l7,57r5,-5l17,47r3,-5l22,35,25,25r,-8l22,10,20,xe" filled="f" strokecolor="#e15520" strokeweight="0">
                          <v:path arrowok="t" o:connecttype="custom" o:connectlocs="20,0;12,5;7,12;2,17;0,25;0,32;0,40;2,47;7,57;12,52;17,47;20,42;22,35;25,25;25,17;22,10;20,0" o:connectangles="0,0,0,0,0,0,0,0,0,0,0,0,0,0,0,0,0"/>
                        </v:shape>
                        <v:shape id="Freeform 1574" o:spid="_x0000_s2397" style="position:absolute;left:5870;top:101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ABecQA&#10;AADdAAAADwAAAGRycy9kb3ducmV2LnhtbESP3WoCMRCF7wt9hzAF7zTbKnbZGsWKghciVvsAQzLd&#10;3XYzWZOo69sbQejl4fx8nMmss404kw+1YwWvgwwEsXam5lLB92HVz0GEiGywcUwKrhRgNn1+mmBh&#10;3IW/6LyPpUgjHApUUMXYFlIGXZHFMHAtcfJ+nLcYk/SlNB4vadw28i3LxtJizYlQYUuLivTf/mQT&#10;N/6O2s383XdLvTt+HhqTb7VRqvfSzT9AROrif/jRXhsFwzwfwf1NegJy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wAXnEAAAA3QAAAA8AAAAAAAAAAAAAAAAAmAIAAGRycy9k&#10;b3ducmV2LnhtbFBLBQYAAAAABAAEAPUAAACJAwAAAAA=&#10;" path="m,75l2,,,75xe" fillcolor="#f3be00" stroked="f">
                          <v:path arrowok="t" o:connecttype="custom" o:connectlocs="0,75;2,0;0,75" o:connectangles="0,0,0"/>
                        </v:shape>
                        <v:shape id="Freeform 1575" o:spid="_x0000_s2398" style="position:absolute;left:5870;top:101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8MKsUA&#10;AADdAAAADwAAAGRycy9kb3ducmV2LnhtbESPQWsCMRSE7wX/Q3iCt5q10rKsRhHB4sFLrYd6eybP&#10;3dXNy5JEXfvrG0HocZj5ZpjpvLONuJIPtWMFo2EGglg7U3OpYPe9es1BhIhssHFMCu4UYD7rvUyx&#10;MO7GX3TdxlKkEg4FKqhibAspg67IYhi6ljh5R+ctxiR9KY3HWyq3jXzLsg9psea0UGFLy4r0eXux&#10;Csafy9+9X4zWP7tTp3W9GdvDkZUa9LvFBESkLv6Hn/TaJC7P3+HxJj0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DwwqxQAAAN0AAAAPAAAAAAAAAAAAAAAAAJgCAABkcnMv&#10;ZG93bnJldi54bWxQSwUGAAAAAAQABAD1AAAAigMAAAAA&#10;" path="m,75l2,,,75xe" filled="f" strokecolor="#e15520" strokeweight="0">
                          <v:path arrowok="t" o:connecttype="custom" o:connectlocs="0,75;2,0;0,75" o:connectangles="0,0,0"/>
                        </v:shape>
                        <v:shape id="Freeform 1576" o:spid="_x0000_s2399" style="position:absolute;left:5939;top:1242;width:23;height:130;visibility:visible;mso-wrap-style:square;v-text-anchor:top" coordsize="2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tWmMUA&#10;AADdAAAADwAAAGRycy9kb3ducmV2LnhtbESPQYvCMBSE7wv+h/AWvIim6iLdrlFEUDxqFdbj2+bZ&#10;FpuX0kRb/70RhD0OM/MNM192phJ3alxpWcF4FIEgzqwuOVdwOm6GMQjnkTVWlknBgxwsF72POSba&#10;tnyge+pzESDsElRQeF8nUrqsIINuZGvi4F1sY9AH2eRSN9gGuKnkJIpm0mDJYaHAmtYFZdf0ZhSk&#10;7YW/b3ZzGOzr0/b4G3/9Da5npfqf3eoHhKfO/4ff7Z1WMI3jGbzehCc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1aYxQAAAN0AAAAPAAAAAAAAAAAAAAAAAJgCAABkcnMv&#10;ZG93bnJldi54bWxQSwUGAAAAAAQABAD1AAAAigMAAAAA&#10;" path="m13,70l,,13,70r,l13,70,5,85,3,100r2,15l13,130r5,-5l20,118r3,-8l23,103r,-10l20,85,18,78,13,70xe" fillcolor="#f3be00" stroked="f">
                          <v:path arrowok="t" o:connecttype="custom" o:connectlocs="13,70;0,0;13,70;13,70;13,70;5,85;3,100;5,115;13,130;18,125;20,118;23,110;23,103;23,93;20,85;18,78;13,70" o:connectangles="0,0,0,0,0,0,0,0,0,0,0,0,0,0,0,0,0"/>
                        </v:shape>
                        <v:shape id="Freeform 1577" o:spid="_x0000_s2400" style="position:absolute;left:5939;top:1242;width:23;height:130;visibility:visible;mso-wrap-style:square;v-text-anchor:top" coordsize="2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+qjcIA&#10;AADdAAAADwAAAGRycy9kb3ducmV2LnhtbESPQYvCMBSE74L/IbyFvYimKmqpRhFhYY/aunt+NM+2&#10;bPNSmljbf78RBI/DzHzD7A69qUVHrassK5jPIhDEudUVFwqu2dc0BuE8ssbaMikYyMFhPx7tMNH2&#10;wRfqUl+IAGGXoILS+yaR0uUlGXQz2xAH72Zbgz7ItpC6xUeAm1ouomgtDVYcFkps6FRS/pfejYKz&#10;mQzXH+6MPK6abLA4WfympNTnR3/cgvDU+3f41f7WCpZxvIHnm/AE5P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r6qNwgAAAN0AAAAPAAAAAAAAAAAAAAAAAJgCAABkcnMvZG93&#10;bnJldi54bWxQSwUGAAAAAAQABAD1AAAAhwMAAAAA&#10;" path="m13,70l,,13,70r,l13,70,5,85,3,100r2,15l13,130r5,-5l20,118r3,-8l23,103r,-10l20,85,18,78,13,70xe" filled="f" strokecolor="#e15520" strokeweight=".1pt">
                          <v:path arrowok="t" o:connecttype="custom" o:connectlocs="13,70;0,0;13,70;13,70;13,70;5,85;3,100;5,115;13,130;18,125;20,118;23,110;23,103;23,93;20,85;18,78;13,70" o:connectangles="0,0,0,0,0,0,0,0,0,0,0,0,0,0,0,0,0"/>
                        </v:shape>
                        <v:shape id="Freeform 1578" o:spid="_x0000_s2401" style="position:absolute;left:5957;top:1280;width:20;height:127;visibility:visible;mso-wrap-style:square;v-text-anchor:top" coordsize="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tE1cEA&#10;AADdAAAADwAAAGRycy9kb3ducmV2LnhtbERPW2vCMBR+H/gfwhH2NlM3GKUaRQWHY0/z9nxsjmkx&#10;OalNbLt/vzwM9vjx3efLwVnRURtqzwqmkwwEcel1zUbB8bB9yUGEiKzReiYFPxRguRg9zbHQvudv&#10;6vbRiBTCoUAFVYxNIWUoK3IYJr4hTtzVtw5jgq2RusU+hTsrX7PsXTqsOTVU2NCmovK2fzgFnbxs&#10;7l/4sT73pjGnz5XNzcEq9TweVjMQkYb4L/5z77SCtzxPc9Ob9ATk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7RNXBAAAA3QAAAA8AAAAAAAAAAAAAAAAAmAIAAGRycy9kb3du&#10;cmV2LnhtbFBLBQYAAAAABAAEAPUAAACGAwAAAAA=&#10;" path="m10,67l2,r8,67l10,67r,l2,82,,97r2,15l10,127r2,-5l17,117r3,-10l20,100r,-8l17,82,15,75,10,67xe" fillcolor="#f3be00" stroked="f">
                          <v:path arrowok="t" o:connecttype="custom" o:connectlocs="10,67;2,0;10,67;10,67;10,67;2,82;0,97;2,112;10,127;12,122;17,117;20,107;20,100;20,92;17,82;15,75;10,67" o:connectangles="0,0,0,0,0,0,0,0,0,0,0,0,0,0,0,0,0"/>
                        </v:shape>
                        <v:shape id="Freeform 1579" o:spid="_x0000_s2402" style="position:absolute;left:5957;top:1280;width:20;height:127;visibility:visible;mso-wrap-style:square;v-text-anchor:top" coordsize="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WjNMQA&#10;AADdAAAADwAAAGRycy9kb3ducmV2LnhtbESPT2sCMRTE70K/Q3iF3jRrhbKuRhGh4tW/0Nvr5pks&#10;bl7WTbpuv31TEDwOM/MbZr7sXS06akPlWcF4lIEgLr2u2Cg4Hj6HOYgQkTXWnknBLwVYLl4Gcyy0&#10;v/OOun00IkE4FKjAxtgUUobSksMw8g1x8i6+dRiTbI3ULd4T3NXyPcs+pMOK04LFhtaWyuv+xyn4&#10;Ot/M1pwnp1u3Wcvv62U3po1V6u21X81AROrjM/xob7WCSZ5P4f9Neg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1ozTEAAAA3QAAAA8AAAAAAAAAAAAAAAAAmAIAAGRycy9k&#10;b3ducmV2LnhtbFBLBQYAAAAABAAEAPUAAACJAwAAAAA=&#10;" path="m10,67l2,r8,67l10,67r,l2,82,,97r2,15l10,127r2,-5l17,117r3,-10l20,100r,-8l17,82,15,75,10,67xe" filled="f" strokecolor="#e15520" strokeweight="0">
                          <v:path arrowok="t" o:connecttype="custom" o:connectlocs="10,67;2,0;10,67;10,67;10,67;2,82;0,97;2,112;10,127;12,122;17,117;20,107;20,100;20,92;17,82;15,75;10,67" o:connectangles="0,0,0,0,0,0,0,0,0,0,0,0,0,0,0,0,0"/>
                        </v:shape>
                        <v:shape id="Freeform 1580" o:spid="_x0000_s2403" style="position:absolute;left:5919;top:1187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c5DsEA&#10;AADdAAAADwAAAGRycy9kb3ducmV2LnhtbERPy4rCMBTdC/5DuII7TX0gWo0iA466Gp/g8k5zpy02&#10;N6WJtf79ZCG4PJz3YtWYQtRUudyygkE/AkGcWJ1zquBy3vSmIJxH1lhYJgUvcrBatlsLjLV98pHq&#10;k09FCGEXo4LM+zKW0iUZGXR9WxIH7s9WBn2AVSp1hc8Qbgo5jKKJNJhzaMiwpK+MkvvpYRSMf2/J&#10;Zsvfjd1e94eDef2sh3mtVLfTrOcgPDX+I367d1rBaDoL+8Ob8AT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HOQ7BAAAA3QAAAA8AAAAAAAAAAAAAAAAAmAIAAGRycy9kb3du&#10;cmV2LnhtbFBLBQYAAAAABAAEAPUAAACGAwAAAAA=&#10;" path="m3,68l,,3,68xe" fillcolor="#f3be00" stroked="f">
                          <v:path arrowok="t" o:connecttype="custom" o:connectlocs="3,68;0,0;3,68" o:connectangles="0,0,0"/>
                        </v:shape>
                        <v:shape id="Freeform 1581" o:spid="_x0000_s2404" style="position:absolute;left:5919;top:1187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BMCscA&#10;AADdAAAADwAAAGRycy9kb3ducmV2LnhtbESP3WrCQBSE7wu+w3IEb0rdxJaYpK4igtCL9sKfBzhk&#10;j0na7Nmwu2r06buFgpfDzHzDLFaD6cSFnG8tK0inCQjiyuqWawXHw/YlB+EDssbOMim4kYfVcvS0&#10;wFLbK+/osg+1iBD2JSpoQuhLKX3VkEE/tT1x9E7WGQxRulpqh9cIN52cJUkmDbYcFxrsadNQ9bM/&#10;m0g5fnVu/vx22mX3Ijt8fofU5IVSk/GwfgcRaAiP8H/7Qyt4zYsU/t7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wTArHAAAA3QAAAA8AAAAAAAAAAAAAAAAAmAIAAGRy&#10;cy9kb3ducmV2LnhtbFBLBQYAAAAABAAEAPUAAACMAwAAAAA=&#10;" path="m3,68l,,3,68xe" filled="f" strokecolor="#e15520" strokeweight="0">
                          <v:path arrowok="t" o:connecttype="custom" o:connectlocs="3,68;0,0;3,68" o:connectangles="0,0,0"/>
                        </v:shape>
                        <v:shape id="Freeform 1582" o:spid="_x0000_s2405" style="position:absolute;left:5745;top:1242;width:90;height:88;visibility:visible;mso-wrap-style:square;v-text-anchor:top" coordsize="9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128EA&#10;AADdAAAADwAAAGRycy9kb3ducmV2LnhtbESPQYvCMBSE78L+h/CEvdlUF0S7RpGC4HXVg8dH8my6&#10;Ni+lybb1328EweMwM98wm93oGtFTF2rPCuZZDoJYe1NzpeByPsxWIEJENth4JgUPCrDbfkw2WBg/&#10;8A/1p1iJBOFQoAIbY1tIGbQlhyHzLXHybr5zGJPsKmk6HBLcNXKR50vpsOa0YLGl0pK+n/6cgpKs&#10;1iXRvC79qH/7x3BfXgelPqfj/htEpDG+w6/20Sj4Wq0X8HyTnoD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QddvBAAAA3QAAAA8AAAAAAAAAAAAAAAAAmAIAAGRycy9kb3du&#10;cmV2LnhtbFBLBQYAAAAABAAEAPUAAACGAwAAAAA=&#10;" path="m43,55l,,43,55xm43,55l53,70,63,83r7,2l75,88r7,l90,88r,-8l85,73,80,68,75,63,68,58,60,55r-7,l43,55xe" fillcolor="#f3be00" stroked="f">
                          <v:path arrowok="t" o:connecttype="custom" o:connectlocs="43,55;0,0;43,55;43,55;53,70;63,83;70,85;75,88;82,88;90,88;90,80;85,73;80,68;75,63;68,58;60,55;53,55;43,55" o:connectangles="0,0,0,0,0,0,0,0,0,0,0,0,0,0,0,0,0,0"/>
                          <o:lock v:ext="edit" verticies="t"/>
                        </v:shape>
                        <v:shape id="Freeform 1583" o:spid="_x0000_s2406" style="position:absolute;left:5745;top:1242;width:43;height:55;visibility:visible;mso-wrap-style:square;v-text-anchor:top" coordsize="4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iDqcUA&#10;AADdAAAADwAAAGRycy9kb3ducmV2LnhtbESPT4vCMBTE74LfITxhL7KmKojWRhFB14uHrWXPj+b1&#10;DzYvpYm1++03grDHYWZ+wyT7wTSip87VlhXMZxEI4tzqmksF2e30uQbhPLLGxjIp+CUH+914lGCs&#10;7ZO/qU99KQKEXYwKKu/bWEqXV2TQzWxLHLzCdgZ9kF0pdYfPADeNXETRShqsOSxU2NKxovyePoyC&#10;4pYdVo9zradfre3Tn+s936SZUh+T4bAF4Wnw/+F3+6IVLNebJbzehCcgd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aIOpxQAAAN0AAAAPAAAAAAAAAAAAAAAAAJgCAABkcnMv&#10;ZG93bnJldi54bWxQSwUGAAAAAAQABAD1AAAAigMAAAAA&#10;" path="m43,55l,,43,55xe" filled="f" strokecolor="#e15520" strokeweight="0">
                          <v:path arrowok="t" o:connecttype="custom" o:connectlocs="43,55;0,0;43,55" o:connectangles="0,0,0"/>
                        </v:shape>
                        <v:shape id="Freeform 1584" o:spid="_x0000_s2407" style="position:absolute;left:5788;top:1297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+7isYA&#10;AADdAAAADwAAAGRycy9kb3ducmV2LnhtbESPQWsCMRSE74X+h/AEbzVrV1pdjdIqQg/1UPXg8bl5&#10;u1ncvCxJ1O2/bwqFHoeZ+YZZrHrbihv50DhWMB5lIIhLpxuuFRwP26cpiBCRNbaOScE3BVgtHx8W&#10;WGh35y+67WMtEoRDgQpMjF0hZSgNWQwj1xEnr3LeYkzS11J7vCe4beVzlr1Iiw2nBYMdrQ2Vl/3V&#10;Knhd++q9OpsztpfT9tPqTb7LD0oNB/3bHESkPv6H/9ofWkE+nU3g9016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+7isYAAADdAAAADwAAAAAAAAAAAAAAAACYAgAAZHJz&#10;L2Rvd25yZXYueG1sUEsFBgAAAAAEAAQA9QAAAIsDAAAAAA==&#10;" path="m,l10,15,20,28r7,2l32,33r7,l47,33r,-8l42,18,37,13,32,8,25,3,17,,10,,,xe" filled="f" strokecolor="#e15520" strokeweight="0">
                          <v:path arrowok="t" o:connecttype="custom" o:connectlocs="0,0;10,15;20,28;27,30;32,33;39,33;47,33;47,25;42,18;37,13;32,8;25,3;17,0;10,0;0,0" o:connectangles="0,0,0,0,0,0,0,0,0,0,0,0,0,0,0"/>
                        </v:shape>
                        <v:shape id="Freeform 1585" o:spid="_x0000_s2408" style="position:absolute;left:5765;top:1292;width:100;height:73;visibility:visible;mso-wrap-style:square;v-text-anchor:top" coordsize="100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6JZcgA&#10;AADdAAAADwAAAGRycy9kb3ducmV2LnhtbESPQUvDQBSE70L/w/IK3uymRmsTuw0qiF4EraH2+Jp9&#10;JqHZt2F3baK/3hWEHoeZ+YZZFaPpxJGcby0rmM8SEMSV1S3XCsr3x4slCB+QNXaWScE3eSjWk7MV&#10;5toO/EbHTahFhLDPUUETQp9L6auGDPqZ7Ymj92mdwRClq6V2OES46eRlkiykwZbjQoM9PTRUHTZf&#10;RsF+KD9eXre78ef+5iopZf20zbJUqfPpeHcLItAYTuH/9rNWkC6za/h7E5+AX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3ollyAAAAN0AAAAPAAAAAAAAAAAAAAAAAJgCAABk&#10;cnMvZG93bnJldi54bWxQSwUGAAAAAAQABAD1AAAAjQMAAAAA&#10;" path="m53,43l,,53,43xm53,43r7,12l72,65r13,8l100,73,97,65,95,58,90,53,82,48,77,43,67,40r-7,l53,43xe" fillcolor="#f3be00" stroked="f">
                          <v:path arrowok="t" o:connecttype="custom" o:connectlocs="53,43;0,0;53,43;53,43;60,55;72,65;85,73;100,73;97,65;95,58;90,53;82,48;77,43;67,40;60,40;53,43" o:connectangles="0,0,0,0,0,0,0,0,0,0,0,0,0,0,0,0"/>
                          <o:lock v:ext="edit" verticies="t"/>
                        </v:shape>
                        <v:shape id="Freeform 1586" o:spid="_x0000_s2409" style="position:absolute;left:5765;top:1292;width:53;height:43;visibility:visible;mso-wrap-style:square;v-text-anchor:top" coordsize="5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tV4sYA&#10;AADdAAAADwAAAGRycy9kb3ducmV2LnhtbESPQWsCMRSE74X+h/AK3mq2LahdjWILK4L1UCt4fbt5&#10;zW67eVmSqOu/N0Khx2FmvmFmi9624kQ+NI4VPA0zEMSV0w0bBfuv4nECIkRkja1jUnChAIv5/d0M&#10;c+3O/EmnXTQiQTjkqKCOsculDFVNFsPQdcTJ+3beYkzSG6k9nhPctvI5y0bSYsNpocaO3muqfndH&#10;q8AszdjTz34byrI4NKti/PaxKZUaPPTLKYhIffwP/7XXWsHL5HUEtzfpCc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tV4sYAAADdAAAADwAAAAAAAAAAAAAAAACYAgAAZHJz&#10;L2Rvd25yZXYueG1sUEsFBgAAAAAEAAQA9QAAAIsDAAAAAA==&#10;" path="m53,43l,,53,43xe" filled="f" strokecolor="#e15520" strokeweight="0">
                          <v:path arrowok="t" o:connecttype="custom" o:connectlocs="53,43;0,0;53,43" o:connectangles="0,0,0"/>
                        </v:shape>
                        <v:shape id="Freeform 1587" o:spid="_x0000_s2410" style="position:absolute;left:5818;top:1332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0l/cYA&#10;AADdAAAADwAAAGRycy9kb3ducmV2LnhtbESPQWsCMRSE70L/Q3gFb5rVhWpXo7SK4KE9VHvo8bl5&#10;u1ncvCxJ1PXfN4WCx2FmvmGW69624ko+NI4VTMYZCOLS6YZrBd/H3WgOIkRkja1jUnCnAOvV02CJ&#10;hXY3/qLrIdYiQTgUqMDE2BVShtKQxTB2HXHyKuctxiR9LbXHW4LbVk6z7EVabDgtGOxoY6g8Hy5W&#10;wWzjq/fqZE7Ynn92H1Zv88/8qNTwuX9bgIjUx0f4v73XCvL56wz+3q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h0l/cYAAADdAAAADwAAAAAAAAAAAAAAAACYAgAAZHJz&#10;L2Rvd25yZXYueG1sUEsFBgAAAAAEAAQA9QAAAIsDAAAAAA==&#10;" path="m,3l7,15,19,25r13,8l47,33,44,25,42,18,37,13,29,8,24,3,14,,7,,,3xe" filled="f" strokecolor="#e15520" strokeweight="0">
                          <v:path arrowok="t" o:connecttype="custom" o:connectlocs="0,3;7,15;19,25;32,33;47,33;44,25;42,18;37,13;29,8;24,3;14,0;7,0;0,3" o:connectangles="0,0,0,0,0,0,0,0,0,0,0,0,0"/>
                        </v:shape>
                        <v:shape id="Freeform 1588" o:spid="_x0000_s2411" style="position:absolute;left:5785;top:1325;width:100;height:72;visibility:visible;mso-wrap-style:square;v-text-anchor:top" coordsize="10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trGMMA&#10;AADdAAAADwAAAGRycy9kb3ducmV2LnhtbERPz2vCMBS+D/wfwhO8jJnaMbGdUaSyuaudbNdH89YG&#10;m5fSxLb7781hsOPH93u7n2wrBuq9caxgtUxAEFdOG64VXD7fnjYgfEDW2DomBb/kYb+bPWwx127k&#10;Mw1lqEUMYZ+jgiaELpfSVw1Z9EvXEUfux/UWQ4R9LXWPYwy3rUyTZC0tGo4NDXZUNFRdy5tV8F0+&#10;XjNdfxWXcFpn58O7SV+ORqnFfDq8ggg0hX/xn/tDK3jeZHFufBOfgN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trGMMAAADdAAAADwAAAAAAAAAAAAAAAACYAgAAZHJzL2Rv&#10;d25yZXYueG1sUEsFBgAAAAAEAAQA9QAAAIgDAAAAAA==&#10;" path="m52,42l,,52,42xm52,42l62,55,72,65r13,7l100,72r,-7l95,60,90,52,85,47,77,45,70,42,62,40,52,42xe" fillcolor="#f3be00" stroked="f">
                          <v:path arrowok="t" o:connecttype="custom" o:connectlocs="52,42;0,0;52,42;52,42;62,55;72,65;85,72;100,72;100,65;95,60;90,52;85,47;77,45;70,42;62,40;52,42" o:connectangles="0,0,0,0,0,0,0,0,0,0,0,0,0,0,0,0"/>
                          <o:lock v:ext="edit" verticies="t"/>
                        </v:shape>
                        <v:shape id="Freeform 1589" o:spid="_x0000_s2412" style="position:absolute;left:5785;top:1325;width:52;height:42;visibility:visible;mso-wrap-style:square;v-text-anchor:top" coordsize="5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z6ScQA&#10;AADdAAAADwAAAGRycy9kb3ducmV2LnhtbESPT4vCMBTE74LfIbwFb5r6h2K7RhFBEA+C7h72+Gje&#10;tsXmpSSx1m9vBMHjMDO/YVab3jSiI+drywqmkwQEcWF1zaWC35/9eAnCB2SNjWVS8CAPm/VwsMJc&#10;2zufqbuEUkQI+xwVVCG0uZS+qMign9iWOHr/1hkMUbpSaof3CDeNnCVJKg3WHBcqbGlXUXG93IyC&#10;7rQrZ/76cF2Y1kWa/R0X8pYqNfrqt98gAvXhE363D1rBfJll8HoTn4B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8+knEAAAA3QAAAA8AAAAAAAAAAAAAAAAAmAIAAGRycy9k&#10;b3ducmV2LnhtbFBLBQYAAAAABAAEAPUAAACJAwAAAAA=&#10;" path="m52,42l,,52,42xe" filled="f" strokecolor="#1f1a17" strokeweight="0">
                          <v:path arrowok="t" o:connecttype="custom" o:connectlocs="52,42;0,0;52,42" o:connectangles="0,0,0"/>
                        </v:shape>
                        <v:shape id="Freeform 1590" o:spid="_x0000_s2413" style="position:absolute;left:5837;top:1365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PcXsIA&#10;AADdAAAADwAAAGRycy9kb3ducmV2LnhtbERPTYvCMBC9C/6HMAveNF1F0a5RpLuCFw+tHjwOyWxb&#10;bCalidr+e3NY2OPjfW/3vW3EkzpfO1bwOUtAEGtnai4VXC/H6RqED8gGG8ekYCAP+914tMXUuBfn&#10;9CxCKWII+xQVVCG0qZReV2TRz1xLHLlf11kMEXalNB2+Yrht5DxJVtJizbGhwpayivS9eFgFmm/n&#10;azss773e/Byy7zybD3mt1OSjP3yBCNSHf/Gf+2QULDZJ3B/fxCcgd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09xewgAAAN0AAAAPAAAAAAAAAAAAAAAAAJgCAABkcnMvZG93&#10;bnJldi54bWxQSwUGAAAAAAQABAD1AAAAhwMAAAAA&#10;" path="m,2l10,15,20,25r13,7l48,32r,-7l43,20,38,12,33,7,25,5,18,2,10,,,2e" filled="f" strokecolor="#1f1a17" strokeweight="0">
                          <v:path arrowok="t" o:connecttype="custom" o:connectlocs="0,2;10,15;20,25;33,32;48,32;48,25;43,20;38,12;33,7;25,5;18,2;10,0;0,2" o:connectangles="0,0,0,0,0,0,0,0,0,0,0,0,0"/>
                        </v:shape>
                        <v:shape id="Freeform 1591" o:spid="_x0000_s2414" style="position:absolute;left:5728;top:1202;width:90;height:93;visibility:visible;mso-wrap-style:square;v-text-anchor:top" coordsize="9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kjScYA&#10;AADdAAAADwAAAGRycy9kb3ducmV2LnhtbESPzWrDMBCE74W8g9hAb43suM2PEyWYQqH01Pw8wGJt&#10;bBNr5Uiy4/bpq0Khx2FmvmG2+9G0YiDnG8sK0lkCgri0uuFKwfn09rQC4QOyxtYyKfgiD/vd5GGL&#10;ubZ3PtBwDJWIEPY5KqhD6HIpfVmTQT+zHXH0LtYZDFG6SmqH9wg3rZwnyUIabDgu1NjRa03l9dgb&#10;BW75IrOh+Gizz/n6eXlL+6b47pV6nI7FBkSgMfyH/9rvWkG2TlL4fROfgN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kjScYAAADdAAAADwAAAAAAAAAAAAAAAACYAgAAZHJz&#10;L2Rvd25yZXYueG1sUEsFBgAAAAAEAAQA9QAAAIsDAAAAAA==&#10;" path="m42,60l,,42,60xm42,60r8,15l60,85r7,3l72,90r8,3l90,90,87,83,85,75,80,70,72,65,65,60,57,58r-7,l42,60xe" fillcolor="#f3be00" stroked="f">
                          <v:path arrowok="t" o:connecttype="custom" o:connectlocs="42,60;0,0;42,60;42,60;50,75;60,85;67,88;72,90;80,93;90,90;87,83;85,75;80,70;72,65;65,60;57,58;50,58;42,60" o:connectangles="0,0,0,0,0,0,0,0,0,0,0,0,0,0,0,0,0,0"/>
                          <o:lock v:ext="edit" verticies="t"/>
                        </v:shape>
                        <v:shape id="Freeform 1592" o:spid="_x0000_s2415" style="position:absolute;left:5728;top:1202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KWaMcA&#10;AADdAAAADwAAAGRycy9kb3ducmV2LnhtbESPQUvDQBSE74L/YXmCl9JujFA0dlNabUG8SGMRj4/s&#10;MxuSfRt2t2n8965Q8DjMzDfMaj3ZXozkQ+tYwd0iA0FcO91yo+D4sZ8/gAgRWWPvmBT8UIB1eX21&#10;wkK7Mx9orGIjEoRDgQpMjEMhZagNWQwLNxAn79t5izFJ30jt8Zzgtpd5li2lxZbTgsGBng3VXXWy&#10;Cl6M33Uzbjfj6f3t6/OQm2W13Sp1ezNtnkBEmuJ/+NJ+1QruH7Mc/t6kJy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ylmjHAAAA3QAAAA8AAAAAAAAAAAAAAAAAmAIAAGRy&#10;cy9kb3ducmV2LnhtbFBLBQYAAAAABAAEAPUAAACMAwAAAAA=&#10;" path="m42,60l,,42,60xe" filled="f" strokecolor="#e15520" strokeweight="0">
                          <v:path arrowok="t" o:connecttype="custom" o:connectlocs="42,60;0,0;42,60" o:connectangles="0,0,0"/>
                        </v:shape>
                        <v:shape id="Freeform 1593" o:spid="_x0000_s2416" style="position:absolute;left:5770;top:1260;width:48;height:35;visibility:visible;mso-wrap-style:square;v-text-anchor:top" coordsize="48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FL5cgA&#10;AADdAAAADwAAAGRycy9kb3ducmV2LnhtbESPS2vDMBCE74X+B7GFXEoiN2lebpQQAgEHCiWPS24b&#10;a2ObWitXUmL331eFQo/DzHzDLFadqcWdnK8sK3gZJCCIc6srLhScjtv+DIQPyBpry6Tgmzyslo8P&#10;C0y1bXlP90MoRISwT1FBGUKTSunzkgz6gW2Io3e1zmCI0hVSO2wj3NRymCQTabDiuFBiQ5uS8s/D&#10;zSh4Xc/b7Hwupu+XbLvbPRN+jN2XUr2nbv0GIlAX/sN/7UwrGM2TEfy+iU9AL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UUvlyAAAAN0AAAAPAAAAAAAAAAAAAAAAAJgCAABk&#10;cnMvZG93bnJldi54bWxQSwUGAAAAAAQABAD1AAAAjQMAAAAA&#10;" path="m,2l8,17,18,27r7,3l30,32r8,3l48,32,45,25,43,17,38,12,30,7,23,2,15,,8,,,2xe" filled="f" strokecolor="#e15520" strokeweight="0">
                          <v:path arrowok="t" o:connecttype="custom" o:connectlocs="0,2;8,17;18,27;25,30;30,32;38,35;48,32;45,25;43,17;38,12;30,7;23,2;15,0;8,0;0,2" o:connectangles="0,0,0,0,0,0,0,0,0,0,0,0,0,0,0"/>
                        </v:shape>
                        <v:shape id="Freeform 1594" o:spid="_x0000_s2417" style="position:absolute;left:5703;top:1170;width:95;height:87;visibility:visible;mso-wrap-style:square;v-text-anchor:top" coordsize="9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sGdscA&#10;AADdAAAADwAAAGRycy9kb3ducmV2LnhtbESPT2vCQBTE7wW/w/IEL6XZVKXUNKsU8d/FQ6OCx0f2&#10;NYlm38bsqvHbdwuFHoeZ+Q2TzjpTixu1rrKs4DWKQRDnVldcKNjvli/vIJxH1lhbJgUPcjCb9p5S&#10;TLS98xfdMl+IAGGXoILS+yaR0uUlGXSRbYiD921bgz7ItpC6xXuAm1oO4/hNGqw4LJTY0Lyk/Jxd&#10;TaAc5GlyWYxH22y92sn9cFMtno9KDfrd5wcIT53/D/+1N1rBaBKP4fdNeAJy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rBnbHAAAA3QAAAA8AAAAAAAAAAAAAAAAAmAIAAGRy&#10;cy9kb3ducmV2LnhtbFBLBQYAAAAABAAEAPUAAACMAwAAAAA=&#10;" path="m47,57l,,47,57xm47,57l57,72,67,82r8,3l80,87r7,l95,87r,-7l90,72,85,67,80,62,72,57,65,55r-8,l47,57xe" fillcolor="#f3be00" stroked="f">
                          <v:path arrowok="t" o:connecttype="custom" o:connectlocs="47,57;0,0;47,57;47,57;57,72;67,82;75,85;80,87;87,87;95,87;95,80;90,72;85,67;80,62;72,57;65,55;57,55;47,57" o:connectangles="0,0,0,0,0,0,0,0,0,0,0,0,0,0,0,0,0,0"/>
                          <o:lock v:ext="edit" verticies="t"/>
                        </v:shape>
                        <v:shape id="Freeform 1595" o:spid="_x0000_s2418" style="position:absolute;left:5703;top:1170;width:47;height:57;visibility:visible;mso-wrap-style:square;v-text-anchor:top" coordsize="4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R28MYA&#10;AADdAAAADwAAAGRycy9kb3ducmV2LnhtbESPW2sCMRSE3wX/QziCL6UmKkq7NYrXUig+aC/Ph81x&#10;d3Fzsmyipv++KRR8HGbmG2a2iLYWV2p95VjDcKBAEOfOVFxo+PzYPT6B8AHZYO2YNPyQh8W825lh&#10;ZtyND3Q9hkIkCPsMNZQhNJmUPi/Joh+4hjh5J9daDEm2hTQt3hLc1nKk1FRarDgtlNjQuqT8fLxY&#10;DZP47r42axWL1UO1/T6c9qvX3Gjd78XlC4hAMdzD/+03o2H8rCbw9yY9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zR28MYAAADdAAAADwAAAAAAAAAAAAAAAACYAgAAZHJz&#10;L2Rvd25yZXYueG1sUEsFBgAAAAAEAAQA9QAAAIsDAAAAAA==&#10;" path="m47,57l,,47,57xe" filled="f" strokecolor="#e15520" strokeweight="0">
                          <v:path arrowok="t" o:connecttype="custom" o:connectlocs="47,57;0,0;47,57" o:connectangles="0,0,0"/>
                        </v:shape>
                        <v:shape id="Freeform 1596" o:spid="_x0000_s2419" style="position:absolute;left:5750;top:1225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v5CccA&#10;AADdAAAADwAAAGRycy9kb3ducmV2LnhtbESPQWvCQBSE74L/YXmCt7rRgq2pq2ihKLY91Nj7I/tM&#10;grtv0+xqor++Wyh4HGbmG2a+7KwRF2p85VjBeJSAIM6drrhQcMjeHp5B+ICs0TgmBVfysFz0e3NM&#10;tWv5iy77UIgIYZ+igjKEOpXS5yVZ9CNXE0fv6BqLIcqmkLrBNsKtkZMkmUqLFceFEmt6LSk/7c9W&#10;QRFu68l21prD5ufbPL1/ZLvjZ6bUcNCtXkAE6sI9/N/eagWPs2QKf2/i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b+QnHAAAA3QAAAA8AAAAAAAAAAAAAAAAAmAIAAGRy&#10;cy9kb3ducmV2LnhtbFBLBQYAAAAABAAEAPUAAACMAwAAAAA=&#10;" path="m,2l10,17,20,27r8,3l33,32r7,l48,32r,-7l43,17,38,12,33,7,25,2,18,,10,,,2xe" filled="f" strokecolor="#e15520" strokeweight="0">
                          <v:path arrowok="t" o:connecttype="custom" o:connectlocs="0,2;10,17;20,27;28,30;33,32;40,32;48,32;48,25;43,17;38,12;33,7;25,2;18,0;10,0;0,2" o:connectangles="0,0,0,0,0,0,0,0,0,0,0,0,0,0,0"/>
                        </v:shape>
                        <v:shape id="Freeform 1597" o:spid="_x0000_s2420" style="position:absolute;left:5691;top:1143;width:89;height:84;visibility:visible;mso-wrap-style:square;v-text-anchor:top" coordsize="8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oQHsUA&#10;AADdAAAADwAAAGRycy9kb3ducmV2LnhtbESPT2vCQBDF70K/wzIFb7qpQm1TV2kLUgU9NFXwOM1O&#10;k9DsbMiOGr+9KwgeH+/Pjzedd65WR2pD5dnA0zABRZx7W3FhYPuzGLyACoJssfZMBs4UYD576E0x&#10;tf7E33TMpFBxhEOKBkqRJtU65CU5DEPfEEfvz7cOJcq20LbFUxx3tR4lybN2WHEklNjQZ0n5f3Zw&#10;EbJz6/0mfFSypc1ZlqvJ6Gv1a0z/sXt/AyXUyT18ay+tgfFrMoHrm/gE9O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ehAexQAAAN0AAAAPAAAAAAAAAAAAAAAAAJgCAABkcnMv&#10;ZG93bnJldi54bWxQSwUGAAAAAAQABAD1AAAAigMAAAAA&#10;" path="m45,52l,,45,52xm45,52r7,15l62,77r7,5l74,84r8,l89,84r,-7l87,69,82,62,74,57,69,54,62,49r-10,l45,52xe" fillcolor="#f3be00" stroked="f">
                          <v:path arrowok="t" o:connecttype="custom" o:connectlocs="45,52;0,0;45,52;45,52;52,67;62,77;69,82;74,84;82,84;89,84;89,77;87,69;82,62;74,57;69,54;62,49;52,49;45,52" o:connectangles="0,0,0,0,0,0,0,0,0,0,0,0,0,0,0,0,0,0"/>
                          <o:lock v:ext="edit" verticies="t"/>
                        </v:shape>
                        <v:shape id="Freeform 1598" o:spid="_x0000_s2421" style="position:absolute;left:5691;top:1143;width:45;height:52;visibility:visible;mso-wrap-style:square;v-text-anchor:top" coordsize="4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cMfsQA&#10;AADdAAAADwAAAGRycy9kb3ducmV2LnhtbERPy2rCQBTdF/yH4Qpuik5iqdjUUVSIBLrykUV3l8xt&#10;EszcCZkxiX/fWRS6PJz3ZjeaRvTUudqygngRgSAurK65VHC7pvM1COeRNTaWScGTHOy2k5cNJtoO&#10;fKb+4ksRQtglqKDyvk2kdEVFBt3CtsSB+7GdQR9gV0rd4RDCTSOXUbSSBmsODRW2dKyouF8eRkF2&#10;yr6K2D1f33WZp/e9y79vh1yp2XTcf4LwNPp/8Z870wrePqIwN7wJT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XDH7EAAAA3QAAAA8AAAAAAAAAAAAAAAAAmAIAAGRycy9k&#10;b3ducmV2LnhtbFBLBQYAAAAABAAEAPUAAACJAwAAAAA=&#10;" path="m45,52l,,45,52xe" filled="f" strokecolor="#e15520" strokeweight="0">
                          <v:path arrowok="t" o:connecttype="custom" o:connectlocs="45,52;0,0;45,52" o:connectangles="0,0,0"/>
                        </v:shape>
                        <v:shape id="Freeform 1599" o:spid="_x0000_s2422" style="position:absolute;left:5736;top:1192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riYMUA&#10;AADdAAAADwAAAGRycy9kb3ducmV2LnhtbESPS4vCQBCE7wv+h6EFbzrxwRqjo4gg67J68AFem0yb&#10;BDM9ITMb4793FoQ9FlX1FbVYtaYUDdWusKxgOIhAEKdWF5wpuJy3/RiE88gaS8uk4EkOVsvOxwIT&#10;bR98pObkMxEg7BJUkHtfJVK6NCeDbmAr4uDdbG3QB1lnUtf4CHBTylEUfUqDBYeFHCva5JTeT79G&#10;wdd3cX2e9+luaihuDrdJgz8olep12/UchKfW/4ff7Z1WMJ5FM/h7E5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+uJgxQAAAN0AAAAPAAAAAAAAAAAAAAAAAJgCAABkcnMv&#10;ZG93bnJldi54bWxQSwUGAAAAAAQABAD1AAAAigMAAAAA&#10;" path="m,3l7,18,17,28r7,5l29,35r8,l44,35r,-7l42,20,37,13,29,8,24,5,17,,7,,,3xe" filled="f" strokecolor="#e15520" strokeweight="0">
                          <v:path arrowok="t" o:connecttype="custom" o:connectlocs="0,3;7,18;17,28;24,33;29,35;37,35;44,35;44,28;42,20;37,13;29,8;24,5;17,0;7,0;0,3" o:connectangles="0,0,0,0,0,0,0,0,0,0,0,0,0,0,0"/>
                        </v:shape>
                        <v:shape id="Freeform 1600" o:spid="_x0000_s2423" style="position:absolute;left:5678;top:1098;width:85;height:92;visibility:visible;mso-wrap-style:square;v-text-anchor:top" coordsize="8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JYRsIA&#10;AADdAAAADwAAAGRycy9kb3ducmV2LnhtbERPzYrCMBC+C75DGGFvmriyotUoiyKrJ2n1AYZmbEub&#10;SWmidvfpNwfB48f3v972thEP6nzlWMN0okAQ585UXGi4Xg7jBQgfkA02jknDL3nYboaDNSbGPTml&#10;RxYKEUPYJ6ihDKFNpPR5SRb9xLXEkbu5zmKIsCuk6fAZw20jP5WaS4sVx4YSW9qVlNfZ3Wr4udfn&#10;v2Oazve1cdf29KX2u4vS+mPUf69ABOrDW/xyH42G2XIa98c38Qn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olhGwgAAAN0AAAAPAAAAAAAAAAAAAAAAAJgCAABkcnMvZG93&#10;bnJldi54bWxQSwUGAAAAAAQABAD1AAAAhwMAAAAA&#10;" path="m38,60l,,38,60xm38,60r7,14l55,84r8,3l67,89r8,3l85,92,82,84,80,77,75,70,70,65,63,60,55,57r-10,l38,60xe" fillcolor="#f3be00" stroked="f">
                          <v:path arrowok="t" o:connecttype="custom" o:connectlocs="38,60;0,0;38,60;38,60;45,74;55,84;63,87;67,89;75,92;85,92;82,84;80,77;75,70;70,65;63,60;55,57;45,57;38,60" o:connectangles="0,0,0,0,0,0,0,0,0,0,0,0,0,0,0,0,0,0"/>
                          <o:lock v:ext="edit" verticies="t"/>
                        </v:shape>
                        <v:shape id="Freeform 1601" o:spid="_x0000_s2424" style="position:absolute;left:5678;top:1098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NPscUA&#10;AADdAAAADwAAAGRycy9kb3ducmV2LnhtbESPQWsCMRSE70L/Q3hCb5qsStGtUUSwevFQ7cXbY/O6&#10;u3Xzsk2irv/eFAoeh5n5hpkvO9uIK/lQO9aQDRUI4sKZmksNX8fNYAoiRGSDjWPScKcAy8VLb465&#10;cTf+pOshliJBOOSooYqxzaUMRUUWw9C1xMn7dt5iTNKX0ni8Jbht5EipN2mx5rRQYUvriorz4WI1&#10;XGZ+67ZTufpRY7W+f/yezH5y0vq1363eQUTq4jP8394ZDeNZlsHfm/Q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o0+xxQAAAN0AAAAPAAAAAAAAAAAAAAAAAJgCAABkcnMv&#10;ZG93bnJldi54bWxQSwUGAAAAAAQABAD1AAAAigMAAAAA&#10;" path="m38,60l,,38,60xe" filled="f" strokecolor="#e15520" strokeweight="0">
                          <v:path arrowok="t" o:connecttype="custom" o:connectlocs="38,60;0,0;38,60" o:connectangles="0,0,0"/>
                        </v:shape>
                        <v:shape id="Freeform 1602" o:spid="_x0000_s2425" style="position:absolute;left:5716;top:1155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WuP8gA&#10;AADdAAAADwAAAGRycy9kb3ducmV2LnhtbESPT2vCQBTE7wW/w/KE3nSj9U+bukoqCNaTppX2+Mi+&#10;JqHZt2F31fjtu4LQ4zAzv2EWq8404kzO15YVjIYJCOLC6ppLBZ8fm8EzCB+QNTaWScGVPKyWvYcF&#10;ptpe+EDnPJQiQtinqKAKoU2l9EVFBv3QtsTR+7HOYIjSlVI7vES4aeQ4SWbSYM1xocKW1hUVv/nJ&#10;KGjy4/dhulsnE3fM3ndf02x+etsr9djvslcQgbrwH763t1rB08toDLc38QnI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la4/yAAAAN0AAAAPAAAAAAAAAAAAAAAAAJgCAABk&#10;cnMvZG93bnJldi54bWxQSwUGAAAAAAQABAD1AAAAjQMAAAAA&#10;" path="m,3l7,17,17,27r8,3l29,32r8,3l47,35,44,27,42,20,37,13,32,8,25,3,17,,7,,,3xe" filled="f" strokecolor="#e15520" strokeweight="0">
                          <v:path arrowok="t" o:connecttype="custom" o:connectlocs="0,3;7,17;17,27;25,30;29,32;37,35;47,35;44,27;42,20;37,13;32,8;25,3;17,0;7,0;0,3" o:connectangles="0,0,0,0,0,0,0,0,0,0,0,0,0,0,0"/>
                        </v:shape>
                        <v:shape id="Freeform 1603" o:spid="_x0000_s2426" style="position:absolute;left:5673;top:1050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xzssYA&#10;AADdAAAADwAAAGRycy9kb3ducmV2LnhtbESPQWvCQBSE7wX/w/KE3urGKGKjq4gQWos9NAq9PrOv&#10;ydLs25DdavTXd4VCj8PMfMMs171txJk6bxwrGI8SEMSl04YrBcdD/jQH4QOyxsYxKbiSh/Vq8LDE&#10;TLsLf9C5CJWIEPYZKqhDaDMpfVmTRT9yLXH0vlxnMUTZVVJ3eIlw28g0SWbSouG4UGNL25rK7+LH&#10;Kngvdun0kx3f3sojytnJ5PsXo9TjsN8sQATqw3/4r/2qFUyexxO4v4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xzssYAAADdAAAADwAAAAAAAAAAAAAAAACYAgAAZHJz&#10;L2Rvd25yZXYueG1sUEsFBgAAAAAEAAQA9QAAAIsDAAAAAA==&#10;" path="m33,68l,,33,68xm33,68r7,17l50,98r5,5l60,105r8,3l75,110r,-10l72,93,68,85,63,78,55,73,48,70,40,68r-7,xe" fillcolor="#f3be00" stroked="f">
                          <v:path arrowok="t" o:connecttype="custom" o:connectlocs="33,68;0,0;33,68;33,68;40,85;50,98;55,103;60,105;68,108;75,110;75,100;72,93;68,85;63,78;55,73;48,70;40,68;33,68" o:connectangles="0,0,0,0,0,0,0,0,0,0,0,0,0,0,0,0,0,0"/>
                          <o:lock v:ext="edit" verticies="t"/>
                        </v:shape>
                        <v:shape id="Freeform 1604" o:spid="_x0000_s2427" style="position:absolute;left:5673;top:1050;width:33;height:68;visibility:visible;mso-wrap-style:square;v-text-anchor:top" coordsize="3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P0yMcA&#10;AADdAAAADwAAAGRycy9kb3ducmV2LnhtbESPT0vDQBTE74LfYXlCb3YTa/+YdlusIIi52KbQ6zP7&#10;mo1m34bsmsZv7xYKHoeZ+Q2z2gy2ET11vnasIB0nIIhLp2uuFByK1/sFCB+QNTaOScEvedisb29W&#10;mGl35h31+1CJCGGfoQITQptJ6UtDFv3YtcTRO7nOYoiyq6Tu8BzhtpEPSTKTFmuOCwZbejFUfu9/&#10;rIKaP7Zf8z4t5tN8+5nnZlYcw7tSo7vheQki0BD+w9f2m1YweUof4fImPgG5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z9MjHAAAA3QAAAA8AAAAAAAAAAAAAAAAAmAIAAGRy&#10;cy9kb3ducmV2LnhtbFBLBQYAAAAABAAEAPUAAACMAwAAAAA=&#10;" path="m33,68l,,33,68xe" filled="f" strokecolor="#e15520" strokeweight="0">
                          <v:path arrowok="t" o:connecttype="custom" o:connectlocs="33,68;0,0;33,68" o:connectangles="0,0,0"/>
                        </v:shape>
                        <v:shape id="Freeform 1605" o:spid="_x0000_s2428" style="position:absolute;left:5706;top:1118;width:42;height:42;visibility:visible;mso-wrap-style:square;v-text-anchor:top" coordsize="4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10s8QA&#10;AADdAAAADwAAAGRycy9kb3ducmV2LnhtbESPT2sCMRTE7wW/Q3hCbzWrUtHVKCIInlq6iufn5u0f&#10;3LwsSVxXP70pFHocZuY3zGrTm0Z05HxtWcF4lIAgzq2uuVRwOu4/5iB8QNbYWCYFD/KwWQ/eVphq&#10;e+cf6rJQighhn6KCKoQ2ldLnFRn0I9sSR6+wzmCI0pVSO7xHuGnkJElm0mDNcaHClnYV5dfsZhRs&#10;n/zoXP81ayfH4rLPzsX5Yr+Veh/22yWIQH34D/+1D1rBdDH+hN838QnI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9dLPEAAAA3QAAAA8AAAAAAAAAAAAAAAAAmAIAAGRycy9k&#10;b3ducmV2LnhtbFBLBQYAAAAABAAEAPUAAACJAwAAAAA=&#10;" path="m,l7,17,17,30r5,5l27,37r8,3l42,42r,-10l39,25,35,17,30,10,22,5,15,2,7,,,xe" filled="f" strokecolor="#e15520" strokeweight="0">
                          <v:path arrowok="t" o:connecttype="custom" o:connectlocs="0,0;7,17;17,30;22,35;27,37;35,40;42,42;42,32;39,25;35,17;30,10;22,5;15,2;7,0;0,0" o:connectangles="0,0,0,0,0,0,0,0,0,0,0,0,0,0,0"/>
                        </v:shape>
                        <v:shape id="Freeform 1606" o:spid="_x0000_s2429" style="position:absolute;left:5810;top:124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tb9MQA&#10;AADdAAAADwAAAGRycy9kb3ducmV2LnhtbESPQWvCQBSE7wX/w/KE3uomDUiNriKCVNqTUe/P7HMT&#10;zb4N2VVjf71bKPQ4zMw3zGzR20bcqPO1YwXpKAFBXDpds1Gw363fPkD4gKyxcUwKHuRhMR+8zDDX&#10;7s5buhXBiAhhn6OCKoQ2l9KXFVn0I9cSR+/kOoshys5I3eE9wm0j35NkLC3WHBcqbGlVUXkprlbB&#10;+idLj1l5LpbF3nw+zMF96W+n1OuwX05BBOrDf/ivvdEKskk6ht838Qn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7W/TEAAAA3QAAAA8AAAAAAAAAAAAAAAAAmAIAAGRycy9k&#10;b3ducmV2LnhtbFBLBQYAAAAABAAEAPUAAACJAwAAAAA=&#10;" path="m10,l3,15,,28,3,43r7,15l13,53r4,-8l17,38r3,-8l20,23,17,15,15,8,10,xe" fillcolor="#f3be00" stroked="f">
                          <v:path arrowok="t" o:connecttype="custom" o:connectlocs="10,0;3,15;0,28;3,43;10,58;13,53;17,45;17,38;20,30;20,23;17,15;15,8;10,0" o:connectangles="0,0,0,0,0,0,0,0,0,0,0,0,0"/>
                        </v:shape>
                        <v:shape id="Freeform 1607" o:spid="_x0000_s2430" style="position:absolute;left:5810;top:124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+0icYA&#10;AADdAAAADwAAAGRycy9kb3ducmV2LnhtbESPW2vCQBSE3wv9D8sR+lY3VuoluooopXmTegPfDtlj&#10;EsyeDbtbk/57VxD6OMzMN8x82Zla3Mj5yrKCQT8BQZxbXXGh4LD/ep+A8AFZY22ZFPyRh+Xi9WWO&#10;qbYt/9BtFwoRIexTVFCG0KRS+rwkg75vG+LoXawzGKJ0hdQO2wg3tfxIkpE0WHFcKLGhdUn5dfdr&#10;FOhmlW3yz+vZFcNTlrXjLX8ft0q99brVDESgLvyHn+1MKxhOB2N4vIlP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+0icYAAADdAAAADwAAAAAAAAAAAAAAAACYAgAAZHJz&#10;L2Rvd25yZXYueG1sUEsFBgAAAAAEAAQA9QAAAIsDAAAAAA==&#10;" path="m10,l3,15,,28,3,43r7,15l13,53r4,-8l17,38r3,-8l20,23,17,15,15,8,10,e" filled="f" strokecolor="#e15520" strokeweight="0">
                          <v:path arrowok="t" o:connecttype="custom" o:connectlocs="10,0;3,15;0,28;3,43;10,58;13,53;17,45;17,38;20,30;20,23;17,15;15,8;10,0" o:connectangles="0,0,0,0,0,0,0,0,0,0,0,0,0"/>
                        </v:shape>
                        <v:shape id="Freeform 1608" o:spid="_x0000_s2431" style="position:absolute;left:5823;top:1207;width:27;height:125;visibility:visible;mso-wrap-style:square;v-text-anchor:top" coordsize="2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GmpcUA&#10;AADdAAAADwAAAGRycy9kb3ducmV2LnhtbERPTWvCQBC9F/wPywjedBNbio1uggrFFjxo9FBv0+w0&#10;CWZnQ3Y16b/vHoQeH+97lQ2mEXfqXG1ZQTyLQBAXVtdcKjif3qcLEM4ja2wsk4JfcpClo6cVJtr2&#10;fKR77ksRQtglqKDyvk2kdEVFBt3MtsSB+7GdQR9gV0rdYR/CTSPnUfQqDdYcGipsaVtRcc1vRsHl&#10;fNsevvYv837XbMrvz029z+Ncqcl4WC9BeBr8v/jh/tAKnt/iMDe8CU9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YaalxQAAAN0AAAAPAAAAAAAAAAAAAAAAAJgCAABkcnMv&#10;ZG93bnJldi54bWxQSwUGAAAAAAQABAD1AAAAigMAAAAA&#10;" path="m14,68l9,83,7,98r2,15l17,125r5,-5l24,115r,-7l27,100,24,90,22,83,19,75,14,68xm17,68l,,17,68xe" fillcolor="#f3be00" stroked="f">
                          <v:path arrowok="t" o:connecttype="custom" o:connectlocs="14,68;9,83;7,98;9,113;17,125;22,120;24,115;24,108;27,100;24,90;22,83;19,75;14,68;17,68;0,0;17,68" o:connectangles="0,0,0,0,0,0,0,0,0,0,0,0,0,0,0,0"/>
                          <o:lock v:ext="edit" verticies="t"/>
                        </v:shape>
                        <v:shape id="Freeform 1609" o:spid="_x0000_s2432" style="position:absolute;left:5830;top:1275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CliMUA&#10;AADdAAAADwAAAGRycy9kb3ducmV2LnhtbESPzWrDMBCE74W8g9hCbo2cGErjWg6lxRDIqXag1621&#10;sU2tlWPJP3n7qFDocZiZb5j0sJhOTDS41rKC7SYCQVxZ3XKt4FzmTy8gnEfW2FkmBTdycMhWDykm&#10;2s78SVPhaxEg7BJU0HjfJ1K6qiGDbmN74uBd7GDQBznUUg84B7jp5C6KnqXBlsNCgz29N1T9FKNR&#10;cLnS9zmOx6+eplxWp7ysjftQav24vL2C8LT4//Bf+6gVxPvtHn7fhCcg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cKWIxQAAAN0AAAAPAAAAAAAAAAAAAAAAAJgCAABkcnMv&#10;ZG93bnJldi54bWxQSwUGAAAAAAQABAD1AAAAigMAAAAA&#10;" path="m7,l2,15,,30,2,45r8,12l15,52r2,-5l17,40r3,-8l17,22,15,15,12,7,7,e" filled="f" strokecolor="#e15520" strokeweight="0">
                          <v:path arrowok="t" o:connecttype="custom" o:connectlocs="7,0;2,15;0,30;2,45;10,57;15,52;17,47;17,40;20,32;17,22;15,15;12,7;7,0" o:connectangles="0,0,0,0,0,0,0,0,0,0,0,0,0"/>
                        </v:shape>
                        <v:shape id="Freeform 1610" o:spid="_x0000_s2433" style="position:absolute;left:5823;top:1207;width:17;height:68;visibility:visible;mso-wrap-style:square;v-text-anchor:top" coordsize="17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q8wsQA&#10;AADdAAAADwAAAGRycy9kb3ducmV2LnhtbERPXWvCMBR9H/gfwhX2MjSdg6HVKCoMBoMxq2AfL801&#10;LTY3Jcls569fHgZ7PJzv1WawrbiRD41jBc/TDARx5XTDRsHp+DaZgwgRWWPrmBT8UIDNevSwwly7&#10;ng90K6IRKYRDjgrqGLtcylDVZDFMXUecuIvzFmOC3kjtsU/htpWzLHuVFhtODTV2tK+puhbfVsHd&#10;h/Ipfvb2Y1fczTmrzL786pV6HA/bJYhIQ/wX/7nftYKXxSztT2/SE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avMLEAAAA3QAAAA8AAAAAAAAAAAAAAAAAmAIAAGRycy9k&#10;b3ducmV2LnhtbFBLBQYAAAAABAAEAPUAAACJAwAAAAA=&#10;" path="m17,68l,,17,68e" filled="f" strokecolor="#e15520" strokeweight="0">
                          <v:path arrowok="t" o:connecttype="custom" o:connectlocs="17,68;0,0;17,68" o:connectangles="0,0,0"/>
                        </v:shape>
                        <v:shape id="Freeform 1611" o:spid="_x0000_s2434" style="position:absolute;left:5795;top:1217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YK8sUA&#10;AADdAAAADwAAAGRycy9kb3ducmV2LnhtbESPT2vCQBTE7wW/w/KE3uomWopGVwnWQqUn/54f2WcS&#10;3H2bZrcm/fZuoeBxmJnfMItVb424UetrxwrSUQKCuHC65lLB8fDxMgXhA7JG45gU/JKH1XLwtMBM&#10;u453dNuHUkQI+wwVVCE0mZS+qMiiH7mGOHoX11oMUbal1C12EW6NHCfJm7RYc1yosKF1RcV1/2MV&#10;5F8lm/fzbNqk8rzZftedeT3lSj0P+3wOIlAfHuH/9qdWMJmNU/h7E5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dgryxQAAAN0AAAAPAAAAAAAAAAAAAAAAAJgCAABkcnMv&#10;ZG93bnJldi54bWxQSwUGAAAAAAQABAD1AAAAigMAAAAA&#10;" path="m10,l3,15,,28,,43,5,55r5,-2l15,45r3,-7l18,30r,-7l18,15,15,8,10,xe" fillcolor="#f3be00" stroked="f">
                          <v:path arrowok="t" o:connecttype="custom" o:connectlocs="10,0;3,15;0,28;0,43;5,55;10,53;15,45;18,38;18,30;18,23;18,15;15,8;10,0" o:connectangles="0,0,0,0,0,0,0,0,0,0,0,0,0"/>
                        </v:shape>
                      </v:group>
                      <v:group id="Group 1612" o:spid="_x0000_s2435" style="position:absolute;left:457;top:3740;width:3219;height:3613" coordorigin="5733,1003" coordsize="507,5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/e6c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WA8SR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/97pxgAAAN0A&#10;AAAPAAAAAAAAAAAAAAAAAKoCAABkcnMvZG93bnJldi54bWxQSwUGAAAAAAQABAD6AAAAnQMAAAAA&#10;">
                        <v:shape id="Freeform 1613" o:spid="_x0000_s2436" style="position:absolute;left:5795;top:1217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FLg8UA&#10;AADdAAAADwAAAGRycy9kb3ducmV2LnhtbESPUWvCQBCE3wv+h2MFX0q9aCDU1FNUUOxTqfoDltw2&#10;Cc3thdyq0V/vCYU+DjPzDTNf9q5RF+pC7dnAZJyAIi68rbk0cDpu395BBUG22HgmAzcKsFwMXuaY&#10;W3/lb7ocpFQRwiFHA5VIm2sdioochrFviaP34zuHEmVXatvhNcJdo6dJkmmHNceFClvaVFT8Hs7O&#10;QLaR8jO73ZvX+2T9tW73km53M2NGw371AUqol//wX3tvDaSzaQrPN/EJ6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AUuDxQAAAN0AAAAPAAAAAAAAAAAAAAAAAJgCAABkcnMv&#10;ZG93bnJldi54bWxQSwUGAAAAAAQABAD1AAAAigMAAAAA&#10;" path="m10,l3,15,,28,,43,5,55r5,-2l15,45r3,-7l18,30r,-7l18,15,15,8,10,e" filled="f" strokecolor="#e15520" strokeweight="0">
                          <v:path arrowok="t" o:connecttype="custom" o:connectlocs="10,0;3,15;0,28;0,43;5,55;10,53;15,45;18,38;18,30;18,23;18,15;15,8;10,0" o:connectangles="0,0,0,0,0,0,0,0,0,0,0,0,0"/>
                        </v:shape>
                        <v:shape id="Freeform 1614" o:spid="_x0000_s2437" style="position:absolute;left:5798;top:1153;width:7;height:64;visibility:visible;mso-wrap-style:square;v-text-anchor:top" coordsize="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3fu8gA&#10;AADdAAAADwAAAGRycy9kb3ducmV2LnhtbESP3WrCQBSE7wXfYTlCb6TZ+EOpqatoQSm0JdS2kMtD&#10;9pgEs2dDdjXp23cFwcthZr5hluve1OJCrassK5hEMQji3OqKCwU/37vHZxDOI2usLZOCP3KwXg0H&#10;S0y07fiLLgdfiABhl6CC0vsmkdLlJRl0kW2Ig3e0rUEfZFtI3WIX4KaW0zh+kgYrDgslNvRaUn46&#10;nI2C7TZL39Osk3bc1/L382O22O9YqYdRv3kB4an39/Ct/aYVzBbTOVzfhCcgV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fd+7yAAAAN0AAAAPAAAAAAAAAAAAAAAAAJgCAABk&#10;cnMvZG93bnJldi54bWxQSwUGAAAAAAQABAD1AAAAjQMAAAAA&#10;" path="m7,64l,,7,64xe" fillcolor="#f3be00" stroked="f">
                          <v:path arrowok="t" o:connecttype="custom" o:connectlocs="7,64;0,0;7,64" o:connectangles="0,0,0"/>
                        </v:shape>
                        <v:shape id="Freeform 1615" o:spid="_x0000_s2438" style="position:absolute;left:5798;top:1153;width:7;height:64;visibility:visible;mso-wrap-style:square;v-text-anchor:top" coordsize="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OezMYA&#10;AADdAAAADwAAAGRycy9kb3ducmV2LnhtbESPQUvDQBSE70L/w/IKvUi7MaI0abdFBKEnoa0ovT2y&#10;L9mQ7NuYXZP4792C0OMwM98w2/1kWzFQ72vHCh5WCQjiwumaKwUf57flGoQPyBpbx6Tglzzsd7O7&#10;LebajXyk4RQqESHsc1RgQuhyKX1hyKJfuY44eqXrLYYo+0rqHscIt61Mk+RZWqw5Lhjs6NVQ0Zx+&#10;rILvZuCyTj8zee6+xosp79OseVdqMZ9eNiACTeEW/m8ftILHLH2C65v4BOTu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/OezMYAAADdAAAADwAAAAAAAAAAAAAAAACYAgAAZHJz&#10;L2Rvd25yZXYueG1sUEsFBgAAAAAEAAQA9QAAAIsDAAAAAA==&#10;" path="m7,64l,,7,64xe" filled="f" strokecolor="#e15520" strokeweight="0">
                          <v:path arrowok="t" o:connecttype="custom" o:connectlocs="7,64;0,0;7,64" o:connectangles="0,0,0"/>
                        </v:shape>
                        <v:shape id="Freeform 1616" o:spid="_x0000_s2439" style="position:absolute;left:5778;top:118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lGUsYA&#10;AADdAAAADwAAAGRycy9kb3ducmV2LnhtbESPX2vCMBTF3wd+h3AF32aqomhnFJ2ODV/cdMgeL81d&#10;W2xuuiTa7tubgbDHw/nz48yXranElZwvLSsY9BMQxJnVJecKPo8vj1MQPiBrrCyTgl/ysFx0HuaY&#10;atvwB10PIRdxhH2KCooQ6lRKnxVk0PdtTRy9b+sMhihdLrXDJo6bSg6TZCINlhwJBdb0XFB2PlxM&#10;5L7vd816vHbjffja4vnntDGvJ6V63Xb1BCJQG/7D9/abVjCaDSfw9yY+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lGUsYAAADdAAAADwAAAAAAAAAAAAAAAACYAgAAZHJz&#10;L2Rvd25yZXYueG1sUEsFBgAAAAAEAAQA9QAAAIsDAAAAAA==&#10;" path="m12,l5,12,,27,,40,5,55r5,-5l15,42r2,-5l17,30r3,-8l17,12,15,7,12,xe" fillcolor="#f3be00" stroked="f">
                          <v:path arrowok="t" o:connecttype="custom" o:connectlocs="12,0;5,12;0,27;0,40;5,55;10,50;15,42;17,37;17,30;20,22;17,12;15,7;12,0" o:connectangles="0,0,0,0,0,0,0,0,0,0,0,0,0"/>
                        </v:shape>
                        <v:shape id="Freeform 1617" o:spid="_x0000_s2440" style="position:absolute;left:5778;top:118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gWl8cA&#10;AADdAAAADwAAAGRycy9kb3ducmV2LnhtbESPzWrDMBCE74G+g9hCLiGRq0CbuFFCG/oT6ClOQq+L&#10;tbXdWisjqbH79lWhkOMwM98wq81gW3EmHxrHGm5mGQji0pmGKw3Hw/N0ASJEZIOtY9LwQwE266vR&#10;CnPjet7TuYiVSBAOOWqoY+xyKUNZk8Uwcx1x8j6ctxiT9JU0HvsEt61UWXYrLTacFmrsaFtT+VV8&#10;Ww2qOL29TObs+096OsZ3pSavj1br8fXwcA8i0hAv4f/2zmiYL9Ud/L1JT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oFpfHAAAA3QAAAA8AAAAAAAAAAAAAAAAAmAIAAGRy&#10;cy9kb3ducmV2LnhtbFBLBQYAAAAABAAEAPUAAACMAwAAAAA=&#10;" path="m12,l5,12,,27,,40,5,55r5,-5l15,42r2,-5l17,30r3,-8l17,12,15,7,12,e" filled="f" strokecolor="#e15520" strokeweight="0">
                          <v:path arrowok="t" o:connecttype="custom" o:connectlocs="12,0;5,12;0,27;0,40;5,55;10,50;15,42;17,37;17,30;20,22;17,12;15,7;12,0" o:connectangles="0,0,0,0,0,0,0,0,0,0,0,0,0"/>
                        </v:shape>
                        <v:shape id="Freeform 1618" o:spid="_x0000_s2441" style="position:absolute;left:5785;top:1120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1gS8EA&#10;AADdAAAADwAAAGRycy9kb3ducmV2LnhtbERPyWrDMBC9B/oPYgq9xVLTElwnSiiFQoNPcULPE2m8&#10;UGtkLDV2/746BHJ8vH27n10vrjSGzrOG50yBIDbedtxoOJ8+lzmIEJEt9p5Jwx8F2O8eFlssrJ/4&#10;SNcqNiKFcChQQxvjUEgZTEsOQ+YH4sTVfnQYExwbaUecUrjr5UqptXTYcWpocaCPlsxP9es0lMrJ&#10;eqp7nr5fD84MeWnU4aL10+P8vgERaY538c39ZTW8vK3S3PQmPQG5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9YEvBAAAA3QAAAA8AAAAAAAAAAAAAAAAAmAIAAGRycy9kb3du&#10;cmV2LnhtbFBLBQYAAAAABAAEAPUAAACGAwAAAAA=&#10;" path="m5,65l,,5,65xe" fillcolor="#f3be00" stroked="f">
                          <v:path arrowok="t" o:connecttype="custom" o:connectlocs="5,65;0,0;5,65" o:connectangles="0,0,0"/>
                        </v:shape>
                        <v:shape id="Freeform 1619" o:spid="_x0000_s2442" style="position:absolute;left:5785;top:1120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LEHcQA&#10;AADdAAAADwAAAGRycy9kb3ducmV2LnhtbESP0WoCMRRE3wv+Q7iCbzXrSktdjSKKYB9KqfoBl811&#10;s+7mZkmibv++KQg+DjNzhlmsetuKG/lQO1YwGWcgiEuna64UnI671w8QISJrbB2Tgl8KsFoOXhZY&#10;aHfnH7odYiUShEOBCkyMXSFlKA1ZDGPXESfv7LzFmKSvpPZ4T3DbyjzL3qXFmtOCwY42hsrmcLUK&#10;5MVsc/P2XftTU+npV3P9vBApNRr26zmISH18hh/tvVYwneUz+H+Tn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yxB3EAAAA3QAAAA8AAAAAAAAAAAAAAAAAmAIAAGRycy9k&#10;b3ducmV2LnhtbFBLBQYAAAAABAAEAPUAAACJAwAAAAA=&#10;" path="m5,65l,,5,65xe" filled="f" strokecolor="#e15520" strokeweight="0">
                          <v:path arrowok="t" o:connecttype="custom" o:connectlocs="5,65;0,0;5,65" o:connectangles="0,0,0"/>
                        </v:shape>
                        <v:shape id="Freeform 1620" o:spid="_x0000_s2443" style="position:absolute;left:5763;top:1153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f678IA&#10;AADdAAAADwAAAGRycy9kb3ducmV2LnhtbERPXWvCMBR9F/Yfwh34pumqjFmNMgYDQRyoQ3y8Ntem&#10;rLnpkljrv18eBj4ezvdi1dtGdORD7VjByzgDQVw6XXOl4PvwOXoDESKyxsYxKbhTgNXyabDAQrsb&#10;76jbx0qkEA4FKjAxtoWUoTRkMYxdS5y4i/MWY4K+ktrjLYXbRuZZ9iot1pwaDLb0Yaj82V+tgmNt&#10;uvz3tOvOwW8sfW2nlOdTpYbP/fscRKQ+PsT/7rVWMJlN0v70Jj0B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R/rvwgAAAN0AAAAPAAAAAAAAAAAAAAAAAJgCAABkcnMvZG93&#10;bnJldi54bWxQSwUGAAAAAAQABAD1AAAAhwMAAAAA&#10;" path="m15,l5,12,,27,,42,5,54r5,-5l15,44r2,-7l20,29r,-7l20,15,17,7,15,xe" fillcolor="#f3be00" stroked="f">
                          <v:path arrowok="t" o:connecttype="custom" o:connectlocs="15,0;5,12;0,27;0,42;5,54;10,49;15,44;17,37;20,29;20,22;20,15;17,7;15,0" o:connectangles="0,0,0,0,0,0,0,0,0,0,0,0,0"/>
                        </v:shape>
                        <v:shape id="Freeform 1621" o:spid="_x0000_s2444" style="position:absolute;left:5763;top:1153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95gMUA&#10;AADdAAAADwAAAGRycy9kb3ducmV2LnhtbESPQWvCQBSE70L/w/KE3nSjgaKpq0hRKMVDjYVeH9nX&#10;JJh9G/ZtNe2vdwsFj8PMfMOsNoPr1IWCtJ4NzKYZKOLK25ZrAx+n/WQBSiKyxc4zGfghgc36YbTC&#10;wvorH+lSxlolCEuBBpoY+0JrqRpyKFPfEyfvyweHMclQaxvwmuCu0/Mse9IOW04LDfb00lB1Lr+d&#10;gWP++6ZPg1TL91CWn+d42MtOjHkcD9tnUJGGeA//t1+tgXyZz+DvTXoCe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f3mAxQAAAN0AAAAPAAAAAAAAAAAAAAAAAJgCAABkcnMv&#10;ZG93bnJldi54bWxQSwUGAAAAAAQABAD1AAAAigMAAAAA&#10;" path="m15,l5,12,,27,,42,5,54r5,-5l15,44r2,-7l20,29r,-7l20,15,17,7,15,e" filled="f" strokecolor="#e15520" strokeweight="0">
                          <v:path arrowok="t" o:connecttype="custom" o:connectlocs="15,0;5,12;0,27;0,42;5,54;10,49;15,44;17,37;20,29;20,22;20,15;17,7;15,0" o:connectangles="0,0,0,0,0,0,0,0,0,0,0,0,0"/>
                        </v:shape>
                        <v:shape id="Freeform 1622" o:spid="_x0000_s2445" style="position:absolute;left:5775;top:1085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5SRcYA&#10;AADdAAAADwAAAGRycy9kb3ducmV2LnhtbESPT2vCQBTE74V+h+UVequbRik1uglSsOpJ6x/w+Mw+&#10;k9Ds25DdxvjtXUHocZiZ3zDTrDe16Kh1lWUF74MIBHFudcWFgv1u/vYJwnlkjbVlUnAlB1n6/DTF&#10;RNsL/1C39YUIEHYJKii9bxIpXV6SQTewDXHwzrY16INsC6lbvAS4qWUcRR/SYMVhocSGvkrKf7d/&#10;RsHodMznC/7u7eKw2mzMdT2Lq06p15d+NgHhqff/4Ud7qRUMx8MY7m/CE5D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5SRcYAAADdAAAADwAAAAAAAAAAAAAAAACYAgAAZHJz&#10;L2Rvd25yZXYueG1sUEsFBgAAAAAEAAQA9QAAAIsDAAAAAA==&#10;" path="m3,68l,,3,68xe" fillcolor="#f3be00" stroked="f">
                          <v:path arrowok="t" o:connecttype="custom" o:connectlocs="3,68;0,0;3,68" o:connectangles="0,0,0"/>
                        </v:shape>
                        <v:shape id="Freeform 1623" o:spid="_x0000_s2446" style="position:absolute;left:5775;top:1085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knQccA&#10;AADdAAAADwAAAGRycy9kb3ducmV2LnhtbESP3WrCQBSE7wu+w3IEb0rdaEpqUleRgtALe+HPAxyy&#10;xyQ1ezbsbjX26V1B8HKYmW+Y+bI3rTiT841lBZNxAoK4tLrhSsFhv36bgfABWWNrmRRcycNyMXiZ&#10;Y6Hthbd03oVKRAj7AhXUIXSFlL6syaAf2444ekfrDIYoXSW1w0uEm1ZOkySTBhuOCzV29FVTedr9&#10;mUg5/LTu4/X9uM3+82y/+Q0TM8uVGg371SeIQH14hh/tb60gzdMU7m/iE5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pJ0HHAAAA3QAAAA8AAAAAAAAAAAAAAAAAmAIAAGRy&#10;cy9kb3ducmV2LnhtbFBLBQYAAAAABAAEAPUAAACMAwAAAAA=&#10;" path="m3,68l,,3,68xe" filled="f" strokecolor="#e15520" strokeweight="0">
                          <v:path arrowok="t" o:connecttype="custom" o:connectlocs="3,68;0,0;3,68" o:connectangles="0,0,0"/>
                        </v:shape>
                        <v:shape id="Freeform 1624" o:spid="_x0000_s2447" style="position:absolute;left:5750;top:1118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z87MYA&#10;AADdAAAADwAAAGRycy9kb3ducmV2LnhtbESPUWvCMBSF34X9h3CFvWlqLWN2RhkDQRAHujF8vGuu&#10;TbG56ZKsdv9+GQx8PJxzvsNZrgfbip58aBwrmE0zEMSV0w3XCt7fNpNHECEia2wdk4IfCrBe3Y2W&#10;WGp35QP1x1iLBOFQogITY1dKGSpDFsPUdcTJOztvMSbpa6k9XhPctjLPsgdpseG0YLCjF0PV5fht&#10;FXw0ps+/Tof+M/idpdd9QXleKHU/Hp6fQEQa4i38395qBfPFvIC/N+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z87MYAAADdAAAADwAAAAAAAAAAAAAAAACYAgAAZHJz&#10;L2Rvd25yZXYueG1sUEsFBgAAAAAEAAQA9QAAAIsDAAAAAA==&#10;" path="m15,l5,15,,27,,42,3,54,8,52r5,-7l18,40r,-8l20,22r,-7l18,7,15,xe" fillcolor="#f3be00" stroked="f">
                          <v:path arrowok="t" o:connecttype="custom" o:connectlocs="15,0;5,15;0,27;0,42;3,54;8,52;13,45;18,40;18,32;20,22;20,15;18,7;15,0" o:connectangles="0,0,0,0,0,0,0,0,0,0,0,0,0"/>
                        </v:shape>
                        <v:shape id="Freeform 1625" o:spid="_x0000_s2448" style="position:absolute;left:5750;top:1118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YuvMcA&#10;AADdAAAADwAAAGRycy9kb3ducmV2LnhtbESPQWvCQBSE74L/YXlCL1I3Kk1rzCpSEHoJRW17fmSf&#10;SUj2bcxuY+yv7xYKHoeZ+YZJt4NpRE+dqywrmM8iEMS51RUXCj5O+8cXEM4ja2wsk4IbOdhuxqMU&#10;E22vfKD+6AsRIOwSVFB63yZSurwkg25mW+LgnW1n0AfZFVJ3eA1w08hFFMXSYMVhocSWXkvK6+O3&#10;UVAvdpl+/3qObz6zP5fP/RmnWa/Uw2TYrUF4Gvw9/N9+0wqWq+UT/L0JT0B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GLrzHAAAA3QAAAA8AAAAAAAAAAAAAAAAAmAIAAGRy&#10;cy9kb3ducmV2LnhtbFBLBQYAAAAABAAEAPUAAACMAwAAAAA=&#10;" path="m15,l5,15,,27,,42,3,54,8,52r5,-7l18,40r,-8l20,22r,-7l18,7,15,xe" filled="f" strokecolor="#e15520" strokeweight="0">
                          <v:path arrowok="t" o:connecttype="custom" o:connectlocs="15,0;5,15;0,27;0,42;3,54;8,52;13,45;18,40;18,32;20,22;20,15;18,7;15,0" o:connectangles="0,0,0,0,0,0,0,0,0,0,0,0,0"/>
                        </v:shape>
                        <v:shape id="Freeform 1626" o:spid="_x0000_s2449" style="position:absolute;left:5763;top:1048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uarsYA&#10;AADdAAAADwAAAGRycy9kb3ducmV2LnhtbESPQWvCQBSE74X+h+UVeqsblapJXUUEodD2oC2eX7PP&#10;JJp9G3ZfNe2v7xYKHoeZ+YaZL3vXqjOF2Hg2MBxkoIhLbxuuDHy8bx5moKIgW2w9k4FvirBc3N7M&#10;sbD+wls676RSCcKxQAO1SFdoHcuaHMaB74iTd/DBoSQZKm0DXhLctXqUZRPtsOG0UGNH65rK0+7L&#10;GfjprBzX9q3izyCPU73PX182uTH3d/3qCZRQL9fwf/vZGhjn4wn8vUlPQC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uarsYAAADdAAAADwAAAAAAAAAAAAAAAACYAgAAZHJz&#10;L2Rvd25yZXYueG1sUEsFBgAAAAAEAAQA9QAAAIsDAAAAAA==&#10;" path="m2,70l,,2,70xe" fillcolor="#f3be00" stroked="f">
                          <v:path arrowok="t" o:connecttype="custom" o:connectlocs="2,70;0,0;2,70" o:connectangles="0,0,0"/>
                        </v:shape>
                        <v:shape id="Freeform 1627" o:spid="_x0000_s2450" style="position:absolute;left:5763;top:1048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9bT8gA&#10;AADdAAAADwAAAGRycy9kb3ducmV2LnhtbESPQWsCMRSE7wX/Q3hCbzVrLVW3RpHWti6IqG0P3p6b&#10;52bp5mXZpLr996ZQ8DjMfDPMZNbaSpyo8aVjBf1eAoI4d7rkQsHnx+vdCIQPyBorx6TglzzMpp2b&#10;CabanXlLp10oRCxhn6ICE0KdSulzQxZ9z9XE0Tu6xmKIsimkbvAcy20l75PkUVosOS4YrOnZUP69&#10;+7EKNtnbVwQWD5l5OeT799V+vRhmSt122/kTiEBtuIb/6aVWMBgPhvD3Jj4BOb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+z1tPyAAAAN0AAAAPAAAAAAAAAAAAAAAAAJgCAABk&#10;cnMvZG93bnJldi54bWxQSwUGAAAAAAQABAD1AAAAjQMAAAAA&#10;" path="m2,70l,,2,70xe" filled="f" strokecolor="#e15520" strokeweight="0">
                          <v:path arrowok="t" o:connecttype="custom" o:connectlocs="2,70;0,0;2,70" o:connectangles="0,0,0"/>
                        </v:shape>
                        <v:shape id="Freeform 1628" o:spid="_x0000_s2451" style="position:absolute;left:5733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DFjsIA&#10;AADdAAAADwAAAGRycy9kb3ducmV2LnhtbERPTU8CMRC9m/AfmiHxJl0kGlkohEiMxngR5T67HdrV&#10;7XTTVrr8e3sw8fjyvtfb0fXiTCF2nhXMZxUI4tbrjo2Cz4+nmwcQMSFr7D2TggtF2G4mV2ustc/8&#10;TudDMqKEcKxRgU1pqKWMrSWHceYH4sKdfHCYCgxG6oC5hLte3lbVvXTYcWmwONCjpfb78OMUmNcm&#10;x7fl6ZKP+7x/vvsKjTWNUtfTcbcCkWhM/+I/94tWsFguytzypjwB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wMWOwgAAAN0AAAAPAAAAAAAAAAAAAAAAAJgCAABkcnMvZG93&#10;bnJldi54bWxQSwUGAAAAAAQABAD1AAAAhwMAAAAA&#10;" path="m17,l10,5,5,12,3,20,,25r,7l3,40,5,50r5,7l15,52r5,-5l22,40r,-8l25,25,22,15,20,7,17,xe" fillcolor="#f3be00" stroked="f">
                          <v:path arrowok="t" o:connecttype="custom" o:connectlocs="17,0;10,5;5,12;3,20;0,25;0,32;3,40;5,50;10,57;15,52;20,47;22,40;22,32;25,25;22,15;20,7;17,0" o:connectangles="0,0,0,0,0,0,0,0,0,0,0,0,0,0,0,0,0"/>
                        </v:shape>
                        <v:shape id="Freeform 1629" o:spid="_x0000_s2452" style="position:absolute;left:5733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y1IcQA&#10;AADdAAAADwAAAGRycy9kb3ducmV2LnhtbESPQWvCQBSE74X+h+UVeqsbI4iJrmIrhR7ViO3xmX1m&#10;g9m3Ibtq+u9dQfA4zMw3zGzR20ZcqPO1YwXDQQKCuHS65krBrvj+mIDwAVlj45gU/JOHxfz1ZYa5&#10;dlfe0GUbKhEh7HNUYEJocyl9aciiH7iWOHpH11kMUXaV1B1eI9w2Mk2SsbRYc1ww2NKXofK0PVsF&#10;+13mqFjJY/qXrQ9l8/tp0tNGqfe3fjkFEagPz/Cj/aMVjLJRBvc38Qn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ctSHEAAAA3QAAAA8AAAAAAAAAAAAAAAAAmAIAAGRycy9k&#10;b3ducmV2LnhtbFBLBQYAAAAABAAEAPUAAACJAwAAAAA=&#10;" path="m17,l10,5,5,12,3,20,,25r,7l3,40,5,50r5,7l15,52r5,-5l22,40r,-8l25,25,22,15,20,7,17,e" filled="f" strokecolor="#e15520" strokeweight="0">
                          <v:path arrowok="t" o:connecttype="custom" o:connectlocs="17,0;10,5;5,12;3,20;0,25;0,32;3,40;5,50;10,57;15,52;20,47;22,40;22,32;25,25;22,15;20,7;17,0" o:connectangles="0,0,0,0,0,0,0,0,0,0,0,0,0,0,0,0,0"/>
                        </v:shape>
                        <v:shape id="Freeform 1630" o:spid="_x0000_s2453" style="position:absolute;left:5743;top:1010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/wi8MA&#10;AADdAAAADwAAAGRycy9kb3ducmV2LnhtbERPy4rCMBTdC/5DuAOz09QHop1GEUFwMYPPxSwvze1j&#10;bG5KE2vHrzcLweXhvJNVZyrRUuNKywpGwwgEcWp1ybmCy3k7mINwHlljZZkU/JOD1bLfSzDW9s5H&#10;ak8+FyGEXYwKCu/rWEqXFmTQDW1NHLjMNgZ9gE0udYP3EG4qOY6imTRYcmgosKZNQen1dDMKDuef&#10;S7n/ffyto2u70ebossfoW6nPj279BcJT59/il3unFUwW07A/vAlP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//wi8MAAADdAAAADwAAAAAAAAAAAAAAAACYAgAAZHJzL2Rv&#10;d25yZXYueG1sUEsFBgAAAAAEAAQA9QAAAIgDAAAAAA==&#10;" path="m7,73l,,7,73xe" fillcolor="#f3be00" stroked="f">
                          <v:path arrowok="t" o:connecttype="custom" o:connectlocs="7,73;0,0;7,73" o:connectangles="0,0,0"/>
                        </v:shape>
                        <v:shape id="Freeform 1631" o:spid="_x0000_s2454" style="position:absolute;left:5743;top:1010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ppVMgA&#10;AADdAAAADwAAAGRycy9kb3ducmV2LnhtbESPzWrDMBCE74W+g9hCb42cH9zUjRJCSUJODXZK6XGx&#10;traptXIkNbHfPgoUehxm5htmsepNK87kfGNZwXiUgCAurW64UvBx3D7NQfiArLG1TAoG8rBa3t8t&#10;MNP2wjmdi1CJCGGfoYI6hC6T0pc1GfQj2xFH79s6gyFKV0nt8BLhppWTJEmlwYbjQo0dvdVU/hS/&#10;RsHp+fT1vh6GTb5zxSafTNPk85Aq9fjQr19BBOrDf/ivvdcKpi+zMdzexCcgl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ymlUyAAAAN0AAAAPAAAAAAAAAAAAAAAAAJgCAABk&#10;cnMvZG93bnJldi54bWxQSwUGAAAAAAQABAD1AAAAjQMAAAAA&#10;" path="m7,73l,,7,73xe" filled="f" strokecolor="#e15520" strokeweight="0">
                          <v:path arrowok="t" o:connecttype="custom" o:connectlocs="7,73;0,0;7,73" o:connectangles="0,0,0"/>
                        </v:shape>
                        <v:shape id="Freeform 1632" o:spid="_x0000_s2455" style="position:absolute;left:5835;top:1235;width:37;height:127;visibility:visible;mso-wrap-style:square;v-text-anchor:top" coordsize="3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etacQA&#10;AADdAAAADwAAAGRycy9kb3ducmV2LnhtbESPS2sCMRSF94L/IdxCd5rUFtHRKFIoDIUu6nN7mVxn&#10;Bic3Q5LR8d83BcHl4Tw+znLd20ZcyYfasYa3sQJBXDhTc6lhv/sazUCEiGywcUwa7hRgvRoOlpgZ&#10;d+Nfum5jKdIIhww1VDG2mZShqMhiGLuWOHln5y3GJH0pjcdbGreNnCg1lRZrToQKW/qsqLhsO5sg&#10;3d1/Hzo1Lc/58eeo9rlsTk7r15d+swARqY/P8KOdGw3v848J/L9JT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nrWnEAAAA3QAAAA8AAAAAAAAAAAAAAAAAmAIAAGRycy9k&#10;b3ducmV2LnhtbFBLBQYAAAAABAAEAPUAAACJAwAAAAA=&#10;" path="m20,67l,,20,67r,l20,67,15,82r,15l20,112r7,15l32,120r3,-5l35,105r2,-8l35,90,32,80,27,72,20,67xe" fillcolor="#f3be00" stroked="f">
                          <v:path arrowok="t" o:connecttype="custom" o:connectlocs="20,67;0,0;20,67;20,67;20,67;15,82;15,97;20,112;27,127;32,120;35,115;35,105;37,97;35,90;32,80;27,72;20,67" o:connectangles="0,0,0,0,0,0,0,0,0,0,0,0,0,0,0,0,0"/>
                        </v:shape>
                        <v:shape id="Freeform 1633" o:spid="_x0000_s2456" style="position:absolute;left:5835;top:1235;width:37;height:127;visibility:visible;mso-wrap-style:square;v-text-anchor:top" coordsize="3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j/dMYA&#10;AADdAAAADwAAAGRycy9kb3ducmV2LnhtbESPQWvCQBSE74X+h+UJ3pqNNS01dRVRhF6Ntnh8ZF83&#10;0ezbkF1j7K93C4Ueh5n5hpkvB9uInjpfO1YwSVIQxKXTNRsFh/326Q2ED8gaG8ek4EYelovHhznm&#10;2l15R30RjIgQ9jkqqEJocyl9WZFFn7iWOHrfrrMYouyM1B1eI9w28jlNX6XFmuNChS2tKyrPxcUq&#10;OJ+KVWaal+3nV1Yfg+w3l5P5UWo8GlbvIAIN4T/81/7QCqazbAq/b+IT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j/dMYAAADdAAAADwAAAAAAAAAAAAAAAACYAgAAZHJz&#10;L2Rvd25yZXYueG1sUEsFBgAAAAAEAAQA9QAAAIsDAAAAAA==&#10;" path="m20,67l,,20,67r,l20,67,15,82r,15l20,112r7,15l32,120r3,-5l35,105r2,-8l35,90,32,80,27,72,20,67xe" filled="f" strokecolor="#e15520" strokeweight="0">
                          <v:path arrowok="t" o:connecttype="custom" o:connectlocs="20,67;0,0;20,67;20,67;20,67;15,82;15,97;20,112;27,127;32,120;35,115;35,105;37,97;35,90;32,80;27,72;20,67" o:connectangles="0,0,0,0,0,0,0,0,0,0,0,0,0,0,0,0,0"/>
                        </v:shape>
                        <v:shape id="Freeform 1634" o:spid="_x0000_s2457" style="position:absolute;left:5860;top:1270;width:30;height:125;visibility:visible;mso-wrap-style:square;v-text-anchor:top" coordsize="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MDS8cA&#10;AADdAAAADwAAAGRycy9kb3ducmV2LnhtbESPQWvCQBSE7wX/w/KEXkrdWG2p0VWkUIi9GT3o7ZF9&#10;TaLZtyG7msRf7wqFHoeZ+YZZrDpTiSs1rrSsYDyKQBBnVpecK9jvvl8/QTiPrLGyTAp6crBaDp4W&#10;GGvb8pauqc9FgLCLUUHhfR1L6bKCDLqRrYmD92sbgz7IJpe6wTbATSXfouhDGiw5LBRY01dB2Tm9&#10;GAXHycEfk8vLwaxP/a39qWfvm14r9Tzs1nMQnjr/H/5rJ1rBZDadwuNNeAJye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TA0vHAAAA3QAAAA8AAAAAAAAAAAAAAAAAmAIAAGRy&#10;cy9kb3ducmV2LnhtbFBLBQYAAAAABAAEAPUAAACMAwAAAAA=&#10;" path="m15,65l,,15,65r,l15,65,10,80r,15l12,112r8,13l25,120r2,-8l30,105r,-8l27,87,25,80,20,72,15,65xe" fillcolor="#f3be00" stroked="f">
                          <v:path arrowok="t" o:connecttype="custom" o:connectlocs="15,65;0,0;15,65;15,65;15,65;10,80;10,95;12,112;20,125;25,120;27,112;30,105;30,97;27,87;25,80;20,72;15,65" o:connectangles="0,0,0,0,0,0,0,0,0,0,0,0,0,0,0,0,0"/>
                        </v:shape>
                        <v:shape id="Freeform 1635" o:spid="_x0000_s2458" style="position:absolute;left:5860;top:1270;width:30;height:125;visibility:visible;mso-wrap-style:square;v-text-anchor:top" coordsize="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B3fsYA&#10;AADdAAAADwAAAGRycy9kb3ducmV2LnhtbESPT2sCMRTE74V+h/AKXkSTauuf1SgiCKWHQq3g9bF5&#10;7m7dvCxJ1N1++qYg9DjMzG+Y5bq1tbiSD5VjDc9DBYI4d6biQsPhazeYgQgR2WDtmDR0FGC9enxY&#10;YmbcjT/puo+FSBAOGWooY2wyKUNeksUwdA1x8k7OW4xJ+kIaj7cEt7UcKTWRFitOCyU2tC0pP+8v&#10;VsPU7T4mtFF8jONv36kfeu/Ofa17T+1mASJSG//D9/ab0TCev7zC35v0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B3fsYAAADdAAAADwAAAAAAAAAAAAAAAACYAgAAZHJz&#10;L2Rvd25yZXYueG1sUEsFBgAAAAAEAAQA9QAAAIsDAAAAAA==&#10;" path="m15,65l,,15,65r,l15,65,10,80r,15l12,112r8,13l25,120r2,-8l30,105r,-8l27,87,25,80,20,72,15,65xe" filled="f" strokecolor="#e15520" strokeweight="0">
                          <v:path arrowok="t" o:connecttype="custom" o:connectlocs="15,65;0,0;15,65;15,65;15,65;10,80;10,95;12,112;20,125;25,120;27,112;30,105;30,97;27,87;25,80;20,72;15,65" o:connectangles="0,0,0,0,0,0,0,0,0,0,0,0,0,0,0,0,0"/>
                        </v:shape>
                        <v:shape id="Freeform 1636" o:spid="_x0000_s2459" style="position:absolute;left:5810;top:1182;width:10;height:65;visibility:visible;mso-wrap-style:square;v-text-anchor:top" coordsize="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jvrMUA&#10;AADdAAAADwAAAGRycy9kb3ducmV2LnhtbESPQWsCMRSE74L/ITyhN81ay6KrUYql4MGLqwePz+S5&#10;u7h52Sapbv99IxR6HGbmG2a16W0r7uRD41jBdJKBINbONFwpOB0/x3MQISIbbB2Tgh8KsFkPByss&#10;jHvwge5lrESCcChQQR1jV0gZdE0Ww8R1xMm7Om8xJukraTw+Ety28jXLcmmx4bRQY0fbmvSt/LYK&#10;ttq1s/N+n+3muY/H8ob68vGl1Muof1+CiNTH//Bfe2cUzBZvOTzfp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qO+sxQAAAN0AAAAPAAAAAAAAAAAAAAAAAJgCAABkcnMv&#10;ZG93bnJldi54bWxQSwUGAAAAAAQABAD1AAAAigMAAAAA&#10;" path="m10,65l,,10,65xe" fillcolor="#f3be00" stroked="f">
                          <v:path arrowok="t" o:connecttype="custom" o:connectlocs="10,65;0,0;10,65" o:connectangles="0,0,0"/>
                        </v:shape>
                        <v:shape id="Freeform 1637" o:spid="_x0000_s2460" style="position:absolute;left:5810;top:1182;width:10;height:65;visibility:visible;mso-wrap-style:square;v-text-anchor:top" coordsize="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pQP8YA&#10;AADdAAAADwAAAGRycy9kb3ducmV2LnhtbESPQWvCQBSE74X+h+UVvIhuakVt6ioqCBVPxqDXR/aZ&#10;hGbfxuyqyb/vFoQeh5n5hpkvW1OJOzWutKzgfRiBIM6sLjlXkB63gxkI55E1VpZJQUcOlovXlznG&#10;2j74QPfE5yJA2MWooPC+jqV0WUEG3dDWxMG72MagD7LJpW7wEeCmkqMomkiDJYeFAmvaFJT9JDej&#10;QO4258suHff3USdJd+n1tM6vSvXe2tUXCE+t/w8/299awcfneAp/b8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KpQP8YAAADdAAAADwAAAAAAAAAAAAAAAACYAgAAZHJz&#10;L2Rvd25yZXYueG1sUEsFBgAAAAAEAAQA9QAAAIsDAAAAAA==&#10;" path="m10,65l,,10,65xe" filled="f" strokecolor="#e15520" strokeweight="0">
                          <v:path arrowok="t" o:connecttype="custom" o:connectlocs="10,65;0,0;10,65" o:connectangles="0,0,0"/>
                        </v:shape>
                        <v:shape id="Freeform 1638" o:spid="_x0000_s2461" style="position:absolute;left:5788;top:1235;width:79;height:95;visibility:visible;mso-wrap-style:square;v-text-anchor:top" coordsize="7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mM7cMA&#10;AADdAAAADwAAAGRycy9kb3ducmV2LnhtbERPPW/CMBDdK/EfrEPq1jilFaIBgxBpRRcGUha2k31N&#10;IuJzZLsh5dfXQyXGp/e92oy2EwP50DpW8JzlIIi1My3XCk5fH08LECEiG+wck4JfCrBZTx5WWBh3&#10;5SMNVaxFCuFQoIImxr6QMuiGLIbM9cSJ+3beYkzQ19J4vKZw28lZns+lxZZTQ4M97RrSl+rHKvCz&#10;QO37fDyc9/pSu1CVp5sslXqcjtsliEhjvIv/3Z9Gwcvba5qb3qQn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mM7cMAAADdAAAADwAAAAAAAAAAAAAAAACYAgAAZHJzL2Rv&#10;d25yZXYueG1sUEsFBgAAAAAEAAQA9QAAAIgDAAAAAA==&#10;" path="m37,60l,,37,60xm37,60r5,15l52,87r7,3l64,92r8,3l79,95r,-8l77,80,72,75,67,67,59,62,52,60,44,57r-7,3xe" fillcolor="#f3be00" stroked="f">
                          <v:path arrowok="t" o:connecttype="custom" o:connectlocs="37,60;0,0;37,60;37,60;42,75;52,87;59,90;64,92;72,95;79,95;79,87;77,80;72,75;67,67;59,62;52,60;44,57;37,60" o:connectangles="0,0,0,0,0,0,0,0,0,0,0,0,0,0,0,0,0,0"/>
                          <o:lock v:ext="edit" verticies="t"/>
                        </v:shape>
                        <v:shape id="Freeform 1639" o:spid="_x0000_s2462" style="position:absolute;left:5788;top:1235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Nrt8YA&#10;AADdAAAADwAAAGRycy9kb3ducmV2LnhtbESPQWvCQBSE74L/YXmCt7pRi2jqKipa9NCCaXro7ZF9&#10;JsHs25BdNf57Vyh4HGbmG2a+bE0lrtS40rKC4SACQZxZXXKuIP3ZvU1BOI+ssbJMCu7kYLnoduYY&#10;a3vjI10Tn4sAYRejgsL7OpbSZQUZdANbEwfvZBuDPsgml7rBW4CbSo6iaCINlhwWCqxpU1B2Ti5G&#10;gZ78psnZ/W3Q3vPUbQ9m/fX9qVS/164+QHhq/Sv8395rBePZ+wyeb8IT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Nrt8YAAADdAAAADwAAAAAAAAAAAAAAAACYAgAAZHJz&#10;L2Rvd25yZXYueG1sUEsFBgAAAAAEAAQA9QAAAIsDAAAAAA==&#10;" path="m37,60l,,37,60xe" filled="f" strokecolor="#e15520" strokeweight="0">
                          <v:path arrowok="t" o:connecttype="custom" o:connectlocs="37,60;0,0;37,60" o:connectangles="0,0,0"/>
                        </v:shape>
                        <v:shape id="Freeform 1640" o:spid="_x0000_s2463" style="position:absolute;left:5825;top:1292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wrbsYA&#10;AADdAAAADwAAAGRycy9kb3ducmV2LnhtbERPW0/CMBR+N+E/NMeEFwOdgAQmhRjFBDGEy9Dnk/Ww&#10;Lq6ny1rZ/Pf2wcTHL999sepsJa7U+NKxgvthAoI4d7rkQsE5ex3MQPiArLFyTAp+yMNq2btZYKpd&#10;y0e6nkIhYgj7FBWYEOpUSp8bsuiHriaO3MU1FkOETSF1g20Mt5UcJclUWiw5Nhis6dlQ/nX6tgp2&#10;XXY3+TTbj/e1bSeHzTbbv81flOrfdk+PIAJ14V/8595oBeP5Q9wf38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wrbsYAAADdAAAADwAAAAAAAAAAAAAAAACYAgAAZHJz&#10;L2Rvd25yZXYueG1sUEsFBgAAAAAEAAQA9QAAAIsDAAAAAA==&#10;" path="m,3l5,18,15,30r7,3l27,35r8,3l42,38r,-8l40,23,35,18,30,10,22,5,15,3,7,,,3xe" filled="f" strokecolor="#e15520" strokeweight="0">
                          <v:path arrowok="t" o:connecttype="custom" o:connectlocs="0,3;5,18;15,30;22,33;27,35;35,38;42,38;42,30;40,23;35,18;30,10;22,5;15,3;7,0;0,3" o:connectangles="0,0,0,0,0,0,0,0,0,0,0,0,0,0,0"/>
                        </v:shape>
                        <v:shape id="Freeform 1641" o:spid="_x0000_s2464" style="position:absolute;left:5803;top:1285;width:89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A8/8QA&#10;AADdAAAADwAAAGRycy9kb3ducmV2LnhtbESPT2sCMRTE74LfITzBi2hWpWJXo4ggWAoL/jl4fGxe&#10;dxc3L0sSNf32TaHQ4zAzv2HW22ha8STnG8sKppMMBHFpdcOVguvlMF6C8AFZY2uZFHyTh+2m31tj&#10;ru2LT/Q8h0okCPscFdQhdLmUvqzJoJ/Yjjh5X9YZDEm6SmqHrwQ3rZxl2UIabDgt1NjRvqbyfn4Y&#10;BUUjPz73RXTF3e48Rs/hNporNRzE3QpEoBj+w3/to1Ywf3+bwu+b9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APP/EAAAA3QAAAA8AAAAAAAAAAAAAAAAAmAIAAGRycy9k&#10;b3ducmV2LnhtbFBLBQYAAAAABAAEAPUAAACJAwAAAAA=&#10;" path="m47,47l,,47,47xm47,47r5,15l62,72r12,8l89,82r,-7l87,70,82,62,77,57,69,52,62,50,54,47r-7,xe" fillcolor="#f3be00" stroked="f">
                          <v:path arrowok="t" o:connecttype="custom" o:connectlocs="47,47;0,0;47,47;47,47;52,62;62,72;74,80;89,82;89,75;87,70;82,62;77,57;69,52;62,50;54,47;47,47" o:connectangles="0,0,0,0,0,0,0,0,0,0,0,0,0,0,0,0"/>
                          <o:lock v:ext="edit" verticies="t"/>
                        </v:shape>
                        <v:shape id="Freeform 1642" o:spid="_x0000_s2465" style="position:absolute;left:5803;top:1285;width:47;height:47;visibility:visible;mso-wrap-style:square;v-text-anchor:top" coordsize="4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cmWcYA&#10;AADdAAAADwAAAGRycy9kb3ducmV2LnhtbESPT2vCQBTE74V+h+UVequbRtQ2zSq2UPAmJvX+mn35&#10;g9m3aXY1qZ/eFQSPw8z8hklXo2nFiXrXWFbwOolAEBdWN1wp+Mm/X95AOI+ssbVMCv7JwWr5+JBi&#10;ou3AOzplvhIBwi5BBbX3XSKlK2oy6Ca2Iw5eaXuDPsi+krrHIcBNK+MomkuDDYeFGjv6qqk4ZEej&#10;4Gynv8fFuF/HQ/65z6zeln+HrVLPT+P6A4Sn0d/Dt/ZGK5i+z2K4vglPQC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cmWcYAAADdAAAADwAAAAAAAAAAAAAAAACYAgAAZHJz&#10;L2Rvd25yZXYueG1sUEsFBgAAAAAEAAQA9QAAAIsDAAAAAA==&#10;" path="m47,47l,,47,47xe" filled="f" strokecolor="#e15520" strokeweight="0">
                          <v:path arrowok="t" o:connecttype="custom" o:connectlocs="47,47;0,0;47,47" o:connectangles="0,0,0"/>
                        </v:shape>
                        <v:shape id="Freeform 1643" o:spid="_x0000_s2466" style="position:absolute;left:5850;top:1332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b/pMcA&#10;AADdAAAADwAAAGRycy9kb3ducmV2LnhtbESPT2sCMRTE70K/Q3iFXkQTK/7papRSEbyVWgWPr5vn&#10;ZuvmZdmk7tpP3xQKPQ4z8xtmue5cJa7UhNKzhtFQgSDOvSm50HB43w7mIEJENlh5Jg03CrBe3fWW&#10;mBnf8htd97EQCcIhQw02xjqTMuSWHIahr4mTd/aNw5hkU0jTYJvgrpKPSk2lw5LTgsWaXizll/2X&#10;03BqZ8fv/ier8DHt88iWF7V5VVo/3HfPCxCRuvgf/mvvjIbx02QMv2/S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G/6THAAAA3QAAAA8AAAAAAAAAAAAAAAAAmAIAAGRy&#10;cy9kb3ducmV2LnhtbFBLBQYAAAAABAAEAPUAAACMAwAAAAA=&#10;" path="m,l5,15,15,25r12,8l42,35r,-7l40,23,35,15,30,10,22,5,15,3,7,,,xe" filled="f" strokecolor="#e15520" strokeweight="0">
                          <v:path arrowok="t" o:connecttype="custom" o:connectlocs="0,0;5,15;15,25;27,33;42,35;42,28;40,23;35,15;30,10;22,5;15,3;7,0;0,0" o:connectangles="0,0,0,0,0,0,0,0,0,0,0,0,0"/>
                        </v:shape>
                        <v:shape id="Freeform 1644" o:spid="_x0000_s2467" style="position:absolute;left:5820;top:1320;width:89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efZ8QA&#10;AADdAAAADwAAAGRycy9kb3ducmV2LnhtbESPQWsCMRSE70L/Q3iCF6nZqpV2NYoIQkVYqPbQ42Pz&#10;uru4eVmSqOm/N4LgcZiZb5jFKppWXMj5xrKCt1EGgri0uuFKwc9x+/oBwgdkja1lUvBPHlbLl94C&#10;c22v/E2XQ6hEgrDPUUEdQpdL6cuaDPqR7YiT92edwZCkq6R2eE1w08pxls2kwYbTQo0dbWoqT4ez&#10;UVA0crffFNEVJ7v2GD2H3+FEqUE/rucgAsXwDD/aX1rB5PN9Cvc36Qn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3n2fEAAAA3QAAAA8AAAAAAAAAAAAAAAAAmAIAAGRycy9k&#10;b3ducmV2LnhtbFBLBQYAAAAABAAEAPUAAACJAwAAAAA=&#10;" path="m45,47l,,45,47xm45,47r7,15l62,72r13,8l89,82r,-7l85,70,82,62,77,57,70,52,62,47r-7,l45,47xe" fillcolor="#f3be00" stroked="f">
                          <v:path arrowok="t" o:connecttype="custom" o:connectlocs="45,47;0,0;45,47;45,47;52,62;62,72;75,80;89,82;89,75;85,70;82,62;77,57;70,52;62,47;55,47;45,47" o:connectangles="0,0,0,0,0,0,0,0,0,0,0,0,0,0,0,0"/>
                          <o:lock v:ext="edit" verticies="t"/>
                        </v:shape>
                        <v:shape id="Freeform 1645" o:spid="_x0000_s2468" style="position:absolute;left:5820;top:1320;width:45;height:47;visibility:visible;mso-wrap-style:square;v-text-anchor:top" coordsize="4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oQIcYA&#10;AADdAAAADwAAAGRycy9kb3ducmV2LnhtbESPT2vCQBTE7wW/w/IK3uomFcWmrkEKYnvxX4vnR/aZ&#10;xGbfht3VpP30XaHgcZiZ3zDzvDeNuJLztWUF6SgBQVxYXXOp4Otz9TQD4QOyxsYyKfghD/li8DDH&#10;TNuO93Q9hFJECPsMFVQhtJmUvqjIoB/Zljh6J+sMhihdKbXDLsJNI5+TZCoN1hwXKmzpraLi+3Ax&#10;CvYf62mabC/abY9+s+uOZyvDr1LDx375CiJQH+7h//a7VjB+mUzg9iY+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oQIcYAAADdAAAADwAAAAAAAAAAAAAAAACYAgAAZHJz&#10;L2Rvd25yZXYueG1sUEsFBgAAAAAEAAQA9QAAAIsDAAAAAA==&#10;" path="m45,47l,,45,47xe" filled="f" strokecolor="#1f1a17" strokeweight="0">
                          <v:path arrowok="t" o:connecttype="custom" o:connectlocs="45,47;0,0;45,47" o:connectangles="0,0,0"/>
                        </v:shape>
                        <v:shape id="Freeform 1646" o:spid="_x0000_s2469" style="position:absolute;left:5865;top:1367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yXXccA&#10;AADdAAAADwAAAGRycy9kb3ducmV2LnhtbESPzWvCQBTE74L/w/KE3nTTilKjq4hQ8NDiR+vB2yP7&#10;8lGzb0N2m0T/elcQehxm5jfMYtWZUjRUu8KygtdRBII4sbrgTMHP98fwHYTzyBpLy6TgSg5Wy35v&#10;gbG2LR+oOfpMBAi7GBXk3lexlC7JyaAb2Yo4eKmtDfog60zqGtsAN6V8i6KpNFhwWMixok1OyeX4&#10;ZxR8rvf7a9T8ekrT2+Z0vuza5CtV6mXQrecgPHX+P/xsb7WC8Wwyhceb8ATk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sl13HAAAA3QAAAA8AAAAAAAAAAAAAAAAAmAIAAGRy&#10;cy9kb3ducmV2LnhtbFBLBQYAAAAABAAEAPUAAACMAwAAAAA=&#10;" path="m,l7,15,17,25r13,8l44,35r,-7l40,23,37,15,32,10,25,5,17,,10,,,xe" filled="f" strokecolor="#1f1a17" strokeweight="0">
                          <v:path arrowok="t" o:connecttype="custom" o:connectlocs="0,0;7,15;17,25;30,33;44,35;44,28;40,23;37,15;32,10;25,5;17,0;10,0;0,0" o:connectangles="0,0,0,0,0,0,0,0,0,0,0,0,0"/>
                        </v:shape>
                        <v:shape id="Freeform 1647" o:spid="_x0000_s2470" style="position:absolute;left:5775;top:1192;width:77;height:100;visibility:visible;mso-wrap-style:square;v-text-anchor:top" coordsize="7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/nlMYA&#10;AADdAAAADwAAAGRycy9kb3ducmV2LnhtbESPQWsCMRSE70L/Q3iFXqRmt1LbrkaRQkE8tWt7f2ye&#10;m9XNy5pEXf31plDocZiZb5jZoretOJEPjWMF+SgDQVw53XCt4Hvz8fgKIkRkja1jUnChAIv53WCG&#10;hXZn/qJTGWuRIBwKVGBi7AopQ2XIYhi5jjh5W+ctxiR9LbXHc4LbVj5l2URabDgtGOzo3VC1L49W&#10;gVz74c/V1Pp6cPIzX+/K1TG/KPVw3y+nICL18T/8115pBeO35xf4fZOe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/nlMYAAADdAAAADwAAAAAAAAAAAAAAAACYAgAAZHJz&#10;L2Rvd25yZXYueG1sUEsFBgAAAAAEAAQA9QAAAIsDAAAAAA==&#10;" path="m35,63l,,35,63xm35,63r5,17l50,90r5,5l62,98r8,2l77,100r,-7l75,85,70,78,65,73,57,68,50,63r-7,l35,63xe" fillcolor="#f3be00" stroked="f">
                          <v:path arrowok="t" o:connecttype="custom" o:connectlocs="35,63;0,0;35,63;35,63;40,80;50,90;55,95;62,98;70,100;77,100;77,93;75,85;70,78;65,73;57,68;50,63;43,63;35,63" o:connectangles="0,0,0,0,0,0,0,0,0,0,0,0,0,0,0,0,0,0"/>
                          <o:lock v:ext="edit" verticies="t"/>
                        </v:shape>
                        <v:shape id="Freeform 1648" o:spid="_x0000_s2471" style="position:absolute;left:5775;top:1192;width:35;height:63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T0EsMA&#10;AADdAAAADwAAAGRycy9kb3ducmV2LnhtbERPy4rCMBTdC/5DuII7TdVxRjtGGQZEN8L4wPWd5k5T&#10;bG5KE2udrzcLweXhvBer1paiodoXjhWMhgkI4szpgnMFp+N6MAPhA7LG0jEpuJOH1bLbWWCq3Y33&#10;1BxCLmII+xQVmBCqVEqfGbLoh64ijtyfqy2GCOtc6hpvMdyWcpwk79JiwbHBYEXfhrLL4WoV/L9d&#10;Pma/+dGcz3LSzDc/4XTf75Tq99qvTxCB2vASP91brWAyn8a58U18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WT0EsMAAADdAAAADwAAAAAAAAAAAAAAAACYAgAAZHJzL2Rv&#10;d25yZXYueG1sUEsFBgAAAAAEAAQA9QAAAIgDAAAAAA==&#10;" path="m35,63l,,35,63xe" filled="f" strokecolor="#e15520" strokeweight="0">
                          <v:path arrowok="t" o:connecttype="custom" o:connectlocs="35,63;0,0;35,63" o:connectangles="0,0,0"/>
                        </v:shape>
                        <v:shape id="Freeform 1649" o:spid="_x0000_s2472" style="position:absolute;left:5810;top:125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jdHcgA&#10;AADdAAAADwAAAGRycy9kb3ducmV2LnhtbESP3WrCQBSE7wXfYTmF3ohuorRo6ipaaitICf5BLw/Z&#10;0ySYPRuyW5O+fbcgeDnMzDfMfNmZSlypcaVlBfEoAkGcWV1yruB03AynIJxH1lhZJgW/5GC56Pfm&#10;mGjb8p6uB5+LAGGXoILC+zqR0mUFGXQjWxMH79s2Bn2QTS51g22Am0qOo+hZGiw5LBRY02tB2eXw&#10;YxTs4vXHJt6l6dcbfrbn93QwNpOBUo8P3eoFhKfO38O39lYrmMyeZvD/JjwBuf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mN0dyAAAAN0AAAAPAAAAAAAAAAAAAAAAAJgCAABk&#10;cnMvZG93bnJldi54bWxQSwUGAAAAAAQABAD1AAAAjQMAAAAA&#10;" path="m,l5,17,15,27r5,5l27,35r8,2l42,37r,-7l40,22,35,15,30,10,22,5,15,,8,,,xe" filled="f" strokecolor="#e15520" strokeweight="0">
                          <v:path arrowok="t" o:connecttype="custom" o:connectlocs="0,0;5,17;15,27;20,32;27,35;35,37;42,37;42,30;40,22;35,15;30,10;22,5;15,0;8,0;0,0" o:connectangles="0,0,0,0,0,0,0,0,0,0,0,0,0,0,0"/>
                        </v:shape>
                        <v:shape id="Freeform 1650" o:spid="_x0000_s2473" style="position:absolute;left:5753;top:1158;width:84;height:97;visibility:visible;mso-wrap-style:square;v-text-anchor:top" coordsize="8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n6QcUA&#10;AADdAAAADwAAAGRycy9kb3ducmV2LnhtbERPTWvCQBC9C/0PywjedGMVqamrSGmr0INtVLC3MTsm&#10;odnZmF1N7K93D4UeH+97tmhNKa5Uu8KyguEgAkGcWl1wpmC3fes/gXAeWWNpmRTcyMFi/tCZYaxt&#10;w190TXwmQgi7GBXk3lexlC7NyaAb2Io4cCdbG/QB1pnUNTYh3JTyMYom0mDBoSHHil5ySn+Si1EQ&#10;nY/f61e3eS8+V7/+sB83tPtYKtXrtstnEJ5a/y/+c6+1gtF0EvaH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qfpBxQAAAN0AAAAPAAAAAAAAAAAAAAAAAJgCAABkcnMv&#10;ZG93bnJldi54bWxQSwUGAAAAAAQABAD1AAAAigMAAAAA&#10;" path="m42,62l,,42,62xm42,62r8,15l57,87r8,5l70,94r7,3l84,97r,-8l82,82,77,74,72,69,67,64,60,62,50,59r-8,3xe" fillcolor="#f3be00" stroked="f">
                          <v:path arrowok="t" o:connecttype="custom" o:connectlocs="42,62;0,0;42,62;42,62;50,77;57,87;65,92;70,94;77,97;84,97;84,89;82,82;77,74;72,69;67,64;60,62;50,59;42,62" o:connectangles="0,0,0,0,0,0,0,0,0,0,0,0,0,0,0,0,0,0"/>
                          <o:lock v:ext="edit" verticies="t"/>
                        </v:shape>
                        <v:shape id="Freeform 1651" o:spid="_x0000_s2474" style="position:absolute;left:5753;top:1158;width:42;height:62;visibility:visible;mso-wrap-style:square;v-text-anchor:top" coordsize="4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j9zcQA&#10;AADdAAAADwAAAGRycy9kb3ducmV2LnhtbESPT2sCMRTE70K/Q3gFb5r4B7FboxRR8KLidqHXx+Z1&#10;d+nmZUlS3X77RhA8DjPzG2a16W0rruRD41jDZKxAEJfONFxpKD73oyWIEJENto5Jwx8F2KxfBivM&#10;jLvxha55rESCcMhQQx1jl0kZyposhrHriJP37bzFmKSvpPF4S3DbyqlSC2mx4bRQY0fbmsqf/Ndq&#10;OLmdL2Sl1NdR8nEbu938PC20Hr72H+8gIvXxGX60D0bD7G0xgfub9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Y/c3EAAAA3QAAAA8AAAAAAAAAAAAAAAAAmAIAAGRycy9k&#10;b3ducmV2LnhtbFBLBQYAAAAABAAEAPUAAACJAwAAAAA=&#10;" path="m42,62l,,42,62xe" filled="f" strokecolor="#e15520" strokeweight="0">
                          <v:path arrowok="t" o:connecttype="custom" o:connectlocs="42,62;0,0;42,62" o:connectangles="0,0,0"/>
                        </v:shape>
                        <v:shape id="Freeform 1652" o:spid="_x0000_s2475" style="position:absolute;left:5795;top:1217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7aP8gA&#10;AADdAAAADwAAAGRycy9kb3ducmV2LnhtbESP3WrCQBSE7wu+w3KE3kjd1IrU6CrSH1BLaWuq14fs&#10;MRvMng3Z1aRv3y0IvRxm5htmvuxsJS7U+NKxgvthAoI4d7rkQsF39nr3CMIHZI2VY1LwQx6Wi97N&#10;HFPtWv6iyy4UIkLYp6jAhFCnUvrckEU/dDVx9I6usRiibAqpG2wj3FZylCQTabHkuGCwpidD+Wl3&#10;tgreu2wwPpjt/u3FtuPP9Tb72Eyflbrtd6sZiEBd+A9f22ut4GE6GcHfm/gE5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Pto/yAAAAN0AAAAPAAAAAAAAAAAAAAAAAJgCAABk&#10;cnMvZG93bnJldi54bWxQSwUGAAAAAAQABAD1AAAAjQMAAAAA&#10;" path="m,3l8,18r7,10l23,33r5,2l35,38r7,l42,30,40,23,35,15,30,10,25,5,18,3,8,,,3xe" filled="f" strokecolor="#e15520" strokeweight="0">
                          <v:path arrowok="t" o:connecttype="custom" o:connectlocs="0,3;8,18;15,28;23,33;28,35;35,38;42,38;42,30;40,23;35,15;30,10;25,5;18,3;8,0;0,3" o:connectangles="0,0,0,0,0,0,0,0,0,0,0,0,0,0,0"/>
                        </v:shape>
                        <v:shape id="Freeform 1653" o:spid="_x0000_s2476" style="position:absolute;left:5745;top:1130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ZausYA&#10;AADdAAAADwAAAGRycy9kb3ducmV2LnhtbESPQWvCQBSE7wX/w/IEb3Vj1dCmrlIEaemlasXzI/vM&#10;BrNvY3ZN0v76bkHwOMzMN8xi1dtKtNT40rGCyTgBQZw7XXKh4PC9eXwG4QOyxsoxKfghD6vl4GGB&#10;mXYd76jdh0JECPsMFZgQ6kxKnxuy6MeuJo7eyTUWQ5RNIXWDXYTbSj4lSSotlhwXDNa0NpSf91er&#10;4PPrd/Y+Y7M7zrs6nNL2sr2UqVKjYf/2CiJQH+7hW/tDK5i+pFP4fxOf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1ZausYAAADdAAAADwAAAAAAAAAAAAAAAACYAgAAZHJz&#10;L2Rvd25yZXYueG1sUEsFBgAAAAAEAAQA9QAAAIsDAAAAAA==&#10;" path="m38,55l,,38,55xm38,55r5,15l53,82r5,5l65,90r8,2l80,92r,-7l78,77,73,70,68,65,63,60,55,55r-10,l38,55xe" fillcolor="#f3be00" stroked="f">
                          <v:path arrowok="t" o:connecttype="custom" o:connectlocs="38,55;0,0;38,55;38,55;43,70;53,82;58,87;65,90;73,92;80,92;80,85;78,77;73,70;68,65;63,60;55,55;45,55;38,55" o:connectangles="0,0,0,0,0,0,0,0,0,0,0,0,0,0,0,0,0,0"/>
                          <o:lock v:ext="edit" verticies="t"/>
                        </v:shape>
                        <v:shape id="Freeform 1654" o:spid="_x0000_s2477" style="position:absolute;left:5745;top:1130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1Uz8UA&#10;AADdAAAADwAAAGRycy9kb3ducmV2LnhtbESPwWrDMBBE74X8g9hAb42c1JjGjRJCIGBoLnVKcl2s&#10;rWVirYykxu7fV4VCj8PMvGE2u8n24k4+dI4VLBcZCOLG6Y5bBR/n49MLiBCRNfaOScE3BdhtZw8b&#10;LLUb+Z3udWxFgnAoUYGJcSilDI0hi2HhBuLkfTpvMSbpW6k9jglue7nKskJa7DgtGBzoYKi51V9W&#10;QY7Rnw44jhczHC/XU51Xb0Wl1ON82r+CiDTF//Bfu9IKntdFDr9v0hO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fVTPxQAAAN0AAAAPAAAAAAAAAAAAAAAAAJgCAABkcnMv&#10;ZG93bnJldi54bWxQSwUGAAAAAAQABAD1AAAAigMAAAAA&#10;" path="m38,55l,,38,55xe" filled="f" strokecolor="#e15520" strokeweight="0">
                          <v:path arrowok="t" o:connecttype="custom" o:connectlocs="38,55;0,0;38,55" o:connectangles="0,0,0"/>
                        </v:shape>
                        <v:shape id="Freeform 1655" o:spid="_x0000_s2478" style="position:absolute;left:5783;top:118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kdpcgA&#10;AADdAAAADwAAAGRycy9kb3ducmV2LnhtbESP3WrCQBSE7wu+w3KE3ohuolQ0dRUVbQtSgj+FXh6y&#10;p0kwezZkV5O+fbdQ6OUwM98wi1VnKnGnxpWWFcSjCARxZnXJuYLLeT+cgXAeWWNlmRR8k4PVsvew&#10;wETblo90P/lcBAi7BBUU3teJlC4ryKAb2Zo4eF+2MeiDbHKpG2wD3FRyHEVTabDksFBgTduCsuvp&#10;ZhQc4s3rPj6k6ecO39uPl3QwNpOBUo/9bv0MwlPn/8N/7TetYDKfPsHvm/AE5PI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uR2lyAAAAN0AAAAPAAAAAAAAAAAAAAAAAJgCAABk&#10;cnMvZG93bnJldi54bWxQSwUGAAAAAAQABAD1AAAAjQMAAAAA&#10;" path="m,l5,15,15,27r5,5l27,35r8,2l42,37r,-7l40,22,35,15,30,10,25,5,17,,7,,,xe" filled="f" strokecolor="#e15520" strokeweight="0">
                          <v:path arrowok="t" o:connecttype="custom" o:connectlocs="0,0;5,15;15,27;20,32;27,35;35,37;42,37;42,30;40,22;35,15;30,10;25,5;17,0;7,0;0,0" o:connectangles="0,0,0,0,0,0,0,0,0,0,0,0,0,0,0"/>
                        </v:shape>
                        <v:shape id="Freeform 1656" o:spid="_x0000_s2479" style="position:absolute;left:5736;top:1083;width:74;height:99;visibility:visible;mso-wrap-style:square;v-text-anchor:top" coordsize="7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brj8UA&#10;AADdAAAADwAAAGRycy9kb3ducmV2LnhtbESPQWsCMRSE74X+h/AKvRTNWnGxW6PYFlF6cxV6fSTP&#10;zdLNy7JJ1/XfG0HocZiZb5jFanCN6KkLtWcFk3EGglh7U3Ol4HjYjOYgQkQ22HgmBRcKsFo+Piyw&#10;MP7Me+rLWIkE4VCgAhtjW0gZtCWHYexb4uSdfOcwJtlV0nR4TnDXyNcsy6XDmtOCxZY+Lenf8s8p&#10;MB+zl36/Kbdfp/5nqPW31R6tUs9Pw/odRKQh/ofv7Z1RMH3Lc7i9SU9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xuuPxQAAAN0AAAAPAAAAAAAAAAAAAAAAAJgCAABkcnMv&#10;ZG93bnJldi54bWxQSwUGAAAAAAQABAD1AAAAigMAAAAA&#10;" path="m32,62l,,32,62xm32,62r5,18l47,89r5,5l59,97r8,2l74,99,72,92r,-7l67,77,62,72,54,67,47,65,39,62r-7,xe" fillcolor="#f3be00" stroked="f">
                          <v:path arrowok="t" o:connecttype="custom" o:connectlocs="32,62;0,0;32,62;32,62;37,80;47,89;52,94;59,97;67,99;74,99;72,92;72,85;67,77;62,72;54,67;47,65;39,62;32,62" o:connectangles="0,0,0,0,0,0,0,0,0,0,0,0,0,0,0,0,0,0"/>
                          <o:lock v:ext="edit" verticies="t"/>
                        </v:shape>
                        <v:shape id="Freeform 1657" o:spid="_x0000_s2480" style="position:absolute;left:5736;top:1083;width:32;height:62;visibility:visible;mso-wrap-style:square;v-text-anchor:top" coordsize="3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9f6scA&#10;AADdAAAADwAAAGRycy9kb3ducmV2LnhtbESPT0sDMRTE74LfIbyCF7FZFapdmxaxVDwJ/UPPz83r&#10;JnTzsm7SbtpP3xQEj8PM/IaZzJJrxJG6YD0reBwWIIgrry3XCjbrxcMriBCRNTaeScGJAsymtzcT&#10;LLXveUnHVaxFhnAoUYGJsS2lDJUhh2HoW+Ls7XznMGbZ1VJ32Ge4a+RTUYykQ8t5wWBLH4aq/erg&#10;FJw3n73d2vX34nT/Oz+c5+kn7YxSd4P0/gYiUor/4b/2l1bwPB69wPVNfgJye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PX+rHAAAA3QAAAA8AAAAAAAAAAAAAAAAAmAIAAGRy&#10;cy9kb3ducmV2LnhtbFBLBQYAAAAABAAEAPUAAACMAwAAAAA=&#10;" path="m32,62l,,32,62xe" filled="f" strokecolor="#e15520" strokeweight="0">
                          <v:path arrowok="t" o:connecttype="custom" o:connectlocs="32,62;0,0;32,62" o:connectangles="0,0,0"/>
                        </v:shape>
                        <v:shape id="Freeform 1658" o:spid="_x0000_s2481" style="position:absolute;left:5768;top:114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iyO8QA&#10;AADdAAAADwAAAGRycy9kb3ducmV2LnhtbERPTWvCQBC9F/wPywhepG6iIDa6ii1aBSlBW8HjkB2T&#10;YHY2ZLcm/nv3UOjx8b4Xq85U4k6NKy0riEcRCOLM6pJzBT/f29cZCOeRNVaWScGDHKyWvZcFJtq2&#10;fKT7yecihLBLUEHhfZ1I6bKCDLqRrYkDd7WNQR9gk0vdYBvCTSXHUTSVBksODQXW9FFQdjv9GgWH&#10;+H23jQ9petngV3v+TIdjMxkqNeh36zkIT53/F/+591rB5G0a5oY34Qn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4sjvEAAAA3QAAAA8AAAAAAAAAAAAAAAAAmAIAAGRycy9k&#10;b3ducmV2LnhtbFBLBQYAAAAABAAEAPUAAACJAwAAAAA=&#10;" path="m,l5,18r10,9l20,32r7,3l35,37r7,l40,30r,-7l35,15,30,10,22,5,15,3,7,,,xe" filled="f" strokecolor="#e15520" strokeweight="0">
                          <v:path arrowok="t" o:connecttype="custom" o:connectlocs="0,0;5,18;15,27;20,32;27,35;35,37;42,37;40,30;40,23;35,15;30,10;22,5;15,3;7,0;0,0" o:connectangles="0,0,0,0,0,0,0,0,0,0,0,0,0,0,0"/>
                        </v:shape>
                        <v:shape id="Freeform 1659" o:spid="_x0000_s2482" style="position:absolute;left:5736;top:1035;width:64;height:118;visibility:visible;mso-wrap-style:square;v-text-anchor:top" coordsize="6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H45MUA&#10;AADdAAAADwAAAGRycy9kb3ducmV2LnhtbESPQWvCQBSE7wX/w/IEb3UTBdtEV7ENgtdq9fzMPrPB&#10;7NuQXTX667uFQo/DzHzDLFa9bcSNOl87VpCOExDEpdM1Vwq+95vXdxA+IGtsHJOCB3lYLQcvC8y1&#10;u/MX3XahEhHCPkcFJoQ2l9KXhiz6sWuJo3d2ncUQZVdJ3eE9wm0jJ0kykxZrjgsGW/o0VF52V6ug&#10;OD7fzoe0eZ4u62Cy4uOYFqeJUqNhv56DCNSH//Bfe6sVTLNZBr9v4hO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QfjkxQAAAN0AAAAPAAAAAAAAAAAAAAAAAJgCAABkcnMv&#10;ZG93bnJldi54bWxQSwUGAAAAAAQABAD1AAAAigMAAAAA&#10;" path="m27,70l,,27,70xm27,70r5,18l39,103r5,5l49,113r8,2l64,118r,-10l62,100,59,93,54,85,49,78,42,75,34,70r-7,xe" fillcolor="#f3be00" stroked="f">
                          <v:path arrowok="t" o:connecttype="custom" o:connectlocs="27,70;0,0;27,70;27,70;32,88;39,103;44,108;49,113;57,115;64,118;64,108;62,100;59,93;54,85;49,78;42,75;34,70;27,70" o:connectangles="0,0,0,0,0,0,0,0,0,0,0,0,0,0,0,0,0,0"/>
                          <o:lock v:ext="edit" verticies="t"/>
                        </v:shape>
                        <v:shape id="Freeform 1660" o:spid="_x0000_s2483" style="position:absolute;left:5736;top:1035;width:27;height:70;visibility:visible;mso-wrap-style:square;v-text-anchor:top" coordsize="2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Tx9MMA&#10;AADdAAAADwAAAGRycy9kb3ducmV2LnhtbERPXWvCMBR9F/YfwhV801RFt3VGmYogDAS74V4vzbUt&#10;S25KE2v7783DwMfD+V5tOmtES42vHCuYThIQxLnTFRcKfr4P4zcQPiBrNI5JQU8eNuuXwQpT7e58&#10;pjYLhYgh7FNUUIZQp1L6vCSLfuJq4shdXWMxRNgUUjd4j+HWyFmSLKXFimNDiTXtSsr/sptVcLrs&#10;rtLIo+++Lr9m2976bL/olRoNu88PEIG68BT/u49awfz9Ne6Pb+IT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3Tx9MMAAADdAAAADwAAAAAAAAAAAAAAAACYAgAAZHJzL2Rv&#10;d25yZXYueG1sUEsFBgAAAAAEAAQA9QAAAIgDAAAAAA==&#10;" path="m27,70l,,27,70xe" filled="f" strokecolor="#e15520" strokeweight="0">
                          <v:path arrowok="t" o:connecttype="custom" o:connectlocs="27,70;0,0;27,70" o:connectangles="0,0,0"/>
                        </v:shape>
                        <v:shape id="Freeform 1661" o:spid="_x0000_s2484" style="position:absolute;left:5763;top:1105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+jyscA&#10;AADdAAAADwAAAGRycy9kb3ducmV2LnhtbESPUUsCQRSF34P+w3CD3nJWA7XNUUSQ0pTQhF5vO7ed&#10;1Z07y85Nt3/fBEGPh3POdziTWedrdaY2VoEN9HsZKOIi2IpLA4e35d0YVBRki3VgMvBNEWbT66sJ&#10;5jZceEfnvZQqQTjmaMCJNLnWsXDkMfZCQ5y8z9B6lCTbUtsWLwnuaz3IsqH2WHFacNjQwlFx2n95&#10;Ax+D0Vr8a/2+OR5eVsds655ktTPm9qabP4IS6uQ//Nd+tgbuH0Z9+H2TnoCe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Po8rHAAAA3QAAAA8AAAAAAAAAAAAAAAAAmAIAAGRy&#10;cy9kb3ducmV2LnhtbFBLBQYAAAAABAAEAPUAAACMAwAAAAA=&#10;" path="m,l5,18r7,15l17,38r5,5l30,45r7,3l37,38,35,30,32,23,27,15,22,8,15,5,7,,,xe" filled="f" strokecolor="#e15520" strokeweight="0">
                          <v:path arrowok="t" o:connecttype="custom" o:connectlocs="0,0;5,18;12,33;17,38;22,43;30,45;37,48;37,38;35,30;32,23;27,15;22,8;15,5;7,0;0,0" o:connectangles="0,0,0,0,0,0,0,0,0,0,0,0,0,0,0"/>
                        </v:shape>
                        <v:shape id="Freeform 1662" o:spid="_x0000_s2485" style="position:absolute;left:5850;top:1247;width:17;height:55;visibility:visible;mso-wrap-style:square;v-text-anchor:top" coordsize="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+e6cMA&#10;AADdAAAADwAAAGRycy9kb3ducmV2LnhtbESPQWvCQBSE7wX/w/IEb3VXC1Wjq0hA6rWpeH5kn0kw&#10;+zbJrkn8926h0OMwM98wu8Noa9FT5yvHGhZzBYI4d6biQsPl5/S+BuEDssHaMWl4kofDfvK2w8S4&#10;gb+pz0IhIoR9ghrKEJpESp+XZNHPXUMcvZvrLIYou0KaDocIt7VcKvUpLVYcF0psKC0pv2cPqyEd&#10;rlmf3ZWzx69126SqPa1kq/VsOh63IAKN4T/81z4bDR+b1RJ+38QnIP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+e6cMAAADdAAAADwAAAAAAAAAAAAAAAACYAgAAZHJzL2Rv&#10;d25yZXYueG1sUEsFBgAAAAAEAAQA9QAAAIgDAAAAAA==&#10;" path="m12,l2,13,,28,,40,5,55,7,50r5,-5l15,38r2,-8l17,23r,-8l15,8,12,xe" fillcolor="#f3be00" stroked="f">
                          <v:path arrowok="t" o:connecttype="custom" o:connectlocs="12,0;2,13;0,28;0,40;5,55;7,50;12,45;15,38;17,30;17,23;17,15;15,8;12,0" o:connectangles="0,0,0,0,0,0,0,0,0,0,0,0,0"/>
                        </v:shape>
                        <v:shape id="Freeform 1663" o:spid="_x0000_s2486" style="position:absolute;left:5850;top:1247;width:17;height:55;visibility:visible;mso-wrap-style:square;v-text-anchor:top" coordsize="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PyoccA&#10;AADdAAAADwAAAGRycy9kb3ducmV2LnhtbESPQWsCMRSE70L/Q3iF3jS7CrVujSKCpS1aWvXg8bF5&#10;7i7dvGyTqKu/vhEEj8PMfMOMp62pxZGcrywrSHsJCOLc6ooLBdvNovsCwgdkjbVlUnAmD9PJQ2eM&#10;mbYn/qHjOhQiQthnqKAMocmk9HlJBn3PNsTR21tnMETpCqkdniLc1LKfJM/SYMVxocSG5iXlv+uD&#10;UeD/8nP6/ckfbnn4uqzSfa13b6lST4/t7BVEoDbcw7f2u1YwGA0HcH0Tn4Cc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D8qHHAAAA3QAAAA8AAAAAAAAAAAAAAAAAmAIAAGRy&#10;cy9kb3ducmV2LnhtbFBLBQYAAAAABAAEAPUAAACMAwAAAAA=&#10;" path="m12,l2,13,,28,,40,5,55,7,50r5,-5l15,38r2,-8l17,23r,-8l15,8,12,xe" filled="f" strokecolor="#e15520" strokeweight="0">
                          <v:path arrowok="t" o:connecttype="custom" o:connectlocs="12,0;2,13;0,28;0,40;5,55;7,50;12,45;15,38;17,30;17,23;17,15;15,8;12,0" o:connectangles="0,0,0,0,0,0,0,0,0,0,0,0,0"/>
                        </v:shape>
                        <v:shape id="Freeform 1664" o:spid="_x0000_s2487" style="position:absolute;left:5865;top:1207;width:17;height:128;visibility:visible;mso-wrap-style:square;v-text-anchor:top" coordsize="17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yZVMYA&#10;AADdAAAADwAAAGRycy9kb3ducmV2LnhtbESPQWsCMRSE70L/Q3iF3mq2Km1dN4oIhVI8tOqhx7eb&#10;52Zt8rJsoq7/3ggFj8PMfMMUi95ZcaIuNJ4VvAwzEMSV1w3XCnbbj+d3ECEia7SeScGFAizmD4MC&#10;c+3P/EOnTaxFgnDIUYGJsc2lDJUhh2HoW+Lk7X3nMCbZ1VJ3eE5wZ+Uoy16lw4bTgsGWVoaqv83R&#10;KfiKaO13+bve+eNl5JptfyjHRqmnx345AxGpj/fwf/tTKxhP3yZwe5Oe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yZVMYAAADdAAAADwAAAAAAAAAAAAAAAACYAgAAZHJz&#10;L2Rvd25yZXYueG1sUEsFBgAAAAAEAAQA9QAAAIsDAAAAAA==&#10;" path="m12,70l5,83,,98r2,15l7,128r3,-5l15,118r2,-8l17,103r,-10l17,85,15,78,12,70xm12,70l5,r7,70xe" fillcolor="#f3be00" stroked="f">
                          <v:path arrowok="t" o:connecttype="custom" o:connectlocs="12,70;5,83;0,98;2,113;7,128;10,123;15,118;17,110;17,103;17,93;17,85;15,78;12,70;12,70;5,0;12,70" o:connectangles="0,0,0,0,0,0,0,0,0,0,0,0,0,0,0,0"/>
                          <o:lock v:ext="edit" verticies="t"/>
                        </v:shape>
                        <v:shape id="Freeform 1665" o:spid="_x0000_s2488" style="position:absolute;left:5865;top:1277;width:17;height:58;visibility:visible;mso-wrap-style:square;v-text-anchor:top" coordsize="1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9GzMYA&#10;AADdAAAADwAAAGRycy9kb3ducmV2LnhtbESPT2vCQBTE74V+h+UVeqsbFVONrlJEpZdA/QNeH9ln&#10;Ept9G3a3MX57t1DocZiZ3zCLVW8a0ZHztWUFw0ECgriwuuZSwem4fZuC8AFZY2OZFNzJw2r5/LTA&#10;TNsb76k7hFJECPsMFVQhtJmUvqjIoB/Yljh6F+sMhihdKbXDW4SbRo6SJJUGa44LFba0rqj4PvwY&#10;Bddznk7K1OX5V3/eDy+dKdxmp9TrS/8xBxGoD//hv/anVjCevU/g9018An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9GzMYAAADdAAAADwAAAAAAAAAAAAAAAACYAgAAZHJz&#10;L2Rvd25yZXYueG1sUEsFBgAAAAAEAAQA9QAAAIsDAAAAAA==&#10;" path="m12,l5,13,,28,2,43,7,58r3,-5l15,48r2,-8l17,33r,-10l17,15,15,8,12,e" filled="f" strokecolor="#e15520" strokeweight="0">
                          <v:path arrowok="t" o:connecttype="custom" o:connectlocs="12,0;5,13;0,28;2,43;7,58;10,53;15,48;17,40;17,33;17,23;17,15;15,8;12,0" o:connectangles="0,0,0,0,0,0,0,0,0,0,0,0,0"/>
                        </v:shape>
                        <v:shape id="Freeform 1666" o:spid="_x0000_s2489" style="position:absolute;left:5870;top:1207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UVTcUA&#10;AADdAAAADwAAAGRycy9kb3ducmV2LnhtbESP3YrCMBSE7wXfIRzBO01VULcaRYRdhEXU7rJ4eWhO&#10;f7A5KU1W69sbQfBymJlvmOW6NZW4UuNKywpGwwgEcWp1ybmC35/PwRyE88gaK8uk4E4O1qtuZ4mx&#10;tjc+0TXxuQgQdjEqKLyvYyldWpBBN7Q1cfAy2xj0QTa51A3eAtxUchxFU2mw5LBQYE3bgtJL8m8U&#10;6Hv+1e7HdLj8Hd1hlGU7+j5bpfq9drMA4an17/CrvdMKJh+zKTzfhCc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VRVNxQAAAN0AAAAPAAAAAAAAAAAAAAAAAJgCAABkcnMv&#10;ZG93bnJldi54bWxQSwUGAAAAAAQABAD1AAAAigMAAAAA&#10;" path="m7,70l,,7,70e" filled="f" strokecolor="#e15520" strokeweight="0">
                          <v:path arrowok="t" o:connecttype="custom" o:connectlocs="7,70;0,0;7,70" o:connectangles="0,0,0"/>
                        </v:shape>
                        <v:shape id="Freeform 1667" o:spid="_x0000_s2490" style="position:absolute;left:5835;top:1217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AO0scA&#10;AADdAAAADwAAAGRycy9kb3ducmV2LnhtbESPT4vCMBTE7wt+h/CEva2pK6xajSKKrOhB/HPx9mie&#10;bbF56Tax1v30RhA8DjPzG2Y8bUwhaqpcbllBtxOBIE6szjlVcDwsvwYgnEfWWFgmBXdyMJ20PsYY&#10;a3vjHdV7n4oAYRejgsz7MpbSJRkZdB1bEgfvbCuDPsgqlbrCW4CbQn5H0Y80mHNYyLCkeUbJZX81&#10;Ck5rudr+Dbb3/2Y5uxSLa/1bb6RSn+1mNgLhqfHv8Ku90gp6w34fnm/CE5CT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wDtLHAAAA3QAAAA8AAAAAAAAAAAAAAAAAmAIAAGRy&#10;cy9kb3ducmV2LnhtbFBLBQYAAAAABAAEAPUAAACMAwAAAAA=&#10;" path="m15,l5,13,,25,,40,5,53r5,-3l12,43r5,-5l20,30r,-7l20,15,17,5,15,xe" fillcolor="#f3be00" stroked="f">
                          <v:path arrowok="t" o:connecttype="custom" o:connectlocs="15,0;5,13;0,25;0,40;5,53;10,50;12,43;17,38;20,30;20,23;20,15;17,5;15,0" o:connectangles="0,0,0,0,0,0,0,0,0,0,0,0,0"/>
                        </v:shape>
                        <v:shape id="Freeform 1668" o:spid="_x0000_s2491" style="position:absolute;left:5835;top:1217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DfcMQA&#10;AADdAAAADwAAAGRycy9kb3ducmV2LnhtbERPy2rCQBTdF/yH4QpuSp1oaqrRUUQo7bZatdldMjcP&#10;zNwJmVHTfn1nUejycN6rTW8acaPO1ZYVTMYRCOLc6ppLBZ+H16c5COeRNTaWScE3OdisBw8rTLW9&#10;8wfd9r4UIYRdigoq79tUSpdXZNCNbUscuMJ2Bn2AXSl1h/cQbho5jaJEGqw5NFTY0q6i/LK/GgXy&#10;TT8XcfaTzY5f/HjOk1Pcno1So2G/XYLw1Pt/8Z/7XSuIFy9hbngTn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Q33DEAAAA3QAAAA8AAAAAAAAAAAAAAAAAmAIAAGRycy9k&#10;b3ducmV2LnhtbFBLBQYAAAAABAAEAPUAAACJAwAAAAA=&#10;" path="m15,l5,13,,25,,40,5,53r5,-3l12,43r5,-5l20,30r,-7l20,15,17,5,15,xe" filled="f" strokecolor="#e15520" strokeweight="0">
                          <v:path arrowok="t" o:connecttype="custom" o:connectlocs="15,0;5,13;0,25;0,40;5,53;10,50;12,43;17,38;20,30;20,23;20,15;17,5;15,0" o:connectangles="0,0,0,0,0,0,0,0,0,0,0,0,0"/>
                        </v:shape>
                        <v:shape id="Freeform 1669" o:spid="_x0000_s2492" style="position:absolute;left:5847;top:1150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Ae6scA&#10;AADdAAAADwAAAGRycy9kb3ducmV2LnhtbESPQWsCMRSE70L/Q3gFL1KzKrR1axRRi72I1NZDb6+b&#10;12QxeVk2qW7/fVMoeBxm5htmtui8E2dqYx1YwWhYgCCugq7ZKHh/e757BBETskYXmBT8UITF/KY3&#10;w1KHC7/S+ZCMyBCOJSqwKTWllLGy5DEOQ0Ocva/QekxZtkbqFi8Z7p0cF8W99FhzXrDY0MpSdTp8&#10;ewX7DRdH86G3ezP43Nnj0q3XtVOqf9stn0Ak6tI1/N9+0Qom04cp/L3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wHurHAAAA3QAAAA8AAAAAAAAAAAAAAAAAmAIAAGRy&#10;cy9kb3ducmV2LnhtbFBLBQYAAAAABAAEAPUAAACMAwAAAAA=&#10;" path="m3,67l,,3,67xe" fillcolor="#f3be00" stroked="f">
                          <v:path arrowok="t" o:connecttype="custom" o:connectlocs="3,67;0,0;3,67" o:connectangles="0,0,0"/>
                        </v:shape>
                        <v:shape id="Freeform 1670" o:spid="_x0000_s2493" style="position:absolute;left:5847;top:1150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crn8QA&#10;AADdAAAADwAAAGRycy9kb3ducmV2LnhtbERPXWvCMBR9H+w/hDvwbaZTNrUaRR2TgQpaRV8vzV1b&#10;bG5Kkmn99+ZhsMfD+Z7MWlOLKzlfWVbw1k1AEOdWV1woOB6+XocgfEDWWFsmBXfyMJs+P00w1fbG&#10;e7pmoRAxhH2KCsoQmlRKn5dk0HdtQxy5H+sMhghdIbXDWww3tewlyYc0WHFsKLGhZUn5Jfs1CsJg&#10;d3eL93o9PzUjWmy2vc9ztlKq89LOxyACteFf/Of+1gr6o2HcH9/EJ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3K5/EAAAA3QAAAA8AAAAAAAAAAAAAAAAAmAIAAGRycy9k&#10;b3ducmV2LnhtbFBLBQYAAAAABAAEAPUAAACJAwAAAAA=&#10;" path="m3,67l,,3,67xe" filled="f" strokecolor="#e15520" strokeweight="0">
                          <v:path arrowok="t" o:connecttype="custom" o:connectlocs="3,67;0,0;3,67" o:connectangles="0,0,0"/>
                        </v:shape>
                        <v:shape id="Freeform 1671" o:spid="_x0000_s2494" style="position:absolute;left:5823;top:1180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FAvscA&#10;AADdAAAADwAAAGRycy9kb3ducmV2LnhtbESPQWsCMRSE74L/ITyhN82qUOzWKKUgSrFKtbT09rp5&#10;bpYmL8sm6vrvjSD0OMzMN8x03jorTtSEyrOC4SADQVx4XXGp4HO/6E9AhIis0XomBRcKMJ91O1PM&#10;tT/zB512sRQJwiFHBSbGOpcyFIYchoGviZN38I3DmGRTSt3gOcGdlaMse5QOK04LBmt6NVT87Y5O&#10;wej37bh+X34ffray3n9tnL2YtVXqode+PIOI1Mb/8L290grGT5Mh3N6kJ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RQL7HAAAA3QAAAA8AAAAAAAAAAAAAAAAAmAIAAGRy&#10;cy9kb3ducmV2LnhtbFBLBQYAAAAABAAEAPUAAACMAwAAAAA=&#10;" path="m14,l4,12,,27,,40,2,55,7,50r5,-5l17,37r2,-5l19,22r,-7l17,7,14,xe" fillcolor="#f3be00" stroked="f">
                          <v:path arrowok="t" o:connecttype="custom" o:connectlocs="14,0;4,12;0,27;0,40;2,55;7,50;12,45;17,37;19,32;19,22;19,15;17,7;14,0" o:connectangles="0,0,0,0,0,0,0,0,0,0,0,0,0"/>
                        </v:shape>
                        <v:shape id="Freeform 1672" o:spid="_x0000_s2495" style="position:absolute;left:5823;top:1180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XUs8QA&#10;AADdAAAADwAAAGRycy9kb3ducmV2LnhtbESP0WoCMRRE34X+Q7iFvkjNmqJst0axguBrdT/gsrnd&#10;bJvcLJuo2369KRR8HGbmDLPajN6JCw2xC6xhPitAEDfBdNxqqE/75xJETMgGXWDS8EMRNuuHyQor&#10;E678QZdjakWGcKxQg02pr6SMjSWPcRZ64ux9hsFjynJopRnwmuHeSVUUS+mx47xgsaedpeb7ePYa&#10;ppIOZBdq9749F/K3q92XU3Otnx7H7RuIRGO6h//bB6Ph5bVU8PcmPwG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V1LPEAAAA3QAAAA8AAAAAAAAAAAAAAAAAmAIAAGRycy9k&#10;b3ducmV2LnhtbFBLBQYAAAAABAAEAPUAAACJAwAAAAA=&#10;" path="m14,l4,12,,27,,40,2,55,7,50r5,-5l17,37r2,-5l19,22r,-7l17,7,14,xe" filled="f" strokecolor="#e15520" strokeweight="0">
                          <v:path arrowok="t" o:connecttype="custom" o:connectlocs="14,0;4,12;0,27;0,40;2,55;7,50;12,45;17,37;19,32;19,22;19,15;17,7;14,0" o:connectangles="0,0,0,0,0,0,0,0,0,0,0,0,0"/>
                        </v:shape>
                        <v:shape id="Freeform 1673" o:spid="_x0000_s2496" style="position:absolute;left:5837;top:1118;width:5;height:64;visibility:visible;mso-wrap-style:square;v-text-anchor:top" coordsize="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7Gf8MA&#10;AADdAAAADwAAAGRycy9kb3ducmV2LnhtbESPT4vCMBTE78J+h/AW9qbJKojbNYqsCHr0D3h9NM+2&#10;tnmpTdZWP70RBI/DzPyGmc47W4krNb5wrOF7oEAQp84UnGk47Ff9CQgfkA1WjknDjTzMZx+9KSbG&#10;tbyl6y5kIkLYJ6ghD6FOpPRpThb9wNXE0Tu5xmKIssmkabCNcFvJoVJjabHguJBjTX85peXu32pY&#10;nS+XckmLuyz95li2a+Vbq7T++uwWvyACdeEdfrXXRsPoZzKC55v4BO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7Gf8MAAADdAAAADwAAAAAAAAAAAAAAAACYAgAAZHJzL2Rv&#10;d25yZXYueG1sUEsFBgAAAAAEAAQA9QAAAIgDAAAAAA==&#10;" path="m,64l5,,,64xe" fillcolor="#f3be00" stroked="f">
                          <v:path arrowok="t" o:connecttype="custom" o:connectlocs="0,64;5,0;0,64" o:connectangles="0,0,0"/>
                        </v:shape>
                        <v:shape id="Freeform 1674" o:spid="_x0000_s2497" style="position:absolute;left:5837;top:1118;width:5;height:64;visibility:visible;mso-wrap-style:square;v-text-anchor:top" coordsize="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cv+cYA&#10;AADdAAAADwAAAGRycy9kb3ducmV2LnhtbESPQWvCQBSE74X+h+UVvNVNG7Vp6ioiBLwIagvt8Zl9&#10;JqHZt2l2TeK/dwWhx2FmvmHmy8HUoqPWVZYVvIwjEMS51RUXCr4+s+cEhPPIGmvLpOBCDpaLx4c5&#10;ptr2vKfu4AsRIOxSVFB636RSurwkg25sG+LgnWxr0AfZFlK32Ae4qeVrFM2kwYrDQokNrUvKfw9n&#10;o+DvaM1q+zOLffYWTZPd8fTNKJUaPQ2rDxCeBv8fvrc3WkH8nkzg9iY8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/cv+cYAAADdAAAADwAAAAAAAAAAAAAAAACYAgAAZHJz&#10;L2Rvd25yZXYueG1sUEsFBgAAAAAEAAQA9QAAAIsDAAAAAA==&#10;" path="m,64l5,,,64xe" filled="f" strokecolor="#e15520" strokeweight="0">
                          <v:path arrowok="t" o:connecttype="custom" o:connectlocs="0,64;5,0;0,64" o:connectangles="0,0,0"/>
                        </v:shape>
                        <v:shape id="Freeform 1675" o:spid="_x0000_s2498" style="position:absolute;left:5810;top:1148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R0zMcA&#10;AADdAAAADwAAAGRycy9kb3ducmV2LnhtbESPT2vCQBTE7wW/w/IEb3WjEv9EVwmlJYUeSlXE4yP7&#10;zAazb0N21fTbdwuFHoeZ+Q2z2fW2EXfqfO1YwWScgCAuna65UnA8vD0vQfiArLFxTAq+ycNuO3ja&#10;YKbdg7/ovg+ViBD2GSowIbSZlL40ZNGPXUscvYvrLIYou0rqDh8Rbhs5TZK5tFhzXDDY0ouh8rq/&#10;WQWtSfGc5+XncV58FOmiKU6v1Uyp0bDP1yAC9eE//Nd+1wpmq2UKv2/iE5D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kdMzHAAAA3QAAAA8AAAAAAAAAAAAAAAAAmAIAAGRy&#10;cy9kb3ducmV2LnhtbFBLBQYAAAAABAAEAPUAAACMAwAAAAA=&#10;" path="m20,l10,12,3,24,,39,3,54,8,49r5,-5l17,39r3,-7l22,24r,-9l22,7,20,xe" fillcolor="#f3be00" stroked="f">
                          <v:path arrowok="t" o:connecttype="custom" o:connectlocs="20,0;10,12;3,24;0,39;3,54;8,49;13,44;17,39;20,32;22,24;22,15;22,7;20,0" o:connectangles="0,0,0,0,0,0,0,0,0,0,0,0,0"/>
                        </v:shape>
                        <v:shape id="Freeform 1676" o:spid="_x0000_s2499" style="position:absolute;left:5810;top:1148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mORsYA&#10;AADdAAAADwAAAGRycy9kb3ducmV2LnhtbESPQWsCMRSE70L/Q3gFb5qtgq5bo7SC4KEXV6H09ti8&#10;7oZuXpYkuuu/NwXB4zAz3zDr7WBbcSUfjGMFb9MMBHHltOFawfm0n+QgQkTW2DomBTcKsN28jNZY&#10;aNfzka5lrEWCcChQQRNjV0gZqoYshqnriJP367zFmKSvpfbYJ7ht5SzLFtKi4bTQYEe7hqq/8mIV&#10;dBcv5z+r8+fta7k8fud9uT8Yo9T4dfh4BxFpiM/wo33QCuarfAH/b9ITkJ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mORsYAAADdAAAADwAAAAAAAAAAAAAAAACYAgAAZHJz&#10;L2Rvd25yZXYueG1sUEsFBgAAAAAEAAQA9QAAAIsDAAAAAA==&#10;" path="m20,l10,12,3,24,,39,3,54,8,49r5,-5l17,39r3,-7l22,24r,-9l22,7,20,xe" filled="f" strokecolor="#e15520" strokeweight="0">
                          <v:path arrowok="t" o:connecttype="custom" o:connectlocs="20,0;10,12;3,24;0,39;3,54;8,49;13,44;17,39;20,32;22,24;22,15;22,7;20,0" o:connectangles="0,0,0,0,0,0,0,0,0,0,0,0,0"/>
                        </v:shape>
                        <v:shape id="Freeform 1677" o:spid="_x0000_s2500" style="position:absolute;left:5830;top:1080;width:5;height:68;visibility:visible;mso-wrap-style:square;v-text-anchor:top" coordsize="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TCVckA&#10;AADdAAAADwAAAGRycy9kb3ducmV2LnhtbESPzU7DMBCE70i8g7VIXFDrhApo07oV4kcqBw5N20Nv&#10;q3ibRMRrY7tt8vYYCYnjaGa+0SxWvenEmXxoLSvIxxkI4srqlmsFu+37aAoiRGSNnWVSMFCA1fL6&#10;aoGFthfe0LmMtUgQDgUqaGJ0hZShashgGFtHnLyj9QZjkr6W2uMlwU0n77PsURpsOS006Oiloeqr&#10;PBkFD5+vd/q0mbwd8vJ78G7/sc4Hp9TtTf88BxGpj//hv/ZaK5jMpk/w+yY9Abn8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TTCVckAAADdAAAADwAAAAAAAAAAAAAAAACYAgAA&#10;ZHJzL2Rvd25yZXYueG1sUEsFBgAAAAAEAAQA9QAAAI4DAAAAAA==&#10;" path="m,68l5,,,68xe" fillcolor="#f3be00" stroked="f">
                          <v:path arrowok="t" o:connecttype="custom" o:connectlocs="0,68;5,0;0,68" o:connectangles="0,0,0"/>
                        </v:shape>
                        <v:shape id="Freeform 1678" o:spid="_x0000_s2501" style="position:absolute;left:5830;top:1080;width:5;height:68;visibility:visible;mso-wrap-style:square;v-text-anchor:top" coordsize="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vqMsMA&#10;AADdAAAADwAAAGRycy9kb3ducmV2LnhtbERP3WrCMBS+H/gO4QjezXSTDe1MiwjCVi/GnA9w1py1&#10;pclJaVLbvv1yMfDy4/vf55M14ka9bxwreFonIIhLpxuuFFy/T49bED4gazSOScFMHvJs8bDHVLuR&#10;v+h2CZWIIexTVFCH0KVS+rImi37tOuLI/breYoiwr6TucYzh1sjnJHmVFhuODTV2dKypbC+DVVB0&#10;5xOal2IY5qspPsxPu/sMrVKr5XR4AxFoCnfxv/tdK9jstnFufBOfgM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vqMsMAAADdAAAADwAAAAAAAAAAAAAAAACYAgAAZHJzL2Rv&#10;d25yZXYueG1sUEsFBgAAAAAEAAQA9QAAAIgDAAAAAA==&#10;" path="m,68l5,,,68xe" filled="f" strokecolor="#e15520" strokeweight="0">
                          <v:path arrowok="t" o:connecttype="custom" o:connectlocs="0,68;5,0;0,68" o:connectangles="0,0,0"/>
                        </v:shape>
                        <v:shape id="Freeform 1679" o:spid="_x0000_s2502" style="position:absolute;left:5800;top:1113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HQl8YA&#10;AADdAAAADwAAAGRycy9kb3ducmV2LnhtbESPQWvCQBSE7wX/w/IEb3VjhRJTV5GWFvFQNFrR2yP7&#10;TILZt2l21fjvXUHwOMzMN8x42ppKnKlxpWUFg34EgjizuuRcwWb9/RqDcB5ZY2WZFFzJwXTSeRlj&#10;ou2FV3ROfS4ChF2CCgrv60RKlxVk0PVtTRy8g20M+iCbXOoGLwFuKvkWRe/SYMlhocCaPgvKjunJ&#10;KJD8/7dI9XJ92G53X4Pf/U88j4xSvW47+wDhqfXP8KM91wqGo3gE9zfhCcjJ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3HQl8YAAADdAAAADwAAAAAAAAAAAAAAAACYAgAAZHJz&#10;L2Rvd25yZXYueG1sUEsFBgAAAAAEAAQA9QAAAIsDAAAAAA==&#10;" path="m20,l10,12,3,25,,40,3,52r7,-2l15,45r3,-8l20,30r3,-8l25,15,23,7,20,xe" fillcolor="#f3be00" stroked="f">
                          <v:path arrowok="t" o:connecttype="custom" o:connectlocs="20,0;10,12;3,25;0,40;3,52;10,50;15,45;18,37;20,30;23,22;25,15;23,7;20,0" o:connectangles="0,0,0,0,0,0,0,0,0,0,0,0,0"/>
                        </v:shape>
                        <v:shape id="Freeform 1680" o:spid="_x0000_s2503" style="position:absolute;left:5800;top:1113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g5oMMA&#10;AADdAAAADwAAAGRycy9kb3ducmV2LnhtbERPPW/CMBDdK/EfrENiKw6JVEqKEyEQapcOpBXzNb4m&#10;gfgc2Yak/74eKnV8et/bcjK9uJPznWUFq2UCgri2uuNGwefH8fEZhA/IGnvLpOCHPJTF7GGLubYj&#10;n+hehUbEEPY5KmhDGHIpfd2SQb+0A3Hkvq0zGCJ0jdQOxxhuepkmyZM02HFsaHGgfUv1tboZBTY9&#10;ZZhd1q/je5ae1248H45fqVKL+bR7ARFoCv/iP/ebVpBtNnF/fBOfgC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ng5oMMAAADdAAAADwAAAAAAAAAAAAAAAACYAgAAZHJzL2Rv&#10;d25yZXYueG1sUEsFBgAAAAAEAAQA9QAAAIgDAAAAAA==&#10;" path="m20,l10,12,3,25,,40,3,52r7,-2l15,45r3,-8l20,30r3,-8l25,15,23,7,20,e" filled="f" strokecolor="#e15520" strokeweight="0">
                          <v:path arrowok="t" o:connecttype="custom" o:connectlocs="20,0;10,12;3,25;0,40;3,52;10,50;15,45;18,37;20,30;23,22;25,15;23,7;20,0" o:connectangles="0,0,0,0,0,0,0,0,0,0,0,0,0"/>
                        </v:shape>
                        <v:shape id="Freeform 1681" o:spid="_x0000_s2504" style="position:absolute;left:5820;top:1043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KM7sYA&#10;AADdAAAADwAAAGRycy9kb3ducmV2LnhtbESP3WrCQBSE7wXfYTlCb6RuUrHU1FVKJVBECk3F60P2&#10;5Idmz4bsGpO37wqCl8PMfMNsdoNpRE+dqy0riBcRCOLc6ppLBaff9PkNhPPIGhvLpGAkB7vtdLLB&#10;RNsr/1Cf+VIECLsEFVTet4mULq/IoFvYljh4he0M+iC7UuoOrwFuGvkSRa/SYM1hocKWPivK/7KL&#10;UZAu3Wp/bAuqi3N/+M4wHedjrNTTbPh4B+Fp8I/wvf2lFSzX6xhub8ITkN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KM7sYAAADdAAAADwAAAAAAAAAAAAAAAACYAgAAZHJz&#10;L2Rvd25yZXYueG1sUEsFBgAAAAAEAAQA9QAAAIsDAAAAAA==&#10;" path="m,70l7,,,70xe" fillcolor="#f3be00" stroked="f">
                          <v:path arrowok="t" o:connecttype="custom" o:connectlocs="0,70;7,0;0,70" o:connectangles="0,0,0"/>
                        </v:shape>
                        <v:shape id="Freeform 1682" o:spid="_x0000_s2505" style="position:absolute;left:5820;top:1043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ouJcQA&#10;AADdAAAADwAAAGRycy9kb3ducmV2LnhtbESPQWvCQBSE7wX/w/IEb3VjhFKjq4hg8aZVwesz+8xG&#10;s29DdhuTf+8WCj0OM/MNs1h1thItNb50rGAyTkAQ506XXCg4n7bvnyB8QNZYOSYFPXlYLQdvC8y0&#10;e/I3tcdQiAhhn6ECE0KdSelzQxb92NXE0bu5xmKIsimkbvAZ4baSaZJ8SIslxwWDNW0M5Y/jj1VQ&#10;PPpyyu3V9PfLwe30Kb25/ZdSo2G3noMI1IX/8F97pxVMZ7MUft/EJ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qLiXEAAAA3QAAAA8AAAAAAAAAAAAAAAAAmAIAAGRycy9k&#10;b3ducmV2LnhtbFBLBQYAAAAABAAEAPUAAACJAwAAAAA=&#10;" path="m,70l7,,,70xe" filled="f" strokecolor="#e15520" strokeweight="0">
                          <v:path arrowok="t" o:connecttype="custom" o:connectlocs="0,70;7,0;0,70" o:connectangles="0,0,0"/>
                        </v:shape>
                        <v:shape id="Freeform 1683" o:spid="_x0000_s2506" style="position:absolute;left:5790;top:1075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NicsUA&#10;AADdAAAADwAAAGRycy9kb3ducmV2LnhtbESPwWrDMBBE74X8g9hAb42cBprGjWxKaaGnQJ18wNra&#10;2E6slbFkW/37qFDIcZiZN8w+D6YTEw2utaxgvUpAEFdWt1wrOB2/nl5BOI+ssbNMCn7JQZ4tHvaY&#10;ajvzD02Fr0WEsEtRQeN9n0rpqoYMupXtiaN3toNBH+VQSz3gHOGmk89J8iINthwXGuzpo6HqWoxG&#10;wVmW12osw1iaw1b24XIqkvZTqcdleH8D4Sn4e/i//a0VbHa7Dfy9iU9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Y2JyxQAAAN0AAAAPAAAAAAAAAAAAAAAAAJgCAABkcnMv&#10;ZG93bnJldi54bWxQSwUGAAAAAAQABAD1AAAAigMAAAAA&#10;" path="m20,l13,5,8,13,3,18,,25r,8l,40r3,8l8,58r5,-5l15,48r5,-8l23,33r,-8l23,18,23,8,20,xe" fillcolor="#f3be00" stroked="f">
                          <v:path arrowok="t" o:connecttype="custom" o:connectlocs="20,0;13,5;8,13;3,18;0,25;0,33;0,40;3,48;8,58;13,53;15,48;20,40;23,33;23,25;23,18;23,8;20,0" o:connectangles="0,0,0,0,0,0,0,0,0,0,0,0,0,0,0,0,0"/>
                        </v:shape>
                        <v:shape id="Freeform 1684" o:spid="_x0000_s2507" style="position:absolute;left:5790;top:1075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kWOcQA&#10;AADdAAAADwAAAGRycy9kb3ducmV2LnhtbESPQWsCMRCF7wX/Qxiht5p1LdJdjSJCQXqqVvE6bMbN&#10;4mayJKm77a9vCoLHx5v3vXnL9WBbcSMfGscKppMMBHHldMO1guPX+8sbiBCRNbaOScEPBVivRk9L&#10;LLXreU+3Q6xFgnAoUYGJsSulDJUhi2HiOuLkXZy3GJP0tdQe+wS3rcyzbC4tNpwaDHa0NVRdD982&#10;vTH/7YvTWX9qzfsPk7e2P/pcqefxsFmAiDTEx/E9vdMKZkXxCv9rEgL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JFjnEAAAA3QAAAA8AAAAAAAAAAAAAAAAAmAIAAGRycy9k&#10;b3ducmV2LnhtbFBLBQYAAAAABAAEAPUAAACJAwAAAAA=&#10;" path="m20,l13,5,8,13,3,18,,25r,8l,40r3,8l8,58r5,-5l15,48r5,-8l23,33r,-8l23,18,23,8,20,xe" filled="f" strokecolor="#e15520" strokeweight="0">
                          <v:path arrowok="t" o:connecttype="custom" o:connectlocs="20,0;13,5;8,13;3,18;0,25;0,33;0,40;3,48;8,58;13,53;15,48;20,40;23,33;23,25;23,18;23,8;20,0" o:connectangles="0,0,0,0,0,0,0,0,0,0,0,0,0,0,0,0,0"/>
                        </v:shape>
                        <v:shape id="Freeform 1685" o:spid="_x0000_s2508" style="position:absolute;left:5810;top:1003;width:1;height:72;visibility:visible;mso-wrap-style:square;v-text-anchor:top" coordsize="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TcP8QA&#10;AADdAAAADwAAAGRycy9kb3ducmV2LnhtbESPQWvCQBSE74L/YXlCb7qxtaLRVYpF8VobyfWRfSbB&#10;7Nu4u5r037uFQo/DzHzDrLe9acSDnK8tK5hOEhDEhdU1lwqy7/14AcIHZI2NZVLwQx62m+Fgjam2&#10;HX/R4xRKESHsU1RQhdCmUvqiIoN+Ylvi6F2sMxiidKXUDrsIN418TZK5NFhzXKiwpV1FxfV0NwqO&#10;fMun+jM7uEOW7/Uib7pudlbqZdR/rEAE6sN/+K991Arelst3+H0Tn4D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k3D/EAAAA3QAAAA8AAAAAAAAAAAAAAAAAmAIAAGRycy9k&#10;b3ducmV2LnhtbFBLBQYAAAAABAAEAPUAAACJAwAAAAA=&#10;" path="m,72l,,,72xe" fillcolor="#f3be00" stroked="f">
                          <v:path arrowok="t" o:connecttype="custom" o:connectlocs="0,72;0,0;0,72" o:connectangles="0,0,0"/>
                        </v:shape>
                        <v:shape id="Freeform 1686" o:spid="_x0000_s2509" style="position:absolute;left:5810;top:1003;width:1;height:72;visibility:visible;mso-wrap-style:square;v-text-anchor:top" coordsize="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Kgl8cA&#10;AADdAAAADwAAAGRycy9kb3ducmV2LnhtbESPzW7CMBCE70i8g7VIXFBxoGrapBiEkFA59ECBB9jG&#10;m58Sr0NsSHh7XKlSj6OZ+UazWPWmFjdqXWVZwWwagSDOrK64UHA6bp/eQDiPrLG2TAru5GC1HA4W&#10;mGrb8RfdDr4QAcIuRQWl900qpctKMuimtiEOXm5bgz7ItpC6xS7ATS3nURRLgxWHhRIb2pSUnQ9X&#10;oyA577/jXffzOr+cPq/mJZ8c8w9Sajzq1+8gPPX+P/zX3mkFz0kSw++b8ATk8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yoJfHAAAA3QAAAA8AAAAAAAAAAAAAAAAAmAIAAGRy&#10;cy9kb3ducmV2LnhtbFBLBQYAAAAABAAEAPUAAACMAwAAAAA=&#10;" path="m,72l,,,72xe" filled="f" strokecolor="#e15520" strokeweight="0">
                          <v:path arrowok="t" o:connecttype="custom" o:connectlocs="0,72;0,0;0,72" o:connectangles="0,0,0"/>
                        </v:shape>
                        <v:shape id="Freeform 1687" o:spid="_x0000_s2510" style="position:absolute;left:5877;top:1235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+t7sUA&#10;AADdAAAADwAAAGRycy9kb3ducmV2LnhtbESPX2vCMBTF3wd+h3AF3zRVx7TVKGUoDPYy65ivl+au&#10;LWtuuiTa7tsvA2GPh/Pnx9nuB9OKGznfWFYwnyUgiEurG64UvJ+P0zUIH5A1tpZJwQ952O9GD1vM&#10;tO35RLciVCKOsM9QQR1Cl0npy5oM+pntiKP3aZ3BEKWrpHbYx3HTykWSPEmDDUdCjR0911R+FVcT&#10;IaGXj23zsX4r3Gt6+E7zwyWvlJqMh3wDItAQ/sP39otWsEzTFfy9iU9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P63uxQAAAN0AAAAPAAAAAAAAAAAAAAAAAJgCAABkcnMv&#10;ZG93bnJldi54bWxQSwUGAAAAAAQABAD1AAAAigMAAAAA&#10;" path="m13,70l,,13,70r,l13,70,8,85,5,100r3,15l13,130r5,-5l23,117r2,-7l25,102r,-10l23,85,20,77,13,70xe" fillcolor="#f3be00" stroked="f">
                          <v:path arrowok="t" o:connecttype="custom" o:connectlocs="13,70;0,0;13,70;13,70;13,70;8,85;5,100;8,115;13,130;18,125;23,117;25,110;25,102;25,92;23,85;20,77;13,70" o:connectangles="0,0,0,0,0,0,0,0,0,0,0,0,0,0,0,0,0"/>
                        </v:shape>
                        <v:shape id="Freeform 1688" o:spid="_x0000_s2511" style="position:absolute;left:5877;top:1235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m0ysUA&#10;AADdAAAADwAAAGRycy9kb3ducmV2LnhtbESPQWvCQBCF7wX/wzKCl1I3ahVNXUWqQi5StP0BQ3ZM&#10;QrOzIbs18d87B6HHmXnz3vvW297V6kZtqDwbmIwTUMS5txUXBn6+j29LUCEiW6w9k4E7BdhuBi9r&#10;TK3v+Ey3SyyUmHBI0UAZY5NqHfKSHIaxb4jldvWtwyhjW2jbYifmrtbTJFlohxVLQokNfZaU/17+&#10;nIFOtl/7w6KeZ9mr9Xbez95PZ2NGw373ASpSH//Fz+/MGpitVlJXaIQE9O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ubTKxQAAAN0AAAAPAAAAAAAAAAAAAAAAAJgCAABkcnMv&#10;ZG93bnJldi54bWxQSwUGAAAAAAQABAD1AAAAigMAAAAA&#10;" path="m13,70l,,13,70r,l13,70,8,85,5,100r3,15l13,130r5,-5l23,117r2,-7l25,102r,-10l23,85,20,77,13,70xe" filled="f" strokecolor="#e15520" strokeweight="0">
                          <v:path arrowok="t" o:connecttype="custom" o:connectlocs="13,70;0,0;13,70;13,70;13,70;8,85;5,100;8,115;13,130;18,125;23,117;25,110;25,102;25,92;23,85;20,77;13,70" o:connectangles="0,0,0,0,0,0,0,0,0,0,0,0,0,0,0,0,0"/>
                        </v:shape>
                        <v:shape id="Freeform 1689" o:spid="_x0000_s2512" style="position:absolute;left:5897;top:1272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ecy8gA&#10;AADdAAAADwAAAGRycy9kb3ducmV2LnhtbESP3WrCQBSE7wt9h+UUvKub1lpNdJUiFkSQ+ofg3SF7&#10;mgSzZ0N21ejTu4Lg5TAz3zDDcWNKcaLaFZYVfLQjEMSp1QVnCrab3/c+COeRNZaWScGFHIxHry9D&#10;TLQ984pOa5+JAGGXoILc+yqR0qU5GXRtWxEH79/WBn2QdSZ1jecAN6X8jKJvabDgsJBjRZOc0sP6&#10;aBQspovt/Lo87Pr6a1+sZsd974+6SrXemp8BCE+Nf4Yf7ZlW0InjGO5vwhOQo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d5zLyAAAAN0AAAAPAAAAAAAAAAAAAAAAAJgCAABk&#10;cnMvZG93bnJldi54bWxQSwUGAAAAAAQABAD1AAAAjQMAAAAA&#10;" path="m8,68l,,8,68r,l8,68,3,83,,98r3,15l8,128r4,-5l17,115r3,-7l20,100r,-7l17,83,12,75,8,68xe" fillcolor="#f3be00" stroked="f">
                          <v:path arrowok="t" o:connecttype="custom" o:connectlocs="8,68;0,0;8,68;8,68;8,68;3,83;0,98;3,113;8,128;12,123;17,115;20,108;20,100;20,93;17,83;12,75;8,68" o:connectangles="0,0,0,0,0,0,0,0,0,0,0,0,0,0,0,0,0"/>
                        </v:shape>
                        <v:shape id="Freeform 1690" o:spid="_x0000_s2513" style="position:absolute;left:5897;top:1272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3NI8UA&#10;AADdAAAADwAAAGRycy9kb3ducmV2LnhtbERPz2vCMBS+D/Y/hCfsMjTZGEM6Y5HBpCgidjvo7dG8&#10;tdXmpTZRO/96cxh4/Ph+T9LeNuJMna8da3gZKRDEhTM1lxp+vr+GYxA+IBtsHJOGP/KQTh8fJpgY&#10;d+ENnfNQihjCPkENVQhtIqUvKrLoR64ljtyv6yyGCLtSmg4vMdw28lWpd2mx5thQYUufFRWH/GQ1&#10;LFe7/XV95HK+cCtXb3fP+TU7af006GcfIAL14S7+d2dGw5tScX98E5+An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Xc0jxQAAAN0AAAAPAAAAAAAAAAAAAAAAAJgCAABkcnMv&#10;ZG93bnJldi54bWxQSwUGAAAAAAQABAD1AAAAigMAAAAA&#10;" path="m8,68l,,8,68r,l8,68,3,83,,98r3,15l8,128r4,-5l17,115r3,-7l20,100r,-7l17,83,12,75,8,68xe" filled="f" strokecolor="#e15520" strokeweight="0">
                          <v:path arrowok="t" o:connecttype="custom" o:connectlocs="8,68;0,0;8,68;8,68;8,68;3,83;0,98;3,113;8,128;12,123;17,115;20,108;20,100;20,93;17,83;12,75;8,68" o:connectangles="0,0,0,0,0,0,0,0,0,0,0,0,0,0,0,0,0"/>
                        </v:shape>
                        <v:shape id="Freeform 1691" o:spid="_x0000_s2514" style="position:absolute;left:5857;top:1180;width:5;height:67;visibility:visible;mso-wrap-style:square;v-text-anchor:top" coordsize="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yy/MUA&#10;AADdAAAADwAAAGRycy9kb3ducmV2LnhtbESPwWrDMBBE74H+g9hAL6GRXOpQnMimBErbU4id3Bdr&#10;YxtbK2Mpifv3VaHQ4zAzb5hdMdtB3GjynWMNyVqBIK6d6bjRcKren15B+IBscHBMGr7JQ5E/LHaY&#10;GXfnI93K0IgIYZ+hhjaEMZPS1y1Z9Gs3Ekfv4iaLIcqpkWbCe4TbQT4rtZEWO44LLY60b6nuy6vV&#10;cJwNuw+bNn11Oayqs08P6elL68fl/LYFEWgO/+G/9qfR8KJUAr9v4hO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zLL8xQAAAN0AAAAPAAAAAAAAAAAAAAAAAJgCAABkcnMv&#10;ZG93bnJldi54bWxQSwUGAAAAAAQABAD1AAAAigMAAAAA&#10;" path="m5,67l,,5,67xe" fillcolor="#f3be00" stroked="f">
                          <v:path arrowok="t" o:connecttype="custom" o:connectlocs="5,67;0,0;5,67" o:connectangles="0,0,0"/>
                        </v:shape>
                        <v:shape id="Freeform 1692" o:spid="_x0000_s2515" style="position:absolute;left:5857;top:1180;width:5;height:67;visibility:visible;mso-wrap-style:square;v-text-anchor:top" coordsize="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ec3cYA&#10;AADdAAAADwAAAGRycy9kb3ducmV2LnhtbESPQWsCMRSE74X+h/AEbzXRllq2RhFR7KGIWvH8unnu&#10;rt28bDfRTf+9KRR6HGbmG2Yyi7YWV2p95VjDcKBAEOfOVFxoOHysHl5A+IBssHZMGn7Iw2x6fzfB&#10;zLiOd3Tdh0IkCPsMNZQhNJmUPi/Joh+4hjh5J9daDEm2hTQtdgluazlS6llarDgtlNjQoqT8a3+x&#10;Go7nb35f5qreXpZx032OeRXXj1r3e3H+CiJQDP/hv/ab0fCk1Ah+36Qn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ec3cYAAADdAAAADwAAAAAAAAAAAAAAAACYAgAAZHJz&#10;L2Rvd25yZXYueG1sUEsFBgAAAAAEAAQA9QAAAIsDAAAAAA==&#10;" path="m5,67l,,5,67xe" filled="f" strokecolor="#e15520" strokeweight="0">
                          <v:path arrowok="t" o:connecttype="custom" o:connectlocs="5,67;0,0;5,67" o:connectangles="0,0,0"/>
                        </v:shape>
                        <v:shape id="Freeform 1693" o:spid="_x0000_s2516" style="position:absolute;left:6071;top:1477;width:104;height:32;visibility:visible;mso-wrap-style:square;v-text-anchor:top" coordsize="10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KyjcMA&#10;AADdAAAADwAAAGRycy9kb3ducmV2LnhtbESPX0sDMRDE3wW/Q1jBN5v4r8i1aRHhoIIvtoL4tly2&#10;l8PL5kzWNv32RhB8HGbmN8xyXcKoDpTyENnC9cyAIu6iG7i38LZrrx5AZUF2OEYmCyfKsF6dny2x&#10;cfHIr3TYSq8qhHODFrzI1GidO08B8yxOxNXbxxRQqky9dgmPFR5GfWPMXAccuC54nOjJU/e5/Q4W&#10;Xp5xvCd53+TT10frWcq8TcXay4vyuAAlVOQ//NfeOAt3xtzC75v6BP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8KyjcMAAADdAAAADwAAAAAAAAAAAAAAAACYAgAAZHJzL2Rv&#10;d25yZXYueG1sUEsFBgAAAAAEAAQA9QAAAIgDAAAAAA==&#10;" path="m57,22l,,57,22xm55,22r15,8l80,32,92,30r12,-5l99,20,94,17,87,15,82,12r-7,l67,15r-5,2l55,22xe" fillcolor="#f3be00" stroked="f">
                          <v:path arrowok="t" o:connecttype="custom" o:connectlocs="57,22;0,0;57,22;55,22;70,30;80,32;92,30;104,25;99,20;94,17;87,15;82,12;75,12;67,15;62,17;55,22" o:connectangles="0,0,0,0,0,0,0,0,0,0,0,0,0,0,0,0"/>
                          <o:lock v:ext="edit" verticies="t"/>
                        </v:shape>
                        <v:shape id="Freeform 1694" o:spid="_x0000_s2517" style="position:absolute;left:6071;top:1477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Do5cYA&#10;AADdAAAADwAAAGRycy9kb3ducmV2LnhtbESPQUsDMRSE74L/ITzBW5tYi7Rr06KCqBQEu23p8bF5&#10;bhY3L0sSt9t/3wgFj8PMfMMsVoNrRU8hNp413I0VCOLKm4ZrDdvydTQDEROywdYzaThRhNXy+mqB&#10;hfFH/qJ+k2qRIRwL1GBT6gopY2XJYRz7jjh73z44TFmGWpqAxwx3rZwo9SAdNpwXLHb0Yqn62fw6&#10;DYf7Z7nr/dtnPy/r00dpJ0Gu91rf3gxPjyASDek/fGm/Gw1Tpabw9yY/Abk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Do5cYAAADdAAAADwAAAAAAAAAAAAAAAACYAgAAZHJz&#10;L2Rvd25yZXYueG1sUEsFBgAAAAAEAAQA9QAAAIsDAAAAAA==&#10;" path="m57,22l,,57,22xe" filled="f" strokecolor="#e77817" strokeweight="0">
                          <v:path arrowok="t" o:connecttype="custom" o:connectlocs="57,22;0,0;57,22" o:connectangles="0,0,0"/>
                        </v:shape>
                        <v:shape id="Freeform 1695" o:spid="_x0000_s2518" style="position:absolute;left:6126;top:1489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TFD8UA&#10;AADdAAAADwAAAGRycy9kb3ducmV2LnhtbESPQWvCQBSE74L/YXlCb7qrqEh0FVFKK3ipaT0/sq9J&#10;aPZtyK5J2l/vCgWPw8x8w2x2va1ES40vHWuYThQI4syZknMNn+nreAXCB2SDlWPS8EsedtvhYIOJ&#10;cR1/UHsJuYgQ9glqKEKoEyl9VpBFP3E1cfS+XWMxRNnk0jTYRbit5EyppbRYclwosKZDQdnP5WY1&#10;nM7tdPa1SK9/x/nbzSzdoaO01Ppl1O/XIAL14Rn+b78bDXOlFvB4E5+A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pMUPxQAAAN0AAAAPAAAAAAAAAAAAAAAAAJgCAABkcnMv&#10;ZG93bnJldi54bWxQSwUGAAAAAAQABAD1AAAAigMAAAAA&#10;" path="m,10r15,8l25,20,37,18,49,13,44,8,39,5,32,3,27,,20,,12,3,7,5,,10e" filled="f" strokecolor="#e77817" strokeweight="0">
                          <v:path arrowok="t" o:connecttype="custom" o:connectlocs="0,10;15,18;25,20;37,18;49,13;44,8;39,5;32,3;27,0;20,0;12,3;7,5;0,10" o:connectangles="0,0,0,0,0,0,0,0,0,0,0,0,0"/>
                        </v:shape>
                        <v:shape id="Freeform 1696" o:spid="_x0000_s2519" style="position:absolute;left:6108;top:1504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+U5cYA&#10;AADdAAAADwAAAGRycy9kb3ducmV2LnhtbESPUWvCQBCE3wv+h2MLfSl6sa0iqaeIpVBrEYzS5yW3&#10;TYK5vZBbTeyv7xUKfRxm5htmvuxdrS7UhsqzgfEoAUWce1txYeB4eB3OQAVBtlh7JgNXCrBcDG7m&#10;mFrf8Z4umRQqQjikaKAUaVKtQ16SwzDyDXH0vnzrUKJsC21b7CLc1fohSabaYcVxocSG1iXlp+zs&#10;DGwfX86Td1lv6o9Odt9+u9t/ZvfG3N32q2dQQr38h//ab9bAUyTC75v4BP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y+U5cYAAADdAAAADwAAAAAAAAAAAAAAAACYAgAAZHJz&#10;L2Rvd25yZXYueG1sUEsFBgAAAAAEAAQA9QAAAIsDAAAAAA==&#10;" path="m55,8l,,55,8xm55,8r12,7l80,18,92,15r10,-5l100,5,92,3,87,,80,,72,,67,,60,5,55,8xe" fillcolor="#f3be00" stroked="f">
                          <v:path arrowok="t" o:connecttype="custom" o:connectlocs="55,8;0,0;55,8;55,8;67,15;80,18;92,15;102,10;100,5;92,3;87,0;80,0;72,0;67,0;60,5;55,8" o:connectangles="0,0,0,0,0,0,0,0,0,0,0,0,0,0,0,0"/>
                          <o:lock v:ext="edit" verticies="t"/>
                        </v:shape>
                        <v:shape id="Freeform 1697" o:spid="_x0000_s2520" style="position:absolute;left:6108;top:1504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vpkccA&#10;AADdAAAADwAAAGRycy9kb3ducmV2LnhtbESP0UoDMRRE3wX/IVyhbzaptWq3TUu7RREpBasfcLu5&#10;3SxubpYkbde/N4Lg4zAzZ5j5snetOFOIjWcNo6ECQVx503Ct4fPj+fYJREzIBlvPpOGbIiwX11dz&#10;LIy/8Dud96kWGcKxQA02pa6QMlaWHMah74izd/TBYcoy1NIEvGS4a+WdUg/SYcN5wWJHpaXqa39y&#10;Gspg16O3XbmdjA8vm2a3Xa8m017rwU2/moFI1Kf/8F/71Wi4V+oRft/kJ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76ZHHAAAA3QAAAA8AAAAAAAAAAAAAAAAAmAIAAGRy&#10;cy9kb3ducmV2LnhtbFBLBQYAAAAABAAEAPUAAACMAwAAAAA=&#10;" path="m55,8l,,55,8xe" filled="f" strokecolor="#e77817" strokeweight="0">
                          <v:path arrowok="t" o:connecttype="custom" o:connectlocs="55,8;0,0;55,8" o:connectangles="0,0,0"/>
                        </v:shape>
                        <v:shape id="Freeform 1698" o:spid="_x0000_s2521" style="position:absolute;left:6163;top:150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6HWb8A&#10;AADdAAAADwAAAGRycy9kb3ducmV2LnhtbERPTYvCMBC9C/6HMMLeNFEW0dpUVBC8Lda97G1oxrbY&#10;TEoTa/z3m8PCHh/vO99H24mRBt861rBcKBDElTMt1xq+b+f5BoQPyAY7x6ThTR72xXSSY2bci680&#10;lqEWKYR9hhqaEPpMSl81ZNEvXE+cuLsbLIYEh1qaAV8p3HZypdRaWmw5NTTY06mh6lE+rYZuPXq+&#10;L+NI242KP21pvo6roPXHLB52IALF8C/+c1+Mhk+l0tz0Jj0BWf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5vodZvwAAAN0AAAAPAAAAAAAAAAAAAAAAAJgCAABkcnMvZG93bnJl&#10;di54bWxQSwUGAAAAAAQABAD1AAAAhAMAAAAA&#10;" path="m,8r12,7l25,18,37,15,47,10,45,5,37,3,32,,25,,17,,12,,5,5,,8e" filled="f" strokecolor="#e77817" strokeweight="0">
                          <v:path arrowok="t" o:connecttype="custom" o:connectlocs="0,8;12,15;25,18;37,15;47,10;45,5;37,3;32,0;25,0;17,0;12,0;5,5;0,8" o:connectangles="0,0,0,0,0,0,0,0,0,0,0,0,0"/>
                        </v:shape>
                        <v:shape id="Freeform 1699" o:spid="_x0000_s2522" style="position:absolute;left:6138;top:1519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AAl8cA&#10;AADdAAAADwAAAGRycy9kb3ducmV2LnhtbESPX0vDQBDE3wW/w7GCL9Le+Zc27bVIRdBWCo3S5yW3&#10;TYK5vZDbNtFP7wmCj8PM/IaZLwffqBN1sQ5s4XpsQBEXwdVcWvh4fx5NQEVBdtgEJgtfFGG5OD+b&#10;Y+ZCzzs65VKqBOGYoYVKpM20jkVFHuM4tMTJO4TOoyTZldp12Ce4b/SNMQ/aY81pocKWVhUVn/nR&#10;W9jcPh3v17J6bd562X6HzXa3z6+svbwYHmeghAb5D/+1X5yFO2Om8PsmPQG9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6wAJfHAAAA3QAAAA8AAAAAAAAAAAAAAAAAmAIAAGRy&#10;cy9kb3ducmV2LnhtbFBLBQYAAAAABAAEAPUAAACMAwAAAAA=&#10;" path="m55,8l,,55,8xm55,8r12,7l80,18,92,15r10,-5l97,5,92,3,87,,80,,72,,67,,60,5,55,8xe" fillcolor="#f3be00" stroked="f">
                          <v:path arrowok="t" o:connecttype="custom" o:connectlocs="55,8;0,0;55,8;55,8;67,15;80,18;92,15;102,10;97,5;92,3;87,0;80,0;72,0;67,0;60,5;55,8" o:connectangles="0,0,0,0,0,0,0,0,0,0,0,0,0,0,0,0"/>
                          <o:lock v:ext="edit" verticies="t"/>
                        </v:shape>
                        <v:shape id="Freeform 1700" o:spid="_x0000_s2523" style="position:absolute;left:6138;top:1519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vnOMMA&#10;AADdAAAADwAAAGRycy9kb3ducmV2LnhtbERP3WrCMBS+F3yHcATvZlqdsnVG0Y7JEBHm9gBnzVlT&#10;bE5Kkml9++Vi4OXH979c97YVF/Khcawgn2QgiCunG64VfH2+PTyBCBFZY+uYFNwowHo1HCyx0O7K&#10;H3Q5xVqkEA4FKjAxdoWUoTJkMUxcR5y4H+ctxgR9LbXHawq3rZxm2UJabDg1GOyoNFSdT79WQenN&#10;Nt8fy8N89r17bY6H7Wb+3Cs1HvWbFxCR+ngX/7vftYLHLE/705v0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4vnOMMAAADdAAAADwAAAAAAAAAAAAAAAACYAgAAZHJzL2Rv&#10;d25yZXYueG1sUEsFBgAAAAAEAAQA9QAAAIgDAAAAAA==&#10;" path="m55,8l,,55,8xe" filled="f" strokecolor="#e77817" strokeweight="0">
                          <v:path arrowok="t" o:connecttype="custom" o:connectlocs="55,8;0,0;55,8" o:connectangles="0,0,0"/>
                        </v:shape>
                        <v:shape id="Freeform 1701" o:spid="_x0000_s2524" style="position:absolute;left:6193;top:151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24GcIA&#10;AADdAAAADwAAAGRycy9kb3ducmV2LnhtbESPQYvCMBSE78L+h/AEb5pUFnGrUVxhYW9i9bK3R/Ns&#10;i81LaWLN/nsjCB6HmfmGWW+jbcVAvW8ca8hmCgRx6UzDlYbz6We6BOEDssHWMWn4Jw/bzcdojblx&#10;dz7SUIRKJAj7HDXUIXS5lL6syaKfuY44eRfXWwxJ9pU0Pd4T3LZyrtRCWmw4LdTY0b6m8lrcrIZ2&#10;MXi+ZHGgr6WKf01hDt/zoPVkHHcrEIFieIdf7V+j4VNlGTzfpCc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XbgZwgAAAN0AAAAPAAAAAAAAAAAAAAAAAJgCAABkcnMvZG93&#10;bnJldi54bWxQSwUGAAAAAAQABAD1AAAAhwMAAAAA&#10;" path="m,8r12,7l25,18,37,15,47,10,42,5,37,3,32,,25,,17,,12,,5,5,,8e" filled="f" strokecolor="#e77817" strokeweight="0">
                          <v:path arrowok="t" o:connecttype="custom" o:connectlocs="0,8;12,15;25,18;37,15;47,10;42,5;37,3;32,0;25,0;17,0;12,0;5,5;0,8" o:connectangles="0,0,0,0,0,0,0,0,0,0,0,0,0"/>
                        </v:shape>
                        <v:shape id="Freeform 1702" o:spid="_x0000_s2525" style="position:absolute;left:6041;top:1457;width:105;height:35;visibility:visible;mso-wrap-style:square;v-text-anchor:top" coordsize="10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Yc9sQA&#10;AADdAAAADwAAAGRycy9kb3ducmV2LnhtbESPzarCMBSE94LvEI7gRjS1iGivUUQUXAn+IC7Pbc5t&#10;y21OahO1vr0RBJfDzHzDzBaNKcWdaldYVjAcRCCIU6sLzhScjpv+BITzyBpLy6TgSQ4W83Zrhom2&#10;D97T/eAzESDsElSQe18lUro0J4NuYCvi4P3Z2qAPss6krvER4KaUcRSNpcGCw0KOFa1ySv8PN6Pg&#10;/HvZXiZ2n26m9hRfeztcN3KsVLfTLH9AeGr8N/xpb7WCUTSM4f0mPAE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2HPbEAAAA3QAAAA8AAAAAAAAAAAAAAAAAmAIAAGRycy9k&#10;b3ducmV2LnhtbFBLBQYAAAAABAAEAPUAAACJAwAAAAA=&#10;" path="m55,25l,,55,25xm55,25r12,5l80,35,92,32r13,-5l100,22,95,17,87,15r-7,l75,15r-8,l60,20r-5,5xe" fillcolor="#f3be00" stroked="f">
                          <v:path arrowok="t" o:connecttype="custom" o:connectlocs="55,25;0,0;55,25;55,25;67,30;80,35;92,32;105,27;100,22;95,17;87,15;80,15;75,15;67,15;60,20;55,25" o:connectangles="0,0,0,0,0,0,0,0,0,0,0,0,0,0,0,0"/>
                          <o:lock v:ext="edit" verticies="t"/>
                        </v:shape>
                        <v:shape id="Freeform 1703" o:spid="_x0000_s2526" style="position:absolute;left:6041;top:1457;width:55;height:25;visibility:visible;mso-wrap-style:square;v-text-anchor:top" coordsize="5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wD5MYA&#10;AADdAAAADwAAAGRycy9kb3ducmV2LnhtbESPT2vCQBTE74V+h+UVvNVNVIpEV+kfRHvoodaLt2f2&#10;mQSz74XdVeO37xYKHoeZ+Q0zX/auVRfyoRE2kA8zUMSl2IYrA7uf1fMUVIjIFlthMnCjAMvF48Mc&#10;CytX/qbLNlYqQTgUaKCOsSu0DmVNDsNQOuLkHcU7jEn6SluP1wR3rR5l2Yt22HBaqLGj95rK0/bs&#10;DMjnRvYfKyzzcfh6m/Z+LYfR2pjBU/86AxWpj/fwf3tjDUyyfAx/b9IT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KwD5MYAAADdAAAADwAAAAAAAAAAAAAAAACYAgAAZHJz&#10;L2Rvd25yZXYueG1sUEsFBgAAAAAEAAQA9QAAAIsDAAAAAA==&#10;" path="m55,25l,,55,25xe" filled="f" strokecolor="#e77817" strokeweight="0">
                          <v:path arrowok="t" o:connecttype="custom" o:connectlocs="55,25;0,0;55,25" o:connectangles="0,0,0"/>
                        </v:shape>
                        <v:shape id="Freeform 1704" o:spid="_x0000_s2527" style="position:absolute;left:6096;top:1472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FlTccA&#10;AADdAAAADwAAAGRycy9kb3ducmV2LnhtbESPQWvCQBSE74L/YXmCN7OxhCJpNlJKRS1etD3k+Jp9&#10;TdJm38bsGtN/3xWEHoeZ+YbJ1qNpxUC9aywrWEYxCOLS6oYrBR/vm8UKhPPIGlvLpOCXHKzz6STD&#10;VNsrH2k4+UoECLsUFdTed6mUrqzJoItsRxy8L9sb9EH2ldQ9XgPctPIhjh+lwYbDQo0dvdRU/pwu&#10;RoEtvj9fz6vzW7HZ6m3Rlbv9/lAoNZ+Nz08gPI3+P3xv77SCJF4mcHsTnoD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8RZU3HAAAA3QAAAA8AAAAAAAAAAAAAAAAAmAIAAGRy&#10;cy9kb3ducmV2LnhtbFBLBQYAAAAABAAEAPUAAACMAwAAAAA=&#10;" path="m,10r12,5l25,20,37,17,50,12,45,7,40,2,32,,25,,20,,12,,5,5,,10xe" filled="f" strokecolor="#e77817" strokeweight="0">
                          <v:path arrowok="t" o:connecttype="custom" o:connectlocs="0,10;12,15;25,20;37,17;50,12;45,7;40,2;32,0;25,0;20,0;12,0;5,5;0,10" o:connectangles="0,0,0,0,0,0,0,0,0,0,0,0,0"/>
                        </v:shape>
                        <v:shape id="Freeform 1705" o:spid="_x0000_s2528" style="position:absolute;left:6009;top:1444;width:107;height:28;visibility:visible;mso-wrap-style:square;v-text-anchor:top" coordsize="10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OvtMUA&#10;AADdAAAADwAAAGRycy9kb3ducmV2LnhtbESPQWuDQBSE74H8h+UVeotrQipi3YQQLOTQS03t+eG+&#10;qtR9a9ytMf313UIhx2FmvmHy/Wx6MdHoOssK1lEMgri2uuNGwfv5ZZWCcB5ZY2+ZFNzIwX63XOSY&#10;aXvlN5pK34gAYZehgtb7IZPS1S0ZdJEdiIP3aUeDPsixkXrEa4CbXm7iOJEGOw4LLQ50bKn+Kr+N&#10;grL6aPrqNtcJFcXlJzGvB5mmSj0+zIdnEJ5mfw//t09awTZeP8Hfm/A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s6+0xQAAAN0AAAAPAAAAAAAAAAAAAAAAAJgCAABkcnMv&#10;ZG93bnJldi54bWxQSwUGAAAAAAQABAD1AAAAigMAAAAA&#10;" path="m60,18l,,60,18xm60,18r12,7l84,28r13,l107,23r-5,-5l97,13,92,10r-8,l77,10r-5,l65,13r-5,5xe" fillcolor="#f3be00" stroked="f">
                          <v:path arrowok="t" o:connecttype="custom" o:connectlocs="60,18;0,0;60,18;60,18;72,25;84,28;97,28;107,23;102,18;97,13;92,10;84,10;77,10;72,10;65,13;60,18" o:connectangles="0,0,0,0,0,0,0,0,0,0,0,0,0,0,0,0"/>
                          <o:lock v:ext="edit" verticies="t"/>
                        </v:shape>
                        <v:shape id="Freeform 1706" o:spid="_x0000_s2529" style="position:absolute;left:6009;top:1444;width:60;height:18;visibility:visible;mso-wrap-style:square;v-text-anchor:top" coordsize="6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AT78cA&#10;AADdAAAADwAAAGRycy9kb3ducmV2LnhtbESPQWsCMRSE74L/ITyhF6nJtmLt1ihFUAoFobZQj6+b&#10;5+7azcuSRF3/vSkIPQ4z8w0zW3S2ESfyoXasIRspEMSFMzWXGr4+V/dTECEiG2wck4YLBVjM+70Z&#10;5sad+YNO21iKBOGQo4YqxjaXMhQVWQwj1xInb++8xZikL6XxeE5w28gHpSbSYs1pocKWlhUVv9uj&#10;1bCO6+xp6Z+7XZntHtXPYfM+/R5qfTfoXl9AROrif/jWfjMaxiqbwN+b9ATk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AE+/HAAAA3QAAAA8AAAAAAAAAAAAAAAAAmAIAAGRy&#10;cy9kb3ducmV2LnhtbFBLBQYAAAAABAAEAPUAAACMAwAAAAA=&#10;" path="m60,18l,,60,18xe" filled="f" strokecolor="#e77817" strokeweight="0">
                          <v:path arrowok="t" o:connecttype="custom" o:connectlocs="60,18;0,0;60,18" o:connectangles="0,0,0"/>
                        </v:shape>
                        <v:shape id="Freeform 1707" o:spid="_x0000_s2530" style="position:absolute;left:6069;top:145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CCyMQA&#10;AADdAAAADwAAAGRycy9kb3ducmV2LnhtbESPzWrDMBCE74G8g9hCb4mcUprgRg5NwG2Pzc8hx0Xa&#10;ysbSylhK4r59VSjkOMzMN8x6M3onrjTENrCCxbwAQayDadkqOB3r2QpETMgGXWBS8EMRNtV0ssbS&#10;hBvv6XpIVmQIxxIVNCn1pZRRN+QxzkNPnL3vMHhMWQ5WmgFvGe6dfCqKF+mx5bzQYE+7hnR3uHgF&#10;+w9pzw71u6539ouO24urO1Lq8WF8ewWRaEz38H/70yh4LhZL+HuTn4C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ggsjEAAAA3QAAAA8AAAAAAAAAAAAAAAAAmAIAAGRycy9k&#10;b3ducmV2LnhtbFBLBQYAAAAABAAEAPUAAACJAwAAAAA=&#10;" path="m,8r12,7l24,18r13,l47,13,42,8,37,3,32,,24,,17,,12,,5,3,,8xe" filled="f" strokecolor="#e77817" strokeweight="0">
                          <v:path arrowok="t" o:connecttype="custom" o:connectlocs="0,8;12,15;24,18;37,18;47,13;42,8;37,3;32,0;24,0;17,0;12,0;5,3;0,8" o:connectangles="0,0,0,0,0,0,0,0,0,0,0,0,0"/>
                        </v:shape>
                        <v:shape id="Freeform 1708" o:spid="_x0000_s2531" style="position:absolute;left:5989;top:1429;width:102;height:28;visibility:visible;mso-wrap-style:square;v-text-anchor:top" coordsize="10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UXKMMA&#10;AADdAAAADwAAAGRycy9kb3ducmV2LnhtbERPy2rCQBTdF/yH4Qrd1YlF2jR1FBGFrgI1Irq7ZG6T&#10;1MydMDPN4+87i0KXh/Neb0fTip6cbywrWC4SEMSl1Q1XCs7F8SkF4QOyxtYyKZjIw3Yze1hjpu3A&#10;n9SfQiViCPsMFdQhdJmUvqzJoF/YjjhyX9YZDBG6SmqHQww3rXxOkhdpsOHYUGNH+5rK++nHKBiu&#10;U3p4tZf8RjeXh0Pxln/vtVKP83H3DiLQGP7Ff+4PrWCVLOPc+CY+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UXKMMAAADdAAAADwAAAAAAAAAAAAAAAACYAgAAZHJzL2Rv&#10;d25yZXYueG1sUEsFBgAAAAAEAAQA9QAAAIgDAAAAAA==&#10;" path="m55,18l,,55,18xm52,18r13,7l77,28r12,l102,23,97,18,92,13,85,10,80,8r-8,l65,10r-5,3l52,18xe" fillcolor="#f3be00" stroked="f">
                          <v:path arrowok="t" o:connecttype="custom" o:connectlocs="55,18;0,0;55,18;52,18;65,25;77,28;89,28;102,23;97,18;92,13;85,10;80,8;72,8;65,10;60,13;52,18" o:connectangles="0,0,0,0,0,0,0,0,0,0,0,0,0,0,0,0"/>
                          <o:lock v:ext="edit" verticies="t"/>
                        </v:shape>
                        <v:shape id="Freeform 1709" o:spid="_x0000_s2532" style="position:absolute;left:5989;top:1429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w3dsUA&#10;AADdAAAADwAAAGRycy9kb3ducmV2LnhtbESPQWvCQBSE74X+h+UJvRTdWIrU6CqJIHgSTHvo8ZF9&#10;yQazb9PdVeO/7xYKHoeZ+YZZb0fbiyv50DlWMJ9lIIhrpztuFXx97qcfIEJE1tg7JgV3CrDdPD+t&#10;Mdfuxie6VrEVCcIhRwUmxiGXMtSGLIaZG4iT1zhvMSbpW6k93hLc9vItyxbSYsdpweBAO0P1ubpY&#10;BcemNKdGHr+L809RVKV7vZSelHqZjMUKRKQxPsL/7YNW8J7Nl/D3Jj0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PDd2xQAAAN0AAAAPAAAAAAAAAAAAAAAAAJgCAABkcnMv&#10;ZG93bnJldi54bWxQSwUGAAAAAAQABAD1AAAAigMAAAAA&#10;" path="m55,18l,,55,18xe" filled="f" strokecolor="#e77817" strokeweight="0">
                          <v:path arrowok="t" o:connecttype="custom" o:connectlocs="55,18;0,0;55,18" o:connectangles="0,0,0"/>
                        </v:shape>
                        <v:shape id="Freeform 1710" o:spid="_x0000_s2533" style="position:absolute;left:6041;top:143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b+usEA&#10;AADdAAAADwAAAGRycy9kb3ducmV2LnhtbERPz2vCMBS+D/Y/hCd4m6kio1ajyGAiu029eHs0r0m3&#10;5qU0WVv965eD4PHj+73Zja4RPXWh9qxgPstAEJde12wUXM6fbzmIEJE1Np5JwY0C7LavLxsstB/4&#10;m/pTNCKFcChQgY2xLaQMpSWHYeZb4sRVvnMYE+yM1B0OKdw1cpFl79JhzanBYksflsrf059T4L9+&#10;rq7fG5PHis6VPayG/L5SajoZ92sQkcb4FD/cR61gmS3S/vQmPQG5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7G/rrBAAAA3QAAAA8AAAAAAAAAAAAAAAAAmAIAAGRycy9kb3du&#10;cmV2LnhtbFBLBQYAAAAABAAEAPUAAACGAwAAAAA=&#10;" path="m,10r13,7l25,20r12,l50,15,45,10,40,5,33,2,28,,20,,13,2,8,5,,10e" filled="f" strokecolor="#e77817" strokeweight="0">
                          <v:path arrowok="t" o:connecttype="custom" o:connectlocs="0,10;13,17;25,20;37,20;50,15;45,10;40,5;33,2;28,0;20,0;13,2;8,5;0,10" o:connectangles="0,0,0,0,0,0,0,0,0,0,0,0,0"/>
                        </v:shape>
                        <v:shape id="Freeform 1711" o:spid="_x0000_s2534" style="position:absolute;left:5957;top:1402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AYs8YA&#10;AADdAAAADwAAAGRycy9kb3ducmV2LnhtbESPQWvCQBSE70L/w/IK3nQTEZXUVVqlIFIQjYf29sg+&#10;s6HZtyG7jfHfdwXB4zAz3zDLdW9r0VHrK8cK0nECgrhwuuJSwTn/HC1A+ICssXZMCm7kYb16GSwx&#10;0+7KR+pOoRQRwj5DBSaEJpPSF4Ys+rFriKN3ca3FEGVbSt3iNcJtLSdJMpMWK44LBhvaGCp+T39W&#10;QZ5O+323+NC5OWzn3z+3mfm67JUavvbvbyAC9eEZfrR3WsE0maRwfxOfgF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AYs8YAAADdAAAADwAAAAAAAAAAAAAAAACYAgAAZHJz&#10;L2Rvd25yZXYueG1sUEsFBgAAAAAEAAQA9QAAAIsDAAAAAA==&#10;" path="m54,25l,,54,25xm54,25r13,7l79,37,92,35r10,-5l99,25,92,20,87,18r-8,l74,18r-7,l59,20r-5,5xe" fillcolor="#f3be00" stroked="f">
                          <v:path arrowok="t" o:connecttype="custom" o:connectlocs="54,25;0,0;54,25;54,25;67,32;79,37;92,35;102,30;99,25;92,20;87,18;79,18;74,18;67,18;59,20;54,25" o:connectangles="0,0,0,0,0,0,0,0,0,0,0,0,0,0,0,0"/>
                          <o:lock v:ext="edit" verticies="t"/>
                        </v:shape>
                        <v:shape id="Freeform 1712" o:spid="_x0000_s2535" style="position:absolute;left:5957;top:1402;width:54;height:25;visibility:visible;mso-wrap-style:square;v-text-anchor:top" coordsize="5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dOBsQA&#10;AADdAAAADwAAAGRycy9kb3ducmV2LnhtbESPQWsCMRSE7wX/Q3hCbzXrUkRWo4go2GO3FfH22Dw3&#10;wc3Lsonutr/eCIUeh5n5hlmuB9eIO3XBelYwnWQgiCuvLdcKvr/2b3MQISJrbDyTgh8KsF6NXpZY&#10;aN/zJ93LWIsE4VCgAhNjW0gZKkMOw8S3xMm7+M5hTLKrpe6wT3DXyDzLZtKh5bRgsKWtoepa3pyC&#10;evp7PNHHrD9f5mxKy9udPVilXsfDZgEi0hD/w3/tg1bwnuU5PN+k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XTgbEAAAA3QAAAA8AAAAAAAAAAAAAAAAAmAIAAGRycy9k&#10;b3ducmV2LnhtbFBLBQYAAAAABAAEAPUAAACJAwAAAAA=&#10;" path="m54,25l,,54,25xe" filled="f" strokecolor="#e77817" strokeweight="0">
                          <v:path arrowok="t" o:connecttype="custom" o:connectlocs="54,25;0,0;54,25" o:connectangles="0,0,0"/>
                        </v:shape>
                        <v:shape id="Freeform 1713" o:spid="_x0000_s2536" style="position:absolute;left:6011;top:1420;width:48;height:19;visibility:visible;mso-wrap-style:square;v-text-anchor:top" coordsize="4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IqOcYA&#10;AADdAAAADwAAAGRycy9kb3ducmV2LnhtbESPT4vCMBTE78J+h/CEvYimW12RahQRFgT3ot2D3p7N&#10;6x9sXkoTtX57syB4HGbmN8xi1Zla3Kh1lWUFX6MIBHFmdcWFgr/0ZzgD4TyyxtoyKXiQg9Xyo7fA&#10;RNs77+l28IUIEHYJKii9bxIpXVaSQTeyDXHwctsa9EG2hdQt3gPc1DKOoqk0WHFYKLGhTUnZ5XA1&#10;Ci7rU5off+tzVsljnO/2NP4+DZT67HfrOQhPnX+HX+2tVjCJ4jH8vwlPQC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IqOcYAAADdAAAADwAAAAAAAAAAAAAAAACYAgAAZHJz&#10;L2Rvd25yZXYueG1sUEsFBgAAAAAEAAQA9QAAAIsDAAAAAA==&#10;" path="m,7r13,7l25,19,38,17,48,12,45,7,38,2,33,,25,,20,,13,,5,2,,7xe" filled="f" strokecolor="#e77817" strokeweight="0">
                          <v:path arrowok="t" o:connecttype="custom" o:connectlocs="0,7;13,14;25,19;38,17;48,12;45,7;38,2;33,0;25,0;20,0;13,0;5,2;0,7" o:connectangles="0,0,0,0,0,0,0,0,0,0,0,0,0"/>
                        </v:shape>
                        <v:shape id="Freeform 1714" o:spid="_x0000_s2537" style="position:absolute;left:5934;top:1367;width:102;height:53;visibility:visible;mso-wrap-style:square;v-text-anchor:top" coordsize="10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CMicYA&#10;AADdAAAADwAAAGRycy9kb3ducmV2LnhtbESPS2vDMBCE74X8B7GF3ho5D5ziRAmhSaH0lEfJebG2&#10;tom1cq2N7fbXV4VCj8PMfMOsNoOrVUdtqDwbmIwTUMS5txUXBt7PL49PoIIgW6w9k4EvCrBZj+5W&#10;mFnf85G6kxQqQjhkaKAUaTKtQ16SwzD2DXH0PnzrUKJsC21b7CPc1XqaJKl2WHFcKLGh55Ly6+nm&#10;DFwPMvv83ueXQJNFl1La7+TtYMzD/bBdghIa5D/81361BubJdA6/b+IT0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bCMicYAAADdAAAADwAAAAAAAAAAAAAAAACYAgAAZHJz&#10;L2Rvd25yZXYueG1sUEsFBgAAAAAEAAQA9QAAAIsDAAAAAA==&#10;" path="m55,38l,,55,38xm53,38r14,7l80,50r10,3l102,50,97,43,92,38,87,35,80,33,72,30r-7,l60,33r-7,5xe" fillcolor="#f3be00" stroked="f">
                          <v:path arrowok="t" o:connecttype="custom" o:connectlocs="55,38;0,0;55,38;53,38;67,45;80,50;90,53;102,50;97,43;92,38;87,35;80,33;72,30;65,30;60,33;53,38" o:connectangles="0,0,0,0,0,0,0,0,0,0,0,0,0,0,0,0"/>
                          <o:lock v:ext="edit" verticies="t"/>
                        </v:shape>
                        <v:shape id="Freeform 1715" o:spid="_x0000_s2538" style="position:absolute;left:5934;top:1367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ZvqsMA&#10;AADdAAAADwAAAGRycy9kb3ducmV2LnhtbESP3YrCMBSE7xd8h3AE79bUn3WXahQRBVEQ1H2AQ3O2&#10;qTYnpYm2vr0RhL0cZr4ZZrZobSnuVPvCsYJBPwFBnDldcK7g97z5/AHhA7LG0jEpeJCHxbzzMcNU&#10;u4aPdD+FXMQS9ikqMCFUqZQ+M2TR911FHL0/V1sMUda51DU2sdyWcpgkE2mx4LhgsKKVoex6ulkF&#10;4+Sw2zfnzREbNhddfY+Kcj1Sqtdtl1MQgdrwH37TW/3ihl/wehOf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ZvqsMAAADdAAAADwAAAAAAAAAAAAAAAACYAgAAZHJzL2Rv&#10;d25yZXYueG1sUEsFBgAAAAAEAAQA9QAAAIgDAAAAAA==&#10;" path="m55,38l,,55,38xe" filled="f" strokecolor="#e77817" strokeweight="0">
                          <v:path arrowok="t" o:connecttype="custom" o:connectlocs="55,38;0,0;55,38" o:connectangles="0,0,0"/>
                        </v:shape>
                        <v:shape id="Freeform 1716" o:spid="_x0000_s2539" style="position:absolute;left:5987;top:1397;width:49;height:23;visibility:visible;mso-wrap-style:square;v-text-anchor:top" coordsize="49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i4bscA&#10;AADdAAAADwAAAGRycy9kb3ducmV2LnhtbESPQWvCQBSE7wX/w/KE3urGUESiq0jRUihFqkHx9sg+&#10;N7HZt2l2q7G/visUPA4z8w0znXe2FmdqfeVYwXCQgCAunK7YKMi3q6cxCB+QNdaOScGVPMxnvYcp&#10;Ztpd+JPOm2BEhLDPUEEZQpNJ6YuSLPqBa4ijd3StxRBla6Ru8RLhtpZpkoykxYrjQokNvZRUfG1+&#10;rIJwejUf79/r4ZLGptsf0kX+uzNKPfa7xQREoC7cw//tN63gOUlHcHsTn4C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6ouG7HAAAA3QAAAA8AAAAAAAAAAAAAAAAAmAIAAGRy&#10;cy9kb3ducmV2LnhtbFBLBQYAAAAABAAEAPUAAACMAwAAAAA=&#10;" path="m,8r14,7l27,20r10,3l49,20,44,13,39,8,34,5,27,3,19,,12,,7,3,,8xe" filled="f" strokecolor="#e77817" strokeweight="0">
                          <v:path arrowok="t" o:connecttype="custom" o:connectlocs="0,8;14,15;27,20;37,23;49,20;44,13;39,8;34,5;27,3;19,0;12,0;7,3;0,8" o:connectangles="0,0,0,0,0,0,0,0,0,0,0,0,0"/>
                        </v:shape>
                        <v:shape id="Freeform 1717" o:spid="_x0000_s2540" style="position:absolute;left:6128;top:1449;width:23;height:40;visibility:visible;mso-wrap-style:square;v-text-anchor:top" coordsize="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x22ccA&#10;AADdAAAADwAAAGRycy9kb3ducmV2LnhtbESPQWvCQBSE74L/YXlCb7oxipboKlIQeyjFalvx9sg+&#10;k2j2bZpdNf57Vyh4HGbmG2Y6b0wpLlS7wrKCfi8CQZxaXXCm4Hu77L6CcB5ZY2mZFNzIwXzWbk0x&#10;0fbKX3TZ+EwECLsEFeTeV4mULs3JoOvZijh4B1sb9EHWmdQ1XgPclDKOopE0WHBYyLGit5zS0+Zs&#10;FODvehcXw0N1/PzYD/DPLle77Y9SL51mMQHhqfHP8H/7XSsYRvEYHm/CE5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7sdtnHAAAA3QAAAA8AAAAAAAAAAAAAAAAAmAIAAGRy&#10;cy9kb3ducmV2LnhtbFBLBQYAAAAABAAEAPUAAACMAwAAAAA=&#10;" path="m,l,13,5,23r8,10l23,40r,-10l20,18,10,8,,xe" fillcolor="#f3be00" stroked="f">
                          <v:path arrowok="t" o:connecttype="custom" o:connectlocs="0,0;0,13;5,23;13,33;23,40;23,30;20,18;10,8;0,0" o:connectangles="0,0,0,0,0,0,0,0,0"/>
                        </v:shape>
                        <v:shape id="Freeform 1718" o:spid="_x0000_s2541" style="position:absolute;left:6128;top:1449;width:23;height:40;visibility:visible;mso-wrap-style:square;v-text-anchor:top" coordsize="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Lx2MMA&#10;AADdAAAADwAAAGRycy9kb3ducmV2LnhtbERPTU8CMRC9m/gfmjHxJi2EKFkpRA0YE+AgGs+T7bjd&#10;2E43bWEXfj09kHh8ed/z5eCdOFJMbWAN45ECQVwH03Kj4ftr/TADkTKyQReYNJwowXJxezPHyoSe&#10;P+m4z40oIZwq1GBz7iopU23JYxqFjrhwvyF6zAXGRpqIfQn3Tk6UepQeWy4NFjt6s1T/7Q9eg3o6&#10;z+r+Z7d6JXvabKJz79thrPX93fDyDCLTkP/FV/eH0TBVkzK3vClPQC4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Lx2MMAAADdAAAADwAAAAAAAAAAAAAAAACYAgAAZHJzL2Rv&#10;d25yZXYueG1sUEsFBgAAAAAEAAQA9QAAAIgDAAAAAA==&#10;" path="m,l,13,5,23r8,10l23,40r,-10l20,18,10,8,,e" filled="f" strokecolor="#e77817" strokeweight="0">
                          <v:path arrowok="t" o:connecttype="custom" o:connectlocs="0,0;0,13;5,23;13,33;23,40;23,30;20,18;10,8;0,0" o:connectangles="0,0,0,0,0,0,0,0,0"/>
                        </v:shape>
                        <v:shape id="Freeform 1719" o:spid="_x0000_s2542" style="position:absolute;left:6113;top:1420;width:67;height:82;visibility:visible;mso-wrap-style:square;v-text-anchor:top" coordsize="6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p5PsYA&#10;AADdAAAADwAAAGRycy9kb3ducmV2LnhtbESPQWsCMRSE7wX/Q3hCL1ITpZW6NcoiSFeKYK3Q62Pz&#10;urt087Ikqa7/3ghCj8PMfMMsVr1txYl8aBxrmIwVCOLSmYYrDcevzdMriBCRDbaOScOFAqyWg4cF&#10;Zsad+ZNOh1iJBOGQoYY6xi6TMpQ1WQxj1xEn78d5izFJX0nj8ZzgtpVTpWbSYsNpocaO1jWVv4c/&#10;q4FH+cux2+Y7VfhiXe3nH+/Nt9f6cdjnbyAi9fE/fG8XRsOzms7h9iY9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p5PsYAAADdAAAADwAAAAAAAAAAAAAAAACYAgAAZHJz&#10;L2Rvd25yZXYueG1sUEsFBgAAAAAEAAQA9QAAAIsDAAAAAA==&#10;" path="m40,42r3,12l47,64r8,10l67,82,65,72,60,59,52,49,40,42xm40,42l,,40,42xe" fillcolor="#f3be00" stroked="f">
                          <v:path arrowok="t" o:connecttype="custom" o:connectlocs="40,42;43,54;47,64;55,74;67,82;65,72;60,59;52,49;40,42;40,42;0,0;40,42" o:connectangles="0,0,0,0,0,0,0,0,0,0,0,0"/>
                          <o:lock v:ext="edit" verticies="t"/>
                        </v:shape>
                        <v:shape id="Freeform 1720" o:spid="_x0000_s2543" style="position:absolute;left:6153;top:1462;width:27;height:40;visibility:visible;mso-wrap-style:square;v-text-anchor:top" coordsize="2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HNTcEA&#10;AADdAAAADwAAAGRycy9kb3ducmV2LnhtbERPzWoCMRC+F3yHMEJvNalKkdUoVal4s2ofYLoZN4ub&#10;yZKkuvXpzUHw+PH9zxada8SFQqw9a3gfKBDEpTc1Vxp+jl9vExAxIRtsPJOGf4qwmPdeZlgYf+U9&#10;XQ6pEjmEY4EabEptIWUsLTmMA98SZ+7kg8OUYaikCXjN4a6RQ6U+pMOac4PFllaWyvPhz2lYbap4&#10;O6539rTh3ffvSO2XwS61fu13n1MQibr0FD/cW6NhrEZ5f36Tn4C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hzU3BAAAA3QAAAA8AAAAAAAAAAAAAAAAAmAIAAGRycy9kb3du&#10;cmV2LnhtbFBLBQYAAAAABAAEAPUAAACGAwAAAAA=&#10;" path="m,l3,12,7,22r8,10l27,40,25,30,20,17,12,7,,e" filled="f" strokecolor="#e77817" strokeweight="0">
                          <v:path arrowok="t" o:connecttype="custom" o:connectlocs="0,0;3,12;7,22;15,32;27,40;25,30;20,17;12,7;0,0" o:connectangles="0,0,0,0,0,0,0,0,0"/>
                        </v:shape>
                        <v:shape id="Freeform 1721" o:spid="_x0000_s2544" style="position:absolute;left:6113;top:1420;width:40;height:42;visibility:visible;mso-wrap-style:square;v-text-anchor:top" coordsize="4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EmhsYA&#10;AADdAAAADwAAAGRycy9kb3ducmV2LnhtbESPzWrDMBCE74W8g9hCb43sJDTFjRzyQ8E9NUlzyHGx&#10;NraxtTKSErtvXxUKPQ4z8w2zWo+mE3dyvrGsIJ0mIIhLqxuuFJy/3p9fQfiArLGzTAq+ycM6nzys&#10;MNN24CPdT6ESEcI+QwV1CH0mpS9rMuintieO3tU6gyFKV0ntcIhw08lZkrxIgw3HhRp72tVUtqeb&#10;UTCWM+3Sw8d1edm3C7vjz2IrpVJPj+PmDUSgMfyH/9qFVrBI5in8volPQO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EmhsYAAADdAAAADwAAAAAAAAAAAAAAAACYAgAAZHJz&#10;L2Rvd25yZXYueG1sUEsFBgAAAAAEAAQA9QAAAIsDAAAAAA==&#10;" path="m40,42l,,40,42xe" filled="f" strokecolor="#e77817" strokeweight="0">
                          <v:path arrowok="t" o:connecttype="custom" o:connectlocs="40,42;0,0;40,42" o:connectangles="0,0,0"/>
                        </v:shape>
                        <v:shape id="Freeform 1722" o:spid="_x0000_s2545" style="position:absolute;left:6103;top:1434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DUxcUA&#10;AADdAAAADwAAAGRycy9kb3ducmV2LnhtbESPQWuDQBSE74X8h+UFeqtrTAli3YQQ0uChl0R/wKv7&#10;ohL3rbhbY/99NlDocZiZb5h8N5teTDS6zrKCVRSDIK6t7rhRUJWfbykI55E19pZJwS852G0XLzlm&#10;2t75TNPFNyJA2GWooPV+yKR0dUsGXWQH4uBd7WjQBzk2Uo94D3DTyySON9Jgx2GhxYEOLdW3y49R&#10;kB7td7qR1bkqy8rXp33xZQ6FUq/Lef8BwtPs/8N/7UIreI/XCTzfhCcgt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ENTFxQAAAN0AAAAPAAAAAAAAAAAAAAAAAJgCAABkcnMv&#10;ZG93bnJldi54bWxQSwUGAAAAAAQABAD1AAAAigMAAAAA&#10;" path="m,l,13,5,25r8,10l23,43r,-13l20,18,13,8,,xe" fillcolor="#f3be00" stroked="f">
                          <v:path arrowok="t" o:connecttype="custom" o:connectlocs="0,0;0,13;5,25;13,35;23,43;23,30;20,18;13,8;0,0" o:connectangles="0,0,0,0,0,0,0,0,0"/>
                        </v:shape>
                        <v:shape id="Freeform 1723" o:spid="_x0000_s2546" style="position:absolute;left:6103;top:1434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NFssMA&#10;AADdAAAADwAAAGRycy9kb3ducmV2LnhtbESPwWrDMBBE74H+g9hCb4lUJ5TiRjbFkNBjnAZ6Xayt&#10;LWqtjKXGTr++CgRyHGbmDbMtZ9eLM43BetbwvFIgiBtvLLcaTp+75SuIEJEN9p5Jw4UClMXDYou5&#10;8RPXdD7GViQIhxw1dDEOuZSh6chhWPmBOHnffnQYkxxbaUacEtz1MlPqRTq0nBY6HKjqqPk5/joN&#10;3lo7NWq/8fVFZfj1Vx/qatb66XF+fwMRaY738K39YTRs1HoN1zfpCcj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NFssMAAADdAAAADwAAAAAAAAAAAAAAAACYAgAAZHJzL2Rv&#10;d25yZXYueG1sUEsFBgAAAAAEAAQA9QAAAIgDAAAAAA==&#10;" path="m,l,13,5,25r8,10l23,43r,-13l20,18,13,8,,e" filled="f" strokecolor="#e77817" strokeweight="0">
                          <v:path arrowok="t" o:connecttype="custom" o:connectlocs="0,0;0,13;5,25;13,35;23,43;23,30;20,18;13,8;0,0" o:connectangles="0,0,0,0,0,0,0,0,0"/>
                        </v:shape>
                        <v:shape id="Freeform 1724" o:spid="_x0000_s2547" style="position:absolute;left:6069;top:1390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Z9KMcA&#10;AADdAAAADwAAAGRycy9kb3ducmV2LnhtbESPT2vCQBTE7wW/w/KE3upGq1Wiq0jR1JPQ+AePj+wz&#10;CWbfhuwa02/fFQo9DjPzG2ax6kwlWmpcaVnBcBCBIM6sLjlXcDxs32YgnEfWWFkmBT/kYLXsvSww&#10;1vbB39SmPhcBwi5GBYX3dSylywoy6Aa2Jg7e1TYGfZBNLnWDjwA3lRxF0Yc0WHJYKLCmz4KyW3o3&#10;Cs756Qun1TXZ3JN9sl1vLpP2tFPqtd+t5yA8df4//NfeaQXj6H0Mzzfh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mfSjHAAAA3QAAAA8AAAAAAAAAAAAAAAAAmAIAAGRy&#10;cy9kb3ducmV2LnhtbFBLBQYAAAAABAAEAPUAAACMAwAAAAA=&#10;" path="m34,44l,,34,44xe" fillcolor="#f3be00" stroked="f">
                          <v:path arrowok="t" o:connecttype="custom" o:connectlocs="34,44;0,0;34,44" o:connectangles="0,0,0"/>
                        </v:shape>
                        <v:shape id="Freeform 1725" o:spid="_x0000_s2548" style="position:absolute;left:6069;top:1390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Ns+MMA&#10;AADdAAAADwAAAGRycy9kb3ducmV2LnhtbESP0WoCMRRE34X+Q7gF3zTRqrRbo9SiKPik7QdcN7eb&#10;pZubZRPd9e+NIPg4zMwZZr7sXCUu1ITSs4bRUIEgzr0pudDw+7MZvIMIEdlg5Zk0XCnAcvHSm2Nm&#10;fMsHuhxjIRKEQ4YabIx1JmXILTkMQ18TJ+/PNw5jkk0hTYNtgrtKjpWaSYclpwWLNX1byv+PZ6dB&#10;RvRXuVYznrb7j7Ndncxoe9K6/9p9fYKI1MVn+NHeGQ0T9TaF+5v0BO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Ns+MMAAADdAAAADwAAAAAAAAAAAAAAAACYAgAAZHJzL2Rv&#10;d25yZXYueG1sUEsFBgAAAAAEAAQA9QAAAIgDAAAAAA==&#10;" path="m34,44l,,34,44xe" filled="f" strokecolor="#e77817" strokeweight="0">
                          <v:path arrowok="t" o:connecttype="custom" o:connectlocs="34,44;0,0;34,44" o:connectangles="0,0,0"/>
                        </v:shape>
                        <v:shape id="Freeform 1726" o:spid="_x0000_s2549" style="position:absolute;left:6078;top:141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n5ZMcA&#10;AADdAAAADwAAAGRycy9kb3ducmV2LnhtbESP3WoCMRSE7wt9h3AKvatJrYisRmmVgiD4syr28rA5&#10;3V26Odluom59elMQvBxm5htmNGltJU7U+NKxhteOAkGcOVNyrmG3/XwZgPAB2WDlmDT8kYfJ+PFh&#10;hIlxZ97QKQ25iBD2CWooQqgTKX1WkEXfcTVx9L5dYzFE2eTSNHiOcFvJrlJ9abHkuFBgTdOCsp/0&#10;aDXsL4ts9Xvw2FPd2WW+Tj++eNlq/fzUvg9BBGrDPXxrz42Gnnrrw/+b+ATk+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5+WTHAAAA3QAAAA8AAAAAAAAAAAAAAAAAmAIAAGRy&#10;cy9kb3ducmV2LnhtbFBLBQYAAAAABAAEAPUAAACMAwAAAAA=&#10;" path="m,l,12,3,25r7,7l20,40r,-10l18,17,10,7,,xe" fillcolor="#f3be00" stroked="f">
                          <v:path arrowok="t" o:connecttype="custom" o:connectlocs="0,0;0,12;3,25;10,32;20,40;20,30;18,17;10,7;0,0" o:connectangles="0,0,0,0,0,0,0,0,0"/>
                        </v:shape>
                        <v:shape id="Freeform 1727" o:spid="_x0000_s2550" style="position:absolute;left:6078;top:141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YvzMcA&#10;AADdAAAADwAAAGRycy9kb3ducmV2LnhtbESPQWvCQBSE70L/w/IKXkQ3WtGSugkiCKUIYhR6fWRf&#10;k7TZtyG7MWl/fVcQPA4z8w2zSQdTiyu1rrKsYD6LQBDnVldcKLic99NXEM4ja6wtk4JfcpAmT6MN&#10;xtr2fKJr5gsRIOxiVFB638RSurwkg25mG+LgfdnWoA+yLaRusQ9wU8tFFK2kwYrDQokN7UrKf7LO&#10;KDi5j/Nyd8zW33+Xw2fRy27vJp1S4+dh+wbC0+Af4Xv7XStYRi9ruL0JT0A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mL8zHAAAA3QAAAA8AAAAAAAAAAAAAAAAAmAIAAGRy&#10;cy9kb3ducmV2LnhtbFBLBQYAAAAABAAEAPUAAACMAwAAAAA=&#10;" path="m,l,12,3,25r7,7l20,40r,-10l18,17,10,7,,e" filled="f" strokecolor="#e77817" strokeweight="0">
                          <v:path arrowok="t" o:connecttype="custom" o:connectlocs="0,0;0,12;3,25;10,32;20,40;20,30;18,17;10,7;0,0" o:connectangles="0,0,0,0,0,0,0,0,0"/>
                        </v:shape>
                        <v:shape id="Freeform 1728" o:spid="_x0000_s2551" style="position:absolute;left:6046;top:13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4c2sMA&#10;AADdAAAADwAAAGRycy9kb3ducmV2LnhtbERPTUvDQBC9C/0PyxS82U1VSki7LVIVPOihUdDehuyY&#10;hGZnl921Sf+9cxA8Pt73Zje5QZ0ppt6zgeWiAEXceNtza+Dj/fmmBJUyssXBMxm4UILddna1wcr6&#10;kQ90rnOrJIRThQa6nEOldWo6cpgWPhAL9+2jwywwttpGHCXcDfq2KFbaYc/S0GGgfUfNqf5xUhIP&#10;F3x6/AyhXB1Pb69jr7/K2pjr+fSwBpVpyv/iP/eLNXBf3MlceSNPQG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54c2sMAAADdAAAADwAAAAAAAAAAAAAAAACYAgAAZHJzL2Rv&#10;d25yZXYueG1sUEsFBgAAAAAEAAQA9QAAAIgDAAAAAA==&#10;" path="m32,45l,,32,45xe" fillcolor="#f3be00" stroked="f">
                          <v:path arrowok="t" o:connecttype="custom" o:connectlocs="32,45;0,0;32,45" o:connectangles="0,0,0"/>
                        </v:shape>
                        <v:shape id="Freeform 1729" o:spid="_x0000_s2552" style="position:absolute;left:6046;top:13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dE5sQA&#10;AADdAAAADwAAAGRycy9kb3ducmV2LnhtbESP0YrCMBRE3wX/IVxh3zTRFXGrUURcEFaE6n7Apbm2&#10;xeambbJa/34jCD4OM3OGWa47W4kbtb50rGE8UiCIM2dKzjX8nr+HcxA+IBusHJOGB3lYr/q9JSbG&#10;3Tml2ynkIkLYJ6ihCKFOpPRZQRb9yNXE0bu41mKIss2lafEe4baSE6Vm0mLJcaHAmrYFZdfTn9Xw&#10;82jK/bwbp1Y12cZcDsddcz1q/THoNgsQgbrwDr/ae6Nhqj6/4PkmPg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XRObEAAAA3QAAAA8AAAAAAAAAAAAAAAAAmAIAAGRycy9k&#10;b3ducmV2LnhtbFBLBQYAAAAABAAEAPUAAACJAwAAAAA=&#10;" path="m32,45l,,32,45xe" filled="f" strokecolor="#e77817" strokeweight="0">
                          <v:path arrowok="t" o:connecttype="custom" o:connectlocs="32,45;0,0;32,45" o:connectangles="0,0,0"/>
                        </v:shape>
                        <v:shape id="Freeform 1730" o:spid="_x0000_s2553" style="position:absolute;left:6054;top:14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jgwcMA&#10;AADdAAAADwAAAGRycy9kb3ducmV2LnhtbERPy2rCQBTdF/oPwy10VyctQWzqRKS0UHQhasn6MnOb&#10;h5k7MTON0a93FoLLw3nPF6NtxUC9rx0reJ0kIIi1MzWXCn733y8zED4gG2wdk4IzeVjkjw9zzIw7&#10;8ZaGXShFDGGfoYIqhC6T0uuKLPqJ64gj9+d6iyHCvpSmx1MMt618S5KptFhzbKiwo8+K9GH3bxXo&#10;ok7fj1zor43k42p1aYb1ulHq+WlcfoAINIa7+Ob+MQrSJI3745v4BG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jgwcMAAADdAAAADwAAAAAAAAAAAAAAAACYAgAAZHJzL2Rv&#10;d25yZXYueG1sUEsFBgAAAAAEAAQA9QAAAIgDAAAAAA==&#10;" path="m2,l,12,2,24r8,10l17,42,20,32,17,20,12,7,2,xe" fillcolor="#f3be00" stroked="f">
                          <v:path arrowok="t" o:connecttype="custom" o:connectlocs="2,0;0,12;2,24;10,34;17,42;20,32;17,20;12,7;2,0" o:connectangles="0,0,0,0,0,0,0,0,0"/>
                        </v:shape>
                        <v:shape id="Freeform 1731" o:spid="_x0000_s2554" style="position:absolute;left:6054;top:14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vEZ8YA&#10;AADdAAAADwAAAGRycy9kb3ducmV2LnhtbESPQWvCQBSE74X+h+UVvIS6iVop0VVEFIog2Gjvr9ln&#10;Esy+Ddmtif/eFYQeh5n5hpkve1OLK7WusqwgGcYgiHOrKy4UnI7b908QziNrrC2Tghs5WC5eX+aY&#10;atvxN10zX4gAYZeigtL7JpXS5SUZdEPbEAfvbFuDPsi2kLrFLsBNLUdxPJUGKw4LJTa0Lim/ZH9G&#10;we/H5eB/NrtuHdnxPim2dIp2kVKDt341A+Gp9//hZ/tLK5jEkwQeb8IT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vEZ8YAAADdAAAADwAAAAAAAAAAAAAAAACYAgAAZHJz&#10;L2Rvd25yZXYueG1sUEsFBgAAAAAEAAQA9QAAAIsDAAAAAA==&#10;" path="m2,l,12,2,24r8,10l17,42,20,32,17,20,12,7,2,e" filled="f" strokecolor="#e77817" strokeweight="0">
                          <v:path arrowok="t" o:connecttype="custom" o:connectlocs="2,0;0,12;2,24;10,34;17,42;20,32;17,20;12,7;2,0" o:connectangles="0,0,0,0,0,0,0,0,0"/>
                        </v:shape>
                        <v:shape id="Freeform 1732" o:spid="_x0000_s2555" style="position:absolute;left:6024;top:135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pot8UA&#10;AADdAAAADwAAAGRycy9kb3ducmV2LnhtbESPQWsCMRSE7wX/Q3hCbzWrSJXVuIgg7aXQbgt6fCbP&#10;3cXNy26S6vrvm0Khx2FmvmHWxWBbcSUfGscKppMMBLF2puFKwdfn/mkJIkRkg61jUnCnAMVm9LDG&#10;3Lgbf9C1jJVIEA45Kqhj7HIpg67JYpi4jjh5Z+ctxiR9JY3HW4LbVs6y7FlabDgt1NjRriZ9Kb+t&#10;Ar9odP8ej9pjqU9v/Z2Ph8WLUo/jYbsCEWmI/+G/9qtRMM/mM/h9k5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emi3xQAAAN0AAAAPAAAAAAAAAAAAAAAAAJgCAABkcnMv&#10;ZG93bnJldi54bWxQSwUGAAAAAAQABAD1AAAAigMAAAAA&#10;" path="m32,50l,,32,50xe" fillcolor="#f3be00" stroked="f">
                          <v:path arrowok="t" o:connecttype="custom" o:connectlocs="32,50;0,0;32,50" o:connectangles="0,0,0"/>
                        </v:shape>
                        <v:shape id="Freeform 1733" o:spid="_x0000_s2556" style="position:absolute;left:6024;top:135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8vc8MA&#10;AADdAAAADwAAAGRycy9kb3ducmV2LnhtbESP3YrCMBCF7xd8hzCCd2uqFtFqFBUEYRHWnwcYmrGt&#10;NpPSxLa+vVkQ9vJwfj7Oct2ZUjRUu8KygtEwAkGcWl1wpuB62X/PQDiPrLG0TApe5GC96n0tMdG2&#10;5RM1Z5+JMMIuQQW591UipUtzMuiGtiIO3s3WBn2QdSZ1jW0YN6UcR9FUGiw4EHKsaJdT+jg/TYBs&#10;X2b6s7lzOr/u7vFJ/zbHrFVq0O82CxCeOv8f/rQPWkEcxRP4exOegFy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8vc8MAAADdAAAADwAAAAAAAAAAAAAAAACYAgAAZHJzL2Rv&#10;d25yZXYueG1sUEsFBgAAAAAEAAQA9QAAAIgDAAAAAA==&#10;" path="m32,50l,,32,50xe" filled="f" strokecolor="#e77817" strokeweight="0">
                          <v:path arrowok="t" o:connecttype="custom" o:connectlocs="32,50;0,0;32,50" o:connectangles="0,0,0"/>
                        </v:shape>
                        <v:shape id="Freeform 1734" o:spid="_x0000_s2557" style="position:absolute;left:6029;top:138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PmwsUA&#10;AADdAAAADwAAAGRycy9kb3ducmV2LnhtbESPQWvCQBSE74L/YXlCb7pRgtjUVaRUED0UbfH82H1N&#10;YrNvY3aNqb++Kwgeh5n5hpkvO1uJlhpfOlYwHiUgiLUzJecKvr/WwxkIH5ANVo5JwR95WC76vTlm&#10;xl15T+0h5CJC2GeooAihzqT0uiCLfuRq4uj9uMZiiLLJpWnwGuG2kpMkmUqLJceFAmt6L0j/Hi5W&#10;gT6W6euZj/rjU/J5u72d2t3upNTLoFu9gQjUhWf40d4YBWmSpnB/E5+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A+bCxQAAAN0AAAAPAAAAAAAAAAAAAAAAAJgCAABkcnMv&#10;ZG93bnJldi54bWxQSwUGAAAAAAQABAD1AAAAigMAAAAA&#10;" path="m2,l,12,2,25r8,10l17,42,20,32,17,20,12,7,2,xe" fillcolor="#f3be00" stroked="f">
                          <v:path arrowok="t" o:connecttype="custom" o:connectlocs="2,0;0,12;2,25;10,35;17,42;20,32;17,20;12,7;2,0" o:connectangles="0,0,0,0,0,0,0,0,0"/>
                        </v:shape>
                        <v:shape id="Freeform 1735" o:spid="_x0000_s2558" style="position:absolute;left:6029;top:138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sz2MUA&#10;AADdAAAADwAAAGRycy9kb3ducmV2LnhtbESPS2vDMBCE74X8B7GF3Bq5aZ5OlGBaDD02L3JdWxvb&#10;xFoZS7Hdf18VCj0OM/MNs90PphYdta6yrOB1EoEgzq2uuFBwPqUvKxDOI2usLZOCb3Kw342ethhr&#10;2/OBuqMvRICwi1FB6X0TS+nykgy6iW2Ig3ezrUEfZFtI3WIf4KaW0yhaSIMVh4USG3ovKb8fH0bB&#10;2i3nX9esuSfLS5Hm17fs47TKlBo/D8kGhKfB/4f/2p9awSyazeH3TXg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izPYxQAAAN0AAAAPAAAAAAAAAAAAAAAAAJgCAABkcnMv&#10;ZG93bnJldi54bWxQSwUGAAAAAAQABAD1AAAAigMAAAAA&#10;" path="m2,l,12,2,25r8,10l17,42,20,32,17,20,12,7,2,xe" filled="f" strokecolor="#e77817" strokeweight="0">
                          <v:path arrowok="t" o:connecttype="custom" o:connectlocs="2,0;0,12;2,25;10,35;17,42;20,32;17,20;12,7;2,0" o:connectangles="0,0,0,0,0,0,0,0,0"/>
                        </v:shape>
                        <v:shape id="Freeform 1736" o:spid="_x0000_s2559" style="position:absolute;left:5999;top:133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FutMQA&#10;AADdAAAADwAAAGRycy9kb3ducmV2LnhtbESPQWsCMRSE74L/ITyhN81aRGU1ihRKeynYbUGPz+S5&#10;u7h5WZNU139vCoLHYWa+YZbrzjbiQj7UjhWMRxkIYu1MzaWC35/34RxEiMgGG8ek4EYB1qt+b4m5&#10;cVf+pksRS5EgHHJUUMXY5lIGXZHFMHItcfKOzluMSfpSGo/XBLeNfM2yqbRYc1qosKW3ivSp+LMK&#10;/KzW523ca4+FPnydb7zfzT6Uehl0mwWISF18hh/tT6Ngkk2m8P8mPQ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BbrTEAAAA3QAAAA8AAAAAAAAAAAAAAAAAmAIAAGRycy9k&#10;b3ducmV2LnhtbFBLBQYAAAAABAAEAPUAAACJAwAAAAA=&#10;" path="m32,50l,,32,50xe" fillcolor="#f3be00" stroked="f">
                          <v:path arrowok="t" o:connecttype="custom" o:connectlocs="32,50;0,0;32,50" o:connectangles="0,0,0"/>
                        </v:shape>
                        <v:shape id="Freeform 1737" o:spid="_x0000_s2560" style="position:absolute;left:5999;top:133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IVNsUA&#10;AADdAAAADwAAAGRycy9kb3ducmV2LnhtbESPQWvCQBSE70L/w/IKXqRuKsGW6CqloAj20mjx+th9&#10;zQazb0N2TdJ/3xUKPQ4z8w2z3o6uET11ofas4HmegSDW3tRcKTifdk+vIEJENth4JgU/FGC7eZis&#10;sTB+4E/qy1iJBOFQoAIbY1tIGbQlh2HuW+LkffvOYUyyq6TpcEhw18hFli2lw5rTgsWW3i3pa3lz&#10;Cva3c3nRzdJo2+e7j+uRvvwwU2r6OL6tQEQa43/4r30wCvIsf4H7m/Q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4hU2xQAAAN0AAAAPAAAAAAAAAAAAAAAAAJgCAABkcnMv&#10;ZG93bnJldi54bWxQSwUGAAAAAAQABAD1AAAAigMAAAAA&#10;" path="m32,50l,,32,50xe" filled="f" strokecolor="#1f1a17" strokeweight="0">
                          <v:path arrowok="t" o:connecttype="custom" o:connectlocs="32,50;0,0;32,50" o:connectangles="0,0,0"/>
                        </v:shape>
                        <v:shape id="Freeform 1738" o:spid="_x0000_s2561" style="position:absolute;left:6001;top:1360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FjusEA&#10;AADdAAAADwAAAGRycy9kb3ducmV2LnhtbERPzYrCMBC+C/sOYRb2IpquFFlqo4ggK+hBuz7A0Ixt&#10;tZmUJNXu25uD4PHj+89Xg2nFnZxvLCv4niYgiEurG64UnP+2kx8QPiBrbC2Tgn/ysFp+jHLMtH3w&#10;ie5FqEQMYZ+hgjqELpPSlzUZ9FPbEUfuYp3BEKGrpHb4iOGmlbMkmUuDDceGGjva1FTeit4oGNre&#10;32bHX0rJHfbXXTHelNteqa/PYb0AEWgIb/HLvdMK0iSNc+Ob+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RY7rBAAAA3QAAAA8AAAAAAAAAAAAAAAAAmAIAAGRycy9kb3du&#10;cmV2LnhtbFBLBQYAAAAABAAEAPUAAACGAwAAAAA=&#10;" path="m3,l,7r,5l,20r3,5l10,35,23,45,25,32,23,20,15,10,3,xe" fillcolor="#f3be00" stroked="f">
                          <v:path arrowok="t" o:connecttype="custom" o:connectlocs="3,0;0,7;0,12;0,20;3,25;10,35;23,45;25,32;23,20;15,10;3,0" o:connectangles="0,0,0,0,0,0,0,0,0,0,0"/>
                        </v:shape>
                        <v:shape id="Freeform 1739" o:spid="_x0000_s2562" style="position:absolute;left:6001;top:1360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M9E8UA&#10;AADdAAAADwAAAGRycy9kb3ducmV2LnhtbESPQWsCMRSE7wX/Q3iCt5pYFrVboxRRsJeiVsHjY/Oa&#10;Xdy8LJuo23/fCILHYWa+YWaLztXiSm2oPGsYDRUI4sKbiq2Gw8/6dQoiRGSDtWfS8EcBFvPeywxz&#10;42+8o+s+WpEgHHLUUMbY5FKGoiSHYegb4uT9+tZhTLK10rR4S3BXyzelxtJhxWmhxIaWJRXn/cVp&#10;kOuxNd2kWB7U5mS/psfVd7ZdaT3od58fICJ18Rl+tDdGQ6ayd7i/SU9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Qz0TxQAAAN0AAAAPAAAAAAAAAAAAAAAAAJgCAABkcnMv&#10;ZG93bnJldi54bWxQSwUGAAAAAAQABAD1AAAAigMAAAAA&#10;" path="m3,l,7r,5l,20r3,5l10,35,23,45,25,32,23,20,15,10,3,xe" filled="f" strokecolor="#e77817" strokeweight="0">
                          <v:path arrowok="t" o:connecttype="custom" o:connectlocs="3,0;0,7;0,12;0,20;3,25;10,35;23,45;25,32;23,20;15,10;3,0" o:connectangles="0,0,0,0,0,0,0,0,0,0,0"/>
                        </v:shape>
                        <v:shape id="Freeform 1740" o:spid="_x0000_s2563" style="position:absolute;left:5967;top:1310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4kd8MA&#10;AADdAAAADwAAAGRycy9kb3ducmV2LnhtbERPPW/CMBDdK/EfrENiKw60IBQwKASBunQgMDCe4iOJ&#10;iM9R7IaQX18PlTo+ve/Nrje16Kh1lWUFs2kEgji3uuJCwfVyfF+BcB5ZY22ZFLzIwW47ettgrO2T&#10;z9RlvhAhhF2MCkrvm1hKl5dk0E1tQxy4u20N+gDbQuoWnyHc1HIeRUtpsOLQUGJDaUn5I/sxCpKL&#10;XiRDupod9t1pyL7tcEs/DkpNxn2yBuGp9//iP/eXVvAZLcL+8CY8Ab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l4kd8MAAADdAAAADwAAAAAAAAAAAAAAAACYAgAAZHJzL2Rv&#10;d25yZXYueG1sUEsFBgAAAAAEAAQA9QAAAIgDAAAAAA==&#10;" path="m37,50l,,37,50xe" fillcolor="#f3be00" stroked="f">
                          <v:path arrowok="t" o:connecttype="custom" o:connectlocs="37,50;0,0;37,50" o:connectangles="0,0,0"/>
                        </v:shape>
                        <v:shape id="Freeform 1741" o:spid="_x0000_s2564" style="position:absolute;left:5967;top:1310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pFZMQA&#10;AADdAAAADwAAAGRycy9kb3ducmV2LnhtbESP0YrCMBRE3xf8h3AF39ZUu4pUo4go6MuK1Q+4Nte2&#10;2tzUJmr9+83Cwj4OM3OGmS1aU4knNa60rGDQj0AQZ1aXnCs4HTefExDOI2usLJOCNzlYzDsfM0y0&#10;ffGBnqnPRYCwS1BB4X2dSOmyggy6vq2Jg3exjUEfZJNL3eArwE0lh1E0lgZLDgsF1rQqKLulDxMo&#10;j81dxuucrnG8f+8m5913eqmV6nXb5RSEp9b/h//aW63gKxoN4PdNeAJ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KRWTEAAAA3QAAAA8AAAAAAAAAAAAAAAAAmAIAAGRycy9k&#10;b3ducmV2LnhtbFBLBQYAAAAABAAEAPUAAACJAwAAAAA=&#10;" path="m37,50l,,37,50xe" filled="f" strokecolor="#1f1a17" strokeweight="0">
                          <v:path arrowok="t" o:connecttype="custom" o:connectlocs="37,50;0,0;37,50" o:connectangles="0,0,0"/>
                        </v:shape>
                        <v:shape id="Freeform 1742" o:spid="_x0000_s2565" style="position:absolute;left:6133;top:1432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Yk+scA&#10;AADdAAAADwAAAGRycy9kb3ducmV2LnhtbESPQWsCMRSE7wX/Q3hCbzVx0VpXo4hQKBaVqqV4e2ye&#10;u4ubl2WT6ra/vhEKHoeZ+YaZzltbiQs1vnSsod9TIIgzZ0rONRz2r08vIHxANlg5Jg0/5GE+6zxM&#10;MTXuyh902YVcRAj7FDUUIdSplD4ryKLvuZo4eifXWAxRNrk0DV4j3FYyUepZWiw5LhRY07Kg7Lz7&#10;thqOo891Nfj1RuHmvRyPE/m12p60fuy2iwmIQG24h//bb0bDQA0TuL2JT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mJPrHAAAA3QAAAA8AAAAAAAAAAAAAAAAAmAIAAGRy&#10;cy9kb3ducmV2LnhtbFBLBQYAAAAABAAEAPUAAACMAwAAAAA=&#10;" path="m45,40l,,45,40r,l45,40r2,15l55,65r7,10l75,82r,-7l75,70,72,62,67,57,65,52,57,47,52,42,45,40xe" fillcolor="#f3be00" stroked="f">
                          <v:path arrowok="t" o:connecttype="custom" o:connectlocs="45,40;0,0;45,40;45,40;45,40;47,55;55,65;62,75;75,82;75,75;75,70;72,62;67,57;65,52;57,47;52,42;45,40" o:connectangles="0,0,0,0,0,0,0,0,0,0,0,0,0,0,0,0,0"/>
                        </v:shape>
                        <v:shape id="Freeform 1743" o:spid="_x0000_s2566" style="position:absolute;left:6133;top:1432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BpWscA&#10;AADdAAAADwAAAGRycy9kb3ducmV2LnhtbESPzU7DMBCE70i8g7VI3KjTH9oS6lYNUiUOXFpAXJd4&#10;SaLG69TeNuHtMRISx9HMfKNZbQbXqguF2Hg2MB5loIhLbxuuDLy97u6WoKIgW2w9k4FvirBZX1+t&#10;MLe+5z1dDlKpBOGYo4FapMu1jmVNDuPId8TJ+/LBoSQZKm0D9gnuWj3Jsrl22HBaqLGjp5rK4+Hs&#10;DMj7uTgVy8Vn+fDRL6SbF2F42RtzezNsH0EJDfIf/ms/WwOz7H4Kv2/SE9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QaVrHAAAA3QAAAA8AAAAAAAAAAAAAAAAAmAIAAGRy&#10;cy9kb3ducmV2LnhtbFBLBQYAAAAABAAEAPUAAACMAwAAAAA=&#10;" path="m45,40l,,45,40r,l45,40r2,15l55,65r7,10l75,82r,-7l75,70,72,62,67,57,65,52,57,47,52,42,45,40xe" filled="f" strokecolor="#e77817" strokeweight="0">
                          <v:path arrowok="t" o:connecttype="custom" o:connectlocs="45,40;0,0;45,40;45,40;45,40;47,55;55,65;62,75;75,82;75,75;75,70;72,62;67,57;65,52;57,47;52,42;45,40" o:connectangles="0,0,0,0,0,0,0,0,0,0,0,0,0,0,0,0,0"/>
                        </v:shape>
                        <v:shape id="Freeform 1744" o:spid="_x0000_s2567" style="position:absolute;left:6165;top:1449;width:73;height:80;visibility:visible;mso-wrap-style:square;v-text-anchor:top" coordsize="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4b1MYA&#10;AADdAAAADwAAAGRycy9kb3ducmV2LnhtbESPQUsDMRSE74L/ITzBi7SJulZZmxYVhLYgauvF22Pz&#10;3CxuXpbk2a7/3giCx2FmvmHmyzH0ak8pd5EtnE8NKOImuo5bC2+7x8kNqCzIDvvIZOGbMiwXx0dz&#10;rF088Cvtt9KqAuFcowUvMtRa58ZTwDyNA3HxPmIKKEWmVruEhwIPvb4wZqYDdlwWPA704Kn53H4F&#10;C43ZJLl/kufd2bqK13i5fvGrd2tPT8a7W1BCo/yH/9orZ6EyVxX8vilPQC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4b1MYAAADdAAAADwAAAAAAAAAAAAAAAACYAgAAZHJz&#10;L2Rvd25yZXYueG1sUEsFBgAAAAAEAAQA9QAAAIsDAAAAAA==&#10;" path="m40,40l,,40,40r,l40,40r3,13l50,65r10,8l70,80r3,-5l70,68,68,63,65,55,60,50,55,45,48,43,40,40xe" fillcolor="#f3be00" stroked="f">
                          <v:path arrowok="t" o:connecttype="custom" o:connectlocs="40,40;0,0;40,40;40,40;40,40;43,53;50,65;60,73;70,80;73,75;70,68;68,63;65,55;60,50;55,45;48,43;40,40" o:connectangles="0,0,0,0,0,0,0,0,0,0,0,0,0,0,0,0,0"/>
                        </v:shape>
                        <v:shape id="Freeform 1745" o:spid="_x0000_s2568" style="position:absolute;left:6165;top:1449;width:73;height:80;visibility:visible;mso-wrap-style:square;v-text-anchor:top" coordsize="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P0g8cA&#10;AADdAAAADwAAAGRycy9kb3ducmV2LnhtbESPQUvDQBSE74L/YXmCN7vbamyJ3Za2UBGJB6vQHh/Z&#10;ZxLNvg272yT+e1cQPA4z8w2zXI+2FT350DjWMJ0oEMSlMw1XGt7f9jcLECEiG2wdk4ZvCrBeXV4s&#10;MTdu4FfqD7ESCcIhRw11jF0uZShrshgmriNO3ofzFmOSvpLG45DgtpUzpe6lxYbTQo0d7Woqvw5n&#10;q+E5Gz4Xt6edD9upmh8f52XxMiu0vr4aNw8gIo3xP/zXfjIa7lSWwe+b9AT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D9IPHAAAA3QAAAA8AAAAAAAAAAAAAAAAAmAIAAGRy&#10;cy9kb3ducmV2LnhtbFBLBQYAAAAABAAEAPUAAACMAwAAAAA=&#10;" path="m40,40l,,40,40r,l40,40r3,13l50,65r10,8l70,80r3,-5l70,68,68,63,65,55,60,50,55,45,48,43,40,40xe" filled="f" strokecolor="#e77817" strokeweight="0">
                          <v:path arrowok="t" o:connecttype="custom" o:connectlocs="40,40;0,0;40,40;40,40;40,40;43,53;50,65;60,73;70,80;73,75;70,68;68,63;65,55;60,50;55,45;48,43;40,40" o:connectangles="0,0,0,0,0,0,0,0,0,0,0,0,0,0,0,0,0"/>
                        </v:shape>
                        <v:shape id="Freeform 1746" o:spid="_x0000_s2569" style="position:absolute;left:6091;top:1407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V/s8YA&#10;AADdAAAADwAAAGRycy9kb3ducmV2LnhtbESPW2sCMRSE3wv9D+EU+rJo1lJF1o1iBaFvRXtR3w6b&#10;sxe6OVk26Rr/vRGEPg4z8w2Tr4JpxUC9aywrmIxTEMSF1Q1XCr4+t6M5COeRNbaWScGFHKyWjw85&#10;ZtqeeUfD3lciQthlqKD2vsukdEVNBt3YdsTRK21v0EfZV1L3eI5w08qXNJ1Jgw3HhRo72tRU/O7/&#10;jAL8/gkf5i1pk1PYDuX66BJ5KJR6fgrrBQhPwf+H7+13reA1nc7g9iY+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V/s8YAAADdAAAADwAAAAAAAAAAAAAAAACYAgAAZHJz&#10;L2Rvd25yZXYueG1sUEsFBgAAAAAEAAQA9QAAAIsDAAAAAA==&#10;" path="m37,42l,,37,42xe" fillcolor="#f3be00" stroked="f">
                          <v:path arrowok="t" o:connecttype="custom" o:connectlocs="37,42;0,0;37,42" o:connectangles="0,0,0"/>
                        </v:shape>
                        <v:shape id="Freeform 1747" o:spid="_x0000_s2570" style="position:absolute;left:6091;top:1407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5rrcYA&#10;AADdAAAADwAAAGRycy9kb3ducmV2LnhtbESPQUsDMRSE74X+h/AEb21iUatr0yJCQU9iWxVvz81z&#10;d+nmJU3S3dVf3wiCx2FmvmEWq8G2oqMQG8caLqYKBHHpTMOVht12PbkBEROywdYxafimCKvleLTA&#10;wrieX6jbpEpkCMcCNdQp+ULKWNZkMU6dJ87elwsWU5ahkiZgn+G2lTOlrqXFhvNCjZ4eair3m6PV&#10;8Lrren9b0tPH7O3ofw78qZ7fg9bnZ8P9HYhEQ/oP/7UfjYZLdTWH3zf5Ccjl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F5rrcYAAADdAAAADwAAAAAAAAAAAAAAAACYAgAAZHJz&#10;L2Rvd25yZXYueG1sUEsFBgAAAAAEAAQA9QAAAIsDAAAAAA==&#10;" path="m37,42l,,37,42xe" filled="f" strokecolor="#e77817" strokeweight="0">
                          <v:path arrowok="t" o:connecttype="custom" o:connectlocs="37,42;0,0;37,42" o:connectangles="0,0,0"/>
                        </v:shape>
                        <v:shape id="Freeform 1748" o:spid="_x0000_s2571" style="position:absolute;left:6004;top:1529;width:104;height:23;visibility:visible;mso-wrap-style:square;v-text-anchor:top" coordsize="10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lcysMA&#10;AADdAAAADwAAAGRycy9kb3ducmV2LnhtbERPz2vCMBS+D/wfwhN2m6myTamN4oSBsMOYVXt9NM+m&#10;tHkpSabdf78cBjt+fL+L7Wh7cSMfWscK5rMMBHHtdMuNglP5/rQCESKyxt4xKfihANvN5KHAXLs7&#10;f9HtGBuRQjjkqMDEOORShtqQxTBzA3Hirs5bjAn6RmqP9xRue7nIsldpseXUYHCgvaG6O35bBWVZ&#10;fY7VubsczP7jDRfLrvaXk1KP03G3BhFpjP/iP/dBK3jOXtLc9CY9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alcysMAAADdAAAADwAAAAAAAAAAAAAAAACYAgAAZHJzL2Rv&#10;d25yZXYueG1sUEsFBgAAAAAEAAQA9QAAAIgDAAAAAA==&#10;" path="m57,15l,,57,15xm57,15r13,5l82,23,94,20r10,-7l99,10,94,5,87,3r-8,l74,5r-7,l62,10r-5,5xe" fillcolor="#f3be00" stroked="f">
                          <v:path arrowok="t" o:connecttype="custom" o:connectlocs="57,15;0,0;57,15;57,15;70,20;82,23;94,20;104,13;99,10;94,5;87,3;79,3;74,5;67,5;62,10;57,15" o:connectangles="0,0,0,0,0,0,0,0,0,0,0,0,0,0,0,0"/>
                          <o:lock v:ext="edit" verticies="t"/>
                        </v:shape>
                        <v:shape id="Freeform 1749" o:spid="_x0000_s2572" style="position:absolute;left:6004;top:15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a8rMUA&#10;AADdAAAADwAAAGRycy9kb3ducmV2LnhtbESP0WoCMRRE3wv+Q7iCbzVr0WJXo6ioVRCh6gfcbm43&#10;azc3yyau2783hUIfh5kzw0znrS1FQ7UvHCsY9BMQxJnTBecKLufN8xiED8gaS8ek4Ic8zGedpymm&#10;2t35g5pTyEUsYZ+iAhNClUrpM0MWfd9VxNH7crXFEGWdS13jPZbbUr4kyau0WHBcMFjRylD2fbpZ&#10;BcODNPJzmzf783WxWb/rpT7elkr1uu1iAiJQG/7Df/RORy4ZvcHvm/g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NrysxQAAAN0AAAAPAAAAAAAAAAAAAAAAAJgCAABkcnMv&#10;ZG93bnJldi54bWxQSwUGAAAAAAQABAD1AAAAigMAAAAA&#10;" path="m57,15l,,57,15xe" filled="f" strokecolor="#e77817" strokeweight="0">
                          <v:path arrowok="t" o:connecttype="custom" o:connectlocs="57,15;0,0;57,15" o:connectangles="0,0,0"/>
                        </v:shape>
                        <v:shape id="Freeform 1750" o:spid="_x0000_s2573" style="position:absolute;left:6061;top:153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61wsMA&#10;AADdAAAADwAAAGRycy9kb3ducmV2LnhtbERP3WrCMBS+H/gO4QjelJkqQ6QzijiEyi7GbB/g0Bzb&#10;bs1Jl6S1vv1yMdjlx/e/O0ymEyM531pWsFqmIIgrq1uuFZTF+XkLwgdkjZ1lUvAgD4f97GmHmbZ3&#10;/qTxGmoRQ9hnqKAJoc+k9FVDBv3S9sSRu1lnMEToaqkd3mO46eQ6TTfSYMuxocGeTg1V39fBKPiY&#10;LslDDu8/6yIp+9uby/1Xkiu1mE/HVxCBpvAv/nPnWsFLuon745v4BO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61wsMAAADdAAAADwAAAAAAAAAAAAAAAACYAgAAZHJzL2Rv&#10;d25yZXYueG1sUEsFBgAAAAAEAAQA9QAAAIgDAAAAAA==&#10;" path="m,12r13,5l25,20,37,17,47,10,42,7,37,2,30,,22,,17,2r-7,l5,7,,12e" filled="f" strokecolor="#e77817" strokeweight="0">
                          <v:path arrowok="t" o:connecttype="custom" o:connectlocs="0,12;13,17;25,20;37,17;47,10;42,7;37,2;30,0;22,0;17,2;10,2;5,7;0,12" o:connectangles="0,0,0,0,0,0,0,0,0,0,0,0,0"/>
                        </v:shape>
                        <v:shape id="Freeform 1751" o:spid="_x0000_s2574" style="position:absolute;left:6041;top:1542;width:105;height:17;visibility:visible;mso-wrap-style:square;v-text-anchor:top" coordsize="10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q4YcYA&#10;AADdAAAADwAAAGRycy9kb3ducmV2LnhtbESPQWvCQBSE7wX/w/KEXoruRiQk0VVECBSkiNpDj4/s&#10;axKafRuy25j++26h4HGYmW+Y7X6ynRhp8K1jDclSgSCunGm51vB+KxcZCB+QDXaOScMPedjvZk9b&#10;LIy784XGa6hFhLAvUEMTQl9I6auGLPql64mj9+kGiyHKoZZmwHuE206ulEqlxZbjQoM9HRuqvq7f&#10;VkM4f9RqfMNstS7t9JKeT3mfn7R+nk+HDYhAU3iE/9uvRsNapQn8vYlPQO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q4YcYAAADdAAAADwAAAAAAAAAAAAAAAACYAgAAZHJz&#10;L2Rvd25yZXYueG1sUEsFBgAAAAAEAAQA9QAAAIsDAAAAAA==&#10;" path="m57,12l,10r57,2xm57,12r13,5l82,17,95,15r10,-5l100,5,95,2,87,,82,,75,2r-8,l62,7r-5,5xe" fillcolor="#f3be00" stroked="f">
                          <v:path arrowok="t" o:connecttype="custom" o:connectlocs="57,12;0,10;57,12;57,12;70,17;82,17;95,15;105,10;100,5;95,2;87,0;82,0;75,2;67,2;62,7;57,12" o:connectangles="0,0,0,0,0,0,0,0,0,0,0,0,0,0,0,0"/>
                          <o:lock v:ext="edit" verticies="t"/>
                        </v:shape>
                        <v:shape id="Freeform 1752" o:spid="_x0000_s2575" style="position:absolute;left:6041;top:1552;width:57;height:2;visibility:visible;mso-wrap-style:square;v-text-anchor:top" coordsize="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yyTcQA&#10;AADdAAAADwAAAGRycy9kb3ducmV2LnhtbESPQWvCQBSE70L/w/IKvekmoZWQukopqL0aPdTbI/tM&#10;gtm3YXeNyb/vCgWPw8x8w6w2o+nEQM63lhWkiwQEcWV1y7WC03E7z0H4gKyxs0wKJvKwWb/MVlho&#10;e+cDDWWoRYSwL1BBE0JfSOmrhgz6he2Jo3exzmCI0tVSO7xHuOlkliRLabDluNBgT98NVdfyZhR8&#10;lMMtM2ban/dpvrO/aXV2U67U2+v49Qki0Bie4f/2j1bwniwzeLyJT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csk3EAAAA3QAAAA8AAAAAAAAAAAAAAAAAmAIAAGRycy9k&#10;b3ducmV2LnhtbFBLBQYAAAAABAAEAPUAAACJAwAAAAA=&#10;" path="m57,2l,,57,2xe" filled="f" strokecolor="#e77817" strokeweight="0">
                          <v:path arrowok="t" o:connecttype="custom" o:connectlocs="57,2;0,0;57,2" o:connectangles="0,0,0"/>
                        </v:shape>
                        <v:shape id="Freeform 1753" o:spid="_x0000_s2576" style="position:absolute;left:6098;top:1542;width:48;height:17;visibility:visible;mso-wrap-style:square;v-text-anchor:top" coordsize="4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yN4cUA&#10;AADdAAAADwAAAGRycy9kb3ducmV2LnhtbESPQWvCQBSE7wX/w/IEb7qJFpHoKlURhBbFqPT6yL4m&#10;odm3IbvG+O/dgtDjMDPfMItVZyrRUuNKywriUQSCOLO65FzB5bwbzkA4j6yxskwKHuRgtey9LTDR&#10;9s4nalOfiwBhl6CCwvs6kdJlBRl0I1sTB+/HNgZ9kE0udYP3ADeVHEfRVBosOSwUWNOmoOw3vRkF&#10;35+pG2+Ph3Z9wFu8pfOVvkys1KDffcxBeOr8f/jV3msF79F0An9vwhO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jI3hxQAAAN0AAAAPAAAAAAAAAAAAAAAAAJgCAABkcnMv&#10;ZG93bnJldi54bWxQSwUGAAAAAAQABAD1AAAAigMAAAAA&#10;" path="m,12r13,5l25,17,38,15,48,10,43,5,38,2,30,,25,,18,2r-8,l5,7,,12e" filled="f" strokecolor="#e77817" strokeweight="0">
                          <v:path arrowok="t" o:connecttype="custom" o:connectlocs="0,12;13,17;25,17;38,15;48,10;43,5;38,2;30,0;25,0;18,2;10,2;5,7;0,12" o:connectangles="0,0,0,0,0,0,0,0,0,0,0,0,0"/>
                        </v:shape>
                        <v:shape id="Freeform 1754" o:spid="_x0000_s2577" style="position:absolute;left:6074;top:1554;width:104;height:18;visibility:visible;mso-wrap-style:square;v-text-anchor:top" coordsize="10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aD8scA&#10;AADdAAAADwAAAGRycy9kb3ducmV2LnhtbESPQWvCQBSE70L/w/IKvemmbWoluobQRpAigloQb4/s&#10;MwnNvk2zq8Z/3xUKHoeZ+YaZpb1pxJk6V1tW8DyKQBAXVtdcKvjeLYYTEM4ja2wsk4IrOUjnD4MZ&#10;JtpeeEPnrS9FgLBLUEHlfZtI6YqKDLqRbYmDd7SdQR9kV0rd4SXATSNfomgsDdYcFips6aOi4md7&#10;Mgre8uNh9ar3vGt9uX7PVr/NZ/6l1NNjn01BeOr9PfzfXmoFcTSO4fYmPA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Gg/LHAAAA3QAAAA8AAAAAAAAAAAAAAAAAmAIAAGRy&#10;cy9kb3ducmV2LnhtbFBLBQYAAAAABAAEAPUAAACMAwAAAAA=&#10;" path="m54,13l,10r54,3xm54,13r15,5l82,18r9,-3l104,10,99,5,91,3,86,,79,,72,,67,3,59,8r-5,5xe" fillcolor="#f3be00" stroked="f">
                          <v:path arrowok="t" o:connecttype="custom" o:connectlocs="54,13;0,10;54,13;54,13;69,18;82,18;91,15;104,10;99,5;91,3;86,0;79,0;72,0;67,3;59,8;54,13" o:connectangles="0,0,0,0,0,0,0,0,0,0,0,0,0,0,0,0"/>
                          <o:lock v:ext="edit" verticies="t"/>
                        </v:shape>
                        <v:shape id="Freeform 1755" o:spid="_x0000_s2578" style="position:absolute;left:6074;top:1564;width:54;height:3;visibility:visible;mso-wrap-style:square;v-text-anchor:top" coordsize="5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jW/MMA&#10;AADdAAAADwAAAGRycy9kb3ducmV2LnhtbESPzWrCQBSF9wXfYbiCuzqxmCFERxGh1G1js3B3yVyT&#10;YOZOyIwm9ek7hUKXh/Pzcbb7yXbiQYNvHWtYLRMQxJUzLdcavs7vrxkIH5ANdo5Jwzd52O9mL1vM&#10;jRv5kx5FqEUcYZ+jhiaEPpfSVw1Z9EvXE0fv6gaLIcqhlmbAMY7bTr4liZIWW46EBns6NlTdiruN&#10;kDJ8mOsleypVnm9OqrG9p6PWi/l02IAINIX/8F/7ZDSsE5XC75v4BO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6jW/MMAAADdAAAADwAAAAAAAAAAAAAAAACYAgAAZHJzL2Rv&#10;d25yZXYueG1sUEsFBgAAAAAEAAQA9QAAAIgDAAAAAA==&#10;" path="m54,3l,,54,3xe" filled="f" strokecolor="#e77817" strokeweight="0">
                          <v:path arrowok="t" o:connecttype="custom" o:connectlocs="54,3;0,0;54,3" o:connectangles="0,0,0"/>
                        </v:shape>
                        <v:shape id="Freeform 1756" o:spid="_x0000_s2579" style="position:absolute;left:6128;top:1554;width:50;height:18;visibility:visible;mso-wrap-style:square;v-text-anchor:top" coordsize="5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LsDcQA&#10;AADdAAAADwAAAGRycy9kb3ducmV2LnhtbESPTWrDMBCF94HcQUyhu0SuaU1wopgSCHhTStwcYCJN&#10;bKfWyFiK7fb0VaHQ5eP9fLxdMdtOjDT41rGCp3UCglg703Kt4PxxXG1A+IBssHNMCr7IQ7FfLnaY&#10;GzfxicYq1CKOsM9RQRNCn0vpdUMW/dr1xNG7usFiiHKopRlwiuO2k2mSZNJiy5HQYE+HhvRndbeR&#10;W75UJ5NK+X3Gy3vQk3u71U6px4f5dQsi0Bz+w3/t0ih4TrIMft/EJ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y7A3EAAAA3QAAAA8AAAAAAAAAAAAAAAAAmAIAAGRycy9k&#10;b3ducmV2LnhtbFBLBQYAAAAABAAEAPUAAACJAwAAAAA=&#10;" path="m,13r15,5l28,18r9,-3l50,10,45,5,37,3,32,,25,,18,,13,3,5,8,,13xe" filled="f" strokecolor="#e77817" strokeweight="0">
                          <v:path arrowok="t" o:connecttype="custom" o:connectlocs="0,13;15,18;28,18;37,15;50,10;45,5;37,3;32,0;25,0;18,0;13,3;5,8;0,13" o:connectangles="0,0,0,0,0,0,0,0,0,0,0,0,0"/>
                        </v:shape>
                        <v:shape id="Freeform 1757" o:spid="_x0000_s2580" style="position:absolute;left:5972;top:1509;width:104;height:28;visibility:visible;mso-wrap-style:square;v-text-anchor:top" coordsize="10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kiHcUA&#10;AADdAAAADwAAAGRycy9kb3ducmV2LnhtbESPT4vCMBTE78J+h/AWvGm6KirVKIt/UPCkq/dn82yr&#10;zUtpoq1++s2CsMdhZn7DTOeNKcSDKpdbVvDVjUAQJ1bnnCo4/qw7YxDOI2ssLJOCJzmYzz5aU4y1&#10;rXlPj4NPRYCwi1FB5n0ZS+mSjAy6ri2Jg3exlUEfZJVKXWEd4KaQvSgaSoM5h4UMS1pklNwOd6PA&#10;L8/HU7Gpt+tdf6VHr+dyYU5XpdqfzfcEhKfG/4ff7a1WMIiGI/h7E56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aSIdxQAAAN0AAAAPAAAAAAAAAAAAAAAAAJgCAABkcnMv&#10;ZG93bnJldi54bWxQSwUGAAAAAAQABAD1AAAAigMAAAAA&#10;" path="m57,20l,,57,20xm57,20r12,5l82,28,94,25r10,-7l99,13,94,10,87,8r-8,l74,8r-7,2l62,15r-5,5xe" fillcolor="#f3be00" stroked="f">
                          <v:path arrowok="t" o:connecttype="custom" o:connectlocs="57,20;0,0;57,20;57,20;69,25;82,28;94,25;104,18;99,13;94,10;87,8;79,8;74,8;67,10;62,15;57,20" o:connectangles="0,0,0,0,0,0,0,0,0,0,0,0,0,0,0,0"/>
                          <o:lock v:ext="edit" verticies="t"/>
                        </v:shape>
                        <v:shape id="Freeform 1758" o:spid="_x0000_s2581" style="position:absolute;left:5972;top:1509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crrMQA&#10;AADdAAAADwAAAGRycy9kb3ducmV2LnhtbERPz2vCMBS+C/sfwhN209Qxau2aigwE2VC2uh12ezTP&#10;pti8lCbT7r9fDoLHj+93sR5tJy40+NaxgsU8AUFcO91yo+DruJ1lIHxA1tg5JgV/5GFdPkwKzLW7&#10;8iddqtCIGMI+RwUmhD6X0teGLPq564kjd3KDxRDh0Eg94DWG204+JUkqLbYcGwz29GqoPle/VsHq&#10;Z/+RLY8rbxrebd4w26aH92+lHqfj5gVEoDHcxTf3Tit4TtI4N76JT0CW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XK6zEAAAA3QAAAA8AAAAAAAAAAAAAAAAAmAIAAGRycy9k&#10;b3ducmV2LnhtbFBLBQYAAAAABAAEAPUAAACJAwAAAAA=&#10;" path="m57,20l,,57,20xe" filled="f" strokecolor="#e77817" strokeweight="0">
                          <v:path arrowok="t" o:connecttype="custom" o:connectlocs="57,20;0,0;57,20" o:connectangles="0,0,0"/>
                        </v:shape>
                        <v:shape id="Freeform 1759" o:spid="_x0000_s2582" style="position:absolute;left:6029;top:1517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KP5cIA&#10;AADdAAAADwAAAGRycy9kb3ducmV2LnhtbESPQYvCMBSE74L/ITzBm6YuIlqNIqLgVbso3h7Ns602&#10;LyXJ1vrvzcLCHoeZ+YZZbTpTi5acrywrmIwTEMS51RUXCr6zw2gOwgdkjbVlUvAmD5t1v7fCVNsX&#10;n6g9h0JECPsUFZQhNKmUPi/JoB/bhjh6d+sMhihdIbXDV4SbWn4lyUwarDgulNjQrqT8ef4xkfLY&#10;V6dDdqvnV8fPY5CXNrsapYaDbrsEEagL/+G/9lErmCazBfy+iU9Ar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go/lwgAAAN0AAAAPAAAAAAAAAAAAAAAAAJgCAABkcnMvZG93&#10;bnJldi54bWxQSwUGAAAAAAQABAD1AAAAhwMAAAAA&#10;" path="m,12r12,5l25,20,37,17,47,10,42,5,37,2,30,,22,,17,,10,2,5,7,,12xe" filled="f" strokecolor="#e77817" strokeweight="0">
                          <v:path arrowok="t" o:connecttype="custom" o:connectlocs="0,12;12,17;25,20;37,17;47,10;42,5;37,2;30,0;22,0;17,0;10,2;5,7;0,12" o:connectangles="0,0,0,0,0,0,0,0,0,0,0,0,0"/>
                        </v:shape>
                        <v:shape id="Freeform 1760" o:spid="_x0000_s2583" style="position:absolute;left:5937;top:1502;width:109;height:20;visibility:visible;mso-wrap-style:square;v-text-anchor:top" coordsize="10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SSSsMA&#10;AADdAAAADwAAAGRycy9kb3ducmV2LnhtbERPy2rCQBTdF/yH4Qrd1YltiSE6EbEK0k1bdeHykrl5&#10;YOZOmBlj2q/vLApdHs57tR5NJwZyvrWsYD5LQBCXVrdcKzif9k8ZCB+QNXaWScE3eVgXk4cV5tre&#10;+YuGY6hFDGGfo4ImhD6X0pcNGfQz2xNHrrLOYIjQ1VI7vMdw08nnJEmlwZZjQ4M9bRsqr8ebUXD4&#10;ed9f0nP2+TJUbx8Gs3RnHCr1OB03SxCBxvAv/nMftILXZBH3xzfxCc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SSSsMAAADdAAAADwAAAAAAAAAAAAAAAACYAgAAZHJzL2Rv&#10;d25yZXYueG1sUEsFBgAAAAAEAAQA9QAAAIgDAAAAAA==&#10;" path="m62,12l,,62,12xm62,12r12,5l87,20,99,17r10,-7l104,7,99,2r-7,l84,,79,2r-7,l67,7r-5,5xe" fillcolor="#f3be00" stroked="f">
                          <v:path arrowok="t" o:connecttype="custom" o:connectlocs="62,12;0,0;62,12;62,12;74,17;87,20;99,17;109,10;104,7;99,2;92,2;84,0;79,2;72,2;67,7;62,12" o:connectangles="0,0,0,0,0,0,0,0,0,0,0,0,0,0,0,0"/>
                          <o:lock v:ext="edit" verticies="t"/>
                        </v:shape>
                        <v:shape id="Freeform 1761" o:spid="_x0000_s2584" style="position:absolute;left:5937;top:1502;width:62;height:12;visibility:visible;mso-wrap-style:square;v-text-anchor:top" coordsize="6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MM88UA&#10;AADdAAAADwAAAGRycy9kb3ducmV2LnhtbESPQWvCQBSE7wX/w/IEb3UTsVWiq4hQENoctIrXR/aZ&#10;RLNvw+42Sf99t1DocZiZb5j1djCN6Mj52rKCdJqAIC6srrlUcP58e16C8AFZY2OZFHyTh+1m9LTG&#10;TNuej9SdQikihH2GCqoQ2kxKX1Rk0E9tSxy9m3UGQ5SulNphH+GmkbMkeZUGa44LFba0r6h4nL6M&#10;gg/9cO199uK7y/H9mvZ5Pg8uV2oyHnYrEIGG8B/+ax+0gnmySOH3TXw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wzzxQAAAN0AAAAPAAAAAAAAAAAAAAAAAJgCAABkcnMv&#10;ZG93bnJldi54bWxQSwUGAAAAAAQABAD1AAAAigMAAAAA&#10;" path="m62,12l,,62,12xe" filled="f" strokecolor="#e77817" strokeweight="0">
                          <v:path arrowok="t" o:connecttype="custom" o:connectlocs="62,12;0,0;62,12" o:connectangles="0,0,0"/>
                        </v:shape>
                        <v:shape id="Freeform 1762" o:spid="_x0000_s2585" style="position:absolute;left:5999;top:150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+LScIA&#10;AADdAAAADwAAAGRycy9kb3ducmV2LnhtbESPQYvCMBSE78L+h/AWvGm6Ilq6RpFFwatWFG+P5m1b&#10;bV5KEmv990ZY2OMwM98wi1VvGtGR87VlBV/jBARxYXXNpYJjvh2lIHxA1thYJgVP8rBafgwWmGn7&#10;4D11h1CKCGGfoYIqhDaT0hcVGfRj2xJH79c6gyFKV0rt8BHhppGTJJlJgzXHhQpb+qmouB3uJlKu&#10;m3q/zS9NenZ82wV56vKzUWr42a+/QQTqw3/4r73TCqbJfALvN/EJ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/4tJwgAAAN0AAAAPAAAAAAAAAAAAAAAAAJgCAABkcnMvZG93&#10;bnJldi54bWxQSwUGAAAAAAQABAD1AAAAhwMAAAAA&#10;" path="m,12r12,5l25,20,37,17,47,10,42,7,37,2r-7,l22,,17,2r-7,l5,7,,12xe" filled="f" strokecolor="#e77817" strokeweight="0">
                          <v:path arrowok="t" o:connecttype="custom" o:connectlocs="0,12;12,17;25,20;37,17;47,10;42,7;37,2;30,2;22,0;17,2;10,2;5,7;0,12" o:connectangles="0,0,0,0,0,0,0,0,0,0,0,0,0"/>
                        </v:shape>
                        <v:shape id="Freeform 1763" o:spid="_x0000_s2586" style="position:absolute;left:5914;top:1489;width:105;height:20;visibility:visible;mso-wrap-style:square;v-text-anchor:top" coordsize="10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+52cUA&#10;AADdAAAADwAAAGRycy9kb3ducmV2LnhtbESPT2sCMRTE74V+h/CE3mriH1pZjWJbCgueVqvnR/Lc&#10;Xdy8LJvUXb99Iwg9DjPzG2a1GVwjrtSF2rOGyViBIDbe1lxq+Dl8vy5AhIhssfFMGm4UYLN+flph&#10;Zn3PBV33sRQJwiFDDVWMbSZlMBU5DGPfEifv7DuHMcmulLbDPsFdI6dKvUmHNaeFClv6rMhc9r9O&#10;Q74ritvx43Q20/w0U+ZrG/O61/plNGyXICIN8T/8aOdWw1y9z+D+Jj0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n7nZxQAAAN0AAAAPAAAAAAAAAAAAAAAAAJgCAABkcnMv&#10;ZG93bnJldi54bWxQSwUGAAAAAAQABAD1AAAAigMAAAAA&#10;" path="m58,13l,,58,13xm58,13r12,5l82,20,95,18r10,-8l100,8,95,3,87,,80,,75,,68,3,63,8r-5,5xe" fillcolor="#f3be00" stroked="f">
                          <v:path arrowok="t" o:connecttype="custom" o:connectlocs="58,13;0,0;58,13;58,13;70,18;82,20;95,18;105,10;100,8;95,3;87,0;80,0;75,0;68,3;63,8;58,13" o:connectangles="0,0,0,0,0,0,0,0,0,0,0,0,0,0,0,0"/>
                          <o:lock v:ext="edit" verticies="t"/>
                        </v:shape>
                        <v:shape id="Freeform 1764" o:spid="_x0000_s2587" style="position:absolute;left:5914;top:1489;width:58;height:13;visibility:visible;mso-wrap-style:square;v-text-anchor:top" coordsize="5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wxXMQA&#10;AADdAAAADwAAAGRycy9kb3ducmV2LnhtbESPT4vCMBTE78J+h/AWvGm6i6hUoywrghcP/tnF47N5&#10;NtXmpTSx1m9vBMHjMDO/Yabz1paiodoXjhV89RMQxJnTBecK9rtlbwzCB2SNpWNScCcP89lHZ4qp&#10;djfeULMNuYgQ9ikqMCFUqZQ+M2TR911FHL2Tqy2GKOtc6hpvEW5L+Z0kQ2mx4LhgsKJfQ9lle7UK&#10;Dn7seL0650dnFs16v9jo/z+jVPez/ZmACNSGd/jVXmkFg2Q0gOeb+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cMVzEAAAA3QAAAA8AAAAAAAAAAAAAAAAAmAIAAGRycy9k&#10;b3ducmV2LnhtbFBLBQYAAAAABAAEAPUAAACJAwAAAAA=&#10;" path="m58,13l,,58,13xe" filled="f" strokecolor="#e77817" strokeweight="0">
                          <v:path arrowok="t" o:connecttype="custom" o:connectlocs="58,13;0,0;58,13" o:connectangles="0,0,0"/>
                        </v:shape>
                        <v:shape id="Freeform 1765" o:spid="_x0000_s2588" style="position:absolute;left:5972;top:1489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YTPcQA&#10;AADdAAAADwAAAGRycy9kb3ducmV2LnhtbESPQWvCQBSE7wX/w/KE3urGUqtEN1JKhVxjSsXbI/tM&#10;YrJvw+42pv/eLRR6HGbmG2a3n0wvRnK+taxguUhAEFdWt1wr+CwPTxsQPiBr7C2Tgh/ysM9mDztM&#10;tb1xQeMx1CJC2KeooAlhSKX0VUMG/cIOxNG7WGcwROlqqR3eItz08jlJXqXBluNCgwO9N1R1x28T&#10;KdePtjiU535zctzlQX6N5cko9Tif3rYgAk3hP/zXzrWCl2S9gt838Qn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WEz3EAAAA3QAAAA8AAAAAAAAAAAAAAAAAmAIAAGRycy9k&#10;b3ducmV2LnhtbFBLBQYAAAAABAAEAPUAAACJAwAAAAA=&#10;" path="m,13r12,5l24,20,37,18,47,10,42,8,37,3,29,,22,,17,,10,3,5,8,,13xe" filled="f" strokecolor="#e77817" strokeweight="0">
                          <v:path arrowok="t" o:connecttype="custom" o:connectlocs="0,13;12,18;24,20;37,18;47,10;42,8;37,3;29,0;22,0;17,0;10,3;5,8;0,13" o:connectangles="0,0,0,0,0,0,0,0,0,0,0,0,0"/>
                        </v:shape>
                        <v:shape id="Freeform 1766" o:spid="_x0000_s2589" style="position:absolute;left:5882;top:1464;width:105;height:30;visibility:visible;mso-wrap-style:square;v-text-anchor:top" coordsize="10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v9IcYA&#10;AADdAAAADwAAAGRycy9kb3ducmV2LnhtbESPW4vCMBSE3xf8D+Es+LamuyxeqlFkQXYXweIFxLdD&#10;c2yLzUlJotZ/bwTBx2FmvmEms9bU4kLOV5YVfPYSEMS51RUXCnbbxccQhA/IGmvLpOBGHmbTztsE&#10;U22vvKbLJhQiQtinqKAMoUml9HlJBn3PNsTRO1pnMETpCqkdXiPc1PIrSfrSYMVxocSGfkrKT5uz&#10;UfC/WkqbrU7utj9mPPrdHhbZ4KBU972dj0EEasMr/Gz/aQXfyaAPjzfxCc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v9IcYAAADdAAAADwAAAAAAAAAAAAAAAACYAgAAZHJz&#10;L2Rvd25yZXYueG1sUEsFBgAAAAAEAAQA9QAAAIsDAAAAAA==&#10;" path="m57,20l,,57,20xm57,20r13,8l82,30,95,28r10,-8l100,15,95,13,87,10r-7,l75,10r-8,3l62,15r-5,5xe" fillcolor="#f3be00" stroked="f">
                          <v:path arrowok="t" o:connecttype="custom" o:connectlocs="57,20;0,0;57,20;57,20;70,28;82,30;95,28;105,20;100,15;95,13;87,10;80,10;75,10;67,13;62,15;57,20" o:connectangles="0,0,0,0,0,0,0,0,0,0,0,0,0,0,0,0"/>
                          <o:lock v:ext="edit" verticies="t"/>
                        </v:shape>
                        <v:shape id="Freeform 1767" o:spid="_x0000_s2590" style="position:absolute;left:5882;top:1464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EpA8YA&#10;AADdAAAADwAAAGRycy9kb3ducmV2LnhtbESPT2vCQBTE70K/w/IEb7qxFBOjq0hBkJaKf9qDt0f2&#10;mQ1m34bsqum37xYEj8PM/IaZLztbixu1vnKsYDxKQBAXTldcKvg+rocZCB+QNdaOScEveVguXnpz&#10;zLW7855uh1CKCGGfowITQpNL6QtDFv3INcTRO7vWYoiyLaVu8R7htpavSTKRFiuOCwYbejdUXA5X&#10;q2B6+tpl6XHqTcmb1Qdm68n280epQb9bzUAE6sIz/GhvtIK3JE3h/01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EpA8YAAADdAAAADwAAAAAAAAAAAAAAAACYAgAAZHJz&#10;L2Rvd25yZXYueG1sUEsFBgAAAAAEAAQA9QAAAIsDAAAAAA==&#10;" path="m57,20l,,57,20xe" filled="f" strokecolor="#e77817" strokeweight="0">
                          <v:path arrowok="t" o:connecttype="custom" o:connectlocs="57,20;0,0;57,20" o:connectangles="0,0,0"/>
                        </v:shape>
                        <v:shape id="Freeform 1768" o:spid="_x0000_s2591" style="position:absolute;left:5939;top:1474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EPlsQA&#10;AADdAAAADwAAAGRycy9kb3ducmV2LnhtbERPy2oCMRTdF/yHcAV3NaOUto5GEbG0XXRRH6i7y+Q6&#10;GWZyEybRmf59syh0eTjvxaq3jbhTGyrHCibjDARx4XTFpYLD/u3xFUSIyBobx6TghwKsloOHBeba&#10;dfxN910sRQrhkKMCE6PPpQyFIYth7Dxx4q6utRgTbEupW+xSuG3kNMuepcWKU4NBTxtDRb27WQW+&#10;Pp75FLaHerN9N7NL9/nlm4tSo2G/noOI1Md/8Z/7Qyt4yl7S3PQmPQ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hD5bEAAAA3QAAAA8AAAAAAAAAAAAAAAAAmAIAAGRycy9k&#10;b3ducmV2LnhtbFBLBQYAAAAABAAEAPUAAACJAwAAAAA=&#10;" path="m,10r13,8l25,20,38,18,48,10,43,5,38,3,30,,23,,18,,10,3,5,5,,10xe" filled="f" strokecolor="#e77817" strokeweight="0">
                          <v:path arrowok="t" o:connecttype="custom" o:connectlocs="0,10;13,18;25,20;38,18;48,10;43,5;38,3;30,0;23,0;18,0;10,3;5,5;0,10" o:connectangles="0,0,0,0,0,0,0,0,0,0,0,0,0"/>
                        </v:shape>
                        <v:shape id="Freeform 1769" o:spid="_x0000_s2592" style="position:absolute;left:5855;top:1434;width:107;height:43;visibility:visible;mso-wrap-style:square;v-text-anchor:top" coordsize="10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xyQ8QA&#10;AADdAAAADwAAAGRycy9kb3ducmV2LnhtbESPQWsCMRSE74X+h/AKvdWkRWxdjVKEBXtS1yJ4e2ye&#10;m8XkZdmkuv77piD0OMzMN8x8OXgnLtTHNrCG15ECQVwH03Kj4XtfvnyAiAnZoAtMGm4UYbl4fJhj&#10;YcKVd3SpUiMyhGOBGmxKXSFlrC15jKPQEWfvFHqPKcu+kabHa4Z7J9+UmkiPLecFix2tLNXn6sdr&#10;KA9q8lWtNje73SE5rEq5OTqtn5+GzxmIREP6D9/ba6NhrN6n8PcmPw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sckPEAAAA3QAAAA8AAAAAAAAAAAAAAAAAmAIAAGRycy9k&#10;b3ducmV2LnhtbFBLBQYAAAAABAAEAPUAAACJAwAAAAA=&#10;" path="m57,30l,,57,30xm57,30r12,8l84,43r10,l107,38r-5,-5l97,28,89,25,82,23r-8,l67,23r-5,2l57,30xe" fillcolor="#f3be00" stroked="f">
                          <v:path arrowok="t" o:connecttype="custom" o:connectlocs="57,30;0,0;57,30;57,30;69,38;84,43;94,43;107,38;102,33;97,28;89,25;82,23;74,23;67,23;62,25;57,30" o:connectangles="0,0,0,0,0,0,0,0,0,0,0,0,0,0,0,0"/>
                          <o:lock v:ext="edit" verticies="t"/>
                        </v:shape>
                        <v:shape id="Freeform 1770" o:spid="_x0000_s2593" style="position:absolute;left:5855;top:1434;width:57;height:30;visibility:visible;mso-wrap-style:square;v-text-anchor:top" coordsize="5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P6jr8A&#10;AADdAAAADwAAAGRycy9kb3ducmV2LnhtbERP3WrCMBS+F/YO4Qy806RjaKlGkZUxb/15gENzbDub&#10;k5Bk2r29uRC8/Pj+19vRDuJGIfaONRRzBYK4cabnVsP59D0rQcSEbHBwTBr+KcJ28zZZY2XcnQ90&#10;O6ZW5BCOFWroUvKVlLHpyGKcO0+cuYsLFlOGoZUm4D2H20F+KLWQFnvODR16+uqouR7/rIbyNyy9&#10;qvuftqjlsrY47K6+0Hr6Pu5WIBKN6SV+uvdGw6cq8/78Jj8BuXk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k/qOvwAAAN0AAAAPAAAAAAAAAAAAAAAAAJgCAABkcnMvZG93bnJl&#10;di54bWxQSwUGAAAAAAQABAD1AAAAhAMAAAAA&#10;" path="m57,30l,,57,30xe" filled="f" strokecolor="#e77817" strokeweight="0">
                          <v:path arrowok="t" o:connecttype="custom" o:connectlocs="57,30;0,0;57,30" o:connectangles="0,0,0"/>
                        </v:shape>
                        <v:shape id="Freeform 1771" o:spid="_x0000_s2594" style="position:absolute;left:5912;top:145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wEG8QA&#10;AADdAAAADwAAAGRycy9kb3ducmV2LnhtbESPQWvCQBSE7wX/w/IK3urGIiWmriJCRXpTe+ntkX3Z&#10;TZt9G7JrEvvr3YLgcZiZb5jVZnSN6KkLtWcF81kGgrj0umaj4Ov88ZKDCBFZY+OZFFwpwGY9eVph&#10;of3AR+pP0YgE4VCgAhtjW0gZSksOw8y3xMmrfOcwJtkZqTscEtw18jXL3qTDmtOCxZZ2lsrf08Up&#10;8J8/367fGpPHis6V3S+H/G+p1PR53L6DiDTGR/jePmgFiyyfw/+b9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sBBvEAAAA3QAAAA8AAAAAAAAAAAAAAAAAmAIAAGRycy9k&#10;b3ducmV2LnhtbFBLBQYAAAAABAAEAPUAAACJAwAAAAA=&#10;" path="m,7r12,8l27,20r10,l50,15,45,10,40,5,32,2,25,,17,,10,,5,2,,7e" filled="f" strokecolor="#e77817" strokeweight="0">
                          <v:path arrowok="t" o:connecttype="custom" o:connectlocs="0,7;12,15;27,20;37,20;50,15;45,10;40,5;32,2;25,0;17,0;10,0;5,2;0,7" o:connectangles="0,0,0,0,0,0,0,0,0,0,0,0,0"/>
                        </v:shape>
                        <v:shape id="Freeform 1772" o:spid="_x0000_s2595" style="position:absolute;left:6056;top:1494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Pcf8MA&#10;AADdAAAADwAAAGRycy9kb3ducmV2LnhtbESP3YrCMBSE7wXfIZwF7zTZUrR2jeIKgl768wCH5tiW&#10;bU5KktX69mZhwcthZr5hVpvBduJOPrSONXzOFAjiypmWaw3Xy35agAgR2WDnmDQ8KcBmPR6tsDTu&#10;wSe6n2MtEoRDiRqaGPtSylA1ZDHMXE+cvJvzFmOSvpbG4yPBbSczpebSYstpocGedg1VP+dfq+Hk&#10;i2J+zZfd93FxC1m+O6La91pPPobtF4hIQ3yH/9sHoyFXRQZ/b9IT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Pcf8MAAADdAAAADwAAAAAAAAAAAAAAAACYAgAAZHJzL2Rv&#10;d25yZXYueG1sUEsFBgAAAAAEAAQA9QAAAIgDAAAAAA==&#10;" path="m,l3,13,8,23,18,33r9,5l27,28,22,15,13,5,,xe" fillcolor="#f3be00" stroked="f">
                          <v:path arrowok="t" o:connecttype="custom" o:connectlocs="0,0;3,13;8,23;18,33;27,38;27,28;22,15;13,5;0,0" o:connectangles="0,0,0,0,0,0,0,0,0"/>
                        </v:shape>
                        <v:shape id="Freeform 1773" o:spid="_x0000_s2596" style="position:absolute;left:6056;top:1494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nV6MQA&#10;AADdAAAADwAAAGRycy9kb3ducmV2LnhtbESPwWrDMBBE74X+g9hALqWR2pQ2OFFCKRja3OL0AzbW&#10;RjK2VsZSHefvq0Kgx2Fm3jCb3eQ7MdIQm8AanhYKBHEdTMNWw/exfFyBiAnZYBeYNFwpwm57f7fB&#10;woQLH2iskhUZwrFADS6lvpAy1o48xkXoibN3DoPHlOVgpRnwkuG+k89KvUqPDecFhz19OKrb6sdr&#10;eKvGgIeHvnW2tfvT0pbq+FVqPZ9N72sQiab0H761P42GF7Vawt+b/AT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p1ejEAAAA3QAAAA8AAAAAAAAAAAAAAAAAmAIAAGRycy9k&#10;b3ducmV2LnhtbFBLBQYAAAAABAAEAPUAAACJAwAAAAA=&#10;" path="m,l3,13,8,23,18,33r9,5l27,28,22,15,13,5,,e" filled="f" strokecolor="#e77817" strokeweight="0">
                          <v:path arrowok="t" o:connecttype="custom" o:connectlocs="0,0;3,13;8,23;18,33;27,38;27,28;22,15;13,5;0,0" o:connectangles="0,0,0,0,0,0,0,0,0"/>
                        </v:shape>
                        <v:shape id="Freeform 1774" o:spid="_x0000_s2597" style="position:absolute;left:6039;top:1467;width:74;height:75;visibility:visible;mso-wrap-style:square;v-text-anchor:top" coordsize="7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DNs8UA&#10;AADdAAAADwAAAGRycy9kb3ducmV2LnhtbESPQWsCMRSE7wX/Q3iCt5p1EVm2RimioIhCbQ89PjbP&#10;zdLNy5JEXf+9EYQeh5n5hpkve9uKK/nQOFYwGWcgiCunG64V/Hxv3gsQISJrbB2TgjsFWC4Gb3Ms&#10;tbvxF11PsRYJwqFEBSbGrpQyVIYshrHriJN3dt5iTNLXUnu8JbhtZZ5lM2mx4bRgsKOVoervdLEK&#10;1r4vdsez2fnL716v221+P+xzpUbD/vMDRKQ+/odf7a1WMM2KKTzfp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YM2zxQAAAN0AAAAPAAAAAAAAAAAAAAAAAJgCAABkcnMv&#10;ZG93bnJldi54bWxQSwUGAAAAAAQABAD1AAAAigMAAAAA&#10;" path="m44,37r3,13l52,60,62,70r12,5l72,65,67,52,57,42,44,37xm44,37l,,44,37xe" fillcolor="#f3be00" stroked="f">
                          <v:path arrowok="t" o:connecttype="custom" o:connectlocs="44,37;47,50;52,60;62,70;74,75;72,65;67,52;57,42;44,37;44,37;0,0;44,37" o:connectangles="0,0,0,0,0,0,0,0,0,0,0,0"/>
                          <o:lock v:ext="edit" verticies="t"/>
                        </v:shape>
                        <v:shape id="Freeform 1775" o:spid="_x0000_s2598" style="position:absolute;left:6083;top:1504;width:30;height:38;visibility:visible;mso-wrap-style:square;v-text-anchor:top" coordsize="3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S5X8cA&#10;AADdAAAADwAAAGRycy9kb3ducmV2LnhtbESPT2vCQBTE74V+h+UVvNVN/UdIXUMplCp60bbY3h7Z&#10;1yQk+zbsrhq/vSsIHoeZ+Q0zz3vTiiM5X1tW8DJMQBAXVtdcKvj++nhOQfiArLG1TArO5CFfPD7M&#10;MdP2xFs67kIpIoR9hgqqELpMSl9UZNAPbUccvX/rDIYoXSm1w1OEm1aOkmQmDdYcFyrs6L2iotkd&#10;jILfn0PqmjD+W+Oe95/jdLTZroxSg6f+7RVEoD7cw7f2UiuYJOkUrm/iE5C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kuV/HAAAA3QAAAA8AAAAAAAAAAAAAAAAAmAIAAGRy&#10;cy9kb3ducmV2LnhtbFBLBQYAAAAABAAEAPUAAACMAwAAAAA=&#10;" path="m,l3,13,8,23,18,33r12,5l28,28,23,15,13,5,,e" filled="f" strokecolor="#e77817" strokeweight="0">
                          <v:path arrowok="t" o:connecttype="custom" o:connectlocs="0,0;3,13;8,23;18,33;30,38;28,28;23,15;13,5;0,0" o:connectangles="0,0,0,0,0,0,0,0,0"/>
                        </v:shape>
                        <v:shape id="Freeform 1776" o:spid="_x0000_s2599" style="position:absolute;left:6039;top:1467;width:44;height:37;visibility:visible;mso-wrap-style:square;v-text-anchor:top" coordsize="4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5YPcYA&#10;AADdAAAADwAAAGRycy9kb3ducmV2LnhtbESPT2sCMRTE74LfIbxCb5r0n8pqFBEK7VG3SL09Ns/N&#10;6uZlu0ndrZ++EQo9DjPzG2ax6l0tLtSGyrOGh7ECQVx4U3Gp4SN/Hc1AhIhssPZMGn4owGo5HCww&#10;M77jLV12sRQJwiFDDTbGJpMyFJYchrFviJN39K3DmGRbStNil+Culo9KTaTDitOCxYY2lorz7ttp&#10;2PO1mr58fhX+sH3fb2yXP6lTrvX9Xb+eg4jUx//wX/vNaHhWswnc3q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5YPcYAAADdAAAADwAAAAAAAAAAAAAAAACYAgAAZHJz&#10;L2Rvd25yZXYueG1sUEsFBgAAAAAEAAQA9QAAAIsDAAAAAA==&#10;" path="m44,37l,,44,37e" filled="f" strokecolor="#e77817" strokeweight="0">
                          <v:path arrowok="t" o:connecttype="custom" o:connectlocs="44,37;0,0;44,37" o:connectangles="0,0,0"/>
                        </v:shape>
                        <v:shape id="Freeform 1777" o:spid="_x0000_s2600" style="position:absolute;left:6031;top:148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iG9cUA&#10;AADdAAAADwAAAGRycy9kb3ducmV2LnhtbESP3WoCMRSE7wu+QziCN0WzlVJ1NYoUtKUq+PcAh81x&#10;d3FzsmxSjW9vBMHLYWa+YSazYCpxocaVlhV89BIQxJnVJecKjodFdwjCeWSNlWVScCMHs2nrbYKp&#10;tlfe0WXvcxEh7FJUUHhfp1K6rCCDrmdr4uidbGPQR9nkUjd4jXBTyX6SfEmDJceFAmv6Lig77/+N&#10;gr+w/Lmtt4P3MuSjsFrRxi0XI6U67TAfg/AU/Cv8bP9qBZ/JcACPN/EJ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aIb1xQAAAN0AAAAPAAAAAAAAAAAAAAAAAJgCAABkcnMv&#10;ZG93bnJldi54bWxQSwUGAAAAAAQABAD1AAAAigMAAAAA&#10;" path="m,l,12,5,25r10,7l25,40r,-13l20,17,10,7,,xe" fillcolor="#f3be00" stroked="f">
                          <v:path arrowok="t" o:connecttype="custom" o:connectlocs="0,0;0,12;5,25;15,32;25,40;25,27;20,17;10,7;0,0" o:connectangles="0,0,0,0,0,0,0,0,0"/>
                        </v:shape>
                        <v:shape id="Freeform 1778" o:spid="_x0000_s2601" style="position:absolute;left:6031;top:148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uY+cEA&#10;AADdAAAADwAAAGRycy9kb3ducmV2LnhtbERPTYvCMBC9C/sfwix400SRWrpGEUX0JKjL4nG2Gdti&#10;MylN1O7+enMQPD7e92zR2VrcqfWVYw2joQJBnDtTcaHh+7QZpCB8QDZYOyYNf+RhMf/ozTAz7sEH&#10;uh9DIWII+ww1lCE0mZQ+L8miH7qGOHIX11oMEbaFNC0+Yrit5VipRFqsODaU2NCqpPx6vFkN6uzW&#10;+2TzP7Xm7N3P9neZXpJC6/5nt/wCEagLb/HLvTMaJiqNc+Ob+AT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LmPnBAAAA3QAAAA8AAAAAAAAAAAAAAAAAmAIAAGRycy9kb3du&#10;cmV2LnhtbFBLBQYAAAAABAAEAPUAAACGAwAAAAA=&#10;" path="m,l,12,5,25r10,7l25,40r,-13l20,17,10,7,,xe" filled="f" strokecolor="#e77817" strokeweight="0">
                          <v:path arrowok="t" o:connecttype="custom" o:connectlocs="0,0;0,12;5,25;15,32;25,40;25,27;20,17;10,7;0,0" o:connectangles="0,0,0,0,0,0,0,0,0"/>
                        </v:shape>
                        <v:shape id="Freeform 1779" o:spid="_x0000_s2602" style="position:absolute;left:5989;top:1442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nCL8cA&#10;AADdAAAADwAAAGRycy9kb3ducmV2LnhtbESPT0sDMRTE74LfITzBm01ai9Rt0yKCf9Be2hV6fWze&#10;brbdvKxJbFc/vRGEHoeZ+Q2zWA2uE0cKsfWsYTxSIIgrb1puNHyUTzczEDEhG+w8k4ZvirBaXl4s&#10;sDD+xBs6blMjMoRjgRpsSn0hZawsOYwj3xNnr/bBYcoyNNIEPGW46+REqTvpsOW8YLGnR0vVYfvl&#10;NDzXE1WWLz9Tu7ut15/vYZ/e6r3W11fDwxxEoiGdw//tV6Nhqmb38PcmPw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5wi/HAAAA3QAAAA8AAAAAAAAAAAAAAAAAmAIAAGRy&#10;cy9kb3ducmV2LnhtbFBLBQYAAAAABAAEAPUAAACMAwAAAAA=&#10;" path="m42,40l,,42,40xe" fillcolor="#f3be00" stroked="f">
                          <v:path arrowok="t" o:connecttype="custom" o:connectlocs="42,40;0,0;42,40" o:connectangles="0,0,0"/>
                        </v:shape>
                        <v:shape id="Freeform 1780" o:spid="_x0000_s2603" style="position:absolute;left:5989;top:1442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MKAMMA&#10;AADdAAAADwAAAGRycy9kb3ducmV2LnhtbERPz2vCMBS+D/Y/hDfYbU3dhmhnlNJN8CbqGB4fzVtT&#10;bV66Jta6v94cBI8f3+/ZYrCN6KnztWMFoyQFQVw6XXOl4Hu3fJmA8AFZY+OYFFzIw2L++DDDTLsz&#10;b6jfhkrEEPYZKjAhtJmUvjRk0SeuJY7cr+sshgi7SuoOzzHcNvI1TcfSYs2xwWBLhaHyuD1ZBeVl&#10;c2zD15/ZF2+f/Q+d/tc5HpR6fhryDxCBhnAX39wrreA9ncb98U18AnJ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MKAMMAAADdAAAADwAAAAAAAAAAAAAAAACYAgAAZHJzL2Rv&#10;d25yZXYueG1sUEsFBgAAAAAEAAQA9QAAAIgDAAAAAA==&#10;" path="m42,40l,,42,40xe" filled="f" strokecolor="#e77817" strokeweight="0">
                          <v:path arrowok="t" o:connecttype="custom" o:connectlocs="42,40;0,0;42,40" o:connectangles="0,0,0"/>
                        </v:shape>
                        <v:shape id="Freeform 1781" o:spid="_x0000_s2604" style="position:absolute;left:6001;top:146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Qtx8YA&#10;AADdAAAADwAAAGRycy9kb3ducmV2LnhtbESP3WoCMRSE7wt9h3AKvRHNKqLd1Sgi+ENVqLYPcNgc&#10;dxc3J8sm1fj2piD0cpiZb5jpPJhaXKl1lWUF/V4Cgji3uuJCwc/3qvsBwnlkjbVlUnAnB/PZ68sU&#10;M21vfKTryRciQthlqKD0vsmkdHlJBl3PNsTRO9vWoI+yLaRu8RbhppaDJBlJgxXHhRIbWpaUX06/&#10;RsFnWG/u+69xpwpFGnY7Orj1KlXq/S0sJiA8Bf8ffra3WsEwSfvw9yY+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Qtx8YAAADdAAAADwAAAAAAAAAAAAAAAACYAgAAZHJz&#10;L2Rvd25yZXYueG1sUEsFBgAAAAAEAAQA9QAAAIsDAAAAAA==&#10;" path="m,l3,12,8,25r7,7l25,40r,-10l20,17,13,7,,xe" fillcolor="#f3be00" stroked="f">
                          <v:path arrowok="t" o:connecttype="custom" o:connectlocs="0,0;3,12;8,25;15,32;25,40;25,30;20,17;13,7;0,0" o:connectangles="0,0,0,0,0,0,0,0,0"/>
                        </v:shape>
                        <v:shape id="Freeform 1782" o:spid="_x0000_s2605" style="position:absolute;left:6001;top:146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o5zsYA&#10;AADdAAAADwAAAGRycy9kb3ducmV2LnhtbESPQWvCQBSE74L/YXkFb7pbkVRTN0Es0p4ErYjHZ/aZ&#10;hGbfhuxW0/56Vyj0OMzMN8wy720jrtT52rGG54kCQVw4U3Op4fC5Gc9B+IBssHFMGn7IQ54NB0tM&#10;jbvxjq77UIoIYZ+ihiqENpXSFxVZ9BPXEkfv4jqLIcqulKbDW4TbRk6VSqTFmuNChS2tKyq+9t9W&#10;gzq5t22y+X2x5uTd8f28ml+SUuvRU796BRGoD//hv/aH0TBTiyk83sQnI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/o5zsYAAADdAAAADwAAAAAAAAAAAAAAAACYAgAAZHJz&#10;L2Rvd25yZXYueG1sUEsFBgAAAAAEAAQA9QAAAIsDAAAAAA==&#10;" path="m,l3,12,8,25r7,7l25,40r,-10l20,17,13,7,,xe" filled="f" strokecolor="#e77817" strokeweight="0">
                          <v:path arrowok="t" o:connecttype="custom" o:connectlocs="0,0;3,12;8,25;15,32;25,40;25,30;20,17;13,7;0,0" o:connectangles="0,0,0,0,0,0,0,0,0"/>
                        </v:shape>
                        <v:shape id="Freeform 1783" o:spid="_x0000_s2606" style="position:absolute;left:5967;top:1427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a91cYA&#10;AADdAAAADwAAAGRycy9kb3ducmV2LnhtbESPQWsCMRSE74X+h/AK3mq2KrVujSKCKJaCbkWvj83r&#10;7tLkZUmirv/eFAo9DjPzDTOdd9aIC/nQOFbw0s9AEJdON1wpOHytnt9AhIis0TgmBTcKMJ89Pkwx&#10;1+7Ke7oUsRIJwiFHBXWMbS5lKGuyGPquJU7et/MWY5K+ktrjNcGtkYMse5UWG04LNba0rKn8Kc5W&#10;weo0jtpuC3PcNWvzuVyMd37/oVTvqVu8g4jUxf/wX3ujFYyyyRB+36Qn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a91cYAAADdAAAADwAAAAAAAAAAAAAAAACYAgAAZHJz&#10;L2Rvd25yZXYueG1sUEsFBgAAAAAEAAQA9QAAAIsDAAAAAA==&#10;" path="m37,40l,,37,40xe" fillcolor="#f3be00" stroked="f">
                          <v:path arrowok="t" o:connecttype="custom" o:connectlocs="37,40;0,0;37,40" o:connectangles="0,0,0"/>
                        </v:shape>
                        <v:shape id="Freeform 1784" o:spid="_x0000_s2607" style="position:absolute;left:5967;top:1427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0bysYA&#10;AADdAAAADwAAAGRycy9kb3ducmV2LnhtbESPQWvCQBSE7wX/w/IEb3VjkaKpq4goFHuQWmvp7ZF9&#10;JtHs27C7JvHfu0Khx2FmvmFmi85UoiHnS8sKRsMEBHFmdcm5gsPX5nkCwgdkjZVlUnAjD4t572mG&#10;qbYtf1KzD7mIEPYpKihCqFMpfVaQQT+0NXH0TtYZDFG6XGqHbYSbSr4kyas0WHJcKLCmVUHZZX81&#10;CrZu/fPRtbgtz5Nmt+L2+P27OSo16HfLNxCBuvAf/mu/awXjZDqGx5v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50bysYAAADdAAAADwAAAAAAAAAAAAAAAACYAgAAZHJz&#10;L2Rvd25yZXYueG1sUEsFBgAAAAAEAAQA9QAAAIsDAAAAAA==&#10;" path="m37,40l,,37,40xe" filled="f" strokecolor="#e77817" strokeweight="0">
                          <v:path arrowok="t" o:connecttype="custom" o:connectlocs="37,40;0,0;37,40" o:connectangles="0,0,0"/>
                        </v:shape>
                        <v:shape id="Freeform 1785" o:spid="_x0000_s2608" style="position:absolute;left:5979;top:1452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kvtMYA&#10;AADdAAAADwAAAGRycy9kb3ducmV2LnhtbESPQWvCQBSE74L/YXkFb7qJqLSpq4gQqz0Ipr14e2Rf&#10;k9Ts25jdavz3XUHwOMzMN8x82ZlaXKh1lWUF8SgCQZxbXXGh4PsrHb6CcB5ZY22ZFNzIwXLR780x&#10;0fbKB7pkvhABwi5BBaX3TSKly0sy6Ea2IQ7ej20N+iDbQuoWrwFuajmOopk0WHFYKLGhdUn5Kfsz&#10;CvLVPv04p7/x+eS5q+Pd8XNjjkoNXrrVOwhPnX+GH+2tVjCJ3qZwfxOe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akvtMYAAADdAAAADwAAAAAAAAAAAAAAAACYAgAAZHJz&#10;L2Rvd25yZXYueG1sUEsFBgAAAAAEAAQA9QAAAIsDAAAAAA==&#10;" path="m,l,12,3,25r7,10l20,42,22,30,17,17,10,7,,xe" fillcolor="#f3be00" stroked="f">
                          <v:path arrowok="t" o:connecttype="custom" o:connectlocs="0,0;0,12;3,25;10,35;20,42;22,30;17,17;10,7;0,0" o:connectangles="0,0,0,0,0,0,0,0,0"/>
                        </v:shape>
                        <v:shape id="Freeform 1786" o:spid="_x0000_s2609" style="position:absolute;left:5979;top:1452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bXN8cA&#10;AADdAAAADwAAAGRycy9kb3ducmV2LnhtbESPQWvCQBSE74X+h+UVeqsbS7EmuoptKfTioSqot2f2&#10;uYlm34bsGuO/dwXB4zAz3zDjaWcr0VLjS8cK+r0EBHHudMlGwWr5+zYE4QOyxsoxKbiQh+nk+WmM&#10;mXZn/qd2EYyIEPYZKihCqDMpfV6QRd9zNXH09q6xGKJsjNQNniPcVvI9SQbSYslxocCavgvKj4uT&#10;VVClZmvK9fCzv6mXX91Pmx52p7lSry/dbAQiUBce4Xv7Tyv4SNIB3N7EJyA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W1zfHAAAA3QAAAA8AAAAAAAAAAAAAAAAAmAIAAGRy&#10;cy9kb3ducmV2LnhtbFBLBQYAAAAABAAEAPUAAACMAwAAAAA=&#10;" path="m,l,12,3,25r7,10l20,42,22,30,17,17,10,7,,xe" filled="f" strokecolor="#e77817" strokeweight="0">
                          <v:path arrowok="t" o:connecttype="custom" o:connectlocs="0,0;0,12;3,25;10,35;20,42;22,30;17,17;10,7;0,0" o:connectangles="0,0,0,0,0,0,0,0,0"/>
                        </v:shape>
                        <v:shape id="Freeform 1787" o:spid="_x0000_s2610" style="position:absolute;left:5942;top:1407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Jl0MQA&#10;AADdAAAADwAAAGRycy9kb3ducmV2LnhtbESP3YrCMBSE7xd8h3CEvRFNXde/ahRxERWvrD7AoTm2&#10;1eakNFG7b28WhL0c5psZZr5sTCkeVLvCsoJ+LwJBnFpdcKbgfNp0JyCcR9ZYWiYFv+RguWh9zDHW&#10;9slHeiQ+E6GEXYwKcu+rWEqX5mTQ9WxFHLyLrQ36IOtM6hqfodyU8iuKRtJgwWEhx4rWOaW35G4U&#10;DPx1mwSuI6+D/WGcDPvb4qdU6rPdrGYgPDX+H36nd1rBdzQdw9+b8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iZdDEAAAA3QAAAA8AAAAAAAAAAAAAAAAAmAIAAGRycy9k&#10;b3ducmV2LnhtbFBLBQYAAAAABAAEAPUAAACJAwAAAAA=&#10;" path="m37,45l,,37,45xe" fillcolor="#f3be00" stroked="f">
                          <v:path arrowok="t" o:connecttype="custom" o:connectlocs="37,45;0,0;37,45" o:connectangles="0,0,0"/>
                        </v:shape>
                        <v:shape id="Freeform 1788" o:spid="_x0000_s2611" style="position:absolute;left:5942;top:1407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mancIA&#10;AADdAAAADwAAAGRycy9kb3ducmV2LnhtbERPW2vCMBR+H+w/hDPwZWiiFNHOKKIM+jqv+HZojm1Y&#10;c1KarHb/fnkY+Pjx3VebwTWipy5YzxqmEwWCuPTGcqXhdPwcL0CEiGyw8UwafinAZv36ssLc+Ad/&#10;UX+IlUghHHLUUMfY5lKGsiaHYeJb4sTdfecwJthV0nT4SOGukTOl5tKh5dRQY0u7msrvw4/TcLsf&#10;nbLnZeb69+JcNvvierGZ1qO3YfsBItIQn+J/d2E0ZGqZ5qY36Qn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mZqdwgAAAN0AAAAPAAAAAAAAAAAAAAAAAJgCAABkcnMvZG93&#10;bnJldi54bWxQSwUGAAAAAAQABAD1AAAAhwMAAAAA&#10;" path="m37,45l,,37,45xe" filled="f" strokecolor="#e77817" strokeweight="0">
                          <v:path arrowok="t" o:connecttype="custom" o:connectlocs="37,45;0,0;37,45" o:connectangles="0,0,0"/>
                        </v:shape>
                        <v:shape id="Freeform 1789" o:spid="_x0000_s2612" style="position:absolute;left:5952;top:143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g0N8YA&#10;AADdAAAADwAAAGRycy9kb3ducmV2LnhtbESPT2vCQBTE7wW/w/KEXopuLBJidBVpKRSKB/8cPD6y&#10;zySYfRuyryb203eFQo/DzPyGWW0G16gbdaH2bGA2TUARF97WXBo4HT8mGaggyBYbz2TgTgE269HT&#10;CnPre97T7SClihAOORqoRNpc61BU5DBMfUscvYvvHEqUXalth32Eu0a/JkmqHdYcFyps6a2i4nr4&#10;dgau6Vcv+xeZvetdc/9JfXaeU2bM83jYLkEJDfIf/mt/WgPzZLGAx5v4BP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g0N8YAAADdAAAADwAAAAAAAAAAAAAAAACYAgAAZHJz&#10;L2Rvd25yZXYueG1sUEsFBgAAAAAEAAQA9QAAAIsDAAAAAA==&#10;" path="m,l,15,5,25r5,10l20,43,22,33,17,20,10,8,,xe" fillcolor="#f3be00" stroked="f">
                          <v:path arrowok="t" o:connecttype="custom" o:connectlocs="0,0;0,15;5,25;10,35;20,43;22,33;17,20;10,8;0,0" o:connectangles="0,0,0,0,0,0,0,0,0"/>
                        </v:shape>
                        <v:shape id="Freeform 1790" o:spid="_x0000_s2613" style="position:absolute;left:5952;top:143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6PpcQA&#10;AADdAAAADwAAAGRycy9kb3ducmV2LnhtbERPTWvCQBC9C/6HZQq91Y2ipY1ugiihlnppUvE6ZMck&#10;NTubZrca/333UPD4eN+rdDCtuFDvGssKppMIBHFpdcOVgq8ie3oB4TyyxtYyKbiRgzQZj1YYa3vl&#10;T7rkvhIhhF2MCmrvu1hKV9Zk0E1sRxy4k+0N+gD7SuoeryHctHIWRc/SYMOhocaONjWV5/zXKFhk&#10;+ev7WR/sd/Gx3ma3+fFn370p9fgwrJcgPA3+Lv5377SC+TQK+8Ob8AR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+j6XEAAAA3QAAAA8AAAAAAAAAAAAAAAAAmAIAAGRycy9k&#10;b3ducmV2LnhtbFBLBQYAAAAABAAEAPUAAACJAwAAAAA=&#10;" path="m,l,15,5,25r5,10l20,43,22,33,17,20,10,8,,xe" filled="f" strokecolor="#e77817" strokeweight="0">
                          <v:path arrowok="t" o:connecttype="custom" o:connectlocs="0,0;0,15;5,25;10,35;20,43;22,33;17,20;10,8;0,0" o:connectangles="0,0,0,0,0,0,0,0,0"/>
                        </v:shape>
                        <v:shape id="Freeform 1791" o:spid="_x0000_s2614" style="position:absolute;left:5914;top:139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n/uMcA&#10;AADdAAAADwAAAGRycy9kb3ducmV2LnhtbESPT2vCQBTE70K/w/IKvdVNjJSQukorKL148A+lx8fu&#10;a5I2+zZm1xj99G6h4HGYmd8ws8VgG9FT52vHCtJxAoJYO1NzqeCwXz3nIHxANtg4JgUX8rCYP4xm&#10;WBh35i31u1CKCGFfoIIqhLaQ0uuKLPqxa4mj9+06iyHKrpSmw3OE20ZOkuRFWqw5LlTY0rIi/bs7&#10;WQUb3eZr2f9cy88se/866ibTk5VST4/D2yuIQEO4h//bH0bBNE1S+HsTn4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5/7jHAAAA3QAAAA8AAAAAAAAAAAAAAAAAmAIAAGRy&#10;cy9kb3ducmV2LnhtbFBLBQYAAAAABAAEAPUAAACMAwAAAAA=&#10;" path="m38,44l,,38,44xe" fillcolor="#f3be00" stroked="f">
                          <v:path arrowok="t" o:connecttype="custom" o:connectlocs="38,44;0,0;38,44" o:connectangles="0,0,0"/>
                        </v:shape>
                        <v:shape id="Freeform 1792" o:spid="_x0000_s2615" style="position:absolute;left:5914;top:139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PbsscA&#10;AADdAAAADwAAAGRycy9kb3ducmV2LnhtbESPQWsCMRSE7wX/Q3iFXkQTF2llNYqIQimF0lUEb4/N&#10;6+7i5mXdpBr/fVMo9DjMzDfMYhVtK67U+8axhslYgSAunWm40nDY70YzED4gG2wdk4Y7eVgtBw8L&#10;zI278Sddi1CJBGGfo4Y6hC6X0pc1WfRj1xEn78v1FkOSfSVNj7cEt63MlHqWFhtOCzV2tKmpPBff&#10;VsPLKXsbDs3HZX+mIh7NWr3v4lbrp8e4noMIFMN/+K/9ajRMJyqD3zfpCc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j27LHAAAA3QAAAA8AAAAAAAAAAAAAAAAAmAIAAGRy&#10;cy9kb3ducmV2LnhtbFBLBQYAAAAABAAEAPUAAACMAwAAAAA=&#10;" path="m38,44l,,38,44xe" filled="f" strokecolor="#e77817" strokeweight="0">
                          <v:path arrowok="t" o:connecttype="custom" o:connectlocs="38,44;0,0;38,44" o:connectangles="0,0,0"/>
                        </v:shape>
                        <v:shape id="Freeform 1793" o:spid="_x0000_s2616" style="position:absolute;left:5922;top:1420;width:27;height:39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IjsMUA&#10;AADdAAAADwAAAGRycy9kb3ducmV2LnhtbESPwWrDMBBE74X8g9hAbo1kp5TgRgnFEAiGQuvk4ONi&#10;bWy31spYiuP+fVUo9DjMzBtmd5htLyYafedYQ7JWIIhrZzpuNFzOx8ctCB+QDfaOScM3eTjsFw87&#10;zIy78wdNZWhEhLDPUEMbwpBJ6euWLPq1G4ijd3WjxRDl2Egz4j3CbS9TpZ6lxY7jQosD5S3VX+XN&#10;aije5PXzVr2bHC/JNKShUFWFWq+W8+sLiEBz+A//tU9Gw1OiNvD7Jj4B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4iOwxQAAAN0AAAAPAAAAAAAAAAAAAAAAAJgCAABkcnMv&#10;ZG93bnJldi54bWxQSwUGAAAAAAQABAD1AAAAigMAAAAA&#10;" path="m2,l,7r,5l,19r2,5l12,34r15,5l27,29,22,17,12,7,2,xe" fillcolor="#f3be00" stroked="f">
                          <v:path arrowok="t" o:connecttype="custom" o:connectlocs="2,0;0,7;0,12;0,19;2,24;12,34;27,39;27,29;22,17;12,7;2,0" o:connectangles="0,0,0,0,0,0,0,0,0,0,0"/>
                        </v:shape>
                        <v:shape id="Freeform 1794" o:spid="_x0000_s2617" style="position:absolute;left:5922;top:1420;width:27;height:39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8+eMYA&#10;AADdAAAADwAAAGRycy9kb3ducmV2LnhtbESPQUsDMRSE74L/ITzBm822LEXXpsUuFETw0Naix8fm&#10;ubu4eVmS1zb+e1MoeBxm5htmsUpuUCcKsfdsYDopQBE33vbcGvjYbx4eQUVBtjh4JgO/FGG1vL1Z&#10;YGX9mbd02kmrMoRjhQY6kbHSOjYdOYwTPxJn79sHh5JlaLUNeM5wN+hZUcy1w57zQocj1R01P7uj&#10;M5C+WqmDrN+fDmWqZ9vN22dzmBtzf5denkEJJfkPX9uv1kA5LUq4vMlPQC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68+eMYAAADdAAAADwAAAAAAAAAAAAAAAACYAgAAZHJz&#10;L2Rvd25yZXYueG1sUEsFBgAAAAAEAAQA9QAAAIsDAAAAAA==&#10;" path="m2,l,7r,5l,19r2,5l12,34r15,5l27,29,22,17,12,7,2,xe" filled="f" strokecolor="#e77817" strokeweight="0">
                          <v:path arrowok="t" o:connecttype="custom" o:connectlocs="2,0;0,7;0,12;0,19;2,24;12,34;27,39;27,29;22,17;12,7;2,0" o:connectangles="0,0,0,0,0,0,0,0,0,0,0"/>
                        </v:shape>
                        <v:shape id="Freeform 1795" o:spid="_x0000_s2618" style="position:absolute;left:5882;top:1372;width:42;height:48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W6m8YA&#10;AADdAAAADwAAAGRycy9kb3ducmV2LnhtbESPQWvCQBSE7wX/w/IKvRTdjVgp0VVEKaTQS1Wqx0f2&#10;mYRm34bsmqT/visIHoeZ+YZZrgdbi45aXznWkEwUCOLcmYoLDcfDx/gdhA/IBmvHpOGPPKxXo6cl&#10;psb1/E3dPhQiQtinqKEMoUml9HlJFv3ENcTRu7jWYoiyLaRpsY9wW8upUnNpseK4UGJD25Ly3/3V&#10;augbdXlNprPz188x23WnzH/uklzrl+dhswARaAiP8L2dGQ2zRL3B7U18AnL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W6m8YAAADdAAAADwAAAAAAAAAAAAAAAACYAgAAZHJz&#10;L2Rvd25yZXYueG1sUEsFBgAAAAAEAAQA9QAAAIsDAAAAAA==&#10;" path="m42,48l,,42,48xe" fillcolor="#f3be00" stroked="f">
                          <v:path arrowok="t" o:connecttype="custom" o:connectlocs="42,48;0,0;42,48" o:connectangles="0,0,0"/>
                        </v:shape>
                        <v:shape id="Freeform 1796" o:spid="_x0000_s2619" style="position:absolute;left:5882;top:1372;width:42;height:48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V8nMUA&#10;AADdAAAADwAAAGRycy9kb3ducmV2LnhtbESPT2sCMRTE74V+h/AKvdVEKSpbo5RSQWgv/jl4fG6e&#10;u8HNy7J56vbbN4LgcZiZ3zCzRR8adaEu+cgWhgMDiriMznNlYbddvk1BJUF22EQmC3+UYDF/fpph&#10;4eKV13TZSKUyhFOBFmqRttA6lTUFTIPYEmfvGLuAkmVXadfhNcNDo0fGjHVAz3mhxpa+aipPm3Ow&#10;MDktw3HyfZju487/mp+9iD87a19f+s8PUEK9PML39spZeB+aMdze5Ce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1XycxQAAAN0AAAAPAAAAAAAAAAAAAAAAAJgCAABkcnMv&#10;ZG93bnJldi54bWxQSwUGAAAAAAQABAD1AAAAigMAAAAA&#10;" path="m42,48l,,42,48xe" filled="f" strokecolor="#e77817" strokeweight="0">
                          <v:path arrowok="t" o:connecttype="custom" o:connectlocs="42,48;0,0;42,48" o:connectangles="0,0,0"/>
                        </v:shape>
                        <v:shape id="Freeform 1797" o:spid="_x0000_s2620" style="position:absolute;left:6059;top:1477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unJcYA&#10;AADdAAAADwAAAGRycy9kb3ducmV2LnhtbESPS2vCQBSF94L/YbhCd3WSVrREJyKCYKHFVzfd3Wau&#10;SUjmzpCZxvTfdwoFl4fz+Dir9WBa0VPna8sK0mkCgriwuuZSwcdl9/gCwgdkja1lUvBDHtb5eLTC&#10;TNsbn6g/h1LEEfYZKqhCcJmUvqjIoJ9aRxy9q+0Mhii7UuoOb3HctPIpSebSYM2RUKGjbUVFc/42&#10;kfs+658X7vXwqZu33hW02x+/UqUeJsNmCSLQEO7h//ZeK5ilyQL+3sQn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unJcYAAADdAAAADwAAAAAAAAAAAAAAAACYAgAAZHJz&#10;L2Rvd25yZXYueG1sUEsFBgAAAAAEAAQA9QAAAIsDAAAAAA==&#10;" path="m49,37l,,49,37r,l49,37r5,13l62,60r10,7l84,72r,-5l82,62,79,55,74,50,69,45,62,40,57,37r-8,xe" fillcolor="#f3be00" stroked="f">
                          <v:path arrowok="t" o:connecttype="custom" o:connectlocs="49,37;0,0;49,37;49,37;49,37;54,50;62,60;72,67;84,72;84,67;82,62;79,55;74,50;69,45;62,40;57,37;49,37" o:connectangles="0,0,0,0,0,0,0,0,0,0,0,0,0,0,0,0,0"/>
                        </v:shape>
                        <v:shape id="Freeform 1798" o:spid="_x0000_s2621" style="position:absolute;left:6059;top:1477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2ulMEA&#10;AADdAAAADwAAAGRycy9kb3ducmV2LnhtbERPTYvCMBC9C/6HMMLeNKmILNUoIigi7sG6hz0OzdgW&#10;m0lJorb/fnNY2OPjfa+3vW3Fi3xoHGvIZgoEcelMw5WG79th+gkiRGSDrWPSMFCA7WY8WmNu3Juv&#10;9CpiJVIIhxw11DF2uZShrMlimLmOOHF35y3GBH0ljcd3CretnCu1lBYbTg01drSvqXwUT6vh8pXd&#10;Lh6XP8f70F2f6jxQwYPWH5N+twIRqY//4j/3yWhYZCrNTW/SE5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drpTBAAAA3QAAAA8AAAAAAAAAAAAAAAAAmAIAAGRycy9kb3du&#10;cmV2LnhtbFBLBQYAAAAABAAEAPUAAACGAwAAAAA=&#10;" path="m49,37l,,49,37r,l49,37r5,13l62,60r10,7l84,72r,-5l82,62,79,55,74,50,69,45,62,40,57,37r-8,xe" filled="f" strokecolor="#e77817" strokeweight="0">
                          <v:path arrowok="t" o:connecttype="custom" o:connectlocs="49,37;0,0;49,37;49,37;49,37;54,50;62,60;72,67;84,72;84,67;82,62;79,55;74,50;69,45;62,40;57,37;49,37" o:connectangles="0,0,0,0,0,0,0,0,0,0,0,0,0,0,0,0,0"/>
                        </v:shape>
                        <v:shape id="Freeform 1799" o:spid="_x0000_s2622" style="position:absolute;left:6093;top:1489;width:80;height:75;visibility:visible;mso-wrap-style:square;v-text-anchor:top" coordsize="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QF5sUA&#10;AADdAAAADwAAAGRycy9kb3ducmV2LnhtbESPX2vCQBDE34V+h2MLfdOLUtSmniKi4lv9B+3jktsm&#10;obm9kNuY+O17hYKPw8z8hlmselepGzWh9GxgPEpAEWfelpwbuF52wzmoIMgWK89k4E4BVsunwQJT&#10;6zs+0e0suYoQDikaKETqVOuQFeQwjHxNHL1v3ziUKJtc2wa7CHeVniTJVDssOS4UWNOmoOzn3DoD&#10;1eXA+/tH182P4nvZbdvPr1lrzMtzv34HJdTLI/zfPlgDr+PkDf7exCe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tAXmxQAAAN0AAAAPAAAAAAAAAAAAAAAAAJgCAABkcnMv&#10;ZG93bnJldi54bWxQSwUGAAAAAAQABAD1AAAAigMAAAAA&#10;" path="m45,38l,,45,38r,l45,38r5,12l58,60r9,8l80,75r,-7l77,63,75,58,70,50,65,45,58,43,53,40,45,38xe" fillcolor="#f3be00" stroked="f">
                          <v:path arrowok="t" o:connecttype="custom" o:connectlocs="45,38;0,0;45,38;45,38;45,38;50,50;58,60;67,68;80,75;80,68;77,63;75,58;70,50;65,45;58,43;53,40;45,38" o:connectangles="0,0,0,0,0,0,0,0,0,0,0,0,0,0,0,0,0"/>
                        </v:shape>
                        <v:shape id="Freeform 1800" o:spid="_x0000_s2623" style="position:absolute;left:6093;top:1489;width:80;height:75;visibility:visible;mso-wrap-style:square;v-text-anchor:top" coordsize="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ZrV8IA&#10;AADdAAAADwAAAGRycy9kb3ducmV2LnhtbERPTYvCMBC9L/gfwgh7W9PKskjXKKIogrBgFfY6bcam&#10;2ExKE2v99+YgeHy87/lysI3oqfO1YwXpJAFBXDpdc6XgfNp+zUD4gKyxcUwKHuRhuRh9zDHT7s5H&#10;6vNQiRjCPkMFJoQ2k9KXhiz6iWuJI3dxncUQYVdJ3eE9httGTpPkR1qsOTYYbGltqLzmN6tg3f/J&#10;c/9fzExxPOTJZldsrreDUp/jYfULItAQ3uKXe68VfKdp3B/fxCc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lmtXwgAAAN0AAAAPAAAAAAAAAAAAAAAAAJgCAABkcnMvZG93&#10;bnJldi54bWxQSwUGAAAAAAQABAD1AAAAhwMAAAAA&#10;" path="m45,38l,,45,38r,l45,38r5,12l58,60r9,8l80,75r,-7l77,63,75,58,70,50,65,45,58,43,53,40,45,38xe" filled="f" strokecolor="#e77817" strokeweight="0">
                          <v:path arrowok="t" o:connecttype="custom" o:connectlocs="45,38;0,0;45,38;45,38;45,38;50,50;58,60;67,68;80,75;80,68;77,63;75,58;70,50;65,45;58,43;53,40;45,38" o:connectangles="0,0,0,0,0,0,0,0,0,0,0,0,0,0,0,0,0"/>
                        </v:shape>
                        <v:shape id="Freeform 1801" o:spid="_x0000_s2624" style="position:absolute;left:6014;top:1457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b+wsMA&#10;AADdAAAADwAAAGRycy9kb3ducmV2LnhtbESPQYvCMBSE7wv+h/AEb2uaRbpSjSIuQg9eVv0Bj+bZ&#10;FpuX2MRa//1mYWGPw8x8w6y3o+3EQH1oHWtQ8wwEceVMy7WGy/nwvgQRIrLBzjFpeFGA7WbytsbC&#10;uCd/03CKtUgQDgVqaGL0hZShashimDtPnLyr6y3GJPtamh6fCW47+ZFlubTYclpo0NO+oep2elgN&#10;YVCf4z2rZeltPOZl9eXz41nr2XTcrUBEGuN/+K9dGg0LpRT8vklP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b+wsMAAADdAAAADwAAAAAAAAAAAAAAAACYAgAAZHJzL2Rv&#10;d25yZXYueG1sUEsFBgAAAAAEAAQA9QAAAIgDAAAAAA==&#10;" path="m42,37l,,42,37xe" fillcolor="#f3be00" stroked="f">
                          <v:path arrowok="t" o:connecttype="custom" o:connectlocs="42,37;0,0;42,37" o:connectangles="0,0,0"/>
                        </v:shape>
                        <v:shape id="Freeform 1802" o:spid="_x0000_s2625" style="position:absolute;left:6014;top:1457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x00sYA&#10;AADdAAAADwAAAGRycy9kb3ducmV2LnhtbESPT2vCQBTE7wW/w/KE3uomIlZiNiKKEOyptijentmX&#10;P5h9G7LbmH77bqHQ4zAzv2HSzWhaMVDvGssK4lkEgriwuuFKwefH4WUFwnlkja1lUvBNDjbZ5CnF&#10;RNsHv9Nw8pUIEHYJKqi97xIpXVGTQTezHXHwStsb9EH2ldQ9PgLctHIeRUtpsOGwUGNHu5qK++nL&#10;KChvx9fLNffLfVXcF29XOjfH/KzU83TcrkF4Gv1/+K+dawWLOJ7D75vwBGT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x00sYAAADdAAAADwAAAAAAAAAAAAAAAACYAgAAZHJz&#10;L2Rvd25yZXYueG1sUEsFBgAAAAAEAAQA9QAAAIsDAAAAAA==&#10;" path="m42,37l,,42,37xe" filled="f" strokecolor="#e77817" strokeweight="0">
                          <v:path arrowok="t" o:connecttype="custom" o:connectlocs="42,37;0,0;42,37" o:connectangles="0,0,0"/>
                        </v:shape>
                        <v:shape id="Freeform 1803" o:spid="_x0000_s2626" style="position:absolute;left:6026;top:1502;width:105;height:32;visibility:visible;mso-wrap-style:square;v-text-anchor:top" coordsize="10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OYR8IA&#10;AADdAAAADwAAAGRycy9kb3ducmV2LnhtbESPT4vCMBTE78J+h/AWvGlaFSldo8iC6NF/sNe3zdum&#10;2Lx0m6jttzeC4HGYmd8wi1Vna3Gj1leOFaTjBARx4XTFpYLzaTPKQPiArLF2TAp68rBafgwWmGt3&#10;5wPdjqEUEcI+RwUmhCaX0heGLPqxa4ij9+daiyHKtpS6xXuE21pOkmQuLVYcFww29G2ouByvVkFZ&#10;Z7//vdYa52bfTzL5w0m2VWr42a2/QATqwjv8au+0glmaTuH5Jj4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U5hHwgAAAN0AAAAPAAAAAAAAAAAAAAAAAJgCAABkcnMvZG93&#10;bnJldi54bWxQSwUGAAAAAAQABAD1AAAAhwMAAAAA&#10;" path="m57,22l,,57,22xm57,22r13,8l82,32,92,30r13,-5l100,20,95,17,87,15,82,12r-7,l67,15r-5,2l57,22xe" fillcolor="#f3be00" stroked="f">
                          <v:path arrowok="t" o:connecttype="custom" o:connectlocs="57,22;0,0;57,22;57,22;70,30;82,32;92,30;105,25;100,20;95,17;87,15;82,12;75,12;67,15;62,17;57,22" o:connectangles="0,0,0,0,0,0,0,0,0,0,0,0,0,0,0,0"/>
                          <o:lock v:ext="edit" verticies="t"/>
                        </v:shape>
                        <v:shape id="Freeform 1804" o:spid="_x0000_s2627" style="position:absolute;left:6026;top:1502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hxpccA&#10;AADdAAAADwAAAGRycy9kb3ducmV2LnhtbESPUUvDMBSF3wX/Q7gD31zaOcTVZUMHY4owcN2Gj5fm&#10;rik2NyXJuu7fG0Hw8XDO+Q5nvhxsK3ryoXGsIB9nIIgrpxuuFezL9f0TiBCRNbaOScGVAiwXtzdz&#10;LLS78Cf1u1iLBOFQoAITY1dIGSpDFsPYdcTJOzlvMSbpa6k9XhLctnKSZY/SYsNpwWBHK0PV9+5s&#10;FXw9vMpD7zbbflbW1/fSTLz8OCp1NxpenkFEGuJ/+K/9phVM83wKv2/SE5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ocaXHAAAA3QAAAA8AAAAAAAAAAAAAAAAAmAIAAGRy&#10;cy9kb3ducmV2LnhtbFBLBQYAAAAABAAEAPUAAACMAwAAAAA=&#10;" path="m57,22l,,57,22xe" filled="f" strokecolor="#e77817" strokeweight="0">
                          <v:path arrowok="t" o:connecttype="custom" o:connectlocs="57,22;0,0;57,22" o:connectangles="0,0,0"/>
                        </v:shape>
                        <v:shape id="Freeform 1805" o:spid="_x0000_s2628" style="position:absolute;left:6083;top:1514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5KNccA&#10;AADdAAAADwAAAGRycy9kb3ducmV2LnhtbESPQUsDMRSE70L/Q3gFbza7UsWuTYuUltaDB2tL29tj&#10;89wsu3kJm9hd/70RBI/DzHzDzJeDbcWVulA7VpBPMhDEpdM1VwoOH5u7JxAhImtsHZOCbwqwXIxu&#10;5lho1/M7XfexEgnCoUAFJkZfSBlKQxbDxHni5H26zmJMsquk7rBPcNvK+yx7lBZrTgsGPa0Mlc3+&#10;yyrwzfHMp7A+NKv11swu/eubby9K3Y6Hl2cQkYb4H/5r77SCaZ4/wO+b9ATk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eSjXHAAAA3QAAAA8AAAAAAAAAAAAAAAAAmAIAAGRy&#10;cy9kb3ducmV2LnhtbFBLBQYAAAAABAAEAPUAAACMAwAAAAA=&#10;" path="m,10r13,8l25,20,35,18,48,13,43,8,38,5,30,3,25,,18,,10,3,5,5,,10xe" filled="f" strokecolor="#e77817" strokeweight="0">
                          <v:path arrowok="t" o:connecttype="custom" o:connectlocs="0,10;13,18;25,20;35,18;48,13;43,8;38,5;30,3;25,0;18,0;10,3;5,5;0,10" o:connectangles="0,0,0,0,0,0,0,0,0,0,0,0,0"/>
                        </v:shape>
                        <v:shape id="Freeform 1806" o:spid="_x0000_s2629" style="position:absolute;left:6064;top:1529;width:101;height:18;visibility:visible;mso-wrap-style:square;v-text-anchor:top" coordsize="10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Kl/8YA&#10;AADdAAAADwAAAGRycy9kb3ducmV2LnhtbESPT2vCQBTE74LfYXmCN91ENNroKlIqrbf6B6G3Z/aZ&#10;BLNvQ3ar8du7BaHHYWZ+wyxWranEjRpXWlYQDyMQxJnVJecKjofNYAbCeWSNlWVS8CAHq2W3s8BU&#10;2zvv6Lb3uQgQdikqKLyvUyldVpBBN7Q1cfAutjHog2xyqRu8B7ip5CiKEmmw5LBQYE3vBWXX/a9R&#10;8Dk7TZNJvNset+t28/bzfabrx1Spfq9dz0F4av1/+NX+0grGcZzA35vwBOTy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6Kl/8YAAADdAAAADwAAAAAAAAAAAAAAAACYAgAAZHJz&#10;L2Rvd25yZXYueG1sUEsFBgAAAAAEAAQA9QAAAIsDAAAAAA==&#10;" path="m54,8l,,54,8xm54,8r13,7l79,18,92,15r9,-5l99,5,92,3,87,,79,,72,,67,,59,3,54,8xe" fillcolor="#f3be00" stroked="f">
                          <v:path arrowok="t" o:connecttype="custom" o:connectlocs="54,8;0,0;54,8;54,8;67,15;79,18;92,15;101,10;99,5;92,3;87,0;79,0;72,0;67,0;59,3;54,8" o:connectangles="0,0,0,0,0,0,0,0,0,0,0,0,0,0,0,0"/>
                          <o:lock v:ext="edit" verticies="t"/>
                        </v:shape>
                        <v:shape id="Freeform 1807" o:spid="_x0000_s2630" style="position:absolute;left:6064;top:1529;width:54;height:8;visibility:visible;mso-wrap-style:square;v-text-anchor:top" coordsize="5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gT5MYA&#10;AADdAAAADwAAAGRycy9kb3ducmV2LnhtbESPUUvDMBSF3wX/Q7jCXmRLO8WObtkQx8AhDKz7AZfm&#10;ru1sbkIS185fbwTBx8M55zuc1WY0vbiQD51lBfksA0FcW91xo+D4sZsuQISIrLG3TAquFGCzvr1Z&#10;YantwO90qWIjEoRDiQraGF0pZahbMhhm1hEn72S9wZikb6T2OCS46eU8y56kwY7TQouOXlqqP6sv&#10;o8AdisL4+dnvH962wwG/91V+75Sa3I3PSxCRxvgf/mu/agWPeV7A75v0BO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8gT5MYAAADdAAAADwAAAAAAAAAAAAAAAACYAgAAZHJz&#10;L2Rvd25yZXYueG1sUEsFBgAAAAAEAAQA9QAAAIsDAAAAAA==&#10;" path="m54,8l,,54,8xe" filled="f" strokecolor="#e77817" strokeweight="0">
                          <v:path arrowok="t" o:connecttype="custom" o:connectlocs="54,8;0,0;54,8" o:connectangles="0,0,0"/>
                        </v:shape>
                        <v:shape id="Freeform 1808" o:spid="_x0000_s2631" style="position:absolute;left:6118;top:152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4ZJ8AA&#10;AADdAAAADwAAAGRycy9kb3ducmV2LnhtbERPz2vCMBS+D/Y/hDfYbaYdY0g1yiZUPU7rweMjeUuL&#10;yUtpotb/3hwEjx/f7/ly9E5caIhdYAXlpABBrIPp2Co4NPXHFERMyAZdYFJwowjLxevLHCsTrryj&#10;yz5ZkUM4VqigTamvpIy6JY9xEnrizP2HwWPKcLDSDHjN4d7Jz6L4lh47zg0t9rRqSZ/2Z69gt5H2&#10;6FCvdb2yf9T8nl19IqXe38afGYhEY3qKH+6tUfBVlnlufpOfgFzc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14ZJ8AAAADdAAAADwAAAAAAAAAAAAAAAACYAgAAZHJzL2Rvd25y&#10;ZXYueG1sUEsFBgAAAAAEAAQA9QAAAIUDAAAAAA==&#10;" path="m,8r13,7l25,18,38,15r9,-5l45,5,38,3,33,,25,,18,,13,,5,3,,8xe" filled="f" strokecolor="#e77817" strokeweight="0">
                          <v:path arrowok="t" o:connecttype="custom" o:connectlocs="0,8;13,15;25,18;38,15;47,10;45,5;38,3;33,0;25,0;18,0;13,0;5,3;0,8" o:connectangles="0,0,0,0,0,0,0,0,0,0,0,0,0"/>
                        </v:shape>
                        <v:shape id="Freeform 1809" o:spid="_x0000_s2632" style="position:absolute;left:6093;top:1544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iZ18gA&#10;AADdAAAADwAAAGRycy9kb3ducmV2LnhtbESPUUvDQBCE34X+h2MLfRF7iVXR2GuRloJaKTSKz0tu&#10;m4Tm9kJu20R/vScIPg4z8w0zXw6uUWfqQu3ZQDpNQBEX3tZcGvh431zdgwqCbLHxTAa+KMByMbqY&#10;Y2Z9z3s651KqCOGQoYFKpM20DkVFDsPUt8TRO/jOoUTZldp22Ee4a/R1ktxphzXHhQpbWlVUHPOT&#10;M7CdrU+3r7J6ad562X377W7/mV8aMxkPT4+ghAb5D/+1n62BmzR9gN838Qno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iJnXyAAAAN0AAAAPAAAAAAAAAAAAAAAAAJgCAABk&#10;cnMvZG93bnJldi54bWxQSwUGAAAAAAQABAD1AAAAjQMAAAAA&#10;" path="m55,8l,,55,8xm55,8r12,7l80,18,92,15r10,-5l97,5,92,3,87,,80,,72,,67,,60,3,55,8xe" fillcolor="#f3be00" stroked="f">
                          <v:path arrowok="t" o:connecttype="custom" o:connectlocs="55,8;0,0;55,8;55,8;67,15;80,18;92,15;102,10;97,5;92,3;87,0;80,0;72,0;67,0;60,3;55,8" o:connectangles="0,0,0,0,0,0,0,0,0,0,0,0,0,0,0,0"/>
                          <o:lock v:ext="edit" verticies="t"/>
                        </v:shape>
                        <v:shape id="Freeform 1810" o:spid="_x0000_s2633" style="position:absolute;left:6093;top:1544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YiGMQA&#10;AADdAAAADwAAAGRycy9kb3ducmV2LnhtbERP3WrCMBS+F/YO4Qi7m2ndHFqNoh0bQ0SY+gDH5tiU&#10;NSclybR7++Vi4OXH979Y9bYVV/KhcawgH2UgiCunG64VnI7vT1MQISJrbB2Tgl8KsFo+DBZYaHfj&#10;L7oeYi1SCIcCFZgYu0LKUBmyGEauI07cxXmLMUFfS+3xlsJtK8dZ9iotNpwaDHZUGqq+Dz9WQenN&#10;Jt/uy93k+fzx1ux3m/Vk1iv1OOzXcxCR+ngX/7s/tYKXfJz2pzfpCc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GIhjEAAAA3QAAAA8AAAAAAAAAAAAAAAAAmAIAAGRycy9k&#10;b3ducmV2LnhtbFBLBQYAAAAABAAEAPUAAACJAwAAAAA=&#10;" path="m55,8l,,55,8xe" filled="f" strokecolor="#e77817" strokeweight="0">
                          <v:path arrowok="t" o:connecttype="custom" o:connectlocs="55,8;0,0;55,8" o:connectangles="0,0,0"/>
                        </v:shape>
                        <v:shape id="Freeform 1811" o:spid="_x0000_s2634" style="position:absolute;left:6148;top:154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h6B8MA&#10;AADdAAAADwAAAGRycy9kb3ducmV2LnhtbESPT2sCMRTE7wW/Q3hCbzW7UkpZjaLCWo/1z8HjI3lm&#10;F5OXZRN1++1NodDjMDO/YebLwTtxpz62gRWUkwIEsQ6mZavgdKzfPkHEhGzQBSYFPxRhuRi9zLEy&#10;4cF7uh+SFRnCsUIFTUpdJWXUDXmMk9ARZ+8Seo8py95K0+Mjw72T06L4kB5bzgsNdrRpSF8PN69g&#10;/yXt2aHe6npjv+m4vrn6Skq9jofVDESiIf2H/9o7o+C9nJbw+yY/Ab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h6B8MAAADdAAAADwAAAAAAAAAAAAAAAACYAgAAZHJzL2Rv&#10;d25yZXYueG1sUEsFBgAAAAAEAAQA9QAAAIgDAAAAAA==&#10;" path="m,8r12,7l25,18,37,15,47,10,42,5,37,3,32,,25,,17,,12,,5,3,,8xe" filled="f" strokecolor="#e77817" strokeweight="0">
                          <v:path arrowok="t" o:connecttype="custom" o:connectlocs="0,8;12,15;25,18;37,15;47,10;42,5;37,3;32,0;25,0;17,0;12,0;5,3;0,8" o:connectangles="0,0,0,0,0,0,0,0,0,0,0,0,0"/>
                        </v:shape>
                        <v:shape id="Freeform 1812" o:spid="_x0000_s2635" style="position:absolute;left:5996;top:1479;width:105;height:38;visibility:visible;mso-wrap-style:square;v-text-anchor:top" coordsize="10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H7ScUA&#10;AADdAAAADwAAAGRycy9kb3ducmV2LnhtbESPzWrDMBCE74W+g9hCb7VsU0pwopg0pNBAD/kjyXGx&#10;NraptTKS4rhvXxUKOQ4z8w0zK0fTiYGcby0ryJIUBHFldcu1gsP+42UCwgdkjZ1lUvBDHsr548MM&#10;C21vvKVhF2oRIewLVNCE0BdS+qohgz6xPXH0LtYZDFG6WmqHtwg3nczT9E0abDkuNNjTsqHqe3c1&#10;CobN1+q43ui6ej/x2V07ztcDK/X8NC6mIAKN4R7+b39qBa9ZnsPfm/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cftJxQAAAN0AAAAPAAAAAAAAAAAAAAAAAJgCAABkcnMv&#10;ZG93bnJldi54bWxQSwUGAAAAAAQABAD1AAAAigMAAAAA&#10;" path="m58,25l,,58,25xm55,25r13,8l80,38,92,35r13,-5l100,25,95,20,87,18r-7,l75,18r-7,l63,23r-8,2xe" fillcolor="#f3be00" stroked="f">
                          <v:path arrowok="t" o:connecttype="custom" o:connectlocs="58,25;0,0;58,25;55,25;68,33;80,38;92,35;105,30;100,25;95,20;87,18;80,18;75,18;68,18;63,23;55,25" o:connectangles="0,0,0,0,0,0,0,0,0,0,0,0,0,0,0,0"/>
                          <o:lock v:ext="edit" verticies="t"/>
                        </v:shape>
                      </v:group>
                      <v:group id="Group 1813" o:spid="_x0000_s2636" style="position:absolute;left:234;top:457;width:3239;height:6782" coordorigin="5698,486" coordsize="510,1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Ij2s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94PI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iI9rFAAAA3QAA&#10;AA8AAAAAAAAAAAAAAAAAqgIAAGRycy9kb3ducmV2LnhtbFBLBQYAAAAABAAEAPoAAACcAwAAAAA=&#10;">
                        <v:shape id="Freeform 1814" o:spid="_x0000_s2637" style="position:absolute;left:5996;top:1479;width:58;height:25;visibility:visible;mso-wrap-style:square;v-text-anchor:top" coordsize="5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wGlcUA&#10;AADdAAAADwAAAGRycy9kb3ducmV2LnhtbESPQWsCMRSE7wX/Q3iFXqRmlcXKapRFkPZQQW3R62Pz&#10;3CzdvCxJqtt/bwShx2FmvmEWq9624kI+NI4VjEcZCOLK6YZrBd9fm9cZiBCRNbaOScEfBVgtB08L&#10;LLS78p4uh1iLBOFQoAITY1dIGSpDFsPIdcTJOztvMSbpa6k9XhPctnKSZVNpseG0YLCjtaHq5/Br&#10;FZTldKf9Zvj2Se9Hsz01eRtnTqmX576cg4jUx//wo/2hFeTjSQ73N+kJ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7AaVxQAAAN0AAAAPAAAAAAAAAAAAAAAAAJgCAABkcnMv&#10;ZG93bnJldi54bWxQSwUGAAAAAAQABAD1AAAAigMAAAAA&#10;" path="m58,25l,,58,25xe" filled="f" strokecolor="#e77817" strokeweight="0">
                          <v:path arrowok="t" o:connecttype="custom" o:connectlocs="58,25;0,0;58,25" o:connectangles="0,0,0"/>
                        </v:shape>
                        <v:shape id="Freeform 1815" o:spid="_x0000_s2638" style="position:absolute;left:6051;top:149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BSv8UA&#10;AADdAAAADwAAAGRycy9kb3ducmV2LnhtbESPQWvCQBSE74X+h+UJ3upGqSWmriKFFulN7aW3R/Zl&#10;NzX7NmS3SfTXdwWhx2FmvmHW29E1oqcu1J4VzGcZCOLS65qNgq/T+1MOIkRkjY1nUnChANvN48Ma&#10;C+0HPlB/jEYkCIcCFdgY20LKUFpyGGa+JU5e5TuHMcnOSN3hkOCukYsse5EOa04LFlt6s1Sej79O&#10;gf/8+Xb9zpg8VnSq7MdqyK8rpaaTcfcKItIY/8P39l4reJ4vlnB7k56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UFK/xQAAAN0AAAAPAAAAAAAAAAAAAAAAAJgCAABkcnMv&#10;ZG93bnJldi54bWxQSwUGAAAAAAQABAD1AAAAigMAAAAA&#10;" path="m,7r13,8l25,20,37,17,50,12,45,7,40,2,32,,25,,20,,13,,8,5,,7e" filled="f" strokecolor="#e77817" strokeweight="0">
                          <v:path arrowok="t" o:connecttype="custom" o:connectlocs="0,7;13,15;25,20;37,17;50,12;45,7;40,2;32,0;25,0;20,0;13,0;8,5;0,7" o:connectangles="0,0,0,0,0,0,0,0,0,0,0,0,0"/>
                        </v:shape>
                        <v:shape id="Freeform 1816" o:spid="_x0000_s2639" style="position:absolute;left:5964;top:1467;width:107;height:30;visibility:visible;mso-wrap-style:square;v-text-anchor:top" coordsize="10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b6jMcA&#10;AADdAAAADwAAAGRycy9kb3ducmV2LnhtbESPQWvCQBSE74X+h+UVvJS6UUTb6CrFIGovUSvo8ZF9&#10;JqHZtyG7avz3riD0OMzMN8xk1ppKXKhxpWUFvW4EgjizuuRcwf538fEJwnlkjZVlUnAjB7Pp68sE&#10;Y22vvKXLzuciQNjFqKDwvo6ldFlBBl3X1sTBO9nGoA+yyaVu8BrgppL9KBpKgyWHhQJrmheU/e3O&#10;RsE626wOozRJj1/vh2S52GCSuh+lOm/t9xiEp9b/h5/tlVYw6PWH8HgTnoC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7W+ozHAAAA3QAAAA8AAAAAAAAAAAAAAAAAmAIAAGRy&#10;cy9kb3ducmV2LnhtbFBLBQYAAAAABAAEAPUAAACMAwAAAAA=&#10;" path="m60,20l,,60,20xm60,20r12,7l85,30r12,l107,25r-5,-5l97,15,92,12r-7,l77,12r-5,l65,15r-5,5xe" fillcolor="#f3be00" stroked="f">
                          <v:path arrowok="t" o:connecttype="custom" o:connectlocs="60,20;0,0;60,20;60,20;72,27;85,30;97,30;107,25;102,20;97,15;92,12;85,12;77,12;72,12;65,15;60,20" o:connectangles="0,0,0,0,0,0,0,0,0,0,0,0,0,0,0,0"/>
                          <o:lock v:ext="edit" verticies="t"/>
                        </v:shape>
                        <v:shape id="Freeform 1817" o:spid="_x0000_s2640" style="position:absolute;left:5964;top:1467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6COcQA&#10;AADdAAAADwAAAGRycy9kb3ducmV2LnhtbESPQYvCMBSE7wv+h/AEb2tqFVeqUWRZwaPawnp8Ns+2&#10;tHkpTdT6742wsMdhZr5hVpveNOJOnassK5iMIxDEudUVFwqydPe5AOE8ssbGMil4koPNevCxwkTb&#10;Bx/pfvKFCBB2CSoovW8TKV1ekkE3ti1x8K62M+iD7AqpO3wEuGlkHEVzabDisFBiS98l5fXpZhTE&#10;Wbqorz9pPW+svPzSeXrIs6lSo2G/XYLw1Pv/8F97rxXMJvEXvN+EJy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egjnEAAAA3QAAAA8AAAAAAAAAAAAAAAAAmAIAAGRycy9k&#10;b3ducmV2LnhtbFBLBQYAAAAABAAEAPUAAACJAwAAAAA=&#10;" path="m60,20l,,60,20xe" filled="f" strokecolor="#e77817" strokeweight="0">
                          <v:path arrowok="t" o:connecttype="custom" o:connectlocs="60,20;0,0;60,20" o:connectangles="0,0,0"/>
                        </v:shape>
                        <v:shape id="Freeform 1818" o:spid="_x0000_s2641" style="position:absolute;left:6024;top:147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rUpMAA&#10;AADdAAAADwAAAGRycy9kb3ducmV2LnhtbERPTYvCMBC9C/6HMII3TVtE3K6xrILgTax72dvQjG3Z&#10;ZlKa2MZ/bw4Le3y8730RTCdGGlxrWUG6TkAQV1a3XCv4vp9XOxDOI2vsLJOCFzkoDvPZHnNtJ77R&#10;WPpaxBB2OSpovO9zKV3VkEG3tj1x5B52MOgjHGqpB5xiuOlkliRbabDl2NBgT6eGqt/yaRR029Hx&#10;Iw0jfeyS8NOW+nrMvFLLRfj6BOEp+H/xn/uiFWzSLM6Nb+ITkIc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OrUpMAAAADdAAAADwAAAAAAAAAAAAAAAACYAgAAZHJzL2Rvd25y&#10;ZXYueG1sUEsFBgAAAAAEAAQA9QAAAIUDAAAAAA==&#10;" path="m,8r12,7l25,18r12,l47,13,42,8,37,3,32,,25,,17,,12,,5,3,,8e" filled="f" strokecolor="#e77817" strokeweight="0">
                          <v:path arrowok="t" o:connecttype="custom" o:connectlocs="0,8;12,15;25,18;37,18;47,13;42,8;37,3;32,0;25,0;17,0;12,0;5,3;0,8" o:connectangles="0,0,0,0,0,0,0,0,0,0,0,0,0"/>
                        </v:shape>
                        <v:shape id="Freeform 1819" o:spid="_x0000_s2642" style="position:absolute;left:5944;top:1454;width:102;height:28;visibility:visible;mso-wrap-style:square;v-text-anchor:top" coordsize="10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R3k8UA&#10;AADdAAAADwAAAGRycy9kb3ducmV2LnhtbESPQWvCQBSE7wX/w/IEb3WjFKvRVUQseApUi+jtkX0m&#10;0ezbsLua+O/dQqHHYWa+YRarztTiQc5XlhWMhgkI4tzqigsFP4ev9ykIH5A11pZJwZM8rJa9twWm&#10;2rb8TY99KESEsE9RQRlCk0rp85IM+qFtiKN3sc5giNIVUjtsI9zUcpwkE2mw4rhQYkObkvLb/m4U&#10;tKfndPtpj9mZzi4L28Msu260UoN+t56DCNSF//Bfe6cVfIzGM/h9E5+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JHeTxQAAAN0AAAAPAAAAAAAAAAAAAAAAAJgCAABkcnMv&#10;ZG93bnJldi54bWxQSwUGAAAAAAQABAD1AAAAigMAAAAA&#10;" path="m55,18l,,55,18xm55,18r12,7l77,28r13,l102,23,97,18,92,13,85,10,80,8r-8,l65,10r-5,3l55,18xe" fillcolor="#f3be00" stroked="f">
                          <v:path arrowok="t" o:connecttype="custom" o:connectlocs="55,18;0,0;55,18;55,18;67,25;77,28;90,28;102,23;97,18;92,13;85,10;80,8;72,8;65,10;60,13;55,18" o:connectangles="0,0,0,0,0,0,0,0,0,0,0,0,0,0,0,0"/>
                          <o:lock v:ext="edit" verticies="t"/>
                        </v:shape>
                        <v:shape id="Freeform 1820" o:spid="_x0000_s2643" style="position:absolute;left:5944;top:1454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LNFsIA&#10;AADdAAAADwAAAGRycy9kb3ducmV2LnhtbERPz2vCMBS+D/wfwhO8DE2dMkY1SjsY7CRYd9jx0bw2&#10;xealS6LW/345CB4/vt/b/Wh7cSUfOscKlosMBHHtdMetgp/T1/wDRIjIGnvHpOBOAfa7ycsWc+1u&#10;fKRrFVuRQjjkqMDEOORShtqQxbBwA3HiGuctxgR9K7XHWwq3vXzLsndpsePUYHCgT0P1ubpYBYem&#10;NMdGHn6L819RVKV7vZSelJpNx2IDItIYn+KH+1srWC9XaX96k56A3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Us0WwgAAAN0AAAAPAAAAAAAAAAAAAAAAAJgCAABkcnMvZG93&#10;bnJldi54bWxQSwUGAAAAAAQABAD1AAAAhwMAAAAA&#10;" path="m55,18l,,55,18xe" filled="f" strokecolor="#e77817" strokeweight="0">
                          <v:path arrowok="t" o:connecttype="custom" o:connectlocs="55,18;0,0;55,18" o:connectangles="0,0,0"/>
                        </v:shape>
                        <v:shape id="Freeform 1821" o:spid="_x0000_s2644" style="position:absolute;left:5999;top:146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Aw2cYA&#10;AADdAAAADwAAAGRycy9kb3ducmV2LnhtbESP3WrCQBSE7wu+w3IEb0LdRItI6iqiCJFeFH8e4JA9&#10;JmmzZ+PuqvHtu4VCL4eZ+YZZrHrTijs531hWkI1TEMSl1Q1XCs6n3eschA/IGlvLpOBJHlbLwcsC&#10;c20ffKD7MVQiQtjnqKAOocul9GVNBv3YdsTRu1hnMETpKqkdPiLctHKSpjNpsOG4UGNHm5rK7+PN&#10;KPjs98lT3j6uk1Ny7i5bV/ivpFBqNOzX7yAC9eE//NcutIK3bJrB75v4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Aw2cYAAADdAAAADwAAAAAAAAAAAAAAAACYAgAAZHJz&#10;L2Rvd25yZXYueG1sUEsFBgAAAAAEAAQA9QAAAIsDAAAAAA==&#10;" path="m,10r12,7l22,20r13,l47,15,42,10,37,5,30,2,25,,17,,10,2,5,5,,10e" filled="f" strokecolor="#e77817" strokeweight="0">
                          <v:path arrowok="t" o:connecttype="custom" o:connectlocs="0,10;12,17;22,20;35,20;47,15;42,10;37,5;30,2;25,0;17,0;10,2;5,5;0,10" o:connectangles="0,0,0,0,0,0,0,0,0,0,0,0,0"/>
                        </v:shape>
                        <v:shape id="Freeform 1822" o:spid="_x0000_s2645" style="position:absolute;left:5914;top:1427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ofhMcA&#10;AADdAAAADwAAAGRycy9kb3ducmV2LnhtbESPQWvCQBSE74L/YXmCt7qJipXoKtpSECmUmh7a2yP7&#10;zAazb0N2G+O/dwsFj8PMfMOst72tRUetrxwrSCcJCOLC6YpLBV/529MShA/IGmvHpOBGHrab4WCN&#10;mXZX/qTuFEoRIewzVGBCaDIpfWHIop+4hjh6Z9daDFG2pdQtXiPc1nKaJAtpseK4YLChF0PF5fRr&#10;FeTpvD92y73Ozcfr8/fPbWHez0elxqN+twIRqA+P8H/7oBXM09kU/t7EJyA3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6H4THAAAA3QAAAA8AAAAAAAAAAAAAAAAAmAIAAGRy&#10;cy9kb3ducmV2LnhtbFBLBQYAAAAABAAEAPUAAACMAwAAAAA=&#10;" path="m53,25l,,53,25xm53,25r12,7l78,37,90,35r12,-5l97,25,92,20,85,17r-7,l73,17r-8,l58,20r-5,5xe" fillcolor="#f3be00" stroked="f">
                          <v:path arrowok="t" o:connecttype="custom" o:connectlocs="53,25;0,0;53,25;53,25;65,32;78,37;90,35;102,30;97,25;92,20;85,17;78,17;73,17;65,17;58,20;53,25" o:connectangles="0,0,0,0,0,0,0,0,0,0,0,0,0,0,0,0"/>
                          <o:lock v:ext="edit" verticies="t"/>
                        </v:shape>
                        <v:shape id="Freeform 1823" o:spid="_x0000_s2646" style="position:absolute;left:5914;top:1427;width:53;height:25;visibility:visible;mso-wrap-style:square;v-text-anchor:top" coordsize="5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7ZLsUA&#10;AADdAAAADwAAAGRycy9kb3ducmV2LnhtbESPQWsCMRSE74L/ITzBm2bVRWRrFBEELx66LerxsXnd&#10;Tbt5WZOo23/fFAo9DjPzDbPe9rYVD/LBOFYwm2YgiCunDdcK3t8OkxWIEJE1to5JwTcF2G6GgzUW&#10;2j35lR5lrEWCcChQQRNjV0gZqoYshqnriJP34bzFmKSvpfb4THDbynmWLaVFw2mhwY72DVVf5d0q&#10;yE7lp78cy/0lmHMul7fr3fS5UuNRv3sBEamP/+G/9lEryGeLBfy+SU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3tkuxQAAAN0AAAAPAAAAAAAAAAAAAAAAAJgCAABkcnMv&#10;ZG93bnJldi54bWxQSwUGAAAAAAQABAD1AAAAigMAAAAA&#10;" path="m53,25l,,53,25xe" filled="f" strokecolor="#e77817" strokeweight="0">
                          <v:path arrowok="t" o:connecttype="custom" o:connectlocs="53,25;0,0;53,25" o:connectangles="0,0,0"/>
                        </v:shape>
                        <v:shape id="Freeform 1824" o:spid="_x0000_s2647" style="position:absolute;left:5967;top:1444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WltMYA&#10;AADdAAAADwAAAGRycy9kb3ducmV2LnhtbESPQWvCQBSE70L/w/IK3nQTjVJSVymWYoVeNNXzI/ua&#10;hGbfhuyaxP56tyB4HGbmG2a1GUwtOmpdZVlBPI1AEOdWV1wo+M4+Ji8gnEfWWFsmBVdysFk/jVaY&#10;atvzgbqjL0SAsEtRQel9k0rp8pIMuqltiIP3Y1uDPsi2kLrFPsBNLWdRtJQGKw4LJTa0LSn/PV6M&#10;gv1XF89Oi+z8957sLnpptz1llVLj5+HtFYSnwT/C9/anVpDE8wT+34Qn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WltMYAAADdAAAADwAAAAAAAAAAAAAAAACYAgAAZHJz&#10;L2Rvd25yZXYueG1sUEsFBgAAAAAEAAQA9QAAAIsDAAAAAA==&#10;" path="m,8r12,7l25,20,37,18,49,13,44,8,39,3,32,,25,,20,,12,,5,3,,8e" filled="f" strokecolor="#e77817" strokeweight="0">
                          <v:path arrowok="t" o:connecttype="custom" o:connectlocs="0,8;12,15;25,20;37,18;49,13;44,8;39,3;32,0;25,0;20,0;12,0;5,3;0,8" o:connectangles="0,0,0,0,0,0,0,0,0,0,0,0,0"/>
                        </v:shape>
                        <v:shape id="Freeform 1825" o:spid="_x0000_s2648" style="position:absolute;left:5890;top:1392;width:102;height:52;visibility:visible;mso-wrap-style:square;v-text-anchor:top" coordsize="10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tBQMcA&#10;AADdAAAADwAAAGRycy9kb3ducmV2LnhtbESPQUvDQBSE74L/YXlCb3bT1EqJ3RYJFmzBg4kevD2y&#10;z2ww+zbsbpv033cFweMwM98wm91ke3EmHzrHChbzDARx43THrYKPen+/BhEissbeMSm4UIDd9vZm&#10;g4V2I7/TuYqtSBAOBSowMQ6FlKExZDHM3UCcvG/nLcYkfSu1xzHBbS/zLHuUFjtOCwYHKg01P9XJ&#10;Kvg6jLmry1UePt8O5fpisvroX5Sa3U3PTyAiTfE//Nd+1QoeFssV/L5JT0B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LQUDHAAAA3QAAAA8AAAAAAAAAAAAAAAAAmAIAAGRy&#10;cy9kb3ducmV2LnhtbFBLBQYAAAAABAAEAPUAAACMAwAAAAA=&#10;" path="m54,35l,,54,35xm54,35l67,45r12,5l89,52r13,-5l97,42,92,37,87,35,79,32,72,30r-8,l59,32r-5,3xe" fillcolor="#f3be00" stroked="f">
                          <v:path arrowok="t" o:connecttype="custom" o:connectlocs="54,35;0,0;54,35;54,35;67,45;79,50;89,52;102,47;97,42;92,37;87,35;79,32;72,30;64,30;59,32;54,35" o:connectangles="0,0,0,0,0,0,0,0,0,0,0,0,0,0,0,0"/>
                          <o:lock v:ext="edit" verticies="t"/>
                        </v:shape>
                        <v:shape id="Freeform 1826" o:spid="_x0000_s2649" style="position:absolute;left:5890;top:1392;width:54;height:35;visibility:visible;mso-wrap-style:square;v-text-anchor:top" coordsize="5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75uMIA&#10;AADdAAAADwAAAGRycy9kb3ducmV2LnhtbESP3YrCMBSE74V9h3AWvJE17SrF7RpFhIKX/j3AoTk2&#10;ZZuTkkTtvr0RBC+HmfmGWa4H24kb+dA6VpBPMxDEtdMtNwrOp+prASJEZI2dY1LwTwHWq4/REkvt&#10;7nyg2zE2IkE4lKjAxNiXUobakMUwdT1x8i7OW4xJ+kZqj/cEt538zrJCWmw5LRjsaWuo/jterYLL&#10;vrLzq174tpjszMCNrvLqR6nx57D5BRFpiO/wq73TCub5rIDnm/Q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Tvm4wgAAAN0AAAAPAAAAAAAAAAAAAAAAAJgCAABkcnMvZG93&#10;bnJldi54bWxQSwUGAAAAAAQABAD1AAAAhwMAAAAA&#10;" path="m54,35l,,54,35xe" filled="f" strokecolor="#e77817" strokeweight="0">
                          <v:path arrowok="t" o:connecttype="custom" o:connectlocs="54,35;0,0;54,35" o:connectangles="0,0,0"/>
                        </v:shape>
                        <v:shape id="Freeform 1827" o:spid="_x0000_s2650" style="position:absolute;left:5944;top:1422;width:48;height:22;visibility:visible;mso-wrap-style:square;v-text-anchor:top" coordsize="4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y+LsYA&#10;AADdAAAADwAAAGRycy9kb3ducmV2LnhtbESPzWrDMBCE74W+g9hCb4nstvlzrYRSME4oPcTxAyzW&#10;xja1Vq6lJs7bR4FAj8PMfMOkm9F04kSDay0riKcRCOLK6pZrBeUhmyxBOI+ssbNMCi7kYLN+fEgx&#10;0fbMezoVvhYBwi5BBY33fSKlqxoy6Ka2Jw7e0Q4GfZBDLfWA5wA3nXyJork02HJYaLCnz4aqn+LP&#10;KPjNMV/17S7/dgVns69jWcusVOr5afx4B+Fp9P/he3urFbzFrwu4vQlPQK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y+LsYAAADdAAAADwAAAAAAAAAAAAAAAACYAgAAZHJz&#10;L2Rvd25yZXYueG1sUEsFBgAAAAAEAAQA9QAAAIsDAAAAAA==&#10;" path="m,5l13,15r12,5l35,22,48,17,43,12,38,7,33,5,25,2,18,,10,,5,2,,5e" filled="f" strokecolor="#e77817" strokeweight="0">
                          <v:path arrowok="t" o:connecttype="custom" o:connectlocs="0,5;13,15;25,20;35,22;48,17;43,12;38,7;33,5;25,2;18,0;10,0;5,2;0,5" o:connectangles="0,0,0,0,0,0,0,0,0,0,0,0,0"/>
                        </v:shape>
                        <v:shape id="Freeform 1828" o:spid="_x0000_s2651" style="position:absolute;left:6083;top:147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nU/cQA&#10;AADdAAAADwAAAGRycy9kb3ducmV2LnhtbERP3WrCMBS+F/YO4Qx2IzPViZtdUxmCTtTBVn2AQ3PW&#10;ljUnpck0vr25ELz8+P6zRTCtOFHvGssKxqMEBHFpdcOVguNh9fwGwnlkja1lUnAhB4v8YZBhqu2Z&#10;f+hU+ErEEHYpKqi971IpXVmTQTeyHXHkfm1v0EfYV1L3eI7hppWTJJlJgw3Hhho7WtZU/hX/RsE2&#10;rD8v++/XYROqedjt6MutV3Olnh7DxzsIT8HfxTf3RiuYjl/i3PgmPgG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p1P3EAAAA3QAAAA8AAAAAAAAAAAAAAAAAmAIAAGRycy9k&#10;b3ducmV2LnhtbFBLBQYAAAAABAAEAPUAAACJAwAAAAA=&#10;" path="m,l,13,5,23r8,10l23,40,25,30,20,18,13,8,,xe" fillcolor="#f3be00" stroked="f">
                          <v:path arrowok="t" o:connecttype="custom" o:connectlocs="0,0;0,13;5,23;13,33;23,40;25,30;20,18;13,8;0,0" o:connectangles="0,0,0,0,0,0,0,0,0"/>
                        </v:shape>
                        <v:shape id="Freeform 1829" o:spid="_x0000_s2652" style="position:absolute;left:6083;top:147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b/F8YA&#10;AADdAAAADwAAAGRycy9kb3ducmV2LnhtbESPzWsCMRTE74L/Q3hCL6JZ6wftahSpCF48aD30+Lp5&#10;+8FuXpZNqvG/N4LQ4zAzv2FWm2AacaXOVZYVTMYJCOLM6ooLBZfv/egDhPPIGhvLpOBODjbrfm+F&#10;qbY3PtH17AsRIexSVFB636ZSuqwkg25sW+Lo5bYz6KPsCqk7vEW4aeR7kiykwYrjQoktfZWU1ec/&#10;oyBf7H6GYZrXp996PkuOOvh5EZR6G4TtEoSn4P/Dr/ZBK5hNpp/wfBOfgF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b/F8YAAADdAAAADwAAAAAAAAAAAAAAAACYAgAAZHJz&#10;L2Rvd25yZXYueG1sUEsFBgAAAAAEAAQA9QAAAIsDAAAAAA==&#10;" path="m,l,13,5,23r8,10l23,40,25,30,20,18,13,8,,e" filled="f" strokecolor="#e77817" strokeweight="0">
                          <v:path arrowok="t" o:connecttype="custom" o:connectlocs="0,0;0,13;5,23;13,33;23,40;25,30;20,18;13,8;0,0" o:connectangles="0,0,0,0,0,0,0,0,0"/>
                        </v:shape>
                        <v:shape id="Freeform 1830" o:spid="_x0000_s2653" style="position:absolute;left:6069;top:1444;width:67;height:83;visibility:visible;mso-wrap-style:square;v-text-anchor:top" coordsize="6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Sk5cQA&#10;AADdAAAADwAAAGRycy9kb3ducmV2LnhtbERPz0/CMBS+m/A/NI/EG3Qji5pJIYRgMuJBBQ4cn+tz&#10;m6yvTVtg+tfbA4nHL9/v+XIwvbiQD51lBfk0A0FcW91xo+Cwf5k8gQgRWWNvmRT8UIDlYnQ3x1Lb&#10;K3/QZRcbkUI4lKigjdGVUoa6JYNhah1x4r6sNxgT9I3UHq8p3PRylmUP0mDHqaFFR+uW6tPubBTM&#10;3HZTVPVrn/Pnu/t+Oz5Wh1+v1P14WD2DiDTEf/HNXWkFRV6k/elNeg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EpOXEAAAA3QAAAA8AAAAAAAAAAAAAAAAAmAIAAGRycy9k&#10;b3ducmV2LnhtbFBLBQYAAAAABAAEAPUAAACJAwAAAAA=&#10;" path="m39,43r3,12l47,65r7,10l67,83r,-10l59,60,52,50,39,43xm39,43l,,39,43xe" fillcolor="#f3be00" stroked="f">
                          <v:path arrowok="t" o:connecttype="custom" o:connectlocs="39,43;42,55;47,65;54,75;67,83;67,73;59,60;52,50;39,43;39,43;0,0;39,43" o:connectangles="0,0,0,0,0,0,0,0,0,0,0,0"/>
                          <o:lock v:ext="edit" verticies="t"/>
                        </v:shape>
                        <v:shape id="Freeform 1831" o:spid="_x0000_s2654" style="position:absolute;left:6108;top:1487;width:28;height:40;visibility:visible;mso-wrap-style:square;v-text-anchor:top" coordsize="2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/8pcYA&#10;AADdAAAADwAAAGRycy9kb3ducmV2LnhtbESPX2vCQBDE34V+h2MLfdNLRKpETymlQh9KwT/QPi65&#10;9ZI2uxdyV41++p4g+DjMzG+YxarnRh2pC7UXA/koA0VSeluLM7DfrYczUCGiWGy8kIEzBVgtHwYL&#10;LKw/yYaO2+hUgkgo0EAVY1toHcqKGMPItyTJO/iOMSbZOW07PCU4N3qcZc+asZa0UGFLrxWVv9s/&#10;NvD9ddnz9Lx+ay6cjz+m7pPdDxnz9Ni/zEFF6uM9fGu/WwOTfJLD9U16Anr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z/8pcYAAADdAAAADwAAAAAAAAAAAAAAAACYAgAAZHJz&#10;L2Rvd25yZXYueG1sUEsFBgAAAAAEAAQA9QAAAIsDAAAAAA==&#10;" path="m,l3,12,8,22r7,10l28,40r,-10l20,17,13,7,,e" filled="f" strokecolor="#e77817" strokeweight="0">
                          <v:path arrowok="t" o:connecttype="custom" o:connectlocs="0,0;3,12;8,22;15,32;28,40;28,30;20,17;13,7;0,0" o:connectangles="0,0,0,0,0,0,0,0,0"/>
                        </v:shape>
                        <v:shape id="Freeform 1832" o:spid="_x0000_s2655" style="position:absolute;left:6069;top:1444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rMqcUA&#10;AADdAAAADwAAAGRycy9kb3ducmV2LnhtbESPQWvCQBSE70L/w/IK3sxGkSKpq9SKoIcejLbn1+wz&#10;Cc2+TXdXTf69Kwgeh5n5hpkvO9OICzlfW1YwTlIQxIXVNZcKjofNaAbCB2SNjWVS0JOH5eJlMMdM&#10;2yvv6ZKHUkQI+wwVVCG0mZS+qMigT2xLHL2TdQZDlK6U2uE1wk0jJ2n6Jg3WHBcqbOmzouIvPxsF&#10;bndq19/9yv00X6n8n+X972pfKzV87T7eQQTqwjP8aG+1gul4OoH7m/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esypxQAAAN0AAAAPAAAAAAAAAAAAAAAAAJgCAABkcnMv&#10;ZG93bnJldi54bWxQSwUGAAAAAAQABAD1AAAAigMAAAAA&#10;" path="m39,43l,,39,43e" filled="f" strokecolor="#e77817" strokeweight="0">
                          <v:path arrowok="t" o:connecttype="custom" o:connectlocs="39,43;0,0;39,43" o:connectangles="0,0,0"/>
                        </v:shape>
                        <v:shape id="Freeform 1833" o:spid="_x0000_s2656" style="position:absolute;left:6059;top:1459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EgB8YA&#10;AADdAAAADwAAAGRycy9kb3ducmV2LnhtbESPQUvDQBSE74L/YXlCL9JuUkMIsdtSKoWCeGj10OMj&#10;+0xCs29D9tmk/npXEDwOM/MNs9pMrlNXGkLr2UC6SEARV962XBv4eN/PC1BBkC12nsnAjQJs1vd3&#10;KyytH/lI15PUKkI4lGigEelLrUPVkMOw8D1x9D794FCiHGptBxwj3HV6mSS5dthyXGiwp11D1eX0&#10;5Qxc8tdRjo+Svui37vad++KcUWHM7GHaPoMSmuQ//Nc+WANZmj3B75v4BP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EgB8YAAADdAAAADwAAAAAAAAAAAAAAAACYAgAAZHJz&#10;L2Rvd25yZXYueG1sUEsFBgAAAAAEAAQA9QAAAIsDAAAAAA==&#10;" path="m,l,13,5,25r7,8l22,43r,-13l19,18,12,8,,xe" fillcolor="#f3be00" stroked="f">
                          <v:path arrowok="t" o:connecttype="custom" o:connectlocs="0,0;0,13;5,25;12,33;22,43;22,30;19,18;12,8;0,0" o:connectangles="0,0,0,0,0,0,0,0,0"/>
                        </v:shape>
                        <v:shape id="Freeform 1834" o:spid="_x0000_s2657" style="position:absolute;left:6059;top:1459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XnZcMA&#10;AADdAAAADwAAAGRycy9kb3ducmV2LnhtbESPQYvCMBSE7wv+h/CEva2pUqTUprKUXfCwF7U/4NE8&#10;22rz0m1irf/eCILHYWa+YbLtZDox0uBaywqWiwgEcWV1y7WC8vj7lYBwHlljZ5kU3MnBNp99ZJhq&#10;e+M9jQdfiwBhl6KCxvs+ldJVDRl0C9sTB+9kB4M+yKGWesBbgJtOrqJoLQ22HBYa7KloqLocrkaB&#10;+y+LH0x8cTRleT3RX3K+j06pz/n0vQHhafLv8Ku90wriZRzD8014AjJ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+XnZcMAAADdAAAADwAAAAAAAAAAAAAAAACYAgAAZHJzL2Rv&#10;d25yZXYueG1sUEsFBgAAAAAEAAQA9QAAAIgDAAAAAA==&#10;" path="m,l,13,5,25r7,8l22,43r,-13l19,18,12,8,,e" filled="f" strokecolor="#e77817" strokeweight="0">
                          <v:path arrowok="t" o:connecttype="custom" o:connectlocs="0,0;0,13;5,25;12,33;22,43;22,30;19,18;12,8;0,0" o:connectangles="0,0,0,0,0,0,0,0,0"/>
                        </v:shape>
                        <v:shape id="Freeform 1835" o:spid="_x0000_s2658" style="position:absolute;left:6024;top:1415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9yCscA&#10;AADdAAAADwAAAGRycy9kb3ducmV2LnhtbESPT2sCMRTE70K/Q3iF3jRrUSlbo5RCxRUPdltKj4/N&#10;2z/t5mVJ4rp+eyMIHoeZ+Q2zXA+mFT0531hWMJ0kIIgLqxuuFHx/fYxfQPiArLG1TArO5GG9ehgt&#10;MdX2xJ/U56ESEcI+RQV1CF0qpS9qMugntiOOXmmdwRClq6R2eIpw08rnJFlIgw3HhRo7eq+p+M+P&#10;RsGv+1vs+00736DF5PBT7rZZtlPq6XF4ewURaAj38K291Qpm09kcrm/iE5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0PcgrHAAAA3QAAAA8AAAAAAAAAAAAAAAAAmAIAAGRy&#10;cy9kb3ducmV2LnhtbFBLBQYAAAAABAAEAPUAAACMAwAAAAA=&#10;" path="m35,44l,,35,44xe" fillcolor="#f3be00" stroked="f">
                          <v:path arrowok="t" o:connecttype="custom" o:connectlocs="35,44;0,0;35,44" o:connectangles="0,0,0"/>
                        </v:shape>
                        <v:shape id="Freeform 1836" o:spid="_x0000_s2659" style="position:absolute;left:6024;top:1415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0NZcYA&#10;AADdAAAADwAAAGRycy9kb3ducmV2LnhtbESPQWvCQBSE74L/YXkFL6KbBJWSuoqIgpeCRil6e2Rf&#10;k9Ds25BdTfz33ULB4zAz3zDLdW9q8aDWVZYVxNMIBHFudcWFgst5P3kH4TyyxtoyKXiSg/VqOFhi&#10;qm3HJ3pkvhABwi5FBaX3TSqly0sy6Ka2IQ7et20N+iDbQuoWuwA3tUyiaCENVhwWSmxoW1L+k92N&#10;gpv9vG2y5PgVX8fze2R3XYK7o1Kjt37zAcJT71/h//ZBK5jFswX8vQ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0NZcYAAADdAAAADwAAAAAAAAAAAAAAAACYAgAAZHJz&#10;L2Rvd25yZXYueG1sUEsFBgAAAAAEAAQA9QAAAIsDAAAAAA==&#10;" path="m35,44l,,35,44xe" filled="f" strokecolor="#e77817" strokeweight="0">
                          <v:path arrowok="t" o:connecttype="custom" o:connectlocs="35,44;0,0;35,44" o:connectangles="0,0,0"/>
                        </v:shape>
                        <v:shape id="Freeform 1837" o:spid="_x0000_s2660" style="position:absolute;left:6034;top:144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IgH8gA&#10;AADdAAAADwAAAGRycy9kb3ducmV2LnhtbESP3WrCQBSE74W+w3IE78xGCa2kruIPglBoNVXq5SF7&#10;TEKzZ2N2q6lP3y0UejnMzDfMdN6ZWlypdZVlBaMoBkGcW11xoeDwvhlOQDiPrLG2TAq+ycF89tCb&#10;Yqrtjfd0zXwhAoRdigpK75tUSpeXZNBFtiEO3tm2Bn2QbSF1i7cAN7Ucx/GjNFhxWCixoVVJ+Wf2&#10;ZRQc7y/52+XDYRKP1/ftLlue+LVTatDvFs8gPHX+P/zX3moFySh5gt834QnI2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UiAfyAAAAN0AAAAPAAAAAAAAAAAAAAAAAJgCAABk&#10;cnMvZG93bnJldi54bWxQSwUGAAAAAAQABAD1AAAAjQMAAAAA&#10;" path="m,l,12,2,25r8,7l20,40r,-10l17,17,10,7,,xe" fillcolor="#f3be00" stroked="f">
                          <v:path arrowok="t" o:connecttype="custom" o:connectlocs="0,0;0,12;2,25;10,32;20,40;20,30;17,17;10,7;0,0" o:connectangles="0,0,0,0,0,0,0,0,0"/>
                        </v:shape>
                        <v:shape id="Freeform 1838" o:spid="_x0000_s2661" style="position:absolute;left:6034;top:144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7HXsQA&#10;AADdAAAADwAAAGRycy9kb3ducmV2LnhtbERPy2rCQBTdF/yH4QpuSp2khCqpo0ggUKRQjILbS+Y2&#10;Sc3cCZnJo/36zqLQ5eG8d4fZtGKk3jWWFcTrCARxaXXDlYLrJX/agnAeWWNrmRR8k4PDfvGww1Tb&#10;ic80Fr4SIYRdigpq77tUSlfWZNCtbUccuE/bG/QB9pXUPU4h3LTyOYpepMGGQ0ONHWU1lfdiMArO&#10;7nRJso9i8/Vzfb9Vkxxy9zgotVrOx1cQnmb/L/5zv2kFSZyEueFNeAJy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ex17EAAAA3QAAAA8AAAAAAAAAAAAAAAAAmAIAAGRycy9k&#10;b3ducmV2LnhtbFBLBQYAAAAABAAEAPUAAACJAwAAAAA=&#10;" path="m,l,12,2,25r8,7l20,40r,-10l17,17,10,7,,e" filled="f" strokecolor="#e77817" strokeweight="0">
                          <v:path arrowok="t" o:connecttype="custom" o:connectlocs="0,0;0,12;2,25;10,32;20,40;20,30;17,17;10,7;0,0" o:connectangles="0,0,0,0,0,0,0,0,0"/>
                        </v:shape>
                        <v:shape id="Freeform 1839" o:spid="_x0000_s2662" style="position:absolute;left:6001;top:1397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ZEXsYA&#10;AADdAAAADwAAAGRycy9kb3ducmV2LnhtbESPQWvCQBSE74L/YXlCb7pRgtU0G5GgUnqRqoceH9nX&#10;JDT7Nma3MfbXd4VCj8PMfMOkm8E0oqfO1ZYVzGcRCOLC6ppLBZfzfroC4TyyxsYyKbiTg002HqWY&#10;aHvjd+pPvhQBwi5BBZX3bSKlKyoy6Ga2JQ7ep+0M+iC7UuoObwFuGrmIoqU0WHNYqLClvKLi6/Rt&#10;FLw97+3hesz7tZe8+oivu59lvlPqaTJsX0B4Gvx/+K/9qhXE83gNjzfhCcj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ZEXsYAAADdAAAADwAAAAAAAAAAAAAAAACYAgAAZHJz&#10;L2Rvd25yZXYueG1sUEsFBgAAAAAEAAQA9QAAAIsDAAAAAA==&#10;" path="m33,45l,,33,45xe" fillcolor="#f3be00" stroked="f">
                          <v:path arrowok="t" o:connecttype="custom" o:connectlocs="33,45;0,0;33,45" o:connectangles="0,0,0"/>
                        </v:shape>
                        <v:shape id="Freeform 1840" o:spid="_x0000_s2663" style="position:absolute;left:6001;top:1397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Yzj8UA&#10;AADdAAAADwAAAGRycy9kb3ducmV2LnhtbERPy2rCQBTdC/2H4Ra6MxNbHzV1lFqotoKCVmiXl8xt&#10;EszcCZkxiX/vLASXh/OeLTpTioZqV1hWMIhiEMSp1QVnCo4/n/1XEM4jaywtk4ILOVjMH3ozTLRt&#10;eU/NwWcihLBLUEHufZVI6dKcDLrIVsSB+7e1QR9gnUldYxvCTSmf43gsDRYcGnKs6COn9HQ4GwXf&#10;k2VrVqfdb7Vebu3LCJvN37RR6umxe38D4anzd/HN/aUVDAejsD+8CU9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RjOPxQAAAN0AAAAPAAAAAAAAAAAAAAAAAJgCAABkcnMv&#10;ZG93bnJldi54bWxQSwUGAAAAAAQABAD1AAAAigMAAAAA&#10;" path="m33,45l,,33,45xe" filled="f" strokecolor="#e77817" strokeweight="0">
                          <v:path arrowok="t" o:connecttype="custom" o:connectlocs="33,45;0,0;33,45" o:connectangles="0,0,0"/>
                        </v:shape>
                        <v:shape id="Freeform 1841" o:spid="_x0000_s2664" style="position:absolute;left:6009;top:1424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lGysYA&#10;AADdAAAADwAAAGRycy9kb3ducmV2LnhtbESPQWvCQBSE74L/YXkFL1I3KbaU6CpisfQkqEXI7ZF9&#10;JrHZt2t21fjvXaHgcZiZb5jpvDONuFDra8sK0lECgriwuuZSwe9u9foJwgdkjY1lUnAjD/NZvzfF&#10;TNsrb+iyDaWIEPYZKqhCcJmUvqjIoB9ZRxy9g20NhijbUuoWrxFuGvmWJB/SYM1xoUJHy4qKv+3Z&#10;RMp3vr6V+c4d8r0brvanY7KhL6UGL91iAiJQF57h//aPVjBO31N4vIlP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lGysYAAADdAAAADwAAAAAAAAAAAAAAAACYAgAAZHJz&#10;L2Rvd25yZXYueG1sUEsFBgAAAAAEAAQA9QAAAIsDAAAAAA==&#10;" path="m2,l,13,2,25r8,10l17,43,20,33,17,20,12,8,2,xe" fillcolor="#f3be00" stroked="f">
                          <v:path arrowok="t" o:connecttype="custom" o:connectlocs="2,0;0,13;2,25;10,35;17,43;20,33;17,20;12,8;2,0" o:connectangles="0,0,0,0,0,0,0,0,0"/>
                        </v:shape>
                        <v:shape id="Freeform 1842" o:spid="_x0000_s2665" style="position:absolute;left:6009;top:1424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OAXscA&#10;AADdAAAADwAAAGRycy9kb3ducmV2LnhtbESPQWvCQBSE7wX/w/IEb3VjsEVSVxGxpYUeYpRCb8/s&#10;azaafRuy25j++26h4HGYmW+Y5Xqwjeip87VjBbNpAoK4dLrmSsHx8Hy/AOEDssbGMSn4IQ/r1ehu&#10;iZl2V95TX4RKRAj7DBWYENpMSl8asuinriWO3pfrLIYou0rqDq8RbhuZJsmjtFhzXDDY0tZQeSm+&#10;rQL6fHnLL6e6Gk5peO/PRb4zH7lSk/GweQIRaAi38H/7VSuYzx5S+HsTn4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3TgF7HAAAA3QAAAA8AAAAAAAAAAAAAAAAAmAIAAGRy&#10;cy9kb3ducmV2LnhtbFBLBQYAAAAABAAEAPUAAACMAwAAAAA=&#10;" path="m2,l,13,2,25r8,10l17,43,20,33,17,20,12,8,2,e" filled="f" strokecolor="#e77817" strokeweight="0">
                          <v:path arrowok="t" o:connecttype="custom" o:connectlocs="2,0;0,13;2,25;10,35;17,43;20,33;17,20;12,8;2,0" o:connectangles="0,0,0,0,0,0,0,0,0"/>
                        </v:shape>
                        <v:shape id="Freeform 1843" o:spid="_x0000_s2666" style="position:absolute;left:5979;top:1375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gftMcA&#10;AADdAAAADwAAAGRycy9kb3ducmV2LnhtbESP3WrCQBSE74W+w3IKvRHd+NMiaTZSxEIVwdSUXh+y&#10;p0lo9mzIbmN8e1cQejnMzDdMsh5MI3rqXG1ZwWwagSAurK65VPCVv09WIJxH1thYJgUXcrBOH0YJ&#10;xtqe+ZP6ky9FgLCLUUHlfRtL6YqKDLqpbYmD92M7gz7IrpS6w3OAm0bOo+hFGqw5LFTY0qai4vf0&#10;ZxRsjsuxyY/5dzTss0t22PV2S71ST4/D2ysIT4P/D9/bH1rBcva8gNub8ARke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oH7THAAAA3QAAAA8AAAAAAAAAAAAAAAAAmAIAAGRy&#10;cy9kb3ducmV2LnhtbFBLBQYAAAAABAAEAPUAAACMAwAAAAA=&#10;" path="m32,49l,,32,49xe" fillcolor="#f3be00" stroked="f">
                          <v:path arrowok="t" o:connecttype="custom" o:connectlocs="32,49;0,0;32,49" o:connectangles="0,0,0"/>
                        </v:shape>
                        <v:shape id="Freeform 1844" o:spid="_x0000_s2667" style="position:absolute;left:5979;top:1375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4Tl8UA&#10;AADdAAAADwAAAGRycy9kb3ducmV2LnhtbESPQWsCMRSE74X+h/AK3jTR1SKrUaq24KVCt8XzY/Pc&#10;LN28LJu4rv++KRR6HGbmG2a9HVwjeupC7VnDdKJAEJfe1Fxp+Pp8Gy9BhIhssPFMGu4UYLt5fFhj&#10;bvyNP6gvYiUShEOOGmyMbS5lKC05DBPfEifv4juHMcmukqbDW4K7Rs6UepYOa04LFlvaWyq/i6vT&#10;cLBneexPfH/PXoPKLst6l6lC69HT8LICEWmI/+G/9tFomE8Xc/h9k5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LhOXxQAAAN0AAAAPAAAAAAAAAAAAAAAAAJgCAABkcnMv&#10;ZG93bnJldi54bWxQSwUGAAAAAAQABAD1AAAAigMAAAAA&#10;" path="m32,49l,,32,49xe" filled="f" strokecolor="#e77817" strokeweight="0">
                          <v:path arrowok="t" o:connecttype="custom" o:connectlocs="32,49;0,0;32,49" o:connectangles="0,0,0"/>
                        </v:shape>
                        <v:shape id="Freeform 1845" o:spid="_x0000_s2668" style="position:absolute;left:5984;top:140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faGcYA&#10;AADdAAAADwAAAGRycy9kb3ducmV2LnhtbESPQWvCQBSE70L/w/IK3nQTUWlTVynSQtGDaIvnx+5r&#10;Ept9m2TXmPbXdwXB4zAz3zCLVW8r0VHrS8cK0nECglg7U3Ku4OvzffQEwgdkg5VjUvBLHlbLh8EC&#10;M+MuvKfuEHIRIewzVFCEUGdSel2QRT92NXH0vl1rMUTZ5tK0eIlwW8lJksylxZLjQoE1rQvSP4ez&#10;VaCP5fS54aN+20luNpu/U7fdnpQaPvavLyAC9eEevrU/jIJpOpvB9U18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faGcYAAADdAAAADwAAAAAAAAAAAAAAAACYAgAAZHJz&#10;L2Rvd25yZXYueG1sUEsFBgAAAAAEAAQA9QAAAIsDAAAAAA==&#10;" path="m3,l,12,3,24r7,10l17,42,20,32,17,19,12,7,3,xe" fillcolor="#f3be00" stroked="f">
                          <v:path arrowok="t" o:connecttype="custom" o:connectlocs="3,0;0,12;3,24;10,34;17,42;20,32;17,19;12,7;3,0" o:connectangles="0,0,0,0,0,0,0,0,0"/>
                        </v:shape>
                        <v:shape id="Freeform 1846" o:spid="_x0000_s2669" style="position:absolute;left:5984;top:140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rFU8YA&#10;AADdAAAADwAAAGRycy9kb3ducmV2LnhtbESPQWvCQBSE7wX/w/IEL0E3qVVK6ioiFSRQaNXeX7PP&#10;JJh9G7JrEv+9Wyj0OMzMN8xqM5hadNS6yrKCZBaDIM6trrhQcD7tp68gnEfWWFsmBXdysFmPnlaY&#10;atvzF3VHX4gAYZeigtL7JpXS5SUZdDPbEAfvYluDPsi2kLrFPsBNLZ/jeCkNVhwWSmxoV1J+Pd6M&#10;gp/F9dN/v2f9LrLzj6TY0znKIqUm42H7BsLT4P/Df+2DVvCSLJbw+yY8Ab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rFU8YAAADdAAAADwAAAAAAAAAAAAAAAACYAgAAZHJz&#10;L2Rvd25yZXYueG1sUEsFBgAAAAAEAAQA9QAAAIsDAAAAAA==&#10;" path="m3,l,12,3,24r7,10l17,42,20,32,17,19,12,7,3,e" filled="f" strokecolor="#e77817" strokeweight="0">
                          <v:path arrowok="t" o:connecttype="custom" o:connectlocs="3,0;0,12;3,24;10,34;17,42;20,32;17,19;12,7;3,0" o:connectangles="0,0,0,0,0,0,0,0,0"/>
                        </v:shape>
                        <v:shape id="Freeform 1847" o:spid="_x0000_s2670" style="position:absolute;left:5954;top:1355;width:33;height:50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LN1cUA&#10;AADdAAAADwAAAGRycy9kb3ducmV2LnhtbESPQWsCMRSE74X+h/AK3mp2RduyNUopVIr24tpDj4/N&#10;6yZ087Ik0V3/fSMIHoeZ+YZZrkfXiROFaD0rKKcFCOLGa8utgu/Dx+MLiJiQNXaeScGZIqxX93dL&#10;rLQfeE+nOrUiQzhWqMCk1FdSxsaQwzj1PXH2fn1wmLIMrdQBhwx3nZwVxZN0aDkvGOzp3VDzVx+d&#10;gloP9hh2ZmuLflOmr5/57HzwSk0exrdXEInGdAtf259awbxcPMPlTX4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Is3VxQAAAN0AAAAPAAAAAAAAAAAAAAAAAJgCAABkcnMv&#10;ZG93bnJldi54bWxQSwUGAAAAAAQABAD1AAAAigMAAAAA&#10;" path="m33,50l,,33,50xe" fillcolor="#f3be00" stroked="f">
                          <v:path arrowok="t" o:connecttype="custom" o:connectlocs="33,50;0,0;33,50" o:connectangles="0,0,0"/>
                        </v:shape>
                        <v:shape id="Freeform 1848" o:spid="_x0000_s2671" style="position:absolute;left:5954;top:1355;width:33;height:50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tka8QA&#10;AADdAAAADwAAAGRycy9kb3ducmV2LnhtbERPy2rCQBTdC/7DcIVuRCcpVSR1FB8tuBJ8tODuNnNN&#10;gpk7ITON0a93FoLLw3lP560pRUO1KywriIcRCOLU6oIzBcfD92ACwnlkjaVlUnAjB/NZtzPFRNsr&#10;76jZ+0yEEHYJKsi9rxIpXZqTQTe0FXHgzrY26AOsM6lrvIZwU8r3KBpLgwWHhhwrWuWUXvb/RsFd&#10;n/9G25+v2+W0TuPT8v7bYN8o9dZrF58gPLX+JX66N1rBRzwKc8Ob8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LZGvEAAAA3QAAAA8AAAAAAAAAAAAAAAAAmAIAAGRycy9k&#10;b3ducmV2LnhtbFBLBQYAAAAABAAEAPUAAACJAwAAAAA=&#10;" path="m33,50l,,33,50xe" filled="f" strokecolor="#e77817" strokeweight="0">
                          <v:path arrowok="t" o:connecttype="custom" o:connectlocs="33,50;0,0;33,50" o:connectangles="0,0,0"/>
                        </v:shape>
                        <v:shape id="Freeform 1849" o:spid="_x0000_s2672" style="position:absolute;left:5957;top:1385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EYYMgA&#10;AADdAAAADwAAAGRycy9kb3ducmV2LnhtbESPT2vCQBTE7wW/w/IEb3Vj6R9NXaW0lvakGBXs7Zl9&#10;ZmOzb0N2m6Tfvlso9DjMzG+Y+bK3lWip8aVjBZNxAoI4d7rkQsF+93o9BeEDssbKMSn4Jg/LxeBq&#10;jql2HW+pzUIhIoR9igpMCHUqpc8NWfRjVxNH7+waiyHKppC6wS7CbSVvkuReWiw5Lhis6dlQ/pl9&#10;WQW23XD+cji+zcxlfT6tPjp+yAqlRsP+6RFEoD78h//a71rB7eRuBr9v4hO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URhgyAAAAN0AAAAPAAAAAAAAAAAAAAAAAJgCAABk&#10;cnMvZG93bnJldi54bWxQSwUGAAAAAAQABAD1AAAAjQMAAAAA&#10;" path="m2,l,7r,5l,20r2,5l10,35r15,9l25,32,22,20,15,10,2,xe" fillcolor="#f3be00" stroked="f">
                          <v:path arrowok="t" o:connecttype="custom" o:connectlocs="2,0;0,7;0,12;0,20;2,25;10,35;25,44;25,32;22,20;15,10;2,0" o:connectangles="0,0,0,0,0,0,0,0,0,0,0"/>
                        </v:shape>
                        <v:shape id="Freeform 1850" o:spid="_x0000_s2673" style="position:absolute;left:5957;top:1385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AkNcIA&#10;AADdAAAADwAAAGRycy9kb3ducmV2LnhtbERPTWvCQBC9C/0Pywi96STSiqSuQS2FHrxUK3gcspNs&#10;MDsbsltN/717KPT4eN/rcnSduvEQWi8a8nkGiqXyppVGw/fpY7YCFSKJoc4La/jlAOXmabKmwvi7&#10;fPHtGBuVQiQUpMHG2BeIobLsKMx9z5K42g+OYoJDg2agewp3HS6ybImOWkkNlnreW66uxx+nwS3w&#10;vK8be7kecPf+es5wt7rUWj9Px+0bqMhj/Bf/uT+Nhpd8mfanN+kJ4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wCQ1wgAAAN0AAAAPAAAAAAAAAAAAAAAAAJgCAABkcnMvZG93&#10;bnJldi54bWxQSwUGAAAAAAQABAD1AAAAhwMAAAAA&#10;" path="m2,l,7r,5l,20r2,5l10,35r15,9l25,32,22,20,15,10,2,xe" filled="f" strokecolor="#e77817" strokeweight="0">
                          <v:path arrowok="t" o:connecttype="custom" o:connectlocs="2,0;0,7;0,12;0,20;2,25;10,35;25,44;25,32;22,20;15,10;2,0" o:connectangles="0,0,0,0,0,0,0,0,0,0,0"/>
                        </v:shape>
                        <v:shape id="Freeform 1851" o:spid="_x0000_s2674" style="position:absolute;left:5922;top:1335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9EzMcA&#10;AADdAAAADwAAAGRycy9kb3ducmV2LnhtbESPQWvCQBSE70L/w/IK3nSTakVSV0kjipceGnvo8ZF9&#10;TUKzb0N2G2N+vSsIPQ4z8w2z2Q2mET11rrasIJ5HIIgLq2suFXydD7M1COeRNTaWScGVHOy2T5MN&#10;Jtpe+JP63JciQNglqKDyvk2kdEVFBt3ctsTB+7GdQR9kV0rd4SXATSNfomglDdYcFipsKauo+M3/&#10;jIL0rF/TMVvH+/f+OOYfdvzOFnulps9D+gbC0+D/w4/2SStYxqsY7m/CE5Db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fRMzHAAAA3QAAAA8AAAAAAAAAAAAAAAAAmAIAAGRy&#10;cy9kb3ducmV2LnhtbFBLBQYAAAAABAAEAPUAAACMAwAAAAA=&#10;" path="m37,50l,,37,50xe" fillcolor="#f3be00" stroked="f">
                          <v:path arrowok="t" o:connecttype="custom" o:connectlocs="37,50;0,0;37,50" o:connectangles="0,0,0"/>
                        </v:shape>
                        <v:shape id="Freeform 1852" o:spid="_x0000_s2675" style="position:absolute;left:5922;top:1335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UeM8YA&#10;AADdAAAADwAAAGRycy9kb3ducmV2LnhtbESP0WrCQBRE3wv+w3IF35qNpojErFJEwbxYmvYDbrPX&#10;JDZ7N2ZXE/++Wyj0cZiZM0y2HU0r7tS7xrKCeRSDIC6tbrhS8PlxeF6BcB5ZY2uZFDzIwXYzecow&#10;1Xbgd7oXvhIBwi5FBbX3XSqlK2sy6CLbEQfvbHuDPsi+krrHIcBNKxdxvJQGGw4LNXa0q6n8Lm4m&#10;UG6Hq0z2FV2S5O2Rr77yU3HulJpNx9c1CE+j/w//tY9awct8uYDfN+EJ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hUeM8YAAADdAAAADwAAAAAAAAAAAAAAAACYAgAAZHJz&#10;L2Rvd25yZXYueG1sUEsFBgAAAAAEAAQA9QAAAIsDAAAAAA==&#10;" path="m37,50l,,37,50xe" filled="f" strokecolor="#1f1a17" strokeweight="0">
                          <v:path arrowok="t" o:connecttype="custom" o:connectlocs="37,50;0,0;37,50" o:connectangles="0,0,0"/>
                        </v:shape>
                        <v:shape id="Freeform 1853" o:spid="_x0000_s2676" style="position:absolute;left:6088;top:1457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dEQccA&#10;AADdAAAADwAAAGRycy9kb3ducmV2LnhtbESPQWvCQBSE74X+h+UVeqsbrWgTs4oUClJRabQUb4/s&#10;Mwlm34bsqrG/vlsQPA4z8w2TzjpTizO1rrKsoN+LQBDnVldcKNhtP17eQDiPrLG2TAqu5GA2fXxI&#10;MdH2wl90znwhAoRdggpK75tESpeXZND1bEMcvINtDfog20LqFi8Bbmo5iKKRNFhxWCixofeS8mN2&#10;Mgr24+9VPfx1OsL1sorjgfz53ByUen7q5hMQnjp/D9/aC61g2B+9wv+b8ATk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4nREHHAAAA3QAAAA8AAAAAAAAAAAAAAAAAmAIAAGRy&#10;cy9kb3ducmV2LnhtbFBLBQYAAAAABAAEAPUAAACMAwAAAAA=&#10;" path="m45,40l,,45,40r,l45,40r3,15l55,65r8,10l75,82r,-7l75,70,72,62,70,57,65,52,58,47,53,42,45,40xe" fillcolor="#f3be00" stroked="f">
                          <v:path arrowok="t" o:connecttype="custom" o:connectlocs="45,40;0,0;45,40;45,40;45,40;48,55;55,65;63,75;75,82;75,75;75,70;72,62;70,57;65,52;58,47;53,42;45,40" o:connectangles="0,0,0,0,0,0,0,0,0,0,0,0,0,0,0,0,0"/>
                        </v:shape>
                        <v:shape id="Freeform 1854" o:spid="_x0000_s2677" style="position:absolute;left:6088;top:1457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Q0DsYA&#10;AADdAAAADwAAAGRycy9kb3ducmV2LnhtbESPQUvDQBSE74L/YXlCb3ZTKWkbuy2mUOjBS6vi9TX7&#10;TILZt3H3tYn/3hUEj8PMfMOst6Pr1JVCbD0bmE0zUMSVty3XBl5f9vdLUFGQLXaeycA3Rdhubm/W&#10;WFg/8JGuJ6lVgnAs0EAj0hdax6ohh3Hqe+LkffjgUJIMtbYBhwR3nX7Islw7bDktNNjTrqHq83Rx&#10;BuTtUn6Vy8W5Wr0PC+nzMozPR2Mmd+PTIyihUf7Df+2DNTCf5XP4fZOegN7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PQ0DsYAAADdAAAADwAAAAAAAAAAAAAAAACYAgAAZHJz&#10;L2Rvd25yZXYueG1sUEsFBgAAAAAEAAQA9QAAAIsDAAAAAA==&#10;" path="m45,40l,,45,40r,l45,40r3,15l55,65r8,10l75,82r,-7l75,70,72,62,70,57,65,52,58,47,53,42,45,40xe" filled="f" strokecolor="#e77817" strokeweight="0">
                          <v:path arrowok="t" o:connecttype="custom" o:connectlocs="45,40;0,0;45,40;45,40;45,40;48,55;55,65;63,75;75,82;75,75;75,70;72,62;70,57;65,52;58,47;53,42;45,40" o:connectangles="0,0,0,0,0,0,0,0,0,0,0,0,0,0,0,0,0"/>
                        </v:shape>
                        <v:shape id="Freeform 1855" o:spid="_x0000_s2678" style="position:absolute;left:6121;top:1474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AiqcMA&#10;AADdAAAADwAAAGRycy9kb3ducmV2LnhtbESP3YrCMBSE7wXfIRxhb0RTf5FqFFF2cb2z9QGOzbEt&#10;Nielidp9eyMseDnMzDfMatOaSjyocaVlBaNhBII4s7rkXME5/R4sQDiPrLGyTAr+yMFm3e2sMNb2&#10;ySd6JD4XAcIuRgWF93UspcsKMuiGtiYO3tU2Bn2QTS51g88AN5UcR9FcGiw5LBRY066g7JbcjYI+&#10;J7Q3x/R4maTT36u+5efoZ6vUV6/dLkF4av0n/N8+aAXT0XwG7zfhCc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AiqcMAAADdAAAADwAAAAAAAAAAAAAAAACYAgAAZHJzL2Rv&#10;d25yZXYueG1sUEsFBgAAAAAEAAQA9QAAAIgDAAAAAA==&#10;" path="m39,40l,,39,40r,l39,40r3,13l49,65r10,8l72,80r,-5l69,68,67,63,64,55,59,50,54,45,47,43,39,40xe" fillcolor="#f3be00" stroked="f">
                          <v:path arrowok="t" o:connecttype="custom" o:connectlocs="39,40;0,0;39,40;39,40;39,40;42,53;49,65;59,73;72,80;72,75;69,68;67,63;64,55;59,50;54,45;47,43;39,40" o:connectangles="0,0,0,0,0,0,0,0,0,0,0,0,0,0,0,0,0"/>
                        </v:shape>
                        <v:shape id="Freeform 1856" o:spid="_x0000_s2679" style="position:absolute;left:6121;top:1474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jj98QA&#10;AADdAAAADwAAAGRycy9kb3ducmV2LnhtbESPT4vCMBTE74LfIbwFb5pGlq50jbIIBS+r+AfB26N5&#10;2xabl9JErd/eCMIeh5n5DTNf9rYRN+p87ViDmiQgiAtnai41HA/5eAbCB2SDjWPS8CAPy8VwMMfM&#10;uDvv6LYPpYgQ9hlqqEJoMyl9UZFFP3EtcfT+XGcxRNmV0nR4j3DbyGmSpNJizXGhwpZWFRWX/dVq&#10;OLv2i7ZqlfP1Ugal8qnf/J60Hn30P98gAvXhP/xur42GT5Wm8HoTn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Y4/fEAAAA3QAAAA8AAAAAAAAAAAAAAAAAmAIAAGRycy9k&#10;b3ducmV2LnhtbFBLBQYAAAAABAAEAPUAAACJAwAAAAA=&#10;" path="m39,40l,,39,40r,l39,40r3,13l49,65r10,8l72,80r,-5l69,68,67,63,64,55,59,50,54,45,47,43,39,40xe" filled="f" strokecolor="#e77817" strokeweight="0">
                          <v:path arrowok="t" o:connecttype="custom" o:connectlocs="39,40;0,0;39,40;39,40;39,40;42,53;49,65;59,73;72,80;72,75;69,68;67,63;64,55;59,50;54,45;47,43;39,40" o:connectangles="0,0,0,0,0,0,0,0,0,0,0,0,0,0,0,0,0"/>
                        </v:shape>
                        <v:shape id="Freeform 1857" o:spid="_x0000_s2680" style="position:absolute;left:6046;top:143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QfCMYA&#10;AADdAAAADwAAAGRycy9kb3ducmV2LnhtbESPW2sCMRSE3wX/QzhCX5aaVYqWrVlRQehbqdrb22Fz&#10;9oKbk2WTrum/bwTBx2FmvmFW62BaMVDvGssKZtMUBHFhdcOVgtNx//gMwnlkja1lUvBHDtb5eLTC&#10;TNsLv9Nw8JWIEHYZKqi97zIpXVGTQTe1HXH0Stsb9FH2ldQ9XiLctHKepgtpsOG4UGNHu5qK8+HX&#10;KMCPz/Bmtkmb/IT9UG6+XSK/CqUeJmHzAsJT8Pfwrf2qFTzNFku4volPQO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QfCMYAAADdAAAADwAAAAAAAAAAAAAAAACYAgAAZHJz&#10;L2Rvd25yZXYueG1sUEsFBgAAAAAEAAQA9QAAAIsDAAAAAA==&#10;" path="m37,42l,,37,42xe" fillcolor="#f3be00" stroked="f">
                          <v:path arrowok="t" o:connecttype="custom" o:connectlocs="37,42;0,0;37,42" o:connectangles="0,0,0"/>
                        </v:shape>
                        <v:shape id="Freeform 1858" o:spid="_x0000_s2681" style="position:absolute;left:6046;top:143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w6/8QA&#10;AADdAAAADwAAAGRycy9kb3ducmV2LnhtbERPy2oCMRTdF/yHcAV3NaOItKNRRCjoqtRHS3fXye3M&#10;0MlNmsSZab/eLAouD+e9XPemES35UFtWMBlnIIgLq2suFZyOL49PIEJE1thYJgW/FGC9GjwsMde2&#10;4zdqD7EUKYRDjgqqGF0uZSgqMhjG1hEn7st6gzFBX0rtsUvhppHTLJtLgzWnhgodbSsqvg9Xo+B8&#10;ajv3XND+c/p+dX8/fMleP7xSo2G/WYCI1Me7+N+90wpmk3mam96kJ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MOv/EAAAA3QAAAA8AAAAAAAAAAAAAAAAAmAIAAGRycy9k&#10;b3ducmV2LnhtbFBLBQYAAAAABAAEAPUAAACJAwAAAAA=&#10;" path="m37,42l,,37,42xe" filled="f" strokecolor="#e77817" strokeweight="0">
                          <v:path arrowok="t" o:connecttype="custom" o:connectlocs="37,42;0,0;37,42" o:connectangles="0,0,0"/>
                        </v:shape>
                        <v:shape id="Freeform 1859" o:spid="_x0000_s2682" style="position:absolute;left:5805;top:908;width:25;height:132;visibility:visible;mso-wrap-style:square;v-text-anchor:top" coordsize="25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DXc8UA&#10;AADdAAAADwAAAGRycy9kb3ducmV2LnhtbESPT4vCMBTE7wt+h/AEb2vqUsStRllXBMGTf1j2+Gye&#10;bdnmpSZRq5/eCMIeh5n5DTOZtaYWF3K+sqxg0E9AEOdWV1wo2O+W7yMQPiBrrC2Tght5mE07bxPM&#10;tL3yhi7bUIgIYZ+hgjKEJpPS5yUZ9H3bEEfvaJ3BEKUrpHZ4jXBTy48kGUqDFceFEhv6Lin/255N&#10;pDiZmnkw93R/3K2axemw/vl1SvW67dcYRKA2/Idf7ZVWkA6Gn/B8E5+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ENdzxQAAAN0AAAAPAAAAAAAAAAAAAAAAAJgCAABkcnMv&#10;ZG93bnJldi54bWxQSwUGAAAAAAQABAD1AAAAigMAAAAA&#10;" path="m3,75l8,,3,75xm3,75l,92r,15l3,115r5,5l13,125r5,7l22,125r3,-10l25,107r,-7l22,92,18,85,13,77,3,75xe" fillcolor="#f3be00" stroked="f">
                          <v:path arrowok="t" o:connecttype="custom" o:connectlocs="3,75;8,0;3,75;3,75;0,92;0,107;3,115;8,120;13,125;18,132;22,125;25,115;25,107;25,100;22,92;18,85;13,77;3,75" o:connectangles="0,0,0,0,0,0,0,0,0,0,0,0,0,0,0,0,0,0"/>
                          <o:lock v:ext="edit" verticies="t"/>
                        </v:shape>
                        <v:shape id="Freeform 1860" o:spid="_x0000_s2683" style="position:absolute;left:5808;top:908;width:5;height:75;visibility:visible;mso-wrap-style:square;v-text-anchor:top" coordsize="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UPvcQA&#10;AADdAAAADwAAAGRycy9kb3ducmV2LnhtbERPTWvCQBC9C/6HZYTedBMptUZXUWlBKD2YqngcsmMS&#10;zM4m2a1J/333IHh8vO/lujeVuFPrSssK4kkEgjizuuRcwfHnc/wOwnlkjZVlUvBHDtar4WCJibYd&#10;H+ie+lyEEHYJKii8rxMpXVaQQTexNXHgrrY16ANsc6lb7EK4qeQ0it6kwZJDQ4E17QrKbumvUTDd&#10;x1/RZXtpSuqq86mZN4fvj0apl1G/WYDw1Pun+OHeawWv8SzsD2/C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FD73EAAAA3QAAAA8AAAAAAAAAAAAAAAAAmAIAAGRycy9k&#10;b3ducmV2LnhtbFBLBQYAAAAABAAEAPUAAACJAwAAAAA=&#10;" path="m,75l5,,,75xe" filled="f" strokecolor="#e15520" strokeweight="0">
                          <v:path arrowok="t" o:connecttype="custom" o:connectlocs="0,75;5,0;0,75" o:connectangles="0,0,0"/>
                        </v:shape>
                        <v:shape id="Freeform 1861" o:spid="_x0000_s2684" style="position:absolute;left:5805;top:9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FYT8UA&#10;AADdAAAADwAAAGRycy9kb3ducmV2LnhtbESPT2vCQBTE7wW/w/IEb3WTIK1GV9GWQo/+Qz0+s89s&#10;MPs2ZLeafvuuUPA4zMxvmNmis7W4UesrxwrSYQKCuHC64lLBfvf1OgbhA7LG2jEp+CUPi3nvZYa5&#10;dnfe0G0bShEh7HNUYEJocil9YciiH7qGOHoX11oMUbal1C3eI9zWMkuSN2mx4rhgsKEPQ8V1+2MV&#10;HPYTR7tPeclOk/W5qI8rk103Sg363XIKIlAXnuH/9rdWMErfU3i8iU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kVhPxQAAAN0AAAAPAAAAAAAAAAAAAAAAAJgCAABkcnMv&#10;ZG93bnJldi54bWxQSwUGAAAAAAQABAD1AAAAigMAAAAA&#10;" path="m3,l,17,,32r3,8l8,45r5,5l18,57r4,-7l25,40r,-8l25,25,22,17,18,10,13,2,3,e" filled="f" strokecolor="#e15520" strokeweight="0">
                          <v:path arrowok="t" o:connecttype="custom" o:connectlocs="3,0;0,17;0,32;3,40;8,45;13,50;18,57;22,50;25,40;25,32;25,25;22,17;18,10;13,2;3,0" o:connectangles="0,0,0,0,0,0,0,0,0,0,0,0,0,0,0"/>
                        </v:shape>
                        <v:shape id="Freeform 1862" o:spid="_x0000_s2685" style="position:absolute;left:5795;top:963;width:32;height:122;visibility:visible;mso-wrap-style:square;v-text-anchor:top" coordsize="3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ESocQA&#10;AADdAAAADwAAAGRycy9kb3ducmV2LnhtbESPQWvCQBSE74L/YXkFb7oxBC2pqxRBkXoomtLzI/vM&#10;BrNvQ3ZN0n/vFgo9DjPzDbPZjbYRPXW+dqxguUhAEJdO11wp+CoO81cQPiBrbByTgh/ysNtOJxvM&#10;tRv4Qv01VCJC2OeowITQ5lL60pBFv3AtcfRurrMYouwqqTscItw2Mk2SlbRYc1ww2NLeUHm/PqyC&#10;wqSZW53Lnj/6AYvP+ph+Z0elZi/j+xuIQGP4D/+1T1pBtlyn8PsmPgG5f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xEqHEAAAA3QAAAA8AAAAAAAAAAAAAAAAAmAIAAGRycy9k&#10;b3ducmV2LnhtbFBLBQYAAAAABAAEAPUAAACJAwAAAAA=&#10;" path="m13,67l,,13,67xm13,67l8,82r2,18l13,105r2,7l20,117r8,5l30,117r2,-10l32,100r,-8l30,85,25,77,20,70,13,67xe" fillcolor="#f3be00" stroked="f">
                          <v:path arrowok="t" o:connecttype="custom" o:connectlocs="13,67;0,0;13,67;13,67;8,82;10,100;13,105;15,112;20,117;28,122;30,117;32,107;32,100;32,92;30,85;25,77;20,70;13,67" o:connectangles="0,0,0,0,0,0,0,0,0,0,0,0,0,0,0,0,0,0"/>
                          <o:lock v:ext="edit" verticies="t"/>
                        </v:shape>
                        <v:shape id="Freeform 1863" o:spid="_x0000_s2686" style="position:absolute;left:5795;top:963;width:13;height:67;visibility:visible;mso-wrap-style:square;v-text-anchor:top" coordsize="1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QetMcA&#10;AADdAAAADwAAAGRycy9kb3ducmV2LnhtbESPQWsCMRSE74L/IbyCF6lZbbGyNUoVlF6KXS2F3h6b&#10;183azcuSRF3/vSkUehxm5htmvuxsI87kQ+1YwXiUgSAuna65UvBx2NzPQISIrLFxTAquFGC56Pfm&#10;mGt34YLO+1iJBOGQowITY5tLGUpDFsPItcTJ+3beYkzSV1J7vCS4beQky6bSYs1pwWBLa0Plz/5k&#10;FfjtkbPh7rT6qmfFe3EwNr5NP5Ua3HUvzyAidfE//Nd+1Qoex08P8PsmPQ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UHrTHAAAA3QAAAA8AAAAAAAAAAAAAAAAAmAIAAGRy&#10;cy9kb3ducmV2LnhtbFBLBQYAAAAABAAEAPUAAACMAwAAAAA=&#10;" path="m13,67l,,13,67xe" filled="f" strokecolor="#e15520" strokeweight="0">
                          <v:path arrowok="t" o:connecttype="custom" o:connectlocs="13,67;0,0;13,67" o:connectangles="0,0,0"/>
                        </v:shape>
                        <v:shape id="Freeform 1864" o:spid="_x0000_s2687" style="position:absolute;left:5803;top:1030;width:24;height:55;visibility:visible;mso-wrap-style:square;v-text-anchor:top" coordsize="2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LE18gA&#10;AADdAAAADwAAAGRycy9kb3ducmV2LnhtbESPT2vCQBTE74V+h+UVeqsbQ1o1dZVSLRQE8d/F2yP7&#10;msRm34bdVRM/fbdQ6HGYmd8w03lnGnEh52vLCoaDBARxYXXNpYLD/uNpDMIHZI2NZVLQk4f57P5u&#10;irm2V97SZRdKESHsc1RQhdDmUvqiIoN+YFvi6H1ZZzBE6UqpHV4j3DQyTZIXabDmuFBhS+8VFd+7&#10;s1FwOt3SFWaTet1vntPF7bjqF0un1OND9/YKIlAX/sN/7U+tIBuOMvh9E5+An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YsTXyAAAAN0AAAAPAAAAAAAAAAAAAAAAAJgCAABk&#10;cnMvZG93bnJldi54bWxQSwUGAAAAAAQABAD1AAAAjQMAAAAA&#10;" path="m5,l,15,2,33r3,5l7,45r5,5l20,55r2,-5l24,40r,-7l24,25,22,18,17,10,12,3,5,e" filled="f" strokecolor="#e15520" strokeweight="0">
                          <v:path arrowok="t" o:connecttype="custom" o:connectlocs="5,0;0,15;2,33;5,38;7,45;12,50;20,55;22,50;24,40;24,33;24,25;22,18;17,10;12,3;5,0" o:connectangles="0,0,0,0,0,0,0,0,0,0,0,0,0,0,0"/>
                        </v:shape>
                        <v:shape id="Freeform 1865" o:spid="_x0000_s2688" style="position:absolute;left:5788;top:1003;width:35;height:122;visibility:visible;mso-wrap-style:square;v-text-anchor:top" coordsize="3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miQ8cA&#10;AADdAAAADwAAAGRycy9kb3ducmV2LnhtbESPQWvCQBSE7wX/w/IEL0U3ShNLzCqilHppQVvo9TX7&#10;TEKyb0N2a+K/d4WCx2FmvmGyzWAacaHOVZYVzGcRCOLc6ooLBd9fb9NXEM4ja2wsk4IrOdisR08Z&#10;ptr2fKTLyRciQNilqKD0vk2ldHlJBt3MtsTBO9vOoA+yK6TusA9w08hFFCXSYMVhocSWdiXl9enP&#10;KIj39T7xx/4n1vnn++75N2k+FolSk/GwXYHwNPhH+L990Ape5ssY7m/CE5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pokPHAAAA3QAAAA8AAAAAAAAAAAAAAAAAmAIAAGRy&#10;cy9kb3ducmV2LnhtbFBLBQYAAAAABAAEAPUAAACMAwAAAAA=&#10;" path="m12,67l,,12,67xm12,67l10,82r,18l12,105r5,7l22,117r5,5l32,117r,-7l35,100,32,92,30,85,25,77,20,70,12,67xe" fillcolor="#f3be00" stroked="f">
                          <v:path arrowok="t" o:connecttype="custom" o:connectlocs="12,67;0,0;12,67;12,67;10,82;10,100;12,105;17,112;22,117;27,122;32,117;32,110;35,100;32,92;30,85;25,77;20,70;12,67" o:connectangles="0,0,0,0,0,0,0,0,0,0,0,0,0,0,0,0,0,0"/>
                          <o:lock v:ext="edit" verticies="t"/>
                        </v:shape>
                        <v:shape id="Freeform 1866" o:spid="_x0000_s2689" style="position:absolute;left:5788;top:1003;width:12;height:67;visibility:visible;mso-wrap-style:square;v-text-anchor:top" coordsize="1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Mt6scA&#10;AADdAAAADwAAAGRycy9kb3ducmV2LnhtbESPW2sCMRSE3wv9D+EUfKtZL6hsjSJe0JdCXS/08bA5&#10;3V2anKybqOu/bwqFPg4z8w0znbfWiBs1vnKsoNdNQBDnTldcKDgeNq8TED4gazSOScGDPMxnz09T&#10;TLW7855uWShEhLBPUUEZQp1K6fOSLPquq4mj9+UaiyHKppC6wXuEWyP7STKSFiuOCyXWtCwp/86u&#10;VoFrL9la7+uzGZwG24/V52b4fjFKdV7axRuIQG34D/+1d1rBsDcewe+b+ATk7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TLerHAAAA3QAAAA8AAAAAAAAAAAAAAAAAmAIAAGRy&#10;cy9kb3ducmV2LnhtbFBLBQYAAAAABAAEAPUAAACMAwAAAAA=&#10;" path="m12,67l,,12,67xe" filled="f" strokecolor="#e15520" strokeweight="0">
                          <v:path arrowok="t" o:connecttype="custom" o:connectlocs="12,67;0,0;12,67" o:connectangles="0,0,0"/>
                        </v:shape>
                        <v:shape id="Freeform 1867" o:spid="_x0000_s2690" style="position:absolute;left:5798;top:1070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2GpMUA&#10;AADdAAAADwAAAGRycy9kb3ducmV2LnhtbESPQYvCMBSE74L/ITxhb5pWZJVqFBFElxVkXRG8PZpn&#10;W2xeQhO1++83guBxmJlvmNmiNbW4U+MrywrSQQKCOLe64kLB8Xfdn4DwAVljbZkU/JGHxbzbmWGm&#10;7YN/6H4IhYgQ9hkqKENwmZQ+L8mgH1hHHL2LbQyGKJtC6gYfEW5qOUyST2mw4rhQoqNVSfn1cDMK&#10;TpPk/JUWo9vWDd13tbMy3eylUh+9djkFEagN7/CrvdUKRul4DM838Qn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vYakxQAAAN0AAAAPAAAAAAAAAAAAAAAAAJgCAABkcnMv&#10;ZG93bnJldi54bWxQSwUGAAAAAAQABAD1AAAAigMAAAAA&#10;" path="m2,l,15,,33r2,5l7,45r5,5l17,55r5,-5l22,43,25,33,22,25,20,18,15,10,10,3,2,xe" filled="f" strokecolor="#e15520" strokeweight="0">
                          <v:path arrowok="t" o:connecttype="custom" o:connectlocs="2,0;0,15;0,33;2,38;7,45;12,50;17,55;22,50;22,43;25,33;22,25;20,18;15,10;10,3;2,0" o:connectangles="0,0,0,0,0,0,0,0,0,0,0,0,0,0,0"/>
                        </v:shape>
                        <v:shape id="Freeform 1868" o:spid="_x0000_s2691" style="position:absolute;left:5815;top:866;width:27;height:132;visibility:visible;mso-wrap-style:square;v-text-anchor:top" coordsize="2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HfrsQA&#10;AADdAAAADwAAAGRycy9kb3ducmV2LnhtbERPy2rCQBTdF/yH4QruzEQRLamjlFpbQQ3UunF3ydwm&#10;aTN3Qmby6N93FkKXh/NebwdTiY4aV1pWMItiEMSZ1SXnCq6f++kjCOeRNVaWScEvOdhuRg9rTLTt&#10;+YO6i89FCGGXoILC+zqR0mUFGXSRrYkD92Ubgz7AJpe6wT6Em0rO43gpDZYcGgqs6aWg7OfSGgW3&#10;c7n338f3eZ7SW9fW6el1t3NKTcbD8xMIT4P/F9/dB61gMVuFueFNe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B367EAAAA3QAAAA8AAAAAAAAAAAAAAAAAmAIAAGRycy9k&#10;b3ducmV2LnhtbFBLBQYAAAAABAAEAPUAAACJAwAAAAA=&#10;" path="m5,74l12,,5,74xm5,74l,92r3,15l5,114r3,5l12,127r8,5l22,124r3,-7l27,107,25,99,22,92,17,84,12,77,5,74xe" fillcolor="#f3be00" stroked="f">
                          <v:path arrowok="t" o:connecttype="custom" o:connectlocs="5,74;12,0;5,74;5,74;0,92;3,107;5,114;8,119;12,127;20,132;22,124;25,117;27,107;25,99;22,92;17,84;12,77;5,74" o:connectangles="0,0,0,0,0,0,0,0,0,0,0,0,0,0,0,0,0,0"/>
                          <o:lock v:ext="edit" verticies="t"/>
                        </v:shape>
                        <v:shape id="Freeform 1869" o:spid="_x0000_s2692" style="position:absolute;left:5820;top:866;width:7;height:74;visibility:visible;mso-wrap-style:square;v-text-anchor:top" coordsize="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5OucYA&#10;AADdAAAADwAAAGRycy9kb3ducmV2LnhtbESPS2/CMBCE70j9D9ZW6g0coOURMIi+JC4VCq/zEm/j&#10;qPE6ig2Ef19XqsRxNDPfaObL1lbiQo0vHSvo9xIQxLnTJRcK9rvP7gSED8gaK8ek4EYelouHzhxT&#10;7a6c0WUbChEh7FNUYEKoUyl9bsii77maOHrfrrEYomwKqRu8Rrit5CBJRtJiyXHBYE1vhvKf7dkq&#10;WH9l/mVibpvX/Uf1fj4dh+WBh0o9PbarGYhAbbiH/9trreC5P57C35v4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5OucYAAADdAAAADwAAAAAAAAAAAAAAAACYAgAAZHJz&#10;L2Rvd25yZXYueG1sUEsFBgAAAAAEAAQA9QAAAIsDAAAAAA==&#10;" path="m,74l7,,,74xe" filled="f" strokecolor="#e15520" strokeweight="0">
                          <v:path arrowok="t" o:connecttype="custom" o:connectlocs="0,74;7,0;0,74" o:connectangles="0,0,0"/>
                        </v:shape>
                        <v:shape id="Freeform 1870" o:spid="_x0000_s2693" style="position:absolute;left:5815;top:940;width:27;height:58;visibility:visible;mso-wrap-style:square;v-text-anchor:top" coordsize="2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KsXsQA&#10;AADdAAAADwAAAGRycy9kb3ducmV2LnhtbERPW2vCMBR+H+w/hDPY20wrQ6QaRTZ2gYGszsvroTkm&#10;xeakNFmt/vrlQdjjx3efLwfXiJ66UHtWkI8yEMSV1zUbBduft6cpiBCRNTaeScGFAiwX93dzLLQ/&#10;c0n9JhqRQjgUqMDG2BZShsqSwzDyLXHijr5zGBPsjNQdnlO4a+Q4yybSYc2pwWJLL5aq0+bXKSjN&#10;9vvDHnKz+vK793G/v65LflXq8WFYzUBEGuK/+Ob+1Aqe82nan96kJ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CrF7EAAAA3QAAAA8AAAAAAAAAAAAAAAAAmAIAAGRycy9k&#10;b3ducmV2LnhtbFBLBQYAAAAABAAEAPUAAACJAwAAAAA=&#10;" path="m5,l,18,3,33r2,7l8,45r4,8l20,58r2,-8l25,43,27,33,25,25,22,18,17,10,12,3,5,e" filled="f" strokecolor="#e15520" strokeweight="0">
                          <v:path arrowok="t" o:connecttype="custom" o:connectlocs="5,0;0,18;3,33;5,40;8,45;12,53;20,58;22,50;25,43;27,33;25,25;22,18;17,10;12,3;5,0" o:connectangles="0,0,0,0,0,0,0,0,0,0,0,0,0,0,0"/>
                        </v:shape>
                        <v:shape id="Freeform 1871" o:spid="_x0000_s2694" style="position:absolute;left:5825;top:823;width:27;height:135;visibility:visible;mso-wrap-style:square;v-text-anchor:top" coordsize="2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2FT8YA&#10;AADdAAAADwAAAGRycy9kb3ducmV2LnhtbESPQWvCQBSE7wX/w/IKvdVNSqkSXaUWhRykoBH1+Mg+&#10;k7TZt2F3q/HfdwXB4zAz3zDTeW9acSbnG8sK0mECgri0uuFKwa5YvY5B+ICssbVMCq7kYT4bPE0x&#10;0/bCGzpvQyUihH2GCuoQukxKX9Zk0A9tRxy9k3UGQ5SuktrhJcJNK9+S5EMabDgu1NjRV03l7/bP&#10;KNikI7MojtdjYfY/ucv1+vC9XCv18tx/TkAE6sMjfG/nWsF7Ok7h9iY+ATn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2FT8YAAADdAAAADwAAAAAAAAAAAAAAAACYAgAAZHJz&#10;L2Rvd25yZXYueG1sUEsFBgAAAAAEAAQA9QAAAIsDAAAAAA==&#10;" path="m5,78l5,r,78xm5,78l,95r2,15l5,117r2,5l12,130r8,5l25,127r2,-7l27,110r-2,-8l22,95,20,88,12,80,5,78xe" fillcolor="#f3be00" stroked="f">
                          <v:path arrowok="t" o:connecttype="custom" o:connectlocs="5,78;5,0;5,78;5,78;0,95;2,110;5,117;7,122;12,130;20,135;25,127;27,120;27,110;25,102;22,95;20,88;12,80;5,78" o:connectangles="0,0,0,0,0,0,0,0,0,0,0,0,0,0,0,0,0,0"/>
                          <o:lock v:ext="edit" verticies="t"/>
                        </v:shape>
                        <v:shape id="Freeform 1872" o:spid="_x0000_s2695" style="position:absolute;left:5830;top:823;width:1;height:78;visibility:visible;mso-wrap-style:square;v-text-anchor:top" coordsize="1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t9y8gA&#10;AADdAAAADwAAAGRycy9kb3ducmV2LnhtbESPT2vCQBTE74LfYXlCL1I3agkhdZX+QfEW1B709pp9&#10;TUKzb9PsGmM/fbcgeBxm5jfMYtWbWnTUusqygukkAkGcW11xoeDjsH5MQDiPrLG2TAqu5GC1HA4W&#10;mGp74R11e1+IAGGXooLS+yaV0uUlGXQT2xAH78u2Bn2QbSF1i5cAN7WcRVEsDVYcFkps6K2k/Ht/&#10;Ngp+P3+y12PWzZP4uj1lFJvx5t0o9TDqX55BeOr9PXxrb7WCp2kyg/834QnI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S33LyAAAAN0AAAAPAAAAAAAAAAAAAAAAAJgCAABk&#10;cnMvZG93bnJldi54bWxQSwUGAAAAAAQABAD1AAAAjQMAAAAA&#10;" path="m,78l,,,78xe" filled="f" strokecolor="#e15520" strokeweight="0">
                          <v:path arrowok="t" o:connecttype="custom" o:connectlocs="0,78;0,0;0,78" o:connectangles="0,0,0"/>
                        </v:shape>
                        <v:shape id="Freeform 1873" o:spid="_x0000_s2696" style="position:absolute;left:5825;top:901;width:27;height:57;visibility:visible;mso-wrap-style:square;v-text-anchor:top" coordsize="2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LonsQA&#10;AADdAAAADwAAAGRycy9kb3ducmV2LnhtbESPT4vCMBTE78J+h/AW9mZTtYp0jbIIlT148d+eH82z&#10;KTYvpclq/fZGEDwOM/MbZrHqbSOu1PnasYJRkoIgLp2uuVJwPBTDOQgfkDU2jknBnTyslh+DBeba&#10;3XhH132oRISwz1GBCaHNpfSlIYs+cS1x9M6usxii7CqpO7xFuG3kOE1n0mLNccFgS2tD5WX/bxVU&#10;23EZ/oqp27RFtr7bUzY1RabU12f/8w0iUB/e4Vf7VyvIRvMJPN/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i6J7EAAAA3QAAAA8AAAAAAAAAAAAAAAAAmAIAAGRycy9k&#10;b3ducmV2LnhtbFBLBQYAAAAABAAEAPUAAACJAwAAAAA=&#10;" path="m5,l,17,2,32r3,7l7,44r5,8l20,57r5,-8l27,42r,-10l25,24,22,17,20,10,12,2,5,e" filled="f" strokecolor="#e15520" strokeweight="0">
                          <v:path arrowok="t" o:connecttype="custom" o:connectlocs="5,0;0,17;2,32;5,39;7,44;12,52;20,57;25,49;27,42;27,32;25,24;22,17;20,10;12,2;5,0" o:connectangles="0,0,0,0,0,0,0,0,0,0,0,0,0,0,0"/>
                        </v:shape>
                        <v:shape id="Freeform 1874" o:spid="_x0000_s2697" style="position:absolute;left:5835;top:793;width:25;height:127;visibility:visible;mso-wrap-style:square;v-text-anchor:top" coordsize="25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TyBcUA&#10;AADdAAAADwAAAGRycy9kb3ducmV2LnhtbESPT4vCMBTE74LfIbwFb5p2FXG7RpGFgtf6B3dvb5u3&#10;TdnmpTRR67c3guBxmJnfMMt1bxtxoc7XjhWkkwQEcel0zZWCwz4fL0D4gKyxcUwKbuRhvRoOlphp&#10;d+WCLrtQiQhhn6ECE0KbSelLQxb9xLXE0ftzncUQZVdJ3eE1wm0j35NkLi3WHBcMtvRlqPzfna2C&#10;bfqxT7+L+TTPQzk99T/Fsfo1So3e+s0niEB9eIWf7a1WMEsXM3i8iU9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pPIFxQAAAN0AAAAPAAAAAAAAAAAAAAAAAJgCAABkcnMv&#10;ZG93bnJldi54bWxQSwUGAAAAAAQABAD1AAAAigMAAAAA&#10;" path="m5,70l5,r,70xm5,70l,88r,15l2,110r5,8l12,123r5,4l22,120r3,-7l25,105r,-7l22,88,17,80,12,75,5,70xe" fillcolor="#f3be00" stroked="f">
                          <v:path arrowok="t" o:connecttype="custom" o:connectlocs="5,70;5,0;5,70;5,70;0,88;0,103;2,110;7,118;12,123;17,127;22,120;25,113;25,105;25,98;22,88;17,80;12,75;5,70" o:connectangles="0,0,0,0,0,0,0,0,0,0,0,0,0,0,0,0,0,0"/>
                          <o:lock v:ext="edit" verticies="t"/>
                        </v:shape>
                        <v:shape id="Freeform 1875" o:spid="_x0000_s2698" style="position:absolute;left:5840;top:793;width:1;height:70;visibility:visible;mso-wrap-style:square;v-text-anchor:top" coordsize="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Au+cUA&#10;AADdAAAADwAAAGRycy9kb3ducmV2LnhtbESPQWvCQBSE7wX/w/IEb81GbVVSVxGxNPRmFHp9zb5m&#10;g9m3MbvG9N93C4Ueh5lvhllvB9uInjpfO1YwTVIQxKXTNVcKzqfXxxUIH5A1No5JwTd52G5GD2vM&#10;tLvzkfoiVCKWsM9QgQmhzaT0pSGLPnEtcfS+XGcxRNlVUnd4j+W2kbM0XUiLNccFgy3tDZWX4mYV&#10;PF2v+dt7szzMTdHnH2ZZfOa6VmoyHnYvIAIN4T/8R+c6ctPVM/y+iU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MC75xQAAAN0AAAAPAAAAAAAAAAAAAAAAAJgCAABkcnMv&#10;ZG93bnJldi54bWxQSwUGAAAAAAQABAD1AAAAigMAAAAA&#10;" path="m,70l,,,70xe" filled="f" strokecolor="#e15520" strokeweight="0">
                          <v:path arrowok="t" o:connecttype="custom" o:connectlocs="0,70;0,0;0,70" o:connectangles="0,0,0"/>
                        </v:shape>
                        <v:shape id="Freeform 1876" o:spid="_x0000_s2699" style="position:absolute;left:5835;top:86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2wHMUA&#10;AADdAAAADwAAAGRycy9kb3ducmV2LnhtbESPQWvCQBSE74L/YXmF3nSTUIKmrlIVocdqpO3xNfvM&#10;hmTfhuyq6b/vFgo9DjPzDbPajLYTNxp841hBOk9AEFdON1wrOJeH2QKED8gaO8ek4Js8bNbTyQoL&#10;7e58pNsp1CJC2BeowITQF1L6ypBFP3c9cfQubrAYohxqqQe8R7jtZJYkubTYcFww2NPOUNWerlbB&#10;+3npqNzLS/a5fPuquo+tydqjUo8P48sziEBj+A//tV+1gqd0kcPvm/g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rbAcxQAAAN0AAAAPAAAAAAAAAAAAAAAAAJgCAABkcnMv&#10;ZG93bnJldi54bWxQSwUGAAAAAAQABAD1AAAAigMAAAAA&#10;" path="m5,l,18,,33r2,7l7,48r5,5l17,57r5,-7l25,43r,-8l25,28,22,18,17,10,12,5,5,e" filled="f" strokecolor="#e15520" strokeweight="0">
                          <v:path arrowok="t" o:connecttype="custom" o:connectlocs="5,0;0,18;0,33;2,40;7,48;12,53;17,57;22,50;25,43;25,35;25,28;22,18;17,10;12,5;5,0" o:connectangles="0,0,0,0,0,0,0,0,0,0,0,0,0,0,0"/>
                        </v:shape>
                        <v:shape id="Freeform 1877" o:spid="_x0000_s2700" style="position:absolute;left:5847;top:748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RsQ8cA&#10;AADdAAAADwAAAGRycy9kb3ducmV2LnhtbESPT2sCMRTE70K/Q3hCb5pYyiqrUUQoeigttaXg7bl5&#10;+wc3L9skuttv3xQKPQ4z8xtmtRlsK27kQ+NYw2yqQBAXzjRcafh4f5osQISIbLB1TBq+KcBmfTda&#10;YW5cz290O8ZKJAiHHDXUMXa5lKGoyWKYuo44eaXzFmOSvpLGY5/gtpUPSmXSYsNpocaOdjUVl+PV&#10;atjNn0/ZvixtqV5eO/WV+etnf9b6fjxslyAiDfE//Nc+GA2Ps8Ucft+kJy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kbEPHAAAA3QAAAA8AAAAAAAAAAAAAAAAAmAIAAGRy&#10;cy9kb3ducmV2LnhtbFBLBQYAAAAABAAEAPUAAACMAwAAAAA=&#10;" path="m3,73l15,,3,73xm3,73l,90r,15l3,113r2,5l10,125r8,5l20,123r3,-8l25,108r,-10l23,90,18,83,10,78,3,73xe" fillcolor="#f3be00" stroked="f">
                          <v:path arrowok="t" o:connecttype="custom" o:connectlocs="3,73;15,0;3,73;3,73;0,90;0,105;3,113;5,118;10,125;18,130;20,123;23,115;25,108;25,98;23,90;18,83;10,78;3,73" o:connectangles="0,0,0,0,0,0,0,0,0,0,0,0,0,0,0,0,0,0"/>
                          <o:lock v:ext="edit" verticies="t"/>
                        </v:shape>
                        <v:shape id="Freeform 1878" o:spid="_x0000_s2701" style="position:absolute;left:5850;top:748;width:12;height:73;visibility:visible;mso-wrap-style:square;v-text-anchor:top" coordsize="1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RIdMIA&#10;AADdAAAADwAAAGRycy9kb3ducmV2LnhtbERPXWvCMBR9H+w/hDvwbaaKE6mmRSaOoSDYDZ+vzbUp&#10;a25Ck2n99+ZhsMfD+V6Vg+3ElfrQOlYwGWcgiGunW24UfH9tXxcgQkTW2DkmBXcKUBbPTyvMtbvx&#10;ka5VbEQK4ZCjAhOjz6UMtSGLYew8ceIurrcYE+wbqXu8pXDbyWmWzaXFllODQU/vhuqf6tcqePPm&#10;MF1Xnf84nzZZ5N3uvveo1OhlWC9BRBriv/jP/akVzCaLNDe9SU9AF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NEh0wgAAAN0AAAAPAAAAAAAAAAAAAAAAAJgCAABkcnMvZG93&#10;bnJldi54bWxQSwUGAAAAAAQABAD1AAAAhwMAAAAA&#10;" path="m,73l12,,,73xe" filled="f" strokecolor="#e15520" strokeweight="0">
                          <v:path arrowok="t" o:connecttype="custom" o:connectlocs="0,73;12,0;0,73" o:connectangles="0,0,0"/>
                        </v:shape>
                        <v:shape id="Freeform 1879" o:spid="_x0000_s2702" style="position:absolute;left:5847;top:821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IkbsUA&#10;AADdAAAADwAAAGRycy9kb3ducmV2LnhtbESPT2vCQBTE70K/w/IKvenGUIpJXcU/FHqsRrTHZ/aZ&#10;DWbfhuyq6bfvCoLHYWZ+w0znvW3ElTpfO1YwHiUgiEuna64U7Iqv4QSED8gaG8ek4I88zGcvgynm&#10;2t14Q9dtqESEsM9RgQmhzaX0pSGLfuRa4uidXGcxRNlVUnd4i3DbyDRJPqTFmuOCwZZWhsrz9mIV&#10;7HeZo2ItT+lv9nMsm8PSpOeNUm+v/eITRKA+PMOP9rdW8D6eZHB/E5+An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MiRuxQAAAN0AAAAPAAAAAAAAAAAAAAAAAJgCAABkcnMv&#10;ZG93bnJldi54bWxQSwUGAAAAAAQABAD1AAAAigMAAAAA&#10;" path="m3,l,17,,32r3,8l5,45r5,7l18,57r2,-7l23,42r2,-7l25,25,23,17,18,10,10,5,3,e" filled="f" strokecolor="#e15520" strokeweight="0">
                          <v:path arrowok="t" o:connecttype="custom" o:connectlocs="3,0;0,17;0,32;3,40;5,45;10,52;18,57;20,50;23,42;25,35;25,25;23,17;18,10;10,5;3,0" o:connectangles="0,0,0,0,0,0,0,0,0,0,0,0,0,0,0"/>
                        </v:shape>
                        <v:shape id="Freeform 1880" o:spid="_x0000_s2703" style="position:absolute;left:5862;top:706;width:30;height:140;visibility:visible;mso-wrap-style:square;v-text-anchor:top" coordsize="3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DU78IA&#10;AADdAAAADwAAAGRycy9kb3ducmV2LnhtbERPy2oCMRTdC/2HcAvdSM34oO1MjVIKBRdu1ILby+Q6&#10;CU1uhiTV8e/NQnB5OO/levBOnCkmG1jBdFKBIG6Dttwp+D38vH6ASBlZowtMCq6UYL16Gi2x0eHC&#10;OzrvcydKCKcGFZic+0bK1BrymCahJy7cKUSPucDYSR3xUsK9k7OqepMeLZcGgz19G2r/9v9egTuN&#10;/WJWx2p8dFc22/e5re1RqZfn4esTRKYhP8R390YrWEzrsr+8KU9A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INTvwgAAAN0AAAAPAAAAAAAAAAAAAAAAAJgCAABkcnMvZG93&#10;bnJldi54bWxQSwUGAAAAAAQABAD1AAAAhwMAAAAA&#10;" path="m8,77l30,,8,77xm8,77l3,95,,112r,8l3,127r5,5l13,140r5,-8l20,122r3,-7l23,105r,-8l20,90,15,82,8,77xe" fillcolor="#f3be00" stroked="f">
                          <v:path arrowok="t" o:connecttype="custom" o:connectlocs="8,77;30,0;8,77;8,77;3,95;0,112;0,120;3,127;8,132;13,140;18,132;20,122;23,115;23,105;23,97;20,90;15,82;8,77" o:connectangles="0,0,0,0,0,0,0,0,0,0,0,0,0,0,0,0,0,0"/>
                          <o:lock v:ext="edit" verticies="t"/>
                        </v:shape>
                        <v:shape id="Freeform 1881" o:spid="_x0000_s2704" style="position:absolute;left:5870;top:706;width:22;height:77;visibility:visible;mso-wrap-style:square;v-text-anchor:top" coordsize="2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1hI8QA&#10;AADdAAAADwAAAGRycy9kb3ducmV2LnhtbESPQYvCMBSE78L+h/AW9mbTyiLaNYoKQtmbrQf39mie&#10;bbV5KU3U7r83guBxmJlvmMVqMK24Ue8aywqSKAZBXFrdcKXgUOzGMxDOI2tsLZOCf3KwWn6MFphq&#10;e+c93XJfiQBhl6KC2vsuldKVNRl0ke2Ig3eyvUEfZF9J3eM9wE0rJ3E8lQYbDgs1drStqbzkV6Pg&#10;b5Ovt3S82Ob8WxRZVc5MZp1SX5/D+geEp8G/w692phV8J/MEnm/CE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tYSPEAAAA3QAAAA8AAAAAAAAAAAAAAAAAmAIAAGRycy9k&#10;b3ducmV2LnhtbFBLBQYAAAAABAAEAPUAAACJAwAAAAA=&#10;" path="m,77l22,,,77xe" filled="f" strokecolor="#e15520" strokeweight="0">
                          <v:path arrowok="t" o:connecttype="custom" o:connectlocs="0,77;22,0;0,77" o:connectangles="0,0,0"/>
                        </v:shape>
                        <v:shape id="Freeform 1882" o:spid="_x0000_s2705" style="position:absolute;left:5862;top:783;width:23;height:63;visibility:visible;mso-wrap-style:square;v-text-anchor:top" coordsize="2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8TWMMA&#10;AADdAAAADwAAAGRycy9kb3ducmV2LnhtbESP0WoCMRRE3wv+Q7iCbzXRtqKrUURQfJO1/YDL5rq7&#10;urmJm1TXvzcFoY/DzJxhFqvONuJGbagdaxgNFQjiwpmaSw0/39v3KYgQkQ02jknDgwKslr23BWbG&#10;3Tmn2zGWIkE4ZKihitFnUoaiIoth6Dxx8k6utRiTbEtpWrwnuG3kWKmJtFhzWqjQ06ai4nL8tRpm&#10;u48peaXyQzlZh5A/vq7bs9d60O/WcxCRuvgffrX3RsPnaDaGvzfpCc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8TWMMAAADdAAAADwAAAAAAAAAAAAAAAACYAgAAZHJzL2Rv&#10;d25yZXYueG1sUEsFBgAAAAAEAAQA9QAAAIgDAAAAAA==&#10;" path="m8,l3,18,,35r,8l3,50r5,5l13,63r5,-8l20,45r3,-7l23,28r,-8l20,13,15,5,8,e" filled="f" strokecolor="#e15520" strokeweight="0">
                          <v:path arrowok="t" o:connecttype="custom" o:connectlocs="8,0;3,18;0,35;0,43;3,50;8,55;13,63;18,55;20,45;23,38;23,28;23,20;20,13;15,5;8,0" o:connectangles="0,0,0,0,0,0,0,0,0,0,0,0,0,0,0"/>
                        </v:shape>
                        <v:shape id="Freeform 1883" o:spid="_x0000_s2706" style="position:absolute;left:5830;top:96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R7rMYA&#10;AADdAAAADwAAAGRycy9kb3ducmV2LnhtbESPT2vCQBTE7wW/w/IEb3VjtaLRVUpAEaGH+hdvj+wz&#10;CWbfhuxq4rd3C4Ueh5n5DTNftqYUD6pdYVnBoB+BIE6tLjhTcNiv3icgnEfWWFomBU9ysFx03uYY&#10;a9vwDz12PhMBwi5GBbn3VSylS3My6Pq2Ig7e1dYGfZB1JnWNTYCbUn5E0VgaLDgs5FhRklN6292N&#10;ApNOy2h8ab7PySX5PLFeH7d8UqrXbb9mIDy1/j/8195oBaPBdAi/b8ITkI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R7rMYAAADdAAAADwAAAAAAAAAAAAAAAACYAgAAZHJz&#10;L2Rvd25yZXYueG1sUEsFBgAAAAAEAAQA9QAAAIsDAAAAAA==&#10;" path="m40,l25,7,12,17,5,30,,45,5,42r7,-2l20,35r5,-5l30,25r5,-8l37,10,40,xe" fillcolor="#f3be00" stroked="f">
                          <v:path arrowok="t" o:connecttype="custom" o:connectlocs="40,0;25,7;12,17;5,30;0,45;5,42;12,40;20,35;25,30;30,25;35,17;37,10;40,0" o:connectangles="0,0,0,0,0,0,0,0,0,0,0,0,0"/>
                        </v:shape>
                        <v:shape id="Freeform 1884" o:spid="_x0000_s2707" style="position:absolute;left:5830;top:96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hd1MYA&#10;AADdAAAADwAAAGRycy9kb3ducmV2LnhtbESPQUsDMRSE74L/ITyhl2KzlVJ0bVrEWvAghXal52fy&#10;3CxuXpYk7a799Y1Q8DjMzDfMYjW4VpwoxMazgumkAEGsvWm4VvBZbe4fQcSEbLD1TAp+KcJqeXuz&#10;wNL4nnd02qdaZAjHEhXYlLpSyqgtOYwT3xFn79sHhynLUEsTsM9w18qHophLhw3nBYsdvVrSP/uj&#10;UzDmdXirdKXPX/ZQjQ/b+sPPe6VGd8PLM4hEQ/oPX9vvRsFs+jSDvzf5Ccjl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hhd1MYAAADdAAAADwAAAAAAAAAAAAAAAACYAgAAZHJz&#10;L2Rvd25yZXYueG1sUEsFBgAAAAAEAAQA9QAAAIsDAAAAAA==&#10;" path="m40,l25,7,12,17,5,30,,45,5,42r7,-2l20,35r5,-5l30,25r5,-8l37,10,40,e" filled="f" strokecolor="#e15520" strokeweight="0">
                          <v:path arrowok="t" o:connecttype="custom" o:connectlocs="40,0;25,7;12,17;5,30;0,45;5,42;12,40;20,35;25,30;30,25;35,17;37,10;40,0" o:connectangles="0,0,0,0,0,0,0,0,0,0,0,0,0"/>
                        </v:shape>
                        <v:shape id="Freeform 1885" o:spid="_x0000_s2708" style="position:absolute;left:5825;top:935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sVr8YA&#10;AADdAAAADwAAAGRycy9kb3ducmV2LnhtbESPQWvCQBSE7wX/w/KE3urGoGKjq4gQWos9NAq9PrOv&#10;ydLs25DdavTXd4VCj8PMfMMs171txJk6bxwrGI8SEMSl04YrBcdD/jQH4QOyxsYxKbiSh/Vq8LDE&#10;TLsLf9C5CJWIEPYZKqhDaDMpfVmTRT9yLXH0vlxnMUTZVVJ3eIlw28g0SWbSouG4UGNL25rK7+LH&#10;Kngvdunkkx3f3sojytnJ5PsXo9TjsN8sQATqw3/4r/2qFUzGz1O4v4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sVr8YAAADdAAAADwAAAAAAAAAAAAAAAACYAgAAZHJz&#10;L2Rvd25yZXYueG1sUEsFBgAAAAAEAAQA9QAAAIsDAAAAAA==&#10;" path="m40,63l25,70,12,80,5,93,,110r7,-2l12,105r8,-5l25,95r5,-7l35,80,37,70r3,-7xm40,63l75,,40,63xe" fillcolor="#f3be00" stroked="f">
                          <v:path arrowok="t" o:connecttype="custom" o:connectlocs="40,63;25,70;12,80;5,93;0,110;7,108;12,105;20,100;25,95;30,88;35,80;37,70;40,63;40,63;75,0;40,63" o:connectangles="0,0,0,0,0,0,0,0,0,0,0,0,0,0,0,0"/>
                          <o:lock v:ext="edit" verticies="t"/>
                        </v:shape>
                        <v:shape id="Freeform 1886" o:spid="_x0000_s2709" style="position:absolute;left:5825;top:998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wIfsUA&#10;AADdAAAADwAAAGRycy9kb3ducmV2LnhtbESPQWvCQBSE7wX/w/IK3upGKalGV5GAoEUK2vT+yD6z&#10;sdm3IbvV9N+7guBxmJlvmMWqt424UOdrxwrGowQEcel0zZWC4nvzNgXhA7LGxjEp+CcPq+XgZYGZ&#10;dlc+0OUYKhEh7DNUYEJoMyl9aciiH7mWOHon11kMUXaV1B1eI9w2cpIkqbRYc1ww2FJuqPw9/lkF&#10;O3PShZwV5/ZTf/X59mP/k6dTpYav/XoOIlAfnuFHe6sVvI9nKdzfxCc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jAh+xQAAAN0AAAAPAAAAAAAAAAAAAAAAAJgCAABkcnMv&#10;ZG93bnJldi54bWxQSwUGAAAAAAQABAD1AAAAigMAAAAA&#10;" path="m40,l25,7,12,17,5,30,,47,7,45r5,-3l20,37r5,-5l30,25r5,-8l37,7,40,e" filled="f" strokecolor="#e15520" strokeweight=".1pt">
                          <v:path arrowok="t" o:connecttype="custom" o:connectlocs="40,0;25,7;12,17;5,30;0,47;7,45;12,42;20,37;25,32;30,25;35,17;37,7;40,0" o:connectangles="0,0,0,0,0,0,0,0,0,0,0,0,0"/>
                        </v:shape>
                        <v:shape id="Freeform 1887" o:spid="_x0000_s2710" style="position:absolute;left:5865;top:935;width:35;height:63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u9OcYA&#10;AADdAAAADwAAAGRycy9kb3ducmV2LnhtbESPQUvEMBSE7wv+h/AEb7tpVdZamxYRBEFxtYp4fDbP&#10;tNq8lCa23X9vhAWPw8x8wxTVYnsx0eg7xwrSTQKCuHG6Y6Pg9eV2nYHwAVlj75gU7MlDVR6tCsy1&#10;m/mZpjoYESHsc1TQhjDkUvqmJYt+4wbi6H260WKIcjRSjzhHuO3laZJspcWO40KLA9201HzXP1bB&#10;7v3jnk36Fc6esjfz8LjUySD3Sp0cL9dXIAIt4T98aN9pBefp5QX8vYlPQJ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u9OcYAAADdAAAADwAAAAAAAAAAAAAAAACYAgAAZHJz&#10;L2Rvd25yZXYueG1sUEsFBgAAAAAEAAQA9QAAAIsDAAAAAA==&#10;" path="m,63l35,,,63e" filled="f" strokecolor="#e15520" strokeweight=".1pt">
                          <v:path arrowok="t" o:connecttype="custom" o:connectlocs="0,63;35,0;0,63" o:connectangles="0,0,0"/>
                        </v:shape>
                        <v:shape id="Freeform 1888" o:spid="_x0000_s2711" style="position:absolute;left:5835;top:930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3+9MUA&#10;AADdAAAADwAAAGRycy9kb3ducmV2LnhtbERPy04CMRTdm/APzSVxJx0eMTBQCCERjbqRIWF7M70z&#10;HZjejm2F0a+3CxOXJ+e92vS2FVfyoXGsYDzKQBCXTjdcKzgWTw9zECEia2wdk4JvCrBZD+5WmGt3&#10;4w+6HmItUgiHHBWYGLtcylAashhGriNOXOW8xZigr6X2eEvhtpWTLHuUFhtODQY72hkqL4cvq2Bf&#10;TbKieP6ZmdO0ev988+f4Wp2Vuh/22yWISH38F/+5X7SC2XiR5qY36Qn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Tf70xQAAAN0AAAAPAAAAAAAAAAAAAAAAAJgCAABkcnMv&#10;ZG93bnJldi54bWxQSwUGAAAAAAQABAD1AAAAigMAAAAA&#10;" path="m42,l27,5,15,15,7,25,,40r7,l15,38r7,-5l27,28r8,-5l37,15,42,8,42,xe" fillcolor="#f3be00" stroked="f">
                          <v:path arrowok="t" o:connecttype="custom" o:connectlocs="42,0;27,5;15,15;7,25;0,40;7,40;15,38;22,33;27,28;35,23;37,15;42,8;42,0" o:connectangles="0,0,0,0,0,0,0,0,0,0,0,0,0"/>
                        </v:shape>
                        <v:shape id="Freeform 1889" o:spid="_x0000_s2712" style="position:absolute;left:5835;top:930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fQ9MgA&#10;AADdAAAADwAAAGRycy9kb3ducmV2LnhtbESPW2vCQBSE34X+h+UU+iK6sVgvqauIUNAnMS1q3w7Z&#10;0yQ1ezZkt7n8+26h4OMwM98wq01nStFQ7QrLCibjCARxanXBmYKP97fRAoTzyBpLy6SgJweb9cNg&#10;hbG2LZ+oSXwmAoRdjApy76tYSpfmZNCNbUUcvC9bG/RB1pnUNbYBbkr5HEUzabDgsJBjRbuc0lvy&#10;YxTsrv772PfmoimanueHYfOZvhyVenrstq8gPHX+Hv5v77WC6WS5hL834QnI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R9D0yAAAAN0AAAAPAAAAAAAAAAAAAAAAAJgCAABk&#10;cnMvZG93bnJldi54bWxQSwUGAAAAAAQABAD1AAAAjQMAAAAA&#10;" path="m42,l27,5,15,15,7,25,,40r7,l15,38r7,-5l27,28r8,-5l37,15,42,8,42,e" filled="f" strokecolor="#e15520" strokeweight="0">
                          <v:path arrowok="t" o:connecttype="custom" o:connectlocs="42,0;27,5;15,15;7,25;0,40;7,40;15,38;22,33;27,28;35,23;37,15;42,8;42,0" o:connectangles="0,0,0,0,0,0,0,0,0,0,0,0,0"/>
                        </v:shape>
                        <v:shape id="Freeform 1890" o:spid="_x0000_s2713" style="position:absolute;left:5877;top:871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h4sMYA&#10;AADdAAAADwAAAGRycy9kb3ducmV2LnhtbESPQWvCQBSE70L/w/IEL1I3raJtdJUSENp6UdtLb4/s&#10;M4nNvk13VxP/fVcQPA4z8w2zWHWmFmdyvrKs4GmUgCDOra64UPD9tX58AeEDssbaMim4kIfV8qG3&#10;wFTblnd03odCRAj7FBWUITSplD4vyaAf2YY4egfrDIYoXSG1wzbCTS2fk2QqDVYcF0psKCsp/92f&#10;TNw9ZhsenrZ/45+Pcda6z8trNquUGvS7tzmIQF24h2/td61gEpFwfROf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h4sMYAAADdAAAADwAAAAAAAAAAAAAAAACYAgAAZHJz&#10;L2Rvd25yZXYueG1sUEsFBgAAAAAEAAQA9QAAAIsDAAAAAA==&#10;" path="m,59l40,,,59xe" fillcolor="#f3be00" stroked="f">
                          <v:path arrowok="t" o:connecttype="custom" o:connectlocs="0,59;40,0;0,59" o:connectangles="0,0,0"/>
                        </v:shape>
                        <v:shape id="Freeform 1891" o:spid="_x0000_s2714" style="position:absolute;left:5877;top:871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r5LcQA&#10;AADdAAAADwAAAGRycy9kb3ducmV2LnhtbESPQWsCMRSE74X+h/AKXoomrlLarVFEtHhVS/H42Dx3&#10;FzcvaxJ1+++NIHgcZuYbZjLrbCMu5EPtWMNwoEAQF87UXGr43a36nyBCRDbYOCYN/xRgNn19mWBu&#10;3JU3dNnGUiQIhxw1VDG2uZShqMhiGLiWOHkH5y3GJH0pjcdrgttGZkp9SIs1p4UKW1pUVBy3Z6tB&#10;Ze/z/eZr9OP/soiH0em4xm6pde+tm3+DiNTFZ/jRXhsN40wN4f4mPQE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6+S3EAAAA3QAAAA8AAAAAAAAAAAAAAAAAmAIAAGRycy9k&#10;b3ducmV2LnhtbFBLBQYAAAAABAAEAPUAAACJAwAAAAA=&#10;" path="m,59l40,,,59xe" filled="f" strokecolor="#e15520" strokeweight="0">
                          <v:path arrowok="t" o:connecttype="custom" o:connectlocs="0,59;40,0;0,59" o:connectangles="0,0,0"/>
                        </v:shape>
                        <v:shape id="Freeform 1892" o:spid="_x0000_s2715" style="position:absolute;left:5847;top:89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CEUsgA&#10;AADdAAAADwAAAGRycy9kb3ducmV2LnhtbESPT2vCQBTE74LfYXkFb3Vj1P6JrlIqLRUKYupBb4/s&#10;axLMvg27q0m/fbdQ8DjMzG+Y5bo3jbiS87VlBZNxAoK4sLrmUsHh6+3+CYQPyBoby6TghzysV8PB&#10;EjNtO97TNQ+liBD2GSqoQmgzKX1RkUE/ti1x9L6tMxiidKXUDrsIN41Mk+RBGqw5LlTY0mtFxTm/&#10;GAXziXzuTlt+P84Pu/y4aR9n00+n1Oiuf1mACNSHW/i//aEVzNIkhb838QnI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wIRSyAAAAN0AAAAPAAAAAAAAAAAAAAAAAJgCAABk&#10;cnMvZG93bnJldi54bWxQSwUGAAAAAAQABAD1AAAAjQMAAAAA&#10;" path="m43,l28,5,15,13,5,25,,37r5,l13,35r7,-3l28,27r5,-4l38,15,40,8,43,xe" fillcolor="#f3be00" stroked="f">
                          <v:path arrowok="t" o:connecttype="custom" o:connectlocs="43,0;28,5;15,13;5,25;0,37;5,37;13,35;20,32;28,27;33,23;38,15;40,8;43,0" o:connectangles="0,0,0,0,0,0,0,0,0,0,0,0,0"/>
                        </v:shape>
                        <v:shape id="Freeform 1893" o:spid="_x0000_s2716" style="position:absolute;left:5847;top:89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/jE8QA&#10;AADdAAAADwAAAGRycy9kb3ducmV2LnhtbESPQWuDQBSE74X8h+UFequrtjTBZBNKS8Aeq7nk9nBf&#10;1Oi+FXdr9N93C4Ueh5n5htkfZ9OLiUbXWlaQRDEI4srqlmsF5/L0tAXhPLLG3jIpWMjB8bB62GOm&#10;7Z2/aCp8LQKEXYYKGu+HTEpXNWTQRXYgDt7VjgZ9kGMt9Yj3ADe9TOP4VRpsOSw0ONB7Q1VXfBsF&#10;182n7W55MhXYXfzHsi0vJy6VelzPbzsQnmb/H/5r51rBSxo/w++b8ATk4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P4xPEAAAA3QAAAA8AAAAAAAAAAAAAAAAAmAIAAGRycy9k&#10;b3ducmV2LnhtbFBLBQYAAAAABAAEAPUAAACJAwAAAAA=&#10;" path="m43,l28,5,15,13,5,25,,37r5,l13,35r7,-3l28,27r5,-4l38,15,40,8,43,xe" filled="f" strokecolor="#e15520" strokeweight="0">
                          <v:path arrowok="t" o:connecttype="custom" o:connectlocs="43,0;28,5;15,13;5,25;0,37;5,37;13,35;20,32;28,27;33,23;38,15;40,8;43,0" o:connectangles="0,0,0,0,0,0,0,0,0,0,0,0,0"/>
                        </v:shape>
                        <v:shape id="Freeform 1894" o:spid="_x0000_s2717" style="position:absolute;left:5890;top:841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3HicQA&#10;AADdAAAADwAAAGRycy9kb3ducmV2LnhtbESPQWsCMRSE74X+h/AK3mrSxUpZjVIEwZt0bQu9PTbP&#10;zeLmZU2ipv++KRR6HGbmG2a5zm4QVwqx96zhaapAELfe9NxpeD9sH19AxIRscPBMGr4pwnp1f7fE&#10;2vgbv9G1SZ0oEI41arApjbWUsbXkME79SFy8ow8OU5GhkybgrcDdICul5tJhz2XB4kgbS+2puTgN&#10;p7Op9nnfH0xu7DxcPr4+1e5Z68lDfl2ASJTTf/ivvTMaZpWawe+b8g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9x4nEAAAA3QAAAA8AAAAAAAAAAAAAAAAAmAIAAGRycy9k&#10;b3ducmV2LnhtbFBLBQYAAAAABAAEAPUAAACJAwAAAAA=&#10;" path="m,52l42,,,52xe" fillcolor="#f3be00" stroked="f">
                          <v:path arrowok="t" o:connecttype="custom" o:connectlocs="0,52;42,0;0,52" o:connectangles="0,0,0"/>
                        </v:shape>
                        <v:shape id="Freeform 1895" o:spid="_x0000_s2718" style="position:absolute;left:5890;top:841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GIccA&#10;AADdAAAADwAAAGRycy9kb3ducmV2LnhtbESPX2vCQBDE34V+h2OFvtWL0haJniIWQWix/gN9XHJr&#10;EpvbC7mtpn76XqHg4zAzv2HG09ZV6kJNKD0b6PcSUMSZtyXnBva7xdMQVBBki5VnMvBDAaaTh84Y&#10;U+uvvKHLVnIVIRxSNFCI1KnWISvIYej5mjh6J984lCibXNsGrxHuKj1IklftsOS4UGBN84Kyr+23&#10;MzBfrw6rIO9HOVSL29vt/PG5pMyYx247G4ESauUe/m8vrYHnQfICf2/iE9C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04RiHHAAAA3QAAAA8AAAAAAAAAAAAAAAAAmAIAAGRy&#10;cy9kb3ducmV2LnhtbFBLBQYAAAAABAAEAPUAAACMAwAAAAA=&#10;" path="m,52l42,,,52xe" filled="f" strokecolor="#e15520" strokeweight="0">
                          <v:path arrowok="t" o:connecttype="custom" o:connectlocs="0,52;42,0;0,52" o:connectangles="0,0,0"/>
                        </v:shape>
                        <v:shape id="Freeform 1896" o:spid="_x0000_s2719" style="position:absolute;left:5855;top:861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TXYscA&#10;AADdAAAADwAAAGRycy9kb3ducmV2LnhtbESPQWvCQBSE7wX/w/IEb3VjFFuiq1SlUIQiGhGPj+xr&#10;kjb7NmZXjf/eFQoeh5n5hpnOW1OJCzWutKxg0I9AEGdWl5wr2Kefr+8gnEfWWFkmBTdyMJ91XqaY&#10;aHvlLV12PhcBwi5BBYX3dSKlywoy6Pq2Jg7ej20M+iCbXOoGrwFuKhlH0VgaLDksFFjTsqDsb3c2&#10;Cs7bzXp4HLytbodF+734zdLTKU6V6nXbjwkIT61/hv/bX1rBKI7G8HgTnoC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E12LHAAAA3QAAAA8AAAAAAAAAAAAAAAAAmAIAAGRy&#10;cy9kb3ducmV2LnhtbFBLBQYAAAAABAAEAPUAAACMAwAAAAA=&#10;" path="m47,l30,2,17,10,7,22,,35r7,l15,35r7,-5l30,25r5,-5l42,15,45,7,47,xe" fillcolor="#f3be00" stroked="f">
                          <v:path arrowok="t" o:connecttype="custom" o:connectlocs="47,0;30,2;17,10;7,22;0,35;7,35;15,35;22,30;30,25;35,20;42,15;45,7;47,0" o:connectangles="0,0,0,0,0,0,0,0,0,0,0,0,0"/>
                        </v:shape>
                        <v:shape id="Freeform 1897" o:spid="_x0000_s2720" style="position:absolute;left:5855;top:861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G/bMUA&#10;AADdAAAADwAAAGRycy9kb3ducmV2LnhtbESPQWvCQBSE7wX/w/KE3uqu0rQluglSFXtVK+LtkX0m&#10;wezbNLtq/PduodDjMDPfMLO8t424UudrxxrGIwWCuHCm5lLD92718gHCB2SDjWPScCcPeTZ4mmFq&#10;3I03dN2GUkQI+xQ1VCG0qZS+qMiiH7mWOHon11kMUXalNB3eItw2cqLUm7RYc1yosKXPiorz9mI1&#10;7HD5cziq5JAk+02zWO/N6nQMWj8P+/kURKA+/If/2l9Gw+tEvcPvm/gEZP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wb9sxQAAAN0AAAAPAAAAAAAAAAAAAAAAAJgCAABkcnMv&#10;ZG93bnJldi54bWxQSwUGAAAAAAQABAD1AAAAigMAAAAA&#10;" path="m47,l30,2,17,10,7,22,,35r7,l15,35r7,-5l30,25r5,-5l42,15,45,7,47,e" filled="f" strokecolor="#e15520" strokeweight="0">
                          <v:path arrowok="t" o:connecttype="custom" o:connectlocs="47,0;30,2;17,10;7,22;0,35;7,35;15,35;22,30;30,25;35,20;42,15;45,7;47,0" o:connectangles="0,0,0,0,0,0,0,0,0,0,0,0,0"/>
                        </v:shape>
                        <v:shape id="Freeform 1898" o:spid="_x0000_s2721" style="position:absolute;left:5902;top:803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kH+sAA&#10;AADdAAAADwAAAGRycy9kb3ducmV2LnhtbERP3WrCMBS+H/gO4Qi7m4llyKhGqYKisJu5PcChOTbF&#10;5qQ06Y9vby6EXX58/5vd5BoxUBdqzxqWCwWCuPSm5krD3+/x4wtEiMgGG8+k4UEBdtvZ2wZz40f+&#10;oeEaK5FCOOSowcbY5lKG0pLDsPAtceJuvnMYE+wqaTocU7hrZKbUSjqsOTVYbOlgqbxfe6fB74vi&#10;1GZW9ctVjxc5jIfvS6H1+3wq1iAiTfFf/HKfjYbPTKW56U16AnL7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ekH+sAAAADdAAAADwAAAAAAAAAAAAAAAACYAgAAZHJzL2Rvd25y&#10;ZXYueG1sUEsFBgAAAAAEAAQA9QAAAIUDAAAAAA==&#10;" path="m,58l47,,,58xe" fillcolor="#f3be00" stroked="f">
                          <v:path arrowok="t" o:connecttype="custom" o:connectlocs="0,58;47,0;0,58" o:connectangles="0,0,0"/>
                        </v:shape>
                        <v:shape id="Freeform 1899" o:spid="_x0000_s2722" style="position:absolute;left:5902;top:803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SBK8YA&#10;AADdAAAADwAAAGRycy9kb3ducmV2LnhtbESPQWvCQBSE70L/w/IEb7qJ2GKjqwShUKSFGHvx9sg+&#10;k2j2bZpdY/rvu4WCx2FmvmHW28E0oqfO1ZYVxLMIBHFhdc2lgq/j23QJwnlkjY1lUvBDDrabp9Ea&#10;E23vfKA+96UIEHYJKqi8bxMpXVGRQTezLXHwzrYz6IPsSqk7vAe4aeQ8il6kwZrDQoUt7SoqrvnN&#10;KHjOPijP9ofL5+50Svv0Oz67LFZqMh7SFQhPg3+E/9vvWsFiHr3C35v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SBK8YAAADdAAAADwAAAAAAAAAAAAAAAACYAgAAZHJz&#10;L2Rvd25yZXYueG1sUEsFBgAAAAAEAAQA9QAAAIsDAAAAAA==&#10;" path="m,58l47,,,58xe" filled="f" strokecolor="#e15520" strokeweight=".1pt">
                          <v:path arrowok="t" o:connecttype="custom" o:connectlocs="0,58;47,0;0,58" o:connectangles="0,0,0"/>
                        </v:shape>
                        <v:shape id="Freeform 1900" o:spid="_x0000_s2723" style="position:absolute;left:5870;top:823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u5+cEA&#10;AADdAAAADwAAAGRycy9kb3ducmV2LnhtbERPTYvCMBC9L/gfwgheFk0VkbYapQgLi+JBu3sfmrEp&#10;NpPSRK3/3hwW9vh435vdYFvxoN43jhXMZwkI4srphmsFP+XXNAXhA7LG1jEpeJGH3Xb0scFcuyef&#10;6XEJtYgh7HNUYELocil9Zciin7mOOHJX11sMEfa11D0+Y7ht5SJJVtJiw7HBYEd7Q9XtcrcKTkef&#10;3U1a8udvmR4ykxWr5lYoNRkPxRpEoCH8i//c31rBcjGP++Ob+ATk9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rufnBAAAA3QAAAA8AAAAAAAAAAAAAAAAAmAIAAGRycy9kb3du&#10;cmV2LnhtbFBLBQYAAAAABAAEAPUAAACGAwAAAAA=&#10;" path="m47,l30,5,17,13,7,23,,38r7,l15,35r7,-2l27,28r8,-5l39,15,44,8,47,xe" fillcolor="#f3be00" stroked="f">
                          <v:path arrowok="t" o:connecttype="custom" o:connectlocs="47,0;30,5;17,13;7,23;0,38;7,38;15,35;22,33;27,28;35,23;39,15;44,8;47,0" o:connectangles="0,0,0,0,0,0,0,0,0,0,0,0,0"/>
                        </v:shape>
                        <v:shape id="Freeform 1901" o:spid="_x0000_s2724" style="position:absolute;left:5870;top:823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4x9sUA&#10;AADdAAAADwAAAGRycy9kb3ducmV2LnhtbESPQWvCQBSE74L/YXlCL6KbiJWauooIhfZoVKi3R/Y1&#10;SZt9G3dXjf/eFQoeh5n5hlmsOtOICzlfW1aQjhMQxIXVNZcK9ruP0RsIH5A1NpZJwY08rJb93gIz&#10;ba+8pUseShEh7DNUUIXQZlL6oiKDfmxb4uj9WGcwROlKqR1eI9w0cpIkM2mw5rhQYUubioq//GwU&#10;HE7H4e9m9z03Dv1xdk7q1/zrptTLoFu/gwjUhWf4v/2pFUwnaQqPN/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DjH2xQAAAN0AAAAPAAAAAAAAAAAAAAAAAJgCAABkcnMv&#10;ZG93bnJldi54bWxQSwUGAAAAAAQABAD1AAAAigMAAAAA&#10;" path="m47,l30,5,17,13,7,23,,38r7,l15,35r7,-2l27,28r8,-5l39,15,44,8,47,xe" filled="f" strokecolor="#e15520" strokeweight="0">
                          <v:path arrowok="t" o:connecttype="custom" o:connectlocs="47,0;30,5;17,13;7,23;0,38;7,38;15,35;22,33;27,28;35,23;39,15;44,8;47,0" o:connectangles="0,0,0,0,0,0,0,0,0,0,0,0,0"/>
                        </v:shape>
                        <v:shape id="Freeform 1902" o:spid="_x0000_s2725" style="position:absolute;left:5917;top:768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nD68UA&#10;AADdAAAADwAAAGRycy9kb3ducmV2LnhtbESPQWvCQBSE7wX/w/IEL0V3DdqG1FVUKPRotMUeH9nX&#10;JDT7NmZXTf99VxA8DjPzDbNY9bYRF+p87VjDdKJAEBfO1Fxq+Dy8j1MQPiAbbByThj/ysFoOnhaY&#10;GXflnC77UIoIYZ+hhiqENpPSFxVZ9BPXEkfvx3UWQ5RdKU2H1wi3jUyUepEWa44LFba0raj43Z+t&#10;hrxYn1L1/bpJj3kz26kvmp/xWevRsF+/gQjUh0f43v4wGmbJNIHbm/g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ecPrxQAAAN0AAAAPAAAAAAAAAAAAAAAAAJgCAABkcnMv&#10;ZG93bnJldi54bWxQSwUGAAAAAAQABAD1AAAAigMAAAAA&#10;" path="m,55l47,,,55xe" fillcolor="#f3be00" stroked="f">
                          <v:path arrowok="t" o:connecttype="custom" o:connectlocs="0,55;47,0;0,55" o:connectangles="0,0,0"/>
                        </v:shape>
                        <v:shape id="Freeform 1903" o:spid="_x0000_s2726" style="position:absolute;left:5917;top:768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xYD8YA&#10;AADdAAAADwAAAGRycy9kb3ducmV2LnhtbESPT2sCMRTE70K/Q3hCL6KJf6hla5TWUrDqRSs9PzbP&#10;7NLNy7JJdfXTm4LQ4zAzv2Fmi9ZV4kRNKD1rGA4UCOLcm5KthsPXR/8ZRIjIBivPpOFCARbzh84M&#10;M+PPvKPTPlqRIBwy1FDEWGdShrwgh2Hga+LkHX3jMCbZWGkaPCe4q+RIqSfpsOS0UGBNy4Lyn/2v&#10;02C/15v3KV74Sp9vbLfq0FtulNaP3fb1BUSkNv6H7+2V0TAZDcfw9yY9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2xYD8YAAADdAAAADwAAAAAAAAAAAAAAAACYAgAAZHJz&#10;L2Rvd25yZXYueG1sUEsFBgAAAAAEAAQA9QAAAIsDAAAAAA==&#10;" path="m,55l47,,,55xe" filled="f" strokecolor="#e15520" strokeweight="0">
                          <v:path arrowok="t" o:connecttype="custom" o:connectlocs="0,55;47,0;0,55" o:connectangles="0,0,0"/>
                        </v:shape>
                        <v:shape id="Freeform 1904" o:spid="_x0000_s2727" style="position:absolute;left:5885;top:78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ICuMAA&#10;AADdAAAADwAAAGRycy9kb3ducmV2LnhtbESPzQrCMBCE74LvEFbwpqkiItUoIgriz8GfB1ibtS02&#10;m9LEWt/eCILHYWa+YWaLxhSipsrllhUM+hEI4sTqnFMF18umNwHhPLLGwjIpeJODxbzdmmGs7YtP&#10;VJ99KgKEXYwKMu/LWEqXZGTQ9W1JHLy7rQz6IKtU6gpfAW4KOYyisTSYc1jIsKRVRsnj/DQK6poO&#10;xt3sEWWy3uPjuFuVh51S3U6znILw1Ph/+NfeagWj4WAE3zfhCcj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JICuMAAAADdAAAADwAAAAAAAAAAAAAAAACYAgAAZHJzL2Rvd25y&#10;ZXYueG1sUEsFBgAAAAAEAAQA9QAAAIUDAAAAAA==&#10;" path="m44,l34,,27,2,20,5r-5,5l10,15,5,22,2,30,,40r5,l12,37r8,-2l27,30r5,-8l39,15,42,7,44,xe" fillcolor="#f3be00" stroked="f">
                          <v:path arrowok="t" o:connecttype="custom" o:connectlocs="44,0;34,0;27,2;20,5;15,10;10,15;5,22;2,30;0,40;5,40;12,37;20,35;27,30;32,22;39,15;42,7;44,0" o:connectangles="0,0,0,0,0,0,0,0,0,0,0,0,0,0,0,0,0"/>
                        </v:shape>
                        <v:shape id="Freeform 1905" o:spid="_x0000_s2728" style="position:absolute;left:5885;top:78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iu0cQA&#10;AADdAAAADwAAAGRycy9kb3ducmV2LnhtbESPQWvCQBSE7wX/w/IEb3WjNEWiq4ggBGoPjXp/ZJ9J&#10;NPs27K4m/nu3UOhxmJlvmNVmMK14kPONZQWzaQKCuLS64UrB6bh/X4DwAVlja5kUPMnDZj16W2Gm&#10;bc8/9ChCJSKEfYYK6hC6TEpf1mTQT21HHL2LdQZDlK6S2mEf4aaV8yT5lAYbjgs1drSrqbwVd6Mg&#10;7507pM0tvR67fW++v/JzUVilJuNhuwQRaAj/4b92rhV8zGcp/L6JT0C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ortHEAAAA3QAAAA8AAAAAAAAAAAAAAAAAmAIAAGRycy9k&#10;b3ducmV2LnhtbFBLBQYAAAAABAAEAPUAAACJAwAAAAA=&#10;" path="m44,l34,,27,2,20,5r-5,5l10,15,5,22,2,30,,40r5,l12,37r8,-2l27,30r5,-8l39,15,42,7,44,xe" filled="f" strokecolor="#e15520" strokeweight="0">
                          <v:path arrowok="t" o:connecttype="custom" o:connectlocs="44,0;34,0;27,2;20,5;15,10;10,15;5,22;2,30;0,40;5,40;12,37;20,35;27,30;32,22;39,15;42,7;44,0" o:connectangles="0,0,0,0,0,0,0,0,0,0,0,0,0,0,0,0,0"/>
                        </v:shape>
                        <v:shape id="Freeform 1906" o:spid="_x0000_s2729" style="position:absolute;left:5929;top:723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PmgsYA&#10;AADdAAAADwAAAGRycy9kb3ducmV2LnhtbESPQWvCQBSE70L/w/IKvekmqQ0lukpbKKSIB2MPHp/Z&#10;Z5I2+zZktyb+e1coeBxm5htmuR5NK87Uu8aygngWgSAurW64UvC9/5y+gnAeWWNrmRRcyMF69TBZ&#10;YqbtwDs6F74SAcIuQwW1910mpStrMuhmtiMO3sn2Bn2QfSV1j0OAm1YmUZRKgw2HhRo7+qip/C3+&#10;jIL9j6T3IXk+bL82+XiMkzylF6vU0+P4tgDhafT38H871wrmSZzC7U14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7PmgsYAAADdAAAADwAAAAAAAAAAAAAAAACYAgAAZHJz&#10;L2Rvd25yZXYueG1sUEsFBgAAAAAEAAQA9QAAAIsDAAAAAA==&#10;" path="m,63l48,,,63xe" fillcolor="#f3be00" stroked="f">
                          <v:path arrowok="t" o:connecttype="custom" o:connectlocs="0,63;48,0;0,63" o:connectangles="0,0,0"/>
                        </v:shape>
                        <v:shape id="Freeform 1907" o:spid="_x0000_s2730" style="position:absolute;left:5929;top:723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dbDcQA&#10;AADdAAAADwAAAGRycy9kb3ducmV2LnhtbESPQYvCMBSE7wv+h/AEb2talVWqUUQQPHjQquDx2Tzb&#10;YvNSmljrvzcLC3scZuYbZrHqTCVaalxpWUE8jEAQZ1aXnCs4n7bfMxDOI2usLJOCNzlYLXtfC0y0&#10;ffGR2tTnIkDYJaig8L5OpHRZQQbd0NbEwbvbxqAPssmlbvAV4KaSoyj6kQZLDgsF1rQpKHukT6OA&#10;8nZ7kI/90Y6R0/i6vtWX6U2pQb9bz0F46vx/+K+90womo3gKv2/CE5D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nWw3EAAAA3QAAAA8AAAAAAAAAAAAAAAAAmAIAAGRycy9k&#10;b3ducmV2LnhtbFBLBQYAAAAABAAEAPUAAACJAwAAAAA=&#10;" path="m,63l48,,,63xe" filled="f" strokecolor="#e15520" strokeweight="0">
                          <v:path arrowok="t" o:connecttype="custom" o:connectlocs="0,63;48,0;0,63" o:connectangles="0,0,0"/>
                        </v:shape>
                        <v:shape id="Freeform 1908" o:spid="_x0000_s2731" style="position:absolute;left:5823;top:963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LQFcMA&#10;AADdAAAADwAAAGRycy9kb3ducmV2LnhtbERPS2vCQBC+C/0PyxR6090EEY2uUloKhSLUB7Tehuw0&#10;CWZnQ3aq6b/vHgSPH997tRl8qy7UxyawhWxiQBGXwTVcWTge3sZzUFGQHbaBycIfRdisH0YrLFy4&#10;8o4ue6lUCuFYoIVapCu0jmVNHuMkdMSJ+wm9R0mwr7Tr8ZrCfatzY2baY8OpocaOXmoqz/tfb+Fs&#10;Dq8nnjaZ+fjMu+/t10LCUax9ehyel6CEBrmLb+53Z2GaZ2luepOegF7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LQFcMAAADdAAAADwAAAAAAAAAAAAAAAACYAgAAZHJzL2Rv&#10;d25yZXYueG1sUEsFBgAAAAAEAAQA9QAAAIgDAAAAAA==&#10;" path="m37,67l69,,37,67r,l37,67,22,75,12,87,4,102,,120r7,-3l14,115r8,-8l27,102r5,-7l34,85r3,-8l37,67xe" fillcolor="#f3be00" stroked="f">
                          <v:path arrowok="t" o:connecttype="custom" o:connectlocs="37,67;69,0;37,67;37,67;37,67;22,75;12,87;4,102;0,120;7,117;14,115;22,107;27,102;32,95;34,85;37,77;37,67" o:connectangles="0,0,0,0,0,0,0,0,0,0,0,0,0,0,0,0,0"/>
                        </v:shape>
                        <v:shape id="Freeform 1909" o:spid="_x0000_s2732" style="position:absolute;left:5823;top:963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ThjsYA&#10;AADdAAAADwAAAGRycy9kb3ducmV2LnhtbESPW2vCQBSE34X+h+UUfAl1YyhiU1cRL1XfbHp5PmRP&#10;k9Ds2bC7avz33YLg4zAz3zCzRW9acSbnG8sKxqMUBHFpdcOVgs+P7dMUhA/IGlvLpOBKHhbzh8EM&#10;c20v/E7nIlQiQtjnqKAOocul9GVNBv3IdsTR+7HOYIjSVVI7vES4aWWWphNpsOG4UGNHq5rK3+Jk&#10;FCTm+JZk0iSbw653tD51/P11UGr42C9fQQTqwz18a++1guds/AL/b+IT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pThjsYAAADdAAAADwAAAAAAAAAAAAAAAACYAgAAZHJz&#10;L2Rvd25yZXYueG1sUEsFBgAAAAAEAAQA9QAAAIsDAAAAAA==&#10;" path="m37,67l69,,37,67r,l37,67,22,75,12,87,4,102,,120r7,-3l14,115r8,-8l27,102r5,-7l34,85r3,-8l37,67xe" filled="f" strokecolor="#e15520" strokeweight=".1pt">
                          <v:path arrowok="t" o:connecttype="custom" o:connectlocs="37,67;69,0;37,67;37,67;37,67;22,75;12,87;4,102;0,120;7,117;14,115;22,107;27,102;32,95;34,85;37,77;37,67" o:connectangles="0,0,0,0,0,0,0,0,0,0,0,0,0,0,0,0,0"/>
                        </v:shape>
                        <v:shape id="Freeform 1910" o:spid="_x0000_s2733" style="position:absolute;left:5813;top:100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1JpsAA&#10;AADdAAAADwAAAGRycy9kb3ducmV2LnhtbERPy4rCMBTdC/5DuII7TafKIB2jjMIMbu342F6aO21p&#10;c1OSaOvfm4Xg8nDe6+1gWnEn52vLCj7mCQjiwuqaSwWnv5/ZCoQPyBpby6TgQR62m/FojZm2PR/p&#10;nodSxBD2GSqoQugyKX1RkUE/tx1x5P6tMxgidKXUDvsYblqZJsmnNFhzbKiwo31FRZPfjIJmcQ6P&#10;666rF408XvwuT7F3v0pNJ8P3F4hAQ3iLX+6DVrBM07g/volPQG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g1JpsAAAADdAAAADwAAAAAAAAAAAAAAAACYAgAAZHJzL2Rvd25y&#10;ZXYueG1sUEsFBgAAAAAEAAQA9QAAAIUDAAAAAA==&#10;" path="m37,62l72,,37,62r,l37,62,22,70,12,82,5,97,,112r7,l14,107r8,-5l27,95r5,-8l37,80r,-10l37,62xe" fillcolor="#f3be00" stroked="f">
                          <v:path arrowok="t" o:connecttype="custom" o:connectlocs="37,62;72,0;37,62;37,62;37,62;22,70;12,82;5,97;0,112;7,112;14,107;22,102;27,95;32,87;37,80;37,70;37,62" o:connectangles="0,0,0,0,0,0,0,0,0,0,0,0,0,0,0,0,0"/>
                        </v:shape>
                        <v:shape id="Freeform 1911" o:spid="_x0000_s2734" style="position:absolute;left:5813;top:100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B6UMUA&#10;AADdAAAADwAAAGRycy9kb3ducmV2LnhtbESPQWvCQBSE74X+h+UVvBTdGG3R1FVaQfDa2Etvz+xr&#10;Esy+XXY3Mf57t1DocZiZb5jNbjSdGMiH1rKC+SwDQVxZ3XKt4Ot0mK5AhIissbNMCm4UYLd9fNhg&#10;oe2VP2koYy0ShEOBCpoYXSFlqBoyGGbWESfvx3qDMUlfS+3xmuCmk3mWvUqDLaeFBh3tG6ouZW8U&#10;LPrenQ6+PC6HF3f5/tjH8/pZKzV5Gt/fQEQa43/4r33UCpZ5PoffN+kJyO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IHpQxQAAAN0AAAAPAAAAAAAAAAAAAAAAAJgCAABkcnMv&#10;ZG93bnJldi54bWxQSwUGAAAAAAQABAD1AAAAigMAAAAA&#10;" path="m37,62l72,,37,62r,l37,62,22,70,12,82,5,97,,112r7,l14,107r8,-5l27,95r5,-8l37,80r,-10l37,62xe" filled="f" strokecolor="#e15520" strokeweight=".1pt">
                          <v:path arrowok="t" o:connecttype="custom" o:connectlocs="37,62;72,0;37,62;37,62;37,62;22,70;12,82;5,97;0,112;7,112;14,107;22,102;27,95;32,87;37,80;37,70;37,62" o:connectangles="0,0,0,0,0,0,0,0,0,0,0,0,0,0,0,0,0"/>
                        </v:shape>
                        <v:shape id="Freeform 1912" o:spid="_x0000_s2735" style="position:absolute;left:5870;top:906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tTFMMA&#10;AADdAAAADwAAAGRycy9kb3ducmV2LnhtbESPzWrDMBCE74W+g9hCb41sU0LqRjalUJKcgtU+wGJt&#10;bBNrZSzVP28fFQo5DjPzDbMvF9uLiUbfOVaQbhIQxLUzHTcKfr6/XnYgfEA22DsmBSt5KIvHhz3m&#10;xs1c0aRDIyKEfY4K2hCGXEpft2TRb9xAHL2LGy2GKMdGmhHnCLe9zJJkKy12HBdaHOizpfqqf62C&#10;81tdTUHPKzXpkB56re0JO6Wen5aPdxCBlnAP/7ePRsFrlmXw9yY+AVn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tTFMMAAADdAAAADwAAAAAAAAAAAAAAAACYAgAAZHJzL2Rv&#10;d25yZXYueG1sUEsFBgAAAAAEAAQA9QAAAIgDAAAAAA==&#10;" path="m,57l37,,,57xe" fillcolor="#f3be00" stroked="f">
                          <v:path arrowok="t" o:connecttype="custom" o:connectlocs="0,57;37,0;0,57" o:connectangles="0,0,0"/>
                        </v:shape>
                        <v:shape id="Freeform 1913" o:spid="_x0000_s2736" style="position:absolute;left:5870;top:906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4HNMkA&#10;AADdAAAADwAAAGRycy9kb3ducmV2LnhtbESPW2vCQBSE34X+h+UUfJG6MUrR6CoqSi8PpV5a8O2Q&#10;PU1Cs2dDdtX4711B8HGYmW+YyawxpThR7QrLCnrdCARxanXBmYL9bv0yBOE8ssbSMim4kIPZ9Kk1&#10;wUTbM2/otPWZCBB2CSrIva8SKV2ak0HXtRVx8P5sbdAHWWdS13gOcFPKOIpepcGCw0KOFS1zSv+3&#10;R6Ng7kadt9XXfmGGx8N3+rH7+f2M1kq1n5v5GISnxj/C9/a7VjCI4z7c3oQnIKd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P4HNMkAAADdAAAADwAAAAAAAAAAAAAAAACYAgAA&#10;ZHJzL2Rvd25yZXYueG1sUEsFBgAAAAAEAAQA9QAAAI4DAAAAAA==&#10;" path="m,57l37,,,57xe" filled="f" strokecolor="#e15520" strokeweight="0">
                          <v:path arrowok="t" o:connecttype="custom" o:connectlocs="0,57;37,0;0,57" o:connectangles="0,0,0"/>
                        </v:shape>
                        <v:shape id="Freeform 1914" o:spid="_x0000_s2737" style="position:absolute;left:5731;top:871;width:27;height:122;visibility:visible;mso-wrap-style:square;v-text-anchor:top" coordsize="2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eZqcUA&#10;AADdAAAADwAAAGRycy9kb3ducmV2LnhtbESPwWrDMBBE74X8g9hAb41cYUJwoxhTmpJT0qSl58Xa&#10;2qbWykiq4/x9FCjkOMzMG2ZdTrYXI/nQOdbwvMhAENfOdNxo+PrcPq1AhIhssHdMGi4UoNzMHtZY&#10;GHfmI42n2IgE4VCghjbGoZAy1C1ZDAs3ECfvx3mLMUnfSOPxnOC2lyrLltJix2mhxYFeW6p/T39W&#10;w8dxPNi3Pp++L9ulqcJO7ZV/1/pxPlUvICJN8R7+b++MhlypHG5v0hO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55mpxQAAAN0AAAAPAAAAAAAAAAAAAAAAAJgCAABkcnMv&#10;ZG93bnJldi54bWxQSwUGAAAAAAQABAD1AAAAigMAAAAA&#10;" path="m2,69l,,2,69xm2,69l,87r2,15l7,109r3,5l17,119r5,3l24,117r3,-10l27,99,24,92,22,84,17,79,10,74,2,69xe" fillcolor="#f3be00" stroked="f">
                          <v:path arrowok="t" o:connecttype="custom" o:connectlocs="2,69;0,0;2,69;2,69;0,87;2,102;7,109;10,114;17,119;22,122;24,117;27,107;27,99;24,92;22,84;17,79;10,74;2,69" o:connectangles="0,0,0,0,0,0,0,0,0,0,0,0,0,0,0,0,0,0"/>
                          <o:lock v:ext="edit" verticies="t"/>
                        </v:shape>
                        <v:shape id="Freeform 1915" o:spid="_x0000_s2738" style="position:absolute;left:5731;top:871;width:2;height:69;visibility:visible;mso-wrap-style:square;v-text-anchor:top" coordsize="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KSCMUA&#10;AADdAAAADwAAAGRycy9kb3ducmV2LnhtbESPQWuDQBSE74X+h+UVcqtrJIZg3IQQENIcCjWBXl/d&#10;F7V134q7jfrvu4VCj8PMfMPk+8l04k6Day0rWEYxCOLK6pZrBddL8bwB4Tyyxs4yKZjJwX73+JBj&#10;pu3Ib3QvfS0ChF2GChrv+0xKVzVk0EW2Jw7ezQ4GfZBDLfWAY4CbTiZxvJYGWw4LDfZ0bKj6Kr+N&#10;AnyZxk+bzlS8ftTFujuXq3dslVo8TYctCE+T/w//tU9awSpJUvh9E56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0pIIxQAAAN0AAAAPAAAAAAAAAAAAAAAAAJgCAABkcnMv&#10;ZG93bnJldi54bWxQSwUGAAAAAAQABAD1AAAAigMAAAAA&#10;" path="m2,69l,,2,69xe" filled="f" strokecolor="#e15520" strokeweight="0">
                          <v:path arrowok="t" o:connecttype="custom" o:connectlocs="2,69;0,0;2,69" o:connectangles="0,0,0"/>
                        </v:shape>
                        <v:shape id="Freeform 1916" o:spid="_x0000_s2739" style="position:absolute;left:5731;top:940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wIpcYA&#10;AADdAAAADwAAAGRycy9kb3ducmV2LnhtbESPX2vCMBTF3wd+h3AF32ZqERmdUYYyUMYerNvEt0tz&#10;1wabm67Jat2nN8LAx8P58+PMl72tRUetN44VTMYJCOLCacOlgo/96+MTCB+QNdaOScGFPCwXg4c5&#10;ZtqdeUddHkoRR9hnqKAKocmk9EVFFv3YNcTR+3atxRBlW0rd4jmO21qmSTKTFg1HQoUNrSoqTvmv&#10;jRB5fNtuup+v3PTm8Pl+WU93+KfUaNi/PIMI1Id7+L+90QqmaTqD25v4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wIpcYAAADdAAAADwAAAAAAAAAAAAAAAACYAgAAZHJz&#10;L2Rvd25yZXYueG1sUEsFBgAAAAAEAAQA9QAAAIsDAAAAAA==&#10;" path="m2,l,18,2,33r5,7l10,45r7,5l22,53r2,-5l27,38r,-8l24,23,22,15,17,10,10,5,2,e" filled="f" strokecolor="#e15520" strokeweight="0">
                          <v:path arrowok="t" o:connecttype="custom" o:connectlocs="2,0;0,18;2,33;7,40;10,45;17,50;22,53;24,48;27,38;27,30;24,23;22,15;17,10;10,5;2,0" o:connectangles="0,0,0,0,0,0,0,0,0,0,0,0,0,0,0"/>
                        </v:shape>
                        <v:shape id="Freeform 1917" o:spid="_x0000_s2740" style="position:absolute;left:5718;top:923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9wasYA&#10;AADdAAAADwAAAGRycy9kb3ducmV2LnhtbESPQWvCQBSE7wX/w/IEb3XTYK1EV1FBKDnVWMXjI/tM&#10;0mTfxuxW03/vFgo9DjPzDbNY9aYRN+pcZVnByzgCQZxbXXGh4POwe56BcB5ZY2OZFPyQg9Vy8LTA&#10;RNs77+mW+UIECLsEFZTet4mULi/JoBvbljh4F9sZ9EF2hdQd3gPcNDKOoqk0WHFYKLGlbUl5nX0b&#10;BdnxfPioN/Vret1P4uLkrl/pNlVqNOzXcxCeev8f/mu/awWTOH6D3zfhCcjl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9wasYAAADdAAAADwAAAAAAAAAAAAAAAACYAgAAZHJz&#10;L2Rvd25yZXYueG1sUEsFBgAAAAAEAAQA9QAAAIsDAAAAAA==&#10;" path="m18,65l,,18,65xm18,62r,18l20,95r7,12l40,115r2,-5l42,102r,-10l40,85,37,77,32,72,25,67,18,62xe" fillcolor="#f3be00" stroked="f">
                          <v:path arrowok="t" o:connecttype="custom" o:connectlocs="18,65;0,0;18,65;18,62;18,80;20,95;27,107;40,115;42,110;42,102;42,92;40,85;37,77;32,72;25,67;18,62" o:connectangles="0,0,0,0,0,0,0,0,0,0,0,0,0,0,0,0"/>
                          <o:lock v:ext="edit" verticies="t"/>
                        </v:shape>
                        <v:shape id="Freeform 1918" o:spid="_x0000_s2741" style="position:absolute;left:5718;top:923;width:18;height:65;visibility:visible;mso-wrap-style:square;v-text-anchor:top" coordsize="1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KWIMEA&#10;AADdAAAADwAAAGRycy9kb3ducmV2LnhtbERPz2vCMBS+D/wfwhO8DE2tMqQziiiKHqeTXR/Na9Ot&#10;eSlNtPW/Nwdhx4/v93Ld21rcqfWVYwXTSQKCOHe64lLB92U/XoDwAVlj7ZgUPMjDejV4W2KmXcdf&#10;dD+HUsQQ9hkqMCE0mZQ+N2TRT1xDHLnCtRZDhG0pdYtdDLe1TJPkQ1qsODYYbGhrKP8736yCUPy8&#10;X82UT4fFZlZc5t2ukfir1GjYbz5BBOrDv/jlPmoF8zSNc+Ob+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CliDBAAAA3QAAAA8AAAAAAAAAAAAAAAAAmAIAAGRycy9kb3du&#10;cmV2LnhtbFBLBQYAAAAABAAEAPUAAACGAwAAAAA=&#10;" path="m18,65l,,18,65xe" filled="f" strokecolor="#e15520" strokeweight="0">
                          <v:path arrowok="t" o:connecttype="custom" o:connectlocs="18,65;0,0;18,65" o:connectangles="0,0,0"/>
                        </v:shape>
                        <v:shape id="Freeform 1919" o:spid="_x0000_s2742" style="position:absolute;left:5736;top:985;width:24;height:53;visibility:visible;mso-wrap-style:square;v-text-anchor:top" coordsize="2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6Sj8YA&#10;AADdAAAADwAAAGRycy9kb3ducmV2LnhtbESPQWvCQBSE74L/YXlCb3XT1IqmbkJVxKJe1LbnR/Y1&#10;Cc2+DdlVk3/fLRQ8DjPzDbPIOlOLK7WusqzgaRyBIM6trrhQ8HHePM5AOI+ssbZMCnpykKXDwQIT&#10;bW98pOvJFyJA2CWooPS+SaR0eUkG3dg2xMH7tq1BH2RbSN3iLcBNLeMomkqDFYeFEhtalZT/nC5G&#10;wfZ5n6OJll+b/kWvD7tPp/vioNTDqHt7BeGp8/fwf/tdK5jE8Rz+3oQn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6Sj8YAAADdAAAADwAAAAAAAAAAAAAAAACYAgAAZHJz&#10;L2Rvd25yZXYueG1sUEsFBgAAAAAEAAQA9QAAAIsDAAAAAA==&#10;" path="m,l,18,2,33,9,45r13,8l24,48r,-8l24,30,22,23,19,15,14,10,7,5,,xe" filled="f" strokecolor="#e15520" strokeweight="0">
                          <v:path arrowok="t" o:connecttype="custom" o:connectlocs="0,0;0,18;2,33;9,45;22,53;24,48;24,40;24,30;22,23;19,15;14,10;7,5;0,0" o:connectangles="0,0,0,0,0,0,0,0,0,0,0,0,0"/>
                        </v:shape>
                        <v:shape id="Freeform 1920" o:spid="_x0000_s2743" style="position:absolute;left:5716;top:963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9+w8QA&#10;AADdAAAADwAAAGRycy9kb3ducmV2LnhtbERPTWvCQBC9F/oflil4q5tGKyV1FRUEyUmjFY9Ddpqk&#10;yc7G7Krx37uHgsfH+57Oe9OIK3WusqzgYxiBIM6trrhQcNiv379AOI+ssbFMCu7kYD57fZliou2N&#10;d3TNfCFCCLsEFZTet4mULi/JoBvaljhwv7Yz6APsCqk7vIVw08g4iibSYMWhocSWViXldXYxCrKf&#10;035bL+vP9Lwbx8XRnf/SVarU4K1ffIPw1Pun+N+90QrG8SjsD2/CE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/fsPEAAAA3QAAAA8AAAAAAAAAAAAAAAAAmAIAAGRycy9k&#10;b3ducmV2LnhtbFBLBQYAAAAABAAEAPUAAACJAwAAAAA=&#10;" path="m17,62l,,17,62xm17,62r,15l20,92r7,13l39,115r3,-8l42,100r,-8l39,85,37,77,32,70,25,65,17,62xe" fillcolor="#f3be00" stroked="f">
                          <v:path arrowok="t" o:connecttype="custom" o:connectlocs="17,62;0,0;17,62;17,62;17,77;20,92;27,105;39,115;42,107;42,100;42,92;39,85;37,77;32,70;25,65;17,62" o:connectangles="0,0,0,0,0,0,0,0,0,0,0,0,0,0,0,0"/>
                          <o:lock v:ext="edit" verticies="t"/>
                        </v:shape>
                        <v:shape id="Freeform 1921" o:spid="_x0000_s2744" style="position:absolute;left:5716;top:963;width:17;height:62;visibility:visible;mso-wrap-style:square;v-text-anchor:top" coordsize="1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d+4cgA&#10;AADdAAAADwAAAGRycy9kb3ducmV2LnhtbESPS2vDMBCE74X+B7GF3mI5zoPEjRKS0ELooSWPQ46L&#10;tbVMrJWR1MT991Uh0OMwM98wi1VvW3ElHxrHCoZZDoK4crrhWsHp+DaYgQgRWWPrmBT8UIDV8vFh&#10;gaV2N97T9RBrkSAcSlRgYuxKKUNlyGLIXEecvC/nLcYkfS21x1uC21YWeT6VFhtOCwY72hqqLodv&#10;q+Ajv3y+zjeTTd+ayfx9VOz8uDkr9fzUr19AROrjf/je3mkF42I0hL836Qn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137hyAAAAN0AAAAPAAAAAAAAAAAAAAAAAJgCAABk&#10;cnMvZG93bnJldi54bWxQSwUGAAAAAAQABAD1AAAAjQMAAAAA&#10;" path="m17,62l,,17,62xe" filled="f" strokecolor="#e15520" strokeweight="0">
                          <v:path arrowok="t" o:connecttype="custom" o:connectlocs="17,62;0,0;17,62" o:connectangles="0,0,0"/>
                        </v:shape>
                        <v:shape id="Freeform 1922" o:spid="_x0000_s2745" style="position:absolute;left:5733;top:1025;width:25;height:53;visibility:visible;mso-wrap-style:square;v-text-anchor:top" coordsize="2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dt9MUA&#10;AADdAAAADwAAAGRycy9kb3ducmV2LnhtbESPT4vCMBTE78J+h/CEvWlq/YNbjbJYhMWbVQ97ezTP&#10;tti8lCbW7rffCILHYWZ+w6y3valFR62rLCuYjCMQxLnVFRcKzqf9aAnCeWSNtWVS8EcOtpuPwRoT&#10;bR98pC7zhQgQdgkqKL1vEildXpJBN7YNcfCutjXog2wLqVt8BLipZRxFC2mw4rBQYkO7kvJbdjcK&#10;6n13v/zObjZNi/w8jw96mcovpT6H/fcKhKfev8Ov9o9WMIunMTzfhCc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p230xQAAAN0AAAAPAAAAAAAAAAAAAAAAAJgCAABkcnMv&#10;ZG93bnJldi54bWxQSwUGAAAAAAQABAD1AAAAigMAAAAA&#10;" path="m,l,15,3,30r7,13l22,53r3,-8l25,38r,-8l22,23,20,15,15,8,8,3,,xe" filled="f" strokecolor="#e15520" strokeweight="0">
                          <v:path arrowok="t" o:connecttype="custom" o:connectlocs="0,0;0,15;3,30;10,43;22,53;25,45;25,38;25,30;22,23;20,15;15,8;8,3;0,0" o:connectangles="0,0,0,0,0,0,0,0,0,0,0,0,0"/>
                        </v:shape>
                        <v:shape id="Freeform 1923" o:spid="_x0000_s2746" style="position:absolute;left:5738;top:831;width:25;height:122;visibility:visible;mso-wrap-style:square;v-text-anchor:top" coordsize="2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uA58gA&#10;AADdAAAADwAAAGRycy9kb3ducmV2LnhtbESPS2/CMBCE70j8B2sr9VYcHuWRYhCqQGovSA1cuC3x&#10;Nokar4NtIPDr60qVOI5m5hvNfNmaWlzI+cqygn4vAUGcW11xoWC/27xMQfiArLG2TApu5GG56Hbm&#10;mGp75S+6ZKEQEcI+RQVlCE0qpc9LMuh7tiGO3rd1BkOUrpDa4TXCTS0HSTKWBiuOCyU29F5S/pOd&#10;jYLDibeTNZ5eZ9v75/l+K9w66x+Ven5qV28gArXhEf5vf2gFo8FwCH9v4hO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q4DnyAAAAN0AAAAPAAAAAAAAAAAAAAAAAJgCAABk&#10;cnMvZG93bnJldi54bWxQSwUGAAAAAAQABAD1AAAAjQMAAAAA&#10;" path="m,70l3,,,70xm,70l,87r3,15l5,107r5,5l15,117r5,5l25,114r,-7l25,99,22,92,20,85,15,77,10,72,,70xe" fillcolor="#f3be00" stroked="f">
                          <v:path arrowok="t" o:connecttype="custom" o:connectlocs="0,70;3,0;0,70;0,70;0,87;3,102;5,107;10,112;15,117;20,122;25,114;25,107;25,99;22,92;20,85;15,77;10,72;0,70" o:connectangles="0,0,0,0,0,0,0,0,0,0,0,0,0,0,0,0,0,0"/>
                          <o:lock v:ext="edit" verticies="t"/>
                        </v:shape>
                        <v:shape id="Freeform 1924" o:spid="_x0000_s2747" style="position:absolute;left:5738;top:831;width:3;height:70;visibility:visible;mso-wrap-style:square;v-text-anchor:top" coordsize="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haNcUA&#10;AADdAAAADwAAAGRycy9kb3ducmV2LnhtbESPT2vCQBTE70K/w/IK3nSjlWBTV5FK8c/NtLTXR/Y1&#10;CWbfht3VxG/vCoLHYWZ+wyxWvWnEhZyvLSuYjBMQxIXVNZcKfr6/RnMQPiBrbCyTgit5WC1fBgvM&#10;tO34SJc8lCJC2GeooAqhzaT0RUUG/di2xNH7t85giNKVUjvsItw0cpokqTRYc1yosKXPiopTfjYK&#10;TviXtmb/fj1s3D793doumeBaqeFrv/4AEagPz/CjvdMKZtO3GdzfxCc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SFo1xQAAAN0AAAAPAAAAAAAAAAAAAAAAAJgCAABkcnMv&#10;ZG93bnJldi54bWxQSwUGAAAAAAQABAD1AAAAigMAAAAA&#10;" path="m,70l3,,,70xe" filled="f" strokecolor="#e15520" strokeweight="0">
                          <v:path arrowok="t" o:connecttype="custom" o:connectlocs="0,70;3,0;0,70" o:connectangles="0,0,0"/>
                        </v:shape>
                        <v:shape id="Freeform 1925" o:spid="_x0000_s2748" style="position:absolute;left:5738;top:901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381sYA&#10;AADdAAAADwAAAGRycy9kb3ducmV2LnhtbESPwW7CMBBE75X4B2uReitOnbaggEGICrWXHqCI8xIv&#10;SWi8jmyXpH9fV6rEcTQzbzSL1WBbcSUfGscaHicZCOLSmYYrDYfP7cMMRIjIBlvHpOGHAqyWo7sF&#10;Fsb1vKPrPlYiQTgUqKGOsSukDGVNFsPEdcTJOztvMSbpK2k89gluW6my7EVabDgt1NjRpqbya/9t&#10;NTi1yzG/TN/6j1wdp74/vm5PSuv78bCeg4g0xFv4v/1uNDyp/Bn+3q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1381sYAAADdAAAADwAAAAAAAAAAAAAAAACYAgAAZHJz&#10;L2Rvd25yZXYueG1sUEsFBgAAAAAEAAQA9QAAAIsDAAAAAA==&#10;" path="m,l,17,3,32r2,5l10,42r5,5l20,52r5,-8l25,37r,-8l22,22,20,15,15,7,10,2,,e" filled="f" strokecolor="#e15520" strokeweight="0">
                          <v:path arrowok="t" o:connecttype="custom" o:connectlocs="0,0;0,17;3,32;5,37;10,42;15,47;20,52;25,44;25,37;25,29;22,22;20,15;15,7;10,2;0,0" o:connectangles="0,0,0,0,0,0,0,0,0,0,0,0,0,0,0"/>
                        </v:shape>
                        <v:shape id="Freeform 1926" o:spid="_x0000_s2749" style="position:absolute;left:5738;top:788;width:32;height:125;visibility:visible;mso-wrap-style:square;v-text-anchor:top" coordsize="3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nIzsYA&#10;AADdAAAADwAAAGRycy9kb3ducmV2LnhtbESPQWvCQBSE74X+h+UJvdVNbAkSXUMoFHoQQVvq9Zl9&#10;JtHdtyG7avTXdwWhx2FmvmHmxWCNOFPvW8cK0nECgrhyuuVawc/35+sUhA/IGo1jUnAlD8Xi+WmO&#10;uXYXXtN5E2oRIexzVNCE0OVS+qohi37sOuLo7V1vMUTZ11L3eIlwa+QkSTJpseW40GBHHw1Vx83J&#10;KjBmW67SOixPy9vtd+2zdHfoUqVeRkM5AxFoCP/hR/tLK3ifvGVwfxOf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nIzsYAAADdAAAADwAAAAAAAAAAAAAAAACYAgAAZHJz&#10;L2Rvd25yZXYueG1sUEsFBgAAAAAEAAQA9QAAAIsDAAAAAA==&#10;" path="m7,73l,,7,73xm7,73l5,90r2,15l10,110r5,8l20,123r7,2l30,120r2,-10l32,103,30,95,25,88,20,83,15,78,7,73xe" fillcolor="#f3be00" stroked="f">
                          <v:path arrowok="t" o:connecttype="custom" o:connectlocs="7,73;0,0;7,73;7,73;5,90;7,105;10,110;15,118;20,123;27,125;30,120;32,110;32,103;30,95;25,88;20,83;15,78;7,73" o:connectangles="0,0,0,0,0,0,0,0,0,0,0,0,0,0,0,0,0,0"/>
                          <o:lock v:ext="edit" verticies="t"/>
                        </v:shape>
                        <v:shape id="Freeform 1927" o:spid="_x0000_s2750" style="position:absolute;left:5738;top:788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0eEscA&#10;AADdAAAADwAAAGRycy9kb3ducmV2LnhtbESPQUvDQBSE70L/w/IEb2ZjWlKJ3ZZSaulJSRTx+Mg+&#10;k2D2bbq7bZN/7wqCx2FmvmFWm9H04kLOd5YVPCQpCOLa6o4bBe9vz/ePIHxA1thbJgUTedisZzcr&#10;LLS9ckmXKjQiQtgXqKANYSik9HVLBn1iB+LofVlnMETpGqkdXiPc9DJL01wa7DgutDjQrqX6uzob&#10;Bafl6fNlO0378uCqfZnN8/TjNVfq7nbcPoEINIb/8F/7qBUssvkSft/EJy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dHhLHAAAA3QAAAA8AAAAAAAAAAAAAAAAAmAIAAGRy&#10;cy9kb3ducmV2LnhtbFBLBQYAAAAABAAEAPUAAACMAwAAAAA=&#10;" path="m7,73l,,7,73xe" filled="f" strokecolor="#e15520" strokeweight="0">
                          <v:path arrowok="t" o:connecttype="custom" o:connectlocs="7,73;0,0;7,73" o:connectangles="0,0,0"/>
                        </v:shape>
                        <v:shape id="Freeform 1928" o:spid="_x0000_s2751" style="position:absolute;left:5743;top:861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wQL8MA&#10;AADdAAAADwAAAGRycy9kb3ducmV2LnhtbERPW2vCMBR+H+w/hCPsbaZe0WqUbTLwAkLVH3Bojk2x&#10;OemaTKu/3jwM9vjx3efL1lbiSo0vHSvodRMQxLnTJRcKTsfv9wkIH5A1Vo5JwZ08LBevL3NMtbtx&#10;RtdDKEQMYZ+iAhNCnUrpc0MWfdfVxJE7u8ZiiLAppG7wFsNtJftJMpYWS44NBmv6MpRfDr9WQXvc&#10;mGw13Qc9GK0e0+3mc/dTZEq9ddqPGYhAbfgX/7nXWsGwP4hz45v4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wQL8MAAADdAAAADwAAAAAAAAAAAAAAAACYAgAAZHJzL2Rv&#10;d25yZXYueG1sUEsFBgAAAAAEAAQA9QAAAIgDAAAAAA==&#10;" path="m2,l,17,2,32r3,5l10,45r5,5l22,52r3,-5l27,37r,-7l25,22,20,15,15,10,10,5,2,e" filled="f" strokecolor="#e15520" strokeweight="0">
                          <v:path arrowok="t" o:connecttype="custom" o:connectlocs="2,0;0,17;2,32;5,37;10,45;15,50;22,52;25,47;27,37;27,30;25,22;20,15;15,10;10,5;2,0" o:connectangles="0,0,0,0,0,0,0,0,0,0,0,0,0,0,0"/>
                        </v:shape>
                        <v:shape id="Freeform 1929" o:spid="_x0000_s2752" style="position:absolute;left:5743;top:761;width:30;height:117;visibility:visible;mso-wrap-style:square;v-text-anchor:top" coordsize="30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RincUA&#10;AADdAAAADwAAAGRycy9kb3ducmV2LnhtbESPQWvCQBSE70L/w/IEb7rZtEibuoq0FLz0UBXS4yP7&#10;TIK7b0N2G+O/dwWhx2FmvmFWm9FZMVAfWs8a1CIDQVx503Kt4Xj4mr+CCBHZoPVMGq4UYLN+mqyw&#10;MP7CPzTsYy0ShEOBGpoYu0LKUDXkMCx8R5y8k+8dxiT7WpoeLwnurMyzbCkdtpwWGuzoo6HqvP9z&#10;Gkr+HSq1VZ/Lo/ouydq8VOdc69l03L6DiDTG//CjvTMaXvLnN7i/SU9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BGKdxQAAAN0AAAAPAAAAAAAAAAAAAAAAAJgCAABkcnMv&#10;ZG93bnJldi54bWxQSwUGAAAAAAQABAD1AAAAigMAAAAA&#10;" path="m7,65l,,7,65xm7,65l5,82,7,97r3,5l15,110r5,5l25,117r5,-5l30,105r,-10l30,87,25,80,22,75,15,70,7,65xe" fillcolor="#f3be00" stroked="f">
                          <v:path arrowok="t" o:connecttype="custom" o:connectlocs="7,65;0,0;7,65;7,65;5,82;7,97;10,102;15,110;20,115;25,117;30,112;30,105;30,95;30,87;25,80;22,75;15,70;7,65" o:connectangles="0,0,0,0,0,0,0,0,0,0,0,0,0,0,0,0,0,0"/>
                          <o:lock v:ext="edit" verticies="t"/>
                        </v:shape>
                        <v:shape id="Freeform 1930" o:spid="_x0000_s2753" style="position:absolute;left:5743;top:761;width:7;height:65;visibility:visible;mso-wrap-style:square;v-text-anchor:top" coordsize="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s9p8MA&#10;AADdAAAADwAAAGRycy9kb3ducmV2LnhtbERPy2oCMRTdF/oP4QruaqIdyjA1ihSk3Sj4ALfXyXUy&#10;dXIznUQd/94shC4P5z2d964RV+pC7VnDeKRAEJfe1Fxp2O+WbzmIEJENNp5Jw50CzGevL1MsjL/x&#10;hq7bWIkUwqFADTbGtpAylJYchpFviRN38p3DmGBXSdPhLYW7Rk6U+pAOa04NFlv6slSetxen4fh9&#10;smuVX1bvh8PiL1/+ntfZTmk9HPSLTxCR+vgvfrp/jIZskqX96U16An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s9p8MAAADdAAAADwAAAAAAAAAAAAAAAACYAgAAZHJzL2Rv&#10;d25yZXYueG1sUEsFBgAAAAAEAAQA9QAAAIgDAAAAAA==&#10;" path="m7,65l,,7,65xe" filled="f" strokecolor="#e15520" strokeweight="0">
                          <v:path arrowok="t" o:connecttype="custom" o:connectlocs="7,65;0,0;7,65" o:connectangles="0,0,0"/>
                        </v:shape>
                        <v:shape id="Freeform 1931" o:spid="_x0000_s2754" style="position:absolute;left:5748;top:826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CJqMYA&#10;AADdAAAADwAAAGRycy9kb3ducmV2LnhtbESPzWrDMBCE74W+g9hCb40cOTTBiRJKS2guPeSHnDfW&#10;xnZqrYykxu7bR4VCjsPMfMMsVoNtxZV8aBxrGI8yEMSlMw1XGg779csMRIjIBlvHpOGXAqyWjw8L&#10;LIzreUvXXaxEgnAoUEMdY1dIGcqaLIaR64iTd3beYkzSV9J47BPctlJl2au02HBaqLGj95rK792P&#10;1eDUNsf8Mv3sv3J1nPr++LE+Ka2fn4a3OYhIQ7yH/9sbo2GiJmP4e5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CJqMYAAADdAAAADwAAAAAAAAAAAAAAAACYAgAAZHJz&#10;L2Rvd25yZXYueG1sUEsFBgAAAAAEAAQA9QAAAIsDAAAAAA==&#10;" path="m2,l,17,2,32r3,5l10,45r5,5l20,52r5,-5l25,40r,-10l25,22,20,15,17,10,10,5,2,e" filled="f" strokecolor="#e15520" strokeweight="0">
                          <v:path arrowok="t" o:connecttype="custom" o:connectlocs="2,0;0,17;2,32;5,37;10,45;15,50;20,52;25,47;25,40;25,30;25,22;20,15;17,10;10,5;2,0" o:connectangles="0,0,0,0,0,0,0,0,0,0,0,0,0,0,0"/>
                        </v:shape>
                        <v:shape id="Freeform 1932" o:spid="_x0000_s2755" style="position:absolute;left:5753;top:713;width:27;height:125;visibility:visible;mso-wrap-style:square;v-text-anchor:top" coordsize="2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6HhscA&#10;AADdAAAADwAAAGRycy9kb3ducmV2LnhtbESPQWvCQBSE70L/w/IKvenGEIqkrqJC0YIHjTnU2zP7&#10;TEKzb0N2Nem/dwsFj8PMfMPMl4NpxJ06V1tWMJ1EIIgLq2suFeSnz/EMhPPIGhvLpOCXHCwXL6M5&#10;ptr2fKR75ksRIOxSVFB536ZSuqIig25iW+LgXW1n0AfZlVJ32Ae4aWQcRe/SYM1hocKWNhUVP9nN&#10;KDjnt83he5/E/bZZl5evdb3PpplSb6/D6gOEp8E/w//tnVaQxEkMf2/CE5C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Oh4bHAAAA3QAAAA8AAAAAAAAAAAAAAAAAmAIAAGRy&#10;cy9kb3ducmV2LnhtbFBLBQYAAAAABAAEAPUAAACMAwAAAAA=&#10;" path="m2,70l7,,2,70xm2,70l,88r2,15l5,110r5,5l15,120r7,5l25,118r2,-8l27,103,25,93,22,85,17,80,10,75,2,70xe" fillcolor="#f3be00" stroked="f">
                          <v:path arrowok="t" o:connecttype="custom" o:connectlocs="2,70;7,0;2,70;2,70;0,88;2,103;5,110;10,115;15,120;22,125;25,118;27,110;27,103;25,93;22,85;17,80;10,75;2,70" o:connectangles="0,0,0,0,0,0,0,0,0,0,0,0,0,0,0,0,0,0"/>
                          <o:lock v:ext="edit" verticies="t"/>
                        </v:shape>
                        <v:shape id="Freeform 1933" o:spid="_x0000_s2756" style="position:absolute;left:5755;top:713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Ao1cUA&#10;AADdAAAADwAAAGRycy9kb3ducmV2LnhtbESPQWsCMRSE7wX/Q3hCbzWrLqWsRpEtYqF4qHrx9tg8&#10;N6ublzVJdfvvTaHQ4zAz3zDzZW9bcSMfGscKxqMMBHHldMO1gsN+/fIGIkRkja1jUvBDAZaLwdMc&#10;C+3u/EW3XaxFgnAoUIGJsSukDJUhi2HkOuLknZy3GJP0tdQe7wluWznJsldpseG0YLCj0lB12X1b&#10;BX57/NyX3Sa3fbY253Js3q+NUep52K9mICL18T/81/7QCvJJPoXfN+k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MCjVxQAAAN0AAAAPAAAAAAAAAAAAAAAAAJgCAABkcnMv&#10;ZG93bnJldi54bWxQSwUGAAAAAAQABAD1AAAAigMAAAAA&#10;" path="m,70l5,,,70xe" filled="f" strokecolor="#e15520" strokeweight="0">
                          <v:path arrowok="t" o:connecttype="custom" o:connectlocs="0,70;5,0;0,70" o:connectangles="0,0,0"/>
                        </v:shape>
                        <v:shape id="Freeform 1934" o:spid="_x0000_s2757" style="position:absolute;left:5753;top:783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fFFsUA&#10;AADdAAAADwAAAGRycy9kb3ducmV2LnhtbESPT2vCQBTE74LfYXmCF9GNEkKJruIfLIVeWiOeH9ln&#10;Esy+jdk1pt++Wyh4HGbmN8xq05tadNS6yrKC+SwCQZxbXXGh4Jwdp28gnEfWWFsmBT/kYLMeDlaY&#10;avvkb+pOvhABwi5FBaX3TSqly0sy6Ga2IQ7e1bYGfZBtIXWLzwA3tVxEUSINVhwWSmxoX1J+Oz2M&#10;Apxk3ddn5Vx2P0ySeJdcUM/flRqP+u0ShKfev8L/7Q+tIF7EMfy9CU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l8UWxQAAAN0AAAAPAAAAAAAAAAAAAAAAAJgCAABkcnMv&#10;ZG93bnJldi54bWxQSwUGAAAAAAQABAD1AAAAigMAAAAA&#10;" path="m2,l,18,2,33r3,7l10,45r5,5l22,55r3,-7l27,40r,-7l25,23,22,15,17,10,10,5,2,e" filled="f" strokecolor="#e15520" strokeweight="0">
                          <v:path arrowok="t" o:connecttype="custom" o:connectlocs="2,0;0,18;2,33;5,40;10,45;15,50;22,55;25,48;27,40;27,33;25,23;22,15;17,10;10,5;2,0" o:connectangles="0,0,0,0,0,0,0,0,0,0,0,0,0,0,0"/>
                        </v:shape>
                        <v:shape id="Freeform 1935" o:spid="_x0000_s2758" style="position:absolute;left:5768;top:671;width:20;height:135;visibility:visible;mso-wrap-style:square;v-text-anchor:top" coordsize="2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uTr8YA&#10;AADdAAAADwAAAGRycy9kb3ducmV2LnhtbESPQWvCQBSE70L/w/IK3nTTVIumrlJaCq3ioSqeX7Ov&#10;SUj2bdhdNfbXu4LgcZiZb5jZojONOJLzlWUFT8MEBHFudcWFgt32czAB4QOyxsYyKTiTh8X8oTfD&#10;TNsT/9BxEwoRIewzVFCG0GZS+rwkg35oW+Lo/VlnMETpCqkdniLcNDJNkhdpsOK4UGJL7yXl9eZg&#10;FHzXbFaIy9/px3lr9s+1S//XTqn+Y/f2CiJQF+7hW/tLKxilozFc38QnIO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uTr8YAAADdAAAADwAAAAAAAAAAAAAAAACYAgAAZHJz&#10;L2Rvd25yZXYueG1sUEsFBgAAAAAEAAQA9QAAAIsDAAAAAA==&#10;" path="m2,77l15,,2,77xm2,75l,95r,15l,117r5,5l7,130r5,5l17,127r3,-10l20,110r,-8l20,92,15,85,10,80,2,75xe" fillcolor="#f3be00" stroked="f">
                          <v:path arrowok="t" o:connecttype="custom" o:connectlocs="2,77;15,0;2,77;2,75;0,95;0,110;0,117;5,122;7,130;12,135;17,127;20,117;20,110;20,102;20,92;15,85;10,80;2,75" o:connectangles="0,0,0,0,0,0,0,0,0,0,0,0,0,0,0,0,0,0"/>
                          <o:lock v:ext="edit" verticies="t"/>
                        </v:shape>
                        <v:shape id="Freeform 1936" o:spid="_x0000_s2759" style="position:absolute;left:5770;top:671;width:13;height:77;visibility:visible;mso-wrap-style:square;v-text-anchor:top" coordsize="1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yPHMUA&#10;AADdAAAADwAAAGRycy9kb3ducmV2LnhtbESPQUsDMRSE74L/ITyhN5tYyiJr06KWVimC2ApeH5vn&#10;ZnXzsiRpm/77piB4HGbmG2a2yK4XBwqx86zhbqxAEDfedNxq+Nytbu9BxIRssPdMGk4UYTG/vpph&#10;bfyRP+iwTa0oEI41arApDbWUsbHkMI79QFy8bx8cpiJDK03AY4G7Xk6UqqTDjsuCxYGeLTW/273T&#10;QGulwpvZfOXKLW14f/rJ65ed1qOb/PgAIlFO/+G/9qvRMJ1MK7i8KU9A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vI8cxQAAAN0AAAAPAAAAAAAAAAAAAAAAAJgCAABkcnMv&#10;ZG93bnJldi54bWxQSwUGAAAAAAQABAD1AAAAigMAAAAA&#10;" path="m,77l13,,,77xe" filled="f" strokecolor="#e15520" strokeweight="0">
                          <v:path arrowok="t" o:connecttype="custom" o:connectlocs="0,77;13,0;0,77" o:connectangles="0,0,0"/>
                        </v:shape>
                        <v:shape id="Freeform 1937" o:spid="_x0000_s2760" style="position:absolute;left:5768;top:746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ULQ8kA&#10;AADdAAAADwAAAGRycy9kb3ducmV2LnhtbESPT2vCQBTE74V+h+UVvIhummqU6CqlWGgLPfgH1Nsj&#10;+0xCs2/D7qrpt3eFQo/DzPyGmS8704gLOV9bVvA8TEAQF1bXXCrYbd8HUxA+IGtsLJOCX/KwXDw+&#10;zDHX9sprumxCKSKEfY4KqhDaXEpfVGTQD21LHL2TdQZDlK6U2uE1wk0j0yTJpMGa40KFLb1VVPxs&#10;zkZBf/yZrvbHaf3yfcj2Lu2+Vv0mU6r31L3OQATqwn/4r/2hFYzS0QTub+ITkIs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LULQ8kAAADdAAAADwAAAAAAAAAAAAAAAACYAgAA&#10;ZHJzL2Rvd25yZXYueG1sUEsFBgAAAAAEAAQA9QAAAI4DAAAAAA==&#10;" path="m2,l,20,,35r,7l5,47r2,8l12,60r5,-8l20,42r,-7l20,27r,-10l15,10,10,5,2,e" filled="f" strokecolor="#e15520" strokeweight="0">
                          <v:path arrowok="t" o:connecttype="custom" o:connectlocs="2,0;0,20;0,35;0,42;5,47;7,55;12,60;17,52;20,42;20,35;20,27;20,17;15,10;10,5;2,0" o:connectangles="0,0,0,0,0,0,0,0,0,0,0,0,0,0,0"/>
                        </v:shape>
                        <v:shape id="Freeform 1938" o:spid="_x0000_s2761" style="position:absolute;left:5755;top:918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zvd78A&#10;AADdAAAADwAAAGRycy9kb3ducmV2LnhtbERPzYrCMBC+C75DGMGbpltk1a5pEVHwqusDjM3YdreZ&#10;lCTW6tObw8IeP77/TTGYVvTkfGNZwcc8AUFcWt1wpeDyfZitQPiArLG1TAqe5KHIx6MNZto++ET9&#10;OVQihrDPUEEdQpdJ6cuaDPq57Ygjd7POYIjQVVI7fMRw08o0ST6lwYZjQ40d7Woqf893o+A67L2+&#10;GOOOlJJ9LW/9z3ItlZpOhu0XiEBD+Bf/uY9awSJdxLnxTXwCMn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7LO93vwAAAN0AAAAPAAAAAAAAAAAAAAAAAJgCAABkcnMvZG93bnJl&#10;di54bWxQSwUGAAAAAAQABAD1AAAAhAMAAAAA&#10;" path="m35,l20,7,10,17,3,30,,45,5,42r8,-2l18,35r5,-5l28,22r5,-7l33,7,35,xe" fillcolor="#f3be00" stroked="f">
                          <v:path arrowok="t" o:connecttype="custom" o:connectlocs="35,0;20,7;10,17;3,30;0,45;5,42;13,40;18,35;23,30;28,22;33,15;33,7;35,0" o:connectangles="0,0,0,0,0,0,0,0,0,0,0,0,0"/>
                        </v:shape>
                        <v:shape id="Freeform 1939" o:spid="_x0000_s2762" style="position:absolute;left:5755;top:918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kujMYA&#10;AADdAAAADwAAAGRycy9kb3ducmV2LnhtbESP3WrCQBSE7wu+w3IE7+rGIKVGVwm20tAiwR/Ey0P2&#10;mASzZ0N2q+nbdwsFL4eZ+YZZrHrTiBt1rrasYDKOQBAXVtdcKjgeNs+vIJxH1thYJgU/5GC1HDwt&#10;MNH2zju67X0pAoRdggoq79tESldUZNCNbUscvIvtDPogu1LqDu8BbhoZR9GLNFhzWKiwpXVFxXX/&#10;bRSYI522+fsna5b9x9fb4WzSPFNqNOzTOQhPvX+E/9uZVjCNpzP4ex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kujMYAAADdAAAADwAAAAAAAAAAAAAAAACYAgAAZHJz&#10;L2Rvd25yZXYueG1sUEsFBgAAAAAEAAQA9QAAAIsDAAAAAA==&#10;" path="m35,l20,7,10,17,3,30,,45,5,42r8,-2l18,35r5,-5l28,22r5,-7l33,7,35,xe" filled="f" strokecolor="#e15520" strokeweight="0">
                          <v:path arrowok="t" o:connecttype="custom" o:connectlocs="35,0;20,7;10,17;3,30;0,45;5,42;13,40;18,35;23,30;28,22;33,15;33,7;35,0" o:connectangles="0,0,0,0,0,0,0,0,0,0,0,0,0"/>
                        </v:shape>
                        <v:shape id="Freeform 1940" o:spid="_x0000_s2763" style="position:absolute;left:5755;top:888;width:60;height:110;visibility:visible;mso-wrap-style:square;v-text-anchor:top" coordsize="6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Zl88AA&#10;AADdAAAADwAAAGRycy9kb3ducmV2LnhtbERPS07DMBDdV+IO1iCxa20iWoVQJ0KlqF32d4AhHpKI&#10;eBzZbhNujxdIXT69/7qabC9u5EPnWMPzQoEgrp3puNFwOX/OcxAhIhvsHZOGXwpQlQ+zNRbGjXyk&#10;2yk2IoVwKFBDG+NQSBnqliyGhRuIE/ftvMWYoG+k8TimcNvLTKmVtNhxamhxoE1L9c/pajX4826n&#10;tj7D/Ivow42bw/JVNVo/PU7vbyAiTfEu/nfvjYaXbJn2pzfpCcjy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+Zl88AAAADdAAAADwAAAAAAAAAAAAAAAACYAgAAZHJzL2Rvd25y&#10;ZXYueG1sUEsFBgAAAAAEAAQA9QAAAIUDAAAAAA==&#10;" path="m33,62l20,70,10,82,3,95,,110r5,l13,105r5,-5l23,95r5,-8l30,80,33,70r,-8xm33,62l60,,33,62xe" fillcolor="#f3be00" stroked="f">
                          <v:path arrowok="t" o:connecttype="custom" o:connectlocs="33,62;20,70;10,82;3,95;0,110;5,110;13,105;18,100;23,95;28,87;30,80;33,70;33,62;33,62;60,0;33,62" o:connectangles="0,0,0,0,0,0,0,0,0,0,0,0,0,0,0,0"/>
                          <o:lock v:ext="edit" verticies="t"/>
                        </v:shape>
                        <v:shape id="Freeform 1941" o:spid="_x0000_s2764" style="position:absolute;left:5755;top:950;width:33;height:48;visibility:visible;mso-wrap-style:square;v-text-anchor:top" coordsize="3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S5eMgA&#10;AADdAAAADwAAAGRycy9kb3ducmV2LnhtbESPW2vCQBSE3wX/w3KEvulGsVaiq1h7sSB4iX3p2yF7&#10;zIZmz4bs1qT/vlso9HGYmW+Y5bqzlbhR40vHCsajBARx7nTJhYL3y8twDsIHZI2VY1LwTR7Wq35v&#10;ial2LZ/ploVCRAj7FBWYEOpUSp8bsuhHriaO3tU1FkOUTSF1g22E20pOkmQmLZYcFwzWtDWUf2Zf&#10;VkH2etgdzfyEH/b5sd0+7R+SarpX6m7QbRYgAnXhP/zXftMKppP7Mfy+iU9Ar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VLl4yAAAAN0AAAAPAAAAAAAAAAAAAAAAAJgCAABk&#10;cnMvZG93bnJldi54bWxQSwUGAAAAAAQABAD1AAAAjQMAAAAA&#10;" path="m33,l20,8,10,20,3,33,,48r5,l13,43r5,-5l23,33r5,-8l30,18,33,8,33,xe" filled="f" strokecolor="#e15520" strokeweight="0">
                          <v:path arrowok="t" o:connecttype="custom" o:connectlocs="33,0;20,8;10,20;3,33;0,48;5,48;13,43;18,38;23,33;28,25;30,18;33,8;33,0" o:connectangles="0,0,0,0,0,0,0,0,0,0,0,0,0"/>
                        </v:shape>
                        <v:shape id="Freeform 1942" o:spid="_x0000_s2765" style="position:absolute;left:5788;top:888;width:27;height:62;visibility:visible;mso-wrap-style:square;v-text-anchor:top" coordsize="2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FiYccA&#10;AADdAAAADwAAAGRycy9kb3ducmV2LnhtbESPQWsCMRSE74L/IbyCN802qJWtUaRQEfGgtqX09tg8&#10;d7duXtZN1O2/bwTB4zAz3zDTeWsrcaHGl441PA8SEMSZMyXnGj4/3vsTED4gG6wck4Y/8jCfdTtT&#10;TI278o4u+5CLCGGfooYihDqV0mcFWfQDVxNH7+AaiyHKJpemwWuE20qqJBlLiyXHhQJreisoO+7P&#10;VgO9qO169PW9XC9/+ecwqZONOh217j21i1cQgdrwCN/bK6NhqEYKbm/iE5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RYmHHAAAA3QAAAA8AAAAAAAAAAAAAAAAAmAIAAGRy&#10;cy9kb3ducmV2LnhtbFBLBQYAAAAABAAEAPUAAACMAwAAAAA=&#10;" path="m,62l27,,,62xe" filled="f" strokecolor="#e15520" strokeweight="0">
                          <v:path arrowok="t" o:connecttype="custom" o:connectlocs="0,62;27,0;0,62" o:connectangles="0,0,0"/>
                        </v:shape>
                        <v:shape id="Freeform 1943" o:spid="_x0000_s2766" style="position:absolute;left:5758;top:886;width:35;height:42;visibility:visible;mso-wrap-style:square;v-text-anchor:top" coordsize="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Zj3cYA&#10;AADdAAAADwAAAGRycy9kb3ducmV2LnhtbESPzWrDMBCE74W+g9hCbo0cpynGjRKSQiA95udQ37bW&#10;xjKxVsZSE7VPXxUCOQ4z8w0zX0bbiQsNvnWsYDLOQBDXTrfcKDgeNs8FCB+QNXaOScEPeVguHh/m&#10;WGp35R1d9qERCcK+RAUmhL6U0teGLPqx64mTd3KDxZDk0Eg94DXBbSfzLHuVFltOCwZ7ejdUn/ff&#10;VsFX9J/rj0n1W2W2yvNDdLvCOKVGT3H1BiJQDPfwrb3VCl7y2RT+36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Zj3cYAAADdAAAADwAAAAAAAAAAAAAAAACYAgAAZHJz&#10;L2Rvd25yZXYueG1sUEsFBgAAAAAEAAQA9QAAAIsDAAAAAA==&#10;" path="m35,l22,7,10,15,2,27,,42,7,39r5,-2l20,34r5,-7l30,22r2,-7l35,7,35,xe" fillcolor="#f3be00" stroked="f">
                          <v:path arrowok="t" o:connecttype="custom" o:connectlocs="35,0;22,7;10,15;2,27;0,42;7,39;12,37;20,34;25,27;30,22;32,15;35,7;35,0" o:connectangles="0,0,0,0,0,0,0,0,0,0,0,0,0"/>
                        </v:shape>
                        <v:shape id="Freeform 1944" o:spid="_x0000_s2767" style="position:absolute;left:5758;top:886;width:35;height:42;visibility:visible;mso-wrap-style:square;v-text-anchor:top" coordsize="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NtLsUA&#10;AADdAAAADwAAAGRycy9kb3ducmV2LnhtbESPQUvDQBSE74L/YXmCN7uxVCmx26KBgtBTY0vx9sg+&#10;s8Hd92J2beK/7wqCx2FmvmFWmyl4daYhdsIG7mcFKOJGbMetgcPb9m4JKiZki16YDPxQhM36+mqF&#10;pZWR93SuU6syhGOJBlxKfal1bBwFjDPpibP3IUPAlOXQajvgmOHB63lRPOqAHecFhz1VjprP+jsY&#10;OO1cU7wfpX7ZLcevylZb8eKNub2Znp9AJZrSf/iv/WoNLOYPC/h9k5+AX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A20uxQAAAN0AAAAPAAAAAAAAAAAAAAAAAJgCAABkcnMv&#10;ZG93bnJldi54bWxQSwUGAAAAAAQABAD1AAAAigMAAAAA&#10;" path="m35,l22,7,10,15,2,27,,42,7,39r5,-2l20,34r5,-7l30,22r2,-7l35,7,35,e" filled="f" strokecolor="#e15520" strokeweight="0">
                          <v:path arrowok="t" o:connecttype="custom" o:connectlocs="35,0;22,7;10,15;2,27;0,42;7,39;12,37;20,34;25,27;30,22;32,15;35,7;35,0" o:connectangles="0,0,0,0,0,0,0,0,0,0,0,0,0"/>
                        </v:shape>
                        <v:shape id="Freeform 1945" o:spid="_x0000_s2768" style="position:absolute;left:5793;top:826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29LMYA&#10;AADdAAAADwAAAGRycy9kb3ducmV2LnhtbESP0WoCMRRE3wv9h3ALvtWsolW3RimuQqF9cfUDLpvb&#10;zdLNzTZJNf59Uyj0cZiZM8x6m2wvLuRD51jBZFyAIG6c7rhVcD4dHpcgQkTW2DsmBTcKsN3c362x&#10;1O7KR7rUsRUZwqFEBSbGoZQyNIYshrEbiLP34bzFmKVvpfZ4zXDby2lRPEmLHecFgwPtDDWf9bdV&#10;8J7S/m2xmBjtq+5w/Op31aqqlRo9pJdnEJFS/A//tV+1gtl0PoffN/kJ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29LMYAAADdAAAADwAAAAAAAAAAAAAAAACYAgAAZHJz&#10;L2Rvd25yZXYueG1sUEsFBgAAAAAEAAQA9QAAAIsDAAAAAA==&#10;" path="m,60l32,,,60xe" fillcolor="#f3be00" stroked="f">
                          <v:path arrowok="t" o:connecttype="custom" o:connectlocs="0,60;32,0;0,60" o:connectangles="0,0,0"/>
                        </v:shape>
                        <v:shape id="Freeform 1946" o:spid="_x0000_s2769" style="position:absolute;left:5793;top:826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KyPMQA&#10;AADdAAAADwAAAGRycy9kb3ducmV2LnhtbESPQYvCMBSE74L/ITzBm6aKuks1igi7eBPdguvt0bxt&#10;yzYvNYla/70RBI/DzHzDLFatqcWVnK8sKxgNExDEudUVFwqyn6/BJwgfkDXWlknBnTyslt3OAlNt&#10;b7yn6yEUIkLYp6igDKFJpfR5SQb90DbE0fuzzmCI0hVSO7xFuKnlOElm0mDFcaHEhjYl5f+Hi1Gw&#10;5t/MZm73MToa830+FqfLNDRK9Xvteg4iUBve4Vd7qxVMxtMZPN/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ysjzEAAAA3QAAAA8AAAAAAAAAAAAAAAAAmAIAAGRycy9k&#10;b3ducmV2LnhtbFBLBQYAAAAABAAEAPUAAACJAwAAAAA=&#10;" path="m,60l32,,,60xe" filled="f" strokecolor="#e15520" strokeweight="0">
                          <v:path arrowok="t" o:connecttype="custom" o:connectlocs="0,60;32,0;0,60" o:connectangles="0,0,0"/>
                        </v:shape>
                        <v:shape id="Freeform 1947" o:spid="_x0000_s2770" style="position:absolute;left:5763;top:84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NvtcQA&#10;AADdAAAADwAAAGRycy9kb3ducmV2LnhtbESPQWvCQBSE7wX/w/IEL6VuFGtLdJUQEPSYtPb8zD6T&#10;YPZtyK5J+u+7gtDjMDPfMNv9aBrRU+dqywoW8wgEcWF1zaWC76/D2ycI55E1NpZJwS852O8mL1uM&#10;tR04oz73pQgQdjEqqLxvYyldUZFBN7ctcfCutjPog+xKqTscAtw0chlFa2mw5rBQYUtpRcUtvxsF&#10;SdYPfUa5TE6vl/Ri9blNfxqlZtMx2YDwNPr/8LN91ApWy/cPeLwJT0D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jb7XEAAAA3QAAAA8AAAAAAAAAAAAAAAAAmAIAAGRycy9k&#10;b3ducmV2LnhtbFBLBQYAAAAABAAEAPUAAACJAwAAAAA=&#10;" path="m37,l22,8,12,15,5,28,,43,7,40r8,-2l20,35r5,-7l30,23r5,-8l37,8,37,xe" fillcolor="#f3be00" stroked="f">
                          <v:path arrowok="t" o:connecttype="custom" o:connectlocs="37,0;22,8;12,15;5,28;0,43;7,40;15,38;20,35;25,28;30,23;35,15;37,8;37,0" o:connectangles="0,0,0,0,0,0,0,0,0,0,0,0,0"/>
                        </v:shape>
                        <v:shape id="Freeform 1948" o:spid="_x0000_s2771" style="position:absolute;left:5763;top:84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QF4cEA&#10;AADdAAAADwAAAGRycy9kb3ducmV2LnhtbERPS2sCMRC+F/wPYYTeaqJUKVujqChITz5Kz8Nm9sFu&#10;Jstm1PXfN4dCjx/fe7kefKvu1Mc6sIXpxIAizoOrubTwfT28fYCKguywDUwWnhRhvRq9LDFz4cFn&#10;ul+kVCmEY4YWKpEu0zrmFXmMk9ARJ64IvUdJsC+16/GRwn2rZ8YstMeaU0OFHe0qypvLzVvY/phj&#10;88yLUzH35yjbsvmSvbH2dTxsPkEJDfIv/nMfnYX32TzNTW/SE9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UBeHBAAAA3QAAAA8AAAAAAAAAAAAAAAAAmAIAAGRycy9kb3du&#10;cmV2LnhtbFBLBQYAAAAABAAEAPUAAACGAwAAAAA=&#10;" path="m37,l22,8,12,15,5,28,,43,7,40r8,-2l20,35r5,-7l30,23r5,-8l37,8,37,xe" filled="f" strokecolor="#e15520" strokeweight="0">
                          <v:path arrowok="t" o:connecttype="custom" o:connectlocs="37,0;22,8;12,15;5,28;0,43;7,40;15,38;20,35;25,28;30,23;35,15;37,8;37,0" o:connectangles="0,0,0,0,0,0,0,0,0,0,0,0,0"/>
                        </v:shape>
                        <v:shape id="Freeform 1949" o:spid="_x0000_s2772" style="position:absolute;left:5800;top:793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lrlcYA&#10;AADdAAAADwAAAGRycy9kb3ducmV2LnhtbESPQWvCQBSE7wX/w/KE3upGiTWmriIWIfZQqIrnZ/Y1&#10;CWbfhuyaxH/fLRR6HGbmG2a1GUwtOmpdZVnBdBKBIM6trrhQcD7tXxIQziNrrC2Tggc52KxHTytM&#10;te35i7qjL0SAsEtRQel9k0rp8pIMuoltiIP3bVuDPsi2kLrFPsBNLWdR9CoNVhwWSmxoV1J+O96N&#10;Avo4ZLsrHS6f+XWa7N/jZPE4JUo9j4ftGwhPg/8P/7UzrSCezZfw+yY8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lrlcYAAADdAAAADwAAAAAAAAAAAAAAAACYAgAAZHJz&#10;L2Rvd25yZXYueG1sUEsFBgAAAAAEAAQA9QAAAIsDAAAAAA==&#10;" path="m,55l35,,,55xe" fillcolor="#f3be00" stroked="f">
                          <v:path arrowok="t" o:connecttype="custom" o:connectlocs="0,55;35,0;0,55" o:connectangles="0,0,0"/>
                        </v:shape>
                        <v:shape id="Freeform 1950" o:spid="_x0000_s2773" style="position:absolute;left:5800;top:793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97+sEA&#10;AADdAAAADwAAAGRycy9kb3ducmV2LnhtbERPy4rCMBTdD/gP4QruxlTRotUoMjDoxoWPhctrc22j&#10;zU1pola/3iwGZnk47/mytZV4UOONYwWDfgKCOHfacKHgePj9noDwAVlj5ZgUvMjDctH5mmOm3ZN3&#10;9NiHQsQQ9hkqKEOoMyl9XpJF33c1ceQurrEYImwKqRt8xnBbyWGSpNKi4dhQYk0/JeW3/d0q2E7s&#10;2pjx+Zbez9MT1/6ttb4q1eu2qxmIQG34F/+5N1rBaJjG/fFNfAJy8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Pe/rBAAAA3QAAAA8AAAAAAAAAAAAAAAAAmAIAAGRycy9kb3du&#10;cmV2LnhtbFBLBQYAAAAABAAEAPUAAACGAwAAAAA=&#10;" path="m,55l35,,,55xe" filled="f" strokecolor="#e15520" strokeweight="0">
                          <v:path arrowok="t" o:connecttype="custom" o:connectlocs="0,55;35,0;0,55" o:connectangles="0,0,0"/>
                        </v:shape>
                        <v:shape id="Freeform 1951" o:spid="_x0000_s2774" style="position:absolute;left:5768;top:816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dGMscA&#10;AADdAAAADwAAAGRycy9kb3ducmV2LnhtbESPQUsDMRSE7wX/Q3hCb22221JkbVpEsBXtpV3B62Pz&#10;drN187ImsV399UYoeBxm5htmtRlsJ87kQ+tYwWyagSCunG65UfBWPk3uQISIrLFzTAq+KcBmfTNa&#10;YaHdhQ90PsZGJAiHAhWYGPtCylAZshimridOXu28xZikb6T2eElw28k8y5bSYstpwWBPj4aqj+OX&#10;VbCt86wsdz8L8z6v95+v/hRf6pNS49vh4R5EpCH+h6/tZ61gkS9n8PcmPQG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HRjLHAAAA3QAAAA8AAAAAAAAAAAAAAAAAmAIAAGRy&#10;cy9kb3ducmV2LnhtbFBLBQYAAAAABAAEAPUAAACMAwAAAAA=&#10;" path="m42,l27,5,15,15,5,25,,40r7,l15,37r5,-5l27,27r5,-5l37,15,40,7,42,xe" fillcolor="#f3be00" stroked="f">
                          <v:path arrowok="t" o:connecttype="custom" o:connectlocs="42,0;27,5;15,15;5,25;0,40;7,40;15,37;20,32;27,27;32,22;37,15;40,7;42,0" o:connectangles="0,0,0,0,0,0,0,0,0,0,0,0,0"/>
                        </v:shape>
                        <v:shape id="Freeform 1952" o:spid="_x0000_s2775" style="position:absolute;left:5768;top:816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KWtMYA&#10;AADdAAAADwAAAGRycy9kb3ducmV2LnhtbESPQWvCQBSE74L/YXmCt7ppLKFGVwmCUnpqbRWPj+wz&#10;ic2+jdltkv77bqHgcZiZb5jVZjC16Kh1lWUFj7MIBHFudcWFgs+P3cMzCOeRNdaWScEPOdisx6MV&#10;ptr2/E7dwRciQNilqKD0vkmldHlJBt3MNsTBu9jWoA+yLaRusQ9wU8s4ihJpsOKwUGJD25Lyr8O3&#10;UZBtF3vqsu61v72dk/ktOV318aTUdDJkSxCeBn8P/7dftIKnOInh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KWtMYAAADdAAAADwAAAAAAAAAAAAAAAACYAgAAZHJz&#10;L2Rvd25yZXYueG1sUEsFBgAAAAAEAAQA9QAAAIsDAAAAAA==&#10;" path="m42,l27,5,15,15,5,25,,40r7,l15,37r5,-5l27,27r5,-5l37,15,40,7,42,xe" filled="f" strokecolor="#e15520" strokeweight="0">
                          <v:path arrowok="t" o:connecttype="custom" o:connectlocs="42,0;27,5;15,15;5,25;0,40;7,40;15,37;20,32;27,27;32,22;37,15;40,7;42,0" o:connectangles="0,0,0,0,0,0,0,0,0,0,0,0,0"/>
                        </v:shape>
                        <v:shape id="Freeform 1953" o:spid="_x0000_s2776" style="position:absolute;left:5810;top:758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4KbcYA&#10;AADdAAAADwAAAGRycy9kb3ducmV2LnhtbESPT2vCQBTE7wW/w/IKXopuGq1IzCpSEDzW1EKPz+zL&#10;v2bfhuxq4rfvCoUeh5n5DZPuRtOKG/WutqzgdR6BIM6trrlUcP48zNYgnEfW2FomBXdysNtOnlJM&#10;tB34RLfMlyJA2CWooPK+S6R0eUUG3dx2xMErbG/QB9mXUvc4BLhpZRxFK2mw5rBQYUfvFeU/2dUo&#10;+C4WX76Uh7gYLvV5GX80L29Zo9T0edxvQHga/X/4r33UCpbxagGPN+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94KbcYAAADdAAAADwAAAAAAAAAAAAAAAACYAgAAZHJz&#10;L2Rvd25yZXYueG1sUEsFBgAAAAAEAAQA9QAAAIsDAAAAAA==&#10;" path="m,58l37,,,58xe" fillcolor="#f3be00" stroked="f">
                          <v:path arrowok="t" o:connecttype="custom" o:connectlocs="0,58;37,0;0,58" o:connectangles="0,0,0"/>
                        </v:shape>
                        <v:shape id="Freeform 1954" o:spid="_x0000_s2777" style="position:absolute;left:5810;top:758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2x0MUA&#10;AADdAAAADwAAAGRycy9kb3ducmV2LnhtbESPUWvCQBCE3wv+h2MF3+qlEkKJnhIKUhH6YOoPWHPb&#10;JDW3F++uJv77niD4OMzONzurzWg6cSXnW8sK3uYJCOLK6pZrBcfv7es7CB+QNXaWScGNPGzWk5cV&#10;5toOfKBrGWoRIexzVNCE0OdS+qohg35ue+Lo/VhnMETpaqkdDhFuOrlIkkwabDk2NNjTR0PVufwz&#10;8Y3fr2Ln+jL1mT/fPovTpRjSvVKz6VgsQQQaw/P4kd5pBekiS+G+JiJ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rbHQxQAAAN0AAAAPAAAAAAAAAAAAAAAAAJgCAABkcnMv&#10;ZG93bnJldi54bWxQSwUGAAAAAAQABAD1AAAAigMAAAAA&#10;" path="m,58l37,,,58xe" filled="f" strokecolor="#e15520" strokeweight="0">
                          <v:path arrowok="t" o:connecttype="custom" o:connectlocs="0,58;37,0;0,58" o:connectangles="0,0,0"/>
                        </v:shape>
                        <v:shape id="Freeform 1955" o:spid="_x0000_s2778" style="position:absolute;left:5778;top:781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7qwMMA&#10;AADdAAAADwAAAGRycy9kb3ducmV2LnhtbESPQYvCMBSE74L/ITzBm6aKdpeuUUQRevCy1h/waN62&#10;xeYlNrHWf79ZEPY4zMw3zGY3mFb01PnGsoLFPAFBXFrdcKXgWpxmnyB8QNbYWiYFL/Kw245HG8y0&#10;ffI39ZdQiQhhn6GCOgSXSenLmgz6uXXE0fuxncEQZVdJ3eEzwk0rl0mSSoMNx4UaHR1qKm+Xh1Hg&#10;+8XHcE8qmTsTzmleHl16LpSaTob9F4hAQ/gPv9u5VrBapmv4exOf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7qwMMAAADdAAAADwAAAAAAAAAAAAAAAACYAgAAZHJzL2Rv&#10;d25yZXYueG1sUEsFBgAAAAAEAAQA9QAAAIgDAAAAAA==&#10;" path="m42,l25,5,15,15,5,25,,37r7,l15,35r5,-3l27,27r5,-5l37,15,40,7,42,xe" fillcolor="#f3be00" stroked="f">
                          <v:path arrowok="t" o:connecttype="custom" o:connectlocs="42,0;25,5;15,15;5,25;0,37;7,37;15,35;20,32;27,27;32,22;37,15;40,7;42,0" o:connectangles="0,0,0,0,0,0,0,0,0,0,0,0,0"/>
                        </v:shape>
                        <v:shape id="Freeform 1956" o:spid="_x0000_s2779" style="position:absolute;left:5778;top:781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+6BsgA&#10;AADdAAAADwAAAGRycy9kb3ducmV2LnhtbESP3UrDQBSE74W+w3IK3pR2kyihxG6LilWhlNAfwctD&#10;9pgEs2dDdm3St+8WhF4OM/MNs1gNphEn6lxtWUE8i0AQF1bXXCo4HtbTOQjnkTU2lknBmRyslqO7&#10;BWba9ryj096XIkDYZaig8r7NpHRFRQbdzLbEwfuxnUEfZFdK3WEf4KaRSRSl0mDNYaHCll4rKn73&#10;f0bBJn75WMebPP9+w23/9Z5PEvMwUep+PDw/gfA0+Fv4v/2pFTwmaQrXN+EJyOU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X7oGyAAAAN0AAAAPAAAAAAAAAAAAAAAAAJgCAABk&#10;cnMvZG93bnJldi54bWxQSwUGAAAAAAQABAD1AAAAjQMAAAAA&#10;" path="m42,l25,5,15,15,5,25,,37r7,l15,35r5,-3l27,27r5,-5l37,15,40,7,42,xe" filled="f" strokecolor="#e15520" strokeweight="0">
                          <v:path arrowok="t" o:connecttype="custom" o:connectlocs="42,0;25,5;15,15;5,25;0,37;7,37;15,35;20,32;27,27;32,22;37,15;40,7;42,0" o:connectangles="0,0,0,0,0,0,0,0,0,0,0,0,0"/>
                        </v:shape>
                        <v:shape id="Freeform 1957" o:spid="_x0000_s2780" style="position:absolute;left:5818;top:723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neickA&#10;AADdAAAADwAAAGRycy9kb3ducmV2LnhtbESPT2sCMRTE7wW/Q3hCL0WzFf+xNYq2CGJ7qKvi9bF5&#10;3V26eVmTVNd++qZQ6HGYmd8ws0VranEh5yvLCh77CQji3OqKCwWH/bo3BeEDssbaMim4kYfFvHM3&#10;w1TbK+/okoVCRAj7FBWUITSplD4vyaDv24Y4eh/WGQxRukJqh9cIN7UcJMlYGqw4LpTY0HNJ+Wf2&#10;ZRS8ueZlvT2esm+7PT+Mlq+r6XvYKXXfbZdPIAK14T/8195oBcPBeAK/b+ITkPM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KneickAAADdAAAADwAAAAAAAAAAAAAAAACYAgAA&#10;ZHJzL2Rvd25yZXYueG1sUEsFBgAAAAAEAAQA9QAAAI4DAAAAAA==&#10;" path="m,58l39,,,58xe" fillcolor="#f3be00" stroked="f">
                          <v:path arrowok="t" o:connecttype="custom" o:connectlocs="0,58;39,0;0,58" o:connectangles="0,0,0"/>
                        </v:shape>
                        <v:shape id="Freeform 1958" o:spid="_x0000_s2781" style="position:absolute;left:5818;top:723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a/acEA&#10;AADdAAAADwAAAGRycy9kb3ducmV2LnhtbERPXWvCMBR9F/wP4Qq+aaKISGdaNsGhMBjWwfZ4ae7S&#10;suamNJlm/355GOzxcL73VXK9uNEYOs8aVksFgrjxpmOr4e16XOxAhIhssPdMGn4oQFVOJ3ssjL/z&#10;hW51tCKHcChQQxvjUEgZmpYchqUfiDP36UeHMcPRSjPiPYe7Xq6V2kqHHeeGFgc6tNR81d9Og0rv&#10;L/UhySe2bOi1PztlP561ns/S4wOISCn+i//cJ6Nhs97muflNfgKy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2v2nBAAAA3QAAAA8AAAAAAAAAAAAAAAAAmAIAAGRycy9kb3du&#10;cmV2LnhtbFBLBQYAAAAABAAEAPUAAACGAwAAAAA=&#10;" path="m,58l39,,,58xe" filled="f" strokecolor="#e15520" strokeweight="0">
                          <v:path arrowok="t" o:connecttype="custom" o:connectlocs="0,58;39,0;0,58" o:connectangles="0,0,0"/>
                        </v:shape>
                        <v:shape id="Freeform 1959" o:spid="_x0000_s2782" style="position:absolute;left:5788;top:743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3iOcEA&#10;AADdAAAADwAAAGRycy9kb3ducmV2LnhtbESPS6vCMBCF9xf8D2EEd9dUEdFqFFF8bH1s3A3N2Bab&#10;SW2ixn9vBMHl4Tw+znQeTCUe1LjSsoJeNwFBnFldcq7gdFz/j0A4j6yxskwKXuRgPmv9TTHV9sl7&#10;ehx8LuIIuxQVFN7XqZQuK8ig69qaOHoX2xj0UTa51A0+47ipZD9JhtJgyZFQYE3LgrLr4W4iRG5G&#10;m2Rlwqr25+2tXO57chGU6rTDYgLCU/C/8Le90woG/eEYPm/iE5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t4jnBAAAA3QAAAA8AAAAAAAAAAAAAAAAAmAIAAGRycy9kb3du&#10;cmV2LnhtbFBLBQYAAAAABAAEAPUAAACGAwAAAAA=&#10;" path="m39,l32,,22,3,17,8r-5,5l7,18,5,25,2,33,,43r7,l12,40r8,-5l25,30r5,-7l35,15,37,8,39,xe" fillcolor="#f3be00" stroked="f">
                          <v:path arrowok="t" o:connecttype="custom" o:connectlocs="39,0;32,0;22,3;17,8;12,13;7,18;5,25;2,33;0,43;7,43;12,40;20,35;25,30;30,23;35,15;37,8;39,0" o:connectangles="0,0,0,0,0,0,0,0,0,0,0,0,0,0,0,0,0"/>
                        </v:shape>
                        <v:shape id="Freeform 1960" o:spid="_x0000_s2783" style="position:absolute;left:5788;top:743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BpOcMA&#10;AADdAAAADwAAAGRycy9kb3ducmV2LnhtbERPz2vCMBS+C/sfwhN2s6ky1HVNZRvIPA1avez21ryl&#10;Zc1L10St/vXLQfD48f3ON6PtxIkG3zpWME9SEMS10y0bBYf9drYG4QOyxs4xKbiQh03xMMkx0+7M&#10;JZ2qYEQMYZ+hgiaEPpPS1w1Z9InriSP34waLIcLBSD3gOYbbTi7SdCktthwbGuzpvaH6tzpaBdeP&#10;z9JU2/LvC4/2++25loZRKvU4HV9fQAQaw118c++0gqfFKu6Pb+ITk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BpOcMAAADdAAAADwAAAAAAAAAAAAAAAACYAgAAZHJzL2Rv&#10;d25yZXYueG1sUEsFBgAAAAAEAAQA9QAAAIgDAAAAAA==&#10;" path="m39,l32,,22,3,17,8r-5,5l7,18,5,25,2,33,,43r7,l12,40r8,-5l25,30r5,-7l35,15,37,8,39,xe" filled="f" strokecolor="#e15520" strokeweight="0">
                          <v:path arrowok="t" o:connecttype="custom" o:connectlocs="39,0;32,0;22,3;17,8;12,13;7,18;5,25;2,33;0,43;7,43;12,40;20,35;25,30;30,23;35,15;37,8;39,0" o:connectangles="0,0,0,0,0,0,0,0,0,0,0,0,0,0,0,0,0"/>
                        </v:shape>
                        <v:shape id="Freeform 1961" o:spid="_x0000_s2784" style="position:absolute;left:5827;top:678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Q6BsUA&#10;AADdAAAADwAAAGRycy9kb3ducmV2LnhtbESP3WrCQBSE7wu+w3IE7+omQVqNrhL/sFB6YfQBDtlj&#10;EsyeDdlV49t3hUIvh5n5hlmsetOIO3WutqwgHkcgiAuray4VnE/79ykI55E1NpZJwZMcrJaDtwWm&#10;2j74SPfclyJA2KWooPK+TaV0RUUG3di2xMG72M6gD7Irpe7wEeCmkUkUfUiDNYeFClvaVFRc85tR&#10;sHXTb2vdLmuyPDnMrj/7dR7HSo2GfTYH4an3/+G/9pdWMEk+Y3i9C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hDoGxQAAAN0AAAAPAAAAAAAAAAAAAAAAAJgCAABkcnMv&#10;ZG93bnJldi54bWxQSwUGAAAAAAQABAD1AAAAigMAAAAA&#10;" path="m,65l38,,,65xe" fillcolor="#f3be00" stroked="f">
                          <v:path arrowok="t" o:connecttype="custom" o:connectlocs="0,65;38,0;0,65" o:connectangles="0,0,0"/>
                        </v:shape>
                        <v:shape id="Freeform 1962" o:spid="_x0000_s2785" style="position:absolute;left:5827;top:678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uxWcUA&#10;AADdAAAADwAAAGRycy9kb3ducmV2LnhtbESP3YrCMBSE7wXfIRzBO02t4i7VKLuCPwhebNcHODRn&#10;267NSWlirW9vBMHLYWa+YZbrzlSipcaVlhVMxhEI4szqknMF59/t6BOE88gaK8uk4E4O1qt+b4mJ&#10;tjf+oTb1uQgQdgkqKLyvEyldVpBBN7Y1cfD+bGPQB9nkUjd4C3BTyTiK5tJgyWGhwJo2BWWX9GoU&#10;XDfV9LS70L+ebPdH+X2S8W7WKjUcdF8LEJ46/w6/2getYBZ/xPB8E56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67FZxQAAAN0AAAAPAAAAAAAAAAAAAAAAAJgCAABkcnMv&#10;ZG93bnJldi54bWxQSwUGAAAAAAQABAD1AAAAigMAAAAA&#10;" path="m,65l38,,,65xe" filled="f" strokecolor="#e15520" strokeweight="0">
                          <v:path arrowok="t" o:connecttype="custom" o:connectlocs="0,65;38,0;0,65" o:connectangles="0,0,0"/>
                        </v:shape>
                        <v:shape id="Freeform 1963" o:spid="_x0000_s2786" style="position:absolute;left:5758;top:916;width:52;height:119;visibility:visible;mso-wrap-style:square;v-text-anchor:top" coordsize="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/dRsgA&#10;AADdAAAADwAAAGRycy9kb3ducmV2LnhtbESPzWsCMRTE70L/h/AKXopmq0VlNUppbbUUD34cPD6S&#10;tx+4eVk2qa796xuh4HGYmd8ws0VrK3GmxpeOFTz3ExDE2pmScwWH/UdvAsIHZIOVY1JwJQ+L+UNn&#10;hqlxF97SeRdyESHsU1RQhFCnUnpdkEXfdzVx9DLXWAxRNrk0DV4i3FZykCQjabHkuFBgTW8F6dPu&#10;xyrIhqOvtd1kT0t9+r2+f3/642qrleo+tq9TEIHacA//t9dGwctgPITbm/gE5Pw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391GyAAAAN0AAAAPAAAAAAAAAAAAAAAAAJgCAABk&#10;cnMvZG93bnJldi54bWxQSwUGAAAAAAQABAD1AAAAjQMAAAAA&#10;" path="m27,67l52,,27,67r,l27,64,15,74,7,87,,102r,17l5,117r7,-5l17,107r5,-8l27,92r3,-8l30,74,27,67xe" fillcolor="#f3be00" stroked="f">
                          <v:path arrowok="t" o:connecttype="custom" o:connectlocs="27,67;52,0;27,67;27,67;27,64;15,74;7,87;0,102;0,119;5,117;12,112;17,107;22,99;27,92;30,84;30,74;27,67" o:connectangles="0,0,0,0,0,0,0,0,0,0,0,0,0,0,0,0,0"/>
                        </v:shape>
                        <v:shape id="Freeform 1964" o:spid="_x0000_s2787" style="position:absolute;left:5758;top:916;width:52;height:119;visibility:visible;mso-wrap-style:square;v-text-anchor:top" coordsize="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CKosYA&#10;AADdAAAADwAAAGRycy9kb3ducmV2LnhtbESPQWvCQBSE7wX/w/IEL0U3kVBr6hpKQPBUohXq8ZF9&#10;TYLZt2t2q+m/7xYKPQ4z8w2zKUbTixsNvrOsIF0kIIhrqztuFJzed/NnED4ga+wtk4Jv8lBsJw8b&#10;zLW984Fux9CICGGfo4I2BJdL6euWDPqFdcTR+7SDwRDl0Eg94D3CTS+XSfIkDXYcF1p0VLZUX45f&#10;RsHhI9m7deVLKsu3x2t6pmrtSKnZdHx9ARFoDP/hv/ZeK8iWqwx+38Qn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kCKosYAAADdAAAADwAAAAAAAAAAAAAAAACYAgAAZHJz&#10;L2Rvd25yZXYueG1sUEsFBgAAAAAEAAQA9QAAAIsDAAAAAA==&#10;" path="m27,67l52,,27,67r,l27,64,15,74,7,87,,102r,17l5,117r7,-5l17,107r5,-8l27,92r3,-8l30,74,27,67xe" filled="f" strokecolor="#e15520" strokeweight="0">
                          <v:path arrowok="t" o:connecttype="custom" o:connectlocs="27,67;52,0;27,67;27,67;27,64;15,74;7,87;0,102;0,119;5,117;12,112;17,107;22,99;27,92;30,84;30,74;27,67" o:connectangles="0,0,0,0,0,0,0,0,0,0,0,0,0,0,0,0,0"/>
                        </v:shape>
                        <v:shape id="Freeform 1965" o:spid="_x0000_s2788" style="position:absolute;left:5753;top:958;width:55;height:115;visibility:visible;mso-wrap-style:square;v-text-anchor:top" coordsize="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7MPMcA&#10;AADdAAAADwAAAGRycy9kb3ducmV2LnhtbESPUUvDQBCE3wX/w7GCb/bSYq2kvZZSEZRaJDUIfVty&#10;ay6Y24vZs43/3hOEPg4z8w2zWA2+VUfqpQlsYDzKQBFXwTZcGyjfHm/uQUlEttgGJgM/JLBaXl4s&#10;MLfhxAUd97FWCcKSowEXY5drLZUjjzIKHXHyPkLvMSbZ19r2eEpw3+pJlt1pjw2nBYcdbRxVn/tv&#10;b+DhvZyJfBXlLrzQ9nksB1e9dsZcXw3rOahIQzyH/9tP1sDtZDaFvzfpCe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uzDzHAAAA3QAAAA8AAAAAAAAAAAAAAAAAmAIAAGRy&#10;cy9kb3ducmV2LnhtbFBLBQYAAAAABAAEAPUAAACMAwAAAAA=&#10;" path="m30,62l55,,30,62r,l30,62,17,72,7,85,2,100,,115r5,-3l12,107r5,-5l22,95r5,-8l30,80r,-10l30,62xe" fillcolor="#f3be00" stroked="f">
                          <v:path arrowok="t" o:connecttype="custom" o:connectlocs="30,62;55,0;30,62;30,62;30,62;17,72;7,85;2,100;0,115;5,112;12,107;17,102;22,95;27,87;30,80;30,70;30,62" o:connectangles="0,0,0,0,0,0,0,0,0,0,0,0,0,0,0,0,0"/>
                        </v:shape>
                        <v:shape id="Freeform 1966" o:spid="_x0000_s2789" style="position:absolute;left:5753;top:958;width:55;height:115;visibility:visible;mso-wrap-style:square;v-text-anchor:top" coordsize="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JW5cUA&#10;AADdAAAADwAAAGRycy9kb3ducmV2LnhtbESPT4vCMBTE7wt+h/AEb2vqn1WpRhFF8LKHraIeH82z&#10;LTYvpUm1fvuNIHgcZuY3zGLVmlLcqXaFZQWDfgSCOLW64EzB8bD7noFwHlljaZkUPMnBatn5WmCs&#10;7YP/6J74TAQIuxgV5N5XsZQuzcmg69uKOHhXWxv0QdaZ1DU+AtyUchhFE2mw4LCQY0WbnNJb0hgF&#10;P5vieb6MT3gqZ03WjLbJefCbKNXrtus5CE+t/4Tf7b1WMB5OJ/B6E56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4lblxQAAAN0AAAAPAAAAAAAAAAAAAAAAAJgCAABkcnMv&#10;ZG93bnJldi54bWxQSwUGAAAAAAQABAD1AAAAigMAAAAA&#10;" path="m30,62l55,,30,62r,l30,62,17,72,7,85,2,100,,115r5,-3l12,107r5,-5l22,95r5,-8l30,80r,-10l30,62xe" filled="f" strokecolor="#e15520" strokeweight="0">
                          <v:path arrowok="t" o:connecttype="custom" o:connectlocs="30,62;55,0;30,62;30,62;30,62;17,72;7,85;2,100;0,115;5,112;12,107;17,102;22,95;27,87;30,80;30,70;30,62" o:connectangles="0,0,0,0,0,0,0,0,0,0,0,0,0,0,0,0,0"/>
                        </v:shape>
                        <v:shape id="Freeform 1967" o:spid="_x0000_s2790" style="position:absolute;left:5790;top:858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tbMcMA&#10;AADdAAAADwAAAGRycy9kb3ducmV2LnhtbESPT4vCMBTE74LfITzBi6xpRVS6TUUXF8Rb/XN/NG/b&#10;ss1LabK2++2NIHgcZuY3TLodTCPu1LnasoJ4HoEgLqyuuVRwvXx/bEA4j6yxsUwK/snBNhuPUky0&#10;7Tmn+9mXIkDYJaig8r5NpHRFRQbd3LbEwfuxnUEfZFdK3WEf4KaRiyhaSYM1h4UKW/qqqPg9/xkF&#10;9noo41s+2896XuanPo5bg41S08mw+wThafDv8Kt91AqWi/Uanm/CE5D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tbMcMAAADdAAAADwAAAAAAAAAAAAAAAACYAgAAZHJzL2Rv&#10;d25yZXYueG1sUEsFBgAAAAAEAAQA9QAAAIgDAAAAAA==&#10;" path="m,60l28,,,60xe" fillcolor="#f3be00" stroked="f">
                          <v:path arrowok="t" o:connecttype="custom" o:connectlocs="0,60;28,0;0,60" o:connectangles="0,0,0"/>
                        </v:shape>
                        <v:shape id="Freeform 1968" o:spid="_x0000_s2791" style="position:absolute;left:5790;top:858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c3ucIA&#10;AADdAAAADwAAAGRycy9kb3ducmV2LnhtbERPy4rCMBTdD/gP4QruxlSRqVTTIqLiagYfH3Btrm1p&#10;c1OaWOt8/WQx4PJw3utsMI3oqXOVZQWzaQSCOLe64kLB9bL/XIJwHlljY5kUvMhBlo4+1pho++QT&#10;9WdfiBDCLkEFpfdtIqXLSzLoprYlDtzddgZ9gF0hdYfPEG4aOY+iL2mw4tBQYkvbkvL6/DAKdH3L&#10;N996dohR//zu9o+oj6+1UpPxsFmB8DT4t/jffdQKFvM4zA1vwhOQ6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tze5wgAAAN0AAAAPAAAAAAAAAAAAAAAAAJgCAABkcnMvZG93&#10;bnJldi54bWxQSwUGAAAAAAQABAD1AAAAhwMAAAAA&#10;" path="m,60l28,,,60xe" filled="f" strokecolor="#e15520" strokeweight="0">
                          <v:path arrowok="t" o:connecttype="custom" o:connectlocs="0,60;28,0;0,60" o:connectangles="0,0,0"/>
                        </v:shape>
                        <v:shape id="Freeform 1969" o:spid="_x0000_s2792" style="position:absolute;left:5914;top:1407;width:294;height:120;visibility:visible;mso-wrap-style:square;v-text-anchor:top" coordsize="2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zE98QA&#10;AADdAAAADwAAAGRycy9kb3ducmV2LnhtbESPzW7CMBCE75X6DtZW4lacAgIaMIh/6LHApbdVvCRR&#10;43UUmyS8PUZC4jiamW8003lrClFT5XLLCr66EQjixOqcUwXn0/ZzDMJ5ZI2FZVJwIwfz2fvbFGNt&#10;G/6l+uhTESDsYlSQeV/GUrokI4Oua0vi4F1sZdAHWaVSV9gEuClkL4qG0mDOYSHDklYZJf/Hq1Gw&#10;/envz3q42K3/lo3ZSKzXI1Mr1floFxMQnlr/Cj/bB61g0Bt9w+NNeA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MxPfEAAAA3QAAAA8AAAAAAAAAAAAAAAAAmAIAAGRycy9k&#10;b3ducmV2LnhtbFBLBQYAAAAABAAEAPUAAACJAwAAAAA=&#10;" path="m291,80r3,-10l291,60,289,50r-8,-8l271,37,256,32,242,27r-20,l214,22r-7,-2l202,13,194,8,187,3,179,,169,r-9,3l150,5r-13,5l112,22,85,35,58,47,30,57r-7,3l15,57r-2,l8,55,8,45,13,30,8,35,3,40r,5l,52r3,5l8,62r7,5l23,72r12,8l45,87,55,97r10,15l70,115r5,5l85,120r15,-3l117,112r18,-7l150,95,164,85,182,75,197,62r17,-7l232,47r10,-2l251,45r8,l266,50r8,5l281,62r5,8l291,80xe" fillcolor="#33f" stroked="f">
                          <v:path arrowok="t" o:connecttype="custom" o:connectlocs="291,80;294,70;291,60;289,50;281,42;271,37;256,32;242,27;222,27;214,22;207,20;202,13;194,8;187,3;179,0;169,0;160,3;150,5;137,10;112,22;85,35;58,47;30,57;23,60;15,57;13,57;8,55;8,45;13,30;8,35;3,40;3,45;0,52;3,57;8,62;15,67;23,72;35,80;45,87;55,97;65,112;70,115;75,120;85,120;100,117;117,112;135,105;150,95;164,85;182,75;197,62;214,55;232,47;242,45;251,45;259,45;266,50;274,55;281,62;286,70;291,80" o:connectangles="0,0,0,0,0,0,0,0,0,0,0,0,0,0,0,0,0,0,0,0,0,0,0,0,0,0,0,0,0,0,0,0,0,0,0,0,0,0,0,0,0,0,0,0,0,0,0,0,0,0,0,0,0,0,0,0,0,0,0,0,0"/>
                        </v:shape>
                        <v:shape id="Freeform 1970" o:spid="_x0000_s2793" style="position:absolute;left:5914;top:1407;width:294;height:120;visibility:visible;mso-wrap-style:square;v-text-anchor:top" coordsize="2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ETvMIA&#10;AADdAAAADwAAAGRycy9kb3ducmV2LnhtbERPS2vCQBC+F/wPywje6sYHRVJXEUHqwUutiL1Ns9Ns&#10;MDsbstMk/vvuodDjx/debwdfq47aWAU2MJtmoIiLYCsuDVw+Ds8rUFGQLdaBycCDImw3o6c15jb0&#10;/E7dWUqVQjjmaMCJNLnWsXDkMU5DQ5y479B6lATbUtsW+xTuaz3PshftseLU4LChvaPifv7xBuQm&#10;i8/Onaz7ug5I/bJ+0NvBmMl42L2CEhrkX/znPloDy/kq7U9v0hP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ERO8wgAAAN0AAAAPAAAAAAAAAAAAAAAAAJgCAABkcnMvZG93&#10;bnJldi54bWxQSwUGAAAAAAQABAD1AAAAhwMAAAAA&#10;" path="m291,80r3,-10l291,60,289,50r-8,-8l271,37,256,32,242,27r-20,l214,22r-7,-2l202,13,194,8,187,3,179,,169,r-9,3l150,5r-13,5l112,22,85,35,58,47,30,57r-7,3l15,57r-2,l8,55,8,45,13,30,8,35,3,40r,5l,52r3,5l8,62r7,5l23,72r12,8l45,87,55,97r10,15l70,115r5,5l85,120r15,-3l117,112r18,-7l150,95,164,85,182,75,197,62r17,-7l232,47r10,-2l251,45r8,l266,50r8,5l281,62r5,8l291,80xe" filled="f" strokecolor="#1f1a17" strokeweight=".1pt">
                          <v:path arrowok="t" o:connecttype="custom" o:connectlocs="291,80;294,70;291,60;289,50;281,42;271,37;256,32;242,27;222,27;214,22;207,20;202,13;194,8;187,3;179,0;169,0;160,3;150,5;137,10;112,22;85,35;58,47;30,57;23,60;15,57;13,57;8,55;8,45;13,30;8,35;3,40;3,45;0,52;3,57;8,62;15,67;23,72;35,80;45,87;55,97;65,112;70,115;75,120;85,120;100,117;117,112;135,105;150,95;164,85;182,75;197,62;214,55;232,47;242,45;251,45;259,45;266,50;274,55;281,62;286,70;291,80" o:connectangles="0,0,0,0,0,0,0,0,0,0,0,0,0,0,0,0,0,0,0,0,0,0,0,0,0,0,0,0,0,0,0,0,0,0,0,0,0,0,0,0,0,0,0,0,0,0,0,0,0,0,0,0,0,0,0,0,0,0,0,0,0"/>
                        </v:shape>
                        <v:shape id="Freeform 1971" o:spid="_x0000_s2794" style="position:absolute;left:5793;top:1297;width:268;height:115;visibility:visible;mso-wrap-style:square;v-text-anchor:top" coordsize="2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UYW8MA&#10;AADdAAAADwAAAGRycy9kb3ducmV2LnhtbESPT2vCQBDF7wW/wzKCt7qJSNHoKloQxVOrXrwN2TEJ&#10;ZmdDdqrRT+8WCj0+3p8fb77sXK1u1IbKs4F0mIAizr2tuDBwOm7eJ6CCIFusPZOBBwVYLnpvc8ys&#10;v/M33Q5SqDjCIUMDpUiTaR3ykhyGoW+Io3fxrUOJsi20bfEex12tR0nyoR1WHAklNvRZUn49/LjI&#10;denXdUyP8zP1W5l2yf4i670xg363moES6uQ//NfeWQPj0SSF3zfxCe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UYW8MAAADdAAAADwAAAAAAAAAAAAAAAACYAgAAZHJzL2Rv&#10;d25yZXYueG1sUEsFBgAAAAAEAAQA9QAAAIgDAAAAAA==&#10;" path="m266,115r2,-2l268,108r,-5l266,98r-3,-5l258,85r-5,-2l246,78,231,75r-8,-5l216,63r-5,-5l203,45,196,35r-7,-5l181,25,171,23,161,20r-25,l112,23,62,30,25,33,20,30r-8,l10,28,7,23,7,13,15,,10,5,5,8,2,13,,20r,5l5,30r5,8l17,43r8,12l32,63r7,12l47,93r2,2l49,100r8,5l72,110r30,l129,108r32,-8l203,88r15,-3l233,88r8,2l248,95r8,10l266,115xe" fillcolor="#33f" stroked="f">
                          <v:path arrowok="t" o:connecttype="custom" o:connectlocs="266,115;268,113;268,108;268,103;266,98;263,93;258,85;253,83;246,78;231,75;223,70;216,63;211,58;203,45;196,35;189,30;181,25;171,23;161,20;136,20;112,23;62,30;25,33;20,30;12,30;10,28;7,23;7,13;15,0;10,5;5,8;2,13;0,20;0,25;5,30;10,38;17,43;25,55;32,63;39,75;47,93;49,95;49,100;57,105;72,110;102,110;129,108;161,100;203,88;218,85;233,88;241,90;248,95;256,105;266,115" o:connectangles="0,0,0,0,0,0,0,0,0,0,0,0,0,0,0,0,0,0,0,0,0,0,0,0,0,0,0,0,0,0,0,0,0,0,0,0,0,0,0,0,0,0,0,0,0,0,0,0,0,0,0,0,0,0,0"/>
                        </v:shape>
                        <v:shape id="Freeform 1972" o:spid="_x0000_s2795" style="position:absolute;left:5793;top:1297;width:268;height:115;visibility:visible;mso-wrap-style:square;v-text-anchor:top" coordsize="2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tl4ccA&#10;AADdAAAADwAAAGRycy9kb3ducmV2LnhtbESPQWvCQBSE74X+h+UVvNVNQig2uooKlZZSRO1Bb4/s&#10;Mwlm36a725j++26h4HGYmW+Y2WIwrejJ+caygnScgCAurW64UvB5eHmcgPABWWNrmRT8kIfF/P5u&#10;hoW2V95Rvw+ViBD2BSqoQ+gKKX1Zk0E/th1x9M7WGQxRukpqh9cIN63MkuRJGmw4LtTY0bqm8rL/&#10;Ngq2af62OTwPXx+r1OPxvHzP+5NTavQwLKcgAg3hFv5vv2oFeTbJ4O9Nf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7bZeHHAAAA3QAAAA8AAAAAAAAAAAAAAAAAmAIAAGRy&#10;cy9kb3ducmV2LnhtbFBLBQYAAAAABAAEAPUAAACMAwAAAAA=&#10;" path="m266,115r2,-2l268,108r,-5l266,98r-3,-5l258,85r-5,-2l246,78,231,75r-8,-5l216,63r-5,-5l203,45,196,35r-7,-5l181,25,171,23,161,20r-25,l112,23,62,30,25,33,20,30r-8,l10,28,7,23,7,13,15,,10,5,5,8,2,13,,20r,5l5,30r5,8l17,43r8,12l32,63r7,12l47,93r2,2l49,100r8,5l72,110r30,l129,108r32,-8l203,88r15,-3l233,88r8,2l248,95r8,10l266,115xe" filled="f" strokecolor="#1f1a17" strokeweight=".1pt">
                          <v:path arrowok="t" o:connecttype="custom" o:connectlocs="266,115;268,113;268,108;268,103;266,98;263,93;258,85;253,83;246,78;231,75;223,70;216,63;211,58;203,45;196,35;189,30;181,25;171,23;161,20;136,20;112,23;62,30;25,33;20,30;12,30;10,28;7,23;7,13;15,0;10,5;5,8;2,13;0,20;0,25;5,30;10,38;17,43;25,55;32,63;39,75;47,93;49,95;49,100;57,105;72,110;102,110;129,108;161,100;203,88;218,85;233,88;241,90;248,95;256,105;266,115" o:connectangles="0,0,0,0,0,0,0,0,0,0,0,0,0,0,0,0,0,0,0,0,0,0,0,0,0,0,0,0,0,0,0,0,0,0,0,0,0,0,0,0,0,0,0,0,0,0,0,0,0,0,0,0,0,0,0"/>
                        </v:shape>
                        <v:shape id="Freeform 1973" o:spid="_x0000_s2796" style="position:absolute;left:5728;top:1143;width:241;height:169;visibility:visible;mso-wrap-style:square;v-text-anchor:top" coordsize="24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w8LcYA&#10;AADdAAAADwAAAGRycy9kb3ducmV2LnhtbESPQWsCMRSE70L/Q3iF3jTbrRRZjWKFSg+idC2eH5vn&#10;buzmZUlSXfvrG6HgcZiZb5jZoretOJMPxrGC51EGgrhy2nCt4Gv/PpyACBFZY+uYFFwpwGL+MJhh&#10;od2FP+lcxlokCIcCFTQxdoWUoWrIYhi5jjh5R+ctxiR9LbXHS4LbVuZZ9iotGk4LDXa0aqj6Ln+s&#10;gmWZn7a7zd6sdpvq7df59cGUa6WeHvvlFESkPt7D/+0PrWCcT17g9iY9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Hw8LcYAAADdAAAADwAAAAAAAAAAAAAAAACYAgAAZHJz&#10;L2Rvd25yZXYueG1sUEsFBgAAAAAEAAQA9QAAAIsDAAAAAA==&#10;" path="m234,169r5,-2l239,162r2,-5l241,152r-2,-8l236,137r-5,-5l224,127r-13,-8l204,114r-5,-7l194,99,191,87,186,74r-5,-7l174,62,164,54,154,52,132,44,107,42,57,37,22,32,15,29,10,27,8,22,5,20,8,10,17,,13,2,8,5,3,10,,15r,5l,27r3,5l10,42r5,10l20,64r5,13l27,94r,5l27,104r5,5l47,119r30,8l104,127r33,l181,127r13,2l209,134r7,3l221,144r8,10l234,169xe" fillcolor="#33f" stroked="f">
                          <v:path arrowok="t" o:connecttype="custom" o:connectlocs="234,169;239,167;239,162;241,157;241,152;239,144;236,137;231,132;224,127;211,119;204,114;199,107;194,99;191,87;186,74;181,67;174,62;164,54;154,52;132,44;107,42;57,37;22,32;15,29;10,27;8,22;5,20;8,10;17,0;13,2;8,5;3,10;0,15;0,20;0,27;3,32;10,42;15,52;20,64;25,77;27,94;27,99;27,104;32,109;47,119;77,127;104,127;137,127;181,127;194,129;209,134;216,137;221,144;229,154;234,169" o:connectangles="0,0,0,0,0,0,0,0,0,0,0,0,0,0,0,0,0,0,0,0,0,0,0,0,0,0,0,0,0,0,0,0,0,0,0,0,0,0,0,0,0,0,0,0,0,0,0,0,0,0,0,0,0,0,0"/>
                        </v:shape>
                        <v:shape id="Freeform 1974" o:spid="_x0000_s2797" style="position:absolute;left:5728;top:1143;width:241;height:169;visibility:visible;mso-wrap-style:square;v-text-anchor:top" coordsize="24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JN2scA&#10;AADdAAAADwAAAGRycy9kb3ducmV2LnhtbESPT4vCMBTE7wt+h/AEL7KmlbJI1yi64OrBy/oHdm+P&#10;5tkWm5eSRK3f3ggLHoeZ+Q0znXemEVdyvrasIB0lIIgLq2suFRz2q/cJCB+QNTaWScGdPMxnvbcp&#10;5tre+Ieuu1CKCGGfo4IqhDaX0hcVGfQj2xJH72SdwRClK6V2eItw08hxknxIgzXHhQpb+qqoOO8u&#10;RsFwnR7XF5MuXbn6O2TD++Y72f4qNeh3i08QgbrwCv+3N1pBNp5k8HwTn4CcP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STdrHAAAA3QAAAA8AAAAAAAAAAAAAAAAAmAIAAGRy&#10;cy9kb3ducmV2LnhtbFBLBQYAAAAABAAEAPUAAACMAwAAAAA=&#10;" path="m234,169r5,-2l239,162r2,-5l241,152r-2,-8l236,137r-5,-5l224,127r-13,-8l204,114r-5,-7l194,99,191,87,186,74r-5,-7l174,62,164,54,154,52,132,44,107,42,57,37,22,32,15,29,10,27,8,22,5,20,8,10,17,,13,2,8,5,3,10,,15r,5l,27r3,5l10,42r5,10l20,64r5,13l27,94r,5l27,104r5,5l47,119r30,8l104,127r33,l181,127r13,2l209,134r7,3l221,144r8,10l234,169xe" filled="f" strokecolor="#1f1a17" strokeweight=".1pt">
                          <v:path arrowok="t" o:connecttype="custom" o:connectlocs="234,169;239,167;239,162;241,157;241,152;239,144;236,137;231,132;224,127;211,119;204,114;199,107;194,99;191,87;186,74;181,67;174,62;164,54;154,52;132,44;107,42;57,37;22,32;15,29;10,27;8,22;5,20;8,10;17,0;13,2;8,5;3,10;0,15;0,20;0,27;3,32;10,42;15,52;20,64;25,77;27,94;27,99;27,104;32,109;47,119;77,127;104,127;137,127;181,127;194,129;209,134;216,137;221,144;229,154;234,169" o:connectangles="0,0,0,0,0,0,0,0,0,0,0,0,0,0,0,0,0,0,0,0,0,0,0,0,0,0,0,0,0,0,0,0,0,0,0,0,0,0,0,0,0,0,0,0,0,0,0,0,0,0,0,0,0,0,0"/>
                        </v:shape>
                        <v:shape id="Freeform 1975" o:spid="_x0000_s2798" style="position:absolute;left:5721;top:968;width:198;height:234;visibility:visible;mso-wrap-style:square;v-text-anchor:top" coordsize="19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Hht8YA&#10;AADdAAAADwAAAGRycy9kb3ducmV2LnhtbESPQWvCQBSE74L/YXmF3szGWINNXSUIlp4qaml7fGZf&#10;k2D2bchuY/rvu4LgcZiZb5jlejCN6KlztWUF0ygGQVxYXXOp4OO4nSxAOI+ssbFMCv7IwXo1Hi0x&#10;0/bCe+oPvhQBwi5DBZX3bSalKyoy6CLbEgfvx3YGfZBdKXWHlwA3jUziOJUGaw4LFba0qag4H36N&#10;gt1M567Hafn5bobv7Vd6Mq/PJ6UeH4b8BYSnwd/Dt/abVvCULOZwfROegF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Hht8YAAADdAAAADwAAAAAAAAAAAAAAAACYAgAAZHJz&#10;L2Rvd25yZXYueG1sUEsFBgAAAAAEAAQA9QAAAIsDAAAAAA==&#10;" path="m186,234r5,-2l193,229r3,-5l198,219r,-7l198,204r-2,-7l191,190,181,180r-5,-10l171,162r,-7l171,140r,-13l169,117r-5,-7l156,102r-7,-7l126,80,104,70,57,50,24,32,17,27,15,22,12,20r,-5l17,7,32,,24,,17,,12,2,10,7,5,12r,8l5,27r5,10l10,50,7,62,5,77,,95r,5l2,105r5,7l20,125r14,10l47,142r12,5l72,152r32,10l149,177r12,5l174,192r5,5l184,207r2,12l186,234xe" fillcolor="#33f" stroked="f">
                          <v:path arrowok="t" o:connecttype="custom" o:connectlocs="186,234;191,232;193,229;196,224;198,219;198,212;198,204;196,197;191,190;181,180;176,170;171,162;171,155;171,140;171,127;169,117;164,110;156,102;149,95;126,80;104,70;57,50;24,32;17,27;15,22;12,20;12,15;17,7;32,0;24,0;17,0;12,2;10,7;5,12;5,20;5,27;10,37;10,50;7,62;5,77;0,95;0,100;2,105;7,112;20,125;34,135;47,142;59,147;72,152;104,162;149,177;161,182;174,192;179,197;184,207;186,219;186,234" o:connectangles="0,0,0,0,0,0,0,0,0,0,0,0,0,0,0,0,0,0,0,0,0,0,0,0,0,0,0,0,0,0,0,0,0,0,0,0,0,0,0,0,0,0,0,0,0,0,0,0,0,0,0,0,0,0,0,0,0"/>
                        </v:shape>
                        <v:shape id="Freeform 1976" o:spid="_x0000_s2799" style="position:absolute;left:5721;top:968;width:198;height:234;visibility:visible;mso-wrap-style:square;v-text-anchor:top" coordsize="19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e7BsUA&#10;AADdAAAADwAAAGRycy9kb3ducmV2LnhtbESPUUsDMRCE34X+h7CCbzZn0VLOpkUKSim2YBXvdbms&#10;l8Ps5rik7fXfN4LQx2FmvmHmy4G9OlIf2yAGHsYFKJI62FYaA1+fr/czUDGhWPRByMCZIiwXo5s5&#10;ljac5IOO+9SoDJFYogGXUldqHWtHjHEcOpLs/YSeMWXZN9r2eMpw9npSFFPN2EpecNjRylH9uz9w&#10;pvDT4Px7W/mKd9tqx29+w9/G3N0OL8+gEg3pGv5vr62Bx8lsCn9v8hPQi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x7sGxQAAAN0AAAAPAAAAAAAAAAAAAAAAAJgCAABkcnMv&#10;ZG93bnJldi54bWxQSwUGAAAAAAQABAD1AAAAigMAAAAA&#10;" path="m186,234r5,-2l193,229r3,-5l198,219r,-7l198,204r-2,-7l191,190,181,180r-5,-10l171,162r,-7l171,140r,-13l169,117r-5,-7l156,102r-7,-7l126,80,104,70,57,50,24,32,17,27,15,22,12,20r,-5l17,7,32,,24,,17,,12,2,10,7,5,12r,8l5,27r5,10l10,50,7,62,5,77,,95r,5l2,105r5,7l20,125r14,10l47,142r12,5l72,152r32,10l149,177r12,5l174,192r5,5l184,207r2,12l186,234xe" filled="f" strokecolor="#1f1a17" strokeweight=".1pt">
                          <v:path arrowok="t" o:connecttype="custom" o:connectlocs="186,234;191,232;193,229;196,224;198,219;198,212;198,204;196,197;191,190;181,180;176,170;171,162;171,155;171,140;171,127;169,117;164,110;156,102;149,95;126,80;104,70;57,50;24,32;17,27;15,22;12,20;12,15;17,7;32,0;24,0;17,0;12,2;10,7;5,12;5,20;5,27;10,37;10,50;7,62;5,77;0,95;0,100;2,105;7,112;20,125;34,135;47,142;59,147;72,152;104,162;149,177;161,182;174,192;179,197;184,207;186,219;186,234" o:connectangles="0,0,0,0,0,0,0,0,0,0,0,0,0,0,0,0,0,0,0,0,0,0,0,0,0,0,0,0,0,0,0,0,0,0,0,0,0,0,0,0,0,0,0,0,0,0,0,0,0,0,0,0,0,0,0,0,0"/>
                        </v:shape>
                        <v:shape id="Freeform 1977" o:spid="_x0000_s2800" style="position:absolute;left:5738;top:79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9Ac8YA&#10;AADdAAAADwAAAGRycy9kb3ducmV2LnhtbESPQWsCMRSE70L/Q3gFb5pVbCurUVpBsAgFtbTs7bF5&#10;bhY3L0uSrtt/bwoFj8PMfMMs171tREc+1I4VTMYZCOLS6ZorBZ+n7WgOIkRkjY1jUvBLAdarh8ES&#10;c+2ufKDuGCuRIBxyVGBibHMpQ2nIYhi7ljh5Z+ctxiR9JbXHa4LbRk6z7FlarDktGGxpY6i8HH+s&#10;grd9VzxJPOw+vs2pOF++Cu+Kd6WGj/3rAkSkPt7D/+2dVjCbzl/g7016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9Ac8YAAADdAAAADwAAAAAAAAAAAAAAAACYAgAAZHJz&#10;L2Rvd25yZXYueG1sUEsFBgAAAAAEAAQA9QAAAIsDAAAAAA==&#10;" path="m144,277r5,3l152,277r5,-5l159,267r3,-5l162,255r,-8l159,240r-7,-15l149,215r,-10l149,197r5,-12l159,172r-2,-10l154,152r-5,-10l144,132,127,113,107,93,67,58,40,28,35,23,32,18r,-5l35,10,42,5r15,l50,,45,,37,,32,3,27,5r-2,5l22,18r3,10l20,43,17,53,10,65,,78r,5l,88,3,98r9,17l32,140r23,20l82,180r40,30l134,220r8,12l147,242r,10l147,265r-3,12xe" fillcolor="#33f" stroked="f">
                          <v:path arrowok="t" o:connecttype="custom" o:connectlocs="144,277;149,280;152,277;157,272;159,267;162,262;162,255;162,247;159,240;152,225;149,215;149,205;149,197;154,185;159,172;157,162;154,152;149,142;144,132;127,113;107,93;67,58;40,28;35,23;32,18;32,13;35,10;42,5;57,5;50,0;45,0;37,0;32,3;27,5;25,10;22,18;25,28;20,43;17,53;10,65;0,78;0,83;0,88;3,98;12,115;32,140;55,160;82,180;122,210;134,220;142,232;147,242;147,252;147,265;144,277" o:connectangles="0,0,0,0,0,0,0,0,0,0,0,0,0,0,0,0,0,0,0,0,0,0,0,0,0,0,0,0,0,0,0,0,0,0,0,0,0,0,0,0,0,0,0,0,0,0,0,0,0,0,0,0,0,0,0"/>
                        </v:shape>
                        <v:shape id="Freeform 1978" o:spid="_x0000_s2801" style="position:absolute;left:5738;top:79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x1t8MA&#10;AADdAAAADwAAAGRycy9kb3ducmV2LnhtbERPu27CMBTdK/EP1kXqUhUnUYVQikEVD7VsFFi63cYX&#10;JzS+jmKThL/HA1LHo/OeLwdbi45aXzlWkE4SEMSF0xUbBafj9nUGwgdkjbVjUnAjD8vF6GmOuXY9&#10;f1N3CEbEEPY5KihDaHIpfVGSRT9xDXHkzq61GCJsjdQt9jHc1jJLkqm0WHFsKLGhVUnF3+FqFdjL&#10;NbWY/pj95+9681IHk+26Xqnn8fDxDiLQEP7FD/eXVvCWzeLc+CY+Ab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x1t8MAAADdAAAADwAAAAAAAAAAAAAAAACYAgAAZHJzL2Rv&#10;d25yZXYueG1sUEsFBgAAAAAEAAQA9QAAAIgDAAAAAA==&#10;" path="m144,277r5,3l152,277r5,-5l159,267r3,-5l162,255r,-8l159,240r-7,-15l149,215r,-10l149,197r5,-12l159,172r-2,-10l154,152r-5,-10l144,132,127,113,107,93,67,58,40,28,35,23,32,18r,-5l35,10,42,5r15,l50,,45,,37,,32,3,27,5r-2,5l22,18r3,10l20,43,17,53,10,65,,78r,5l,88,3,98r9,17l32,140r23,20l82,180r40,30l134,220r8,12l147,242r,10l147,265r-3,12e" filled="f" strokecolor="#1f1a17" strokeweight=".1pt">
                          <v:path arrowok="t" o:connecttype="custom" o:connectlocs="144,277;149,280;152,277;157,272;159,267;162,262;162,255;162,247;159,240;152,225;149,215;149,205;149,197;154,185;159,172;157,162;154,152;149,142;144,132;127,113;107,93;67,58;40,28;35,23;32,18;32,13;35,10;42,5;57,5;50,0;45,0;37,0;32,3;27,5;25,10;22,18;25,28;20,43;17,53;10,65;0,78;0,83;0,88;3,98;12,115;32,140;55,160;82,180;122,210;134,220;142,232;147,242;147,252;147,265;144,277" o:connectangles="0,0,0,0,0,0,0,0,0,0,0,0,0,0,0,0,0,0,0,0,0,0,0,0,0,0,0,0,0,0,0,0,0,0,0,0,0,0,0,0,0,0,0,0,0,0,0,0,0,0,0,0,0,0,0"/>
                        </v:shape>
                        <v:shape id="Freeform 1979" o:spid="_x0000_s2802" style="position:absolute;left:5810;top:654;width:117;height:247;visibility:visible;mso-wrap-style:square;v-text-anchor:top" coordsize="1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jB4MYA&#10;AADdAAAADwAAAGRycy9kb3ducmV2LnhtbESPT2sCMRTE7wW/Q3iCl6JZpRR3NYoI2kIp+O/i7bl5&#10;blY3L8sm6vbbN4WCx2FmfsNM562txJ0aXzpWMBwkIIhzp0suFBz2q/4YhA/IGivHpOCHPMxnnZcp&#10;Zto9eEv3XShEhLDPUIEJoc6k9Lkhi37gauLonV1jMUTZFFI3+IhwW8lRkrxLiyXHBYM1LQ3l193N&#10;Kti8ksmNb09fS/+xTi/H77V1qVK9bruYgAjUhmf4v/2pFbyNxin8vYlP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jB4MYAAADdAAAADwAAAAAAAAAAAAAAAACYAgAAZHJz&#10;L2Rvd25yZXYueG1sUEsFBgAAAAAEAAQA9QAAAIsDAAAAAA==&#10;" path="m77,247r10,l102,242r5,-5l112,232r2,-8l112,217r-3,-13l107,194r,-5l107,182r5,-10l117,162r,-8l117,144r-3,-10l109,127,97,107,85,87,55,52,37,27,35,17r,-7l40,7r12,l47,2r-7,l35,,30,2,27,5r-2,5l22,17r,10l13,39,,54r,8l,69,3,82,13,97r14,22l42,137r18,20l87,187r5,5l97,199r2,8l99,217r,10l95,234r-8,8l77,247xe" fillcolor="#33f" stroked="f">
                          <v:path arrowok="t" o:connecttype="custom" o:connectlocs="77,247;87,247;102,242;107,237;112,232;114,224;112,217;109,204;107,194;107,189;107,182;112,172;117,162;117,154;117,144;114,134;109,127;97,107;85,87;55,52;37,27;35,17;35,10;40,7;52,7;47,2;40,2;35,0;30,2;27,5;25,10;22,17;22,27;13,39;0,54;0,62;0,69;3,82;13,97;27,119;42,137;60,157;87,187;92,192;97,199;99,207;99,217;99,227;95,234;87,242;77,247" o:connectangles="0,0,0,0,0,0,0,0,0,0,0,0,0,0,0,0,0,0,0,0,0,0,0,0,0,0,0,0,0,0,0,0,0,0,0,0,0,0,0,0,0,0,0,0,0,0,0,0,0,0,0"/>
                        </v:shape>
                        <v:shape id="Freeform 1980" o:spid="_x0000_s2803" style="position:absolute;left:5810;top:654;width:117;height:247;visibility:visible;mso-wrap-style:square;v-text-anchor:top" coordsize="1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YylsIA&#10;AADdAAAADwAAAGRycy9kb3ducmV2LnhtbERP3WrCMBS+H+wdwhnsTlNl6KxNi4wJbruy8wEOzTEp&#10;bU5KE2v39svFYJcf339Rza4XE42h9axgtcxAEDdet2wUXL6Pi1cQISJr7D2Tgh8KUJWPDwXm2t/5&#10;TFMdjUghHHJUYGMccilDY8lhWPqBOHFXPzqMCY5G6hHvKdz1cp1lG+mw5dRgcaA3S01X35yCLsjt&#10;xZ7eP8Imux0+j1+Gh8ko9fw0H/YgIs3xX/znPmkFL+td2p/epCcg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RjKWwgAAAN0AAAAPAAAAAAAAAAAAAAAAAJgCAABkcnMvZG93&#10;bnJldi54bWxQSwUGAAAAAAQABAD1AAAAhwMAAAAA&#10;" path="m77,247r10,l102,242r5,-5l112,232r2,-8l112,217r-3,-13l107,194r,-5l107,182r5,-10l117,162r,-8l117,144r-3,-10l109,127,97,107,85,87,55,52,37,27,35,17r,-7l40,7r12,l47,2r-7,l35,,30,2,27,5r-2,5l22,17r,10l13,39,,54r,8l,69,3,82,13,97r14,22l42,137r18,20l87,187r5,5l97,199r2,8l99,217r,10l95,234r-8,8l77,247e" filled="f" strokecolor="#1f1a17" strokeweight=".1pt">
                          <v:path arrowok="t" o:connecttype="custom" o:connectlocs="77,247;87,247;102,242;107,237;112,232;114,224;112,217;109,204;107,194;107,189;107,182;112,172;117,162;117,154;117,144;114,134;109,127;97,107;85,87;55,52;37,27;35,17;35,10;40,7;52,7;47,2;40,2;35,0;30,2;27,5;25,10;22,17;22,27;13,39;0,54;0,62;0,69;3,82;13,97;27,119;42,137;60,157;87,187;92,192;97,199;99,207;99,217;99,227;95,234;87,242;77,247" o:connectangles="0,0,0,0,0,0,0,0,0,0,0,0,0,0,0,0,0,0,0,0,0,0,0,0,0,0,0,0,0,0,0,0,0,0,0,0,0,0,0,0,0,0,0,0,0,0,0,0,0,0,0"/>
                        </v:shape>
                        <v:shape id="Freeform 1981" o:spid="_x0000_s2804" style="position:absolute;left:5907;top:539;width:77;height:239;visibility:visible;mso-wrap-style:square;v-text-anchor:top" coordsize="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qOd8YA&#10;AADdAAAADwAAAGRycy9kb3ducmV2LnhtbESPT2vCQBTE7wW/w/IK3uomokVTVxFF9NKCUer1kX35&#10;Q7NvQ3Y18dt3BcHjMDO/YRar3tTiRq2rLCuIRxEI4szqigsF59PuYwbCeWSNtWVScCcHq+XgbYGJ&#10;th0f6Zb6QgQIuwQVlN43iZQuK8mgG9mGOHi5bQ36INtC6ha7ADe1HEfRpzRYcVgosaFNSdlfejUK&#10;dvvtz8XfL5vDdzxL8/O0O+a/hVLD9379BcJT71/hZ/ugFUzG8xgeb8IT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qOd8YAAADdAAAADwAAAAAAAAAAAAAAAACYAgAAZHJz&#10;L2Rvd25yZXYueG1sUEsFBgAAAAAEAAQA9QAAAIsDAAAAAA==&#10;" path="m5,237r10,2l27,237r8,-3l42,229r3,-5l47,217r,-13l50,194r2,-5l55,184r7,-7l72,167r3,-8l77,152r,-10l77,132,75,112,70,92,57,52,50,25r,-10l52,10,60,7r10,3l67,5,62,2,57,,52,,47,2,45,5r-5,7l37,20,25,30,5,42,2,47,,55,,67,2,82r5,25l12,127r10,22l35,182r2,7l40,197r-3,7l35,212r-3,10l25,227r-8,5l5,237xe" fillcolor="#33f" stroked="f">
                          <v:path arrowok="t" o:connecttype="custom" o:connectlocs="5,237;15,239;27,237;35,234;42,229;45,224;47,217;47,204;50,194;52,189;55,184;62,177;72,167;75,159;77,152;77,142;77,132;75,112;70,92;57,52;50,25;50,15;52,10;60,7;70,10;67,5;62,2;57,0;52,0;47,2;45,5;40,12;37,20;25,30;5,42;2,47;0,55;0,67;2,82;7,107;12,127;22,149;35,182;37,189;40,197;37,204;35,212;32,222;25,227;17,232;5,237" o:connectangles="0,0,0,0,0,0,0,0,0,0,0,0,0,0,0,0,0,0,0,0,0,0,0,0,0,0,0,0,0,0,0,0,0,0,0,0,0,0,0,0,0,0,0,0,0,0,0,0,0,0,0"/>
                        </v:shape>
                        <v:shape id="Freeform 1982" o:spid="_x0000_s2805" style="position:absolute;left:5907;top:539;width:77;height:239;visibility:visible;mso-wrap-style:square;v-text-anchor:top" coordsize="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dNGcUA&#10;AADdAAAADwAAAGRycy9kb3ducmV2LnhtbESPT2vCQBTE74V+h+UVvNWNQSSJriIVoQcrVMXzM/vy&#10;B7Nv0+w2pt/eFQoeh5n5DbNYDaYRPXWutqxgMo5AEOdW11wqOB237wkI55E1NpZJwR85WC1fXxaY&#10;aXvjb+oPvhQBwi5DBZX3bSalyysy6Ma2JQ5eYTuDPsiulLrDW4CbRsZRNJMGaw4LFbb0UVF+Pfwa&#10;Bf3x6+e6KVLuC51Eu9MlTvbTs1Kjt2E9B+Fp8M/wf/tTK5jGaQyPN+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p00ZxQAAAN0AAAAPAAAAAAAAAAAAAAAAAJgCAABkcnMv&#10;ZG93bnJldi54bWxQSwUGAAAAAAQABAD1AAAAigMAAAAA&#10;" path="m5,237r10,2l27,237r8,-3l42,229r3,-5l47,217r,-13l50,194r2,-5l55,184r7,-7l72,167r3,-8l77,152r,-10l77,132,75,112,70,92,57,52,50,25r,-10l52,10,60,7r10,3l67,5,62,2,57,,52,,47,2,45,5r-5,7l37,20,25,30,5,42,2,47,,55,,67,2,82r5,25l12,127r10,22l35,182r2,7l40,197r-3,7l35,212r-3,10l25,227r-8,5l5,237e" filled="f" strokecolor="#1f1a17" strokeweight=".1pt">
                          <v:path arrowok="t" o:connecttype="custom" o:connectlocs="5,237;15,239;27,237;35,234;42,229;45,224;47,217;47,204;50,194;52,189;55,184;62,177;72,167;75,159;77,152;77,142;77,132;75,112;70,92;57,52;50,25;50,15;52,10;60,7;70,10;67,5;62,2;57,0;52,0;47,2;45,5;40,12;37,20;25,30;5,42;2,47;0,55;0,67;2,82;7,107;12,127;22,149;35,182;37,189;40,197;37,204;35,212;32,222;25,227;17,232;5,237" o:connectangles="0,0,0,0,0,0,0,0,0,0,0,0,0,0,0,0,0,0,0,0,0,0,0,0,0,0,0,0,0,0,0,0,0,0,0,0,0,0,0,0,0,0,0,0,0,0,0,0,0,0,0"/>
                        </v:shape>
                        <v:shape id="Freeform 1983" o:spid="_x0000_s2806" style="position:absolute;left:5996;top:486;width:112;height:187;visibility:visible;mso-wrap-style:square;v-text-anchor:top" coordsize="11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AqJMgA&#10;AADdAAAADwAAAGRycy9kb3ducmV2LnhtbESPQWvCQBSE7wX/w/IK3pqNpkibuoqIkogerPXg8ZF9&#10;TUKzb0N2Nam/vlso9DjMzDfMfDmYRtyoc7VlBZMoBkFcWF1zqeD8sX16AeE8ssbGMin4JgfLxehh&#10;jqm2Pb/T7eRLESDsUlRQed+mUrqiIoMusi1x8D5tZ9AH2ZVSd9gHuGnkNI5n0mDNYaHCltYVFV+n&#10;q1GwL+7Job8cd9tJncyyfZ7JTZ4pNX4cVm8gPA3+P/zXzrWC5+lrAr9vwhO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ACokyAAAAN0AAAAPAAAAAAAAAAAAAAAAAJgCAABk&#10;cnMvZG93bnJldi54bWxQSwUGAAAAAAQABAD1AAAAjQMAAAAA&#10;" path="m,180r8,5l20,187r5,l33,187r5,-5l40,178r8,-18l55,153r10,-5l73,145r9,-12l87,118r3,-18l90,80,87,45,90,20,92,10,97,8r5,l112,13,105,5,97,,95,,90,3,85,5r-5,8l68,15,48,20r-3,3l40,30r-2,8l35,53,33,73r2,20l35,115r3,30l40,153r-2,5l35,165r-2,5l25,175r-5,5l10,182,,180xe" fillcolor="#33f" stroked="f">
                          <v:path arrowok="t" o:connecttype="custom" o:connectlocs="0,180;8,185;20,187;25,187;33,187;38,182;40,178;48,160;55,153;65,148;73,145;82,133;87,118;90,100;90,80;87,45;90,20;92,10;97,8;102,8;112,13;105,5;97,0;95,0;90,3;85,5;80,13;68,15;48,20;45,23;40,30;38,38;35,53;33,73;35,93;35,115;38,145;40,153;38,158;35,165;33,170;25,175;20,180;10,182;0,180" o:connectangles="0,0,0,0,0,0,0,0,0,0,0,0,0,0,0,0,0,0,0,0,0,0,0,0,0,0,0,0,0,0,0,0,0,0,0,0,0,0,0,0,0,0,0,0,0"/>
                        </v:shape>
                        <v:shape id="Freeform 1984" o:spid="_x0000_s2807" style="position:absolute;left:5996;top:486;width:112;height:187;visibility:visible;mso-wrap-style:square;v-text-anchor:top" coordsize="11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YHKcMA&#10;AADdAAAADwAAAGRycy9kb3ducmV2LnhtbESPQYvCMBSE74L/ITzBm6arZdntGkUUwYuHuovnR/O2&#10;Ldu8lCTa+O+NIOxxmJlvmNUmmk7cyPnWsoK3eQaCuLK65VrBz/dh9gHCB2SNnWVScCcPm/V4tMJC&#10;24FLup1DLRKEfYEKmhD6QkpfNWTQz21PnLxf6wyGJF0ttcMhwU0nF1n2Lg22nBYa7GnXUPV3vhoF&#10;uo0xX+7RlCdXXof7/lJReVFqOonbLxCBYvgPv9pHrSBffObwfJOe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YHKcMAAADdAAAADwAAAAAAAAAAAAAAAACYAgAAZHJzL2Rv&#10;d25yZXYueG1sUEsFBgAAAAAEAAQA9QAAAIgDAAAAAA==&#10;" path="m,180r8,5l20,187r5,l33,187r5,-5l40,178r8,-18l55,153r10,-5l73,145r9,-12l87,118r3,-18l90,80,87,45,90,20,92,10,97,8r5,l112,13,105,5,97,,95,,90,3,85,5r-5,8l68,15,48,20r-3,3l40,30r-2,8l35,53,33,73r2,20l35,115r3,30l40,153r-2,5l35,165r-2,5l25,175r-5,5l10,182,,180e" filled="f" strokecolor="#1f1a17" strokeweight=".1pt">
                          <v:path arrowok="t" o:connecttype="custom" o:connectlocs="0,180;8,185;20,187;25,187;33,187;38,182;40,178;48,160;55,153;65,148;73,145;82,133;87,118;90,100;90,80;87,45;90,20;92,10;97,8;102,8;112,13;105,5;97,0;95,0;90,3;85,5;80,13;68,15;48,20;45,23;40,30;38,38;35,53;33,73;35,93;35,115;38,145;40,153;38,158;35,165;33,170;25,175;20,180;10,182;0,180" o:connectangles="0,0,0,0,0,0,0,0,0,0,0,0,0,0,0,0,0,0,0,0,0,0,0,0,0,0,0,0,0,0,0,0,0,0,0,0,0,0,0,0,0,0,0,0,0"/>
                        </v:shape>
                        <v:shape id="Freeform 1985" o:spid="_x0000_s2808" style="position:absolute;left:5698;top:960;width:110;height:222;visibility:visible;mso-wrap-style:square;v-text-anchor:top" coordsize="11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4RxsIA&#10;AADdAAAADwAAAGRycy9kb3ducmV2LnhtbESPQYvCMBSE74L/ITxhb5pWVtFqFHdB8KZWEbw9mmdb&#10;bF5KE7X+eyMIHoeZ+YaZL1tTiTs1rrSsIB5EIIgzq0vOFRwP6/4EhPPIGivLpOBJDpaLbmeOibYP&#10;3tM99bkIEHYJKii8rxMpXVaQQTewNXHwLrYx6INscqkbfAS4qeQwisbSYMlhocCa/gvKrunNKOBd&#10;eaLTaKK3mT//2Tje7Iy2Sv302tUMhKfWf8Of9kYr+B1OR/B+E56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jhHGwgAAAN0AAAAPAAAAAAAAAAAAAAAAAJgCAABkcnMvZG93&#10;bnJldi54bWxQSwUGAAAAAAQABAD1AAAAhwMAAAAA&#10;" path="m110,222r-3,-2l105,220r-3,l100,222r5,l110,222xm,5l,,,5r,xe" fillcolor="#e15520" stroked="f">
                          <v:path arrowok="t" o:connecttype="custom" o:connectlocs="110,222;107,220;105,220;102,220;100,222;105,222;110,222;0,5;0,0;0,5;0,5" o:connectangles="0,0,0,0,0,0,0,0,0,0,0"/>
                          <o:lock v:ext="edit" verticies="t"/>
                        </v:shape>
                        <v:shape id="Freeform 1986" o:spid="_x0000_s2809" style="position:absolute;left:5698;top:963;width:107;height:219;visibility:visible;mso-wrap-style:square;v-text-anchor:top" coordsize="10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i59scA&#10;AADdAAAADwAAAGRycy9kb3ducmV2LnhtbESPzWsCMRTE74L/Q3iCN836Sbs1ivgBHgSp7aG9PTav&#10;u+luXpZN1PW/bwqCx2FmfsMsVq2txJUabxwrGA0TEMSZ04ZzBZ8f+8ELCB+QNVaOScGdPKyW3c4C&#10;U+1u/E7Xc8hFhLBPUUERQp1K6bOCLPqhq4mj9+MaiyHKJpe6wVuE20qOk2QuLRqOCwXWtCkoK88X&#10;q2B3WZff2/3k+Gu+srI0x+rEs5FS/V67fgMRqA3P8KN90Aqm49c5/L+JT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IufbHAAAA3QAAAA8AAAAAAAAAAAAAAAAAmAIAAGRy&#10;cy9kb3ducmV2LnhtbFBLBQYAAAAABAAEAPUAAACMAwAAAAA=&#10;" path="m,l,,,5r3,l,xm105,219r2,-2l102,214r-2,3l95,217r5,2l105,219xe" fillcolor="#e15820" stroked="f">
                          <v:path arrowok="t" o:connecttype="custom" o:connectlocs="0,0;0,0;0,5;3,5;0,0;105,219;107,217;102,214;100,217;95,217;100,219;105,219" o:connectangles="0,0,0,0,0,0,0,0,0,0,0,0"/>
                          <o:lock v:ext="edit" verticies="t"/>
                        </v:shape>
                        <v:shape id="Freeform 1987" o:spid="_x0000_s2810" style="position:absolute;left:5698;top:965;width:105;height:217;visibility:visible;mso-wrap-style:square;v-text-anchor:top" coordsize="105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sn8MQA&#10;AADdAAAADwAAAGRycy9kb3ducmV2LnhtbESP3YrCMBCF7wXfIYzg3ZpaRNdqFBFkF0HBruDt0Ixt&#10;tZmUJqtdn94IC14ezs/HmS9bU4kbNa60rGA4iEAQZ1aXnCs4/mw+PkE4j6yxskwK/sjBctHtzDHR&#10;9s4HuqU+F2GEXYIKCu/rREqXFWTQDWxNHLyzbQz6IJtc6gbvYdxUMo6isTRYciAUWNO6oOya/prA&#10;/Tr6R5Re2qySu8n2dN5vpzEp1e+1qxkIT61/h//b31rBKJ5O4PUmPA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7J/DEAAAA3QAAAA8AAAAAAAAAAAAAAAAAmAIAAGRycy9k&#10;b3ducmV2LnhtbFBLBQYAAAAABAAEAPUAAACJAwAAAAA=&#10;" path="m,l,,,5r3,l,xm100,217r2,-2l105,215r-3,-3l100,210r-5,2l90,215r5,l100,217xe" fillcolor="#e25b20" stroked="f">
                          <v:path arrowok="t" o:connecttype="custom" o:connectlocs="0,0;0,0;0,5;3,5;0,0;100,217;102,215;105,215;102,212;100,210;95,212;90,215;95,215;100,217" o:connectangles="0,0,0,0,0,0,0,0,0,0,0,0,0,0"/>
                          <o:lock v:ext="edit" verticies="t"/>
                        </v:shape>
                        <v:shape id="Freeform 1988" o:spid="_x0000_s2811" style="position:absolute;left:5698;top:968;width:102;height:212;visibility:visible;mso-wrap-style:square;v-text-anchor:top" coordsize="10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hbgcUA&#10;AADdAAAADwAAAGRycy9kb3ducmV2LnhtbERPz2vCMBS+D/wfwhN2GTNdkTqrsQyhw9OYusO8PZtn&#10;W2xeahK1+++Xw2DHj+/3shhMJ27kfGtZwcskAUFcWd1yreBrXz6/gvABWWNnmRT8kIdiNXpYYq7t&#10;nbd024VaxBD2OSpoQuhzKX3VkEE/sT1x5E7WGQwRulpqh/cYbjqZJkkmDbYcGxrsad1Qdd5djYJZ&#10;lhze5bfryuNh/jSkH5f085op9Tge3hYgAg3hX/zn3mgF03Qe58Y38Qn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uFuBxQAAAN0AAAAPAAAAAAAAAAAAAAAAAJgCAABkcnMv&#10;ZG93bnJldi54bWxQSwUGAAAAAAQABAD1AAAAigMAAAAA&#10;" path="m3,l,,,5r3,l3,xm95,212r5,l102,209r-2,-2l100,207r-10,2l82,212r8,l95,212xe" fillcolor="#e25e20" stroked="f">
                          <v:path arrowok="t" o:connecttype="custom" o:connectlocs="3,0;0,0;0,5;3,5;3,0;95,212;100,212;102,209;100,207;100,207;90,209;82,212;90,212;95,212" o:connectangles="0,0,0,0,0,0,0,0,0,0,0,0,0,0"/>
                          <o:lock v:ext="edit" verticies="t"/>
                        </v:shape>
                        <v:shape id="Freeform 1989" o:spid="_x0000_s2812" style="position:absolute;left:5698;top:970;width:100;height:210;visibility:visible;mso-wrap-style:square;v-text-anchor:top" coordsize="100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lq0cUA&#10;AADdAAAADwAAAGRycy9kb3ducmV2LnhtbESPQWsCMRSE74L/ITyhN81qa+muRpFKS9FT1+L5sXnd&#10;DU1e1k2q23/fCILHYWa+YZbr3llxpi4YzwqmkwwEceW14VrB1+Ft/AIiRGSN1jMp+KMA69VwsMRC&#10;+wt/0rmMtUgQDgUqaGJsCylD1ZDDMPEtcfK+fecwJtnVUnd4SXBn5SzLnqVDw2mhwZZeG6p+yl+n&#10;4PF9e9rbPRp73M2Nbafb3NmDUg+jfrMAEamP9/Ct/aEVPM3yHK5v0hO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mWrRxQAAAN0AAAAPAAAAAAAAAAAAAAAAAJgCAABkcnMv&#10;ZG93bnJldi54bWxQSwUGAAAAAAQABAD1AAAAigMAAAAA&#10;" path="m3,l,,,5r3,l3,5,3,xm90,210r5,-3l100,205r,l97,202r-10,3l75,207r7,3l90,210xe" fillcolor="#e36121" stroked="f">
                          <v:path arrowok="t" o:connecttype="custom" o:connectlocs="3,0;0,0;0,5;3,5;3,5;3,0;90,210;95,207;100,205;100,205;97,202;87,205;75,207;82,210;90,210" o:connectangles="0,0,0,0,0,0,0,0,0,0,0,0,0,0,0"/>
                          <o:lock v:ext="edit" verticies="t"/>
                        </v:shape>
                        <v:shape id="Freeform 1990" o:spid="_x0000_s2813" style="position:absolute;left:5698;top:973;width:100;height:207;visibility:visible;mso-wrap-style:square;v-text-anchor:top" coordsize="10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J2E8MA&#10;AADdAAAADwAAAGRycy9kb3ducmV2LnhtbERPz2vCMBS+C/sfwhvsZtO5IbMzypiIvapj8/javLVl&#10;zUtJYq3965eD4PHj+71cD6YVPTnfWFbwnKQgiEurG64UfB230zcQPiBrbC2Tgit5WK8eJkvMtL3w&#10;nvpDqEQMYZ+hgjqELpPSlzUZ9IntiCP3a53BEKGrpHZ4ieGmlbM0nUuDDceGGjv6rKn8O5yNgm7X&#10;F+N5k/vv2VAsRit/3PW0U+rpcfh4BxFoCHfxzZ1rBa8vadwf38Qn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J2E8MAAADdAAAADwAAAAAAAAAAAAAAAACYAgAAZHJzL2Rv&#10;d25yZXYueG1sUEsFBgAAAAAEAAQA9QAAAIgDAAAAAA==&#10;" path="m3,l,,,7,3,5r,l3,xm82,207r8,-3l100,202r-3,-3l95,197r-13,5l67,204r8,l82,207xe" fillcolor="#e36421" stroked="f">
                          <v:path arrowok="t" o:connecttype="custom" o:connectlocs="3,0;0,0;0,7;3,5;3,5;3,0;82,207;90,204;100,202;97,199;95,197;82,202;67,204;75,204;82,207" o:connectangles="0,0,0,0,0,0,0,0,0,0,0,0,0,0,0"/>
                          <o:lock v:ext="edit" verticies="t"/>
                        </v:shape>
                        <v:shape id="Freeform 1991" o:spid="_x0000_s2814" style="position:absolute;left:5698;top:975;width:97;height:202;visibility:visible;mso-wrap-style:square;v-text-anchor:top" coordsize="97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eXTsQA&#10;AADdAAAADwAAAGRycy9kb3ducmV2LnhtbESP0WrCQBRE34X+w3ILfdNNqpY2dZVaEER90eYDLtlr&#10;Epq9G3bXmPy9Kwg+DjNzhlmsetOIjpyvLStIJwkI4sLqmksF+d9m/AnCB2SNjWVSMJCH1fJltMBM&#10;2ysfqTuFUkQI+wwVVCG0mZS+qMign9iWOHpn6wyGKF0ptcNrhJtGvifJhzRYc1yosKXfior/08Uo&#10;mB7yYa7PMuV9l345k6+HXeiVenvtf75BBOrDM/xob7WC2TRJ4f4mPg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nl07EAAAA3QAAAA8AAAAAAAAAAAAAAAAAmAIAAGRycy9k&#10;b3ducmV2LnhtbFBLBQYAAAAABAAEAPUAAACJAwAAAAA=&#10;" path="m3,r,l,,,8,3,5r2,l3,xm75,202r12,-2l97,197r-2,-2l92,193r-15,4l57,200r10,2l75,202xe" fillcolor="#e46721" stroked="f">
                          <v:path arrowok="t" o:connecttype="custom" o:connectlocs="3,0;3,0;0,0;0,8;3,5;5,5;3,0;75,202;87,200;97,197;95,195;92,193;77,197;57,200;67,202;75,202" o:connectangles="0,0,0,0,0,0,0,0,0,0,0,0,0,0,0,0"/>
                          <o:lock v:ext="edit" verticies="t"/>
                        </v:shape>
                        <v:shape id="Freeform 1992" o:spid="_x0000_s2815" style="position:absolute;left:5698;top:978;width:95;height:199;visibility:visible;mso-wrap-style:square;v-text-anchor:top" coordsize="95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8viMQA&#10;AADdAAAADwAAAGRycy9kb3ducmV2LnhtbESPwWrDMBBE74X8g9hAL6GRkjalOJFNKBR8K3FC6HGx&#10;NraJtTKWEqt/XxUKPQ4z84bZFdH24k6j7xxrWC0VCOLamY4bDafjx9MbCB+QDfaOScM3eSjy2cMO&#10;M+MmPtC9Co1IEPYZamhDGDIpfd2SRb90A3HyLm60GJIcG2lGnBLc9nKt1Ku02HFaaHGg95bqa3Wz&#10;GhKtPiwW6sv56hw3n1MZO1lq/TiP+y2IQDH8h//apdHw8qzW8PsmPQG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PL4jEAAAA3QAAAA8AAAAAAAAAAAAAAAAAmAIAAGRycy9k&#10;b3ducmV2LnhtbFBLBQYAAAAABAAEAPUAAACJAwAAAAA=&#10;" path="m3,r,l,2,,7,3,5r2,l3,xm67,199r15,-2l95,192r-3,-2l92,190r-20,4l55,194r-3,l50,194r10,3l67,199xe" fillcolor="#e46a21" stroked="f">
                          <v:path arrowok="t" o:connecttype="custom" o:connectlocs="3,0;3,0;0,2;0,7;3,5;5,5;3,0;67,199;82,197;95,192;92,190;92,190;72,194;55,194;52,194;50,194;60,197;67,199" o:connectangles="0,0,0,0,0,0,0,0,0,0,0,0,0,0,0,0,0,0"/>
                          <o:lock v:ext="edit" verticies="t"/>
                        </v:shape>
                        <v:shape id="Freeform 1993" o:spid="_x0000_s2816" style="position:absolute;left:5698;top:980;width:92;height:195;visibility:visible;mso-wrap-style:square;v-text-anchor:top" coordsize="9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Pva8YA&#10;AADdAAAADwAAAGRycy9kb3ducmV2LnhtbESPT4vCMBTE78J+h/CEvWnqn12kGkUWhEXwUJVVb4/m&#10;2Vabl9KkWr+9WRA8DjPzG2a2aE0pblS7wrKCQT8CQZxaXXCmYL9b9SYgnEfWWFomBQ9ysJh/dGYY&#10;a3vnhG5bn4kAYRejgtz7KpbSpTkZdH1bEQfvbGuDPsg6k7rGe4CbUg6j6FsaLDgs5FjRT07pddsY&#10;BX9J8nVsks31ZA+TDTbL9eV4RqU+u+1yCsJT69/hV/tXKxiPohH8vw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8Pva8YAAADdAAAADwAAAAAAAAAAAAAAAACYAgAAZHJz&#10;L2Rvd25yZXYueG1sUEsFBgAAAAAEAAQA9QAAAIsDAAAAAA==&#10;" path="m5,l3,,,3,3,8r,l5,5,5,xm57,195r20,-3l92,188r,l90,185r-18,5l55,190r-5,l43,190r7,2l57,195xe" fillcolor="#e56d21" stroked="f">
                          <v:path arrowok="t" o:connecttype="custom" o:connectlocs="5,0;3,0;0,3;3,8;3,8;5,5;5,0;57,195;77,192;92,188;92,188;90,185;72,190;55,190;50,190;43,190;50,192;57,195" o:connectangles="0,0,0,0,0,0,0,0,0,0,0,0,0,0,0,0,0,0"/>
                          <o:lock v:ext="edit" verticies="t"/>
                        </v:shape>
                        <v:shape id="Freeform 1994" o:spid="_x0000_s2817" style="position:absolute;left:5698;top:983;width:92;height:189;visibility:visible;mso-wrap-style:square;v-text-anchor:top" coordsize="92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C5vMUA&#10;AADdAAAADwAAAGRycy9kb3ducmV2LnhtbESP3WrCQBSE7wu+w3IE7+pGDVWiq0iCYKEU/Ls/ZI9J&#10;MHs2ZNckvn23UOjlMDPfMJvdYGrRUesqywpm0wgEcW51xYWC6+XwvgLhPLLG2jIpeJGD3Xb0tsFE&#10;255P1J19IQKEXYIKSu+bREqXl2TQTW1DHLy7bQ36INtC6hb7ADe1nEfRhzRYcVgosaG0pPxxfhoF&#10;y+FpzffNrLLPuM/2p2vaZV+pUpPxsF+D8DT4//Bf+6gVxIsoht834Qn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kLm8xQAAAN0AAAAPAAAAAAAAAAAAAAAAAJgCAABkcnMv&#10;ZG93bnJldi54bWxQSwUGAAAAAAQABAD1AAAAigMAAAAA&#10;" path="m5,l3,,,2,3,7r,l5,5,5,xm50,189r2,l55,189r17,l92,185r-2,-3l87,180r-15,5l55,185r-8,l40,185r,l45,187r5,2xe" fillcolor="#e57121" stroked="f">
                          <v:path arrowok="t" o:connecttype="custom" o:connectlocs="5,0;3,0;0,2;3,7;3,7;5,5;5,0;50,189;52,189;55,189;72,189;92,185;90,182;87,180;72,185;55,185;47,185;40,185;40,185;45,187;50,189" o:connectangles="0,0,0,0,0,0,0,0,0,0,0,0,0,0,0,0,0,0,0,0,0"/>
                          <o:lock v:ext="edit" verticies="t"/>
                        </v:shape>
                        <v:shape id="Freeform 1995" o:spid="_x0000_s2818" style="position:absolute;left:5701;top:985;width:87;height:185;visibility:visible;mso-wrap-style:square;v-text-anchor:top" coordsize="8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5GmsUA&#10;AADdAAAADwAAAGRycy9kb3ducmV2LnhtbESPzW7CMBCE75V4B2uRekFg0x+EAgZBq6g9cCnwAIu9&#10;JIF4HcUuhLfHlZB6HM3MN5r5snO1uFAbKs8axiMFgth4W3GhYb/Lh1MQISJbrD2ThhsFWC56T3PM&#10;rL/yD122sRAJwiFDDWWMTSZlMCU5DCPfECfv6FuHMcm2kLbFa4K7Wr4oNZEOK04LJTb0UZI5b3+d&#10;hvXhfDrxAPNgmq+Vqvabz3xstH7ud6sZiEhd/A8/2t9Ww9ureoe/N+k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fkaaxQAAAN0AAAAPAAAAAAAAAAAAAAAAAJgCAABkcnMv&#10;ZG93bnJldi54bWxQSwUGAAAAAAQABAD1AAAAigMAAAAA&#10;" path="m2,l,3r,l,8r2,l5,5,2,xm40,185r7,l52,185r17,l87,180r-3,-2l82,175r-15,5l52,180r-10,l35,180r,3l37,183r3,2l40,185xe" fillcolor="#e57422" stroked="f">
                          <v:path arrowok="t" o:connecttype="custom" o:connectlocs="2,0;0,3;0,3;0,8;2,8;5,5;2,0;40,185;47,185;52,185;69,185;87,180;84,178;82,175;67,180;52,180;42,180;35,180;35,183;37,183;40,185;40,185" o:connectangles="0,0,0,0,0,0,0,0,0,0,0,0,0,0,0,0,0,0,0,0,0,0"/>
                          <o:lock v:ext="edit" verticies="t"/>
                        </v:shape>
                        <v:shape id="Freeform 1996" o:spid="_x0000_s2819" style="position:absolute;left:5701;top:988;width:84;height:180;visibility:visible;mso-wrap-style:square;v-text-anchor:top" coordsize="84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r8pcQA&#10;AADdAAAADwAAAGRycy9kb3ducmV2LnhtbESP3WrCQBSE7wu+w3IE7+rGWkSiqwRLQWl74c8DHLLH&#10;ZDHnbJpdNb59t1Do5TAz3zDLdc+NulEXnBcDk3EGiqT01kll4HR8f56DChHFYuOFDDwowHo1eFpi&#10;bv1d9nQ7xEoliIQcDdQxtrnWoayJMYx9S5K8s+8YY5JdpW2H9wTnRr9k2UwzOkkLNba0qam8HK5s&#10;oOgdt9PPtyvt9h9f4fvMhUM2ZjTsiwWoSH38D/+1t9bA6zSbwe+b9AT0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K/KXEAAAA3QAAAA8AAAAAAAAAAAAAAAAAmAIAAGRycy9k&#10;b3ducmV2LnhtbFBLBQYAAAAABAAEAPUAAACJAwAAAAA=&#10;" path="m2,l,2r,l,10,2,7,5,5,2,xm37,180r7,l52,180r17,l84,175r-2,-3l79,170r-12,5l52,175r-10,l32,172r3,5l37,180xe" fillcolor="#e67723" stroked="f">
                          <v:path arrowok="t" o:connecttype="custom" o:connectlocs="2,0;0,2;0,2;0,10;2,7;5,5;2,0;37,180;44,180;52,180;69,180;84,175;82,172;79,170;67,175;52,175;42,175;32,172;35,177;37,180" o:connectangles="0,0,0,0,0,0,0,0,0,0,0,0,0,0,0,0,0,0,0,0"/>
                          <o:lock v:ext="edit" verticies="t"/>
                        </v:shape>
                        <v:shape id="Freeform 1997" o:spid="_x0000_s2820" style="position:absolute;left:5701;top:990;width:82;height:175;visibility:visible;mso-wrap-style:square;v-text-anchor:top" coordsize="82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qcGckA&#10;AADdAAAADwAAAGRycy9kb3ducmV2LnhtbESPT0vDQBTE70K/w/IKXqTdWMXU2G0RUeiptX88eHtk&#10;Xzeh2bcxuyZpP71bEHocZuY3zGzR20q01PjSsYL7cQKCOHe6ZKNgv/sYTUH4gKyxckwKTuRhMR/c&#10;zDDTruMNtdtgRISwz1BBEUKdSenzgiz6sauJo3dwjcUQZWOkbrCLcFvJSZI8SYslx4UCa3orKD9u&#10;f62C1ddyv7kz6/TT/dTfk+dz9562RqnbYf/6AiJQH67h//ZSK3h8SFK4vIlPQM7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5qcGckAAADdAAAADwAAAAAAAAAAAAAAAACYAgAA&#10;ZHJzL2Rvd25yZXYueG1sUEsFBgAAAAAEAAQA9QAAAI4DAAAAAA==&#10;" path="m5,l2,3,,3r,7l2,8,5,5,5,xm35,175r7,l52,175r15,l82,170r-3,-2l79,168r-15,2l52,170r-10,l30,168r2,2l35,175xe" fillcolor="#e67924" stroked="f">
                          <v:path arrowok="t" o:connecttype="custom" o:connectlocs="5,0;2,3;0,3;0,10;2,8;5,5;5,0;35,175;42,175;52,175;67,175;82,170;79,168;79,168;64,170;52,170;42,170;30,168;32,170;35,175" o:connectangles="0,0,0,0,0,0,0,0,0,0,0,0,0,0,0,0,0,0,0,0"/>
                          <o:lock v:ext="edit" verticies="t"/>
                        </v:shape>
                        <v:shape id="Freeform 1998" o:spid="_x0000_s2821" style="position:absolute;left:5701;top:993;width:79;height:170;visibility:visible;mso-wrap-style:square;v-text-anchor:top" coordsize="7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Ab/MEA&#10;AADdAAAADwAAAGRycy9kb3ducmV2LnhtbERPTYvCMBC9C/sfwix4EU1dRaQaRV0ELysYZc+zzdgW&#10;m0ltotZ/vzkIHh/ve75sbSXu1PjSsYLhIAFBnDlTcq7gdNz2pyB8QDZYOSYFT/KwXHx05pga9+AD&#10;3XXIRQxhn6KCIoQ6ldJnBVn0A1cTR+7sGoshwiaXpsFHDLeV/EqSibRYcmwosKZNQdlF36yCtf4Z&#10;eT7bw3630dfw9723+renVPezXc1ABGrDW/xy74yC8SiJc+Ob+AT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wG/zBAAAA3QAAAA8AAAAAAAAAAAAAAAAAmAIAAGRycy9kb3du&#10;cmV2LnhtbFBLBQYAAAAABAAEAPUAAACGAwAAAAA=&#10;" path="m5,l2,2,,5r,5l2,7,5,5,5,xm32,167r10,3l52,170r15,l79,165r,l77,162r-13,3l52,165r-12,l30,162r,3l32,167xe" fillcolor="#e77c25" stroked="f">
                          <v:path arrowok="t" o:connecttype="custom" o:connectlocs="5,0;2,2;0,5;0,10;2,7;5,5;5,0;32,167;42,170;52,170;67,170;79,165;79,165;77,162;64,165;52,165;40,165;30,162;30,165;32,167" o:connectangles="0,0,0,0,0,0,0,0,0,0,0,0,0,0,0,0,0,0,0,0"/>
                          <o:lock v:ext="edit" verticies="t"/>
                        </v:shape>
                        <v:shape id="Freeform 1999" o:spid="_x0000_s2822" style="position:absolute;left:5701;top:995;width:79;height:165;visibility:visible;mso-wrap-style:square;v-text-anchor:top" coordsize="7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F6ccYA&#10;AADdAAAADwAAAGRycy9kb3ducmV2LnhtbESPzWrDMBCE74W8g9hAbrWcH0LqWgkhYNrm0sbuAyzW&#10;1ja1VkZSHeftq0Kgx2FmvmHyw2R6MZLznWUFyyQFQVxb3XGj4LMqHncgfEDW2FsmBTfycNjPHnLM&#10;tL3yhcYyNCJC2GeooA1hyKT0dUsGfWIH4uh9WWcwROkaqR1eI9z0cpWmW2mw47jQ4kCnlurv8sco&#10;2H2sLu/TS0Gn8Sa3jTsX1dumUGoxn47PIAJN4T98b79qBZt1+gR/b+ITkP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F6ccYAAADdAAAADwAAAAAAAAAAAAAAAACYAgAAZHJz&#10;L2Rvd25yZXYueG1sUEsFBgAAAAAEAAQA9QAAAIsDAAAAAA==&#10;" path="m5,l2,3,,5r,5l2,8,5,5,5,xm30,163r12,2l52,165r12,l79,163r-2,-3l74,158r-10,2l52,160r-12,l27,158r3,2l30,163xe" fillcolor="#e77f26" stroked="f">
                          <v:path arrowok="t" o:connecttype="custom" o:connectlocs="5,0;2,3;0,5;0,10;2,8;5,5;5,0;30,163;42,165;52,165;64,165;79,163;77,160;74,158;64,160;52,160;40,160;27,158;30,160;30,163" o:connectangles="0,0,0,0,0,0,0,0,0,0,0,0,0,0,0,0,0,0,0,0"/>
                          <o:lock v:ext="edit" verticies="t"/>
                        </v:shape>
                        <v:shape id="Freeform 2000" o:spid="_x0000_s2823" style="position:absolute;left:5701;top:998;width:77;height:160;visibility:visible;mso-wrap-style:square;v-text-anchor:top" coordsize="7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XfXcEA&#10;AADdAAAADwAAAGRycy9kb3ducmV2LnhtbERPzYrCMBC+C75DGMGbpl13VWpTEWGXPYhg9QGGZmyL&#10;zaQ0sVaffnMQ9vjx/afbwTSip87VlhXE8wgEcWF1zaWCy/l7tgbhPLLGxjIpeJKDbTYepZho++AT&#10;9bkvRQhhl6CCyvs2kdIVFRl0c9sSB+5qO4M+wK6UusNHCDeN/IiipTRYc2iosKV9RcUtvxsFJu/j&#10;L7l4re7Iez782ONQvo5KTSfDbgPC0+D/xW/3r1bwuYjD/vAmPAGZ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V313BAAAA3QAAAA8AAAAAAAAAAAAAAAAAmAIAAGRycy9kb3du&#10;cmV2LnhtbFBLBQYAAAAABAAEAPUAAACGAwAAAAA=&#10;" path="m5,l2,2,,5r,7l2,7,7,5,5,xm30,157r10,3l52,160r12,l77,157r-3,-2l72,152r-10,3l52,155r-15,l25,152r2,3l30,157xe" fillcolor="#e88227" stroked="f">
                          <v:path arrowok="t" o:connecttype="custom" o:connectlocs="5,0;2,2;0,5;0,12;2,7;7,5;5,0;30,157;40,160;52,160;64,160;77,157;74,155;72,152;62,155;52,155;37,155;25,152;27,155;30,157" o:connectangles="0,0,0,0,0,0,0,0,0,0,0,0,0,0,0,0,0,0,0,0"/>
                          <o:lock v:ext="edit" verticies="t"/>
                        </v:shape>
                        <v:shape id="Freeform 2001" o:spid="_x0000_s2824" style="position:absolute;left:5701;top:1000;width:74;height:155;visibility:visible;mso-wrap-style:square;v-text-anchor:top" coordsize="74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wGj8UA&#10;AADdAAAADwAAAGRycy9kb3ducmV2LnhtbESPT4vCMBTE74LfITzBm6ZdF1erUWRBWG/WPwdvz+bZ&#10;FpuX2kTtfvuNIOxxmJnfMPNlayrxoMaVlhXEwwgEcWZ1ybmCw349mIBwHlljZZkU/JKD5aLbmWOi&#10;7ZNTeux8LgKEXYIKCu/rREqXFWTQDW1NHLyLbQz6IJtc6gafAW4q+RFFY2mw5LBQYE3fBWXX3d0o&#10;SE/7vDpubn57uJ3L0+ZL11k6Varfa1czEJ5a/x9+t3+0gs9RHMPrTXg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/AaPxQAAAN0AAAAPAAAAAAAAAAAAAAAAAJgCAABkcnMv&#10;ZG93bnJldi54bWxQSwUGAAAAAAQABAD1AAAAigMAAAAA&#10;" path="m5,l2,3,,5r,8l2,10,7,5,5,xm27,153r13,2l52,155r12,l74,153r-2,-3l72,148r-10,2l52,150r-15,l25,145r,5l27,153xe" fillcolor="#e88527" stroked="f">
                          <v:path arrowok="t" o:connecttype="custom" o:connectlocs="5,0;2,3;0,5;0,13;2,10;7,5;5,0;27,153;40,155;52,155;64,155;74,153;72,150;72,148;62,150;52,150;37,150;25,145;25,150;27,153" o:connectangles="0,0,0,0,0,0,0,0,0,0,0,0,0,0,0,0,0,0,0,0"/>
                          <o:lock v:ext="edit" verticies="t"/>
                        </v:shape>
                        <v:shape id="Freeform 2002" o:spid="_x0000_s2825" style="position:absolute;left:5701;top:1003;width:72;height:150;visibility:visible;mso-wrap-style:square;v-text-anchor:top" coordsize="7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hJRcUA&#10;AADdAAAADwAAAGRycy9kb3ducmV2LnhtbESPT4vCMBTE78J+h/AW9iKatopKNYosFNbj+uf+aJ5N&#10;tXkpTdS6n36zsOBxmJnfMKtNbxtxp87XjhWk4wQEcel0zZWC46EYLUD4gKyxcUwKnuRhs34brDDX&#10;7sHfdN+HSkQI+xwVmBDaXEpfGrLox64ljt7ZdRZDlF0ldYePCLeNzJJkJi3WHBcMtvRpqLzub1ZB&#10;tvtpqnRyPJfD+cVlz6Iwu/ak1Md7v12CCNSHV/i//aUVTCdpBn9v4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2ElFxQAAAN0AAAAPAAAAAAAAAAAAAAAAAJgCAABkcnMv&#10;ZG93bnJldi54bWxQSwUGAAAAAAQABAD1AAAAigMAAAAA&#10;" path="m7,l2,2,,7r,5l2,10,7,5,7,xm25,147r12,3l52,150r10,l72,147r,-2l69,142r-10,3l52,145r-15,l22,140r3,2l25,147xe" fillcolor="#e98929" stroked="f">
                          <v:path arrowok="t" o:connecttype="custom" o:connectlocs="7,0;2,2;0,7;0,12;2,10;7,5;7,0;25,147;37,150;52,150;62,150;72,147;72,145;69,142;59,145;52,145;37,145;22,140;25,142;25,147" o:connectangles="0,0,0,0,0,0,0,0,0,0,0,0,0,0,0,0,0,0,0,0"/>
                          <o:lock v:ext="edit" verticies="t"/>
                        </v:shape>
                        <v:shape id="Freeform 2003" o:spid="_x0000_s2826" style="position:absolute;left:5701;top:1005;width:72;height:145;visibility:visible;mso-wrap-style:square;v-text-anchor:top" coordsize="7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D3esUA&#10;AADdAAAADwAAAGRycy9kb3ducmV2LnhtbESP3WrCQBSE7wu+w3IE7+rGKkWjq4gQLEgLGh/gmD35&#10;wezZkN0m8e27BcHLYWa+YTa7wdSio9ZVlhXMphEI4szqigsF1zR5X4JwHlljbZkUPMjBbjt622Cs&#10;bc9n6i6+EAHCLkYFpfdNLKXLSjLoprYhDl5uW4M+yLaQusU+wE0tP6LoUxqsOCyU2NChpOx++TUK&#10;8vt30h0Tkx9uq2pZ9116evykSk3Gw34NwtPgX+Fn+0srWMxnc/h/E56A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EPd6xQAAAN0AAAAPAAAAAAAAAAAAAAAAAJgCAABkcnMv&#10;ZG93bnJldi54bWxQSwUGAAAAAAQABAD1AAAAigMAAAAA&#10;" path="m7,l2,5,,8r,5l2,10,7,5,7,xm25,140r12,5l52,145r10,l72,143r-3,-3l67,140r-8,l52,140r-17,l20,135r2,3l25,140xe" fillcolor="#e98c2a" stroked="f">
                          <v:path arrowok="t" o:connecttype="custom" o:connectlocs="7,0;2,5;0,8;0,13;2,10;7,5;7,0;25,140;37,145;52,145;62,145;72,143;69,140;67,140;59,140;52,140;35,140;20,135;22,138;25,140" o:connectangles="0,0,0,0,0,0,0,0,0,0,0,0,0,0,0,0,0,0,0,0"/>
                          <o:lock v:ext="edit" verticies="t"/>
                        </v:shape>
                        <v:shape id="Freeform 2004" o:spid="_x0000_s2827" style="position:absolute;left:5701;top:1008;width:69;height:140;visibility:visible;mso-wrap-style:square;v-text-anchor:top" coordsize="6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/ZHccA&#10;AADdAAAADwAAAGRycy9kb3ducmV2LnhtbESPQWvCQBSE74L/YXlCL0U3VimaukpQWnsrTVXw9si+&#10;JovZtyG7Nem/dwsFj8PMfMOsNr2txZVabxwrmE4SEMSF04ZLBYev1/EChA/IGmvHpOCXPGzWw8EK&#10;U+06/qRrHkoRIexTVFCF0KRS+qIii37iGuLofbvWYoiyLaVusYtwW8unJHmWFg3HhQob2lZUXPIf&#10;q+C8xDdz7i/Zx+Ox22cnm+9mtVHqYdRnLyAC9eEe/m+/awXz2XQOf2/iE5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f2R3HAAAA3QAAAA8AAAAAAAAAAAAAAAAAmAIAAGRy&#10;cy9kb3ducmV2LnhtbFBLBQYAAAAABAAEAPUAAACMAwAAAAA=&#10;" path="m7,l2,5,,7r,8l5,10,10,7,7,xm22,135r15,5l52,140r7,l69,137r-2,l64,135r-5,l52,135,35,132,20,127r,5l22,135xe" fillcolor="#ea8f2b" stroked="f">
                          <v:path arrowok="t" o:connecttype="custom" o:connectlocs="7,0;2,5;0,7;0,15;5,10;10,7;7,0;22,135;37,140;52,140;59,140;69,137;67,137;64,135;59,135;52,135;35,132;20,127;20,132;22,135" o:connectangles="0,0,0,0,0,0,0,0,0,0,0,0,0,0,0,0,0,0,0,0"/>
                          <o:lock v:ext="edit" verticies="t"/>
                        </v:shape>
                        <v:shape id="Freeform 2005" o:spid="_x0000_s2828" style="position:absolute;left:5701;top:1010;width:67;height:135;visibility:visible;mso-wrap-style:square;v-text-anchor:top" coordsize="6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ja7sMA&#10;AADdAAAADwAAAGRycy9kb3ducmV2LnhtbESPQYvCMBCF7wv+hzCCtzV1tSLVKLJQ8drqwePQjG2x&#10;mdQmavXXm4UFj48373vzVpveNOJOnastK5iMIxDEhdU1lwqOh/R7AcJ5ZI2NZVLwJAeb9eBrhYm2&#10;D87onvtSBAi7BBVU3reJlK6oyKAb25Y4eGfbGfRBdqXUHT4C3DTyJ4rm0mDNoaHCln4rKi75zYQ3&#10;djrfxaTr0/aYuWvcpq/Mp0qNhv12CcJT7z/H/+m9VjCbTmL4WxMQIN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0ja7sMAAADdAAAADwAAAAAAAAAAAAAAAACYAgAAZHJzL2Rv&#10;d25yZXYueG1sUEsFBgAAAAAEAAQA9QAAAIgDAAAAAA==&#10;" path="m7,l2,5,,8r,7l5,10,10,8,7,xm20,130r15,5l52,135r7,l67,135r-3,-2l64,130r-7,l52,130,35,128,17,123r3,2l20,130xe" fillcolor="#eb922b" stroked="f">
                          <v:path arrowok="t" o:connecttype="custom" o:connectlocs="7,0;2,5;0,8;0,15;5,10;10,8;7,0;20,130;35,135;52,135;59,135;67,135;64,133;64,130;57,130;52,130;35,128;17,123;20,125;20,130" o:connectangles="0,0,0,0,0,0,0,0,0,0,0,0,0,0,0,0,0,0,0,0"/>
                          <o:lock v:ext="edit" verticies="t"/>
                        </v:shape>
                        <v:shape id="Freeform 2006" o:spid="_x0000_s2829" style="position:absolute;left:5701;top:1015;width:64;height:128;visibility:visible;mso-wrap-style:square;v-text-anchor:top" coordsize="6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cxLccA&#10;AADdAAAADwAAAGRycy9kb3ducmV2LnhtbESPS4vCQBCE7wv+h6GFva0TXSMx6yiyD9CL+AKvbaY3&#10;CWZ6QmbU6K93hIU9FlX1FTWZtaYSF2pcaVlBvxeBIM6sLjlXsN/9vCUgnEfWWFkmBTdyMJt2XiaY&#10;anvlDV22PhcBwi5FBYX3dSqlywoy6Hq2Jg7er20M+iCbXOoGrwFuKjmIopE0WHJYKLCmz4Ky0/Zs&#10;FCTH9XgdJ8d4GPPyfF8dvs3h66TUa7edf4Dw1Pr/8F97oRUM3/sjeL4JT0B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HMS3HAAAA3QAAAA8AAAAAAAAAAAAAAAAAmAIAAGRy&#10;cy9kb3ducmV2LnhtbFBLBQYAAAAABAAEAPUAAACMAwAAAAA=&#10;" path="m10,l5,3,,8r,2l,15,5,10,10,5,10,xm20,120r15,5l52,128r7,l64,128r,-3l62,123r-5,l52,123r-10,l32,120r-7,-2l15,113r2,5l20,120xe" fillcolor="#eb952b" stroked="f">
                          <v:path arrowok="t" o:connecttype="custom" o:connectlocs="10,0;5,3;0,8;0,10;0,15;5,10;10,5;10,0;20,120;35,125;52,128;59,128;64,128;64,125;62,123;57,123;52,123;42,123;32,120;25,118;15,113;17,118;20,120" o:connectangles="0,0,0,0,0,0,0,0,0,0,0,0,0,0,0,0,0,0,0,0,0,0,0"/>
                          <o:lock v:ext="edit" verticies="t"/>
                        </v:shape>
                        <v:shape id="Freeform 2007" o:spid="_x0000_s2830" style="position:absolute;left:5701;top:1018;width:64;height:122;visibility:visible;mso-wrap-style:square;v-text-anchor:top" coordsize="64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x2wsYA&#10;AADdAAAADwAAAGRycy9kb3ducmV2LnhtbESP3WrCQBCF74W+wzKF3unGWtoS3QQjiC0iJbEPMGbH&#10;JDQ7G7JrTN++KxS8PJyfj7NKR9OKgXrXWFYwn0UgiEurG64UfB+303cQziNrbC2Tgl9ykCYPkxXG&#10;2l45p6HwlQgj7GJUUHvfxVK6siaDbmY74uCdbW/QB9lXUvd4DeOmlc9R9CoNNhwINXa0qan8KS4m&#10;cNfn3eA/D9lXdrqMi+aQ7XfHXKmnx3G9BOFp9Pfwf/tDK3hZzN/g9iY8AZ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x2wsYAAADdAAAADwAAAAAAAAAAAAAAAACYAgAAZHJz&#10;L2Rvd25yZXYueG1sUEsFBgAAAAAEAAQA9QAAAIsDAAAAAA==&#10;" path="m10,l5,2,,7r,5l,15,5,10,10,5,10,xm17,115r18,5l52,122r5,l64,122r-2,-2l59,117r-2,l52,117r-10,l32,115,22,112r-7,-7l15,110r2,5xe" fillcolor="#ec982a" stroked="f">
                          <v:path arrowok="t" o:connecttype="custom" o:connectlocs="10,0;5,2;0,7;0,12;0,15;5,10;10,5;10,0;17,115;35,120;52,122;57,122;64,122;62,120;59,117;57,117;52,117;42,117;32,115;22,112;15,105;15,110;17,115" o:connectangles="0,0,0,0,0,0,0,0,0,0,0,0,0,0,0,0,0,0,0,0,0,0,0"/>
                          <o:lock v:ext="edit" verticies="t"/>
                        </v:shape>
                        <v:shape id="Freeform 2008" o:spid="_x0000_s2831" style="position:absolute;left:5701;top:1020;width:62;height:118;visibility:visible;mso-wrap-style:square;v-text-anchor:top" coordsize="6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80sMMA&#10;AADdAAAADwAAAGRycy9kb3ducmV2LnhtbERPW2vCMBR+H/gfwhF8m6kXtlEbRTYEiw8yN9jroTm2&#10;oc1JSaLW/frlQdjjx3cvNoPtxJV8MI4VzKYZCOLKacO1gu+v3fMbiBCRNXaOScGdAmzWo6cCc+1u&#10;/EnXU6xFCuGQo4Imxj6XMlQNWQxT1xMn7uy8xZigr6X2eEvhtpPzLHuRFg2nhgZ7em+oak8Xq+Dj&#10;+Noeyt/SzE15Xv4ce83eRaUm42G7AhFpiP/ih3uvFSwXszQ3vUlP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880sMMAAADdAAAADwAAAAAAAAAAAAAAAACYAgAAZHJzL2Rv&#10;d25yZXYueG1sUEsFBgAAAAAEAAQA9QAAAIgDAAAAAA==&#10;" path="m10,l5,5,,10r,3l,18,5,10,12,5,10,xm15,108r10,5l32,115r10,3l52,118r5,l62,118r-3,-3l59,113r-5,l52,113r-12,l30,110r-8,-5l12,100r3,3l15,108xe" fillcolor="#ec9b29" stroked="f">
                          <v:path arrowok="t" o:connecttype="custom" o:connectlocs="10,0;5,5;0,10;0,13;0,18;5,10;12,5;10,0;15,108;25,113;32,115;42,118;52,118;57,118;62,118;59,115;59,113;54,113;52,113;40,113;30,110;22,105;12,100;15,103;15,108" o:connectangles="0,0,0,0,0,0,0,0,0,0,0,0,0,0,0,0,0,0,0,0,0,0,0,0,0"/>
                          <o:lock v:ext="edit" verticies="t"/>
                        </v:shape>
                        <v:shape id="Freeform 2009" o:spid="_x0000_s2832" style="position:absolute;left:5701;top:1023;width:59;height:112;visibility:visible;mso-wrap-style:square;v-text-anchor:top" coordsize="5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G7TMcA&#10;AADdAAAADwAAAGRycy9kb3ducmV2LnhtbESP3WrCQBSE7wt9h+UUvKsbW6kaXSUUikKp4A96e8ge&#10;k2D2bNhdY+zTu0Khl8PMfMPMFp2pRUvOV5YVDPoJCOLc6ooLBfvd1+sYhA/IGmvLpOBGHhbz56cZ&#10;ptpeeUPtNhQiQtinqKAMoUml9HlJBn3fNsTRO1lnMETpCqkdXiPc1PItST6kwYrjQokNfZaUn7cX&#10;owAv4+Py59dtDtnxlq1b/b2uw0ip3kuXTUEE6sJ/+K+90gqG74MJPN7EJ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Ru0zHAAAA3QAAAA8AAAAAAAAAAAAAAAAAmAIAAGRy&#10;cy9kb3ducmV2LnhtbFBLBQYAAAAABAAEAPUAAACMAwAAAAA=&#10;" path="m10,l5,5,,10r,5l,20,5,12,12,5,10,xm15,100r7,7l32,110r10,2l52,112r5,l59,112r,-2l57,107r-3,l52,107r-12,l30,105,20,100,12,92r,5l15,100xe" fillcolor="#ed9e27" stroked="f">
                          <v:path arrowok="t" o:connecttype="custom" o:connectlocs="10,0;5,5;0,10;0,15;0,20;5,12;12,5;10,0;15,100;22,107;32,110;42,112;52,112;57,112;59,112;59,110;57,107;54,107;52,107;40,107;30,105;20,100;12,92;12,97;15,100" o:connectangles="0,0,0,0,0,0,0,0,0,0,0,0,0,0,0,0,0,0,0,0,0,0,0,0,0"/>
                          <o:lock v:ext="edit" verticies="t"/>
                        </v:shape>
                        <v:shape id="Freeform 2010" o:spid="_x0000_s2833" style="position:absolute;left:5701;top:1025;width:59;height:108;visibility:visible;mso-wrap-style:square;v-text-anchor:top" coordsize="5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98bMIA&#10;AADdAAAADwAAAGRycy9kb3ducmV2LnhtbERPzWrCQBC+F/oOywi91Y1pCJK6ipRWPBQxMQ8wzY5J&#10;MDsbsmuMb989CB4/vv/VZjKdGGlwrWUFi3kEgriyuuVaQXn6eV+CcB5ZY2eZFNzJwWb9+rLCTNsb&#10;5zQWvhYhhF2GChrv+0xKVzVk0M1tTxy4sx0M+gCHWuoBbyHcdDKOolQabDk0NNjTV0PVpbgaBT7P&#10;bZ6Opsdo93c5JofvMf4tlXqbTdtPEJ4m/xQ/3HutIPmIw/7wJjw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73xswgAAAN0AAAAPAAAAAAAAAAAAAAAAAJgCAABkcnMvZG93&#10;bnJldi54bWxQSwUGAAAAAAQABAD1AAAAhwMAAAAA&#10;" path="m12,l5,5,,13r,5l,23,5,13,12,5r,-2l12,xm12,95r10,5l30,105r10,3l52,108r2,l59,108r-2,-3l54,103r,l52,103r-12,l27,98,17,93,10,85r2,5l12,95xe" fillcolor="#eda223" stroked="f">
                          <v:path arrowok="t" o:connecttype="custom" o:connectlocs="12,0;5,5;0,13;0,18;0,23;5,13;12,5;12,3;12,0;12,95;22,100;30,105;40,108;52,108;54,108;59,108;57,105;54,103;54,103;52,103;40,103;27,98;17,93;10,85;12,90;12,95" o:connectangles="0,0,0,0,0,0,0,0,0,0,0,0,0,0,0,0,0,0,0,0,0,0,0,0,0,0"/>
                          <o:lock v:ext="edit" verticies="t"/>
                        </v:shape>
                        <v:shape id="Freeform 2011" o:spid="_x0000_s2834" style="position:absolute;left:5701;top:1028;width:57;height:102;visibility:visible;mso-wrap-style:square;v-text-anchor:top" coordsize="5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Z918YA&#10;AADdAAAADwAAAGRycy9kb3ducmV2LnhtbESPQYvCMBSE78L+h/AWvGmqKyJdo6gg7MEVrR7W26N5&#10;tsXmpTTRdv31RhA8DjPzDTOdt6YUN6pdYVnBoB+BIE6tLjhTcDysexMQziNrLC2Tgn9yMJ99dKYY&#10;a9vwnm6Jz0SAsItRQe59FUvp0pwMur6tiIN3trVBH2SdSV1jE+CmlMMoGkuDBYeFHCta5ZRekqtR&#10;cD8dN8ukaCbt+E+fzAJ3zfZ3p1T3s118g/DU+nf41f7RCkZfwwE834Qn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Z918YAAADdAAAADwAAAAAAAAAAAAAAAACYAgAAZHJz&#10;L2Rvd25yZXYueG1sUEsFBgAAAAAEAAQA9QAAAIsDAAAAAA==&#10;" path="m12,l5,7,,15r,5l,25,5,15,12,5r,-3l12,xm12,87r8,8l30,100r10,2l52,102r2,l57,102r-3,-2l54,97r-2,l52,97r-12,l27,92,17,85,7,77r3,5l12,87xe" fillcolor="#eea520" stroked="f">
                          <v:path arrowok="t" o:connecttype="custom" o:connectlocs="12,0;5,7;0,15;0,20;0,25;5,15;12,5;12,2;12,0;12,87;20,95;30,100;40,102;52,102;54,102;57,102;54,100;54,97;52,97;52,97;40,97;27,92;17,85;7,77;10,82;12,87" o:connectangles="0,0,0,0,0,0,0,0,0,0,0,0,0,0,0,0,0,0,0,0,0,0,0,0,0,0"/>
                          <o:lock v:ext="edit" verticies="t"/>
                        </v:shape>
                        <v:shape id="Freeform 2012" o:spid="_x0000_s2835" style="position:absolute;left:5701;top:1030;width:54;height:98;visibility:visible;mso-wrap-style:square;v-text-anchor:top" coordsize="5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+xOscA&#10;AADdAAAADwAAAGRycy9kb3ducmV2LnhtbESPT2vCQBTE7wW/w/IEL0U3pkUluopoK+JF/HPx9sg+&#10;k2j2bciuMf32bqHQ4zAzv2Fmi9aUoqHaFZYVDAcRCOLU6oIzBefTd38CwnlkjaVlUvBDDhbzztsM&#10;E22ffKDm6DMRIOwSVJB7XyVSujQng25gK+LgXW1t0AdZZ1LX+AxwU8o4ikbSYMFhIceKVjml9+PD&#10;KLjgZtfsr8OHO33d0+34fCv4fa1Ur9supyA8tf4//NfeagWfH3EMv2/CE5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PsTrHAAAA3QAAAA8AAAAAAAAAAAAAAAAAmAIAAGRy&#10;cy9kb3ducmV2LnhtbFBLBQYAAAAABAAEAPUAAACMAwAAAAA=&#10;" path="m12,l5,8,,18r,5l2,30,5,18,15,5,12,3,12,xm10,80r7,8l27,93r13,5l52,98r2,l54,98r,-3l52,93r-15,l25,85,15,78,7,68r,5l10,80xe" fillcolor="#eea91a" stroked="f">
                          <v:path arrowok="t" o:connecttype="custom" o:connectlocs="12,0;5,8;0,18;0,23;2,30;5,18;15,5;12,3;12,0;10,80;17,88;27,93;40,98;52,98;54,98;54,98;54,95;52,93;37,93;25,85;15,78;7,68;7,73;10,80" o:connectangles="0,0,0,0,0,0,0,0,0,0,0,0,0,0,0,0,0,0,0,0,0,0,0,0"/>
                          <o:lock v:ext="edit" verticies="t"/>
                        </v:shape>
                        <v:shape id="Freeform 2013" o:spid="_x0000_s2836" style="position:absolute;left:5701;top:1033;width:54;height:92;visibility:visible;mso-wrap-style:square;v-text-anchor:top" coordsize="5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8O+MUA&#10;AADdAAAADwAAAGRycy9kb3ducmV2LnhtbESPX2vCMBTF3wd+h3CFvQxNtWNIZxSRFfZUWCf4etvc&#10;NdXmpjTRdt9+GQz2eDh/fpztfrKduNPgW8cKVssEBHHtdMuNgtNnvtiA8AFZY+eYFHyTh/1u9rDF&#10;TLuRP+hehkbEEfYZKjAh9JmUvjZk0S9dTxy9LzdYDFEOjdQDjnHcdnKdJC/SYsuRYLCno6H6Wt5s&#10;5I7V0+FSnM63qipyU031md68Uo/z6fAKItAU/sN/7Xet4Dldp/D7Jj4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bw74xQAAAN0AAAAPAAAAAAAAAAAAAAAAAJgCAABkcnMv&#10;ZG93bnJldi54bWxQSwUGAAAAAAQABAD1AAAAigMAAAAA&#10;" path="m12,l5,10,,20,2,30r,10l2,40,2,30,5,20r5,-8l15,5r,-3l12,xm7,72r10,8l27,87r13,5l52,92r,l54,92,52,90,49,87r-7,l35,85,27,82,20,77,10,65,5,52r,10l7,72xe" fillcolor="#efac12" stroked="f">
                          <v:path arrowok="t" o:connecttype="custom" o:connectlocs="12,0;5,10;0,20;2,30;2,40;2,40;2,30;5,20;10,12;15,5;15,2;12,0;7,72;17,80;27,87;40,92;52,92;52,92;54,92;52,90;49,87;42,87;35,85;27,82;20,77;10,65;5,52;5,62;7,72" o:connectangles="0,0,0,0,0,0,0,0,0,0,0,0,0,0,0,0,0,0,0,0,0,0,0,0,0,0,0,0,0"/>
                          <o:lock v:ext="edit" verticies="t"/>
                        </v:shape>
                      </v:group>
                      <v:group id="Group 2014" o:spid="_x0000_s2837" style="position:absolute;left:234;top:698;width:2890;height:5969" coordorigin="5698,524" coordsize="455,9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/VT8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8Go7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j9VPxgAAAN0A&#10;AAAPAAAAAAAAAAAAAAAAAKoCAABkcnMvZG93bnJldi54bWxQSwUGAAAAAAQABAD6AAAAnQMAAAAA&#10;">
                        <v:shape id="Freeform 2015" o:spid="_x0000_s2838" style="position:absolute;left:5703;top:1035;width:50;height:88;visibility:visible;mso-wrap-style:square;v-text-anchor:top" coordsize="5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gU7cYA&#10;AADdAAAADwAAAGRycy9kb3ducmV2LnhtbESPT2vCQBTE7wW/w/IEb3Vj7B9JXSUKtr1VbcHrI/ua&#10;DWbfxuxqUj+9Wyj0OMzMb5j5sre1uFDrK8cKJuMEBHHhdMWlgq/Pzf0MhA/IGmvHpOCHPCwXg7s5&#10;Ztp1vKPLPpQiQthnqMCE0GRS+sKQRT92DXH0vl1rMUTZllK32EW4rWWaJE/SYsVxwWBDa0PFcX+2&#10;CnJ9eu7S7eq6O/Drx5vZ5L6UW6VGwz5/ARGoD//hv/a7VvAwTR/h9018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+gU7cYAAADdAAAADwAAAAAAAAAAAAAAAACYAgAAZHJz&#10;L2Rvd25yZXYueG1sUEsFBgAAAAAEAAQA9QAAAIsDAAAAAA==&#10;" path="m13,l3,13,,25,,43,5,63r8,10l23,80r12,8l50,88,47,85,45,83r-7,l30,80,23,75,15,68,10,63,5,55,3,45r,-7l3,28,5,20,8,13,13,8r,-5l13,xe" fillcolor="#efaf04" stroked="f">
                          <v:path arrowok="t" o:connecttype="custom" o:connectlocs="13,0;3,13;0,25;0,43;5,63;13,73;23,80;35,88;50,88;47,85;45,83;38,83;30,80;23,75;15,68;10,63;5,55;3,45;3,38;3,28;5,20;8,13;13,8;13,3;13,0" o:connectangles="0,0,0,0,0,0,0,0,0,0,0,0,0,0,0,0,0,0,0,0,0,0,0,0,0"/>
                        </v:shape>
                        <v:shape id="Freeform 2016" o:spid="_x0000_s2839" style="position:absolute;left:5703;top:1038;width:47;height:82;visibility:visible;mso-wrap-style:square;v-text-anchor:top" coordsize="4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SVHsgA&#10;AADdAAAADwAAAGRycy9kb3ducmV2LnhtbESP3UoDMRSE74W+QzgF72y2VYrdNi2L4g9CRVuRXp5u&#10;TjdLNydrErfbtzeC4OUwM98wi1VvG9GRD7VjBeNRBoK4dLrmSsHH9uHqFkSIyBobx6TgTAFWy8HF&#10;AnPtTvxO3SZWIkE45KjAxNjmUobSkMUwci1x8g7OW4xJ+kpqj6cEt42cZNlUWqw5LRhs6c5Qedx8&#10;WwVPa7ObnYuXR9y/dvz1aQpf3b8pdTnsizmISH38D/+1n7WCm+vJFH7fpCc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9JUeyAAAAN0AAAAPAAAAAAAAAAAAAAAAAJgCAABk&#10;cnMvZG93bnJldi54bWxQSwUGAAAAAAQABAD1AAAAjQMAAAAA&#10;" path="m13,l8,7,3,15,,25,,35r,l,40r3,7l8,60,18,72r7,5l33,80r7,2l47,82,45,80r,-3l38,77,30,72,23,70,18,62,13,57,8,50,5,42r,-7l8,20,15,7,13,5,13,xe" fillcolor="#f0b200" stroked="f">
                          <v:path arrowok="t" o:connecttype="custom" o:connectlocs="13,0;8,7;3,15;0,25;0,35;0,35;0,40;3,47;8,60;18,72;25,77;33,80;40,82;47,82;45,80;45,77;38,77;30,72;23,70;18,62;13,57;8,50;5,42;5,35;8,20;15,7;13,5;13,0" o:connectangles="0,0,0,0,0,0,0,0,0,0,0,0,0,0,0,0,0,0,0,0,0,0,0,0,0,0,0,0"/>
                        </v:shape>
                        <v:shape id="Freeform 2017" o:spid="_x0000_s2840" style="position:absolute;left:5706;top:1043;width:42;height:75;visibility:visible;mso-wrap-style:square;v-text-anchor:top" coordsize="4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HcYcUA&#10;AADdAAAADwAAAGRycy9kb3ducmV2LnhtbESP3WoCMRSE7wu+QziCN6Vm/aGWrVFEEAoFoVrw9rA5&#10;3Q1uTpYk7qZ9+qYg9HKYmW+Y9TbZVvTkg3GsYDYtQBBXThuuFXyeD08vIEJE1tg6JgXfFGC7GT2s&#10;sdRu4A/qT7EWGcKhRAVNjF0pZagashimriPO3pfzFmOWvpba45DhtpXzoniWFg3nhQY72jdUXU83&#10;q+DsF36XzM8FTR+q5Xt6LOJwVGoyTrtXEJFS/A/f229awXIxX8Hfm/w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8dxhxQAAAN0AAAAPAAAAAAAAAAAAAAAAAJgCAABkcnMv&#10;ZG93bnJldi54bWxQSwUGAAAAAAQABAD1AAAAigMAAAAA&#10;" path="m10,l5,5,2,12,,20,,30r,7l2,47r5,8l12,60r8,7l27,72r8,3l42,75r,-3l39,70,32,67,27,65,20,62,15,57,10,50,7,42,5,37r,-7l7,15,12,5r,-3l10,xe" fillcolor="#f1b600" stroked="f">
                          <v:path arrowok="t" o:connecttype="custom" o:connectlocs="10,0;5,5;2,12;0,20;0,30;0,37;2,47;7,55;12,60;20,67;27,72;35,75;42,75;42,72;39,70;32,67;27,65;20,62;15,57;10,50;7,42;5,37;5,30;7,15;12,5;12,2;10,0" o:connectangles="0,0,0,0,0,0,0,0,0,0,0,0,0,0,0,0,0,0,0,0,0,0,0,0,0,0,0"/>
                        </v:shape>
                        <v:shape id="Freeform 2018" o:spid="_x0000_s2841" style="position:absolute;left:5708;top:1045;width:40;height:70;visibility:visible;mso-wrap-style:square;v-text-anchor:top" coordsize="4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pkjMIA&#10;AADdAAAADwAAAGRycy9kb3ducmV2LnhtbERPz2vCMBS+D/wfwhO8ralVhlSjDEH0pJuTseOzeWuD&#10;zUttorb/vTkMdvz4fi9Wna3FnVpvHCsYJykI4sJpw6WC09fmdQbCB2SNtWNS0JOH1XLwssBcuwd/&#10;0v0YShFD2OeooAqhyaX0RUUWfeIa4sj9utZiiLAtpW7xEcNtLbM0fZMWDceGChtaV1RcjjerYCs/&#10;wvpw1mNz6K/u8r3vsx9rlBoNu/c5iEBd+Bf/uXdawXSSxbnxTXw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KmSMwgAAAN0AAAAPAAAAAAAAAAAAAAAAAJgCAABkcnMvZG93&#10;bnJldi54bWxQSwUGAAAAAAQABAD1AAAAhwMAAAAA&#10;" path="m10,l3,13,,28r,7l3,43r5,7l13,55r5,8l25,65r8,5l40,70,37,68,35,65,23,60,15,53,8,40,5,28,8,15,10,5r,-2l10,xe" fillcolor="#f2ba00" stroked="f">
                          <v:path arrowok="t" o:connecttype="custom" o:connectlocs="10,0;3,13;0,28;0,35;3,43;8,50;13,55;18,63;25,65;33,70;40,70;37,68;35,65;23,60;15,53;8,40;5,28;8,15;10,5;10,3;10,0" o:connectangles="0,0,0,0,0,0,0,0,0,0,0,0,0,0,0,0,0,0,0,0,0"/>
                        </v:shape>
                        <v:shape id="Freeform 2019" o:spid="_x0000_s2842" style="position:absolute;left:5711;top:1048;width:34;height:65;visibility:visible;mso-wrap-style:square;v-text-anchor:top" coordsize="3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f0eMUA&#10;AADdAAAADwAAAGRycy9kb3ducmV2LnhtbESPQUsDMRSE74L/ITzBW5s1StW1aVGptL0IVsHrY/Pc&#10;Xd28LEm6m/77plDwOMzMN8x8mWwnBvKhdazhZlqAIK6cabnW8PX5NnkAESKywc4xaThQgOXi8mKO&#10;pXEjf9Cwi7XIEA4lamhi7EspQ9WQxTB1PXH2fpy3GLP0tTQexwy3nVRFMZMWW84LDfb02lD1t9tb&#10;DWr7sr2vf+O79ePqWyU1rNNBan19lZ6fQERK8T98bm+Mhrtb9QinN/kJyMUR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h/R4xQAAAN0AAAAPAAAAAAAAAAAAAAAAAJgCAABkcnMv&#10;ZG93bnJldi54bWxQSwUGAAAAAAQABAD1AAAAigMAAAAA&#10;" path="m7,l2,10,,25r,7l2,37r3,8l10,52r5,5l22,60r5,2l34,65,32,62r,-2l20,55,12,47,7,35,5,25,5,15,10,7,7,2,7,xe" fillcolor="#f3bf00" stroked="f">
                          <v:path arrowok="t" o:connecttype="custom" o:connectlocs="7,0;2,10;0,25;0,32;2,37;5,45;10,52;15,57;22,60;27,62;34,65;32,62;32,60;20,55;12,47;7,35;5,25;5,15;10,7;7,2;7,0" o:connectangles="0,0,0,0,0,0,0,0,0,0,0,0,0,0,0,0,0,0,0,0,0"/>
                        </v:shape>
                        <v:shape id="Freeform 2020" o:spid="_x0000_s2843" style="position:absolute;left:5713;top:1050;width:30;height:60;visibility:visible;mso-wrap-style:square;v-text-anchor:top" coordsize="3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76A8AA&#10;AADdAAAADwAAAGRycy9kb3ducmV2LnhtbERPy4rCMBTdC/5DuANuRFMfiHSMIoIgKIiv/Z3mTlNs&#10;bkoTa/17sxBcHs57sWptKRqqfeFYwWiYgCDOnC44V3C9bAdzED4gaywdk4IXeVgtu50Fpto9+UTN&#10;OeQihrBPUYEJoUql9Jkhi37oKuLI/bvaYoiwzqWu8RnDbSnHSTKTFguODQYr2hjK7ueHVXDf+8N4&#10;bv/6u0YaPOq23Cavm1K9n3b9CyJQG77ij3unFUwnk7g/volPQC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G76A8AAAADdAAAADwAAAAAAAAAAAAAAAACYAgAAZHJzL2Rvd25y&#10;ZXYueG1sUEsFBgAAAAAEAAQA9QAAAIUDAAAAAA==&#10;" path="m5,l3,10,,23,3,35r7,13l18,55r12,5l30,58,28,55,18,50,13,43,8,33,5,23r,-8l8,8,8,5,5,xe" fillcolor="#f5c300" stroked="f">
                          <v:path arrowok="t" o:connecttype="custom" o:connectlocs="5,0;3,10;0,23;3,35;10,48;18,55;30,60;30,58;28,55;18,50;13,43;8,33;5,23;5,15;8,8;8,5;5,0" o:connectangles="0,0,0,0,0,0,0,0,0,0,0,0,0,0,0,0,0"/>
                        </v:shape>
                        <v:shape id="Freeform 2021" o:spid="_x0000_s2844" style="position:absolute;left:5716;top:1055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0hH8QA&#10;AADdAAAADwAAAGRycy9kb3ducmV2LnhtbESPT4vCMBTE7wt+h/AEb2vqHxapRqnCwl48WPeyt0fz&#10;bKrNS2libb+9EYQ9DjPzG2az620tOmp95VjBbJqAIC6crrhU8Hv+/lyB8AFZY+2YFAzkYbcdfWww&#10;1e7BJ+ryUIoIYZ+iAhNCk0rpC0MW/dQ1xNG7uNZiiLItpW7xEeG2lvMk+ZIWK44LBhs6GCpu+d0q&#10;sKvsnC3/rkeD+T2/dvtB22RQajLuszWIQH34D7/bP1rBcrGYwetNfAJy+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9IR/EAAAA3QAAAA8AAAAAAAAAAAAAAAAAmAIAAGRycy9k&#10;b3ducmV2LnhtbFBLBQYAAAAABAAEAPUAAACJAwAAAAA=&#10;" path="m5,l,8,,18,2,28,7,40r8,8l27,53,25,48,22,45,15,40,10,33,5,25r,-7l5,10,7,5,5,3,5,xe" fillcolor="#f5c700" stroked="f">
                          <v:path arrowok="t" o:connecttype="custom" o:connectlocs="5,0;0,8;0,18;2,28;7,40;15,48;27,53;25,48;22,45;15,40;10,33;5,25;5,18;5,10;7,5;5,3;5,0" o:connectangles="0,0,0,0,0,0,0,0,0,0,0,0,0,0,0,0,0"/>
                        </v:shape>
                        <v:shape id="Freeform 2022" o:spid="_x0000_s2845" style="position:absolute;left:5718;top:1058;width:23;height:47;visibility:visible;mso-wrap-style:square;v-text-anchor:top" coordsize="2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90N8QA&#10;AADdAAAADwAAAGRycy9kb3ducmV2LnhtbESPQUsDMRSE74L/ITzBm826LVq2TYtahJ4Ea2mvj+R1&#10;s7p5CZu0u/vvjSD0OMzMN8xyPbhWXKiLjWcFj5MCBLH2puFawf7r/WEOIiZkg61nUjBShPXq9maJ&#10;lfE9f9Jll2qRIRwrVGBTCpWUUVtyGCc+EGfv5DuHKcuulqbDPsNdK8uieJIOG84LFgO9WdI/u7NT&#10;cHzty83BfYfnUrc6WB4/dByVur8bXhYgEg3pGv5vb42C2XRawt+b/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PdDfEAAAA3QAAAA8AAAAAAAAAAAAAAAAAmAIAAGRycy9k&#10;b3ducmV2LnhtbFBLBQYAAAAABAAEAPUAAACJAwAAAAA=&#10;" path="m3,l,7r,8l3,25,8,35r5,7l23,47,20,42,18,40,13,35,8,27,5,22r,-7l5,10,5,7,5,2,3,xe" fillcolor="#f6cb00" stroked="f">
                          <v:path arrowok="t" o:connecttype="custom" o:connectlocs="3,0;0,7;0,15;3,25;8,35;13,42;23,47;20,42;18,40;13,35;8,27;5,22;5,15;5,10;5,7;5,2;3,0" o:connectangles="0,0,0,0,0,0,0,0,0,0,0,0,0,0,0,0,0"/>
                        </v:shape>
                        <v:shape id="Freeform 2023" o:spid="_x0000_s2846" style="position:absolute;left:5721;top:1060;width:17;height:40;visibility:visible;mso-wrap-style:square;v-text-anchor:top" coordsize="1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A9XccA&#10;AADdAAAADwAAAGRycy9kb3ducmV2LnhtbESP3WrCQBSE74W+w3IKvSm6aaNS0myktoi/N1Uf4JA9&#10;TaLZszG71fTtu4Lg5TAz3zDppDO1OFPrKssKXgYRCOLc6ooLBfvdrP8GwnlkjbVlUvBHDibZQy/F&#10;RNsLf9N56wsRIOwSVFB63yRSurwkg25gG+Lg/djWoA+yLaRu8RLgppavUTSWBisOCyU29FlSftz+&#10;GgXL1dov5qfNdLefj9yXXvHz8MBKPT12H+8gPHX+Hr61F1rBMI5juL4JT0B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APV3HAAAA3QAAAA8AAAAAAAAAAAAAAAAAmAIAAGRy&#10;cy9kb3ducmV2LnhtbFBLBQYAAAAABAAEAPUAAACMAwAAAAA=&#10;" path="m2,l,5r,8l,20r5,8l10,35r7,5l15,35,12,33,7,23,5,13r,-3l2,5,2,xe" fillcolor="#f7cf00" stroked="f">
                          <v:path arrowok="t" o:connecttype="custom" o:connectlocs="2,0;0,5;0,13;0,20;5,28;10,35;17,40;15,35;12,33;7,23;5,13;5,10;2,5;2,0" o:connectangles="0,0,0,0,0,0,0,0,0,0,0,0,0,0"/>
                        </v:shape>
                        <v:shape id="Freeform 2024" o:spid="_x0000_s2847" style="position:absolute;left:5723;top:1065;width:13;height:33;visibility:visible;mso-wrap-style:square;v-text-anchor:top" coordsize="1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zPL8UA&#10;AADdAAAADwAAAGRycy9kb3ducmV2LnhtbESPT0vDQBTE74LfYXmCN7upLaaN3RaRijl4adpLb4/s&#10;yx/cfRuyzzZ+e1cQPA4z8xtms5u8UxcaYx/YwHyWgSKug+25NXA6vj2sQEVBtugCk4FvirDb3t5s&#10;sLDhyge6VNKqBOFYoIFOZCi0jnVHHuMsDMTJa8LoUZIcW21HvCa4d/oxy560x57TQocDvXZUf1Zf&#10;3oCbv5f7/IODrF01NM0+5HIujbm/m16eQQlN8h/+a5fWwHKxWMLvm/QE9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fM8vxQAAAN0AAAAPAAAAAAAAAAAAAAAAAJgCAABkcnMv&#10;ZG93bnJldi54bWxQSwUGAAAAAAQABAD1AAAAigMAAAAA&#10;" path="m,l,3,,8r,7l3,20r5,8l13,33,8,15,,xe" fillcolor="#f7d200" stroked="f">
                          <v:path arrowok="t" o:connecttype="custom" o:connectlocs="0,0;0,3;0,8;0,15;3,20;8,28;13,33;8,15;0,0" o:connectangles="0,0,0,0,0,0,0,0,0"/>
                        </v:shape>
                        <v:shape id="Freeform 2025" o:spid="_x0000_s2848" style="position:absolute;left:5726;top:1070;width:7;height:23;visibility:visible;mso-wrap-style:square;v-text-anchor:top" coordsize="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eFZ8MA&#10;AADdAAAADwAAAGRycy9kb3ducmV2LnhtbESPX2vCMBTF3wf7DuEOfJupurlRjSJCxT1WffDx0lyb&#10;YnNTkmjrtzeDwR4P58+Ps1wPthV38qFxrGAyzkAQV043XCs4HYv3bxAhImtsHZOCBwVYr15flphr&#10;13NJ90OsRRrhkKMCE2OXSxkqQxbD2HXEybs4bzEm6WupPfZp3LZymmVzabHhRDDY0dZQdT3cbOLa&#10;wpXn3pk2q392/mzLR/FVKjV6GzYLEJGG+B/+a++1go/Z7BN+36Qn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7eFZ8MAAADdAAAADwAAAAAAAAAAAAAAAACYAgAAZHJzL2Rv&#10;d25yZXYueG1sUEsFBgAAAAAEAAQA9QAAAIgDAAAAAA==&#10;" path="m,l,3,2,13,7,23,5,10,,xe" fillcolor="#f7d400" stroked="f">
                          <v:path arrowok="t" o:connecttype="custom" o:connectlocs="0,0;0,3;2,13;7,23;5,10;0,0" o:connectangles="0,0,0,0,0,0"/>
                        </v:shape>
                        <v:shape id="Freeform 2026" o:spid="_x0000_s2849" style="position:absolute;left:5698;top:960;width:110;height:222;visibility:visible;mso-wrap-style:square;v-text-anchor:top" coordsize="11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8R18UA&#10;AADdAAAADwAAAGRycy9kb3ducmV2LnhtbESPT4vCMBTE74LfIbyFvciadi1Fuk1FBNGDF/+Bx0fz&#10;bMs2L6WJ2v32G0HwOMzMb5h8MZhW3Kl3jWUF8TQCQVxa3XCl4HRcf81BOI+ssbVMCv7IwaIYj3LM&#10;tH3wnu4HX4kAYZehgtr7LpPSlTUZdFPbEQfvanuDPsi+krrHR4CbVn5HUSoNNhwWauxoVVP5e7gZ&#10;BW4bn/e7kuLJZeOvnLhk3l2sUp8fw/IHhKfBv8Ov9lYrSGazFJ5vwhOQ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XxHXxQAAAN0AAAAPAAAAAAAAAAAAAAAAAJgCAABkcnMv&#10;ZG93bnJldi54bWxQSwUGAAAAAAQABAD1AAAAigMAAAAA&#10;" path="m110,222l82,198,62,173,45,150,33,125,23,98,15,70,8,38,,,3,58r2,52l8,135r7,23l25,183r15,25l57,215r18,2l92,220r18,2xe" filled="f" strokecolor="#e15520" strokeweight="0">
                          <v:path arrowok="t" o:connecttype="custom" o:connectlocs="110,222;82,198;62,173;45,150;33,125;23,98;15,70;8,38;0,0;3,58;5,110;8,135;15,158;25,183;40,208;57,215;75,217;92,220;110,222" o:connectangles="0,0,0,0,0,0,0,0,0,0,0,0,0,0,0,0,0,0,0"/>
                        </v:shape>
                        <v:shape id="Freeform 2027" o:spid="_x0000_s2850" style="position:absolute;left:5929;top:524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BNrsYA&#10;AADdAAAADwAAAGRycy9kb3ducmV2LnhtbESPQWvCQBSE74X+h+UVvJmNWmxJ3YSiiB4qkrR4fmRf&#10;s6HZtyG7avz33YLQ4zAz3zCrYrSduNDgW8cKZkkKgrh2uuVGwdfndvoKwgdkjZ1jUnAjD0X++LDC&#10;TLsrl3SpQiMihH2GCkwIfSalrw1Z9InriaP37QaLIcqhkXrAa4TbTs7TdCktthwXDPa0NlT/VGer&#10;YCdPflm1pT/Vh/J42My65sNslZo8je9vIAKN4T98b++1gufF4gX+3sQn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BNrsYAAADdAAAADwAAAAAAAAAAAAAAAACYAgAAZHJz&#10;L2Rvd25yZXYueG1sUEsFBgAAAAAEAAQA9QAAAIsDAAAAAA==&#10;" path="m,5l3,,,5r,xe" fillcolor="#e15520" stroked="f">
                          <v:path arrowok="t" o:connecttype="custom" o:connectlocs="0,5;3,0;0,5;0,5" o:connectangles="0,0,0,0"/>
                        </v:shape>
                        <v:shape id="Freeform 2028" o:spid="_x0000_s2851" style="position:absolute;left:5927;top:526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6msMA&#10;AADdAAAADwAAAGRycy9kb3ducmV2LnhtbERPzU4CMRC+m/gOzZhwk65gEFcKQYwE4knkASbbYbtx&#10;O61t3V14enow8fjl+1+sBtuKjkJsHCt4GBcgiCunG64VHL/e7+cgYkLW2DomBWeKsFre3iyw1K7n&#10;T+oOqRY5hGOJCkxKvpQyVoYsxrHzxJk7uWAxZRhqqQP2Ody2clIUM2mx4dxg0NPGUPV9+LUKfo7P&#10;b6ddeH0yl/m2b6zfd5cPr9Tobli/gEg0pH/xn3unFTxOp3lufpOfgFx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w6msMAAADdAAAADwAAAAAAAAAAAAAAAACYAgAAZHJzL2Rv&#10;d25yZXYueG1sUEsFBgAAAAAEAAQA9QAAAIgDAAAAAA==&#10;" path="m2,r,l,5r,l2,xe" fillcolor="#e15820" stroked="f">
                          <v:path arrowok="t" o:connecttype="custom" o:connectlocs="2,0;2,0;0,5;0,5;2,0" o:connectangles="0,0,0,0,0"/>
                        </v:shape>
                        <v:shape id="Freeform 2029" o:spid="_x0000_s2852" style="position:absolute;left:5877;top:529;width:52;height:219;visibility:visible;mso-wrap-style:square;v-text-anchor:top" coordsize="5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RY28cA&#10;AADdAAAADwAAAGRycy9kb3ducmV2LnhtbESPQWvCQBSE7wX/w/IK3uqmKtKmriKWqhSlrRXB2yP7&#10;TKLZtzG7mvjv3YLQ4zAz3zDDcWMKcaHK5ZYVPHciEMSJ1TmnCja/H08vIJxH1lhYJgVXcjAetR6G&#10;GGtb8w9d1j4VAcIuRgWZ92UspUsyMug6tiQO3t5WBn2QVSp1hXWAm0J2o2ggDeYcFjIsaZpRclyf&#10;jYL3mf3azU/zVbqpPyV+b5d2f3BKtR+byRsIT43/D9/bC62g3+u9wt+b8ATk6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kWNvHAAAA3QAAAA8AAAAAAAAAAAAAAAAAmAIAAGRy&#10;cy9kb3ducmV2LnhtbFBLBQYAAAAABAAEAPUAAACMAwAAAAA=&#10;" path="m52,r,l47,2r3,3l52,xm3,219r,-2l,217r3,2xe" fillcolor="#e25b20" stroked="f">
                          <v:path arrowok="t" o:connecttype="custom" o:connectlocs="52,0;52,0;47,2;50,5;52,0;3,219;3,217;0,217;3,219" o:connectangles="0,0,0,0,0,0,0,0,0"/>
                          <o:lock v:ext="edit" verticies="t"/>
                        </v:shape>
                        <v:shape id="Freeform 2030" o:spid="_x0000_s2853" style="position:absolute;left:5875;top:531;width:52;height:217;visibility:visible;mso-wrap-style:square;v-text-anchor:top" coordsize="52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wmMsIA&#10;AADdAAAADwAAAGRycy9kb3ducmV2LnhtbERPS2vCQBC+C/6HZQQvpW60wUrqKtIi9Ga1xfOQHfNo&#10;djZmVk3/ffcgePz43st17xp1pU4qzwamkwQUce5txYWBn+/t8wKUBGSLjWcy8EcC69VwsMTM+hvv&#10;6XoIhYohLBkaKENoM60lL8mhTHxLHLmT7xyGCLtC2w5vMdw1epYkc+2w4thQYkvvJeW/h4szIJW8&#10;PrXH2bneyfb8dTp+pIu6NmY86jdvoAL14SG+uz+tgfQljfvjm/gE9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nCYywgAAAN0AAAAPAAAAAAAAAAAAAAAAAJgCAABkcnMvZG93&#10;bnJldi54bWxQSwUGAAAAAAQABAD1AAAAhwMAAAAA&#10;" path="m52,r,l49,3r,l52,xm5,217r,-5l2,212r-2,l2,215r3,2xe" fillcolor="#e25e20" stroked="f">
                          <v:path arrowok="t" o:connecttype="custom" o:connectlocs="52,0;52,0;49,3;49,3;52,0;5,217;5,212;2,212;0,212;2,215;5,217" o:connectangles="0,0,0,0,0,0,0,0,0,0,0"/>
                          <o:lock v:ext="edit" verticies="t"/>
                        </v:shape>
                        <v:shape id="Freeform 2031" o:spid="_x0000_s2854" style="position:absolute;left:5872;top:531;width:55;height:215;visibility:visible;mso-wrap-style:square;v-text-anchor:top" coordsize="55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NJRMQA&#10;AADdAAAADwAAAGRycy9kb3ducmV2LnhtbESPQWsCMRSE7wX/Q3iF3mpWXYpujSIr0h5ba++PzXN3&#10;6eZlTeKa+usbQehxmJlvmOU6mk4M5HxrWcFknIEgrqxuuVZw+No9z0H4gKyxs0wKfsnDejV6WGKh&#10;7YU/adiHWiQI+wIVNCH0hZS+asigH9ueOHlH6wyGJF0ttcNLgptOTrPsRRpsOS002FPZUPWzPxsF&#10;bhHLCsuwXdTXE1/f4vD9kR+VenqMm1cQgWL4D9/b71pBPssncHuTn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jSUTEAAAA3QAAAA8AAAAAAAAAAAAAAAAAmAIAAGRycy9k&#10;b3ducmV2LnhtbFBLBQYAAAAABAAEAPUAAACJAwAAAAA=&#10;" path="m55,3l52,,50,5r2,l55,3xm5,215r3,l8,210r-5,l,210r3,2l5,215xe" fillcolor="#e36121" stroked="f">
                          <v:path arrowok="t" o:connecttype="custom" o:connectlocs="55,3;52,0;50,5;52,5;55,3;5,215;8,215;8,210;3,210;0,210;3,212;5,215" o:connectangles="0,0,0,0,0,0,0,0,0,0,0,0"/>
                          <o:lock v:ext="edit" verticies="t"/>
                        </v:shape>
                        <v:shape id="Freeform 2032" o:spid="_x0000_s2855" style="position:absolute;left:5872;top:534;width:52;height:209;visibility:visible;mso-wrap-style:square;v-text-anchor:top" coordsize="5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F9PsgA&#10;AADdAAAADwAAAGRycy9kb3ducmV2LnhtbESPzWrDMBCE74W8g9hCLyWR65oQ3CghBErbQ/MPvS7W&#10;xja1Voqlxk6evgoUehxm5htmOu9NI87U+tqygqdRAoK4sLrmUsFh/zqcgPABWWNjmRRcyMN8Nrib&#10;Yq5tx1s670IpIoR9jgqqEFwupS8qMuhH1hFH72hbgyHKtpS6xS7CTSPTJBlLgzXHhQodLSsqvnc/&#10;RkHz9vmx6VaZu3wtj/KUPl7d+nRV6uG+X7yACNSH//Bf+10ryJ6zFG5v4hO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EX0+yAAAAN0AAAAPAAAAAAAAAAAAAAAAAJgCAABk&#10;cnMvZG93bnJldi54bWxQSwUGAAAAAAQABAD1AAAAjQMAAAAA&#10;" path="m52,r,l47,5r3,l50,5,52,xm3,209r2,l8,209,5,204r-2,l,204r,3l3,209xe" fillcolor="#e36421" stroked="f">
                          <v:path arrowok="t" o:connecttype="custom" o:connectlocs="52,0;52,0;47,5;50,5;50,5;52,0;3,209;5,209;8,209;5,204;3,204;0,204;0,207;3,209" o:connectangles="0,0,0,0,0,0,0,0,0,0,0,0,0,0"/>
                          <o:lock v:ext="edit" verticies="t"/>
                        </v:shape>
                        <v:shape id="Freeform 2033" o:spid="_x0000_s2856" style="position:absolute;left:5870;top:536;width:54;height:205;visibility:visible;mso-wrap-style:square;v-text-anchor:top" coordsize="54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2T38cA&#10;AADdAAAADwAAAGRycy9kb3ducmV2LnhtbESPQWvCQBSE70L/w/IKvYhubKSU1FVKJeDBIiYVr4/s&#10;a5I2+zbsrjH9992C0OMwM98wq81oOjGQ861lBYt5AoK4srrlWsFHmc+eQfiArLGzTAp+yMNmfTdZ&#10;YabtlY80FKEWEcI+QwVNCH0mpa8aMujntieO3qd1BkOUrpba4TXCTScfk+RJGmw5LjTY01tD1Xdx&#10;MQqSfF+G835buulw/no/HPNiSE9KPdyPry8gAo3hP3xr77SCZbpM4e9NfAJy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/Nk9/HAAAA3QAAAA8AAAAAAAAAAAAAAAAAmAIAAGRy&#10;cy9kb3ducmV2LnhtbFBLBQYAAAAABAAEAPUAAACMAwAAAAA=&#10;" path="m54,l52,,49,5r,l52,5,54,xm2,205r3,l10,205,7,200r-5,l,200r,2l2,205xe" fillcolor="#e46821" stroked="f">
                          <v:path arrowok="t" o:connecttype="custom" o:connectlocs="54,0;52,0;49,5;49,5;52,5;54,0;2,205;5,205;10,205;7,200;2,200;0,200;0,202;2,205" o:connectangles="0,0,0,0,0,0,0,0,0,0,0,0,0,0"/>
                          <o:lock v:ext="edit" verticies="t"/>
                        </v:shape>
                        <v:shape id="Freeform 2034" o:spid="_x0000_s2857" style="position:absolute;left:5865;top:539;width:57;height:199;visibility:visible;mso-wrap-style:square;v-text-anchor:top" coordsize="57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EZ58YA&#10;AADdAAAADwAAAGRycy9kb3ducmV2LnhtbESP3WrCQBSE7wt9h+UUvKubaqgldRV/EEQqYqr3h+wx&#10;mzZ7NmRXE9++Wyj0cpiZb5jpvLe1uFHrK8cKXoYJCOLC6YpLBafPzfMbCB+QNdaOScGdPMxnjw9T&#10;zLTr+Ei3PJQiQthnqMCE0GRS+sKQRT90DXH0Lq61GKJsS6lb7CLc1nKUJK/SYsVxwWBDK0PFd361&#10;Cng1uSwP54/tvjqt82N33vkvg0oNnvrFO4hAffgP/7W3WkE6TlP4fROfgJ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EZ58YAAADdAAAADwAAAAAAAAAAAAAAAACYAgAAZHJz&#10;L2Rvd25yZXYueG1sUEsFBgAAAAAEAAQA9QAAAIsDAAAAAA==&#10;" path="m57,r,l54,,52,5r2,l54,5,57,xm7,199r3,l12,199r,-5l7,194r-7,l2,197r5,2xe" fillcolor="#e46b21" stroked="f">
                          <v:path arrowok="t" o:connecttype="custom" o:connectlocs="57,0;57,0;54,0;52,5;54,5;54,5;57,0;7,199;10,199;12,199;12,194;7,194;0,194;2,197;7,199" o:connectangles="0,0,0,0,0,0,0,0,0,0,0,0,0,0,0"/>
                          <o:lock v:ext="edit" verticies="t"/>
                        </v:shape>
                        <v:shape id="Freeform 2035" o:spid="_x0000_s2858" style="position:absolute;left:5862;top:541;width:60;height:195;visibility:visible;mso-wrap-style:square;v-text-anchor:top" coordsize="6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SJDcYA&#10;AADdAAAADwAAAGRycy9kb3ducmV2LnhtbESPQWvCQBSE7wX/w/KE3uqmNlWJriItLd7EqHh9Zp9J&#10;aPZtzK4x7a93hYLHYWa+YWaLzlSipcaVlhW8DiIQxJnVJecKdtuvlwkI55E1VpZJwS85WMx7TzNM&#10;tL3yhtrU5yJA2CWooPC+TqR0WUEG3cDWxME72cagD7LJpW7wGuCmksMoGkmDJYeFAmv6KCj7SS9G&#10;wRrb49/ncWPa836cnlff8eVQWqWe+91yCsJT5x/h//ZKK4jf4ne4vwlP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SJDcYAAADdAAAADwAAAAAAAAAAAAAAAACYAgAAZHJz&#10;L2Rvd25yZXYueG1sUEsFBgAAAAAEAAQA9QAAAIsDAAAAAA==&#10;" path="m60,l57,r,l52,3r3,2l57,5,60,xm8,195r2,l15,195r,-5l8,190,,187r3,5l8,195xe" fillcolor="#e56e21" stroked="f">
                          <v:path arrowok="t" o:connecttype="custom" o:connectlocs="60,0;57,0;57,0;52,3;55,5;57,5;60,0;8,195;10,195;15,195;15,190;8,190;0,187;3,192;8,195" o:connectangles="0,0,0,0,0,0,0,0,0,0,0,0,0,0,0"/>
                          <o:lock v:ext="edit" verticies="t"/>
                        </v:shape>
                        <v:shape id="Freeform 2036" o:spid="_x0000_s2859" style="position:absolute;left:5860;top:544;width:59;height:189;visibility:visible;mso-wrap-style:square;v-text-anchor:top" coordsize="59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EQV8UA&#10;AADdAAAADwAAAGRycy9kb3ducmV2LnhtbESPQWvCQBSE7wX/w/IEb3VjDSKpqxSxEnIpjYLX1+wz&#10;Cc2+jdk1xn/vFgoeh5n5hlltBtOInjpXW1Ywm0YgiAuray4VHA+fr0sQziNrbCyTgjs52KxHLytM&#10;tL3xN/W5L0WAsEtQQeV9m0jpiooMuqltiYN3tp1BH2RXSt3hLcBNI9+iaCEN1hwWKmxpW1Hxm1+N&#10;gj5Pdwd5ie/pMfvan8w+O//ITKnJePh4B+Fp8M/wfzvVCuJ5vIC/N+E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MRBXxQAAAN0AAAAPAAAAAAAAAAAAAAAAAJgCAABkcnMv&#10;ZG93bnJldi54bWxQSwUGAAAAAAQABAD1AAAAigMAAAAA&#10;" path="m59,r,l57,,54,2r3,l57,5,59,xm5,189r7,l17,189r,-5l10,184,,182r2,2l5,189xe" fillcolor="#e57121" stroked="f">
                          <v:path arrowok="t" o:connecttype="custom" o:connectlocs="59,0;59,0;57,0;54,2;57,2;57,5;59,0;5,189;12,189;17,189;17,184;10,184;0,182;2,184;5,189" o:connectangles="0,0,0,0,0,0,0,0,0,0,0,0,0,0,0"/>
                          <o:lock v:ext="edit" verticies="t"/>
                        </v:shape>
                        <v:shape id="Freeform 2037" o:spid="_x0000_s2860" style="position:absolute;left:5857;top:544;width:62;height:187;visibility:visible;mso-wrap-style:square;v-text-anchor:top" coordsize="6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9uM8UA&#10;AADdAAAADwAAAGRycy9kb3ducmV2LnhtbESPUWvCMBSF3wf+h3CFvc3UrlOpRpHCQNjDmPoDLs21&#10;LTY3IYm189cvg8EeD+ec73A2u9H0YiAfOssK5rMMBHFtdceNgvPp/WUFIkRkjb1lUvBNAXbbydMG&#10;S23v/EXDMTYiQTiUqKCN0ZVShrolg2FmHXHyLtYbjEn6RmqP9wQ3vcyzbCENdpwWWnRUtVRfjzej&#10;oPpY+M/CvXl3mg/8WBb5wFWu1PN03K9BRBrjf/ivfdAKitdiCb9v0hO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724zxQAAAN0AAAAPAAAAAAAAAAAAAAAAAJgCAABkcnMv&#10;ZG93bnJldi54bWxQSwUGAAAAAAQABAD1AAAAigMAAAAA&#10;" path="m62,2r-2,l57,,55,5r2,l60,7,62,2xm5,184r8,3l20,187r,-3l20,182r-10,l,179r3,3l5,184xe" fillcolor="#e57422" stroked="f">
                          <v:path arrowok="t" o:connecttype="custom" o:connectlocs="62,2;60,2;57,0;55,5;57,5;60,7;62,2;5,184;13,187;20,187;20,184;20,182;10,182;0,179;3,182;5,184" o:connectangles="0,0,0,0,0,0,0,0,0,0,0,0,0,0,0,0"/>
                          <o:lock v:ext="edit" verticies="t"/>
                        </v:shape>
                        <v:shape id="Freeform 2038" o:spid="_x0000_s2861" style="position:absolute;left:5855;top:546;width:62;height:182;visibility:visible;mso-wrap-style:square;v-text-anchor:top" coordsize="6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yH8EA&#10;AADdAAAADwAAAGRycy9kb3ducmV2LnhtbERPTYvCMBC9C/sfwizsTVPdWqQaZVkU9CRWvY/N2BSb&#10;SWmidv/95iB4fLzvxaq3jXhQ52vHCsajBARx6XTNlYLTcTOcgfABWWPjmBT8kYfV8mOwwFy7Jx/o&#10;UYRKxBD2OSowIbS5lL40ZNGPXEscuavrLIYIu0rqDp8x3DZykiSZtFhzbDDY0q+h8lbcrYLtfnLe&#10;Xdbl9J4Qp9fZ9FCMM6PU12f/MwcRqA9v8cu91QrS7zTOjW/iE5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ash/BAAAA3QAAAA8AAAAAAAAAAAAAAAAAmAIAAGRycy9kb3du&#10;cmV2LnhtbFBLBQYAAAAABAAEAPUAAACGAwAAAAA=&#10;" path="m62,3l62,,59,,54,5r3,l59,5,62,3xm5,180r10,2l22,182r,-5l10,177,,172r2,5l5,180xe" fillcolor="#e67824" stroked="f">
                          <v:path arrowok="t" o:connecttype="custom" o:connectlocs="62,3;62,0;59,0;54,5;57,5;59,5;62,3;5,180;15,182;22,182;22,177;10,177;0,172;2,177;5,180" o:connectangles="0,0,0,0,0,0,0,0,0,0,0,0,0,0,0"/>
                          <o:lock v:ext="edit" verticies="t"/>
                        </v:shape>
                        <v:shape id="Freeform 2039" o:spid="_x0000_s2862" style="position:absolute;left:5852;top:549;width:65;height:177;visibility:visible;mso-wrap-style:square;v-text-anchor:top" coordsize="65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RC68cA&#10;AADdAAAADwAAAGRycy9kb3ducmV2LnhtbESPT0sDMRTE70K/Q3iCNzfpH1pdm5ZWLawXoWvR62Pz&#10;3CzdvCyb2K7fvikIHoeZ+Q2zXA+uFSfqQ+NZwzhTIIgrbxquNRw+dvcPIEJENth6Jg2/FGC9Gt0s&#10;MTf+zHs6lbEWCcIhRw02xi6XMlSWHIbMd8TJ+/a9w5hkX0vT4znBXSsnSs2lw4bTgsWOni1Vx/LH&#10;aZgW3Xs5dlu7KOzr9lO9fb0cFGt9dztsnkBEGuJ/+K9dGA2z6ewRrm/SE5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EQuvHAAAA3QAAAA8AAAAAAAAAAAAAAAAAmAIAAGRy&#10;cy9kb3ducmV2LnhtbFBLBQYAAAAABAAEAPUAAACMAwAAAAA=&#10;" path="m65,2l62,,60,,57,5r3,l62,5,65,2xm5,174r10,3l25,177r,-3l25,172,13,169,,167r3,2l5,174xe" fillcolor="#e67a24" stroked="f">
                          <v:path arrowok="t" o:connecttype="custom" o:connectlocs="65,2;62,0;60,0;57,5;60,5;62,5;65,2;5,174;15,177;25,177;25,174;25,172;13,169;0,167;3,169;5,174" o:connectangles="0,0,0,0,0,0,0,0,0,0,0,0,0,0,0,0"/>
                          <o:lock v:ext="edit" verticies="t"/>
                        </v:shape>
                        <v:shape id="Freeform 2040" o:spid="_x0000_s2863" style="position:absolute;left:5850;top:551;width:64;height:172;visibility:visible;mso-wrap-style:square;v-text-anchor:top" coordsize="64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2o78AA&#10;AADdAAAADwAAAGRycy9kb3ducmV2LnhtbERPy4rCMBTdC/MP4Q6403S0OlKNMgiCrsTH7C/NtSnT&#10;3HSa2Na/NwvB5eG8V5veVqKlxpeOFXyNExDEudMlFwqul91oAcIHZI2VY1LwIA+b9cdghZl2HZ+o&#10;PYdCxBD2GSowIdSZlD43ZNGPXU0cuZtrLIYIm0LqBrsYbis5SZK5tFhybDBY09ZQ/ne+WwWHo+v+&#10;p4/vmUlvNfni2v6mXio1/Ox/liAC9eEtfrn3WkE6ncX98U18AnL9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g2o78AAAADdAAAADwAAAAAAAAAAAAAAAACYAgAAZHJzL2Rvd25y&#10;ZXYueG1sUEsFBgAAAAAEAAQA9QAAAIUDAAAAAA==&#10;" path="m64,l62,,59,,57,5r2,l62,5,64,xm5,167r10,5l27,172r,-2l27,167,12,165,,160r2,5l5,167xe" fillcolor="#e77d25" stroked="f">
                          <v:path arrowok="t" o:connecttype="custom" o:connectlocs="64,0;62,0;59,0;57,5;59,5;62,5;64,0;5,167;15,172;27,172;27,170;27,167;12,165;0,160;2,165;5,167" o:connectangles="0,0,0,0,0,0,0,0,0,0,0,0,0,0,0,0"/>
                          <o:lock v:ext="edit" verticies="t"/>
                        </v:shape>
                        <v:shape id="Freeform 2041" o:spid="_x0000_s2864" style="position:absolute;left:5850;top:554;width:64;height:167;visibility:visible;mso-wrap-style:square;v-text-anchor:top" coordsize="64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yik8cA&#10;AADdAAAADwAAAGRycy9kb3ducmV2LnhtbESPQWvCQBSE7wX/w/IEb3WTaqWk2YhVgoIiVAWvj+xr&#10;Esy+Ddmtpv31XUHocZiZb5h03ptGXKlztWUF8TgCQVxYXXOp4HTMn99AOI+ssbFMCn7IwTwbPKWY&#10;aHvjT7oefCkChF2CCirv20RKV1Rk0I1tSxy8L9sZ9EF2pdQd3gLcNPIlimbSYM1hocKWlhUVl8O3&#10;UWB+tx+bdRufzut8Vef73hW76U6p0bBfvIPw1Pv/8KO90Qqmk9cY7m/CE5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9copPHAAAA3QAAAA8AAAAAAAAAAAAAAAAAmAIAAGRy&#10;cy9kb3ducmV2LnhtbFBLBQYAAAAABAAEAPUAAACMAwAAAAA=&#10;" path="m64,l62,,59,,55,2r4,3l62,5r,-3l64,xm2,162r13,2l27,167r,-3l27,162,12,159,,154r,3l2,162xe" fillcolor="#e78026" stroked="f">
                          <v:path arrowok="t" o:connecttype="custom" o:connectlocs="64,0;62,0;59,0;55,2;59,5;62,5;62,2;64,0;2,162;15,164;27,167;27,164;27,162;12,159;0,154;0,157;2,162" o:connectangles="0,0,0,0,0,0,0,0,0,0,0,0,0,0,0,0,0"/>
                          <o:lock v:ext="edit" verticies="t"/>
                        </v:shape>
                        <v:shape id="Freeform 2042" o:spid="_x0000_s2865" style="position:absolute;left:5847;top:556;width:65;height:162;visibility:visible;mso-wrap-style:square;v-text-anchor:top" coordsize="6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GnXcYA&#10;AADdAAAADwAAAGRycy9kb3ducmV2LnhtbESP3WoCMRSE7wt9h3AE72rWn5ayGsVWBNsbcfUBjpvj&#10;ZjE52W6iu337plDo5TAz3zCLVe+suFMbas8KxqMMBHHpdc2VgtNx+/QKIkRkjdYzKfimAKvl48MC&#10;c+07PtC9iJVIEA45KjAxNrmUoTTkMIx8Q5y8i28dxiTbSuoWuwR3Vk6y7EU6rDktGGzo3VB5LW5O&#10;wbrbmeISP+zn5rzdf9mDOU7LN6WGg349BxGpj//hv/ZOK5hNnyfw+yY9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GnXcYAAADdAAAADwAAAAAAAAAAAAAAAACYAgAAZHJz&#10;L2Rvd25yZXYueG1sUEsFBgAAAAAEAAQA9QAAAIsDAAAAAA==&#10;" path="m65,l62,,60,,58,3r2,2l65,5,65,xm3,155r12,5l30,162r,-2l28,157,13,155,,147r3,5l3,155xe" fillcolor="#e88327" stroked="f">
                          <v:path arrowok="t" o:connecttype="custom" o:connectlocs="65,0;62,0;60,0;58,3;60,5;65,5;65,0;3,155;15,160;30,162;30,160;28,157;13,155;0,147;3,152;3,155" o:connectangles="0,0,0,0,0,0,0,0,0,0,0,0,0,0,0,0"/>
                          <o:lock v:ext="edit" verticies="t"/>
                        </v:shape>
                        <v:shape id="Freeform 2043" o:spid="_x0000_s2866" style="position:absolute;left:5845;top:556;width:67;height:160;visibility:visible;mso-wrap-style:square;v-text-anchor:top" coordsize="6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EAh8QA&#10;AADdAAAADwAAAGRycy9kb3ducmV2LnhtbESP3WoCMRSE7wu+QzhC72rWn1ZZjaKitMUrfx7gsDlm&#10;FzcnSxJ169ObQqGXw8x8w8wWra3FjXyoHCvo9zIQxIXTFRsFp+P2bQIiRGSNtWNS8EMBFvPOywxz&#10;7e68p9shGpEgHHJUUMbY5FKGoiSLoeca4uSdnbcYk/RGao/3BLe1HGTZh7RYcVoosaF1ScXlcLUK&#10;/OoRvbmYsdlkn3K349O3po1Sr912OQURqY3/4b/2l1YwGr4P4fdNeg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hAIfEAAAA3QAAAA8AAAAAAAAAAAAAAAAAmAIAAGRycy9k&#10;b3ducmV2LnhtbFBLBQYAAAAABAAEAPUAAACJAwAAAAA=&#10;" path="m67,3r-3,l60,,57,5r5,l64,8,67,3xm5,152r12,5l32,160r-2,-3l30,155,15,152,,142r2,5l5,152xe" fillcolor="#e88728" stroked="f">
                          <v:path arrowok="t" o:connecttype="custom" o:connectlocs="67,3;64,3;60,0;57,5;62,5;64,8;67,3;5,152;17,157;32,160;30,157;30,155;15,152;0,142;2,147;5,152" o:connectangles="0,0,0,0,0,0,0,0,0,0,0,0,0,0,0,0"/>
                          <o:lock v:ext="edit" verticies="t"/>
                        </v:shape>
                        <v:shape id="Freeform 2044" o:spid="_x0000_s2867" style="position:absolute;left:5845;top:559;width:67;height:154;visibility:visible;mso-wrap-style:square;v-text-anchor:top" coordsize="67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xzl8YA&#10;AADdAAAADwAAAGRycy9kb3ducmV2LnhtbESPzWvCQBTE7wX/h+UJ3nRja/2IrtIPCr0oqLl4e2Sf&#10;STD7NmSfmv733YLQ4zAzv2FWm87V6kZtqDwbGI8SUMS5txUXBrLj13AOKgiyxdozGfihAJt172mF&#10;qfV33tPtIIWKEA4pGihFmlTrkJfkMIx8Qxy9s28dSpRtoW2L9wh3tX5Okql2WHFcKLGhj5Lyy+Hq&#10;DNj956kR270vdpnLtouznSVHMWbQ796WoIQ6+Q8/2t/WwOTldQJ/b+IT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xzl8YAAADdAAAADwAAAAAAAAAAAAAAAACYAgAAZHJz&#10;L2Rvd25yZXYueG1sUEsFBgAAAAAEAAQA9QAAAIsDAAAAAA==&#10;" path="m67,2r-5,l60,,55,5r5,l64,7,67,2xm2,144r13,8l30,154r,-2l30,149,15,144,,137r,l,142r2,2xe" fillcolor="#e98a29" stroked="f">
                          <v:path arrowok="t" o:connecttype="custom" o:connectlocs="67,2;62,2;60,0;55,5;60,5;64,7;67,2;2,144;15,152;30,154;30,152;30,149;15,144;0,137;0,137;0,142;2,144" o:connectangles="0,0,0,0,0,0,0,0,0,0,0,0,0,0,0,0,0"/>
                          <o:lock v:ext="edit" verticies="t"/>
                        </v:shape>
                        <v:shape id="Freeform 2045" o:spid="_x0000_s2868" style="position:absolute;left:5845;top:561;width:64;height:150;visibility:visible;mso-wrap-style:square;v-text-anchor:top" coordsize="64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dGr8YA&#10;AADdAAAADwAAAGRycy9kb3ducmV2LnhtbESPQWvCQBSE74X+h+UVeim6sSYi0VVKa2mujYIeH9ln&#10;NjT7Nma3Jv77bqHQ4zAz3zDr7WhbcaXeN44VzKYJCOLK6YZrBYf9+2QJwgdkja1jUnAjD9vN/d0a&#10;c+0G/qRrGWoRIexzVGBC6HIpfWXIop+6jjh6Z9dbDFH2tdQ9DhFuW/mcJAtpseG4YLCjV0PVV/lt&#10;FXzs5JC9pYVpy2J/2l0WxyebHpV6fBhfViACjeE//NcutIJ0nmXw+yY+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4dGr8YAAADdAAAADwAAAAAAAAAAAAAAAACYAgAAZHJz&#10;L2Rvd25yZXYueG1sUEsFBgAAAAAEAAQA9QAAAIsDAAAAAA==&#10;" path="m64,3l62,,57,,55,3r,2l57,5r5,3l64,3xm,137r15,10l30,150r,-3l30,145,15,140,,132r,3l,135r,2l,137xe" fillcolor="#ea8d2a" stroked="f">
                          <v:path arrowok="t" o:connecttype="custom" o:connectlocs="64,3;62,0;57,0;55,3;55,5;57,5;62,8;64,3;0,137;15,147;30,150;30,147;30,145;15,140;0,132;0,135;0,135;0,137;0,137" o:connectangles="0,0,0,0,0,0,0,0,0,0,0,0,0,0,0,0,0,0,0"/>
                          <o:lock v:ext="edit" verticies="t"/>
                        </v:shape>
                        <v:shape id="Freeform 2046" o:spid="_x0000_s2869" style="position:absolute;left:5845;top:564;width:64;height:144;visibility:visible;mso-wrap-style:square;v-text-anchor:top" coordsize="6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YAT8cA&#10;AADdAAAADwAAAGRycy9kb3ducmV2LnhtbESPT2vCQBTE74LfYXlCL9JsWqvV6Co2UOpBD9ri+ZF9&#10;+aPZtyG71bSfvlsQPA4z8xtmsepMLS7UusqygqcoBkGcWV1xoeDr8/1xCsJ5ZI21ZVLwQw5Wy35v&#10;gYm2V97T5eALESDsElRQet8kUrqsJIMusg1x8HLbGvRBtoXULV4D3NTyOY4n0mDFYaHEhtKSsvPh&#10;2yio6t90e5Ip7mZrd3x9G444zz6Uehh06zkIT52/h2/tjVbwMhpP4P9Ne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GAE/HAAAA3QAAAA8AAAAAAAAAAAAAAAAAmAIAAGRy&#10;cy9kb3ducmV2LnhtbFBLBQYAAAAABAAEAPUAAACMAwAAAAA=&#10;" path="m64,2l60,,55,,52,5r5,l62,7r,-2l64,2xm,132r15,7l30,144r,-2l30,139,15,134,,127r,2l,132xe" fillcolor="#ea902b" stroked="f">
                          <v:path arrowok="t" o:connecttype="custom" o:connectlocs="64,2;60,0;55,0;52,5;57,5;62,7;62,5;64,2;0,132;15,139;30,144;30,142;30,139;15,134;0,127;0,129;0,132" o:connectangles="0,0,0,0,0,0,0,0,0,0,0,0,0,0,0,0,0"/>
                          <o:lock v:ext="edit" verticies="t"/>
                        </v:shape>
                        <v:shape id="Freeform 2047" o:spid="_x0000_s2870" style="position:absolute;left:5845;top:566;width:62;height:140;visibility:visible;mso-wrap-style:square;v-text-anchor:top" coordsize="6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ECLcYA&#10;AADdAAAADwAAAGRycy9kb3ducmV2LnhtbESPQWsCMRSE7wX/Q3hCbzWr1lq2RhHB4k20Su3tdfO6&#10;u7h5WZNU4783BaHHYWa+YSazaBpxJudrywr6vQwEcWF1zaWC3cfy6RWED8gaG8uk4EoeZtPOwwRz&#10;bS+8ofM2lCJB2OeooAqhzaX0RUUGfc+2xMn7sc5gSNKVUju8JLhp5CDLXqTBmtNChS0tKiqO21+j&#10;wI13/dPg8Ln8ivG0Oqzf9+Y77pV67Mb5G4hAMfyH7+2VVvA8HI3h7016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ECLcYAAADdAAAADwAAAAAAAAAAAAAAAACYAgAAZHJz&#10;L2Rvd25yZXYueG1sUEsFBgAAAAAEAAQA9QAAAIsDAAAAAA==&#10;" path="m62,3l57,,55,,50,5r5,l60,5r2,l62,3xm,127r15,8l30,140r,-3l30,135,15,130,,122r,3l,127xe" fillcolor="#eb932b" stroked="f">
                          <v:path arrowok="t" o:connecttype="custom" o:connectlocs="62,3;57,0;55,0;50,5;55,5;60,5;62,5;62,3;0,127;15,135;30,140;30,137;30,135;15,130;0,122;0,125;0,127" o:connectangles="0,0,0,0,0,0,0,0,0,0,0,0,0,0,0,0,0"/>
                          <o:lock v:ext="edit" verticies="t"/>
                        </v:shape>
                        <v:shape id="Freeform 2048" o:spid="_x0000_s2871" style="position:absolute;left:5845;top:569;width:62;height:134;visibility:visible;mso-wrap-style:square;v-text-anchor:top" coordsize="6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SPl8QA&#10;AADdAAAADwAAAGRycy9kb3ducmV2LnhtbESPTYvCQAyG7wv+hyGCt3WqqyLVUZaFBU+CH+A1dGJb&#10;2snUzlirv94cFvYY3rxP8qy3vatVR20oPRuYjBNQxJm3JecGzqffzyWoEJEt1p7JwJMCbDeDjzWm&#10;1j/4QN0x5kogHFI0UMTYpFqHrCCHYewbYsmuvnUYZWxzbVt8CNzVepokC+2wZLlQYEM/BWXV8e6E&#10;UnX7+/Vlp5W+XeIuOYRFNcmMGQ377xWoSH38X/5r76yB2ddc3hUbMQG9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Ej5fEAAAA3QAAAA8AAAAAAAAAAAAAAAAAmAIAAGRycy9k&#10;b3ducmV2LnhtbFBLBQYAAAAABAAEAPUAAACJAwAAAAA=&#10;" path="m62,2l57,,52,,50,2r,3l55,5r5,l60,2r2,xm,122r15,7l30,134r,-2l30,129,15,124,,114r,5l,122xe" fillcolor="#eb962a" stroked="f">
                          <v:path arrowok="t" o:connecttype="custom" o:connectlocs="62,2;57,0;52,0;50,2;50,5;55,5;60,5;60,2;62,2;0,122;15,129;30,134;30,132;30,129;15,124;0,114;0,119;0,122" o:connectangles="0,0,0,0,0,0,0,0,0,0,0,0,0,0,0,0,0,0"/>
                          <o:lock v:ext="edit" verticies="t"/>
                        </v:shape>
                        <v:shape id="Freeform 2049" o:spid="_x0000_s2872" style="position:absolute;left:5845;top:571;width:60;height:130;visibility:visible;mso-wrap-style:square;v-text-anchor:top" coordsize="6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8J38YA&#10;AADdAAAADwAAAGRycy9kb3ducmV2LnhtbESPQWvCQBSE7wX/w/KE3upGW0uMWUUKQryUmnrw+Mg+&#10;k2j2bchuTfLvu4WCx2FmvmHS7WAacafO1ZYVzGcRCOLC6ppLBafv/UsMwnlkjY1lUjCSg+1m8pRi&#10;om3PR7rnvhQBwi5BBZX3bSKlKyoy6Ga2JQ7exXYGfZBdKXWHfYCbRi6i6F0arDksVNjSR0XFLf8x&#10;CvJrfZZf+8M4HNne4s/sIBfxUqnn6bBbg/A0+Ef4v51pBW+vyxX8vQlP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8J38YAAADdAAAADwAAAAAAAAAAAAAAAACYAgAAZHJz&#10;L2Rvd25yZXYueG1sUEsFBgAAAAAEAAQA9QAAAIsDAAAAAA==&#10;" path="m60,l55,,50,r,3l47,5r5,l57,5,60,3,60,xm,117r15,8l30,130r,-3l30,125,15,120,,110r,2l,117xe" fillcolor="#ec9a2a" stroked="f">
                          <v:path arrowok="t" o:connecttype="custom" o:connectlocs="60,0;55,0;50,0;50,3;47,5;52,5;57,5;60,3;60,0;0,117;15,125;30,130;30,127;30,125;15,120;0,110;0,112;0,117" o:connectangles="0,0,0,0,0,0,0,0,0,0,0,0,0,0,0,0,0,0"/>
                          <o:lock v:ext="edit" verticies="t"/>
                        </v:shape>
                        <v:shape id="Freeform 2050" o:spid="_x0000_s2873" style="position:absolute;left:5845;top:574;width:60;height:124;visibility:visible;mso-wrap-style:square;v-text-anchor:top" coordsize="60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/gnsIA&#10;AADdAAAADwAAAGRycy9kb3ducmV2LnhtbERPzWoCMRC+F3yHMEIvRbPVIrIaRUoVPfTgzwMMm3Gz&#10;uJlsN6Nu394cBI8f3/982fla3aiNVWADn8MMFHERbMWlgdNxPZiCioJssQ5MBv4pwnLRe5tjbsOd&#10;93Q7SKlSCMccDTiRJtc6Fo48xmFoiBN3Dq1HSbAttW3xnsJ9rUdZNtEeK04NDhv6dlRcDldvYHN2&#10;jd+5jz/ZBzn9bPT0N4wKY9773WoGSqiTl/jp3loDX+NJ2p/epCe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n+CewgAAAN0AAAAPAAAAAAAAAAAAAAAAAJgCAABkcnMvZG93&#10;bnJldi54bWxQSwUGAAAAAAQABAD1AAAAhwMAAAAA&#10;" path="m60,l55,,50,,47,2,45,5r7,l57,5r,-3l60,xm,109r15,10l30,124r,-2l30,119,15,114,2,104,,107r,2xe" fillcolor="#ec9d28" stroked="f">
                          <v:path arrowok="t" o:connecttype="custom" o:connectlocs="60,0;55,0;50,0;47,2;45,5;52,5;57,5;57,2;60,0;0,109;15,119;30,124;30,122;30,119;15,114;2,104;0,107;0,109" o:connectangles="0,0,0,0,0,0,0,0,0,0,0,0,0,0,0,0,0,0"/>
                          <o:lock v:ext="edit" verticies="t"/>
                        </v:shape>
                        <v:shape id="Freeform 2051" o:spid="_x0000_s2874" style="position:absolute;left:5845;top:576;width:57;height:120;visibility:visible;mso-wrap-style:square;v-text-anchor:top" coordsize="5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xlxMYA&#10;AADdAAAADwAAAGRycy9kb3ducmV2LnhtbESPQUvDQBSE7wX/w/IEL8W+1JaisdtSSsUKvVil50f2&#10;mQSzb9PdbRL/vVsQPA4z8w2zXA+2UR37UDvRMJ1koFgKZ2opNXx+vNw/ggqRxFDjhDX8cID16ma0&#10;pNy4Xt65O8ZSJYiEnDRUMbY5YigqthQmrmVJ3pfzlmKSvkTjqU9w2+BDli3QUi1poaKWtxUX38eL&#10;1dCPX83T6bCbvXVnwUOLY3/Ci9Z3t8PmGVTkIf6H/9p7o2E+W0zh+iY9AV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2xlxMYAAADdAAAADwAAAAAAAAAAAAAAAACYAgAAZHJz&#10;L2Rvd25yZXYueG1sUEsFBgAAAAAEAAQA9QAAAIsDAAAAAA==&#10;" path="m57,l52,,47,,45,3r,l50,5r5,l57,3,57,xm,105r15,10l30,120r,-3l30,115,15,110,2,100r,2l,105xe" fillcolor="#eda025" stroked="f">
                          <v:path arrowok="t" o:connecttype="custom" o:connectlocs="57,0;52,0;47,0;45,3;45,3;50,5;55,5;57,3;57,0;0,105;15,115;30,120;30,117;30,115;15,110;2,100;2,102;0,105" o:connectangles="0,0,0,0,0,0,0,0,0,0,0,0,0,0,0,0,0,0"/>
                          <o:lock v:ext="edit" verticies="t"/>
                        </v:shape>
                        <v:shape id="Freeform 2052" o:spid="_x0000_s2875" style="position:absolute;left:5847;top:579;width:55;height:114;visibility:visible;mso-wrap-style:square;v-text-anchor:top" coordsize="5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mV48YA&#10;AADdAAAADwAAAGRycy9kb3ducmV2LnhtbESP0WoCMRRE3wv+Q7hC39xsrWjZGqVUtBYUrPYDLpvb&#10;zbKbmyVJdf17UxD6OMzMGWa+7G0rzuRD7VjBU5aDIC6drrlS8H1aj15AhIissXVMCq4UYLkYPMyx&#10;0O7CX3Q+xkokCIcCFZgYu0LKUBqyGDLXESfvx3mLMUlfSe3xkuC2leM8n0qLNacFgx29Gyqb469V&#10;QCe/OTTNbL3a7HefurLbj5WZKPU47N9eQUTq43/43t5qBZPn6Rj+3q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2mV48YAAADdAAAADwAAAAAAAAAAAAAAAACYAgAAZHJz&#10;L2Rvd25yZXYueG1sUEsFBgAAAAAEAAQA9QAAAIsDAAAAAA==&#10;" path="m55,l50,,43,r,l40,2r,l48,5r5,l53,2,55,xm,99r13,10l28,114r,-2l28,109,13,104,,94r,3l,99xe" fillcolor="#eda322" stroked="f">
                          <v:path arrowok="t" o:connecttype="custom" o:connectlocs="55,0;50,0;43,0;43,0;40,2;40,2;48,5;53,5;53,2;55,0;0,99;13,109;28,114;28,112;28,109;13,104;0,94;0,97;0,99" o:connectangles="0,0,0,0,0,0,0,0,0,0,0,0,0,0,0,0,0,0,0"/>
                          <o:lock v:ext="edit" verticies="t"/>
                        </v:shape>
                        <v:shape id="Freeform 2053" o:spid="_x0000_s2876" style="position:absolute;left:5847;top:579;width:53;height:112;visibility:visible;mso-wrap-style:square;v-text-anchor:top" coordsize="5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suDsUA&#10;AADdAAAADwAAAGRycy9kb3ducmV2LnhtbESPQUsDMRSE70L/Q3gFbzZbV4quTYsUi9VDwVp6fmye&#10;SejmZUnidv33RhA8DjPzDbNcj74TA8XkAiuYzyoQxG3Qjo2C48f25h5Eysgau8Ck4JsSrFeTqyU2&#10;Olz4nYZDNqJAODWowObcN1Km1pLHNAs9cfE+Q/SYi4xG6oiXAvedvK2qhfTouCxY7GljqT0fvryC&#10;5OxL3FW1ed7Xw5s5bbbu4bVT6no6Pj2CyDTm//Bfe6cV3NWLGn7fl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Sy4OxQAAAN0AAAAPAAAAAAAAAAAAAAAAAJgCAABkcnMv&#10;ZG93bnJldi54bWxQSwUGAAAAAAQABAD1AAAAigMAAAAA&#10;" path="m53,2r-5,l43,,40,2,38,5r2,l40,5r5,2l53,7r,-2l53,2xm,97r13,10l28,112r,-3l28,107,13,102,,92r,2l,97xe" fillcolor="#eea61e" stroked="f">
                          <v:path arrowok="t" o:connecttype="custom" o:connectlocs="53,2;48,2;43,0;40,2;38,5;40,5;40,5;45,7;53,7;53,5;53,2;0,97;13,107;28,112;28,109;28,107;13,102;0,92;0,94;0,97" o:connectangles="0,0,0,0,0,0,0,0,0,0,0,0,0,0,0,0,0,0,0,0"/>
                          <o:lock v:ext="edit" verticies="t"/>
                        </v:shape>
                        <v:shape id="Freeform 2054" o:spid="_x0000_s2877" style="position:absolute;left:5847;top:581;width:53;height:107;visibility:visible;mso-wrap-style:square;v-text-anchor:top" coordsize="5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uIz8UA&#10;AADdAAAADwAAAGRycy9kb3ducmV2LnhtbESPQWvCQBSE7wX/w/IEL1I3tiISXSVUaqU3tRdvj+zr&#10;JjT7Ns1uTPz3riB4HGbmG2a16W0lLtT40rGC6SQBQZw7XbJR8HP6fF2A8AFZY+WYFFzJw2Y9eFlh&#10;ql3HB7ocgxERwj5FBUUIdSqlzwuy6CeuJo7er2sshigbI3WDXYTbSr4lyVxaLDkuFFjTR0H537G1&#10;CnbZ+Nx28gvd/3ax+zb1ODuYVqnRsM+WIAL14Rl+tPdawex9PoP7m/g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m4jPxQAAAN0AAAAPAAAAAAAAAAAAAAAAAJgCAABkcnMv&#10;ZG93bnJldi54bWxQSwUGAAAAAAQABAD1AAAAigMAAAAA&#10;" path="m53,3r-5,l40,r,l38,3r,2l38,5r2,l45,8r5,l53,5r,-2xm,92r13,10l28,107r,-2l28,102r-8,-2l13,97,8,92,3,85,,90r,2xe" fillcolor="#efab15" stroked="f">
                          <v:path arrowok="t" o:connecttype="custom" o:connectlocs="53,3;48,3;40,0;40,0;38,3;38,5;38,5;40,5;45,8;50,8;53,5;53,3;0,92;13,102;28,107;28,105;28,102;20,100;13,97;8,92;3,85;0,90;0,92" o:connectangles="0,0,0,0,0,0,0,0,0,0,0,0,0,0,0,0,0,0,0,0,0,0,0"/>
                          <o:lock v:ext="edit" verticies="t"/>
                        </v:shape>
                        <v:shape id="Freeform 2055" o:spid="_x0000_s2878" style="position:absolute;left:5847;top:584;width:53;height:102;visibility:visible;mso-wrap-style:square;v-text-anchor:top" coordsize="5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F8hcUA&#10;AADdAAAADwAAAGRycy9kb3ducmV2LnhtbESPQWvCQBSE7wX/w/KE3upGrYlGVxGhVsipKnh9Zp9J&#10;MPs2ZLcm/ffdgtDjMDPfMKtNb2rxoNZVlhWMRxEI4tzqigsF59PH2xyE88gaa8uk4IccbNaDlxWm&#10;2nb8RY+jL0SAsEtRQel9k0rp8pIMupFtiIN3s61BH2RbSN1iF+CmlpMoiqXBisNCiQ3tSsrvx2+j&#10;YJtgtk+y7pqcP7PF/mKqZjHbKfU67LdLEJ56/x9+tg9awfs0nsHfm/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0XyFxQAAAN0AAAAPAAAAAAAAAAAAAAAAAJgCAABkcnMv&#10;ZG93bnJldi54bWxQSwUGAAAAAAQABAD1AAAAigMAAAAA&#10;" path="m53,2r-8,l40,r,l38,r,2l35,7,38,5r2,l45,5r5,2l50,5,53,2xm,87l13,97r15,5l28,99r,-2l20,94,13,92,8,87,3,80r,2l,87xe" fillcolor="#efae09" stroked="f">
                          <v:path arrowok="t" o:connecttype="custom" o:connectlocs="53,2;45,2;40,0;40,0;38,0;38,2;35,7;38,5;40,5;45,5;50,7;50,5;53,2;0,87;13,97;28,102;28,99;28,97;20,94;13,92;8,87;3,80;3,82;0,87" o:connectangles="0,0,0,0,0,0,0,0,0,0,0,0,0,0,0,0,0,0,0,0,0,0,0,0"/>
                          <o:lock v:ext="edit" verticies="t"/>
                        </v:shape>
                        <v:shape id="Freeform 2056" o:spid="_x0000_s2879" style="position:absolute;left:5850;top:586;width:47;height:97;visibility:visible;mso-wrap-style:square;v-text-anchor:top" coordsize="4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cTtcUA&#10;AADdAAAADwAAAGRycy9kb3ducmV2LnhtbESP3WrCQBSE74W+w3IKvdNNbQk1ZhVpsVQEodEHOGZP&#10;fmj2bMhuzfbtu4Lg5TAz3zD5OphOXGhwrWUFz7MEBHFpdcu1gtNxO30D4Tyyxs4yKfgjB+vVwyTH&#10;TNuRv+lS+FpECLsMFTTe95mUrmzIoJvZnjh6lR0M+iiHWuoBxwg3nZwnSSoNthwXGuzpvaHyp/g1&#10;Cuy4Q71ZfByCn5/3+3D6rMatUerpMWyWIDwFfw/f2l9awetLmsL1TXw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JxO1xQAAAN0AAAAPAAAAAAAAAAAAAAAAAJgCAABkcnMv&#10;ZG93bnJldi54bWxQSwUGAAAAAAQABAD1AAAAigMAAAAA&#10;" path="m47,3r-5,l37,,35,r,l32,5,30,8,35,5r2,l42,5r3,3l47,5r,-2xm,80r5,7l10,92r7,3l25,97r,-2l25,92,17,90,12,85,5,80,,75r,3l,80xe" fillcolor="#f0b100" stroked="f">
                          <v:path arrowok="t" o:connecttype="custom" o:connectlocs="47,3;42,3;37,0;35,0;35,0;32,5;30,8;35,5;37,5;42,5;45,8;47,5;47,3;0,80;5,87;10,92;17,95;25,97;25,95;25,92;17,90;12,85;5,80;0,75;0,78;0,80" o:connectangles="0,0,0,0,0,0,0,0,0,0,0,0,0,0,0,0,0,0,0,0,0,0,0,0,0,0"/>
                          <o:lock v:ext="edit" verticies="t"/>
                        </v:shape>
                        <v:shape id="Freeform 2057" o:spid="_x0000_s2880" style="position:absolute;left:5850;top:589;width:47;height:92;visibility:visible;mso-wrap-style:square;v-text-anchor:top" coordsize="4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Nf0MgA&#10;AADdAAAADwAAAGRycy9kb3ducmV2LnhtbESPQWvCQBSE74L/YXmCF6m72holdZVQKrQXoakK3p7Z&#10;1yQ0+zZkt5r++26h0OMwM98w621vG3GlzteONcymCgRx4UzNpYbD++5uBcIHZIONY9LwTR62m+Fg&#10;jalxN36jax5KESHsU9RQhdCmUvqiIot+6lri6H24zmKIsiul6fAW4baRc6USabHmuFBhS08VFZ/5&#10;l9WwS16TYnFUZ8WX0/N5ke2zfDbRejzqs0cQgfrwH/5rvxgND/fJEn7fxCcgN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I1/QyAAAAN0AAAAPAAAAAAAAAAAAAAAAAJgCAABk&#10;cnMvZG93bnJldi54bWxQSwUGAAAAAAQABAD1AAAAjQMAAAAA&#10;" path="m47,2l42,,37,,35,,32,2,30,5r,2l32,5r5,l42,5r3,2l45,5,47,2xm,75r5,7l10,87r7,2l25,92r,-3l25,87,17,84,12,79,7,75,2,70,,72r,3xe" fillcolor="#f0b500" stroked="f">
                          <v:path arrowok="t" o:connecttype="custom" o:connectlocs="47,2;42,0;37,0;35,0;32,2;30,5;30,7;32,5;37,5;42,5;45,7;45,5;47,2;0,75;5,82;10,87;17,89;25,92;25,89;25,87;17,84;12,79;7,75;2,70;0,72;0,75" o:connectangles="0,0,0,0,0,0,0,0,0,0,0,0,0,0,0,0,0,0,0,0,0,0,0,0,0,0"/>
                          <o:lock v:ext="edit" verticies="t"/>
                        </v:shape>
                        <v:shape id="Freeform 2058" o:spid="_x0000_s2881" style="position:absolute;left:5850;top:591;width:45;height:87;visibility:visible;mso-wrap-style:square;v-text-anchor:top" coordsize="4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J82MQA&#10;AADdAAAADwAAAGRycy9kb3ducmV2LnhtbERPy2rCQBTdF/oPwy10Vye1aiXNREQsBESkacHtNXPz&#10;aDN3Qmaq0a93FoLLw3kni8G04ki9aywreB1FIIgLqxuuFPx8f77MQTiPrLG1TArO5GCRPj4kGGt7&#10;4i865r4SIYRdjApq77tYSlfUZNCNbEccuNL2Bn2AfSV1j6cQblo5jqKZNNhwaKixo1VNxV/+bxTY&#10;92473ewv/Fsemv2y3OVZtl4p9fw0LD9AeBr8XXxzZ1rB5G0W5oY34QnI9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CfNjEAAAA3QAAAA8AAAAAAAAAAAAAAAAAmAIAAGRycy9k&#10;b3ducmV2LnhtbFBLBQYAAAAABAAEAPUAAACJAwAAAAA=&#10;" path="m45,3l42,,37,,35,,30,3r,2l27,8r5,l37,5r3,l45,8r,-3l45,3xm,70r5,5l12,80r5,5l25,87r,-2l25,82,17,80,12,75,7,70,2,63r,5l,70xe" fillcolor="#f2b900" stroked="f">
                          <v:path arrowok="t" o:connecttype="custom" o:connectlocs="45,3;42,0;37,0;35,0;30,3;30,5;27,8;32,8;37,5;40,5;45,8;45,5;45,3;0,70;5,75;12,80;17,85;25,87;25,85;25,82;17,80;12,75;7,70;2,63;2,68;0,70" o:connectangles="0,0,0,0,0,0,0,0,0,0,0,0,0,0,0,0,0,0,0,0,0,0,0,0,0,0"/>
                          <o:lock v:ext="edit" verticies="t"/>
                        </v:shape>
                        <v:shape id="Freeform 2059" o:spid="_x0000_s2882" style="position:absolute;left:5852;top:594;width:43;height:82;visibility:visible;mso-wrap-style:square;v-text-anchor:top" coordsize="4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f/OMUA&#10;AADdAAAADwAAAGRycy9kb3ducmV2LnhtbESPQWvCQBSE7wX/w/IEb3WjFonRVcRSkOKlSYvXR/aZ&#10;BLNvQ3YT4793BaHHYWa+YTa7wdSip9ZVlhXMphEI4tzqigsFv9nXewzCeWSNtWVScCcHu+3obYOJ&#10;tjf+oT71hQgQdgkqKL1vEildXpJBN7UNcfAutjXog2wLqVu8Bbip5TyKltJgxWGhxIYOJeXXtDMK&#10;MvqLz5/7+Xd677oTZvHl1GW9UpPxsF+D8DT4//CrfdQKPhbLFTzfhCcgt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B/84xQAAAN0AAAAPAAAAAAAAAAAAAAAAAJgCAABkcnMv&#10;ZG93bnJldi54bWxQSwUGAAAAAAQABAD1AAAAigMAAAAA&#10;" path="m43,2l40,,35,,30,,28,2,25,5,23,7r7,l35,5r3,l40,5r3,l43,2xm,65r5,5l10,74r5,5l23,82r,-3l23,77,18,74,10,70,5,65,3,57,,60r,5xe" fillcolor="#f3be00" stroked="f">
                          <v:path arrowok="t" o:connecttype="custom" o:connectlocs="43,2;40,0;35,0;30,0;28,2;25,5;23,7;30,7;35,5;38,5;40,5;43,5;43,2;0,65;5,70;10,74;15,79;23,82;23,79;23,77;18,74;10,70;5,65;3,57;0,60;0,65" o:connectangles="0,0,0,0,0,0,0,0,0,0,0,0,0,0,0,0,0,0,0,0,0,0,0,0,0,0"/>
                          <o:lock v:ext="edit" verticies="t"/>
                        </v:shape>
                        <v:shape id="Freeform 2060" o:spid="_x0000_s2883" style="position:absolute;left:5852;top:596;width:43;height:77;visibility:visible;mso-wrap-style:square;v-text-anchor:top" coordsize="4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dAL8IA&#10;AADdAAAADwAAAGRycy9kb3ducmV2LnhtbERPy4rCMBTdD/gP4QruxtTXKLVRZGDAhQzYcePu2lzb&#10;2uamNNHWvzeLAZeH8062vanFg1pXWlYwGUcgiDOrS84VnP5+PlcgnEfWWFsmBU9ysN0MPhKMte34&#10;SI/U5yKEsItRQeF9E0vpsoIMurFtiAN3ta1BH2CbS91iF8JNLadR9CUNlhwaCmzou6CsSu9GQbW4&#10;Hzr7e5nZ5qZxvswX/T46KzUa9rs1CE+9f4v/3XutYD5bhv3hTXgCcvM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d0AvwgAAAN0AAAAPAAAAAAAAAAAAAAAAAJgCAABkcnMvZG93&#10;bnJldi54bWxQSwUGAAAAAAQABAD1AAAAhwMAAAAA&#10;" path="m43,3l38,,35,,30,3r-5,l23,5r-3,5l28,8,35,5r3,l40,5r,-2l43,3xm,58r5,7l10,70r5,5l23,77r,-2l25,72,18,70,10,65,5,58,3,50r,5l,58xe" fillcolor="#f4c200" stroked="f">
                          <v:path arrowok="t" o:connecttype="custom" o:connectlocs="43,3;38,0;35,0;30,3;25,3;23,5;20,10;28,8;35,5;38,5;40,5;40,3;43,3;0,58;5,65;10,70;15,75;23,77;23,75;25,72;18,70;10,65;5,58;3,50;3,55;0,58" o:connectangles="0,0,0,0,0,0,0,0,0,0,0,0,0,0,0,0,0,0,0,0,0,0,0,0,0,0"/>
                          <o:lock v:ext="edit" verticies="t"/>
                        </v:shape>
                        <v:shape id="Freeform 2061" o:spid="_x0000_s2884" style="position:absolute;left:5855;top:599;width:37;height:72;visibility:visible;mso-wrap-style:square;v-text-anchor:top" coordsize="3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RUb8QA&#10;AADdAAAADwAAAGRycy9kb3ducmV2LnhtbESPT2sCMRTE7wW/Q3hCbzXrH6rdGkWE0h68VAWvj+R1&#10;s3TzsiZRt/30RhA8DjPzG2a+7FwjzhRi7VnBcFCAINbe1Fwp2O8+XmYgYkI22HgmBX8UYbnoPc2x&#10;NP7C33TepkpkCMcSFdiU2lLKqC05jAPfEmfvxweHKctQSRPwkuGukaOieJUOa84LFltaW9K/25NT&#10;QMF+TsYHPhrnV2//Ruvprtko9dzvVu8gEnXpEb63v4yCyXg6hNub/AT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UVG/EAAAA3QAAAA8AAAAAAAAAAAAAAAAAmAIAAGRycy9k&#10;b3ducmV2LnhtbFBLBQYAAAAABAAEAPUAAACJAwAAAAA=&#10;" path="m37,l35,,32,,27,2r-7,l17,7r,3l25,7,32,5r3,l35,5,37,2,37,xm,52r2,8l7,65r8,4l20,72r2,-3l22,67,15,65,7,57,5,52,2,45,,47r,5xe" fillcolor="#f5c600" stroked="f">
                          <v:path arrowok="t" o:connecttype="custom" o:connectlocs="37,0;35,0;32,0;27,2;20,2;17,7;17,10;25,7;32,5;35,5;35,5;37,2;37,0;0,52;2,60;7,65;15,69;20,72;22,69;22,67;15,65;7,57;5,52;2,45;0,47;0,52" o:connectangles="0,0,0,0,0,0,0,0,0,0,0,0,0,0,0,0,0,0,0,0,0,0,0,0,0,0"/>
                          <o:lock v:ext="edit" verticies="t"/>
                        </v:shape>
                        <v:shape id="Freeform 2062" o:spid="_x0000_s2885" style="position:absolute;left:5855;top:601;width:37;height:67;visibility:visible;mso-wrap-style:square;v-text-anchor:top" coordsize="3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T8T8YA&#10;AADdAAAADwAAAGRycy9kb3ducmV2LnhtbESPQWvCQBSE74X+h+UJvRTdbWyjRFeRFsFrbA89PrLP&#10;JJh9G3ZXk/bXdwWhx2FmvmHW29F24ko+tI41vMwUCOLKmZZrDV+f++kSRIjIBjvHpOGHAmw3jw9r&#10;LIwbuKTrMdYiQTgUqKGJsS+kDFVDFsPM9cTJOzlvMSbpa2k8DgluO5kplUuLLaeFBnt6b6g6Hy9W&#10;Q676fFdm5cfvoA7++/lNXtrypPXTZNytQEQa43/43j4YDa/zRQa3N+kJ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3T8T8YAAADdAAAADwAAAAAAAAAAAAAAAACYAgAAZHJz&#10;L2Rvd25yZXYueG1sUEsFBgAAAAAEAAQA9QAAAIsDAAAAAA==&#10;" path="m37,l35,,32,,25,3,17,5r,3l15,13,22,8,32,5r3,l35,5r,-2l37,xm,45r2,8l7,60r8,5l22,67r,-2l22,63,15,58,10,53,5,45,2,38r,2l,45xe" fillcolor="#f6ca00" stroked="f">
                          <v:path arrowok="t" o:connecttype="custom" o:connectlocs="37,0;35,0;32,0;25,3;17,5;17,8;15,13;22,8;32,5;35,5;35,5;35,3;37,0;0,45;2,53;7,60;15,65;22,67;22,65;22,63;15,58;10,53;5,45;2,38;2,40;0,45" o:connectangles="0,0,0,0,0,0,0,0,0,0,0,0,0,0,0,0,0,0,0,0,0,0,0,0,0,0"/>
                          <o:lock v:ext="edit" verticies="t"/>
                        </v:shape>
                        <v:shape id="Freeform 2063" o:spid="_x0000_s2886" style="position:absolute;left:5857;top:604;width:33;height:62;visibility:visible;mso-wrap-style:square;v-text-anchor:top" coordsize="3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fWdMcA&#10;AADdAAAADwAAAGRycy9kb3ducmV2LnhtbESPW2vCQBSE3wv9D8sp9K1uvFCb1FXEC+ijWgq+HbKn&#10;SWj2bNzdmuivd4WCj8PMfMNMZp2pxZmcrywr6PcSEMS51RUXCr4O67cPED4ga6wtk4ILeZhNn58m&#10;mGnb8o7O+1CICGGfoYIyhCaT0uclGfQ92xBH78c6gyFKV0jtsI1wU8tBkrxLgxXHhRIbWpSU/+7/&#10;jILB0s2/r/1tuq5Xx3A6tWl3HKdKvb50808QgbrwCP+3N1rBaDgewv1NfAJy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X1nTHAAAA3QAAAA8AAAAAAAAAAAAAAAAAmAIAAGRy&#10;cy9kb3ducmV2LnhtbFBLBQYAAAAABAAEAPUAAACMAwAAAAA=&#10;" path="m33,r,l30,,23,2,15,5r-5,7l8,20r5,-8l18,10,23,7,30,5r,l33,5r,-3l33,xm,40r3,7l5,52r8,8l20,62r,-2l20,57,13,52,8,47,5,40,3,32r,-2l5,25,3,32,,40xe" fillcolor="#f7cd00" stroked="f">
                          <v:path arrowok="t" o:connecttype="custom" o:connectlocs="33,0;33,0;30,0;23,2;15,5;10,12;8,20;13,12;18,10;23,7;30,5;30,5;33,5;33,2;33,0;0,40;3,47;5,52;13,60;20,62;20,60;20,57;13,52;8,47;5,40;3,32;3,30;5,25;3,32;0,40" o:connectangles="0,0,0,0,0,0,0,0,0,0,0,0,0,0,0,0,0,0,0,0,0,0,0,0,0,0,0,0,0,0"/>
                          <o:lock v:ext="edit" verticies="t"/>
                        </v:shape>
                        <v:shape id="Freeform 2064" o:spid="_x0000_s2887" style="position:absolute;left:5857;top:606;width:33;height:58;visibility:visible;mso-wrap-style:square;v-text-anchor:top" coordsize="3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gKb8MA&#10;AADdAAAADwAAAGRycy9kb3ducmV2LnhtbESPQYvCMBSE74L/ITzBi2iqFl26RhFB9OJBK54fzdu2&#10;bPNSmmjrvzeC4HGYmW+Y1aYzlXhQ40rLCqaTCARxZnXJuYJruh//gHAeWWNlmRQ8ycFm3e+tMNG2&#10;5TM9Lj4XAcIuQQWF93UipcsKMugmtiYO3p9tDPogm1zqBtsAN5WcRdFCGiw5LBRY066g7P9yNwpO&#10;bUyjuI3SXba4HacHrupRuldqOOi2vyA8df4b/rSPWkE8X8bwfhOegF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gKb8MAAADdAAAADwAAAAAAAAAAAAAAAACYAgAAZHJzL2Rv&#10;d25yZXYueG1sUEsFBgAAAAAEAAQA9QAAAIgDAAAAAA==&#10;" path="m33,r,l30,,20,3,13,8,5,20,,33r3,7l8,48r5,5l20,58r,-3l20,53,15,50,10,43,8,38,5,30,8,20r5,-7l20,8,30,5r,l33,3,33,xe" fillcolor="#f8d100" stroked="f">
                          <v:path arrowok="t" o:connecttype="custom" o:connectlocs="33,0;33,0;30,0;20,3;13,8;5,20;0,33;3,40;8,48;13,53;20,58;20,55;20,53;15,50;10,43;8,38;5,30;8,20;13,13;20,8;30,5;30,5;33,3;33,0" o:connectangles="0,0,0,0,0,0,0,0,0,0,0,0,0,0,0,0,0,0,0,0,0,0,0,0"/>
                        </v:shape>
                        <v:shape id="Freeform 2065" o:spid="_x0000_s2888" style="position:absolute;left:5860;top:609;width:30;height:52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mDpccA&#10;AADdAAAADwAAAGRycy9kb3ducmV2LnhtbESPzUoDMRSF94LvEK7gptiMVtth2rSIILiwoJ0uurxM&#10;bjNDk5shie20T28KgsvD+fk4i9XgrDhSiJ1nBY/jAgRx43XHRsG2fn8oQcSErNF6JgVnirBa3t4s&#10;sNL+xN903CQj8gjHChW0KfWVlLFpyWEc+544e3sfHKYsg5E64CmPOyufimIqHXacCS329NZSc9j8&#10;uAwZhcN5uqtHpv66rO0slNZ8lkrd3w2vcxCJhvQf/mt/aAXPk9kLXN/k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pg6XHAAAA3QAAAA8AAAAAAAAAAAAAAAAAmAIAAGRy&#10;cy9kb3ducmV2LnhtbFBLBQYAAAAABAAEAPUAAACMAwAAAAA=&#10;" path="m30,l27,r,l20,2,15,5,10,7,5,15,2,17r,3l,25r,2l2,35r3,7l10,47r7,5l17,50r,-3l12,45,10,40,7,35,5,27,7,20r5,-8l20,7,27,5r,-3l30,xe" fillcolor="#f7d400" stroked="f">
                          <v:path arrowok="t" o:connecttype="custom" o:connectlocs="30,0;27,0;27,0;20,2;15,5;10,7;5,15;2,17;2,20;0,25;0,27;2,35;5,42;10,47;17,52;17,50;17,47;12,45;10,40;7,35;5,27;7,20;12,12;20,7;27,5;27,2;30,0" o:connectangles="0,0,0,0,0,0,0,0,0,0,0,0,0,0,0,0,0,0,0,0,0,0,0,0,0,0,0"/>
                        </v:shape>
                        <v:shape id="Freeform 2066" o:spid="_x0000_s2889" style="position:absolute;left:5862;top:611;width:25;height:48;visibility:visible;mso-wrap-style:square;v-text-anchor:top" coordsize="2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Bg2MgA&#10;AADdAAAADwAAAGRycy9kb3ducmV2LnhtbESPQU8CMRSE7yT+h+aReCHSRQHNSiGEaOIBDose9Pbc&#10;PrYbt69LW2Dh11sTEo+TmfkmM1t0thFH8qF2rGA0zEAQl07XXCn4eH+9ewIRIrLGxjEpOFOAxfym&#10;N8NcuxMXdNzGSiQIhxwVmBjbXMpQGrIYhq4lTt7OeYsxSV9J7fGU4LaR91k2lRZrTgsGW1oZKn+2&#10;B6tg/3Uw6/r74ovJIAxeyiJ2l8+NUrf9bvkMIlIX/8PX9ptWMH54nMLfm/QE5Pw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MGDYyAAAAN0AAAAPAAAAAAAAAAAAAAAAAJgCAABk&#10;cnMvZG93bnJldi54bWxQSwUGAAAAAAQABAD1AAAAjQMAAAAA&#10;" path="m25,r,l15,3,8,8,3,15,,25r3,8l5,38r5,7l15,48r,-3l15,43,13,40,8,35r,-5l5,25,8,18r2,-5l18,8,25,5r,-2l25,xe" fillcolor="#f6d700" stroked="f">
                          <v:path arrowok="t" o:connecttype="custom" o:connectlocs="25,0;25,0;15,3;8,8;3,15;0,25;3,33;5,38;10,45;15,48;15,45;15,43;13,40;8,35;8,30;5,25;8,18;10,13;18,8;25,5;25,3;25,0" o:connectangles="0,0,0,0,0,0,0,0,0,0,0,0,0,0,0,0,0,0,0,0,0,0"/>
                        </v:shape>
                        <v:shape id="Freeform 2067" o:spid="_x0000_s2890" style="position:absolute;left:5865;top:614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6IKMYA&#10;AADdAAAADwAAAGRycy9kb3ducmV2LnhtbESPS4vCQBCE7wv+h6EXvIhOfKBLdBQRBUUQfOzBW5Pp&#10;TYKZnpAZY/z3jiDssaiqr6jZojGFqKlyuWUF/V4EgjixOudUweW86f6AcB5ZY2GZFDzJwWLe+pph&#10;rO2Dj1SffCoChF2MCjLvy1hKl2Rk0PVsSRy8P1sZ9EFWqdQVPgLcFHIQRWNpMOewkGFJq4yS2+lu&#10;FJwPsva/g3VJ28741t+vdsMar0q1v5vlFISnxv+HP+2tVjAaTibwfhOegJ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6IKMYAAADdAAAADwAAAAAAAAAAAAAAAACYAgAAZHJz&#10;L2Rvd25yZXYueG1sUEsFBgAAAAAEAAQA9QAAAIsDAAAAAA==&#10;" path="m22,l15,2,7,7,2,15,,22r2,8l5,35r2,5l12,42r,-2l12,37,7,30,5,22,7,17r3,-5l15,7,20,5,22,2,22,xe" fillcolor="#f5d900" stroked="f">
                          <v:path arrowok="t" o:connecttype="custom" o:connectlocs="22,0;15,2;7,7;2,15;0,22;2,30;5,35;7,40;12,42;12,40;12,37;7,30;5,22;7,17;10,12;15,7;20,5;22,2;22,0" o:connectangles="0,0,0,0,0,0,0,0,0,0,0,0,0,0,0,0,0,0,0"/>
                        </v:shape>
                        <v:shape id="Freeform 2068" o:spid="_x0000_s2891" style="position:absolute;left:5867;top:616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ogMsQA&#10;AADdAAAADwAAAGRycy9kb3ducmV2LnhtbESPQWvCQBCF70L/wzKF3nTTKlaim1AEwaPVluJtyI5J&#10;MDsbdrca++s7B8HjzLx5732rcnCdulCIrWcDr5MMFHHlbcu1ga/DZrwAFROyxc4zGbhRhLJ4Gq0w&#10;t/7Kn3TZp1qJCcccDTQp9bnWsWrIYZz4nlhuJx8cJhlDrW3Aq5i7Tr9l2Vw7bFkSGuxp3VB13v86&#10;A6c/2rmuOq57ltWBb98/Ybcx5uV5+FiCSjSkh/j+vbUGZtN3qSs0QgK6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aIDLEAAAA3QAAAA8AAAAAAAAAAAAAAAAAmAIAAGRycy9k&#10;b3ducmV2LnhtbFBLBQYAAAAABAAEAPUAAACJAwAAAAA=&#10;" path="m20,l13,3,5,8,3,13,,20r3,5l3,30r5,5l10,38r,-3l13,33,8,28,5,20,8,15r2,-5l13,8,18,5r,-2l20,xe" fillcolor="#f4db00" stroked="f">
                          <v:path arrowok="t" o:connecttype="custom" o:connectlocs="20,0;13,3;5,8;3,13;0,20;3,25;3,30;8,35;10,38;10,35;13,33;8,28;5,20;8,15;10,10;13,8;18,5;18,3;20,0" o:connectangles="0,0,0,0,0,0,0,0,0,0,0,0,0,0,0,0,0,0,0"/>
                        </v:shape>
                        <v:shape id="Freeform 2069" o:spid="_x0000_s2892" style="position:absolute;left:5870;top:619;width:15;height:32;visibility:visible;mso-wrap-style:square;v-text-anchor:top" coordsize="1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NsIMIA&#10;AADdAAAADwAAAGRycy9kb3ducmV2LnhtbESPT4vCMBTE7wt+h/AEb2vqKqtWo4goeHT9c38kz7bY&#10;vJQma6uf3giCx2FmfsPMl60txY1qXzhWMOgnIIi1MwVnCk7H7fcEhA/IBkvHpOBOHpaLztccU+Ma&#10;/qPbIWQiQtinqCAPoUql9Doni77vKuLoXVxtMURZZ9LU2ES4LeVPkvxKiwXHhRwrWuekr4d/q6Bq&#10;Ek3FVK+xfZzP+8EIm41BpXrddjUDEagNn/C7vTMKRsPxFF5v4hO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c2wgwgAAAN0AAAAPAAAAAAAAAAAAAAAAAJgCAABkcnMvZG93&#10;bnJldi54bWxQSwUGAAAAAAQABAD1AAAAhwMAAAAA&#10;" path="m15,l10,2,5,7,2,12,,17r2,8l7,32r3,-2l10,27,7,22,5,17,7,10,15,5r,-3l15,xe" fillcolor="#f4dd00" stroked="f">
                          <v:path arrowok="t" o:connecttype="custom" o:connectlocs="15,0;10,2;5,7;2,12;0,17;2,25;7,32;10,30;10,27;7,22;5,17;7,10;15,5;15,2;15,0" o:connectangles="0,0,0,0,0,0,0,0,0,0,0,0,0,0,0"/>
                        </v:shape>
                        <v:shape id="Freeform 2070" o:spid="_x0000_s2893" style="position:absolute;left:5872;top:621;width:13;height:28;visibility:visible;mso-wrap-style:square;v-text-anchor:top" coordsize="1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WZBcQA&#10;AADdAAAADwAAAGRycy9kb3ducmV2LnhtbERPy4rCMBTdD/gP4QpuhjH1gVOqUUQQ3KiMD3B5aa5t&#10;Z5qb2kStfr1ZCLM8nPdk1phS3Kh2hWUFvW4Egji1uuBMwWG//IpBOI+ssbRMCh7kYDZtfUww0fbO&#10;P3Tb+UyEEHYJKsi9rxIpXZqTQde1FXHgzrY26AOsM6lrvIdwU8p+FI2kwYJDQ44VLXJK/3ZXoyA9&#10;rZ/x5vtTj57n7eb3cbwMjjEq1Wk38zEIT43/F7/dK61gOIjD/vAmPAE5f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1mQXEAAAA3QAAAA8AAAAAAAAAAAAAAAAAmAIAAGRycy9k&#10;b3ducmV2LnhtbFBLBQYAAAAABAAEAPUAAACJAwAAAAA=&#10;" path="m13,l8,3,5,5,3,10,,15r3,8l8,28r,-3l8,20,5,18r,-3l8,10,10,8,13,3,13,xe" fillcolor="#f3e000" stroked="f">
                          <v:path arrowok="t" o:connecttype="custom" o:connectlocs="13,0;8,3;5,5;3,10;0,15;3,23;8,28;8,25;8,20;5,18;5,15;8,10;10,8;13,3;13,0" o:connectangles="0,0,0,0,0,0,0,0,0,0,0,0,0,0,0"/>
                        </v:shape>
                        <v:shape id="Freeform 2071" o:spid="_x0000_s2894" style="position:absolute;left:5875;top:624;width:10;height:22;visibility:visible;mso-wrap-style:square;v-text-anchor:top" coordsize="1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dLJsYA&#10;AADdAAAADwAAAGRycy9kb3ducmV2LnhtbESP3WoCMRSE7wu+QziCdzVr/Vu2RhGpUoQKagteHjan&#10;m8XNybKJur59Iwi9HGbmG2a2aG0lrtT40rGCQT8BQZw7XXKh4Pu4fk1B+ICssXJMCu7kYTHvvMww&#10;0+7Ge7oeQiEihH2GCkwIdSalzw1Z9H1XE0fv1zUWQ5RNIXWDtwi3lXxLkom0WHJcMFjTylB+Plys&#10;Aneswjj9+NptN9ZMJ6di9XPa35XqddvlO4hAbfgPP9ufWsFomA7g8SY+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2dLJsYAAADdAAAADwAAAAAAAAAAAAAAAACYAgAAZHJz&#10;L2Rvd25yZXYueG1sUEsFBgAAAAAEAAQA9QAAAIsDAAAAAA==&#10;" path="m10,l2,5,,12r2,5l5,22r,-5l5,15r,l5,12r,-2l7,7,7,5,10,xe" fillcolor="#f3e200" stroked="f">
                          <v:path arrowok="t" o:connecttype="custom" o:connectlocs="10,0;2,5;0,12;2,17;5,22;5,17;5,15;5,15;5,12;5,10;7,7;7,5;10,0" o:connectangles="0,0,0,0,0,0,0,0,0,0,0,0,0"/>
                        </v:shape>
                        <v:shape id="Freeform 2072" o:spid="_x0000_s2895" style="position:absolute;left:5877;top:629;width:5;height:12;visibility:visible;mso-wrap-style:square;v-text-anchor:top" coordsize="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DemMcA&#10;AADdAAAADwAAAGRycy9kb3ducmV2LnhtbESPT2vCQBTE74V+h+UJvdWN0UqMrqKWWi9F/HPx9sg+&#10;s6HZtyG71fjt3UKhx2FmfsPMFp2txZVaXzlWMOgnIIgLpysuFZyOH68ZCB+QNdaOScGdPCzmz08z&#10;zLW78Z6uh1CKCGGfowITQpNL6QtDFn3fNcTRu7jWYoiyLaVu8RbhtpZpkoylxYrjgsGG1oaK78OP&#10;VZC9Nbo4by6ndDfZfx3fze4zrKRSL71uOQURqAv/4b/2VisYDbMUft/EJ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g3pjHAAAA3QAAAA8AAAAAAAAAAAAAAAAAmAIAAGRy&#10;cy9kb3ducmV2LnhtbFBLBQYAAAAABAAEAPUAAACMAwAAAAA=&#10;" path="m5,l3,2,,7r,3l3,12,5,7,5,xe" fillcolor="#f3e400" stroked="f">
                          <v:path arrowok="t" o:connecttype="custom" o:connectlocs="5,0;3,2;0,7;0,10;3,12;5,7;5,0" o:connectangles="0,0,0,0,0,0,0"/>
                        </v:shape>
                        <v:shape id="Freeform 2073" o:spid="_x0000_s2896" style="position:absolute;left:5880;top:631;width:2;height:8;visibility:visible;mso-wrap-style:square;v-text-anchor:top" coordsize="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00P8gA&#10;AADdAAAADwAAAGRycy9kb3ducmV2LnhtbESPQWvCQBSE74L/YXmF3nTTaCVNXUUUQYsV1KL09sg+&#10;k2D2bZpdNf333UKhx2FmvmHG09ZU4kaNKy0reOpHIIgzq0vOFXwclr0EhPPIGivLpOCbHEwn3c4Y&#10;U23vvKPb3uciQNilqKDwvk6ldFlBBl3f1sTBO9vGoA+yyaVu8B7gppJxFI2kwZLDQoE1zQvKLvur&#10;UWDWz6PTy/Zz8b4+xnzeLb7iZPOm1ONDO3sF4an1/+G/9korGA6SAfy+CU9AT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LTQ/yAAAAN0AAAAPAAAAAAAAAAAAAAAAAJgCAABk&#10;cnMvZG93bnJldi54bWxQSwUGAAAAAAQABAD1AAAAjQMAAAAA&#10;" path="m2,l,3,,5,,8r,l2,5,2,xe" fillcolor="#f2e500" stroked="f">
                          <v:path arrowok="t" o:connecttype="custom" o:connectlocs="2,0;0,3;0,5;0,8;0,8;2,5;2,0" o:connectangles="0,0,0,0,0,0,0"/>
                        </v:shape>
                        <v:shape id="Freeform 2074" o:spid="_x0000_s2897" style="position:absolute;left:5845;top:524;width:87;height:224;visibility:visible;mso-wrap-style:square;v-text-anchor:top" coordsize="87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cm4sUA&#10;AADdAAAADwAAAGRycy9kb3ducmV2LnhtbESPQWvCQBSE74X+h+UVequbtiISXUMoFEoFRa2It0f2&#10;mQSzb8PuJsZ/7wpCj8PMfMPMs8E0oifna8sK3kcJCOLC6ppLBX+777cpCB+QNTaWScGVPGSL56c5&#10;ptpeeEP9NpQiQtinqKAKoU2l9EVFBv3ItsTRO1lnMETpSqkdXiLcNPIjSSbSYM1xocKWvioqztvO&#10;KNh1v0tyuez3R0S3Wuf9geVaqdeXIZ+BCDSE//Cj/aMVjD+nY7i/iU9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1ybixQAAAN0AAAAPAAAAAAAAAAAAAAAAAJgCAABkcnMv&#10;ZG93bnJldi54bWxQSwUGAAAAAAQABAD1AAAAigMAAAAA&#10;" path="m35,224l30,192r,-30l32,135r5,-25l45,85,55,57,69,30,87,,55,42,30,80,17,100r-7,22l2,147,,172r7,17l15,202r10,10l35,224e" filled="f" strokecolor="#e15520" strokeweight="0">
                          <v:path arrowok="t" o:connecttype="custom" o:connectlocs="35,224;30,192;30,162;32,135;37,110;45,85;55,57;69,30;87,0;55,42;30,80;17,100;10,122;2,147;0,172;7,189;15,202;25,212;35,224" o:connectangles="0,0,0,0,0,0,0,0,0,0,0,0,0,0,0,0,0,0,0"/>
                        </v:shape>
                        <v:shape id="Freeform 2075" o:spid="_x0000_s2898" style="position:absolute;left:5760;top:1322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/pcYA&#10;AADdAAAADwAAAGRycy9kb3ducmV2LnhtbESPzWrDMBCE74W+g9hCbo2cnwbjRgmlwaSHhGK35LxY&#10;W8vUWhlLcdy3jwKFHIeZ+YZZb0fbioF63zhWMJsmIIgrpxuuFXx/5c8pCB+QNbaOScEfedhuHh/W&#10;mGl34YKGMtQiQthnqMCE0GVS+sqQRT91HXH0flxvMUTZ11L3eIlw28p5kqykxYbjgsGO3g1Vv+XZ&#10;KtjLk1+VTeFP1bH4PO5mbX0wuVKTp/HtFUSgMdzD/+0PrWC5SF/g9iY+Abm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G/pcYAAADdAAAADwAAAAAAAAAAAAAAAACYAgAAZHJz&#10;L2Rvd25yZXYueG1sUEsFBgAAAAAEAAQA9QAAAIsDAAAAAA==&#10;" path="m3,3r,l,,,3,3,5,3,3xe" fillcolor="#e15520" stroked="f">
                          <v:path arrowok="t" o:connecttype="custom" o:connectlocs="3,3;3,3;0,0;0,3;3,5;3,3" o:connectangles="0,0,0,0,0,0"/>
                        </v:shape>
                        <v:shape id="Freeform 2076" o:spid="_x0000_s2899" style="position:absolute;left:5760;top:1325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kGtsYA&#10;AADdAAAADwAAAGRycy9kb3ducmV2LnhtbESP3WrCQBSE7wu+w3IE7+qmtkiIrlLEQhEpViv08pA9&#10;+dHs2TS7JvHtXUHo5TAz3zDzZW8q0VLjSssKXsYRCOLU6pJzBT+Hj+cYhPPIGivLpOBKDpaLwdMc&#10;E207/qZ273MRIOwSVFB4XydSurQgg25sa+LgZbYx6INscqkb7ALcVHISRVNpsOSwUGBNq4LS8/5i&#10;FGw3x9PuyOuv3ythl8Xr9vB3ypQaDfv3GQhPvf8PP9qfWsHbazyF+5vw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kGtsYAAADdAAAADwAAAAAAAAAAAAAAAACYAgAAZHJz&#10;L2Rvd25yZXYueG1sUEsFBgAAAAAEAAQA9QAAAIsDAAAAAA==&#10;" path="m3,l,,3,2,5,5,5,2,3,xe" fillcolor="#e15720" stroked="f">
                          <v:path arrowok="t" o:connecttype="custom" o:connectlocs="3,0;0,0;3,2;5,5;5,2;3,0" o:connectangles="0,0,0,0,0,0"/>
                        </v:shape>
                        <v:shape id="Freeform 2077" o:spid="_x0000_s2900" style="position:absolute;left:5763;top:1325;width:5;height:7;visibility:visible;mso-wrap-style:square;v-text-anchor:top" coordsize="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R3C8YA&#10;AADdAAAADwAAAGRycy9kb3ducmV2LnhtbESPzWrDMBCE74G+g9hCb7GcH1zjRAklJcSXHqL20tti&#10;bWxTa+VYauy+fVUo5DjMzDfMdj/ZTtxo8K1jBYskBUFcOdNyreDj/TjPQfiAbLBzTAp+yMN+9zDb&#10;YmHcyGe66VCLCGFfoIImhL6Q0lcNWfSJ64mjd3GDxRDlUEsz4BjhtpPLNM2kxZbjQoM9HRqqvvS3&#10;VRBO1nyWoz5kV60n/5q6xeltrdTT4/SyARFoCvfwf7s0Ctar/Bn+3sQnI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R3C8YAAADdAAAADwAAAAAAAAAAAAAAAACYAgAAZHJz&#10;L2Rvd25yZXYueG1sUEsFBgAAAAAEAAQA9QAAAIsDAAAAAA==&#10;" path="m,l,2,2,5r,2l2,5r3,l,xe" fillcolor="#e25a20" stroked="f">
                          <v:path arrowok="t" o:connecttype="custom" o:connectlocs="0,0;0,2;2,5;2,7;2,5;5,5;0,0" o:connectangles="0,0,0,0,0,0,0"/>
                        </v:shape>
                        <v:shape id="Freeform 2078" o:spid="_x0000_s2901" style="position:absolute;left:5765;top:1327;width:234;height:110;visibility:visible;mso-wrap-style:square;v-text-anchor:top" coordsize="234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dL2b8A&#10;AADdAAAADwAAAGRycy9kb3ducmV2LnhtbERPz0vDMBS+D/wfwhO8ral2jFKXDREqvVrd/dE822Dy&#10;0jZZV/97cxjs+PH9PpxWZ8VCczCeFTxnOQjizmvDvYLvr3pbgggRWaP1TAr+KMDp+LA5YKX9lT9p&#10;aWMvUgiHChUMMY6VlKEbyGHI/EicuB8/O4wJzr3UM15TuLPyJc/30qHh1DDgSO8Ddb/txSmwHzaX&#10;Z9NMl8mUbVlMXPcTK/X0uL69goi0xrv45m60gl1RprnpTXoC8vg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t0vZvwAAAN0AAAAPAAAAAAAAAAAAAAAAAJgCAABkcnMvZG93bnJl&#10;di54bWxQSwUGAAAAAAQABAD1AAAAhAMAAAAA&#10;" path="m,l,3,,5,3,8,3,5,5,3,,xm234,110r,l234,110r,xe" fillcolor="#e25d20" stroked="f">
                          <v:path arrowok="t" o:connecttype="custom" o:connectlocs="0,0;0,3;0,5;3,8;3,5;5,3;0,0;234,110;234,110;234,110;234,110" o:connectangles="0,0,0,0,0,0,0,0,0,0,0"/>
                          <o:lock v:ext="edit" verticies="t"/>
                        </v:shape>
                        <v:shape id="Freeform 2079" o:spid="_x0000_s2902" style="position:absolute;left:5765;top:1330;width:234;height:109;visibility:visible;mso-wrap-style:square;v-text-anchor:top" coordsize="23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b1JccA&#10;AADdAAAADwAAAGRycy9kb3ducmV2LnhtbESP0WrCQBRE3wv+w3IF3+qm2oqmriJKoMUH7doPuGav&#10;STB7N2S3Gv16t1Do4zAzZ5j5srO1uFDrK8cKXoYJCOLcmYoLBd+H7HkKwgdkg7VjUnAjD8tF72mO&#10;qXFX/qKLDoWIEPYpKihDaFIpfV6SRT90DXH0Tq61GKJsC2lavEa4reUoSSbSYsVxocSG1iXlZ/1j&#10;FWzrz9M502/Z8ab14d7t7s1ebpQa9LvVO4hAXfgP/7U/jILX8XQGv2/iE5C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G9SXHAAAA3QAAAA8AAAAAAAAAAAAAAAAAmAIAAGRy&#10;cy9kb3ducmV2LnhtbFBLBQYAAAAABAAEAPUAAACMAwAAAAA=&#10;" path="m3,l,,,2,3,5r,2l5,5,5,2,3,xm234,107r-3,l231,109r,l234,107xe" fillcolor="#e35f20" stroked="f">
                          <v:path arrowok="t" o:connecttype="custom" o:connectlocs="3,0;0,0;0,2;3,5;3,7;5,5;5,2;3,0;234,107;231,107;231,109;231,109;234,107" o:connectangles="0,0,0,0,0,0,0,0,0,0,0,0,0"/>
                          <o:lock v:ext="edit" verticies="t"/>
                        </v:shape>
                        <v:shape id="Freeform 2080" o:spid="_x0000_s2903" style="position:absolute;left:5768;top:1330;width:231;height:112;visibility:visible;mso-wrap-style:square;v-text-anchor:top" coordsize="23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1qg8MA&#10;AADdAAAADwAAAGRycy9kb3ducmV2LnhtbERPz2vCMBS+D/Y/hDfYbabbZLhqlDERRA9iO8Tjo3km&#10;3ZqX0kRb/3tzEHb8+H7PFoNrxIW6UHtW8DrKQBBXXtdsFPyUq5cJiBCRNTaeScGVAizmjw8zzLXv&#10;eU+XIhqRQjjkqMDG2OZShsqSwzDyLXHiTr5zGBPsjNQd9incNfItyz6kw5pTg8WWvi1Vf8XZKdht&#10;C10c++XmatZxbEt2vfk9KPX8NHxNQUQa4r/47l5rBeP3z7Q/vUlPQM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1qg8MAAADdAAAADwAAAAAAAAAAAAAAAACYAgAAZHJzL2Rv&#10;d25yZXYueG1sUEsFBgAAAAAEAAQA9QAAAIgDAAAAAA==&#10;" path="m2,l,2,,5,,7r2,3l2,7,5,5,2,xm231,107r,l226,107r,2l224,112r4,-3l231,107xe" fillcolor="#e36221" stroked="f">
                          <v:path arrowok="t" o:connecttype="custom" o:connectlocs="2,0;0,2;0,5;0,7;2,10;2,7;5,5;2,0;231,107;231,107;226,107;226,109;224,112;228,109;231,107" o:connectangles="0,0,0,0,0,0,0,0,0,0,0,0,0,0,0"/>
                          <o:lock v:ext="edit" verticies="t"/>
                        </v:shape>
                        <v:shape id="Freeform 2081" o:spid="_x0000_s2904" style="position:absolute;left:5768;top:1332;width:228;height:110;visibility:visible;mso-wrap-style:square;v-text-anchor:top" coordsize="228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4Q28QA&#10;AADdAAAADwAAAGRycy9kb3ducmV2LnhtbESPQWsCMRSE74X+h/AKvWlWbW27NYoKBb0IbvX+2Lwm&#10;q5uXZRPd7b83BaHHYeabYWaL3tXiSm2oPCsYDTMQxKXXFRsFh++vwTuIEJE11p5JwS8FWMwfH2aY&#10;a9/xnq5FNCKVcMhRgY2xyaUMpSWHYegb4uT9+NZhTLI1UrfYpXJXy3GWTaXDitOCxYbWlspzcXEK&#10;XsLqlbZVdzHH5lTYN7Pbrh0p9fzULz9BROrjf/hOb3TiJh8j+HuTno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eENvEAAAA3QAAAA8AAAAAAAAAAAAAAAAAmAIAAGRycy9k&#10;b3ducmV2LnhtbFBLBQYAAAAABAAEAPUAAACJAwAAAAA=&#10;" path="m2,r,3l,5,2,8r3,2l5,5,7,3,2,xm228,107r,-2l224,105r-3,2l221,110r3,l228,107xe" fillcolor="#e46521" stroked="f">
                          <v:path arrowok="t" o:connecttype="custom" o:connectlocs="2,0;2,3;0,5;2,8;5,10;5,5;7,3;2,0;228,107;228,105;224,105;221,107;221,110;224,110;228,107" o:connectangles="0,0,0,0,0,0,0,0,0,0,0,0,0,0,0"/>
                          <o:lock v:ext="edit" verticies="t"/>
                        </v:shape>
                        <v:shape id="Freeform 2082" o:spid="_x0000_s2905" style="position:absolute;left:5770;top:1335;width:224;height:109;visibility:visible;mso-wrap-style:square;v-text-anchor:top" coordsize="22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wrfMQA&#10;AADdAAAADwAAAGRycy9kb3ducmV2LnhtbESPQWsCMRSE74X+h/CE3mqiLUVXo9SCradCrd4fm+fu&#10;avKyJOm6/fdGEDwOM/MNM1/2zoqOQmw8axgNFQji0puGKw273/XzBERMyAatZ9LwTxGWi8eHORbG&#10;n/mHum2qRIZwLFBDnVJbSBnLmhzGoW+Js3fwwWHKMlTSBDxnuLNyrNSbdNhwXqixpY+aytP2z2lQ&#10;wextu/480nGi9gfbrfqv75XWT4P+fQYiUZ/u4Vt7YzS8vkzHcH2Tn4Bc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8K3zEAAAA3QAAAA8AAAAAAAAAAAAAAAAAmAIAAGRycy9k&#10;b3ducmV2LnhtbFBLBQYAAAAABAAEAPUAAACJAwAAAAA=&#10;" path="m3,l,2,,5,3,7r,3l5,5,8,2,3,xm222,107r2,-3l224,102r-5,-3l217,104r-3,5l219,107r3,xe" fillcolor="#e46821" stroked="f">
                          <v:path arrowok="t" o:connecttype="custom" o:connectlocs="3,0;0,2;0,5;3,7;3,10;5,5;8,2;3,0;222,107;224,104;224,102;219,99;217,104;214,109;219,107;222,107" o:connectangles="0,0,0,0,0,0,0,0,0,0,0,0,0,0,0,0"/>
                          <o:lock v:ext="edit" verticies="t"/>
                        </v:shape>
                        <v:shape id="Freeform 2083" o:spid="_x0000_s2906" style="position:absolute;left:5773;top:1335;width:219;height:112;visibility:visible;mso-wrap-style:square;v-text-anchor:top" coordsize="21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GNIcYA&#10;AADdAAAADwAAAGRycy9kb3ducmV2LnhtbESPQWvCQBSE74X+h+UVvNWNTZE2ZiOlVBA8JVqKt0f2&#10;mQSzb2N2jem/dwXB4zAz3zDpcjStGKh3jWUFs2kEgri0uuFKwW67ev0A4TyyxtYyKfgnB8vs+SnF&#10;RNsL5zQUvhIBwi5BBbX3XSKlK2sy6Ka2Iw7ewfYGfZB9JXWPlwA3rXyLork02HBYqLGj75rKY3E2&#10;Ck7tjvLTT15Em788Hrab7qB/90pNXsavBQhPo3+E7+21VvAef8ZwexOegM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GNIcYAAADdAAAADwAAAAAAAAAAAAAAAACYAgAAZHJz&#10;L2Rvd25yZXYueG1sUEsFBgAAAAAEAAQA9QAAAIsDAAAAAA==&#10;" path="m2,l,2,,7r,3l2,12,5,7,5,5,5,2,2,xm216,107r,-3l219,102r-5,-3l211,104r-2,8l211,109r5,-2xe" fillcolor="#e46a21" stroked="f">
                          <v:path arrowok="t" o:connecttype="custom" o:connectlocs="2,0;0,2;0,7;0,10;2,12;5,7;5,5;5,2;2,0;216,107;216,104;219,102;214,99;211,104;209,112;211,109;216,107" o:connectangles="0,0,0,0,0,0,0,0,0,0,0,0,0,0,0,0,0"/>
                          <o:lock v:ext="edit" verticies="t"/>
                        </v:shape>
                        <v:shape id="Freeform 2084" o:spid="_x0000_s2907" style="position:absolute;left:5773;top:1337;width:216;height:112;visibility:visible;mso-wrap-style:square;v-text-anchor:top" coordsize="216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sXvsYA&#10;AADdAAAADwAAAGRycy9kb3ducmV2LnhtbESPQWvCQBSE7wX/w/IEL6VuaqVo6ipSkHixYLQ9P7LP&#10;bDD7NmRXE/vrXaHQ4zAz3zCLVW9rcaXWV44VvI4TEMSF0xWXCo6HzcsMhA/IGmvHpOBGHlbLwdMC&#10;U+063tM1D6WIEPYpKjAhNKmUvjBk0Y9dQxy9k2sthijbUuoWuwi3tZwkybu0WHFcMNjQp6HinF+s&#10;gozPl6+53OXfm+5XZ7Ns/7z7MUqNhv36A0SgPvyH/9pbrWD6Np/C4018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sXvsYAAADdAAAADwAAAAAAAAAAAAAAAACYAgAAZHJz&#10;L2Rvd25yZXYueG1sUEsFBgAAAAAEAAQA9QAAAIsDAAAAAA==&#10;" path="m5,l2,3,,8r2,2l2,13,5,8,7,3,5,xm211,107r3,-5l216,97r-5,l209,105r-5,7l209,110r2,-3xe" fillcolor="#e56d21" stroked="f">
                          <v:path arrowok="t" o:connecttype="custom" o:connectlocs="5,0;2,3;0,8;2,10;2,13;5,8;7,3;5,0;211,107;214,102;216,97;211,97;209,105;204,112;209,110;211,107" o:connectangles="0,0,0,0,0,0,0,0,0,0,0,0,0,0,0,0"/>
                          <o:lock v:ext="edit" verticies="t"/>
                        </v:shape>
                        <v:shape id="Freeform 2085" o:spid="_x0000_s2908" style="position:absolute;left:5775;top:1340;width:212;height:112;visibility:visible;mso-wrap-style:square;v-text-anchor:top" coordsize="21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dmeccA&#10;AADdAAAADwAAAGRycy9kb3ducmV2LnhtbESPQWvCQBSE74X+h+UVeim6aW1Fo6tIoNCLB62K3p7Z&#10;ZzY0+zZkNxr/vSsIPQ4z8w0znXe2EmdqfOlYwXs/AUGcO11yoWDz+90bgfABWWPlmBRcycN89vw0&#10;xVS7C6/ovA6FiBD2KSowIdSplD43ZNH3XU0cvZNrLIYom0LqBi8Rbiv5kSRDabHkuGCwpsxQ/rdu&#10;rQI/XB63b9l1twjtHg8D3+2y1ij1+tItJiACdeE//Gj/aAWfg/EX3N/EJ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3ZnnHAAAA3QAAAA8AAAAAAAAAAAAAAAAAmAIAAGRy&#10;cy9kb3ducmV2LnhtbFBLBQYAAAAABAAEAPUAAACMAwAAAAA=&#10;" path="m3,r,2l,7r,3l3,12,5,7,8,2,5,,3,xm207,107r2,-8l212,94r-5,l204,102r-5,10l202,109r5,-2xe" fillcolor="#e57021" stroked="f">
                          <v:path arrowok="t" o:connecttype="custom" o:connectlocs="3,0;3,2;0,7;0,10;3,12;5,7;8,2;5,0;3,0;207,107;209,99;212,94;207,94;204,102;199,112;202,109;207,107" o:connectangles="0,0,0,0,0,0,0,0,0,0,0,0,0,0,0,0,0"/>
                          <o:lock v:ext="edit" verticies="t"/>
                        </v:shape>
                        <v:shape id="Freeform 2086" o:spid="_x0000_s2909" style="position:absolute;left:5775;top:1340;width:209;height:114;visibility:visible;mso-wrap-style:square;v-text-anchor:top" coordsize="20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L/MscA&#10;AADdAAAADwAAAGRycy9kb3ducmV2LnhtbESPT2vCQBTE74LfYXmCl1I3aru2qauIYAk9tNQ/90f2&#10;NQlm34bsGuO37xYKHoeZ+Q2zXPe2Fh21vnKsYTpJQBDnzlRcaDgedo8vIHxANlg7Jg038rBeDQdL&#10;TI278jd1+1CICGGfooYyhCaV0uclWfQT1xBH78e1FkOUbSFNi9cIt7WcJYmSFiuOCyU2tC0pP+8v&#10;VoNSz9sLnz7th8q/Dg+L96xLjpnW41G/eQMRqA/38H87Mxqe5q8K/t7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C/zLHAAAA3QAAAA8AAAAAAAAAAAAAAAAAmAIAAGRy&#10;cy9kb3ducmV2LnhtbFBLBQYAAAAABAAEAPUAAACMAwAAAAA=&#10;" path="m5,l3,5,,10r3,2l5,12,8,7,10,2,8,2,5,xm202,109r5,-7l209,94r-5,-2l199,104r-5,10l199,112r3,-3xe" fillcolor="#e57322" stroked="f">
                          <v:path arrowok="t" o:connecttype="custom" o:connectlocs="5,0;3,5;0,10;3,12;5,12;8,7;10,2;8,2;5,0;202,109;207,102;209,94;204,92;199,104;194,114;199,112;202,109" o:connectangles="0,0,0,0,0,0,0,0,0,0,0,0,0,0,0,0,0"/>
                          <o:lock v:ext="edit" verticies="t"/>
                        </v:shape>
                        <v:shape id="Freeform 2087" o:spid="_x0000_s2910" style="position:absolute;left:5778;top:1342;width:204;height:115;visibility:visible;mso-wrap-style:square;v-text-anchor:top" coordsize="204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QdzMkA&#10;AADdAAAADwAAAGRycy9kb3ducmV2LnhtbESPT2sCMRTE7wW/Q3gFL0Wz1aXa1ShF2qK9tP6peHzd&#10;PHcXNy9LEnX77ZtCocdhZn7DTOetqcWFnK8sK7jvJyCIc6srLhTsti+9MQgfkDXWlknBN3mYzzo3&#10;U8y0vfKaLptQiAhhn6GCMoQmk9LnJRn0fdsQR+9oncEQpSukdniNcFPLQZI8SIMVx4USG1qUlJ82&#10;Z6Pg+fWD9mm6Sj7d8u3rtEgPd+/5Qanubfs0ARGoDf/hv/ZSK0iHjyP4fROfgJz9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jQdzMkAAADdAAAADwAAAAAAAAAAAAAAAACYAgAA&#10;ZHJzL2Rvd25yZXYueG1sUEsFBgAAAAAEAAQA9QAAAI4DAAAAAA==&#10;" path="m5,l2,5,,10r2,l2,13,5,8,7,3,5,xm196,110r5,-10l204,92r-5,-2l194,102r-8,13l191,112r5,-2xe" fillcolor="#e67523" stroked="f">
                          <v:path arrowok="t" o:connecttype="custom" o:connectlocs="5,0;2,5;0,10;2,10;2,13;5,8;7,3;5,0;196,110;201,100;204,92;199,90;194,102;186,115;191,112;196,110" o:connectangles="0,0,0,0,0,0,0,0,0,0,0,0,0,0,0,0"/>
                          <o:lock v:ext="edit" verticies="t"/>
                        </v:shape>
                        <v:shape id="Freeform 2088" o:spid="_x0000_s2911" style="position:absolute;left:5780;top:1342;width:199;height:117;visibility:visible;mso-wrap-style:square;v-text-anchor:top" coordsize="19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8VXsQA&#10;AADdAAAADwAAAGRycy9kb3ducmV2LnhtbERPy4rCMBTdD/gP4Q64EU11xEfHKCIU3AxoFcHdpbm2&#10;xeamNrF2/n6yGHB5OO/VpjOVaKlxpWUF41EEgjizuuRcwfmUDBcgnEfWWFkmBb/kYLPufaww1vbF&#10;R2pTn4sQwi5GBYX3dSylywoy6Ea2Jg7czTYGfYBNLnWDrxBuKjmJopk0WHJoKLCmXUHZPX0aBc/L&#10;4TY4VINjcv9x5bR9XNtkflWq/9ltv0F46vxb/O/eawXTr2WYG96EJ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vFV7EAAAA3QAAAA8AAAAAAAAAAAAAAAAAmAIAAGRycy9k&#10;b3ducmV2LnhtbFBLBQYAAAAABAAEAPUAAACJAwAAAAA=&#10;" path="m5,l3,5,,10r,3l3,15,5,10,8,5,5,3,5,xm189,112r5,-10l199,90r-5,l189,102r-10,15l184,115r5,-3xe" fillcolor="#e67824" stroked="f">
                          <v:path arrowok="t" o:connecttype="custom" o:connectlocs="5,0;3,5;0,10;0,13;3,15;5,10;8,5;5,3;5,0;189,112;194,102;199,90;194,90;189,102;179,117;184,115;189,112" o:connectangles="0,0,0,0,0,0,0,0,0,0,0,0,0,0,0,0,0"/>
                          <o:lock v:ext="edit" verticies="t"/>
                        </v:shape>
                        <v:shape id="Freeform 2089" o:spid="_x0000_s2912" style="position:absolute;left:5780;top:1345;width:197;height:114;visibility:visible;mso-wrap-style:square;v-text-anchor:top" coordsize="19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9sM8YA&#10;AADdAAAADwAAAGRycy9kb3ducmV2LnhtbESPQWvCQBSE7wX/w/KE3pqNtpYaXcUWhIilkFjo9ZF9&#10;JsHs27C7avrvXaHQ4zAz3zDL9WA6cSHnW8sKJkkKgriyuuVawfdh+/QGwgdkjZ1lUvBLHtar0cMS&#10;M22vXNClDLWIEPYZKmhC6DMpfdWQQZ/Ynjh6R+sMhihdLbXDa4SbTk7T9FUabDkuNNjTR0PVqTwb&#10;BcMu+HN+/Jkd9Gw/+dzmRZl+vSv1OB42CxCBhvAf/mvnWsHL83wO9zfxCc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Q9sM8YAAADdAAAADwAAAAAAAAAAAAAAAACYAgAAZHJz&#10;L2Rvd25yZXYueG1sUEsFBgAAAAAEAAQA9QAAAIsDAAAAAA==&#10;" path="m5,l3,5,,10r3,2l5,15,8,10,10,2,5,xm184,112r8,-13l197,87r-5,l184,102r-10,12l179,114r5,-2xe" fillcolor="#e67a24" stroked="f">
                          <v:path arrowok="t" o:connecttype="custom" o:connectlocs="5,0;3,5;0,10;3,12;5,15;8,10;10,2;5,0;184,112;192,99;197,87;192,87;184,102;174,114;179,114;184,112" o:connectangles="0,0,0,0,0,0,0,0,0,0,0,0,0,0,0,0"/>
                          <o:lock v:ext="edit" verticies="t"/>
                        </v:shape>
                        <v:shape id="Freeform 2090" o:spid="_x0000_s2913" style="position:absolute;left:5783;top:1347;width:191;height:115;visibility:visible;mso-wrap-style:square;v-text-anchor:top" coordsize="191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l4yMEA&#10;AADdAAAADwAAAGRycy9kb3ducmV2LnhtbERPzYrCMBC+L/gOYQQvoomuLFJNi5QVvKzLVh9gaMa2&#10;2ExKk9X69uYgePz4/rfZYFtxo943jjUs5goEcelMw5WG82k/W4PwAdlg65g0PMhDlo4+tpgYd+c/&#10;uhWhEjGEfYIa6hC6REpf1mTRz11HHLmL6y2GCPtKmh7vMdy2cqnUl7TYcGyosaO8pvJa/FsNxy7/&#10;/jwV65+jnE6l+62M2uVB68l42G1ABBrCW/xyH4yG1UrF/fFNfAIy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peMjBAAAA3QAAAA8AAAAAAAAAAAAAAAAAmAIAAGRycy9kb3du&#10;cmV2LnhtbFBLBQYAAAAABAAEAPUAAACGAwAAAAA=&#10;" path="m5,l2,5,,10r2,3l5,15,7,10,10,3,7,,5,xm176,112l186,97r5,-12l186,82r-7,18l166,115r5,-3l176,112xe" fillcolor="#e77c25" stroked="f">
                          <v:path arrowok="t" o:connecttype="custom" o:connectlocs="5,0;2,5;0,10;2,13;5,15;7,10;10,3;7,0;5,0;176,112;186,97;191,85;186,82;179,100;166,115;171,112;176,112" o:connectangles="0,0,0,0,0,0,0,0,0,0,0,0,0,0,0,0,0"/>
                          <o:lock v:ext="edit" verticies="t"/>
                        </v:shape>
                        <v:shape id="Freeform 2091" o:spid="_x0000_s2914" style="position:absolute;left:5785;top:1347;width:187;height:117;visibility:visible;mso-wrap-style:square;v-text-anchor:top" coordsize="18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HgIcMA&#10;AADdAAAADwAAAGRycy9kb3ducmV2LnhtbESPwWrDMBBE74H+g9hCb4nsEkrjRg4lkKbXpCHnxdra&#10;xtLKSKqt/n0VCPQ4zMwbZrtL1oiJfOgdKyhXBQjixumeWwWXr8PyFUSIyBqNY1LwSwF29cNii5V2&#10;M59oOsdWZAiHChV0MY6VlKHpyGJYuZE4e9/OW4xZ+lZqj3OGWyOfi+JFWuw5L3Q40r6jZjj/WAXT&#10;Zn8wZnO8Tqc0H1Pwl4+SBqWeHtP7G4hIKf6H7+1PrWC9Lkq4vclPQN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HgIcMAAADdAAAADwAAAAAAAAAAAAAAAACYAgAAZHJzL2Rv&#10;d25yZXYueG1sUEsFBgAAAAAEAAQA9QAAAIgDAAAAAA==&#10;" path="m5,l3,8,,13r3,2l3,18,5,10,10,5,8,3,5,xm169,112r10,-12l187,85r-5,-3l174,100r-15,17l164,115r5,-3xe" fillcolor="#e77f26" stroked="f">
                          <v:path arrowok="t" o:connecttype="custom" o:connectlocs="5,0;3,8;0,13;3,15;3,18;5,10;10,5;8,3;5,0;169,112;179,100;187,85;182,82;174,100;159,117;164,115;169,112" o:connectangles="0,0,0,0,0,0,0,0,0,0,0,0,0,0,0,0,0"/>
                          <o:lock v:ext="edit" verticies="t"/>
                        </v:shape>
                        <v:shape id="Freeform 2092" o:spid="_x0000_s2915" style="position:absolute;left:5788;top:1350;width:181;height:114;visibility:visible;mso-wrap-style:square;v-text-anchor:top" coordsize="18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ngt8YA&#10;AADdAAAADwAAAGRycy9kb3ducmV2LnhtbESPQWvCQBSE70L/w/IK3nRjCK2mbkIpFAqCUi31+pp9&#10;JiHZtyG7xthf7xYKHoeZ+YZZ56NpxUC9qy0rWMwjEMSF1TWXCr4O77MlCOeRNbaWScGVHOTZw2SN&#10;qbYX/qRh70sRIOxSVFB536VSuqIig25uO+LgnWxv0AfZl1L3eAlw08o4ip6kwZrDQoUdvVVUNPuz&#10;UdBo8ufkaF0h9e9mWLXP2+/dj1LTx/H1BYSn0d/D/+0PrSBJohj+3oQn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ngt8YAAADdAAAADwAAAAAAAAAAAAAAAACYAgAAZHJz&#10;L2Rvd25yZXYueG1sUEsFBgAAAAAEAAQA9QAAAIsDAAAAAA==&#10;" path="m5,l2,7,,12r,3l2,17,5,10,7,2r,l5,xm161,112l174,97r7,-18l176,79r-2,10l166,99r-7,8l151,114r5,l161,112xe" fillcolor="#e88227" stroked="f">
                          <v:path arrowok="t" o:connecttype="custom" o:connectlocs="5,0;2,7;0,12;0,15;2,17;5,10;7,2;7,2;5,0;161,112;174,97;181,79;176,79;174,89;166,99;159,107;151,114;156,114;161,112" o:connectangles="0,0,0,0,0,0,0,0,0,0,0,0,0,0,0,0,0,0,0"/>
                          <o:lock v:ext="edit" verticies="t"/>
                        </v:shape>
                        <v:shape id="Freeform 2093" o:spid="_x0000_s2916" style="position:absolute;left:5788;top:1352;width:179;height:112;visibility:visible;mso-wrap-style:square;v-text-anchor:top" coordsize="17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XucQA&#10;AADdAAAADwAAAGRycy9kb3ducmV2LnhtbESPT2vCQBTE74LfYXlCb7qpSpHUVVRcKPQUlZ5fs69J&#10;aPZtyK758+27gtDjMDO/Ybb7wdaio9ZXjhW8LhIQxLkzFRcKblc934DwAdlg7ZgUjORhv5tOtpga&#10;13NG3SUUIkLYp6igDKFJpfR5SRb9wjXE0ftxrcUQZVtI02If4baWyyR5kxYrjgslNnQqKf+93K2C&#10;r0MXPrUedZZ/98vsuLqN2p+VepkNh3cQgYbwH362P4yC9TpZweNNf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FF7nEAAAA3QAAAA8AAAAAAAAAAAAAAAAAmAIAAGRycy9k&#10;b3ducmV2LnhtbFBLBQYAAAAABAAEAPUAAACJAwAAAAA=&#10;" path="m7,l2,5,,13r2,2l5,18,7,10,10,3,7,r,xm156,112l171,95r8,-18l176,77r-7,10l164,97r-8,8l146,112r5,l156,112xe" fillcolor="#e88527" stroked="f">
                          <v:path arrowok="t" o:connecttype="custom" o:connectlocs="7,0;2,5;0,13;2,15;5,18;7,10;10,3;7,0;7,0;156,112;171,95;179,77;176,77;169,87;164,97;156,105;146,112;151,112;156,112" o:connectangles="0,0,0,0,0,0,0,0,0,0,0,0,0,0,0,0,0,0,0"/>
                          <o:lock v:ext="edit" verticies="t"/>
                        </v:shape>
                        <v:shape id="Freeform 2094" o:spid="_x0000_s2917" style="position:absolute;left:5790;top:1352;width:174;height:112;visibility:visible;mso-wrap-style:square;v-text-anchor:top" coordsize="17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fRpsYA&#10;AADdAAAADwAAAGRycy9kb3ducmV2LnhtbESPQWvCQBSE7wX/w/IEb3WjpFVSVxG1UKQeGgteH9nX&#10;bGj2bcyuSfrv3UKhx2FmvmFWm8HWoqPWV44VzKYJCOLC6YpLBZ/n18clCB+QNdaOScEPedisRw8r&#10;zLTr+YO6PJQiQthnqMCE0GRS+sKQRT91DXH0vlxrMUTZllK32Ee4reU8SZ6lxYrjgsGGdoaK7/xm&#10;FRye9n3ny/y2OLnt0rwfL6fr4aLUZDxsX0AEGsJ/+K/9phWkaZLC75v4BO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fRpsYAAADdAAAADwAAAAAAAAAAAAAAAACYAgAAZHJz&#10;L2Rvd25yZXYueG1sUEsFBgAAAAAEAAQA9QAAAIsDAAAAAA==&#10;" path="m5,l3,8,,15r3,3l5,20,8,13,10,3,8,3,5,xm149,112r8,-7l164,97r8,-10l174,77r-2,-2l164,87r-5,8l152,105r-10,7l144,112r3,l149,112xe" fillcolor="#e88728" stroked="f">
                          <v:path arrowok="t" o:connecttype="custom" o:connectlocs="5,0;3,8;0,15;3,18;5,20;8,13;10,3;8,3;5,0;149,112;157,105;164,97;172,87;174,77;172,75;164,87;159,95;152,105;142,112;144,112;147,112;149,112" o:connectangles="0,0,0,0,0,0,0,0,0,0,0,0,0,0,0,0,0,0,0,0,0,0"/>
                          <o:lock v:ext="edit" verticies="t"/>
                        </v:shape>
                        <v:shape id="Freeform 2095" o:spid="_x0000_s2918" style="position:absolute;left:5793;top:1355;width:171;height:109;visibility:visible;mso-wrap-style:square;v-text-anchor:top" coordsize="17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SR48cA&#10;AADdAAAADwAAAGRycy9kb3ducmV2LnhtbESPT2sCMRTE74V+h/AKvdVE0aJbo6hQW/DkHxRvj83r&#10;7urmZd3Edf32TaHgcZiZ3zDjaWtL0VDtC8cauh0Fgjh1puBMw277+TYE4QOywdIxabiTh+nk+WmM&#10;iXE3XlOzCZmIEPYJashDqBIpfZqTRd9xFXH0flxtMURZZ9LUeItwW8qeUu/SYsFxIceKFjml583V&#10;aqCv1Sjbz4/zmbpc7qvB4dwsT0rr15d29gEiUBse4f/2t9HQ76sB/L2JT0B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EkePHAAAA3QAAAA8AAAAAAAAAAAAAAAAAmAIAAGRy&#10;cy9kb3ducmV2LnhtbFBLBQYAAAAABAAEAPUAAACMAwAAAAA=&#10;" path="m5,l2,7,,15r2,2l2,20,5,10,10,2,7,,5,xm141,109r10,-7l159,94r5,-10l171,74r-5,-2l159,82r-5,10l146,102r-10,7l139,109r2,l141,109xe" fillcolor="#e98a29" stroked="f">
                          <v:path arrowok="t" o:connecttype="custom" o:connectlocs="5,0;2,7;0,15;2,17;2,20;5,10;10,2;7,0;5,0;141,109;151,102;159,94;164,84;171,74;166,72;159,82;154,92;146,102;136,109;139,109;141,109;141,109" o:connectangles="0,0,0,0,0,0,0,0,0,0,0,0,0,0,0,0,0,0,0,0,0,0"/>
                          <o:lock v:ext="edit" verticies="t"/>
                        </v:shape>
                        <v:shape id="Freeform 2096" o:spid="_x0000_s2919" style="position:absolute;left:5795;top:1355;width:167;height:109;visibility:visible;mso-wrap-style:square;v-text-anchor:top" coordsize="167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dQJcUA&#10;AADdAAAADwAAAGRycy9kb3ducmV2LnhtbESPT4vCMBTE7wt+h/AEL4umq6JSjbIIoizswSp4fTSv&#10;f7B5qU209dubhQWPw8z8hlltOlOJBzWutKzgaxSBIE6tLjlXcD7thgsQziNrrCyTgic52Kx7HyuM&#10;tW35SI/E5yJA2MWooPC+jqV0aUEG3cjWxMHLbGPQB9nkUjfYBrip5DiKZtJgyWGhwJq2BaXX5G4U&#10;/GQTM0+z9mL2yedxMX/69rb/VWrQ776XIDx1/h3+bx+0guk0msHfm/A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B1AlxQAAAN0AAAAPAAAAAAAAAAAAAAAAAJgCAABkcnMv&#10;ZG93bnJldi54bWxQSwUGAAAAAAQABAD1AAAAigMAAAAA&#10;" path="m5,l3,10,,17r,3l3,22,5,12,10,5,8,2,5,xm137,109r10,-7l154,92r5,-8l167,72r-5,l154,82r-5,10l139,99r-7,8l134,109r3,xe" fillcolor="#ea8d2a" stroked="f">
                          <v:path arrowok="t" o:connecttype="custom" o:connectlocs="5,0;3,10;0,17;0,20;3,22;5,12;10,5;8,2;5,0;137,109;147,102;154,92;159,84;167,72;162,72;154,82;149,92;139,99;132,107;134,109;137,109" o:connectangles="0,0,0,0,0,0,0,0,0,0,0,0,0,0,0,0,0,0,0,0,0"/>
                          <o:lock v:ext="edit" verticies="t"/>
                        </v:shape>
                        <v:shape id="Freeform 2097" o:spid="_x0000_s2920" style="position:absolute;left:5795;top:1357;width:164;height:107;visibility:visible;mso-wrap-style:square;v-text-anchor:top" coordsize="164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V01MUA&#10;AADdAAAADwAAAGRycy9kb3ducmV2LnhtbESP32rCMBTG7wXfIRxhd5roZGo1ihPGdjVY9QGOzbGt&#10;Niddk7V1T78MBrv8+P78+Da73laipcaXjjVMJwoEceZMybmG0/FlvAThA7LByjFpuJOH3XY42GBi&#10;XMcf1KYhF3GEfYIaihDqREqfFWTRT1xNHL2LayyGKJtcmga7OG4rOVPqSVosORIKrOlQUHZLv2yE&#10;XD9Vfrh07XR5Ntn9+f3xe5W+av0w6vdrEIH68B/+a78ZDfO5WsDvm/g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BXTUxQAAAN0AAAAPAAAAAAAAAAAAAAAAAJgCAABkcnMv&#10;ZG93bnJldi54bWxQSwUGAAAAAAQABAD1AAAAigMAAAAA&#10;" path="m8,l3,8,,18r3,2l5,23,8,13,10,3r,l8,xm134,107r10,-7l152,90r5,-10l164,70r-5,-3l152,80r-5,10l137,97r-8,8l132,105r2,2xe" fillcolor="#ea902b" stroked="f">
                          <v:path arrowok="t" o:connecttype="custom" o:connectlocs="8,0;3,8;0,18;3,20;5,23;8,13;10,3;10,3;8,0;134,107;144,100;152,90;157,80;164,70;159,67;152,80;147,90;137,97;129,105;132,105;134,107" o:connectangles="0,0,0,0,0,0,0,0,0,0,0,0,0,0,0,0,0,0,0,0,0"/>
                          <o:lock v:ext="edit" verticies="t"/>
                        </v:shape>
                        <v:shape id="Freeform 2098" o:spid="_x0000_s2921" style="position:absolute;left:5798;top:1360;width:159;height:102;visibility:visible;mso-wrap-style:square;v-text-anchor:top" coordsize="15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4u4cMA&#10;AADdAAAADwAAAGRycy9kb3ducmV2LnhtbERPTYvCMBC9C/6HMII3TVdE3GqURRD14KLusuBtaMa0&#10;2kxKE7XurzcHwePjfU/njS3FjWpfOFbw0U9AEGdOF2wU/P4se2MQPiBrLB2Tggd5mM/arSmm2t15&#10;T7dDMCKGsE9RQR5ClUrps5ws+r6riCN3crXFEGFtpK7xHsNtKQdJMpIWC44NOVa0yCm7HK5Wwb+2&#10;u+/l9mz2FzM4nTfXv+PnyirV7TRfExCBmvAWv9xrrWA4TOLc+CY+AT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4u4cMAAADdAAAADwAAAAAAAAAAAAAAAACYAgAAZHJzL2Rv&#10;d25yZXYueG1sUEsFBgAAAAAEAAQA9QAAAIgDAAAAAA==&#10;" path="m7,l2,7,,17r2,3l5,22,7,12,10,2,7,r,xm129,102r7,-8l146,87r5,-10l159,67r-5,-3l146,74r-5,10l131,94r-10,5l126,102r3,xe" fillcolor="#eb922b" stroked="f">
                          <v:path arrowok="t" o:connecttype="custom" o:connectlocs="7,0;2,7;0,17;2,20;5,22;7,12;10,2;7,0;7,0;129,102;136,94;146,87;151,77;159,67;154,64;146,74;141,84;131,94;121,99;126,102;129,102" o:connectangles="0,0,0,0,0,0,0,0,0,0,0,0,0,0,0,0,0,0,0,0,0"/>
                          <o:lock v:ext="edit" verticies="t"/>
                        </v:shape>
                        <v:shape id="Freeform 2099" o:spid="_x0000_s2922" style="position:absolute;left:5800;top:1360;width:154;height:102;visibility:visible;mso-wrap-style:square;v-text-anchor:top" coordsize="1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665cYA&#10;AADdAAAADwAAAGRycy9kb3ducmV2LnhtbESPQWvCQBSE70L/w/IKvTWbFm1r6ipSFHIqaIten9nX&#10;bDT7NmRXE/31XUHwOMzMN8xk1ttanKj1lWMFL0kKgrhwuuJSwe/P8vkDhA/IGmvHpOBMHmbTh8EE&#10;M+06XtFpHUoRIewzVGBCaDIpfWHIok9cQxy9P9daDFG2pdQtdhFua/mapm/SYsVxwWBDX4aKw/po&#10;FVy+zdHl/WYx2srNLu/273Oz2Cn19NjPP0EE6sM9fGvnWsFwmI7h+iY+ATn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3665cYAAADdAAAADwAAAAAAAAAAAAAAAACYAgAAZHJz&#10;L2Rvd25yZXYueG1sUEsFBgAAAAAEAAQA9QAAAIsDAAAAAA==&#10;" path="m5,l3,10,,20r3,2l5,25,8,12,10,2,8,2,5,xm124,102r8,-8l142,87r5,-10l154,64r-5,l142,74r-5,10l127,92r-10,7l119,99r5,3xe" fillcolor="#eb952b" stroked="f">
                          <v:path arrowok="t" o:connecttype="custom" o:connectlocs="5,0;3,10;0,20;3,22;5,25;8,12;10,2;8,2;5,0;124,102;132,94;142,87;147,77;154,64;149,64;142,74;137,84;127,92;117,99;119,99;124,102" o:connectangles="0,0,0,0,0,0,0,0,0,0,0,0,0,0,0,0,0,0,0,0,0"/>
                          <o:lock v:ext="edit" verticies="t"/>
                        </v:shape>
                        <v:shape id="Freeform 2100" o:spid="_x0000_s2923" style="position:absolute;left:5803;top:1362;width:149;height:97;visibility:visible;mso-wrap-style:square;v-text-anchor:top" coordsize="149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z+G8MA&#10;AADdAAAADwAAAGRycy9kb3ducmV2LnhtbERPPW/CMBDdkfofrKvUDRwjQCjFoKgCqUsHAgPdTvGR&#10;pI3Paewm4d/jAYnx6X1vdqNtRE+drx1rULMEBHHhTM2lhvPpMF2D8AHZYOOYNNzIw277MtlgatzA&#10;R+rzUIoYwj5FDVUIbSqlLyqy6GeuJY7c1XUWQ4RdKU2HQwy3jZwnyUparDk2VNjSR0XFb/5vNazy&#10;8fKz50H9falT/z2/ZkuVZFq/vY7ZO4hAY3iKH+5Po2GxUHF/fBOfgN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z+G8MAAADdAAAADwAAAAAAAAAAAAAAAACYAgAAZHJzL2Rv&#10;d25yZXYueG1sUEsFBgAAAAAEAAQA9QAAAIgDAAAAAA==&#10;" path="m5,l2,10,,20r2,3l5,25,5,13,10,3,7,,5,xm116,97r10,-5l136,82r5,-10l149,62r-5,l136,72r-5,10l121,90r-10,7l114,97r2,xe" fillcolor="#ec982a" stroked="f">
                          <v:path arrowok="t" o:connecttype="custom" o:connectlocs="5,0;2,10;0,20;2,23;5,25;5,13;10,3;7,0;5,0;116,97;126,92;136,82;141,72;149,62;144,62;136,72;131,82;121,90;111,97;114,97;116,97" o:connectangles="0,0,0,0,0,0,0,0,0,0,0,0,0,0,0,0,0,0,0,0,0"/>
                          <o:lock v:ext="edit" verticies="t"/>
                        </v:shape>
                        <v:shape id="Freeform 2101" o:spid="_x0000_s2924" style="position:absolute;left:5805;top:1362;width:144;height:97;visibility:visible;mso-wrap-style:square;v-text-anchor:top" coordsize="14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pmtcYA&#10;AADdAAAADwAAAGRycy9kb3ducmV2LnhtbESP3WrCQBSE7wXfYTmCd7qJSCvRVbSgtKUX/j3AMXtM&#10;otmzaXaN8e27BcHLYWa+YWaL1pSiodoVlhXEwwgEcWp1wZmC42E9mIBwHlljaZkUPMjBYt7tzDDR&#10;9s47avY+EwHCLkEFufdVIqVLczLohrYiDt7Z1gZ9kHUmdY33ADelHEXRmzRYcFjIsaKPnNLr/mYU&#10;pF9bef09nb7LqBk9Vu+byWV7/lGq32uXUxCeWv8KP9ufWsF4HMfw/yY8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8pmtcYAAADdAAAADwAAAAAAAAAAAAAAAACYAgAAZHJz&#10;L2Rvd25yZXYueG1sUEsFBgAAAAAEAAQA9QAAAIsDAAAAAA==&#10;" path="m5,l3,10,,23r3,2l3,28,5,15,10,3,8,3,5,xm112,97r10,-7l132,82r5,-10l144,62r-5,-2l134,72r-10,8l117,90r-10,5l109,97r3,xe" fillcolor="#ec9b29" stroked="f">
                          <v:path arrowok="t" o:connecttype="custom" o:connectlocs="5,0;3,10;0,23;3,25;3,28;5,15;10,3;8,3;5,0;112,97;122,90;132,82;137,72;144,62;139,60;134,72;124,80;117,90;107,95;109,97;112,97" o:connectangles="0,0,0,0,0,0,0,0,0,0,0,0,0,0,0,0,0,0,0,0,0"/>
                          <o:lock v:ext="edit" verticies="t"/>
                        </v:shape>
                        <v:shape id="Freeform 2102" o:spid="_x0000_s2925" style="position:absolute;left:5808;top:1365;width:139;height:94;visibility:visible;mso-wrap-style:square;v-text-anchor:top" coordsize="139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VSQ8QA&#10;AADdAAAADwAAAGRycy9kb3ducmV2LnhtbESPQYvCMBSE78L+h/AWvGmqlKpdoyyuC148qD3s8dE8&#10;22LzEpqo3X9vBMHjMDPfMMt1b1pxo843lhVMxgkI4tLqhisFxel3NAfhA7LG1jIp+CcP69XHYIm5&#10;tnc+0O0YKhEh7HNUUIfgcil9WZNBP7aOOHpn2xkMUXaV1B3eI9y0cpokmTTYcFyo0dGmpvJyvBoF&#10;+y0Xf2GR/lydKxbtYZbRbpMpNfzsv79ABOrDO/xq77SCNJ1M4fkmPg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FUkPEAAAA3QAAAA8AAAAAAAAAAAAAAAAAmAIAAGRycy9k&#10;b3ducmV2LnhtbFBLBQYAAAAABAAEAPUAAACJAwAAAAA=&#10;" path="m5,l,10,,22r,3l2,27,5,15,10,2,7,,5,xm106,94r10,-7l126,79r5,-10l139,59r-5,-2l126,67r-7,10l111,84,99,92r5,l106,94xe" fillcolor="#ec9d28" stroked="f">
                          <v:path arrowok="t" o:connecttype="custom" o:connectlocs="5,0;0,10;0,22;0,25;2,27;5,15;10,2;7,0;5,0;106,94;116,87;126,79;131,69;139,59;134,57;126,67;119,77;111,84;99,92;104,92;106,94" o:connectangles="0,0,0,0,0,0,0,0,0,0,0,0,0,0,0,0,0,0,0,0,0"/>
                          <o:lock v:ext="edit" verticies="t"/>
                        </v:shape>
                        <v:shape id="Freeform 2103" o:spid="_x0000_s2926" style="position:absolute;left:5808;top:1365;width:136;height:92;visibility:visible;mso-wrap-style:square;v-text-anchor:top" coordsize="13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MPYcYA&#10;AADdAAAADwAAAGRycy9kb3ducmV2LnhtbESPQWvCQBSE7wX/w/IKXkrdREOsqauItNpTwbTQ6yP7&#10;moRk34bsGuO/d4VCj8PMfMOst6NpxUC9qy0riGcRCOLC6ppLBd9f788vIJxH1thaJgVXcrDdTB7W&#10;mGl74RMNuS9FgLDLUEHlfZdJ6YqKDLqZ7YiD92t7gz7IvpS6x0uAm1bOoyiVBmsOCxV2tK+oaPKz&#10;UeBX+2WTxMNPmh4/55hTc3havSk1fRx3ryA8jf4//Nf+0AqSJF7A/U14An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MPYcYAAADdAAAADwAAAAAAAAAAAAAAAACYAgAAZHJz&#10;L2Rvd25yZXYueG1sUEsFBgAAAAAEAAQA9QAAAIsDAAAAAA==&#10;" path="m7,l2,12,,25r2,2l5,30r,l7,15,10,5r,-3l7,xm104,92r10,-5l121,77r10,-8l136,57r-5,l124,67r-8,10l109,84,97,89r2,3l104,92xe" fillcolor="#eda025" stroked="f">
                          <v:path arrowok="t" o:connecttype="custom" o:connectlocs="7,0;2,12;0,25;2,27;5,30;5,30;7,15;10,5;10,2;7,0;104,92;114,87;121,77;131,69;136,57;131,57;124,67;116,77;109,84;97,89;99,92;104,92" o:connectangles="0,0,0,0,0,0,0,0,0,0,0,0,0,0,0,0,0,0,0,0,0,0"/>
                          <o:lock v:ext="edit" verticies="t"/>
                        </v:shape>
                        <v:shape id="Freeform 2104" o:spid="_x0000_s2927" style="position:absolute;left:5810;top:1367;width:132;height:90;visibility:visible;mso-wrap-style:square;v-text-anchor:top" coordsize="13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H2pcUA&#10;AADdAAAADwAAAGRycy9kb3ducmV2LnhtbESPzWrDMBCE74W8g9hCLiWWbUwIrpWQNKQUeqqdB1is&#10;9U9rrYylxs7bV4VCj8PMfMMUh8UM4kaT6y0rSKIYBHFtdc+tgmt12exAOI+scbBMCu7k4LBfPRSY&#10;azvzB91K34oAYZejgs77MZfS1R0ZdJEdiYPX2MmgD3JqpZ5wDnAzyDSOt9Jgz2Ghw5FeOqq/ym+j&#10;oIrfP121pPapfE3OW9aNPp4apdaPy/EZhKfF/4f/2m9aQZYlGfy+CU9A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8falxQAAAN0AAAAPAAAAAAAAAAAAAAAAAJgCAABkcnMv&#10;ZG93bnJldi54bWxQSwUGAAAAAAQABAD1AAAAigMAAAAA&#10;" path="m8,l3,13,,25r3,3l5,30r,-2l5,28,8,15,10,3,8,3,8,xm97,90r12,-8l117,75,127,65r5,-10l127,55r-8,10l112,72r-10,8l92,87r3,l97,90xe" fillcolor="#eda322" stroked="f">
                          <v:path arrowok="t" o:connecttype="custom" o:connectlocs="8,0;3,13;0,25;3,28;5,30;5,28;5,28;8,15;10,3;8,3;8,0;97,90;109,82;117,75;127,65;132,55;127,55;119,65;112,72;102,80;92,87;95,87;97,90" o:connectangles="0,0,0,0,0,0,0,0,0,0,0,0,0,0,0,0,0,0,0,0,0,0,0"/>
                          <o:lock v:ext="edit" verticies="t"/>
                        </v:shape>
                        <v:shape id="Freeform 2105" o:spid="_x0000_s2928" style="position:absolute;left:5813;top:1370;width:126;height:84;visibility:visible;mso-wrap-style:square;v-text-anchor:top" coordsize="12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nNxccA&#10;AADdAAAADwAAAGRycy9kb3ducmV2LnhtbESPzWrDMBCE74W+g9hCLyWRUlITnCghuBRCDwn5ueS2&#10;WBvL1FoZS3WcPn1VKOQ4zMw3zGI1uEb01IXas4bJWIEgLr2pudJwOn6MZiBCRDbYeCYNNwqwWj4+&#10;LDA3/sp76g+xEgnCIUcNNsY2lzKUlhyGsW+Jk3fxncOYZFdJ0+E1wV0jX5XKpMOa04LFlgpL5dfh&#10;22lQZ26z/n2XFbhWP7b43L7Y3Vbr56dhPQcRaYj38H97YzRMp5M3+HuTn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ZzcXHAAAA3QAAAA8AAAAAAAAAAAAAAAAAmAIAAGRy&#10;cy9kb3ducmV2LnhtbFBLBQYAAAAABAAEAPUAAACMAwAAAAA=&#10;" path="m5,l2,10,,25r,l2,27r3,3l5,27r,-2l7,12,10,2,7,,5,xm92,84r12,-5l111,72r8,-10l126,52r-5,-2l114,62r-8,7l96,77r-9,5l89,84r3,xe" fillcolor="#eea520" stroked="f">
                          <v:path arrowok="t" o:connecttype="custom" o:connectlocs="5,0;2,10;0,25;0,25;2,27;5,30;5,27;5,25;7,12;10,2;7,0;5,0;92,84;104,79;111,72;119,62;126,52;121,50;114,62;106,69;96,77;87,82;89,84;92,84" o:connectangles="0,0,0,0,0,0,0,0,0,0,0,0,0,0,0,0,0,0,0,0,0,0,0,0"/>
                          <o:lock v:ext="edit" verticies="t"/>
                        </v:shape>
                        <v:shape id="Freeform 2106" o:spid="_x0000_s2929" style="position:absolute;left:5815;top:1370;width:122;height:84;visibility:visible;mso-wrap-style:square;v-text-anchor:top" coordsize="12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QTNscA&#10;AADdAAAADwAAAGRycy9kb3ducmV2LnhtbESPT2sCMRTE7wW/Q3iF3jSrLLasRimCpRfB2vbg7bl5&#10;+wc3L2uSXbd++qYg9DjMzG+Y5XowjejJ+dqygukkAUGcW11zqeDrczt+AeEDssbGMin4IQ/r1ehh&#10;iZm2V/6g/hBKESHsM1RQhdBmUvq8IoN+Ylvi6BXWGQxRulJqh9cIN42cJclcGqw5LlTY0qai/Hzo&#10;jIJj6t6KS2dOxfPe7LrvTbj15U6pp8fhdQEi0BD+w/f2u1aQptM5/L2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kEzbHAAAA3QAAAA8AAAAAAAAAAAAAAAAAmAIAAGRy&#10;cy9kb3ducmV2LnhtbFBLBQYAAAAABAAEAPUAAACMAwAAAAA=&#10;" path="m5,l3,12,,25r,l,27r3,3l8,32,5,27r,-2l8,12,10,2,8,2,5,xm87,84l97,77r10,-8l114,62r8,-10l117,50r-8,9l102,69,92,77,80,79r5,3l87,84xe" fillcolor="#eea91a" stroked="f">
                          <v:path arrowok="t" o:connecttype="custom" o:connectlocs="5,0;3,12;0,25;0,25;0,27;3,30;8,32;5,27;5,25;8,12;10,2;8,2;5,0;87,84;97,77;107,69;114,62;122,52;117,50;109,59;102,69;92,77;80,79;85,82;87,84" o:connectangles="0,0,0,0,0,0,0,0,0,0,0,0,0,0,0,0,0,0,0,0,0,0,0,0,0"/>
                          <o:lock v:ext="edit" verticies="t"/>
                        </v:shape>
                        <v:shape id="Freeform 2107" o:spid="_x0000_s2930" style="position:absolute;left:5818;top:1372;width:116;height:80;visibility:visible;mso-wrap-style:square;v-text-anchor:top" coordsize="11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DQEsgA&#10;AADdAAAADwAAAGRycy9kb3ducmV2LnhtbESPQWvCQBSE7wX/w/IEL6FurNJK6ioiFD20lCbtobfX&#10;7DMbzL4N2TWm/94VCj0OM/MNs9oMthE9db52rGA2TUEQl07XXCn4LF7ulyB8QNbYOCYFv+Rhsx7d&#10;rTDT7sIf1OehEhHCPkMFJoQ2k9KXhiz6qWuJo3d0ncUQZVdJ3eElwm0jH9L0UVqsOS4YbGlnqDzl&#10;Z6sgyc38O+n7pJj/7Iv3L61fl+mbUpPxsH0GEWgI/+G/9kErWCxmT3B7E5+AXF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UNASyAAAAN0AAAAPAAAAAAAAAAAAAAAAAJgCAABk&#10;cnMvZG93bnJldi54bWxQSwUGAAAAAAQABAD1AAAAjQMAAAAA&#10;" path="m5,l2,10,,23r,2l,28r5,2l7,33,5,28r,-5l7,13,9,3,7,,5,xm82,80r9,-5l101,67r8,-7l116,48r-2,l111,48r-7,9l96,65r-9,7l74,77r3,l82,80xe" fillcolor="#efac12" stroked="f">
                          <v:path arrowok="t" o:connecttype="custom" o:connectlocs="5,0;2,10;0,23;0,25;0,28;5,30;7,33;5,28;5,23;7,13;9,3;7,0;5,0;82,80;91,75;101,67;109,60;116,48;114,48;111,48;104,57;96,65;87,72;74,77;77,77;82,80" o:connectangles="0,0,0,0,0,0,0,0,0,0,0,0,0,0,0,0,0,0,0,0,0,0,0,0,0,0"/>
                          <o:lock v:ext="edit" verticies="t"/>
                        </v:shape>
                        <v:shape id="Freeform 2108" o:spid="_x0000_s2931" style="position:absolute;left:5820;top:1372;width:112;height:77;visibility:visible;mso-wrap-style:square;v-text-anchor:top" coordsize="11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0TTMMA&#10;AADdAAAADwAAAGRycy9kb3ducmV2LnhtbERPTWvCQBC9F/wPywi91U1KEBtdg0QKxYPB2IPHITsm&#10;wexszG5N+u+7h4LHx/veZJPpxIMG11pWEC8iEMSV1S3XCr7Pn28rEM4ja+wsk4JfcpBtZy8bTLUd&#10;+USP0tcihLBLUUHjfZ9K6aqGDLqF7YkDd7WDQR/gUEs94BjCTSffo2gpDbYcGhrsKW+oupU/RoHM&#10;j1OBp8ux2FfjvbgclvWHPCj1Op92axCeJv8U/7u/tIIkicPc8CY8Ab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0TTMMAAADdAAAADwAAAAAAAAAAAAAAAACYAgAAZHJzL2Rv&#10;d25yZXYueG1sUEsFBgAAAAAEAAQA9QAAAIgDAAAAAA==&#10;" path="m5,l3,10,,23r,2l3,30r2,3l7,35,5,28r,-5l7,13,10,3,7,3,5,xm75,77l87,75,97,67r7,-10l112,48r-5,-3l99,57r-7,8l80,72,67,75r5,2l75,77xe" fillcolor="#efaf04" stroked="f">
                          <v:path arrowok="t" o:connecttype="custom" o:connectlocs="5,0;3,10;0,23;0,25;3,30;5,33;7,35;5,28;5,23;7,13;10,3;7,3;5,0;75,77;87,75;97,67;104,57;112,48;107,45;99,57;92,65;80,72;67,75;72,77;75,77" o:connectangles="0,0,0,0,0,0,0,0,0,0,0,0,0,0,0,0,0,0,0,0,0,0,0,0,0"/>
                          <o:lock v:ext="edit" verticies="t"/>
                        </v:shape>
                        <v:shape id="Freeform 2109" o:spid="_x0000_s2932" style="position:absolute;left:5823;top:1375;width:106;height:74;visibility:visible;mso-wrap-style:square;v-text-anchor:top" coordsize="106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y8rMkA&#10;AADdAAAADwAAAGRycy9kb3ducmV2LnhtbESPW2vCQBSE3wv9D8sp9K1uLFI1dRUJFqQv9RK8vB2y&#10;p0lo9mzMbk3013eFgo/DzHzDTGadqcSZGldaVtDvRSCIM6tLzhWk24+XEQjnkTVWlknBhRzMpo8P&#10;E4y1bXlN543PRYCwi1FB4X0dS+myggy6nq2Jg/dtG4M+yCaXusE2wE0lX6PoTRosOSwUWFNSUPaz&#10;+TUK5rvqM5GXr2WyOAzT9LpenY77Vqnnp27+DsJT5+/h//ZSKxgM+mO4vQlPQE7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My8rMkAAADdAAAADwAAAAAAAAAAAAAAAACYAgAA&#10;ZHJzL2Rvd25yZXYueG1sUEsFBgAAAAAEAAQA9QAAAI4DAAAAAA==&#10;" path="m4,l2,10,,20r,5l2,30r2,2l7,35r,-8l4,20,7,10,7,2,7,,4,xm69,74l82,69r9,-7l99,54r7,-9l101,42,94,52,84,62,74,67,62,69r2,3l69,74xe" fillcolor="#f0b100" stroked="f">
                          <v:path arrowok="t" o:connecttype="custom" o:connectlocs="4,0;2,10;0,20;0,25;2,30;4,32;7,35;7,27;4,20;7,10;7,2;7,0;4,0;69,74;82,69;91,62;99,54;106,45;101,42;94,52;84,62;74,67;62,69;64,72;69,74" o:connectangles="0,0,0,0,0,0,0,0,0,0,0,0,0,0,0,0,0,0,0,0,0,0,0,0,0"/>
                          <o:lock v:ext="edit" verticies="t"/>
                        </v:shape>
                        <v:shape id="Freeform 2110" o:spid="_x0000_s2933" style="position:absolute;left:5825;top:1375;width:102;height:72;visibility:visible;mso-wrap-style:square;v-text-anchor:top" coordsize="10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j/rMIA&#10;AADdAAAADwAAAGRycy9kb3ducmV2LnhtbERPS2vCQBC+F/oflin0Vje1IhKzEa2UFkHEx8HjkJ08&#10;MDsTsqum/949FHr8+N7ZYnCtulHvG2ED76MEFHEhtuHKwOn49TYD5QOyxVaYDPySh0X+/JRhauXO&#10;e7odQqViCPsUDdQhdKnWvqjJoR9JRxy5UnqHIcK+0rbHewx3rR4nyVQ7bDg21NjRZ03F5XB1BjyW&#10;304EZdV9nMv9ZqW363JnzOvLsJyDCjSEf/Gf+8camEzGcX98E5+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SP+swgAAAN0AAAAPAAAAAAAAAAAAAAAAAJgCAABkcnMvZG93&#10;bnJldi54bWxQSwUGAAAAAAQABAD1AAAAhwMAAAAA&#10;" path="m5,l2,10,,20r,5l2,32r3,3l10,40,7,30,5,20,7,10,7,2,5,2,5,xm62,72l75,69,87,62r7,-8l102,42r-5,l89,52r-9,7l67,67r-12,l55,67r5,2l62,72xe" fillcolor="#f0b500" stroked="f">
                          <v:path arrowok="t" o:connecttype="custom" o:connectlocs="5,0;2,10;0,20;0,25;2,32;5,35;10,40;7,30;5,20;7,10;7,2;5,2;5,0;62,72;75,69;87,62;94,54;102,42;97,42;89,52;80,59;67,67;55,67;55,67;60,69;62,72" o:connectangles="0,0,0,0,0,0,0,0,0,0,0,0,0,0,0,0,0,0,0,0,0,0,0,0,0,0"/>
                          <o:lock v:ext="edit" verticies="t"/>
                        </v:shape>
                        <v:shape id="Freeform 2111" o:spid="_x0000_s2934" style="position:absolute;left:5827;top:1377;width:97;height:67;visibility:visible;mso-wrap-style:square;v-text-anchor:top" coordsize="9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FX+8UA&#10;AADdAAAADwAAAGRycy9kb3ducmV2LnhtbESPQWvCQBSE74X+h+UVeqsbg9gSXUVDWsyx2ou3R/a5&#10;CWbfptltTP+9Kwgeh5n5hlmuR9uKgXrfOFYwnSQgiCunGzYKfg6fbx8gfEDW2DomBf/kYb16flpi&#10;pt2Fv2nYByMihH2GCuoQukxKX9Vk0U9cRxy9k+sthih7I3WPlwi3rUyTZC4tNhwXauwor6k67/+s&#10;gpJbWZrdvBjyzfvh67fYHotyq9Try7hZgAg0hkf43t5pBbNZOoXbm/g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IVf7xQAAAN0AAAAPAAAAAAAAAAAAAAAAAJgCAABkcnMv&#10;ZG93bnJldi54bWxQSwUGAAAAAAQABAD1AAAAigMAAAAA&#10;" path="m3,r,8l,18r3,7l3,33r5,5l13,40,8,30,5,18r,-8l8,3,5,,3,xm58,67l70,65,80,60,90,50,97,40r-5,l85,50r-7,7l65,62r-12,l50,62r-2,l53,65r5,2xe" fillcolor="#f2b900" stroked="f">
                          <v:path arrowok="t" o:connecttype="custom" o:connectlocs="3,0;3,8;0,18;3,25;3,33;8,38;13,40;8,30;5,18;5,10;8,3;5,0;3,0;58,67;70,65;80,60;90,50;97,40;92,40;85,50;78,57;65,62;53,62;50,62;48,62;53,65;58,67" o:connectangles="0,0,0,0,0,0,0,0,0,0,0,0,0,0,0,0,0,0,0,0,0,0,0,0,0,0,0"/>
                          <o:lock v:ext="edit" verticies="t"/>
                        </v:shape>
                        <v:shape id="Freeform 2112" o:spid="_x0000_s2935" style="position:absolute;left:5830;top:1377;width:92;height:65;visibility:visible;mso-wrap-style:square;v-text-anchor:top" coordsize="9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SYHsUA&#10;AADdAAAADwAAAGRycy9kb3ducmV2LnhtbESPQWvCQBSE74X+h+UVems2Bqtt6ioiFbwVkxw8vmZf&#10;k9Ds27C7xvjv3ULB4zAz3zCrzWR6MZLznWUFsyQFQVxb3XGjoCr3L28gfEDW2FsmBVfysFk/Pqww&#10;1/bCRxqL0IgIYZ+jgjaEIZfS1y0Z9IkdiKP3Y53BEKVrpHZ4iXDTyyxNF9Jgx3GhxYF2LdW/xdko&#10;KLdNFZavZXUav2dfxcJW76n7VOr5adp+gAg0hXv4v33QCubzLIO/N/EJ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NJgexQAAAN0AAAAPAAAAAAAAAAAAAAAAAJgCAABkcnMv&#10;ZG93bnJldi54bWxQSwUGAAAAAAQABAD1AAAAigMAAAAA&#10;" path="m2,r,8l,18,2,28,5,38r5,2l15,45,12,38,7,33,5,25r,-7l5,10,7,3,5,3,2,xm50,65r,l62,65,75,57r9,-7l92,40,87,38r-5,9l72,55,62,60r-12,l42,60r-5,l42,62r8,3xe" fillcolor="#f3bd00" stroked="f">
                          <v:path arrowok="t" o:connecttype="custom" o:connectlocs="2,0;2,8;0,18;2,28;5,38;10,40;15,45;12,38;7,33;5,25;5,18;5,10;7,3;5,3;2,0;50,65;50,65;62,65;75,57;84,50;92,40;87,38;82,47;72,55;62,60;50,60;42,60;37,60;42,62;50,65" o:connectangles="0,0,0,0,0,0,0,0,0,0,0,0,0,0,0,0,0,0,0,0,0,0,0,0,0,0,0,0,0,0"/>
                          <o:lock v:ext="edit" verticies="t"/>
                        </v:shape>
                        <v:shape id="Freeform 2113" o:spid="_x0000_s2936" style="position:absolute;left:5832;top:1380;width:87;height:59;visibility:visible;mso-wrap-style:square;v-text-anchor:top" coordsize="8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ucpsUA&#10;AADdAAAADwAAAGRycy9kb3ducmV2LnhtbESPQWvCQBSE70L/w/IKvelGK61EVykVQURoG6V4fGSf&#10;yWL2bciuJv57VxA8DjPzDTNbdLYSF2q8caxgOEhAEOdOGy4U7Her/gSED8gaK8ek4EoeFvOX3gxT&#10;7Vr+o0sWChEh7FNUUIZQp1L6vCSLfuBq4ugdXWMxRNkUUjfYRrit5ChJPqRFw3GhxJq+S8pP2dkq&#10;2BlJ/zT5+Wyzw/L6m52SjdnulXp77b6mIAJ14Rl+tNdawXg8eof7m/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u5ymxQAAAN0AAAAPAAAAAAAAAAAAAAAAAJgCAABkcnMv&#10;ZG93bnJldi54bWxQSwUGAAAAAAQABAD1AAAAigMAAAAA&#10;" path="m3,l,7r,8l3,27,8,37,25,49,43,59r2,l48,59r12,l73,54r7,-7l87,37,85,35r-3,l77,42r-9,7l58,54r-10,l40,54,30,52,25,49,18,42,13,37,8,30r,-8l5,15,5,7,8,2,5,,3,xe" fillcolor="#f3bf00" stroked="f">
                          <v:path arrowok="t" o:connecttype="custom" o:connectlocs="3,0;0,7;0,15;3,27;8,37;25,49;43,59;45,59;48,59;60,59;73,54;80,47;87,37;85,35;82,35;77,42;68,49;58,54;48,54;40,54;30,52;25,49;18,42;13,37;8,30;8,22;5,15;5,7;8,2;5,0;3,0" o:connectangles="0,0,0,0,0,0,0,0,0,0,0,0,0,0,0,0,0,0,0,0,0,0,0,0,0,0,0,0,0,0,0"/>
                        </v:shape>
                        <v:shape id="Freeform 2114" o:spid="_x0000_s2937" style="position:absolute;left:5835;top:1380;width:82;height:57;visibility:visible;mso-wrap-style:square;v-text-anchor:top" coordsize="8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Cs4sEA&#10;AADdAAAADwAAAGRycy9kb3ducmV2LnhtbESPy2rDMBBF94X8g5hAdrWcYNrgRglNIBC6q5vsp9b4&#10;Qa2RscaO+/dVodDl5dwHd3eYXacmGkLr2cA6SUERl962XBu4fpwft6CCIFvsPJOBbwpw2C8edphb&#10;f+d3mgqpVSzhkKOBRqTPtQ5lQw5D4nviyCo/OJQoh1rbAe+x3HV6k6ZP2mHLcaHBnk4NlV/F6Ax8&#10;sjs+SyTHt9aPNVXrQvzNmNVyfn0BJTTLv/kvfbEGsmyTwe+b+AT0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grOLBAAAA3QAAAA8AAAAAAAAAAAAAAAAAmAIAAGRycy9kb3du&#10;cmV2LnhtbFBLBQYAAAAABAAEAPUAAACGAwAAAAA=&#10;" path="m2,l,7r,8l,22r2,8l7,35r3,7l22,49r10,8l37,57r8,l57,57,67,52,77,44r5,-9l77,35r-5,7l65,47,55,52r-10,l37,52,30,49,22,47,17,42,12,35,7,30,5,22r,-7l5,7,7,2,5,2,2,xe" fillcolor="#f5c300" stroked="f">
                          <v:path arrowok="t" o:connecttype="custom" o:connectlocs="2,0;0,7;0,15;0,22;2,30;7,35;10,42;22,49;32,57;37,57;45,57;57,57;67,52;77,44;82,35;77,35;72,42;65,47;55,52;45,52;37,52;30,49;22,47;17,42;12,35;7,30;5,22;5,15;5,7;7,2;5,2;2,0" o:connectangles="0,0,0,0,0,0,0,0,0,0,0,0,0,0,0,0,0,0,0,0,0,0,0,0,0,0,0,0,0,0,0,0"/>
                        </v:shape>
                        <v:shape id="Freeform 2115" o:spid="_x0000_s2938" style="position:absolute;left:5837;top:1382;width:77;height:52;visibility:visible;mso-wrap-style:square;v-text-anchor:top" coordsize="7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WsescA&#10;AADdAAAADwAAAGRycy9kb3ducmV2LnhtbESPQWsCMRSE7wX/Q3iFXopmK6uU1ShWKHiwBa2g3h6b&#10;52bp5mVJorv++6ZQ6HGYmW+Y+bK3jbiRD7VjBS+jDARx6XTNlYLD1/vwFUSIyBobx6TgTgGWi8HD&#10;HAvtOt7RbR8rkSAcClRgYmwLKUNpyGIYuZY4eRfnLcYkfSW1xy7BbSPHWTaVFmtOCwZbWhsqv/dX&#10;q+D5mHVv6/PpkFv83Hr3MTGncFbq6bFfzUBE6uN/+K+90QryfDyB3zfp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VrHrHAAAA3QAAAA8AAAAAAAAAAAAAAAAAmAIAAGRy&#10;cy9kb3ducmV2LnhtbFBLBQYAAAAABAAEAPUAAACMAwAAAAA=&#10;" path="m3,l,5r,8l3,20r,8l8,35r5,5l20,47r5,3l35,52r8,l53,52,63,47r9,-7l77,33,75,30r-7,8l60,42r-7,5l43,47r-8,l28,45,23,42,15,38,13,33,8,25,5,20r,-7l5,8,8,3,5,,3,xe" fillcolor="#f5c700" stroked="f">
                          <v:path arrowok="t" o:connecttype="custom" o:connectlocs="3,0;0,5;0,13;3,20;3,28;8,35;13,40;20,47;25,50;35,52;43,52;53,52;63,47;72,40;77,33;75,30;68,38;60,42;53,47;43,47;35,47;28,45;23,42;15,38;13,33;8,25;5,20;5,13;5,8;8,3;5,0;3,0" o:connectangles="0,0,0,0,0,0,0,0,0,0,0,0,0,0,0,0,0,0,0,0,0,0,0,0,0,0,0,0,0,0,0,0"/>
                        </v:shape>
                        <v:shape id="Freeform 2116" o:spid="_x0000_s2939" style="position:absolute;left:5840;top:1382;width:72;height:50;visibility:visible;mso-wrap-style:square;v-text-anchor:top" coordsize="7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pacccA&#10;AADdAAAADwAAAGRycy9kb3ducmV2LnhtbESPzWrCQBSF90LfYbiFboqZGIItaUYpBUHoKlqky2vm&#10;NkmbuRMzoyY+vSMUXB7Oz8fJl4NpxYl611hWMItiEMSl1Q1XCr62q+krCOeRNbaWScFIDpaLh0mO&#10;mbZnLui08ZUII+wyVFB732VSurImgy6yHXHwfmxv0AfZV1L3eA7jppVJHM+lwYYDocaOPmoq/zZH&#10;EyDu0v3unj/3h9336A6zJE1eirVST4/D+xsIT4O/h//ba60gTZM53N6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qWnHHAAAA3QAAAA8AAAAAAAAAAAAAAAAAmAIAAGRy&#10;cy9kb3ducmV2LnhtbFBLBQYAAAAABAAEAPUAAACMAwAAAAA=&#10;" path="m2,l,5r,8l,20r2,8l7,33r5,7l17,45r8,2l32,50r8,l50,50,60,45r7,-5l72,33,69,30r-7,8l57,42,47,45r-7,l32,45,27,42,20,40,15,35,10,30,7,25,5,18r,-5l5,8,7,3,5,3,2,xe" fillcolor="#f6cb00" stroked="f">
                          <v:path arrowok="t" o:connecttype="custom" o:connectlocs="2,0;0,5;0,13;0,20;2,28;7,33;12,40;17,45;25,47;32,50;40,50;50,50;60,45;67,40;72,33;69,30;62,38;57,42;47,45;40,45;32,45;27,42;20,40;15,35;10,30;7,25;5,18;5,13;5,8;7,3;5,3;2,0" o:connectangles="0,0,0,0,0,0,0,0,0,0,0,0,0,0,0,0,0,0,0,0,0,0,0,0,0,0,0,0,0,0,0,0"/>
                        </v:shape>
                        <v:shape id="Freeform 2117" o:spid="_x0000_s2940" style="position:absolute;left:5842;top:1385;width:70;height:44;visibility:visible;mso-wrap-style:square;v-text-anchor:top" coordsize="7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ygX8MA&#10;AADdAAAADwAAAGRycy9kb3ducmV2LnhtbESPQYvCMBSE74L/ITzBm6aWupZqLCIInhZ0vfT2bJ5t&#10;tXkpTdTuv98sLOxxmJlvmE0+mFa8qHeNZQWLeQSCuLS64UrB5eswS0E4j6yxtUwKvslBvh2PNphp&#10;++YTvc6+EgHCLkMFtfddJqUrazLo5rYjDt7N9gZ9kH0ldY/vADetjKPoQxpsOCzU2NG+pvJxfhoF&#10;dy1lUiyXtr0WxfOULkrCz1Sp6WTYrUF4Gvx/+K991AqSJF7B75vwBO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ygX8MAAADdAAAADwAAAAAAAAAAAAAAAACYAgAAZHJzL2Rv&#10;d25yZXYueG1sUEsFBgAAAAAEAAQA9QAAAIgDAAAAAA==&#10;" path="m3,l,5r,5l,17r3,5l8,30r2,5l18,39r5,3l30,44r8,l48,44r7,-5l63,35r7,-8l67,27r-2,l60,32r-7,5l45,39r-7,l25,37,15,32,8,22,5,10,5,5,5,2,5,,3,xe" fillcolor="#f7cd00" stroked="f">
                          <v:path arrowok="t" o:connecttype="custom" o:connectlocs="3,0;0,5;0,10;0,17;3,22;8,30;10,35;18,39;23,42;30,44;38,44;48,44;55,39;63,35;70,27;67,27;65,27;60,32;53,37;45,39;38,39;25,37;15,32;8,22;5,10;5,5;5,2;5,0;3,0" o:connectangles="0,0,0,0,0,0,0,0,0,0,0,0,0,0,0,0,0,0,0,0,0,0,0,0,0,0,0,0,0"/>
                        </v:shape>
                        <v:shape id="Freeform 2118" o:spid="_x0000_s2941" style="position:absolute;left:5845;top:1385;width:64;height:42;visibility:visible;mso-wrap-style:square;v-text-anchor:top" coordsize="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4nz8AA&#10;AADdAAAADwAAAGRycy9kb3ducmV2LnhtbERPy4rCMBTdD/gP4QruxlSRwalG8YHgbAQ7fsClubbV&#10;5qYm0da/NwvB5eG858vO1OJBzleWFYyGCQji3OqKCwWn/933FIQPyBpry6TgSR6Wi97XHFNtWz7S&#10;IwuFiCHsU1RQhtCkUvq8JIN+aBviyJ2tMxgidIXUDtsYbmo5TpIfabDi2FBiQ5uS8mt2Nwq2Wbuu&#10;L/vutjXo8PB7/Fvl1Cg16HerGYhAXfiI3+69VjCZjOPc+CY+Abl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T4nz8AAAADdAAAADwAAAAAAAAAAAAAAAACYAgAAZHJzL2Rvd25y&#10;ZXYueG1sUEsFBgAAAAAEAAQA9QAAAIUDAAAAAA==&#10;" path="m2,l,5r,5l,15r2,7l5,27r5,5l15,37r7,2l27,42r8,l42,42,52,39r5,-4l64,27r-2,l60,25r-5,5l47,35r-5,2l35,37r-13,l15,30,7,20,5,10,5,5,5,2,2,2,2,xe" fillcolor="#f8d100" stroked="f">
                          <v:path arrowok="t" o:connecttype="custom" o:connectlocs="2,0;0,5;0,10;0,15;2,22;5,27;10,32;15,37;22,39;27,42;35,42;42,42;52,39;57,35;64,27;62,27;60,25;55,30;47,35;42,37;35,37;22,37;15,30;7,20;5,10;5,5;5,2;2,2;2,0" o:connectangles="0,0,0,0,0,0,0,0,0,0,0,0,0,0,0,0,0,0,0,0,0,0,0,0,0,0,0,0,0"/>
                        </v:shape>
                        <v:shape id="Freeform 2119" o:spid="_x0000_s2942" style="position:absolute;left:5847;top:1387;width:60;height:37;visibility:visible;mso-wrap-style:square;v-text-anchor:top" coordsize="6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UtW8cA&#10;AADdAAAADwAAAGRycy9kb3ducmV2LnhtbESPQUvDQBSE70L/w/IEL8VuLMFq7LaUglAKYhu9eHtk&#10;n0lw923Mvjbpv3cFweMwM98wy/XonTpTH9vABu5mGSjiKtiWawPvb8+3D6CiIFt0gcnAhSKsV5Or&#10;JRY2DHykcym1ShCOBRpoRLpC61g15DHOQkecvM/Qe5Qk+1rbHocE907Ps+xee2w5LTTY0bah6qs8&#10;eQMyfOxzN7qX0366+J7uyou8HrbG3FyPmydQQqP8h//aO2sgz+eP8PsmPQG9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lLVvHAAAA3QAAAA8AAAAAAAAAAAAAAAAAmAIAAGRy&#10;cy9kb3ducmV2LnhtbFBLBQYAAAAABAAEAPUAAACMAwAAAAA=&#10;" path="m,l,3,,8,3,20r7,10l20,35r13,2l40,37r8,-2l55,30r5,-5l55,23r-5,5l45,30r-5,3l33,33r-10,l13,25,8,18,5,8,5,5,5,3,3,,,xe" fillcolor="#f7d400" stroked="f">
                          <v:path arrowok="t" o:connecttype="custom" o:connectlocs="0,0;0,3;0,8;3,20;10,30;20,35;33,37;40,37;48,35;55,30;60,25;55,23;50,28;45,30;40,33;33,33;23,33;13,25;8,18;5,8;5,5;5,3;3,0;0,0" o:connectangles="0,0,0,0,0,0,0,0,0,0,0,0,0,0,0,0,0,0,0,0,0,0,0,0"/>
                        </v:shape>
                        <v:shape id="Freeform 2120" o:spid="_x0000_s2943" style="position:absolute;left:5850;top:1387;width:55;height:35;visibility:visible;mso-wrap-style:square;v-text-anchor:top" coordsize="5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Qy3MIA&#10;AADdAAAADwAAAGRycy9kb3ducmV2LnhtbERPW2vCMBR+H/gfwhF8m+lcJqMaRQSHDMHb8PnQHNuy&#10;5qQk0dZ/vzwIe/z47vNlbxtxJx9qxxrexhkI4sKZmksNP+fN6yeIEJENNo5Jw4MCLBeDlznmxnV8&#10;pPspliKFcMhRQxVjm0sZiooshrFriRN3dd5iTNCX0njsUrht5CTLptJizamhwpbWFRW/p5vVENXe&#10;bs3+46z87XJRu+/D4ct3Wo+G/WoGIlIf/8VP99ZoUOo97U9v0hO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NDLcwgAAAN0AAAAPAAAAAAAAAAAAAAAAAJgCAABkcnMvZG93&#10;bnJldi54bWxQSwUGAAAAAAQABAD1AAAAhwMAAAAA&#10;" path="m,l,3,,8,2,18r8,10l17,35r13,l37,35r5,-2l50,28r5,-5l52,23r-2,l45,25r-5,3l35,30r-5,3l20,30,12,25,7,18,5,8,5,5,5,3,2,3,,xe" fillcolor="#f6d500" stroked="f">
                          <v:path arrowok="t" o:connecttype="custom" o:connectlocs="0,0;0,3;0,8;2,18;10,28;17,35;30,35;37,35;42,33;50,28;55,23;52,23;50,23;45,25;40,28;35,30;30,33;20,30;12,25;7,18;5,8;5,5;5,3;2,3;0,0" o:connectangles="0,0,0,0,0,0,0,0,0,0,0,0,0,0,0,0,0,0,0,0,0,0,0,0,0"/>
                        </v:shape>
                        <v:shape id="Freeform 2121" o:spid="_x0000_s2944" style="position:absolute;left:5852;top:1390;width:50;height:30;visibility:visible;mso-wrap-style:square;v-text-anchor:top" coordsize="5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RBBscA&#10;AADdAAAADwAAAGRycy9kb3ducmV2LnhtbESPT2sCMRTE7wW/Q3iCl1ITrbZlaxQRhEI9+KeX3h6b&#10;1+zi5mXdZHX32zdCocdhZn7DLFadq8SVmlB61jAZKxDEuTclWw1fp+3TG4gQkQ1WnklDTwFWy8HD&#10;AjPjb3yg6zFakSAcMtRQxFhnUoa8IIdh7Gvi5P34xmFMsrHSNHhLcFfJqVIv0mHJaaHAmjYF5edj&#10;6zTsL/PP7nvb9n3lonp93Nm5aq3Wo2G3fgcRqYv/4b/2h9Ewmz1P4P4mPQ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kQQbHAAAA3QAAAA8AAAAAAAAAAAAAAAAAmAIAAGRy&#10;cy9kb3ducmV2LnhtbFBLBQYAAAAABAAEAPUAAACMAwAAAAA=&#10;" path="m,l,2,,5,3,15r5,7l18,30r10,l35,30r5,-3l45,25r5,-5l45,17r-7,8l28,27,18,25,13,20,8,12,5,5,5,2r,l3,,,xe" fillcolor="#f6d700" stroked="f">
                          <v:path arrowok="t" o:connecttype="custom" o:connectlocs="0,0;0,2;0,5;3,15;8,22;18,30;28,30;35,30;40,27;45,25;50,20;45,17;38,25;28,27;18,25;13,20;8,12;5,5;5,2;5,2;3,0;0,0" o:connectangles="0,0,0,0,0,0,0,0,0,0,0,0,0,0,0,0,0,0,0,0,0,0"/>
                        </v:shape>
                        <v:shape id="Freeform 2122" o:spid="_x0000_s2945" style="position:absolute;left:5855;top:1390;width:45;height:30;visibility:visible;mso-wrap-style:square;v-text-anchor:top" coordsize="4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4GasUA&#10;AADdAAAADwAAAGRycy9kb3ducmV2LnhtbESP0WrCQBRE34X+w3ILvummMVhNXUWEgqgvVT/gkr3N&#10;psneDdmtiX/vCoU+DjNzhlltBtuIG3W+cqzgbZqAIC6crrhUcL18ThYgfEDW2DgmBXfysFm/jFaY&#10;a9fzF93OoRQRwj5HBSaENpfSF4Ys+qlriaP37TqLIcqulLrDPsJtI9MkmUuLFccFgy3tDBX1+dcq&#10;SNMZ79/N8j7Y/nQ41HX2kxydUuPXYfsBItAQ/sN/7b1WkGWzFJ5v4hO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vgZqxQAAAN0AAAAPAAAAAAAAAAAAAAAAAJgCAABkcnMv&#10;ZG93bnJldi54bWxQSwUGAAAAAAQABAD1AAAAigMAAAAA&#10;" path="m,l,2,,5,2,15r5,7l15,27r10,3l30,27r5,-2l40,22r5,-2l42,17r-2,l32,22r-7,3l17,22,10,17,7,12,5,5,5,2r,l2,2,,xe" fillcolor="#f5da00" stroked="f">
                          <v:path arrowok="t" o:connecttype="custom" o:connectlocs="0,0;0,2;0,5;2,15;7,22;15,27;25,30;30,27;35,25;40,22;45,20;42,17;40,17;32,22;25,25;17,22;10,17;7,12;5,5;5,2;5,2;2,2;0,0" o:connectangles="0,0,0,0,0,0,0,0,0,0,0,0,0,0,0,0,0,0,0,0,0,0,0"/>
                        </v:shape>
                        <v:shape id="Freeform 2123" o:spid="_x0000_s2946" style="position:absolute;left:5857;top:1392;width:40;height:25;visibility:visible;mso-wrap-style:square;v-text-anchor:top" coordsize="4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6mH8UA&#10;AADdAAAADwAAAGRycy9kb3ducmV2LnhtbESPQWvCQBSE7wX/w/IEb3VjlaLRVaQoKPRS9eDxmX0m&#10;wezbJbsm0V/fLRQ8DjPzDbNYdaYSDdW+tKxgNExAEGdWl5wrOB2371MQPiBrrCyTggd5WC17bwtM&#10;tW35h5pDyEWEsE9RQRGCS6X0WUEG/dA64uhdbW0wRFnnUtfYRrip5EeSfEqDJceFAh19FZTdDnej&#10;4LpvgnlenHu05/vGbmbP6bc9KjXod+s5iEBdeIX/2zutYDIZj+HvTX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LqYfxQAAAN0AAAAPAAAAAAAAAAAAAAAAAJgCAABkcnMv&#10;ZG93bnJldi54bWxQSwUGAAAAAAQABAD1AAAAigMAAAAA&#10;" path="m,l,,,3r3,7l8,18r5,5l23,25,33,23r7,-8l38,15r-3,l30,18r-7,2l15,18,10,15,8,8,5,3r,l3,,,xe" fillcolor="#f4dc00" stroked="f">
                          <v:path arrowok="t" o:connecttype="custom" o:connectlocs="0,0;0,0;0,3;3,10;8,18;13,23;23,25;33,23;40,15;38,15;35,15;30,18;23,20;15,18;10,15;8,8;5,3;5,3;3,0;0,0" o:connectangles="0,0,0,0,0,0,0,0,0,0,0,0,0,0,0,0,0,0,0,0"/>
                        </v:shape>
                        <v:shape id="Freeform 2124" o:spid="_x0000_s2947" style="position:absolute;left:5860;top:1392;width:35;height:23;visibility:visible;mso-wrap-style:square;v-text-anchor:top" coordsize="3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lbmscA&#10;AADdAAAADwAAAGRycy9kb3ducmV2LnhtbESP3WrCQBSE7wu+w3IE7+rGGoqkriJiUQTrT0vx8pA9&#10;JsHs2ZBdY/Tp3ULBy2FmvmHG09aUoqHaFZYVDPoRCOLU6oIzBT/fn68jEM4jaywtk4IbOZhOOi9j&#10;TLS98p6ag89EgLBLUEHufZVI6dKcDLq+rYiDd7K1QR9knUld4zXATSnfouhdGiw4LORY0Tyn9Hy4&#10;GAWj9W+F2+1Z4z69L467r2a5yRqlet129gHCU+uf4f/2SiuI42EMf2/CE5CT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JW5rHAAAA3QAAAA8AAAAAAAAAAAAAAAAAmAIAAGRy&#10;cy9kb3ducmV2LnhtbFBLBQYAAAAABAAEAPUAAACMAwAAAAA=&#10;" path="m,l,,,3r2,7l5,15r7,5l20,23r7,-3l35,15r-3,l30,13r-5,2l20,18,15,15,10,13,7,8,5,3,2,3,,xe" fillcolor="#f4dd00" stroked="f">
                          <v:path arrowok="t" o:connecttype="custom" o:connectlocs="0,0;0,0;0,3;2,10;5,15;12,20;20,23;27,20;35,15;32,15;30,13;25,15;20,18;15,15;10,13;7,8;5,3;2,3;0,0" o:connectangles="0,0,0,0,0,0,0,0,0,0,0,0,0,0,0,0,0,0,0"/>
                        </v:shape>
                        <v:shape id="Freeform 2125" o:spid="_x0000_s2948" style="position:absolute;left:5862;top:1395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EbycYA&#10;AADdAAAADwAAAGRycy9kb3ducmV2LnhtbESPT4vCMBTE78J+h/CEvWmqVildoyyCrjfxDy57ezZv&#10;22LzUpqo9dsbQfA4zMxvmOm8NZW4UuNKywoG/QgEcWZ1ybmCw37ZS0A4j6yxskwK7uRgPvvoTDHV&#10;9sZbuu58LgKEXYoKCu/rVEqXFWTQ9W1NHLx/2xj0QTa51A3eAtxUchhFE2mw5LBQYE2LgrLz7mIU&#10;LN3qLzmdhjpZjDfHzeBof34vsVKf3fb7C4Sn1r/Dr/ZaK4jj0Rieb8IT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EbycYAAADdAAAADwAAAAAAAAAAAAAAAACYAgAAZHJz&#10;L2Rvd25yZXYueG1sUEsFBgAAAAAEAAQA9QAAAIsDAAAAAA==&#10;" path="m,l,,3,5r2,7l10,15r8,2l25,15r5,-3l28,10r-3,l20,10r-2,2l13,10,10,7,8,5,5,,3,,,xe" fillcolor="#f4df00" stroked="f">
                          <v:path arrowok="t" o:connecttype="custom" o:connectlocs="0,0;0,0;3,5;5,12;10,15;18,17;25,15;30,12;28,10;25,10;20,10;18,12;13,10;10,7;8,5;5,0;3,0;0,0" o:connectangles="0,0,0,0,0,0,0,0,0,0,0,0,0,0,0,0,0,0"/>
                        </v:shape>
                        <v:shape id="Freeform 2126" o:spid="_x0000_s2949" style="position:absolute;left:5865;top:1395;width:25;height:15;visibility:visible;mso-wrap-style:square;v-text-anchor:top" coordsize="2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hheMYA&#10;AADdAAAADwAAAGRycy9kb3ducmV2LnhtbESPQWvCQBSE7wX/w/IKvZS6aQ1SoqtIRetJqVbw+Mg+&#10;k9Ts27C7mvTfu4LgcZiZb5jxtDO1uJDzlWUF7/0EBHFudcWFgt/d4u0ThA/IGmvLpOCfPEwnvacx&#10;Ztq2/EOXbShEhLDPUEEZQpNJ6fOSDPq+bYijd7TOYIjSFVI7bCPc1PIjSYbSYMVxocSGvkrKT9uz&#10;UXBKN9/LfbFct3+beXpwZ+bd60Cpl+duNgIRqAuP8L290grSdDCE25v4BOTk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hheMYAAADdAAAADwAAAAAAAAAAAAAAAACYAgAAZHJz&#10;L2Rvd25yZXYueG1sUEsFBgAAAAAEAAQA9QAAAIsDAAAAAA==&#10;" path="m,l2,5r3,5l10,12r5,3l20,12r5,-2l22,10,17,7r,3l15,10,10,7,5,2,2,2,,xe" fillcolor="#f3e100" stroked="f">
                          <v:path arrowok="t" o:connecttype="custom" o:connectlocs="0,0;2,5;5,10;10,12;15,15;20,12;25,10;22,10;17,7;17,10;15,10;10,7;5,2;2,2;0,0" o:connectangles="0,0,0,0,0,0,0,0,0,0,0,0,0,0,0"/>
                        </v:shape>
                        <v:shape id="Freeform 2127" o:spid="_x0000_s2950" style="position:absolute;left:5867;top:1395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SeRccA&#10;AADdAAAADwAAAGRycy9kb3ducmV2LnhtbESPW2vCQBSE34X+h+UU+qabWm+kWUVES6FIvYQ+H7In&#10;l5o9G7Krxn/vFoQ+DjPzDZMsOlOLC7WusqzgdRCBIM6srrhQkB43/RkI55E11pZJwY0cLOZPvQRj&#10;ba+8p8vBFyJA2MWooPS+iaV0WUkG3cA2xMHLbWvQB9kWUrd4DXBTy2EUTaTBisNCiQ2tSspOh7NR&#10;kKc09Kuf9cf2t1vm0933aTz5Wiv18twt30F46vx/+NH+1ApGo7cp/L0JT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UnkXHAAAA3QAAAA8AAAAAAAAAAAAAAAAAmAIAAGRy&#10;cy9kb3ducmV2LnhtbFBLBQYAAAAABAAEAPUAAACMAwAAAAA=&#10;" path="m,l3,5,5,7r3,3l13,12r2,-2l20,10,15,7r-2,l13,7,10,5,8,5,3,2,,xe" fillcolor="#f3e300" stroked="f">
                          <v:path arrowok="t" o:connecttype="custom" o:connectlocs="0,0;3,5;5,7;8,10;13,12;15,10;20,10;15,7;13,7;13,7;10,5;8,5;3,2;0,0" o:connectangles="0,0,0,0,0,0,0,0,0,0,0,0,0,0"/>
                        </v:shape>
                        <v:shape id="Freeform 2128" o:spid="_x0000_s2951" style="position:absolute;left:5870;top:1397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PvMMQA&#10;AADdAAAADwAAAGRycy9kb3ducmV2LnhtbERPz0/CMBS+m/A/NM+Ei5FOJcRMChETgXATjLs+1+c6&#10;aF/nWsbgr7cHEo9fvt/Tee+s6KgNtWcFD6MMBHHpdc2Vgs/d+/0ziBCRNVrPpOBMAeazwc0Uc+1P&#10;/EHdNlYihXDIUYGJscmlDKUhh2HkG+LE/fjWYUywraRu8ZTCnZWPWTaRDmtODQYbejNUHrZHp+C7&#10;MMvNai/Xtth/FdbcLS6/3UKp4W3/+gIiUh//xVf3WisYj5/S3PQmPQE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z7zDEAAAA3QAAAA8AAAAAAAAAAAAAAAAAmAIAAGRycy9k&#10;b3ducmV2LnhtbFBLBQYAAAAABAAEAPUAAACJAwAAAAA=&#10;" path="m,l5,5r5,3l12,8r,-3l7,3,,xe" fillcolor="#f3e400" stroked="f">
                          <v:path arrowok="t" o:connecttype="custom" o:connectlocs="0,0;5,5;10,8;12,8;12,5;7,3;0,0" o:connectangles="0,0,0,0,0,0,0"/>
                        </v:shape>
                        <v:shape id="Freeform 2129" o:spid="_x0000_s2952" style="position:absolute;left:5875;top:140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Ba+sUA&#10;AADdAAAADwAAAGRycy9kb3ducmV2LnhtbESPQWvCQBSE70L/w/KE3nRjK2JTV2kLFa0gNOr9kX1m&#10;Q7NvQ3Y10V/vFgSPw8x8w8wWna3EmRpfOlYwGiYgiHOnSy4U7HffgykIH5A1Vo5JwYU8LOZPvRmm&#10;2rX8S+csFCJC2KeowIRQp1L63JBFP3Q1cfSOrrEYomwKqRtsI9xW8iVJJtJiyXHBYE1fhvK/7GQV&#10;HMy1/bG7I143n1tTr08uW25WSj33u493EIG68Ajf2yutYDx+fYP/N/EJ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sFr6xQAAAN0AAAAPAAAAAAAAAAAAAAAAAJgCAABkcnMv&#10;ZG93bnJldi54bWxQSwUGAAAAAAQABAD1AAAAigMAAAAA&#10;" path="m,l2,,5,2r,l2,,,xe" fillcolor="#f2e600" stroked="f">
                          <v:path arrowok="t" o:connecttype="custom" o:connectlocs="0,0;2,0;5,2;5,2;2,0;0,0" o:connectangles="0,0,0,0,0,0"/>
                        </v:shape>
                        <v:shape id="Freeform 2130" o:spid="_x0000_s2953" style="position:absolute;left:5760;top:1322;width:239;height:142;visibility:visible;mso-wrap-style:square;v-text-anchor:top" coordsize="23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I8ccIA&#10;AADdAAAADwAAAGRycy9kb3ducmV2LnhtbERPzUrDQBC+C32HZQpepN1YQymx2yJCRMWLsQ8wzY7J&#10;anY2ZNcmeXvnIHj8+P73x8l36kJDdIEN3K4zUMR1sI4bA6ePcrUDFROyxS4wGZgpwvGwuNpjYcPI&#10;73SpUqMkhGOBBtqU+kLrWLfkMa5DTyzcZxg8JoFDo+2Ao4T7Tm+ybKs9OpaGFnt6bKn+rn68gfxp&#10;Lm/u3PaVsvNmLL+ql9m99cZcL6eHe1CJpvQv/nM/W/HlueyXN/IE9O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YjxxwgAAAN0AAAAPAAAAAAAAAAAAAAAAAJgCAABkcnMvZG93&#10;bnJldi54bWxQSwUGAAAAAAQABAD1AAAAhwMAAAAA&#10;" path="m239,115l202,105,169,98,140,88,110,75,82,63,58,45,28,25,,,15,25,33,48,50,68,70,88r22,17l117,120r28,12l174,142r20,-2l209,132r15,-10l239,115xe" filled="f" strokecolor="#e77817" strokeweight="0">
                          <v:path arrowok="t" o:connecttype="custom" o:connectlocs="239,115;202,105;169,98;140,88;110,75;82,63;58,45;28,25;0,0;15,25;33,48;50,68;70,88;92,105;117,120;145,132;174,142;194,140;209,132;224,122;239,115" o:connectangles="0,0,0,0,0,0,0,0,0,0,0,0,0,0,0,0,0,0,0,0,0"/>
                        </v:shape>
                        <v:shape id="Freeform 2131" o:spid="_x0000_s2954" style="position:absolute;left:5929;top:873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nOWcQA&#10;AADdAAAADwAAAGRycy9kb3ducmV2LnhtbESPQWvCQBSE7wX/w/IEb3UTCVKiq4gi9aCURPH8yD6z&#10;wezbkN1q/PfdQqHHYWa+YZbrwbbiQb1vHCtIpwkI4srphmsFl/P+/QOED8gaW8ek4EUe1qvR2xJz&#10;7Z5c0KMMtYgQ9jkqMCF0uZS+MmTRT11HHL2b6y2GKPta6h6fEW5bOUuSubTYcFww2NHWUHUvv62C&#10;T3n187Ip/LU6FV+nXdrWR7NXajIeNgsQgYbwH/5rH7SCLMtS+H0Tn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5zlnEAAAA3QAAAA8AAAAAAAAAAAAAAAAAmAIAAGRycy9k&#10;b3ducmV2LnhtbFBLBQYAAAAABAAEAPUAAACJAwAAAAA=&#10;" path="m,5l3,,,3,,5r,xe" fillcolor="#e15520" stroked="f">
                          <v:path arrowok="t" o:connecttype="custom" o:connectlocs="0,5;3,0;0,3;0,5;0,5" o:connectangles="0,0,0,0,0"/>
                        </v:shape>
                        <v:shape id="Freeform 2132" o:spid="_x0000_s2955" style="position:absolute;left:5929;top:876;width:1;height:5;visibility:visible;mso-wrap-style:square;v-text-anchor:top" coordsize="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Dpk8YA&#10;AADdAAAADwAAAGRycy9kb3ducmV2LnhtbESPQWvCQBSE74X+h+UVeim6UdIgMRuppZX2aCqKt0f2&#10;mQSzb0N2q8m/dwtCj8PMfMNkq8G04kK9aywrmE0jEMSl1Q1XCnY/n5MFCOeRNbaWScFIDlb540OG&#10;qbZX3tKl8JUIEHYpKqi971IpXVmTQTe1HXHwTrY36IPsK6l7vAa4aeU8ihJpsOGwUGNH7zWV5+LX&#10;KLDjrEzij5fNuN7jentMXncH+63U89PwtgThafD/4Xv7SyuI43gOf2/CE5D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Dpk8YAAADdAAAADwAAAAAAAAAAAAAAAACYAgAAZHJz&#10;L2Rvd25yZXYueG1sUEsFBgAAAAAEAAQA9QAAAIsDAAAAAA==&#10;" path="m,l,,,5r,l,2,,xe" fillcolor="#e15820" stroked="f">
                          <v:path arrowok="t" o:connecttype="custom" o:connectlocs="0,0;0,0;0,5;0,5;0,2;0,0" o:connectangles="0,0,0,0,0,0"/>
                        </v:shape>
                        <v:shape id="Freeform 2133" o:spid="_x0000_s2956" style="position:absolute;left:5927;top:878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GCrcYA&#10;AADdAAAADwAAAGRycy9kb3ducmV2LnhtbESPQWsCMRSE74X+h/AKXopmt92KrEYplpYevGhFr8/k&#10;uVm6eVk2Udd/3xQEj8PMfMPMFr1rxJm6UHtWkI8yEMTam5orBdufz+EERIjIBhvPpOBKARbzx4cZ&#10;lsZfeE3nTaxEgnAoUYGNsS2lDNqSwzDyLXHyjr5zGJPsKmk6vCS4a+RLlo2lw5rTgsWWlpb07+bk&#10;FOj9F+nlIX8+ho9dvno7rOV1bJUaPPXvUxCR+ngP39rfRkFRFK/w/yY9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GCrcYAAADdAAAADwAAAAAAAAAAAAAAAACYAgAAZHJz&#10;L2Rvd25yZXYueG1sUEsFBgAAAAAEAAQA9QAAAIsDAAAAAA==&#10;" path="m2,r,l,5r2,l2,xe" fillcolor="#e25c20" stroked="f">
                          <v:path arrowok="t" o:connecttype="custom" o:connectlocs="2,0;2,0;0,5;2,5;2,0" o:connectangles="0,0,0,0,0"/>
                        </v:shape>
                        <v:shape id="Freeform 2134" o:spid="_x0000_s2957" style="position:absolute;left:5927;top:881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zdfMIA&#10;AADdAAAADwAAAGRycy9kb3ducmV2LnhtbERPXWvCMBR9F/Yfwh34pqkiIp1RVBAVB9NO8PXa3LVh&#10;zU1potZ/bwYDz9vhfHGm89ZW4kaNN44VDPoJCOLcacOFgtP3ujcB4QOyxsoxKXiQh/nsrTPFVLs7&#10;H+mWhULEEvYpKihDqFMpfV6SRd93NXHUflxjMUTaFFI3eI/ltpLDJBlLi4bjQok1rUrKf7OrVfC1&#10;yHbr0/J8uKwe+83RVBNvzadS3fd28QEiUBte5v/0VisYRcDfm/gE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vN18wgAAAN0AAAAPAAAAAAAAAAAAAAAAAJgCAABkcnMvZG93&#10;bnJldi54bWxQSwUGAAAAAAQABAD1AAAAhwMAAAAA&#10;" path="m2,r,l,5r2,l2,xe" fillcolor="#e35f20" stroked="f">
                          <v:path arrowok="t" o:connecttype="custom" o:connectlocs="2,0;2,0;0,5;2,5;2,0" o:connectangles="0,0,0,0,0"/>
                        </v:shape>
                        <v:shape id="Freeform 2135" o:spid="_x0000_s2958" style="position:absolute;left:5852;top:883;width:77;height:175;visibility:visible;mso-wrap-style:square;v-text-anchor:top" coordsize="77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sJHMYA&#10;AADdAAAADwAAAGRycy9kb3ducmV2LnhtbESP3WoCMRSE7wu+QziCdzVruy2yGqUUChVE1Cri3WFz&#10;9gc3J0sS3fXtm0LBy2FmvmHmy9404kbO15YVTMYJCOLc6ppLBYefr+cpCB+QNTaWScGdPCwXg6c5&#10;Ztp2vKPbPpQiQthnqKAKoc2k9HlFBv3YtsTRK6wzGKJ0pdQOuwg3jXxJkndpsOa4UGFLnxXll/3V&#10;KEh0se7Wbie322Ox4dXmROn5VanRsP+YgQjUh0f4v/2tFaRp+gZ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sJHMYAAADdAAAADwAAAAAAAAAAAAAAAACYAgAAZHJz&#10;L2Rvd25yZXYueG1sUEsFBgAAAAAEAAQA9QAAAIsDAAAAAA==&#10;" path="m77,l75,r,5l75,5r2,l77,xm23,175r,l10,175,,170r13,2l23,175xe" fillcolor="#e36321" stroked="f">
                          <v:path arrowok="t" o:connecttype="custom" o:connectlocs="77,0;75,0;75,5;75,5;77,5;77,0;23,175;23,175;10,175;0,170;13,172;23,175" o:connectangles="0,0,0,0,0,0,0,0,0,0,0,0"/>
                          <o:lock v:ext="edit" verticies="t"/>
                        </v:shape>
                        <v:shape id="Freeform 2136" o:spid="_x0000_s2959" style="position:absolute;left:5827;top:886;width:102;height:172;visibility:visible;mso-wrap-style:square;v-text-anchor:top" coordsize="10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rWvMYA&#10;AADdAAAADwAAAGRycy9kb3ducmV2LnhtbESPQWuDQBSE74X+h+UVeinJmiCJmKyhFFIKzSVaKLk9&#10;3BcV3bfibtX++24hkOMwM98w+8NsOjHS4BrLClbLCARxaXXDlYKv4rhIQDiPrLGzTAp+ycEhe3zY&#10;Y6rtxGcac1+JAGGXooLa+z6V0pU1GXRL2xMH72oHgz7IoZJ6wCnATSfXUbSRBhsOCzX29FZT2eY/&#10;RsE6arfjfDkl+UvxPn0WnnsXfyv1/DS/7kB4mv09fGt/aAVxHG/g/014Aj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rWvMYAAADdAAAADwAAAAAAAAAAAAAAAACYAgAAZHJz&#10;L2Rvd25yZXYueG1sUEsFBgAAAAAEAAQA9QAAAIsDAAAAAA==&#10;" path="m102,r-2,l97,5r3,l100,5,102,xm,154r3,l3,154r2,l3,154r-3,xm50,169r-2,l48,172r-10,l30,169r-5,-2l18,162r15,5l50,169xe" fillcolor="#e46721" stroked="f">
                          <v:path arrowok="t" o:connecttype="custom" o:connectlocs="102,0;100,0;97,5;100,5;100,5;102,0;0,154;3,154;3,154;5,154;3,154;0,154;50,169;48,169;48,172;38,172;30,169;25,167;18,162;33,167;50,169" o:connectangles="0,0,0,0,0,0,0,0,0,0,0,0,0,0,0,0,0,0,0,0,0"/>
                          <o:lock v:ext="edit" verticies="t"/>
                        </v:shape>
                        <v:shape id="Freeform 2137" o:spid="_x0000_s2960" style="position:absolute;left:5827;top:888;width:102;height:170;visibility:visible;mso-wrap-style:square;v-text-anchor:top" coordsize="10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UALcQA&#10;AADdAAAADwAAAGRycy9kb3ducmV2LnhtbESPQWvCQBSE70L/w/IKvUjdWGIr0VVCoeitGL309sg+&#10;k2D2bdh91fTfu4VCj8PMfMOst6Pr1ZVC7DwbmM8yUMS1tx03Bk7Hj+clqCjIFnvPZOCHImw3D5M1&#10;Ftbf+EDXShqVIBwLNNCKDIXWsW7JYZz5gTh5Zx8cSpKh0TbgLcFdr1+y7FU77DgttDjQe0v1pfp2&#10;BsL5NJXFF+Fl/NyV5XxfS4PRmKfHsVyBEhrlP/zX3lsDeZ6/we+b9AT0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FAC3EAAAA3QAAAA8AAAAAAAAAAAAAAAAAmAIAAGRycy9k&#10;b3ducmV2LnhtbFBLBQYAAAAABAAEAPUAAACJAwAAAAA=&#10;" path="m102,r-2,l100,,97,5r3,l100,8,102,xm25,165r13,2l48,170r2,-3l53,165,38,162,28,160,15,155,5,150r-2,l,152r15,5l25,165xe" fillcolor="#e46a21" stroked="f">
                          <v:path arrowok="t" o:connecttype="custom" o:connectlocs="102,0;100,0;100,0;97,5;100,5;100,8;102,0;25,165;38,167;48,170;50,167;53,165;38,162;28,160;15,155;5,150;3,150;0,152;15,157;25,165" o:connectangles="0,0,0,0,0,0,0,0,0,0,0,0,0,0,0,0,0,0,0,0"/>
                          <o:lock v:ext="edit" verticies="t"/>
                        </v:shape>
                        <v:shape id="Freeform 2138" o:spid="_x0000_s2961" style="position:absolute;left:5830;top:891;width:97;height:164;visibility:visible;mso-wrap-style:square;v-text-anchor:top" coordsize="97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+YgcMA&#10;AADdAAAADwAAAGRycy9kb3ducmV2LnhtbERPz2vCMBS+D/Y/hDfYbaaTbo5qlCEMZOJh1cO8PZpn&#10;Utq8lCRq99+bw8Djx/d7sRpdLy4UYutZweukAEHceN2yUXDYf718gIgJWWPvmRT8UYTV8vFhgZX2&#10;V/6hS52MyCEcK1RgUxoqKWNjyWGc+IE4cycfHKYMg5E64DWHu15Oi+JdOmw5N1gcaG2p6eqzU9Dt&#10;42/3HdAc7WxjtrQr3s7Hg1LPT+PnHESiMd3F/+6NVlCWZZ6b3+Qn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+YgcMAAADdAAAADwAAAAAAAAAAAAAAAACYAgAAZHJzL2Rv&#10;d25yZXYueG1sUEsFBgAAAAAEAAQA9QAAAIgDAAAAAA==&#10;" path="m97,r,l94,r,5l94,5r3,2l97,xm,149r,l2,149r8,3l15,157r15,5l47,164r3,-2l52,159r-2,l50,159,37,157,25,154,15,152,2,144r,3l,149xe" fillcolor="#e56e21" stroked="f">
                          <v:path arrowok="t" o:connecttype="custom" o:connectlocs="97,0;97,0;94,0;94,5;94,5;97,7;97,0;0,149;0,149;2,149;10,152;15,157;30,162;47,164;50,162;52,159;50,159;50,159;37,157;25,154;15,152;2,144;2,147;0,149" o:connectangles="0,0,0,0,0,0,0,0,0,0,0,0,0,0,0,0,0,0,0,0,0,0,0,0"/>
                          <o:lock v:ext="edit" verticies="t"/>
                        </v:shape>
                        <v:shape id="Freeform 2139" o:spid="_x0000_s2962" style="position:absolute;left:5832;top:893;width:95;height:160;visibility:visible;mso-wrap-style:square;v-text-anchor:top" coordsize="95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cQWMQA&#10;AADdAAAADwAAAGRycy9kb3ducmV2LnhtbESPQUvDQBSE7wX/w/IEb3ZjCVJjt0GEgifRKFZvr9nX&#10;JLj7NmRfmvjvXUHocZiZb5hNOXunTjTELrCBm2UGirgOtuPGwPvb7noNKgqyRReYDPxQhHJ7sdhg&#10;YcPEr3SqpFEJwrFAA61IX2gd65Y8xmXoiZN3DINHSXJotB1wSnDv9CrLbrXHjtNCiz09tlR/V6M3&#10;8GGl+qL9FD/dwe6DW48vVp6NubqcH+5BCc1yDv+3n6yBPM/v4O9NegJ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nEFjEAAAA3QAAAA8AAAAAAAAAAAAAAAAAmAIAAGRycy9k&#10;b3ducmV2LnhtbFBLBQYAAAAABAAEAPUAAACJAwAAAAA=&#10;" path="m95,3l95,,92,,90,5r2,l95,8r,-5xm,145r10,5l23,155r10,2l48,160r2,-3l50,155r,l48,155,35,152,25,150,13,147,3,142r-3,l,145xe" fillcolor="#e57222" stroked="f">
                          <v:path arrowok="t" o:connecttype="custom" o:connectlocs="95,3;95,0;92,0;90,5;92,5;95,8;95,3;0,145;10,150;23,155;33,157;48,160;50,157;50,155;50,155;48,155;35,152;25,150;13,147;3,142;0,142;0,145" o:connectangles="0,0,0,0,0,0,0,0,0,0,0,0,0,0,0,0,0,0,0,0,0,0"/>
                          <o:lock v:ext="edit" verticies="t"/>
                        </v:shape>
                        <v:shape id="Freeform 2140" o:spid="_x0000_s2963" style="position:absolute;left:5832;top:896;width:95;height:154;visibility:visible;mso-wrap-style:square;v-text-anchor:top" coordsize="95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R+Q8cA&#10;AADdAAAADwAAAGRycy9kb3ducmV2LnhtbESPTWvCQBCG74X+h2UKvdWNrYpGV5HSgpRe/AKPQ3bM&#10;hmZnQ3Y1qb++cyh4HN55n5lnsep9ra7UxiqwgeEgA0VcBFtxaeCw/3yZgooJ2WIdmAz8UoTV8vFh&#10;gbkNHW/pukulEgjHHA24lJpc61g48hgHoSGW7Bxaj0nGttS2xU7gvtavWTbRHiuWCw4bendU/Owu&#10;XijHW/fWTS/fM336GE/27jhbfw2NeX7q13NQifp0X/5vb6yB0Wgs/4uNmIBe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60fkPHAAAA3QAAAA8AAAAAAAAAAAAAAAAAmAIAAGRy&#10;cy9kb3ducmV2LnhtbFBLBQYAAAAABAAEAPUAAACMAwAAAAA=&#10;" path="m95,2l92,r,l90,5r2,l95,7r,-5xm,139r13,8l23,149r12,3l48,154r,l50,154r,-2l53,149r-3,l48,149r-13,l25,147,15,142,5,137r-2,2l,139xe" fillcolor="#e67523" stroked="f">
                          <v:path arrowok="t" o:connecttype="custom" o:connectlocs="95,2;92,0;92,0;90,5;92,5;95,7;95,2;0,139;13,147;23,149;35,152;48,154;48,154;50,154;50,152;53,149;50,149;48,149;35,149;25,147;15,142;5,137;3,139;0,139" o:connectangles="0,0,0,0,0,0,0,0,0,0,0,0,0,0,0,0,0,0,0,0,0,0,0,0"/>
                          <o:lock v:ext="edit" verticies="t"/>
                        </v:shape>
                        <v:shape id="Freeform 2141" o:spid="_x0000_s2964" style="position:absolute;left:5835;top:898;width:92;height:150;visibility:visible;mso-wrap-style:square;v-text-anchor:top" coordsize="9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zGpccA&#10;AADdAAAADwAAAGRycy9kb3ducmV2LnhtbESP3WrCQBSE7wu+w3IEb0rdJP4gqatIiyAVCrUiXh6y&#10;p0kwezZkV7O+fVco9HKYmW+Y5TqYRtyoc7VlBek4AUFcWF1zqeD4vX1ZgHAeWWNjmRTcycF6NXha&#10;Yq5tz190O/hSRAi7HBVU3re5lK6oyKAb25Y4ej+2M+ij7EqpO+wj3DQyS5K5NFhzXKiwpbeKisvh&#10;ahSE5+aefmR98fk+282DPJ8m2d4oNRqGzSsIT8H/h//aO61gOp2l8HgTn4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+sxqXHAAAA3QAAAA8AAAAAAAAAAAAAAAAAmAIAAGRy&#10;cy9kb3ducmV2LnhtbFBLBQYAAAAABAAEAPUAAACMAwAAAAA=&#10;" path="m92,3l89,,87,r,5l89,5r3,3l92,3xm,137r10,5l22,145r10,2l45,150r2,l47,150r3,-3l52,145r-5,l45,145r-10,l25,142,15,137,5,135r-3,l,137xe" fillcolor="#e67824" stroked="f">
                          <v:path arrowok="t" o:connecttype="custom" o:connectlocs="92,3;89,0;87,0;87,5;89,5;92,8;92,3;0,137;10,142;22,145;32,147;45,150;47,150;47,150;50,147;52,145;47,145;45,145;35,145;25,142;15,137;5,135;2,135;0,137" o:connectangles="0,0,0,0,0,0,0,0,0,0,0,0,0,0,0,0,0,0,0,0,0,0,0,0"/>
                          <o:lock v:ext="edit" verticies="t"/>
                        </v:shape>
                        <v:shape id="Freeform 2142" o:spid="_x0000_s2965" style="position:absolute;left:5837;top:901;width:90;height:144;visibility:visible;mso-wrap-style:square;v-text-anchor:top" coordsize="9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ulgccA&#10;AADdAAAADwAAAGRycy9kb3ducmV2LnhtbESPT2vCQBTE74V+h+UVvDUbg1ZJXaWUVjyI9S/U2yP7&#10;TEKyb0N2Nem37wqFHoeZ+Q0zW/SmFjdqXWlZwTCKQRBnVpecKzgePp+nIJxH1lhbJgU/5GAxf3yY&#10;Yaptxzu67X0uAoRdigoK75tUSpcVZNBFtiEO3sW2Bn2QbS51i12Am1omcfwiDZYcFgps6L2grNpf&#10;jQK6nj/Kld50222yrr6r5ms5OV2UGjz1b68gPPX+P/zXXmkFo9E4gfub8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bpYHHAAAA3QAAAA8AAAAAAAAAAAAAAAAAmAIAAGRy&#10;cy9kb3ducmV2LnhtbFBLBQYAAAAABAAEAPUAAACMAwAAAAA=&#10;" path="m90,2l87,,85,r,5l85,5r2,2l90,2xm,132r10,5l20,142r10,2l43,144r2,l48,144r2,-2l53,139r-5,l43,139,23,137,5,129r-2,3l,132xe" fillcolor="#e77c25" stroked="f">
                          <v:path arrowok="t" o:connecttype="custom" o:connectlocs="90,2;87,0;85,0;85,5;85,5;87,7;90,2;0,132;10,137;20,142;30,144;43,144;45,144;48,144;50,142;53,139;48,139;43,139;23,137;5,129;3,132;0,132" o:connectangles="0,0,0,0,0,0,0,0,0,0,0,0,0,0,0,0,0,0,0,0,0,0"/>
                          <o:lock v:ext="edit" verticies="t"/>
                        </v:shape>
                        <v:shape id="Freeform 2143" o:spid="_x0000_s2966" style="position:absolute;left:5840;top:903;width:87;height:140;visibility:visible;mso-wrap-style:square;v-text-anchor:top" coordsize="87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siXcQA&#10;AADdAAAADwAAAGRycy9kb3ducmV2LnhtbESP3YrCMBSE7xd8h3AE79bUnxWppkVdBBehYPUBDs2x&#10;LTYnpclqfXsjLOzlMDPfMOu0N424U+dqywom4wgEcWF1zaWCy3n/uQThPLLGxjIpeJKDNBl8rDHW&#10;9sEnuue+FAHCLkYFlfdtLKUrKjLoxrYlDt7VdgZ9kF0pdYePADeNnEbRQhqsOSxU2NKuouKW/xoF&#10;Ti+i/Gdqv8vN8ZRlx+2TepMrNRr2mxUIT73/D/+1D1rBfP41g/eb8ARk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rIl3EAAAA3QAAAA8AAAAAAAAAAAAAAAAAmAIAAGRycy9k&#10;b3ducmV2LnhtbFBLBQYAAAAABAAEAPUAAACJAwAAAAA=&#10;" path="m87,3l84,,82,,79,5r3,l84,8,87,3xm,130r10,2l20,137r10,3l40,140r2,l47,140r3,-3l50,132r-5,3l40,135,22,132,5,125r-3,2l,130xe" fillcolor="#e77f26" stroked="f">
                          <v:path arrowok="t" o:connecttype="custom" o:connectlocs="87,3;84,0;82,0;79,5;82,5;84,8;87,3;0,130;10,132;20,137;30,140;40,140;42,140;47,140;50,137;50,132;45,135;40,135;22,132;5,125;2,127;0,130" o:connectangles="0,0,0,0,0,0,0,0,0,0,0,0,0,0,0,0,0,0,0,0,0,0"/>
                          <o:lock v:ext="edit" verticies="t"/>
                        </v:shape>
                        <v:shape id="Freeform 2144" o:spid="_x0000_s2967" style="position:absolute;left:5842;top:906;width:82;height:134;visibility:visible;mso-wrap-style:square;v-text-anchor:top" coordsize="8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qU+sMA&#10;AADdAAAADwAAAGRycy9kb3ducmV2LnhtbESPzWrCQBSF90LfYbiF7uqkNrU2OoZgkYo7reD2NnNN&#10;YjN3QmaaxLfvCILLj/PHWaSDqUVHrassK3gZRyCIc6srLhQcvtfPMxDOI2usLZOCCzlIlw+jBSba&#10;9ryjbu8LEUrYJaig9L5JpHR5SQbd2DbEQTvZ1qAP2BZSt9iHclPLSRRNpcGKw0KJDa1Kyn/3f0bB&#10;9gc/P17tFx19fYzfs1Og7Vmpp8chm4PwNPi7+ZbeaAVx/BbD9U14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qU+sMAAADdAAAADwAAAAAAAAAAAAAAAACYAgAAZHJzL2Rv&#10;d25yZXYueG1sUEsFBgAAAAAEAAQA9QAAAIgDAAAAAA==&#10;" path="m82,2l80,r,l77,5r3,2l82,7r,-5xm,124r18,8l38,134r5,l48,134r,-5l50,127r-7,2l38,129,20,127,5,122r-2,l,124xe" fillcolor="#e88327" stroked="f">
                          <v:path arrowok="t" o:connecttype="custom" o:connectlocs="82,2;80,0;80,0;77,5;80,7;82,7;82,2;0,124;18,132;38,134;43,134;48,134;48,129;50,127;43,129;38,129;20,127;5,122;3,122;0,124" o:connectangles="0,0,0,0,0,0,0,0,0,0,0,0,0,0,0,0,0,0,0,0"/>
                          <o:lock v:ext="edit" verticies="t"/>
                        </v:shape>
                        <v:shape id="Freeform 2145" o:spid="_x0000_s2968" style="position:absolute;left:5845;top:908;width:79;height:130;visibility:visible;mso-wrap-style:square;v-text-anchor:top" coordsize="79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7KwsYA&#10;AADdAAAADwAAAGRycy9kb3ducmV2LnhtbESPT2vCQBTE70K/w/IEb2ajxFKiq4i04MXS2tTzI/vy&#10;R7Nvw+7WpN++Wyj0OMzMb5jNbjSduJPzrWUFiyQFQVxa3XKtoPh4mT+B8AFZY2eZFHyTh932YbLB&#10;XNuB3+l+DrWIEPY5KmhC6HMpfdmQQZ/Ynjh6lXUGQ5SultrhEOGmk8s0fZQGW44LDfZ0aKi8nb+M&#10;gv3Vn46Fu7iqqJ6H7PWzXeLbQanZdNyvQQQaw3/4r33UCrJstYLfN/EJ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7KwsYAAADdAAAADwAAAAAAAAAAAAAAAACYAgAAZHJz&#10;L2Rvd25yZXYueG1sUEsFBgAAAAAEAAQA9QAAAIsDAAAAAA==&#10;" path="m79,3l77,,74,r,5l77,8r2,2l79,3xm,120r17,7l35,130r5,l45,127r2,-2l50,122r-8,3l35,125,20,122,5,117r-3,3l,120xe" fillcolor="#e88728" stroked="f">
                          <v:path arrowok="t" o:connecttype="custom" o:connectlocs="79,3;77,0;74,0;74,5;77,8;79,10;79,3;0,120;17,127;35,130;40,130;45,127;47,125;50,122;42,125;35,125;20,122;5,117;2,120;0,120" o:connectangles="0,0,0,0,0,0,0,0,0,0,0,0,0,0,0,0,0,0,0,0"/>
                          <o:lock v:ext="edit" verticies="t"/>
                        </v:shape>
                        <v:shape id="Freeform 2146" o:spid="_x0000_s2969" style="position:absolute;left:5847;top:911;width:77;height:124;visibility:visible;mso-wrap-style:square;v-text-anchor:top" coordsize="77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emSccA&#10;AADdAAAADwAAAGRycy9kb3ducmV2LnhtbESPQUsDMRSE70L/Q3iF3my2pVZZmxYRCqUK0rUI3h6b&#10;Z7K4eVmStLv11xtB6HGYmW+Y1WZwrThTiI1nBbNpAYK49rpho+D4vr19ABETssbWMym4UITNenSz&#10;wlL7ng90rpIRGcKxRAU2pa6UMtaWHMap74iz9+WDw5RlMFIH7DPctXJeFEvpsOG8YLGjZ0v1d3Vy&#10;Ckz4rD4Osrev++LneDHdy/3bLCg1GQ9PjyASDeka/m/vtILF4m4Jf2/yE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3pknHAAAA3QAAAA8AAAAAAAAAAAAAAAAAmAIAAGRy&#10;cy9kb3ducmV2LnhtbFBLBQYAAAAABAAEAPUAAACMAwAAAAA=&#10;" path="m77,2r-2,l72,,70,5r2,2l77,9r,-7xm,117r15,5l33,124r5,l45,122r3,-3l48,117r-8,2l33,119,18,117,5,112r-2,2l,117xe" fillcolor="#e98a29" stroked="f">
                          <v:path arrowok="t" o:connecttype="custom" o:connectlocs="77,2;75,2;72,0;70,5;72,7;77,9;77,2;0,117;15,122;33,124;38,124;45,122;48,119;48,117;40,119;33,119;18,117;5,112;3,114;0,117" o:connectangles="0,0,0,0,0,0,0,0,0,0,0,0,0,0,0,0,0,0,0,0"/>
                          <o:lock v:ext="edit" verticies="t"/>
                        </v:shape>
                        <v:shape id="Freeform 2147" o:spid="_x0000_s2970" style="position:absolute;left:5850;top:913;width:74;height:120;visibility:visible;mso-wrap-style:square;v-text-anchor:top" coordsize="7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tVksQA&#10;AADdAAAADwAAAGRycy9kb3ducmV2LnhtbESPT4vCMBTE7wt+h/CEva2p0l1LNYqIwp52Wf/cH82z&#10;LTYvJUm1+unNguBxmJnfMPNlbxpxIedrywrGowQEcWF1zaWCw377kYHwAVljY5kU3MjDcjF4m2Ou&#10;7ZX/6LILpYgQ9jkqqEJocyl9UZFBP7ItcfRO1hkMUbpSaofXCDeNnCTJlzRYc1yosKV1RcV51xkF&#10;nfs9lpv7Oss2N3dYTcNP2mCn1PuwX81ABOrDK/xsf2sFafo5hf838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LVZLEAAAA3QAAAA8AAAAAAAAAAAAAAAAAmAIAAGRycy9k&#10;b3ducmV2LnhtbFBLBQYAAAAABAAEAPUAAACJAwAAAAA=&#10;" path="m74,5l72,3,69,,67,5r2,2l72,10,74,5xm,112r15,5l30,120r7,l45,117r,-2l47,112r-10,3l30,115,17,112,5,110r-3,l,112xe" fillcolor="#ea8e2b" stroked="f">
                          <v:path arrowok="t" o:connecttype="custom" o:connectlocs="74,5;72,3;69,0;67,5;69,7;72,10;74,5;0,112;15,117;30,120;37,120;45,117;45,115;47,112;37,115;30,115;17,112;5,110;2,110;0,112" o:connectangles="0,0,0,0,0,0,0,0,0,0,0,0,0,0,0,0,0,0,0,0"/>
                          <o:lock v:ext="edit" verticies="t"/>
                        </v:shape>
                        <v:shape id="Freeform 2148" o:spid="_x0000_s2971" style="position:absolute;left:5852;top:916;width:72;height:114;visibility:visible;mso-wrap-style:square;v-text-anchor:top" coordsize="7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/0zsIA&#10;AADdAAAADwAAAGRycy9kb3ducmV2LnhtbERPTYvCMBC9C/6HMMJeZE3VuizVKCK4Cu5lVWSPQzO2&#10;xWZSmrTWf28OgsfH+16sOlOKlmpXWFYwHkUgiFOrC84UnE/bz28QziNrLC2Tggc5WC37vQUm2t75&#10;j9qjz0QIYZeggtz7KpHSpTkZdCNbEQfuamuDPsA6k7rGewg3pZxE0Zc0WHBoyLGiTU7p7dgYBQW7&#10;w69voh0Om8n058Jxm13/lfoYdOs5CE+df4tf7r1WEMezMDe8CU9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H/TOwgAAAN0AAAAPAAAAAAAAAAAAAAAAAJgCAABkcnMvZG93&#10;bnJldi54bWxQSwUGAAAAAAQABAD1AAAAhwMAAAAA&#10;" path="m72,4l67,2,65,r,4l67,7r3,2l72,4xm,107r13,5l28,114r7,l43,112r2,-3l48,107r-10,2l28,109,15,107,5,104r-2,3l,107xe" fillcolor="#eb912b" stroked="f">
                          <v:path arrowok="t" o:connecttype="custom" o:connectlocs="72,4;67,2;65,0;65,4;67,7;70,9;72,4;0,107;13,112;28,114;35,114;43,112;45,109;48,107;38,109;28,109;15,107;5,104;3,107;0,107" o:connectangles="0,0,0,0,0,0,0,0,0,0,0,0,0,0,0,0,0,0,0,0"/>
                          <o:lock v:ext="edit" verticies="t"/>
                        </v:shape>
                        <v:shape id="Freeform 2149" o:spid="_x0000_s2972" style="position:absolute;left:5855;top:918;width:67;height:110;visibility:visible;mso-wrap-style:square;v-text-anchor:top" coordsize="6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puz8UA&#10;AADdAAAADwAAAGRycy9kb3ducmV2LnhtbESPQWvCQBSE70L/w/IKvemmJrZp6ipBCAie1EKvj+xr&#10;Err7NmS3Me2v7wqCx2FmvmHW28kaMdLgO8cKnhcJCOLa6Y4bBR/nap6D8AFZo3FMCn7Jw3bzMFtj&#10;od2FjzSeQiMihH2BCtoQ+kJKX7dk0S9cTxy9LzdYDFEOjdQDXiLcGrlMkhdpseO40GJPu5bq79OP&#10;VWCW/euuLLvSevP5d8jzlKpVqtTT41S+gwg0hXv41t5rBVm2eoPrm/g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Om7PxQAAAN0AAAAPAAAAAAAAAAAAAAAAAJgCAABkcnMv&#10;ZG93bnJldi54bWxQSwUGAAAAAAQABAD1AAAAigMAAAAA&#10;" path="m67,5l64,2,62,,59,5r5,2l67,12r,-7xm,105r12,2l25,110r7,l42,107r3,-2l45,100r-10,2l25,105r-13,l2,100r,2l,105xe" fillcolor="#eb952b" stroked="f">
                          <v:path arrowok="t" o:connecttype="custom" o:connectlocs="67,5;64,2;62,0;59,5;64,7;67,12;67,5;0,105;12,107;25,110;32,110;42,107;45,105;45,100;35,102;25,105;12,105;2,100;2,102;0,105" o:connectangles="0,0,0,0,0,0,0,0,0,0,0,0,0,0,0,0,0,0,0,0"/>
                          <o:lock v:ext="edit" verticies="t"/>
                        </v:shape>
                        <v:shape id="Freeform 2150" o:spid="_x0000_s2973" style="position:absolute;left:5857;top:920;width:65;height:105;visibility:visible;mso-wrap-style:square;v-text-anchor:top" coordsize="6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cjXMEA&#10;AADdAAAADwAAAGRycy9kb3ducmV2LnhtbERPy4rCMBTdC/5DuMLsNFVEpBpFBB/MyufC3aW5tsXm&#10;piTRVr/eLAZmeTjv+bI1lXiR86VlBcNBAoI4s7rkXMHlvOlPQfiArLGyTAre5GG56HbmmGrb8JFe&#10;p5CLGMI+RQVFCHUqpc8KMugHtiaO3N06gyFCl0vtsInhppKjJJlIgyXHhgJrWheUPU5Po0Affrf7&#10;ZPT+7Jx+ZM/prb02h6NSP712NQMRqA3/4j/3XisYjydxf3wTn4Bc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3I1zBAAAA3QAAAA8AAAAAAAAAAAAAAAAAmAIAAGRycy9kb3du&#10;cmV2LnhtbFBLBQYAAAAABAAEAPUAAACGAwAAAAA=&#10;" path="m65,5l62,3,60,,57,5r3,3l65,13r,-8xm,100r10,3l23,105r10,l43,103r,-5l45,95,33,98r-10,2l13,100,3,98,,98r,2xe" fillcolor="#ec992a" stroked="f">
                          <v:path arrowok="t" o:connecttype="custom" o:connectlocs="65,5;62,3;60,0;57,5;60,8;65,13;65,5;0,100;10,103;23,105;33,105;43,103;43,98;45,95;33,98;23,100;13,100;3,98;0,98;0,100" o:connectangles="0,0,0,0,0,0,0,0,0,0,0,0,0,0,0,0,0,0,0,0"/>
                          <o:lock v:ext="edit" verticies="t"/>
                        </v:shape>
                        <v:shape id="Freeform 2151" o:spid="_x0000_s2974" style="position:absolute;left:5857;top:923;width:65;height:100;visibility:visible;mso-wrap-style:square;v-text-anchor:top" coordsize="6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N3hsQA&#10;AADdAAAADwAAAGRycy9kb3ducmV2LnhtbESPT4vCMBTE7wt+h/AEb2vq0i1SjaLCgnjzH3h8Ns+2&#10;mLyUJmr1028WFjwOM/MbZjrvrBF3an3tWMFomIAgLpyuuVRw2P98jkH4gKzROCYFT/Iwn/U+pphr&#10;9+At3XehFBHCPkcFVQhNLqUvKrLoh64hjt7FtRZDlG0pdYuPCLdGfiVJJi3WHBcqbGhVUXHd3ayC&#10;1euAy4v+vm3Pz82xOaVmcc2MUoN+t5iACNSFd/i/vdYK0jQbwd+b+AT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jd4bEAAAA3QAAAA8AAAAAAAAAAAAAAAAAmAIAAGRycy9k&#10;b3ducmV2LnhtbFBLBQYAAAAABAAEAPUAAACJAwAAAAA=&#10;" path="m65,7l62,2,57,r,5l60,7r5,5l65,7xm,95r10,5l23,100,33,97,43,95r2,-3l45,90,35,92,23,95r-10,l5,92,3,95,,95xe" fillcolor="#ec9c29" stroked="f">
                          <v:path arrowok="t" o:connecttype="custom" o:connectlocs="65,7;62,2;57,0;57,5;60,7;65,12;65,7;0,95;10,100;23,100;33,97;43,95;45,92;45,90;35,92;23,95;13,95;5,92;3,95;0,95" o:connectangles="0,0,0,0,0,0,0,0,0,0,0,0,0,0,0,0,0,0,0,0"/>
                          <o:lock v:ext="edit" verticies="t"/>
                        </v:shape>
                        <v:shape id="Freeform 2152" o:spid="_x0000_s2975" style="position:absolute;left:5860;top:925;width:62;height:95;visibility:visible;mso-wrap-style:square;v-text-anchor:top" coordsize="62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hz68QA&#10;AADdAAAADwAAAGRycy9kb3ducmV2LnhtbESPQYvCMBSE7wv+h/AEL6KpIkWqUURUFnYVrOL50Tzb&#10;YvNSm6x2//1GEPY4zHwzzHzZmko8qHGlZQWjYQSCOLO65FzB+bQdTEE4j6yxskwKfsnBctH5mGOi&#10;7ZOP9Eh9LkIJuwQVFN7XiZQuK8igG9qaOHhX2xj0QTa51A0+Q7mp5DiKYmmw5LBQYE3rgrJb+mMU&#10;TK7xRUdfu7PbbWzt4+++vO8PSvW67WoGwlPr/8Nv+lMHbhKP4fUmPA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4c+vEAAAA3QAAAA8AAAAAAAAAAAAAAAAAmAIAAGRycy9k&#10;b3ducmV2LnhtbFBLBQYAAAAABAAEAPUAAACJAwAAAAA=&#10;" path="m62,8l57,3,54,,52,5r5,5l59,15r3,-5l62,8xm,93r10,2l20,95,30,93,42,90r,-2l45,83,32,88,20,90r-8,l5,88,2,90,,93xe" fillcolor="#eda025" stroked="f">
                          <v:path arrowok="t" o:connecttype="custom" o:connectlocs="62,8;57,3;54,0;52,5;57,10;59,15;62,10;62,8;0,93;10,95;20,95;30,93;42,90;42,88;45,83;32,88;20,90;12,90;5,88;2,90;0,93" o:connectangles="0,0,0,0,0,0,0,0,0,0,0,0,0,0,0,0,0,0,0,0,0"/>
                          <o:lock v:ext="edit" verticies="t"/>
                        </v:shape>
                        <v:shape id="Freeform 2153" o:spid="_x0000_s2976" style="position:absolute;left:5862;top:928;width:60;height:90;visibility:visible;mso-wrap-style:square;v-text-anchor:top" coordsize="6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cNt8UA&#10;AADdAAAADwAAAGRycy9kb3ducmV2LnhtbESPQWvCQBSE7wX/w/KE3uqmKiKpq4gQKvTS2uL5mX1N&#10;lmbfhuwzpv76bkHwOMzMN8xqM/hG9dRFF9jA8yQDRVwG67gy8PVZPC1BRUG22AQmA78UYbMePaww&#10;t+HCH9QfpFIJwjFHA7VIm2sdy5o8xkloiZP3HTqPkmRXadvhJcF9o6dZttAeHaeFGlva1VT+HM7e&#10;gLyepS9mJzd1x7fj+zZe98XuaszjeNi+gBIa5B6+tffWwHy+mMH/m/QE9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hw23xQAAAN0AAAAPAAAAAAAAAAAAAAAAAJgCAABkcnMv&#10;ZG93bnJldi54bWxQSwUGAAAAAAQABAD1AAAAigMAAAAA&#10;" path="m60,7l55,2,52,,50,5r5,5l57,15r,-3l60,7xm,87r8,3l18,90,30,87,40,85r3,-5l43,77,30,82,18,85r-8,l5,82,3,85,,87xe" fillcolor="#eea421" stroked="f">
                          <v:path arrowok="t" o:connecttype="custom" o:connectlocs="60,7;55,2;52,0;50,5;55,10;57,15;57,12;60,7;0,87;8,90;18,90;30,87;40,85;43,80;43,77;30,82;18,85;10,85;5,82;3,85;0,87" o:connectangles="0,0,0,0,0,0,0,0,0,0,0,0,0,0,0,0,0,0,0,0,0"/>
                          <o:lock v:ext="edit" verticies="t"/>
                        </v:shape>
                        <v:shape id="Freeform 2154" o:spid="_x0000_s2977" style="position:absolute;left:5865;top:930;width:54;height:85;visibility:visible;mso-wrap-style:square;v-text-anchor:top" coordsize="5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QONMUA&#10;AADdAAAADwAAAGRycy9kb3ducmV2LnhtbESPUWvCMBSF3wX/Q7jCXmQmK1VGNcrYGOxJsNsPuDbX&#10;ptjcdE2s9d+bwcDHwznnO5zNbnStGKgPjWcNLwsFgrjypuFaw8/35/MriBCRDbaeScONAuy208kG&#10;C+OvfKChjLVIEA4FarAxdoWUobLkMCx8R5y8k+8dxiT7WpoerwnuWpkptZIOG04LFjt6t1Sdy4vT&#10;oI6XfZmp4xyHj3ha2lv2ezCZ1k+z8W0NItIYH+H/9pfRkOerHP7epCcgt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NA40xQAAAN0AAAAPAAAAAAAAAAAAAAAAAJgCAABkcnMv&#10;ZG93bnJldi54bWxQSwUGAAAAAAQABAD1AAAAigMAAAAA&#10;" path="m54,10l52,5,47,,44,5r5,5l54,18r,-5l54,10xm,83r7,2l15,85,27,83,40,78r,-3l42,70r-5,5l30,78r-8,2l15,80r-5,l5,78,2,80,,83xe" fillcolor="#eea81d" stroked="f">
                          <v:path arrowok="t" o:connecttype="custom" o:connectlocs="54,10;52,5;47,0;44,5;49,10;54,18;54,13;54,10;0,83;7,85;15,85;27,83;40,78;40,75;42,70;37,75;30,78;22,80;15,80;10,80;5,78;2,80;0,83" o:connectangles="0,0,0,0,0,0,0,0,0,0,0,0,0,0,0,0,0,0,0,0,0,0,0"/>
                          <o:lock v:ext="edit" verticies="t"/>
                        </v:shape>
                        <v:shape id="Freeform 2155" o:spid="_x0000_s2978" style="position:absolute;left:5867;top:933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54B8UA&#10;AADdAAAADwAAAGRycy9kb3ducmV2LnhtbESPzWrDMBCE74G+g9hCbonckpjEjRKCQ6DQXvJDzou1&#10;tUytlZFU2+nTV4VCj8PMfMNsdqNtRU8+NI4VPM0zEMSV0w3XCq6X42wFIkRkja1jUnCnALvtw2SD&#10;hXYDn6g/x1okCIcCFZgYu0LKUBmyGOauI07eh/MWY5K+ltrjkOC2lc9ZlkuLDacFgx2VhqrP85dV&#10;MKxvF2cOpT9l30uD+/cm799KpaaP4/4FRKQx/of/2q9awWKRL+H3TXo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TngHxQAAAN0AAAAPAAAAAAAAAAAAAAAAAJgCAABkcnMv&#10;ZG93bnJldi54bWxQSwUGAAAAAAQABAD1AAAAigMAAAAA&#10;" path="m52,10l50,5,45,,42,2r,3l47,12r5,8l52,15r,-5xm,77r5,3l13,80,25,77,38,72r2,-5l42,62r-7,5l28,72r-8,3l13,75r-5,l3,75r,l,77xe" fillcolor="#efac12" stroked="f">
                          <v:path arrowok="t" o:connecttype="custom" o:connectlocs="52,10;50,5;45,0;42,2;42,5;47,12;52,20;52,15;52,10;0,77;5,80;13,80;25,77;38,72;40,67;42,62;35,67;28,72;20,75;13,75;8,75;3,75;3,75;0,77" o:connectangles="0,0,0,0,0,0,0,0,0,0,0,0,0,0,0,0,0,0,0,0,0,0,0,0"/>
                          <o:lock v:ext="edit" verticies="t"/>
                        </v:shape>
                        <v:shape id="Freeform 2156" o:spid="_x0000_s2979" style="position:absolute;left:5870;top:935;width:49;height:75;visibility:visible;mso-wrap-style:square;v-text-anchor:top" coordsize="49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3hBMgA&#10;AADdAAAADwAAAGRycy9kb3ducmV2LnhtbESPQWvCQBSE74X+h+UJvdWNVUNJs0pbECoU1JhLb4/s&#10;axLNvg3ZjUZ/fbcgeBxm5hsmXQ6mESfqXG1ZwWQcgSAurK65VJDvV8+vIJxH1thYJgUXcrBcPD6k&#10;mGh75h2dMl+KAGGXoILK+zaR0hUVGXRj2xIH79d2Bn2QXSl1h+cAN418iaJYGqw5LFTY0mdFxTHr&#10;jYLrtr7yPP6e9tP1av2x+bnk80Om1NNoeH8D4Wnw9/Ct/aUVzGZxDP9vwhO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TeEEyAAAAN0AAAAPAAAAAAAAAAAAAAAAAJgCAABk&#10;cnMvZG93bnJldi54bWxQSwUGAAAAAAQABAD1AAAAjQMAAAAA&#10;" path="m49,13l44,5,39,r,3l39,5r5,8l47,23r2,-5l49,13xm,73r5,2l10,75r7,l25,73r7,-3l37,65r2,-5l39,55r-4,5l27,65,17,70r-7,l7,70r-5,l2,73,,73xe" fillcolor="#efb000" stroked="f">
                          <v:path arrowok="t" o:connecttype="custom" o:connectlocs="49,13;44,5;39,0;39,3;39,5;44,13;47,23;49,18;49,13;0,73;5,75;10,75;17,75;25,73;32,70;37,65;39,60;39,55;35,60;27,65;17,70;10,70;7,70;2,70;2,73;0,73" o:connectangles="0,0,0,0,0,0,0,0,0,0,0,0,0,0,0,0,0,0,0,0,0,0,0,0,0,0"/>
                          <o:lock v:ext="edit" verticies="t"/>
                        </v:shape>
                        <v:shape id="Freeform 2157" o:spid="_x0000_s2980" style="position:absolute;left:5870;top:938;width:49;height:70;visibility:visible;mso-wrap-style:square;v-text-anchor:top" coordsize="4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qXNMcA&#10;AADdAAAADwAAAGRycy9kb3ducmV2LnhtbESPQWvCQBSE7wX/w/IKvQTdWILV6CZoQeip1FTE4yP7&#10;TEKzb0N2NbG/vlso9DjMzDfMJh9NK27Uu8aygvksBkFcWt1wpeD4uZ8uQTiPrLG1TAru5CDPJg8b&#10;TLUd+EC3wlciQNilqKD2vkuldGVNBt3MdsTBu9jeoA+yr6TucQhw08rnOF5Igw2HhRo7eq2p/Cqu&#10;RkE3fLjd+fs+j6KGVvsieT9VQ6TU0+O4XYPwNPr/8F/7TStIksUL/L4JT0B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qlzTHAAAA3QAAAA8AAAAAAAAAAAAAAAAAmAIAAGRy&#10;cy9kb3ducmV2LnhtbFBLBQYAAAAABAAEAPUAAACMAwAAAAA=&#10;" path="m49,15l44,7,39,r,2l37,5r7,10l47,27r,l47,22r2,-7xm,70r5,l10,70r7,l25,67r7,-5l39,57r,-7l42,42,37,52r-7,8l20,62,10,65r-3,l5,65,2,67,,70xe" fillcolor="#f0b300" stroked="f">
                          <v:path arrowok="t" o:connecttype="custom" o:connectlocs="49,15;44,7;39,0;39,2;37,5;44,15;47,27;47,27;47,22;49,15;0,70;5,70;10,70;17,70;25,67;32,62;39,57;39,50;42,42;37,52;30,60;20,62;10,65;7,65;5,65;2,67;0,70" o:connectangles="0,0,0,0,0,0,0,0,0,0,0,0,0,0,0,0,0,0,0,0,0,0,0,0,0,0,0"/>
                          <o:lock v:ext="edit" verticies="t"/>
                        </v:shape>
                        <v:shape id="Freeform 2158" o:spid="_x0000_s2981" style="position:absolute;left:5872;top:940;width:45;height:65;visibility:visible;mso-wrap-style:square;v-text-anchor:top" coordsize="4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tcbsAA&#10;AADdAAAADwAAAGRycy9kb3ducmV2LnhtbERPy4rCMBTdD8w/hDvgbkx9ItUoIgjKrHx8wCW5tsXm&#10;piTRxvn6yWLA5eG8V5tkW/EkHxrHCkbDAgSxdqbhSsH1sv9egAgR2WDrmBS8KMBm/fmxwtK4nk/0&#10;PMdK5BAOJSqoY+xKKYOuyWIYuo44czfnLcYMfSWNxz6H21aOi2IuLTacG2rsaFeTvp8fVoFu02s7&#10;O/7sJk7/pns/6qQ/zpQafKXtEkSkFN/if/fBKJhO53lufpOfgF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HtcbsAAAADdAAAADwAAAAAAAAAAAAAAAACYAgAAZHJzL2Rvd25y&#10;ZXYueG1sUEsFBgAAAAAEAAQA9QAAAIUDAAAAAA==&#10;" path="m45,18l42,8,37,,35,3r,2l40,15r2,10l40,33r-3,7l35,45r-2,5l25,55r-5,3l15,60r-7,l5,60r,l3,63,,65r5,l8,65r7,l25,60r8,-5l37,50,42,33,45,18xe" fillcolor="#f2b900" stroked="f">
                          <v:path arrowok="t" o:connecttype="custom" o:connectlocs="45,18;42,8;37,0;35,3;35,5;40,15;42,25;40,33;37,40;35,45;33,50;25,55;20,58;15,60;8,60;5,60;5,60;3,63;0,65;5,65;8,65;15,65;25,60;33,55;37,50;42,33;45,18" o:connectangles="0,0,0,0,0,0,0,0,0,0,0,0,0,0,0,0,0,0,0,0,0,0,0,0,0,0,0"/>
                        </v:shape>
                        <v:shape id="Freeform 2159" o:spid="_x0000_s2982" style="position:absolute;left:5875;top:943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eV1cQA&#10;AADdAAAADwAAAGRycy9kb3ducmV2LnhtbESPS4vCQBCE7wv+h6EFb+tEkaxGR/GB4MGLDzy3mTYJ&#10;ZnpCZjTx3zuCsMeiur7qmi1aU4on1a6wrGDQj0AQp1YXnCk4n7a/YxDOI2ssLZOCFzlYzDs/M0y0&#10;bfhAz6PPRICwS1BB7n2VSOnSnAy6vq2Ig3eztUEfZJ1JXWMT4KaUwyiKpcGCQ0OOFa1zSu/Hhwlv&#10;3OQaNzjcr5aPw6aJt3/NZXxVqtdtl1MQnlr/f/xN77SC0SiewGdNQICc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XldXEAAAA3QAAAA8AAAAAAAAAAAAAAAAAmAIAAGRycy9k&#10;b3ducmV2LnhtbFBLBQYAAAAABAAEAPUAAACJAwAAAAA=&#10;" path="m42,22l39,10,32,r,2l32,5r2,7l37,22,34,35,27,45,17,52,5,55r,l2,57,,60r2,l5,60,15,57,25,55r7,-8l37,37r2,-7l42,22r,xe" fillcolor="#f3be00" stroked="f">
                          <v:path arrowok="t" o:connecttype="custom" o:connectlocs="42,22;39,10;32,0;32,2;32,5;34,12;37,22;34,35;27,45;17,52;5,55;5,55;2,57;0,60;2,60;5,60;15,57;25,55;32,47;37,37;39,30;42,22;42,22" o:connectangles="0,0,0,0,0,0,0,0,0,0,0,0,0,0,0,0,0,0,0,0,0,0,0"/>
                        </v:shape>
                        <v:shape id="Freeform 2160" o:spid="_x0000_s2983" style="position:absolute;left:5877;top:945;width:37;height:55;visibility:visible;mso-wrap-style:square;v-text-anchor:top" coordsize="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XE58EA&#10;AADdAAAADwAAAGRycy9kb3ducmV2LnhtbERPzWrCQBC+C77DMkJvuom1P8SsIi3SoqeoDzBkp0lw&#10;ZzZkt5q+ffdQ6PHj+y+3Izt1oyF0XgzkiwwUSe1tJ42By3k/fwUVIopF54UM/FCA7WY6KbGw/i4V&#10;3U6xUSlEQoEG2hj7QutQt8QYFr4nSdyXHxhjgkOj7YD3FM5OL7PsWTN2khpa7Omtpfp6+mYDPVYj&#10;H84+v+yP7uAen/g9fLAxD7NxtwYVaYz/4j/3pzWwWr2k/elNegJ6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1xOfBAAAA3QAAAA8AAAAAAAAAAAAAAAAAmAIAAGRycy9kb3du&#10;cmV2LnhtbFBLBQYAAAAABAAEAPUAAACGAwAAAAA=&#10;" path="m37,20l35,10,30,r,3l28,5r2,8l32,20,30,33r-7,7l15,48,3,50r,3l,55r,l3,55r7,l15,53r5,-3l28,45r2,-5l32,35r3,-7l37,20xe" fillcolor="#f4c200" stroked="f">
                          <v:path arrowok="t" o:connecttype="custom" o:connectlocs="37,20;35,10;30,0;30,3;28,5;30,13;32,20;30,33;23,40;15,48;3,50;3,53;0,55;0,55;3,55;10,55;15,53;20,50;28,45;30,40;32,35;35,28;37,20" o:connectangles="0,0,0,0,0,0,0,0,0,0,0,0,0,0,0,0,0,0,0,0,0,0,0"/>
                        </v:shape>
                        <v:shape id="Freeform 2161" o:spid="_x0000_s2984" style="position:absolute;left:5880;top:948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urg8YA&#10;AADdAAAADwAAAGRycy9kb3ducmV2LnhtbESPQWvCQBSE74X+h+UVequbiFhJXaW0CAUpYsylt0f2&#10;mQ1m36a7a4z/visIPQ4z8w2zXI+2EwP50DpWkE8yEMS10y03CqrD5mUBIkRkjZ1jUnClAOvV48MS&#10;C+0uvKehjI1IEA4FKjAx9oWUoTZkMUxcT5y8o/MWY5K+kdrjJcFtJ6dZNpcWW04LBnv6MFSfyrNV&#10;cPbjofke3GdZUV79bHfmtxz2Sj0/je9vICKN8T98b39pBbPZaw63N+k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urg8YAAADdAAAADwAAAAAAAAAAAAAAAACYAgAAZHJz&#10;L2Rvd25yZXYueG1sUEsFBgAAAAAEAAQA9QAAAIsDAAAAAA==&#10;" path="m32,17l29,7,27,,25,2r,5l25,12r2,5l25,27r-5,8l12,42,2,45r,2l,50r,l12,47,22,40,29,30,32,17xe" fillcolor="#f5c700" stroked="f">
                          <v:path arrowok="t" o:connecttype="custom" o:connectlocs="32,17;29,7;27,0;25,2;25,7;25,12;27,17;25,27;20,35;12,42;2,45;2,47;0,50;0,50;12,47;22,40;29,30;32,17" o:connectangles="0,0,0,0,0,0,0,0,0,0,0,0,0,0,0,0,0,0"/>
                        </v:shape>
                        <v:shape id="Freeform 2162" o:spid="_x0000_s2985" style="position:absolute;left:5880;top:950;width:29;height:45;visibility:visible;mso-wrap-style:square;v-text-anchor:top" coordsize="2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5bWcYA&#10;AADdAAAADwAAAGRycy9kb3ducmV2LnhtbESPT4vCMBTE7wt+h/CEva2pIipdoyzq/lF6sevB46N5&#10;tt02L6XJav32RhA8DjPzG2a+7EwtztS60rKC4SACQZxZXXKu4PD7+TYD4TyyxtoyKbiSg+Wi9zLH&#10;WNsL7+mc+lwECLsYFRTeN7GULivIoBvYhjh4J9sa9EG2udQtXgLc1HIURRNpsOSwUGBDq4KyKv03&#10;CibNOqmmf9+bL3/c5ckhSq7byin12u8+3kF46vwz/Gj/aAXj8XQE9zfhCc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5bWcYAAADdAAAADwAAAAAAAAAAAAAAAACYAgAAZHJz&#10;L2Rvd25yZXYueG1sUEsFBgAAAAAEAAQA9QAAAIsDAAAAAA==&#10;" path="m29,15l27,8,25,r,5l22,8r,2l25,15r-3,8l17,30r-5,5l5,40,2,43,,45,12,43r8,-8l27,28,29,15xe" fillcolor="#f6cb00" stroked="f">
                          <v:path arrowok="t" o:connecttype="custom" o:connectlocs="29,15;27,8;25,0;25,5;22,8;22,10;25,15;22,23;17,30;12,35;5,40;2,43;0,45;12,43;20,35;27,28;29,15" o:connectangles="0,0,0,0,0,0,0,0,0,0,0,0,0,0,0,0,0"/>
                        </v:shape>
                        <v:shape id="Freeform 2163" o:spid="_x0000_s2986" style="position:absolute;left:5882;top:955;width:25;height:38;visibility:visible;mso-wrap-style:square;v-text-anchor:top" coordsize="2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4uUccA&#10;AADdAAAADwAAAGRycy9kb3ducmV2LnhtbESPQWvCQBSE74X+h+UJ3uomKrGkriIVsdBLEwu9vmZf&#10;k2j2bciuJvbXdwuCx2FmvmGW68E04kKdqy0riCcRCOLC6ppLBZ+H3dMzCOeRNTaWScGVHKxXjw9L&#10;TLXtOaNL7ksRIOxSVFB536ZSuqIig25iW+Lg/djOoA+yK6XusA9w08hpFCXSYM1hocKWXisqTvnZ&#10;KEj271ncn+Jmu8n768fX9zFLdr9KjUfD5gWEp8Hfw7f2m1Ywny9m8P8mPA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1+LlHHAAAA3QAAAA8AAAAAAAAAAAAAAAAAmAIAAGRy&#10;cy9kb3ducmV2LnhtbFBLBQYAAAAABAAEAPUAAACMAwAAAAA=&#10;" path="m25,10l23,5,23,,20,3,18,5r2,3l20,10r-2,8l15,23r-5,5l5,30,3,35,,38,10,35r8,-7l23,20,25,10xe" fillcolor="#f7d000" stroked="f">
                          <v:path arrowok="t" o:connecttype="custom" o:connectlocs="25,10;23,5;23,0;20,3;18,5;20,8;20,10;18,18;15,23;10,28;5,30;3,35;0,38;10,35;18,28;23,20;25,10" o:connectangles="0,0,0,0,0,0,0,0,0,0,0,0,0,0,0,0,0"/>
                        </v:shape>
                        <v:shape id="Freeform 2164" o:spid="_x0000_s2987" style="position:absolute;left:5885;top:958;width:20;height:32;visibility:visible;mso-wrap-style:square;v-text-anchor:top" coordsize="2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AM38YA&#10;AADdAAAADwAAAGRycy9kb3ducmV2LnhtbESPQWvCQBSE74L/YXkFb7ppCVpSVykWURAVY+n5Nfua&#10;pGbfht1Vo7++Wyj0OMzMN8x03plGXMj52rKCx1ECgriwuuZSwftxOXwG4QOyxsYyKbiRh/ms35ti&#10;pu2VD3TJQykihH2GCqoQ2kxKX1Rk0I9sSxy9L+sMhihdKbXDa4SbRj4lyVgarDkuVNjSoqLilJ+N&#10;ggO6dvVx3+XymO7fPk/fm21OTqnBQ/f6AiJQF/7Df+21VpCmkxR+38QnI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AM38YAAADdAAAADwAAAAAAAAAAAAAAAACYAgAAZHJz&#10;L2Rvd25yZXYueG1sUEsFBgAAAAAEAAQA9QAAAIsDAAAAAA==&#10;" path="m20,7l17,2,17,,15,2r,5l15,7,12,17,5,25,2,27,,32,7,27r5,-5l17,15,20,7xe" fillcolor="#f7d400" stroked="f">
                          <v:path arrowok="t" o:connecttype="custom" o:connectlocs="20,7;17,2;17,0;15,2;15,7;15,7;12,17;5,25;2,27;0,32;7,27;12,22;17,15;20,7" o:connectangles="0,0,0,0,0,0,0,0,0,0,0,0,0,0"/>
                        </v:shape>
                        <v:shape id="Freeform 2165" o:spid="_x0000_s2988" style="position:absolute;left:5887;top:960;width:15;height:25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WrNMYA&#10;AADdAAAADwAAAGRycy9kb3ducmV2LnhtbESPT2sCMRTE70K/Q3hCbzWraF22RimiRVAR/xw8vm6e&#10;u9tuXpYk6vbbN4WCx2FmfsNMZq2pxY2crywr6PcSEMS51RUXCk7H5UsKwgdkjbVlUvBDHmbTp84E&#10;M23vvKfbIRQiQthnqKAMocmk9HlJBn3PNsTRu1hnMETpCqkd3iPc1HKQJK/SYMVxocSG5iXl34er&#10;UbA+81eaNp/VYpu74oIfu83GSaWeu+37G4hAbXiE/9srrWA4HI/g7018AnL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WrNMYAAADdAAAADwAAAAAAAAAAAAAAAACYAgAAZHJz&#10;L2Rvd25yZXYueG1sUEsFBgAAAAAEAAQA9QAAAIsDAAAAAA==&#10;" path="m15,5r,-2l13,,8,15,,25,5,23r5,-5l13,13,15,5xe" fillcolor="#f6d600" stroked="f">
                          <v:path arrowok="t" o:connecttype="custom" o:connectlocs="15,5;15,3;13,0;8,15;0,25;5,23;10,18;13,13;15,5" o:connectangles="0,0,0,0,0,0,0,0,0"/>
                        </v:shape>
                        <v:shape id="Freeform 2166" o:spid="_x0000_s2989" style="position:absolute;left:5890;top:965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ByOsYA&#10;AADdAAAADwAAAGRycy9kb3ducmV2LnhtbESPT2vCQBTE7wW/w/KE3uqmNkRJXUUEwUI9NAq9vmRf&#10;/tDs25hdTfrtu0LB4zAzv2FWm9G04ka9aywreJ1FIIgLqxuuFJxP+5clCOeRNbaWScEvOdisJ08r&#10;TLUd+Ituma9EgLBLUUHtfZdK6YqaDLqZ7YiDV9reoA+yr6TucQhw08p5FCXSYMNhocaOdjUVP9nV&#10;KDjm5Zs2ny75iLPvfLG/5MtyyJV6no7bdxCeRv8I/7cPWkEcLxK4vwlP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DByOsYAAADdAAAADwAAAAAAAAAAAAAAAACYAgAAZHJz&#10;L2Rvd25yZXYueG1sUEsFBgAAAAAEAAQA9QAAAIsDAAAAAA==&#10;" path="m10,r,l5,8,,18,7,10,10,xe" fillcolor="#f5d900" stroked="f">
                          <v:path arrowok="t" o:connecttype="custom" o:connectlocs="10,0;10,0;5,8;0,18;7,10;10,0" o:connectangles="0,0,0,0,0,0"/>
                        </v:shape>
                        <v:shape id="Freeform 2167" o:spid="_x0000_s2990" style="position:absolute;left:5827;top:873;width:105;height:185;visibility:visible;mso-wrap-style:square;v-text-anchor:top" coordsize="10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4nucUA&#10;AADdAAAADwAAAGRycy9kb3ducmV2LnhtbESPQWsCMRSE7wX/Q3iCt5q1iCtbo9iC4KEXtx48Pjav&#10;u2k3L3GTumt/vRGEHoeZ+YZZbQbbigt1wThWMJtmIIgrpw3XCo6fu+cliBCRNbaOScGVAmzWo6cV&#10;Ftr1fKBLGWuRIBwKVNDE6AspQ9WQxTB1njh5X66zGJPsaqk77BPctvIlyxbSouG00KCn94aqn/LX&#10;Kqh33n9kJZ//zFufm0NvTt/bq1KT8bB9BRFpiP/hR3uvFczneQ73N+kJ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Hie5xQAAAN0AAAAPAAAAAAAAAAAAAAAAAJgCAABkcnMv&#10;ZG93bnJldi54bWxQSwUGAAAAAAQABAD1AAAAigMAAAAA&#10;" path="m,167l23,152,43,135,58,120,68,100,85,57,105,,95,50r-8,50l82,122r-9,23l63,165,48,185,23,177,,167xe" filled="f" strokecolor="#e15520" strokeweight="0">
                          <v:path arrowok="t" o:connecttype="custom" o:connectlocs="0,167;23,152;43,135;58,120;68,100;85,57;105,0;95,50;87,100;82,122;73,145;63,165;48,185;23,177;0,167" o:connectangles="0,0,0,0,0,0,0,0,0,0,0,0,0,0,0"/>
                        </v:shape>
                        <v:shape id="Freeform 2168" o:spid="_x0000_s2991" style="position:absolute;left:5984;top:631;width:169;height:20;visibility:visible;mso-wrap-style:square;v-text-anchor:top" coordsize="16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7u2cMA&#10;AADdAAAADwAAAGRycy9kb3ducmV2LnhtbERPTWvCQBC9C/0PyxR6001Fqk1dRQoBLy2osfQ4ZMds&#10;2uxsyI6a/vvuQfD4eN/L9eBbdaE+NoENPE8yUMRVsA3XBspDMV6AioJssQ1MBv4ownr1MFpibsOV&#10;d3TZS61SCMccDTiRLtc6Vo48xknoiBN3Cr1HSbCvte3xmsJ9q6dZ9qI9NpwaHHb07qj63Z+9gfPP&#10;otl8HYtSf0v5+umKj9MxE2OeHofNGyihQe7im3trDcxm8zQ3vUlPQK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7u2cMAAADdAAAADwAAAAAAAAAAAAAAAACYAgAAZHJzL2Rv&#10;d25yZXYueG1sUEsFBgAAAAAEAAQA9QAAAIgDAAAAAA==&#10;" path="m,20r,l,20r,xm164,r3,l169,r-5,3l164,3r,-3xe" fillcolor="#e15520" stroked="f">
                          <v:path arrowok="t" o:connecttype="custom" o:connectlocs="0,20;0,20;0,20;0,20;164,0;167,0;169,0;164,3;164,3;164,0" o:connectangles="0,0,0,0,0,0,0,0,0,0"/>
                          <o:lock v:ext="edit" verticies="t"/>
                        </v:shape>
                        <v:shape id="Freeform 2169" o:spid="_x0000_s2992" style="position:absolute;left:5984;top:631;width:167;height:52;visibility:visible;mso-wrap-style:square;v-text-anchor:top" coordsize="16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uOJscA&#10;AADdAAAADwAAAGRycy9kb3ducmV2LnhtbESPQWsCMRSE74L/ITyhN81aRNvVKFKteKjY2oLX5+a5&#10;G9y8LJuo2/56UxA8DjPzDTOZNbYUF6q9cayg30tAEGdOG84V/Hy/d19A+ICssXRMCn7Jw2zabk0w&#10;1e7KX3TZhVxECPsUFRQhVKmUPivIou+5ijh6R1dbDFHWudQ1XiPclvI5SYbSouG4UGBFbwVlp93Z&#10;Kvgz84/95rQ5Lrar7echLNn0D6zUU6eZj0EEasIjfG+vtYLBYPQK/2/iE5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bjibHAAAA3QAAAA8AAAAAAAAAAAAAAAAAmAIAAGRy&#10;cy9kb3ducmV2LnhtbFBLBQYAAAAABAAEAPUAAACMAwAAAAA=&#10;" path="m167,3r,-3l164,r-2,3l162,3r,2l167,3xm,20r3,l3,20r,3l3,25r,-2l,20xm8,52l3,45r,-8l5,45r3,7xe" fillcolor="#e25920" stroked="f">
                          <v:path arrowok="t" o:connecttype="custom" o:connectlocs="167,3;167,0;164,0;162,3;162,3;162,5;167,3;0,20;3,20;3,20;3,23;3,25;3,23;0,20;8,52;3,45;3,37;5,45;8,52" o:connectangles="0,0,0,0,0,0,0,0,0,0,0,0,0,0,0,0,0,0,0"/>
                          <o:lock v:ext="edit" verticies="t"/>
                        </v:shape>
                        <v:shape id="Freeform 2170" o:spid="_x0000_s2993" style="position:absolute;left:5984;top:631;width:164;height:57;visibility:visible;mso-wrap-style:square;v-text-anchor:top" coordsize="16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sJWsEA&#10;AADdAAAADwAAAGRycy9kb3ducmV2LnhtbERPzWoCMRC+C32HMIVepGYtIrI1iohSLx60fYDpZrpZ&#10;djMJO6m7ffvmIHj8+P7X29F36ka9NIENzGcFKOIq2IZrA1+fx9cVKEnIFrvAZOCPBLabp8kaSxsG&#10;vtDtmmqVQ1hKNOBSiqXWUjnyKLMQiTP3E3qPKcO+1rbHIYf7Tr8VxVJ7bDg3OIy0d1S1119vQHax&#10;c9/n42Ev7VymH/GAg7TGvDyPu3dQicb0EN/dJ2tgsVjl/flNfgJ6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7CVrBAAAA3QAAAA8AAAAAAAAAAAAAAAAAmAIAAGRycy9kb3du&#10;cmV2LnhtbFBLBQYAAAAABAAEAPUAAACGAwAAAAA=&#10;" path="m164,3r,l164,r-2,3l159,3r,2l159,5r5,-2xm,20r,l3,37r7,18l10,57,8,42,5,30r,-5l5,20r-2,l,20xe" fillcolor="#e25d20" stroked="f">
                          <v:path arrowok="t" o:connecttype="custom" o:connectlocs="164,3;164,3;164,0;162,3;159,3;159,5;159,5;164,3;0,20;0,20;3,37;10,55;10,57;8,42;5,30;5,25;5,20;3,20;0,20" o:connectangles="0,0,0,0,0,0,0,0,0,0,0,0,0,0,0,0,0,0,0"/>
                          <o:lock v:ext="edit" verticies="t"/>
                        </v:shape>
                        <v:shape id="Freeform 2171" o:spid="_x0000_s2994" style="position:absolute;left:5987;top:634;width:159;height:54;visibility:visible;mso-wrap-style:square;v-text-anchor:top" coordsize="15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RbR8QA&#10;AADdAAAADwAAAGRycy9kb3ducmV2LnhtbESPW2sCMRSE3wv+h3AE32rWImVdjaJCQbDQens/bM5e&#10;dHOyJNFd/31TKPRxmJlvmMWqN414kPO1ZQWTcQKCOLe65lLB+fTxmoLwAVljY5kUPMnDajl4WWCm&#10;bccHehxDKSKEfYYKqhDaTEqfV2TQj21LHL3COoMhSldK7bCLcNPItyR5lwZrjgsVtrStKL8d70ZB&#10;enfJ7LrpLqE4M+6L7/T61XwqNRr26zmIQH34D/+1d1rBdJpO4PdNfA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kW0fEAAAA3QAAAA8AAAAAAAAAAAAAAAAAmAIAAGRycy9k&#10;b3ducmV2LnhtbFBLBQYAAAAABAAEAPUAAACJAwAAAAA=&#10;" path="m159,2r,-2l159,r-3,l154,r,2l154,5r5,-3xm,17r,3l,22r2,5l,34r2,8l5,49r,3l7,52r,2l9,54,7,42,5,27r,-5l5,20,2,17,,17xe" fillcolor="#e36221" stroked="f">
                          <v:path arrowok="t" o:connecttype="custom" o:connectlocs="159,2;159,0;159,0;156,0;154,0;154,2;154,5;159,2;0,17;0,20;0,22;2,27;0,34;2,42;5,49;5,52;7,52;7,54;9,54;7,42;5,27;5,22;5,20;2,17;0,17" o:connectangles="0,0,0,0,0,0,0,0,0,0,0,0,0,0,0,0,0,0,0,0,0,0,0,0,0"/>
                          <o:lock v:ext="edit" verticies="t"/>
                        </v:shape>
                        <v:shape id="Freeform 2172" o:spid="_x0000_s2995" style="position:absolute;left:5989;top:634;width:154;height:54;visibility:visible;mso-wrap-style:square;v-text-anchor:top" coordsize="1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txhsUA&#10;AADdAAAADwAAAGRycy9kb3ducmV2LnhtbESPQWsCMRSE7wX/Q3gFbzVbkbJsjSKCUGhBqh56fG5e&#10;N7tNXpbNq67/vikUehxm5htmuR6DVxcaUhvZwOOsAEVcR9tyY+B03D2UoJIgW/SRycCNEqxXk7sl&#10;VjZe+Z0uB2lUhnCq0IAT6SutU+0oYJrFnjh7n3EIKFkOjbYDXjM8eD0viicdsOW84LCnraP66/Ad&#10;DPi3svev+3g+F+l2/Kg76Vwnxkzvx80zKKFR/sN/7RdrYLEo5/D7Jj8Bv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i3GGxQAAAN0AAAAPAAAAAAAAAAAAAAAAAJgCAABkcnMv&#10;ZG93bnJldi54bWxQSwUGAAAAAAQABAD1AAAAigMAAAAA&#10;" path="m154,2r,l154,r-2,l149,r,2l152,7r2,-5xm,17r,5l,27,3,39,5,54r2,l10,54,7,42,5,27r,-2l5,20r-2,l,17xe" fillcolor="#e46621" stroked="f">
                          <v:path arrowok="t" o:connecttype="custom" o:connectlocs="154,2;154,2;154,0;152,0;149,0;149,2;152,7;154,2;0,17;0,22;0,27;3,39;5,54;7,54;10,54;7,42;5,27;5,25;5,20;3,20;0,17" o:connectangles="0,0,0,0,0,0,0,0,0,0,0,0,0,0,0,0,0,0,0,0,0"/>
                          <o:lock v:ext="edit" verticies="t"/>
                        </v:shape>
                        <v:shape id="Freeform 2173" o:spid="_x0000_s2996" style="position:absolute;left:5992;top:634;width:149;height:54;visibility:visible;mso-wrap-style:square;v-text-anchor:top" coordsize="14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yAf8MA&#10;AADdAAAADwAAAGRycy9kb3ducmV2LnhtbESPzarCMBSE94LvEI7gRq6pVrT0GkUEwaW/C3eH5ty2&#10;3OakNNHWtzeC4HKYmW+Y5bozlXhQ40rLCibjCARxZnXJuYLLefeTgHAeWWNlmRQ8ycF61e8tMdW2&#10;5SM9Tj4XAcIuRQWF93UqpcsKMujGtiYO3p9tDPogm1zqBtsAN5WcRtFcGiw5LBRY07ag7P90Nwr2&#10;13hB0cVRvCnPepTo9lbfD0oNB93mF4Snzn/Dn/ZeK5jNkhjeb8IT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yAf8MAAADdAAAADwAAAAAAAAAAAAAAAACYAgAAZHJzL2Rv&#10;d25yZXYueG1sUEsFBgAAAAAEAAQA9QAAAIgDAAAAAA==&#10;" path="m149,5r,-3l149,r-3,l144,r,5l146,7r3,-2xm,20r,2l,27,2,42,4,54r3,l9,54,7,42,4,27r,-2l4,20r-2,l,20xe" fillcolor="#e46a21" stroked="f">
                          <v:path arrowok="t" o:connecttype="custom" o:connectlocs="149,5;149,2;149,0;146,0;144,0;144,5;146,7;149,5;0,20;0,22;0,27;2,42;4,54;7,54;9,54;7,42;4,27;4,25;4,20;2,20;0,20" o:connectangles="0,0,0,0,0,0,0,0,0,0,0,0,0,0,0,0,0,0,0,0,0"/>
                          <o:lock v:ext="edit" verticies="t"/>
                        </v:shape>
                        <v:shape id="Freeform 2174" o:spid="_x0000_s2997" style="position:absolute;left:5994;top:634;width:147;height:54;visibility:visible;mso-wrap-style:square;v-text-anchor:top" coordsize="14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3jC8UA&#10;AADdAAAADwAAAGRycy9kb3ducmV2LnhtbESPQUsDMRSE7wX/Q3hCb21WWdplbVpqpaCXgq3i9bl5&#10;bhaTlyWJ3fXfm4LQ4zAz3zCrzeisOFOInWcFd/MCBHHjdcetgrfTflaBiAlZo/VMCn4pwmZ9M1lh&#10;rf3Ar3Q+plZkCMcaFZiU+lrK2BhyGOe+J87elw8OU5ahlTrgkOHOyvuiWEiHHecFgz3tDDXfxx+n&#10;oK+G9/KDFnZpP4fH3cEst08vQanp7bh9AJFoTNfwf/tZKyjLqoTLm/w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jeMLxQAAAN0AAAAPAAAAAAAAAAAAAAAAAJgCAABkcnMv&#10;ZG93bnJldi54bWxQSwUGAAAAAAQABAD1AAAAigMAAAAA&#10;" path="m147,7l144,2r,-2l142,r-3,2l139,5r3,5l147,7xm,20r,5l,27,2,42,5,54r2,l12,54,7,42,5,27r,-2l5,22,2,20,,20xe" fillcolor="#e56f21" stroked="f">
                          <v:path arrowok="t" o:connecttype="custom" o:connectlocs="147,7;144,2;144,0;142,0;139,2;139,5;142,10;147,7;0,20;0,25;0,27;2,42;5,54;7,54;12,54;7,42;5,27;5,25;5,22;2,20;0,20" o:connectangles="0,0,0,0,0,0,0,0,0,0,0,0,0,0,0,0,0,0,0,0,0"/>
                          <o:lock v:ext="edit" verticies="t"/>
                        </v:shape>
                        <v:shape id="Freeform 2175" o:spid="_x0000_s2998" style="position:absolute;left:5996;top:634;width:142;height:57;visibility:visible;mso-wrap-style:square;v-text-anchor:top" coordsize="14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J7Q8UA&#10;AADdAAAADwAAAGRycy9kb3ducmV2LnhtbESPzWoCMRSF94LvEK7QnWa0ttjRKCKUCrULtVCXl8l1&#10;ZjC5GZJU07dvhEKXh/PzcRarZI24kg+tYwXjUQGCuHK65VrB5/F1OAMRIrJG45gU/FCA1bLfW2Cp&#10;3Y33dD3EWuQRDiUqaGLsSilD1ZDFMHIdcfbOzluMWfpaao+3PG6NnBTFs7TYciY02NGmoepy+LaZ&#10;a16Op/T1YXfvyYz1mt62e/+o1MMgrecgIqX4H/5rb7WC6XT2BPc3+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YntDxQAAAN0AAAAPAAAAAAAAAAAAAAAAAJgCAABkcnMv&#10;ZG93bnJldi54bWxQSwUGAAAAAAQABAD1AAAAigMAAAAA&#10;" path="m142,7l140,5r,-5l137,2r-2,l135,7r2,5l142,7xm,20r,5l,27,3,42,5,54r5,l13,57,8,42,5,27r,-2l5,22r-2,l,20xe" fillcolor="#e57322" stroked="f">
                          <v:path arrowok="t" o:connecttype="custom" o:connectlocs="142,7;140,5;140,0;137,2;135,2;135,7;137,12;142,7;0,20;0,25;0,27;3,42;5,54;10,54;13,57;8,42;5,27;5,25;5,22;3,22;0,20" o:connectangles="0,0,0,0,0,0,0,0,0,0,0,0,0,0,0,0,0,0,0,0,0"/>
                          <o:lock v:ext="edit" verticies="t"/>
                        </v:shape>
                        <v:shape id="Freeform 2176" o:spid="_x0000_s2999" style="position:absolute;left:5999;top:636;width:137;height:55;visibility:visible;mso-wrap-style:square;v-text-anchor:top" coordsize="1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h9JcQA&#10;AADdAAAADwAAAGRycy9kb3ducmV2LnhtbESP3YrCMBSE7xd8h3AEbxZN/UG0GkUFQcGLrusDHJpj&#10;W9qclCZqfXsjCF4OM/MNs1y3phJ3alxhWcFwEIEgTq0uOFNw+d/3ZyCcR9ZYWSYFT3KwXnV+lhhr&#10;++A/up99JgKEXYwKcu/rWEqX5mTQDWxNHLyrbQz6IJtM6gYfAW4qOYqiqTRYcFjIsaZdTml5vhkF&#10;mJ1Kmu+OSZJs9e+8lKfxxaVK9brtZgHCU+u/4U/7oBVMJrMpvN+EJ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ofSXEAAAA3QAAAA8AAAAAAAAAAAAAAAAAmAIAAGRycy9k&#10;b3ducmV2LnhtbFBLBQYAAAAABAAEAPUAAACJAwAAAAA=&#10;" path="m137,8l134,3r,-3l132,r-3,l132,5r,5l134,10r3,-2xm,20r,3l,25,2,40,7,52r3,3l12,55,7,40,5,25r,-2l5,20r-3,l,20xe" fillcolor="#e67723" stroked="f">
                          <v:path arrowok="t" o:connecttype="custom" o:connectlocs="137,8;134,3;134,0;132,0;129,0;132,5;132,10;134,10;137,8;0,20;0,23;0,25;2,40;7,52;10,55;12,55;7,40;5,25;5,23;5,20;2,20;0,20" o:connectangles="0,0,0,0,0,0,0,0,0,0,0,0,0,0,0,0,0,0,0,0,0,0"/>
                          <o:lock v:ext="edit" verticies="t"/>
                        </v:shape>
                        <v:shape id="Freeform 2177" o:spid="_x0000_s3000" style="position:absolute;left:6001;top:636;width:132;height:55;visibility:visible;mso-wrap-style:square;v-text-anchor:top" coordsize="13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Ug38MA&#10;AADdAAAADwAAAGRycy9kb3ducmV2LnhtbESP3YrCMBSE7xd8h3AE7zRVdNVqFBF/7/x7gENzbKvN&#10;SWmi1rc3C8JeDjPzDTOd16YQT6pcbllBtxOBIE6szjlVcDmv2yMQziNrLCyTgjc5mM8aP1OMtX3x&#10;kZ4nn4oAYRejgsz7MpbSJRkZdB1bEgfvaiuDPsgqlbrCV4CbQvai6FcazDksZFjSMqPkfnoYBbgf&#10;061e7R7nfD04uPKmN9vrWKlWs15MQHiq/X/4295pBf3+aAh/b8ITkL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IUg38MAAADdAAAADwAAAAAAAAAAAAAAAACYAgAAZHJzL2Rv&#10;d25yZXYueG1sUEsFBgAAAAAEAAQA9QAAAIgDAAAAAA==&#10;" path="m132,10l130,5r,-5l127,r-2,l127,8r,5l130,10r2,xm,20r,3l,25,3,40,8,55r2,l13,55,8,40,5,25r,-2l5,20r-2,l,20xe" fillcolor="#e77b25" stroked="f">
                          <v:path arrowok="t" o:connecttype="custom" o:connectlocs="132,10;130,5;130,0;127,0;125,0;127,8;127,13;130,10;132,10;0,20;0,23;0,25;3,40;8,55;10,55;13,55;8,40;5,25;5,23;5,20;3,20;0,20" o:connectangles="0,0,0,0,0,0,0,0,0,0,0,0,0,0,0,0,0,0,0,0,0,0"/>
                          <o:lock v:ext="edit" verticies="t"/>
                        </v:shape>
                        <v:shape id="Freeform 2178" o:spid="_x0000_s3001" style="position:absolute;left:6004;top:636;width:127;height:55;visibility:visible;mso-wrap-style:square;v-text-anchor:top" coordsize="1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omo8QA&#10;AADdAAAADwAAAGRycy9kb3ducmV2LnhtbERPTWvCQBC9C/0Pywi9SLOxEQmpq5SCEKEUjCW9Dtkx&#10;CWZn0+xq4r/vHgoeH+97s5tMJ240uNaygmUUgyCurG65VvB92r+kIJxH1thZJgV3crDbPs02mGk7&#10;8pFuha9FCGGXoYLG+z6T0lUNGXSR7YkDd7aDQR/gUEs94BjCTSdf43gtDbYcGhrs6aOh6lJcjQIT&#10;/5TLz5K/kt9ibfPyIJN8cVbqeT69v4HwNPmH+N+dawWrVRrmhjfhCc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6JqPEAAAA3QAAAA8AAAAAAAAAAAAAAAAAmAIAAGRycy9k&#10;b3ducmV2LnhtbFBLBQYAAAAABAAEAPUAAACJAwAAAAA=&#10;" path="m127,10r,-5l124,r-2,l119,3r3,5l122,13r2,l127,10xm,20r,3l,25,2,40,7,55r3,l12,55,7,40,5,25r,-2l5,23,2,20,,20xe" fillcolor="#e77f26" stroked="f">
                          <v:path arrowok="t" o:connecttype="custom" o:connectlocs="127,10;127,5;124,0;122,0;119,3;122,8;122,13;124,13;127,10;0,20;0,23;0,25;2,40;7,55;10,55;12,55;7,40;5,25;5,23;5,23;2,20;0,20" o:connectangles="0,0,0,0,0,0,0,0,0,0,0,0,0,0,0,0,0,0,0,0,0,0"/>
                          <o:lock v:ext="edit" verticies="t"/>
                        </v:shape>
                        <v:shape id="Freeform 2179" o:spid="_x0000_s3002" style="position:absolute;left:6006;top:636;width:122;height:55;visibility:visible;mso-wrap-style:square;v-text-anchor:top" coordsize="1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qV88UA&#10;AADdAAAADwAAAGRycy9kb3ducmV2LnhtbESPT4vCMBTE7wv7HcJb8LJouiLiVqOs/0CEPVTF86N5&#10;tsXmpSRR67c3guBxmJnfMJNZa2pxJecrywp+egkI4tzqigsFh/26OwLhA7LG2jIpuJOH2fTzY4Kp&#10;tjfO6LoLhYgQ9ikqKENoUil9XpJB37MNcfRO1hkMUbpCaoe3CDe17CfJUBqsOC6U2NCipPy8uxgF&#10;m9od9fzyfZeL+fI/JCu33WdOqc5X+zcGEagN7/CrvdEKBoPRLzzfxCcgp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+pXzxQAAAN0AAAAPAAAAAAAAAAAAAAAAAJgCAABkcnMv&#10;ZG93bnJldi54bWxQSwUGAAAAAAQABAD1AAAAigMAAAAA&#10;" path="m122,13r,-5l120,r-3,3l115,3r2,5l117,15r3,-2l122,13xm,20r,3l,25,3,40,8,55r2,l13,55,8,40,5,25r,-2l5,23r-2,l,20xe" fillcolor="#e88427" stroked="f">
                          <v:path arrowok="t" o:connecttype="custom" o:connectlocs="122,13;122,8;120,0;117,3;115,3;117,8;117,15;120,13;122,13;0,20;0,23;0,25;3,40;8,55;10,55;13,55;8,40;5,25;5,23;5,23;3,23;0,20" o:connectangles="0,0,0,0,0,0,0,0,0,0,0,0,0,0,0,0,0,0,0,0,0,0"/>
                          <o:lock v:ext="edit" verticies="t"/>
                        </v:shape>
                        <v:shape id="Freeform 2180" o:spid="_x0000_s3003" style="position:absolute;left:6009;top:639;width:117;height:52;visibility:visible;mso-wrap-style:square;v-text-anchor:top" coordsize="11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HRI8IA&#10;AADdAAAADwAAAGRycy9kb3ducmV2LnhtbERPz2vCMBS+D/wfwhO8zdShQ6tRRJjoTpud4PHRPJti&#10;81KSaOt/vxwGO358v1eb3jbiQT7UjhVMxhkI4tLpmisFP8XH6xxEiMgaG8ek4EkBNuvBywpz7Tr+&#10;pscpViKFcMhRgYmxzaUMpSGLYexa4sRdnbcYE/SV1B67FG4b+ZZl79JizanBYEs7Q+XtdLcKIh6r&#10;Wfd5vWTzc+GLw767782XUqNhv12CiNTHf/Gf+6AVTKeLtD+9SU9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QdEjwgAAAN0AAAAPAAAAAAAAAAAAAAAAAJgCAABkcnMvZG93&#10;bnJldi54bWxQSwUGAAAAAAQABAD1AAAAhwMAAAAA&#10;" path="m117,10r,-5l114,r-2,l109,r3,7l114,15r,-3l117,10xm,20r,l,22,2,37,7,52r3,l15,52,7,37,5,22r,-2l5,20r-3,l,20xe" fillcolor="#e98828" stroked="f">
                          <v:path arrowok="t" o:connecttype="custom" o:connectlocs="117,10;117,5;114,0;112,0;109,0;112,7;114,15;114,12;117,10;0,20;0,20;0,22;2,37;7,52;10,52;15,52;7,37;5,22;5,20;5,20;2,20;0,20" o:connectangles="0,0,0,0,0,0,0,0,0,0,0,0,0,0,0,0,0,0,0,0,0,0"/>
                          <o:lock v:ext="edit" verticies="t"/>
                        </v:shape>
                        <v:shape id="Freeform 2181" o:spid="_x0000_s3004" style="position:absolute;left:6011;top:639;width:112;height:52;visibility:visible;mso-wrap-style:square;v-text-anchor:top" coordsize="11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EgC8UA&#10;AADdAAAADwAAAGRycy9kb3ducmV2LnhtbESPQUsDMRSE74L/ITyhN5tdWYpdmxYRitLiwVbx+ti8&#10;3SzdvCxJ3Kb/vhEEj8PMfMOsNskOYiIfescKynkBgrhxuudOwedxe/8IIkRkjYNjUnChAJv17c0K&#10;a+3O/EHTIXYiQzjUqMDEONZShsaQxTB3I3H2Wuctxix9J7XHc4bbQT4UxUJa7DkvGBzpxVBzOvxY&#10;BdN7u919d6eyxL35Sq7y6bX1Ss3u0vMTiEgp/of/2m9aQVUtS/h9k5+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4SALxQAAAN0AAAAPAAAAAAAAAAAAAAAAAJgCAABkcnMv&#10;ZG93bnJldi54bWxQSwUGAAAAAAQABAD1AAAAigMAAAAA&#10;" path="m112,12r,-7l110,r-5,2l107,7r3,8l112,15r,-3xm,20r,l,22,3,37,8,52r5,l15,52,8,37,5,22r,l5,20r-2,l,20xe" fillcolor="#e98c2a" stroked="f">
                          <v:path arrowok="t" o:connecttype="custom" o:connectlocs="112,12;112,5;110,0;105,2;107,7;110,15;112,15;112,12;0,20;0,20;0,22;3,37;8,52;13,52;15,52;8,37;5,22;5,22;5,20;3,20;0,20" o:connectangles="0,0,0,0,0,0,0,0,0,0,0,0,0,0,0,0,0,0,0,0,0"/>
                          <o:lock v:ext="edit" verticies="t"/>
                        </v:shape>
                        <v:shape id="Freeform 2182" o:spid="_x0000_s3005" style="position:absolute;left:6014;top:639;width:109;height:52;visibility:visible;mso-wrap-style:square;v-text-anchor:top" coordsize="10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E8psQA&#10;AADdAAAADwAAAGRycy9kb3ducmV2LnhtbESPQWsCMRSE7wX/Q3hCbzVxWYquRhGt0EMvVX/Ac/PM&#10;Lm5elk10t/31jSD0OMzMN8xyPbhG3KkLtWcN04kCQVx6U7PVcDru32YgQkQ22HgmDT8UYL0avSyx&#10;ML7nb7ofohUJwqFADVWMbSFlKCtyGCa+JU7exXcOY5KdlabDPsFdIzOl3qXDmtNChS1tKyqvh5vT&#10;UJ5/d8dM4T7rbU7b3Zeys/pD69fxsFmAiDTE//Cz/Wk05Pk8g8eb9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BPKbEAAAA3QAAAA8AAAAAAAAAAAAAAAAAmAIAAGRycy9k&#10;b3ducmV2LnhtbFBLBQYAAAAABAAEAPUAAACJAwAAAAA=&#10;" path="m109,15l107,7,104,r-2,2l99,2r3,8l104,17r3,-2l109,15xm,20r,l,22,2,37r8,15l12,52r3,l10,44,7,37,5,29r,-7l5,22r,-2l2,20,,20xe" fillcolor="#eb912b" stroked="f">
                          <v:path arrowok="t" o:connecttype="custom" o:connectlocs="109,15;107,7;104,0;102,2;99,2;102,10;104,17;107,15;109,15;0,20;0,20;0,22;2,37;10,52;12,52;15,52;10,44;7,37;5,29;5,22;5,22;5,20;2,20;0,20" o:connectangles="0,0,0,0,0,0,0,0,0,0,0,0,0,0,0,0,0,0,0,0,0,0,0,0"/>
                          <o:lock v:ext="edit" verticies="t"/>
                        </v:shape>
                        <v:shape id="Freeform 2183" o:spid="_x0000_s3006" style="position:absolute;left:6016;top:641;width:105;height:50;visibility:visible;mso-wrap-style:square;v-text-anchor:top" coordsize="10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sjNMYA&#10;AADdAAAADwAAAGRycy9kb3ducmV2LnhtbESPT2vCQBTE7wW/w/IEL6VutCI1ukraIrQX/7b3R/aZ&#10;BLNvQ3Zrtv30rlDwOMzMb5jFKphaXKh1lWUFo2ECgji3uuJCwddx/fQCwnlkjbVlUvBLDlbL3sMC&#10;U2073tPl4AsRIexSVFB636RSurwkg25oG+LonWxr0EfZFlK32EW4qeU4SabSYMVxocSG3krKz4cf&#10;o6DOp2u7scnfbvv5Hd5N1j2G10ypQT9kcxCegr+H/9sfWsFkMnuG25v4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5sjNMYAAADdAAAADwAAAAAAAAAAAAAAAACYAgAAZHJz&#10;L2Rvd25yZXYueG1sUEsFBgAAAAAEAAQA9QAAAIsDAAAAAA==&#10;" path="m105,13l102,5,100,,97,,95,r2,8l100,15r2,l105,13xm,18r,2l,20,3,35r7,15l13,50r2,l10,42,8,35,5,27r,-7l5,18r-2,l,18xe" fillcolor="#eb952b" stroked="f">
                          <v:path arrowok="t" o:connecttype="custom" o:connectlocs="105,13;102,5;100,0;97,0;95,0;97,8;100,15;102,15;105,13;0,18;0,20;0,20;3,35;10,50;13,50;15,50;10,42;8,35;5,27;5,20;5,18;3,18;0,18" o:connectangles="0,0,0,0,0,0,0,0,0,0,0,0,0,0,0,0,0,0,0,0,0,0,0"/>
                          <o:lock v:ext="edit" verticies="t"/>
                        </v:shape>
                        <v:shape id="Freeform 2184" o:spid="_x0000_s3007" style="position:absolute;left:6019;top:641;width:99;height:50;visibility:visible;mso-wrap-style:square;v-text-anchor:top" coordsize="9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2/pMgA&#10;AADdAAAADwAAAGRycy9kb3ducmV2LnhtbESP3WrCQBSE7wu+w3IEb0Q3SiwxdZUiKK1IW3/w+pA9&#10;TUKzZ0N2G2OfvlsQejnMzDfMYtWZSrTUuNKygsk4AkGcWV1yruB82owSEM4ja6wsk4IbOVgtew8L&#10;TLW98oHao89FgLBLUUHhfZ1K6bKCDLqxrYmD92kbgz7IJpe6wWuAm0pOo+hRGiw5LBRY07qg7Ov4&#10;bRRchvtt2w7ffz44eZvY2XZ223WvSg363fMTCE+d/w/f2y9aQRzPY/h7E56AX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0zb+kyAAAAN0AAAAPAAAAAAAAAAAAAAAAAJgCAABk&#10;cnMvZG93bnJldi54bWxQSwUGAAAAAAQABAD1AAAAjQMAAAAA&#10;" path="m99,15l97,8,94,,89,r3,10l94,18r3,-3l99,15xm,18r,2l,20r,7l2,35r3,7l10,50r2,l15,50,12,42,7,35,5,27r,-7l5,20,2,18,,18xe" fillcolor="#ec992a" stroked="f">
                          <v:path arrowok="t" o:connecttype="custom" o:connectlocs="99,15;97,8;94,0;89,0;92,10;94,18;97,15;99,15;0,18;0,20;0,20;0,27;2,35;5,42;10,50;12,50;15,50;12,42;7,35;5,27;5,20;5,20;2,18;0,18" o:connectangles="0,0,0,0,0,0,0,0,0,0,0,0,0,0,0,0,0,0,0,0,0,0,0,0"/>
                          <o:lock v:ext="edit" verticies="t"/>
                        </v:shape>
                        <v:shape id="Freeform 2185" o:spid="_x0000_s3008" style="position:absolute;left:6021;top:641;width:95;height:50;visibility:visible;mso-wrap-style:square;v-text-anchor:top" coordsize="9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tQYMYA&#10;AADdAAAADwAAAGRycy9kb3ducmV2LnhtbESPQWvCQBSE70L/w/IKvdVN1YpGN9IKBXuoYBS8PrKv&#10;2ZDs2yS7avrvu4WCx2FmvmHWm8E24kq9rxwreBknIIgLpysuFZyOH88LED4ga2wck4If8rDJHkZr&#10;TLW78YGueShFhLBPUYEJoU2l9IUhi37sWuLofbveYoiyL6Xu8RbhtpGTJJlLixXHBYMtbQ0VdX6x&#10;Chbl/l3uwvnil1Pquq960plPq9TT4/C2AhFoCPfwf3unFcxmy1f4exOf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tQYMYAAADdAAAADwAAAAAAAAAAAAAAAACYAgAAZHJz&#10;L2Rvd25yZXYueG1sUEsFBgAAAAAEAAQA9QAAAIsDAAAAAA==&#10;" path="m95,15l92,8,90,,85,3r2,7l90,20r2,-2l95,15xm,18r,2l,27r3,8l5,42r5,8l13,50r5,-3l13,42,8,35,5,27r,-7l5,20r-2,l,18xe" fillcolor="#ed9e27" stroked="f">
                          <v:path arrowok="t" o:connecttype="custom" o:connectlocs="95,15;92,8;90,0;85,3;87,10;90,20;92,18;95,15;0,18;0,20;0,27;3,35;5,42;10,50;13,50;18,47;13,42;8,35;5,27;5,20;5,20;3,20;0,18" o:connectangles="0,0,0,0,0,0,0,0,0,0,0,0,0,0,0,0,0,0,0,0,0,0,0"/>
                          <o:lock v:ext="edit" verticies="t"/>
                        </v:shape>
                        <v:shape id="Freeform 2186" o:spid="_x0000_s3009" style="position:absolute;left:6024;top:641;width:89;height:50;visibility:visible;mso-wrap-style:square;v-text-anchor:top" coordsize="8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TVt8QA&#10;AADdAAAADwAAAGRycy9kb3ducmV2LnhtbESPX2vCQBDE3wt+h2OFvoheFBGNniJC27z6B/Rxya1J&#10;NLcXcltNv32vIPRxmJnfMKtN52r1oDZUng2MRwko4tzbigsDp+PHcA4qCLLF2jMZ+KEAm3XvbYWp&#10;9U/e0+MghYoQDikaKEWaVOuQl+QwjHxDHL2rbx1KlG2hbYvPCHe1niTJTDusOC6U2NCupPx++HYG&#10;LnqQ3b4SwuBFzrticJx8Zjdj3vvddglKqJP/8KudWQPT6WIGf2/iE9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k1bfEAAAA3QAAAA8AAAAAAAAAAAAAAAAAmAIAAGRycy9k&#10;b3ducmV2LnhtbFBLBQYAAAAABAAEAPUAAACJAwAAAAA=&#10;" path="m89,18l87,10,84,,79,3r3,7l84,20r,l87,20r2,-2xm,20r,l,27r2,8l7,42r3,8l15,47r2,l12,42,7,35,5,27r,-7l5,20r-3,l,20xe" fillcolor="#eda223" stroked="f">
                          <v:path arrowok="t" o:connecttype="custom" o:connectlocs="89,18;87,10;84,0;79,3;82,10;84,20;84,20;87,20;89,18;0,20;0,20;0,27;2,35;7,42;10,50;15,47;17,47;12,42;7,35;5,27;5,20;5,20;2,20;0,20" o:connectangles="0,0,0,0,0,0,0,0,0,0,0,0,0,0,0,0,0,0,0,0,0,0,0,0"/>
                          <o:lock v:ext="edit" verticies="t"/>
                        </v:shape>
                        <v:shape id="Freeform 2187" o:spid="_x0000_s3010" style="position:absolute;left:6026;top:644;width:85;height:44;visibility:visible;mso-wrap-style:square;v-text-anchor:top" coordsize="8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BK5sQA&#10;AADdAAAADwAAAGRycy9kb3ducmV2LnhtbESPzW7CMBCE70h9B2uRuIEDAtoGDKpQ+blwaOABlnhJ&#10;Iux1FLsQ3h4jIXEczcw3mvmytUZcqfGVYwXDQQKCOHe64kLB8bDuf4HwAVmjcUwK7uRhufjozDHV&#10;7sZ/dM1CISKEfYoKyhDqVEqfl2TRD1xNHL2zayyGKJtC6gZvEW6NHCXJVFqsOC6UWNOqpPyS/VsF&#10;ut5fTptfc9Cno7PbYCbVNJso1eu2PzMQgdrwDr/aO61gPP7+hOeb+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QSubEAAAA3QAAAA8AAAAAAAAAAAAAAAAAmAIAAGRycy9k&#10;b3ducmV2LnhtbFBLBQYAAAAABAAEAPUAAACJAwAAAAA=&#10;" path="m85,17l82,7,80,,75,r2,7l80,17r,l80,20r2,-3l85,17xm,17r,l,24r3,8l8,39r5,5l15,44r3,l13,39,8,32,5,24r,-7l5,17r-2,l,17xe" fillcolor="#eea81d" stroked="f">
                          <v:path arrowok="t" o:connecttype="custom" o:connectlocs="85,17;82,7;80,0;75,0;77,7;80,17;80,17;80,20;82,17;85,17;0,17;0,17;0,24;3,32;8,39;13,44;15,44;18,44;13,39;8,32;5,24;5,17;5,17;3,17;0,17" o:connectangles="0,0,0,0,0,0,0,0,0,0,0,0,0,0,0,0,0,0,0,0,0,0,0,0,0"/>
                          <o:lock v:ext="edit" verticies="t"/>
                        </v:shape>
                        <v:shape id="Freeform 2188" o:spid="_x0000_s3011" style="position:absolute;left:6029;top:644;width:79;height:44;visibility:visible;mso-wrap-style:square;v-text-anchor:top" coordsize="7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yJ/MQA&#10;AADdAAAADwAAAGRycy9kb3ducmV2LnhtbERPy2oCMRTdF/yHcAU3RTMVsXZqlPoCxW4ci24vk9vJ&#10;4ORmmEQd/94sCl0ezns6b20lbtT40rGCt0ECgjh3uuRCwc9x05+A8AFZY+WYFDzIw3zWeZliqt2d&#10;D3TLQiFiCPsUFZgQ6lRKnxuy6AeuJo7cr2sshgibQuoG7zHcVnKYJGNpseTYYLCmpaH8kl2tgnV5&#10;Xr0vX0/ZmHf2ct2fFt/Ds1Gq122/PkEEasO/+M+91QpGo484N76JT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MifzEAAAA3QAAAA8AAAAAAAAAAAAAAAAAmAIAAGRycy9k&#10;b3ducmV2LnhtbFBLBQYAAAAABAAEAPUAAACJAwAAAAA=&#10;" path="m79,17l77,7,74,,69,2r3,8l74,17r,3l74,20r3,l79,17r,xm,17r,l,24r2,8l7,39r5,5l15,44r2,l12,39,7,32,5,24r,-7l5,17r-3,l,17xe" fillcolor="#efac12" stroked="f">
                          <v:path arrowok="t" o:connecttype="custom" o:connectlocs="79,17;77,7;74,0;69,2;72,10;74,17;74,20;74,20;77,20;79,17;79,17;0,17;0,17;0,24;2,32;7,39;12,44;15,44;17,44;12,39;7,32;5,24;5,17;5,17;2,17;0,17" o:connectangles="0,0,0,0,0,0,0,0,0,0,0,0,0,0,0,0,0,0,0,0,0,0,0,0,0,0"/>
                          <o:lock v:ext="edit" verticies="t"/>
                        </v:shape>
                        <v:shape id="Freeform 2189" o:spid="_x0000_s3012" style="position:absolute;left:6031;top:644;width:75;height:44;visibility:visible;mso-wrap-style:square;v-text-anchor:top" coordsize="7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vWZsAA&#10;AADdAAAADwAAAGRycy9kb3ducmV2LnhtbESPzQrCMBCE74LvEFbwpqkiYqtRRBC8+nPxtjZrW2w2&#10;tYm1+vRGEDwOM/MNs1i1phQN1a6wrGA0jEAQp1YXnCk4HbeDGQjnkTWWlknBixyslt3OAhNtn7yn&#10;5uAzESDsElSQe18lUro0J4NuaCvi4F1tbdAHWWdS1/gMcFPKcRRNpcGCw0KOFW1ySm+Hh1Gwf2i2&#10;t+r+vss0pvNpfHk1/qJUv9eu5yA8tf4f/rV3WsFkEsfwfROegFx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8vWZsAAAADdAAAADwAAAAAAAAAAAAAAAACYAgAAZHJzL2Rvd25y&#10;ZXYueG1sUEsFBgAAAAAEAAQA9QAAAIUDAAAAAA==&#10;" path="m75,17l72,7,70,,65,2r2,8l70,17r,3l70,22r2,-2l75,20r,-3l75,17xm,17r,l,24r3,8l8,39r5,5l15,44r3,-2l13,37,8,32,5,24r,-7l5,17r-2,l,17xe" fillcolor="#efb000" stroked="f">
                          <v:path arrowok="t" o:connecttype="custom" o:connectlocs="75,17;72,7;70,0;65,2;67,10;70,17;70,20;70,22;72,20;75,20;75,17;75,17;0,17;0,17;0,24;3,32;8,39;13,44;15,44;18,42;13,37;8,32;5,24;5,17;5,17;3,17;0,17" o:connectangles="0,0,0,0,0,0,0,0,0,0,0,0,0,0,0,0,0,0,0,0,0,0,0,0,0,0,0"/>
                          <o:lock v:ext="edit" verticies="t"/>
                        </v:shape>
                        <v:shape id="Freeform 2190" o:spid="_x0000_s3013" style="position:absolute;left:6034;top:646;width:69;height:42;visibility:visible;mso-wrap-style:square;v-text-anchor:top" coordsize="6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HIj8MA&#10;AADdAAAADwAAAGRycy9kb3ducmV2LnhtbERPz2vCMBS+C/sfwhvspumcOqlGkYGjXoTWHTw+mmdb&#10;bV5KEm3335vDYMeP7/d6O5hWPMj5xrKC90kCgri0uuFKwc9pP16C8AFZY2uZFPySh+3mZbTGVNue&#10;c3oUoRIxhH2KCuoQulRKX9Zk0E9sRxy5i3UGQ4SuktphH8NNK6dJspAGG44NNXb0VVN5K+5GQa7P&#10;H13/mVm6ul2xvB2nh0P2rdTb67BbgQg0hH/xnzvTCmbzJO6Pb+IT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HIj8MAAADdAAAADwAAAAAAAAAAAAAAAACYAgAAZHJzL2Rv&#10;d25yZXYueG1sUEsFBgAAAAAEAAQA9QAAAIgDAAAAAA==&#10;" path="m69,15l67,8,64,,59,r3,8l64,15r,3l64,22r3,-2l69,18r,l69,15xm,15r,l,22r2,8l7,37r5,5l15,40r5,l12,35,10,30,5,22r,-7l5,15r-3,l,15xe" fillcolor="#f1b600" stroked="f">
                          <v:path arrowok="t" o:connecttype="custom" o:connectlocs="69,15;67,8;64,0;59,0;62,8;64,15;64,18;64,22;67,20;69,18;69,18;69,15;0,15;0,15;0,22;2,30;7,37;12,42;15,40;20,40;12,35;10,30;5,22;5,15;5,15;2,15;0,15" o:connectangles="0,0,0,0,0,0,0,0,0,0,0,0,0,0,0,0,0,0,0,0,0,0,0,0,0,0,0"/>
                          <o:lock v:ext="edit" verticies="t"/>
                        </v:shape>
                        <v:shape id="Freeform 2191" o:spid="_x0000_s3014" style="position:absolute;left:6036;top:646;width:65;height:40;visibility:visible;mso-wrap-style:square;v-text-anchor:top" coordsize="6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BV8cUA&#10;AADdAAAADwAAAGRycy9kb3ducmV2LnhtbESPT2vCQBTE7wW/w/IEb3VjUdHoKm1tRfTkH/T6yD6T&#10;YPZtyK5J/PauUOhxmJnfMPNlawpRU+VyywoG/QgEcWJ1zqmC0/H3fQLCeWSNhWVS8CAHy0XnbY6x&#10;tg3vqT74VAQIuxgVZN6XsZQuycig69uSOHhXWxn0QVap1BU2AW4K+RFFY2kw57CQYUnfGSW3w90o&#10;KC7N9EefXb1yuyZN8PF12q5bpXrd9nMGwlPr/8N/7Y1WMBxFA3i9CU9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gFXxxQAAAN0AAAAPAAAAAAAAAAAAAAAAAJgCAABkcnMv&#10;ZG93bnJldi54bWxQSwUGAAAAAAQABAD1AAAAigMAAAAA&#10;" path="m65,15l62,8,60,,55,r2,8l60,15r,5l57,22r3,l65,20r,-2l65,15xm,15r,l,22r3,8l8,35r5,5l18,40r2,l15,35,10,30,5,22r,-7l5,15r,-2l3,15,,15xe" fillcolor="#f2bb00" stroked="f">
                          <v:path arrowok="t" o:connecttype="custom" o:connectlocs="65,15;62,8;60,0;55,0;57,8;60,15;60,20;57,22;60,22;65,20;65,18;65,15;0,15;0,15;0,22;3,30;8,35;13,40;18,40;20,40;15,35;10,30;5,22;5,15;5,15;5,13;3,15;0,15" o:connectangles="0,0,0,0,0,0,0,0,0,0,0,0,0,0,0,0,0,0,0,0,0,0,0,0,0,0,0,0"/>
                          <o:lock v:ext="edit" verticies="t"/>
                        </v:shape>
                        <v:shape id="Freeform 2192" o:spid="_x0000_s3015" style="position:absolute;left:6039;top:646;width:59;height:40;visibility:visible;mso-wrap-style:square;v-text-anchor:top" coordsize="5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OsEsYA&#10;AADdAAAADwAAAGRycy9kb3ducmV2LnhtbESPT2sCMRTE7wW/Q3iCt5pUtH9WoxShRQ89aAult+fm&#10;mV26eVmSVFc/vRGEHoeZ+Q0zW3SuEQcKsfas4WGoQBCX3tRsNXx9vt0/g4gJ2WDjmTScKMJi3rub&#10;YWH8kTd02CYrMoRjgRqqlNpCylhW5DAOfUucvb0PDlOWwUoT8JjhrpEjpR6lw5rzQoUtLSsqf7d/&#10;TsPT7vtd7W1zXr8EtbE//LGUJ6P1oN+9TkEk6tJ/+NZeGQ3jiRrB9U1+AnJ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OsEsYAAADdAAAADwAAAAAAAAAAAAAAAACYAgAAZHJz&#10;L2Rvd25yZXYueG1sUEsFBgAAAAAEAAQA9QAAAIsDAAAAAA==&#10;" path="m59,15l57,8,54,,49,3r3,5l54,15r,5l52,25r2,-3l59,22r,-4l59,15xm,15r,l,22r5,8l7,35r8,5l17,40r5,-3l15,35,10,30,5,22r,-7l5,15r,-2l2,13,,15xe" fillcolor="#f4c100" stroked="f">
                          <v:path arrowok="t" o:connecttype="custom" o:connectlocs="59,15;57,8;54,0;49,3;52,8;54,15;54,20;52,25;54,22;59,22;59,18;59,15;0,15;0,15;0,22;5,30;7,35;15,40;17,40;22,37;15,35;10,30;5,22;5,15;5,15;5,13;2,13;0,15" o:connectangles="0,0,0,0,0,0,0,0,0,0,0,0,0,0,0,0,0,0,0,0,0,0,0,0,0,0,0,0"/>
                          <o:lock v:ext="edit" verticies="t"/>
                        </v:shape>
                        <v:shape id="Freeform 2193" o:spid="_x0000_s3016" style="position:absolute;left:6041;top:646;width:55;height:40;visibility:visible;mso-wrap-style:square;v-text-anchor:top" coordsize="5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Xo/cMA&#10;AADdAAAADwAAAGRycy9kb3ducmV2LnhtbESPS4vCMBSF9wP+h3AFd2PqOIpUo4ggDLMZ3+ju0lzb&#10;YnNTmozGf28EweXhPD7OZBZMJa7UuNKygl43AUGcWV1yrmC3XX6OQDiPrLGyTAru5GA2bX1MMNX2&#10;xmu6bnwu4gi7FBUU3teplC4ryKDr2po4emfbGPRRNrnUDd7iuKnkV5IMpcGSI6HAmhYFZZfNv4nc&#10;014HL+X8j1b78HtcHZa2NEp12mE+BuEp+Hf41f7RCr4HSR+eb+IT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Xo/cMAAADdAAAADwAAAAAAAAAAAAAAAACYAgAAZHJzL2Rv&#10;d25yZXYueG1sUEsFBgAAAAAEAAQA9QAAAIgDAAAAAA==&#10;" path="m55,15l52,8,50,,45,3r5,5l50,15r-3,7l45,27r5,-2l52,22r3,-2l55,15xm,13r,2l,15r,7l5,30r5,5l15,40r5,-3l23,37,15,35,10,30,8,22,5,15r,l5,13r-2,l,13xe" fillcolor="#f5c700" stroked="f">
                          <v:path arrowok="t" o:connecttype="custom" o:connectlocs="55,15;52,8;50,0;45,3;50,8;50,15;47,22;45,27;50,25;52,22;55,20;55,15;0,13;0,15;0,15;0,22;5,30;10,35;15,40;20,37;23,37;15,35;10,30;8,22;5,15;5,15;5,13;3,13;0,13" o:connectangles="0,0,0,0,0,0,0,0,0,0,0,0,0,0,0,0,0,0,0,0,0,0,0,0,0,0,0,0,0"/>
                          <o:lock v:ext="edit" verticies="t"/>
                        </v:shape>
                        <v:shape id="Freeform 2194" o:spid="_x0000_s3017" style="position:absolute;left:6044;top:649;width:49;height:34;visibility:visible;mso-wrap-style:square;v-text-anchor:top" coordsize="4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yRh8QA&#10;AADdAAAADwAAAGRycy9kb3ducmV2LnhtbESPQWsCMRSE74X+h/AKXoomLbbIahQRhJ4sXa3nx+aZ&#10;rG5elk3qrv/eFAo9DjPzDbNYDb4RV+piHVjDy0SBIK6CqdlqOOy34xmImJANNoFJw40irJaPDwss&#10;TOj5i65lsiJDOBaowaXUFlLGypHHOAktcfZOofOYsuysNB32Ge4b+arUu/RYc15w2NLGUXUpf7yG&#10;865MLjSfR1Ud0djn715tba/16GlYz0EkGtJ/+K/9YTRM39QUft/k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skYfEAAAA3QAAAA8AAAAAAAAAAAAAAAAAmAIAAGRycy9k&#10;b3ducmV2LnhtbFBLBQYAAAAABAAEAPUAAACJAwAAAAA=&#10;" path="m49,12l47,5,44,,39,r5,7l44,12r-2,7l37,27r5,-3l47,22r2,-5l49,12xm,10r,2l,12r,7l5,27r5,5l17,34r5,l27,32r-2,l25,32,17,29,10,27,7,19,5,12r,-2l5,10r-3,l,10xe" fillcolor="#f6cc00" stroked="f">
                          <v:path arrowok="t" o:connecttype="custom" o:connectlocs="49,12;47,5;44,0;39,0;44,7;44,12;42,19;37,27;42,24;47,22;49,17;49,12;0,10;0,12;0,12;0,19;5,27;10,32;17,34;22,34;27,32;25,32;25,32;17,29;10,27;7,19;5,12;5,10;5,10;2,10;0,10" o:connectangles="0,0,0,0,0,0,0,0,0,0,0,0,0,0,0,0,0,0,0,0,0,0,0,0,0,0,0,0,0,0,0"/>
                          <o:lock v:ext="edit" verticies="t"/>
                        </v:shape>
                        <v:shape id="Freeform 2195" o:spid="_x0000_s3018" style="position:absolute;left:6046;top:649;width:45;height:34;visibility:visible;mso-wrap-style:square;v-text-anchor:top" coordsize="4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FIWsUA&#10;AADdAAAADwAAAGRycy9kb3ducmV2LnhtbESPzWrDMBCE74W+g9hCbo3UNgmtYyUEl0Agp+an58Xa&#10;yk6tlbFUx3n7KFDIcZiZb5h8ObhG9NSF2rOGl7ECQVx6U7PVcNivn99BhIhssPFMGi4UYLl4fMgx&#10;M/7MX9TvohUJwiFDDVWMbSZlKCtyGMa+JU7ej+8cxiQ7K02H5wR3jXxVaiYd1pwWKmypqKj83f05&#10;DW1xOE2+P/BNfa4uW1UbWxZHq/XoaVjNQUQa4j38394YDZOpmsLtTXoC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kUhaxQAAAN0AAAAPAAAAAAAAAAAAAAAAAJgCAABkcnMv&#10;ZG93bnJldi54bWxQSwUGAAAAAAQABAD1AAAAigMAAAAA&#10;" path="m45,12r,-7l40,,35,2r5,5l40,12r-3,7l35,24r-5,3l23,29,15,27,10,24,8,19,5,12r,-2l5,10r-2,l,10r,2l,12r3,7l5,27r5,5l18,34,30,29,40,24r2,-5l45,12xe" fillcolor="#f7d200" stroked="f">
                          <v:path arrowok="t" o:connecttype="custom" o:connectlocs="45,12;45,5;40,0;35,2;40,7;40,12;37,19;35,24;30,27;23,29;15,27;10,24;8,19;5,12;5,10;5,10;3,10;0,10;0,12;0,12;3,19;5,27;10,32;18,34;30,29;40,24;42,19;45,12" o:connectangles="0,0,0,0,0,0,0,0,0,0,0,0,0,0,0,0,0,0,0,0,0,0,0,0,0,0,0,0"/>
                        </v:shape>
                        <v:shape id="Freeform 2196" o:spid="_x0000_s3019" style="position:absolute;left:6049;top:649;width:39;height:32;visibility:visible;mso-wrap-style:square;v-text-anchor:top" coordsize="3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wayMQA&#10;AADdAAAADwAAAGRycy9kb3ducmV2LnhtbESPT2sCMRTE7wW/Q3gFbzXbf1JWo4i0sMcatXh8bp67&#10;y25elk3U+O1NodDjMDO/YebLaDtxocE3jhU8TzIQxKUzDVcKdtuvpw8QPiAb7ByTght5WC5GD3PM&#10;jbvyhi46VCJB2OeooA6hz6X0ZU0W/cT1xMk7ucFiSHKopBnwmuC2ky9ZNpUWG04LNfa0rqls9dkq&#10;4Pgddbsv5I/+PK9kOB50+1ooNX6MqxmIQDH8h//ahVHw9p5N4fdNeg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cGsjEAAAA3QAAAA8AAAAAAAAAAAAAAAAAmAIAAGRycy9k&#10;b3ducmV2LnhtbFBLBQYAAAAABAAEAPUAAACJAwAAAAA=&#10;" path="m39,12r,-5l34,,29,2r5,5l34,12r-2,5l29,22r-4,2l20,27,15,24,10,22,5,17r,-5l5,10r,l2,10,,10r,l,12r2,7l5,27r7,2l20,32r,l22,32r5,-3l32,27r5,-8l39,12xe" fillcolor="#f6d500" stroked="f">
                          <v:path arrowok="t" o:connecttype="custom" o:connectlocs="39,12;39,7;34,0;29,2;34,7;34,12;32,17;29,22;25,24;20,27;15,24;10,22;5,17;5,12;5,10;5,10;2,10;0,10;0,10;0,12;2,19;5,27;12,29;20,32;20,32;22,32;27,29;32,27;37,19;39,12" o:connectangles="0,0,0,0,0,0,0,0,0,0,0,0,0,0,0,0,0,0,0,0,0,0,0,0,0,0,0,0,0,0"/>
                        </v:shape>
                        <v:shape id="Freeform 2197" o:spid="_x0000_s3020" style="position:absolute;left:6051;top:651;width:35;height:27;visibility:visible;mso-wrap-style:square;v-text-anchor:top" coordsize="3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SB/sMA&#10;AADdAAAADwAAAGRycy9kb3ducmV2LnhtbESPS2/CMBCE70j8B2uRegMbWmiVYhCqhFqOvO7bePOA&#10;eB3FbpL+e4yExHE0M99oluveVqKlxpeONUwnCgRx6kzJuYbTcTv+AOEDssHKMWn4Jw/r1XCwxMS4&#10;jvfUHkIuIoR9ghqKEOpESp8WZNFPXE0cvcw1FkOUTS5Ng12E20rOlFpIiyXHhQJr+ioovR7+rIZW&#10;cbbpvmv/a3eX1myz6fX0etb6ZdRvPkEE6sMz/Gj/GA1vc/UO9zfxCc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7SB/sMAAADdAAAADwAAAAAAAAAAAAAAAACYAgAAZHJzL2Rv&#10;d25yZXYueG1sUEsFBgAAAAAEAAQA9QAAAIgDAAAAAA==&#10;" path="m35,10r,-5l30,,27,,25,r5,5l30,10r,5l25,17r-2,3l18,22,13,20,8,17,5,15r,-5l5,8r,l3,8,,8r,l,10r3,7l5,22r5,3l18,27r7,-2l30,22r2,-5l35,10xe" fillcolor="#f5d800" stroked="f">
                          <v:path arrowok="t" o:connecttype="custom" o:connectlocs="35,10;35,5;30,0;27,0;25,0;30,5;30,10;30,15;25,17;23,20;18,22;13,20;8,17;5,15;5,10;5,8;5,8;3,8;0,8;0,8;0,10;3,17;5,22;10,25;18,27;25,25;30,22;32,17;35,10" o:connectangles="0,0,0,0,0,0,0,0,0,0,0,0,0,0,0,0,0,0,0,0,0,0,0,0,0,0,0,0,0"/>
                        </v:shape>
                        <v:shape id="Freeform 2198" o:spid="_x0000_s3021" style="position:absolute;left:6054;top:651;width:29;height:25;visibility:visible;mso-wrap-style:square;v-text-anchor:top" coordsize="2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EAv8IA&#10;AADdAAAADwAAAGRycy9kb3ducmV2LnhtbERPPW/CMBDdK/U/WFeJrTggoCjFoIKCgBFKxXrE1zhq&#10;fA6xgcCvxwNSx6f3PZm1thIXanzpWEGvm4Agzp0uuVCw/16+j0H4gKyxckwKbuRhNn19mWCq3ZW3&#10;dNmFQsQQ9ikqMCHUqZQ+N2TRd11NHLlf11gMETaF1A1eY7itZD9JRtJiybHBYE0LQ/nf7mwVfNzr&#10;n808y8en7OB67mhW+8yslOq8tV+fIAK14V/8dK+1gsEwiXPjm/gE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sQC/wgAAAN0AAAAPAAAAAAAAAAAAAAAAAJgCAABkcnMvZG93&#10;bnJldi54bWxQSwUGAAAAAAQABAD1AAAAhwMAAAAA&#10;" path="m29,10r,-5l24,,22,,20,3r2,2l24,10r,3l22,17r-5,3l15,20r-5,l7,17,5,13r,-3l5,8,5,5,2,8,,8r,l,10r,5l5,20r5,2l15,25r5,-3l24,20r3,-5l29,10xe" fillcolor="#f4dc00" stroked="f">
                          <v:path arrowok="t" o:connecttype="custom" o:connectlocs="29,10;29,5;24,0;22,0;20,3;22,5;24,10;24,13;22,17;17,20;15,20;10,20;7,17;5,13;5,10;5,8;5,5;2,8;0,8;0,8;0,10;0,15;5,20;10,22;15,25;20,22;24,20;27,15;29,10" o:connectangles="0,0,0,0,0,0,0,0,0,0,0,0,0,0,0,0,0,0,0,0,0,0,0,0,0,0,0,0,0"/>
                        </v:shape>
                        <v:shape id="Freeform 2199" o:spid="_x0000_s3022" style="position:absolute;left:6056;top:651;width:25;height:2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RBKsIA&#10;AADdAAAADwAAAGRycy9kb3ducmV2LnhtbESPQWsCMRSE7wX/Q3iCt5q1aNHVKEUsenUVz4/Nc7O4&#10;eVmTdN3++0YQehxm5htmteltIzryoXasYDLOQBCXTtdcKTifvt/nIEJE1tg4JgW/FGCzHrytMNfu&#10;wUfqiliJBOGQowITY5tLGUpDFsPYtcTJuzpvMSbpK6k9PhLcNvIjyz6lxZrTgsGWtobKW/FjFfi+&#10;29rT4bJzcu+Ldm929+p6Vmo07L+WICL18T/8ah+0guksW8DzTXo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ZEEqwgAAAN0AAAAPAAAAAAAAAAAAAAAAAJgCAABkcnMvZG93&#10;bnJldi54bWxQSwUGAAAAAAQABAD1AAAAhwMAAAAA&#10;" path="m25,10r,-5l20,,18,3r-3,l18,5r2,5l18,15r-5,2l8,15,5,10,5,8,8,5,3,5,,8r,l,10r,5l3,17r5,3l13,22r5,-2l20,17r5,-2l25,10xe" fillcolor="#f4de00" stroked="f">
                          <v:path arrowok="t" o:connecttype="custom" o:connectlocs="25,10;25,5;20,0;18,3;15,3;18,5;20,10;18,15;13,17;8,15;5,10;5,8;8,5;3,5;0,8;0,8;0,10;0,15;3,17;8,20;13,22;18,20;20,17;25,15;25,10" o:connectangles="0,0,0,0,0,0,0,0,0,0,0,0,0,0,0,0,0,0,0,0,0,0,0,0,0"/>
                        </v:shape>
                        <v:shape id="Freeform 2200" o:spid="_x0000_s3023" style="position:absolute;left:6059;top:654;width:19;height:17;visibility:visible;mso-wrap-style:square;v-text-anchor:top" coordsize="1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xcKMIA&#10;AADdAAAADwAAAGRycy9kb3ducmV2LnhtbERPz2vCMBS+D/wfwhO8zdTpRKpRysZg4EFWPXh8NM+m&#10;2LzUJrb1v18OgseP7/dmN9hadNT6yrGC2TQBQVw4XXGp4HT8eV+B8AFZY+2YFDzIw247ettgql3P&#10;f9TloRQxhH2KCkwITSqlLwxZ9FPXEEfu4lqLIcK2lLrFPobbWn4kyVJarDg2GGzoy1Bxze9WQZMt&#10;V3P3WOR9bvaHm/2m7NzdlZqMh2wNItAQXuKn+1crWHzO4v74Jj4Bu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rFwowgAAAN0AAAAPAAAAAAAAAAAAAAAAAJgCAABkcnMvZG93&#10;bnJldi54bWxQSwUGAAAAAAQABAD1AAAAhwMAAAAA&#10;" path="m19,7l17,2,15,,7,2,,2,,5,,7r,3l2,14r3,3l10,17r2,l17,14r2,-4l19,7xm15,7r-3,3l10,12,7,10,5,7,7,5,10,2r2,3l15,7xe" fillcolor="#f3e100" stroked="f">
                          <v:path arrowok="t" o:connecttype="custom" o:connectlocs="19,7;17,2;15,0;7,2;0,2;0,5;0,7;0,10;2,14;5,17;10,17;12,17;17,14;19,10;19,7;15,7;12,10;10,12;7,10;5,7;7,5;10,2;12,5;15,7" o:connectangles="0,0,0,0,0,0,0,0,0,0,0,0,0,0,0,0,0,0,0,0,0,0,0,0"/>
                          <o:lock v:ext="edit" verticies="t"/>
                        </v:shape>
                        <v:shape id="Freeform 2201" o:spid="_x0000_s3024" style="position:absolute;left:6061;top:654;width:15;height:14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gZg8YA&#10;AADdAAAADwAAAGRycy9kb3ducmV2LnhtbESPQWvCQBSE70L/w/IK3nQTsUWiqxRBtAgFYwseX7Ov&#10;2dDs25BdY/TXd4WCx2FmvmEWq97WoqPWV44VpOMEBHHhdMWlgs/jZjQD4QOyxtoxKbiSh9XyabDA&#10;TLsLH6jLQykihH2GCkwITSalLwxZ9GPXEEfvx7UWQ5RtKXWLlwi3tZwkyau0WHFcMNjQ2lDxm5+t&#10;goKM3Xa3r/1tvf/ONx81v5+urNTwuX+bgwjUh0f4v73TCqYvaQr3N/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5gZg8YAAADdAAAADwAAAAAAAAAAAAAAAACYAgAAZHJz&#10;L2Rvd25yZXYueG1sUEsFBgAAAAAEAAQA9QAAAIsDAAAAAA==&#10;" path="m15,7l13,2,10,,5,2,3,2,,5,,7r3,5l8,14r5,-2l15,7xe" fillcolor="#f3e400" stroked="f">
                          <v:path arrowok="t" o:connecttype="custom" o:connectlocs="15,7;13,2;10,0;5,2;3,2;0,5;0,7;3,12;8,14;13,12;15,7" o:connectangles="0,0,0,0,0,0,0,0,0,0,0"/>
                        </v:shape>
                        <v:shape id="Freeform 2202" o:spid="_x0000_s3025" style="position:absolute;left:6064;top:656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+w1MYA&#10;AADdAAAADwAAAGRycy9kb3ducmV2LnhtbESPQWvCQBSE7wX/w/IEb3VjUKnRVcQiKJRCVcTjI/vM&#10;BrNvQ3Ybo7++Wyj0OMzMN8xi1dlKtNT40rGC0TABQZw7XXKh4HTcvr6B8AFZY+WYFDzIw2rZe1lg&#10;pt2dv6g9hEJECPsMFZgQ6kxKnxuy6IeuJo7e1TUWQ5RNIXWD9wi3lUyTZCotlhwXDNa0MZTfDt9W&#10;weW8eT6nn+59TyZpHx/Hdpaer0oN+t16DiJQF/7Df+2dVjCejFL4fROf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+w1MYAAADdAAAADwAAAAAAAAAAAAAAAACYAgAAZHJz&#10;L2Rvd25yZXYueG1sUEsFBgAAAAAEAAQA9QAAAIsDAAAAAA==&#10;" path="m10,5l7,3,5,,2,3,,5,2,8r3,2l7,8,10,5xe" fillcolor="#f2e700" stroked="f">
                          <v:path arrowok="t" o:connecttype="custom" o:connectlocs="10,5;7,3;5,0;2,3;0,5;2,8;5,10;7,8;10,5" o:connectangles="0,0,0,0,0,0,0,0,0"/>
                        </v:shape>
                        <v:shape id="Freeform 2203" o:spid="_x0000_s3026" style="position:absolute;left:6066;top:659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vutsgA&#10;AADdAAAADwAAAGRycy9kb3ducmV2LnhtbESPQWvCQBSE74X+h+UVvEjdmDYiqauIonioSKyHHl+z&#10;r0kw+zZkV93++26h4HGYmW+Y2SKYVlypd41lBeNRAoK4tLrhSsHpY/M8BeE8ssbWMin4IQeL+ePD&#10;DHNtb1zQ9egrESHsclRQe9/lUrqyJoNuZDvi6H3b3qCPsq+k7vEW4aaVaZJMpMGG40KNHa1qKs/H&#10;i1GwT9/TIqyGw3U2ycLhc2e+NsVWqcFTWL6B8BT8Pfzf3mkFr9n4Bf7exCc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C+62yAAAAN0AAAAPAAAAAAAAAAAAAAAAAJgCAABk&#10;cnMvZG93bnJldi54bWxQSwUGAAAAAAQABAD1AAAAjQMAAAAA&#10;" path="m5,2l5,,3,,,,,2,,5r3,l5,5,5,2xe" fillcolor="#f1e900" stroked="f">
                          <v:path arrowok="t" o:connecttype="custom" o:connectlocs="5,2;5,0;3,0;0,0;0,2;0,5;3,5;5,5;5,2" o:connectangles="0,0,0,0,0,0,0,0,0"/>
                        </v:shape>
                        <v:shape id="Freeform 2204" o:spid="_x0000_s3027" style="position:absolute;left:5984;top:631;width:169;height:60;visibility:visible;mso-wrap-style:square;v-text-anchor:top" coordsize="16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a0usUA&#10;AADdAAAADwAAAGRycy9kb3ducmV2LnhtbESP0WrCQBRE3wX/YblC3+omVsVGVxGlUIQipvmAS/aa&#10;BLN3Q3bVbb/eLRR8HGbmDLPaBNOKG/WusawgHScgiEurG64UFN8frwsQziNrbC2Tgh9ysFkPByvM&#10;tL3ziW65r0SEsMtQQe19l0npypoMurHtiKN3tr1BH2VfSd3jPcJNKydJMpcGG44LNXa0q6m85Fej&#10;oEvpGBb74m17yE/Fb/B6dn7/UuplFLZLEJ6Cf4b/259awXSWTuHvTXw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9rS6xQAAAN0AAAAPAAAAAAAAAAAAAAAAAJgCAABkcnMv&#10;ZG93bnJldi54bWxQSwUGAAAAAAQABAD1AAAAigMAAAAA&#10;" path="m,20r22,8l42,30,62,28,82,25,119,13,169,,134,25,94,45,75,55,52,57,32,60,10,55,3,37,,20xe" filled="f" strokecolor="#e15520" strokeweight="0">
                          <v:path arrowok="t" o:connecttype="custom" o:connectlocs="0,20;22,28;42,30;62,28;82,25;119,13;169,0;134,25;94,45;75,55;52,57;32,60;10,55;3,37;0,20" o:connectangles="0,0,0,0,0,0,0,0,0,0,0,0,0,0,0"/>
                        </v:shape>
                        <v:shape id="Freeform 2205" o:spid="_x0000_s3028" style="position:absolute;left:5721;top:886;width:32;height:117;visibility:visible;mso-wrap-style:square;v-text-anchor:top" coordsize="3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HCKsgA&#10;AADdAAAADwAAAGRycy9kb3ducmV2LnhtbESPT2sCMRTE74V+h/AKvdWsRUVWo7QFbQ8txb/o7XXz&#10;3F2avGyTVNdv3xQEj8PM/IYZT1trxJF8qB0r6HYyEMSF0zWXCtar2cMQRIjIGo1jUnCmANPJ7c0Y&#10;c+1OvKDjMpYiQTjkqKCKscmlDEVFFkPHNcTJOzhvMSbpS6k9nhLcGvmYZQNpsea0UGFDLxUV38tf&#10;q8AMtuZ14cz82Tefm5/D3n29f+yUur9rn0YgIrXxGr6037SCXr/bh/836QnIy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scIqyAAAAN0AAAAPAAAAAAAAAAAAAAAAAJgCAABk&#10;cnMvZG93bnJldi54bWxQSwUGAAAAAAQABAD1AAAAjQMAAAAA&#10;" path="m12,64l,,12,64xm12,64l10,79r,15l17,107r10,10l29,112r3,-8l32,97r,-8l29,82,24,74,20,69,12,64xe" fillcolor="#f3be00" stroked="f">
                          <v:path arrowok="t" o:connecttype="custom" o:connectlocs="12,64;0,0;12,64;12,64;10,79;10,94;17,107;27,117;29,112;32,104;32,97;32,89;29,82;24,74;20,69;12,64" o:connectangles="0,0,0,0,0,0,0,0,0,0,0,0,0,0,0,0"/>
                          <o:lock v:ext="edit" verticies="t"/>
                        </v:shape>
                        <v:shape id="Freeform 2206" o:spid="_x0000_s3029" style="position:absolute;left:5721;top:886;width:12;height:64;visibility:visible;mso-wrap-style:square;v-text-anchor:top" coordsize="1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Ui+8UA&#10;AADdAAAADwAAAGRycy9kb3ducmV2LnhtbESPT4vCMBTE7wv7HcJb8Lam1fUP1SgiCD3JbrX3R/Ns&#10;g81LaaLWb28WFvY4zMxvmPV2sK24U++NYwXpOAFBXDltuFZwPh0+lyB8QNbYOiYFT/Kw3by/rTHT&#10;7sE/dC9CLSKEfYYKmhC6TEpfNWTRj11HHL2L6y2GKPta6h4fEW5bOUmSubRoOC402NG+oepa3KyC&#10;Rfks83Oel7Nb8S1300tqjuag1Ohj2K1ABBrCf/ivnWsFX7N0Dr9v4hOQm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JSL7xQAAAN0AAAAPAAAAAAAAAAAAAAAAAJgCAABkcnMv&#10;ZG93bnJldi54bWxQSwUGAAAAAAQABAD1AAAAigMAAAAA&#10;" path="m12,64l,,12,64xe" filled="f" strokecolor="#e15520" strokeweight="0">
                          <v:path arrowok="t" o:connecttype="custom" o:connectlocs="12,64;0,0;12,64" o:connectangles="0,0,0"/>
                        </v:shape>
                        <v:shape id="Freeform 2207" o:spid="_x0000_s3030" style="position:absolute;left:5731;top:950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ruEMYA&#10;AADdAAAADwAAAGRycy9kb3ducmV2LnhtbESPQWvCQBSE7wX/w/IKvTUbS6MldRWxKDmIkKTQHh/Z&#10;1ySYfRuyq8Z/7wpCj8PMfMMsVqPpxJkG11pWMI1iEMSV1S3XCr7L7esHCOeRNXaWScGVHKyWk6cF&#10;ptpeOKdz4WsRIOxSVNB436dSuqohgy6yPXHw/uxg0Ac51FIPeAlw08m3OJ5Jgy2HhQZ72jRUHYuT&#10;UZDj4ac+5vt4k8z7Lit3X/kvlUq9PI/rTxCeRv8ffrQzreA9mc7h/iY8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ruEMYAAADdAAAADwAAAAAAAAAAAAAAAACYAgAAZHJz&#10;L2Rvd25yZXYueG1sUEsFBgAAAAAEAAQA9QAAAIsDAAAAAA==&#10;" path="m2,l,15,,30,7,43,17,53r2,-5l22,40r,-7l22,25,19,18,14,10,10,5,2,e" filled="f" strokecolor="#e15520" strokeweight="0">
                          <v:path arrowok="t" o:connecttype="custom" o:connectlocs="2,0;0,15;0,30;7,43;17,53;19,48;22,40;22,33;22,25;19,18;14,10;10,5;2,0" o:connectangles="0,0,0,0,0,0,0,0,0,0,0,0,0"/>
                        </v:shape>
                        <v:shape id="Freeform 2208" o:spid="_x0000_s3031" style="position:absolute;left:5731;top:1240;width:87;height:85;visibility:visible;mso-wrap-style:square;v-text-anchor:top" coordsize="8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VgnsIA&#10;AADdAAAADwAAAGRycy9kb3ducmV2LnhtbERPS2vCQBC+C/0Pywi9iG6strSpq/SB4LWxeB6y0yQm&#10;Oxuya5L+e+cgePz43pvd6BrVUxcqzwaWiwQUce5txYWB3+N+/goqRGSLjWcy8E8BdtuHyQZT6wf+&#10;oT6LhZIQDikaKGNsU61DXpLDsPAtsXB/vnMYBXaFth0OEu4a/ZQkL9phxdJQYktfJeV1dnHSO7sc&#10;ZsfV59u6rr/74dxkJ99nxjxOx493UJHGeBff3AdrYP28lLnyRp6A3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tWCewgAAAN0AAAAPAAAAAAAAAAAAAAAAAJgCAABkcnMvZG93&#10;bnJldi54bWxQSwUGAAAAAAQABAD1AAAAhwMAAAAA&#10;" path="m44,47l,,44,47xm44,47r8,15l62,75r10,7l87,85r,-8l84,70,79,65,74,57,69,52,62,50,54,47r-10,xe" fillcolor="#f3be00" stroked="f">
                          <v:path arrowok="t" o:connecttype="custom" o:connectlocs="44,47;0,0;44,47;44,47;52,62;62,75;72,82;87,85;87,77;84,70;79,65;74,57;69,52;62,50;54,47;44,47" o:connectangles="0,0,0,0,0,0,0,0,0,0,0,0,0,0,0,0"/>
                          <o:lock v:ext="edit" verticies="t"/>
                        </v:shape>
                        <v:shape id="Freeform 2209" o:spid="_x0000_s3032" style="position:absolute;left:5731;top:1240;width:44;height:47;visibility:visible;mso-wrap-style:square;v-text-anchor:top" coordsize="4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XIB8YA&#10;AADdAAAADwAAAGRycy9kb3ducmV2LnhtbESPUWvCMBSF3wf7D+EO9qapbnOzM4oIzsFgoO4HXJrb&#10;pltzU5LY1n9vBGGPh3POdziL1WAb0ZEPtWMFk3EGgrhwuuZKwc9xO3oDESKyxsYxKThTgNXy/m6B&#10;uXY976k7xEokCIccFZgY21zKUBiyGMauJU5e6bzFmKSvpPbYJ7ht5DTLZtJizWnBYEsbQ8Xf4WQV&#10;dKdj+fs0//5gs59t+y/9ut6VXqnHh2H9DiLSEP/Dt/anVvD8MpnD9U16AnJ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HXIB8YAAADdAAAADwAAAAAAAAAAAAAAAACYAgAAZHJz&#10;L2Rvd25yZXYueG1sUEsFBgAAAAAEAAQA9QAAAIsDAAAAAA==&#10;" path="m44,47l,,44,47xe" filled="f" strokecolor="#e15520" strokeweight="0">
                          <v:path arrowok="t" o:connecttype="custom" o:connectlocs="44,47;0,0;44,47" o:connectangles="0,0,0"/>
                        </v:shape>
                        <v:shape id="Freeform 2210" o:spid="_x0000_s3033" style="position:absolute;left:5775;top:1287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ehdsMA&#10;AADdAAAADwAAAGRycy9kb3ducmV2LnhtbERPz0/CMBS+m/A/NM/EG3QQUDMphCxgDAejKPfH+lwn&#10;6+uy1nX89/RA4vHL93u5Hmwjeup87VjBdJKBIC6drrlS8P21Gz+D8AFZY+OYFFzIw3o1ultirl3k&#10;T+oPoRIphH2OCkwIbS6lLw1Z9BPXEifux3UWQ4JdJXWHMYXbRs6y7FFarDk1GGypMFSeD39Wga9j&#10;W5j9k93G99PvR+yPxWsxVerhfti8gAg0hH/xzf2mFcwXs7Q/vUlPQK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ehdsMAAADdAAAADwAAAAAAAAAAAAAAAACYAgAAZHJzL2Rv&#10;d25yZXYueG1sUEsFBgAAAAAEAAQA9QAAAIgDAAAAAA==&#10;" path="m,l8,15,18,28r10,7l43,38r,-8l40,23,35,18,30,10,25,5,18,3,10,,,xe" filled="f" strokecolor="#e15520" strokeweight="0">
                          <v:path arrowok="t" o:connecttype="custom" o:connectlocs="0,0;8,15;18,28;28,35;43,38;43,30;40,23;35,18;30,10;25,5;18,3;10,0;0,0" o:connectangles="0,0,0,0,0,0,0,0,0,0,0,0,0"/>
                        </v:shape>
                        <v:shape id="Freeform 2211" o:spid="_x0000_s3034" style="position:absolute;left:5870;top:659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PzpsYA&#10;AADdAAAADwAAAGRycy9kb3ducmV2LnhtbESPQWvCQBSE7wX/w/KE3upG24qk2YhICy2IYAyU3h7Z&#10;1ySafRt2txr/vSsUPA4z8w2TLQfTiRM531pWMJ0kIIgrq1uuFZT7j6cFCB+QNXaWScGFPCzz0UOG&#10;qbZn3tGpCLWIEPYpKmhC6FMpfdWQQT+xPXH0fq0zGKJ0tdQOzxFuOjlLkrk02HJcaLCndUPVsfgz&#10;Cjbl9+LH9F+75+3Brqlzpd2s3pV6HA+rNxCBhnAP/7c/tYKX19kUbm/iE5D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PzpsYAAADdAAAADwAAAAAAAAAAAAAAAACYAgAAZHJz&#10;L2Rvd25yZXYueG1sUEsFBgAAAAAEAAQA9QAAAIsDAAAAAA==&#10;" path="m,59l44,,,59xe" fillcolor="#f3be00" stroked="f">
                          <v:path arrowok="t" o:connecttype="custom" o:connectlocs="0,59;44,0;0,59" o:connectangles="0,0,0"/>
                        </v:shape>
                        <v:shape id="Freeform 2212" o:spid="_x0000_s3035" style="position:absolute;left:5870;top:659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k++cUA&#10;AADdAAAADwAAAGRycy9kb3ducmV2LnhtbESPzWrDMBCE74G+g9hCLqGRa9JQ3CihFAK5pfk59LhI&#10;W9vUWrmSYitvXwUCPQ4z8w2z2iTbiYF8aB0reJ4XIIi1My3XCs6n7dMriBCRDXaOScGVAmzWD5MV&#10;VsaNfKDhGGuRIRwqVNDE2FdSBt2QxTB3PXH2vp23GLP0tTQexwy3nSyLYikttpwXGuzpoyH9c7xY&#10;BfE3nX0q9ed2Vh/0wKevcX9dKDV9TO9vICKl+B++t3dGweKlLOH2Jj8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GT75xQAAAN0AAAAPAAAAAAAAAAAAAAAAAJgCAABkcnMv&#10;ZG93bnJldi54bWxQSwUGAAAAAAQABAD1AAAAigMAAAAA&#10;" path="m,59l44,,,59xe" filled="f" strokecolor="#e15520" strokeweight="0">
                          <v:path arrowok="t" o:connecttype="custom" o:connectlocs="0,59;44,0;0,59" o:connectangles="0,0,0"/>
                        </v:shape>
                        <v:shape id="Freeform 2213" o:spid="_x0000_s3036" style="position:absolute;left:5780;top:908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lYq8QA&#10;AADdAAAADwAAAGRycy9kb3ducmV2LnhtbESPQWsCMRSE7wX/Q3iCt5pVW7Fbo4ha6KmgKz0/Ns/N&#10;0s3LsonZ9d+bQqHHYWa+YdbbwTYiUudrxwpm0wwEcel0zZWCS/HxvALhA7LGxjEpuJOH7Wb0tMZc&#10;u55PFM+hEgnCPkcFJoQ2l9KXhiz6qWuJk3d1ncWQZFdJ3WGf4LaR8yxbSos1pwWDLe0NlT/nm1Xw&#10;hjF4UxSnuPi2h69jH2fkrkpNxsPuHUSgIfyH/9qfWsHL63wBv2/SE5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pWKvEAAAA3QAAAA8AAAAAAAAAAAAAAAAAmAIAAGRycy9k&#10;b3ducmV2LnhtbFBLBQYAAAAABAAEAPUAAACJAwAAAAA=&#10;" path="m35,62l65,,35,62r,l35,62,20,72,10,82,3,97,,112r8,l13,107r7,-5l25,97r5,-7l33,80r2,-8l35,62xe" fillcolor="#f3be00" stroked="f">
                          <v:path arrowok="t" o:connecttype="custom" o:connectlocs="35,62;65,0;35,62;35,62;35,62;20,72;10,82;3,97;0,112;8,112;13,107;20,102;25,97;30,90;33,80;35,72;35,62" o:connectangles="0,0,0,0,0,0,0,0,0,0,0,0,0,0,0,0,0"/>
                        </v:shape>
                        <v:shape id="Freeform 2214" o:spid="_x0000_s3037" style="position:absolute;left:5780;top:908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6MOMYA&#10;AADdAAAADwAAAGRycy9kb3ducmV2LnhtbESP3WrCQBSE7wt9h+UUelc3Bo0luoqIQulF8acPcMwe&#10;k2j2bMgeNX17t1Do5TAz3zCzRe8adaMu1J4NDAcJKOLC25pLA9+Hzds7qCDIFhvPZOCHAizmz08z&#10;zK2/845ueylVhHDI0UAl0uZah6Iih2HgW+LonXznUKLsSm07vEe4a3SaJJl2WHNcqLClVUXFZX91&#10;Bs7HemKzfr09bdLmy58l2xbyaczrS7+cghLq5T/81/6wBkbjdAS/b+IT0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56MOMYAAADdAAAADwAAAAAAAAAAAAAAAACYAgAAZHJz&#10;L2Rvd25yZXYueG1sUEsFBgAAAAAEAAQA9QAAAIsDAAAAAA==&#10;" path="m35,62l65,,35,62r,l35,62,20,72,10,82,3,97,,112r8,l13,107r7,-5l25,97r5,-7l33,80r2,-8l35,62xe" filled="f" strokecolor="#e15520" strokeweight="0">
                          <v:path arrowok="t" o:connecttype="custom" o:connectlocs="35,62;65,0;35,62;35,62;35,62;20,72;10,82;3,97;0,112;8,112;13,107;20,102;25,97;30,90;33,80;35,72;35,62" o:connectangles="0,0,0,0,0,0,0,0,0,0,0,0,0,0,0,0,0"/>
                        </v:shape>
                      </v:group>
                      <v:shape id="Freeform 2215" o:spid="_x0000_s3038" style="position:absolute;left:711;top:2870;width:139;height:711;visibility:visible;mso-wrap-style:square;v-text-anchor:top" coordsize="2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zVW8QA&#10;AADdAAAADwAAAGRycy9kb3ducmV2LnhtbESPQWvCQBSE74X+h+UVvNVN1RSNrqIFoRcPan/AI/tM&#10;YrPvhew2if++Kwgeh5n5hlltBlerjlpfCRv4GCegiHOxFRcGfs779zkoH5At1sJk4EYeNuvXlxVm&#10;Vno+UncKhYoQ9hkaKENoMq19XpJDP5aGOHoXaR2GKNtC2xb7CHe1niTJp3ZYcVwosaGvkvLf058z&#10;UB1QZv3V7fJ0ceFpLbutdEdjRm/Ddgkq0BCe4Uf72xqYpZMU7m/iE9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81VvEAAAA3QAAAA8AAAAAAAAAAAAAAAAAmAIAAGRycy9k&#10;b3ducmV2LnhtbFBLBQYAAAAABAAEAPUAAACJAwAAAAA=&#10;" path="m2,62l2,r,62xm2,62l,77,,92r7,10l17,112r3,-5l22,99r,-7l22,84,17,77,15,72,7,67,2,62xe" fillcolor="#f3be00" stroked="f">
                        <v:path arrowok="t" o:connecttype="custom" o:connectlocs="1270,39370;1270,0;1270,39370;1270,39370;0,48895;0,58420;4445,64770;10795,71120;12700,67945;13970,62865;13970,58420;13970,53340;10795,48895;9525,45720;4445,42545;1270,39370" o:connectangles="0,0,0,0,0,0,0,0,0,0,0,0,0,0,0,0"/>
                        <o:lock v:ext="edit" verticies="t"/>
                      </v:shape>
                      <v:shape id="Freeform 2216" o:spid="_x0000_s3039" style="position:absolute;left:723;top:2870;width:7;height:393;visibility:visible;mso-wrap-style:square;v-text-anchor:top" coordsize="63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KJoMUA&#10;AADdAAAADwAAAGRycy9kb3ducmV2LnhtbESPwW7CMBBE75X6D9ZW4lacUIiqFCcCSiWOBfoB23gb&#10;R8TrNDYk/XuMVInjaGbeaJblaFtxod43jhWk0wQEceV0w7WCr+PH8ysIH5A1to5JwR95KIvHhyXm&#10;2g28p8sh1CJC2OeowITQ5VL6ypBFP3UdcfR+XG8xRNnXUvc4RLht5SxJMmmx4bhgsKONoep0OFsF&#10;yf5l8Rl+1/q9/dan4bxKpdmmSk2extUbiEBjuIf/2zutYL6YZXB7E5+AL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4omgxQAAAN0AAAAPAAAAAAAAAAAAAAAAAJgCAABkcnMv&#10;ZG93bnJldi54bWxQSwUGAAAAAAQABAD1AAAAigMAAAAA&#10;" path="m,62l,,,62xe" filled="f" strokecolor="#e15520" strokeweight="0">
                        <v:path arrowok="t" o:connecttype="custom" o:connectlocs="0,39370;0,0;0,39370" o:connectangles="0,0,0"/>
                      </v:shape>
                      <v:shape id="Freeform 2217" o:spid="_x0000_s3040" style="position:absolute;left:711;top:3263;width:139;height:318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YTGcYA&#10;AADdAAAADwAAAGRycy9kb3ducmV2LnhtbESPT2sCMRTE7wW/Q3iCt5pVatXVKKVQ7KUW/54fyXN3&#10;dfOybtJ1++2NUOhxmJnfMPNla0vRUO0LxwoG/QQEsXam4EzBfvfxPAHhA7LB0jEp+CUPy0XnaY6p&#10;cTfeULMNmYgQ9ikqyEOoUim9zsmi77uKOHonV1sMUdaZNDXeItyWcpgkr9JiwXEhx4rec9KX7Y9V&#10;MPm+jMK60av19To9fJ0Px42WR6V63fZtBiJQG/7Df+1Po+BlNBzD4018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YTGcYAAADdAAAADwAAAAAAAAAAAAAAAACYAgAAZHJz&#10;L2Rvd25yZXYueG1sUEsFBgAAAAAEAAQA9QAAAIsDAAAAAA==&#10;" path="m2,l,15,,30,7,40,17,50r3,-5l22,37r,-7l22,22,17,15,15,10,7,5,2,e" filled="f" strokecolor="#e15520" strokeweight="0">
                        <v:path arrowok="t" o:connecttype="custom" o:connectlocs="1270,0;0,9525;0,19050;4445,25400;10795,31750;12700,28575;13970,23495;13970,19050;13970,13970;10795,9525;9525,6350;4445,3175;1270,0" o:connectangles="0,0,0,0,0,0,0,0,0,0,0,0,0"/>
                      </v:shape>
                      <v:shape id="Freeform 2218" o:spid="_x0000_s3041" style="position:absolute;left:742;top:2628;width:159;height:731;visibility:visible;mso-wrap-style:square;v-text-anchor:top" coordsize="2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tOhcIA&#10;AADdAAAADwAAAGRycy9kb3ducmV2LnhtbERPy4rCMBTdC/MP4Q7MThPFqlSjiCDocnzMdHlprm2x&#10;uSlN1M58vVkILg/nvVh1thZ3an3lWMNwoEAQ585UXGg4Hbf9GQgfkA3WjknDH3lYLT96C0yNe/A3&#10;3Q+hEDGEfYoayhCaVEqfl2TRD1xDHLmLay2GCNtCmhYfMdzWcqTURFqsODaU2NCmpPx6uFkN13Uy&#10;y7rL//T3fNyrn6weJ3uVaf312a3nIAJ14S1+uXdGwzgZxbnxTXw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S06FwgAAAN0AAAAPAAAAAAAAAAAAAAAAAJgCAABkcnMvZG93&#10;bnJldi54bWxQSwUGAAAAAAQABAD1AAAAhwMAAAAA&#10;" path="m2,65l7,,2,65xm2,65l,80,2,92r8,13l20,115r2,-8l25,100r,-8l22,88,20,80,15,73,10,68,2,65xe" fillcolor="#f3be00" stroked="f">
                        <v:path arrowok="t" o:connecttype="custom" o:connectlocs="1270,41275;4445,0;1270,41275;1270,41275;0,50800;1270,58420;6350,66675;12700,73025;13970,67945;15875,63500;15875,58420;13970,55880;12700,50800;9525,46355;6350,43180;1270,41275" o:connectangles="0,0,0,0,0,0,0,0,0,0,0,0,0,0,0,0"/>
                        <o:lock v:ext="edit" verticies="t"/>
                      </v:shape>
                      <v:shape id="Freeform 2219" o:spid="_x0000_s3042" style="position:absolute;left:755;top:2628;width:32;height:413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wwrMUA&#10;AADdAAAADwAAAGRycy9kb3ducmV2LnhtbESP0WoCMRRE3wX/IVzBt5p1raKrUaSl0D6UUvUDLpvr&#10;Zt3NzZJE3f59Uyj4OMzMGWaz620rbuRD7VjBdJKBIC6drrlScDq+PS1BhIissXVMCn4owG47HGyw&#10;0O7O33Q7xEokCIcCFZgYu0LKUBqyGCauI07e2XmLMUlfSe3xnuC2lXmWLaTFmtOCwY5eDJXN4WoV&#10;yIt5zc38q/anptKzz+b6cSFSajzq92sQkfr4CP+337WC53m+gr836Qn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bDCsxQAAAN0AAAAPAAAAAAAAAAAAAAAAAJgCAABkcnMv&#10;ZG93bnJldi54bWxQSwUGAAAAAAQABAD1AAAAigMAAAAA&#10;" path="m,65l5,,,65xe" filled="f" strokecolor="#e15520" strokeweight="0">
                        <v:path arrowok="t" o:connecttype="custom" o:connectlocs="0,41275;3175,0;0,41275" o:connectangles="0,0,0"/>
                      </v:shape>
                      <v:shape id="Freeform 2220" o:spid="_x0000_s3043" style="position:absolute;left:742;top:3041;width:159;height:318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eGG8IA&#10;AADdAAAADwAAAGRycy9kb3ducmV2LnhtbERPy04CMRTdm/gPzTVhB60iQkYKQQOG6EJe7i/Ty3TC&#10;9HYyLTD8PV2QuDw57/G0dZU4UxNKzxqeewoEce5NyYWG3XbRHYEIEdlg5Zk0XCnAdPL4MMbM+Auv&#10;6byJhUghHDLUYGOsMylDbslh6PmaOHEH3ziMCTaFNA1eUrir5ItSb9JhyanBYk2flvLj5uQ0HOff&#10;Vi2K3y/7UStJP264mv3tte48tbN3EJHa+C++u5dGw+ugn/anN+kJyM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54YbwgAAAN0AAAAPAAAAAAAAAAAAAAAAAJgCAABkcnMvZG93&#10;bnJldi54bWxQSwUGAAAAAAQABAD1AAAAhwMAAAAA&#10;" path="m2,l,15,2,27r8,13l20,50r2,-8l25,35r,-8l22,23,20,15,15,8,10,3,2,e" filled="f" strokecolor="#e15520" strokeweight="0">
                        <v:path arrowok="t" o:connecttype="custom" o:connectlocs="1270,0;0,9525;1270,17145;6350,25400;12700,31750;13970,26670;15875,22225;15875,17145;13970,14605;12700,9525;9525,5080;6350,1905;1270,0" o:connectangles="0,0,0,0,0,0,0,0,0,0,0,0,0"/>
                      </v:shape>
                      <v:shape id="Freeform 2221" o:spid="_x0000_s3044" style="position:absolute;left:787;top:2393;width:159;height:743;visibility:visible;mso-wrap-style:square;v-text-anchor:top" coordsize="2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1VfMgA&#10;AADdAAAADwAAAGRycy9kb3ducmV2LnhtbESPT2vCQBTE74V+h+UVvNVN1LaSukop+AeKh8ZevD2y&#10;z2xs9m3Irkn89m6h4HGYmd8wi9Vga9FR6yvHCtJxAoK4cLriUsHPYf08B+EDssbaMSm4kofV8vFh&#10;gZl2PX9Tl4dSRAj7DBWYEJpMSl8YsujHriGO3sm1FkOUbSl1i32E21pOkuRVWqw4Lhhs6NNQ8Ztf&#10;rILD9rQ+bs5v1871aWK+zvvJZbZXavQ0fLyDCDSEe/i/vdMKZi/TFP7exCcgl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XVV8yAAAAN0AAAAPAAAAAAAAAAAAAAAAAJgCAABk&#10;cnMvZG93bnJldi54bWxQSwUGAAAAAAQABAD1AAAAjQMAAAAA&#10;" path="m3,67l,,3,67xm3,67l,82,3,95r5,12l18,117r5,-7l23,102r2,-5l23,90,20,82,15,75,10,70,3,67xe" fillcolor="#f3be00" stroked="f">
                        <v:path arrowok="t" o:connecttype="custom" o:connectlocs="1905,42545;0,0;1905,42545;1905,42545;0,52070;1905,60325;5080,67945;11430,74295;14605,69850;14605,64770;15875,61595;14605,57150;12700,52070;9525,47625;6350,44450;1905,42545" o:connectangles="0,0,0,0,0,0,0,0,0,0,0,0,0,0,0,0"/>
                        <o:lock v:ext="edit" verticies="t"/>
                      </v:shape>
                      <v:shape id="Freeform 2222" o:spid="_x0000_s3045" style="position:absolute;left:787;top:2393;width:19;height:426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gtJcgA&#10;AADdAAAADwAAAGRycy9kb3ducmV2LnhtbESPQWvCQBSE70L/w/KE3urGtFaNrqItLYVW0Cjt9ZF9&#10;JqHZt2F3q/HfdwsFj8PMfMPMl51pxImcry0rGA4SEMSF1TWXCg77l7sJCB+QNTaWScGFPCwXN705&#10;ZtqeeUenPJQiQthnqKAKoc2k9EVFBv3AtsTRO1pnMETpSqkdniPcNDJNkkdpsOa4UGFLTxUV3/mP&#10;URDG24tbj5r31Wc7pfXHJn3+yl+Vuu13qxmIQF24hv/bb1rBw+g+hb838Qn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yC0lyAAAAN0AAAAPAAAAAAAAAAAAAAAAAJgCAABk&#10;cnMvZG93bnJldi54bWxQSwUGAAAAAAQABAD1AAAAjQMAAAAA&#10;" path="m3,67l,,3,67xe" filled="f" strokecolor="#e15520" strokeweight="0">
                        <v:path arrowok="t" o:connecttype="custom" o:connectlocs="1905,42545;0,0;1905,42545" o:connectangles="0,0,0"/>
                      </v:shape>
                      <v:shape id="Freeform 2223" o:spid="_x0000_s3046" style="position:absolute;left:787;top:2819;width:159;height:317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UYbMYA&#10;AADdAAAADwAAAGRycy9kb3ducmV2LnhtbESPW2sCMRSE3wv+h3CEvtVErRdWo9hSS2kfvL+fbk43&#10;i5uTZZPq9t83QqGPw8x8w8yXravEhZpQetbQ7ykQxLk3JRcajof1wxREiMgGK8+k4YcCLBeduzlm&#10;xl95R5d9LESCcMhQg42xzqQMuSWHoedr4uR9+cZhTLIppGnwmuCukgOlxtJhyWnBYk3PlvLz/ttp&#10;OL+8W7UuNq/2qVaSPtxkuzp9an3fbVczEJHa+B/+a78ZDY+j4RBub9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UYbMYAAADdAAAADwAAAAAAAAAAAAAAAACYAgAAZHJz&#10;L2Rvd25yZXYueG1sUEsFBgAAAAAEAAQA9QAAAIsDAAAAAA==&#10;" path="m3,l,15,3,28,8,40,18,50r5,-7l23,35r2,-5l23,23,20,15,15,8,10,3,3,e" filled="f" strokecolor="#e15520" strokeweight="0">
                        <v:path arrowok="t" o:connecttype="custom" o:connectlocs="1905,0;0,9525;1905,17780;5080,25400;11430,31750;14605,27305;14605,22225;15875,19050;14605,14605;12700,9525;9525,5080;6350,1905;1905,0" o:connectangles="0,0,0,0,0,0,0,0,0,0,0,0,0"/>
                      </v:shape>
                      <v:shape id="Freeform 2224" o:spid="_x0000_s3047" style="position:absolute;left:819;top:2235;width:158;height:698;visibility:visible;mso-wrap-style:square;v-text-anchor:top" coordsize="2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0HbsYA&#10;AADdAAAADwAAAGRycy9kb3ducmV2LnhtbESPzWvCQBTE7wX/h+UJvdWNrRWJriKi4MWDX+jxmX0m&#10;0ezbNLv56H/fLRR6HGbmN8xs0ZlCNFS53LKC4SACQZxYnXOq4HTcvE1AOI+ssbBMCr7JwWLee5lh&#10;rG3Le2oOPhUBwi5GBZn3ZSylSzIy6Aa2JA7e3VYGfZBVKnWFbYCbQr5H0VgazDksZFjSKqPkeaiN&#10;gvr22JFd2+v50kxk9Phqa79PlXrtd8spCE+d/w//tbdawejzYwS/b8IT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0HbsYAAADdAAAADwAAAAAAAAAAAAAAAACYAgAAZHJz&#10;L2Rvd25yZXYueG1sUEsFBgAAAAAEAAQA9QAAAIsDAAAAAA==&#10;" path="m5,60l,,5,60xm5,60l,75,3,90r5,10l18,110r5,-5l25,97r,-7l23,82,20,75,18,70,10,65,5,60xe" fillcolor="#f3be00" stroked="f">
                        <v:path arrowok="t" o:connecttype="custom" o:connectlocs="3175,38100;0,0;3175,38100;3175,38100;0,47625;1905,57150;5080,63500;11430,69850;14605,66675;15875,61595;15875,57150;14605,52070;12700,47625;11430,44450;6350,41275;3175,38100" o:connectangles="0,0,0,0,0,0,0,0,0,0,0,0,0,0,0,0"/>
                        <o:lock v:ext="edit" verticies="t"/>
                      </v:shape>
                      <v:shape id="Freeform 2225" o:spid="_x0000_s3048" style="position:absolute;left:819;top:2235;width:31;height:381;visibility:visible;mso-wrap-style:square;v-text-anchor:top" coordsize="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yqcMcA&#10;AADdAAAADwAAAGRycy9kb3ducmV2LnhtbESPQWvCQBSE70L/w/KE3nRjrFVjVhGLVtpTTSkeH9ln&#10;Epp9G7NbTf99tyB4HGbmGyZddaYWF2pdZVnBaBiBIM6trrhQ8JltBzMQziNrrC2Tgl9ysFo+9FJM&#10;tL3yB10OvhABwi5BBaX3TSKly0sy6Ia2IQ7eybYGfZBtIXWL1wA3tYyj6FkarDgslNjQpqT8+/Bj&#10;FEzf8ByvX45ZFL8W863f7Hj3/qXUY79bL0B46vw9fGvvtYKnyXgC/2/CE5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cqnDHAAAA3QAAAA8AAAAAAAAAAAAAAAAAmAIAAGRy&#10;cy9kb3ducmV2LnhtbFBLBQYAAAAABAAEAPUAAACMAwAAAAA=&#10;" path="m5,60l,,5,60xe" filled="f" strokecolor="#e15520" strokeweight="0">
                        <v:path arrowok="t" o:connecttype="custom" o:connectlocs="3175,38100;0,0;3175,38100" o:connectangles="0,0,0"/>
                      </v:shape>
                      <v:shape id="Freeform 2226" o:spid="_x0000_s3049" style="position:absolute;left:819;top:2616;width:158;height:317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E73MMA&#10;AADdAAAADwAAAGRycy9kb3ducmV2LnhtbESPQWsCMRSE7wX/Q3iCt5p1bUVWo4i0IN5qe/D4SJ6b&#10;1c3Lsom76783hUKPw8x8w6y3g6tFR22oPCuYTTMQxNqbiksFP9+fr0sQISIbrD2TggcF2G5GL2ss&#10;jO/5i7pTLEWCcChQgY2xKaQM2pLDMPUNcfIuvnUYk2xLaVrsE9zVMs+yhXRYcVqw2NDekr6d7k6B&#10;vrqe8wPnEvUuO3fH29z2H0pNxsNuBSLSEP/Df+2DUfD2Pl/A75v0BOTm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0E73MMAAADdAAAADwAAAAAAAAAAAAAAAACYAgAAZHJzL2Rv&#10;d25yZXYueG1sUEsFBgAAAAAEAAQA9QAAAIgDAAAAAA==&#10;" path="m5,l,15,3,30,8,40,18,50r5,-5l25,37r,-7l23,22,20,15,18,10,10,5,5,xe" filled="f" strokecolor="#e15520" strokeweight="0">
                        <v:path arrowok="t" o:connecttype="custom" o:connectlocs="3175,0;0,9525;1905,19050;5080,25400;11430,31750;14605,28575;15875,23495;15875,19050;14605,13970;12700,9525;11430,6350;6350,3175;3175,0" o:connectangles="0,0,0,0,0,0,0,0,0,0,0,0,0"/>
                      </v:shape>
                      <v:shape id="Freeform 2227" o:spid="_x0000_s3050" style="position:absolute;left:869;top:1981;width:159;height:711;visibility:visible;mso-wrap-style:square;v-text-anchor:top" coordsize="2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c0H8gA&#10;AADdAAAADwAAAGRycy9kb3ducmV2LnhtbESPQWsCMRSE7wX/Q3hCL6VmrVrLahRtFfXQQ1dbenxs&#10;nruLm5dlEzX++6ZQ6HGYmW+Y6TyYWlyodZVlBf1eAoI4t7riQsFhv358AeE8ssbaMim4kYP5rHM3&#10;xVTbK3/QJfOFiBB2KSoovW9SKV1ekkHXsw1x9I62NeijbAupW7xGuKnlU5I8S4MVx4USG3otKT9l&#10;Z6MAbw9vn99f4/dRtpK7DdmwOYelUvfdsJiA8BT8f/ivvdUKhqPBGH7fxCcgZ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NzQfyAAAAN0AAAAPAAAAAAAAAAAAAAAAAJgCAABk&#10;cnMvZG93bnJldi54bWxQSwUGAAAAAAQABAD1AAAAjQMAAAAA&#10;" path="m5,62l10,,5,62xm2,62l,77,2,92r5,10l17,112r5,-5l22,100r3,-8l22,85,20,77,17,72,10,67,2,62xe" fillcolor="#f3be00" stroked="f">
                        <v:path arrowok="t" o:connecttype="custom" o:connectlocs="3175,39370;6350,0;3175,39370;1270,39370;0,48895;1270,58420;4445,64770;10795,71120;13970,67945;13970,63500;15875,58420;13970,53975;12700,48895;10795,45720;6350,42545;1270,39370" o:connectangles="0,0,0,0,0,0,0,0,0,0,0,0,0,0,0,0"/>
                        <o:lock v:ext="edit" verticies="t"/>
                      </v:shape>
                      <v:shape id="Freeform 2228" o:spid="_x0000_s3051" style="position:absolute;left:901;top:1981;width:32;height:393;visibility:visible;mso-wrap-style:square;v-text-anchor:top" coordsize="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1AR8YA&#10;AADdAAAADwAAAGRycy9kb3ducmV2LnhtbERPy07CQBTdm/APk0viTqbWB6YyEEFJwJVUAri7dq6d&#10;hs6d2hlo/XtnYeLy5Lwns97W4kytrxwruB4lIIgLpysuFWzfl1cPIHxA1lg7JgU/5GE2HVxMMNOu&#10;4w2d81CKGMI+QwUmhCaT0heGLPqRa4gj9+VaiyHCtpS6xS6G21qmSXIvLVYcGww2tDBUHPOTVTAf&#10;n8q31/3z97pJTXr4yI+f3e5Fqcth//QIIlAf/sV/7pVWcHt3E+fGN/EJ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1AR8YAAADdAAAADwAAAAAAAAAAAAAAAACYAgAAZHJz&#10;L2Rvd25yZXYueG1sUEsFBgAAAAAEAAQA9QAAAIsDAAAAAA==&#10;" path="m,62l5,,,62xe" filled="f" strokecolor="#e15520" strokeweight="0">
                        <v:path arrowok="t" o:connecttype="custom" o:connectlocs="0,39370;3175,0;0,39370" o:connectangles="0,0,0"/>
                      </v:shape>
                      <v:shape id="Freeform 2229" o:spid="_x0000_s3052" style="position:absolute;left:869;top:2374;width:159;height:318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0vhscA&#10;AADdAAAADwAAAGRycy9kb3ducmV2LnhtbESPzU7DMBCE70i8g7VI3FobCqUNdasWUYToAejPfRsv&#10;cdR4HcUmCW+PkSpxHM3MN5rZoneVaKkJpWcNN0MFgjj3puRCw363HkxAhIhssPJMGn4owGJ+eTHD&#10;zPiOP6ndxkIkCIcMNdgY60zKkFtyGIa+Jk7el28cxiSbQpoGuwR3lbxVaiwdlpwWLNb0ZCk/bb+d&#10;htPzm1Xr4v3FrmolaeMePpaHo9bXV/3yEUSkPv6Hz+1Xo+HufjSFvzfp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dL4bHAAAA3QAAAA8AAAAAAAAAAAAAAAAAmAIAAGRy&#10;cy9kb3ducmV2LnhtbFBLBQYAAAAABAAEAPUAAACMAwAAAAA=&#10;" path="m2,l,15,2,30,7,40,17,50r5,-5l22,38r3,-8l22,23,20,15,17,10,10,5,2,e" filled="f" strokecolor="#e15520" strokeweight="0">
                        <v:path arrowok="t" o:connecttype="custom" o:connectlocs="1270,0;0,9525;1270,19050;4445,25400;10795,31750;13970,28575;13970,24130;15875,19050;13970,14605;12700,9525;10795,6350;6350,3175;1270,0" o:connectangles="0,0,0,0,0,0,0,0,0,0,0,0,0"/>
                      </v:shape>
                      <v:shape id="Freeform 2230" o:spid="_x0000_s3053" style="position:absolute;left:946;top:1758;width:139;height:762;visibility:visible;mso-wrap-style:square;v-text-anchor:top" coordsize="2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frlcEA&#10;AADdAAAADwAAAGRycy9kb3ducmV2LnhtbERPTYvCMBC9C/6HMII3TRUV6TYVURZcVoRVwevQjE2x&#10;mZQmq9399eYgeHy872zV2VrcqfWVYwWTcQKCuHC64lLB+fQ5WoLwAVlj7ZgU/JGHVd7vZZhq9+Af&#10;uh9DKWII+xQVmBCaVEpfGLLox64hjtzVtRZDhG0pdYuPGG5rOU2ShbRYcWww2NDGUHE7/loFh7Xb&#10;fy8Nnr7O0//J9rJgbfCi1HDQrT9ABOrCW/xy77SC2XwW98c38QnI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n65XBAAAA3QAAAA8AAAAAAAAAAAAAAAAAmAIAAGRycy9kb3du&#10;cmV2LnhtbFBLBQYAAAAABAAEAPUAAACGAwAAAAA=&#10;" path="m8,65l20,,8,65xm8,65l3,82,,95r5,12l13,120r4,-8l20,105r2,-8l22,90,20,82,17,75,13,70,8,65xe" fillcolor="#f3be00" stroked="f">
                        <v:path arrowok="t" o:connecttype="custom" o:connectlocs="5080,41275;12700,0;5080,41275;5080,41275;1905,52070;0,60325;3175,67945;8255,76200;10795,71120;12700,66675;13970,61595;13970,57150;12700,52070;10795,47625;8255,44450;5080,41275" o:connectangles="0,0,0,0,0,0,0,0,0,0,0,0,0,0,0,0"/>
                        <o:lock v:ext="edit" verticies="t"/>
                      </v:shape>
                      <v:shape id="Freeform 2231" o:spid="_x0000_s3054" style="position:absolute;left:996;top:1758;width:77;height:413;visibility:visible;mso-wrap-style:square;v-text-anchor:top" coordsize="1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s4yMQA&#10;AADdAAAADwAAAGRycy9kb3ducmV2LnhtbESPQWvCQBSE7wX/w/KE3urGEkVTVxGLoEcTEY+P7GuS&#10;Nvs27K4m/vtuoeBxmJlvmNVmMK24k/ONZQXTSQKCuLS64UrBudi/LUD4gKyxtUwKHuRhsx69rDDT&#10;tucT3fNQiQhhn6GCOoQuk9KXNRn0E9sRR+/LOoMhSldJ7bCPcNPK9ySZS4MNx4UaO9rVVP7kN6MA&#10;3XW5/DwVad8e8Fhc5ePy3eVKvY6H7QeIQEN4hv/bB60gnaVT+HsTn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rOMjEAAAA3QAAAA8AAAAAAAAAAAAAAAAAmAIAAGRycy9k&#10;b3ducmV2LnhtbFBLBQYAAAAABAAEAPUAAACJAwAAAAA=&#10;" path="m,65l12,,,65xe" filled="f" strokecolor="#e15520" strokeweight="0">
                        <v:path arrowok="t" o:connecttype="custom" o:connectlocs="0,41275;7620,0;0,41275" o:connectangles="0,0,0"/>
                      </v:shape>
                      <v:shape id="Freeform 2232" o:spid="_x0000_s3055" style="position:absolute;left:946;top:2171;width:139;height:349;visibility:visible;mso-wrap-style:square;v-text-anchor:top" coordsize="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UZyMcA&#10;AADdAAAADwAAAGRycy9kb3ducmV2LnhtbESPQWvCQBSE7wX/w/IKvdVNJSk1ukoQWxR6qNGLt0f2&#10;mcRk34bsNqb/visUehxm5htmuR5NKwbqXW1Zwcs0AkFcWF1zqeB0fH9+A+E8ssbWMin4IQfr1eRh&#10;iam2Nz7QkPtSBAi7FBVU3neplK6oyKCb2o44eBfbG/RB9qXUPd4C3LRyFkWv0mDNYaHCjjYVFU3+&#10;bRR8tNvrId/ts23zxUWO8/PnMUmUenocswUIT6P/D/+1d1pBnMQzuL8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FGcjHAAAA3QAAAA8AAAAAAAAAAAAAAAAAmAIAAGRy&#10;cy9kb3ducmV2LnhtbFBLBQYAAAAABAAEAPUAAACMAwAAAAA=&#10;" path="m8,l3,17,,30,5,42r8,13l17,47r3,-7l22,32r,-7l20,17,17,10,13,5,8,e" filled="f" strokecolor="#e15520" strokeweight="0">
                        <v:path arrowok="t" o:connecttype="custom" o:connectlocs="5080,0;1905,10795;0,19050;3175,26670;8255,34925;10795,29845;12700,25400;13970,20320;13970,15875;12700,10795;10795,6350;8255,3175;5080,0" o:connectangles="0,0,0,0,0,0,0,0,0,0,0,0,0"/>
                      </v:shape>
                      <v:shape id="Freeform 2233" o:spid="_x0000_s3056" style="position:absolute;left:838;top:3168;width:216;height:235;visibility:visible;mso-wrap-style:square;v-text-anchor:top" coordsize="3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eC8scA&#10;AADdAAAADwAAAGRycy9kb3ducmV2LnhtbESPQWvCQBSE74X+h+UVvIhutKmE6Cpt0dKbVAWvz+wz&#10;G5p9G7NrTPvru4VCj8PMfMMsVr2tRUetrxwrmIwTEMSF0xWXCg77zSgD4QOyxtoxKfgiD6vl/d0C&#10;c+1u/EHdLpQiQtjnqMCE0ORS+sKQRT92DXH0zq61GKJsS6lbvEW4reU0SWbSYsVxwWBDr4aKz93V&#10;KkjSbHPM/PBqXs7rt9P6uxte9lulBg/98xxEoD78h//a71pB+pQ+wu+b+AT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HgvLHAAAA3QAAAA8AAAAAAAAAAAAAAAAAmAIAAGRy&#10;cy9kb3ducmV2LnhtbFBLBQYAAAAABAAEAPUAAACMAwAAAAA=&#10;" path="m34,l20,5,10,12,5,25,,37r5,l12,35r5,-5l22,25r5,-5l30,15,32,7,34,xe" fillcolor="#f3be00" stroked="f">
                        <v:path arrowok="t" o:connecttype="custom" o:connectlocs="21590,0;12700,3175;6350,7620;3175,15875;0,23495;3175,23495;7620,22225;10795,19050;13970,15875;17145,12700;19050,9525;20320,4445;21590,0" o:connectangles="0,0,0,0,0,0,0,0,0,0,0,0,0"/>
                      </v:shape>
                      <v:shape id="Freeform 2234" o:spid="_x0000_s3057" style="position:absolute;left:838;top:3168;width:216;height:235;visibility:visible;mso-wrap-style:square;v-text-anchor:top" coordsize="3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QzNMQA&#10;AADdAAAADwAAAGRycy9kb3ducmV2LnhtbESPQWvCQBSE74L/YXlCb3WjxiCpq4hYsV5KtfT8yL4m&#10;wezbuLvG9N93CwWPw8x8wyzXvWlER87XlhVMxgkI4sLqmksFn+fX5wUIH5A1NpZJwQ95WK+GgyXm&#10;2t75g7pTKEWEsM9RQRVCm0vpi4oM+rFtiaP3bZ3BEKUrpXZ4j3DTyGmSZNJgzXGhwpa2FRWX080o&#10;eL9+kdllb0XnZ5njGx2b/eyq1NOo37yACNSHR/i/fdAK0nmawt+b+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EMzTEAAAA3QAAAA8AAAAAAAAAAAAAAAAAmAIAAGRycy9k&#10;b3ducmV2LnhtbFBLBQYAAAAABAAEAPUAAACJAwAAAAA=&#10;" path="m34,l20,5,10,12,5,25,,37r5,l12,35r5,-5l22,25r5,-5l30,15,32,7,34,e" filled="f" strokecolor="#e15520" strokeweight="0">
                        <v:path arrowok="t" o:connecttype="custom" o:connectlocs="21590,0;12700,3175;6350,7620;3175,15875;0,23495;3175,23495;7620,22225;10795,19050;13970,15875;17145,12700;19050,9525;20320,4445;21590,0" o:connectangles="0,0,0,0,0,0,0,0,0,0,0,0,0"/>
                      </v:shape>
                      <v:shape id="Freeform 2235" o:spid="_x0000_s3058" style="position:absolute;left:838;top:3009;width:362;height:604;visibility:visible;mso-wrap-style:square;v-text-anchor:top" coordsize="5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Q1NMUA&#10;AADdAAAADwAAAGRycy9kb3ducmV2LnhtbESPS4sCMRCE7wv+h9CCF9GMiy9Go8jCguhlfRz01kza&#10;mcFJZ0iyOv57Iwgei6r6ipovG1OJGzlfWlYw6CcgiDOrS84VHA+/vSkIH5A1VpZJwYM8LBetrzmm&#10;2t55R7d9yEWEsE9RQRFCnUrps4IM+r6tiaN3sc5giNLlUju8R7ip5HeSjKXBkuNCgTX9FJRd9/9G&#10;wWY7qdcn7G7sX7d013DA84THSnXazWoGIlATPuF3e60VDEfDEbzexCc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NDU0xQAAAN0AAAAPAAAAAAAAAAAAAAAAAJgCAABkcnMv&#10;ZG93bnJldi54bWxQSwUGAAAAAAQABAD1AAAAigMAAAAA&#10;" path="m30,55l17,60,7,70,2,82,,95r5,l10,90r5,-3l20,82,27,70,30,55xm30,55l57,,30,55xe" fillcolor="#f3be00" stroked="f">
                        <v:path arrowok="t" o:connecttype="custom" o:connectlocs="19050,34925;10795,38100;4445,44450;1270,52070;0,60325;3175,60325;6350,57150;9525,55245;12700,52070;17145,44450;19050,34925;19050,34925;36195,0;19050,34925" o:connectangles="0,0,0,0,0,0,0,0,0,0,0,0,0,0"/>
                        <o:lock v:ext="edit" verticies="t"/>
                      </v:shape>
                      <v:shape id="Freeform 2236" o:spid="_x0000_s3059" style="position:absolute;left:838;top:3359;width:190;height:254;visibility:visible;mso-wrap-style:square;v-text-anchor:top" coordsize="3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ciqscA&#10;AADdAAAADwAAAGRycy9kb3ducmV2LnhtbESPQWuDQBSE74X+h+UFemvWBGuDdZUiFAqBQBIJ9PZw&#10;X1TqvjXuNpp/3w0Uehxm5hsmK2bTiyuNrrOsYLWMQBDXVnfcKKiOH88bEM4ja+wtk4IbOSjyx4cM&#10;U20n3tP14BsRIOxSVNB6P6RSurolg25pB+Lgne1o0Ac5NlKPOAW46eU6ihJpsOOw0OJAZUv19+HH&#10;KPg6nbfb11tidtWmOZU7c7Frd1HqaTG/v4HwNPv/8F/7UyuIX+IE7m/CE5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4nIqrHAAAA3QAAAA8AAAAAAAAAAAAAAAAAmAIAAGRy&#10;cy9kb3ducmV2LnhtbFBLBQYAAAAABAAEAPUAAACMAwAAAAA=&#10;" path="m30,l17,5,7,15,2,27,,40r5,l10,35r5,-3l20,27,27,15,30,e" filled="f" strokecolor="#e15520" strokeweight="0">
                        <v:path arrowok="t" o:connecttype="custom" o:connectlocs="19050,0;10795,3175;4445,9525;1270,17145;0,25400;3175,25400;6350,22225;9525,20320;12700,17145;17145,9525;19050,0" o:connectangles="0,0,0,0,0,0,0,0,0,0,0"/>
                      </v:shape>
                      <v:shape id="Freeform 2237" o:spid="_x0000_s3060" style="position:absolute;left:1028;top:3009;width:172;height:350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fHy8QA&#10;AADdAAAADwAAAGRycy9kb3ducmV2LnhtbESPzWoCMRSF94W+Q7gFdzVjtSqjUaRQ0NJNrbq+TK6T&#10;ocnNkMRxfPumUHB5OD8fZ7nunRUdhdh4VjAaFiCIK68brhUcvt+f5yBiQtZoPZOCG0VYrx4fllhq&#10;f+Uv6vapFnmEY4kKTEptKWWsDDmMQ98SZ+/sg8OUZailDnjN487Kl6KYSocNZ4LBlt4MVT/7i8uQ&#10;zp0+zuPLaNqFrTWJj5vPnVVq8NRvFiAS9eke/m9vtYLJ62QGf2/yE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Xx8vEAAAA3QAAAA8AAAAAAAAAAAAAAAAAmAIAAGRycy9k&#10;b3ducmV2LnhtbFBLBQYAAAAABAAEAPUAAACJAwAAAAA=&#10;" path="m,55l27,,,55xe" filled="f" strokecolor="#e15520" strokeweight="0">
                        <v:path arrowok="t" o:connecttype="custom" o:connectlocs="0,34925;17145,0;0,34925" o:connectangles="0,0,0"/>
                      </v:shape>
                      <v:shape id="Freeform 2238" o:spid="_x0000_s3061" style="position:absolute;left:869;top:2978;width:216;height:222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fIL8AA&#10;AADdAAAADwAAAGRycy9kb3ducmV2LnhtbERPy4rCMBTdD/gP4QruxlStg9ZGUaHgxoWOH3Bpbh/Y&#10;3NQm2vr3ZjEwy8N5p7vBNOJFnastK5hNIxDEudU1lwpuv9n3CoTzyBoby6TgTQ5229FXiom2PV/o&#10;dfWlCCHsElRQed8mUrq8IoNualviwBW2M+gD7EqpO+xDuGnkPIp+pMGaQ0OFLR0ryu/Xp1GAi7g/&#10;NX2RZUjLR31u17PssFZqMh72GxCeBv8v/nOftIJ4GYe54U14An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efIL8AAAADdAAAADwAAAAAAAAAAAAAAAACYAgAAZHJzL2Rvd25y&#10;ZXYueG1sUEsFBgAAAAAEAAQA9QAAAIUDAAAAAA==&#10;" path="m34,l20,5,10,13,2,23,,35r5,l12,33r5,-3l22,25r5,-5l29,15,32,8,34,xe" fillcolor="#f3be00" stroked="f">
                        <v:path arrowok="t" o:connecttype="custom" o:connectlocs="21590,0;12700,3175;6350,8255;1270,14605;0,22225;3175,22225;7620,20955;10795,19050;13970,15875;17145,12700;18415,9525;20320,5080;21590,0" o:connectangles="0,0,0,0,0,0,0,0,0,0,0,0,0"/>
                      </v:shape>
                      <v:shape id="Freeform 2239" o:spid="_x0000_s3062" style="position:absolute;left:869;top:2978;width:216;height:222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pH7cMA&#10;AADdAAAADwAAAGRycy9kb3ducmV2LnhtbESPT4vCMBTE74LfITzBm6YuuthqFF0Qdo/+OXh8NM82&#10;2ryUJrb1228WhD0OM/MbZr3tbSVaarxxrGA2TUAQ504bLhRczofJEoQPyBorx6TgRR62m+FgjZl2&#10;HR+pPYVCRAj7DBWUIdSZlD4vyaKfupo4ejfXWAxRNoXUDXYRbiv5kSSf0qLhuFBiTV8l5Y/T0yq4&#10;X326+HHPvHvpdu/a1PTV1Sg1HvW7FYhAffgPv9vfWsF8MU/h7018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pH7cMAAADdAAAADwAAAAAAAAAAAAAAAACYAgAAZHJzL2Rv&#10;d25yZXYueG1sUEsFBgAAAAAEAAQA9QAAAIgDAAAAAA==&#10;" path="m34,l20,5,10,13,2,23,,35r5,l12,33r5,-3l22,25r5,-5l29,15,32,8,34,xe" filled="f" strokecolor="#e15520" strokeweight="0">
                        <v:path arrowok="t" o:connecttype="custom" o:connectlocs="21590,0;12700,3175;6350,8255;1270,14605;0,22225;3175,22225;7620,20955;10795,19050;13970,15875;17145,12700;18415,9525;20320,5080;21590,0" o:connectangles="0,0,0,0,0,0,0,0,0,0,0,0,0"/>
                      </v:shape>
                      <v:shape id="Freeform 2240" o:spid="_x0000_s3063" style="position:absolute;left:1085;top:2660;width:191;height:318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+ZGsMA&#10;AADdAAAADwAAAGRycy9kb3ducmV2LnhtbERPz2vCMBS+D/wfwhO8zVSxU6pRRBC9OFE3xm6P5tkU&#10;m5fSRFv/++Ug7Pjx/V6sOluJBzW+dKxgNExAEOdOl1wo+Lps32cgfEDWWDkmBU/ysFr23haYadfy&#10;iR7nUIgYwj5DBSaEOpPS54Ys+qGriSN3dY3FEGFTSN1gG8NtJcdJ8iEtlhwbDNa0MZTfzner4OdQ&#10;0g63Rd3edrPf46f5nj7TkVKDfreegwjUhX/xy73XCiZpGvfHN/EJ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+ZGsMAAADdAAAADwAAAAAAAAAAAAAAAACYAgAAZHJzL2Rv&#10;d25yZXYueG1sUEsFBgAAAAAEAAQA9QAAAIgDAAAAAA==&#10;" path="m,50l30,,,50xe" fillcolor="#f3be00" stroked="f">
                        <v:path arrowok="t" o:connecttype="custom" o:connectlocs="0,31750;19050,0;0,31750" o:connectangles="0,0,0"/>
                      </v:shape>
                      <v:shape id="Freeform 2241" o:spid="_x0000_s3064" style="position:absolute;left:1085;top:2660;width:191;height:318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ROMcgA&#10;AADdAAAADwAAAGRycy9kb3ducmV2LnhtbESP3WoCMRSE7wu+QzhCb0rNWlTK1ijiTymopdVCvTxs&#10;jpvFzcmyibr69EYo9HKYmW+Y4bixpThR7QvHCrqdBARx5nTBuYKf7eL5FYQPyBpLx6TgQh7Go9bD&#10;EFPtzvxNp03IRYSwT1GBCaFKpfSZIYu+4yri6O1dbTFEWedS13iOcFvKlyQZSIsFxwWDFU0NZYfN&#10;0SqQyydDv731jq/vX9vVjObLz2Ku1GO7mbyBCNSE//Bf+0Mr6PX7Xbi/iU9Aj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pE4xyAAAAN0AAAAPAAAAAAAAAAAAAAAAAJgCAABk&#10;cnMvZG93bnJldi54bWxQSwUGAAAAAAQABAD1AAAAjQMAAAAA&#10;" path="m,50l30,,,50xe" filled="f" strokecolor="#e15520" strokeweight="0">
                        <v:path arrowok="t" o:connecttype="custom" o:connectlocs="0,31750;19050,0;0,31750" o:connectangles="0,0,0"/>
                      </v:shape>
                      <v:shape id="Freeform 2242" o:spid="_x0000_s3065" style="position:absolute;left:914;top:2774;width:222;height:223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f55McA&#10;AADdAAAADwAAAGRycy9kb3ducmV2LnhtbESPT2vCQBTE74V+h+UJXkrdGJpgo6u0gtCTRfvn/Mw+&#10;k2D2bZpddf32rlDwOMzMb5jZIphWnKh3jWUF41ECgri0uuFKwffX6nkCwnlkja1lUnAhB4v548MM&#10;C23PvKHT1lciQtgVqKD2viukdGVNBt3IdsTR29veoI+yr6Tu8RzhppVpkuTSYMNxocaOljWVh+3R&#10;KJgcD/l6F9rP/G/5Pg5Paff7+pMpNRyEtykIT8Hfw//tD63gJctSuL2JT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3+eTHAAAA3QAAAA8AAAAAAAAAAAAAAAAAmAIAAGRy&#10;cy9kb3ducmV2LnhtbFBLBQYAAAAABAAEAPUAAACMAwAAAAA=&#10;" path="m35,l20,5,10,12,3,22,,35,10,32,22,25r5,-5l30,15,32,7,35,xe" fillcolor="#f3be00" stroked="f">
                        <v:path arrowok="t" o:connecttype="custom" o:connectlocs="22225,0;12700,3175;6350,7620;1905,13970;0,22225;6350,20320;13970,15875;17145,12700;19050,9525;20320,4445;22225,0" o:connectangles="0,0,0,0,0,0,0,0,0,0,0"/>
                      </v:shape>
                      <v:shape id="Freeform 2243" o:spid="_x0000_s3066" style="position:absolute;left:914;top:2774;width:222;height:223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2P4cYA&#10;AADdAAAADwAAAGRycy9kb3ducmV2LnhtbESP0WrCQBRE3wv+w3IFX4purLVI6iraUrD2qTEfcMle&#10;k7XZuzG7mvj33YLQx2FmzjDLdW9rcaXWG8cKppMEBHHhtOFSQX74GC9A+ICssXZMCm7kYb0aPCwx&#10;1a7jb7pmoRQRwj5FBVUITSqlLyqy6CeuIY7e0bUWQ5RtKXWLXYTbWj4lyYu0aDguVNjQW0XFT3ax&#10;CoqTeUy2nfnKZ+/nI326fb447ZUaDfvNK4hAffgP39s7reB5Pp/B35v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2P4cYAAADdAAAADwAAAAAAAAAAAAAAAACYAgAAZHJz&#10;L2Rvd25yZXYueG1sUEsFBgAAAAAEAAQA9QAAAIsDAAAAAA==&#10;" path="m35,l20,5,10,12,3,22,,35,10,32,22,25r5,-5l30,15,32,7,35,xe" filled="f" strokecolor="#e15520" strokeweight="0">
                        <v:path arrowok="t" o:connecttype="custom" o:connectlocs="22225,0;12700,3175;6350,7620;1905,13970;0,22225;6350,20320;13970,15875;17145,12700;19050,9525;20320,4445;22225,0" o:connectangles="0,0,0,0,0,0,0,0,0,0,0"/>
                      </v:shape>
                      <v:shape id="Freeform 2244" o:spid="_x0000_s3067" style="position:absolute;left:1136;top:2489;width:203;height:28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JQ+8YA&#10;AADdAAAADwAAAGRycy9kb3ducmV2LnhtbESPX2vCMBTF3wf7DuEOfJvphkqpRpFNYQ/bg91Afbs0&#10;17bY3IQk2vrtl8HAx8P58+MsVoPpxJV8aC0reBlnIIgrq1uuFfx8b59zECEia+wsk4IbBVgtHx8W&#10;WGjb846uZaxFGuFQoIImRldIGaqGDIaxdcTJO1lvMCbpa6k99mncdPI1y2bSYMuJ0KCjt4aqc3kx&#10;CeJ3N9y8753LZ8fz12ffykNeKjV6GtZzEJGGeA//tz+0gsl0OoG/N+k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mJQ+8YAAADdAAAADwAAAAAAAAAAAAAAAACYAgAAZHJz&#10;L2Rvd25yZXYueG1sUEsFBgAAAAAEAAQA9QAAAIsDAAAAAA==&#10;" path="m,45l32,,,45xe" fillcolor="#f3be00" stroked="f">
                        <v:path arrowok="t" o:connecttype="custom" o:connectlocs="0,28575;20320,0;0,28575" o:connectangles="0,0,0"/>
                      </v:shape>
                      <v:shape id="Freeform 2245" o:spid="_x0000_s3068" style="position:absolute;left:1136;top:2489;width:203;height:28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njzcUA&#10;AADdAAAADwAAAGRycy9kb3ducmV2LnhtbESPzWrDMBCE74W8g9hAb42cUJfgRAn5K5RAD/l5gMXa&#10;2MbWypEU2337KlDocZiZb5jlejCN6Mj5yrKC6SQBQZxbXXGh4Hr5fJuD8AFZY2OZFPyQh/Vq9LLE&#10;TNueT9SdQyEihH2GCsoQ2kxKn5dk0E9sSxy9m3UGQ5SukNphH+GmkbMk+ZAGK44LJba0Kymvzw+j&#10;wB2KpL3vuuab+/2lPm5rf9pelXodD5sFiEBD+A//tb+0gvc0TeH5Jj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aePNxQAAAN0AAAAPAAAAAAAAAAAAAAAAAJgCAABkcnMv&#10;ZG93bnJldi54bWxQSwUGAAAAAAQABAD1AAAAigMAAAAA&#10;" path="m,45l32,,,45xe" filled="f" strokecolor="#e15520" strokeweight="0">
                        <v:path arrowok="t" o:connecttype="custom" o:connectlocs="0,28575;20320,0;0,28575" o:connectangles="0,0,0"/>
                      </v:shape>
                      <v:shape id="Freeform 2246" o:spid="_x0000_s3069" style="position:absolute;left:946;top:2597;width:235;height:209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vonMMA&#10;AADdAAAADwAAAGRycy9kb3ducmV2LnhtbERPy6rCMBTcX/AfwhHcXVNFpfQaRQXRhRsfC90dmmNb&#10;bnNSm6jVrzeC4GIWw7yY8bQxpbhR7QrLCnrdCARxanXBmYLDfvkbg3AeWWNpmRQ8yMF00voZY6Lt&#10;nbd02/lMhBJ2CSrIva8SKV2ak0HXtRVx0M62NugDrTOpa7yHclPKfhSNpMGCw0KOFS1ySv93V6Ng&#10;n13ixeZ5aYpTj+fp6ujPAUp12s3sD4Snxn/Nn/RaKxgMhyN4vwlPQE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vonMMAAADdAAAADwAAAAAAAAAAAAAAAACYAgAAZHJzL2Rv&#10;d25yZXYueG1sUEsFBgAAAAAEAAQA9QAAAIgDAAAAAA==&#10;" path="m37,l25,3,13,10,5,20,,33,13,30,25,23r5,-5l35,13,37,8,37,xe" fillcolor="#f3be00" stroked="f">
                        <v:path arrowok="t" o:connecttype="custom" o:connectlocs="23495,0;15875,1905;8255,6350;3175,12700;0,20955;8255,19050;15875,14605;19050,11430;22225,8255;23495,5080;23495,0" o:connectangles="0,0,0,0,0,0,0,0,0,0,0"/>
                      </v:shape>
                      <v:shape id="Freeform 2247" o:spid="_x0000_s3070" style="position:absolute;left:946;top:2597;width:235;height:209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WbxscA&#10;AADdAAAADwAAAGRycy9kb3ducmV2LnhtbESPT2vCQBTE70K/w/IKXkQ3lUQluop/EOrBQ60Xb4/s&#10;Mwlm36bZVaOfvlsoeBxm5jfMbNGaStyocaVlBR+DCARxZnXJuYLj97Y/AeE8ssbKMil4kIPF/K0z&#10;w1TbO3/R7eBzESDsUlRQeF+nUrqsIINuYGvi4J1tY9AH2eRSN3gPcFPJYRSNpMGSw0KBNa0Lyi6H&#10;q1Gwz8wqPj8nPV0tN7vTNvmJd26kVPe9XU5BeGr9K/zf/tQK4iQZw9+b8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4Fm8bHAAAA3QAAAA8AAAAAAAAAAAAAAAAAmAIAAGRy&#10;cy9kb3ducmV2LnhtbFBLBQYAAAAABAAEAPUAAACMAwAAAAA=&#10;" path="m37,l25,3,13,10,5,20,,33,13,30,25,23r5,-5l35,13,37,8,37,xe" filled="f" strokecolor="#e15520" strokeweight="0">
                        <v:path arrowok="t" o:connecttype="custom" o:connectlocs="23495,0;15875,1905;8255,6350;3175,12700;0,20955;8255,19050;15875,14605;19050,11430;22225,8255;23495,5080;23495,0" o:connectangles="0,0,0,0,0,0,0,0,0,0,0"/>
                      </v:shape>
                      <v:shape id="Freeform 2248" o:spid="_x0000_s3071" style="position:absolute;left:1181;top:2298;width:254;height:299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7GKsQA&#10;AADdAAAADwAAAGRycy9kb3ducmV2LnhtbESPQU/DMAyF70j8h8hIu7GUsaGpLJsQ0tAO24EOcTaN&#10;aStqp0qyrfx7fJjE0fbze+9bbUbuzZli6oI4eJgWYEjq4DtpHHwct/dLMCmjeOyDkINfSrBZ396s&#10;sPThIu90rnJj1ERSiQ7anIfS2lS3xJimYSDR23eIjFnH2Fgf8aLm3NtZUTxZxk40ocWBXluqf6oT&#10;O4hfS5bPquFHK/tDn078dtS9m9yNL89gMo35X3z93nkH88VC6yqNkoBd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+xirEAAAA3QAAAA8AAAAAAAAAAAAAAAAAmAIAAGRycy9k&#10;b3ducmV2LnhtbFBLBQYAAAAABAAEAPUAAACJAwAAAAA=&#10;" path="m,47l40,,,47xe" fillcolor="#f3be00" stroked="f">
                        <v:path arrowok="t" o:connecttype="custom" o:connectlocs="0,29845;25400,0;0,29845" o:connectangles="0,0,0"/>
                      </v:shape>
                      <v:shape id="Freeform 2249" o:spid="_x0000_s3072" style="position:absolute;left:1181;top:2298;width:254;height:299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S/A8QA&#10;AADdAAAADwAAAGRycy9kb3ducmV2LnhtbESPT2sCMRTE7wW/Q3iCt5ooWnU1SikIHorgH/D62Dx3&#10;FzcvaxLd9ds3hUKPw8z8hlltOluLJ/lQOdYwGioQxLkzFRcazqft+xxEiMgGa8ek4UUBNuve2woz&#10;41o+0PMYC5EgHDLUUMbYZFKGvCSLYega4uRdnbcYk/SFNB7bBLe1HCv1IS1WnBZKbOirpPx2fFgN&#10;8tCG8UV9z+x+cpk9lEMv93etB/3ucwkiUhf/w3/tndEwmU4X8PsmPQ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EvwPEAAAA3QAAAA8AAAAAAAAAAAAAAAAAmAIAAGRycy9k&#10;b3ducmV2LnhtbFBLBQYAAAAABAAEAPUAAACJAwAAAAA=&#10;" path="m,47l40,,,47xe" filled="f" strokecolor="#e15520" strokeweight="0">
                        <v:path arrowok="t" o:connecttype="custom" o:connectlocs="0,29845;25400,0;0,29845" o:connectangles="0,0,0"/>
                      </v:shape>
                      <v:shape id="Freeform 2250" o:spid="_x0000_s3073" style="position:absolute;left:1009;top:2393;width:254;height:204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F4P8IA&#10;AADdAAAADwAAAGRycy9kb3ducmV2LnhtbERPy2oCMRTdC/5DuIVupGZsdZDRKFYodVd81PVlcp0M&#10;TW6GJOr075uF0OXhvJfr3llxoxBbzwom4wIEce11y42C0/HjZQ4iJmSN1jMp+KUI69VwsMRK+zvv&#10;6XZIjcghHCtUYFLqKiljbchhHPuOOHMXHxymDEMjdcB7DndWvhZFKR22nBsMdrQ1VP8crk7B9v30&#10;eZ2cy2n6tqNZDG/7L8tGqeenfrMAkahP/+KHe6cVTGdl3p/f5Cc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Xg/wgAAAN0AAAAPAAAAAAAAAAAAAAAAAJgCAABkcnMvZG93&#10;bnJldi54bWxQSwUGAAAAAAQABAD1AAAAhwMAAAAA&#10;" path="m40,l25,5,12,10,5,20,,32,12,30,25,25r5,-5l35,15,37,7,40,xe" fillcolor="#f3be00" stroked="f">
                        <v:path arrowok="t" o:connecttype="custom" o:connectlocs="25400,0;15875,3175;7620,6350;3175,12700;0,20320;7620,19050;15875,15875;19050,12700;22225,9525;23495,4445;25400,0" o:connectangles="0,0,0,0,0,0,0,0,0,0,0"/>
                      </v:shape>
                      <v:shape id="Freeform 2251" o:spid="_x0000_s3074" style="position:absolute;left:1009;top:2393;width:254;height:204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Ml6sUA&#10;AADdAAAADwAAAGRycy9kb3ducmV2LnhtbESPW2vCQBSE3wv9D8sp9KXUjW28kLqKCC0+eik+H7PH&#10;JDR7NmSPJv33riD4OMzMN8xs0btaXagNlWcDw0ECijj3tuLCwO/++30KKgiyxdozGfinAIv589MM&#10;M+s73tJlJ4WKEA4ZGihFmkzrkJfkMAx8Qxy9k28dSpRtoW2LXYS7Wn8kyVg7rDgulNjQqqT8b3d2&#10;BrrD5vhWTFbd9iT1p95Ukv6k1pjXl375BUqol0f43l5bA+loPITbm/gE9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wyXqxQAAAN0AAAAPAAAAAAAAAAAAAAAAAJgCAABkcnMv&#10;ZG93bnJldi54bWxQSwUGAAAAAAQABAD1AAAAigMAAAAA&#10;" path="m40,l25,5,12,10,5,20,,32,12,30,25,25r5,-5l35,15,37,7,40,xe" filled="f" strokecolor="#e15520" strokeweight="0">
                        <v:path arrowok="t" o:connecttype="custom" o:connectlocs="25400,0;15875,3175;7620,6350;3175,12700;0,20320;7620,19050;15875,15875;19050,12700;22225,9525;23495,4445;25400,0" o:connectangles="0,0,0,0,0,0,0,0,0,0,0"/>
                      </v:shape>
                      <v:shape id="Freeform 2252" o:spid="_x0000_s3075" style="position:absolute;left:1263;top:2089;width:235;height:304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ezu8UA&#10;AADdAAAADwAAAGRycy9kb3ducmV2LnhtbESPwWrDMBBE74H+g9hCb4mc1AnBiRJKodQHX5L00ONi&#10;bWyn1spIquX+fVUo5DjMzBtmf5xML0ZyvrOsYLnIQBDXVnfcKPi4vM23IHxA1thbJgU/5OF4eJjt&#10;sdA28onGc2hEgrAvUEEbwlBI6euWDPqFHYiTd7XOYEjSNVI7jAluernKso002HFaaHGg15bqr/O3&#10;UTDm7/ktVp9xPcSy9MtYBfdcKfX0OL3sQASawj383y61gny9WcHfm/QE5OE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d7O7xQAAAN0AAAAPAAAAAAAAAAAAAAAAAJgCAABkcnMv&#10;ZG93bnJldi54bWxQSwUGAAAAAAQABAD1AAAAigMAAAAA&#10;" path="m,48l37,,,48xe" fillcolor="#f3be00" stroked="f">
                        <v:path arrowok="t" o:connecttype="custom" o:connectlocs="0,30480;23495,0;0,30480" o:connectangles="0,0,0"/>
                      </v:shape>
                      <v:shape id="Freeform 2253" o:spid="_x0000_s3076" style="position:absolute;left:1263;top:2089;width:235;height:304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b6SscA&#10;AADdAAAADwAAAGRycy9kb3ducmV2LnhtbESPX0sDMRDE3wW/Q1jBN5uz2ipn01IEsf9EWgu+rpf1&#10;cu1lc1zW9vz2TUHwcZiZ3zCjSedrdaA2VoEN3PYyUMRFsBWXBrYfLzePoKIgW6wDk4FfijAZX16M&#10;MLfhyGs6bKRUCcIxRwNOpMm1joUjj7EXGuLkfYfWoyTZltq2eExwX+t+lg21x4rTgsOGnh0V+82P&#10;N/DVf1iIf68/V7vtcr7L3tyrzNfGXF910ydQQp38h//aM2vgfjC8g/Ob9AT0+AQ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W+krHAAAA3QAAAA8AAAAAAAAAAAAAAAAAmAIAAGRy&#10;cy9kb3ducmV2LnhtbFBLBQYAAAAABAAEAPUAAACMAwAAAAA=&#10;" path="m,48l37,,,48xe" filled="f" strokecolor="#e15520" strokeweight="0">
                        <v:path arrowok="t" o:connecttype="custom" o:connectlocs="0,30480;23495,0;0,30480" o:connectangles="0,0,0"/>
                      </v:shape>
                      <v:shape id="Freeform 2254" o:spid="_x0000_s3077" style="position:absolute;left:1073;top:2184;width:235;height:222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PKMscA&#10;AADdAAAADwAAAGRycy9kb3ducmV2LnhtbESP3WrCQBSE7wu+w3IKvaubFBMkZiNFKC20UvxB8O6Y&#10;PSbB7NmQXTW+fbcgeDnMzDdMPh9MKy7Uu8aygngcgSAurW64UrDdfLxOQTiPrLG1TApu5GBejJ5y&#10;zLS98ooua1+JAGGXoYLa+y6T0pU1GXRj2xEH72h7gz7IvpK6x2uAm1a+RVEqDTYcFmrsaFFTeVqf&#10;jYKD3sXLdPqTJMv4tvqM93L/ff5V6uV5eJ+B8DT4R/je/tIKJkk6gf834QnI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zyjLHAAAA3QAAAA8AAAAAAAAAAAAAAAAAmAIAAGRy&#10;cy9kb3ducmV2LnhtbFBLBQYAAAAABAAEAPUAAACMAwAAAAA=&#10;" path="m37,l30,,22,3,17,5,12,8,7,13,5,20,2,28,,35,12,33,25,25r5,-5l32,15,37,8,37,xe" fillcolor="#f3be00" stroked="f">
                        <v:path arrowok="t" o:connecttype="custom" o:connectlocs="23495,0;19050,0;13970,1905;10795,3175;7620,5080;4445,8255;3175,12700;1270,17780;0,22225;7620,20955;15875,15875;19050,12700;20320,9525;23495,5080;23495,0" o:connectangles="0,0,0,0,0,0,0,0,0,0,0,0,0,0,0"/>
                      </v:shape>
                      <v:shape id="Freeform 2255" o:spid="_x0000_s3078" style="position:absolute;left:1073;top:2184;width:235;height:222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cbjscA&#10;AADdAAAADwAAAGRycy9kb3ducmV2LnhtbESPQWsCMRSE7wX/Q3iCt5qtVVu2RhGLaKEgaqH09ti8&#10;ZrfdvCxJ3F3/fVMo9DjMzDfMYtXbWrTkQ+VYwd04A0FcOF2xUfB23t4+gggRWWPtmBRcKcBqObhZ&#10;YK5dx0dqT9GIBOGQo4IyxiaXMhQlWQxj1xAn79N5izFJb6T22CW4reUky+bSYsVpocSGNiUV36eL&#10;VfDVPuh387zb3vvzR1u86G79ejBKjYb9+glEpD7+h//ae61gOpvP4PdNegJ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nG47HAAAA3QAAAA8AAAAAAAAAAAAAAAAAmAIAAGRy&#10;cy9kb3ducmV2LnhtbFBLBQYAAAAABAAEAPUAAACMAwAAAAA=&#10;" path="m37,l30,,22,3,17,5,12,8,7,13,5,20,2,28,,35,12,33,25,25r5,-5l32,15,37,8,37,e" filled="f" strokecolor="#e15520" strokeweight="0">
                        <v:path arrowok="t" o:connecttype="custom" o:connectlocs="23495,0;19050,0;13970,1905;10795,3175;7620,5080;4445,8255;3175,12700;1270,17780;0,22225;7620,20955;15875,15875;19050,12700;20320,9525;23495,5080;23495,0" o:connectangles="0,0,0,0,0,0,0,0,0,0,0,0,0,0,0"/>
                      </v:shape>
                      <v:shape id="Freeform 2256" o:spid="_x0000_s3079" style="position:absolute;left:1054;top:2838;width:177;height:330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ts0sUA&#10;AADdAAAADwAAAGRycy9kb3ducmV2LnhtbESPQWvCQBSE70L/w/IKvemmpQ0SXUMptVhQwbTeH9nX&#10;JCT7Nu6umv57VxA8DjPzDTPPB9OJEznfWFbwPElAEJdWN1wp+P1ZjqcgfEDW2FkmBf/kIV88jOaY&#10;aXvmHZ2KUIkIYZ+hgjqEPpPSlzUZ9BPbE0fvzzqDIUpXSe3wHOGmky9JkkqDDceFGnv6qKlsi6NR&#10;YNynDUVrU7n7Wh32w2b7fVyTUk+Pw/sMRKAh3MO39koreH1LU7i+iU9AL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O2zSxQAAAN0AAAAPAAAAAAAAAAAAAAAAAJgCAABkcnMv&#10;ZG93bnJldi54bWxQSwUGAAAAAAQABAD1AAAAigMAAAAA&#10;" path="m,52l28,,,52xe" fillcolor="#f3be00" stroked="f">
                        <v:path arrowok="t" o:connecttype="custom" o:connectlocs="0,33020;17780,0;0,33020" o:connectangles="0,0,0"/>
                      </v:shape>
                      <v:shape id="Freeform 2257" o:spid="_x0000_s3080" style="position:absolute;left:1054;top:2838;width:177;height:330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S/MMQA&#10;AADdAAAADwAAAGRycy9kb3ducmV2LnhtbESPT4vCMBTE7wt+h/AEL8uaKq671EYRQfFqVdjjo3n9&#10;g81LbWKt394Iwh6HmfkNk6x6U4uOWldZVjAZRyCIM6srLhScjtuvXxDOI2usLZOCBzlYLQcfCcba&#10;3vlAXeoLESDsYlRQet/EUrqsJINubBvi4OW2NeiDbAupW7wHuKnlNIrm0mDFYaHEhjYlZZf0ZhRc&#10;11N7K7Zd1jxSff6sL7u/NDdKjYb9egHCU+//w+/2XiuYfc9/4PUmPA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UvzDEAAAA3QAAAA8AAAAAAAAAAAAAAAAAmAIAAGRycy9k&#10;b3ducmV2LnhtbFBLBQYAAAAABAAEAPUAAACJAwAAAAA=&#10;" path="m,52l28,,,52xe" filled="f" strokecolor="#e15520" strokeweight="0">
                        <v:path arrowok="t" o:connecttype="custom" o:connectlocs="0,33020;17780,0;0,33020" o:connectangles="0,0,0"/>
                      </v:shape>
                      <v:shape id="Freeform 2258" o:spid="_x0000_s3081" style="position:absolute;left:1149;top:5213;width:521;height:508;visibility:visible;mso-wrap-style:square;v-text-anchor:top" coordsize="8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Ki4sEA&#10;AADdAAAADwAAAGRycy9kb3ducmV2LnhtbERPTWsCMRC9F/wPYQRvNbtFpa5GsYIo9VT14HHYjJvF&#10;zWRJoq7++uZQ6PHxvufLzjbiTj7UjhXkwwwEcel0zZWC03Hz/gkiRGSNjWNS8KQAy0XvbY6Fdg/+&#10;ofshViKFcChQgYmxLaQMpSGLYeha4sRdnLcYE/SV1B4fKdw28iPLJtJizanBYEtrQ+X1cLMKvr6n&#10;Lr915DWFUf5y5/3WZHulBv1uNQMRqYv/4j/3TisYjSdpbnqTnoB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5youLBAAAA3QAAAA8AAAAAAAAAAAAAAAAAmAIAAGRycy9kb3du&#10;cmV2LnhtbFBLBQYAAAAABAAEAPUAAACGAwAAAAA=&#10;" path="m40,50l,,40,50xm40,50r5,15l55,75r12,5l82,80,80,72,77,67,72,60,67,55,63,52,55,50r-7,l40,50xe" fillcolor="#f3be00" stroked="f">
                        <v:path arrowok="t" o:connecttype="custom" o:connectlocs="25400,31750;0,0;25400,31750;25400,31750;28575,41275;34925,47625;42545,50800;52070,50800;50800,45720;48895,42545;45720,38100;42545,34925;40005,33020;34925,31750;30480,31750;25400,31750" o:connectangles="0,0,0,0,0,0,0,0,0,0,0,0,0,0,0,0"/>
                        <o:lock v:ext="edit" verticies="t"/>
                      </v:shape>
                      <v:shape id="Freeform 2259" o:spid="_x0000_s3082" style="position:absolute;left:1149;top:5213;width:254;height:317;visibility:visible;mso-wrap-style:square;v-text-anchor:top" coordsize="4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XkhccA&#10;AADdAAAADwAAAGRycy9kb3ducmV2LnhtbESPQUvDQBSE74L/YXlCb3aj1Kqx26KFgociNLYFb8/s&#10;axLMvo27r23677sFweMwM98wk1nvWnWgEBvPBu6GGSji0tuGKwPrz8XtE6goyBZbz2TgRBFm0+ur&#10;CebWH3lFh0IqlSAcczRQi3S51rGsyWEc+o44eTsfHEqSodI24DHBXavvs2ysHTacFmrsaF5T+VPs&#10;nYGPdrtZzt8ene+/v3ZciPyGtTVmcNO/voAS6uU//Nd+twZGD+NnuLxJT0BP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15IXHAAAA3QAAAA8AAAAAAAAAAAAAAAAAmAIAAGRy&#10;cy9kb3ducmV2LnhtbFBLBQYAAAAABAAEAPUAAACMAwAAAAA=&#10;" path="m40,50l,,40,50xe" filled="f" strokecolor="#e15520" strokeweight=".1pt">
                        <v:path arrowok="t" o:connecttype="custom" o:connectlocs="25400,31750;0,0;25400,31750" o:connectangles="0,0,0"/>
                      </v:shape>
                      <v:shape id="Freeform 2260" o:spid="_x0000_s3083" style="position:absolute;left:1403;top:5530;width:267;height:191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9L6cYA&#10;AADdAAAADwAAAGRycy9kb3ducmV2LnhtbERPTWvCQBC9F/wPywi9mU2l2pK6ES2tCIK26qG9TbJj&#10;EszOhuyqsb/ePQg9Pt73ZNqZWpypdZVlBU9RDII4t7riQsF+9zl4BeE8ssbaMim4koNp2nuYYKLt&#10;hb/pvPWFCCHsElRQet8kUrq8JIMusg1x4A62NegDbAupW7yEcFPLYRyPpcGKQ0OJDb2XlB+3J6Og&#10;+9v8jg+jj1NW/5g4W33RfLNYK/XY72ZvIDx1/l98dy+1gufRS9gf3oQnI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69L6cYAAADdAAAADwAAAAAAAAAAAAAAAACYAgAAZHJz&#10;L2Rvd25yZXYueG1sUEsFBgAAAAAEAAQA9QAAAIsDAAAAAA==&#10;" path="m,l5,15,15,25r12,5l42,30,40,22,37,17,32,10,27,5,23,2,15,,8,,,xe" filled="f" strokecolor="#e15520" strokeweight=".1pt">
                        <v:path arrowok="t" o:connecttype="custom" o:connectlocs="0,0;3175,9525;9525,15875;17145,19050;26670,19050;25400,13970;23495,10795;20320,6350;17145,3175;14605,1270;9525,0;5080,0;0,0" o:connectangles="0,0,0,0,0,0,0,0,0,0,0,0,0"/>
                      </v:shape>
                      <v:shape id="Freeform 2261" o:spid="_x0000_s3084" style="position:absolute;left:1073;top:4991;width:489;height:508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Kut8UA&#10;AADdAAAADwAAAGRycy9kb3ducmV2LnhtbESPT2vCQBTE74LfYXlCb3WTUrVGN6EVSsWTfwp6fGRf&#10;s6HZtyG7Nem37woFj8PM/IZZF4NtxJU6XztWkE4TEMSl0zVXCj5P748vIHxA1tg4JgW/5KHIx6M1&#10;Ztr1fKDrMVQiQthnqMCE0GZS+tKQRT91LXH0vlxnMUTZVVJ32Ee4beRTksylxZrjgsGWNobK7+OP&#10;VTAsk/PF23R2ejO46T92+8ivlHqYDK8rEIGGcA//t7dawfNskcLtTXw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8q63xQAAAN0AAAAPAAAAAAAAAAAAAAAAAJgCAABkcnMv&#10;ZG93bnJldi54bWxQSwUGAAAAAAQABAD1AAAAigMAAAAA&#10;" path="m35,52l,,35,52xm35,52r7,13l52,75r10,5l77,80,75,75,72,67,67,62,62,57,57,52,50,50r-8,l35,52xe" fillcolor="#f3be00" stroked="f">
                        <v:path arrowok="t" o:connecttype="custom" o:connectlocs="22225,33020;0,0;22225,33020;22225,33020;26670,41275;33020,47625;39370,50800;48895,50800;47625,47625;45720,42545;42545,39370;39370,36195;36195,33020;31750,31750;26670,31750;22225,33020" o:connectangles="0,0,0,0,0,0,0,0,0,0,0,0,0,0,0,0"/>
                        <o:lock v:ext="edit" verticies="t"/>
                      </v:shape>
                      <v:shape id="Freeform 2262" o:spid="_x0000_s3085" style="position:absolute;left:1073;top:4991;width:222;height:330;visibility:visible;mso-wrap-style:square;v-text-anchor:top" coordsize="3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qGJMcA&#10;AADdAAAADwAAAGRycy9kb3ducmV2LnhtbESPT2sCMRTE7wW/Q3hCbzWrtFVWo0il0EI9+AfR22Pz&#10;3CxuXpYkq9t++qZQ8DjMzG+Y2aKztbiSD5VjBcNBBoK4cLriUsF+9/40AREissbaMSn4pgCLee9h&#10;hrl2N97QdRtLkSAcclRgYmxyKUNhyGIYuIY4eWfnLcYkfSm1x1uC21qOsuxVWqw4LRhs6M1Qcdm2&#10;VsFpbY7tqo3ZwX2upV/Jrx99KZR67HfLKYhIXbyH/9sfWsHzy3gEf2/SE5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qhiTHAAAA3QAAAA8AAAAAAAAAAAAAAAAAmAIAAGRy&#10;cy9kb3ducmV2LnhtbFBLBQYAAAAABAAEAPUAAACMAwAAAAA=&#10;" path="m35,52l,,35,52xe" filled="f" strokecolor="#e15520" strokeweight=".1pt">
                        <v:path arrowok="t" o:connecttype="custom" o:connectlocs="22225,33020;0,0;22225,33020" o:connectangles="0,0,0"/>
                      </v:shape>
                      <v:shape id="Freeform 2263" o:spid="_x0000_s3086" style="position:absolute;left:1295;top:5308;width:267;height:191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3VnsgA&#10;AADdAAAADwAAAGRycy9kb3ducmV2LnhtbESPW2vCQBSE3wv+h+UIfasbW29EV6mlLYWC9wd9O2aP&#10;STB7NmRXjf31XUHwcZiZb5jRpDaFOFPlcssK2q0IBHFidc6pgs3662UAwnlkjYVlUnAlB5Nx42mE&#10;sbYXXtJ55VMRIOxiVJB5X8ZSuiQjg65lS+LgHWxl0AdZpVJXeAlwU8jXKOpJgzmHhQxL+sgoOa5O&#10;RkH9N9/1Dt3P077Ymmj/u6Dp/Hum1HOzfh+C8FT7R/je/tEKOt3+G9zehCcgx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fdWeyAAAAN0AAAAPAAAAAAAAAAAAAAAAAJgCAABk&#10;cnMvZG93bnJldi54bWxQSwUGAAAAAAQABAD1AAAAjQMAAAAA&#10;" path="m,2l7,15,17,25r10,5l42,30,40,25,37,17,32,12,27,7,22,2,15,,7,,,2xe" filled="f" strokecolor="#e15520" strokeweight=".1pt">
                        <v:path arrowok="t" o:connecttype="custom" o:connectlocs="0,1270;4445,9525;10795,15875;17145,19050;26670,19050;25400,15875;23495,10795;20320,7620;17145,4445;13970,1270;9525,0;4445,0;0,1270" o:connectangles="0,0,0,0,0,0,0,0,0,0,0,0,0"/>
                      </v:shape>
                      <v:shape id="Freeform 2264" o:spid="_x0000_s3087" style="position:absolute;left:933;top:4800;width:533;height:508;visibility:visible;mso-wrap-style:square;v-text-anchor:top" coordsize="8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0ab8cA&#10;AADdAAAADwAAAGRycy9kb3ducmV2LnhtbESPX0vDQBDE34V+h2MLvoi5WOofYq+lBiwFfTFR6OOS&#10;W5PQ3F7MrWn67T1B8HGYmd8wq83kOjXSEFrPBm6SFBRx5W3LtYH38vn6AVQQZIudZzJwpgCb9exi&#10;hZn1J36jsZBaRQiHDA00In2mdagachgS3xNH79MPDiXKodZ2wFOEu04v0vROO2w5LjTYU95QdSy+&#10;nYEyzb9eOeeX6urpQw5y2J27cWHM5XzaPoISmuQ//NfeWwPL2/sl/L6JT0Cv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9Gm/HAAAA3QAAAA8AAAAAAAAAAAAAAAAAmAIAAGRy&#10;cy9kb3ducmV2LnhtbFBLBQYAAAAABAAEAPUAAACMAwAAAAA=&#10;" path="m42,50l,,42,50xm42,50r5,12l57,72r12,5l84,80,82,72,79,65,74,60,69,55,64,50r-7,l49,47r-7,3xe" fillcolor="#f3be00" stroked="f">
                        <v:path arrowok="t" o:connecttype="custom" o:connectlocs="26670,31750;0,0;26670,31750;26670,31750;29845,39370;36195,45720;43815,48895;53340,50800;52070,45720;50165,41275;46990,38100;43815,34925;40640,31750;36195,31750;31115,29845;26670,31750" o:connectangles="0,0,0,0,0,0,0,0,0,0,0,0,0,0,0,0"/>
                        <o:lock v:ext="edit" verticies="t"/>
                      </v:shape>
                      <v:shape id="Freeform 2265" o:spid="_x0000_s3088" style="position:absolute;left:933;top:4800;width:267;height:318;visibility:visible;mso-wrap-style:square;v-text-anchor:top" coordsize="4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I6HsgA&#10;AADdAAAADwAAAGRycy9kb3ducmV2LnhtbESPT0sDMRTE70K/Q3gFL8VmrfbftmkpoiBSD20Venxs&#10;XneXbl7iJqbrtzeC0OMwM79hluvONCJS62vLCu6HGQjiwuqaSwUfh5e7GQgfkDU2lknBD3lYr3o3&#10;S8y1vfCO4j6UIkHY56igCsHlUvqiIoN+aB1x8k62NRiSbEupW7wkuGnkKMsm0mDNaaFCR08VFef9&#10;t1HwKR/c1/zZRX+M8f1tV/jBZLBV6rbfbRYgAnXhGv5vv2oFj+PpGP7epCc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sjoeyAAAAN0AAAAPAAAAAAAAAAAAAAAAAJgCAABk&#10;cnMvZG93bnJldi54bWxQSwUGAAAAAAQABAD1AAAAjQMAAAAA&#10;" path="m42,50l,,42,50xe" filled="f" strokecolor="#e15520" strokeweight=".1pt">
                        <v:path arrowok="t" o:connecttype="custom" o:connectlocs="26670,31750;0,0;26670,31750" o:connectangles="0,0,0"/>
                      </v:shape>
                      <v:shape id="Freeform 2266" o:spid="_x0000_s3089" style="position:absolute;left:1200;top:5099;width:266;height:209;visibility:visible;mso-wrap-style:square;v-text-anchor:top" coordsize="4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DNfcYA&#10;AADdAAAADwAAAGRycy9kb3ducmV2LnhtbESPQWvCQBSE74L/YXlCb7qptKlEVymC0ENL1VT0+Mg+&#10;k7TZt2F3q2l/vSsIHoeZ+YaZLTrTiBM5X1tW8DhKQBAXVtdcKvjKV8MJCB+QNTaWScEfeVjM+70Z&#10;ZtqeeUOnbShFhLDPUEEVQptJ6YuKDPqRbYmjd7TOYIjSlVI7PEe4aeQ4SVJpsOa4UGFLy4qKn+2v&#10;UVAEt0tN/fkh/+X+UC7X+Tubb6UeBt3rFESgLtzDt/abVvD0/JLC9U18AnJ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DNfcYAAADdAAAADwAAAAAAAAAAAAAAAACYAgAAZHJz&#10;L2Rvd25yZXYueG1sUEsFBgAAAAAEAAQA9QAAAIsDAAAAAA==&#10;" path="m,3l5,15,15,25r12,5l42,33,40,25,37,18,32,13,27,8,22,3r-7,l7,,,3xe" filled="f" strokecolor="#e15520" strokeweight=".1pt">
                        <v:path arrowok="t" o:connecttype="custom" o:connectlocs="0,1905;3175,9525;9525,15875;17145,19050;26670,20955;25400,15875;23495,11430;20320,8255;17145,5080;13970,1905;9525,1905;4445,0;0,1905" o:connectangles="0,0,0,0,0,0,0,0,0,0,0,0,0"/>
                      </v:shape>
                      <v:shape id="Freeform 2267" o:spid="_x0000_s3090" style="position:absolute;left:850;top:4641;width:521;height:477;visibility:visible;mso-wrap-style:square;v-text-anchor:top" coordsize="8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HbrscA&#10;AADdAAAADwAAAGRycy9kb3ducmV2LnhtbESPQWsCMRSE70L/Q3iFXqRmLdtatkaxQku9qGsFr4/N&#10;c3dp8rIkqW776xuh4HGYmW+Y6by3RpzIh9axgvEoA0FcOd1yrWD/+Xb/DCJEZI3GMSn4oQDz2c1g&#10;ioV2Zy7ptIu1SBAOBSpoYuwKKUPVkMUwch1x8o7OW4xJ+lpqj+cEt0Y+ZNmTtNhyWmiwo2VD1dfu&#10;2yrYvvvtZrjOf4dozOGYY7lalq9K3d32ixcQkfp4Df+3P7SC/HEygcub9ATk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x267HAAAA3QAAAA8AAAAAAAAAAAAAAAAAmAIAAGRy&#10;cy9kb3ducmV2LnhtbFBLBQYAAAAABAAEAPUAAACMAwAAAAA=&#10;" path="m40,45l,,40,45xm40,45r7,15l55,70r12,5l82,75,80,70,77,62,72,57,67,52,62,47,55,45r-8,l40,45xe" fillcolor="#f3be00" stroked="f">
                        <v:path arrowok="t" o:connecttype="custom" o:connectlocs="25400,28575;0,0;25400,28575;25400,28575;29845,38100;34925,44450;42545,47625;52070,47625;50800,44450;48895,39370;45720,36195;42545,33020;39370,29845;34925,28575;29845,28575;25400,28575" o:connectangles="0,0,0,0,0,0,0,0,0,0,0,0,0,0,0,0"/>
                        <o:lock v:ext="edit" verticies="t"/>
                      </v:shape>
                      <v:shape id="Freeform 2268" o:spid="_x0000_s3091" style="position:absolute;left:850;top:4641;width:254;height:286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q3eMMA&#10;AADdAAAADwAAAGRycy9kb3ducmV2LnhtbERPS27CMBDdV+IO1iB1B04JpShgIkgERWo3BQ4wiqdJ&#10;IB5HsQvh9niB1OXT+y/T3jTiSp2rLSt4G0cgiAuray4VnI7b0RyE88gaG8uk4E4O0tXgZYmJtjf+&#10;oevBlyKEsEtQQeV9m0jpiooMurFtiQP3azuDPsCulLrDWwg3jZxE0UwarDk0VNhSVlFxOfwZBW3c&#10;TI/x/Py1sXmRzfKdO9vPb6Veh/16AcJT7//FT/deK5i+f4S54U14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q3eMMAAADdAAAADwAAAAAAAAAAAAAAAACYAgAAZHJzL2Rv&#10;d25yZXYueG1sUEsFBgAAAAAEAAQA9QAAAIgDAAAAAA==&#10;" path="m40,45l,,40,45xe" filled="f" strokecolor="#e15520" strokeweight="0">
                        <v:path arrowok="t" o:connecttype="custom" o:connectlocs="25400,28575;0,0;25400,28575" o:connectangles="0,0,0"/>
                      </v:shape>
                      <v:shape id="Freeform 2269" o:spid="_x0000_s3092" style="position:absolute;left:1104;top:4927;width:267;height:191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mJhsUA&#10;AADdAAAADwAAAGRycy9kb3ducmV2LnhtbESP0WrCQBRE3wv9h+UW+tZslNZqdJUiClUI2OgHXLK3&#10;SUj2bsiuJv69Kwg+DjNzhlmsBtOIC3WusqxgFMUgiHOrKy4UnI7bjykI55E1NpZJwZUcrJavLwtM&#10;tO35jy6ZL0SAsEtQQel9m0jp8pIMusi2xMH7t51BH2RXSN1hH+CmkeM4nkiDFYeFEltal5TX2dko&#10;2KWTfNSvz5vsmO7dvk7j+uBrpd7fhp85CE+Df4Yf7V+t4PPrewb3N+EJ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WYmGxQAAAN0AAAAPAAAAAAAAAAAAAAAAAJgCAABkcnMv&#10;ZG93bnJldi54bWxQSwUGAAAAAAQABAD1AAAAigMAAAAA&#10;" path="m,l7,15r8,10l27,30r15,l40,25,37,17,32,12,27,7,22,2,15,,7,,,e" filled="f" strokecolor="#e15520" strokeweight="0">
                        <v:path arrowok="t" o:connecttype="custom" o:connectlocs="0,0;4445,9525;9525,15875;17145,19050;26670,19050;25400,15875;23495,10795;20320,7620;17145,4445;13970,1270;9525,0;4445,0;0,0" o:connectangles="0,0,0,0,0,0,0,0,0,0,0,0,0"/>
                      </v:shape>
                      <v:shape id="Freeform 2270" o:spid="_x0000_s3093" style="position:absolute;left:787;top:4375;width:476;height:533;visibility:visible;mso-wrap-style:square;v-text-anchor:top" coordsize="7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0kl8MA&#10;AADdAAAADwAAAGRycy9kb3ducmV2LnhtbERP3WrCMBS+F3yHcARvRFNlm9IZRSpj7mZqtwc4NGdN&#10;sTkpTard25sLwcuP73+97W0trtT6yrGC+SwBQVw4XXGp4PfnY7oC4QOyxtoxKfgnD9vNcLDGVLsb&#10;n+mah1LEEPYpKjAhNKmUvjBk0c9cQxy5P9daDBG2pdQt3mK4reUiSd6kxYpjg8GGMkPFJe+sgkP3&#10;lX3um3yyPJrTtz5mu8mlK5Uaj/rdO4hAfXiKH+6DVvDyuor745v4BO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0kl8MAAADdAAAADwAAAAAAAAAAAAAAAACYAgAAZHJzL2Rv&#10;d25yZXYueG1sUEsFBgAAAAAEAAQA9QAAAIgDAAAAAA==&#10;" path="m33,55l,,33,55xm33,52r7,15l50,77r10,5l75,84,72,77,70,69,67,65,62,60,55,55,47,52r-7,l33,52xe" fillcolor="#f3be00" stroked="f">
                        <v:path arrowok="t" o:connecttype="custom" o:connectlocs="20955,34925;0,0;20955,34925;20955,33020;25400,42545;31750,48895;38100,52070;47625,53340;45720,48895;44450,43815;42545,41275;39370,38100;34925,34925;29845,33020;25400,33020;20955,33020" o:connectangles="0,0,0,0,0,0,0,0,0,0,0,0,0,0,0,0"/>
                        <o:lock v:ext="edit" verticies="t"/>
                      </v:shape>
                      <v:shape id="Freeform 2271" o:spid="_x0000_s3094" style="position:absolute;left:787;top:4375;width:209;height:349;visibility:visible;mso-wrap-style:square;v-text-anchor:top" coordsize="3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PpusYA&#10;AADdAAAADwAAAGRycy9kb3ducmV2LnhtbESPT2sCMRTE74LfITzBi9SsYq1ujVL/gafC2kKvj81z&#10;s3Tzst1EXb+9EQoeh5n5DbNYtbYSF2p86VjBaJiAIM6dLrlQ8P21f5mB8AFZY+WYFNzIw2rZ7Sww&#10;1e7KGV2OoRARwj5FBSaEOpXS54Ys+qGriaN3co3FEGVTSN3gNcJtJcdJMpUWS44LBmvaGMp/j2er&#10;AAfzv/n2szj93MbT9W6yN2+Jz5Tq99qPdxCB2vAM/7cPWsHkdTaCx5v4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9PpusYAAADdAAAADwAAAAAAAAAAAAAAAACYAgAAZHJz&#10;L2Rvd25yZXYueG1sUEsFBgAAAAAEAAQA9QAAAIsDAAAAAA==&#10;" path="m33,55l,,33,55xe" filled="f" strokecolor="#e15520" strokeweight="0">
                        <v:path arrowok="t" o:connecttype="custom" o:connectlocs="20955,34925;0,0;20955,34925" o:connectangles="0,0,0"/>
                      </v:shape>
                      <v:shape id="Freeform 2272" o:spid="_x0000_s3095" style="position:absolute;left:996;top:4705;width:267;height:203;visibility:visible;mso-wrap-style:square;v-text-anchor:top" coordsize="4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i7rsUA&#10;AADdAAAADwAAAGRycy9kb3ducmV2LnhtbESPQWvCQBSE74X+h+UVvNVNRYtEVymBgohKtQWvj+wz&#10;CWbfprubGP+9Kwgeh5n5hpkve1OLjpyvLCv4GCYgiHOrKy4U/P1+v09B+ICssbZMCq7kYbl4fZlj&#10;qu2F99QdQiEihH2KCsoQmlRKn5dk0A9tQxy9k3UGQ5SukNrhJcJNLUdJ8ikNVhwXSmwoKyk/H1qj&#10;wG3rJsu68bGVNJE/Xfu/c5u1UoO3/msGIlAfnuFHe6UVjCfTEdzfxCc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eLuuxQAAAN0AAAAPAAAAAAAAAAAAAAAAAJgCAABkcnMv&#10;ZG93bnJldi54bWxQSwUGAAAAAAQABAD1AAAAigMAAAAA&#10;" path="m,l7,15,17,25r10,5l42,32,39,25,37,17,34,13,29,8,22,3,14,,7,,,e" filled="f" strokecolor="#e15520" strokeweight="0">
                        <v:path arrowok="t" o:connecttype="custom" o:connectlocs="0,0;4445,9525;10795,15875;17145,19050;26670,20320;24765,15875;23495,10795;21590,8255;18415,5080;13970,1905;8890,0;4445,0;0,0" o:connectangles="0,0,0,0,0,0,0,0,0,0,0,0,0"/>
                      </v:shape>
                      <v:shape id="Freeform 2273" o:spid="_x0000_s3096" style="position:absolute;left:755;top:4089;width:426;height:648;visibility:visible;mso-wrap-style:square;v-text-anchor:top" coordsize="6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pZu8QA&#10;AADdAAAADwAAAGRycy9kb3ducmV2LnhtbESPwWrDMBBE74H+g9hCLiGRE8fFOFFCWyj0WjsfsLU2&#10;lqm1MpKSOP36qlDocZiZN8z+ONlBXMmH3rGC9SoDQdw63XOn4NS8LUsQISJrHByTgjsFOB4eZnus&#10;tLvxB13r2IkE4VChAhPjWEkZWkMWw8qNxMk7O28xJuk7qT3eEtwOcpNlT9Jiz2nB4Eivhtqv+mIV&#10;RO+3xSJg685D/h1emk/eGK/U/HF63oGINMX/8F/7XSvYFmUOv2/SE5C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6WbvEAAAA3QAAAA8AAAAAAAAAAAAAAAAAmAIAAGRycy9k&#10;b3ducmV2LnhtbFBLBQYAAAAABAAEAPUAAACJAwAAAAA=&#10;" path="m30,62l,,30,62xm30,62r5,18l45,90r10,7l67,102r,-7l65,87,60,80,57,72,50,67,45,65,38,62r-8,xe" fillcolor="#f3be00" stroked="f">
                        <v:path arrowok="t" o:connecttype="custom" o:connectlocs="19050,39370;0,0;19050,39370;19050,39370;22225,50800;28575,57150;34925,61595;42545,64770;42545,60325;41275,55245;38100,50800;36195,45720;31750,42545;28575,41275;24130,39370;19050,39370" o:connectangles="0,0,0,0,0,0,0,0,0,0,0,0,0,0,0,0"/>
                        <o:lock v:ext="edit" verticies="t"/>
                      </v:shape>
                      <v:shape id="Freeform 2274" o:spid="_x0000_s3097" style="position:absolute;left:755;top:4089;width:191;height:394;visibility:visible;mso-wrap-style:square;v-text-anchor:top" coordsize="3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C+VMQA&#10;AADdAAAADwAAAGRycy9kb3ducmV2LnhtbESP32rCMBTG7we+QziCdzN1dKN0RtGBIJtQrHuAQ3PW&#10;djYnJYlaffpFGHj58fv+8M2Xg+nEmZxvLSuYTRMQxJXVLdcKvg+b5wyED8gaO8uk4EoelovR0xxz&#10;bS+8p3MZahFL2OeooAmhz6X0VUMG/dT2xJH9WGcwROlqqR1eYrnp5EuSvEmDLceFBnv6aKg6liej&#10;4BbRofv6TK/FuuRddiv27rdQajIeVu8gAg3hYf5Pb7WC9DVL4f4mP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AvlTEAAAA3QAAAA8AAAAAAAAAAAAAAAAAmAIAAGRycy9k&#10;b3ducmV2LnhtbFBLBQYAAAAABAAEAPUAAACJAwAAAAA=&#10;" path="m30,62l,,30,62xe" filled="f" strokecolor="#e15520" strokeweight="0">
                        <v:path arrowok="t" o:connecttype="custom" o:connectlocs="19050,39370;0,0;19050,39370" o:connectangles="0,0,0"/>
                      </v:shape>
                      <v:shape id="Freeform 2275" o:spid="_x0000_s3098" style="position:absolute;left:946;top:4483;width:235;height:254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G/t8cA&#10;AADdAAAADwAAAGRycy9kb3ducmV2LnhtbESP3WoCMRSE7wt9h3AKvatZS7XrapRSKFQt+PsAx81x&#10;N7o5WTZRV5++EQq9HGbmG2Y0aW0lztR441hBt5OAIM6dNlwo2G6+XlIQPiBrrByTgit5mIwfH0aY&#10;aXfhFZ3XoRARwj5DBWUIdSalz0uy6DuuJo7e3jUWQ5RNIXWDlwi3lXxNkr60aDgulFjTZ0n5cX2y&#10;Cha3w3RqFst03n0PP3q2390GZqfU81P7MQQRqA3/4b/2t1bw1kt7cH8Tn4A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Rv7fHAAAA3QAAAA8AAAAAAAAAAAAAAAAAmAIAAGRy&#10;cy9kb3ducmV2LnhtbFBLBQYAAAAABAAEAPUAAACMAwAAAAA=&#10;" path="m,l5,18,15,28r10,7l37,40r,-7l35,25,30,18,27,10,20,5,15,3,8,,,e" filled="f" strokecolor="#e15520" strokeweight="0">
                        <v:path arrowok="t" o:connecttype="custom" o:connectlocs="0,0;3175,11430;9525,17780;15875,22225;23495,25400;23495,20955;22225,15875;19050,11430;17145,6350;12700,3175;9525,1905;5080,0;0,0" o:connectangles="0,0,0,0,0,0,0,0,0,0,0,0,0"/>
                      </v:shape>
                      <v:shape id="Freeform 2276" o:spid="_x0000_s3099" style="position:absolute;left:1530;top:5245;width:108;height:317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jP4sQA&#10;AADdAAAADwAAAGRycy9kb3ducmV2LnhtbESPT4vCMBTE78J+h/AEb5rqqpRqlEUQvKlVdvH2aF7/&#10;YPNSmmztfvuNIHgcZuY3zHrbm1p01LrKsoLpJAJBnFldcaHgetmPYxDOI2usLZOCP3Kw3XwM1pho&#10;++AzdakvRICwS1BB6X2TSOmykgy6iW2Ig5fb1qAPsi2kbvER4KaWsyhaSoMVh4USG9qVlN3TX6Mg&#10;vevZJY91/3M65jf/3RWfBz4pNRr2XysQnnr/Dr/aB61gvoiX8HwTno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oz+LEAAAA3QAAAA8AAAAAAAAAAAAAAAAAmAIAAGRycy9k&#10;b3ducmV2LnhtbFBLBQYAAAAABAAEAPUAAACJAwAAAAA=&#10;" path="m10,l3,12,,25,3,37,7,50,12,40,17,27r,-7l15,12,12,5,10,xe" fillcolor="#f3be00" stroked="f">
                        <v:path arrowok="t" o:connecttype="custom" o:connectlocs="6350,0;1905,7620;0,15875;1905,23495;4445,31750;7620,25400;10795,17145;10795,12700;9525,7620;7620,3175;6350,0" o:connectangles="0,0,0,0,0,0,0,0,0,0,0"/>
                      </v:shape>
                      <v:shape id="Freeform 2277" o:spid="_x0000_s3100" style="position:absolute;left:1530;top:5245;width:108;height:317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ijSsYA&#10;AADdAAAADwAAAGRycy9kb3ducmV2LnhtbESPQWsCMRSE74L/ITzBi2i2Yq1sjSK2lWIPpWrvj81z&#10;s7h5WZKo679vCoLHYWa+YebL1tbiQj5UjhU8jTIQxIXTFZcKDvuP4QxEiMgaa8ek4EYBlotuZ465&#10;dlf+ocsuliJBOOSowMTY5FKGwpDFMHINcfKOzluMSfpSao/XBLe1HGfZVFqsOC0YbGhtqDjtzlbB&#10;l/ldy28/KOP7tt3s37Lp+TjZKtXvtatXEJHa+Ajf259aweR59gL/b9IT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ijSsYAAADdAAAADwAAAAAAAAAAAAAAAACYAgAAZHJz&#10;L2Rvd25yZXYueG1sUEsFBgAAAAAEAAQA9QAAAIsDAAAAAA==&#10;" path="m10,l3,12,,25,3,37,7,50,12,40,17,27r,-7l15,12,12,5,10,xe" filled="f" strokecolor="#e15520" strokeweight="0">
                        <v:path arrowok="t" o:connecttype="custom" o:connectlocs="6350,0;1905,7620;0,15875;1905,23495;4445,31750;7620,25400;10795,17145;10795,12700;9525,7620;7620,3175;6350,0" o:connectangles="0,0,0,0,0,0,0,0,0,0,0"/>
                      </v:shape>
                      <v:shape id="Freeform 2278" o:spid="_x0000_s3101" style="position:absolute;left:1606;top:5003;width:127;height:731;visibility:visible;mso-wrap-style:square;v-text-anchor:top" coordsize="2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XhDcYA&#10;AADdAAAADwAAAGRycy9kb3ducmV2LnhtbESPQWvCQBCF7wX/wzKF3upGa0uMriKFFk+Fxl68Ddkx&#10;Cc3Oht3VxP565yAU5jLMm/fet96OrlMXCrH1bGA2zUARV962XBv4OXw856BiQrbYeSYDV4qw3Uwe&#10;1lhYP/A3XcpUKzHhWKCBJqW+0DpWDTmMU98Ty+3kg8Mka6i1DTiIuev0PMvetMOWJaHBnt4bqn7L&#10;szOw1J/ZLA0vf/m1lmmP+69QLox5ehx3K1CJxvQvvn/vrYHFay51hUZIQG9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XhDcYAAADdAAAADwAAAAAAAAAAAAAAAACYAgAAZHJz&#10;L2Rvd25yZXYueG1sUEsFBgAAAAAEAAQA9QAAAIsDAAAAAA==&#10;" path="m13,63l8,75,5,90r3,13l13,115r7,-10l20,90r,-15l13,63xm13,63l,,13,63xe" fillcolor="#f3be00" stroked="f">
                        <v:path arrowok="t" o:connecttype="custom" o:connectlocs="8255,40005;5080,47625;3175,57150;5080,65405;8255,73025;12700,66675;12700,57150;12700,47625;8255,40005;8255,40005;0,0;8255,40005" o:connectangles="0,0,0,0,0,0,0,0,0,0,0,0"/>
                        <o:lock v:ext="edit" verticies="t"/>
                      </v:shape>
                      <v:shape id="Freeform 2279" o:spid="_x0000_s3102" style="position:absolute;left:1638;top:5403;width:95;height:331;visibility:visible;mso-wrap-style:square;v-text-anchor:top" coordsize="1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vn0scA&#10;AADdAAAADwAAAGRycy9kb3ducmV2LnhtbESPT2vCQBTE74V+h+UVeim6qVWJ0VVqQSj04j/w+sw+&#10;N8Hs25DdJmk/fbcgeBxm5jfMYtXbSrTU+NKxgtdhAoI4d7pko+B42AxSED4ga6wck4If8rBaPj4s&#10;MNOu4x21+2BEhLDPUEERQp1J6fOCLPqhq4mjd3GNxRBlY6RusItwW8lRkkylxZLjQoE1fRSUX/ff&#10;VkF62rzY34uZOGPO7Tr52vq3Q6fU81P/PgcRqA/38K39qRWMJ+kM/t/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1r59LHAAAA3QAAAA8AAAAAAAAAAAAAAAAAmAIAAGRy&#10;cy9kb3ducmV2LnhtbFBLBQYAAAAABAAEAPUAAACMAwAAAAA=&#10;" path="m8,l3,12,,27,3,40,8,52,15,42r,-15l15,12,8,e" filled="f" strokecolor="#e15520" strokeweight="0">
                        <v:path arrowok="t" o:connecttype="custom" o:connectlocs="5080,0;1905,7620;0,17145;1905,25400;5080,33020;9525,26670;9525,17145;9525,7620;5080,0" o:connectangles="0,0,0,0,0,0,0,0,0"/>
                      </v:shape>
                      <v:shape id="Freeform 2280" o:spid="_x0000_s3103" style="position:absolute;left:1606;top:5003;width:83;height:400;visibility:visible;mso-wrap-style:square;v-text-anchor:top" coordsize="1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AEQ8MA&#10;AADdAAAADwAAAGRycy9kb3ducmV2LnhtbERPz2vCMBS+D/wfwhO8zVSZq6tGEZkgeHFuzuujebbV&#10;5qUm0Xb//XIY7Pjx/Z4vO1OLBzlfWVYwGiYgiHOrKy4UfH1unqcgfEDWWFsmBT/kYbnoPc0x07bl&#10;D3ocQiFiCPsMFZQhNJmUPi/JoB/ahjhyZ+sMhghdIbXDNoabWo6T5FUarDg2lNjQuqT8ergbBek+&#10;vbXmlL9Te9xLe1m57+suVWrQ71YzEIG68C/+c2+1gpfJW9wf38Qn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AEQ8MAAADdAAAADwAAAAAAAAAAAAAAAACYAgAAZHJzL2Rv&#10;d25yZXYueG1sUEsFBgAAAAAEAAQA9QAAAIgDAAAAAA==&#10;" path="m13,63l,,13,63xe" filled="f" strokecolor="#e15520" strokeweight="0">
                        <v:path arrowok="t" o:connecttype="custom" o:connectlocs="8255,40005;0,0;8255,40005" o:connectangles="0,0,0"/>
                      </v:shape>
                      <v:shape id="Freeform 2281" o:spid="_x0000_s3104" style="position:absolute;left:1435;top:5067;width:114;height:317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Ek/sQA&#10;AADdAAAADwAAAGRycy9kb3ducmV2LnhtbESPT2vCQBTE74V+h+UJvdWNpbYxukopCIWe1CIeH9ln&#10;EpJ9G/aPbr99VxB6HGbmN8xqk8wgLuR8Z1nBbFqAIK6t7rhR8HPYPpcgfEDWOFgmBb/kYbN+fFhh&#10;pe2Vd3TZh0ZkCPsKFbQhjJWUvm7JoJ/akTh7Z+sMhixdI7XDa4abQb4UxZs02HFeaHGkz5bqfh+N&#10;Ah9jXb438ZjiyduSU++2371ST5P0sQQRKIX/8L39pRW8zhczuL3JT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hJP7EAAAA3QAAAA8AAAAAAAAAAAAAAAAAmAIAAGRycy9k&#10;b3ducmV2LnhtbFBLBQYAAAAABAAEAPUAAACJAwAAAAA=&#10;" path="m13,l3,13,,25,,38,5,50,13,40,18,28r,-8l18,13,15,8,13,xe" fillcolor="#f3be00" stroked="f">
                        <v:path arrowok="t" o:connecttype="custom" o:connectlocs="8255,0;1905,8255;0,15875;0,24130;3175,31750;8255,25400;11430,17780;11430,12700;11430,8255;9525,5080;8255,0" o:connectangles="0,0,0,0,0,0,0,0,0,0,0"/>
                      </v:shape>
                      <v:shape id="Freeform 2282" o:spid="_x0000_s3105" style="position:absolute;left:1435;top:5067;width:114;height:317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9cGsYA&#10;AADdAAAADwAAAGRycy9kb3ducmV2LnhtbESPQWsCMRSE74L/ITzBm5tVaqmrUbRQ6qGCtbZ4fGye&#10;m9XNy3YTdfvvTaHQ4zAz3zCzRWsrcaXGl44VDJMUBHHudMmFgv3Hy+AJhA/IGivHpOCHPCzm3c4M&#10;M+1u/E7XXShEhLDPUIEJoc6k9Lkhiz5xNXH0jq6xGKJsCqkbvEW4reQoTR+lxZLjgsGang3l593F&#10;KnjblDrXfFp/hm+z+hq/0mZ7uCjV77XLKYhAbfgP/7XXWsHDeDKC3zfxCc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9cGsYAAADdAAAADwAAAAAAAAAAAAAAAACYAgAAZHJz&#10;L2Rvd25yZXYueG1sUEsFBgAAAAAEAAQA9QAAAIsDAAAAAA==&#10;" path="m13,l3,13,,25,,38,5,50,13,40,18,28r,-8l18,13,15,8,13,xe" filled="f" strokecolor="#e15520" strokeweight="0">
                        <v:path arrowok="t" o:connecttype="custom" o:connectlocs="8255,0;1905,8255;0,15875;0,24130;3175,31750;8255,25400;11430,17780;11430,12700;11430,8255;9525,5080;8255,0" o:connectangles="0,0,0,0,0,0,0,0,0,0,0"/>
                      </v:shape>
                      <v:shape id="Freeform 2283" o:spid="_x0000_s3106" style="position:absolute;left:1466;top:4692;width:51;height:375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kW2MYA&#10;AADdAAAADwAAAGRycy9kb3ducmV2LnhtbESPQWvCQBSE70L/w/KE3nSTVotGV7HSUg/2YBTB2yP7&#10;TILZt2F3q+m/7xYEj8PMfMPMl51pxJWcry0rSIcJCOLC6ppLBYf952ACwgdkjY1lUvBLHpaLp94c&#10;M21vvKNrHkoRIewzVFCF0GZS+qIig35oW+Lona0zGKJ0pdQObxFuGvmSJG/SYM1xocKW1hUVl/zH&#10;KNjo93RL+TFdue2av07fiRldPpR67nerGYhAXXiE7+2NVjAaT1/h/01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bkW2MYAAADdAAAADwAAAAAAAAAAAAAAAACYAgAAZHJz&#10;L2Rvd25yZXYueG1sUEsFBgAAAAAEAAQA9QAAAIsDAAAAAA==&#10;" path="m8,59l,,8,59xe" fillcolor="#f3be00" stroked="f">
                        <v:path arrowok="t" o:connecttype="custom" o:connectlocs="5080,37465;0,0;5080,37465" o:connectangles="0,0,0"/>
                      </v:shape>
                      <v:shape id="Freeform 2284" o:spid="_x0000_s3107" style="position:absolute;left:1466;top:4692;width:51;height:375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AYlsUA&#10;AADdAAAADwAAAGRycy9kb3ducmV2LnhtbESPT2vCQBTE7wW/w/KEXkQ3in+jq4gg7aUHo+j1kX0m&#10;wezbNLsm6bfvFoQeh5n5DbPZdaYUDdWusKxgPIpAEKdWF5wpuJyPwyUI55E1lpZJwQ852G17bxuM&#10;tW35RE3iMxEg7GJUkHtfxVK6NCeDbmQr4uDdbW3QB1lnUtfYBrgp5SSK5tJgwWEhx4oOOaWP5GkU&#10;8GJw+GonmH5kdKVbsq8W381Mqfd+t1+D8NT5//Cr/akVTGerKfy9CU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MBiWxQAAAN0AAAAPAAAAAAAAAAAAAAAAAJgCAABkcnMv&#10;ZG93bnJldi54bWxQSwUGAAAAAAQABAD1AAAAigMAAAAA&#10;" path="m8,59l,,8,59xe" filled="f" strokecolor="#e15520" strokeweight="0">
                        <v:path arrowok="t" o:connecttype="custom" o:connectlocs="5080,37465;0,0;5080,37465" o:connectangles="0,0,0"/>
                      </v:shape>
                      <v:shape id="Freeform 2285" o:spid="_x0000_s3108" style="position:absolute;left:1339;top:4876;width:115;height:318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oi/cQA&#10;AADdAAAADwAAAGRycy9kb3ducmV2LnhtbESPT2vCQBTE74V+h+UVeqsbpdYYXUUKQqGnqojHR/aZ&#10;hGTfhv2j22/fLRR6HGbmN8x6m8wgbuR8Z1nBdFKAIK6t7rhRcDruX0oQPiBrHCyTgm/ysN08Pqyx&#10;0vbOX3Q7hEZkCPsKFbQhjJWUvm7JoJ/YkTh7V+sMhixdI7XDe4abQc6K4k0a7DgvtDjSe0t1f4hG&#10;gY+xLhdNPKd48bbk1Lv9Z6/U81ParUAESuE//Nf+0Ape58s5/L7JT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aIv3EAAAA3QAAAA8AAAAAAAAAAAAAAAAAmAIAAGRycy9k&#10;b3ducmV2LnhtbFBLBQYAAAAABAAEAPUAAACJAwAAAAA=&#10;" path="m13,l5,13,,25,3,38,5,50,13,40,18,28r,-8l18,13,15,5,13,xe" fillcolor="#f3be00" stroked="f">
                        <v:path arrowok="t" o:connecttype="custom" o:connectlocs="8255,0;3175,8255;0,15875;1905,24130;3175,31750;8255,25400;11430,17780;11430,12700;11430,8255;9525,3175;8255,0" o:connectangles="0,0,0,0,0,0,0,0,0,0,0"/>
                      </v:shape>
                      <v:shape id="Freeform 2286" o:spid="_x0000_s3109" style="position:absolute;left:1339;top:4876;width:115;height:318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RaGcYA&#10;AADdAAAADwAAAGRycy9kb3ducmV2LnhtbESPQWsCMRSE7wX/Q3iCt27WUqWuRmkLogcFa23x+Ng8&#10;N6ubl3UTdfvvG6HQ4zAz3zCTWWsrcaXGl44V9JMUBHHudMmFgt3n/PEFhA/IGivHpOCHPMymnYcJ&#10;Ztrd+IOu21CICGGfoQITQp1J6XNDFn3iauLoHVxjMUTZFFI3eItwW8mnNB1KiyXHBYM1vRvKT9uL&#10;VbBalzrXfFx+hbN5+x4saL3ZX5TqddvXMYhAbfgP/7WXWsHzYDSE+5v4BO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RaGcYAAADdAAAADwAAAAAAAAAAAAAAAACYAgAAZHJz&#10;L2Rvd25yZXYueG1sUEsFBgAAAAAEAAQA9QAAAIsDAAAAAA==&#10;" path="m13,l5,13,,25,3,38,5,50,13,40,18,28r,-8l18,13,15,5,13,xe" filled="f" strokecolor="#e15520" strokeweight="0">
                        <v:path arrowok="t" o:connecttype="custom" o:connectlocs="8255,0;3175,8255;0,15875;1905,24130;3175,31750;8255,25400;11430,17780;11430,12700;11430,8255;9525,3175;8255,0" o:connectangles="0,0,0,0,0,0,0,0,0,0,0"/>
                      </v:shape>
                      <v:shape id="Freeform 2287" o:spid="_x0000_s3110" style="position:absolute;left:1403;top:4502;width:19;height:374;visibility:visible;mso-wrap-style:square;v-text-anchor:top" coordsize="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G8aMYA&#10;AADdAAAADwAAAGRycy9kb3ducmV2LnhtbESPQWvCQBSE70L/w/IKvdVNxVqNrlIqWg9eGhWvj+wz&#10;G5p9G7LbJO2vd4WCx2FmvmEWq95WoqXGl44VvAwTEMS50yUXCo6HzfMUhA/IGivHpOCXPKyWD4MF&#10;ptp1/EVtFgoRIexTVGBCqFMpfW7Ioh+6mjh6F9dYDFE2hdQNdhFuKzlKkom0WHJcMFjTh6H8O/ux&#10;Ck5/puWy2+v1OZGh/hzlfN5OlXp67N/nIAL14R7+b++0gvHr7A1ub+IT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G8aMYAAADdAAAADwAAAAAAAAAAAAAAAACYAgAAZHJz&#10;L2Rvd25yZXYueG1sUEsFBgAAAAAEAAQA9QAAAIsDAAAAAA==&#10;" path="m3,59l,,3,59xe" fillcolor="#f3be00" stroked="f">
                        <v:path arrowok="t" o:connecttype="custom" o:connectlocs="1905,37465;0,0;1905,37465" o:connectangles="0,0,0"/>
                      </v:shape>
                      <v:shape id="Freeform 2288" o:spid="_x0000_s3111" style="position:absolute;left:1403;top:4502;width:19;height:374;visibility:visible;mso-wrap-style:square;v-text-anchor:top" coordsize="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iYE8QA&#10;AADdAAAADwAAAGRycy9kb3ducmV2LnhtbERPz2vCMBS+D/wfwhN2KTOdONk60+KEgQcv60T09mie&#10;TbF5KU2s3f56cxjs+PH9XhWjbcVAvW8cK3iepSCIK6cbrhXsvz+fXkH4gKyxdUwKfshDkU8eVphp&#10;d+MvGspQixjCPkMFJoQuk9JXhiz6meuII3d2vcUQYV9L3eMthttWztN0KS02HBsMdrQxVF3Kq1Vg&#10;ZbIctvP0YE/Hxc6cE8P690Opx+m4fgcRaAz/4j/3VitYvLzFufFNfAIy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4mBPEAAAA3QAAAA8AAAAAAAAAAAAAAAAAmAIAAGRycy9k&#10;b3ducmV2LnhtbFBLBQYAAAAABAAEAPUAAACJAwAAAAA=&#10;" path="m3,59l,,3,59xe" filled="f" strokecolor="#e15520" strokeweight="0">
                        <v:path arrowok="t" o:connecttype="custom" o:connectlocs="1905,37465;0,0;1905,37465" o:connectangles="0,0,0"/>
                      </v:shape>
                      <v:shape id="Freeform 2289" o:spid="_x0000_s3112" style="position:absolute;left:1263;top:4692;width:127;height:311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VG98UA&#10;AADdAAAADwAAAGRycy9kb3ducmV2LnhtbESPQWvCQBSE7wX/w/IEb7qxqDTRVVQUPLaxLXh7ZJ9J&#10;NPs2za4m/vtuQehxmJlvmMWqM5W4U+NKywrGowgEcWZ1ybmCz+N++AbCeWSNlWVS8CAHq2XvZYGJ&#10;ti1/0D31uQgQdgkqKLyvEyldVpBBN7I1cfDOtjHog2xyqRtsA9xU8jWKZtJgyWGhwJq2BWXX9GYU&#10;ZD+8kdf4VOrb17bt3r8vh116UWrQ79ZzEJ46/x9+tg9awWQax/D3Jjw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pUb3xQAAAN0AAAAPAAAAAAAAAAAAAAAAAJgCAABkcnMv&#10;ZG93bnJldi54bWxQSwUGAAAAAAQABAD1AAAAigMAAAAA&#10;" path="m15,l5,12,2,24,,37,5,49r7,-7l17,27r3,-5l20,15,17,7,15,xe" fillcolor="#f3be00" stroked="f">
                        <v:path arrowok="t" o:connecttype="custom" o:connectlocs="9525,0;3175,7620;1270,15240;0,23495;3175,31115;7620,26670;10795,17145;12700,13970;12700,9525;10795,4445;9525,0" o:connectangles="0,0,0,0,0,0,0,0,0,0,0"/>
                      </v:shape>
                      <v:shape id="Freeform 2290" o:spid="_x0000_s3113" style="position:absolute;left:1263;top:4692;width:127;height:311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83Q8MA&#10;AADdAAAADwAAAGRycy9kb3ducmV2LnhtbERP3WrCMBS+H/gO4QjezcRZZFajyERwDAZTH+DQHNto&#10;c1KbWLs9/XIx2OXH979c964WHbXBetYwGSsQxIU3lksNp+Pu+RVEiMgGa8+k4ZsCrFeDpyXmxj/4&#10;i7pDLEUK4ZCjhirGJpcyFBU5DGPfECfu7FuHMcG2lKbFRwp3tXxRaiYdWk4NFTb0VlFxPdydhi77&#10;mO4v2893e7PZz7Hs1Ly+X7UeDfvNAkSkPv6L/9x7oyGbqbQ/vUlP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83Q8MAAADdAAAADwAAAAAAAAAAAAAAAACYAgAAZHJzL2Rv&#10;d25yZXYueG1sUEsFBgAAAAAEAAQA9QAAAIgDAAAAAA==&#10;" path="m15,l5,12,2,24,,37,5,49r7,-7l17,27r3,-5l20,15,17,7,15,xe" filled="f" strokecolor="#e15520" strokeweight="0">
                        <v:path arrowok="t" o:connecttype="custom" o:connectlocs="9525,0;3175,7620;1270,15240;0,23495;3175,31115;7620,26670;10795,17145;12700,13970;12700,9525;10795,4445;9525,0" o:connectangles="0,0,0,0,0,0,0,0,0,0,0"/>
                      </v:shape>
                      <v:shape id="Freeform 2291" o:spid="_x0000_s3114" style="position:absolute;left:1358;top:4292;width:7;height:400;visibility:visible;mso-wrap-style:square;v-text-anchor:top" coordsize="6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UZSMYA&#10;AADdAAAADwAAAGRycy9kb3ducmV2LnhtbESPQWvCQBSE7wX/w/IK3uomRUKNrhKESvRQaFoovT2y&#10;zyQ0+zZk1yT+e7cgeBxm5htms5tMKwbqXWNZQbyIQBCXVjdcKfj+en95A+E8ssbWMim4koPddva0&#10;wVTbkT9pKHwlAoRdigpq77tUSlfWZNAtbEccvLPtDfog+0rqHscAN618jaJEGmw4LNTY0b6m8q+4&#10;GAWnQ74qmpVsf308alv+HKePrFNq/jxlaxCeJv8I39u5VrBMohj+34QnIL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DUZSMYAAADdAAAADwAAAAAAAAAAAAAAAACYAgAAZHJz&#10;L2Rvd25yZXYueG1sUEsFBgAAAAAEAAQA9QAAAIsDAAAAAA==&#10;" path="m,63l,,,63xe" fillcolor="#f3be00" stroked="f">
                        <v:path arrowok="t" o:connecttype="custom" o:connectlocs="0,40005;0,0;0,40005" o:connectangles="0,0,0"/>
                      </v:shape>
                      <v:shape id="Freeform 2292" o:spid="_x0000_s3115" style="position:absolute;left:1358;top:4292;width:7;height:400;visibility:visible;mso-wrap-style:square;v-text-anchor:top" coordsize="6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fdGsYA&#10;AADdAAAADwAAAGRycy9kb3ducmV2LnhtbESPT2vCQBTE70K/w/IK3nRTFYmpqxRBEPVSG3p+zb78&#10;odm3aXaN0U/vCgWPw8z8hlmue1OLjlpXWVbwNo5AEGdWV1woSL+2oxiE88gaa8uk4EoO1quXwRIT&#10;bS/8Sd3JFyJA2CWooPS+SaR0WUkG3dg2xMHLbWvQB9kWUrd4CXBTy0kUzaXBisNCiQ1tSsp+T2ej&#10;4CdPb9P477Bw/tAs6uN3Hs/2nVLD1/7jHYSn3j/D/+2dVjCbRxN4vAlP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UfdGsYAAADdAAAADwAAAAAAAAAAAAAAAACYAgAAZHJz&#10;L2Rvd25yZXYueG1sUEsFBgAAAAAEAAQA9QAAAIsDAAAAAA==&#10;" path="m,63l,,,63xe" filled="f" strokecolor="#e15520" strokeweight="0">
                        <v:path arrowok="t" o:connecttype="custom" o:connectlocs="0,40005;0,0;0,40005" o:connectangles="0,0,0"/>
                      </v:shape>
                      <v:shape id="Freeform 2293" o:spid="_x0000_s3116" style="position:absolute;left:1200;top:4502;width:108;height:311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v6lsMA&#10;AADdAAAADwAAAGRycy9kb3ducmV2LnhtbESPQWvCQBSE70L/w/IKvekmVqSkriIFrQcvpv6AR/Y1&#10;Wcy+DdnXmPz7bqHgcZiZb5jNbvStGqiPLrCBfJGBIq6CdVwbuH4d5m+goiBbbAOTgYki7LZPsw0W&#10;Ntz5QkMptUoQjgUaaES6QutYNeQxLkJHnLzv0HuUJPta2x7vCe5bvcyytfboOC002NFHQ9Wt/PEG&#10;znl+kqp1nwMGeywPbroOMhnz8jzu30EJjfII/7dP1sBqnb3C35v0BP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v6lsMAAADdAAAADwAAAAAAAAAAAAAAAACYAgAAZHJzL2Rv&#10;d25yZXYueG1sUEsFBgAAAAAEAAQA9QAAAIgDAAAAAA==&#10;" path="m15,l5,10,,22,,35,2,49,12,40,17,27r,-7l17,12r,-7l15,xe" fillcolor="#f3be00" stroked="f">
                        <v:path arrowok="t" o:connecttype="custom" o:connectlocs="9525,0;3175,6350;0,13970;0,22225;1270,31115;7620,25400;10795,17145;10795,12700;10795,7620;10795,3175;9525,0" o:connectangles="0,0,0,0,0,0,0,0,0,0,0"/>
                      </v:shape>
                      <v:shape id="Freeform 2294" o:spid="_x0000_s3117" style="position:absolute;left:1200;top:4502;width:108;height:311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28s8QA&#10;AADdAAAADwAAAGRycy9kb3ducmV2LnhtbESPQYvCMBSE78L+h/AW9iKauhSRrlFEEHoSbD14fDTP&#10;NmvzUpuo3X+/EQSPw8x8wyzXg23FnXpvHCuYTRMQxJXThmsFx3I3WYDwAVlj65gU/JGH9epjtMRM&#10;uwcf6F6EWkQI+wwVNCF0mZS+asiin7qOOHpn11sMUfa11D0+Ity28jtJ5tKi4bjQYEfbhqpLcbMK&#10;fm0xDuM8L/N9upWn8mrq3dko9fU5bH5ABBrCO/xq51pBOk9SeL6JT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dvLPEAAAA3QAAAA8AAAAAAAAAAAAAAAAAmAIAAGRycy9k&#10;b3ducmV2LnhtbFBLBQYAAAAABAAEAPUAAACJAwAAAAA=&#10;" path="m15,l5,10,,22,,35,2,49,12,40,17,27r,-7l17,12r,-7l15,xe" filled="f" strokecolor="#e15520" strokeweight="0">
                        <v:path arrowok="t" o:connecttype="custom" o:connectlocs="9525,0;3175,6350;0,13970;0,22225;1270,31115;7620,25400;10795,17145;10795,12700;10795,7620;10795,3175;9525,0" o:connectangles="0,0,0,0,0,0,0,0,0,0,0"/>
                      </v:shape>
                      <v:shape id="Freeform 2295" o:spid="_x0000_s3118" style="position:absolute;left:1295;top:4089;width:6;height:413;visibility:visible;mso-wrap-style:square;v-text-anchor:top" coordsize="63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/IOcUA&#10;AADdAAAADwAAAGRycy9kb3ducmV2LnhtbESPT4vCMBTE74LfIbwFL7Kmiop0jSIF/95s9+Dx0bxt&#10;yzYvpYla/fRmYcHjMDO/YZbrztTiRq2rLCsYjyIQxLnVFRcKvrPt5wKE88gaa8uk4EEO1qt+b4mx&#10;tnc+0y31hQgQdjEqKL1vYildXpJBN7INcfB+bGvQB9kWUrd4D3BTy0kUzaXBisNCiQ0lJeW/6dUo&#10;sMd015wO271JsmTxGPrLZve8KDX46DZfIDx1/h3+bx+0guk8msHfm/A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P8g5xQAAAN0AAAAPAAAAAAAAAAAAAAAAAJgCAABkcnMv&#10;ZG93bnJldi54bWxQSwUGAAAAAAQABAD1AAAAigMAAAAA&#10;" path="m,65l,,,65xe" fillcolor="#f3be00" stroked="f">
                        <v:path arrowok="t" o:connecttype="custom" o:connectlocs="0,41275;0,0;0,41275" o:connectangles="0,0,0"/>
                      </v:shape>
                      <v:shape id="Freeform 2296" o:spid="_x0000_s3119" style="position:absolute;left:1295;top:4089;width:6;height:413;visibility:visible;mso-wrap-style:square;v-text-anchor:top" coordsize="63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64l8YA&#10;AADdAAAADwAAAGRycy9kb3ducmV2LnhtbESP0WrCQBRE34X+w3ILvummNkaJbkQKBTHYUvUDrtlr&#10;kjZ7N2TXmP59t1Do4zAzZ5j1ZjCN6KlztWUFT9MIBHFhdc2lgvPpdbIE4TyyxsYyKfgmB5vsYbTG&#10;VNs7f1B/9KUIEHYpKqi8b1MpXVGRQTe1LXHwrrYz6IPsSqk7vAe4aeQsihJpsOawUGFLLxUVX8eb&#10;UXB4H+I5H8x++5mXVz2fLZ4vb7lS48dhuwLhafD/4b/2TiuIkyiB3zfhCcjs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564l8YAAADdAAAADwAAAAAAAAAAAAAAAACYAgAAZHJz&#10;L2Rvd25yZXYueG1sUEsFBgAAAAAEAAQA9QAAAIsDAAAAAA==&#10;" path="m,65l,,,65xe" filled="f" strokecolor="#e15520" strokeweight="0">
                        <v:path arrowok="t" o:connecttype="custom" o:connectlocs="0,41275;0,0;0,41275" o:connectangles="0,0,0"/>
                      </v:shape>
                      <v:shape id="Freeform 2297" o:spid="_x0000_s3120" style="position:absolute;left:628;top:4470;width:146;height:171;visibility:visible;mso-wrap-style:square;v-text-anchor:top" coordsize="23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DoRMYA&#10;AADdAAAADwAAAGRycy9kb3ducmV2LnhtbESP3WoCMRSE74W+QziF3mnWRa2sRhFBEEoRbVl6edic&#10;/cHNyZJE3fbpG0HwcpiZb5jlujetuJLzjWUF41ECgriwuuFKwffXbjgH4QOyxtYyKfglD+vVy2CJ&#10;mbY3PtL1FCoRIewzVFCH0GVS+qImg35kO+LoldYZDFG6SmqHtwg3rUyTZCYNNhwXauxoW1NxPl2M&#10;gr+Pec7jvCynVf6zc9PPQ5puS6XeXvvNAkSgPjzDj/ZeK5jMkne4v4lP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DoRMYAAADdAAAADwAAAAAAAAAAAAAAAACYAgAAZHJz&#10;L2Rvd25yZXYueG1sUEsFBgAAAAAEAAQA9QAAAIsDAAAAAA==&#10;" path="m,l,10r5,7l10,22r13,5l20,20,15,12,10,5,,xe" fillcolor="#f3be00" stroked="f">
                        <v:path arrowok="t" o:connecttype="custom" o:connectlocs="0,0;0,6350;3175,10795;6350,13970;14605,17145;12700,12700;9525,7620;6350,3175;0,0" o:connectangles="0,0,0,0,0,0,0,0,0"/>
                      </v:shape>
                      <v:shape id="Freeform 2298" o:spid="_x0000_s3121" style="position:absolute;left:628;top:4470;width:146;height:171;visibility:visible;mso-wrap-style:square;v-text-anchor:top" coordsize="23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oEgcIA&#10;AADdAAAADwAAAGRycy9kb3ducmV2LnhtbERPz2vCMBS+C/4P4QneNHVIkWoUdQyUnXQDPT6bZxNs&#10;XkqT1frfL4fBjh/f79Wmd7XoqA3Ws4LZNANBXHptuVLw/fUxWYAIEVlj7ZkUvCjAZj0crLDQ/skn&#10;6s6xEimEQ4EKTIxNIWUoDTkMU98QJ+7uW4cxwbaSusVnCne1fMuyXDq0nBoMNrQ3VD7OP05Bdbnu&#10;9P04N7vb4r387HJ7OrysUuNRv12CiNTHf/Gf+6AVzPMszU1v0hO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SgSBwgAAAN0AAAAPAAAAAAAAAAAAAAAAAJgCAABkcnMvZG93&#10;bnJldi54bWxQSwUGAAAAAAQABAD1AAAAhwMAAAAA&#10;" path="m,l,10r5,7l10,22r13,5l20,20,15,12,10,5,,e" filled="f" strokecolor="#e15520" strokeweight="0">
                        <v:path arrowok="t" o:connecttype="custom" o:connectlocs="0,0;0,6350;3175,10795;6350,13970;14605,17145;12700,12700;9525,7620;6350,3175;0,0" o:connectangles="0,0,0,0,0,0,0,0,0"/>
                      </v:shape>
                      <v:shape id="Freeform 2299" o:spid="_x0000_s3122" style="position:absolute;left:1530;top:4864;width:63;height:381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e5wsYA&#10;AADdAAAADwAAAGRycy9kb3ducmV2LnhtbESP0WrCQBRE3wv+w3ILfQm6sUSpaVaRQkEoYpv6AZfs&#10;NQnJ3o3ZjUn/3i0U+jjMzBkm202mFTfqXW1ZwXIRgyAurK65VHD+fp+/gHAeWWNrmRT8kIPddvaQ&#10;YartyF90y30pAoRdigoq77tUSldUZNAtbEccvIvtDfog+1LqHscAN618juO1NFhzWKiwo7eKiiYf&#10;jIJV83HEJL+aKNqQ/TxPB3carFJPj9P+FYSnyf+H/9oHrSBZxxv4fROegN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e5wsYAAADdAAAADwAAAAAAAAAAAAAAAACYAgAAZHJz&#10;L2Rvd25yZXYueG1sUEsFBgAAAAAEAAQA9QAAAIsDAAAAAA==&#10;" path="m10,60l,,10,60xe" fillcolor="#f3be00" stroked="f">
                        <v:path arrowok="t" o:connecttype="custom" o:connectlocs="6350,38100;0,0;6350,38100" o:connectangles="0,0,0"/>
                      </v:shape>
                      <v:shape id="Freeform 2300" o:spid="_x0000_s3123" style="position:absolute;left:1530;top:4864;width:63;height:381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dDI8UA&#10;AADdAAAADwAAAGRycy9kb3ducmV2LnhtbERPW2vCMBR+F/YfwhH2IprqRLQaZRMGDsThDXw8NMem&#10;W3PSNZm2/355EPb48d0Xq8aW4ka1LxwrGA4SEMSZ0wXnCk7H9/4UhA/IGkvHpKAlD6vlU2eBqXZ3&#10;3tPtEHIRQ9inqMCEUKVS+syQRT9wFXHkrq62GCKsc6lrvMdwW8pRkkykxYJjg8GK1oay78OvVbB+&#10;+fk4nduvz9ll227MW2+n7ain1HO3eZ2DCNSEf/HDvdEKxpNh3B/fx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l0MjxQAAAN0AAAAPAAAAAAAAAAAAAAAAAJgCAABkcnMv&#10;ZG93bnJldi54bWxQSwUGAAAAAAQABAD1AAAAigMAAAAA&#10;" path="m10,60l,,10,60xe" filled="f" strokecolor="#e15520" strokeweight="0">
                        <v:path arrowok="t" o:connecttype="custom" o:connectlocs="6350,38100;0,0;6350,38100" o:connectangles="0,0,0"/>
                      </v:shape>
                      <v:shape id="Freeform 2301" o:spid="_x0000_s3124" style="position:absolute;left:2762;top:7016;width:711;height:191;visibility:visible;mso-wrap-style:square;v-text-anchor:top" coordsize="11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/JWMQA&#10;AADdAAAADwAAAGRycy9kb3ducmV2LnhtbESPwWrDMBBE74X+g9hCbo3sOE2KGyUkgUJubWJ/wMba&#10;yqbWylhy7Px9VSj0OMzMG2azm2wrbtT7xrGCdJ6AIK6cbtgoKIv351cQPiBrbB2Tgjt52G0fHzaY&#10;azfymW6XYESEsM9RQR1Cl0vpq5os+rnriKP35XqLIcreSN3jGOG2lYskWUmLDceFGjs61lR9Xwar&#10;4LC/UlbcTfbywWH6XJMph8EoNXua9m8gAk3hP/zXPmkFy1Wawu+b+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PyVjEAAAA3QAAAA8AAAAAAAAAAAAAAAAAmAIAAGRycy9k&#10;b3ducmV2LnhtbFBLBQYAAAAABAAEAPUAAACJAwAAAAA=&#10;" path="m60,20l,,60,20xm60,20r14,8l87,30,99,28r13,-8l107,15,99,13,92,10,87,8r-8,l72,10r-8,5l60,20xe" fillcolor="#f3be00" stroked="f">
                        <v:path arrowok="t" o:connecttype="custom" o:connectlocs="38100,12700;0,0;38100,12700;38100,12700;46990,17780;55245,19050;62865,17780;71120,12700;67945,9525;62865,8255;58420,6350;55245,5080;50165,5080;45720,6350;40640,9525;38100,12700" o:connectangles="0,0,0,0,0,0,0,0,0,0,0,0,0,0,0,0"/>
                        <o:lock v:ext="edit" verticies="t"/>
                      </v:shape>
                      <v:shape id="Freeform 2302" o:spid="_x0000_s3125" style="position:absolute;left:2762;top:7016;width:381;height:127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8mecMA&#10;AADdAAAADwAAAGRycy9kb3ducmV2LnhtbESPQYvCMBSE7wv+h/AEb2tqXYpUo4goeHRtQY/P5tmW&#10;Ni+liVr//WZhYY/DzHzDrDaDacWTeldbVjCbRiCIC6trLhXk2eFzAcJ5ZI2tZVLwJgeb9ehjham2&#10;L/6m59mXIkDYpaig8r5LpXRFRQbd1HbEwbvb3qAPsi+l7vEV4KaVcRQl0mDNYaHCjnYVFc35YRTE&#10;ebZo7vusSVorbxe6zk9FPldqMh62SxCeBv8f/msftYKvZBbD75vw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8mecMAAADdAAAADwAAAAAAAAAAAAAAAACYAgAAZHJzL2Rv&#10;d25yZXYueG1sUEsFBgAAAAAEAAQA9QAAAIgDAAAAAA==&#10;" path="m60,20l,,60,20xe" filled="f" strokecolor="#e77817" strokeweight="0">
                        <v:path arrowok="t" o:connecttype="custom" o:connectlocs="38100,12700;0,0;38100,12700" o:connectangles="0,0,0"/>
                      </v:shape>
                      <v:shape id="Freeform 2303" o:spid="_x0000_s3126" style="position:absolute;left:3143;top:7067;width:330;height:140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jbucQA&#10;AADdAAAADwAAAGRycy9kb3ducmV2LnhtbESPQWvCQBSE7wX/w/IKvdWXtBIkdZVisXjVWujxsftM&#10;QrNvQ3aN0V/fFYQeh5n5hlmsRteqgfvQeNGQTzNQLMbbRioNh6/N8xxUiCSWWi+s4cIBVsvJw4JK&#10;68+y42EfK5UgEkrSUMfYlYjB1OwoTH3Hkryj7x3FJPsKbU/nBHctvmRZgY4aSQs1dbyu2fzuT07D&#10;t7maYj7k148f/DxsLx2il6PWT4/j+xuoyGP8D9/bW6thVuSvcHuTng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o27nEAAAA3QAAAA8AAAAAAAAAAAAAAAAAmAIAAGRycy9k&#10;b3ducmV2LnhtbFBLBQYAAAAABAAEAPUAAACJAwAAAAA=&#10;" path="m,12r14,8l27,22,39,20,52,12,47,7,39,5,32,2,27,,19,,12,2,4,7,,12xe" filled="f" strokecolor="#e77817" strokeweight="0">
                        <v:path arrowok="t" o:connecttype="custom" o:connectlocs="0,7620;8890,12700;17145,13970;24765,12700;33020,7620;29845,4445;24765,3175;20320,1270;17145,0;12065,0;7620,1270;2540,4445;0,7620" o:connectangles="0,0,0,0,0,0,0,0,0,0,0,0,0"/>
                      </v:shape>
                      <v:shape id="Freeform 2304" o:spid="_x0000_s3127" style="position:absolute;left:2559;top:6877;width:692;height:203;visibility:visible;mso-wrap-style:square;v-text-anchor:top" coordsize="10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TKW8QA&#10;AADdAAAADwAAAGRycy9kb3ducmV2LnhtbESPwWrDMBBE74H+g9hCL6GR05jEuFFCKC3k2jgfsFhr&#10;2Y21ciUldv6+KhR6HGbmDbPdT7YXN/Khc6xguchAENdOd2wUnKuP5wJEiMgae8ek4E4B9ruH2RZL&#10;7Ub+pNspGpEgHEpU0MY4lFKGuiWLYeEG4uQ1zluMSXojtccxwW0vX7JsLS12nBZaHOitpfpyuloF&#10;lWnyZuPHzKze5/eq+Pq+FIhKPT1Oh1cQkab4H/5rH7WCfL3M4fdNeg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UylvEAAAA3QAAAA8AAAAAAAAAAAAAAAAAmAIAAGRycy9k&#10;b3ducmV2LnhtbFBLBQYAAAAABAAEAPUAAACJAwAAAAA=&#10;" path="m59,25l,,59,25xm59,25r13,5l87,32r12,l109,25r-5,-5l99,17,92,15,84,12r-7,l72,15r-8,5l59,25xe" fillcolor="#f3be00" stroked="f">
                        <v:path arrowok="t" o:connecttype="custom" o:connectlocs="37465,15875;0,0;37465,15875;37465,15875;45720,19050;55245,20320;62865,20320;69215,15875;66040,12700;62865,10795;58420,9525;53340,7620;48895,7620;45720,9525;40640,12700;37465,15875" o:connectangles="0,0,0,0,0,0,0,0,0,0,0,0,0,0,0,0"/>
                        <o:lock v:ext="edit" verticies="t"/>
                      </v:shape>
                      <v:shape id="Freeform 2305" o:spid="_x0000_s3128" style="position:absolute;left:2559;top:6877;width:374;height:158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gmBMQA&#10;AADdAAAADwAAAGRycy9kb3ducmV2LnhtbESP3YrCMBSE74V9h3AWvNNU8Y9qlGVBUFyE1QVvD82x&#10;KTYntYm2vr1ZELwcZuYbZrFqbSnuVPvCsYJBPwFBnDldcK7g77juzUD4gKyxdEwKHuRhtfzoLDDV&#10;ruFfuh9CLiKEfYoKTAhVKqXPDFn0fVcRR+/saoshyjqXusYmwm0ph0kykRYLjgsGK/o2lF0ON6tg&#10;dzklbH6mx2lzuw4Lvd9eqRwr1f1sv+YgArXhHX61N1rBaDIYw/+b+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YJgTEAAAA3QAAAA8AAAAAAAAAAAAAAAAAmAIAAGRycy9k&#10;b3ducmV2LnhtbFBLBQYAAAAABAAEAPUAAACJAwAAAAA=&#10;" path="m59,25l,,59,25xe" filled="f" strokecolor="#e77817" strokeweight="0">
                        <v:path arrowok="t" o:connecttype="custom" o:connectlocs="37465,15875;0,0;37465,15875" o:connectangles="0,0,0"/>
                      </v:shape>
                      <v:shape id="Freeform 2306" o:spid="_x0000_s3129" style="position:absolute;left:2933;top:6953;width:318;height:127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TLEMUA&#10;AADdAAAADwAAAGRycy9kb3ducmV2LnhtbESPzWrDMBCE74W+g9hCbo2cEIzjRgmh0FJ6y8+lt8Va&#10;S26tlbEU2+3TV4FAjsPMfMNsdpNrxUB9aDwrWMwzEMSV1w0bBefT23MBIkRkja1nUvBLAXbbx4cN&#10;ltqPfKDhGI1IEA4lKrAxdqWUobLkMMx9R5y82vcOY5K9kbrHMcFdK5dZlkuHDacFix29Wqp+jhen&#10;wH9+f7lhb0wRazrV9n09Fn9rpWZP0/4FRKQp3sO39odWsMoXOVzfpCcgt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RMsQxQAAAN0AAAAPAAAAAAAAAAAAAAAAAJgCAABkcnMv&#10;ZG93bnJldi54bWxQSwUGAAAAAAQABAD1AAAAigMAAAAA&#10;" path="m,13r13,5l28,20r12,l50,13,45,8,40,5,33,3,25,,18,,13,3,5,8,,13e" filled="f" strokecolor="#e77817" strokeweight="0">
                        <v:path arrowok="t" o:connecttype="custom" o:connectlocs="0,8255;8255,11430;17780,12700;25400,12700;31750,8255;28575,5080;25400,3175;20955,1905;15875,0;11430,0;8255,1905;3175,5080;0,8255" o:connectangles="0,0,0,0,0,0,0,0,0,0,0,0,0"/>
                      </v:shape>
                      <v:shape id="Freeform 2307" o:spid="_x0000_s3130" style="position:absolute;left:2336;top:6813;width:724;height:172;visibility:visible;mso-wrap-style:square;v-text-anchor:top" coordsize="11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a6y8cA&#10;AADdAAAADwAAAGRycy9kb3ducmV2LnhtbESP3WrCQBSE7wu+w3KE3tWNpViNrlILbS2C4t/9MXtM&#10;QrNnk+zGxLfvFgpeDjPzDTNbdKYQV6pdblnBcBCBIE6szjlVcDx8PI1BOI+ssbBMCm7kYDHvPcww&#10;1rblHV33PhUBwi5GBZn3ZSylSzIy6Aa2JA7exdYGfZB1KnWNbYCbQj5H0UgazDksZFjSe0bJz74x&#10;Cqqu1ZvP5Xb31Zy/17ZZYnWaVEo99ru3KQhPnb+H/9srreBlNHyFvzfh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2usvHAAAA3QAAAA8AAAAAAAAAAAAAAAAAmAIAAGRy&#10;cy9kb3ducmV2LnhtbFBLBQYAAAAABAAEAPUAAACMAwAAAAA=&#10;" path="m64,17l,,64,17xm62,17r15,8l89,27r13,-2l114,17r-5,-5l102,10,97,7,89,5r-7,l74,7r-5,5l62,17xe" fillcolor="#f3be00" stroked="f">
                        <v:path arrowok="t" o:connecttype="custom" o:connectlocs="40640,10795;0,0;40640,10795;39370,10795;48895,15875;56515,17145;64770,15875;72390,10795;69215,7620;64770,6350;61595,4445;56515,3175;52070,3175;46990,4445;43815,7620;39370,10795" o:connectangles="0,0,0,0,0,0,0,0,0,0,0,0,0,0,0,0"/>
                        <o:lock v:ext="edit" verticies="t"/>
                      </v:shape>
                      <v:shape id="Freeform 2308" o:spid="_x0000_s3131" style="position:absolute;left:2336;top:6813;width:407;height:108;visibility:visible;mso-wrap-style:square;v-text-anchor:top" coordsize="6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mh4sQA&#10;AADdAAAADwAAAGRycy9kb3ducmV2LnhtbERPz2vCMBS+D/wfwhN201RxOqppEdlg7qC07rDdHs2z&#10;LTYvJcls998vh8GOH9/vXT6aTtzJ+daygsU8AUFcWd1yreDj8jp7BuEDssbOMin4IQ95NnnYYart&#10;wAXdy1CLGMI+RQVNCH0qpa8aMujntieO3NU6gyFCV0vtcIjhppPLJFlLgy3HhgZ7OjRU3cpvo+Dl&#10;6/1wWhZDef6sjsm4ck8bY45KPU7H/RZEoDH8i//cb1rBar2Ic+Ob+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5oeLEAAAA3QAAAA8AAAAAAAAAAAAAAAAAmAIAAGRycy9k&#10;b3ducmV2LnhtbFBLBQYAAAAABAAEAPUAAACJAwAAAAA=&#10;" path="m64,17l,,64,17xe" filled="f" strokecolor="#e77817" strokeweight="0">
                        <v:path arrowok="t" o:connecttype="custom" o:connectlocs="40640,10795;0,0;40640,10795" o:connectangles="0,0,0"/>
                      </v:shape>
                      <v:shape id="Freeform 2309" o:spid="_x0000_s3132" style="position:absolute;left:2730;top:6845;width:330;height:140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DsU8QA&#10;AADdAAAADwAAAGRycy9kb3ducmV2LnhtbESPzWrDMBCE74W+g9hCbs3aIZjEjRJKS0uuzQ/0uEgb&#10;29RaGUtxnDx9VSjkOMzMN8xqM7pWDdyHxouGfJqBYjHeNlJpOOw/nhegQiSx1HphDVcOsFk/Pqyo&#10;tP4iXzzsYqUSREJJGuoYuxIxmJodhanvWJJ38r2jmGRfoe3pkuCuxVmWFeiokbRQU8dvNZuf3dlp&#10;OJqbKRZDfnv/xs/D9tohejlpPXkaX19ARR7jPfzf3loN8yJfwt+b9ARw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A7FPEAAAA3QAAAA8AAAAAAAAAAAAAAAAAmAIAAGRycy9k&#10;b3ducmV2LnhtbFBLBQYAAAAABAAEAPUAAACJAwAAAAA=&#10;" path="m,12r15,8l27,22,40,20,52,12,47,7,40,5,35,2,27,,20,,12,2,7,7,,12xe" filled="f" strokecolor="#e77817" strokeweight="0">
                        <v:path arrowok="t" o:connecttype="custom" o:connectlocs="0,7620;9525,12700;17145,13970;25400,12700;33020,7620;29845,4445;25400,3175;22225,1270;17145,0;12700,0;7620,1270;4445,4445;0,7620" o:connectangles="0,0,0,0,0,0,0,0,0,0,0,0,0"/>
                      </v:shape>
                      <v:shape id="Freeform 2310" o:spid="_x0000_s3133" style="position:absolute;left:2190;top:6718;width:699;height:171;visibility:visible;mso-wrap-style:square;v-text-anchor:top" coordsize="110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hVNMMA&#10;AADdAAAADwAAAGRycy9kb3ducmV2LnhtbERPy2rCQBTdC/2H4Rbc6aRBg6aOImqp3YgvcHuZuU1C&#10;M3dCZtTYr+8sCi4P5z1bdLYWN2p95VjB2zABQaydqbhQcD59DCYgfEA2WDsmBQ/ysJi/9GaYG3fn&#10;A92OoRAxhH2OCsoQmlxKr0uy6IeuIY7ct2sthgjbQpoW7zHc1jJNkkxarDg2lNjQqiT9c7xaBWm2&#10;3V02o3GN669kutt/avz1Wqn+a7d8BxGoC0/xv3trFIyyNO6Pb+IT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6hVNMMAAADdAAAADwAAAAAAAAAAAAAAAACYAgAAZHJzL2Rv&#10;d25yZXYueG1sUEsFBgAAAAAEAAQA9QAAAIgDAAAAAA==&#10;" path="m58,15l,,58,15xm58,15r14,7l85,27,97,25r13,-8l105,12,97,10,92,7,85,5r-8,l70,7r-7,3l58,15xe" fillcolor="#f3be00" stroked="f">
                        <v:path arrowok="t" o:connecttype="custom" o:connectlocs="36830,9525;0,0;36830,9525;36830,9525;45720,13970;53975,17145;61595,15875;69850,10795;66675,7620;61595,6350;58420,4445;53975,3175;48895,3175;44450,4445;40005,6350;36830,9525" o:connectangles="0,0,0,0,0,0,0,0,0,0,0,0,0,0,0,0"/>
                        <o:lock v:ext="edit" verticies="t"/>
                      </v:shape>
                      <v:shape id="Freeform 2311" o:spid="_x0000_s3134" style="position:absolute;left:2190;top:6718;width:369;height:9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/U48EA&#10;AADdAAAADwAAAGRycy9kb3ducmV2LnhtbESPzQrCMBCE74LvEFbwpqkiKtUoKoheBP/A69KsbbHZ&#10;1CZqfXsjCB6HmfmGmc5rU4gnVS63rKDXjUAQJ1bnnCo4n9adMQjnkTUWlknBmxzMZ83GFGNtX3yg&#10;59GnIkDYxagg876MpXRJRgZd15bEwbvayqAPskqlrvAV4KaQ/SgaSoM5h4UMS1pllNyOD6Ngd92d&#10;5X5z4XLxXi/vWkYjP7gp1W7ViwkIT7X/h3/trVYwGPZ78H0TnoCc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9P1OPBAAAA3QAAAA8AAAAAAAAAAAAAAAAAmAIAAGRycy9kb3du&#10;cmV2LnhtbFBLBQYAAAAABAAEAPUAAACGAwAAAAA=&#10;" path="m58,15l,,58,15xe" filled="f" strokecolor="#e77817" strokeweight="0">
                        <v:path arrowok="t" o:connecttype="custom" o:connectlocs="36830,9525;0,0;36830,9525" o:connectangles="0,0,0"/>
                      </v:shape>
                      <v:shape id="Freeform 2312" o:spid="_x0000_s3135" style="position:absolute;left:2559;top:6750;width:330;height:139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7OZMMA&#10;AADdAAAADwAAAGRycy9kb3ducmV2LnhtbESPQYvCMBSE74L/ITzBm6YWEekaRRYKwuKhKoi3t83b&#10;tti8lCRr6783Cwseh5n5htnsBtOKBznfWFawmCcgiEurG64UXM75bA3CB2SNrWVS8CQPu+14tMFM&#10;254LepxCJSKEfYYK6hC6TEpf1mTQz21HHL0f6wyGKF0ltcM+wk0r0yRZSYMNx4UaO/qsqbyffo2C&#10;fS99qHLzjUt3LIrb1/V+y1mp6WTYf4AINIR3+L990AqWqzSFvzfxCcjt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7OZMMAAADdAAAADwAAAAAAAAAAAAAAAACYAgAAZHJzL2Rv&#10;d25yZXYueG1sUEsFBgAAAAAEAAQA9QAAAIgDAAAAAA==&#10;" path="m,10r14,7l27,22,39,20,52,12,47,7,39,5,34,2,27,,19,,12,2,5,5,,10e" filled="f" strokecolor="#e77817" strokeweight="0">
                        <v:path arrowok="t" o:connecttype="custom" o:connectlocs="0,6350;8890,10795;17145,13970;24765,12700;33020,7620;29845,4445;24765,3175;21590,1270;17145,0;12065,0;7620,1270;3175,3175;0,6350" o:connectangles="0,0,0,0,0,0,0,0,0,0,0,0,0"/>
                      </v:shape>
                      <v:shape id="Freeform 2313" o:spid="_x0000_s3136" style="position:absolute;left:1974;top:6540;width:693;height:222;visibility:visible;mso-wrap-style:square;v-text-anchor:top" coordsize="109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rSR8cA&#10;AADdAAAADwAAAGRycy9kb3ducmV2LnhtbESPS4vCQBCE74L/YWjBm058IJp1FBGVlcWDjz3srcn0&#10;JsFMT8yMMfvvnQXBY1FVX1HzZWMKUVPlcssKBv0IBHFidc6pgst525uCcB5ZY2GZFPyRg+Wi3Zpj&#10;rO2Dj1SffCoChF2MCjLvy1hKl2Rk0PVtSRy8X1sZ9EFWqdQVPgLcFHIYRRNpMOewkGFJ64yS6+lu&#10;FGxuA9l8fY9/rvvL2RxGtcmL2U6pbqdZfYDw1Ph3+NX+1ArGk+EI/t+EJyAX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60kfHAAAA3QAAAA8AAAAAAAAAAAAAAAAAmAIAAGRy&#10;cy9kb3ducmV2LnhtbFBLBQYAAAAABAAEAPUAAACMAwAAAAA=&#10;" path="m59,25l,,59,25xm59,25r13,8l84,35,97,33r12,-5l104,23,99,18,92,15r-8,l77,15r-5,3l64,20r-5,5xe" fillcolor="#f3be00" stroked="f">
                        <v:path arrowok="t" o:connecttype="custom" o:connectlocs="37465,15875;0,0;37465,15875;37465,15875;45720,20955;53340,22225;61595,20955;69215,17780;66040,14605;62865,11430;58420,9525;53340,9525;48895,9525;45720,11430;40640,12700;37465,15875" o:connectangles="0,0,0,0,0,0,0,0,0,0,0,0,0,0,0,0"/>
                        <o:lock v:ext="edit" verticies="t"/>
                      </v:shape>
                      <v:shape id="Freeform 2314" o:spid="_x0000_s3137" style="position:absolute;left:1974;top:6540;width:375;height:159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hJIsUA&#10;AADdAAAADwAAAGRycy9kb3ducmV2LnhtbESPQWvCQBSE70L/w/IKvenGYLXErFIKgsVSUAteH9ln&#10;NiT7NmZXE/99t1DwOMzMN0y+HmwjbtT5yrGC6SQBQVw4XXGp4Oe4Gb+B8AFZY+OYFNzJw3r1NMox&#10;067nPd0OoRQRwj5DBSaENpPSF4Ys+olriaN3dp3FEGVXSt1hH+G2kWmSzKXFiuOCwZY+DBX14WoV&#10;7OpTwuZrcVz010ta6e/PCzWvSr08D+9LEIGG8Aj/t7dawWyezuDv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eEkixQAAAN0AAAAPAAAAAAAAAAAAAAAAAJgCAABkcnMv&#10;ZG93bnJldi54bWxQSwUGAAAAAAQABAD1AAAAigMAAAAA&#10;" path="m59,25l,,59,25xe" filled="f" strokecolor="#e77817" strokeweight="0">
                        <v:path arrowok="t" o:connecttype="custom" o:connectlocs="37465,15875;0,0;37465,15875" o:connectangles="0,0,0"/>
                      </v:shape>
                      <v:shape id="Freeform 2315" o:spid="_x0000_s3138" style="position:absolute;left:2349;top:6635;width:318;height:127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rIk8cA&#10;AADdAAAADwAAAGRycy9kb3ducmV2LnhtbESPQWvCQBSE70L/w/IK3symYiWkrlJKxShetD3k+Mw+&#10;k7TZtzG7NfHfdwtCj8PMfMMsVoNpxJU6V1tW8BTFIIgLq2suFXx+rCcJCOeRNTaWScGNHKyWD6MF&#10;ptr2fKDr0ZciQNilqKDyvk2ldEVFBl1kW+LgnW1n0AfZlVJ32Ae4aeQ0jufSYM1hocKW3ioqvo8/&#10;RoHNv07vl+Syy9cbvcnbIttu97lS48fh9QWEp8H/h+/tTCuYzafP8PcmPA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6yJPHAAAA3QAAAA8AAAAAAAAAAAAAAAAAmAIAAGRy&#10;cy9kb3ducmV2LnhtbFBLBQYAAAAABAAEAPUAAACMAwAAAAA=&#10;" path="m,10r13,8l25,20,38,18,50,13,45,8,40,3,33,,25,,18,,13,3,5,5,,10xe" filled="f" strokecolor="#e77817" strokeweight="0">
                        <v:path arrowok="t" o:connecttype="custom" o:connectlocs="0,6350;8255,11430;15875,12700;24130,11430;31750,8255;28575,5080;25400,1905;20955,0;15875,0;11430,0;8255,1905;3175,3175;0,6350" o:connectangles="0,0,0,0,0,0,0,0,0,0,0,0,0"/>
                      </v:shape>
                      <v:shape id="Freeform 2316" o:spid="_x0000_s3139" style="position:absolute;left:1797;top:6337;width:711;height:298;visibility:visible;mso-wrap-style:square;v-text-anchor:top" coordsize="11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oZicQA&#10;AADdAAAADwAAAGRycy9kb3ducmV2LnhtbESPwWrDMBBE74X8g9hCLqaRa4xInCghFBp66KVJel+s&#10;jWVqrYylxk6+vioUehxm5g2z2U2uE1caQutZw/MiB0Fce9Nyo+F8en1agggR2WDnmTTcKMBuO3vY&#10;YGX8yB90PcZGJAiHCjXYGPtKylBbchgWvidO3sUPDmOSQyPNgGOCu04Wea6kw5bTgsWeXizVX8dv&#10;p4FVRvbevavJ0We2ciWu+KC0nj9O+zWISFP8D/+134yGUhUKft+kJ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aGYnEAAAA3QAAAA8AAAAAAAAAAAAAAAAAmAIAAGRycy9k&#10;b3ducmV2LnhtbFBLBQYAAAAABAAEAPUAAACJAwAAAAA=&#10;" path="m60,32l,,60,32xm60,32l75,42r12,5l100,47r12,-2l107,37r-5,-5l95,30,87,27,80,25r-8,2l65,30r-5,2xe" fillcolor="#f3be00" stroked="f">
                        <v:path arrowok="t" o:connecttype="custom" o:connectlocs="38100,20320;0,0;38100,20320;38100,20320;47625,26670;55245,29845;63500,29845;71120,28575;67945,23495;64770,20320;60325,19050;55245,17145;50800,15875;45720,17145;41275,19050;38100,20320" o:connectangles="0,0,0,0,0,0,0,0,0,0,0,0,0,0,0,0"/>
                        <o:lock v:ext="edit" verticies="t"/>
                      </v:shape>
                      <v:shape id="Freeform 2317" o:spid="_x0000_s3140" style="position:absolute;left:1797;top:6337;width:381;height:203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ugjMYA&#10;AADdAAAADwAAAGRycy9kb3ducmV2LnhtbESPW2vCQBSE3wv9D8sp9K1ulOIluop4AUGoGEufD9mT&#10;ZDF7NmZXjf/eLRT6OMzMN8xs0dla3Kj1xrGCfi8BQZw7bbhU8H3afoxB+ICssXZMCh7kYTF/fZlh&#10;qt2dj3TLQikihH2KCqoQmlRKn1dk0fdcQxy9wrUWQ5RtKXWL9wi3tRwkyVBaNBwXKmxoVVF+zq5W&#10;wU/5MLgx60Jn++3odFkXX5PzQan3t245BRGoC//hv/ZOK/gcDkbw+yY+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BugjMYAAADdAAAADwAAAAAAAAAAAAAAAACYAgAAZHJz&#10;L2Rvd25yZXYueG1sUEsFBgAAAAAEAAQA9QAAAIsDAAAAAA==&#10;" path="m60,32l,,60,32xe" filled="f" strokecolor="#e77817" strokeweight="0">
                        <v:path arrowok="t" o:connecttype="custom" o:connectlocs="38100,20320;0,0;38100,20320" o:connectangles="0,0,0"/>
                      </v:shape>
                      <v:shape id="Freeform 2318" o:spid="_x0000_s3141" style="position:absolute;left:2178;top:6496;width:330;height:139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b5jsEA&#10;AADdAAAADwAAAGRycy9kb3ducmV2LnhtbERPTYvCMBC9C/sfwix401QRka6xiFBYEA9VQbyNzWxb&#10;2kxKkrX1328OCx4f73ubjaYTT3K+saxgMU9AEJdWN1wpuF7y2QaED8gaO8uk4EUest3HZIuptgMX&#10;9DyHSsQQ9ikqqEPoUyl9WZNBP7c9ceR+rDMYInSV1A6HGG46uUyStTTYcGyosadDTWV7/jUK9oP0&#10;ocrNA1fuVBT3462956zU9HPcf4EINIa3+N/9rRWs1ss4N76JT0D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G+Y7BAAAA3QAAAA8AAAAAAAAAAAAAAAAAmAIAAGRycy9kb3du&#10;cmV2LnhtbFBLBQYAAAAABAAEAPUAAACGAwAAAAA=&#10;" path="m,7l15,17r12,5l40,22,52,20,47,12,42,7,35,5,27,2,20,,12,2,5,5,,7e" filled="f" strokecolor="#e77817" strokeweight="0">
                        <v:path arrowok="t" o:connecttype="custom" o:connectlocs="0,4445;9525,10795;17145,13970;25400,13970;33020,12700;29845,7620;26670,4445;22225,3175;17145,1270;12700,0;7620,1270;3175,3175;0,4445" o:connectangles="0,0,0,0,0,0,0,0,0,0,0,0,0"/>
                      </v:shape>
                      <v:shape id="Freeform 2319" o:spid="_x0000_s3142" style="position:absolute;left:3124;top:6813;width:171;height:267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u/+McA&#10;AADdAAAADwAAAGRycy9kb3ducmV2LnhtbESPQUvDQBSE70L/w/IEL9JuLFLb2G0piuJJMK2H3h7Z&#10;12ww+zZkX5PUX+8KgsdhZr5h1tvRN6qnLtaBDdzNMlDEZbA1VwYO+5fpElQUZItNYDJwoQjbzeRq&#10;jbkNA39QX0ilEoRjjgacSJtrHUtHHuMstMTJO4XOoyTZVdp2OCS4b/Q8yxbaY81pwWFLT47Kr+Ls&#10;Dcg3ns7j83vfFJ/Hh9vj6+oyODHm5nrcPYISGuU//Nd+swbuF/MV/L5JT0Bv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Lv/jHAAAA3QAAAA8AAAAAAAAAAAAAAAAAmAIAAGRy&#10;cy9kb3ducmV2LnhtbFBLBQYAAAAABAAEAPUAAACMAwAAAAA=&#10;" path="m,l3,12,7,25,17,35r10,7l27,30,22,17,12,5,,xe" fillcolor="#f3be00" stroked="f">
                        <v:path arrowok="t" o:connecttype="custom" o:connectlocs="0,0;1905,7620;4445,15875;10795,22225;17145,26670;17145,19050;13970,10795;7620,3175;0,0" o:connectangles="0,0,0,0,0,0,0,0,0"/>
                      </v:shape>
                      <v:shape id="Freeform 2320" o:spid="_x0000_s3143" style="position:absolute;left:3124;top:6813;width:171;height:267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FaZcQA&#10;AADdAAAADwAAAGRycy9kb3ducmV2LnhtbERPzWrCQBC+F3yHZQpeSt3E1rTEbEQbKoV6SewDDNkx&#10;Cc3Ohuyq8e3dQ6HHj+8/20ymFxcaXWdZQbyIQBDXVnfcKPg5fj6/g3AeWWNvmRTcyMEmnz1kmGp7&#10;5ZIulW9ECGGXooLW+yGV0tUtGXQLOxAH7mRHgz7AsZF6xGsIN71cRlEiDXYcGloc6KOl+rc6GwVN&#10;UR7it+TI5zLePX3vi6nYr3ZKzR+n7RqEp8n/i//cX1rBa/IS9oc34QnI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RWmXEAAAA3QAAAA8AAAAAAAAAAAAAAAAAmAIAAGRycy9k&#10;b3ducmV2LnhtbFBLBQYAAAAABAAEAPUAAACJAwAAAAA=&#10;" path="m,l3,12,7,25,17,35r10,7l27,30,22,17,12,5,,xe" filled="f" strokecolor="#e77817" strokeweight="0">
                        <v:path arrowok="t" o:connecttype="custom" o:connectlocs="0,0;1905,7620;4445,15875;10795,22225;17145,26670;17145,19050;13970,10795;7620,3175;0,0" o:connectangles="0,0,0,0,0,0,0,0,0"/>
                      </v:shape>
                      <v:shape id="Freeform 2321" o:spid="_x0000_s3144" style="position:absolute;left:3016;top:6604;width:470;height:539;visibility:visible;mso-wrap-style:square;v-text-anchor:top" coordsize="7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vb3cYA&#10;AADdAAAADwAAAGRycy9kb3ducmV2LnhtbESPQWvCQBSE74L/YXlCb7qJDUGia6hCWxF6MO3F2yP7&#10;mixm34bs1qT/vlso9DjMzDfMrpxsJ+40eONYQbpKQBDXThtuFHy8Py83IHxA1tg5JgXf5KHcz2c7&#10;LLQb+UL3KjQiQtgXqKANoS+k9HVLFv3K9cTR+3SDxRDl0Eg94BjhtpPrJMmlRcNxocWeji3Vt+rL&#10;KvDZa+XrNU4vyfn6dsjP5nbqjVIPi+lpCyLQFP7Df+2TVpDljyn8volPQO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8vb3cYAAADdAAAADwAAAAAAAAAAAAAAAACYAgAAZHJz&#10;L2Rvd25yZXYueG1sUEsFBgAAAAAEAAQA9QAAAIsDAAAAAA==&#10;" path="m44,43r3,15l54,68,64,78r10,7l74,75,69,63,59,50,44,43xm44,43l,,44,43xe" fillcolor="#f3be00" stroked="f">
                        <v:path arrowok="t" o:connecttype="custom" o:connectlocs="27940,27305;29845,36830;34290,43180;40640,49530;46990,53975;46990,47625;43815,40005;37465,31750;27940,27305;27940,27305;0,0;27940,27305" o:connectangles="0,0,0,0,0,0,0,0,0,0,0,0"/>
                        <o:lock v:ext="edit" verticies="t"/>
                      </v:shape>
                      <v:shape id="Freeform 2322" o:spid="_x0000_s3145" style="position:absolute;left:3295;top:6877;width:191;height:266;visibility:visible;mso-wrap-style:square;v-text-anchor:top" coordsize="3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CVkMYA&#10;AADdAAAADwAAAGRycy9kb3ducmV2LnhtbESP0WrCQBRE3wv+w3ILvpS6iZWQpq4iBSF9kRr9gEv2&#10;JlnM3g3Zrca/dwuFPg4zc4ZZbyfbiyuN3jhWkC4SEMS104ZbBefT/jUH4QOyxt4xKbiTh+1m9rTG&#10;QrsbH+lahVZECPsCFXQhDIWUvu7Iol+4gTh6jRsthijHVuoRbxFue7lMkkxaNBwXOhzos6P6Uv1Y&#10;Bd/loczz/OVrVaWmMWlzeM8upNT8edp9gAg0hf/wX7vUClbZ2xJ+38QnID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CVkMYAAADdAAAADwAAAAAAAAAAAAAAAACYAgAAZHJz&#10;L2Rvd25yZXYueG1sUEsFBgAAAAAEAAQA9QAAAIsDAAAAAA==&#10;" path="m,l3,15r7,10l20,35r10,7l30,32,25,20,15,7,,e" filled="f" strokecolor="#e77817" strokeweight="0">
                        <v:path arrowok="t" o:connecttype="custom" o:connectlocs="0,0;1905,9525;6350,15875;12700,22225;19050,26670;19050,20320;15875,12700;9525,4445;0,0" o:connectangles="0,0,0,0,0,0,0,0,0"/>
                      </v:shape>
                      <v:shape id="Freeform 2323" o:spid="_x0000_s3146" style="position:absolute;left:3016;top:6604;width:279;height:273;visibility:visible;mso-wrap-style:square;v-text-anchor:top" coordsize="4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sIuccA&#10;AADdAAAADwAAAGRycy9kb3ducmV2LnhtbESPQWsCMRSE7wX/Q3iCt5rVLWJXo9SKVAs9aL14e2xe&#10;d7duXtYk6vrvjVDocZiZb5jpvDW1uJDzlWUFg34Cgji3uuJCwf579TwG4QOyxtoyKbiRh/ms8zTF&#10;TNsrb+myC4WIEPYZKihDaDIpfV6SQd+3DXH0fqwzGKJ0hdQOrxFuajlMkpE0WHFcKLGh95Ly4+5s&#10;FHzY1Wm4+G2Xi6/9Ye3S19PGnT+V6nXbtwmIQG34D/+111rByyhN4fEmPgE5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LCLnHAAAA3QAAAA8AAAAAAAAAAAAAAAAAmAIAAGRy&#10;cy9kb3ducmV2LnhtbFBLBQYAAAAABAAEAPUAAACMAwAAAAA=&#10;" path="m44,43l,,44,43xe" filled="f" strokecolor="#e77817" strokeweight="0">
                        <v:path arrowok="t" o:connecttype="custom" o:connectlocs="27940,27305;0,0;27940,27305" o:connectangles="0,0,0"/>
                      </v:shape>
                      <v:shape id="Freeform 2324" o:spid="_x0000_s3147" style="position:absolute;left:2965;top:6718;width:159;height:267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3EysQA&#10;AADdAAAADwAAAGRycy9kb3ducmV2LnhtbESPW4vCMBSE34X9D+Es7Ito6gWRalpkQRF88vp8aI5t&#10;3eakJFnt/vuNIPg4zMw3zDLvTCPu5HxtWcFomIAgLqyuuVRwOq4HcxA+IGtsLJOCP/KQZx+9Jaba&#10;PnhP90MoRYSwT1FBFUKbSumLigz6oW2Jo3e1zmCI0pVSO3xEuGnkOElm0mDNcaHClr4rKn4Ov0bB&#10;xV/qm2t2ZFdtcS6Tzbjvthulvj671QJEoC68w6/2ViuYziZTeL6JT0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9xMrEAAAA3QAAAA8AAAAAAAAAAAAAAAAAmAIAAGRycy9k&#10;b3ducmV2LnhtbFBLBQYAAAAABAAEAPUAAACJAwAAAAA=&#10;" path="m,l,12,5,25r8,10l25,42r,-12l20,17,13,7,,xe" fillcolor="#f3be00" stroked="f">
                        <v:path arrowok="t" o:connecttype="custom" o:connectlocs="0,0;0,7620;3175,15875;8255,22225;15875,26670;15875,19050;12700,10795;8255,4445;0,0" o:connectangles="0,0,0,0,0,0,0,0,0"/>
                      </v:shape>
                      <v:shape id="Freeform 2325" o:spid="_x0000_s3148" style="position:absolute;left:2965;top:6718;width:159;height:267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T3zsUA&#10;AADdAAAADwAAAGRycy9kb3ducmV2LnhtbESPQWvCQBSE7wX/w/IKvdVNU40SXUUKpb0UqRXx+Mw+&#10;k2D2bdhdTfz3bkHwOMx8M8x82ZtGXMj52rKCt2ECgriwuuZSwfbv83UKwgdkjY1lUnAlD8vF4GmO&#10;ubYd/9JlE0oRS9jnqKAKoc2l9EVFBv3QtsTRO1pnMETpSqkddrHcNDJNkkwarDkuVNjSR0XFaXM2&#10;CkbpV7dLs/VVy/15TCdz+EknTqmX5341AxGoD4/wnf7Wkcvex/D/Jj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1PfOxQAAAN0AAAAPAAAAAAAAAAAAAAAAAJgCAABkcnMv&#10;ZG93bnJldi54bWxQSwUGAAAAAAQABAD1AAAAigMAAAAA&#10;" path="m,l,12,5,25r8,10l25,42r,-12l20,17,13,7,,e" filled="f" strokecolor="#e77817" strokeweight="0">
                        <v:path arrowok="t" o:connecttype="custom" o:connectlocs="0,0;0,7620;3175,15875;8255,22225;15875,26670;15875,19050;12700,10795;8255,4445;0,0" o:connectangles="0,0,0,0,0,0,0,0,0"/>
                      </v:shape>
                      <v:shape id="Freeform 2326" o:spid="_x0000_s3149" style="position:absolute;left:2711;top:6432;width:254;height:286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9Ka8YA&#10;AADdAAAADwAAAGRycy9kb3ducmV2LnhtbESPQWvCQBSE74L/YXlCb7rR1qBpNiKBllLwUFsVb4/s&#10;axLMvg3ZrUn/fVcQehxm5hsm3QymEVfqXG1ZwXwWgSAurK65VPD1+TJdgXAeWWNjmRT8koNNNh6l&#10;mGjb8wdd974UAcIuQQWV920ipSsqMuhmtiUO3rftDPogu1LqDvsAN41cRFEsDdYcFipsKa+ouOx/&#10;jAJTrJsoPve7U37Ol0fWr4d3Pir1MBm2zyA8Df4/fG+/aQVP8WMMtzfhCc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F9Ka8YAAADdAAAADwAAAAAAAAAAAAAAAACYAgAAZHJz&#10;L2Rvd25yZXYueG1sUEsFBgAAAAAEAAQA9QAAAIsDAAAAAA==&#10;" path="m40,45l,,40,45xe" fillcolor="#f3be00" stroked="f">
                        <v:path arrowok="t" o:connecttype="custom" o:connectlocs="25400,28575;0,0;25400,28575" o:connectangles="0,0,0"/>
                      </v:shape>
                      <v:shape id="Freeform 2327" o:spid="_x0000_s3150" style="position:absolute;left:2711;top:6432;width:254;height:286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r2Z8YA&#10;AADdAAAADwAAAGRycy9kb3ducmV2LnhtbESPT2vCQBTE74LfYXkFL9Js/NuauooUhFZPTQva2yP7&#10;TKLZtyG7jem3dwtCj8PM/IZZrjtTiZYaV1pWMIpiEMSZ1SXnCr4+t4/PIJxH1lhZJgW/5GC96veW&#10;mGh75Q9qU5+LAGGXoILC+zqR0mUFGXSRrYmDd7KNQR9kk0vd4DXATSXHcTyXBksOCwXW9FpQdkl/&#10;jIK0POytnnB7fPffWC/OONsMd0oNHrrNCwhPnf8P39tvWsF0PnmCvzfhCc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r2Z8YAAADdAAAADwAAAAAAAAAAAAAAAACYAgAAZHJz&#10;L2Rvd25yZXYueG1sUEsFBgAAAAAEAAQA9QAAAIsDAAAAAA==&#10;" path="m40,45l,,40,45xe" filled="f" strokecolor="#e77817" strokeweight="0">
                        <v:path arrowok="t" o:connecttype="custom" o:connectlocs="25400,28575;0,0;25400,28575" o:connectangles="0,0,0"/>
                      </v:shape>
                      <v:shape id="Freeform 2328" o:spid="_x0000_s3151" style="position:absolute;left:2774;top:6604;width:159;height:27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msWcAA&#10;AADdAAAADwAAAGRycy9kb3ducmV2LnhtbERPy4rCMBTdC/MP4Q6409QHRapRhgHBpU/cXptrW21u&#10;ShK1+vVmIbg8nPds0Zpa3Mn5yrKCQT8BQZxbXXGhYL9b9iYgfEDWWFsmBU/ysJj/dGaYafvgDd23&#10;oRAxhH2GCsoQmkxKn5dk0PdtQxy5s3UGQ4SukNrhI4abWg6TJJUGK44NJTb0X1J+3d6MguOGjufT&#10;Ybi6DF7rJrkeXKr3J6W6v+3fFESgNnzFH/dKKxinozg3volPQM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LmsWcAAAADdAAAADwAAAAAAAAAAAAAAAACYAgAAZHJzL2Rvd25y&#10;ZXYueG1sUEsFBgAAAAAEAAQA9QAAAIUDAAAAAA==&#10;" path="m,l3,13,5,25r8,10l25,43r,-13l20,18,18,13,13,8,8,3,,xe" fillcolor="#f3be00" stroked="f">
                        <v:path arrowok="t" o:connecttype="custom" o:connectlocs="0,0;1905,8255;3175,15875;8255,22225;15875,27305;15875,19050;12700,11430;11430,8255;8255,5080;5080,1905;0,0" o:connectangles="0,0,0,0,0,0,0,0,0,0,0"/>
                      </v:shape>
                      <v:shape id="Freeform 2329" o:spid="_x0000_s3152" style="position:absolute;left:2774;top:6604;width:159;height:27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FrLMUA&#10;AADdAAAADwAAAGRycy9kb3ducmV2LnhtbESPQWvCQBSE74X+h+UVvNWNVUKMriJCrXpTK14f2WcS&#10;zb4N2a2J/94VhB6HmfmGmc47U4kbNa60rGDQj0AQZ1aXnCv4PXx/JiCcR9ZYWSYFd3Iwn72/TTHV&#10;tuUd3fY+FwHCLkUFhfd1KqXLCjLo+rYmDt7ZNgZ9kE0udYNtgJtKfkVRLA2WHBYKrGlZUHbd/xkF&#10;1X3UrrJjkly3m8uPPwzj4+60Var30S0mIDx1/j/8aq+1glE8HMPzTXg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IWssxQAAAN0AAAAPAAAAAAAAAAAAAAAAAJgCAABkcnMv&#10;ZG93bnJldi54bWxQSwUGAAAAAAQABAD1AAAAigMAAAAA&#10;" path="m,l3,13,5,25r8,10l25,43r,-13l20,18,18,13,13,8,8,3,,xe" filled="f" strokecolor="#e77817" strokeweight="0">
                        <v:path arrowok="t" o:connecttype="custom" o:connectlocs="0,0;1905,8255;3175,15875;8255,22225;15875,27305;15875,19050;12700,11430;11430,8255;8255,5080;5080,1905;0,0" o:connectangles="0,0,0,0,0,0,0,0,0,0,0"/>
                      </v:shape>
                      <v:shape id="Freeform 2330" o:spid="_x0000_s3153" style="position:absolute;left:2559;top:6324;width:235;height:280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8DtMUA&#10;AADdAAAADwAAAGRycy9kb3ducmV2LnhtbERPTWvCQBC9C/0PyxS8SN1YgpTUTWiFFPFSY4tep9lp&#10;EpqdjdlVY3+9exA8Pt73IhtMK07Uu8aygtk0AkFcWt1wpeD7K396AeE8ssbWMim4kIMsfRgtMNH2&#10;zAWdtr4SIYRdggpq77tESlfWZNBNbUccuF/bG/QB9pXUPZ5DuGnlcxTNpcGGQ0ONHS1rKv+2R6Ng&#10;km9+zOeqOMze4yK3+9KsP/53So0fh7dXEJ4Gfxff3CutIJ7HYX94E56AT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zwO0xQAAAN0AAAAPAAAAAAAAAAAAAAAAAJgCAABkcnMv&#10;ZG93bnJldi54bWxQSwUGAAAAAAQABAD1AAAAigMAAAAA&#10;" path="m37,44l,,37,44xe" fillcolor="#f3be00" stroked="f">
                        <v:path arrowok="t" o:connecttype="custom" o:connectlocs="23495,27940;0,0;23495,27940" o:connectangles="0,0,0"/>
                      </v:shape>
                      <v:shape id="Freeform 2331" o:spid="_x0000_s3154" style="position:absolute;left:2559;top:6324;width:235;height:280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V1TcUA&#10;AADdAAAADwAAAGRycy9kb3ducmV2LnhtbESPzWrDMBCE74W+g9hCbrWcxoTiRAlpoTS3Jk6h1621&#10;/iHWykiq7bx9VAjkOMzMN8x6O5lODOR8a1nBPElBEJdWt1wr+D59PL+C8AFZY2eZFFzIw3bz+LDG&#10;XNuRjzQUoRYRwj5HBU0IfS6lLxsy6BPbE0evss5giNLVUjscI9x08iVNl9Jgy3GhwZ7eGyrPxZ9R&#10;8Db8/JaL3cJWX85WTn+a4+FglJo9TbsViEBTuIdv7b1WkC2zOfy/iU9Ab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tXVNxQAAAN0AAAAPAAAAAAAAAAAAAAAAAJgCAABkcnMv&#10;ZG93bnJldi54bWxQSwUGAAAAAAQABAD1AAAAigMAAAAA&#10;" path="m37,44l,,37,44xe" filled="f" strokecolor="#e77817" strokeweight="0">
                        <v:path arrowok="t" o:connecttype="custom" o:connectlocs="23495,27940;0,0;23495,27940" o:connectangles="0,0,0"/>
                      </v:shape>
                      <v:shape id="Freeform 2332" o:spid="_x0000_s3155" style="position:absolute;left:2622;top:6496;width:140;height:28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kmdsUA&#10;AADdAAAADwAAAGRycy9kb3ducmV2LnhtbESPX2vCQBDE3wv9DscW+lYvFRWNnlIKBaEU/+PrkluT&#10;1Nxemr1q/PaeIPg4zMxvmMmsdZU6USOlZwPvnQQUceZtybmB7ebrbQhKArLFyjMZuJDAbPr8NMHU&#10;+jOv6LQOuYoQlhQNFCHUqdaSFeRQOr4mjt7BNw5DlE2ubYPnCHeV7ibJQDssOS4UWNNnQdlx/e8M&#10;LLbHkfz+LV31PVrNf/pD2ctOjHl9aT/GoAK14RG+t+fWQG/Q68LtTXwCe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SZ2xQAAAN0AAAAPAAAAAAAAAAAAAAAAAJgCAABkcnMv&#10;ZG93bnJldi54bWxQSwUGAAAAAAQABAD1AAAAigMAAAAA&#10;" path="m,l,15,4,27r8,10l22,45r,-13l19,20,17,15,12,7,7,2,,xe" fillcolor="#f3be00" stroked="f">
                        <v:path arrowok="t" o:connecttype="custom" o:connectlocs="0,0;0,9525;2540,17145;7620,23495;13970,28575;13970,20320;12065,12700;10795,9525;7620,4445;4445,1270;0,0" o:connectangles="0,0,0,0,0,0,0,0,0,0,0"/>
                      </v:shape>
                      <v:shape id="Freeform 2333" o:spid="_x0000_s3156" style="position:absolute;left:2622;top:6496;width:140;height:28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+2NMUA&#10;AADdAAAADwAAAGRycy9kb3ducmV2LnhtbESPX2vCQBDE34V+h2MLvkjd2IpI6ikqFOyD4L++L7k1&#10;ic3thdxp4rf3CgUfh5n5DTNbdLZSN2586UTDaJiAYsmcKSXXcDp+vU1B+UBiqHLCGu7sYTF/6c0o&#10;Na6VPd8OIVcRIj4lDUUIdYros4It+aGrWaJ3do2lEGWTo2mojXBb4XuSTNBSKXGhoJrXBWe/h6vV&#10;cLkeeYftZfU9GOC+wztuf+Ssdf+1W36CCtyFZ/i/vTEaxpPxB/y9iU8A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L7Y0xQAAAN0AAAAPAAAAAAAAAAAAAAAAAJgCAABkcnMv&#10;ZG93bnJldi54bWxQSwUGAAAAAAQABAD1AAAAigMAAAAA&#10;" path="m,l,15,4,27r8,10l22,45r,-13l19,20,17,15,12,7,7,2,,xe" filled="f" strokecolor="#e77817" strokeweight="0">
                        <v:path arrowok="t" o:connecttype="custom" o:connectlocs="0,0;0,9525;2540,17145;7620,23495;13970,28575;13970,20320;12065,12700;10795,9525;7620,4445;4445,1270;0,0" o:connectangles="0,0,0,0,0,0,0,0,0,0,0"/>
                      </v:shape>
                      <v:shape id="Freeform 2334" o:spid="_x0000_s3157" style="position:absolute;left:2400;top:6178;width:235;height:318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d2UccA&#10;AADdAAAADwAAAGRycy9kb3ducmV2LnhtbESPQWvCQBSE74X+h+UVvNWNbRRJXSWNKL14aOyhx0f2&#10;mQSzb0N2G2N+fVcQPA4z8w2z2gymET11rrasYDaNQBAXVtdcKvg57l6XIJxH1thYJgVXcrBZPz+t&#10;MNH2wt/U574UAcIuQQWV920ipSsqMuimtiUO3sl2Bn2QXSl1h5cAN418i6KFNFhzWKiwpayi4pz/&#10;GQXpUc/TMVvOtp/9fswPdvzN3rdKTV6G9AOEp8E/wvf2l1YQL+IYb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3dlHHAAAA3QAAAA8AAAAAAAAAAAAAAAAAmAIAAGRy&#10;cy9kb3ducmV2LnhtbFBLBQYAAAAABAAEAPUAAACMAwAAAAA=&#10;" path="m37,50l,,37,50xe" fillcolor="#f3be00" stroked="f">
                        <v:path arrowok="t" o:connecttype="custom" o:connectlocs="23495,31750;0,0;23495,31750" o:connectangles="0,0,0"/>
                      </v:shape>
                      <v:shape id="Freeform 2335" o:spid="_x0000_s3158" style="position:absolute;left:2400;top:6178;width:235;height:318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+Gq8kA&#10;AADdAAAADwAAAGRycy9kb3ducmV2LnhtbESPQWvCQBSE74X+h+UVeinNRlFpo6uIVuxFsJqW9vbI&#10;PpNg9m3IbjT+e1cQehxm5htmMutMJU7UuNKygl4UgyDOrC45V5DuV69vIJxH1lhZJgUXcjCbPj5M&#10;MNH2zF902vlcBAi7BBUU3teJlC4ryKCLbE0cvINtDPogm1zqBs8BbirZj+ORNFhyWCiwpkVB2XHX&#10;GgU/2+3Lx/53tfk+/i2z9r1uh+u0Ver5qZuPQXjq/H/43v7UCgajwRBub8ITkNM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o+Gq8kAAADdAAAADwAAAAAAAAAAAAAAAACYAgAA&#10;ZHJzL2Rvd25yZXYueG1sUEsFBgAAAAAEAAQA9QAAAI4DAAAAAA==&#10;" path="m37,50l,,37,50xe" filled="f" strokecolor="#e77817" strokeweight="0">
                        <v:path arrowok="t" o:connecttype="custom" o:connectlocs="23495,31750;0,0;23495,31750" o:connectangles="0,0,0"/>
                      </v:shape>
                      <v:shape id="Freeform 2336" o:spid="_x0000_s3159" style="position:absolute;left:2463;top:6369;width:127;height:285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QSUcYA&#10;AADdAAAADwAAAGRycy9kb3ducmV2LnhtbESPQWvCQBSE74X+h+UVequbFAkSXUNJa9FTMLb3R/aZ&#10;RLNv0+xWo7++WxA8DjPzDbPIRtOJEw2utawgnkQgiCurW64VfO1WLzMQziNr7CyTggs5yJaPDwtM&#10;tT3zlk6lr0WAsEtRQeN9n0rpqoYMuontiYO3t4NBH+RQSz3gOcBNJ1+jKJEGWw4LDfaUN1Qdy1+j&#10;4KOsPqPi8LOL6+J9zOP2+7opVko9P41vcxCeRn8P39prrWCaTBP4fxOe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1QSUcYAAADdAAAADwAAAAAAAAAAAAAAAACYAgAAZHJz&#10;L2Rvd25yZXYueG1sUEsFBgAAAAAEAAQA9QAAAIsDAAAAAA==&#10;" path="m,l,15,2,27r8,10l20,45r,-10l17,20,15,15,10,7,5,5,,xe" fillcolor="#f3be00" stroked="f">
                        <v:path arrowok="t" o:connecttype="custom" o:connectlocs="0,0;0,9525;1270,17145;6350,23495;12700,28575;12700,22225;10795,12700;9525,9525;6350,4445;3175,3175;0,0" o:connectangles="0,0,0,0,0,0,0,0,0,0,0"/>
                      </v:shape>
                      <v:shape id="Freeform 2337" o:spid="_x0000_s3160" style="position:absolute;left:2463;top:6369;width:127;height:285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sf0ccA&#10;AADdAAAADwAAAGRycy9kb3ducmV2LnhtbESPT2vCQBTE74LfYXmCN92oqZXUVUpB0kuh/qno7ZF9&#10;TYLZtyG7Ncm37xYKHoeZ+Q2z3namEndqXGlZwWwagSDOrC45V3A67iYrEM4ja6wsk4KeHGw3w8Ea&#10;E21b3tP94HMRIOwSVFB4XydSuqwgg25qa+LgfdvGoA+yyaVusA1wU8l5FC2lwZLDQoE1vRWU3Q4/&#10;RsFHv0h3fn59upRfUZUecz5/xqlS41H3+gLCU+cf4f/2u1YQL+Nn+HsTnoD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+LH9HHAAAA3QAAAA8AAAAAAAAAAAAAAAAAmAIAAGRy&#10;cy9kb3ducmV2LnhtbFBLBQYAAAAABAAEAPUAAACMAwAAAAA=&#10;" path="m,l,15,2,27r8,10l20,45r,-10l17,20,15,15,10,7,5,5,,xe" filled="f" strokecolor="#e77817" strokeweight="0">
                        <v:path arrowok="t" o:connecttype="custom" o:connectlocs="0,0;0,9525;1270,17145;6350,23495;12700,28575;12700,22225;10795,12700;9525,9525;6350,4445;3175,3175;0,0" o:connectangles="0,0,0,0,0,0,0,0,0,0,0"/>
                      </v:shape>
                      <v:shape id="Freeform 2338" o:spid="_x0000_s3161" style="position:absolute;left:2222;top:6051;width:241;height:318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4z8sUA&#10;AADdAAAADwAAAGRycy9kb3ducmV2LnhtbERPTWvCQBC9F/wPyxR6kbqppkFiNiKC1IMtNJXicciO&#10;SWh2Ns2uJv777kHo8fG+s/VoWnGl3jWWFbzMIhDEpdUNVwqOX7vnJQjnkTW2lknBjRys88lDhqm2&#10;A3/StfCVCCHsUlRQe9+lUrqyJoNuZjviwJ1tb9AH2FdS9ziEcNPKeRQl0mDDoaHGjrY1lT/FxSgY&#10;drfLu11Mv+PkFB0/Xn8XQ3N4U+rpcdysQHga/b/47t5rBXESh7nhTXg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bjPyxQAAAN0AAAAPAAAAAAAAAAAAAAAAAJgCAABkcnMv&#10;ZG93bnJldi54bWxQSwUGAAAAAAQABAD1AAAAigMAAAAA&#10;" path="m38,50l,,38,50xe" fillcolor="#f3be00" stroked="f">
                        <v:path arrowok="t" o:connecttype="custom" o:connectlocs="24130,31750;0,0;24130,31750" o:connectangles="0,0,0"/>
                      </v:shape>
                      <v:shape id="Freeform 2339" o:spid="_x0000_s3162" style="position:absolute;left:2222;top:6051;width:241;height:318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Ri1scA&#10;AADdAAAADwAAAGRycy9kb3ducmV2LnhtbESPQWvCQBSE7wX/w/KEXopuFLE2zSoSEHrSmgqlt0f2&#10;mQSzb9Pdjab/3i0Uehxm5hsm2wymFVdyvrGsYDZNQBCXVjdcKTh97CYrED4ga2wtk4If8rBZjx4y&#10;TLW98ZGuRahEhLBPUUEdQpdK6cuaDPqp7Yijd7bOYIjSVVI7vEW4aeU8SZbSYMNxocaO8prKS9Eb&#10;BWUyBN8c3Nfn93y1e877p33+vlfqcTxsX0EEGsJ/+K/9phUslosX+H0Tn4B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0YtbHAAAA3QAAAA8AAAAAAAAAAAAAAAAAmAIAAGRy&#10;cy9kb3ducmV2LnhtbFBLBQYAAAAABAAEAPUAAACMAwAAAAA=&#10;" path="m38,50l,,38,50xe" filled="f" strokecolor="#e77817" strokeweight="0">
                        <v:path arrowok="t" o:connecttype="custom" o:connectlocs="24130,31750;0,0;24130,31750" o:connectangles="0,0,0"/>
                      </v:shape>
                      <v:shape id="Freeform 2340" o:spid="_x0000_s3163" style="position:absolute;left:2254;top:6242;width:178;height:298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/x3sMA&#10;AADdAAAADwAAAGRycy9kb3ducmV2LnhtbERPy4rCMBTdC/MP4Q64kTG1voaOUUZBEHFjnY27S3Nt&#10;yzQ3pYm1+vVmIbg8nPdi1ZlKtNS40rKC0TACQZxZXXKu4O+0/foG4TyyxsoyKbiTg9Xyo7fARNsb&#10;H6lNfS5CCLsEFRTe14mULivIoBvamjhwF9sY9AE2udQN3kK4qWQcRTNpsOTQUGBNm4Ky//RqFJwP&#10;W5Pup7GMxw/XXtYDPXrMvVL9z+73B4Snzr/FL/dOK5jMpmF/eBOe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/x3sMAAADdAAAADwAAAAAAAAAAAAAAAACYAgAAZHJzL2Rv&#10;d25yZXYueG1sUEsFBgAAAAAEAAQA9QAAAIgDAAAAAA==&#10;" path="m3,l,8r,7l,23r3,4l8,32r5,5l20,42r8,5l28,35,23,23,15,10,3,xe" fillcolor="#f3be00" stroked="f">
                        <v:path arrowok="t" o:connecttype="custom" o:connectlocs="1905,0;0,5080;0,9525;0,14605;1905,17145;5080,20320;8255,23495;12700,26670;17780,29845;17780,22225;14605,14605;9525,6350;1905,0" o:connectangles="0,0,0,0,0,0,0,0,0,0,0,0,0"/>
                      </v:shape>
                      <v:shape id="Freeform 2341" o:spid="_x0000_s3164" style="position:absolute;left:2254;top:6242;width:178;height:298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erOsgA&#10;AADdAAAADwAAAGRycy9kb3ducmV2LnhtbESPzUsDMRTE74L/Q3iCF3Gz60eRtWkRQdqe7LYePD6T&#10;tx+4eVmSbLv2r28EweMwM79h5svJ9uJAPnSOFRRZDoJYO9Nxo+Bj/3b7BCJEZIO9Y1LwQwGWi8uL&#10;OZbGHbmiwy42IkE4lKigjXEopQy6JYshcwNx8mrnLcYkfSONx2OC217e5flMWuw4LbQ40GtL+ns3&#10;WgVf99Wq9uNp815s10avbk6fld4rdX01vTyDiDTF//Bfe20UPMweC/h9k56AXJ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J6s6yAAAAN0AAAAPAAAAAAAAAAAAAAAAAJgCAABk&#10;cnMvZG93bnJldi54bWxQSwUGAAAAAAQABAD1AAAAjQMAAAAA&#10;" path="m3,l,8r,7l,23r3,4l8,32r5,5l20,42r8,5l28,35,23,23,15,10,3,e" filled="f" strokecolor="#e77817" strokeweight="0">
                        <v:path arrowok="t" o:connecttype="custom" o:connectlocs="1905,0;0,5080;0,9525;0,14605;1905,17145;5080,20320;8255,23495;12700,26670;17780,29845;17780,22225;14605,14605;9525,6350;1905,0" o:connectangles="0,0,0,0,0,0,0,0,0,0,0,0,0"/>
                      </v:shape>
                      <v:shape id="Freeform 2342" o:spid="_x0000_s3165" style="position:absolute;left:2870;top:6527;width:273;height:267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YeZ8cA&#10;AADdAAAADwAAAGRycy9kb3ducmV2LnhtbESPQUvDQBSE70L/w/IKXqTdNGjQtNsSBcGDCE2tvT6y&#10;r0lo9m3Irs3aX+8KQo/DzHzDrDbBdOJMg2stK1jMExDEldUt1wo+d6+zRxDOI2vsLJOCH3KwWU9u&#10;VphrO/KWzqWvRYSwy1FB432fS+mqhgy6ue2Jo3e0g0Ef5VBLPeAY4aaTaZJk0mDLcaHBnl4aqk7l&#10;t1FQvj8fLosPCnfZV+v2T2lxCWOh1O00FEsQnoK/hv/bb1rBffaQwt+b+ATk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WHmfHAAAA3QAAAA8AAAAAAAAAAAAAAAAAmAIAAGRy&#10;cy9kb3ducmV2LnhtbFBLBQYAAAAABAAEAPUAAACMAwAAAAA=&#10;" path="m43,42l,,43,42xe" fillcolor="#f3be00" stroked="f">
                        <v:path arrowok="t" o:connecttype="custom" o:connectlocs="27305,26670;0,0;27305,26670" o:connectangles="0,0,0"/>
                      </v:shape>
                      <v:shape id="Freeform 2343" o:spid="_x0000_s3166" style="position:absolute;left:2870;top:6527;width:273;height:267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92BMUA&#10;AADdAAAADwAAAGRycy9kb3ducmV2LnhtbESPT2sCMRTE7wW/Q3gFL6JZ+0dkNYpYyrbYi6veH8lz&#10;d+nmZUmibr99UxB6HGbmN8xy3dtWXMmHxrGC6SQDQaydabhScDy8j+cgQkQ22DomBT8UYL0aPCwx&#10;N+7Ge7qWsRIJwiFHBXWMXS5l0DVZDBPXESfv7LzFmKSvpPF4S3Dbyqcsm0mLDaeFGjva1qS/y4tV&#10;cNrZkfzSbxv0QX/aYlroUhZKDR/7zQJEpD7+h+/tD6PgZfb6DH9v0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H3YExQAAAN0AAAAPAAAAAAAAAAAAAAAAAJgCAABkcnMv&#10;ZG93bnJldi54bWxQSwUGAAAAAAQABAD1AAAAigMAAAAA&#10;" path="m43,42l,,43,42xe" filled="f" strokecolor="#e77817" strokeweight="0">
                        <v:path arrowok="t" o:connecttype="custom" o:connectlocs="27305,26670;0,0;27305,26670" o:connectangles="0,0,0"/>
                      </v:shape>
                      <v:shape id="Freeform 2344" o:spid="_x0000_s3167" style="position:absolute;left:3568;top:6953;width:32;height:32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qt9cUA&#10;AADdAAAADwAAAGRycy9kb3ducmV2LnhtbESPQWsCMRSE7wX/Q3gFbzWpRC1bo6hQFOxFWwq9PTbP&#10;3cXNy5Kkuv57Uyj0OMzMN8x82btWXCjExrOB55ECQVx623Bl4PPj7ekFREzIFlvPZOBGEZaLwcMc&#10;C+uvfKDLMVUiQzgWaKBOqSukjGVNDuPId8TZO/ngMGUZKmkDXjPctXKs1FQ6bDgv1NjRpqbyfPxx&#10;BtQa/exd73eh+vo+dWfNK622xgwf+9UriER9+g//tXfWgJ5ONPy+yU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6q31xQAAAN0AAAAPAAAAAAAAAAAAAAAAAJgCAABkcnMv&#10;ZG93bnJldi54bWxQSwUGAAAAAAQABAD1AAAAigMAAAAA&#10;" path="m5,l2,,,,2,3r,2l5,3,5,xe" fillcolor="#e15520" stroked="f">
                        <v:path arrowok="t" o:connecttype="custom" o:connectlocs="3175,0;1270,0;0,0;1270,1905;1270,3175;3175,1905;3175,0" o:connectangles="0,0,0,0,0,0,0"/>
                      </v:shape>
                      <v:shape id="Freeform 2345" o:spid="_x0000_s3168" style="position:absolute;left:2159;top:6953;width:1441;height:222;visibility:visible;mso-wrap-style:square;v-text-anchor:top" coordsize="22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Xx2sUA&#10;AADdAAAADwAAAGRycy9kb3ducmV2LnhtbESPQWvCQBSE74X+h+UVequb2iqSuoqIgfRmVRRvz+wz&#10;G8y+Ddk1pv++KxQ8DjPzDTOd97YWHbW+cqzgfZCAIC6crrhUsNtmbxMQPiBrrB2Tgl/yMJ89P00x&#10;1e7GP9RtQikihH2KCkwITSqlLwxZ9APXEEfv7FqLIcq2lLrFW4TbWg6TZCwtVhwXDDa0NFRcNler&#10;oDutyJzXkzzby9x/HK7fl8wdlXp96RdfIAL14RH+b+dawed4NIL7m/g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FfHaxQAAAN0AAAAPAAAAAAAAAAAAAAAAAJgCAABkcnMv&#10;ZG93bnJldi54bWxQSwUGAAAAAAQABAD1AAAAigMAAAAA&#10;" path="m227,3l224,r-2,l219,r3,3l222,5r2,l227,3xm3,35l,33r3,2l3,35xe" fillcolor="#e15820" stroked="f">
                        <v:path arrowok="t" o:connecttype="custom" o:connectlocs="144145,1905;142240,0;140970,0;139065,0;140970,1905;140970,3175;142240,3175;144145,1905;1905,22225;0,20955;1905,22225;1905,22225" o:connectangles="0,0,0,0,0,0,0,0,0,0,0,0"/>
                        <o:lock v:ext="edit" verticies="t"/>
                      </v:shape>
                      <v:shape id="Freeform 2346" o:spid="_x0000_s3169" style="position:absolute;left:2159;top:6953;width:1422;height:222;visibility:visible;mso-wrap-style:square;v-text-anchor:top" coordsize="22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NSpsUA&#10;AADdAAAADwAAAGRycy9kb3ducmV2LnhtbESPQWvCQBSE74L/YXlCb7pRayipa5BAIe0tpuj1Nfua&#10;RLNv0+xW03/fLQg9DjPzDbNNR9OJKw2utaxguYhAEFdWt1wreC9f5k8gnEfW2FkmBT/kIN1NJ1tM&#10;tL1xQdeDr0WAsEtQQeN9n0jpqoYMuoXtiYP3aQeDPsihlnrAW4CbTq6iKJYGWw4LDfaUNVRdDt9G&#10;wakvy9cvpvP6fMyK/CMv3tZ+VOphNu6fQXga/X/43s61gsd4E8Pfm/A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w1KmxQAAAN0AAAAPAAAAAAAAAAAAAAAAAJgCAABkcnMv&#10;ZG93bnJldi54bWxQSwUGAAAAAAQABAD1AAAAigMAAAAA&#10;" path="m224,5r,-2l222,r-3,l217,3r2,2l219,8r3,l224,5xm5,35r-2,l,33r5,2l5,35xe" fillcolor="#e25b20" stroked="f">
                        <v:path arrowok="t" o:connecttype="custom" o:connectlocs="142240,3175;142240,1905;140970,0;139065,0;137795,1905;139065,3175;139065,5080;140970,5080;142240,3175;3175,22225;1905,22225;0,20955;3175,22225;3175,22225" o:connectangles="0,0,0,0,0,0,0,0,0,0,0,0,0,0"/>
                        <o:lock v:ext="edit" verticies="t"/>
                      </v:shape>
                      <v:shape id="Freeform 2347" o:spid="_x0000_s3170" style="position:absolute;left:2178;top:6953;width:1390;height:241;visibility:visible;mso-wrap-style:square;v-text-anchor:top" coordsize="21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PuXcYA&#10;AADdAAAADwAAAGRycy9kb3ducmV2LnhtbESP3WrCQBSE7wt9h+UUeiO6qVp/oqtIoSIIFaMPcMge&#10;s6HZszG7NfHtuwWhl8PMfMMs152txI0aXzpW8DZIQBDnTpdcKDifPvszED4ga6wck4I7eVivnp+W&#10;mGrX8pFuWShEhLBPUYEJoU6l9Lkhi37gauLoXVxjMUTZFFI32Ea4reQwSSbSYslxwWBNH4by7+zH&#10;KrjgeIhmtN23vUM2p6vuTfX9S6nXl26zABGoC//hR3unFYwn71P4exOf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PuXcYAAADdAAAADwAAAAAAAAAAAAAAAACYAgAAZHJz&#10;L2Rvd25yZXYueG1sUEsFBgAAAAAEAAQA9QAAAIsDAAAAAA==&#10;" path="m219,5r,-2l216,r-2,3l211,3r3,5l216,13r,-3l219,5xm,35r,l5,38r,l5,35r-3,l,35xe" fillcolor="#e25e20" stroked="f">
                        <v:path arrowok="t" o:connecttype="custom" o:connectlocs="139065,3175;139065,1905;137160,0;135890,1905;133985,1905;135890,5080;137160,8255;137160,6350;139065,3175;0,22225;0,22225;3175,24130;3175,24130;3175,22225;1270,22225;0,22225" o:connectangles="0,0,0,0,0,0,0,0,0,0,0,0,0,0,0,0"/>
                        <o:lock v:ext="edit" verticies="t"/>
                      </v:shape>
                      <v:shape id="Freeform 2348" o:spid="_x0000_s3171" style="position:absolute;left:2190;top:6972;width:1359;height:235;visibility:visible;mso-wrap-style:square;v-text-anchor:top" coordsize="21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wvycIA&#10;AADdAAAADwAAAGRycy9kb3ducmV2LnhtbERPTYvCMBC9L+x/CLPgbU0VLVKbyrKoCB5EreBxaMa2&#10;2ExKE7X+e3MQPD7ed7roTSPu1LnasoLRMAJBXFhdc6kgP65+ZyCcR9bYWCYFT3KwyL6/Uky0ffCe&#10;7gdfihDCLkEFlfdtIqUrKjLohrYlDtzFdgZ9gF0pdYePEG4aOY6iWBqsOTRU2NJ/RcX1cDMKduvr&#10;sWi2+bm+bUamP+eneFmelBr89H9zEJ56/xG/3RutYBJPw9zwJjwBmb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3C/JwgAAAN0AAAAPAAAAAAAAAAAAAAAAAJgCAABkcnMvZG93&#10;bnJldi54bWxQSwUGAAAAAAQABAD1AAAAhwMAAAAA&#10;" path="m214,5r,-3l212,r-3,l207,r2,5l212,12r,-2l214,5xm,32r,l5,37r,-2l5,35r,-3l3,32,,32xe" fillcolor="#e36221" stroked="f">
                        <v:path arrowok="t" o:connecttype="custom" o:connectlocs="135890,3175;135890,1270;134620,0;132715,0;131445,0;132715,3175;134620,7620;134620,6350;135890,3175;0,20320;0,20320;3175,23495;3175,22225;3175,22225;3175,20320;1905,20320;0,20320" o:connectangles="0,0,0,0,0,0,0,0,0,0,0,0,0,0,0,0,0"/>
                        <o:lock v:ext="edit" verticies="t"/>
                      </v:shape>
                      <v:shape id="Freeform 2349" o:spid="_x0000_s3172" style="position:absolute;left:2209;top:6972;width:1340;height:235;visibility:visible;mso-wrap-style:square;v-text-anchor:top" coordsize="211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xUWcUA&#10;AADdAAAADwAAAGRycy9kb3ducmV2LnhtbESPT2vCQBTE7wW/w/IEb3WT2mqMrlIChp4E/+T+yD6T&#10;YPZtyK4m/fbdQqHHYWZ+w2z3o2nFk3rXWFYQzyMQxKXVDVcKrpfDawLCeWSNrWVS8E0O9rvJyxZT&#10;bQc+0fPsKxEg7FJUUHvfpVK6siaDbm474uDdbG/QB9lXUvc4BLhp5VsULaXBhsNCjR1lNZX388Mo&#10;wDwuj9kqubtsccx5HRdtdC2Umk3Hzw0IT6P/D/+1v7SC9+XHGn7fhCc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XFRZxQAAAN0AAAAPAAAAAAAAAAAAAAAAAJgCAABkcnMv&#10;ZG93bnJldi54bWxQSwUGAAAAAAQABAD1AAAAigMAAAAA&#10;" path="m211,10l209,5,206,r-2,l201,r3,7l206,17r3,-5l211,10xm,32r,3l,35r5,2l5,35r,l5,32r-3,l,32xe" fillcolor="#e46521" stroked="f">
                        <v:path arrowok="t" o:connecttype="custom" o:connectlocs="133985,6350;132715,3175;130810,0;129540,0;127635,0;129540,4445;130810,10795;132715,7620;133985,6350;0,20320;0,22225;0,22225;3175,23495;3175,22225;3175,22225;3175,20320;1270,20320;0,20320" o:connectangles="0,0,0,0,0,0,0,0,0,0,0,0,0,0,0,0,0,0"/>
                        <o:lock v:ext="edit" verticies="t"/>
                      </v:shape>
                      <v:shape id="Freeform 2350" o:spid="_x0000_s3173" style="position:absolute;left:2222;top:6972;width:1314;height:254;visibility:visible;mso-wrap-style:square;v-text-anchor:top" coordsize="20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yAscMA&#10;AADdAAAADwAAAGRycy9kb3ducmV2LnhtbERPy2rCQBTdF/yH4QpuRCc+GiV1FJEK7opWJO4umdsk&#10;mLkTZqYx/fvOotDl4bw3u940oiPna8sKZtMEBHFhdc2lguvncbIG4QOyxsYyKfghD7vt4GWDmbZP&#10;PlN3CaWIIewzVFCF0GZS+qIig35qW+LIfVlnMEToSqkdPmO4aeQ8SVJpsObYUGFLh4qKx+XbKJiP&#10;3fvR3Lr764qTxeljkT+aPFdqNOz3byAC9eFf/Oc+aQXLNI3745v4BO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2yAscMAAADdAAAADwAAAAAAAAAAAAAAAACYAgAAZHJzL2Rv&#10;d25yZXYueG1sUEsFBgAAAAAEAAQA9QAAAIgDAAAAAA==&#10;" path="m207,12l204,5,202,r-3,l197,r5,12l204,25r,-5l207,12xm,32r,3l,35r,2l5,40r,-3l5,35r,l3,32,,32xe" fillcolor="#e46821" stroked="f">
                        <v:path arrowok="t" o:connecttype="custom" o:connectlocs="131445,7620;129540,3175;128270,0;126365,0;125095,0;128270,7620;129540,15875;129540,12700;131445,7620;0,20320;0,22225;0,22225;0,23495;3175,25400;3175,23495;3175,22225;3175,22225;1905,20320;0,20320" o:connectangles="0,0,0,0,0,0,0,0,0,0,0,0,0,0,0,0,0,0,0"/>
                        <o:lock v:ext="edit" verticies="t"/>
                      </v:shape>
                      <v:shape id="Freeform 2351" o:spid="_x0000_s3174" style="position:absolute;left:2241;top:6972;width:1276;height:254;visibility:visible;mso-wrap-style:square;v-text-anchor:top" coordsize="20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pQ+ccA&#10;AADdAAAADwAAAGRycy9kb3ducmV2LnhtbESPW2vCQBSE3wv+h+UIvtVNJIQSXUUEwUsp1Au+HrLH&#10;JJo9G7Krxv76bqHg4zAz3zCTWWdqcafWVZYVxMMIBHFudcWFgsN++f4BwnlkjbVlUvAkB7Np722C&#10;mbYP/qb7zhciQNhlqKD0vsmkdHlJBt3QNsTBO9vWoA+yLaRu8RHgppajKEqlwYrDQokNLUrKr7ub&#10;UfC5el7WZr7tftzxlBzj8yYZfW2UGvS7+RiEp86/wv/tlVaQpGkMf2/CE5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2qUPnHAAAA3QAAAA8AAAAAAAAAAAAAAAAAmAIAAGRy&#10;cy9kb3ducmV2LnhtbFBLBQYAAAAABAAEAPUAAACMAwAAAAA=&#10;" path="m201,17l199,7,196,r-2,l191,r5,17l199,35r,l199,37r,-10l201,17xm,32r,3l,35r,2l5,40r,-3l5,35r,l2,35,,32xe" fillcolor="#e46b21" stroked="f">
                        <v:path arrowok="t" o:connecttype="custom" o:connectlocs="127635,10795;126365,4445;124460,0;123190,0;121285,0;124460,10795;126365,22225;126365,22225;126365,23495;126365,17145;127635,10795;0,20320;0,22225;0,22225;0,23495;3175,25400;3175,23495;3175,22225;3175,22225;1270,22225;0,20320" o:connectangles="0,0,0,0,0,0,0,0,0,0,0,0,0,0,0,0,0,0,0,0,0"/>
                        <o:lock v:ext="edit" verticies="t"/>
                      </v:shape>
                      <v:shape id="Freeform 2352" o:spid="_x0000_s3175" style="position:absolute;left:2254;top:6972;width:1263;height:298;visibility:visible;mso-wrap-style:square;v-text-anchor:top" coordsize="19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5BuMQA&#10;AADdAAAADwAAAGRycy9kb3ducmV2LnhtbESPQWvCQBSE7wX/w/KE3upGG4JEVxFBKLSHunrw+Mg+&#10;k2j2bchuTfz3XUHwOMzMN8xyPdhG3KjztWMF00kCgrhwpuZSwfGw+5iD8AHZYOOYFNzJw3o1elti&#10;blzPe7rpUIoIYZ+jgiqENpfSFxVZ9BPXEkfv7DqLIcqulKbDPsJtI2dJkkmLNceFClvaVlRc9Z+N&#10;lPTyrc29cZ/lWSb978/JaJ0q9T4eNgsQgYbwCj/bX0ZBmmUzeLyJT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OQbjEAAAA3QAAAA8AAAAAAAAAAAAAAAAAmAIAAGRycy9k&#10;b3ducmV2LnhtbFBLBQYAAAAABAAEAPUAAACJAwAAAAA=&#10;" path="m199,25l197,12,192,r-3,l187,r5,17l194,35r,5l192,47r5,-10l199,25xm,35r,l,37r,3l5,42r,-5l5,35r-2,l,35xe" fillcolor="#e56f21" stroked="f">
                        <v:path arrowok="t" o:connecttype="custom" o:connectlocs="126365,15875;125095,7620;121920,0;120015,0;118745,0;121920,10795;123190,22225;123190,25400;121920,29845;125095,23495;126365,15875;0,22225;0,22225;0,23495;0,25400;3175,26670;3175,23495;3175,22225;1905,22225;0,22225" o:connectangles="0,0,0,0,0,0,0,0,0,0,0,0,0,0,0,0,0,0,0,0"/>
                        <o:lock v:ext="edit" verticies="t"/>
                      </v:shape>
                      <v:shape id="Freeform 2353" o:spid="_x0000_s3176" style="position:absolute;left:2273;top:6972;width:1232;height:330;visibility:visible;mso-wrap-style:square;v-text-anchor:top" coordsize="19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dYYsYA&#10;AADdAAAADwAAAGRycy9kb3ducmV2LnhtbESPT2vCQBTE74LfYXlCb7qxlWCjq9iAkHryH4XeXrPP&#10;JJh9G7Jbjd/eFQSPw8z8hpkvO1OLC7WusqxgPIpAEOdWV1woOB7WwykI55E11pZJwY0cLBf93hwT&#10;ba+8o8veFyJA2CWooPS+SaR0eUkG3cg2xME72dagD7ItpG7xGuCmlu9RFEuDFYeFEhtKS8rP+3+j&#10;QG+z41+zqXdR+vOVfk7H2e/62yr1NuhWMxCeOv8KP9uZVjCJ4w94vAlP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dYYsYAAADdAAAADwAAAAAAAAAAAAAAAACYAgAAZHJz&#10;L2Rvd25yZXYueG1sUEsFBgAAAAAEAAQA9QAAAIsDAAAAAA==&#10;" path="m194,35l191,17,186,r-2,l181,r5,17l189,35r,10l186,52r5,-7l194,37r,-2l194,35xm,35r,l,37r,3l5,42r,-2l5,35r-3,l,35xe" fillcolor="#e57222" stroked="f">
                        <v:path arrowok="t" o:connecttype="custom" o:connectlocs="123190,22225;121285,10795;118110,0;116840,0;114935,0;118110,10795;120015,22225;120015,28575;118110,33020;121285,28575;123190,23495;123190,22225;123190,22225;0,22225;0,22225;0,23495;0,25400;3175,26670;3175,25400;3175,22225;1270,22225;0,22225" o:connectangles="0,0,0,0,0,0,0,0,0,0,0,0,0,0,0,0,0,0,0,0,0,0"/>
                        <o:lock v:ext="edit" verticies="t"/>
                      </v:shape>
                      <v:shape id="Freeform 2354" o:spid="_x0000_s3177" style="position:absolute;left:2286;top:6972;width:1200;height:362;visibility:visible;mso-wrap-style:square;v-text-anchor:top" coordsize="18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1oa8YA&#10;AADdAAAADwAAAGRycy9kb3ducmV2LnhtbESPQWvCQBSE7wX/w/KE3upGG0ONrqKioIKH2np/ZJ9J&#10;NPs2ZFeN/fVdodDjMDPfMJNZaypxo8aVlhX0exEI4szqknMF31/rtw8QziNrrCyTggc5mE07LxNM&#10;tb3zJ90OPhcBwi5FBYX3dSqlywoy6Hq2Jg7eyTYGfZBNLnWD9wA3lRxEUSINlhwWCqxpWVB2OVyN&#10;gvNxp9fbY/yzw/17clrt58PFKFfqtdvOxyA8tf4//NfeaAVxksTwfBOegJ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71oa8YAAADdAAAADwAAAAAAAAAAAAAAAACYAgAAZHJz&#10;L2Rvd25yZXYueG1sUEsFBgAAAAAEAAQA9QAAAIsDAAAAAA==&#10;" path="m189,35l187,17,182,r-3,l177,r5,17l184,35r-2,10l182,57r2,-5l187,47r2,-7l189,35xm,35r,2l,42r5,3l5,40r,-5l3,35,,35xe" fillcolor="#e67523" stroked="f">
                        <v:path arrowok="t" o:connecttype="custom" o:connectlocs="120015,22225;118745,10795;115570,0;113665,0;112395,0;115570,10795;116840,22225;115570,28575;115570,36195;116840,33020;118745,29845;120015,25400;120015,22225;0,22225;0,23495;0,26670;3175,28575;3175,25400;3175,22225;1905,22225;0,22225" o:connectangles="0,0,0,0,0,0,0,0,0,0,0,0,0,0,0,0,0,0,0,0,0"/>
                        <o:lock v:ext="edit" verticies="t"/>
                      </v:shape>
                      <v:shape id="Freeform 2355" o:spid="_x0000_s3178" style="position:absolute;left:2305;top:6972;width:1168;height:381;visibility:visible;mso-wrap-style:square;v-text-anchor:top" coordsize="1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g7/ccA&#10;AADdAAAADwAAAGRycy9kb3ducmV2LnhtbESPX0vDMBTF3wW/Q7jC3lzq1OLq0jFlgzGGsDnY66W5&#10;NsXmpiZZV/30ZiD4eDh/fpzZfLCt6MmHxrGCu3EGgrhyuuFaweF9dfsEIkRkja1jUvBNAebl9dUM&#10;C+3OvKN+H2uRRjgUqMDE2BVShsqQxTB2HXHyPpy3GJP0tdQez2nctnKSZbm02HAiGOzo1VD1uT/Z&#10;xN0cp8vtYn3/497c9mvyYo4bv1NqdDMsnkFEGuJ/+K+91goe8vwRLm/SE5D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oO/3HAAAA3QAAAA8AAAAAAAAAAAAAAAAAmAIAAGRy&#10;cy9kb3ducmV2LnhtbFBLBQYAAAAABAAEAPUAAACMAwAAAAA=&#10;" path="m184,35l181,17,176,r-2,l171,r5,17l179,35r-3,12l174,60r5,-3l181,52r3,-7l184,35xm,35r,5l,42r2,3l5,47r,-7l5,35r-3,l,35xe" fillcolor="#e67824" stroked="f">
                        <v:path arrowok="t" o:connecttype="custom" o:connectlocs="116840,22225;114935,10795;111760,0;110490,0;108585,0;111760,10795;113665,22225;111760,29845;110490,38100;113665,36195;114935,33020;116840,28575;116840,22225;0,22225;0,25400;0,26670;1270,28575;3175,29845;3175,25400;3175,22225;1270,22225;0,22225" o:connectangles="0,0,0,0,0,0,0,0,0,0,0,0,0,0,0,0,0,0,0,0,0,0"/>
                        <o:lock v:ext="edit" verticies="t"/>
                      </v:shape>
                      <v:shape id="Freeform 2356" o:spid="_x0000_s3179" style="position:absolute;left:2317;top:6972;width:1137;height:394;visibility:visible;mso-wrap-style:square;v-text-anchor:top" coordsize="17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IXdcYA&#10;AADdAAAADwAAAGRycy9kb3ducmV2LnhtbESPQWvCQBSE7wX/w/IEL0U3SokSXUUCEi9CG9tDb6/Z&#10;ZxLMvg3Z1cR/3y0UPA4z8w2z2Q2mEXfqXG1ZwXwWgSAurK65VPB5PkxXIJxH1thYJgUPcrDbjl42&#10;mGjb8wfdc1+KAGGXoILK+zaR0hUVGXQz2xIH72I7gz7IrpS6wz7ATSMXURRLgzWHhQpbSisqrvnN&#10;KMiX7qfPKNMZp6+371P5nl6/eqUm42G/BuFp8M/wf/uoFbzFcQx/b8IT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IXdcYAAADdAAAADwAAAAAAAAAAAAAAAACYAgAAZHJz&#10;L2Rvd25yZXYueG1sUEsFBgAAAAAEAAQA9QAAAIsDAAAAAA==&#10;" path="m179,35l177,17,172,r-3,l167,2r5,15l174,35r-2,12l169,62r3,-2l177,57r,-12l179,35xm,35r,5l,45r3,2l5,47r,-5l5,35r-2,l,35xe" fillcolor="#e77b25" stroked="f">
                        <v:path arrowok="t" o:connecttype="custom" o:connectlocs="113665,22225;112395,10795;109220,0;107315,0;106045,1270;109220,10795;110490,22225;109220,29845;107315,39370;109220,38100;112395,36195;112395,28575;113665,22225;0,22225;0,25400;0,28575;1905,29845;3175,29845;3175,26670;3175,22225;1905,22225;0,22225" o:connectangles="0,0,0,0,0,0,0,0,0,0,0,0,0,0,0,0,0,0,0,0,0,0"/>
                        <o:lock v:ext="edit" verticies="t"/>
                      </v:shape>
                      <v:shape id="Freeform 2357" o:spid="_x0000_s3180" style="position:absolute;left:2336;top:6972;width:1105;height:413;visibility:visible;mso-wrap-style:square;v-text-anchor:top" coordsize="17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UxLMUA&#10;AADdAAAADwAAAGRycy9kb3ducmV2LnhtbESPQWvCQBSE7wX/w/IEb3VjkSjRVWyhUCgtGsXzI/vM&#10;BrNvY3Zr4r/vCoLHYWa+YZbr3tbiSq2vHCuYjBMQxIXTFZcKDvvP1zkIH5A11o5JwY08rFeDlyVm&#10;2nW8o2seShEh7DNUYEJoMil9YciiH7uGOHon11oMUbal1C12EW5r+ZYkqbRYcVww2NCHoeKc/1kF&#10;7323NUlxuf0ev+f6Yn4OLk/PSo2G/WYBIlAfnuFH+0srmKbpDO5v4hO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5TEsxQAAAN0AAAAPAAAAAAAAAAAAAAAAAJgCAABkcnMv&#10;ZG93bnJldi54bWxQSwUGAAAAAAQABAD1AAAAigMAAAAA&#10;" path="m174,35l171,17,166,r-2,2l161,2r5,15l169,35r-3,15l164,65r2,-3l169,60r2,-13l174,35xm,35r,5l,47r2,l7,50,5,42r,-7l2,35,,35xe" fillcolor="#e77e26" stroked="f">
                        <v:path arrowok="t" o:connecttype="custom" o:connectlocs="110490,22225;108585,10795;105410,0;104140,1270;102235,1270;105410,10795;107315,22225;105410,31750;104140,41275;105410,39370;107315,38100;108585,29845;110490,22225;0,22225;0,25400;0,29845;1270,29845;4445,31750;3175,26670;3175,22225;1270,22225;0,22225" o:connectangles="0,0,0,0,0,0,0,0,0,0,0,0,0,0,0,0,0,0,0,0,0,0"/>
                        <o:lock v:ext="edit" verticies="t"/>
                      </v:shape>
                      <v:shape id="Freeform 2358" o:spid="_x0000_s3181" style="position:absolute;left:2349;top:6985;width:1073;height:400;visibility:visible;mso-wrap-style:square;v-text-anchor:top" coordsize="16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Ya8cQA&#10;AADdAAAADwAAAGRycy9kb3ducmV2LnhtbERPy2rCQBTdF/oPwy2400mLBps6Sim0ulDBWErdXTK3&#10;SUjmTshMHv69sxC6PJz3ajOaWvTUutKygudZBII4s7rkXMH3+XO6BOE8ssbaMim4koPN+vFhhYm2&#10;A5+oT30uQgi7BBUU3jeJlC4ryKCb2YY4cH+2NegDbHOpWxxCuKnlSxTF0mDJoaHAhj4Kyqq0Mwp+&#10;Zfe6PfxcL/OvbWb2lVkc8XxRavI0vr+B8DT6f/HdvdMK5nEc5oY34Qn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WGvHEAAAA3QAAAA8AAAAAAAAAAAAAAAAAmAIAAGRycy9k&#10;b3ducmV2LnhtbFBLBQYAAAAABAAEAPUAAACJAwAAAAA=&#10;" path="m169,33l167,15,162,r-3,l157,r5,15l164,33r-2,15l157,63r2,l162,60r2,l167,45r2,-12xm,33r,7l,45r5,3l8,48,5,43r,-8l3,33,,33xe" fillcolor="#e78126" stroked="f">
                        <v:path arrowok="t" o:connecttype="custom" o:connectlocs="107315,20955;106045,9525;102870,0;100965,0;99695,0;102870,9525;104140,20955;102870,30480;99695,40005;100965,40005;102870,38100;104140,38100;106045,28575;107315,20955;0,20955;0,25400;0,28575;3175,30480;5080,30480;3175,27305;3175,22225;1905,20955;0,20955" o:connectangles="0,0,0,0,0,0,0,0,0,0,0,0,0,0,0,0,0,0,0,0,0,0,0"/>
                        <o:lock v:ext="edit" verticies="t"/>
                      </v:shape>
                      <v:shape id="Freeform 2359" o:spid="_x0000_s3182" style="position:absolute;left:2368;top:6985;width:1041;height:400;visibility:visible;mso-wrap-style:square;v-text-anchor:top" coordsize="16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7+M8EA&#10;AADdAAAADwAAAGRycy9kb3ducmV2LnhtbESPT4vCMBTE7wt+h/AEb2uqSFmrUfyDsFe7gtdH82yq&#10;zUtJotZvvxEW9jjMzG+Y5bq3rXiQD41jBZNxBoK4crrhWsHp5/D5BSJEZI2tY1LwogDr1eBjiYV2&#10;Tz7So4y1SBAOBSowMXaFlKEyZDGMXUecvIvzFmOSvpba4zPBbSunWZZLiw2nBYMd7QxVt/JuFfS7&#10;681u3qzSnEv00+OetlulRsN+swARqY//4b/2t1Ywy/M5vN+kJy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O/jPBAAAA3QAAAA8AAAAAAAAAAAAAAAAAmAIAAGRycy9kb3du&#10;cmV2LnhtbFBLBQYAAAAABAAEAPUAAACGAwAAAAA=&#10;" path="m164,33l161,15,156,r-2,l151,r5,15l159,33r-3,15l151,63r5,l159,63r2,-15l164,33xm,33r,7l2,48r3,l7,50,5,43r,-8l2,35,,33xe" fillcolor="#e88427" stroked="f">
                        <v:path arrowok="t" o:connecttype="custom" o:connectlocs="104140,20955;102235,9525;99060,0;97790,0;95885,0;99060,9525;100965,20955;99060,30480;95885,40005;99060,40005;100965,40005;102235,30480;104140,20955;0,20955;0,25400;1270,30480;3175,30480;4445,31750;3175,27305;3175,22225;1270,22225;0,20955" o:connectangles="0,0,0,0,0,0,0,0,0,0,0,0,0,0,0,0,0,0,0,0,0,0"/>
                        <o:lock v:ext="edit" verticies="t"/>
                      </v:shape>
                      <v:shape id="Freeform 2360" o:spid="_x0000_s3183" style="position:absolute;left:2381;top:6985;width:1009;height:400;visibility:visible;mso-wrap-style:square;v-text-anchor:top" coordsize="15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NrZ8QA&#10;AADdAAAADwAAAGRycy9kb3ducmV2LnhtbERPy4rCMBTdD8w/hDvgbpr6QJ1qFBFFB934gNHdpbm2&#10;xeamNFHr308WgsvDeY+njSnFnWpXWFbQjmIQxKnVBWcKjofl9xCE88gaS8uk4EkOppPPjzEm2j54&#10;R/e9z0QIYZeggtz7KpHSpTkZdJGtiAN3sbVBH2CdSV3jI4SbUnbiuC8NFhwacqxonlN63d+Mgu36&#10;z3d/O2frTt1ne7U1m5/FaqNU66uZjUB4avxb/HKvtYJefxD2hzfhCcjJ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za2fEAAAA3QAAAA8AAAAAAAAAAAAAAAAAmAIAAGRycy9k&#10;b3ducmV2LnhtbFBLBQYAAAAABAAEAPUAAACJAwAAAAA=&#10;" path="m159,33l157,15,152,r-3,l147,r5,15l154,33r-2,15l147,63r5,l157,48r2,-15xm,35r,8l3,48r2,2l8,53,5,43r,-8l3,35,,35xe" fillcolor="#e98828" stroked="f">
                        <v:path arrowok="t" o:connecttype="custom" o:connectlocs="100965,20955;99695,9525;96520,0;94615,0;93345,0;96520,9525;97790,20955;96520,30480;93345,40005;96520,40005;99695,30480;100965,20955;0,22225;0,27305;1905,30480;3175,31750;5080,33655;3175,27305;3175,22225;1905,22225;0,22225" o:connectangles="0,0,0,0,0,0,0,0,0,0,0,0,0,0,0,0,0,0,0,0,0"/>
                        <o:lock v:ext="edit" verticies="t"/>
                      </v:shape>
                      <v:shape id="Freeform 2361" o:spid="_x0000_s3184" style="position:absolute;left:2400;top:6985;width:978;height:400;visibility:visible;mso-wrap-style:square;v-text-anchor:top" coordsize="15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39dccA&#10;AADdAAAADwAAAGRycy9kb3ducmV2LnhtbESPQWvCQBSE70L/w/IK3urGYq1EV0mlLTlUqNGDx0f2&#10;NQlm34bdjab99d1CweMwM98wq81gWnEh5xvLCqaTBARxaXXDlYLj4e1hAcIHZI2tZVLwTR4267vR&#10;ClNtr7ynSxEqESHsU1RQh9ClUvqyJoN+Yjvi6H1ZZzBE6SqpHV4j3LTyMUnm0mDDcaHGjrY1leei&#10;Nwpe8izffX78ZP273nanJ/eKfXFWanw/ZEsQgYZwC/+3c61gNn+ewt+b+ATk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t/XXHAAAA3QAAAA8AAAAAAAAAAAAAAAAAmAIAAGRy&#10;cy9kb3ducmV2LnhtbFBLBQYAAAAABAAEAPUAAACMAwAAAAA=&#10;" path="m154,33l151,15,146,r-2,l141,r5,15l149,33r-3,15l141,63r5,l151,48r3,-15xm,35r,8l2,50r3,3l7,53,5,45,5,35r-3,l,35xe" fillcolor="#e98b2a" stroked="f">
                        <v:path arrowok="t" o:connecttype="custom" o:connectlocs="97790,20955;95885,9525;92710,0;91440,0;89535,0;92710,9525;94615,20955;92710,30480;89535,40005;92710,40005;95885,30480;97790,20955;0,22225;0,27305;1270,31750;3175,33655;4445,33655;3175,28575;3175,22225;1270,22225;0,22225" o:connectangles="0,0,0,0,0,0,0,0,0,0,0,0,0,0,0,0,0,0,0,0,0"/>
                        <o:lock v:ext="edit" verticies="t"/>
                      </v:shape>
                      <v:shape id="Freeform 2362" o:spid="_x0000_s3185" style="position:absolute;left:2413;top:6985;width:946;height:400;visibility:visible;mso-wrap-style:square;v-text-anchor:top" coordsize="14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TYa8UA&#10;AADdAAAADwAAAGRycy9kb3ducmV2LnhtbESPT2vCQBTE70K/w/IKvemmIlqiq9iAYouH+u/+yD6T&#10;YPZtzG7N9tt3BcHjMDO/YWaLYGpxo9ZVlhW8DxIQxLnVFRcKjodV/wOE88gaa8uk4I8cLOYvvRmm&#10;2na8o9veFyJC2KWooPS+SaV0eUkG3cA2xNE729agj7ItpG6xi3BTy2GSjKXBiuNCiQ1lJeWX/a9R&#10;8LO1l2u++UxO3ffuK1DI1tsuU+rtNSynIDwF/ww/2hutYDSeDOH+Jj4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1NhrxQAAAN0AAAAPAAAAAAAAAAAAAAAAAJgCAABkcnMv&#10;ZG93bnJldi54bWxQSwUGAAAAAAQABAD1AAAAigMAAAAA&#10;" path="m149,33l147,15,142,r-3,l137,3r5,12l144,33r-2,15l137,63r5,l147,48r2,-15xm,35r,8l3,53r2,l8,55,5,45,5,35r-2,l,35xe" fillcolor="#ea8e2b" stroked="f">
                        <v:path arrowok="t" o:connecttype="custom" o:connectlocs="94615,20955;93345,9525;90170,0;88265,0;86995,1905;90170,9525;91440,20955;90170,30480;86995,40005;90170,40005;93345,30480;94615,20955;0,22225;0,27305;1905,33655;3175,33655;5080,34925;3175,28575;3175,22225;1905,22225;0,22225" o:connectangles="0,0,0,0,0,0,0,0,0,0,0,0,0,0,0,0,0,0,0,0,0"/>
                        <o:lock v:ext="edit" verticies="t"/>
                      </v:shape>
                      <v:shape id="Freeform 2363" o:spid="_x0000_s3186" style="position:absolute;left:2432;top:6985;width:914;height:412;visibility:visible;mso-wrap-style:square;v-text-anchor:top" coordsize="14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A38YA&#10;AADdAAAADwAAAGRycy9kb3ducmV2LnhtbESP0WrCQBRE34X+w3ILvkjdaEtaUlepgkUQhKb9gEv2&#10;mqRm76a7q4l+vSsUfBxm5gwzW/SmESdyvrasYDJOQBAXVtdcKvj5Xj+9gfABWWNjmRScycNi/jCY&#10;YaZtx190ykMpIoR9hgqqENpMSl9UZNCPbUscvb11BkOUrpTaYRfhppHTJEmlwZrjQoUtrSoqDvnR&#10;KNj+7bvL8pjqFe0mn+HXjcwhJaWGj/3HO4hAfbiH/9sbreAlfX2G25v4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4A38YAAADdAAAADwAAAAAAAAAAAAAAAACYAgAAZHJz&#10;L2Rvd25yZXYueG1sUEsFBgAAAAAEAAQA9QAAAIsDAAAAAA==&#10;" path="m144,33l141,15,136,r-2,3l131,3r5,12l139,33r-3,15l131,65r5,-2l141,48r3,-15xm,35l,45r2,8l5,55r5,l7,45,5,35r-3,l,35xe" fillcolor="#eb912b" stroked="f">
                        <v:path arrowok="t" o:connecttype="custom" o:connectlocs="91440,20955;89535,9525;86360,0;85090,1905;83185,1905;86360,9525;88265,20955;86360,30480;83185,41275;86360,40005;89535,30480;91440,20955;0,22225;0,28575;1270,33655;3175,34925;6350,34925;4445,28575;3175,22225;1270,22225;0,22225" o:connectangles="0,0,0,0,0,0,0,0,0,0,0,0,0,0,0,0,0,0,0,0,0"/>
                        <o:lock v:ext="edit" verticies="t"/>
                      </v:shape>
                      <v:shape id="Freeform 2364" o:spid="_x0000_s3187" style="position:absolute;left:2444;top:7004;width:883;height:393;visibility:visible;mso-wrap-style:square;v-text-anchor:top" coordsize="13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a8QcUA&#10;AADdAAAADwAAAGRycy9kb3ducmV2LnhtbESPQWvCQBSE70L/w/IKvenGElSiq4ggBNqCjXp/7D6T&#10;aPZtyK4x/vtuodDjMPPNMKvNYBvRU+drxwqmkwQEsXam5lLB6bgfL0D4gGywcUwKnuRhs34ZrTAz&#10;7sHf1BehFLGEfYYKqhDaTEqvK7LoJ64ljt7FdRZDlF0pTYePWG4b+Z4kM2mx5rhQYUu7ivStuFsF&#10;6eHj/Hk9Hb/u+TOVh/m017m+KPX2OmyXIAIN4T/8R+cmcrN5Cr9v4hO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ZrxBxQAAAN0AAAAPAAAAAAAAAAAAAAAAAJgCAABkcnMv&#10;ZG93bnJldi54bWxQSwUGAAAAAAQABAD1AAAAigMAAAAA&#10;" path="m139,30l137,12,132,r-3,l127,r5,15l134,30r-2,17l124,62r8,-2l137,45r2,-15xm,32l,42,3,52r5,l10,55,8,42,5,32r-2,l,32xe" fillcolor="#eb952b" stroked="f">
                        <v:path arrowok="t" o:connecttype="custom" o:connectlocs="88265,19050;86995,7620;83820,0;81915,0;80645,0;83820,9525;85090,19050;83820,29845;78740,39370;83820,38100;86995,28575;88265,19050;0,20320;0,26670;1905,33020;5080,33020;6350,34925;5080,26670;3175,20320;1905,20320;0,20320" o:connectangles="0,0,0,0,0,0,0,0,0,0,0,0,0,0,0,0,0,0,0,0,0"/>
                        <o:lock v:ext="edit" verticies="t"/>
                      </v:shape>
                      <v:shape id="Freeform 2365" o:spid="_x0000_s3188" style="position:absolute;left:2463;top:7004;width:851;height:393;visibility:visible;mso-wrap-style:square;v-text-anchor:top" coordsize="13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Z5HscA&#10;AADdAAAADwAAAGRycy9kb3ducmV2LnhtbESPQUvDQBSE74L/YXmCN7tRbC2x2yKC0ksLVlvs7ZF9&#10;JtHs25h9bTf99d2C4HGYmW+YySy6Ru2pC7VnA7eDDBRx4W3NpYGP95ebMaggyBYbz2SgpwCz6eXF&#10;BHPrD/xG+5WUKkE45GigEmlzrUNRkcMw8C1x8r5851CS7EptOzwkuGv0XZaNtMOa00KFLT1XVPys&#10;ds7A8Xe7XOy2eh2/P/t108eNCL0ac30Vnx5BCUX5D/+159bA/ehhCOc36Qno6Q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meR7HAAAA3QAAAA8AAAAAAAAAAAAAAAAAmAIAAGRy&#10;cy9kb3ducmV2LnhtbFBLBQYAAAAABAAEAPUAAACMAwAAAAA=&#10;" path="m134,30l131,12,126,r-2,l121,r5,15l129,30r-3,17l119,62r7,l131,45r3,-15xm,32l2,42,5,52r2,3l10,55,7,45,5,32r-3,l,32xe" fillcolor="#ec982a" stroked="f">
                        <v:path arrowok="t" o:connecttype="custom" o:connectlocs="85090,19050;83185,7620;80010,0;78740,0;76835,0;80010,9525;81915,19050;80010,29845;75565,39370;80010,39370;83185,28575;85090,19050;0,20320;1270,26670;3175,33020;4445,34925;6350,34925;4445,28575;3175,20320;1270,20320;0,20320" o:connectangles="0,0,0,0,0,0,0,0,0,0,0,0,0,0,0,0,0,0,0,0,0"/>
                        <o:lock v:ext="edit" verticies="t"/>
                      </v:shape>
                      <v:shape id="Freeform 2366" o:spid="_x0000_s3189" style="position:absolute;left:2476;top:7004;width:819;height:393;visibility:visible;mso-wrap-style:square;v-text-anchor:top" coordsize="12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fv0cUA&#10;AADdAAAADwAAAGRycy9kb3ducmV2LnhtbESPUWvCQBCE3wX/w7GCL1IvFb2W1FNEKPrQKkZ/wJJb&#10;k2BuL+ROjf/eKxR8HGbnm535srO1uFHrK8ca3scJCOLcmYoLDafj99snCB+QDdaOScODPCwX/d4c&#10;U+PufKBbFgoRIexT1FCG0KRS+rwki37sGuLonV1rMUTZFtK0eI9wW8tJkihpseLYUGJD65LyS3a1&#10;8Y18pNSkttnsp+rO69/Nbl+Yq9bDQbf6AhGoC6/j//TWaJiqDwV/ayIC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t+/RxQAAAN0AAAAPAAAAAAAAAAAAAAAAAJgCAABkcnMv&#10;ZG93bnJldi54bWxQSwUGAAAAAAQABAD1AAAAigMAAAAA&#10;" path="m129,30l127,15,122,r-3,l117,r5,15l124,30r,7l122,47r-3,8l114,62r3,l119,62r8,-15l129,30xm,32l3,42,5,55r3,l13,57,8,45,5,32r-2,l,32xe" fillcolor="#ec9b29" stroked="f">
                        <v:path arrowok="t" o:connecttype="custom" o:connectlocs="81915,19050;80645,9525;77470,0;75565,0;74295,0;77470,9525;78740,19050;78740,23495;77470,29845;75565,34925;72390,39370;74295,39370;75565,39370;80645,29845;81915,19050;0,20320;1905,26670;3175,34925;5080,34925;8255,36195;5080,28575;3175,20320;1905,20320;0,20320" o:connectangles="0,0,0,0,0,0,0,0,0,0,0,0,0,0,0,0,0,0,0,0,0,0,0,0"/>
                        <o:lock v:ext="edit" verticies="t"/>
                      </v:shape>
                      <v:shape id="Freeform 2367" o:spid="_x0000_s3190" style="position:absolute;left:2495;top:7004;width:787;height:393;visibility:visible;mso-wrap-style:square;v-text-anchor:top" coordsize="12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xbJMQA&#10;AADdAAAADwAAAGRycy9kb3ducmV2LnhtbESPX2vCMBTF3wd+h3CFvc3UTVSqsUjZmDBf6gRfL81d&#10;09nclCZru29vBsIeD+fPj7PNRtuInjpfO1YwnyUgiEuna64UnD/fntYgfEDW2DgmBb/kIdtNHraY&#10;ajdwQf0pVCKOsE9RgQmhTaX0pSGLfuZa4uh9uc5iiLKrpO5wiOO2kc9JspQWa44Egy3lhsrr6ccq&#10;iLjiEl7M94d9L5Lcvh7N4loq9Tgd9xsQgcbwH763D1rBYrlawd+b+ATk7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sWyTEAAAA3QAAAA8AAAAAAAAAAAAAAAAAmAIAAGRycy9k&#10;b3ducmV2LnhtbFBLBQYAAAAABAAEAPUAAACJAwAAAAA=&#10;" path="m124,30l121,15,116,r-2,l111,2r5,13l119,30r,7l116,47r-5,8l109,62r2,l114,62r7,-15l124,30xm,32l2,45,5,55r5,2l12,57,7,45,5,32r-3,l,32xe" fillcolor="#ed9e27" stroked="f">
                        <v:path arrowok="t" o:connecttype="custom" o:connectlocs="78740,19050;76835,9525;73660,0;72390,0;70485,1270;73660,9525;75565,19050;75565,23495;73660,29845;70485,34925;69215,39370;70485,39370;72390,39370;76835,29845;78740,19050;0,20320;1270,28575;3175,34925;6350,36195;7620,36195;4445,28575;3175,20320;1270,20320;0,20320" o:connectangles="0,0,0,0,0,0,0,0,0,0,0,0,0,0,0,0,0,0,0,0,0,0,0,0"/>
                        <o:lock v:ext="edit" verticies="t"/>
                      </v:shape>
                      <v:shape id="Freeform 2368" o:spid="_x0000_s3191" style="position:absolute;left:2508;top:7004;width:755;height:393;visibility:visible;mso-wrap-style:square;v-text-anchor:top" coordsize="11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rNrcQA&#10;AADdAAAADwAAAGRycy9kb3ducmV2LnhtbERPz2vCMBS+D/wfwhN2GTPdcK52RtkEwcsOawteH82z&#10;7dq8lCTT6l9vDsKOH9/v1WY0vTiR861lBS+zBARxZXXLtYKy2D2nIHxA1thbJgUX8rBZTx5WmGl7&#10;5h865aEWMYR9hgqaEIZMSl81ZNDP7EAcuaN1BkOErpba4TmGm16+JslCGmw5NjQ40Lahqsv/jIJ6&#10;/M2fyi4t3r7KQ+Jc951eD0ulHqfj5weIQGP4F9/de61gvniPc+Ob+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aza3EAAAA3QAAAA8AAAAAAAAAAAAAAAAAmAIAAGRycy9k&#10;b3ducmV2LnhtbFBLBQYAAAAABAAEAPUAAACJAwAAAAA=&#10;" path="m119,30l117,15,112,r-3,2l107,2r5,13l114,30r-2,7l112,47r-5,8l102,62r2,l109,62r5,-7l117,47r2,-10l119,30xm,32l3,45,8,57r2,l15,60,8,47,5,32r-2,l,32xe" fillcolor="#eda223" stroked="f">
                        <v:path arrowok="t" o:connecttype="custom" o:connectlocs="75565,19050;74295,9525;71120,0;69215,1270;67945,1270;71120,9525;72390,19050;71120,23495;71120,29845;67945,34925;64770,39370;66040,39370;69215,39370;72390,34925;74295,29845;75565,23495;75565,19050;0,20320;1905,28575;5080,36195;6350,36195;9525,38100;5080,29845;3175,20320;1905,20320;0,20320" o:connectangles="0,0,0,0,0,0,0,0,0,0,0,0,0,0,0,0,0,0,0,0,0,0,0,0,0,0"/>
                        <o:lock v:ext="edit" verticies="t"/>
                      </v:shape>
                      <v:shape id="Freeform 2369" o:spid="_x0000_s3192" style="position:absolute;left:2527;top:7016;width:724;height:381;visibility:visible;mso-wrap-style:square;v-text-anchor:top" coordsize="1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wAlMcA&#10;AADdAAAADwAAAGRycy9kb3ducmV2LnhtbESPQWvCQBSE70L/w/IKvYhubCVq6iqxIBQ91Yrg7ZF9&#10;JqnZtyG7TdJ/7xYEj8PMfMMs172pREuNKy0rmIwjEMSZ1SXnCo7f29EchPPIGivLpOCPHKxXT4Ml&#10;Jtp2/EXtweciQNglqKDwvk6kdFlBBt3Y1sTBu9jGoA+yyaVusAtwU8nXKIqlwZLDQoE1fRSUXQ+/&#10;RoH/edt0abrfD117PZ13Ubw9XXZKvTz36TsIT71/hO/tT61gGs8W8P8mPAG5u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MAJTHAAAA3QAAAA8AAAAAAAAAAAAAAAAAmAIAAGRy&#10;cy9kb3ducmV2LnhtbFBLBQYAAAAABAAEAPUAAACMAwAAAAA=&#10;" path="m114,28l111,13,106,r-2,l101,r5,13l109,28r-3,10l104,45r-3,8l97,60r2,l104,60r2,-7l111,45r3,-10l114,28xm,30l2,43,7,55r5,3l15,58,7,45,5,30r-3,l,30xe" fillcolor="#eea520" stroked="f">
                        <v:path arrowok="t" o:connecttype="custom" o:connectlocs="72390,17780;70485,8255;67310,0;66040,0;64135,0;67310,8255;69215,17780;67310,24130;66040,28575;64135,33655;61595,38100;62865,38100;66040,38100;67310,33655;70485,28575;72390,22225;72390,17780;0,19050;1270,27305;4445,34925;7620,36830;9525,36830;4445,28575;3175,19050;1270,19050;0,19050" o:connectangles="0,0,0,0,0,0,0,0,0,0,0,0,0,0,0,0,0,0,0,0,0,0,0,0,0,0"/>
                        <o:lock v:ext="edit" verticies="t"/>
                      </v:shape>
                      <v:shape id="Freeform 2370" o:spid="_x0000_s3193" style="position:absolute;left:2540;top:7016;width:692;height:400;visibility:visible;mso-wrap-style:square;v-text-anchor:top" coordsize="10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CgY8MA&#10;AADdAAAADwAAAGRycy9kb3ducmV2LnhtbERPy2rCQBTdC/7DcAtupJlYSgipoxRRUNzUqHR7ydw8&#10;aOZOzExN/PvOouDycN7L9WhacafeNZYVLKIYBHFhdcOVgst595qCcB5ZY2uZFDzIwXo1nSwx03bg&#10;E91zX4kQwi5DBbX3XSalK2oy6CLbEQeutL1BH2BfSd3jEMJNK9/iOJEGGw4NNXa0qan4yX+Ngq0r&#10;y3y+P3aH768tptfqZm5DotTsZfz8AOFp9E/xv3uvFbwnadgf3oQn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/CgY8MAAADdAAAADwAAAAAAAAAAAAAAAACYAgAAZHJzL2Rv&#10;d25yZXYueG1sUEsFBgAAAAAEAAQA9QAAAIgDAAAAAA==&#10;" path="m109,28l107,13,102,,99,,97,r5,13l104,28r-2,10l99,45,97,55r-7,8l95,60r2,l102,53r5,-8l107,35r2,-7xm,30l3,45r7,13l13,58r4,2l13,53,8,45,5,38r,-8l3,30,,30xe" fillcolor="#eea91a" stroked="f">
                        <v:path arrowok="t" o:connecttype="custom" o:connectlocs="69215,17780;67945,8255;64770,0;62865,0;61595,0;64770,8255;66040,17780;64770,24130;62865,28575;61595,34925;57150,40005;60325,38100;61595,38100;64770,33655;67945,28575;67945,22225;69215,17780;0,19050;1905,28575;6350,36830;8255,36830;10795,38100;8255,33655;5080,28575;3175,24130;3175,19050;1905,19050;0,19050" o:connectangles="0,0,0,0,0,0,0,0,0,0,0,0,0,0,0,0,0,0,0,0,0,0,0,0,0,0,0,0"/>
                        <o:lock v:ext="edit" verticies="t"/>
                      </v:shape>
                      <v:shape id="Freeform 2371" o:spid="_x0000_s3194" style="position:absolute;left:2559;top:7016;width:660;height:400;visibility:visible;mso-wrap-style:square;v-text-anchor:top" coordsize="10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39iMYA&#10;AADdAAAADwAAAGRycy9kb3ducmV2LnhtbESPT2vCQBTE74LfYXlCL6IbSysSXUVLCz0Jxj/nZ/aZ&#10;DWbfptk1xm/vFgo9DjPzG2ax6mwlWmp86VjBZJyAIM6dLrlQcNh/jWYgfEDWWDkmBQ/ysFr2ewtM&#10;tbvzjtosFCJC2KeowIRQp1L63JBFP3Y1cfQurrEYomwKqRu8R7it5GuSTKXFkuOCwZo+DOXX7GYV&#10;WLndr0+ft43x51323tLw53zcKvUy6NZzEIG68B/+a39rBW/T2QR+38QnI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39iMYAAADdAAAADwAAAAAAAAAAAAAAAACYAgAAZHJz&#10;L2Rvd25yZXYueG1sUEsFBgAAAAAEAAQA9QAAAIsDAAAAAA==&#10;" path="m104,28l101,13,96,,94,,92,3r4,10l99,28,96,38r-2,7l89,55r-5,8l87,63r5,-3l96,53r3,-8l101,38r3,-10xm,30l2,45r8,13l14,60r3,l12,53,10,45,5,38r,-8l2,30,,30xe" fillcolor="#efac12" stroked="f">
                        <v:path arrowok="t" o:connecttype="custom" o:connectlocs="66040,17780;64135,8255;60960,0;59690,0;58420,1905;60960,8255;62865,17780;60960,24130;59690,28575;56515,34925;53340,40005;55245,40005;58420,38100;60960,33655;62865,28575;64135,24130;66040,17780;0,19050;1270,28575;6350,36830;8890,38100;10795,38100;7620,33655;6350,28575;3175,24130;3175,19050;1270,19050;0,19050" o:connectangles="0,0,0,0,0,0,0,0,0,0,0,0,0,0,0,0,0,0,0,0,0,0,0,0,0,0,0,0"/>
                        <o:lock v:ext="edit" verticies="t"/>
                      </v:shape>
                      <v:shape id="Freeform 2372" o:spid="_x0000_s3195" style="position:absolute;left:2571;top:7016;width:629;height:400;visibility:visible;mso-wrap-style:square;v-text-anchor:top" coordsize="9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ntoccA&#10;AADdAAAADwAAAGRycy9kb3ducmV2LnhtbESPQWsCMRSE74X+h/AKvdVsRa2sRpFCQdAediuCt8fm&#10;mSxuXrabqFt/fVMoeBxm5htmvuxdIy7UhdqzgtdBBoK48rpmo2D39fEyBREissbGMyn4oQDLxePD&#10;HHPtr1zQpYxGJAiHHBXYGNtcylBZchgGviVO3tF3DmOSnZG6w2uCu0YOs2wiHdacFiy29G6pOpVn&#10;p4AO++Pbp9mubFnsR+Y23oyL741Sz0/9agYiUh/v4f/2WisYTaZD+HuTn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Z7aHHAAAA3QAAAA8AAAAAAAAAAAAAAAAAmAIAAGRy&#10;cy9kb3ducmV2LnhtbFBLBQYAAAAABAAEAPUAAACMAwAAAAA=&#10;" path="m99,28l97,13,92,,90,3r-3,l92,15r2,13l92,38,90,48r-5,7l77,63r5,l85,63r7,-8l94,45r3,-7l99,28xm,30r,8l3,45r5,8l12,60r3,l20,60,15,55,10,48,5,38,5,28,3,30,,30xe" fillcolor="#efb000" stroked="f">
                        <v:path arrowok="t" o:connecttype="custom" o:connectlocs="62865,17780;61595,8255;58420,0;57150,1905;55245,1905;58420,9525;59690,17780;58420,24130;57150,30480;53975,34925;48895,40005;52070,40005;53975,40005;58420,34925;59690,28575;61595,24130;62865,17780;0,19050;0,24130;1905,28575;5080,33655;7620,38100;9525,38100;12700,38100;9525,34925;6350,30480;3175,24130;3175,17780;1905,19050;0,19050" o:connectangles="0,0,0,0,0,0,0,0,0,0,0,0,0,0,0,0,0,0,0,0,0,0,0,0,0,0,0,0,0,0"/>
                        <o:lock v:ext="edit" verticies="t"/>
                      </v:shape>
                      <v:shape id="Freeform 2373" o:spid="_x0000_s3196" style="position:absolute;left:2590;top:7035;width:597;height:381;visibility:visible;mso-wrap-style:square;v-text-anchor:top" coordsize="9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UFTMcA&#10;AADdAAAADwAAAGRycy9kb3ducmV2LnhtbESPQWvCQBSE7wX/w/IEL0U3thIkdRNELPQkVgXp7TX7&#10;mgSzb5PsatJ/3xUKHoeZ+YZZZYOpxY06V1lWMJ9FIIhzqysuFJyO79MlCOeRNdaWScEvOcjS0dMK&#10;E217/qTbwRciQNglqKD0vkmkdHlJBt3MNsTB+7GdQR9kV0jdYR/gppYvURRLgxWHhRIb2pSUXw5X&#10;oyD6WmybTbvdr79l+9wW/a6KzzulJuNh/QbC0+Af4f/2h1awiJevcH8TnoB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1FBUzHAAAA3QAAAA8AAAAAAAAAAAAAAAAAmAIAAGRy&#10;cy9kb3ducmV2LnhtbFBLBQYAAAAABAAEAPUAAACMAwAAAAA=&#10;" path="m94,25l91,10,87,,84,,82,r5,12l89,25,87,35,84,45r-7,7l69,60r5,l79,60r5,-8l89,42r2,-7l94,25xm,27r,8l5,42r2,8l12,57r5,l22,60,14,52,9,45,7,35,5,25r-3,l,27xe" fillcolor="#f0b300" stroked="f">
                        <v:path arrowok="t" o:connecttype="custom" o:connectlocs="59690,15875;57785,6350;55245,0;53340,0;52070,0;55245,7620;56515,15875;55245,22225;53340,28575;48895,33020;43815,38100;46990,38100;50165,38100;53340,33020;56515,26670;57785,22225;59690,15875;0,17145;0,22225;3175,26670;4445,31750;7620,36195;10795,36195;13970,38100;8890,33020;5715,28575;4445,22225;3175,15875;1270,15875;0,17145" o:connectangles="0,0,0,0,0,0,0,0,0,0,0,0,0,0,0,0,0,0,0,0,0,0,0,0,0,0,0,0,0,0"/>
                        <o:lock v:ext="edit" verticies="t"/>
                      </v:shape>
                      <v:shape id="Freeform 2374" o:spid="_x0000_s3197" style="position:absolute;left:2603;top:7035;width:565;height:381;visibility:visible;mso-wrap-style:square;v-text-anchor:top" coordsize="8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c4D8cA&#10;AADdAAAADwAAAGRycy9kb3ducmV2LnhtbESPUUvDMBSF3wf+h3AF37a0Msfolo0hOIYgujrY611z&#10;14YmN7WJW/XXG0Hw8XDO+Q5nuR6cFRfqg/GsIJ9kIIgrrw3XCg7vT+M5iBCRNVrPpOCLAqxXN6Ml&#10;FtpfeU+XMtYiQTgUqKCJsSukDFVDDsPEd8TJO/veYUyyr6Xu8Zrgzsr7LJtJh4bTQoMdPTZUteWn&#10;U/DS5n6bH7+fT+3Hg/VvZWnsq1Hq7nbYLEBEGuJ/+K+90wqms/kUft+kJ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XOA/HAAAA3QAAAA8AAAAAAAAAAAAAAAAAmAIAAGRy&#10;cy9kb3ducmV2LnhtbFBLBQYAAAAABAAEAPUAAACMAwAAAAA=&#10;" path="m89,25l87,12,82,,80,,77,2r5,10l85,25,82,35,77,45,72,55,62,60r5,l72,60r8,-8l85,45,87,35,89,25xm,25l,35,5,45r5,7l15,57r5,3l25,60,17,52,10,45,7,35,5,25r-2,l,25xe" fillcolor="#f1b700" stroked="f">
                        <v:path arrowok="t" o:connecttype="custom" o:connectlocs="56515,15875;55245,7620;52070,0;50800,0;48895,1270;52070,7620;53975,15875;52070,22225;48895,28575;45720,34925;39370,38100;42545,38100;45720,38100;50800,33020;53975,28575;55245,22225;56515,15875;0,15875;0,22225;3175,28575;6350,33020;9525,36195;12700,38100;15875,38100;10795,33020;6350,28575;4445,22225;3175,15875;1905,15875;0,15875" o:connectangles="0,0,0,0,0,0,0,0,0,0,0,0,0,0,0,0,0,0,0,0,0,0,0,0,0,0,0,0,0,0"/>
                        <o:lock v:ext="edit" verticies="t"/>
                      </v:shape>
                      <v:shape id="Freeform 2375" o:spid="_x0000_s3198" style="position:absolute;left:2622;top:7035;width:533;height:381;visibility:visible;mso-wrap-style:square;v-text-anchor:top" coordsize="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LAEskA&#10;AADdAAAADwAAAGRycy9kb3ducmV2LnhtbESP3WrCQBSE7wt9h+UIvasb+xMkukppKRTFQhMRvDtk&#10;j0kwezbd3cbo03eFQi+HmfmGmS8H04qenG8sK5iMExDEpdUNVwq2xfv9FIQPyBpby6TgTB6Wi9ub&#10;OWbanviL+jxUIkLYZ6igDqHLpPRlTQb92HbE0TtYZzBE6SqpHZ4i3LTyIUlSabDhuFBjR681lcf8&#10;xyhYrYq0yo+7N7d+3F8+i+9Nu+83St2NhpcZiEBD+A//tT+0gqd0+gzXN/EJyM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mLAEskAAADdAAAADwAAAAAAAAAAAAAAAACYAgAA&#10;ZHJzL2Rvd25yZXYueG1sUEsFBgAAAAAEAAQA9QAAAI4DAAAAAA==&#10;" path="m84,25l82,12,77,,74,2r-2,l77,12r2,13l77,37,72,47,62,55,52,60r5,l64,60r8,-8l79,45,82,35,84,25xm,25l2,35,4,45r5,7l17,60r7,l32,60,19,55,12,47,7,37,4,25r-2,l,25xe" fillcolor="#f2bb00" stroked="f">
                        <v:path arrowok="t" o:connecttype="custom" o:connectlocs="53340,15875;52070,7620;48895,0;46990,1270;45720,1270;48895,7620;50165,15875;48895,23495;45720,29845;39370,34925;33020,38100;36195,38100;40640,38100;45720,33020;50165,28575;52070,22225;53340,15875;0,15875;1270,22225;2540,28575;5715,33020;10795,38100;15240,38100;20320,38100;12065,34925;7620,29845;4445,23495;2540,15875;1270,15875;0,15875" o:connectangles="0,0,0,0,0,0,0,0,0,0,0,0,0,0,0,0,0,0,0,0,0,0,0,0,0,0,0,0,0,0"/>
                        <o:lock v:ext="edit" verticies="t"/>
                      </v:shape>
                      <v:shape id="Freeform 2376" o:spid="_x0000_s3199" style="position:absolute;left:2635;top:7048;width:508;height:368;visibility:visible;mso-wrap-style:square;v-text-anchor:top" coordsize="8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vXzMQA&#10;AADdAAAADwAAAGRycy9kb3ducmV2LnhtbESPUWvCMBSF3wf+h3CFvc3UIUWqUUSUuZeN2f6Aa3NN&#10;is1NaaLt/v0yGOzxcM75Dme9HV0rHtSHxrOC+SwDQVx73bBRUJXHlyWIEJE1tp5JwTcF2G4mT2ss&#10;tB/4ix7naESCcChQgY2xK6QMtSWHYeY74uRdfe8wJtkbqXscEty18jXLcumw4bRgsaO9pfp2vjsF&#10;h0ttzefH/Op5eL+XpalKfKuUep6OuxWISGP8D/+1T1rBIl/m8PsmP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L18zEAAAA3QAAAA8AAAAAAAAAAAAAAAAAmAIAAGRycy9k&#10;b3ducmV2LnhtbFBLBQYAAAAABAAEAPUAAACJAwAAAAA=&#10;" path="m80,23l77,10,72,,70,,67,r5,10l75,23r,7l72,35r-5,8l65,48r-5,2l52,55r-5,l40,58,32,55r-7,l20,50,15,48,10,43,7,35,5,30r,-7l2,23,,23,2,33,5,43r7,7l20,58r17,l57,58,67,53,72,43,77,33,80,23xe" fillcolor="#f4c100" stroked="f">
                        <v:path arrowok="t" o:connecttype="custom" o:connectlocs="50800,14605;48895,6350;45720,0;44450,0;42545,0;45720,6350;47625,14605;47625,19050;45720,22225;42545,27305;41275,30480;38100,31750;33020,34925;29845,34925;25400,36830;20320,34925;15875,34925;12700,31750;9525,30480;6350,27305;4445,22225;3175,19050;3175,14605;1270,14605;0,14605;1270,20955;3175,27305;7620,31750;12700,36830;23495,36830;36195,36830;42545,33655;45720,27305;48895,20955;50800,14605" o:connectangles="0,0,0,0,0,0,0,0,0,0,0,0,0,0,0,0,0,0,0,0,0,0,0,0,0,0,0,0,0,0,0,0,0,0,0"/>
                      </v:shape>
                      <v:shape id="Freeform 2377" o:spid="_x0000_s3200" style="position:absolute;left:2647;top:7048;width:477;height:368;visibility:visible;mso-wrap-style:square;v-text-anchor:top" coordsize="7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c25MUA&#10;AADdAAAADwAAAGRycy9kb3ducmV2LnhtbESPQWvCQBSE7wX/w/KE3pqNQWyIriJCsNBTo3h+Zp9J&#10;MPs2Ztck/ffdQqHHYWa+YTa7ybRioN41lhUsohgEcWl1w5WC8yl/S0E4j6yxtUwKvsnBbjt72WCm&#10;7chfNBS+EgHCLkMFtfddJqUrazLoItsRB+9me4M+yL6SuscxwE0rkzheSYMNh4UaOzrUVN6Lp1HQ&#10;Li6fh+74eOTJtcqHeNnQqSyUep1P+zUIT5P/D/+1P7SC5Sp9h9834Qn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RzbkxQAAAN0AAAAPAAAAAAAAAAAAAAAAAJgCAABkcnMv&#10;ZG93bnJldi54bWxQSwUGAAAAAAQABAD1AAAAigMAAAAA&#10;" path="m75,23l73,10,68,,65,,63,3r5,7l70,23,68,35,60,45,50,53,38,55,25,53,15,45,8,35,5,23r,l3,23,,23,3,35,8,45r7,8l28,58r10,l48,58,58,53,68,45,73,35,75,23xe" fillcolor="#f5c500" stroked="f">
                        <v:path arrowok="t" o:connecttype="custom" o:connectlocs="47625,14605;46355,6350;43180,0;41275,0;40005,1905;43180,6350;44450,14605;43180,22225;38100,28575;31750,33655;24130,34925;15875,33655;9525,28575;5080,22225;3175,14605;3175,14605;1905,14605;0,14605;1905,22225;5080,28575;9525,33655;17780,36830;24130,36830;30480,36830;36830,33655;43180,28575;46355,22225;47625,14605" o:connectangles="0,0,0,0,0,0,0,0,0,0,0,0,0,0,0,0,0,0,0,0,0,0,0,0,0,0,0,0"/>
                      </v:shape>
                      <v:shape id="Freeform 2378" o:spid="_x0000_s3201" style="position:absolute;left:2667;top:7048;width:444;height:368;visibility:visible;mso-wrap-style:square;v-text-anchor:top" coordsize="7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AEIcEA&#10;AADdAAAADwAAAGRycy9kb3ducmV2LnhtbERPy4rCMBTdC/MP4Q64EU19INIxijgIXQnaur8016bY&#10;3HSajO38/WQhuDyc93Y/2EY8qfO1YwXzWQKCuHS65kpBkZ+mGxA+IGtsHJOCP/Kw332Mtphq1/OF&#10;ntdQiRjCPkUFJoQ2ldKXhiz6mWuJI3d3ncUQYVdJ3WEfw20jF0mylhZrjg0GWzoaKh/XX6sga/Lv&#10;PCzMsn8U2e18THAi/Y9S48/h8AUi0BDe4pc70wpW602cG9/EJyB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ABCHBAAAA3QAAAA8AAAAAAAAAAAAAAAAAmAIAAGRycy9kb3du&#10;cmV2LnhtbFBLBQYAAAAABAAEAPUAAACGAwAAAAA=&#10;" path="m70,23l67,10,62,,60,3r-3,l62,10r3,13l62,33,55,43r-8,7l35,53,22,50,12,43,7,33,5,23r,-3l2,23,,23r,7l2,35r3,8l10,48r5,2l20,55r7,l35,58r7,-3l47,55r8,-5l60,48r2,-5l67,35r3,-5l70,23xe" fillcolor="#f6c800" stroked="f">
                        <v:path arrowok="t" o:connecttype="custom" o:connectlocs="44450,14605;42545,6350;39370,0;38100,1905;36195,1905;39370,6350;41275,14605;39370,20955;34925,27305;29845,31750;22225,33655;13970,31750;7620,27305;4445,20955;3175,14605;3175,12700;1270,14605;0,14605;0,19050;1270,22225;3175,27305;6350,30480;9525,31750;12700,34925;17145,34925;22225,36830;26670,34925;29845,34925;34925,31750;38100,30480;39370,27305;42545,22225;44450,19050;44450,14605" o:connectangles="0,0,0,0,0,0,0,0,0,0,0,0,0,0,0,0,0,0,0,0,0,0,0,0,0,0,0,0,0,0,0,0,0,0"/>
                      </v:shape>
                      <v:shape id="Freeform 2379" o:spid="_x0000_s3202" style="position:absolute;left:2679;top:7067;width:413;height:330;visibility:visible;mso-wrap-style:square;v-text-anchor:top" coordsize="6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fZacYA&#10;AADdAAAADwAAAGRycy9kb3ducmV2LnhtbESPT2vCQBTE7wW/w/IEL0U3BpEYXUXFQi29+Oegt0f2&#10;mQSzb0N21ein7xYKPQ4z8xtmtmhNJe7UuNKyguEgAkGcWV1yruB4+OgnIJxH1lhZJgVPcrCYd95m&#10;mGr74B3d9z4XAcIuRQWF93UqpcsKMugGtiYO3sU2Bn2QTS51g48AN5WMo2gsDZYcFgqsaV1Qdt3f&#10;jIJNJb/IRfVWY3x6P69i9/2aJEr1uu1yCsJT6//Df+1PrWA0Tibw+yY8AT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fZacYAAADdAAAADwAAAAAAAAAAAAAAAACYAgAAZHJz&#10;L2Rvd25yZXYueG1sUEsFBgAAAAAEAAQA9QAAAIsDAAAAAA==&#10;" path="m65,20l63,7,58,,55,,53,r5,10l60,20,58,30,53,40,43,45,33,47,23,45,13,40,8,30,5,20r,-3l5,17r-2,l,20r,l3,32r7,10l20,50r13,2l45,50,55,42,63,32,65,20xe" fillcolor="#f6cc00" stroked="f">
                        <v:path arrowok="t" o:connecttype="custom" o:connectlocs="41275,12700;40005,4445;36830,0;34925,0;33655,0;36830,6350;38100,12700;36830,19050;33655,25400;27305,28575;20955,29845;14605,28575;8255,25400;5080,19050;3175,12700;3175,10795;3175,10795;1905,10795;0,12700;0,12700;1905,20320;6350,26670;12700,31750;20955,33020;28575,31750;34925,26670;40005,20320;41275,12700" o:connectangles="0,0,0,0,0,0,0,0,0,0,0,0,0,0,0,0,0,0,0,0,0,0,0,0,0,0,0,0"/>
                      </v:shape>
                      <v:shape id="Freeform 2380" o:spid="_x0000_s3203" style="position:absolute;left:2698;top:7067;width:381;height:318;visibility:visible;mso-wrap-style:square;v-text-anchor:top" coordsize="6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rVecMA&#10;AADdAAAADwAAAGRycy9kb3ducmV2LnhtbERPy4rCMBTdD/gP4QpuBk19ULRjFBHEx2qqA8PsLs21&#10;LTY3pYla/XqzEGZ5OO/5sjWVuFHjSssKhoMIBHFmdcm5gp/Tpj8F4TyyxsoyKXiQg+Wi8zHHRNs7&#10;p3Q7+lyEEHYJKii8rxMpXVaQQTewNXHgzrYx6ANscqkbvIdwU8lRFMXSYMmhocCa1gVll+PVKJjO&#10;fsd/W4yfttK423+3WH6mB6V63Xb1BcJT6//Fb/dOK5jEs7A/vAlP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rVecMAAADdAAAADwAAAAAAAAAAAAAAAACYAgAAZHJzL2Rv&#10;d25yZXYueG1sUEsFBgAAAAAEAAQA9QAAAIgDAAAAAA==&#10;" path="m60,20l57,7,52,,50,,47,2r5,8l55,20,52,30r-5,7l40,42,30,45,20,42,12,37,7,30,5,20r,-3l5,17r-3,l,17r,3l2,30,7,40r10,7l30,50,42,47r8,-7l57,30,60,20xe" fillcolor="#f8d100" stroked="f">
                        <v:path arrowok="t" o:connecttype="custom" o:connectlocs="38100,12700;36195,4445;33020,0;31750,0;29845,1270;33020,6350;34925,12700;33020,19050;29845,23495;25400,26670;19050,28575;12700,26670;7620,23495;4445,19050;3175,12700;3175,10795;3175,10795;1270,10795;0,10795;0,12700;1270,19050;4445,25400;10795,29845;19050,31750;26670,29845;31750,25400;36195,19050;38100,12700" o:connectangles="0,0,0,0,0,0,0,0,0,0,0,0,0,0,0,0,0,0,0,0,0,0,0,0,0,0,0,0"/>
                      </v:shape>
                      <v:shape id="Freeform 2381" o:spid="_x0000_s3204" style="position:absolute;left:2711;top:7067;width:349;height:299;visibility:visible;mso-wrap-style:square;v-text-anchor:top" coordsize="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e/AsYA&#10;AADdAAAADwAAAGRycy9kb3ducmV2LnhtbESPT2sCMRTE74V+h/CE3mrWUqVujbKIhd6Kfw56e2ye&#10;m2U3L0sS3fXbN4LgcZiZ3zCL1WBbcSUfascKJuMMBHHpdM2VgsP+5/0LRIjIGlvHpOBGAVbL15cF&#10;5tr1vKXrLlYiQTjkqMDE2OVShtKQxTB2HXHyzs5bjEn6SmqPfYLbVn5k2UxarDktGOxobahsdher&#10;YDo9nXxzXO//impjbv0xk/OiUeptNBTfICIN8Rl+tH+1gs/ZfAL3N+kJ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e/AsYAAADdAAAADwAAAAAAAAAAAAAAAACYAgAAZHJz&#10;L2Rvd25yZXYueG1sUEsFBgAAAAAEAAQA9QAAAIsDAAAAAA==&#10;" path="m55,20l53,10,48,,45,2r-2,l48,10r2,10l48,27r-5,8l35,40r-7,2l18,40,13,35,8,27,5,20r,-3l5,17r-2,l,17r,l,20,3,30,8,40r10,5l28,47,38,45,48,40,53,30,55,20xe" fillcolor="#f7d400" stroked="f">
                        <v:path arrowok="t" o:connecttype="custom" o:connectlocs="34925,12700;33655,6350;30480,0;28575,1270;27305,1270;30480,6350;31750,12700;30480,17145;27305,22225;22225,25400;17780,26670;11430,25400;8255,22225;5080,17145;3175,12700;3175,10795;3175,10795;1905,10795;0,10795;0,10795;0,12700;1905,19050;5080,25400;11430,28575;17780,29845;24130,28575;30480,25400;33655,19050;34925,12700" o:connectangles="0,0,0,0,0,0,0,0,0,0,0,0,0,0,0,0,0,0,0,0,0,0,0,0,0,0,0,0,0"/>
                      </v:shape>
                      <v:shape id="Freeform 2382" o:spid="_x0000_s3205" style="position:absolute;left:2730;top:7080;width:318;height:273;visibility:visible;mso-wrap-style:square;v-text-anchor:top" coordsize="5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w7dsUA&#10;AADdAAAADwAAAGRycy9kb3ducmV2LnhtbESPQWvCQBSE7wX/w/IEb3XTIKGmrhIEoYdejEV6fGSf&#10;SWz2bchuTMyvdwsFj8PMfMNsdqNpxI06V1tW8LaMQBAXVtdcKvg+HV7fQTiPrLGxTAru5GC3nb1s&#10;MNV24CPdcl+KAGGXooLK+zaV0hUVGXRL2xIH72I7gz7IrpS6wyHATSPjKEqkwZrDQoUt7SsqfvPe&#10;KJimbNDn3JzlVa9Zf/3QKjO9Uov5mH2A8DT6Z/i//akVrJJ1DH9vwhOQ2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TDt2xQAAAN0AAAAPAAAAAAAAAAAAAAAAAJgCAABkcnMv&#10;ZG93bnJldi54bWxQSwUGAAAAAAQABAD1AAAAigMAAAAA&#10;" path="m50,18l47,8,42,,40,,37,r5,8l45,18r-3,7l40,30r-8,5l25,38,17,35,10,30,7,25,5,18r,-3l5,13,2,15,,15r,l,18,2,28r5,7l15,40r10,3l35,40r7,-5l47,28,50,18xe" fillcolor="#f6d600" stroked="f">
                        <v:path arrowok="t" o:connecttype="custom" o:connectlocs="31750,11430;29845,5080;26670,0;25400,0;23495,0;26670,5080;28575,11430;26670,15875;25400,19050;20320,22225;15875,24130;10795,22225;6350,19050;4445,15875;3175,11430;3175,9525;3175,8255;1270,9525;0,9525;0,9525;0,11430;1270,17780;4445,22225;9525,25400;15875,27305;22225,25400;26670,22225;29845,17780;31750,11430" o:connectangles="0,0,0,0,0,0,0,0,0,0,0,0,0,0,0,0,0,0,0,0,0,0,0,0,0,0,0,0,0"/>
                      </v:shape>
                      <v:shape id="Freeform 2383" o:spid="_x0000_s3206" style="position:absolute;left:2743;top:7080;width:285;height:254;visibility:visible;mso-wrap-style:square;v-text-anchor:top" coordsize="4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H0HscA&#10;AADdAAAADwAAAGRycy9kb3ducmV2LnhtbESPT2vCQBTE74LfYXmCt2ajlrRNXcU/FRQ8tNpLb6/Z&#10;1yS4+zZktxq/fVcoeBxm5jfMdN5ZI87U+tqxglGSgiAunK65VPB53Dw8g/ABWaNxTAqu5GE+6/em&#10;mGt34Q86H0IpIoR9jgqqEJpcSl9UZNEnriGO3o9rLYYo21LqFi8Rbo0cp2kmLdYcFypsaFVRcTr8&#10;WgXZrsQ3s3s/Pn1P1ua6XzabLX4pNRx0i1cQgbpwD/+3t1rBY/Yygdub+ATk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h9B7HAAAA3QAAAA8AAAAAAAAAAAAAAAAAmAIAAGRy&#10;cy9kb3ducmV2LnhtbFBLBQYAAAAABAAEAPUAAACMAwAAAAA=&#10;" path="m45,18l43,8,38,,35,,33,3r5,5l40,18r-2,5l35,30r-5,3l23,35,15,33,10,30,5,23r,-5l5,15r,-2l3,13,,15r,l,18r3,7l8,33r5,5l23,40r7,-2l38,33r5,-8l45,18xe" fillcolor="#f5d800" stroked="f">
                        <v:path arrowok="t" o:connecttype="custom" o:connectlocs="28575,11430;27305,5080;24130,0;22225,0;20955,1905;24130,5080;25400,11430;24130,14605;22225,19050;19050,20955;14605,22225;9525,20955;6350,19050;3175,14605;3175,11430;3175,9525;3175,8255;1905,8255;0,9525;0,9525;0,11430;1905,15875;5080,20955;8255,24130;14605,25400;19050,24130;24130,20955;27305,15875;28575,11430" o:connectangles="0,0,0,0,0,0,0,0,0,0,0,0,0,0,0,0,0,0,0,0,0,0,0,0,0,0,0,0,0"/>
                      </v:shape>
                      <v:shape id="Freeform 2384" o:spid="_x0000_s3207" style="position:absolute;left:2762;top:7080;width:254;height:241;visibility:visible;mso-wrap-style:square;v-text-anchor:top" coordsize="4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kaVcUA&#10;AADdAAAADwAAAGRycy9kb3ducmV2LnhtbESPQYvCMBSE7wv7H8ITvGmqVFmrUVZREfZiXcXro3m2&#10;xealNFHrvzcLwh6HmfmGmS1aU4k7Na60rGDQj0AQZ1aXnCs4/m56XyCcR9ZYWSYFT3KwmH9+zDDR&#10;9sEp3Q8+FwHCLkEFhfd1IqXLCjLo+rYmDt7FNgZ9kE0udYOPADeVHEbRWBosOSwUWNOqoOx6uBkF&#10;9ideLq+ns4vT43mk15N8Oxzslep22u8pCE+t/w+/2zutIB5PYvh7E56An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ORpVxQAAAN0AAAAPAAAAAAAAAAAAAAAAAJgCAABkcnMv&#10;ZG93bnJldi54bWxQSwUGAAAAAAQABAD1AAAAigMAAAAA&#10;" path="m40,18l37,8,32,,25,3r7,5l35,18r-3,5l30,28r-5,2l20,33,15,30,10,28,5,23r,-5l5,15r,-5l2,13,,13r,2l,18r2,7l5,30r7,5l20,38r7,-3l35,30r2,-5l40,18xe" fillcolor="#f4db00" stroked="f">
                        <v:path arrowok="t" o:connecttype="custom" o:connectlocs="25400,11430;23495,5080;20320,0;15875,1905;20320,5080;22225,11430;20320,14605;19050,17780;15875,19050;12700,20955;9525,19050;6350,17780;3175,14605;3175,11430;3175,9525;3175,6350;1270,8255;0,8255;0,9525;0,11430;1270,15875;3175,19050;7620,22225;12700,24130;17145,22225;22225,19050;23495,15875;25400,11430" o:connectangles="0,0,0,0,0,0,0,0,0,0,0,0,0,0,0,0,0,0,0,0,0,0,0,0,0,0,0,0"/>
                      </v:shape>
                      <v:shape id="Freeform 2385" o:spid="_x0000_s3208" style="position:absolute;left:2774;top:7099;width:223;height:203;visibility:visible;mso-wrap-style:square;v-text-anchor:top" coordsize="3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NIVMgA&#10;AADdAAAADwAAAGRycy9kb3ducmV2LnhtbESPQWvCQBSE70L/w/IKvenGUkVTV5FCaaVKjXrx9pp9&#10;JsHs25BdY+Kv7xYKHoeZ+YaZLVpTioZqV1hWMBxEIIhTqwvOFBz27/0JCOeRNZaWSUFHDhbzh94M&#10;Y22vnFCz85kIEHYxKsi9r2IpXZqTQTewFXHwTrY26IOsM6lrvAa4KeVzFI2lwYLDQo4VveWUnncX&#10;o+Br231ckk0jf7rD8UzL9er2PTkq9fTYLl9BeGr9Pfzf/tQKXsbTEfy9CU9Az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o0hUyAAAAN0AAAAPAAAAAAAAAAAAAAAAAJgCAABk&#10;cnMvZG93bnJldi54bWxQSwUGAAAAAAQABAD1AAAAjQMAAAAA&#10;" path="m35,15l33,5,28,,23,,20,2r5,3l28,7r2,3l30,15r-2,5l25,22r-2,3l18,27,13,25,8,22,5,20r,-5l5,10,8,7,3,7,,10r,2l,15r,5l5,27r5,3l18,32r7,-2l30,27r3,-7l35,15xe" fillcolor="#f4dd00" stroked="f">
                        <v:path arrowok="t" o:connecttype="custom" o:connectlocs="22225,9525;20955,3175;17780,0;14605,0;12700,1270;15875,3175;17780,4445;19050,6350;19050,9525;17780,12700;15875,13970;14605,15875;11430,17145;8255,15875;5080,13970;3175,12700;3175,9525;3175,6350;5080,4445;1905,4445;0,6350;0,7620;0,9525;0,12700;3175,17145;6350,19050;11430,20320;15875,19050;19050,17145;20955,12700;22225,9525" o:connectangles="0,0,0,0,0,0,0,0,0,0,0,0,0,0,0,0,0,0,0,0,0,0,0,0,0,0,0,0,0,0,0"/>
                      </v:shape>
                      <v:shape id="Freeform 2386" o:spid="_x0000_s3209" style="position:absolute;left:2794;top:7099;width:190;height:19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1NsYA&#10;AADdAAAADwAAAGRycy9kb3ducmV2LnhtbESPUUvDMBSF3wX/Q7iCb1s60aJ12dDB5oQhOPcDLs21&#10;adfclCRru3+/CAMfD+ec73Dmy9G2oicfascKZtMMBHHpdM2VgsPPevIMIkRkja1jUnCmAMvF7c0c&#10;C+0G/qZ+HyuRIBwKVGBi7AopQ2nIYpi6jjh5v85bjEn6SmqPQ4LbVj5kWS4t1pwWDHa0MlQe9yer&#10;YNd8Dh9mlms/PJ3fx83XoWn6o1L3d+PbK4hIY/wPX9tbreAxf8nh7016An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v1NsYAAADdAAAADwAAAAAAAAAAAAAAAACYAgAAZHJz&#10;L2Rvd25yZXYueG1sUEsFBgAAAAAEAAQA9QAAAIsDAAAAAA==&#10;" path="m30,15l27,5,20,,10,5,,7r,5l,15r,5l5,25r5,2l15,30r5,-3l25,25r2,-5l30,15xm25,15r,2l22,22r-5,l15,25,10,22r-3,l5,17r,-2l5,10,7,7,10,5r5,l17,5r5,2l25,10r,5xe" fillcolor="#f4df00" stroked="f">
                        <v:path arrowok="t" o:connecttype="custom" o:connectlocs="19050,9525;17145,3175;12700,0;6350,3175;0,4445;0,7620;0,9525;0,12700;3175,15875;6350,17145;9525,19050;12700,17145;15875,15875;17145,12700;19050,9525;15875,9525;15875,10795;13970,13970;10795,13970;9525,15875;6350,13970;4445,13970;3175,10795;3175,9525;3175,6350;4445,4445;6350,3175;9525,3175;10795,3175;13970,4445;15875,6350;15875,9525" o:connectangles="0,0,0,0,0,0,0,0,0,0,0,0,0,0,0,0,0,0,0,0,0,0,0,0,0,0,0,0,0,0,0,0"/>
                        <o:lock v:ext="edit" verticies="t"/>
                      </v:shape>
                      <v:shape id="Freeform 2387" o:spid="_x0000_s3210" style="position:absolute;left:2806;top:7112;width:159;height:158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huCccA&#10;AADdAAAADwAAAGRycy9kb3ducmV2LnhtbESP3WrCQBSE7wt9h+UUelc3StEYXUXEUmlB6g96e8ge&#10;k2D2bMyuSfr2rlDo5TAz3zDTeWdK0VDtCssK+r0IBHFqdcGZgsP+4y0G4TyyxtIyKfglB/PZ89MU&#10;E21b3lKz85kIEHYJKsi9rxIpXZqTQdezFXHwzrY26IOsM6lrbAPclHIQRUNpsOCwkGNFy5zSy+5m&#10;FHTX8ffX4qdpRsd2uTnFnxc3iFdKvb50iwkIT53/D/+111rB+3A8gseb8ATk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IbgnHAAAA3QAAAA8AAAAAAAAAAAAAAAAAmAIAAGRy&#10;cy9kb3ducmV2LnhtbFBLBQYAAAAABAAEAPUAAACMAwAAAAA=&#10;" path="m25,13r,-5l23,5,20,3,15,,8,3,3,5,,8r,5l,18r3,2l8,23r5,2l18,23r2,-3l23,18r2,-5xm20,13r-2,5l13,20,8,18,5,13,8,8,13,5r5,3l20,13xe" fillcolor="#f3e100" stroked="f">
                        <v:path arrowok="t" o:connecttype="custom" o:connectlocs="15875,8255;15875,5080;14605,3175;12700,1905;9525,0;5080,1905;1905,3175;0,5080;0,8255;0,11430;1905,12700;5080,14605;8255,15875;11430,14605;12700,12700;14605,11430;15875,8255;12700,8255;11430,11430;8255,12700;5080,11430;3175,8255;5080,5080;8255,3175;11430,5080;12700,8255" o:connectangles="0,0,0,0,0,0,0,0,0,0,0,0,0,0,0,0,0,0,0,0,0,0,0,0,0,0"/>
                        <o:lock v:ext="edit" verticies="t"/>
                      </v:shape>
                      <v:shape id="Freeform 2388" o:spid="_x0000_s3211" style="position:absolute;left:2825;top:7131;width:127;height:127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xsIcMA&#10;AADdAAAADwAAAGRycy9kb3ducmV2LnhtbERPXWvCMBR9F/wP4Qq+aaqIzM60OME5xjZcHXu+NNem&#10;2NyUJmr375cHwcfD+V7nvW3ElTpfO1YwmyYgiEuna64U/Bx3kycQPiBrbByTgj/ykGfDwRpT7W78&#10;TdciVCKGsE9RgQmhTaX0pSGLfupa4sidXGcxRNhVUnd4i+G2kfMkWUqLNccGgy1tDZXn4mIVfMrj&#10;rzfFHNuvj/dD2O3r1+plq9R41G+eQQTqw0N8d79pBYvlKs6Nb+ITk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xsIcMAAADdAAAADwAAAAAAAAAAAAAAAACYAgAAZHJzL2Rv&#10;d25yZXYueG1sUEsFBgAAAAAEAAQA9QAAAIgDAAAAAA==&#10;" path="m20,10r,-5l17,2,12,,10,,5,,2,2,,5r,5l,12r2,5l5,17r5,3l12,17r5,l20,12r,-2xm15,10r-3,2l10,15,5,12r,-2l5,5r5,l12,5r3,5xe" fillcolor="#f3e400" stroked="f">
                        <v:path arrowok="t" o:connecttype="custom" o:connectlocs="12700,6350;12700,3175;10795,1270;7620,0;6350,0;3175,0;1270,1270;0,3175;0,6350;0,7620;1270,10795;3175,10795;6350,12700;7620,10795;10795,10795;12700,7620;12700,6350;9525,6350;7620,7620;6350,9525;3175,7620;3175,6350;3175,3175;6350,3175;7620,3175;9525,6350" o:connectangles="0,0,0,0,0,0,0,0,0,0,0,0,0,0,0,0,0,0,0,0,0,0,0,0,0,0"/>
                        <o:lock v:ext="edit" verticies="t"/>
                      </v:shape>
                      <v:shape id="Freeform 2389" o:spid="_x0000_s3212" style="position:absolute;left:2838;top:7143;width:95;height:96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NU5sUA&#10;AADdAAAADwAAAGRycy9kb3ducmV2LnhtbESPQWvCQBSE7wX/w/KE3uqmpUpNXSUUBaFeqoVcH9nn&#10;Jph9u2Q3Jv77riD0OMzMN8xqM9pWXKkLjWMFr7MMBHHldMNGwe9p9/IBIkRkja1jUnCjAJv15GmF&#10;uXYD/9D1GI1IEA45Kqhj9LmUoarJYpg5T5y8s+ssxiQ7I3WHQ4LbVr5l2UJabDgt1Ojpq6bqcuyt&#10;Al/6c3+JWdGX8vuwnZfG9EOh1PN0LD5BRBrjf/jR3msF74vlEu5v0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g1TmxQAAAN0AAAAPAAAAAAAAAAAAAAAAAJgCAABkcnMv&#10;ZG93bnJldi54bWxQSwUGAAAAAAQABAD1AAAAigMAAAAA&#10;" path="m15,8l13,3,8,,3,3,,8r3,5l8,15r5,-2l15,8xe" fillcolor="#f2e500" stroked="f">
                        <v:path arrowok="t" o:connecttype="custom" o:connectlocs="9525,5080;8255,1905;5080,0;1905,1905;0,5080;1905,8255;5080,9525;8255,8255;9525,5080" o:connectangles="0,0,0,0,0,0,0,0,0"/>
                      </v:shape>
                      <v:shape id="Freeform 2390" o:spid="_x0000_s3213" style="position:absolute;left:2857;top:7162;width:64;height:64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xzBMMA&#10;AADdAAAADwAAAGRycy9kb3ducmV2LnhtbERPTWsCMRC9F/wPYYTeaqIUW1ejiCIolEJVxOOwGTeL&#10;m8myievqr28OhR4f73u26FwlWmpC6VnDcKBAEOfelFxoOB42b58gQkQ2WHkmDQ8KsJj3XmaYGX/n&#10;H2r3sRAphEOGGmyMdSZlyC05DANfEyfu4huHMcGmkKbBewp3lRwpNZYOS04NFmtaWcqv+5vTcD6t&#10;ns/xt1/vyKr28XVoJ6PTRevXfrecgojUxX/xn3trNLx/qLQ/vUlP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xzBMMAAADdAAAADwAAAAAAAAAAAAAAAACYAgAAZHJzL2Rv&#10;d25yZXYueG1sUEsFBgAAAAAEAAQA9QAAAIgDAAAAAA==&#10;" path="m10,5l7,,5,,,,,5,,7r5,3l7,7,10,5xe" fillcolor="#f2e700" stroked="f">
                        <v:path arrowok="t" o:connecttype="custom" o:connectlocs="6350,3175;4445,0;3175,0;0,0;0,3175;0,4445;3175,6350;4445,4445;6350,3175" o:connectangles="0,0,0,0,0,0,0,0,0"/>
                      </v:shape>
                      <v:shape id="Freeform 2391" o:spid="_x0000_s3214" style="position:absolute;left:2870;top:7175;width:31;height:32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gtZsgA&#10;AADdAAAADwAAAGRycy9kb3ducmV2LnhtbESPT2vCQBTE74V+h+UVvIhuDP4p0VWKRfFQKbE99PjM&#10;viah2bchu+r67V1B6HGYmd8wi1UwjThT52rLCkbDBARxYXXNpYLvr83gFYTzyBoby6TgSg5Wy+en&#10;BWbaXjin88GXIkLYZaig8r7NpHRFRQbd0LbE0fu1nUEfZVdK3eElwk0j0ySZSoM1x4UKW1pXVPwd&#10;TkbBPv1I87Du998n00n4/NmZ4ybfKtV7CW9zEJ6C/w8/2jutYDxLRnB/E5+AX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iC1myAAAAN0AAAAPAAAAAAAAAAAAAAAAAJgCAABk&#10;cnMvZG93bnJldi54bWxQSwUGAAAAAAQABAD1AAAAjQMAAAAA&#10;" path="m5,3l5,,3,,,,,3r,l3,5,5,3r,xe" fillcolor="#f1e900" stroked="f">
                        <v:path arrowok="t" o:connecttype="custom" o:connectlocs="3175,1905;3175,0;1905,0;0,0;0,1905;0,1905;1905,3175;3175,1905;3175,1905" o:connectangles="0,0,0,0,0,0,0,0,0"/>
                      </v:shape>
                      <v:shape id="Freeform 2392" o:spid="_x0000_s3215" style="position:absolute;left:2159;top:6953;width:1441;height:463;visibility:visible;mso-wrap-style:square;v-text-anchor:top" coordsize="22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IZNcQA&#10;AADdAAAADwAAAGRycy9kb3ducmV2LnhtbESPQWvCQBSE70L/w/KE3nSjVC0xq5SSQj1Wg70+sy/Z&#10;kOzbkN2a9N93C4Ueh5n5hsmOk+3EnQbfOFawWiYgiEunG64VFJe3xTMIH5A1do5JwTd5OB4eZhmm&#10;2o38QfdzqEWEsE9RgQmhT6X0pSGLful64uhVbrAYohxqqQccI9x2cp0kW2mx4bhgsKdXQ2V7/rIK&#10;KjbXU1/k+W1sP1vvNtdt3lqlHufTyx5EoCn8h//a71rB0y5Zw++b+ATk4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SGTXEAAAA3QAAAA8AAAAAAAAAAAAAAAAAmAIAAGRycy9k&#10;b3ducmV2LnhtbFBLBQYAAAAABAAEAPUAAACJAwAAAAA=&#10;" path="m227,l187,5r-32,8l130,20r-20,8l90,35,65,40r-27,l,33,23,45,43,55,60,65r17,5l97,73r25,l152,70r37,-2l199,60r8,-7l209,45r3,-10l214,25r3,-10l222,8,227,xe" filled="f" strokecolor="#e77817" strokeweight="0">
                        <v:path arrowok="t" o:connecttype="custom" o:connectlocs="144145,0;118745,3175;98425,8255;82550,12700;69850,17780;57150,22225;41275,25400;24130,25400;0,20955;14605,28575;27305,34925;38100,41275;48895,44450;61595,46355;77470,46355;96520,44450;120015,43180;126365,38100;131445,33655;132715,28575;134620,22225;135890,15875;137795,9525;140970,5080;144145,0" o:connectangles="0,0,0,0,0,0,0,0,0,0,0,0,0,0,0,0,0,0,0,0,0,0,0,0,0"/>
                      </v:shape>
                      <v:shape id="Freeform 2393" o:spid="_x0000_s3216" style="position:absolute;left:3232;top:7416;width:190;height:140;visibility:visible;mso-wrap-style:square;v-text-anchor:top" coordsize="3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4xisMA&#10;AADdAAAADwAAAGRycy9kb3ducmV2LnhtbESPW4vCMBSE3xf8D+EIvq2pF1apRhFlwUev+Hpojm0x&#10;OSlNtq3/3gjCPg4z8w2zXHfWiIZqXzpWMBomIIgzp0vOFVzOv99zED4gazSOScGTPKxXva8lptq1&#10;fKTmFHIRIexTVFCEUKVS+qwgi37oKuLo3V1tMURZ51LX2Ea4NXKcJD/SYslxocCKtgVlj9OfVXAd&#10;H+Z+N9q6Z9Y2t93Mm0uYGKUG/W6zABGoC//hT3uvFUxnyQTeb+IT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K4xisMAAADdAAAADwAAAAAAAAAAAAAAAACYAgAAZHJzL2Rv&#10;d25yZXYueG1sUEsFBgAAAAAEAAQA9QAAAIgDAAAAAA==&#10;" path="m5,22l3,17,,10,15,5,30,,28,5r-5,7l13,17,5,22xe" fillcolor="#173c86" stroked="f">
                        <v:path arrowok="t" o:connecttype="custom" o:connectlocs="3175,13970;1905,10795;0,6350;9525,3175;19050,0;17780,3175;14605,7620;8255,10795;3175,13970" o:connectangles="0,0,0,0,0,0,0,0,0"/>
                      </v:shape>
                      <v:shape id="Freeform 2394" o:spid="_x0000_s3217" style="position:absolute;left:3232;top:7416;width:190;height:140;visibility:visible;mso-wrap-style:square;v-text-anchor:top" coordsize="3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jhRsYA&#10;AADdAAAADwAAAGRycy9kb3ducmV2LnhtbESPQUsDMRSE7wX/Q3iCF2mTSqmyNi0iFDyIuFvt+bl5&#10;bhY3L9skttv+eiMUehxm5htmsRpcJ/YUYutZw3SiQBDX3rTcaPjYrMcPIGJCNth5Jg1HirBaXo0W&#10;WBh/4JL2VWpEhnAsUINNqS+kjLUlh3Hie+LsffvgMGUZGmkCHjLcdfJOqbl02HJesNjTs6X6p/p1&#10;Gm57+3qaq6+y2pXhzeE7fm7NTuub6+HpEUSiIV3C5/aL0TC7VzP4f5Of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jhRsYAAADdAAAADwAAAAAAAAAAAAAAAACYAgAAZHJz&#10;L2Rvd25yZXYueG1sUEsFBgAAAAAEAAQA9QAAAIsDAAAAAA==&#10;" path="m5,22l3,17,,10,15,5,30,,28,5r-5,7l13,17,5,22e" filled="f" strokecolor="#e77817" strokeweight="0">
                        <v:path arrowok="t" o:connecttype="custom" o:connectlocs="3175,13970;1905,10795;0,6350;9525,3175;19050,0;17780,3175;14605,7620;8255,10795;3175,13970" o:connectangles="0,0,0,0,0,0,0,0,0"/>
                      </v:shape>
                      <v:shape id="Freeform 2395" o:spid="_x0000_s3218" style="position:absolute;left:4368;top:7416;width:210;height:140;visibility:visible;mso-wrap-style:square;v-text-anchor:top" coordsize="3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eXxckA&#10;AADdAAAADwAAAGRycy9kb3ducmV2LnhtbESPQUvDQBSE74L/YXlCb3Zjba3EbotUKyIoWNuDt2f2&#10;mQ3Jvk2ya5L667tCweMwM98wi9VgK9FR6wvHCq7GCQjizOmCcwW7j83lLQgfkDVWjknBgTysludn&#10;C0y16/mdum3IRYSwT1GBCaFOpfSZIYt+7Gri6H271mKIss2lbrGPcFvJSZLcSIsFxwWDNa0NZeX2&#10;x0ZKWe+v3dPn9Gv++GoedvuXt+a3UWp0MdzfgQg0hP/wqf2sFUznyQz+3sQnIJdH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VeXxckAAADdAAAADwAAAAAAAAAAAAAAAACYAgAA&#10;ZHJzL2Rvd25yZXYueG1sUEsFBgAAAAAEAAQA9QAAAI4DAAAAAA==&#10;" path="m25,22r3,-5l33,10,15,5,,,3,5r5,7l18,17r7,5xe" fillcolor="#173c86" stroked="f">
                        <v:path arrowok="t" o:connecttype="custom" o:connectlocs="15875,13970;17780,10795;20955,6350;9525,3175;0,0;1905,3175;5080,7620;11430,10795;15875,13970" o:connectangles="0,0,0,0,0,0,0,0,0"/>
                      </v:shape>
                      <v:shape id="Freeform 2396" o:spid="_x0000_s3219" style="position:absolute;left:4368;top:7416;width:210;height:140;visibility:visible;mso-wrap-style:square;v-text-anchor:top" coordsize="3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RbxMIA&#10;AADdAAAADwAAAGRycy9kb3ducmV2LnhtbESPwYrCQBBE7wv+w9CCt3VGkaxER1FB0MMedPcDmkyb&#10;BDM9IdNq/HtHWNhjUVWvqOW69426UxfrwBYmYwOKuAiu5tLC78/+cw4qCrLDJjBZeFKE9WrwscTc&#10;hQef6H6WUiUIxxwtVCJtrnUsKvIYx6ElTt4ldB4lya7UrsNHgvtGT43JtMea00KFLe0qKq7nm7fw&#10;vc0it2UxNfO4k/315LbHINaOhv1mAUqol//wX/vgLMy+TAbvN+kJ6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tFvEwgAAAN0AAAAPAAAAAAAAAAAAAAAAAJgCAABkcnMvZG93&#10;bnJldi54bWxQSwUGAAAAAAQABAD1AAAAhwMAAAAA&#10;" path="m25,22r3,-5l33,10,15,5,,,3,5r5,7l18,17r7,5e" filled="f" strokecolor="#e77817" strokeweight="0">
                        <v:path arrowok="t" o:connecttype="custom" o:connectlocs="15875,13970;17780,10795;20955,6350;9525,3175;0,0;1905,3175;5080,7620;11430,10795;15875,13970" o:connectangles="0,0,0,0,0,0,0,0,0"/>
                      </v:shape>
                      <v:shape id="Freeform 2397" o:spid="_x0000_s3220" style="position:absolute;left:3143;top:6496;width:1511;height:1028;visibility:visible;mso-wrap-style:square;v-text-anchor:top" coordsize="238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iMLMcA&#10;AADdAAAADwAAAGRycy9kb3ducmV2LnhtbESPT2vCQBTE74LfYXlCb7qxLVVjNlIsUg+9+Af1+Mw+&#10;k2j2bchuNfXTdwsFj8PM/IZJZq2pxJUaV1pWMBxEIIgzq0vOFWw3i/4YhPPIGivLpOCHHMzSbifB&#10;WNsbr+i69rkIEHYxKii8r2MpXVaQQTewNXHwTrYx6INscqkbvAW4qeRzFL1JgyWHhQJrmheUXdbf&#10;RsHxfqh3k8WXHc95SfsPeX+ZfJ6Veuq171MQnlr/CP+3l1rB6ygawd+b8ARk+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ojCzHAAAA3QAAAA8AAAAAAAAAAAAAAAAAmAIAAGRy&#10;cy9kb3ducmV2LnhtbFBLBQYAAAAABAAEAPUAAACMAwAAAAA=&#10;" path="m,162l32,147r30,-7l91,135r30,-3l151,135r30,5l208,150r30,12l223,145,208,127,198,107,191,90,186,67r,-20l191,25,198,,178,10r-19,7l141,22r-22,l99,22,79,17,62,10,42,,52,27r5,25l57,75,54,95r-7,20l34,132,19,147,,162xe" fillcolor="#33f" stroked="f">
                        <v:path arrowok="t" o:connecttype="custom" o:connectlocs="0,102870;20320,93345;39370,88900;57785,85725;76835,83820;95885,85725;114935,88900;132080,95250;151130,102870;141605,92075;132080,80645;125730,67945;121285,57150;118110,42545;118110,29845;121285,15875;125730,0;113030,6350;100965,10795;89535,13970;75565,13970;62865,13970;50165,10795;39370,6350;26670,0;33020,17145;36195,33020;36195,47625;34290,60325;29845,73025;21590,83820;12065,93345;0,102870" o:connectangles="0,0,0,0,0,0,0,0,0,0,0,0,0,0,0,0,0,0,0,0,0,0,0,0,0,0,0,0,0,0,0,0,0"/>
                      </v:shape>
                      <v:shape id="Freeform 2398" o:spid="_x0000_s3221" style="position:absolute;left:3143;top:6496;width:1511;height:1028;visibility:visible;mso-wrap-style:square;v-text-anchor:top" coordsize="238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NEWsQA&#10;AADdAAAADwAAAGRycy9kb3ducmV2LnhtbERPTWsCMRC9C/6HMIIXqdlKaWVrlCJoPXipivQ43Ux3&#10;VzeTJZnq1l/fHAoeH+97tuhcoy4UYu3ZwOM4A0VceFtzaeCwXz1MQUVBtth4JgO/FGEx7/dmmFt/&#10;5Q+67KRUKYRjjgYqkTbXOhYVOYxj3xIn7tsHh5JgKLUNeE3hrtGTLHvWDmtODRW2tKyoOO9+nAFZ&#10;Tte4Ob3X4o63z707fo0O22DMcNC9vYIS6uQu/ndvrIGnlyzNTW/SE9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TRFrEAAAA3QAAAA8AAAAAAAAAAAAAAAAAmAIAAGRycy9k&#10;b3ducmV2LnhtbFBLBQYAAAAABAAEAPUAAACJAwAAAAA=&#10;" path="m,162l32,147r30,-7l91,135r30,-3l151,135r30,5l208,150r30,12l223,145,208,127,198,107,191,90,186,67r,-20l191,25,198,,178,10r-19,7l141,22r-22,l99,22,79,17,62,10,42,,52,27r5,25l57,75,54,95r-7,20l34,132,19,147,,162e" filled="f" strokecolor="#1f1a17" strokeweight=".1pt">
                        <v:path arrowok="t" o:connecttype="custom" o:connectlocs="0,102870;20320,93345;39370,88900;57785,85725;76835,83820;95885,85725;114935,88900;132080,95250;151130,102870;141605,92075;132080,80645;125730,67945;121285,57150;118110,42545;118110,29845;121285,15875;125730,0;113030,6350;100965,10795;89535,13970;75565,13970;62865,13970;50165,10795;39370,6350;26670,0;33020,17145;36195,33020;36195,47625;34290,60325;29845,73025;21590,83820;12065,93345;0,102870" o:connectangles="0,0,0,0,0,0,0,0,0,0,0,0,0,0,0,0,0,0,0,0,0,0,0,0,0,0,0,0,0,0,0,0,0"/>
                      </v:shape>
                      <v:shape id="Freeform 2399" o:spid="_x0000_s3222" style="position:absolute;left:2019;top:1663;width:3803;height:4674;visibility:visible;mso-wrap-style:square;v-text-anchor:top" coordsize="599,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apuskA&#10;AADdAAAADwAAAGRycy9kb3ducmV2LnhtbESPQWvCQBSE70L/w/IK3nRjsbWmriKKtFQorYZCbo/s&#10;M0nNvg3ZrUZ/vSsIHoeZ+YaZzFpTiQM1rrSsYNCPQBBnVpecK0i2q94rCOeRNVaWScGJHMymD50J&#10;xtoe+YcOG5+LAGEXo4LC+zqW0mUFGXR9WxMHb2cbgz7IJpe6wWOAm0o+RdGLNFhyWCiwpkVB2X7z&#10;bxQsd9Uo/XxO3//OX9/r/e8gT9anuVLdx3b+BsJT6+/hW/tDKxiOojFc34QnIKc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QapuskAAADdAAAADwAAAAAAAAAAAAAAAACYAgAA&#10;ZHJzL2Rvd25yZXYueG1sUEsFBgAAAAAEAAQA9QAAAI4DAAAAAA==&#10;" path="m,l599,r,77l599,155r,77l599,309r,78l599,464r,77l599,619r-5,12l589,644r-5,7l579,661r-15,13l547,684r-20,7l507,694r-25,2l460,696r-47,l365,701r-20,3l326,711r-18,10l296,736,283,721r-15,-7l249,706r-20,-5l186,699r-47,l114,696,92,694,72,691,52,684,35,674,20,661,15,651,8,641,5,631,,619,,xe" fillcolor="#2a1f74" stroked="f">
                        <v:path arrowok="t" o:connecttype="custom" o:connectlocs="0,0;380365,0;380365,48895;380365,98425;380365,147320;380365,196215;380365,245745;380365,294640;380365,343535;380365,393065;377190,400685;374015,408940;370840,413385;367665,419735;358140,427990;347345,434340;334645,438785;321945,440690;306070,441960;292100,441960;262255,441960;231775,445135;219075,447040;207010,451485;195580,457835;187960,467360;179705,457835;170180,453390;158115,448310;145415,445135;118110,443865;88265,443865;72390,441960;58420,440690;45720,438785;33020,434340;22225,427990;12700,419735;9525,413385;5080,407035;3175,400685;0,393065;0,0" o:connectangles="0,0,0,0,0,0,0,0,0,0,0,0,0,0,0,0,0,0,0,0,0,0,0,0,0,0,0,0,0,0,0,0,0,0,0,0,0,0,0,0,0,0,0"/>
                      </v:shape>
                      <v:shape id="Freeform 2400" o:spid="_x0000_s3223" style="position:absolute;left:2019;top:1663;width:3803;height:4674;visibility:visible;mso-wrap-style:square;v-text-anchor:top" coordsize="599,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Q+iMUA&#10;AADdAAAADwAAAGRycy9kb3ducmV2LnhtbERPW2vCMBR+H+w/hDPwRWaqk3V0RvHCQFAc1jHY26E5&#10;a8qak9JEW/+9eRD2+PHdZ4ve1uJCra8cKxiPEhDEhdMVlwq+Th/PbyB8QNZYOyYFV/KwmD8+zDDT&#10;ruMjXfJQihjCPkMFJoQmk9IXhiz6kWuII/frWoshwraUusUuhttaTpLkVVqsODYYbGhtqPjLz1bB&#10;ZndMzcuwO12/V/mn/nH9Yd+slBo89ct3EIH68C++u7dawTQdx/3xTXw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D6IxQAAAN0AAAAPAAAAAAAAAAAAAAAAAJgCAABkcnMv&#10;ZG93bnJldi54bWxQSwUGAAAAAAQABAD1AAAAigMAAAAA&#10;" path="m,l599,r,77l599,155r,77l599,309r,78l599,464r,77l599,619r-5,12l589,644r-5,7l579,661r-15,13l547,684r-20,7l507,694r-25,2l460,696r-47,l365,701r-20,3l326,711r-18,10l296,736,283,721r-15,-7l249,706r-20,-5l186,699r-47,l114,696,92,694,72,691,52,684,35,674,20,661,15,651,8,641,5,631,,619,,e" filled="f" strokecolor="#1f1a17" strokeweight=".1pt">
                        <v:path arrowok="t" o:connecttype="custom" o:connectlocs="0,0;380365,0;380365,48895;380365,98425;380365,147320;380365,196215;380365,245745;380365,294640;380365,343535;380365,393065;377190,400685;374015,408940;370840,413385;367665,419735;358140,427990;347345,434340;334645,438785;321945,440690;306070,441960;292100,441960;262255,441960;231775,445135;219075,447040;207010,451485;195580,457835;187960,467360;179705,457835;170180,453390;158115,448310;145415,445135;118110,443865;88265,443865;72390,441960;58420,440690;45720,438785;33020,434340;22225,427990;12700,419735;9525,413385;5080,407035;3175,400685;0,393065;0,0" o:connectangles="0,0,0,0,0,0,0,0,0,0,0,0,0,0,0,0,0,0,0,0,0,0,0,0,0,0,0,0,0,0,0,0,0,0,0,0,0,0,0,0,0,0,0"/>
                      </v:shape>
                      <v:rect id="Rectangle 2401" o:spid="_x0000_s3224" style="position:absolute;left:2101;top:1727;width:3645;height:2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vMTsUA&#10;AADdAAAADwAAAGRycy9kb3ducmV2LnhtbESPQWvCQBSE7wX/w/IK3uomYqtNXUWEtIKXVgO9PrLP&#10;JJh9G3bXmP57VxB6HGbmG2a5HkwrenK+sawgnSQgiEurG64UFMf8ZQHCB2SNrWVS8Ece1qvR0xIz&#10;ba/8Q/0hVCJC2GeooA6hy6T0ZU0G/cR2xNE7WWcwROkqqR1eI9y0cpokb9Jgw3Ghxo62NZXnw8Uo&#10;OO2/36e96+j3qM+f7Vde7PPXQqnx87D5ABFoCP/hR3unFczmaQr3N/EJ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C8xOxQAAAN0AAAAPAAAAAAAAAAAAAAAAAJgCAABkcnMv&#10;ZG93bnJldi54bWxQSwUGAAAAAAQABAD1AAAAigMAAAAA&#10;" fillcolor="#33f" stroked="f"/>
                      <v:rect id="Rectangle 2402" o:spid="_x0000_s3225" style="position:absolute;left:2101;top:1727;width:3645;height:2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zyosYA&#10;AADdAAAADwAAAGRycy9kb3ducmV2LnhtbESPW4vCMBSE3xf8D+EIvq2pul6oRlmEhQVF8ILg26E5&#10;vWhzUppsrf9+Iwg+DjPzDbNYtaYUDdWusKxg0I9AECdWF5wpOB1/PmcgnEfWWFomBQ9ysFp2PhYY&#10;a3vnPTUHn4kAYRejgtz7KpbSJTkZdH1bEQcvtbVBH2SdSV3jPcBNKYdRNJEGCw4LOVa0zim5Hf6M&#10;gja9RNftZp0ed5uJLvE8bh6jsVK9bvs9B+Gp9e/wq/2rFXxNB0N4vglP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zyosYAAADdAAAADwAAAAAAAAAAAAAAAACYAgAAZHJz&#10;L2Rvd25yZXYueG1sUEsFBgAAAAAEAAQA9QAAAIsDAAAAAA==&#10;" filled="f" strokecolor="#1f1a17" strokeweight=".1pt"/>
                      <v:shape id="Freeform 2403" o:spid="_x0000_s3226" style="position:absolute;left:3644;top:1727;width:1734;height:520;visibility:visible;mso-wrap-style:square;v-text-anchor:top" coordsize="27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e1qcUA&#10;AADdAAAADwAAAGRycy9kb3ducmV2LnhtbESPQWvCQBSE70L/w/IK3nQTKyakrlIKUiEXjR56fM2+&#10;JqHZt2l21fjvXUHwOMzMN8xyPZhWnKl3jWUF8TQCQVxa3XCl4HjYTFIQziNrbC2Tgis5WK9eRkvM&#10;tL3wns6Fr0SAsMtQQe19l0npypoMuqntiIP3a3uDPsi+krrHS4CbVs6iaCENNhwWauzos6byrzgZ&#10;Bbucfk55WrjkP8b0O+ft4SueKzV+HT7eQXga/DP8aG+1gnkSv8H9TXg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57WpxQAAAN0AAAAPAAAAAAAAAAAAAAAAAJgCAABkcnMv&#10;ZG93bnJldi54bWxQSwUGAAAAAAQABAD1AAAAigMAAAAA&#10;" path="m124,15r-5,-5l109,5,99,5,89,7r-7,5l72,20,57,17,45,15,35,12,25,15r-8,2l12,22,5,30,,40r57,l70,45r12,7l85,55r,5l92,57r7,l102,62r7,13l114,77r10,5l134,82r15,-2l149,80r,l149,80r,l149,77r3,l152,77r2,l152,80r2,2l162,82r5,-2l171,75r8,-8l179,62r2,-2l186,57r-2,3l181,62r,3l196,70r13,l219,67r7,-7l231,52r5,-7l236,40r-5,-5l229,32r,-2l231,32r8,3l253,32r10,-7l266,20r5,-5l271,7,273,,194,,184,r-8,2l171,5r-4,5l162,17r-3,5l159,27r3,8l159,35r-2,-3l149,20r-7,-8l129,7,117,5r7,7l124,15xm266,22r2,-7l266,7,263,5r3,-3l268,5r3,2l271,12r-3,3l266,20r,2xm171,5r5,l181,7r3,l184,7,176,5r-5,xe" stroked="f">
                        <v:path arrowok="t" o:connecttype="custom" o:connectlocs="75565,6350;62865,3175;52070,7620;36195,10795;22225,7620;10795,10795;3175,19050;36195,25400;52070,33020;53975,38100;62865,36195;69215,47625;78740,52070;94615,50800;94615,50800;94615,50800;96520,48895;97790,48895;97790,52070;106045,50800;113665,42545;114935,38100;116840,38100;114935,41275;132715,44450;143510,38100;149860,28575;146685,22225;145415,19050;151765,22225;167005,15875;172085,9525;173355,0;116840,0;108585,3175;102870,10795;100965,17145;100965,22225;94615,12700;81915,4445;78740,7620;168910,13970;168910,4445;168910,1270;172085,4445;170180,9525;168910,13970;111760,3175;116840,4445;111760,3175" o:connectangles="0,0,0,0,0,0,0,0,0,0,0,0,0,0,0,0,0,0,0,0,0,0,0,0,0,0,0,0,0,0,0,0,0,0,0,0,0,0,0,0,0,0,0,0,0,0,0,0,0,0"/>
                        <o:lock v:ext="edit" verticies="t"/>
                      </v:shape>
                      <v:shape id="Freeform 2404" o:spid="_x0000_s3227" style="position:absolute;left:3644;top:1727;width:1734;height:520;visibility:visible;mso-wrap-style:square;v-text-anchor:top" coordsize="27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p+ycQA&#10;AADdAAAADwAAAGRycy9kb3ducmV2LnhtbESPwW7CMBBE75X6D9ZW6q04tNBCiomqCiSuQC+5beMl&#10;jhqvI9tNwt9jJCSOo5l5o1kVo21FTz40jhVMJxkI4srphmsFP8ftywJEiMgaW8ek4EwBivXjwwpz&#10;7QbeU3+ItUgQDjkqMDF2uZShMmQxTFxHnLyT8xZjkr6W2uOQ4LaVr1n2Li02nBYMdvRtqPo7/FsF&#10;ZUnzHcu3sT8tf1uz0fOaqFTq+Wn8+gQRaYz38K290wpmH9MZXN+kJ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6fsnEAAAA3QAAAA8AAAAAAAAAAAAAAAAAmAIAAGRycy9k&#10;b3ducmV2LnhtbFBLBQYAAAAABAAEAPUAAACJAwAAAAA=&#10;" path="m124,15r-5,-5l109,5,99,5,89,7r-7,5l72,20,57,17,45,15,35,12,25,15r-8,2l12,22,5,30,,40r57,l70,45r12,7l85,55r,5l92,57r7,l102,62r7,13l114,77r10,5l134,82r15,-2l149,80r,l149,80r,l149,77r3,l152,77r2,l152,80r2,2l162,82r5,-2l171,75r8,-8l179,62r2,-2l186,57r-2,3l181,62r,3l196,70r13,l219,67r7,-7l231,52r5,-7l236,40r-5,-5l229,32r,-2l231,32r8,3l253,32r10,-7l266,20r5,-5l271,7,273,,194,,184,r-8,2l171,5r-4,5l162,17r-3,5l159,27r3,8l159,35r-2,-3l149,20r-7,-8l129,7,117,5r7,7l124,15e" filled="f" strokecolor="navy" strokeweight=".1pt">
                        <v:path arrowok="t" o:connecttype="custom" o:connectlocs="75565,6350;62865,3175;52070,7620;36195,10795;22225,7620;10795,10795;3175,19050;36195,25400;52070,33020;53975,38100;62865,36195;69215,47625;78740,52070;94615,50800;94615,50800;94615,50800;96520,48895;97790,48895;97790,52070;106045,50800;113665,42545;114935,38100;116840,38100;114935,41275;132715,44450;143510,38100;149860,28575;146685,22225;145415,19050;151765,22225;167005,15875;172085,9525;173355,0;116840,0;108585,3175;102870,10795;100965,17145;100965,22225;94615,12700;81915,4445;78740,7620" o:connectangles="0,0,0,0,0,0,0,0,0,0,0,0,0,0,0,0,0,0,0,0,0,0,0,0,0,0,0,0,0,0,0,0,0,0,0,0,0,0,0,0,0"/>
                      </v:shape>
                      <v:shape id="Freeform 2405" o:spid="_x0000_s3228" style="position:absolute;left:5314;top:1739;width:51;height:127;visibility:visible;mso-wrap-style:square;v-text-anchor:top" coordsize="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tdSsUA&#10;AADdAAAADwAAAGRycy9kb3ducmV2LnhtbESPQWsCMRSE70L/Q3iFXkQTl24rq1HsgtCLB62HHh+b&#10;5+5i8rJsoq7/3hQKHoeZ+YZZrgdnxZX60HrWMJsqEMSVNy3XGo4/28kcRIjIBq1n0nCnAOvVy2iJ&#10;hfE33tP1EGuRIBwK1NDE2BVShqohh2HqO+LknXzvMCbZ19L0eEtwZ2Wm1Id02HJaaLCjsqHqfLg4&#10;Dbvx1n3NncrzrJT4Wx5ttldW67fXYbMAEWmIz/B/+9toeP+c5fD3Jj0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W11KxQAAAN0AAAAPAAAAAAAAAAAAAAAAAJgCAABkcnMv&#10;ZG93bnJldi54bWxQSwUGAAAAAAQABAD1AAAAigMAAAAA&#10;" path="m3,20l5,13,3,5,,3,3,r,l5,3,8,5r,5l5,13,3,18r,2e" filled="f" strokecolor="navy" strokeweight=".1pt">
                        <v:path arrowok="t" o:connecttype="custom" o:connectlocs="1905,12700;3175,8255;1905,3175;0,1905;1905,0;1905,0;3175,1905;5080,3175;5080,6350;3175,8255;1905,11430;1905,12700" o:connectangles="0,0,0,0,0,0,0,0,0,0,0,0"/>
                      </v:shape>
                      <v:shape id="Freeform 2406" o:spid="_x0000_s3229" style="position:absolute;left:4730;top:1758;width:83;height:13;visibility:visible;mso-wrap-style:square;v-text-anchor:top" coordsize="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+9O8cA&#10;AADdAAAADwAAAGRycy9kb3ducmV2LnhtbESPQWvCQBSE74L/YXlCL6KblKIluopIC+qhqLVCb4/s&#10;Mwlm34bsmqT/3i0IHoeZ+YaZLztTioZqV1hWEI8jEMSp1QVnCk7fn6N3EM4jaywtk4I/crBc9Htz&#10;TLRt+UDN0WciQNglqCD3vkqkdGlOBt3YVsTBu9jaoA+yzqSusQ1wU8rXKJpIgwWHhRwrWueUXo83&#10;o+DcxlvfFB8/u+2w2jdfnTv/XlOlXgbdagbCU+ef4Ud7oxW8TeMJ/L8JT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/vTvHAAAA3QAAAA8AAAAAAAAAAAAAAAAAmAIAAGRy&#10;cy9kb3ducmV2LnhtbFBLBQYAAAAABAAEAPUAAACMAwAAAAA=&#10;" path="m,l5,r5,2l13,2r,l13,2,5,,,e" filled="f" strokecolor="navy" strokeweight=".1pt">
                        <v:path arrowok="t" o:connecttype="custom" o:connectlocs="0,0;3175,0;6350,1270;8255,1270;8255,1270;8255,1270;3175,0;0,0" o:connectangles="0,0,0,0,0,0,0,0"/>
                      </v:shape>
                      <v:shape id="Freeform 2407" o:spid="_x0000_s3230" style="position:absolute;left:4673;top:3244;width:1042;height:445;visibility:visible;mso-wrap-style:square;v-text-anchor:top" coordsize="16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v5E8UA&#10;AADdAAAADwAAAGRycy9kb3ducmV2LnhtbESPT2sCMRTE7wW/Q3iCt5pNsf5ZjSIFsT26lp4fm+dm&#10;cfOybrK6/fZNodDjMDO/YTa7wTXiTl2oPWtQ0wwEcelNzZWGz/PheQkiRGSDjWfS8E0BdtvR0wZz&#10;4x98onsRK5EgHHLUYGNscylDaclhmPqWOHkX3zmMSXaVNB0+Etw18iXL5tJhzWnBYktvlspr0TsN&#10;+/7wdZsf7Wvvz6dZUCtVfBRK68l42K9BRBrif/iv/W40zBZqAb9v0hO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q/kTxQAAAN0AAAAPAAAAAAAAAAAAAAAAAJgCAABkcnMv&#10;ZG93bnJldi54bWxQSwUGAAAAAAQABAD1AAAAigMAAAAA&#10;" path="m,60l27,55,47,48,64,38,82,28,96,18,114,8,136,3,164,r,13l164,28,144,25r-20,l104,30,84,38,44,55,,70,,65,,60xe" fillcolor="#ccced1" stroked="f">
                        <v:path arrowok="t" o:connecttype="custom" o:connectlocs="0,38100;17145,34925;29845,30480;40640,24130;52070,17780;60960,11430;72390,5080;86360,1905;104140,0;104140,8255;104140,17780;91440,15875;78740,15875;66040,19050;53340,24130;27940,34925;0,44450;0,41275;0,38100" o:connectangles="0,0,0,0,0,0,0,0,0,0,0,0,0,0,0,0,0,0,0"/>
                      </v:shape>
                      <v:shape id="Freeform 2408" o:spid="_x0000_s3231" style="position:absolute;left:4654;top:3028;width:1041;height:585;visibility:visible;mso-wrap-style:square;v-text-anchor:top" coordsize="16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puh8MA&#10;AADdAAAADwAAAGRycy9kb3ducmV2LnhtbERPyW7CMBC9V+IfrEHqrTgsKihgEGqp4NIDi8R1FA9J&#10;RDwOtkkCX48PlXp8evti1ZlKNOR8aVnBcJCAIM6sLjlXcDr+fMxA+ICssbJMCh7kYbXsvS0w1bbl&#10;PTWHkIsYwj5FBUUIdSqlzwoy6Ae2Jo7cxTqDIUKXS+2wjeGmkqMk+ZQGS44NBdb0VVB2PdyNgu9R&#10;p83N/G4ap7d2fG6vm+p5Uuq9363nIAJ14V/8595pBZPpMM6Nb+IT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+puh8MAAADdAAAADwAAAAAAAAAAAAAAAACYAgAAZHJzL2Rv&#10;d25yZXYueG1sUEsFBgAAAAAEAAQA9QAAAIgDAAAAAA==&#10;" path="m,82l15,79,27,74,40,72,50,64,67,52,82,37,99,22,117,12,127,7,137,2,149,r15,l164,12r,13l142,27r-20,5l104,42,85,52,65,62,45,74,22,84,,92,,87,,82xe" fillcolor="#ccced1" stroked="f">
                        <v:path arrowok="t" o:connecttype="custom" o:connectlocs="0,52070;9525,50165;17145,46990;25400,45720;31750,40640;42545,33020;52070,23495;62865,13970;74295,7620;80645,4445;86995,1270;94615,0;104140,0;104140,7620;104140,15875;90170,17145;77470,20320;66040,26670;53975,33020;41275,39370;28575,46990;13970,53340;0,58420;0,55245;0,52070" o:connectangles="0,0,0,0,0,0,0,0,0,0,0,0,0,0,0,0,0,0,0,0,0,0,0,0,0"/>
                      </v:shape>
                      <v:shape id="Freeform 2409" o:spid="_x0000_s3232" style="position:absolute;left:4654;top:2787;width:1041;height:699;visibility:visible;mso-wrap-style:square;v-text-anchor:top" coordsize="164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R9QcQA&#10;AADdAAAADwAAAGRycy9kb3ducmV2LnhtbESPQYvCMBSE7wv+h/AEb2vaZVm1GqUIBdnbVi/eXptn&#10;W9q8lCZq/fdmQfA4zMw3zGY3mk7caHCNZQXxPAJBXFrdcKXgdMw+lyCcR9bYWSYFD3Kw204+Npho&#10;e+c/uuW+EgHCLkEFtfd9IqUrazLo5rYnDt7FDgZ9kEMl9YD3ADed/IqiH2mw4bBQY0/7mso2vxoF&#10;hyJ/cNrKLGvjND0Xl9/ifEWlZtMxXYPwNPp3+NU+aAXfi3gF/2/CE5D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EfUHEAAAA3QAAAA8AAAAAAAAAAAAAAAAAmAIAAGRycy9k&#10;b3ducmV2LnhtbFBLBQYAAAAABAAEAPUAAACJAwAAAAA=&#10;" path="m,100l15,97,27,92,40,87,50,82,67,65,82,48,99,30,117,15,127,8,137,3,149,r15,l164,13r,12l154,28r-12,l132,33r-10,5l104,48,85,63,65,75,45,90,22,102,,110r,-5l,100xe" fillcolor="#ccced1" stroked="f">
                        <v:path arrowok="t" o:connecttype="custom" o:connectlocs="0,63500;9525,61595;17145,58420;25400,55245;31750,52070;42545,41275;52070,30480;62865,19050;74295,9525;80645,5080;86995,1905;94615,0;104140,0;104140,8255;104140,15875;97790,17780;90170,17780;83820,20955;77470,24130;66040,30480;53975,40005;41275,47625;28575,57150;13970,64770;0,69850;0,66675;0,63500" o:connectangles="0,0,0,0,0,0,0,0,0,0,0,0,0,0,0,0,0,0,0,0,0,0,0,0,0,0,0"/>
                      </v:shape>
                      <v:shape id="Freeform 2410" o:spid="_x0000_s3233" style="position:absolute;left:4654;top:2552;width:1041;height:807;visibility:visible;mso-wrap-style:square;v-text-anchor:top" coordsize="164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DqscIA&#10;AADdAAAADwAAAGRycy9kb3ducmV2LnhtbERPTWvCQBC9C/6HZQRvulGKLdFVaqtQT8XYS29DdkxC&#10;s7NpdjWpv945CD0+3vdq07taXakNlWcDs2kCijj3tuLCwNdpP3kBFSKyxdozGfijAJv1cLDC1PqO&#10;j3TNYqEkhEOKBsoYm1TrkJfkMEx9Qyzc2bcOo8C20LbFTsJdredJstAOK5aGEht6Kyn/yS7OwA75&#10;UP9+Hovb+3e2vZ2abneRPWY86l+XoCL18V/8cH9YA0/Pc9kvb+QJ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IOqxwgAAAN0AAAAPAAAAAAAAAAAAAAAAAJgCAABkcnMvZG93&#10;bnJldi54bWxQSwUGAAAAAAQABAD1AAAAhwMAAAAA&#10;" path="m,117r15,-3l27,109r13,-5l50,97,67,77,82,55,99,35,117,17r10,-7l137,5,149,r15,l164,12r,13l154,27r-12,3l132,32r-10,8l104,52,85,70,65,87,45,104r-10,8l22,119r-10,5l,127r,-5l,117xe" fillcolor="#ccced1" stroked="f">
                        <v:path arrowok="t" o:connecttype="custom" o:connectlocs="0,74295;9525,72390;17145,69215;25400,66040;31750,61595;42545,48895;52070,34925;62865,22225;74295,10795;80645,6350;86995,3175;94615,0;104140,0;104140,7620;104140,15875;97790,17145;90170,19050;83820,20320;77470,25400;66040,33020;53975,44450;41275,55245;28575,66040;22225,71120;13970,75565;7620,78740;0,80645;0,77470;0,74295" o:connectangles="0,0,0,0,0,0,0,0,0,0,0,0,0,0,0,0,0,0,0,0,0,0,0,0,0,0,0,0,0"/>
                      </v:shape>
                      <v:shape id="Freeform 2411" o:spid="_x0000_s3234" style="position:absolute;left:3994;top:1981;width:660;height:1727;visibility:visible;mso-wrap-style:square;v-text-anchor:top" coordsize="104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rsxMMA&#10;AADdAAAADwAAAGRycy9kb3ducmV2LnhtbESPT4vCMBTE78J+h/AW9mZTRapWo7jiLl79e340z7Zu&#10;81KaaOu33wiCx2FmfsPMl52pxJ0aV1pWMIhiEMSZ1SXnCo6Hn/4EhPPIGivLpOBBDpaLj94cU21b&#10;3tF973MRIOxSVFB4X6dSuqwggy6yNXHwLrYx6INscqkbbAPcVHIYx4k0WHJYKLCmdUHZ3/5mFKzw&#10;cRslrq2u19N4mmxO5++y/VXq67NbzUB46vw7/GpvtYLReDiA55vw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rsxMMAAADdAAAADwAAAAAAAAAAAAAAAACYAgAAZHJzL2Rv&#10;d25yZXYueG1sUEsFBgAAAAAEAAQA9QAAAIgDAAAAAA==&#10;" path="m25,47l44,57,59,70r5,7l69,90r3,15l77,122r15,l92,137r12,l104,272r-32,l69,140r-15,l54,122r-15,l34,95,27,77,15,65,,52,,32,,12r7,l7,,30,12r,13l25,25r,12l25,47xe" fillcolor="#131516" stroked="f">
                        <v:path arrowok="t" o:connecttype="custom" o:connectlocs="15875,29845;27940,36195;37465,44450;40640,48895;43815,57150;45720,66675;48895,77470;58420,77470;58420,86995;66040,86995;66040,172720;45720,172720;43815,88900;34290,88900;34290,77470;24765,77470;21590,60325;17145,48895;9525,41275;0,33020;0,20320;0,7620;4445,7620;4445,0;19050,7620;19050,15875;15875,15875;15875,23495;15875,29845" o:connectangles="0,0,0,0,0,0,0,0,0,0,0,0,0,0,0,0,0,0,0,0,0,0,0,0,0,0,0,0,0"/>
                      </v:shape>
                      <v:shape id="Freeform 2412" o:spid="_x0000_s3235" style="position:absolute;left:3994;top:1981;width:660;height:1727;visibility:visible;mso-wrap-style:square;v-text-anchor:top" coordsize="104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SM+sUA&#10;AADdAAAADwAAAGRycy9kb3ducmV2LnhtbESP3WrCQBSE7wu+w3IE7+rGII1GV5GCpVBa/+8P2WM2&#10;mD0bsmtM375bKPRymJlvmOW6t7XoqPWVYwWTcQKCuHC64lLB+bR9noHwAVlj7ZgUfJOH9WrwtMRc&#10;uwcfqDuGUkQI+xwVmBCaXEpfGLLox64hjt7VtRZDlG0pdYuPCLe1TJPkRVqsOC4YbOjVUHE73q0C&#10;57v5Lru97bfy4+tSf2bXaWWkUqNhv1mACNSH//Bf+10rmGZpCr9v4hO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pIz6xQAAAN0AAAAPAAAAAAAAAAAAAAAAAJgCAABkcnMv&#10;ZG93bnJldi54bWxQSwUGAAAAAAQABAD1AAAAigMAAAAA&#10;" path="m25,47l44,57,59,70r5,7l69,90r3,15l77,122r15,l92,137r12,l104,272r-32,l69,140r-15,l54,122r-15,l34,95,27,77,15,65,,52,,32,,12r7,l7,,30,12r,13l25,25r,12l25,47e" filled="f" strokeweight=".1pt">
                        <v:path arrowok="t" o:connecttype="custom" o:connectlocs="15875,29845;27940,36195;37465,44450;40640,48895;43815,57150;45720,66675;48895,77470;58420,77470;58420,86995;66040,86995;66040,172720;45720,172720;43815,88900;34290,88900;34290,77470;24765,77470;21590,60325;17145,48895;9525,41275;0,33020;0,20320;0,7620;4445,7620;4445,0;19050,7620;19050,15875;15875,15875;15875,23495;15875,29845" o:connectangles="0,0,0,0,0,0,0,0,0,0,0,0,0,0,0,0,0,0,0,0,0,0,0,0,0,0,0,0,0"/>
                      </v:shape>
                      <v:shape id="Freeform 2413" o:spid="_x0000_s3236" style="position:absolute;left:3168;top:1993;width:1283;height:1715;visibility:visible;mso-wrap-style:square;v-text-anchor:top" coordsize="20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IYdcYA&#10;AADdAAAADwAAAGRycy9kb3ducmV2LnhtbESPQWsCMRSE7wX/Q3hCbzWpLVa3RlGLUA8etF68PTfP&#10;3cXNy5LEdf33plDocZiZb5jpvLO1aMmHyrGG14ECQZw7U3Gh4fCzfhmDCBHZYO2YNNwpwHzWe5pi&#10;ZtyNd9TuYyEShEOGGsoYm0zKkJdkMQxcQ5y8s/MWY5K+kMbjLcFtLYdKjaTFitNCiQ2tSsov+6vV&#10;cNr649Jc1mrzdZ5MWuV3fA1LrZ/73eITRKQu/of/2t9Gw/vH8A1+36Qn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PIYdcYAAADdAAAADwAAAAAAAAAAAAAAAACYAgAAZHJz&#10;L2Rvd25yZXYueG1sUEsFBgAAAAAEAAQA9QAAAIsDAAAAAA==&#10;" path="m102,270r100,l202,138r-18,l184,120r-15,l164,93,157,75,145,63,130,50r,-20l130,10r7,l137,,100,r,l63,r,10l73,10r,20l73,50,58,63,45,75,38,93r-5,27l18,120r,18l,138,,270r102,xe" fillcolor="#989b9f" stroked="f">
                        <v:path arrowok="t" o:connecttype="custom" o:connectlocs="64770,171450;128270,171450;128270,87630;116840,87630;116840,76200;107315,76200;104140,59055;99695,47625;92075,40005;82550,31750;82550,19050;82550,6350;86995,6350;86995,0;63500,0;63500,0;40005,0;40005,6350;46355,6350;46355,19050;46355,31750;36830,40005;28575,47625;24130,59055;20955,76200;11430,76200;11430,87630;0,87630;0,171450;64770,171450" o:connectangles="0,0,0,0,0,0,0,0,0,0,0,0,0,0,0,0,0,0,0,0,0,0,0,0,0,0,0,0,0,0"/>
                      </v:shape>
                      <v:shape id="Freeform 2414" o:spid="_x0000_s3237" style="position:absolute;left:3168;top:1993;width:1283;height:1715;visibility:visible;mso-wrap-style:square;v-text-anchor:top" coordsize="20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VXnMcA&#10;AADdAAAADwAAAGRycy9kb3ducmV2LnhtbESPS2/CMBCE75X4D9ZW6q04INSggEEtD7U98hBw3Mbb&#10;JDReB9tA+u/rSkgcRzPzjWY8bU0tLuR8ZVlBr5uAIM6trrhQsN0sn4cgfEDWWFsmBb/kYTrpPIwx&#10;0/bKK7qsQyEihH2GCsoQmkxKn5dk0HdtQxy9b+sMhihdIbXDa4SbWvaT5EUarDgulNjQrKT8Z302&#10;CvDk0/3BJ8e3/efu/DVfut7iPVXq6bF9HYEI1IZ7+Nb+0AoGaX8A/2/iE5C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FV5zHAAAA3QAAAA8AAAAAAAAAAAAAAAAAmAIAAGRy&#10;cy9kb3ducmV2LnhtbFBLBQYAAAAABAAEAPUAAACMAwAAAAA=&#10;" path="m102,270r100,l202,138r-18,l184,120r-15,l164,93,157,75,145,63,130,50r,-20l130,10r7,l137,,100,r,l63,r,10l73,10r,20l73,50,58,63,45,75,38,93r-5,27l18,120r,18l,138,,270r102,l102,270xe" filled="f" strokeweight=".25pt">
                        <v:path arrowok="t" o:connecttype="custom" o:connectlocs="64770,171450;128270,171450;128270,87630;116840,87630;116840,76200;107315,76200;104140,59055;99695,47625;92075,40005;82550,31750;82550,19050;82550,6350;86995,6350;86995,0;63500,0;63500,0;40005,0;40005,6350;46355,6350;46355,19050;46355,31750;36830,40005;28575,47625;24130,59055;20955,76200;11430,76200;11430,87630;0,87630;0,171450;64770,171450;64770,171450" o:connectangles="0,0,0,0,0,0,0,0,0,0,0,0,0,0,0,0,0,0,0,0,0,0,0,0,0,0,0,0,0,0,0"/>
                      </v:shape>
                      <v:shape id="Freeform 2415" o:spid="_x0000_s3238" style="position:absolute;left:3251;top:2343;width:1117;height:1365;visibility:visible;mso-wrap-style:square;v-text-anchor:top" coordsize="176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vIoccA&#10;AADdAAAADwAAAGRycy9kb3ducmV2LnhtbESPT2vCQBTE70K/w/IK3nRT0WpTVymKVvHkn0K9PbLP&#10;JJh9G7JrEr99Vyh4HGbmN8x03ppC1FS53LKCt34EgjixOudUwem46k1AOI+ssbBMCu7kYD576Uwx&#10;1rbhPdUHn4oAYRejgsz7MpbSJRkZdH1bEgfvYiuDPsgqlbrCJsBNIQdR9C4N5hwWMixpkVFyPdyM&#10;gt1iub439fDyTR+7H/lrzuf0ulWq+9p+fYLw1Ppn+L+90QqG48EIHm/CE5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7yKHHAAAA3QAAAA8AAAAAAAAAAAAAAAAAmAIAAGRy&#10;cy9kb3ducmV2LnhtbFBLBQYAAAAABAAEAPUAAACMAwAAAAA=&#10;" path="m176,215r,-122l161,93r,-20l147,73,142,53,137,33r-5,-8l124,18r-7,-8l107,3,99,,89,,79,,67,3,60,8r-8,5l47,20r-5,8l32,48,27,73r-15,l12,93,,93,,215r176,xe" filled="f" strokecolor="#1f1a17" strokeweight=".1pt">
                        <v:path arrowok="t" o:connecttype="custom" o:connectlocs="111760,136525;111760,59055;102235,59055;102235,46355;93345,46355;90170,33655;86995,20955;83820,15875;78740,11430;74295,6350;67945,1905;62865,0;56515,0;50165,0;42545,1905;38100,5080;33020,8255;29845,12700;26670,17780;20320,30480;17145,46355;7620,46355;7620,59055;0,59055;0,136525;111760,136525" o:connectangles="0,0,0,0,0,0,0,0,0,0,0,0,0,0,0,0,0,0,0,0,0,0,0,0,0,0"/>
                      </v:shape>
                      <v:line id="Line 2416" o:spid="_x0000_s3239" style="position:absolute;visibility:visible;mso-wrap-style:square" from="3632,2057" to="3994,2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DTd8cAAADdAAAADwAAAGRycy9kb3ducmV2LnhtbESPT2vCQBTE70K/w/IKvUjd+Ic0pK6i&#10;KaIIPdT20OMj+5oNZt+m2a3Gb+8KQo/DzPyGmS9724gTdb52rGA8SkAQl07XXCn4+tw8ZyB8QNbY&#10;OCYFF/KwXDwM5phrd+YPOh1CJSKEfY4KTAhtLqUvDVn0I9cSR+/HdRZDlF0ldYfnCLeNnCRJKi3W&#10;HBcMtlQYKo+HP6tge1zL4s2vs6FJf7+z6R6n7wUq9fTYr15BBOrDf/je3mkFs5dJCrc38QnIx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INN3xwAAAN0AAAAPAAAAAAAA&#10;AAAAAAAAAKECAABkcnMvZG93bnJldi54bWxQSwUGAAAAAAQABAD5AAAAlQMAAAAA&#10;" strokeweight=".1pt"/>
                      <v:shape id="Freeform 2417" o:spid="_x0000_s3240" style="position:absolute;left:3632;top:2266;width:362;height:45;visibility:visible;mso-wrap-style:square;v-text-anchor:top" coordsize="5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D428UA&#10;AADdAAAADwAAAGRycy9kb3ducmV2LnhtbESPQWsCMRSE7wX/Q3iCl6LZLkXLapSlUBGKh6r0/Nw8&#10;dxeTlyVJ1/Xfm0Khx2FmvmFWm8Ea0ZMPrWMFL7MMBHHldMu1gtPxY/oGIkRkjcYxKbhTgM169LTC&#10;Qrsbf1F/iLVIEA4FKmhi7AopQ9WQxTBzHXHyLs5bjEn6WmqPtwS3RuZZNpcWW04LDXb03lB1PfxY&#10;BZ978+25mufP/rjN7+e+vO5NqdRkPJRLEJGG+B/+a++0gtdFvoDfN+k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IPjbxQAAAN0AAAAPAAAAAAAAAAAAAAAAAJgCAABkcnMv&#10;ZG93bnJldi54bWxQSwUGAAAAAAQABAD1AAAAigMAAAAA&#10;" path="m,7l12,2,27,,42,2,57,7e" filled="f" strokeweight=".1pt">
                        <v:path arrowok="t" o:connecttype="custom" o:connectlocs="0,4445;7620,1270;17145,0;26670,1270;36195,4445" o:connectangles="0,0,0,0,0"/>
                      </v:shape>
                      <v:rect id="Rectangle 2418" o:spid="_x0000_s3241" style="position:absolute;left:3771;top:2266;width:77;height:1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WPxcMA&#10;AADdAAAADwAAAGRycy9kb3ducmV2LnhtbERPy2rCQBTdC/7DcAV3dWKQVqOj2Gqxi0Lxtb9mrkkw&#10;cydmRo1+vbMouDyc92TWmFJcqXaFZQX9XgSCOLW64EzBbvv9NgThPLLG0jIpuJOD2bTdmmCi7Y3X&#10;dN34TIQQdgkqyL2vEildmpNB17MVceCOtjboA6wzqWu8hXBTyjiK3qXBgkNDjhV95ZSeNhej4NMf&#10;Vr/x3yNaHs7VaYHrvbWjvVLdTjMfg/DU+Jf43/2jFQw+4jA3vAlPQE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WPxcMAAADdAAAADwAAAAAAAAAAAAAAAACYAgAAZHJzL2Rv&#10;d25yZXYueG1sUEsFBgAAAAAEAAQA9QAAAIgDAAAAAA==&#10;" fillcolor="#989b9f" stroked="f"/>
                      <v:rect id="Rectangle 2419" o:spid="_x0000_s3242" style="position:absolute;left:3771;top:2266;width:77;height:1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SqbsYA&#10;AADdAAAADwAAAGRycy9kb3ducmV2LnhtbESPW2sCMRSE34X+h3AKvmnWu90apQgFQSl4QfDtsDl7&#10;sZuTZZOu6783gtDHYWa+YRar1pSiodoVlhUM+hEI4sTqgjMFp+N3bw7CeWSNpWVScCcHq+VbZ4Gx&#10;tjfeU3PwmQgQdjEqyL2vYildkpNB17cVcfBSWxv0QdaZ1DXeAtyUchhFU2mw4LCQY0XrnJLfw59R&#10;0KaX6LrbrtPjz3aqSzxPmvtoolT3vf36BOGp9f/hV3ujFYxnww94vglP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USqbsYAAADdAAAADwAAAAAAAAAAAAAAAACYAgAAZHJz&#10;L2Rvd25yZXYueG1sUEsFBgAAAAAEAAQA9QAAAIsDAAAAAA==&#10;" filled="f" strokecolor="#1f1a17" strokeweight=".1pt"/>
                      <v:line id="Line 2420" o:spid="_x0000_s3243" style="position:absolute;visibility:visible;mso-wrap-style:square" from="3689,2057" to="3695,2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x4RcQAAADdAAAADwAAAGRycy9kb3ducmV2LnhtbERPz2vCMBS+D/wfwhN2GTN1Ha50RtGK&#10;OIQdph52fDTPpti81CZq/e/NYbDjx/d7Ou9tI67U+dqxgvEoAUFcOl1zpeCwX79mIHxA1tg4JgV3&#10;8jCfDZ6mmGt34x+67kIlYgj7HBWYENpcSl8asuhHriWO3NF1FkOEXSV1h7cYbhv5liQTabHm2GCw&#10;pcJQedpdrILNaSmLlV9mL2Zy/s3SLabfBSr1POwXnyAC9eFf/Of+0greP9K4P76JT0DO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XHhFxAAAAN0AAAAPAAAAAAAAAAAA&#10;AAAAAKECAABkcnMvZG93bnJldi54bWxQSwUGAAAAAAQABAD5AAAAkgMAAAAA&#10;" strokeweight=".1pt"/>
                      <v:line id="Line 2421" o:spid="_x0000_s3244" style="position:absolute;visibility:visible;mso-wrap-style:square" from="3930,2057" to="3937,2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Dd3scAAADdAAAADwAAAGRycy9kb3ducmV2LnhtbESPQWvCQBSE74L/YXlCL1I3NmJD6iqa&#10;UiyCh9oeenxkX7PB7NuY3Wr6792C4HGYmW+Yxaq3jThT52vHCqaTBARx6XTNlYKvz7fHDIQPyBob&#10;x6TgjzyslsPBAnPtLvxB50OoRISwz1GBCaHNpfSlIYt+4lri6P24zmKIsquk7vAS4baRT0kylxZr&#10;jgsGWyoMlcfDr1WwPW5k8eo32djMT99ZusN0X6BSD6N+/QIiUB/u4Vv7XSuYPadT+H8Tn4B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EN3exwAAAN0AAAAPAAAAAAAA&#10;AAAAAAAAAKECAABkcnMvZG93bnJldi54bWxQSwUGAAAAAAQABAD5AAAAlQMAAAAA&#10;" strokeweight=".1pt"/>
                      <v:shape id="Freeform 2422" o:spid="_x0000_s3245" style="position:absolute;left:3422;top:2914;width:267;height:794;visibility:visible;mso-wrap-style:square;v-text-anchor:top" coordsize="4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fjIMcA&#10;AADdAAAADwAAAGRycy9kb3ducmV2LnhtbESPT2vCQBTE74V+h+UVvOmmKramrqKCfw6ltCo9v2af&#10;STD7NuyuJvn23YLQ4zAzv2Fmi9ZU4kbOl5YVPA8SEMSZ1SXnCk7HTf8VhA/IGivLpKAjD4v548MM&#10;U20b/qLbIeQiQtinqKAIoU6l9FlBBv3A1sTRO1tnMETpcqkdNhFuKjlMkok0WHJcKLCmdUHZ5XA1&#10;CqZnU3enT/e+/dh9/4TJqNmvukap3lO7fAMRqA3/4Xt7rxWMX0ZD+HsTn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34yDHAAAA3QAAAA8AAAAAAAAAAAAAAAAAmAIAAGRy&#10;cy9kb3ducmV2LnhtbFBLBQYAAAAABAAEAPUAAACMAwAAAAA=&#10;" path="m,125r42,l42,97r,-27l42,43r,-28l42,15r,-2l40,8,35,5,28,3,23,,15,3,8,5,5,8,,13r,2l,125xe" fillcolor="#131516" stroked="f">
                        <v:path arrowok="t" o:connecttype="custom" o:connectlocs="0,79375;26670,79375;26670,61595;26670,44450;26670,27305;26670,9525;26670,9525;26670,8255;25400,5080;22225,3175;17780,1905;14605,0;9525,1905;5080,3175;3175,5080;0,8255;0,9525;0,79375" o:connectangles="0,0,0,0,0,0,0,0,0,0,0,0,0,0,0,0,0,0"/>
                      </v:shape>
                      <v:shape id="Freeform 2423" o:spid="_x0000_s3246" style="position:absolute;left:3422;top:2914;width:267;height:794;visibility:visible;mso-wrap-style:square;v-text-anchor:top" coordsize="4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XQkMUA&#10;AADdAAAADwAAAGRycy9kb3ducmV2LnhtbESPzW7CMBCE75V4B2uRuBWHUhUIGIQiqrZHftRel3hJ&#10;AvE6tU1I376uVInjaGa+0SxWnalFS85XlhWMhgkI4tzqigsFh/3r4xSED8gaa8uk4Ic8rJa9hwWm&#10;2t54S+0uFCJC2KeooAyhSaX0eUkG/dA2xNE7WWcwROkKqR3eItzU8ilJXqTBiuNCiQ1lJeWX3dUo&#10;sG6afWbf7XFztvpKXx+hq99mSg363XoOIlAX7uH/9rtW8DwZj+HvTX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ZdCQxQAAAN0AAAAPAAAAAAAAAAAAAAAAAJgCAABkcnMv&#10;ZG93bnJldi54bWxQSwUGAAAAAAQABAD1AAAAigMAAAAA&#10;" path="m,125r42,l42,97r,-27l42,43r,-28l42,15r,-2l40,8,35,5,28,3,23,,15,3,8,5,5,8,,13r,2l,125xe" filled="f" strokecolor="#1f1a17" strokeweight=".1pt">
                        <v:path arrowok="t" o:connecttype="custom" o:connectlocs="0,79375;26670,79375;26670,61595;26670,44450;26670,27305;26670,9525;26670,9525;26670,8255;25400,5080;22225,3175;17780,1905;14605,0;9525,1905;5080,3175;3175,5080;0,8255;0,9525;0,79375" o:connectangles="0,0,0,0,0,0,0,0,0,0,0,0,0,0,0,0,0,0"/>
                      </v:shape>
                      <v:shape id="Freeform 2424" o:spid="_x0000_s3247" style="position:absolute;left:3911;top:2914;width:273;height:794;visibility:visible;mso-wrap-style:square;v-text-anchor:top" coordsize="43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XYAcQA&#10;AADdAAAADwAAAGRycy9kb3ducmV2LnhtbESP0WoCMRRE3wv+Q7hC32pW3VZZjSIWodC+VPcDLpvr&#10;ZnFzE5Ko6983hUIfh5k5w6y3g+3FjULsHCuYTgoQxI3THbcK6tPhZQkiJmSNvWNS8KAI283oaY2V&#10;dnf+ptsxtSJDOFaowKTkKyljY8hinDhPnL2zCxZTlqGVOuA9w20vZ0XxJi12nBcMetobai7Hq1UQ&#10;p/Oiqb/q17Lbz8x7uPqT+fRKPY+H3QpEoiH9h//aH1pBuZiX8PsmPw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l2AHEAAAA3QAAAA8AAAAAAAAAAAAAAAAAmAIAAGRycy9k&#10;b3ducmV2LnhtbFBLBQYAAAAABAAEAPUAAACJAwAAAAA=&#10;" path="m,125r43,l43,97r,-27l43,43r,-28l43,15r,-2l40,8,35,5,30,3,23,,15,3,8,5,5,8,,13r,2l,125xe" fillcolor="#131516" stroked="f">
                        <v:path arrowok="t" o:connecttype="custom" o:connectlocs="0,79375;27305,79375;27305,61595;27305,44450;27305,27305;27305,9525;27305,9525;27305,8255;25400,5080;22225,3175;19050,1905;14605,0;9525,1905;5080,3175;3175,5080;0,8255;0,9525;0,79375" o:connectangles="0,0,0,0,0,0,0,0,0,0,0,0,0,0,0,0,0,0"/>
                      </v:shape>
                      <v:shape id="Freeform 2425" o:spid="_x0000_s3248" style="position:absolute;left:3911;top:2914;width:273;height:794;visibility:visible;mso-wrap-style:square;v-text-anchor:top" coordsize="43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+zyMUA&#10;AADdAAAADwAAAGRycy9kb3ducmV2LnhtbESPzWrCQBSF9wXfYbhCd3Wi1ijRUVQo7aaLqAjuLplr&#10;EszcCTOjSfv0nUKhy8P5+TirTW8a8SDna8sKxqMEBHFhdc2lgtPx7WUBwgdkjY1lUvBFHjbrwdMK&#10;M207zulxCKWII+wzVFCF0GZS+qIig35kW+LoXa0zGKJ0pdQOuzhuGjlJklQarDkSKmxpX1FxO9xN&#10;5KbX7+79lNOZZ+M0dZcdfh5zpZ6H/XYJIlAf/sN/7Q+t4HU+ncHvm/g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z7PIxQAAAN0AAAAPAAAAAAAAAAAAAAAAAJgCAABkcnMv&#10;ZG93bnJldi54bWxQSwUGAAAAAAQABAD1AAAAigMAAAAA&#10;" path="m,125r43,l43,97r,-27l43,43r,-28l43,15r,-2l40,8,35,5,30,3,23,,15,3,8,5,5,8,,13r,2l,125xe" filled="f" strokecolor="#1f1a17" strokeweight=".1pt">
                        <v:path arrowok="t" o:connecttype="custom" o:connectlocs="0,79375;27305,79375;27305,61595;27305,44450;27305,27305;27305,9525;27305,9525;27305,8255;25400,5080;22225,3175;19050,1905;14605,0;9525,1905;5080,3175;3175,5080;0,8255;0,9525;0,79375" o:connectangles="0,0,0,0,0,0,0,0,0,0,0,0,0,0,0,0,0,0"/>
                      </v:shape>
                      <v:shape id="Freeform 2426" o:spid="_x0000_s3249" style="position:absolute;left:2127;top:2755;width:1016;height:870;visibility:visible;mso-wrap-style:square;v-text-anchor:top" coordsize="160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/a5sYA&#10;AADdAAAADwAAAGRycy9kb3ducmV2LnhtbESP3WrCQBSE74W+w3IKvdNN6l9J3YgUCgoiNLV4e5I9&#10;TUKzZ0N2a+Lbu4Lg5TAz3zCr9WAacabO1ZYVxJMIBHFhdc2lguP35/gNhPPIGhvLpOBCDtbp02iF&#10;ibY9f9E586UIEHYJKqi8bxMpXVGRQTexLXHwfm1n0AfZlVJ32Ae4aeRrFC2kwZrDQoUtfVRU/GX/&#10;RsH0lMWHKL/km5Nu8373s9vLYq7Uy/OweQfhafCP8L291Qpmy+kCbm/CE5D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/a5sYAAADdAAAADwAAAAAAAAAAAAAAAACYAgAAZHJz&#10;L2Rvd25yZXYueG1sUEsFBgAAAAAEAAQA9QAAAIsDAAAAAA==&#10;" path="m160,137r-40,-5l82,130r-39,l,132,,100,,65,,33,,,18,,30,3,43,8r7,5l58,20r5,5l65,28r,l75,30r7,5l87,43r5,7l95,53r,l105,60r7,5l120,75r5,12l125,90r2,2l140,100r10,10l157,122r3,15xm92,92r10,l112,95r8,5l130,102r12,13l150,127r-18,-5l112,122r-2,-7l105,107r-8,-7l92,92xm5,3l15,5r8,3l30,13r8,5l25,20,15,15,5,13,5,3xm5,18r10,5l28,30r7,8l40,43,25,40,5,38r,-8l5,18xm80,60r12,5l102,72r10,8l117,90,107,87r-12,l95,80,90,72,85,65,80,60xm33,20r17,8l65,38r10,7l80,53,65,48,50,45,40,30,33,20xm5,43r25,5l53,55r10,8l73,68r7,7l87,85,75,82,55,75,40,68,23,63,5,60,5,43xm5,70r33,5l65,87r13,5l87,102r10,10l102,125,80,122,58,120r-25,2l5,122,5,70xe" fillcolor="#ccced1" stroked="f">
                        <v:path arrowok="t" o:connecttype="custom" o:connectlocs="76200,83820;27305,82550;0,63500;0,20955;11430,0;27305,5080;36830,12700;41275,17780;47625,19050;55245,27305;60325,33655;66675,38100;76200,47625;79375,57150;88900,63500;99695,77470;58420,58420;71120,60325;82550,64770;95250,80645;71120,77470;66675,67945;58420,58420;9525,3175;19050,8255;15875,12700;3175,8255;3175,11430;17780,19050;25400,27305;3175,24130;3175,11430;58420,41275;71120,50800;67945,55245;60325,50800;53975,41275;20955,12700;41275,24130;50800,33655;31750,28575;20955,12700;19050,30480;40005,40005;50800,47625;47625,52070;25400,43180;3175,38100;3175,44450;41275,55245;55245,64770;64770,79375;36830,76200;3175,77470" o:connectangles="0,0,0,0,0,0,0,0,0,0,0,0,0,0,0,0,0,0,0,0,0,0,0,0,0,0,0,0,0,0,0,0,0,0,0,0,0,0,0,0,0,0,0,0,0,0,0,0,0,0,0,0,0,0"/>
                        <o:lock v:ext="edit" verticies="t"/>
                      </v:shape>
                      <v:shape id="Freeform 2427" o:spid="_x0000_s3250" style="position:absolute;left:2101;top:3962;width:3645;height:2280;visibility:visible;mso-wrap-style:square;v-text-anchor:top" coordsize="574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iEjccA&#10;AADdAAAADwAAAGRycy9kb3ducmV2LnhtbESPT2vCQBTE74LfYXmF3nRTW7REN0GFliJCqe3F2yP7&#10;TNJm38bs5o/f3hWEHoeZ+Q2zSgdTiY4aV1pW8DSNQBBnVpecK/j5fpu8gnAeWWNlmRRcyEGajEcr&#10;jLXt+Yu6g89FgLCLUUHhfR1L6bKCDLqprYmDd7KNQR9kk0vdYB/gppKzKJpLgyWHhQJr2haU/R1a&#10;o0C73+0wO2W9l9Vx87nbz8/vLSr1+DCslyA8Df4/fG9/aAUvi+cF3N6EJyC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IhI3HAAAA3QAAAA8AAAAAAAAAAAAAAAAAmAIAAGRy&#10;cy9kb3ducmV2LnhtbFBLBQYAAAAABAAEAPUAAACMAwAAAAA=&#10;" path="m574,r,259l569,269r-3,10l561,287r-7,7l541,304r-17,8l504,317r-20,5l464,322r-22,l395,322r-43,5l332,329r-19,8l298,344r-15,15l273,347,258,337r-17,-5l221,327r-40,-3l136,324r-22,l94,322,72,319,54,314,37,304,22,294,9,279,,259,,,574,xe" fillcolor="#df4b36" stroked="f">
                        <v:path arrowok="t" o:connecttype="custom" o:connectlocs="364490,0;364490,164465;361315,170815;359410,177165;356235,182245;351790,186690;343535,193040;332740,198120;320040,201295;307340,204470;294640,204470;280670,204470;250825,204470;223520,207645;210820,208915;198755,213995;189230,218440;179705,227965;173355,220345;163830,213995;153035,210820;140335,207645;114935,205740;86360,205740;72390,205740;59690,204470;45720,202565;34290,199390;23495,193040;13970,186690;5715,177165;0,164465;0,0;364490,0" o:connectangles="0,0,0,0,0,0,0,0,0,0,0,0,0,0,0,0,0,0,0,0,0,0,0,0,0,0,0,0,0,0,0,0,0,0"/>
                      </v:shape>
                      <v:shape id="Freeform 2428" o:spid="_x0000_s3251" style="position:absolute;left:2101;top:3962;width:3645;height:2280;visibility:visible;mso-wrap-style:square;v-text-anchor:top" coordsize="574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n9QMIA&#10;AADdAAAADwAAAGRycy9kb3ducmV2LnhtbERPy4rCMBTdC/5DuIIb0XQcUalNRUaE2Y66cXdpbh/a&#10;3NQm2jpfP1kMuDycd7LtTS2e1LrKsoKPWQSCOLO64kLB+XSYrkE4j6yxtkwKXuRgmw4HCcbadvxD&#10;z6MvRAhhF6OC0vsmltJlJRl0M9sQBy63rUEfYFtI3WIXwk0t51G0lAYrDg0lNvRVUnY7PoyC+eW3&#10;q5eVz3dRg+ec76fJ/rpXajzqdxsQnnr/Fv+7v7WCxeozzA1vwhOQ6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Kf1AwgAAAN0AAAAPAAAAAAAAAAAAAAAAAJgCAABkcnMvZG93&#10;bnJldi54bWxQSwUGAAAAAAQABAD1AAAAhwMAAAAA&#10;" path="m574,r,259l569,269r-3,10l561,287r-7,7l541,304r-17,8l504,317r-20,5l464,322r-22,l395,322r-43,5l332,329r-19,8l298,344r-15,15l273,347,258,337r-17,-5l221,327r-40,-3l136,324r-22,l94,322,72,319,54,314,37,304,22,294,9,279,,259,,,574,xe" filled="f" strokecolor="#1f1a17" strokeweight=".1pt">
                        <v:path arrowok="t" o:connecttype="custom" o:connectlocs="364490,0;364490,164465;361315,170815;359410,177165;356235,182245;351790,186690;343535,193040;332740,198120;320040,201295;307340,204470;294640,204470;280670,204470;250825,204470;223520,207645;210820,208915;198755,213995;189230,218440;179705,227965;173355,220345;163830,213995;153035,210820;140335,207645;114935,205740;86360,205740;72390,205740;59690,204470;45720,202565;34290,199390;23495,193040;13970,186690;5715,177165;0,164465;0,0;364490,0" o:connectangles="0,0,0,0,0,0,0,0,0,0,0,0,0,0,0,0,0,0,0,0,0,0,0,0,0,0,0,0,0,0,0,0,0,0"/>
                      </v:shape>
                      <v:shape id="Freeform 2429" o:spid="_x0000_s3252" style="position:absolute;left:2679;top:4406;width:2464;height:1328;visibility:visible;mso-wrap-style:square;v-text-anchor:top" coordsize="38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xnBMYA&#10;AADdAAAADwAAAGRycy9kb3ducmV2LnhtbESP3WrCQBSE7wu+w3KE3tWNbWl+zCpSKliEolHvD9lj&#10;EsyeDdltTN++KxR6OczMN0y+Gk0rBupdY1nBfBaBIC6tbrhScDpunhIQziNrbC2Tgh9ysFpOHnLM&#10;tL3xgYbCVyJA2GWooPa+y6R0ZU0G3cx2xMG72N6gD7KvpO7xFuCmlc9R9CYNNhwWauzovabyWnwb&#10;Bcn26xDZTZp8Hs9J+8H7XaGHWKnH6bhegPA0+v/wX3urFbzGLync34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xnBMYAAADdAAAADwAAAAAAAAAAAAAAAACYAgAAZHJz&#10;L2Rvd25yZXYueG1sUEsFBgAAAAAEAAQA9QAAAIsDAAAAAA==&#10;" path="m155,124r-3,5l150,137r7,l167,139r2,3l172,144r,5l172,154r-5,5l162,162r-5,5l150,167r-13,2l127,172r-7,5l115,182r-13,l102,209r95,l197,209r89,l286,182r-10,l269,177r-8,-5l254,169r-13,-2l234,167r-7,-5l224,159r-5,-5l219,149r,-5l222,142r2,-3l234,137r7,l239,129r-5,-5l234,124r,l266,117r28,-5l316,102r20,-8l366,74,386,57r,-5l381,47r-5,-2l368,42r,-12l388,30r-2,-8l381,17r-5,-5l368,10r,-5l368,,194,,23,r,5l23,10r-8,2l10,17,5,22,,30r23,l23,42r-8,3l8,47,5,52,3,57,25,74,55,94r18,8l95,112r27,5l155,124r,l157,124r,l155,124xe" fillcolor="#006f38" stroked="f">
                        <v:path arrowok="t" o:connecttype="custom" o:connectlocs="96520,81915;99695,86995;107315,90170;109220,94615;106045,100965;99695,106045;86995,107315;76200,112395;64770,115570;125095,132715;181610,132715;175260,115570;165735,109220;153035,106045;144145,102870;139065,97790;139065,91440;142240,88265;153035,86995;148590,78740;148590,78740;186690,71120;213360,59690;245110,36195;241935,29845;233680,26670;246380,19050;241935,10795;233680,6350;233680,0;14605,0;14605,6350;6350,10795;0,19050;14605,26670;5080,29845;1905,36195;34925,59690;60325,71120;98425,78740;99695,78740;98425,78740" o:connectangles="0,0,0,0,0,0,0,0,0,0,0,0,0,0,0,0,0,0,0,0,0,0,0,0,0,0,0,0,0,0,0,0,0,0,0,0,0,0,0,0,0,0"/>
                      </v:shape>
                      <v:shape id="Freeform 2430" o:spid="_x0000_s3253" style="position:absolute;left:3441;top:4406;width:959;height:756;visibility:visible;mso-wrap-style:square;v-text-anchor:top" coordsize="151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fqyMMA&#10;AADdAAAADwAAAGRycy9kb3ducmV2LnhtbERPzWrCQBC+C32HZYReRDctatrUNZQWqTl4iO0DDNlp&#10;NpidDdltEt++exA8fnz/u3yyrRio941jBU+rBARx5XTDtYKf78PyBYQPyBpbx6TgSh7y/cNsh5l2&#10;I5c0nEMtYgj7DBWYELpMSl8ZsuhXriOO3K/rLYYI+1rqHscYblv5nCRbabHh2GCwow9D1eX8ZxW8&#10;fqZFWmLiTsWX0e2mJumHhVKP8+n9DUSgKdzFN/dRK1in67g/volPQO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fqyMMAAADdAAAADwAAAAAAAAAAAAAAAACYAgAAZHJzL2Rv&#10;d25yZXYueG1sUEsFBgAAAAAEAAQA9QAAAIgDAAAAAA==&#10;" path="m151,42r,-12l149,20,144,10,139,r-3,l141,10r5,10l149,30r,12l149,57r-5,15l136,84r-7,10l117,104r-13,8l89,114r-15,3l59,114,47,112,35,104,22,94,15,84,7,72,2,57,,42,2,30,5,20,7,10,15,,12,,7,10,2,20,,30,,42,,57,5,72r7,12l22,97r10,7l47,112r12,5l74,119r18,-2l104,112r13,-8l129,97,139,84r7,-12l149,57r2,-15xe" fillcolor="#007038" stroked="f">
                        <v:path arrowok="t" o:connecttype="custom" o:connectlocs="95885,26670;95885,19050;94615,12700;91440,6350;88265,0;86360,0;89535,6350;92710,12700;94615,19050;94615,26670;94615,36195;91440,45720;86360,53340;81915,59690;74295,66040;66040,71120;56515,72390;46990,74295;37465,72390;29845,71120;22225,66040;13970,59690;9525,53340;4445,45720;1270,36195;0,26670;1270,19050;3175,12700;4445,6350;9525,0;7620,0;4445,6350;1270,12700;0,19050;0,26670;0,36195;3175,45720;7620,53340;13970,61595;20320,66040;29845,71120;37465,74295;46990,75565;58420,74295;66040,71120;74295,66040;81915,61595;88265,53340;92710,45720;94615,36195;95885,26670" o:connectangles="0,0,0,0,0,0,0,0,0,0,0,0,0,0,0,0,0,0,0,0,0,0,0,0,0,0,0,0,0,0,0,0,0,0,0,0,0,0,0,0,0,0,0,0,0,0,0,0,0,0,0"/>
                      </v:shape>
                      <v:shape id="Freeform 2431" o:spid="_x0000_s3254" style="position:absolute;left:3441;top:4406;width:959;height:743;visibility:visible;mso-wrap-style:square;v-text-anchor:top" coordsize="151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1jPcQA&#10;AADdAAAADwAAAGRycy9kb3ducmV2LnhtbESPT2sCMRTE70K/Q3iFXqRm1WUrq1FKodCr/2iPj81z&#10;dzF5WZOo67dvBMHjMDO/YRar3hpxIR9axwrGowwEceV0y7WC3fb7fQYiRGSNxjEpuFGA1fJlsMBS&#10;uyuv6bKJtUgQDiUqaGLsSilD1ZDFMHIdcfIOzluMSfpaao/XBLdGTrKskBZbTgsNdvTVUHXcnK0C&#10;XZ1MPqlvnYy/f1OvT+d9YYZKvb32n3MQkfr4DD/aP1pB/pGP4f4mPQ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tYz3EAAAA3QAAAA8AAAAAAAAAAAAAAAAAmAIAAGRycy9k&#10;b3ducmV2LnhtbFBLBQYAAAAABAAEAPUAAACJAwAAAAA=&#10;" path="m151,42l149,30,146,20,144,10,139,r-3,l141,10r5,10l149,30r,12l146,57r-2,15l136,84,126,94r-9,10l104,109r-15,5l74,117,59,114,47,109,35,104,22,94,15,84,7,72,2,57,2,42,2,30,5,20,10,10,15,,12,,7,10,2,20,,30,,42,2,57,7,72r5,12l22,94r10,10l47,112r12,5l74,117r15,l104,112r13,-8l129,94r7,-10l144,72r5,-15l151,42xe" fillcolor="#007239" stroked="f">
                        <v:path arrowok="t" o:connecttype="custom" o:connectlocs="95885,26670;94615,19050;92710,12700;91440,6350;88265,0;86360,0;89535,6350;92710,12700;94615,19050;94615,26670;92710,36195;91440,45720;86360,53340;80010,59690;74295,66040;66040,69215;56515,72390;46990,74295;37465,72390;29845,69215;22225,66040;13970,59690;9525,53340;4445,45720;1270,36195;1270,26670;1270,19050;3175,12700;6350,6350;9525,0;7620,0;4445,6350;1270,12700;0,19050;0,26670;1270,36195;4445,45720;7620,53340;13970,59690;20320,66040;29845,71120;37465,74295;46990,74295;56515,74295;66040,71120;74295,66040;81915,59690;86360,53340;91440,45720;94615,36195;95885,26670" o:connectangles="0,0,0,0,0,0,0,0,0,0,0,0,0,0,0,0,0,0,0,0,0,0,0,0,0,0,0,0,0,0,0,0,0,0,0,0,0,0,0,0,0,0,0,0,0,0,0,0,0,0,0"/>
                      </v:shape>
                      <v:shape id="Freeform 2432" o:spid="_x0000_s3255" style="position:absolute;left:3441;top:4406;width:946;height:743;visibility:visible;mso-wrap-style:square;v-text-anchor:top" coordsize="14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Eg6MUA&#10;AADdAAAADwAAAGRycy9kb3ducmV2LnhtbESPT0sDMRTE74LfITzBm822RFvWpqUUlJ6E/hHs7bF5&#10;3SwmL8smttFPbwShx2FmfsPMl9k7caYhdoE1jEcVCOImmI5bDYf9y8MMREzIBl1g0vBNEZaL25s5&#10;1iZceEvnXWpFgXCsUYNNqa+ljI0lj3EUeuLincLgMRU5tNIMeClw7+Skqp6kx47LgsWe1paaz92X&#10;1/DxRtvxybpX/tnnx+yOSr2rjdb3d3n1DCJRTtfwf3tjNKipmsDfm/I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wSDoxQAAAN0AAAAPAAAAAAAAAAAAAAAAAJgCAABkcnMv&#10;ZG93bnJldi54bWxQSwUGAAAAAAQABAD1AAAAigMAAAAA&#10;" path="m149,42r,-12l146,20,141,10,136,r,l141,10r3,10l146,30r3,12l146,57r-5,12l136,82,126,94r-9,8l104,109r-15,5l74,114r-15,l47,109,35,102,25,94,15,82,7,69,5,57,2,42,2,30,5,20,10,10,15,r,l7,10,5,20,2,30,,42,2,57,7,72r8,12l22,94r13,10l47,112r12,2l74,117r15,-3l104,112r13,-8l129,94r7,-10l144,72r5,-15l149,42xe" fillcolor="#007339" stroked="f">
                        <v:path arrowok="t" o:connecttype="custom" o:connectlocs="94615,26670;94615,19050;92710,12700;89535,6350;86360,0;86360,0;89535,6350;91440,12700;92710,19050;94615,26670;92710,36195;89535,43815;86360,52070;80010,59690;74295,64770;66040,69215;56515,72390;46990,72390;37465,72390;29845,69215;22225,64770;15875,59690;9525,52070;4445,43815;3175,36195;1270,26670;1270,19050;3175,12700;6350,6350;9525,0;9525,0;4445,6350;3175,12700;1270,19050;0,26670;1270,36195;4445,45720;9525,53340;13970,59690;22225,66040;29845,71120;37465,72390;46990,74295;56515,72390;66040,71120;74295,66040;81915,59690;86360,53340;91440,45720;94615,36195;94615,26670" o:connectangles="0,0,0,0,0,0,0,0,0,0,0,0,0,0,0,0,0,0,0,0,0,0,0,0,0,0,0,0,0,0,0,0,0,0,0,0,0,0,0,0,0,0,0,0,0,0,0,0,0,0,0"/>
                      </v:shape>
                      <v:shape id="Freeform 2433" o:spid="_x0000_s3256" style="position:absolute;left:3454;top:4406;width:933;height:743;visibility:visible;mso-wrap-style:square;v-text-anchor:top" coordsize="14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UfRMQA&#10;AADdAAAADwAAAGRycy9kb3ducmV2LnhtbESPS4vCQBCE78L+h6EXvK2T9U10FFEC0Yv4PDeZ3iSY&#10;6QmZUbP/fkdY8FhU1VfUfNmaSjyocaVlBd+9CARxZnXJuYLzKfmagnAeWWNlmRT8koPl4qMzx1jb&#10;Jx/ocfS5CBB2MSoovK9jKV1WkEHXszVx8H5sY9AH2eRSN/gMcFPJfhSNpcGSw0KBNa0Lym7Hu1GQ&#10;Jtv7KrnubXqT2WYgL45Hu6lS3c92NQPhqfXv8H871QqGk+EAXm/CE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1H0TEAAAA3QAAAA8AAAAAAAAAAAAAAAAAmAIAAGRycy9k&#10;b3ducmV2LnhtbFBLBQYAAAAABAAEAPUAAACJAwAAAAA=&#10;" path="m147,42r,-12l144,20,139,10,134,r-2,l137,10r5,10l144,30r,12l144,57r-5,12l132,82r-8,12l115,102r-13,7l87,112r-15,2l60,112,45,109,33,102,23,94,13,82,8,69,3,57,,42,3,30,5,20,8,10,15,,13,,8,10,3,20,,30,,42,,57,5,72r8,12l20,94r13,10l45,109r12,5l72,117r15,-3l102,109r13,-5l124,94,134,84r8,-12l144,57r3,-15xe" fillcolor="#007439" stroked="f">
                        <v:path arrowok="t" o:connecttype="custom" o:connectlocs="93345,26670;93345,19050;91440,12700;88265,6350;85090,0;83820,0;86995,6350;90170,12700;91440,19050;91440,26670;91440,36195;88265,43815;83820,52070;78740,59690;73025,64770;64770,69215;55245,71120;45720,72390;38100,71120;28575,69215;20955,64770;14605,59690;8255,52070;5080,43815;1905,36195;0,26670;1905,19050;3175,12700;5080,6350;9525,0;8255,0;5080,6350;1905,12700;0,19050;0,26670;0,36195;3175,45720;8255,53340;12700,59690;20955,66040;28575,69215;36195,72390;45720,74295;55245,72390;64770,69215;73025,66040;78740,59690;85090,53340;90170,45720;91440,36195;93345,26670" o:connectangles="0,0,0,0,0,0,0,0,0,0,0,0,0,0,0,0,0,0,0,0,0,0,0,0,0,0,0,0,0,0,0,0,0,0,0,0,0,0,0,0,0,0,0,0,0,0,0,0,0,0,0"/>
                      </v:shape>
                      <v:shape id="Freeform 2434" o:spid="_x0000_s3257" style="position:absolute;left:3454;top:4406;width:933;height:724;visibility:visible;mso-wrap-style:square;v-text-anchor:top" coordsize="14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MHcsYA&#10;AADdAAAADwAAAGRycy9kb3ducmV2LnhtbESPQWvCQBSE74X+h+UVvNVNJbSSukpblGg9GQu5PrLP&#10;JJp9G3ZXTf+9Wyh4HGbmG2a2GEwnLuR8a1nByzgBQVxZ3XKt4Ge/ep6C8AFZY2eZFPySh8X88WGG&#10;mbZX3tGlCLWIEPYZKmhC6DMpfdWQQT+2PXH0DtYZDFG6WmqH1wg3nZwkyas02HJcaLCnr4aqU3E2&#10;Ckqz/M6Prjx/Fnabb1bHfMu7UqnR0/DxDiLQEO7h//ZaK0jf0hT+3sQn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MHcsYAAADdAAAADwAAAAAAAAAAAAAAAACYAgAAZHJz&#10;L2Rvd25yZXYueG1sUEsFBgAAAAAEAAQA9QAAAIsDAAAAAA==&#10;" path="m147,42l144,30,142,20,139,10,134,r-2,l137,10r5,10l144,30r,12l144,57r-5,12l132,82r-8,10l112,102r-10,5l87,112r-15,2l60,112,45,107,33,102,23,92,15,82,8,69,3,57,3,42,3,30,5,20,10,10,15,,13,,8,10,3,20,,30,,42,3,57,5,69r8,13l23,94r10,8l45,109r12,5l72,114r15,l102,109r13,-7l124,94,134,82r5,-13l144,57r3,-15xe" fillcolor="#007539" stroked="f">
                        <v:path arrowok="t" o:connecttype="custom" o:connectlocs="93345,26670;91440,19050;90170,12700;88265,6350;85090,0;83820,0;86995,6350;90170,12700;91440,19050;91440,26670;91440,36195;88265,43815;83820,52070;78740,58420;71120,64770;64770,67945;55245,71120;45720,72390;38100,71120;28575,67945;20955,64770;14605,58420;9525,52070;5080,43815;1905,36195;1905,26670;1905,19050;3175,12700;6350,6350;9525,0;8255,0;5080,6350;1905,12700;0,19050;0,26670;1905,36195;3175,43815;8255,52070;14605,59690;20955,64770;28575,69215;36195,72390;45720,72390;55245,72390;64770,69215;73025,64770;78740,59690;85090,52070;88265,43815;91440,36195;93345,26670" o:connectangles="0,0,0,0,0,0,0,0,0,0,0,0,0,0,0,0,0,0,0,0,0,0,0,0,0,0,0,0,0,0,0,0,0,0,0,0,0,0,0,0,0,0,0,0,0,0,0,0,0,0,0"/>
                      </v:shape>
                      <v:shape id="Freeform 2435" o:spid="_x0000_s3258" style="position:absolute;left:3454;top:4406;width:914;height:724;visibility:visible;mso-wrap-style:square;v-text-anchor:top" coordsize="14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GD2cUA&#10;AADdAAAADwAAAGRycy9kb3ducmV2LnhtbESPS2/CMBCE75X6H6yt1FtxeBhQikEIgaDH8jhw28ZL&#10;HBGvo9iF9N/XSJV6HM3MN5rZonO1uFEbKs8a+r0MBHHhTcWlhuNh8zYFESKywdozafihAIv589MM&#10;c+Pv/Em3fSxFgnDIUYONscmlDIUlh6HnG+LkXXzrMCbZltK0eE9wV8tBlo2lw4rTgsWGVpaK6/7b&#10;adjaL7VUNByH4uSVouPHdbI+a/360i3fQUTq4n/4r70zGkaTkYLHm/Q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kYPZxQAAAN0AAAAPAAAAAAAAAAAAAAAAAJgCAABkcnMv&#10;ZG93bnJldi54bWxQSwUGAAAAAAQABAD1AAAAigMAAAAA&#10;" path="m144,42r,-12l142,20,137,10,132,r-3,l137,10r2,10l142,30r2,12l142,57r-3,12l132,82r-8,10l112,102r-12,5l87,112r-15,l60,112,45,107,33,102,23,92,15,82,8,69,5,57,3,42,3,30,5,20,10,10,15,r,l8,10,5,20,3,30,,42,3,57,8,69r5,13l23,94r10,8l45,109r15,3l72,114r15,-2l102,109r13,-7l124,94r8,-12l139,69r5,-12l144,42xe" fillcolor="#007739" stroked="f">
                        <v:path arrowok="t" o:connecttype="custom" o:connectlocs="91440,26670;91440,19050;90170,12700;86995,6350;83820,0;81915,0;86995,6350;88265,12700;90170,19050;91440,26670;90170,36195;88265,43815;83820,52070;78740,58420;71120,64770;63500,67945;55245,71120;45720,71120;38100,71120;28575,67945;20955,64770;14605,58420;9525,52070;5080,43815;3175,36195;1905,26670;1905,19050;3175,12700;6350,6350;9525,0;9525,0;5080,6350;3175,12700;1905,19050;0,26670;1905,36195;5080,43815;8255,52070;14605,59690;20955,64770;28575,69215;38100,71120;45720,72390;55245,71120;64770,69215;73025,64770;78740,59690;83820,52070;88265,43815;91440,36195;91440,26670" o:connectangles="0,0,0,0,0,0,0,0,0,0,0,0,0,0,0,0,0,0,0,0,0,0,0,0,0,0,0,0,0,0,0,0,0,0,0,0,0,0,0,0,0,0,0,0,0,0,0,0,0,0,0"/>
                      </v:shape>
                      <v:shape id="Freeform 2436" o:spid="_x0000_s3259" style="position:absolute;left:3473;top:4406;width:895;height:724;visibility:visible;mso-wrap-style:square;v-text-anchor:top" coordsize="14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U/V8MA&#10;AADdAAAADwAAAGRycy9kb3ducmV2LnhtbESPzWrCQBSF90LfYbgFdzqxSNToKKVQ6KaiSTfdXTLX&#10;JCRzJ8xMTXz7jiC4PJyfj7M7jKYTV3K+saxgMU9AEJdWN1wp+Ck+Z2sQPiBr7CyTght5OOxfJjvM&#10;tB34TNc8VCKOsM9QQR1Cn0npy5oM+rntiaN3sc5giNJVUjsc4rjp5FuSpNJgw5FQY08fNZVt/mci&#10;RDsKxXFTVK088fcqSdvfIVVq+jq+b0EEGsMz/Gh/aQXL1TKF+5v4BOT+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kU/V8MAAADdAAAADwAAAAAAAAAAAAAAAACYAgAAZHJzL2Rv&#10;d25yZXYueG1sUEsFBgAAAAAEAAQA9QAAAIgDAAAAAA==&#10;" path="m141,42r,-12l139,20,134,10,129,r-3,l131,10r5,10l139,30r2,12l139,57r-5,12l129,82,119,92r-10,7l97,107r-13,5l69,112r-12,l42,107,32,99,20,92,12,82,5,69,2,57,,42,2,30,5,20,7,10,15,,12,,7,10,2,20,,30,,42,,57,5,69r7,13l20,92r10,10l42,107r15,5l69,114r15,-2l99,107r10,-5l121,92r8,-10l136,69r5,-12l141,42xe" fillcolor="#007839" stroked="f">
                        <v:path arrowok="t" o:connecttype="custom" o:connectlocs="89535,26670;89535,19050;88265,12700;85090,6350;81915,0;80010,0;83185,6350;86360,12700;88265,19050;89535,26670;88265,36195;85090,43815;81915,52070;75565,58420;69215,62865;61595,67945;53340,71120;43815,71120;36195,71120;26670,67945;20320,62865;12700,58420;7620,52070;3175,43815;1270,36195;0,26670;1270,19050;3175,12700;4445,6350;9525,0;7620,0;4445,6350;1270,12700;0,19050;0,26670;0,36195;3175,43815;7620,52070;12700,58420;19050,64770;26670,67945;36195,71120;43815,72390;53340,71120;62865,67945;69215,64770;76835,58420;81915,52070;86360,43815;89535,36195;89535,26670" o:connectangles="0,0,0,0,0,0,0,0,0,0,0,0,0,0,0,0,0,0,0,0,0,0,0,0,0,0,0,0,0,0,0,0,0,0,0,0,0,0,0,0,0,0,0,0,0,0,0,0,0,0,0"/>
                      </v:shape>
                      <v:shape id="Freeform 2437" o:spid="_x0000_s3260" style="position:absolute;left:3473;top:4406;width:895;height:712;visibility:visible;mso-wrap-style:square;v-text-anchor:top" coordsize="14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ld98YA&#10;AADdAAAADwAAAGRycy9kb3ducmV2LnhtbESPT2vCQBTE74V+h+UVvNWNRRqJrhIE02Lx4D/s8ZF9&#10;zQazb0N21fjtu0Khx2FmfsPMFr1txJU6XztWMBomIIhLp2uuFBz2q9cJCB+QNTaOScGdPCzmz08z&#10;zLS78Zauu1CJCGGfoQITQptJ6UtDFv3QtcTR+3GdxRBlV0nd4S3CbSPfkuRdWqw5LhhsaWmoPO8u&#10;VsHGVKeiXH9/5PmXSYvj2ob2Xig1eOnzKYhAffgP/7U/tYJxOk7h8SY+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ld98YAAADdAAAADwAAAAAAAAAAAAAAAACYAgAAZHJz&#10;L2Rvd25yZXYueG1sUEsFBgAAAAAEAAQA9QAAAIsDAAAAAA==&#10;" path="m141,42l139,30,136,20,134,10,126,r,l131,10r5,10l139,30r,12l139,57r-5,12l126,82r-7,10l109,99r-12,8l84,109r-15,3l57,109,44,107,32,99,22,92,12,82,7,69,2,57,2,42,2,30,5,20,10,10,15,,12,,7,10,2,20,,30,,42,2,57,5,69r7,13l20,92r10,10l42,107r15,5l69,112r15,l97,107r12,-5l121,92r8,-10l136,69r3,-12l141,42xe" fillcolor="#007a3a" stroked="f">
                        <v:path arrowok="t" o:connecttype="custom" o:connectlocs="89535,26670;88265,19050;86360,12700;85090,6350;80010,0;80010,0;83185,6350;86360,12700;88265,19050;88265,26670;88265,36195;85090,43815;80010,52070;75565,58420;69215,62865;61595,67945;53340,69215;43815,71120;36195,69215;27940,67945;20320,62865;13970,58420;7620,52070;4445,43815;1270,36195;1270,26670;1270,19050;3175,12700;6350,6350;9525,0;7620,0;4445,6350;1270,12700;0,19050;0,26670;1270,36195;3175,43815;7620,52070;12700,58420;19050,64770;26670,67945;36195,71120;43815,71120;53340,71120;61595,67945;69215,64770;76835,58420;81915,52070;86360,43815;88265,36195;89535,26670" o:connectangles="0,0,0,0,0,0,0,0,0,0,0,0,0,0,0,0,0,0,0,0,0,0,0,0,0,0,0,0,0,0,0,0,0,0,0,0,0,0,0,0,0,0,0,0,0,0,0,0,0,0,0"/>
                      </v:shape>
                      <v:shape id="Freeform 2438" o:spid="_x0000_s3261" style="position:absolute;left:3473;top:4406;width:895;height:712;visibility:visible;mso-wrap-style:square;v-text-anchor:top" coordsize="14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kRocMA&#10;AADdAAAADwAAAGRycy9kb3ducmV2LnhtbERPy4rCMBTdC/5DuMLsxtSqo1ajSMFR3Ay+Fu4uzbUt&#10;NjelyWjn781iwOXhvBer1lTiQY0rLSsY9CMQxJnVJecKzqfN5xSE88gaK8uk4I8crJbdzgITbZ98&#10;oMfR5yKEsEtQQeF9nUjpsoIMur6tiQN3s41BH2CTS93gM4SbSsZR9CUNlhwaCqwpLSi7H3+Ngu9D&#10;vKX78JLeNrEcD/dZOfu5pkp99Nr1HISn1r/F/+6dVjCajMLc8CY8Ab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kRocMAAADdAAAADwAAAAAAAAAAAAAAAACYAgAAZHJzL2Rv&#10;d25yZXYueG1sUEsFBgAAAAAEAAQA9QAAAIgDAAAAAA==&#10;" path="m141,42l139,30,136,20,131,10,126,r-2,l131,10r3,10l139,30r,12l136,57r-2,12l126,79r-7,10l109,99r-12,5l84,109r-15,3l57,109,44,104,32,99,22,89,15,79,7,69,2,57,2,42,2,30,5,20,10,10,15,r,l7,10,5,20,2,30,,42,2,57,5,69r7,13l20,92r12,7l42,107r15,5l69,112r15,l97,107r12,-8l119,92,129,82r5,-13l139,57r2,-15xe" fillcolor="#007b3a" stroked="f">
                        <v:path arrowok="t" o:connecttype="custom" o:connectlocs="89535,26670;88265,19050;86360,12700;83185,6350;80010,0;78740,0;83185,6350;85090,12700;88265,19050;88265,26670;86360,36195;85090,43815;80010,50165;75565,56515;69215,62865;61595,66040;53340,69215;43815,71120;36195,69215;27940,66040;20320,62865;13970,56515;9525,50165;4445,43815;1270,36195;1270,26670;1270,19050;3175,12700;6350,6350;9525,0;9525,0;4445,6350;3175,12700;1270,19050;0,26670;1270,36195;3175,43815;7620,52070;12700,58420;20320,62865;26670,67945;36195,71120;43815,71120;53340,71120;61595,67945;69215,62865;75565,58420;81915,52070;85090,43815;88265,36195;89535,26670" o:connectangles="0,0,0,0,0,0,0,0,0,0,0,0,0,0,0,0,0,0,0,0,0,0,0,0,0,0,0,0,0,0,0,0,0,0,0,0,0,0,0,0,0,0,0,0,0,0,0,0,0,0,0"/>
                      </v:shape>
                      <v:shape id="Freeform 2439" o:spid="_x0000_s3262" style="position:absolute;left:3486;top:4406;width:870;height:712;visibility:visible;mso-wrap-style:square;v-text-anchor:top" coordsize="137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25ysYA&#10;AADdAAAADwAAAGRycy9kb3ducmV2LnhtbESP0WrCQBRE3wX/YbmCL1I3DYutqauUQksQKlb9gEv2&#10;msRm74bsqunfuwXBx2FmzjCLVW8bcaHO1441PE8TEMSFMzWXGg77z6dXED4gG2wck4Y/8rBaDgcL&#10;zIy78g9ddqEUEcI+Qw1VCG0mpS8qsuinriWO3tF1FkOUXSlNh9cIt41Mk2QmLdYcFyps6aOi4nd3&#10;thpypban+Vf4TjdycmrKtTqmk1zr8ah/fwMRqA+P8L2dGw3qRc3h/01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25ysYAAADdAAAADwAAAAAAAAAAAAAAAACYAgAAZHJz&#10;L2Rvd25yZXYueG1sUEsFBgAAAAAEAAQA9QAAAIsDAAAAAA==&#10;" path="m137,42r,-12l134,20,129,10,124,r-2,l127,10r5,10l134,30r3,12l134,55r-2,14l124,79r-7,10l107,99r-12,5l82,109r-15,l55,109,42,104,30,99,20,89,13,79,5,69,3,55,,42,3,30,5,20,8,10,15,,13,,8,10,3,20,,30,,42,,57,5,69r5,13l20,92r10,7l42,107r13,2l67,112r15,-3l95,107r12,-8l117,92r7,-10l132,69r5,-12l137,42xe" fillcolor="#007c3a" stroked="f">
                        <v:path arrowok="t" o:connecttype="custom" o:connectlocs="86995,26670;86995,19050;85090,12700;81915,6350;78740,0;77470,0;80645,6350;83820,12700;85090,19050;86995,26670;85090,34925;83820,43815;78740,50165;74295,56515;67945,62865;60325,66040;52070,69215;42545,69215;34925,69215;26670,66040;19050,62865;12700,56515;8255,50165;3175,43815;1905,34925;0,26670;1905,19050;3175,12700;5080,6350;9525,0;8255,0;5080,6350;1905,12700;0,19050;0,26670;0,36195;3175,43815;6350,52070;12700,58420;19050,62865;26670,67945;34925,69215;42545,71120;52070,69215;60325,67945;67945,62865;74295,58420;78740,52070;83820,43815;86995,36195;86995,26670" o:connectangles="0,0,0,0,0,0,0,0,0,0,0,0,0,0,0,0,0,0,0,0,0,0,0,0,0,0,0,0,0,0,0,0,0,0,0,0,0,0,0,0,0,0,0,0,0,0,0,0,0,0,0"/>
                      </v:shape>
                      <v:shape id="Freeform 2440" o:spid="_x0000_s3263" style="position:absolute;left:3486;top:4406;width:870;height:712;visibility:visible;mso-wrap-style:square;v-text-anchor:top" coordsize="137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HkN8QA&#10;AADdAAAADwAAAGRycy9kb3ducmV2LnhtbERPz0/CMBS+m/g/NM/Ei4FuRIUMChEJRqMXBtxf1sfW&#10;uL6Otoz539uDiccv3+/FarCt6MkH41hBPs5AEFdOG64VHPbb0QxEiMgaW8ek4IcCrJa3NwsstLvy&#10;jvoy1iKFcChQQRNjV0gZqoYshrHriBN3ct5iTNDXUnu8pnDbykmWPUuLhlNDgx29NlR9lxer4MGf&#10;JvlXfjHt+fC2OX58mn59LJW6vxte5iAiDfFf/Od+1woep09pf3qTn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R5DfEAAAA3QAAAA8AAAAAAAAAAAAAAAAAmAIAAGRycy9k&#10;b3ducmV2LnhtbFBLBQYAAAAABAAEAPUAAACJAwAAAAA=&#10;" path="m137,42r,-12l132,20,129,10,122,r,l127,10r5,10l134,30r,12l134,55r-5,12l124,79,114,89r-9,8l95,104r-13,3l67,109,55,107,42,104,30,97,20,89,13,79,8,67,3,55,,42,3,30,5,20,10,10,15,r,l8,10,3,20,,30,,42,,57,5,69r8,10l20,89,30,99r12,5l55,109r12,3l82,109r13,-5l107,99,117,89r7,-10l132,69r2,-12l137,42xe" fillcolor="#007d3a" stroked="f">
                        <v:path arrowok="t" o:connecttype="custom" o:connectlocs="86995,26670;86995,19050;83820,12700;81915,6350;77470,0;77470,0;80645,6350;83820,12700;85090,19050;85090,26670;85090,34925;81915,42545;78740,50165;72390,56515;66675,61595;60325,66040;52070,67945;42545,69215;34925,67945;26670,66040;19050,61595;12700,56515;8255,50165;5080,42545;1905,34925;0,26670;1905,19050;3175,12700;6350,6350;9525,0;9525,0;5080,6350;1905,12700;0,19050;0,26670;0,36195;3175,43815;8255,50165;12700,56515;19050,62865;26670,66040;34925,69215;42545,71120;52070,69215;60325,66040;67945,62865;74295,56515;78740,50165;83820,43815;85090,36195;86995,26670" o:connectangles="0,0,0,0,0,0,0,0,0,0,0,0,0,0,0,0,0,0,0,0,0,0,0,0,0,0,0,0,0,0,0,0,0,0,0,0,0,0,0,0,0,0,0,0,0,0,0,0,0,0,0"/>
                      </v:shape>
                      <v:shape id="Freeform 2441" o:spid="_x0000_s3264" style="position:absolute;left:3486;top:4406;width:870;height:693;visibility:visible;mso-wrap-style:square;v-text-anchor:top" coordsize="137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d/xsgA&#10;AADdAAAADwAAAGRycy9kb3ducmV2LnhtbESPT2vCQBTE74V+h+UVetNNtFYbXSUU+ofcmgp6fGRf&#10;k2D27Zrdauyn7xaEHoeZ+Q2z2gymEyfqfWtZQTpOQBBXVrdcK9h+vowWIHxA1thZJgUX8rBZ396s&#10;MNP2zB90KkMtIoR9hgqaEFwmpa8aMujH1hFH78v2BkOUfS11j+cIN52cJMmjNNhyXGjQ0XND1aH8&#10;NgqK7ext6nb5635aup9LnRfp8alQ6v5uyJcgAg3hP3xtv2sFD/NZCn9v4hO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13/GyAAAAN0AAAAPAAAAAAAAAAAAAAAAAJgCAABk&#10;cnMvZG93bnJldi54bWxQSwUGAAAAAAQABAD1AAAAjQMAAAAA&#10;" path="m137,42l134,30,132,20,127,10,122,r-3,l127,10r2,10l134,30r,12l134,55r-5,12l124,79,114,89r-9,8l95,104r-13,3l67,109,55,107,42,104,30,97,23,89,13,79,8,67,3,55,3,42,3,30,5,20,10,10,18,,15,,8,10,5,20,3,30,,42,3,55,5,69r8,10l20,89,30,99r12,5l55,109r12,l82,109r13,-5l107,99,117,89r7,-10l132,69r2,-14l137,42xe" fillcolor="#007f3a" stroked="f">
                        <v:path arrowok="t" o:connecttype="custom" o:connectlocs="86995,26670;85090,19050;83820,12700;80645,6350;77470,0;75565,0;80645,6350;81915,12700;85090,19050;85090,26670;85090,34925;81915,42545;78740,50165;72390,56515;66675,61595;60325,66040;52070,67945;42545,69215;34925,67945;26670,66040;19050,61595;14605,56515;8255,50165;5080,42545;1905,34925;1905,26670;1905,19050;3175,12700;6350,6350;11430,0;9525,0;5080,6350;3175,12700;1905,19050;0,26670;1905,34925;3175,43815;8255,50165;12700,56515;19050,62865;26670,66040;34925,69215;42545,69215;52070,69215;60325,66040;67945,62865;74295,56515;78740,50165;83820,43815;85090,34925;86995,26670" o:connectangles="0,0,0,0,0,0,0,0,0,0,0,0,0,0,0,0,0,0,0,0,0,0,0,0,0,0,0,0,0,0,0,0,0,0,0,0,0,0,0,0,0,0,0,0,0,0,0,0,0,0,0"/>
                      </v:shape>
                      <v:shape id="Freeform 2442" o:spid="_x0000_s3265" style="position:absolute;left:3486;top:4406;width:851;height:693;visibility:visible;mso-wrap-style:square;v-text-anchor:top" coordsize="13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jVCscA&#10;AADdAAAADwAAAGRycy9kb3ducmV2LnhtbESPT2sCMRTE70K/Q3gFb5qt1ipboxRBES+1KtLeHpu3&#10;f+jmZd3EdfXTNwXB4zAzv2Gm89aUoqHaFZYVvPQjEMSJ1QVnCg77ZW8CwnlkjaVlUnAlB/PZU2eK&#10;sbYX/qJm5zMRIOxiVJB7X8VSuiQng65vK+LgpbY26IOsM6lrvAS4KeUgit6kwYLDQo4VLXJKfndn&#10;oyD5LE7HLZ1v2Hynw/SnxNPqulGq+9x+vIPw1PpH+N5eawWv49EA/t+EJ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41QrHAAAA3QAAAA8AAAAAAAAAAAAAAAAAmAIAAGRy&#10;cy9kb3ducmV2LnhtbFBLBQYAAAAABAAEAPUAAACMAwAAAAA=&#10;" path="m134,42r,-12l132,20,127,10,122,r-3,l124,10r5,10l132,30r2,12l132,55r-3,12l122,79r-8,10l105,97r-10,5l82,107r-15,l55,107,42,102,32,97,23,89,15,79,8,67,5,55,3,42,3,30,8,20,13,10,18,,15,,10,10,5,20,3,30,,42,3,55,8,67r5,12l20,89r10,8l42,104r13,3l67,109r15,-2l95,104r10,-7l114,89,124,79r5,-12l134,55r,-13xe" fillcolor="#00803b" stroked="f">
                        <v:path arrowok="t" o:connecttype="custom" o:connectlocs="85090,26670;85090,19050;83820,12700;80645,6350;77470,0;75565,0;78740,6350;81915,12700;83820,19050;85090,26670;83820,34925;81915,42545;77470,50165;72390,56515;66675,61595;60325,64770;52070,67945;42545,67945;34925,67945;26670,64770;20320,61595;14605,56515;9525,50165;5080,42545;3175,34925;1905,26670;1905,19050;5080,12700;8255,6350;11430,0;9525,0;6350,6350;3175,12700;1905,19050;0,26670;1905,34925;5080,42545;8255,50165;12700,56515;19050,61595;26670,66040;34925,67945;42545,69215;52070,67945;60325,66040;66675,61595;72390,56515;78740,50165;81915,42545;85090,34925;85090,26670" o:connectangles="0,0,0,0,0,0,0,0,0,0,0,0,0,0,0,0,0,0,0,0,0,0,0,0,0,0,0,0,0,0,0,0,0,0,0,0,0,0,0,0,0,0,0,0,0,0,0,0,0,0,0"/>
                      </v:shape>
                      <v:shape id="Freeform 2443" o:spid="_x0000_s3266" style="position:absolute;left:3505;top:4406;width:832;height:693;visibility:visible;mso-wrap-style:square;v-text-anchor:top" coordsize="13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xFAscA&#10;AADdAAAADwAAAGRycy9kb3ducmV2LnhtbESPT2vCQBTE74V+h+UVvNWN1USJrlIiLb35F8HbM/ua&#10;hGbfxuxW02/vFgSPw8z8hpktOlOLC7Wusqxg0I9AEOdWV1wo2O8+XicgnEfWWFsmBX/kYDF/fpph&#10;qu2VN3TZ+kIECLsUFZTeN6mULi/JoOvbhjh437Y16INsC6lbvAa4qeVbFCXSYMVhocSGspLyn+2v&#10;UVB8jnejOBucDnyMo2R9PK+WWaJU76V7n4Lw1PlH+N7+0gpG43gI/2/C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sRQLHAAAA3QAAAA8AAAAAAAAAAAAAAAAAmAIAAGRy&#10;cy9kb3ducmV2LnhtbFBLBQYAAAAABAAEAPUAAACMAwAAAAA=&#10;" path="m131,42r,-12l126,20,124,10,116,r-2,l121,10r5,10l129,30r,12l129,55r-5,12l119,79r-8,8l102,97r-10,5l79,107r-15,l52,107,39,102,29,97,20,87,12,79,5,67,2,55,,42,2,30,5,20,10,10,15,r,l7,10,2,20,,30,,42,,55,5,67r5,12l20,89r7,8l39,104r13,3l64,109r15,-2l92,104r10,-7l111,89,121,79r5,-12l131,55r,-13xe" fillcolor="#00813b" stroked="f">
                        <v:path arrowok="t" o:connecttype="custom" o:connectlocs="83185,26670;83185,19050;80010,12700;78740,6350;73660,0;72390,0;76835,6350;80010,12700;81915,19050;81915,26670;81915,34925;78740,42545;75565,50165;70485,55245;64770,61595;58420,64770;50165,67945;40640,67945;33020,67945;24765,64770;18415,61595;12700,55245;7620,50165;3175,42545;1270,34925;0,26670;1270,19050;3175,12700;6350,6350;9525,0;9525,0;4445,6350;1270,12700;0,19050;0,26670;0,34925;3175,42545;6350,50165;12700,56515;17145,61595;24765,66040;33020,67945;40640,69215;50165,67945;58420,66040;64770,61595;70485,56515;76835,50165;80010,42545;83185,34925;83185,26670" o:connectangles="0,0,0,0,0,0,0,0,0,0,0,0,0,0,0,0,0,0,0,0,0,0,0,0,0,0,0,0,0,0,0,0,0,0,0,0,0,0,0,0,0,0,0,0,0,0,0,0,0,0,0"/>
                      </v:shape>
                      <v:shape id="Freeform 2444" o:spid="_x0000_s3267" style="position:absolute;left:3505;top:4406;width:832;height:680;visibility:visible;mso-wrap-style:square;v-text-anchor:top" coordsize="131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8KP8YA&#10;AADdAAAADwAAAGRycy9kb3ducmV2LnhtbESPQWvCQBSE7wX/w/IEL0U3tlZDdBWpFKQnawNeH9ln&#10;Nm32bciuJu2vd4VCj8PMN8OsNr2txZVaXzlWMJ0kIIgLpysuFeSfb+MUhA/IGmvHpOCHPGzWg4cV&#10;Ztp1/EHXYyhFLGGfoQITQpNJ6QtDFv3ENcTRO7vWYoiyLaVusYvltpZPSTKXFiuOCwYbejVUfB8v&#10;VsHsuUwPXcpfp4N5x0t4/M3z/U6p0bDfLkEE6sN/+I/e68gtXmZwfxOfgF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T8KP8YAAADdAAAADwAAAAAAAAAAAAAAAACYAgAAZHJz&#10;L2Rvd25yZXYueG1sUEsFBgAAAAAEAAQA9QAAAIsDAAAAAA==&#10;" path="m131,42l129,30,126,20,121,10,116,r-2,l121,10r5,10l129,30r,12l129,55r-5,12l119,77r-8,10l102,94r-13,8l79,104r-15,3l52,104,39,102,29,94,20,87,12,77,7,67,2,55,2,42,2,30,5,20,10,10,17,,15,,10,10,5,20,,30,,42,2,55,5,67r7,12l20,89r9,8l39,102r13,5l64,107r15,l92,102r10,-5l111,89r8,-10l126,67r3,-12l131,42xe" fillcolor="#00823b" stroked="f">
                        <v:path arrowok="t" o:connecttype="custom" o:connectlocs="83185,26670;81915,19050;80010,12700;76835,6350;73660,0;72390,0;76835,6350;80010,12700;81915,19050;81915,26670;81915,34925;78740,42545;75565,48895;70485,55245;64770,59690;56515,64770;50165,66040;40640,67945;33020,66040;24765,64770;18415,59690;12700,55245;7620,48895;4445,42545;1270,34925;1270,26670;1270,19050;3175,12700;6350,6350;10795,0;9525,0;6350,6350;3175,12700;0,19050;0,26670;1270,34925;3175,42545;7620,50165;12700,56515;18415,61595;24765,64770;33020,67945;40640,67945;50165,67945;58420,64770;64770,61595;70485,56515;75565,50165;80010,42545;81915,34925;83185,26670" o:connectangles="0,0,0,0,0,0,0,0,0,0,0,0,0,0,0,0,0,0,0,0,0,0,0,0,0,0,0,0,0,0,0,0,0,0,0,0,0,0,0,0,0,0,0,0,0,0,0,0,0,0,0"/>
                      </v:shape>
                      <v:shape id="Freeform 2445" o:spid="_x0000_s3268" style="position:absolute;left:3505;top:4406;width:819;height:680;visibility:visible;mso-wrap-style:square;v-text-anchor:top" coordsize="129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iT18gA&#10;AADdAAAADwAAAGRycy9kb3ducmV2LnhtbESPT0sDMRTE74LfITzBm826uK1dmxaRFvVQ+k/w+ty8&#10;3SxuXpYktquf3ggFj8PM/IaZLQbbiSP50DpWcDvKQBBXTrfcKHg7rG7uQYSIrLFzTAq+KcBifnkx&#10;w1K7E+/ouI+NSBAOJSowMfallKEyZDGMXE+cvNp5izFJ30jt8ZTgtpN5lo2lxZbTgsGengxVn/sv&#10;qyCvl/Vmunxe59vXD/++jab4We2Uur4aHh9ARBrif/jcftEK7iZFAX9v0hO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qJPXyAAAAN0AAAAPAAAAAAAAAAAAAAAAAJgCAABk&#10;cnMvZG93bnJldi54bWxQSwUGAAAAAAQABAD1AAAAjQMAAAAA&#10;" path="m129,42r,-12l126,20,121,10,114,r,l119,10r5,10l126,30r3,12l126,55r-2,12l119,77,109,87r-7,7l89,99r-10,5l64,104r-12,l39,99,29,94,20,87,12,77,7,67,2,55,2,42,2,30,7,20,12,10,17,,15,,10,10,5,20,2,30,,42,2,55,5,67r7,12l20,87r9,10l39,102r13,5l64,107r15,l92,102r10,-5l111,87r8,-8l124,67r5,-12l129,42xe" fillcolor="#03843c" stroked="f">
                        <v:path arrowok="t" o:connecttype="custom" o:connectlocs="81915,26670;81915,19050;80010,12700;76835,6350;72390,0;72390,0;75565,6350;78740,12700;80010,19050;81915,26670;80010,34925;78740,42545;75565,48895;69215,55245;64770,59690;56515,62865;50165,66040;40640,66040;33020,66040;24765,62865;18415,59690;12700,55245;7620,48895;4445,42545;1270,34925;1270,26670;1270,19050;4445,12700;7620,6350;10795,0;9525,0;6350,6350;3175,12700;1270,19050;0,26670;1270,34925;3175,42545;7620,50165;12700,55245;18415,61595;24765,64770;33020,67945;40640,67945;50165,67945;58420,64770;64770,61595;70485,55245;75565,50165;78740,42545;81915,34925;81915,26670" o:connectangles="0,0,0,0,0,0,0,0,0,0,0,0,0,0,0,0,0,0,0,0,0,0,0,0,0,0,0,0,0,0,0,0,0,0,0,0,0,0,0,0,0,0,0,0,0,0,0,0,0,0,0"/>
                      </v:shape>
                      <v:shape id="Freeform 2446" o:spid="_x0000_s3269" style="position:absolute;left:3517;top:4406;width:807;height:680;visibility:visible;mso-wrap-style:square;v-text-anchor:top" coordsize="12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yKGMQA&#10;AADdAAAADwAAAGRycy9kb3ducmV2LnhtbESPS4vCQBCE7wv+h6GFva0TxWd0FF2QXbz4BK9tpk2C&#10;mZ6QGTX59zsLgseiqr6iZovaFOJBlcstK+h2IhDEidU5pwpOx/XXGITzyBoLy6SgIQeLeetjhrG2&#10;T97T4+BTESDsYlSQeV/GUrokI4OuY0vi4F1tZdAHWaVSV/gMcFPIXhQNpcGcw0KGJX1nlNwOd6Ng&#10;19x0M7mU0Wrr8p8zDrA/6m2U+mzXyykIT7V/h1/tX62gPxoM4f9NeA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MihjEAAAA3QAAAA8AAAAAAAAAAAAAAAAAmAIAAGRycy9k&#10;b3ducmV2LnhtbFBLBQYAAAAABAAEAPUAAACJAwAAAAA=&#10;" path="m127,42r,-12l124,20,119,10,112,r-3,l117,10r5,10l124,30r3,12l124,55r-2,12l114,77r-7,10l97,94,87,99r-12,5l62,104r-12,l40,99,27,94,20,87,13,77,5,67,3,55,,42,3,30,5,20,10,10,18,,15,,8,10,3,20,,30,,42,,55,5,67r5,10l18,87r9,7l37,102r13,2l62,107r15,-3l87,102r13,-8l109,87r8,-10l122,67r5,-12l127,42xe" fillcolor="#0d853c" stroked="f">
                        <v:path arrowok="t" o:connecttype="custom" o:connectlocs="80645,26670;80645,19050;78740,12700;75565,6350;71120,0;69215,0;74295,6350;77470,12700;78740,19050;80645,26670;78740,34925;77470,42545;72390,48895;67945,55245;61595,59690;55245,62865;47625,66040;39370,66040;31750,66040;25400,62865;17145,59690;12700,55245;8255,48895;3175,42545;1905,34925;0,26670;1905,19050;3175,12700;6350,6350;11430,0;9525,0;5080,6350;1905,12700;0,19050;0,26670;0,34925;3175,42545;6350,48895;11430,55245;17145,59690;23495,64770;31750,66040;39370,67945;48895,66040;55245,64770;63500,59690;69215,55245;74295,48895;77470,42545;80645,34925;80645,26670" o:connectangles="0,0,0,0,0,0,0,0,0,0,0,0,0,0,0,0,0,0,0,0,0,0,0,0,0,0,0,0,0,0,0,0,0,0,0,0,0,0,0,0,0,0,0,0,0,0,0,0,0,0,0"/>
                      </v:shape>
                      <v:shape id="Freeform 2447" o:spid="_x0000_s3270" style="position:absolute;left:3517;top:4406;width:807;height:661;visibility:visible;mso-wrap-style:square;v-text-anchor:top" coordsize="12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9adsYA&#10;AADdAAAADwAAAGRycy9kb3ducmV2LnhtbESPQWvCQBSE70L/w/IK3nTTqk1JXaUURI81NtDjM/ua&#10;pM2+DburRn99VxA8DjPzDTNf9qYVR3K+sazgaZyAIC6tbrhS8LVbjV5B+ICssbVMCs7kYbl4GMwx&#10;0/bEWzrmoRIRwj5DBXUIXSalL2sy6Me2I47ej3UGQ5SuktrhKcJNK5+T5EUabDgu1NjRR03lX34w&#10;CvaTvXTuty/WSTr5/C42h/yiSanhY//+BiJQH+7hW3ujFUzTWQrXN/EJ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79adsYAAADdAAAADwAAAAAAAAAAAAAAAACYAgAAZHJz&#10;L2Rvd25yZXYueG1sUEsFBgAAAAAEAAQA9QAAAIsDAAAAAA==&#10;" path="m127,42l124,30,122,20,117,10,112,r-3,l114,10r8,10l124,30r,12l124,55r-5,12l114,77r-7,10l97,94,87,99r-12,3l62,104,50,102,40,99,27,94,20,87,13,77,5,67,3,55,3,42,3,30,5,20,10,10,18,,15,,10,10,5,20,,30,,42,,55,5,67r5,10l18,87r9,7l37,99r13,5l62,104r15,l87,99r13,-5l107,87,117,77r5,-10l124,55r3,-13xe" fillcolor="#18863d" stroked="f">
                        <v:path arrowok="t" o:connecttype="custom" o:connectlocs="80645,26670;78740,19050;77470,12700;74295,6350;71120,0;69215,0;72390,6350;77470,12700;78740,19050;78740,26670;78740,34925;75565,42545;72390,48895;67945,55245;61595,59690;55245,62865;47625,64770;39370,66040;31750,64770;25400,62865;17145,59690;12700,55245;8255,48895;3175,42545;1905,34925;1905,26670;1905,19050;3175,12700;6350,6350;11430,0;9525,0;6350,6350;3175,12700;0,19050;0,26670;0,34925;3175,42545;6350,48895;11430,55245;17145,59690;23495,62865;31750,66040;39370,66040;48895,66040;55245,62865;63500,59690;67945,55245;74295,48895;77470,42545;78740,34925;80645,26670" o:connectangles="0,0,0,0,0,0,0,0,0,0,0,0,0,0,0,0,0,0,0,0,0,0,0,0,0,0,0,0,0,0,0,0,0,0,0,0,0,0,0,0,0,0,0,0,0,0,0,0,0,0,0"/>
                      </v:shape>
                      <v:shape id="Freeform 2448" o:spid="_x0000_s3271" style="position:absolute;left:3517;top:4406;width:807;height:661;visibility:visible;mso-wrap-style:square;v-text-anchor:top" coordsize="12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AgqcMA&#10;AADdAAAADwAAAGRycy9kb3ducmV2LnhtbERPTWvCQBC9F/wPywje6iZBrUZX0ULBmza2BW9Ddkyi&#10;2dk0u9X4792D0OPjfS9WnanFlVpXWVYQDyMQxLnVFRcKvg4fr1MQziNrrC2Tgjs5WC17LwtMtb3x&#10;J10zX4gQwi5FBaX3TSqly0sy6Ia2IQ7cybYGfYBtIXWLtxBuaplE0UQarDg0lNjQe0n5JfszCpJ4&#10;Uxwne5kdpt+7WbVzyfk3/lFq0O/WcxCeOv8vfrq3WsHobRzmhjfh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AgqcMAAADdAAAADwAAAAAAAAAAAAAAAACYAgAAZHJzL2Rv&#10;d25yZXYueG1sUEsFBgAAAAAEAAQA9QAAAIgDAAAAAA==&#10;" path="m127,42l124,30,122,20,117,10,109,r-2,l114,10r5,10l124,30r,12l122,55r-3,12l114,77r-7,7l97,92,87,99r-12,3l62,104,50,102,40,99,30,92,20,84,13,77,8,67,3,55,3,42,3,30,8,20,13,10,18,r,l10,10,5,20,3,30,,42,3,55,5,67r8,10l20,87r7,7l40,99r10,5l62,104r13,l87,99,97,94r10,-7l114,77r8,-10l124,55r3,-13xe" fillcolor="#1d873e" stroked="f">
                        <v:path arrowok="t" o:connecttype="custom" o:connectlocs="80645,26670;78740,19050;77470,12700;74295,6350;69215,0;67945,0;72390,6350;75565,12700;78740,19050;78740,26670;77470,34925;75565,42545;72390,48895;67945,53340;61595,58420;55245,62865;47625,64770;39370,66040;31750,64770;25400,62865;19050,58420;12700,53340;8255,48895;5080,42545;1905,34925;1905,26670;1905,19050;5080,12700;8255,6350;11430,0;11430,0;6350,6350;3175,12700;1905,19050;0,26670;1905,34925;3175,42545;8255,48895;12700,55245;17145,59690;25400,62865;31750,66040;39370,66040;47625,66040;55245,62865;61595,59690;67945,55245;72390,48895;77470,42545;78740,34925;80645,26670" o:connectangles="0,0,0,0,0,0,0,0,0,0,0,0,0,0,0,0,0,0,0,0,0,0,0,0,0,0,0,0,0,0,0,0,0,0,0,0,0,0,0,0,0,0,0,0,0,0,0,0,0,0,0"/>
                      </v:shape>
                      <v:shape id="Freeform 2449" o:spid="_x0000_s3272" style="position:absolute;left:3536;top:4406;width:769;height:661;visibility:visible;mso-wrap-style:square;v-text-anchor:top" coordsize="121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7DRcUA&#10;AADdAAAADwAAAGRycy9kb3ducmV2LnhtbESP0WrCQBRE3wX/YbkFX0Q3WrWauooEChV80fQDrtnb&#10;bGj2bsiuMf59t1DwcZiZM8x239tadNT6yrGC2TQBQVw4XXGp4Cv/mKxB+ICssXZMCh7kYb8bDraY&#10;anfnM3WXUIoIYZ+iAhNCk0rpC0MW/dQ1xNH7dq3FEGVbSt3iPcJtLedJspIWK44LBhvKDBU/l5tV&#10;cMozY5vreCNfb7O8W2VhPD9qpUYv/eEdRKA+PMP/7U+tYPG23MDfm/g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bsNFxQAAAN0AAAAPAAAAAAAAAAAAAAAAAJgCAABkcnMv&#10;ZG93bnJldi54bWxQSwUGAAAAAAQABAD1AAAAigMAAAAA&#10;" path="m121,42r,-12l119,20,111,10,106,r-2,l111,10r5,10l119,30r2,12l119,55r-3,9l111,77r-7,7l94,92,84,97r-12,5l59,102r-10,l37,97,27,92,17,84,10,77,5,64,2,55,,42,2,30,5,20,10,10,17,,15,,7,10,2,20,,30,,42,,55,2,67r8,10l17,87r7,7l37,99r10,3l59,104r13,-2l84,99,94,94r10,-7l111,77r5,-10l121,55r,-13xe" fillcolor="#25893e" stroked="f">
                        <v:path arrowok="t" o:connecttype="custom" o:connectlocs="76835,26670;76835,19050;75565,12700;70485,6350;67310,0;66040,0;70485,6350;73660,12700;75565,19050;76835,26670;75565,34925;73660,40640;70485,48895;66040,53340;59690,58420;53340,61595;45720,64770;37465,64770;31115,64770;23495,61595;17145,58420;10795,53340;6350,48895;3175,40640;1270,34925;0,26670;1270,19050;3175,12700;6350,6350;10795,0;9525,0;4445,6350;1270,12700;0,19050;0,26670;0,34925;1270,42545;6350,48895;10795,55245;15240,59690;23495,62865;29845,64770;37465,66040;45720,64770;53340,62865;59690,59690;66040,55245;70485,48895;73660,42545;76835,34925;76835,26670" o:connectangles="0,0,0,0,0,0,0,0,0,0,0,0,0,0,0,0,0,0,0,0,0,0,0,0,0,0,0,0,0,0,0,0,0,0,0,0,0,0,0,0,0,0,0,0,0,0,0,0,0,0,0"/>
                      </v:shape>
                      <v:shape id="Freeform 2450" o:spid="_x0000_s3273" style="position:absolute;left:3536;top:4406;width:769;height:661;visibility:visible;mso-wrap-style:square;v-text-anchor:top" coordsize="121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VUZcEA&#10;AADdAAAADwAAAGRycy9kb3ducmV2LnhtbERPzWrCQBC+F/oOyxR6q5vaYkt0lWIQpBfR9gGG7CQb&#10;zM6G7BqjT+8cBI8f3/9iNfpWDdTHJrCB90kGirgMtuHawP/f5u0bVEzIFtvAZOBCEVbL56cF5jac&#10;eU/DIdVKQjjmaMCl1OVax9KRxzgJHbFwVeg9JoF9rW2PZwn3rZ5m2Ux7bFgaHHa0dlQeDycvvR8O&#10;f4uqqKfratheCtpdOauMeX0Zf+agEo3pIb67t9bA59dM9ssbeQJ6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VVGXBAAAA3QAAAA8AAAAAAAAAAAAAAAAAmAIAAGRycy9kb3du&#10;cmV2LnhtbFBLBQYAAAAABAAEAPUAAACGAwAAAAA=&#10;" path="m121,42r,-12l116,20,111,10,104,r,l109,10r7,10l119,30r,12l119,55r-5,9l109,74r-7,10l94,92,84,97,72,99r-13,3l49,99,37,97,27,92,17,84,12,74,5,64,2,55,,42,2,30,5,20,10,10,17,,15,,10,10,5,20,,30,,42,,55,5,67r5,10l17,84r10,8l37,99r10,3l59,104r13,-2l84,99,94,92r10,-8l111,77r5,-10l119,55r2,-13xe" fillcolor="#298a3f" stroked="f">
                        <v:path arrowok="t" o:connecttype="custom" o:connectlocs="76835,26670;76835,19050;73660,12700;70485,6350;66040,0;66040,0;69215,6350;73660,12700;75565,19050;75565,26670;75565,34925;72390,40640;69215,46990;64770,53340;59690,58420;53340,61595;45720,62865;37465,64770;31115,62865;23495,61595;17145,58420;10795,53340;7620,46990;3175,40640;1270,34925;0,26670;1270,19050;3175,12700;6350,6350;10795,0;9525,0;6350,6350;3175,12700;0,19050;0,26670;0,34925;3175,42545;6350,48895;10795,53340;17145,58420;23495,62865;29845,64770;37465,66040;45720,64770;53340,62865;59690,58420;66040,53340;70485,48895;73660,42545;75565,34925;76835,26670" o:connectangles="0,0,0,0,0,0,0,0,0,0,0,0,0,0,0,0,0,0,0,0,0,0,0,0,0,0,0,0,0,0,0,0,0,0,0,0,0,0,0,0,0,0,0,0,0,0,0,0,0,0,0"/>
                      </v:shape>
                      <v:shape id="Freeform 2451" o:spid="_x0000_s3274" style="position:absolute;left:3536;top:4406;width:769;height:648;visibility:visible;mso-wrap-style:square;v-text-anchor:top" coordsize="121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WvOMYA&#10;AADdAAAADwAAAGRycy9kb3ducmV2LnhtbESPQWvCQBSE7wX/w/KEXopuUopKzEakxWJP0tWLt2f2&#10;mQSzb0N2q+m/7wpCj8PMfMPkq8G24kq9bxwrSKcJCOLSmYYrBYf9ZrIA4QOywdYxKfglD6ti9JRj&#10;ZtyNv+mqQyUihH2GCuoQukxKX9Zk0U9dRxy9s+sthij7SpoebxFuW/maJDNpseG4UGNH7zWVF/1j&#10;FdiXXcmd/thsd0edHr8O8/CpT0o9j4f1EkSgIfyHH+2tUfA2n6VwfxOfgC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WvOMYAAADdAAAADwAAAAAAAAAAAAAAAACYAgAAZHJz&#10;L2Rvd25yZXYueG1sUEsFBgAAAAAEAAQA9QAAAIsDAAAAAA==&#10;" path="m121,42l119,30,116,20,111,10,104,r-2,l109,10r5,10l119,30r,12l119,55r-5,9l109,74r-7,10l94,92,84,97,72,99r-13,3l49,99,37,97,27,92,20,84,12,74,7,64,2,55,2,42,2,30,7,20,12,10,20,,17,,10,10,5,20,2,30,,42,2,55r3,9l10,77r7,7l27,92r10,5l49,102r10,l72,102,84,97,94,92r10,-8l111,77r5,-13l119,55r2,-13xe" fillcolor="#2f8b40" stroked="f">
                        <v:path arrowok="t" o:connecttype="custom" o:connectlocs="76835,26670;75565,19050;73660,12700;70485,6350;66040,0;64770,0;69215,6350;72390,12700;75565,19050;75565,26670;75565,34925;72390,40640;69215,46990;64770,53340;59690,58420;53340,61595;45720,62865;37465,64770;31115,62865;23495,61595;17145,58420;12700,53340;7620,46990;4445,40640;1270,34925;1270,26670;1270,19050;4445,12700;7620,6350;12700,0;10795,0;6350,6350;3175,12700;1270,19050;0,26670;1270,34925;3175,40640;6350,48895;10795,53340;17145,58420;23495,61595;31115,64770;37465,64770;45720,64770;53340,61595;59690,58420;66040,53340;70485,48895;73660,40640;75565,34925;76835,26670" o:connectangles="0,0,0,0,0,0,0,0,0,0,0,0,0,0,0,0,0,0,0,0,0,0,0,0,0,0,0,0,0,0,0,0,0,0,0,0,0,0,0,0,0,0,0,0,0,0,0,0,0,0,0"/>
                      </v:shape>
                      <v:shape id="Freeform 2452" o:spid="_x0000_s3275" style="position:absolute;left:3536;top:4406;width:756;height:648;visibility:visible;mso-wrap-style:square;v-text-anchor:top" coordsize="11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/FcMcA&#10;AADdAAAADwAAAGRycy9kb3ducmV2LnhtbESPQWvCQBSE7wX/w/KEXopuKsWG6CpSKha0B1MhHh/Z&#10;101o9m2a3Wr8964g9DjMzDfMfNnbRpyo87VjBc/jBARx6XTNRsHhaz1KQfiArLFxTAou5GG5GDzM&#10;MdPuzHs65cGICGGfoYIqhDaT0pcVWfRj1xJH79t1FkOUnZG6w3OE20ZOkmQqLdYcFyps6a2i8if/&#10;swq8SXe/x/X+qXhfbXJd0Od2E7RSj8N+NQMRqA//4Xv7Qyt4eZ1O4PYmPgG5u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fxXDHAAAA3QAAAA8AAAAAAAAAAAAAAAAAmAIAAGRy&#10;cy9kb3ducmV2LnhtbFBLBQYAAAAABAAEAPUAAACMAwAAAAA=&#10;" path="m119,42r,-12l116,20,109,10,104,r-2,l109,10r5,10l116,30r3,12l116,55r-2,9l109,74r-7,10l92,89,82,97,72,99r-13,l49,99,37,97,27,89,20,84,12,74,7,64,5,55,2,42,5,30,7,20,12,10,20,,17,,10,10,5,20,2,30,,42,2,55r3,9l12,74r5,10l27,92r10,5l49,99r10,3l72,99,84,97,94,92r8,-8l109,74r5,-10l119,55r,-13xe" fillcolor="#328c41" stroked="f">
                        <v:path arrowok="t" o:connecttype="custom" o:connectlocs="75565,26670;75565,19050;73660,12700;69215,6350;66040,0;64770,0;69215,6350;72390,12700;73660,19050;75565,26670;73660,34925;72390,40640;69215,46990;64770,53340;58420,56515;52070,61595;45720,62865;37465,62865;31115,62865;23495,61595;17145,56515;12700,53340;7620,46990;4445,40640;3175,34925;1270,26670;3175,19050;4445,12700;7620,6350;12700,0;10795,0;6350,6350;3175,12700;1270,19050;0,26670;1270,34925;3175,40640;7620,46990;10795,53340;17145,58420;23495,61595;31115,62865;37465,64770;45720,62865;53340,61595;59690,58420;64770,53340;69215,46990;72390,40640;75565,34925;75565,26670" o:connectangles="0,0,0,0,0,0,0,0,0,0,0,0,0,0,0,0,0,0,0,0,0,0,0,0,0,0,0,0,0,0,0,0,0,0,0,0,0,0,0,0,0,0,0,0,0,0,0,0,0,0,0"/>
                      </v:shape>
                      <v:shape id="Freeform 2453" o:spid="_x0000_s3276" style="position:absolute;left:3549;top:4406;width:743;height:648;visibility:visible;mso-wrap-style:square;v-text-anchor:top" coordsize="11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rPO8UA&#10;AADdAAAADwAAAGRycy9kb3ducmV2LnhtbESPQWvCQBSE7wX/w/IEb3WjtirRVWwhVOrJqODxkX0m&#10;wezbsLtq+u+7QqHHYWa+YZbrzjTiTs7XlhWMhgkI4sLqmksFx0P2OgfhA7LGxjIp+CEP61XvZYmp&#10;tg/e0z0PpYgQ9ikqqEJoUyl9UZFBP7QtcfQu1hkMUbpSaoePCDeNHCfJVBqsOS5U2NJnRcU1vxkF&#10;J3fcfc12o/fcZOH8gRvOvvcTpQb9brMAEagL/+G/9lYreJtNJ/B8E5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is87xQAAAN0AAAAPAAAAAAAAAAAAAAAAAJgCAABkcnMv&#10;ZG93bnJldi54bWxQSwUGAAAAAAQABAD1AAAAigMAAAAA&#10;" path="m117,42r,-12l112,20,107,10,100,,97,r7,10l112,20r2,10l114,42r,13l112,64r-5,10l100,82,90,89,80,94,70,99r-13,l47,99,35,94,27,89,18,82,10,74,5,64,3,55,,42,3,30,5,20,13,10,20,,18,,10,10,5,20,,30,,42,,55r5,9l10,74r8,10l25,92r10,5l47,99r10,3l70,99,82,97,92,92r8,-8l107,74r5,-10l117,55r,-13xe" fillcolor="#378e42" stroked="f">
                        <v:path arrowok="t" o:connecttype="custom" o:connectlocs="74295,26670;74295,19050;71120,12700;67945,6350;63500,0;61595,0;66040,6350;71120,12700;72390,19050;72390,26670;72390,34925;71120,40640;67945,46990;63500,52070;57150,56515;50800,59690;44450,62865;36195,62865;29845,62865;22225,59690;17145,56515;11430,52070;6350,46990;3175,40640;1905,34925;0,26670;1905,19050;3175,12700;8255,6350;12700,0;11430,0;6350,6350;3175,12700;0,19050;0,26670;0,34925;3175,40640;6350,46990;11430,53340;15875,58420;22225,61595;29845,62865;36195,64770;44450,62865;52070,61595;58420,58420;63500,53340;67945,46990;71120,40640;74295,34925;74295,26670" o:connectangles="0,0,0,0,0,0,0,0,0,0,0,0,0,0,0,0,0,0,0,0,0,0,0,0,0,0,0,0,0,0,0,0,0,0,0,0,0,0,0,0,0,0,0,0,0,0,0,0,0,0,0"/>
                      </v:shape>
                      <v:shape id="Freeform 2454" o:spid="_x0000_s3277" style="position:absolute;left:3549;top:4406;width:743;height:629;visibility:visible;mso-wrap-style:square;v-text-anchor:top" coordsize="117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V2xsgA&#10;AADdAAAADwAAAGRycy9kb3ducmV2LnhtbESPUUvDMBSF3wf+h3AF37a0Mubolg4V1CEydA5hb5fm&#10;tok2N7WJW/fvjTDw8XDO+Q5nuRpcKw7UB+tZQT7JQBBXXltuFOzeH8ZzECEia2w9k4ITBViVF6Ml&#10;Ftof+Y0O29iIBOFQoAITY1dIGSpDDsPEd8TJq33vMCbZN1L3eExw18rrLJtJh5bTgsGO7g1VX9sf&#10;p+BpnZvT5nWfz+Xd3n7Yl+/Px/pZqavL4XYBItIQ/8Pn9lormN7MpvD3Jj0BWf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BXbGyAAAAN0AAAAPAAAAAAAAAAAAAAAAAJgCAABk&#10;cnMvZG93bnJldi54bWxQSwUGAAAAAAQABAD1AAAAjQMAAAAA&#10;" path="m117,42l114,30,112,20,107,10,100,,97,r7,10l109,20r5,10l114,42r,13l109,64r-5,10l97,82r-7,7l80,94,70,97,57,99,47,97,37,94,27,89,18,82,13,74,5,64,3,55,3,42,3,30,8,20,13,10,20,,18,,10,10,5,20,3,30,,42,3,55r2,9l10,74r8,10l25,89r10,8l47,99r10,l70,99,80,97,90,89r10,-5l107,74r5,-10l114,55r3,-13xe" fillcolor="#3a8f44" stroked="f">
                        <v:path arrowok="t" o:connecttype="custom" o:connectlocs="74295,26670;72390,19050;71120,12700;67945,6350;63500,0;61595,0;66040,6350;69215,12700;72390,19050;72390,26670;72390,34925;69215,40640;66040,46990;61595,52070;57150,56515;50800,59690;44450,61595;36195,62865;29845,61595;23495,59690;17145,56515;11430,52070;8255,46990;3175,40640;1905,34925;1905,26670;1905,19050;5080,12700;8255,6350;12700,0;11430,0;6350,6350;3175,12700;1905,19050;0,26670;1905,34925;3175,40640;6350,46990;11430,53340;15875,56515;22225,61595;29845,62865;36195,62865;44450,62865;50800,61595;57150,56515;63500,53340;67945,46990;71120,40640;72390,34925;74295,26670" o:connectangles="0,0,0,0,0,0,0,0,0,0,0,0,0,0,0,0,0,0,0,0,0,0,0,0,0,0,0,0,0,0,0,0,0,0,0,0,0,0,0,0,0,0,0,0,0,0,0,0,0,0,0"/>
                      </v:shape>
                      <v:shape id="Freeform 2455" o:spid="_x0000_s3278" style="position:absolute;left:3549;top:4406;width:724;height:629;visibility:visible;mso-wrap-style:square;v-text-anchor:top" coordsize="11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/P+8YA&#10;AADdAAAADwAAAGRycy9kb3ducmV2LnhtbESPQWsCMRSE74X+h/AKvRTNVqqrW6OUQsGbdRW8vm6e&#10;u8HNy5KkuvbXm4LgcZiZb5j5sretOJEPxrGC12EGgrhy2nCtYLf9GkxBhIissXVMCi4UYLl4fJhj&#10;od2ZN3QqYy0ShEOBCpoYu0LKUDVkMQxdR5y8g/MWY5K+ltrjOcFtK0dZNpEWDaeFBjv6bKg6lr9W&#10;wfHPSDOafYcubn/6fe4PL7N8rdTzU//xDiJSH+/hW3ulFbzlkzH8v0lP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u/P+8YAAADdAAAADwAAAAAAAAAAAAAAAACYAgAAZHJz&#10;L2Rvd25yZXYueG1sUEsFBgAAAAAEAAQA9QAAAIsDAAAAAA==&#10;" path="m114,42r,-12l112,20,104,10,97,,95,r7,10l109,20r3,10l114,42r-2,13l109,64r-5,10l97,82r-7,7l80,94,70,97r-13,l47,97,37,94,27,89,20,82,13,74,8,64,3,55,3,42,3,30,8,20,13,10,20,r,l13,10,5,20,3,30,,42,3,55r2,9l10,74r8,8l27,89r8,5l47,99r10,l70,99,80,94,90,89r10,-7l107,74r5,-10l114,55r,-13xe" fillcolor="#3e9045" stroked="f">
                        <v:path arrowok="t" o:connecttype="custom" o:connectlocs="72390,26670;72390,19050;71120,12700;66040,6350;61595,0;60325,0;64770,6350;69215,12700;71120,19050;72390,26670;71120,34925;69215,40640;66040,46990;61595,52070;57150,56515;50800,59690;44450,61595;36195,61595;29845,61595;23495,59690;17145,56515;12700,52070;8255,46990;5080,40640;1905,34925;1905,26670;1905,19050;5080,12700;8255,6350;12700,0;12700,0;8255,6350;3175,12700;1905,19050;0,26670;1905,34925;3175,40640;6350,46990;11430,52070;17145,56515;22225,59690;29845,62865;36195,62865;44450,62865;50800,59690;57150,56515;63500,52070;67945,46990;71120,40640;72390,34925;72390,26670" o:connectangles="0,0,0,0,0,0,0,0,0,0,0,0,0,0,0,0,0,0,0,0,0,0,0,0,0,0,0,0,0,0,0,0,0,0,0,0,0,0,0,0,0,0,0,0,0,0,0,0,0,0,0"/>
                      </v:shape>
                      <v:shape id="Freeform 2456" o:spid="_x0000_s3279" style="position:absolute;left:3568;top:4406;width:705;height:629;visibility:visible;mso-wrap-style:square;v-text-anchor:top" coordsize="11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EwYMQA&#10;AADdAAAADwAAAGRycy9kb3ducmV2LnhtbESPQWsCMRSE74L/IbxCb5qttGtZjWJFoXireujxuXnd&#10;LN28bJPorv/eCAWPw8x8w8yXvW3EhXyoHSt4GWcgiEuna64UHA/b0TuIEJE1No5JwZUCLBfDwRwL&#10;7Tr+oss+ViJBOBSowMTYFlKG0pDFMHYtcfJ+nLcYk/SV1B67BLeNnGRZLi3WnBYMtrQ2VP7uz1bB&#10;96kNk3y3/rCd30m9sce3P5Mp9fzUr2YgIvXxEf5vf2oFr9M8h/ub9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BMGDEAAAA3QAAAA8AAAAAAAAAAAAAAAAAmAIAAGRycy9k&#10;b3ducmV2LnhtbFBLBQYAAAAABAAEAPUAAACJAwAAAAA=&#10;" path="m111,42r,-12l106,20,101,10,94,,92,r7,10l104,20r5,10l111,42r-2,10l106,64r-5,8l94,82r-7,5l77,92,67,97r-13,l44,97,34,92,24,87,17,82,10,72,5,64,2,52,,42,2,30,5,20,12,10,19,,17,,10,10,5,20,,30,,42,,55r2,9l10,74r5,8l24,89r10,5l44,97r10,2l67,97,77,94,87,89r7,-7l101,74r5,-10l111,55r,-13xe" fillcolor="#419147" stroked="f">
                        <v:path arrowok="t" o:connecttype="custom" o:connectlocs="70485,26670;70485,19050;67310,12700;64135,6350;59690,0;58420,0;62865,6350;66040,12700;69215,19050;70485,26670;69215,33020;67310,40640;64135,45720;59690,52070;55245,55245;48895,58420;42545,61595;34290,61595;27940,61595;21590,58420;15240,55245;10795,52070;6350,45720;3175,40640;1270,33020;0,26670;1270,19050;3175,12700;7620,6350;12065,0;10795,0;6350,6350;3175,12700;0,19050;0,26670;0,34925;1270,40640;6350,46990;9525,52070;15240,56515;21590,59690;27940,61595;34290,62865;42545,61595;48895,59690;55245,56515;59690,52070;64135,46990;67310,40640;70485,34925;70485,26670" o:connectangles="0,0,0,0,0,0,0,0,0,0,0,0,0,0,0,0,0,0,0,0,0,0,0,0,0,0,0,0,0,0,0,0,0,0,0,0,0,0,0,0,0,0,0,0,0,0,0,0,0,0,0"/>
                      </v:shape>
                      <v:shape id="Freeform 2457" o:spid="_x0000_s3280" style="position:absolute;left:3568;top:4406;width:705;height:616;visibility:visible;mso-wrap-style:square;v-text-anchor:top" coordsize="11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4+GsYA&#10;AADdAAAADwAAAGRycy9kb3ducmV2LnhtbESPQWuDQBSE74X+h+UVemvWlJIUm41IilhyKTE91NvD&#10;fVGJ+1bcrZp/nw0Uchxm5htmk8ymEyMNrrWsYLmIQBBXVrdcK/g5Zi/vIJxH1thZJgUXcpBsHx82&#10;GGs78YHGwtciQNjFqKDxvo+ldFVDBt3C9sTBO9nBoA9yqKUecApw08nXKFpJgy2HhQZ72jVUnYs/&#10;o6BMT7nfZ2W+n36/c0mf9lLurFLPT3P6AcLT7O/h//aXVvC2Xq3h9iY8Abm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4+GsYAAADdAAAADwAAAAAAAAAAAAAAAACYAgAAZHJz&#10;L2Rvd25yZXYueG1sUEsFBgAAAAAEAAQA9QAAAIsDAAAAAA==&#10;" path="m111,42l109,30,106,20,99,10,92,,89,,99,10r5,10l109,30r,12l109,52r-3,10l101,72r-7,7l87,87,77,92,67,94,54,97,44,94,34,92,24,87,17,79,10,72,5,62,2,52,2,42,2,30,7,20,12,10,19,,17,,10,10,5,20,,30,,42,,55r5,9l10,74r7,8l24,89r10,5l44,97r10,l67,97,77,94,87,89r7,-7l101,74r5,-10l109,55r2,-13xe" fillcolor="#459349" stroked="f">
                        <v:path arrowok="t" o:connecttype="custom" o:connectlocs="70485,26670;69215,19050;67310,12700;62865,6350;58420,0;56515,0;62865,6350;66040,12700;69215,19050;69215,26670;69215,33020;67310,39370;64135,45720;59690,50165;55245,55245;48895,58420;42545,59690;34290,61595;27940,59690;21590,58420;15240,55245;10795,50165;6350,45720;3175,39370;1270,33020;1270,26670;1270,19050;4445,12700;7620,6350;12065,0;10795,0;6350,6350;3175,12700;0,19050;0,26670;0,34925;3175,40640;6350,46990;10795,52070;15240,56515;21590,59690;27940,61595;34290,61595;42545,61595;48895,59690;55245,56515;59690,52070;64135,46990;67310,40640;69215,34925;70485,26670" o:connectangles="0,0,0,0,0,0,0,0,0,0,0,0,0,0,0,0,0,0,0,0,0,0,0,0,0,0,0,0,0,0,0,0,0,0,0,0,0,0,0,0,0,0,0,0,0,0,0,0,0,0,0"/>
                      </v:shape>
                      <v:shape id="Freeform 2458" o:spid="_x0000_s3281" style="position:absolute;left:3568;top:4406;width:705;height:616;visibility:visible;mso-wrap-style:square;v-text-anchor:top" coordsize="11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EhiMIA&#10;AADdAAAADwAAAGRycy9kb3ducmV2LnhtbERPTWvCQBC9F/oflil4q5NWsSV1lSJUBC/VttDjNDtN&#10;QrOzYXfV+O87B8Hj433Pl4PvzJFjaoNYeBgXYFiq4FqpLXx+vN0/g0mZxFEXhC2cOcFycXszp9KF&#10;k+z4uM+10RBJJVlocu5LxFQ17CmNQ8+i3G+InrLCWKOLdNJw3+FjUczQUyva0FDPq4arv/3Ba8nu&#10;52t9wArf++9JkBXGkM9ba0d3w+sLmMxDvoov7o2zMH2a6Vx9o08A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QSGIwgAAAN0AAAAPAAAAAAAAAAAAAAAAAJgCAABkcnMvZG93&#10;bnJldi54bWxQSwUGAAAAAAQABAD1AAAAhwMAAAAA&#10;" path="m111,42l109,30,104,20,99,10,92,,89,r8,10l104,20r2,10l109,42r,10l104,62,99,72r-5,7l84,87r-7,5l67,94,54,97,44,94,34,92,24,87,17,79,12,72,7,62,2,52,2,42,2,30,7,20,15,10,22,,19,,12,10,5,20,2,30,,42,2,52,5,64r5,8l17,82r7,5l34,92r10,5l54,97r13,l77,92,87,87r7,-5l101,72r5,-8l109,52r2,-10xe" fillcolor="#47944a" stroked="f">
                        <v:path arrowok="t" o:connecttype="custom" o:connectlocs="70485,26670;69215,19050;66040,12700;62865,6350;58420,0;56515,0;61595,6350;66040,12700;67310,19050;69215,26670;69215,33020;66040,39370;62865,45720;59690,50165;53340,55245;48895,58420;42545,59690;34290,61595;27940,59690;21590,58420;15240,55245;10795,50165;7620,45720;4445,39370;1270,33020;1270,26670;1270,19050;4445,12700;9525,6350;13970,0;12065,0;7620,6350;3175,12700;1270,19050;0,26670;1270,33020;3175,40640;6350,45720;10795,52070;15240,55245;21590,58420;27940,61595;34290,61595;42545,61595;48895,58420;55245,55245;59690,52070;64135,45720;67310,40640;69215,33020;70485,26670" o:connectangles="0,0,0,0,0,0,0,0,0,0,0,0,0,0,0,0,0,0,0,0,0,0,0,0,0,0,0,0,0,0,0,0,0,0,0,0,0,0,0,0,0,0,0,0,0,0,0,0,0,0,0"/>
                      </v:shape>
                      <v:shape id="Freeform 2459" o:spid="_x0000_s3282" style="position:absolute;left:3581;top:4406;width:679;height:616;visibility:visible;mso-wrap-style:square;v-text-anchor:top" coordsize="10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JuPcYA&#10;AADdAAAADwAAAGRycy9kb3ducmV2LnhtbESPQWvCQBSE7wX/w/IEb3VjsVGjq4ilxXoQjB48PrLP&#10;JJh9G3a3Jv333UKhx2FmvmFWm9404kHO15YVTMYJCOLC6ppLBZfz+/MchA/IGhvLpOCbPGzWg6cV&#10;Ztp2fKJHHkoRIewzVFCF0GZS+qIig35sW+Lo3awzGKJ0pdQOuwg3jXxJklQarDkuVNjSrqLinn8Z&#10;BW/px+t1T6f80n4ednfZkePmqNRo2G+XIAL14T/8195rBdNZuoDfN/E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JuPcYAAADdAAAADwAAAAAAAAAAAAAAAACYAgAAZHJz&#10;L2Rvd25yZXYueG1sUEsFBgAAAAAEAAQA9QAAAIsDAAAAAA==&#10;" path="m107,42r,-12l102,20,97,10,87,r,l95,10r4,10l104,30r3,12l104,52r-2,10l97,72r-7,7l82,87r-7,5l65,94r-13,l42,94,32,92,25,87,15,79,10,72,5,62,3,52,,42,3,30,5,20,13,10,20,,17,,10,10,5,20,,30,,42,,52,3,62,8,72r7,7l22,87r10,5l42,94r10,3l65,94,75,92,85,87r7,-8l99,72r5,-10l107,52r,-10xe" fillcolor="#4a964c" stroked="f">
                        <v:path arrowok="t" o:connecttype="custom" o:connectlocs="67945,26670;67945,19050;64770,12700;61595,6350;55245,0;55245,0;60325,6350;62865,12700;66040,19050;67945,26670;66040,33020;64770,39370;61595,45720;57150,50165;52070,55245;47625,58420;41275,59690;33020,59690;26670,59690;20320,58420;15875,55245;9525,50165;6350,45720;3175,39370;1905,33020;0,26670;1905,19050;3175,12700;8255,6350;12700,0;10795,0;6350,6350;3175,12700;0,19050;0,26670;0,33020;1905,39370;5080,45720;9525,50165;13970,55245;20320,58420;26670,59690;33020,61595;41275,59690;47625,58420;53975,55245;58420,50165;62865,45720;66040,39370;67945,33020;67945,26670" o:connectangles="0,0,0,0,0,0,0,0,0,0,0,0,0,0,0,0,0,0,0,0,0,0,0,0,0,0,0,0,0,0,0,0,0,0,0,0,0,0,0,0,0,0,0,0,0,0,0,0,0,0,0"/>
                      </v:shape>
                      <v:shape id="Freeform 2460" o:spid="_x0000_s3283" style="position:absolute;left:3581;top:4406;width:679;height:616;visibility:visible;mso-wrap-style:square;v-text-anchor:top" coordsize="10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ZCh8EA&#10;AADdAAAADwAAAGRycy9kb3ducmV2LnhtbERPyWrDMBC9F/oPYgq5NXJCahcnSmgKgV7r5T5YU9vE&#10;GrmSmij5+upQ6PHx9t0hmklcyPnRsoLVMgNB3Fk9cq+gqU/PryB8QNY4WSYFN/Jw2D8+7LDU9sqf&#10;dKlCL1II+xIVDCHMpZS+G8igX9qZOHFf1hkMCbpeaofXFG4muc6yXBocOTUMONP7QN25+jEKgjNt&#10;dR7vx9Y0L1HG23fHda7U4im+bUEEiuFf/Of+0Ao2RZH2pzfpCcj9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mQofBAAAA3QAAAA8AAAAAAAAAAAAAAAAAmAIAAGRycy9kb3du&#10;cmV2LnhtbFBLBQYAAAAABAAEAPUAAACGAwAAAAA=&#10;" path="m107,42l104,30,102,20,95,10,87,,85,r7,10l99,17r5,13l104,42r,10l102,62,97,72r-7,7l82,84r-7,5l65,94r-13,l42,94,32,89,25,84,17,79,10,72,5,62,3,52,,42,3,30,8,17r5,-7l22,,20,,13,10,5,20,,30,,42,,52,5,62r5,10l15,79r7,8l32,92r10,2l52,97,65,94,75,92r7,-5l92,79r5,-7l102,62r5,-10l107,42xe" fillcolor="#4c974e" stroked="f">
                        <v:path arrowok="t" o:connecttype="custom" o:connectlocs="67945,26670;66040,19050;64770,12700;60325,6350;55245,0;53975,0;58420,6350;62865,10795;66040,19050;66040,26670;66040,33020;64770,39370;61595,45720;57150,50165;52070,53340;47625,56515;41275,59690;33020,59690;26670,59690;20320,56515;15875,53340;10795,50165;6350,45720;3175,39370;1905,33020;0,26670;1905,19050;5080,10795;8255,6350;13970,0;12700,0;8255,6350;3175,12700;0,19050;0,26670;0,33020;3175,39370;6350,45720;9525,50165;13970,55245;20320,58420;26670,59690;33020,61595;41275,59690;47625,58420;52070,55245;58420,50165;61595,45720;64770,39370;67945,33020;67945,26670" o:connectangles="0,0,0,0,0,0,0,0,0,0,0,0,0,0,0,0,0,0,0,0,0,0,0,0,0,0,0,0,0,0,0,0,0,0,0,0,0,0,0,0,0,0,0,0,0,0,0,0,0,0,0"/>
                      </v:shape>
                      <v:shape id="Freeform 2461" o:spid="_x0000_s3284" style="position:absolute;left:3581;top:4406;width:679;height:597;visibility:visible;mso-wrap-style:square;v-text-anchor:top" coordsize="10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O0/8UA&#10;AADdAAAADwAAAGRycy9kb3ducmV2LnhtbESPQWvCQBSE70L/w/IKvZmNpVWJWUVaQnuNWunxkX0m&#10;wezbsLvq9t93CwWPw8x8w5SbaAZxJed7ywpmWQ6CuLG651bBYV9NlyB8QNY4WCYFP+Rhs36YlFho&#10;e+OarrvQigRhX6CCLoSxkNI3HRn0mR2Jk3eyzmBI0rVSO7wluBnkc57PpcGe00KHI7111Jx3F6Og&#10;/l4ev/bH963/eHXnWIcq5pdKqafHuF2BCBTDPfzf/tQKXhaLGfy9SU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Q7T/xQAAAN0AAAAPAAAAAAAAAAAAAAAAAJgCAABkcnMv&#10;ZG93bnJldi54bWxQSwUGAAAAAAQABAD1AAAAigMAAAAA&#10;" path="m107,42l104,30,99,20,95,10,87,,85,r7,7l99,17r3,13l104,42r,10l99,62,97,72r-7,7l82,84,72,89r-7,3l52,94,42,92,32,89,25,84,17,79,10,72,5,62,3,52,3,42,3,30,8,17,15,7,22,,20,,13,10,5,20,3,30,,42,3,52,5,62r5,10l15,79r10,8l32,92r10,2l52,94r13,l75,92r7,-5l90,79r7,-7l102,62r2,-10l107,42xe" fillcolor="#4f9851" stroked="f">
                        <v:path arrowok="t" o:connecttype="custom" o:connectlocs="67945,26670;66040,19050;62865,12700;60325,6350;55245,0;53975,0;58420,4445;62865,10795;64770,19050;66040,26670;66040,33020;62865,39370;61595,45720;57150,50165;52070,53340;45720,56515;41275,58420;33020,59690;26670,58420;20320,56515;15875,53340;10795,50165;6350,45720;3175,39370;1905,33020;1905,26670;1905,19050;5080,10795;9525,4445;13970,0;12700,0;8255,6350;3175,12700;1905,19050;0,26670;1905,33020;3175,39370;6350,45720;9525,50165;15875,55245;20320,58420;26670,59690;33020,59690;41275,59690;47625,58420;52070,55245;57150,50165;61595,45720;64770,39370;66040,33020;67945,26670" o:connectangles="0,0,0,0,0,0,0,0,0,0,0,0,0,0,0,0,0,0,0,0,0,0,0,0,0,0,0,0,0,0,0,0,0,0,0,0,0,0,0,0,0,0,0,0,0,0,0,0,0,0,0"/>
                      </v:shape>
                      <v:shape id="Freeform 2462" o:spid="_x0000_s3285" style="position:absolute;left:3581;top:4406;width:660;height:597;visibility:visible;mso-wrap-style:square;v-text-anchor:top" coordsize="10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WqJMYA&#10;AADdAAAADwAAAGRycy9kb3ducmV2LnhtbESP0WoCMRRE34X+Q7gF3zSraLesRrGCWCyU1vYDbpPr&#10;ZnFzs93Edfv3plDo4zAzZ5jlune16KgNlWcFk3EGglh7U3Gp4PNjN3oEESKywdozKfihAOvV3WCJ&#10;hfFXfqfuGEuRIBwKVGBjbAopg7bkMIx9Q5y8k28dxiTbUpoWrwnuajnNsgfpsOK0YLGhrSV9Pl6c&#10;ghc9f5s/5ZvDXn+/2m5mjLt8GaWG9/1mASJSH//Df+1no2CW51P4fZOe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4WqJMYAAADdAAAADwAAAAAAAAAAAAAAAACYAgAAZHJz&#10;L2Rvd25yZXYueG1sUEsFBgAAAAAEAAQA9QAAAIsDAAAAAA==&#10;" path="m104,42r,-12l99,17,92,10,85,,82,,92,7r5,10l102,30r2,12l102,52,99,62r-4,7l90,77r-8,7l72,89r-7,3l52,92r-10,l32,89,25,84,17,77,13,69,8,62,3,52,3,42,5,30,8,17,15,7,25,,22,,13,10,8,17,3,30,,42,3,52,5,62r5,10l17,79r8,5l32,89r10,5l52,94r13,l75,89r7,-5l90,79r7,-7l102,62r2,-10l104,42xe" fillcolor="#519953" stroked="f">
                        <v:path arrowok="t" o:connecttype="custom" o:connectlocs="66040,26670;66040,19050;62865,10795;58420,6350;53975,0;52070,0;58420,4445;61595,10795;64770,19050;66040,26670;64770,33020;62865,39370;60325,43815;57150,48895;52070,53340;45720,56515;41275,58420;33020,58420;26670,58420;20320,56515;15875,53340;10795,48895;8255,43815;5080,39370;1905,33020;1905,26670;3175,19050;5080,10795;9525,4445;15875,0;13970,0;8255,6350;5080,10795;1905,19050;0,26670;1905,33020;3175,39370;6350,45720;10795,50165;15875,53340;20320,56515;26670,59690;33020,59690;41275,59690;47625,56515;52070,53340;57150,50165;61595,45720;64770,39370;66040,33020;66040,26670" o:connectangles="0,0,0,0,0,0,0,0,0,0,0,0,0,0,0,0,0,0,0,0,0,0,0,0,0,0,0,0,0,0,0,0,0,0,0,0,0,0,0,0,0,0,0,0,0,0,0,0,0,0,0"/>
                      </v:shape>
                      <v:shape id="Freeform 2463" o:spid="_x0000_s3286" style="position:absolute;left:3600;top:4406;width:641;height:597;visibility:visible;mso-wrap-style:square;v-text-anchor:top" coordsize="101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fZh8cA&#10;AADdAAAADwAAAGRycy9kb3ducmV2LnhtbESPQWsCMRSE7wX/Q3iFXqRmbYuWrVFEEBQq4raX3l6T&#10;183Wzcuyie76701B6HGYmW+Y2aJ3tThTGyrPCsajDASx9qbiUsHnx/rxFUSIyAZrz6TgQgEW88Hd&#10;DHPjOz7QuYilSBAOOSqwMTa5lEFbchhGviFO3o9vHcYk21KaFrsEd7V8yrKJdFhxWrDY0MqSPhYn&#10;p+C40/q9GJby0mx/M7uPX936e6vUw32/fAMRqY//4Vt7YxS8TKfP8PcmPQ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X2YfHAAAA3QAAAA8AAAAAAAAAAAAAAAAAmAIAAGRy&#10;cy9kb3ducmV2LnhtbFBLBQYAAAAABAAEAPUAAACMAwAAAAA=&#10;" path="m101,42l99,30,96,17,89,7,82,,77,,87,7r7,10l99,30r,12l99,52,96,62r-4,7l87,77r-8,7l69,87,59,92r-10,l39,92,32,87,22,84,14,77,10,69,5,62,2,52,,42,2,30,7,17,14,7,22,,19,,12,7,5,17,,30,,42,,52,2,62,7,72r7,7l22,84r7,5l39,92r10,2l62,92r7,-3l79,84r8,-5l94,72,96,62r5,-10l101,42xe" fillcolor="#549b56" stroked="f">
                        <v:path arrowok="t" o:connecttype="custom" o:connectlocs="64135,26670;62865,19050;60960,10795;56515,4445;52070,0;48895,0;55245,4445;59690,10795;62865,19050;62865,26670;62865,33020;60960,39370;58420,43815;55245,48895;50165,53340;43815,55245;37465,58420;31115,58420;24765,58420;20320,55245;13970,53340;8890,48895;6350,43815;3175,39370;1270,33020;0,26670;1270,19050;4445,10795;8890,4445;13970,0;12065,0;7620,4445;3175,10795;0,19050;0,26670;0,33020;1270,39370;4445,45720;8890,50165;13970,53340;18415,56515;24765,58420;31115,59690;39370,58420;43815,56515;50165,53340;55245,50165;59690,45720;60960,39370;64135,33020;64135,26670" o:connectangles="0,0,0,0,0,0,0,0,0,0,0,0,0,0,0,0,0,0,0,0,0,0,0,0,0,0,0,0,0,0,0,0,0,0,0,0,0,0,0,0,0,0,0,0,0,0,0,0,0,0,0"/>
                      </v:shape>
                      <v:shape id="Freeform 2464" o:spid="_x0000_s3287" style="position:absolute;left:3600;top:4406;width:641;height:585;visibility:visible;mso-wrap-style:square;v-text-anchor:top" coordsize="101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gzl8UA&#10;AADdAAAADwAAAGRycy9kb3ducmV2LnhtbESPQUvDQBSE70L/w/IEL9JulGBL7LYURdCb1h7q7ZF9&#10;zQazb+PuaxL/vSsIHoeZ+YZZbyffqYFiagMbuFkUoIjrYFtuDBzen+YrUEmQLXaBycA3JdhuZhdr&#10;rGwY+Y2GvTQqQzhVaMCJ9JXWqXbkMS1CT5y9U4geJcvYaBtxzHDf6duiuNMeW84LDnt6cFR/7s/e&#10;wIvTr13zOI5DLPVXfZLrj6Ocjbm6nHb3oIQm+Q//tZ+tgXK5LOH3TX4Ce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aDOXxQAAAN0AAAAPAAAAAAAAAAAAAAAAAJgCAABkcnMv&#10;ZG93bnJldi54bWxQSwUGAAAAAAQABAD1AAAAigMAAAAA&#10;" path="m101,42l99,30,94,17,89,7,79,,77,,87,7r7,10l99,30r,12l99,52,96,62r-4,7l84,77r-7,5l69,87,59,89,49,92,39,89,32,87,22,82,14,77,10,69,5,62,2,52,2,42,2,30,7,17,14,7,24,,22,,12,7,5,17,2,30,,42,,52,5,62r5,7l14,77r8,7l29,89r10,3l49,92r13,l69,89,79,84r8,-7l92,69r4,-7l99,52r2,-10xe" fillcolor="#569c57" stroked="f">
                        <v:path arrowok="t" o:connecttype="custom" o:connectlocs="64135,26670;62865,19050;59690,10795;56515,4445;50165,0;48895,0;55245,4445;59690,10795;62865,19050;62865,26670;62865,33020;60960,39370;58420,43815;53340,48895;48895,52070;43815,55245;37465,56515;31115,58420;24765,56515;20320,55245;13970,52070;8890,48895;6350,43815;3175,39370;1270,33020;1270,26670;1270,19050;4445,10795;8890,4445;15240,0;13970,0;7620,4445;3175,10795;1270,19050;0,26670;0,33020;3175,39370;6350,43815;8890,48895;13970,53340;18415,56515;24765,58420;31115,58420;39370,58420;43815,56515;50165,53340;55245,48895;58420,43815;60960,39370;62865,33020;64135,26670" o:connectangles="0,0,0,0,0,0,0,0,0,0,0,0,0,0,0,0,0,0,0,0,0,0,0,0,0,0,0,0,0,0,0,0,0,0,0,0,0,0,0,0,0,0,0,0,0,0,0,0,0,0,0"/>
                      </v:shape>
                      <v:shape id="Freeform 2465" o:spid="_x0000_s3288" style="position:absolute;left:3600;top:4406;width:629;height:585;visibility:visible;mso-wrap-style:square;v-text-anchor:top" coordsize="9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VLT8YA&#10;AADdAAAADwAAAGRycy9kb3ducmV2LnhtbESPzWsCMRTE70L/h/AKXqRmFb/YGqVIRUEvWi+9PTZv&#10;P+jmZUlSd+1f3wiCx2FmfsMs152pxZWcrywrGA0TEMSZ1RUXCi5f27cFCB+QNdaWScGNPKxXL70l&#10;ptq2fKLrORQiQtinqKAMoUml9FlJBv3QNsTRy60zGKJ0hdQO2wg3tRwnyUwarDgulNjQpqTs5/xr&#10;FLRukO/Cojj9feefh2a7S/yxvSjVf+0+3kEE6sIz/GjvtYLJfD6F+5v4BO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VLT8YAAADdAAAADwAAAAAAAAAAAAAAAACYAgAAZHJz&#10;L2Rvd25yZXYueG1sUEsFBgAAAAAEAAQA9QAAAIsDAAAAAA==&#10;" path="m99,42r,-12l94,17,87,7,77,,74,,84,7r8,10l96,30r3,12l96,52,94,62r-2,7l84,77r-7,5l69,87,59,89r-10,l39,89,32,87,24,82,17,77,10,69,5,62,2,52,2,42,5,30,10,17,17,7,24,,22,,14,7,7,17,2,30,,42,2,52,5,62r5,7l14,77r8,7l32,87r7,5l49,92r10,l69,87,79,84r8,-7l92,69r4,-7l99,52r,-10xe" fillcolor="#599e5a" stroked="f">
                        <v:path arrowok="t" o:connecttype="custom" o:connectlocs="62865,26670;62865,19050;59690,10795;55245,4445;48895,0;46990,0;53340,4445;58420,10795;60960,19050;62865,26670;60960,33020;59690,39370;58420,43815;53340,48895;48895,52070;43815,55245;37465,56515;31115,56515;24765,56515;20320,55245;15240,52070;10795,48895;6350,43815;3175,39370;1270,33020;1270,26670;3175,19050;6350,10795;10795,4445;15240,0;13970,0;8890,4445;4445,10795;1270,19050;0,26670;1270,33020;3175,39370;6350,43815;8890,48895;13970,53340;20320,55245;24765,58420;31115,58420;37465,58420;43815,55245;50165,53340;55245,48895;58420,43815;60960,39370;62865,33020;62865,26670" o:connectangles="0,0,0,0,0,0,0,0,0,0,0,0,0,0,0,0,0,0,0,0,0,0,0,0,0,0,0,0,0,0,0,0,0,0,0,0,0,0,0,0,0,0,0,0,0,0,0,0,0,0,0"/>
                      </v:shape>
                      <v:shape id="Freeform 2466" o:spid="_x0000_s3289" style="position:absolute;left:3613;top:4406;width:616;height:585;visibility:visible;mso-wrap-style:square;v-text-anchor:top" coordsize="9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91tMMA&#10;AADdAAAADwAAAGRycy9kb3ducmV2LnhtbESPUWvCMBSF3wf+h3AF32aqSJRqFHUIe5xuP+DaXJti&#10;c1ObrK3/fhkM9ng453yHs9kNrhYdtaHyrGE2zUAQF95UXGr4+jy9rkCEiGyw9kwanhRgtx29bDA3&#10;vuczdZdYigThkKMGG2OTSxkKSw7D1DfEybv51mFMsi2labFPcFfLeZYp6bDitGCxoaOl4n75dhre&#10;QlHFg+qv9PEYZPdQB3U8W60n42G/BhFpiP/hv/a70bBYLhX8vklP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o91tMMAAADdAAAADwAAAAAAAAAAAAAAAACYAgAAZHJzL2Rv&#10;d25yZXYueG1sUEsFBgAAAAAEAAQA9QAAAIgDAAAAAA==&#10;" path="m97,42r,-12l92,17,85,7,75,,72,,82,7r8,10l94,30r3,12l94,52r-2,8l87,69r-5,8l75,82r-8,5l57,89r-10,l40,89,30,87,22,82,15,77,10,69,5,60,3,52,,42,3,30,8,17,15,7,25,,22,,12,7,5,17,,30,,42,,52,3,62r5,7l12,77r8,5l30,87r7,2l47,92,57,89,67,87r8,-5l82,77r8,-8l94,62,97,52r,-10xe" fillcolor="#5b9f5c" stroked="f">
                        <v:path arrowok="t" o:connecttype="custom" o:connectlocs="61595,26670;61595,19050;58420,10795;53975,4445;47625,0;45720,0;52070,4445;57150,10795;59690,19050;61595,26670;59690,33020;58420,38100;55245,43815;52070,48895;47625,52070;42545,55245;36195,56515;29845,56515;25400,56515;19050,55245;13970,52070;9525,48895;6350,43815;3175,38100;1905,33020;0,26670;1905,19050;5080,10795;9525,4445;15875,0;13970,0;7620,4445;3175,10795;0,19050;0,26670;0,33020;1905,39370;5080,43815;7620,48895;12700,52070;19050,55245;23495,56515;29845,58420;36195,56515;42545,55245;47625,52070;52070,48895;57150,43815;59690,39370;61595,33020;61595,26670" o:connectangles="0,0,0,0,0,0,0,0,0,0,0,0,0,0,0,0,0,0,0,0,0,0,0,0,0,0,0,0,0,0,0,0,0,0,0,0,0,0,0,0,0,0,0,0,0,0,0,0,0,0,0"/>
                      </v:shape>
                      <v:shape id="Freeform 2467" o:spid="_x0000_s3290" style="position:absolute;left:3613;top:4406;width:616;height:566;visibility:visible;mso-wrap-style:square;v-text-anchor:top" coordsize="9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Tda8QA&#10;AADdAAAADwAAAGRycy9kb3ducmV2LnhtbESP0WoCMRRE3wv+Q7hC32rWUhrdGqUUBH0o1NUPuGyu&#10;2aXJzZKkuv69KRT6OMzMGWa1Gb0TF4qpD6xhPqtAELfB9Gw1nI7bpwWIlJENusCk4UYJNuvJwwpr&#10;E658oEuTrSgQTjVq6HIeailT25HHNAsDcfHOIXrMRUYrTcRrgXsnn6vqVXrsuSx0ONBHR+138+M1&#10;pJiX7tO60/7cLPZfB6vmcqm0fpyO728gMo35P/zX3hkNL0op+H1Tno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E3WvEAAAA3QAAAA8AAAAAAAAAAAAAAAAAmAIAAGRycy9k&#10;b3ducmV2LnhtbFBLBQYAAAAABAAEAPUAAACJAwAAAAA=&#10;" path="m97,42l94,30,90,17,82,7,72,,70,,80,7r7,10l94,30r,12l94,52r-2,8l87,69r-5,5l75,82r-8,2l57,87,47,89,40,87,30,84,22,82,15,74,10,69,5,60,3,52,3,42,3,30,8,17,17,7,27,,22,,15,7,8,17,3,30,,42,,52,3,62r5,7l15,77r7,5l30,87r7,2l47,89r10,l67,87r8,-5l82,77r8,-8l92,62,94,52,97,42xe" fillcolor="#5ea15f" stroked="f">
                        <v:path arrowok="t" o:connecttype="custom" o:connectlocs="61595,26670;59690,19050;57150,10795;52070,4445;45720,0;44450,0;50800,4445;55245,10795;59690,19050;59690,26670;59690,33020;58420,38100;55245,43815;52070,46990;47625,52070;42545,53340;36195,55245;29845,56515;25400,55245;19050,53340;13970,52070;9525,46990;6350,43815;3175,38100;1905,33020;1905,26670;1905,19050;5080,10795;10795,4445;17145,0;13970,0;9525,4445;5080,10795;1905,19050;0,26670;0,33020;1905,39370;5080,43815;9525,48895;13970,52070;19050,55245;23495,56515;29845,56515;36195,56515;42545,55245;47625,52070;52070,48895;57150,43815;58420,39370;59690,33020;61595,26670" o:connectangles="0,0,0,0,0,0,0,0,0,0,0,0,0,0,0,0,0,0,0,0,0,0,0,0,0,0,0,0,0,0,0,0,0,0,0,0,0,0,0,0,0,0,0,0,0,0,0,0,0,0,0"/>
                      </v:shape>
                      <v:shape id="Freeform 2468" o:spid="_x0000_s3291" style="position:absolute;left:3613;top:4406;width:616;height:566;visibility:visible;mso-wrap-style:square;v-text-anchor:top" coordsize="9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rJJMIA&#10;AADdAAAADwAAAGRycy9kb3ducmV2LnhtbERPS27CMBDdV+IO1iCxK04qCm2KQZSqEmLH5wCjeBJH&#10;jcfBdiDcvl4gsXx6/+V6sK24kg+NYwX5NANBXDrdcK3gfPp9/QARIrLG1jEpuFOA9Wr0ssRCuxsf&#10;6HqMtUghHApUYGLsCilDachimLqOOHGV8xZjgr6W2uMthdtWvmXZXFpsODUY7GhrqPw79laB39V5&#10;b77D++c+z2aXqmr6n/Ndqcl42HyBiDTEp/jh3mkFs8UizU1v0hO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OskkwgAAAN0AAAAPAAAAAAAAAAAAAAAAAJgCAABkcnMvZG93&#10;bnJldi54bWxQSwUGAAAAAAQABAD1AAAAhwMAAAAA&#10;" path="m97,42l94,30,90,17,82,7,72,,67,,80,7r7,10l92,30r2,12l94,52r-2,8l87,67r-5,7l75,79r-8,5l57,87,47,89,40,87,30,84,22,79,15,74,10,67,5,60,3,52,3,42,5,30,10,17,17,7,27,,25,,15,7,8,17,3,30,,42,3,52r2,8l10,69r5,8l22,82r8,5l40,89r7,l57,89,67,87r8,-5l82,77r5,-8l92,60r2,-8l97,42xe" fillcolor="#60a261" stroked="f">
                        <v:path arrowok="t" o:connecttype="custom" o:connectlocs="61595,26670;59690,19050;57150,10795;52070,4445;45720,0;42545,0;50800,4445;55245,10795;58420,19050;59690,26670;59690,33020;58420,38100;55245,42545;52070,46990;47625,50165;42545,53340;36195,55245;29845,56515;25400,55245;19050,53340;13970,50165;9525,46990;6350,42545;3175,38100;1905,33020;1905,26670;3175,19050;6350,10795;10795,4445;17145,0;15875,0;9525,4445;5080,10795;1905,19050;0,26670;1905,33020;3175,38100;6350,43815;9525,48895;13970,52070;19050,55245;25400,56515;29845,56515;36195,56515;42545,55245;47625,52070;52070,48895;55245,43815;58420,38100;59690,33020;61595,26670" o:connectangles="0,0,0,0,0,0,0,0,0,0,0,0,0,0,0,0,0,0,0,0,0,0,0,0,0,0,0,0,0,0,0,0,0,0,0,0,0,0,0,0,0,0,0,0,0,0,0,0,0,0,0"/>
                      </v:shape>
                      <v:shape id="Freeform 2469" o:spid="_x0000_s3292" style="position:absolute;left:3632;top:4406;width:578;height:566;visibility:visible;mso-wrap-style:square;v-text-anchor:top" coordsize="9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TBjsYA&#10;AADdAAAADwAAAGRycy9kb3ducmV2LnhtbESPQWvCQBSE7wX/w/KE3upGK2qja5CWSovQ0kTw+sg+&#10;k2D2bchuk/jvuwXB4zAz3zCbZDC16Kh1lWUF00kEgji3uuJCwTF7f1qBcB5ZY22ZFFzJQbIdPWww&#10;1rbnH+pSX4gAYRejgtL7JpbS5SUZdBPbEAfvbFuDPsi2kLrFPsBNLWdRtJAGKw4LJTb0WlJ+SX+N&#10;gq9r9Xnqm7Pd2+c3v6qH6JB9H5V6HA+7NQhPg7+Hb+0PrWC+XL7A/5v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vTBjsYAAADdAAAADwAAAAAAAAAAAAAAAACYAgAAZHJz&#10;L2Rvd25yZXYueG1sUEsFBgAAAAAEAAQA9QAAAIsDAAAAAA==&#10;" path="m91,42r,-12l84,17,77,7,67,,64,,74,7,84,17r5,13l91,42,89,52r-2,8l84,67r-7,7l72,79r-8,5l54,87r-10,l37,87,27,84,19,79,12,74,7,67,5,60,2,52,,42,2,30,7,17,17,7,27,,24,,14,7,5,17,,30,,42,,52r2,8l7,69r5,5l19,82r8,2l37,87r7,2l54,87,64,84r8,-2l79,74r5,-5l89,60r2,-8l91,42xe" fillcolor="#63a464" stroked="f">
                        <v:path arrowok="t" o:connecttype="custom" o:connectlocs="57785,26670;57785,19050;53340,10795;48895,4445;42545,0;40640,0;46990,4445;53340,10795;56515,19050;57785,26670;56515,33020;55245,38100;53340,42545;48895,46990;45720,50165;40640,53340;34290,55245;27940,55245;23495,55245;17145,53340;12065,50165;7620,46990;4445,42545;3175,38100;1270,33020;0,26670;1270,19050;4445,10795;10795,4445;17145,0;15240,0;8890,4445;3175,10795;0,19050;0,26670;0,33020;1270,38100;4445,43815;7620,46990;12065,52070;17145,53340;23495,55245;27940,56515;34290,55245;40640,53340;45720,52070;50165,46990;53340,43815;56515,38100;57785,33020;57785,26670" o:connectangles="0,0,0,0,0,0,0,0,0,0,0,0,0,0,0,0,0,0,0,0,0,0,0,0,0,0,0,0,0,0,0,0,0,0,0,0,0,0,0,0,0,0,0,0,0,0,0,0,0,0,0"/>
                      </v:shape>
                      <v:shape id="Freeform 2470" o:spid="_x0000_s3293" style="position:absolute;left:3632;top:4406;width:578;height:566;visibility:visible;mso-wrap-style:square;v-text-anchor:top" coordsize="9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+OkMIA&#10;AADdAAAADwAAAGRycy9kb3ducmV2LnhtbERPy4rCMBTdC/5DuMJsRNMRH6UaZRAGxHHjY+Pu0lyb&#10;YnNTkqj17yeLgVkeznu16WwjnuRD7VjB5zgDQVw6XXOl4HL+HuUgQkTW2DgmBW8KsFn3eysstHvx&#10;kZ6nWIkUwqFABSbGtpAylIYshrFriRN3c95iTNBXUnt8pXDbyEmWzaXFmlODwZa2hsr76WEV7PMD&#10;vvdDo687X/5oPs4mbnpV6mPQfS1BROriv/jPvdMKpos87U9v0hO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/46QwgAAAN0AAAAPAAAAAAAAAAAAAAAAAJgCAABkcnMvZG93&#10;bnJldi54bWxQSwUGAAAAAAQABAD1AAAAhwMAAAAA&#10;" path="m91,42l89,30,84,17,77,7,64,,62,,74,7r8,10l89,30r,12l89,52r-2,8l82,67r-5,7l69,79r-7,5l54,87r-10,l37,87,27,84,19,79,14,74,7,67,5,60,2,52,,42,2,30,9,17,17,7,29,,24,,14,7,7,17,2,30,,42,,52r2,8l7,67r5,7l19,79r8,5l37,87r7,2l54,87,64,84r8,-5l79,74r5,-7l89,60r2,-8l91,42xe" fillcolor="#65a466" stroked="f">
                        <v:path arrowok="t" o:connecttype="custom" o:connectlocs="57785,26670;56515,19050;53340,10795;48895,4445;40640,0;39370,0;46990,4445;52070,10795;56515,19050;56515,26670;56515,33020;55245,38100;52070,42545;48895,46990;43815,50165;39370,53340;34290,55245;27940,55245;23495,55245;17145,53340;12065,50165;8890,46990;4445,42545;3175,38100;1270,33020;0,26670;1270,19050;5715,10795;10795,4445;18415,0;15240,0;8890,4445;4445,10795;1270,19050;0,26670;0,33020;1270,38100;4445,42545;7620,46990;12065,50165;17145,53340;23495,55245;27940,56515;34290,55245;40640,53340;45720,50165;50165,46990;53340,42545;56515,38100;57785,33020;57785,26670" o:connectangles="0,0,0,0,0,0,0,0,0,0,0,0,0,0,0,0,0,0,0,0,0,0,0,0,0,0,0,0,0,0,0,0,0,0,0,0,0,0,0,0,0,0,0,0,0,0,0,0,0,0,0"/>
                      </v:shape>
                      <v:shape id="Freeform 2471" o:spid="_x0000_s3294" style="position:absolute;left:3632;top:4406;width:578;height:553;visibility:visible;mso-wrap-style:square;v-text-anchor:top" coordsize="9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DCKMcA&#10;AADdAAAADwAAAGRycy9kb3ducmV2LnhtbESPQWvCQBSE74X+h+UVvEjdWERjmo2IVdEeCtX2/si+&#10;Jmmzb2N21fjvXUHocZiZb5h01planKh1lWUFw0EEgji3uuJCwdd+9RyDcB5ZY22ZFFzIwSx7fEgx&#10;0fbMn3Ta+UIECLsEFZTeN4mULi/JoBvYhjh4P7Y16INsC6lbPAe4qeVLFI2lwYrDQokNLUrK/3ZH&#10;oyA//OK088u3Dc+/P7bb6n3dn6BSvadu/grCU+f/w/f2RisYTeIh3N6EJy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wwijHAAAA3QAAAA8AAAAAAAAAAAAAAAAAmAIAAGRy&#10;cy9kb3ducmV2LnhtbFBLBQYAAAAABAAEAPUAAACMAwAAAAA=&#10;" path="m91,42l89,30,84,17,74,7,64,,59,,72,7,82,17r5,10l89,42r,10l87,60r-5,7l77,72r-8,7l62,82r-8,2l44,87,37,84,29,82,22,79,14,72,9,67,5,60,2,52,2,42,5,27,9,17,19,7,32,,27,,17,7,7,17,2,30,,42,,52r5,8l7,67r5,7l19,79r8,5l37,87r7,l54,87,64,84r8,-5l77,74r7,-7l87,60r2,-8l91,42xe" fillcolor="#69a667" stroked="f">
                        <v:path arrowok="t" o:connecttype="custom" o:connectlocs="57785,26670;56515,19050;53340,10795;46990,4445;40640,0;37465,0;45720,4445;52070,10795;55245,17145;56515,26670;56515,33020;55245,38100;52070,42545;48895,45720;43815,50165;39370,52070;34290,53340;27940,55245;23495,53340;18415,52070;13970,50165;8890,45720;5715,42545;3175,38100;1270,33020;1270,26670;3175,17145;5715,10795;12065,4445;20320,0;17145,0;10795,4445;4445,10795;1270,19050;0,26670;0,33020;3175,38100;4445,42545;7620,46990;12065,50165;17145,53340;23495,55245;27940,55245;34290,55245;40640,53340;45720,50165;48895,46990;53340,42545;55245,38100;56515,33020;57785,26670" o:connectangles="0,0,0,0,0,0,0,0,0,0,0,0,0,0,0,0,0,0,0,0,0,0,0,0,0,0,0,0,0,0,0,0,0,0,0,0,0,0,0,0,0,0,0,0,0,0,0,0,0,0,0"/>
                      </v:shape>
                      <v:shape id="Freeform 2472" o:spid="_x0000_s3295" style="position:absolute;left:3632;top:4406;width:565;height:553;visibility:visible;mso-wrap-style:square;v-text-anchor:top" coordsize="89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XF7ccA&#10;AADdAAAADwAAAGRycy9kb3ducmV2LnhtbESPT2sCMRTE74LfITyhN826lNauRlFBLfVQav/o8bF5&#10;7i5uXpYk6vbbm4LQ4zDzm2Ems9bU4kLOV5YVDAcJCOLc6ooLBV+fq/4IhA/IGmvLpOCXPMym3c4E&#10;M22v/EGXXShELGGfoYIyhCaT0uclGfQD2xBH72idwRClK6R2eI3lppZpkjxJgxXHhRIbWpaUn3Zn&#10;o+BRvhyO3/uw/Gn1evE2PLn3dLNV6qHXzscgArXhP3ynX3Xknkcp/L2JT0B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Fxe3HAAAA3QAAAA8AAAAAAAAAAAAAAAAAmAIAAGRy&#10;cy9kb3ducmV2LnhtbFBLBQYAAAAABAAEAPUAAACMAwAAAAA=&#10;" path="m89,42r,-12l82,17,74,7,62,,57,,69,7r10,8l87,27r2,15l87,50,84,60r-2,7l77,72r-8,5l62,82r-8,2l44,84r-7,l29,82,22,77,14,72,9,67,5,60,2,50r,-8l5,27,12,15,22,7,34,,29,,17,7,9,17,2,30,,42,2,52r3,8l7,67r7,7l19,79r8,5l37,87r7,l54,87r8,-3l69,79r8,-5l82,67r5,-7l89,52r,-10xe" fillcolor="#6ba769" stroked="f">
                        <v:path arrowok="t" o:connecttype="custom" o:connectlocs="56515,26670;56515,19050;52070,10795;46990,4445;39370,0;36195,0;43815,4445;50165,9525;55245,17145;56515,26670;55245,31750;53340,38100;52070,42545;48895,45720;43815,48895;39370,52070;34290,53340;27940,53340;23495,53340;18415,52070;13970,48895;8890,45720;5715,42545;3175,38100;1270,31750;1270,26670;3175,17145;7620,9525;13970,4445;21590,0;18415,0;10795,4445;5715,10795;1270,19050;0,26670;1270,33020;3175,38100;4445,42545;8890,46990;12065,50165;17145,53340;23495,55245;27940,55245;34290,55245;39370,53340;43815,50165;48895,46990;52070,42545;55245,38100;56515,33020;56515,26670" o:connectangles="0,0,0,0,0,0,0,0,0,0,0,0,0,0,0,0,0,0,0,0,0,0,0,0,0,0,0,0,0,0,0,0,0,0,0,0,0,0,0,0,0,0,0,0,0,0,0,0,0,0,0"/>
                      </v:shape>
                      <v:shape id="Freeform 2473" o:spid="_x0000_s3296" style="position:absolute;left:3644;top:4406;width:553;height:553;visibility:visible;mso-wrap-style:square;v-text-anchor:top" coordsize="87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CYtcYA&#10;AADdAAAADwAAAGRycy9kb3ducmV2LnhtbESPQWvCQBSE7wX/w/KE3upGUzTGrCJCwUMpTSzU4yP7&#10;TILZtyG7xvTfdwsFj8PMfMNku9G0YqDeNZYVzGcRCOLS6oYrBV+nt5cEhPPIGlvLpOCHHOy2k6cM&#10;U23vnNNQ+EoECLsUFdTed6mUrqzJoJvZjjh4F9sb9EH2ldQ93gPctHIRRUtpsOGwUGNHh5rKa3Ez&#10;CqLlenF7P1M7J/PxTXH+mRfHvVLP03G/AeFp9I/wf/uoFbyukhj+3oQn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CYtcYAAADdAAAADwAAAAAAAAAAAAAAAACYAgAAZHJz&#10;L2Rvd25yZXYueG1sUEsFBgAAAAAEAAQA9QAAAIsDAAAAAA==&#10;" path="m87,42l85,27,80,17,70,7,57,,52,,65,5,77,15r3,5l82,27r3,8l85,42r,8l82,60r-2,7l72,72r-5,5l60,82r-8,2l42,84r-7,l27,82,20,77,12,72,7,67,5,60,3,50,,42,3,35r,-8l7,20r3,-5l22,5,35,,30,,17,7,7,17,3,27,,42,,52r3,8l7,67r5,5l20,79r7,3l35,84r7,3l52,84r8,-2l67,79r8,-7l80,67r5,-7l87,52r,-10xe" fillcolor="#6ea96b" stroked="f">
                        <v:path arrowok="t" o:connecttype="custom" o:connectlocs="55245,26670;53975,17145;50800,10795;44450,4445;36195,0;33020,0;41275,3175;48895,9525;50800,12700;52070,17145;53975,22225;53975,26670;53975,31750;52070,38100;50800,42545;45720,45720;42545,48895;38100,52070;33020,53340;26670,53340;22225,53340;17145,52070;12700,48895;7620,45720;4445,42545;3175,38100;1905,31750;0,26670;1905,22225;1905,17145;4445,12700;6350,9525;13970,3175;22225,0;19050,0;10795,4445;4445,10795;1905,17145;0,26670;0,33020;1905,38100;4445,42545;7620,45720;12700,50165;17145,52070;22225,53340;26670,55245;33020,53340;38100,52070;42545,50165;47625,45720;50800,42545;53975,38100;55245,33020;55245,26670" o:connectangles="0,0,0,0,0,0,0,0,0,0,0,0,0,0,0,0,0,0,0,0,0,0,0,0,0,0,0,0,0,0,0,0,0,0,0,0,0,0,0,0,0,0,0,0,0,0,0,0,0,0,0,0,0,0,0"/>
                      </v:shape>
                      <v:shape id="Freeform 2474" o:spid="_x0000_s3297" style="position:absolute;left:3644;top:4406;width:553;height:534;visibility:visible;mso-wrap-style:square;v-text-anchor:top" coordsize="8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Rsd8cA&#10;AADdAAAADwAAAGRycy9kb3ducmV2LnhtbESPT0sDMRTE74LfITzBm80qRZe16SKC2lOx3Xrw9rp5&#10;+4duXmISt2s/vREKHoeZ+Q2zKCcziJF86C0ruJ1lIIhrq3tuFeyql5scRIjIGgfLpOCHApTLy4sF&#10;FtoeeUPjNrYiQTgUqKCL0RVShrojg2FmHXHyGusNxiR9K7XHY4KbQd5l2b002HNa6NDRc0f1Yftt&#10;FJw+Pvf+7f3kNq+xWu++xsY1Xip1fTU9PYKINMX/8Lm90grmD/kc/t6k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0bHfHAAAA3QAAAA8AAAAAAAAAAAAAAAAAmAIAAGRy&#10;cy9kb3ducmV2LnhtbFBLBQYAAAAABAAEAPUAAACMAwAAAAA=&#10;" path="m87,42l85,27,77,15,67,7,55,,45,,55,2r7,3l67,7r8,5l77,20r5,7l85,35r,7l85,50,82,60r-5,4l72,72r-5,5l60,79r-8,3l42,84,35,82,27,79,20,77,15,72,7,64,5,60,3,50r,-8l3,35,5,27,7,20r5,-8l20,7,25,5,32,2,40,,32,,20,7,10,15,3,27,,42r,8l3,60r4,7l12,72r8,5l27,82r8,2l42,84r10,l60,82r7,-5l75,72r5,-5l82,60,85,50r2,-8xe" fillcolor="#70aa6e" stroked="f">
                        <v:path arrowok="t" o:connecttype="custom" o:connectlocs="55245,26670;53975,17145;48895,9525;42545,4445;34925,0;28575,0;34925,1270;39370,3175;42545,4445;47625,7620;48895,12700;52070,17145;53975,22225;53975,26670;53975,31750;52070,38100;48895,40640;45720,45720;42545,48895;38100,50165;33020,52070;26670,53340;22225,52070;17145,50165;12700,48895;9525,45720;4445,40640;3175,38100;1905,31750;1905,26670;1905,22225;3175,17145;4445,12700;7620,7620;12700,4445;15875,3175;20320,1270;25400,0;20320,0;12700,4445;6350,9525;1905,17145;0,26670;0,31750;1905,38100;4445,42545;7620,45720;12700,48895;17145,52070;22225,53340;26670,53340;33020,53340;38100,52070;42545,48895;47625,45720;50800,42545;52070,38100;53975,31750;55245,26670" o:connectangles="0,0,0,0,0,0,0,0,0,0,0,0,0,0,0,0,0,0,0,0,0,0,0,0,0,0,0,0,0,0,0,0,0,0,0,0,0,0,0,0,0,0,0,0,0,0,0,0,0,0,0,0,0,0,0,0,0,0,0"/>
                      </v:shape>
                      <v:shape id="Freeform 2475" o:spid="_x0000_s3298" style="position:absolute;left:3644;top:4406;width:540;height:534;visibility:visible;mso-wrap-style:square;v-text-anchor:top" coordsize="8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sxkccA&#10;AADdAAAADwAAAGRycy9kb3ducmV2LnhtbESPQWvCQBSE74X+h+UVvIhuKrFKdJUiafEgiNaLt0f2&#10;mQ3Nvk2zq6b99a4g9DjMzDfMfNnZWlyo9ZVjBa/DBARx4XTFpYLD18dgCsIHZI21Y1LwSx6Wi+en&#10;OWbaXXlHl30oRYSwz1CBCaHJpPSFIYt+6Bri6J1cazFE2ZZSt3iNcFvLUZK8SYsVxwWDDa0MFd/7&#10;s1WQ9zefW2f0MUkPIc2rU/qX/6yV6r107zMQgbrwH36011pBOpmO4f4mPg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LMZHHAAAA3QAAAA8AAAAAAAAAAAAAAAAAmAIAAGRy&#10;cy9kb3ducmV2LnhtbFBLBQYAAAAABAAEAPUAAACMAwAAAAA=&#10;" path="m85,42r,-7l82,27,80,20,77,15,65,5,52,,42,,35,,22,5,10,15,7,20,3,27r,8l,42r3,8l5,60r2,7l12,72r8,5l27,82r8,2l42,84r10,l60,82r7,-5l72,72r8,-5l82,60,85,50r,-8xm85,42r,8l82,57r-5,7l72,72r-5,5l60,79r-8,3l42,82r-7,l27,79,20,77,15,72,10,64,5,57,3,50r,-8l3,35,5,27r5,-7l15,12,20,7,27,5,35,2,42,,52,2r8,3l67,7r5,5l77,20r5,7l85,35r,7xe" fillcolor="#73ac71" stroked="f">
                        <v:path arrowok="t" o:connecttype="custom" o:connectlocs="53975,22225;50800,12700;41275,3175;26670,0;13970,3175;4445,12700;1905,22225;1905,31750;4445,42545;12700,48895;22225,53340;33020,53340;42545,48895;50800,42545;53975,31750;53975,26670;52070,36195;45720,45720;38100,50165;26670,52070;17145,50165;9525,45720;3175,36195;1905,26670;3175,17145;9525,7620;17145,3175;26670,0;38100,3175;45720,7620;52070,17145;53975,26670" o:connectangles="0,0,0,0,0,0,0,0,0,0,0,0,0,0,0,0,0,0,0,0,0,0,0,0,0,0,0,0,0,0,0,0"/>
                        <o:lock v:ext="edit" verticies="t"/>
                      </v:shape>
                      <v:shape id="Freeform 2476" o:spid="_x0000_s3299" style="position:absolute;left:3663;top:4406;width:521;height:534;visibility:visible;mso-wrap-style:square;v-text-anchor:top" coordsize="8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3TaMQA&#10;AADdAAAADwAAAGRycy9kb3ducmV2LnhtbESPQYvCMBSE78L+h/AW9iJr6lK0dI2yiIIn0SqeH82z&#10;Ddu8lCZq/fdGEDwOM/MNM1v0thFX6rxxrGA8SkAQl04brhQcD+vvDIQPyBobx6TgTh4W84/BDHPt&#10;brynaxEqESHsc1RQh9DmUvqyJot+5Fri6J1dZzFE2VVSd3iLcNvInySZSIuG40KNLS1rKv+Li1UQ&#10;ZGuykz5Mh1l/TpN7ut2tzEWpr8/+7xdEoD68w6/2RitIp9kEnm/iE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d02jEAAAA3QAAAA8AAAAAAAAAAAAAAAAAmAIAAGRycy9k&#10;b3ducmV2LnhtbFBLBQYAAAAABAAEAPUAAACJAwAAAAA=&#10;" path="m82,42r,-7l79,27,74,20,72,12,64,7,59,5,52,2,42,,39,,37,,29,2,22,5,17,7,9,12,4,20,2,27,,35r,7l,50,2,60r2,4l12,72r5,5l24,79r8,3l39,84,49,82r8,-3l64,77r5,-5l74,64r5,-4l82,50r,-8xm82,42r-3,8l77,57r-3,7l69,69r-7,5l57,79r-8,3l39,82r-7,l24,79,17,74,12,69,7,64,2,57r,-7l,42,2,35r,-8l7,20r5,-5l17,10,24,5,32,2r7,l49,2r8,3l62,10r7,5l74,20r3,7l79,35r3,7xe" fillcolor="#74ad73" stroked="f">
                        <v:path arrowok="t" o:connecttype="custom" o:connectlocs="52070,22225;46990,12700;40640,4445;33020,1270;24765,0;18415,1270;10795,4445;2540,12700;0,22225;0,31750;2540,40640;10795,48895;20320,52070;31115,52070;40640,48895;46990,40640;52070,31750;52070,26670;48895,36195;43815,43815;36195,50165;24765,52070;15240,50165;7620,43815;1270,36195;0,26670;1270,17145;7620,9525;15240,3175;24765,1270;36195,3175;43815,9525;48895,17145;52070,26670" o:connectangles="0,0,0,0,0,0,0,0,0,0,0,0,0,0,0,0,0,0,0,0,0,0,0,0,0,0,0,0,0,0,0,0,0,0"/>
                        <o:lock v:ext="edit" verticies="t"/>
                      </v:shape>
                      <v:shape id="Freeform 2477" o:spid="_x0000_s3300" style="position:absolute;left:3663;top:4406;width:521;height:521;visibility:visible;mso-wrap-style:square;v-text-anchor:top" coordsize="8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AZwsQA&#10;AADdAAAADwAAAGRycy9kb3ducmV2LnhtbESPQYvCMBSE78L+h/AW9qapsmipRtkVKuLN6sIeH82z&#10;LW1eahO1/nsjCB6HmfmGWax604grda6yrGA8ikAQ51ZXXCg4HtJhDMJ5ZI2NZVJwJwer5cdggYm2&#10;N97TNfOFCBB2CSoovW8TKV1ekkE3si1x8E62M+iD7AqpO7wFuGnkJIqm0mDFYaHEltYl5XV2MQo2&#10;2bb6k9NzcU/HWKf1r8Hd/0apr8/+Zw7CU+/f4Vd7qxV8z+IZPN+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QGcLEAAAA3QAAAA8AAAAAAAAAAAAAAAAAmAIAAGRycy9k&#10;b3ducmV2LnhtbFBLBQYAAAAABAAEAPUAAACJAwAAAAA=&#10;" path="m82,42r,-7l79,27,74,20,69,12,64,7,57,5,49,2,39,,32,2,24,5,17,7r-5,5l7,20,2,27,,35r,7l,50r2,7l7,64r5,8l17,77r7,2l32,82r7,l49,82r8,-3l64,77r5,-5l74,64r5,-7l82,50r,-8xm79,42r,8l77,57r-3,7l69,69r-7,5l57,79r-8,3l39,82r-7,l24,79,19,74,12,69,7,64,4,57,2,50r,-8l2,35,4,27,7,20r5,-5l19,10,24,5,32,2r7,l49,2r8,3l62,10r7,5l74,20r3,7l79,35r,7xe" fillcolor="#77af76" stroked="f">
                        <v:path arrowok="t" o:connecttype="custom" o:connectlocs="52070,22225;46990,12700;40640,4445;31115,1270;20320,1270;10795,4445;4445,12700;0,22225;0,31750;4445,40640;10795,48895;20320,52070;31115,52070;40640,48895;46990,40640;52070,31750;50165,26670;48895,36195;43815,43815;36195,50165;24765,52070;15240,50165;7620,43815;2540,36195;1270,26670;2540,17145;7620,9525;15240,3175;24765,1270;36195,3175;43815,9525;48895,17145;50165,26670" o:connectangles="0,0,0,0,0,0,0,0,0,0,0,0,0,0,0,0,0,0,0,0,0,0,0,0,0,0,0,0,0,0,0,0,0"/>
                        <o:lock v:ext="edit" verticies="t"/>
                      </v:shape>
                      <v:shape id="Freeform 2478" o:spid="_x0000_s3301" style="position:absolute;left:3663;top:4419;width:521;height:508;visibility:visible;mso-wrap-style:square;v-text-anchor:top" coordsize="8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XVxsAA&#10;AADdAAAADwAAAGRycy9kb3ducmV2LnhtbERPTYvCMBC9C/sfwix403SLrFKNIoUFxdOqB49jM6bF&#10;ZlKSqPXfm4Pg8fG+F6vetuJOPjSOFfyMMxDEldMNGwXHw99oBiJEZI2tY1LwpACr5ddggYV2D/6n&#10;+z4akUI4FKigjrErpAxVTRbD2HXEibs4bzEm6I3UHh8p3LYyz7JfabHh1FBjR2VN1XV/swqCeZ5O&#10;5faoz8YHv13nO3ebnJUafvfrOYhIffyI3+6NVjCZztLc9CY9Abl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XXVxsAAAADdAAAADwAAAAAAAAAAAAAAAACYAgAAZHJzL2Rvd25y&#10;ZXYueG1sUEsFBgAAAAAEAAQA9QAAAIUDAAAAAA==&#10;" path="m82,40l79,33,77,25,74,18,69,13,62,8,57,3,49,,39,,32,,24,3,17,8r-5,5l7,18,2,25r,8l,40r2,8l2,55r5,7l12,67r5,5l24,77r8,3l39,80r10,l57,77r5,-5l69,67r5,-5l77,55r2,-7l82,40xm79,40r,8l77,55r-5,7l67,67r-5,5l54,75r-5,2l39,80,32,77,24,75,19,72,12,67,7,62,4,55,2,48r,-8l2,33,4,25,7,18r5,-5l19,8,24,5,32,3,39,,49,3r5,2l62,8r5,5l72,18r5,7l79,33r,7xe" fillcolor="#79b079" stroked="f">
                        <v:path arrowok="t" o:connecttype="custom" o:connectlocs="50165,20955;46990,11430;39370,5080;31115,0;20320,0;10795,5080;4445,11430;1270,20955;1270,30480;4445,39370;10795,45720;20320,50800;31115,50800;39370,45720;46990,39370;50165,30480;50165,25400;48895,34925;42545,42545;34290,47625;24765,50800;15240,47625;7620,42545;2540,34925;1270,25400;2540,15875;7620,8255;15240,3175;24765,0;34290,3175;42545,8255;48895,15875;50165,25400" o:connectangles="0,0,0,0,0,0,0,0,0,0,0,0,0,0,0,0,0,0,0,0,0,0,0,0,0,0,0,0,0,0,0,0,0"/>
                        <o:lock v:ext="edit" verticies="t"/>
                      </v:shape>
                      <v:shape id="Freeform 2479" o:spid="_x0000_s3302" style="position:absolute;left:3676;top:4419;width:489;height:508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ArFsMA&#10;AADdAAAADwAAAGRycy9kb3ducmV2LnhtbESPQYvCMBSE7wv+h/AEb9vUIlutjSKC4G1ZVw/eHs2z&#10;LTYvpYm1+us3grDHYWa+YfL1YBrRU+dqywqmUQyCuLC65lLB8Xf3OQfhPLLGxjIpeJCD9Wr0kWOm&#10;7Z1/qD/4UgQIuwwVVN63mZSuqMigi2xLHLyL7Qz6ILtS6g7vAW4amcTxlzRYc1iosKVtRcX1cDMK&#10;OKazS0/8vZglU/28ljJNXK/UZDxsliA8Df4//G7vtYJZOl/A6014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ArFsMAAADdAAAADwAAAAAAAAAAAAAAAACYAgAAZHJzL2Rv&#10;d25yZXYueG1sUEsFBgAAAAAEAAQA9QAAAIgDAAAAAA==&#10;" path="m77,40r,-7l75,25,72,18,67,13,60,8,55,3,47,,37,,30,,22,3,17,8r-7,5l5,18,2,25,,33r,7l,48r2,7l5,62r5,5l17,72r5,5l30,80r7,l47,80r8,-3l60,72r7,-5l72,62r3,-7l77,48r,-8xm77,40r-2,8l72,55r-2,7l65,67r-5,5l52,75r-7,2l37,77r-7,l22,75,17,72,12,67,7,62,2,55,,48,,40,,33,2,25,7,18r5,-5l17,8,22,5,30,3r7,l45,3r7,2l60,8r5,5l70,18r2,7l75,33r2,7xe" fillcolor="#7cb17c" stroked="f">
                        <v:path arrowok="t" o:connecttype="custom" o:connectlocs="48895,20955;45720,11430;38100,5080;29845,0;19050,0;10795,5080;3175,11430;0,20955;0,30480;3175,39370;10795,45720;19050,50800;29845,50800;38100,45720;45720,39370;48895,30480;48895,25400;45720,34925;41275,42545;33020,47625;23495,48895;13970,47625;7620,42545;1270,34925;0,25400;1270,15875;7620,8255;13970,3175;23495,1905;33020,3175;41275,8255;45720,15875;48895,25400" o:connectangles="0,0,0,0,0,0,0,0,0,0,0,0,0,0,0,0,0,0,0,0,0,0,0,0,0,0,0,0,0,0,0,0,0"/>
                        <o:lock v:ext="edit" verticies="t"/>
                      </v:shape>
                      <v:shape id="Freeform 2480" o:spid="_x0000_s3303" style="position:absolute;left:3676;top:4419;width:489;height:508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umT8EA&#10;AADdAAAADwAAAGRycy9kb3ducmV2LnhtbERPy4rCMBTdC/MP4Q7MTlNl1LE2iogy4q46uL42tw9s&#10;bkoTbefvzUJweTjvZN2bWjyodZVlBeNRBII4s7riQsHfeT/8AeE8ssbaMin4Jwfr1ccgwVjbjlN6&#10;nHwhQgi7GBWU3jexlC4ryaAb2YY4cLltDfoA20LqFrsQbmo5iaKZNFhxaCixoW1J2e10NwrkZVzk&#10;Z3nspvpKu/2l3qW/00ipr89+swThqfdv8ct90Aq+54uwP7wJT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67pk/BAAAA3QAAAA8AAAAAAAAAAAAAAAAAmAIAAGRycy9kb3du&#10;cmV2LnhtbFBLBQYAAAAABAAEAPUAAACGAwAAAAA=&#10;" path="m77,40r,-7l75,25,70,18,65,13,60,8,52,5,47,3,37,,30,3,22,5,17,8r-7,5l5,18,2,25,,33r,7l,48r2,7l5,62r5,5l17,72r5,3l30,77r7,3l47,77r5,-2l60,72r5,-5l70,62r5,-7l77,48r,-8xm75,40r,8l72,55r-2,5l65,67r-5,3l52,75r-7,2l37,77r-7,l25,75,17,70,12,67,7,60,5,55,2,48,,40,2,33,5,25,7,20r5,-7l17,10,25,5,30,3r7,l45,3r7,2l60,10r5,3l70,20r2,5l75,33r,7xe" fillcolor="#7db27e" stroked="f">
                        <v:path arrowok="t" o:connecttype="custom" o:connectlocs="48895,20955;44450,11430;38100,5080;29845,1905;19050,1905;10795,5080;3175,11430;0,20955;0,30480;3175,39370;10795,45720;19050,48895;29845,48895;38100,45720;44450,39370;48895,30480;47625,25400;45720,34925;41275,42545;33020,47625;23495,48895;15875,47625;7620,42545;3175,34925;0,25400;3175,15875;7620,8255;15875,3175;23495,1905;33020,3175;41275,8255;45720,15875;47625,25400" o:connectangles="0,0,0,0,0,0,0,0,0,0,0,0,0,0,0,0,0,0,0,0,0,0,0,0,0,0,0,0,0,0,0,0,0"/>
                        <o:lock v:ext="edit" verticies="t"/>
                      </v:shape>
                      <v:shape id="Freeform 2481" o:spid="_x0000_s3304" style="position:absolute;left:3676;top:4438;width:489;height:470;visibility:visible;mso-wrap-style:square;v-text-anchor:top" coordsize="7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kOT8YA&#10;AADdAAAADwAAAGRycy9kb3ducmV2LnhtbESP3WoCMRSE7wu+QziF3mnWItZujSKCRbCKP6XXh83Z&#10;3dTNyZKkun17UxB6OczMN8x03tlGXMgH41jBcJCBIC6cNlwp+Dyt+hMQISJrbByTgl8KMJ/1HqaY&#10;a3flA12OsRIJwiFHBXWMbS5lKGqyGAauJU5e6bzFmKSvpPZ4TXDbyOcsG0uLhtNCjS0tayrOxx+r&#10;YHv6zr5GH2W5qsaHjdl525j9u1JPj93iDUSkLv6H7+21VjB6eR3C35v0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5kOT8YAAADdAAAADwAAAAAAAAAAAAAAAACYAgAAZHJz&#10;L2Rvd25yZXYueG1sUEsFBgAAAAAEAAQA9QAAAIsDAAAAAA==&#10;" path="m77,37l75,30,72,22,70,15,65,10,60,5,52,2,45,,37,,30,,22,2,17,5r-5,5l7,15,2,22,,30r,7l,45r2,7l7,59r5,5l17,69r5,3l30,74r7,l45,74r7,-2l60,69r5,-5l70,59r2,-7l75,45r2,-8xm75,37r,8l72,52r-2,5l65,62r-5,5l52,72r-7,l37,74,30,72r-5,l17,67,12,62,7,57,5,52,2,45r,-8l2,30,5,22,7,17r5,-5l17,7,25,2r5,l37,r8,2l52,2r8,5l65,12r5,5l72,22r3,8l75,37xe" fillcolor="#80b481" stroked="f">
                        <v:path arrowok="t" o:connecttype="custom" o:connectlocs="47625,19050;44450,9525;38100,3175;28575,0;19050,0;10795,3175;4445,9525;0,19050;0,28575;4445,37465;10795,43815;19050,46990;28575,46990;38100,43815;44450,37465;47625,28575;47625,23495;45720,33020;41275,39370;33020,45720;23495,46990;15875,45720;7620,39370;3175,33020;1270,23495;3175,13970;7620,7620;15875,1270;23495,0;33020,1270;41275,7620;45720,13970;47625,23495" o:connectangles="0,0,0,0,0,0,0,0,0,0,0,0,0,0,0,0,0,0,0,0,0,0,0,0,0,0,0,0,0,0,0,0,0"/>
                        <o:lock v:ext="edit" verticies="t"/>
                      </v:shape>
                      <v:shape id="Freeform 2482" o:spid="_x0000_s3305" style="position:absolute;left:3676;top:4438;width:476;height:470;visibility:visible;mso-wrap-style:square;v-text-anchor:top" coordsize="75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16I8cA&#10;AADdAAAADwAAAGRycy9kb3ducmV2LnhtbESPS2/CMBCE70j9D9Yi9VIVh6gvAgZFtDx6a2klrku8&#10;JFHjdWS7JPz7GqkSx9HMfKOZLXrTiBM5X1tWMB4lIIgLq2suFXx/re5fQPiArLGxTArO5GExvxnM&#10;MNO240867UIpIoR9hgqqENpMSl9UZNCPbEscvaN1BkOUrpTaYRfhppFpkjxJgzXHhQpbWlZU/Ox+&#10;jYJNfti6t/Tj3d3tc/d63Ld5t35U6nbY51MQgfpwDf+3t1rBw/Mkhcub+AT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NeiPHAAAA3QAAAA8AAAAAAAAAAAAAAAAAmAIAAGRy&#10;cy9kb3ducmV2LnhtbFBLBQYAAAAABAAEAPUAAACMAwAAAAA=&#10;" path="m75,37r,-7l72,22,70,17,65,10,60,7,52,2,45,,37,,30,,25,2,17,7r-5,3l7,17,5,22,2,30,,37r2,8l5,52r2,5l12,64r5,3l25,72r5,2l37,74r8,l52,72r8,-5l65,64r5,-7l72,52r3,-7l75,37xm75,37r-3,8l72,52r-5,5l65,62r-8,5l52,69r-7,3l37,72r-5,l25,69,17,67,12,62,7,57,5,52,2,45r,-8l2,30,5,22,7,17r5,-5l17,7,25,5,32,2r5,l45,2r7,3l57,7r8,5l67,17r5,5l72,30r3,7xe" fillcolor="#82b583" stroked="f">
                        <v:path arrowok="t" o:connecttype="custom" o:connectlocs="47625,19050;44450,10795;38100,4445;28575,0;19050,0;10795,4445;4445,10795;1270,19050;1270,28575;4445,36195;10795,42545;19050,46990;28575,46990;38100,42545;44450,36195;47625,28575;47625,23495;45720,33020;41275,39370;33020,43815;23495,45720;15875,43815;7620,39370;3175,33020;1270,23495;3175,13970;7620,7620;15875,3175;23495,1270;33020,3175;41275,7620;45720,13970;47625,23495" o:connectangles="0,0,0,0,0,0,0,0,0,0,0,0,0,0,0,0,0,0,0,0,0,0,0,0,0,0,0,0,0,0,0,0,0"/>
                        <o:lock v:ext="edit" verticies="t"/>
                      </v:shape>
                      <v:shape id="Freeform 2483" o:spid="_x0000_s3306" style="position:absolute;left:3689;top:4438;width:463;height:470;visibility:visible;mso-wrap-style:square;v-text-anchor:top" coordsize="73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yxJ8YA&#10;AADdAAAADwAAAGRycy9kb3ducmV2LnhtbESPQWsCMRSE7wX/Q3iCt5rUirVbo4htQQTBtYVeH5vX&#10;3cXNy5JEd/33TUHwOMzMN8xi1dtGXMiH2rGGp7ECQVw4U3Op4fvr83EOIkRkg41j0nClAKvl4GGB&#10;mXEd53Q5xlIkCIcMNVQxtpmUoajIYhi7ljh5v85bjEn6UhqPXYLbRk6UmkmLNaeFClvaVFScjmer&#10;Ye63u333cyje83hSk4MyZf6x13o07NdvICL18R6+tbdGw/Tl9Rn+36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3yxJ8YAAADdAAAADwAAAAAAAAAAAAAAAACYAgAAZHJz&#10;L2Rvd25yZXYueG1sUEsFBgAAAAAEAAQA9QAAAIsDAAAAAA==&#10;" path="m73,37r,-7l70,22,68,17,63,12,58,7,50,2r-7,l35,,28,2r-5,l15,7r-5,5l5,17,3,22,,30r,7l,45r3,7l5,57r5,5l15,67r8,5l28,72r7,2l43,72r7,l58,67r5,-5l68,57r2,-5l73,45r,-8xm70,37r,8l68,50r-3,7l60,62r-5,5l50,69r-7,3l35,72r-5,l23,69,18,67,10,62,8,57,3,50r,-5l,37,3,30r,-8l8,17r2,-5l18,7,23,5,30,2r5,l43,2r7,3l55,7r5,5l65,17r3,5l70,30r,7xe" fillcolor="#85b786" stroked="f">
                        <v:path arrowok="t" o:connecttype="custom" o:connectlocs="46355,19050;43180,10795;36830,4445;27305,1270;17780,1270;9525,4445;3175,10795;0,19050;0,28575;3175,36195;9525,42545;17780,45720;27305,45720;36830,42545;43180,36195;46355,28575;44450,23495;43180,31750;38100,39370;31750,43815;22225,45720;14605,43815;6350,39370;1905,31750;0,23495;1905,13970;6350,7620;14605,3175;22225,1270;31750,3175;38100,7620;43180,13970;44450,23495" o:connectangles="0,0,0,0,0,0,0,0,0,0,0,0,0,0,0,0,0,0,0,0,0,0,0,0,0,0,0,0,0,0,0,0,0"/>
                        <o:lock v:ext="edit" verticies="t"/>
                      </v:shape>
                      <v:shape id="Freeform 2484" o:spid="_x0000_s3307" style="position:absolute;left:3689;top:4451;width:463;height:444;visibility:visible;mso-wrap-style:square;v-text-anchor:top" coordsize="7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Z2aMkA&#10;AADdAAAADwAAAGRycy9kb3ducmV2LnhtbESPQWvCQBSE70L/w/IKvemmImpTVykFcSlS1Grp8TX7&#10;mqTNvg3ZbYz++q5Q8DjMzDfMbNHZSrTU+NKxgvtBAoI4c6bkXMH+bdmfgvAB2WDlmBScyMNiftOb&#10;YWrckbfU7kIuIoR9igqKEOpUSp8VZNEPXE0cvS/XWAxRNrk0DR4j3FZymCRjabHkuFBgTc8FZT+7&#10;X6tgc9hO16vP7/Nq/DIZ6o9Wv75rrdTdbff0CCJQF67h/7Y2CkaThxFc3sQnIO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/1Z2aMkAAADdAAAADwAAAAAAAAAAAAAAAACYAgAA&#10;ZHJzL2Rvd25yZXYueG1sUEsFBgAAAAAEAAQA9QAAAI4DAAAAAA==&#10;" path="m73,35l70,28r,-8l65,15,63,10,55,5,50,3,43,,35,,30,,23,3,15,5r-5,5l5,15,3,20,,28r,7l,43r3,7l5,55r5,5l15,65r8,2l30,70r5,l43,70r7,-3l55,65r8,-5l65,55r5,-5l70,43r3,-8xm70,35r,8l68,48r-3,7l60,60r-5,2l50,67r-7,l35,70,30,67r-7,l18,62,13,60,8,55,5,48,3,43r,-8l3,28,5,23,8,15r5,-5l18,8,23,3,30,r5,l43,r7,3l55,8r5,2l65,15r3,8l70,28r,7xe" fillcolor="#87b888" stroked="f">
                        <v:path arrowok="t" o:connecttype="custom" o:connectlocs="44450,17780;41275,9525;34925,3175;27305,0;19050,0;9525,3175;3175,9525;0,17780;0,27305;3175,34925;9525,41275;19050,44450;27305,44450;34925,41275;41275,34925;44450,27305;44450,22225;43180,30480;38100,38100;31750,42545;22225,44450;14605,42545;8255,38100;3175,30480;1905,22225;3175,14605;8255,6350;14605,1905;22225,0;31750,1905;38100,6350;43180,14605;44450,22225" o:connectangles="0,0,0,0,0,0,0,0,0,0,0,0,0,0,0,0,0,0,0,0,0,0,0,0,0,0,0,0,0,0,0,0,0"/>
                        <o:lock v:ext="edit" verticies="t"/>
                      </v:shape>
                      <v:shape id="Freeform 2485" o:spid="_x0000_s3308" style="position:absolute;left:3689;top:4451;width:444;height:444;visibility:visible;mso-wrap-style:square;v-text-anchor:top" coordsize="7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upA8YA&#10;AADdAAAADwAAAGRycy9kb3ducmV2LnhtbESPW2vCQBSE3wv+h+UIfaubSOMluoq2FQTxwQs+H7LH&#10;JJg9G7LbGP+9KxT6OMzMN8x82ZlKtNS40rKCeBCBIM6sLjlXcD5tPiYgnEfWWFkmBQ9ysFz03uaY&#10;anvnA7VHn4sAYZeigsL7OpXSZQUZdANbEwfvahuDPsgml7rBe4CbSg6jaCQNlhwWCqzpq6Dsdvw1&#10;Cn6+22SSb4dRvN7vZFxekuvtkSj13u9WMxCeOv8f/mtvtYLP8TSB15vwBOTi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kupA8YAAADdAAAADwAAAAAAAAAAAAAAAACYAgAAZHJz&#10;L2Rvd25yZXYueG1sUEsFBgAAAAAEAAQA9QAAAIsDAAAAAA==&#10;" path="m70,35r,-7l68,20,65,15,60,10,55,5,50,3,43,,35,,30,,23,3,18,5r-8,5l8,15,3,20r,8l,35r3,8l3,48r5,7l10,60r8,5l23,67r7,3l35,70r8,l50,67r5,-2l60,60r5,-5l68,48r2,-5l70,35xm70,35r,8l68,48r-3,7l60,60r-5,2l50,65r-7,2l35,67r-5,l23,65,18,62,13,60,8,55,5,48,3,43r,-8l3,28,5,23,8,15r5,-5l18,8,23,5,30,3,35,r8,3l50,5r5,3l60,10r5,5l68,23r2,5l70,35xe" fillcolor="#8aba8b" stroked="f">
                        <v:path arrowok="t" o:connecttype="custom" o:connectlocs="44450,17780;41275,9525;34925,3175;27305,0;19050,0;11430,3175;5080,9525;1905,17780;1905,27305;5080,34925;11430,41275;19050,44450;27305,44450;34925,41275;41275,34925;44450,27305;44450,22225;43180,30480;38100,38100;31750,41275;22225,42545;14605,41275;8255,38100;3175,30480;1905,22225;3175,14605;8255,6350;14605,3175;22225,0;31750,3175;38100,6350;43180,14605;44450,22225" o:connectangles="0,0,0,0,0,0,0,0,0,0,0,0,0,0,0,0,0,0,0,0,0,0,0,0,0,0,0,0,0,0,0,0,0"/>
                        <o:lock v:ext="edit" verticies="t"/>
                      </v:shape>
                      <v:shape id="Freeform 2486" o:spid="_x0000_s3309" style="position:absolute;left:3708;top:4451;width:425;height:444;visibility:visible;mso-wrap-style:square;v-text-anchor:top" coordsize="6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PcKcYA&#10;AADdAAAADwAAAGRycy9kb3ducmV2LnhtbESPQWsCMRSE70L/Q3gFb5rVFutujVIKBVtPbuv9sXnd&#10;LE1e1k26rv56UxB6HGbmG2a1GZwVPXWh8axgNs1AEFdeN1wr+Pp8myxBhIis0XomBWcKsFnfjVZY&#10;aH/iPfVlrEWCcChQgYmxLaQMlSGHYepb4uR9+85hTLKrpe7wlODOynmWLaTDhtOCwZZeDVU/5a9T&#10;cMjndrfv68vwYMpjP7PH9/z8odT4fnh5BhFpiP/hW3urFTw+5Qv4e5OegF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PcKcYAAADdAAAADwAAAAAAAAAAAAAAAACYAgAAZHJz&#10;L2Rvd25yZXYueG1sUEsFBgAAAAAEAAQA9QAAAIsDAAAAAA==&#10;" path="m67,35r,-7l65,23,62,15,57,10,52,8,47,3,40,,32,,27,,20,3,15,8r-5,2l5,15,2,23,,28r,7l,43r2,5l5,55r5,5l15,62r5,5l27,67r5,3l40,67r7,l52,62r5,-2l62,55r3,-7l67,43r,-8xm67,35r-2,8l65,48r-5,5l57,57r-5,5l47,65r-7,2l32,67r-5,l20,65,15,62,10,57,5,53,2,48,,43,,35,,28,2,23,5,18r5,-5l15,8,20,5,27,3r5,l40,3r7,2l52,8r5,5l60,18r5,5l65,28r2,7xe" fillcolor="#8cbb8d" stroked="f">
                        <v:path arrowok="t" o:connecttype="custom" o:connectlocs="42545,17780;39370,9525;33020,5080;25400,0;17145,0;9525,5080;3175,9525;0,17780;0,27305;3175,34925;9525,39370;17145,42545;25400,42545;33020,39370;39370,34925;42545,27305;42545,22225;41275,30480;36195,36195;29845,41275;20320,42545;12700,41275;6350,36195;1270,30480;0,22225;1270,14605;6350,8255;12700,3175;20320,1905;29845,3175;36195,8255;41275,14605;42545,22225" o:connectangles="0,0,0,0,0,0,0,0,0,0,0,0,0,0,0,0,0,0,0,0,0,0,0,0,0,0,0,0,0,0,0,0,0"/>
                        <o:lock v:ext="edit" verticies="t"/>
                      </v:shape>
                      <v:shape id="Freeform 2487" o:spid="_x0000_s3310" style="position:absolute;left:3708;top:4451;width:425;height:425;visibility:visible;mso-wrap-style:square;v-text-anchor:top" coordsize="6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ZKHsUA&#10;AADdAAAADwAAAGRycy9kb3ducmV2LnhtbESPzW7CMBCE75V4B2uRuBUniDYQMAhVULU3/h5giZck&#10;Il5HthtCn76uVKnH0cx8o1mue9OIjpyvLStIxwkI4sLqmksF59PueQbCB2SNjWVS8CAP69XgaYm5&#10;tnc+UHcMpYgQ9jkqqEJocyl9UZFBP7YtcfSu1hkMUbpSaof3CDeNnCTJqzRYc1yosKW3iorb8cso&#10;4G6S4nf6/lJOP7Niry9bl85uSo2G/WYBIlAf/sN/7Q+tYJrNM/h9E5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ZkoexQAAAN0AAAAPAAAAAAAAAAAAAAAAAJgCAABkcnMv&#10;ZG93bnJldi54bWxQSwUGAAAAAAQABAD1AAAAigMAAAAA&#10;" path="m67,35r,-7l65,23,62,15,57,10,52,8,47,5,40,3,32,,27,3,20,5,15,8r-5,2l5,15,2,23,,28r,7l,43r2,5l5,55r5,5l15,62r5,3l27,67r5,l40,67r7,-2l52,62r5,-2l62,55r3,-7l67,43r,-8xm65,35l62,48r-5,9l45,65,32,67,20,65,10,57,5,48,2,35,5,23,10,13,20,5,32,3,45,5r12,8l62,23r3,12xe" fillcolor="#8fbd90" stroked="f">
                        <v:path arrowok="t" o:connecttype="custom" o:connectlocs="42545,22225;42545,17780;41275,14605;39370,9525;36195,6350;33020,5080;29845,3175;25400,1905;20320,0;17145,1905;12700,3175;9525,5080;6350,6350;3175,9525;1270,14605;0,17780;0,22225;0,27305;1270,30480;3175,34925;6350,38100;9525,39370;12700,41275;17145,42545;20320,42545;25400,42545;29845,41275;33020,39370;36195,38100;39370,34925;41275,30480;42545,27305;42545,22225;41275,22225;39370,30480;36195,36195;28575,41275;20320,42545;12700,41275;6350,36195;3175,30480;1270,22225;3175,14605;6350,8255;12700,3175;20320,1905;28575,3175;36195,8255;39370,14605;41275,22225" o:connectangles="0,0,0,0,0,0,0,0,0,0,0,0,0,0,0,0,0,0,0,0,0,0,0,0,0,0,0,0,0,0,0,0,0,0,0,0,0,0,0,0,0,0,0,0,0,0,0,0,0,0"/>
                        <o:lock v:ext="edit" verticies="t"/>
                      </v:shape>
                      <v:shape id="Freeform 2488" o:spid="_x0000_s3311" style="position:absolute;left:3708;top:4470;width:425;height:406;visibility:visible;mso-wrap-style:square;v-text-anchor:top" coordsize="6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Njv8IA&#10;AADdAAAADwAAAGRycy9kb3ducmV2LnhtbERPz2vCMBS+D/wfwhN207Q6dFajiOAm6EU3hsdH8myL&#10;zUtpolb/enMQdvz4fs8Wra3ElRpfOlaQ9hMQxNqZknMFvz/r3icIH5ANVo5JwZ08LOadtxlmxt14&#10;T9dDyEUMYZ+hgiKEOpPS64Is+r6riSN3co3FEGGTS9PgLYbbSg6SZCQtlhwbCqxpVZA+Hy5WwWWY&#10;fm/z0/Hvq10Fi/rhU9Y7pd677XIKIlAb/sUv98Yo+BhP4tz4Jj4B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U2O/wgAAAN0AAAAPAAAAAAAAAAAAAAAAAJgCAABkcnMvZG93&#10;bnJldi54bWxQSwUGAAAAAAQABAD1AAAAhwMAAAAA&#10;" path="m67,32l65,25r,-5l60,15,57,10,52,5,47,2,40,,32,,27,,20,2,15,5r-5,5l5,15,2,20,,25r,7l,40r2,5l5,50r5,4l15,59r5,3l27,64r5,l40,64r7,-2l52,59r5,-5l60,50r5,-5l65,40r2,-8xm65,32l62,45r-7,9l45,62,32,64,22,62,12,54,5,45,2,32,5,20,12,10,22,2,32,,45,2r10,8l62,20r3,12xe" fillcolor="#91be92" stroked="f">
                        <v:path arrowok="t" o:connecttype="custom" o:connectlocs="42545,20320;41275,15875;41275,12700;38100,9525;36195,6350;33020,3175;29845,1270;25400,0;20320,0;17145,0;12700,1270;9525,3175;6350,6350;3175,9525;1270,12700;0,15875;0,20320;0,25400;1270,28575;3175,31750;6350,34290;9525,37465;12700,39370;17145,40640;20320,40640;25400,40640;29845,39370;33020,37465;36195,34290;38100,31750;41275,28575;41275,25400;42545,20320;41275,20320;39370,28575;34925,34290;28575,39370;20320,40640;13970,39370;7620,34290;3175,28575;1270,20320;3175,12700;7620,6350;13970,1270;20320,0;28575,1270;34925,6350;39370,12700;41275,20320" o:connectangles="0,0,0,0,0,0,0,0,0,0,0,0,0,0,0,0,0,0,0,0,0,0,0,0,0,0,0,0,0,0,0,0,0,0,0,0,0,0,0,0,0,0,0,0,0,0,0,0,0,0"/>
                        <o:lock v:ext="edit" verticies="t"/>
                      </v:shape>
                      <v:shape id="Freeform 2489" o:spid="_x0000_s3312" style="position:absolute;left:3721;top:4470;width:400;height:406;visibility:visible;mso-wrap-style:square;v-text-anchor:top" coordsize="6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YyB8UA&#10;AADdAAAADwAAAGRycy9kb3ducmV2LnhtbESPwW7CMBBE75X4B2uReitOUQkhxSCEqEpzK/QDVvES&#10;R43XITYh/D1GqtTjaGbeaJbrwTaip87XjhW8ThIQxKXTNVcKfo4fLxkIH5A1No5JwY08rFejpyXm&#10;2l35m/pDqESEsM9RgQmhzaX0pSGLfuJa4uidXGcxRNlVUnd4jXDbyGmSpNJizXHBYEtbQ+Xv4WIV&#10;nIoqnX3WWREK3GT91+1sdtNUqefxsHkHEWgI/+G/9l4reJsvFvB4E5+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jIHxQAAAN0AAAAPAAAAAAAAAAAAAAAAAJgCAABkcnMv&#10;ZG93bnJldi54bWxQSwUGAAAAAAQABAD1AAAAigMAAAAA&#10;" path="m63,32l60,20,55,10,43,2,30,,18,2,8,10,3,20,,32,3,45r5,9l18,62r12,2l43,62,55,54r5,-9l63,32xm63,32l60,45r-7,9l43,59,30,62,20,59,10,54,3,45,,32,3,20,10,10,20,5,30,2,43,5r10,5l60,20r3,12xe" fillcolor="#93c095" stroked="f">
                        <v:path arrowok="t" o:connecttype="custom" o:connectlocs="40005,20320;38100,12700;34925,6350;27305,1270;19050,0;11430,1270;5080,6350;1905,12700;0,20320;1905,28575;5080,34290;11430,39370;19050,40640;27305,39370;34925,34290;38100,28575;40005,20320;40005,20320;38100,28575;33655,34290;27305,37465;19050,39370;12700,37465;6350,34290;1905,28575;0,20320;1905,12700;6350,6350;12700,3175;19050,1270;27305,3175;33655,6350;38100,12700;40005,20320" o:connectangles="0,0,0,0,0,0,0,0,0,0,0,0,0,0,0,0,0,0,0,0,0,0,0,0,0,0,0,0,0,0,0,0,0,0"/>
                        <o:lock v:ext="edit" verticies="t"/>
                      </v:shape>
                      <v:shape id="Freeform 2490" o:spid="_x0000_s3313" style="position:absolute;left:3721;top:4470;width:400;height:406;visibility:visible;mso-wrap-style:square;v-text-anchor:top" coordsize="6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k3QMIA&#10;AADdAAAADwAAAGRycy9kb3ducmV2LnhtbERPz2vCMBS+D/wfwhN2m6ljjK4aRTYG29DDqhdvj+aZ&#10;FJuXkmS2/vfLQfD48f1erkfXiQuF2HpWMJ8VIIgbr1s2Cg77z6cSREzIGjvPpOBKEdarycMSK+0H&#10;/qVLnYzIIRwrVGBT6ispY2PJYZz5njhzJx8cpgyDkTrgkMNdJ5+L4lU6bDk3WOzp3VJzrv+cgv3P&#10;2/fuuj0OdRqC/TBmXjrZKfU4HTcLEInGdBff3F9awUtZ5P35TX4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GTdAwgAAAN0AAAAPAAAAAAAAAAAAAAAAAJgCAABkcnMvZG93&#10;bnJldi54bWxQSwUGAAAAAAQABAD1AAAAhwMAAAAA&#10;" path="m63,32l60,20,53,10,43,2,30,,20,2,10,10,3,20,,32,3,45r7,9l20,62r10,2l43,62,53,54r7,-9l63,32xm60,32l58,45r-5,7l43,59,30,62,20,59,10,52,3,45,,32,3,20r7,-8l20,5,30,2,43,5r10,7l58,20r2,12xe" fillcolor="#95c197" stroked="f">
                        <v:path arrowok="t" o:connecttype="custom" o:connectlocs="40005,20320;38100,12700;33655,6350;27305,1270;19050,0;12700,1270;6350,6350;1905,12700;0,20320;1905,28575;6350,34290;12700,39370;19050,40640;27305,39370;33655,34290;38100,28575;40005,20320;38100,20320;36830,28575;33655,33020;27305,37465;19050,39370;12700,37465;6350,33020;1905,28575;0,20320;1905,12700;6350,7620;12700,3175;19050,1270;27305,3175;33655,7620;36830,12700;38100,20320" o:connectangles="0,0,0,0,0,0,0,0,0,0,0,0,0,0,0,0,0,0,0,0,0,0,0,0,0,0,0,0,0,0,0,0,0,0"/>
                        <o:lock v:ext="edit" verticies="t"/>
                      </v:shape>
                      <v:shape id="Freeform 2491" o:spid="_x0000_s3314" style="position:absolute;left:3721;top:4483;width:400;height:381;visibility:visible;mso-wrap-style:square;v-text-anchor:top" coordsize="6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6eWscA&#10;AADdAAAADwAAAGRycy9kb3ducmV2LnhtbESPT2vCQBTE74V+h+UVvNWNfyghukppEQRFqPHS22v2&#10;maRm38bsGqOf3hUEj8PM/IaZzjtTiZYaV1pWMOhHIIgzq0vOFezSxXsMwnlkjZVlUnAhB/PZ68sU&#10;E23P/EPt1uciQNglqKDwvk6kdFlBBl3f1sTB29vGoA+yyaVu8BzgppLDKPqQBksOCwXW9FVQdtie&#10;jIL/XfqdZr92femG1+NhM/qjTbtSqvfWfU5AeOr8M/xoL7WCcRwN4P4mPAE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5+nlrHAAAA3QAAAA8AAAAAAAAAAAAAAAAAmAIAAGRy&#10;cy9kb3ducmV2LnhtbFBLBQYAAAAABAAEAPUAAACMAwAAAAA=&#10;" path="m63,30l60,18,53,8,43,3,30,,20,3,10,8,3,18,,30,3,43r7,9l20,57r10,3l43,57,53,52r7,-9l63,30xm60,30l58,43r-5,7l43,57,30,60,20,57,10,50,5,43,3,30,5,18r5,-8l20,3,30,,43,3r10,7l58,18r2,12xe" fillcolor="#98c29a" stroked="f">
                        <v:path arrowok="t" o:connecttype="custom" o:connectlocs="40005,19050;38100,11430;33655,5080;27305,1905;19050,0;12700,1905;6350,5080;1905,11430;0,19050;1905,27305;6350,33020;12700,36195;19050,38100;27305,36195;33655,33020;38100,27305;40005,19050;38100,19050;36830,27305;33655,31750;27305,36195;19050,38100;12700,36195;6350,31750;3175,27305;1905,19050;3175,11430;6350,6350;12700,1905;19050,0;27305,1905;33655,6350;36830,11430;38100,19050" o:connectangles="0,0,0,0,0,0,0,0,0,0,0,0,0,0,0,0,0,0,0,0,0,0,0,0,0,0,0,0,0,0,0,0,0,0"/>
                        <o:lock v:ext="edit" verticies="t"/>
                      </v:shape>
                      <v:shape id="Freeform 2492" o:spid="_x0000_s3315" style="position:absolute;left:3721;top:4483;width:381;height:381;visibility:visible;mso-wrap-style:square;v-text-anchor:top" coordsize="6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/iuMUA&#10;AADdAAAADwAAAGRycy9kb3ducmV2LnhtbESPQWvCQBSE7wX/w/IK3uqmqRQbXYNYCh4sxdiDx0f2&#10;mQ1m38bs1sR/3xUEj8PMfMMs8sE24kKdrx0reJ0kIIhLp2uuFPzuv15mIHxA1tg4JgVX8pAvR08L&#10;zLTreUeXIlQiQthnqMCE0GZS+tKQRT9xLXH0jq6zGKLsKqk77CPcNjJNkndpsea4YLCltaHyVPxZ&#10;BZ8/2963h4avRX3WH+bNOPttlBo/D6s5iEBDeITv7Y1WMJ0lKdzexCc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H+K4xQAAAN0AAAAPAAAAAAAAAAAAAAAAAJgCAABkcnMv&#10;ZG93bnJldi54bWxQSwUGAAAAAAQABAD1AAAAigMAAAAA&#10;" path="m60,30l58,18,53,10,43,3,30,,20,3,10,10,3,18,,30,3,43r7,7l20,57r10,3l43,57,53,50r5,-7l60,30xm60,30l58,40,50,50r-7,5l30,57,20,55,10,50,5,40,3,30,5,20,10,10,20,3r10,l43,3r7,7l58,20r2,10xe" fillcolor="#9ac39c" stroked="f">
                        <v:path arrowok="t" o:connecttype="custom" o:connectlocs="38100,19050;36830,11430;33655,6350;27305,1905;19050,0;12700,1905;6350,6350;1905,11430;0,19050;1905,27305;6350,31750;12700,36195;19050,38100;27305,36195;33655,31750;36830,27305;38100,19050;38100,19050;36830,25400;31750,31750;27305,34925;19050,36195;12700,34925;6350,31750;3175,25400;1905,19050;3175,12700;6350,6350;12700,1905;19050,1905;27305,1905;31750,6350;36830,12700;38100,19050" o:connectangles="0,0,0,0,0,0,0,0,0,0,0,0,0,0,0,0,0,0,0,0,0,0,0,0,0,0,0,0,0,0,0,0,0,0"/>
                        <o:lock v:ext="edit" verticies="t"/>
                      </v:shape>
                      <v:shape id="Freeform 2493" o:spid="_x0000_s3316" style="position:absolute;left:3740;top:4483;width:362;height:381;visibility:visible;mso-wrap-style:square;v-text-anchor:top" coordsize="5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+tvMYA&#10;AADdAAAADwAAAGRycy9kb3ducmV2LnhtbESPQWvCQBSE74L/YXlCb7rRikh0FRGk1R5CowePj+wz&#10;iWbfhuwmxn/fLRR6HGbmG2a97U0lOmpcaVnBdBKBIM6sLjlXcDkfxksQziNrrCyTghc52G6GgzXG&#10;2j75m7rU5yJA2MWooPC+jqV0WUEG3cTWxMG72cagD7LJpW7wGeCmkrMoWkiDJYeFAmvaF5Q90tYo&#10;qB9f13t5nCXJMf04LdoueSWtVOpt1O9WIDz1/j/81/7UCubL6B1+34Qn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5+tvMYAAADdAAAADwAAAAAAAAAAAAAAAACYAgAAZHJz&#10;L2Rvd25yZXYueG1sUEsFBgAAAAAEAAQA9QAAAIsDAAAAAA==&#10;" path="m57,30l55,18,50,10,40,3,27,,17,3,7,10,2,18,,30,2,43r5,7l17,57r10,3l40,57,50,50r5,-7l57,30xm55,30r,10l47,50r-7,5l27,57,17,55,10,50,2,40,,30,2,20,10,10,17,5,27,3,40,5r7,5l55,20r,10xe" fillcolor="#9dc59f" stroked="f">
                        <v:path arrowok="t" o:connecttype="custom" o:connectlocs="36195,19050;34925,11430;31750,6350;25400,1905;17145,0;10795,1905;4445,6350;1270,11430;0,19050;1270,27305;4445,31750;10795,36195;17145,38100;25400,36195;31750,31750;34925,27305;36195,19050;34925,19050;34925,25400;29845,31750;25400,34925;17145,36195;10795,34925;6350,31750;1270,25400;0,19050;1270,12700;6350,6350;10795,3175;17145,1905;25400,3175;29845,6350;34925,12700;34925,19050" o:connectangles="0,0,0,0,0,0,0,0,0,0,0,0,0,0,0,0,0,0,0,0,0,0,0,0,0,0,0,0,0,0,0,0,0,0"/>
                        <o:lock v:ext="edit" verticies="t"/>
                      </v:shape>
                      <v:shape id="Freeform 2494" o:spid="_x0000_s3317" style="position:absolute;left:3740;top:4502;width:362;height:343;visibility:visible;mso-wrap-style:square;v-text-anchor:top" coordsize="5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fz9MMA&#10;AADdAAAADwAAAGRycy9kb3ducmV2LnhtbESPQWvCQBSE7wX/w/IEb3VXSatEV5GC4FUbweMz+0yi&#10;2bdpdk3Sf98tFHocZuYbZr0dbC06an3lWMNsqkAQ585UXGjIPvevSxA+IBusHZOGb/Kw3Yxe1pga&#10;1/ORulMoRISwT1FDGUKTSunzkiz6qWuIo3dzrcUQZVtI02If4baWc6XepcWK40KJDX2UlD9OT6sB&#10;3yjhxdf52ReXan4dHirr7pnWk/GwW4EINIT/8F/7YDQkS5XA75v4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fz9MMAAADdAAAADwAAAAAAAAAAAAAAAACYAgAAZHJzL2Rv&#10;d25yZXYueG1sUEsFBgAAAAAEAAQA9QAAAIgDAAAAAA==&#10;" path="m57,27l55,17,47,7,40,,27,,17,,7,7,2,17,,27,2,37,7,47r10,5l27,54,40,52r7,-5l55,37,57,27xm55,27l52,37,47,47r-7,5l27,54,17,52,10,47,2,37,2,27,2,17,10,7,17,2,27,,40,2r7,5l52,17r3,10xe" fillcolor="#9fc5a0" stroked="f">
                        <v:path arrowok="t" o:connecttype="custom" o:connectlocs="36195,17145;34925,10795;29845,4445;25400,0;17145,0;10795,0;4445,4445;1270,10795;0,17145;1270,23495;4445,29845;10795,33020;17145,34290;25400,33020;29845,29845;34925,23495;36195,17145;34925,17145;33020,23495;29845,29845;25400,33020;17145,34290;10795,33020;6350,29845;1270,23495;1270,17145;1270,10795;6350,4445;10795,1270;17145,0;25400,1270;29845,4445;33020,10795;34925,17145" o:connectangles="0,0,0,0,0,0,0,0,0,0,0,0,0,0,0,0,0,0,0,0,0,0,0,0,0,0,0,0,0,0,0,0,0,0"/>
                        <o:lock v:ext="edit" verticies="t"/>
                      </v:shape>
                      <v:shape id="Freeform 2495" o:spid="_x0000_s3318" style="position:absolute;left:3740;top:4502;width:349;height:343;visibility:visible;mso-wrap-style:square;v-text-anchor:top" coordsize="5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8g7MUA&#10;AADdAAAADwAAAGRycy9kb3ducmV2LnhtbESP3WoCMRSE7wt9h3AKvatZSxW7GkULpQqC+NP74+Z0&#10;s3Rzsk1Sd317IwheDjPzDTOZdbYWJ/Khcqyg38tAEBdOV1wqOOw/X0YgQkTWWDsmBWcKMJs+Pkww&#10;167lLZ12sRQJwiFHBSbGJpcyFIYshp5riJP347zFmKQvpfbYJrit5WuWDaXFitOCwYY+DBW/u3+r&#10;YNV+bwZHg/Xha7/25u89LvqklXp+6uZjEJG6eA/f2kut4G2UDeD6Jj0BOb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DyDsxQAAAN0AAAAPAAAAAAAAAAAAAAAAAJgCAABkcnMv&#10;ZG93bnJldi54bWxQSwUGAAAAAAQABAD1AAAAigMAAAAA&#10;" path="m55,27r,-10l47,7,40,2,27,,17,2,10,7,2,17,,27,2,37r8,10l17,52r10,2l40,52r7,-5l55,37r,-10xm55,27l52,37r-5,8l37,52r-10,l17,52,10,45,5,37,2,27,5,17r5,-7l17,2,27,,37,2r10,8l52,17r3,10xe" fillcolor="#a1c7a3" stroked="f">
                        <v:path arrowok="t" o:connecttype="custom" o:connectlocs="34925,17145;34925,10795;29845,4445;25400,1270;17145,0;10795,1270;6350,4445;1270,10795;0,17145;1270,23495;6350,29845;10795,33020;17145,34290;25400,33020;29845,29845;34925,23495;34925,17145;34925,17145;33020,23495;29845,28575;23495,33020;17145,33020;10795,33020;6350,28575;3175,23495;1270,17145;3175,10795;6350,6350;10795,1270;17145,0;23495,1270;29845,6350;33020,10795;34925,17145" o:connectangles="0,0,0,0,0,0,0,0,0,0,0,0,0,0,0,0,0,0,0,0,0,0,0,0,0,0,0,0,0,0,0,0,0,0"/>
                        <o:lock v:ext="edit" verticies="t"/>
                      </v:shape>
                      <v:shape id="Freeform 2496" o:spid="_x0000_s3319" style="position:absolute;left:3752;top:4502;width:337;height:343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ipvMQA&#10;AADdAAAADwAAAGRycy9kb3ducmV2LnhtbESPW4vCMBSE3xf8D+EI+7Ym7kVqNcoiLCy+eQF9PDTH&#10;ttic1CTW+u/NgrCPw8x8w8yXvW1ERz7UjjWMRwoEceFMzaWG/e7nLQMRIrLBxjFpuFOA5WLwMsfc&#10;uBtvqNvGUiQIhxw1VDG2uZShqMhiGLmWOHkn5y3GJH0pjcdbgttGvis1kRZrTgsVtrSqqDhvr1ZD&#10;18ZsP1b3j+PUMPv1l7nwYar167D/noGI1Mf/8LP9azR8ZmoCf2/SE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4qbzEAAAA3QAAAA8AAAAAAAAAAAAAAAAAmAIAAGRycy9k&#10;b3ducmV2LnhtbFBLBQYAAAAABAAEAPUAAACJAwAAAAA=&#10;" path="m53,27l50,17,45,7,38,2,25,,15,2,8,7,,17,,27,,37,8,47r7,5l25,54,38,52r7,-5l50,37,53,27xm53,27l50,37r-5,8l35,49,25,52,15,49,8,45,3,37,,27,3,17,8,10,15,5,25,2,35,5r10,5l50,17r3,10xe" fillcolor="#a3c8a5" stroked="f">
                        <v:path arrowok="t" o:connecttype="custom" o:connectlocs="33655,17145;31750,10795;28575,4445;24130,1270;15875,0;9525,1270;5080,4445;0,10795;0,17145;0,23495;5080,29845;9525,33020;15875,34290;24130,33020;28575,29845;31750,23495;33655,17145;33655,17145;31750,23495;28575,28575;22225,31115;15875,33020;9525,31115;5080,28575;1905,23495;0,17145;1905,10795;5080,6350;9525,3175;15875,1270;22225,3175;28575,6350;31750,10795;33655,17145" o:connectangles="0,0,0,0,0,0,0,0,0,0,0,0,0,0,0,0,0,0,0,0,0,0,0,0,0,0,0,0,0,0,0,0,0,0"/>
                        <o:lock v:ext="edit" verticies="t"/>
                      </v:shape>
                      <v:shape id="Freeform 2497" o:spid="_x0000_s3320" style="position:absolute;left:3752;top:4502;width:337;height:330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SOvsYA&#10;AADdAAAADwAAAGRycy9kb3ducmV2LnhtbESPzWrDMBCE74G+g9hCL6GRU0rsOFFCCS2kp/w0D7BY&#10;G9vUWhlJjdw8fVUI5DjMzDfMcj2YTlzI+daygukkA0FcWd1yreD09fFcgPABWWNnmRT8kof16mG0&#10;xFLbyAe6HEMtEoR9iQqaEPpSSl81ZNBPbE+cvLN1BkOSrpbaYUxw08mXLJtJgy2nhQZ72jRUfR9/&#10;jIKZ9K6IXf5+He/2Yy7m0X36qNTT4/C2ABFoCPfwrb3VCl6LLIf/N+k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SOvsYAAADdAAAADwAAAAAAAAAAAAAAAACYAgAAZHJz&#10;L2Rvd25yZXYueG1sUEsFBgAAAAAEAAQA9QAAAIsDAAAAAA==&#10;" path="m53,27l50,17,45,10,35,2,25,,15,2,8,10,3,17,,27,3,37r5,8l15,52r10,l35,52,45,45r5,-8l53,27xm50,27r,10l43,45r-8,4l25,52,18,49,8,45,3,37,3,27,3,17,8,10,18,5,25,2,35,5r8,5l50,17r,10xe" fillcolor="#a6caa8" stroked="f">
                        <v:path arrowok="t" o:connecttype="custom" o:connectlocs="33655,17145;31750,10795;28575,6350;22225,1270;15875,0;9525,1270;5080,6350;1905,10795;0,17145;1905,23495;5080,28575;9525,33020;15875,33020;22225,33020;28575,28575;31750,23495;33655,17145;31750,17145;31750,23495;27305,28575;22225,31115;15875,33020;11430,31115;5080,28575;1905,23495;1905,17145;1905,10795;5080,6350;11430,3175;15875,1270;22225,3175;27305,6350;31750,10795;31750,17145" o:connectangles="0,0,0,0,0,0,0,0,0,0,0,0,0,0,0,0,0,0,0,0,0,0,0,0,0,0,0,0,0,0,0,0,0,0"/>
                        <o:lock v:ext="edit" verticies="t"/>
                      </v:shape>
                      <v:shape id="Freeform 2498" o:spid="_x0000_s3321" style="position:absolute;left:3752;top:4514;width:337;height:318;visibility:visible;mso-wrap-style:square;v-text-anchor:top" coordsize="5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iVZMIA&#10;AADdAAAADwAAAGRycy9kb3ducmV2LnhtbERPz2vCMBS+C/4P4QlehqY6FalGEcWxywZTDx4fzUtb&#10;bF5qk2r33y+HgceP7/d629lKPKjxpWMFk3ECgjhzuuRcweV8HC1B+ICssXJMCn7Jw3bT760x1e7J&#10;P/Q4hVzEEPYpKihCqFMpfVaQRT92NXHkjGsshgibXOoGnzHcVnKaJAtpseTYUGBN+4Ky26m1Ct5b&#10;Ozfm7XDPZubjyxpqw5W+lRoOut0KRKAuvMT/7k+tYLZM4tz4Jj4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uJVkwgAAAN0AAAAPAAAAAAAAAAAAAAAAAJgCAABkcnMvZG93&#10;bnJldi54bWxQSwUGAAAAAAQABAD1AAAAhwMAAAAA&#10;" path="m53,25l50,15,45,8,35,3,25,,15,3,8,8,3,15,,25,3,35r5,8l15,47r10,3l35,47,45,43r5,-8l53,25xm50,25l48,35r-5,8l35,47,25,50,18,47,10,43,5,35,3,25,5,15,10,8,18,3,25,,35,3r8,5l48,15r2,10xe" fillcolor="#a8cbaa" stroked="f">
                        <v:path arrowok="t" o:connecttype="custom" o:connectlocs="33655,15875;31750,9525;28575,5080;22225,1905;15875,0;9525,1905;5080,5080;1905,9525;0,15875;1905,22225;5080,27305;9525,29845;15875,31750;22225,29845;28575,27305;31750,22225;33655,15875;31750,15875;30480,22225;27305,27305;22225,29845;15875,31750;11430,29845;6350,27305;3175,22225;1905,15875;3175,9525;6350,5080;11430,1905;15875,0;22225,1905;27305,5080;30480,9525;31750,15875" o:connectangles="0,0,0,0,0,0,0,0,0,0,0,0,0,0,0,0,0,0,0,0,0,0,0,0,0,0,0,0,0,0,0,0,0,0"/>
                        <o:lock v:ext="edit" verticies="t"/>
                      </v:shape>
                      <v:shape id="Freeform 2499" o:spid="_x0000_s3322" style="position:absolute;left:3771;top:4514;width:299;height:318;visibility:visible;mso-wrap-style:square;v-text-anchor:top" coordsize="4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/rSsUA&#10;AADdAAAADwAAAGRycy9kb3ducmV2LnhtbESPT2sCMRTE70K/Q3iFXkSzFZF13Sil0uKhFlz1/ti8&#10;/YOblyVJdfvtG0HocZiZ3zD5ZjCduJLzrWUFr9MEBHFpdcu1gtPxY5KC8AFZY2eZFPySh836aZRj&#10;pu2ND3QtQi0ihH2GCpoQ+kxKXzZk0E9tTxy9yjqDIUpXS+3wFuGmk7MkWUiDLceFBnt6b6i8FD9G&#10;wXAwdCrO7vNr73vaVul3t52NlXp5Ht5WIAIN4T/8aO+0gnmaLOH+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7+tKxQAAAN0AAAAPAAAAAAAAAAAAAAAAAJgCAABkcnMv&#10;ZG93bnJldi54bWxQSwUGAAAAAAQABAD1AAAAigMAAAAA&#10;" path="m47,25r,-10l40,8,32,3,22,,15,3,5,8,,15,,25,,35r5,8l15,47r7,3l32,47r8,-4l47,35r,-10xm47,25l45,35r-5,8l32,47r-10,l15,47,7,43,2,35,,25,2,15,7,8,15,3r7,l32,3r8,5l45,15r2,10xe" fillcolor="#abccac" stroked="f">
                        <v:path arrowok="t" o:connecttype="custom" o:connectlocs="29845,15875;29845,9525;25400,5080;20320,1905;13970,0;9525,1905;3175,5080;0,9525;0,15875;0,22225;3175,27305;9525,29845;13970,31750;20320,29845;25400,27305;29845,22225;29845,15875;29845,15875;28575,22225;25400,27305;20320,29845;13970,29845;9525,29845;4445,27305;1270,22225;0,15875;1270,9525;4445,5080;9525,1905;13970,1905;20320,1905;25400,5080;28575,9525;29845,15875" o:connectangles="0,0,0,0,0,0,0,0,0,0,0,0,0,0,0,0,0,0,0,0,0,0,0,0,0,0,0,0,0,0,0,0,0,0"/>
                        <o:lock v:ext="edit" verticies="t"/>
                      </v:shape>
                      <v:shape id="Freeform 2500" o:spid="_x0000_s3323" style="position:absolute;left:3771;top:4514;width:299;height:318;visibility:visible;mso-wrap-style:square;v-text-anchor:top" coordsize="4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9848IA&#10;AADdAAAADwAAAGRycy9kb3ducmV2LnhtbERPTYvCMBC9L/gfwgheRFPFFalGEVFwQRaqXrwNzdhW&#10;m0lpYlv//eYg7PHxvlebzpSiodoVlhVMxhEI4tTqgjMF18thtADhPLLG0jIpeJODzbr3tcJY25YT&#10;as4+EyGEXYwKcu+rWEqX5mTQjW1FHLi7rQ36AOtM6hrbEG5KOY2iuTRYcGjIsaJdTunz/DIKXols&#10;hsNZsr08Tvvk17ufb9nelBr0u+0ShKfO/4s/7qNWMFtMwv7wJjwB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j3zjwgAAAN0AAAAPAAAAAAAAAAAAAAAAAJgCAABkcnMvZG93&#10;bnJldi54bWxQSwUGAAAAAAQABAD1AAAAhwMAAAAA&#10;" path="m47,25l45,15,40,8,32,3,22,,15,3,7,8,2,15,,25,2,35r5,8l15,47r7,3l32,47r8,-4l45,35,47,25xm45,25r,8l40,40r-8,5l22,47,15,45,7,40,2,33,,25,2,15,7,10,15,5,22,3,32,5r8,5l45,15r,10xe" fillcolor="#adcdae" stroked="f">
                        <v:path arrowok="t" o:connecttype="custom" o:connectlocs="29845,15875;28575,9525;25400,5080;20320,1905;13970,0;9525,1905;4445,5080;1270,9525;0,15875;1270,22225;4445,27305;9525,29845;13970,31750;20320,29845;25400,27305;28575,22225;29845,15875;28575,15875;28575,20955;25400,25400;20320,28575;13970,29845;9525,28575;4445,25400;1270,20955;0,15875;1270,9525;4445,6350;9525,3175;13970,1905;20320,3175;25400,6350;28575,9525;28575,15875" o:connectangles="0,0,0,0,0,0,0,0,0,0,0,0,0,0,0,0,0,0,0,0,0,0,0,0,0,0,0,0,0,0,0,0,0,0"/>
                        <o:lock v:ext="edit" verticies="t"/>
                      </v:shape>
                      <v:shape id="Freeform 2501" o:spid="_x0000_s3324" style="position:absolute;left:3771;top:4533;width:299;height:280;visibility:visible;mso-wrap-style:square;v-text-anchor:top" coordsize="4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e5sUA&#10;AADdAAAADwAAAGRycy9kb3ducmV2LnhtbESPQYvCMBSE78L+h/AEb5p2WaRUo+jC4uJB3a4HvT2a&#10;Z1tsXkoTtf57Iwgeh5n5hpnOO1OLK7WusqwgHkUgiHOrKy4U7P9/hgkI55E11pZJwZ0czGcfvSmm&#10;2t74j66ZL0SAsEtRQel9k0rp8pIMupFtiIN3sq1BH2RbSN3iLcBNLT+jaCwNVhwWSmzou6T8nF2M&#10;gmTJq509bmkzPmTxeb0/ZXYnlRr0u8UEhKfOv8Ov9q9W8JXEMTzfhCc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Th7mxQAAAN0AAAAPAAAAAAAAAAAAAAAAAJgCAABkcnMv&#10;ZG93bnJldi54bWxQSwUGAAAAAAQABAD1AAAAigMAAAAA&#10;" path="m47,22l45,12,40,5,32,,22,,15,,7,5,2,12,,22,2,32r5,8l15,44r7,l32,44r8,-4l45,32,47,22xm45,22r-3,8l40,37r-8,5l22,44,15,42,7,37,2,30r,-8l2,15,7,7,15,2,22,,32,2r8,5l42,15r3,7xe" fillcolor="#afcfb1" stroked="f">
                        <v:path arrowok="t" o:connecttype="custom" o:connectlocs="29845,13970;28575,7620;25400,3175;20320,0;13970,0;9525,0;4445,3175;1270,7620;0,13970;1270,20320;4445,25400;9525,27940;13970,27940;20320,27940;25400,25400;28575,20320;29845,13970;28575,13970;26670,19050;25400,23495;20320,26670;13970,27940;9525,26670;4445,23495;1270,19050;1270,13970;1270,9525;4445,4445;9525,1270;13970,0;20320,1270;25400,4445;26670,9525;28575,13970" o:connectangles="0,0,0,0,0,0,0,0,0,0,0,0,0,0,0,0,0,0,0,0,0,0,0,0,0,0,0,0,0,0,0,0,0,0"/>
                        <o:lock v:ext="edit" verticies="t"/>
                      </v:shape>
                      <v:shape id="Freeform 2502" o:spid="_x0000_s3325" style="position:absolute;left:3771;top:4533;width:286;height:280;visibility:visible;mso-wrap-style:square;v-text-anchor:top" coordsize="4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q8AcUA&#10;AADdAAAADwAAAGRycy9kb3ducmV2LnhtbESPQWvCQBSE7wX/w/IEb7pRbA2pq4ggKC3UqPT8yD43&#10;abNvQ3Y16b/vFoQeh5n5hlmue1uLO7W+cqxgOklAEBdOV2wUXM67cQrCB2SNtWNS8EMe1qvB0xIz&#10;7TrO6X4KRkQI+wwVlCE0mZS+KMmin7iGOHpX11oMUbZG6ha7CLe1nCXJi7RYcVwosaFtScX36WYV&#10;7MM1NR+bz3zxfuTO+Pzw9nV5Vmo07DevIAL14T/8aO+1gnk6ncHf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arwBxQAAAN0AAAAPAAAAAAAAAAAAAAAAAJgCAABkcnMv&#10;ZG93bnJldi54bWxQSwUGAAAAAAQABAD1AAAAigMAAAAA&#10;" path="m45,22r,-10l40,7,32,2,22,,15,2,7,7,2,12,,22r2,8l7,37r8,5l22,44,32,42r8,-5l45,30r,-8xm45,22r-3,8l37,37r-5,5l22,42r-7,l7,37,5,30,2,22,5,15,7,7,15,2r7,l32,2r5,5l42,15r3,7xe" fillcolor="#b1cfb3" stroked="f">
                        <v:path arrowok="t" o:connecttype="custom" o:connectlocs="28575,13970;28575,7620;25400,4445;20320,1270;13970,0;9525,1270;4445,4445;1270,7620;0,13970;1270,19050;4445,23495;9525,26670;13970,27940;20320,26670;25400,23495;28575,19050;28575,13970;28575,13970;26670,19050;23495,23495;20320,26670;13970,26670;9525,26670;4445,23495;3175,19050;1270,13970;3175,9525;4445,4445;9525,1270;13970,1270;20320,1270;23495,4445;26670,9525;28575,13970" o:connectangles="0,0,0,0,0,0,0,0,0,0,0,0,0,0,0,0,0,0,0,0,0,0,0,0,0,0,0,0,0,0,0,0,0,0"/>
                        <o:lock v:ext="edit" verticies="t"/>
                      </v:shape>
                      <v:shape id="Freeform 2503" o:spid="_x0000_s3326" style="position:absolute;left:3784;top:4533;width:273;height:280;visibility:visible;mso-wrap-style:square;v-text-anchor:top" coordsize="43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UVj8cA&#10;AADdAAAADwAAAGRycy9kb3ducmV2LnhtbESPT2vCQBTE70K/w/IKvelGG6ykWaUUlQoeNO2lt0f2&#10;5U+TfRuyq6bf3hUEj8PM/IZJV4NpxZl6V1tWMJ1EIIhzq2suFfx8b8YLEM4ja2wtk4J/crBaPo1S&#10;TLS98JHOmS9FgLBLUEHlfZdI6fKKDLqJ7YiDV9jeoA+yL6Xu8RLgppWzKJpLgzWHhQo7+qwob7KT&#10;UXBYF3r/Fm/irjlSm/n5rvnb/ir18jx8vIPwNPhH+N7+0grixfQVbm/CE5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VFY/HAAAA3QAAAA8AAAAAAAAAAAAAAAAAmAIAAGRy&#10;cy9kb3ducmV2LnhtbFBLBQYAAAAABAAEAPUAAACMAwAAAAA=&#10;" path="m43,22l40,15,38,7,30,2,20,,13,2,5,7,,15r,7l,30r5,7l13,42r7,2l30,42r8,-5l40,30r3,-8xm40,22r,8l35,37r-5,3l20,42,13,40,8,37,3,30,,22,3,15,8,7,13,5,20,2,30,5r5,2l40,15r,7xe" fillcolor="#b4d1b5" stroked="f">
                        <v:path arrowok="t" o:connecttype="custom" o:connectlocs="27305,13970;25400,9525;24130,4445;19050,1270;12700,0;8255,1270;3175,4445;0,9525;0,13970;0,19050;3175,23495;8255,26670;12700,27940;19050,26670;24130,23495;25400,19050;27305,13970;25400,13970;25400,19050;22225,23495;19050,25400;12700,26670;8255,25400;5080,23495;1905,19050;0,13970;1905,9525;5080,4445;8255,3175;12700,1270;19050,3175;22225,4445;25400,9525;25400,13970" o:connectangles="0,0,0,0,0,0,0,0,0,0,0,0,0,0,0,0,0,0,0,0,0,0,0,0,0,0,0,0,0,0,0,0,0,0"/>
                        <o:lock v:ext="edit" verticies="t"/>
                      </v:shape>
                      <v:shape id="Freeform 2504" o:spid="_x0000_s3327" style="position:absolute;left:3784;top:4546;width:273;height:254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7838cA&#10;AADdAAAADwAAAGRycy9kb3ducmV2LnhtbESPQWvCQBSE70L/w/IKvZmNxRRJs0oRS0VorbY95PbI&#10;PpNg9m3Irhr7611B8DjMzDdMNutNI47UudqyglEUgyAurK65VPD78z6cgHAeWWNjmRScycFs+jDI&#10;MNX2xBs6bn0pAoRdigoq79tUSldUZNBFtiUO3s52Bn2QXSl1h6cAN418juMXabDmsFBhS/OKiv32&#10;YBQs2s/dd8JMq6/kQ/79+3y93+RKPT32b68gPPX+Hr61l1rBeDIaw/VNeAJye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u/N/HAAAA3QAAAA8AAAAAAAAAAAAAAAAAmAIAAGRy&#10;cy9kb3ducmV2LnhtbFBLBQYAAAAABAAEAPUAAACMAwAAAAA=&#10;" path="m43,20l40,13,35,5,30,,20,,13,,5,5,3,13,,20r3,8l5,35r8,5l20,40r10,l35,35r5,-7l43,20xm40,20r,8l35,33r-7,5l20,40,13,38,8,33,3,28r,-8l3,13,8,5,13,3,20,r8,3l35,5r5,8l40,20xe" fillcolor="#b6d2b7" stroked="f">
                        <v:path arrowok="t" o:connecttype="custom" o:connectlocs="27305,12700;25400,8255;22225,3175;19050,0;12700,0;8255,0;3175,3175;1905,8255;0,12700;1905,17780;3175,22225;8255,25400;12700,25400;19050,25400;22225,22225;25400,17780;27305,12700;25400,12700;25400,17780;22225,20955;17780,24130;12700,25400;8255,24130;5080,20955;1905,17780;1905,12700;1905,8255;5080,3175;8255,1905;12700,0;17780,1905;22225,3175;25400,8255;25400,12700" o:connectangles="0,0,0,0,0,0,0,0,0,0,0,0,0,0,0,0,0,0,0,0,0,0,0,0,0,0,0,0,0,0,0,0,0,0"/>
                        <o:lock v:ext="edit" verticies="t"/>
                      </v:shape>
                      <v:shape id="Freeform 2505" o:spid="_x0000_s3328" style="position:absolute;left:3784;top:4546;width:254;height:254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fic8gA&#10;AADdAAAADwAAAGRycy9kb3ducmV2LnhtbESPQUvDQBSE74L/YXmCF7GbWi0xdltEkbaQSxMv3h7Z&#10;ZxKy+zZkt23aX98tCB6HmfmGWaxGa8SBBt86VjCdJCCIK6dbrhV8l1+PKQgfkDUax6TgRB5Wy9ub&#10;BWbaHXlHhyLUIkLYZ6igCaHPpPRVQxb9xPXE0ft1g8UQ5VBLPeAxwq2RT0kylxZbjgsN9vTRUNUV&#10;e6vgodjPqnOZ/3y+nrd5Z9Zp2Zlcqfu78f0NRKAx/If/2hut4DmdvsD1TXwCcnk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d+JzyAAAAN0AAAAPAAAAAAAAAAAAAAAAAJgCAABk&#10;cnMvZG93bnJldi54bWxQSwUGAAAAAAQABAD1AAAAjQMAAAAA&#10;" path="m40,20r,-7l35,5,30,3,20,,13,3,8,5,3,13,,20r3,8l8,35r5,3l20,40,30,38r5,-3l40,28r,-8xm40,20r-2,8l35,33r-7,5l20,38r-7,l8,33,5,28,3,20,5,13,8,8,13,3,20,r8,3l35,8r3,5l40,20xe" fillcolor="#b8d3ba" stroked="f">
                        <v:path arrowok="t" o:connecttype="custom" o:connectlocs="25400,12700;25400,8255;22225,3175;19050,1905;12700,0;8255,1905;5080,3175;1905,8255;0,12700;1905,17780;5080,22225;8255,24130;12700,25400;19050,24130;22225,22225;25400,17780;25400,12700;25400,12700;24130,17780;22225,20955;17780,24130;12700,24130;8255,24130;5080,20955;3175,17780;1905,12700;3175,8255;5080,5080;8255,1905;12700,0;17780,1905;22225,5080;24130,8255;25400,12700" o:connectangles="0,0,0,0,0,0,0,0,0,0,0,0,0,0,0,0,0,0,0,0,0,0,0,0,0,0,0,0,0,0,0,0,0,0"/>
                        <o:lock v:ext="edit" verticies="t"/>
                      </v:shape>
                      <v:shape id="Freeform 2506" o:spid="_x0000_s3329" style="position:absolute;left:3803;top:4546;width:235;height:254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hFRcUA&#10;AADdAAAADwAAAGRycy9kb3ducmV2LnhtbESPQWvCQBSE7wX/w/IEb3Vj1SVEVxGh2kN7qBXPj+wz&#10;CWbfhuyaxH/vFgo9DjPzDbPeDrYWHbW+cqxhNk1AEOfOVFxoOP+8v6YgfEA2WDsmDQ/ysN2MXtaY&#10;GdfzN3WnUIgIYZ+hhjKEJpPS5yVZ9FPXEEfv6lqLIcq2kKbFPsJtLd+SREmLFceFEhval5TfTner&#10;QfUq/bp/uqVUl8O8bo52ueguWk/Gw24FItAQ/sN/7Q+jYZHOFPy+iU9Ab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SEVFxQAAAN0AAAAPAAAAAAAAAAAAAAAAAJgCAABkcnMv&#10;ZG93bnJldi54bWxQSwUGAAAAAAQABAD1AAAAigMAAAAA&#10;" path="m37,20r,-7l32,5,25,3,17,,10,3,5,5,,13r,7l,28r5,5l10,38r7,2l25,38r7,-5l37,28r,-8xm37,20r-2,8l30,33r-5,5l17,38r-5,l5,33,2,28,,20,2,13,5,8,12,3r5,l25,3r5,5l35,13r2,7xe" fillcolor="#bad4bc" stroked="f">
                        <v:path arrowok="t" o:connecttype="custom" o:connectlocs="23495,12700;23495,8255;20320,3175;15875,1905;10795,0;6350,1905;3175,3175;0,8255;0,12700;0,17780;3175,20955;6350,24130;10795,25400;15875,24130;20320,20955;23495,17780;23495,12700;23495,12700;22225,17780;19050,20955;15875,24130;10795,24130;7620,24130;3175,20955;1270,17780;0,12700;1270,8255;3175,5080;7620,1905;10795,1905;15875,1905;19050,5080;22225,8255;23495,12700" o:connectangles="0,0,0,0,0,0,0,0,0,0,0,0,0,0,0,0,0,0,0,0,0,0,0,0,0,0,0,0,0,0,0,0,0,0"/>
                        <o:lock v:ext="edit" verticies="t"/>
                      </v:shape>
                      <v:shape id="Freeform 2507" o:spid="_x0000_s3330" style="position:absolute;left:3803;top:4546;width:235;height:241;visibility:visible;mso-wrap-style:square;v-text-anchor:top" coordsize="3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Mkf8QA&#10;AADdAAAADwAAAGRycy9kb3ducmV2LnhtbESPwWrDMBBE74X+g9hCbo3skqaJa9mUgMGnQJJCe1ys&#10;jS1qrYylOM7fR4VCj8PMvGHycra9mGj0xrGCdJmAIG6cNtwq+DxVzxsQPiBr7B2Tght5KIvHhxwz&#10;7a58oOkYWhEh7DNU0IUwZFL6piOLfukG4uid3WgxRDm2Uo94jXDby5ckWUuLhuNChwPtOmp+jher&#10;oK+/99rg2pht9Sqn6WuXHMgotXiaP95BBJrDf/ivXWsFq036Br9v4hOQ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DJH/EAAAA3QAAAA8AAAAAAAAAAAAAAAAAmAIAAGRycy9k&#10;b3ducmV2LnhtbFBLBQYAAAAABAAEAPUAAACJAwAAAAA=&#10;" path="m37,20l35,13,32,8,25,3,17,,10,3,5,8,,13r,7l,28r5,5l10,38r7,l25,38r7,-5l35,28r2,-8xm35,20r,8l30,33r-5,2l17,38,12,35,7,33,2,28r,-8l2,13,7,8,12,5,17,3r8,2l30,8r5,5l35,20xe" fillcolor="#bcd5be" stroked="f">
                        <v:path arrowok="t" o:connecttype="custom" o:connectlocs="23495,12700;22225,8255;20320,5080;15875,1905;10795,0;6350,1905;3175,5080;0,8255;0,12700;0,17780;3175,20955;6350,24130;10795,24130;15875,24130;20320,20955;22225,17780;23495,12700;22225,12700;22225,17780;19050,20955;15875,22225;10795,24130;7620,22225;4445,20955;1270,17780;1270,12700;1270,8255;4445,5080;7620,3175;10795,1905;15875,3175;19050,5080;22225,8255;22225,12700" o:connectangles="0,0,0,0,0,0,0,0,0,0,0,0,0,0,0,0,0,0,0,0,0,0,0,0,0,0,0,0,0,0,0,0,0,0"/>
                        <o:lock v:ext="edit" verticies="t"/>
                      </v:shape>
                      <v:shape id="Freeform 2508" o:spid="_x0000_s3331" style="position:absolute;left:3803;top:4565;width:235;height:222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bBWcMA&#10;AADdAAAADwAAAGRycy9kb3ducmV2LnhtbERPy4rCMBTdC/5DuII7TZWZoVSjFFHGGQbBx8Llpbm2&#10;xeamJFHrfP1kMeDycN7zZWcacSfna8sKJuMEBHFhdc2lgtNxM0pB+ICssbFMCp7kYbno9+aYafvg&#10;Pd0PoRQxhH2GCqoQ2kxKX1Rk0I9tSxy5i3UGQ4SulNrhI4abRk6T5EMarDk2VNjSqqLiergZBe+h&#10;+O22uzz9/EnX5zJvv792DpUaDrp8BiJQF17if/dWK3hLJ3FufBOf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bBWcMAAADdAAAADwAAAAAAAAAAAAAAAACYAgAAZHJzL2Rv&#10;d25yZXYueG1sUEsFBgAAAAAEAAQA9QAAAIgDAAAAAA==&#10;" path="m37,17l35,10,30,5,25,,17,,12,,5,5,2,10,,17r2,8l5,30r7,5l17,35r8,l30,30r5,-5l37,17xm35,17r-3,8l30,30r-5,2l17,35,12,32,7,30,2,25r,-8l2,10,7,5,12,2,17,r8,2l30,5r2,5l35,17xe" fillcolor="#bed6c0" stroked="f">
                        <v:path arrowok="t" o:connecttype="custom" o:connectlocs="23495,10795;22225,6350;19050,3175;15875,0;10795,0;7620,0;3175,3175;1270,6350;0,10795;1270,15875;3175,19050;7620,22225;10795,22225;15875,22225;19050,19050;22225,15875;23495,10795;22225,10795;20320,15875;19050,19050;15875,20320;10795,22225;7620,20320;4445,19050;1270,15875;1270,10795;1270,6350;4445,3175;7620,1270;10795,0;15875,1270;19050,3175;20320,6350;22225,10795" o:connectangles="0,0,0,0,0,0,0,0,0,0,0,0,0,0,0,0,0,0,0,0,0,0,0,0,0,0,0,0,0,0,0,0,0,0"/>
                        <o:lock v:ext="edit" verticies="t"/>
                      </v:shape>
                      <v:shape id="Freeform 2509" o:spid="_x0000_s3332" style="position:absolute;left:3816;top:4565;width:209;height:222;visibility:visible;mso-wrap-style:square;v-text-anchor:top" coordsize="3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IoiMYA&#10;AADdAAAADwAAAGRycy9kb3ducmV2LnhtbESP0WoCMRRE3wv+Q7hCX0rNWordbo0iRaloQdR+wGVz&#10;3SwmN0uS6vr3TaHQx2FmzjDTee+suFCIrWcF41EBgrj2uuVGwddx9ViCiAlZo/VMCm4UYT4b3E2x&#10;0v7Ke7ocUiMyhGOFCkxKXSVlrA05jCPfEWfv5IPDlGVopA54zXBn5VNRTKTDlvOCwY7eDdXnw7dT&#10;wMvNzbqledjhcb39+Ayr8uVslbof9os3EIn69B/+a6+1gudy/Aq/b/ITkL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5IoiMYAAADdAAAADwAAAAAAAAAAAAAAAACYAgAAZHJz&#10;L2Rvd25yZXYueG1sUEsFBgAAAAAEAAQA9QAAAIsDAAAAAA==&#10;" path="m33,17r,-7l28,5,23,2,15,,10,2,5,5,,10r,7l,25r5,5l10,32r5,3l23,32r5,-2l33,25r,-8xm33,17r-3,5l28,27r-5,5l15,32r-5,l5,27,3,22,,17,3,12,5,7,10,2r5,l23,2r5,5l30,12r3,5xe" fillcolor="#c1d8c3" stroked="f">
                        <v:path arrowok="t" o:connecttype="custom" o:connectlocs="20955,10795;20955,6350;17780,3175;14605,1270;9525,0;6350,1270;3175,3175;0,6350;0,10795;0,15875;3175,19050;6350,20320;9525,22225;14605,20320;17780,19050;20955,15875;20955,10795;20955,10795;19050,13970;17780,17145;14605,20320;9525,20320;6350,20320;3175,17145;1905,13970;0,10795;1905,7620;3175,4445;6350,1270;9525,1270;14605,1270;17780,4445;19050,7620;20955,10795" o:connectangles="0,0,0,0,0,0,0,0,0,0,0,0,0,0,0,0,0,0,0,0,0,0,0,0,0,0,0,0,0,0,0,0,0,0"/>
                        <o:lock v:ext="edit" verticies="t"/>
                      </v:shape>
                      <v:shape id="Freeform 2510" o:spid="_x0000_s3333" style="position:absolute;left:3816;top:4565;width:209;height:222;visibility:visible;mso-wrap-style:square;v-text-anchor:top" coordsize="3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WeEb4A&#10;AADdAAAADwAAAGRycy9kb3ducmV2LnhtbERPvQrCMBDeBd8hnOCmqSIi1SgiKi4itoLr2ZxtsbmU&#10;Jmp9ezMIjh/f/2LVmkq8qHGlZQWjYQSCOLO65FzBJd0NZiCcR9ZYWSYFH3KwWnY7C4y1ffOZXonP&#10;RQhhF6OCwvs6ltJlBRl0Q1sTB+5uG4M+wCaXusF3CDeVHEfRVBosOTQUWNOmoOyRPI2CTYIne91O&#10;/S2Vx/3usK1afRkp1e+16zkIT63/i3/ug1YwmY3D/vAmPAG5/A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elnhG+AAAA3QAAAA8AAAAAAAAAAAAAAAAAmAIAAGRycy9kb3ducmV2&#10;LnhtbFBLBQYAAAAABAAEAPUAAACDAwAAAAA=&#10;" path="m33,17l30,10,28,5,23,2,15,,10,2,5,5,,10r,7l,25r5,5l10,32r5,3l23,32r5,-2l30,25r3,-8xm30,17r,5l28,27r-5,5l15,32r-5,l5,27,3,22,,17,3,12,5,7,10,2r5,l23,2r5,5l30,12r,5xe" fillcolor="#c3d9c5" stroked="f">
                        <v:path arrowok="t" o:connecttype="custom" o:connectlocs="20955,10795;19050,6350;17780,3175;14605,1270;9525,0;6350,1270;3175,3175;0,6350;0,10795;0,15875;3175,19050;6350,20320;9525,22225;14605,20320;17780,19050;19050,15875;20955,10795;19050,10795;19050,13970;17780,17145;14605,20320;9525,20320;6350,20320;3175,17145;1905,13970;0,10795;1905,7620;3175,4445;6350,1270;9525,1270;14605,1270;17780,4445;19050,7620;19050,10795" o:connectangles="0,0,0,0,0,0,0,0,0,0,0,0,0,0,0,0,0,0,0,0,0,0,0,0,0,0,0,0,0,0,0,0,0,0"/>
                        <o:lock v:ext="edit" verticies="t"/>
                      </v:shape>
                      <v:shape id="Freeform 2511" o:spid="_x0000_s3334" style="position:absolute;left:3816;top:4578;width:209;height:190;visibility:visible;mso-wrap-style:square;v-text-anchor:top" coordsize="3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u1ZcYA&#10;AADdAAAADwAAAGRycy9kb3ducmV2LnhtbESPT2sCMRTE70K/Q3iFXkSzq0V0u1GKtlVvrUrPj83b&#10;PzR5WTapbr+9EQoeh5n5DZOvemvEmTrfOFaQjhMQxIXTDVcKTsf30RyED8gajWNS8EceVsuHQY6Z&#10;dhf+ovMhVCJC2GeooA6hzaT0RU0W/di1xNErXWcxRNlVUnd4iXBr5CRJZtJiw3GhxpbWNRU/h1+r&#10;4OPze0pv7XC63S+25X7Tm2qWGqWeHvvXFxCB+nAP/7d3WsHzfJLC7U18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3u1ZcYAAADdAAAADwAAAAAAAAAAAAAAAACYAgAAZHJz&#10;L2Rvd25yZXYueG1sUEsFBgAAAAAEAAQA9QAAAIsDAAAAAA==&#10;" path="m33,15l30,10,28,5,23,,15,,10,,5,5,3,10,,15r3,5l5,25r5,5l15,30r8,l28,25r2,-5l33,15xm30,15r,5l25,25r-2,3l15,30,10,28,5,25,3,20r,-5l3,10,5,5,10,3,15,r8,3l25,5r5,5l30,15xe" fillcolor="#c6dac7" stroked="f">
                        <v:path arrowok="t" o:connecttype="custom" o:connectlocs="20955,9525;19050,6350;17780,3175;14605,0;9525,0;6350,0;3175,3175;1905,6350;0,9525;1905,12700;3175,15875;6350,19050;9525,19050;14605,19050;17780,15875;19050,12700;20955,9525;19050,9525;19050,12700;15875,15875;14605,17780;9525,19050;6350,17780;3175,15875;1905,12700;1905,9525;1905,6350;3175,3175;6350,1905;9525,0;14605,1905;15875,3175;19050,6350;19050,9525" o:connectangles="0,0,0,0,0,0,0,0,0,0,0,0,0,0,0,0,0,0,0,0,0,0,0,0,0,0,0,0,0,0,0,0,0,0"/>
                        <o:lock v:ext="edit" verticies="t"/>
                      </v:shape>
                      <v:shape id="Freeform 2512" o:spid="_x0000_s3335" style="position:absolute;left:3816;top:4578;width:190;height:19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aHTsMA&#10;AADdAAAADwAAAGRycy9kb3ducmV2LnhtbESP0YrCMBRE3wX/IVxh3zS1LCLVKCJdWBYWsfUDLs21&#10;LTY3ocnW+vcbQfBxmJkzzHY/mk4M1PvWsoLlIgFBXFndcq3gUn7N1yB8QNbYWSYFD/Kw300nW8y0&#10;vfOZhiLUIkLYZ6igCcFlUvqqIYN+YR1x9K62Nxii7Gupe7xHuOlkmiQrabDluNCgo2ND1a34Mwpw&#10;OF11Xbrfw6NyeV6cVrltf5T6mI2HDYhAY3iHX+1vreBznabwfBOfgN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aHTsMAAADdAAAADwAAAAAAAAAAAAAAAACYAgAAZHJzL2Rv&#10;d25yZXYueG1sUEsFBgAAAAAEAAQA9QAAAIgDAAAAAA==&#10;" path="m30,15r,-5l28,5,23,,15,,10,,5,5,3,10,,15r3,5l5,25r5,5l15,30r8,l28,25r2,-5l30,15xm30,15r-2,5l25,25r-5,3l15,28r-5,l8,25,3,20r,-5l3,10,8,5,10,3r5,l20,3r5,2l28,10r2,5xe" fillcolor="#c8dbc9" stroked="f">
                        <v:path arrowok="t" o:connecttype="custom" o:connectlocs="19050,9525;19050,6350;17780,3175;14605,0;9525,0;6350,0;3175,3175;1905,6350;0,9525;1905,12700;3175,15875;6350,19050;9525,19050;14605,19050;17780,15875;19050,12700;19050,9525;19050,9525;17780,12700;15875,15875;12700,17780;9525,17780;6350,17780;5080,15875;1905,12700;1905,9525;1905,6350;5080,3175;6350,1905;9525,1905;12700,1905;15875,3175;17780,6350;19050,9525" o:connectangles="0,0,0,0,0,0,0,0,0,0,0,0,0,0,0,0,0,0,0,0,0,0,0,0,0,0,0,0,0,0,0,0,0,0"/>
                        <o:lock v:ext="edit" verticies="t"/>
                      </v:shape>
                      <v:shape id="Freeform 2513" o:spid="_x0000_s3336" style="position:absolute;left:3835;top:4578;width:171;height:190;visibility:visible;mso-wrap-style:square;v-text-anchor:top" coordsize="2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B9+sQA&#10;AADdAAAADwAAAGRycy9kb3ducmV2LnhtbESPT2vCQBTE7wW/w/IK3urGP5U0dRUpFXqTJsHzI/vM&#10;hmbfhuxq4rfvCoLHYWZ+w2x2o23FlXrfOFYwnyUgiCunG64VlMXhLQXhA7LG1jEpuJGH3XbyssFM&#10;u4F/6ZqHWkQI+wwVmBC6TEpfGbLoZ64jjt7Z9RZDlH0tdY9DhNtWLpJkLS02HBcMdvRlqPrLL1YB&#10;lsXqvRysmZ++Pxp9vOTpuciVmr6O+08QgcbwDD/aP1rBKl0s4f4mPgG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QffrEAAAA3QAAAA8AAAAAAAAAAAAAAAAAmAIAAGRycy9k&#10;b3ducmV2LnhtbFBLBQYAAAAABAAEAPUAAACJAwAAAAA=&#10;" path="m27,15r,-5l22,5,20,3,12,,7,3,2,5,,10r,5l,20r2,5l7,28r5,2l20,28r2,-3l27,20r,-5xm25,15r,5l22,25r-5,3l12,28r-5,l5,25,2,20,,15,2,10,5,5,7,3r5,l17,3r5,2l25,10r,5xe" fillcolor="#cbddcc" stroked="f">
                        <v:path arrowok="t" o:connecttype="custom" o:connectlocs="17145,9525;17145,6350;13970,3175;12700,1905;7620,0;4445,1905;1270,3175;0,6350;0,9525;0,12700;1270,15875;4445,17780;7620,19050;12700,17780;13970,15875;17145,12700;17145,9525;15875,9525;15875,12700;13970,15875;10795,17780;7620,17780;4445,17780;3175,15875;1270,12700;0,9525;1270,6350;3175,3175;4445,1905;7620,1905;10795,1905;13970,3175;15875,6350;15875,9525" o:connectangles="0,0,0,0,0,0,0,0,0,0,0,0,0,0,0,0,0,0,0,0,0,0,0,0,0,0,0,0,0,0,0,0,0,0"/>
                        <o:lock v:ext="edit" verticies="t"/>
                      </v:shape>
                      <v:shape id="Freeform 2514" o:spid="_x0000_s3337" style="position:absolute;left:3835;top:4597;width:171;height:159;visibility:visible;mso-wrap-style:square;v-text-anchor:top" coordsize="2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+NecQA&#10;AADdAAAADwAAAGRycy9kb3ducmV2LnhtbESPQWsCMRSE74L/ITyhN80qUuxqFBEsvZRSteDxkTw3&#10;i5uXJUl313/fFAo9DjPzDbPZDa4RHYVYe1YwnxUgiLU3NVcKLufjdAUiJmSDjWdS8KAIu+14tMHS&#10;+J4/qTulSmQIxxIV2JTaUsqoLTmMM98SZ+/mg8OUZaikCdhnuGvkoiiepcOa84LFlg6W9P307RRE&#10;H+yrnXdf/PKuh6v+qG7u0Sv1NBn2axCJhvQf/mu/GQXL1WIJv2/yE5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/jXnEAAAA3QAAAA8AAAAAAAAAAAAAAAAAmAIAAGRycy9k&#10;b3ducmV2LnhtbFBLBQYAAAAABAAEAPUAAACJAwAAAAA=&#10;" path="m27,12l25,7,22,2,17,,12,,7,,5,2,,7r,5l,17r5,5l7,25r5,l17,25r5,-3l25,17r2,-5xm25,12r,5l22,20r-5,2l12,25,10,22,5,20,2,17r,-5l2,7,5,5,10,2,12,r5,2l22,5r3,2l25,12xe" fillcolor="#cddece" stroked="f">
                        <v:path arrowok="t" o:connecttype="custom" o:connectlocs="17145,7620;15875,4445;13970,1270;10795,0;7620,0;4445,0;3175,1270;0,4445;0,7620;0,10795;3175,13970;4445,15875;7620,15875;10795,15875;13970,13970;15875,10795;17145,7620;15875,7620;15875,10795;13970,12700;10795,13970;7620,15875;6350,13970;3175,12700;1270,10795;1270,7620;1270,4445;3175,3175;6350,1270;7620,0;10795,1270;13970,3175;15875,4445;15875,7620" o:connectangles="0,0,0,0,0,0,0,0,0,0,0,0,0,0,0,0,0,0,0,0,0,0,0,0,0,0,0,0,0,0,0,0,0,0"/>
                        <o:lock v:ext="edit" verticies="t"/>
                      </v:shape>
                      <v:shape id="Freeform 2515" o:spid="_x0000_s3338" style="position:absolute;left:3835;top:4597;width:159;height:159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MdoscA&#10;AADdAAAADwAAAGRycy9kb3ducmV2LnhtbESPQWvCQBSE70L/w/IKvYhuIrZIdJViW+hBBKOox0f2&#10;mcTuvg3ZrcZ/7wqFHoeZ+YaZLTprxIVaXztWkA4TEMSF0zWXCnbbr8EEhA/IGo1jUnAjD4v5U2+G&#10;mXZX3tAlD6WIEPYZKqhCaDIpfVGRRT90DXH0Tq61GKJsS6lbvEa4NXKUJG/SYs1xocKGlhUVP/mv&#10;VXAwe5OGnMxOrlfH8fLz3E/XH0q9PHfvUxCBuvAf/mt/awXjyegVHm/iE5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zHaLHAAAA3QAAAA8AAAAAAAAAAAAAAAAAmAIAAGRy&#10;cy9kb3ducmV2LnhtbFBLBQYAAAAABAAEAPUAAACMAwAAAAA=&#10;" path="m25,12r,-5l22,2,17,,12,,7,,5,2,2,7,,12r2,5l5,22r2,3l12,25r5,l22,22r3,-5l25,12xm25,12r,5l22,20r-5,2l12,22r-2,l5,20,2,17r,-5l2,7,5,5,10,2,12,r5,2l22,5r3,2l25,12xe" fillcolor="#d0e0d1" stroked="f">
                        <v:path arrowok="t" o:connecttype="custom" o:connectlocs="15875,7620;15875,4445;13970,1270;10795,0;7620,0;4445,0;3175,1270;1270,4445;0,7620;1270,10795;3175,13970;4445,15875;7620,15875;10795,15875;13970,13970;15875,10795;15875,7620;15875,7620;15875,10795;13970,12700;10795,13970;7620,13970;6350,13970;3175,12700;1270,10795;1270,7620;1270,4445;3175,3175;6350,1270;7620,0;10795,1270;13970,3175;15875,4445;15875,7620" o:connectangles="0,0,0,0,0,0,0,0,0,0,0,0,0,0,0,0,0,0,0,0,0,0,0,0,0,0,0,0,0,0,0,0,0,0"/>
                        <o:lock v:ext="edit" verticies="t"/>
                      </v:shape>
                      <v:shape id="Freeform 2516" o:spid="_x0000_s3339" style="position:absolute;left:3848;top:4597;width:146;height:159;visibility:visible;mso-wrap-style:square;v-text-anchor:top" coordsize="2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tCT8cA&#10;AADdAAAADwAAAGRycy9kb3ducmV2LnhtbESPT2vCQBTE74V+h+UVeqsbpUqIrlKEYD0oNP67PrKv&#10;SUj2bcxuY/rtu0LB4zAzv2EWq8E0oqfOVZYVjEcRCOLc6ooLBcdD+haDcB5ZY2OZFPySg9Xy+WmB&#10;ibY3/qI+84UIEHYJKii9bxMpXV6SQTeyLXHwvm1n0AfZFVJ3eAtw08hJFM2kwYrDQoktrUvK6+zH&#10;KFhfNtesj3enrErPtZum23G93yr1+jJ8zEF4Gvwj/N/+1Are48kM7m/CE5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7Qk/HAAAA3QAAAA8AAAAAAAAAAAAAAAAAmAIAAGRy&#10;cy9kb3ducmV2LnhtbFBLBQYAAAAABAAEAPUAAACMAwAAAAA=&#10;" path="m23,12r,-5l20,5,15,2,10,,8,2,3,5,,7r,5l,17r3,3l8,22r2,3l15,22r5,-2l23,17r,-5xm23,12r-3,5l18,20r-3,2l10,22r-2,l3,20r,-3l,12,3,7,3,5,8,2r2,l15,2r3,3l20,7r3,5xe" fillcolor="#d2e1d3" stroked="f">
                        <v:path arrowok="t" o:connecttype="custom" o:connectlocs="14605,7620;14605,4445;12700,3175;9525,1270;6350,0;5080,1270;1905,3175;0,4445;0,7620;0,10795;1905,12700;5080,13970;6350,15875;9525,13970;12700,12700;14605,10795;14605,7620;14605,7620;12700,10795;11430,12700;9525,13970;6350,13970;5080,13970;1905,12700;1905,10795;0,7620;1905,4445;1905,3175;5080,1270;6350,1270;9525,1270;11430,3175;12700,4445;14605,7620" o:connectangles="0,0,0,0,0,0,0,0,0,0,0,0,0,0,0,0,0,0,0,0,0,0,0,0,0,0,0,0,0,0,0,0,0,0"/>
                        <o:lock v:ext="edit" verticies="t"/>
                      </v:shape>
                      <v:shape id="Freeform 2517" o:spid="_x0000_s3340" style="position:absolute;left:3848;top:4597;width:146;height:140;visibility:visible;mso-wrap-style:square;v-text-anchor:top" coordsize="2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v52sUA&#10;AADdAAAADwAAAGRycy9kb3ducmV2LnhtbESP0WrCQBRE3wv+w3KFvtWNos02dZUgFLTFh6gfcMne&#10;JqHZuyG7avx7tyD4OMzMGWa5HmwrLtT7xrGG6SQBQVw603Cl4XT8elMgfEA22DomDTfysF6NXpaY&#10;GXflgi6HUIkIYZ+hhjqELpPSlzVZ9BPXEUfv1/UWQ5R9JU2P1wi3rZwlybu02HBcqLGjTU3l3+Fs&#10;NeS778Ve/ahtY9JCfVBRzdNNrvXreMg/QQQawjP8aG+NhrmapfD/Jj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y/naxQAAAN0AAAAPAAAAAAAAAAAAAAAAAJgCAABkcnMv&#10;ZG93bnJldi54bWxQSwUGAAAAAAQABAD1AAAAigMAAAAA&#10;" path="m23,12r,-5l20,5,15,2,10,,8,2,3,5,,7r,5l,17r3,3l8,22r2,l15,22r5,-2l23,17r,-5xm20,12r,3l18,20r-3,2l10,22r-2,l5,20,3,15r,-3l3,7,5,5,8,2r2,l15,2r3,3l20,7r,5xe" fillcolor="#d5e3d5" stroked="f">
                        <v:path arrowok="t" o:connecttype="custom" o:connectlocs="14605,7620;14605,4445;12700,3175;9525,1270;6350,0;5080,1270;1905,3175;0,4445;0,7620;0,10795;1905,12700;5080,13970;6350,13970;9525,13970;12700,12700;14605,10795;14605,7620;12700,7620;12700,9525;11430,12700;9525,13970;6350,13970;5080,13970;3175,12700;1905,9525;1905,7620;1905,4445;3175,3175;5080,1270;6350,1270;9525,1270;11430,3175;12700,4445;12700,7620" o:connectangles="0,0,0,0,0,0,0,0,0,0,0,0,0,0,0,0,0,0,0,0,0,0,0,0,0,0,0,0,0,0,0,0,0,0"/>
                        <o:lock v:ext="edit" verticies="t"/>
                      </v:shape>
                      <v:shape id="Freeform 2518" o:spid="_x0000_s3341" style="position:absolute;left:3848;top:4610;width:146;height:127;visibility:visible;mso-wrap-style:square;v-text-anchor:top" coordsize="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Tf1MMA&#10;AADdAAAADwAAAGRycy9kb3ducmV2LnhtbERPW2vCMBR+H/gfwhH2NlPLGFKNIoJQBhu0le310Jxe&#10;sDkpSVarv355GOzx47vvDrMZxETO95YVrFcJCOLa6p5bBZfq/LIB4QOyxsEyKbiTh8N+8bTDTNsb&#10;FzSVoRUxhH2GCroQxkxKX3dk0K/sSBy5xjqDIULXSu3wFsPNINMkeZMGe44NHY506qi+lj9GQT0V&#10;9/y7qPTjq3CXMflsPh7vjVLPy/m4BRFoDv/iP3euFbxu0jg3volP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Tf1MMAAADdAAAADwAAAAAAAAAAAAAAAACYAgAAZHJzL2Rv&#10;d25yZXYueG1sUEsFBgAAAAAEAAQA9QAAAIgDAAAAAA==&#10;" path="m23,10l20,5,18,3,15,,10,,8,,3,3r,2l,10r3,5l3,18r5,2l10,20r5,l18,18r2,-3l23,10xm20,10r,3l18,18r-3,l10,20,8,18r-3,l3,13r,-3l3,8,5,3r3,l10,r5,3l18,3r2,5l20,10xe" fillcolor="#d8e4d8" stroked="f">
                        <v:path arrowok="t" o:connecttype="custom" o:connectlocs="14605,6350;12700,3175;11430,1905;9525,0;6350,0;5080,0;1905,1905;1905,3175;0,6350;1905,9525;1905,11430;5080,12700;6350,12700;9525,12700;11430,11430;12700,9525;14605,6350;12700,6350;12700,8255;11430,11430;9525,11430;6350,12700;5080,11430;3175,11430;1905,8255;1905,6350;1905,5080;3175,1905;5080,1905;6350,0;9525,1905;11430,1905;12700,5080;12700,6350" o:connectangles="0,0,0,0,0,0,0,0,0,0,0,0,0,0,0,0,0,0,0,0,0,0,0,0,0,0,0,0,0,0,0,0,0,0"/>
                        <o:lock v:ext="edit" verticies="t"/>
                      </v:shape>
                      <v:shape id="Freeform 2519" o:spid="_x0000_s3342" style="position:absolute;left:3867;top:4610;width:108;height:127;visibility:visible;mso-wrap-style:square;v-text-anchor:top" coordsize="1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5np8QA&#10;AADdAAAADwAAAGRycy9kb3ducmV2LnhtbESPQWvCQBSE7wX/w/IEb3WjWInRVcQq9CQ0Cl6f2Wc2&#10;mH0bs1uN/75bKHgcZuYbZrHqbC3u1PrKsYLRMAFBXDhdcangeNi9pyB8QNZYOyYFT/KwWvbeFphp&#10;9+BvuuehFBHCPkMFJoQmk9IXhiz6oWuIo3dxrcUQZVtK3eIjwm0tx0kylRYrjgsGG9oYKq75j1Ug&#10;9+n685afp1vyl/3BJKeP542VGvS79RxEoC68wv/tL61gko5n8PcmP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eZ6fEAAAA3QAAAA8AAAAAAAAAAAAAAAAAmAIAAGRycy9k&#10;b3ducmV2LnhtbFBLBQYAAAAABAAEAPUAAACJAwAAAAA=&#10;" path="m17,10r,-5l15,3,12,,7,,5,,2,3,,5r,5l,13r2,5l5,20r2,l12,20r3,-2l17,13r,-3xm17,10r-2,5l7,18,2,15,,10,2,5,7,3r8,2l17,10xe" fillcolor="#dbe6db" stroked="f">
                        <v:path arrowok="t" o:connecttype="custom" o:connectlocs="10795,6350;10795,3175;9525,1905;7620,0;4445,0;3175,0;1270,1905;0,3175;0,6350;0,8255;1270,11430;3175,12700;4445,12700;7620,12700;9525,11430;10795,8255;10795,6350;10795,6350;9525,9525;4445,11430;1270,9525;0,6350;1270,3175;4445,1905;9525,3175;10795,6350" o:connectangles="0,0,0,0,0,0,0,0,0,0,0,0,0,0,0,0,0,0,0,0,0,0,0,0,0,0"/>
                        <o:lock v:ext="edit" verticies="t"/>
                      </v:shape>
                      <v:shape id="Freeform 2520" o:spid="_x0000_s3343" style="position:absolute;left:3867;top:4610;width:108;height:127;visibility:visible;mso-wrap-style:square;v-text-anchor:top" coordsize="1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hKh8IA&#10;AADdAAAADwAAAGRycy9kb3ducmV2LnhtbERPy4rCMBTdC/MP4QqzkTGdUQapRhFFEFyo1Q+4NrcP&#10;bG5CE23n7ycLweXhvBer3jTiSa2vLSv4HicgiHOray4VXC+7rxkIH5A1NpZJwR95WC0/BgtMte34&#10;TM8slCKGsE9RQRWCS6X0eUUG/dg64sgVtjUYImxLqVvsYrhp5E+S/EqDNceGCh1tKsrv2cMomBy0&#10;6/LHbb3duNHltA/FEa+FUp/Dfj0HEagPb/HLvdcKprNJ3B/fxCc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eEqHwgAAAN0AAAAPAAAAAAAAAAAAAAAAAJgCAABkcnMvZG93&#10;bnJldi54bWxQSwUGAAAAAAQABAD1AAAAhwMAAAAA&#10;" path="m17,10r,-2l15,3r-3,l7,,5,3,2,3,,8r,2l,13r2,5l5,18r2,2l12,18r3,l17,13r,-3xm15,10r,5l7,18,2,15,,10,2,5,7,3r8,2l15,10xe" fillcolor="#dde8dd" stroked="f">
                        <v:path arrowok="t" o:connecttype="custom" o:connectlocs="10795,6350;10795,5080;9525,1905;7620,1905;4445,0;3175,1905;1270,1905;0,5080;0,6350;0,8255;1270,11430;3175,11430;4445,12700;7620,11430;9525,11430;10795,8255;10795,6350;9525,6350;9525,9525;4445,11430;1270,9525;0,6350;1270,3175;4445,1905;9525,3175;9525,6350" o:connectangles="0,0,0,0,0,0,0,0,0,0,0,0,0,0,0,0,0,0,0,0,0,0,0,0,0,0"/>
                        <o:lock v:ext="edit" verticies="t"/>
                      </v:shape>
                      <v:shape id="Freeform 2521" o:spid="_x0000_s3344" style="position:absolute;left:3867;top:4629;width:108;height:95;visibility:visible;mso-wrap-style:square;v-text-anchor:top" coordsize="1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RbfMcA&#10;AADdAAAADwAAAGRycy9kb3ducmV2LnhtbESPzWvCQBTE74L/w/KEXopubONXdBWxKL004MfB4yP7&#10;TILZtyG7avrfd4WCx2FmfsMsVq2pxJ0aV1pWMBxEIIgzq0vOFZyO2/4UhPPIGivLpOCXHKyW3c4C&#10;E20fvKf7weciQNglqKDwvk6kdFlBBt3A1sTBu9jGoA+yyaVu8BHgppIfUTSWBksOCwXWtCkoux5u&#10;RsGO3s/XbZSn53iSfY1/TDobxalSb712PQfhqfWv8H/7WyuIp59DeL4JT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EW3zHAAAA3QAAAA8AAAAAAAAAAAAAAAAAmAIAAGRy&#10;cy9kb3ducmV2LnhtbFBLBQYAAAAABAAEAPUAAACMAwAAAAA=&#10;" path="m17,7l15,2,7,,2,2,,7r2,5l7,15r8,-3l17,7xm15,7r-3,5l7,15,2,12,2,7,2,2,7,r5,2l15,7xe" fillcolor="#e1eae1" stroked="f">
                        <v:path arrowok="t" o:connecttype="custom" o:connectlocs="10795,4445;9525,1270;4445,0;1270,1270;0,4445;1270,7620;4445,9525;9525,7620;10795,4445;9525,4445;7620,7620;4445,9525;1270,7620;1270,4445;1270,1270;4445,0;7620,1270;9525,4445" o:connectangles="0,0,0,0,0,0,0,0,0,0,0,0,0,0,0,0,0,0"/>
                        <o:lock v:ext="edit" verticies="t"/>
                      </v:shape>
                      <v:shape id="Freeform 2522" o:spid="_x0000_s3345" style="position:absolute;left:3867;top:4629;width:95;height:9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/yM8cA&#10;AADdAAAADwAAAGRycy9kb3ducmV2LnhtbESPT2vCQBTE7wW/w/KEXkQ3pn8I0VXEtuChUGK9eHtk&#10;n0kw+zbdXTV+e1cQehxm5jfMfNmbVpzJ+caygukkAUFcWt1wpWD3+zXOQPiArLG1TAqu5GG5GDzN&#10;Mdf2wgWdt6ESEcI+RwV1CF0upS9rMugntiOO3sE6gyFKV0nt8BLhppVpkrxLgw3HhRo7WtdUHrcn&#10;o8BnxS75/nvbj1afP8fitHbT9MMp9TzsVzMQgfrwH360N1rBa/aSwv1NfAJy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7P8jPHAAAA3QAAAA8AAAAAAAAAAAAAAAAAmAIAAGRy&#10;cy9kb3ducmV2LnhtbFBLBQYAAAAABAAEAPUAAACMAwAAAAA=&#10;" path="m15,7r,-5l7,,2,2,,7r2,5l7,15r8,-3l15,7xm15,7r-3,5l7,12r-2,l2,7,5,2r2,l12,2r3,5xe" fillcolor="#e3ebe3" stroked="f">
                        <v:path arrowok="t" o:connecttype="custom" o:connectlocs="9525,4445;9525,1270;4445,0;1270,1270;0,4445;1270,7620;4445,9525;9525,7620;9525,4445;9525,4445;7620,7620;4445,7620;3175,7620;1270,4445;3175,1270;4445,1270;7620,1270;9525,4445" o:connectangles="0,0,0,0,0,0,0,0,0,0,0,0,0,0,0,0,0,0"/>
                        <o:lock v:ext="edit" verticies="t"/>
                      </v:shape>
                      <v:shape id="Freeform 2523" o:spid="_x0000_s3346" style="position:absolute;left:3879;top:4629;width:83;height:95;visibility:visible;mso-wrap-style:square;v-text-anchor:top" coordsize="1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MdysoA&#10;AADdAAAADwAAAGRycy9kb3ducmV2LnhtbESPW0sDMRSE34X+h3AKvkibrZVetk2LSqXtg0Iv2tdD&#10;crq7dHOybGJ39dcbQfBxmJlvmPmytaW4Uu0LxwoG/QQEsXam4EzB8fDSm4DwAdlg6ZgUfJGH5aJz&#10;M8fUuIZ3dN2HTEQI+xQV5CFUqZRe52TR911FHL2zqy2GKOtMmhqbCLelvE+SkbRYcFzIsaLnnPRl&#10;/2kVTKsPrcer9enp7nXbFG/f7+vVqVTqtts+zkAEasN/+K+9MQoeJsMh/L6JT0Aufg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NZjHcrKAAAA3QAAAA8AAAAAAAAAAAAAAAAAmAIA&#10;AGRycy9kb3ducmV2LnhtbFBLBQYAAAAABAAEAPUAAACPAwAAAAA=&#10;" path="m13,7l10,2,5,,,2,,7r,5l5,15r5,-3l13,7xm10,7r,3l5,12,3,10,,7,3,5,5,2r5,3l10,7xe" fillcolor="#e7eee7" stroked="f">
                        <v:path arrowok="t" o:connecttype="custom" o:connectlocs="8255,4445;6350,1270;3175,0;0,1270;0,4445;0,7620;3175,9525;6350,7620;8255,4445;6350,4445;6350,6350;3175,7620;1905,6350;0,4445;1905,3175;3175,1270;6350,3175;6350,4445" o:connectangles="0,0,0,0,0,0,0,0,0,0,0,0,0,0,0,0,0,0"/>
                        <o:lock v:ext="edit" verticies="t"/>
                      </v:shape>
                      <v:shape id="Freeform 2524" o:spid="_x0000_s3347" style="position:absolute;left:3879;top:4641;width:83;height:64;visibility:visible;mso-wrap-style:square;v-text-anchor:top" coordsize="1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3URsYA&#10;AADdAAAADwAAAGRycy9kb3ducmV2LnhtbESPQWvCQBSE70L/w/IKvdWNGkKMriItVulFavX+yD6z&#10;wezbNLtq+u/dQsHjMDPfMPNlbxtxpc7XjhWMhgkI4tLpmisFh+/1aw7CB2SNjWNS8EselounwRwL&#10;7W78Rdd9qESEsC9QgQmhLaT0pSGLfuha4uidXGcxRNlVUnd4i3DbyHGSZNJizXHBYEtvhsrz/mIV&#10;bN7T6STPP9bZODO7n8/NceUvI6VenvvVDESgPjzC/+2tVpDmkxT+3sQn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3URsYAAADdAAAADwAAAAAAAAAAAAAAAACYAgAAZHJz&#10;L2Rvd25yZXYueG1sUEsFBgAAAAAEAAQA9QAAAIsDAAAAAA==&#10;" path="m13,5l10,,5,,3,,,5r3,5l5,10r5,l13,5xm10,5r,3l5,10,3,8,3,5,3,3,5,r5,3l10,5xe" fillcolor="#e9f0ea" stroked="f">
                        <v:path arrowok="t" o:connecttype="custom" o:connectlocs="8255,3175;6350,0;3175,0;1905,0;0,3175;1905,6350;3175,6350;6350,6350;8255,3175;6350,3175;6350,5080;3175,6350;1905,5080;1905,3175;1905,1905;3175,0;6350,1905;6350,3175" o:connectangles="0,0,0,0,0,0,0,0,0,0,0,0,0,0,0,0,0,0"/>
                        <o:lock v:ext="edit" verticies="t"/>
                      </v:shape>
                      <v:shape id="Freeform 2525" o:spid="_x0000_s3348" style="position:absolute;left:3879;top:4641;width:64;height:64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OZe8UA&#10;AADdAAAADwAAAGRycy9kb3ducmV2LnhtbESPwW7CMBBE75X4B2uReisObQNRwKBSCanqjbQfsLKX&#10;JBCvI9sNga+vK1XiOJqdNzvr7Wg7MZAPrWMF81kGglg703Kt4Ptr/1SACBHZYOeYFFwpwHYzeVhj&#10;adyFDzRUsRYJwqFEBU2MfSll0A1ZDDPXEyfv6LzFmKSvpfF4SXDbyecsW0iLLaeGBnt6b0ifqx+b&#10;3sA8H05HPdd+p5f97vZZ8H6h1ON0fFuBiDTG+/F/+sMoeC1ecvhbkxA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o5l7xQAAAN0AAAAPAAAAAAAAAAAAAAAAAJgCAABkcnMv&#10;ZG93bnJldi54bWxQSwUGAAAAAAQABAD1AAAAigMAAAAA&#10;" path="m10,5r,-2l5,,3,3,,5,3,8r2,2l10,8r,-3xm10,5l8,8,5,8,3,8,3,5,3,3,5,,8,3r2,2xe" fillcolor="#edf2ed" stroked="f">
                        <v:path arrowok="t" o:connecttype="custom" o:connectlocs="6350,3175;6350,1905;3175,0;1905,1905;0,3175;1905,5080;3175,6350;6350,5080;6350,3175;6350,3175;5080,5080;3175,5080;1905,5080;1905,3175;1905,1905;3175,0;5080,1905;6350,3175" o:connectangles="0,0,0,0,0,0,0,0,0,0,0,0,0,0,0,0,0,0"/>
                        <o:lock v:ext="edit" verticies="t"/>
                      </v:shape>
                      <v:shape id="Freeform 2526" o:spid="_x0000_s3349" style="position:absolute;left:3898;top:4641;width:45;height:64;visibility:visible;mso-wrap-style:square;v-text-anchor:top" coordsize="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rDY8UA&#10;AADdAAAADwAAAGRycy9kb3ducmV2LnhtbESPX2vCMBTF3wf7DuEO9ramaim1GmUMZA72ohvq47W5&#10;tsXmpiRRu2+/DAY+Hs6fH2e+HEwnruR8a1nBKElBEFdWt1wr+P5avRQgfEDW2FkmBT/kYbl4fJhj&#10;qe2NN3TdhlrEEfYlKmhC6EspfdWQQZ/Ynjh6J+sMhihdLbXDWxw3nRynaS4NthwJDfb01lB13l5M&#10;hHxuJlnaHnb50dj9x/s+C9PKKvX8NLzOQAQawj38315rBVkxyeHvTX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KsNjxQAAAN0AAAAPAAAAAAAAAAAAAAAAAJgCAABkcnMv&#10;ZG93bnJldi54bWxQSwUGAAAAAAQABAD1AAAAigMAAAAA&#10;" path="m7,5l7,3,2,,,3,,5,,8r2,2l7,8,7,5xm7,5l5,8,2,8r,l,5,2,3r,l5,3,7,5xe" fillcolor="#eff4ef" stroked="f">
                        <v:path arrowok="t" o:connecttype="custom" o:connectlocs="4445,3175;4445,1905;1270,0;0,1905;0,3175;0,5080;1270,6350;4445,5080;4445,3175;4445,3175;3175,5080;1270,5080;1270,5080;0,3175;1270,1905;1270,1905;3175,1905;4445,3175" o:connectangles="0,0,0,0,0,0,0,0,0,0,0,0,0,0,0,0,0,0"/>
                        <o:lock v:ext="edit" verticies="t"/>
                      </v:shape>
                      <v:shape id="Freeform 2527" o:spid="_x0000_s3350" style="position:absolute;left:3898;top:4641;width:45;height:51;visibility:visible;mso-wrap-style:square;v-text-anchor:top" coordsize="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iLtMQA&#10;AADdAAAADwAAAGRycy9kb3ducmV2LnhtbESPzW7CMBCE75X6DtZW4lYcSgVRikEUhMSVv/sqXpw0&#10;8TrEJgSevkaq1ONoZr7RzBa9rUVHrS8dKxgNExDEudMlGwXHw+Y9BeEDssbaMSm4k4fF/PVlhpl2&#10;N95Rtw9GRAj7DBUUITSZlD4vyKIfuoY4emfXWgxRtkbqFm8Rbmv5kSQTabHkuFBgQ6uC8mp/tQrM&#10;Y3Lvt4kZff/U1WXTnDqu1melBm/98gtEoD78h//aW63gMx1P4fkmPgE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Ii7TEAAAA3QAAAA8AAAAAAAAAAAAAAAAAmAIAAGRycy9k&#10;b3ducmV2LnhtbFBLBQYAAAAABAAEAPUAAACJAwAAAAA=&#10;" path="m7,5l5,3,2,,,3,,5,,8r2,l5,8,7,5xm5,5r,3l2,8r,l2,5,2,3r,l5,3r,2xe" fillcolor="#f3f6f3" stroked="f">
                        <v:path arrowok="t" o:connecttype="custom" o:connectlocs="4445,3175;3175,1905;1270,0;0,1905;0,3175;0,5080;1270,5080;3175,5080;4445,3175;3175,3175;3175,5080;1270,5080;1270,5080;1270,3175;1270,1905;1270,1905;3175,1905;3175,3175" o:connectangles="0,0,0,0,0,0,0,0,0,0,0,0,0,0,0,0,0,0"/>
                        <o:lock v:ext="edit" verticies="t"/>
                      </v:shape>
                      <v:shape id="Freeform 2528" o:spid="_x0000_s3351" style="position:absolute;left:3898;top:4660;width:45;height:32;visibility:visible;mso-wrap-style:square;v-text-anchor:top" coordsize="7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xRVcAA&#10;AADdAAAADwAAAGRycy9kb3ducmV2LnhtbERPTYvCMBC9C/6HMMLebKoui3SNokJBj1pZr0MzpsVm&#10;Uppou/56c1jY4+N9rzaDbcSTOl87VjBLUhDEpdM1GwWXIp8uQfiArLFxTAp+ycNmPR6tMNOu5xM9&#10;z8GIGMI+QwVVCG0mpS8rsugT1xJH7uY6iyHCzkjdYR/DbSPnafolLdYcGypsaV9ReT8/rILift2F&#10;/lrkeuFfx5/trTe5Nkp9TIbtN4hAQ/gX/7kPWsHnchHnxjfxCcj1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xRVcAAAADdAAAADwAAAAAAAAAAAAAAAACYAgAAZHJzL2Rvd25y&#10;ZXYueG1sUEsFBgAAAAAEAAQA9QAAAIUDAAAAAA==&#10;" path="m7,2l5,,2,r,l,2,2,5r,l5,5,7,2xm5,2r,l2,5,2,2r,l2,2,2,,5,2r,xe" fillcolor="#f5f8f5" stroked="f">
                        <v:path arrowok="t" o:connecttype="custom" o:connectlocs="4445,1270;3175,0;1270,0;1270,0;0,1270;1270,3175;1270,3175;3175,3175;4445,1270;3175,1270;3175,1270;1270,3175;1270,1270;1270,1270;1270,1270;1270,0;3175,1270;3175,1270" o:connectangles="0,0,0,0,0,0,0,0,0,0,0,0,0,0,0,0,0,0"/>
                        <o:lock v:ext="edit" verticies="t"/>
                      </v:shape>
                      <v:shape id="Freeform 2529" o:spid="_x0000_s3352" style="position:absolute;left:3911;top:4660;width:19;height:32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iofccA&#10;AADdAAAADwAAAGRycy9kb3ducmV2LnhtbESPT2sCMRTE7wW/Q3hCL+JmbYurq1GkUNBDD1UPHp+b&#10;t39w87Ik6br99o1Q6HGYmd8w6+1gWtGT841lBbMkBUFcWN1wpeB8+pguQPiArLG1TAp+yMN2M3pa&#10;Y67tnb+oP4ZKRAj7HBXUIXS5lL6oyaBPbEccvdI6gyFKV0nt8B7hppUvaTqXBhuOCzV29F5TcTt+&#10;GwWTQ3nJul3/eTL7Nptk/prOG6fU83jYrUAEGsJ/+K+91wreFq9LeLyJT0B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YqH3HAAAA3QAAAA8AAAAAAAAAAAAAAAAAmAIAAGRy&#10;cy9kb3ducmV2LnhtbFBLBQYAAAAABAAEAPUAAACMAwAAAAA=&#10;" path="m3,2l3,,,,,,,2,,5r,l3,5,3,2xe" fillcolor="#f9fbf9" stroked="f">
                        <v:path arrowok="t" o:connecttype="custom" o:connectlocs="1905,1270;1905,0;0,0;0,0;0,1270;0,3175;0,3175;1905,3175;1905,1270" o:connectangles="0,0,0,0,0,0,0,0,0"/>
                      </v:shape>
                      <v:shape id="Freeform 2530" o:spid="_x0000_s3353" style="position:absolute;left:3911;top:4660;width:19;height:32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4fE8UA&#10;AADdAAAADwAAAGRycy9kb3ducmV2LnhtbERPy2oCMRTdF/yHcAvd1YwylmE0igpCC3ZRH2h3l+R2&#10;MnRyM0xSHfv1zaLg8nDes0XvGnGhLtSeFYyGGQhi7U3NlYLDfvNcgAgR2WDjmRTcKMBiPniYYWn8&#10;lT/osouVSCEcSlRgY2xLKYO25DAMfUucuC/fOYwJdpU0HV5TuGvkOMtepMOaU4PFltaW9PfuxynQ&#10;+ef7eNL8nkbb1Xlpj6jfJiet1NNjv5yCiNTHu/jf/WoU5EWe9qc36Qn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zh8TxQAAAN0AAAAPAAAAAAAAAAAAAAAAAJgCAABkcnMv&#10;ZG93bnJldi54bWxQSwUGAAAAAAQABAD1AAAAigMAAAAA&#10;" path="m3,2r,l,,,2r,l,2,,5,3,2r,xe" fillcolor="#fbfcfc" stroked="f">
                        <v:path arrowok="t" o:connecttype="custom" o:connectlocs="1905,1270;1905,1270;0,0;0,1270;0,1270;0,1270;0,3175;1905,1270;1905,1270" o:connectangles="0,0,0,0,0,0,0,0,0"/>
                      </v:shape>
                      <v:shape id="Freeform 2531" o:spid="_x0000_s3354" style="position:absolute;left:3911;top:4673;width:19;height:6;visibility:visible;mso-wrap-style:square;v-text-anchor:top" coordsize="3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zJLMQA&#10;AADdAAAADwAAAGRycy9kb3ducmV2LnhtbESPQYvCMBSE78L+h/AEb5q6FJGuUURYWRYFrbLnR/Ns&#10;S5uX2mRt/fdGEDwOM/MNs1j1phY3al1pWcF0EoEgzqwuOVdwPn2P5yCcR9ZYWyYFd3KwWn4MFpho&#10;2/GRbqnPRYCwS1BB4X2TSOmyggy6iW2Ig3exrUEfZJtL3WIX4KaWn1E0kwZLDgsFNrQpKKvSf6Pg&#10;L6aO7vvtb3Xud9dObw5WVmulRsN+/QXCU+/f4Vf7RyuI5/EUnm/CE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8ySzEAAAA3QAAAA8AAAAAAAAAAAAAAAAAmAIAAGRycy9k&#10;b3ducmV2LnhtbFBLBQYAAAAABAAEAPUAAACJAwAAAAA=&#10;" path="m3,r,l,,,,,,,,,,3,r,xe" stroked="f">
                        <v:path arrowok="t" o:connecttype="custom" o:connectlocs="1905,0;1905,0;0,0;0,0;0,0;0,0;0,0;1905,0;1905,0" o:connectangles="0,0,0,0,0,0,0,0,0"/>
                      </v:shape>
                      <v:shape id="Freeform 2532" o:spid="_x0000_s3355" style="position:absolute;left:2679;top:4406;width:2464;height:1328;visibility:visible;mso-wrap-style:square;v-text-anchor:top" coordsize="38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MUtMQA&#10;AADdAAAADwAAAGRycy9kb3ducmV2LnhtbESP3WoCMRSE7wXfIRzBO80qIrI1ipYKdimIPw9w2Bw3&#10;WzcnyyZq+vZNoeDlMDPfMMt1tI14UOdrxwom4wwEcel0zZWCy3k3WoDwAVlj45gU/JCH9arfW2Ku&#10;3ZOP9DiFSiQI+xwVmBDaXEpfGrLox64lTt7VdRZDkl0ldYfPBLeNnGbZXFqsOS0YbOndUHk73a2C&#10;67cuJttNsf8Ih2i+zC5+FnOj1HAQN28gAsXwCv+391rBbDGbwt+b9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DFLTEAAAA3QAAAA8AAAAAAAAAAAAAAAAAmAIAAGRycy9k&#10;b3ducmV2LnhtbFBLBQYAAAAABAAEAPUAAACJAwAAAAA=&#10;" path="m155,124r-3,5l150,137r7,l167,139r2,3l172,144r,5l172,154r-5,5l162,162r-5,5l150,167r-13,2l127,172r-7,5l115,182r-13,l102,209r95,l197,209r89,l286,182r-10,l269,177r-8,-5l254,169r-13,-2l234,167r-7,-5l224,159r-5,-5l219,149r,-5l222,142r2,-3l234,137r7,l239,129r-5,-5l234,124r,l266,117r28,-5l316,102r20,-8l366,74,386,57r,-5l381,47r-5,-2l368,42r,-12l388,30r-2,-8l381,17r-5,-5l368,10r,-5l368,,194,,23,r,5l23,10r-8,2l10,17,5,22,,30r23,l23,42r-8,3l8,47,5,52,3,57,25,74,55,94r18,8l95,112r27,5l155,124r,l157,124r,l155,124xe" filled="f" strokecolor="#1f1a17" strokeweight=".1pt">
                        <v:path arrowok="t" o:connecttype="custom" o:connectlocs="96520,81915;99695,86995;107315,90170;109220,94615;106045,100965;99695,106045;86995,107315;76200,112395;64770,115570;125095,132715;181610,132715;175260,115570;165735,109220;153035,106045;144145,102870;139065,97790;139065,91440;142240,88265;153035,86995;148590,78740;148590,78740;186690,71120;213360,59690;245110,36195;241935,29845;233680,26670;246380,19050;241935,10795;233680,6350;233680,0;14605,0;14605,6350;6350,10795;0,19050;14605,26670;5080,29845;1905,36195;34925,59690;60325,71120;98425,78740;99695,78740;98425,78740" o:connectangles="0,0,0,0,0,0,0,0,0,0,0,0,0,0,0,0,0,0,0,0,0,0,0,0,0,0,0,0,0,0,0,0,0,0,0,0,0,0,0,0,0,0"/>
                      </v:shape>
                      <v:shape id="Freeform 2533" o:spid="_x0000_s3356" style="position:absolute;left:2679;top:4406;width:2464;height:1328;visibility:visible;mso-wrap-style:square;v-text-anchor:top" coordsize="38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Z7xsQA&#10;AADdAAAADwAAAGRycy9kb3ducmV2LnhtbESPT2sCMRTE7wW/Q3hCbzXrH4quRrEFoT3WFvT43Dx3&#10;VzcvIYm722/fCEKPw8z8hlltetOIlnyoLSsYjzIQxIXVNZcKfr53L3MQISJrbCyTgl8KsFkPnlaY&#10;a9vxF7X7WIoE4ZCjgipGl0sZiooMhpF1xMk7W28wJulLqT12CW4aOcmyV2mw5rRQoaP3iorr/mYU&#10;fF7ezq6e8pGbxaF15rSY+E4r9Tzst0sQkfr4H360P7SC2Xw2hfub9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2e8bEAAAA3QAAAA8AAAAAAAAAAAAAAAAAmAIAAGRycy9k&#10;b3ducmV2LnhtbFBLBQYAAAAABAAEAPUAAACJAwAAAAA=&#10;" path="m20,r,5l20,10r-7,2l8,17,5,22,,30r23,l23,42,13,45,8,47,5,52,3,55r,l3,57r,l5,60r,l5,60,25,77,55,94r20,8l97,112r28,7l155,124r-5,5l147,137r10,l164,139r5,3l169,144r3,5l169,154r-2,5l162,162r-5,5l150,167r-13,2l127,172r-7,5l115,182r-13,l102,209r92,l194,209r92,l286,182r-12,l269,177r-8,-5l251,169r-12,-2l232,167r-5,-5l222,159r-3,-5l217,149r2,-5l219,142r5,-3l232,137r9,l239,129r-5,-5l264,119r27,-7l314,102r19,-8l363,77,383,60r,l383,60r3,-3l386,57r,l386,55r-3,-3l381,47r-5,-2l366,42r,-12l388,30r-5,-8l381,17r-5,-5l368,10r,-5l368,,194,,20,e" filled="f" strokecolor="#1f1a17" strokeweight=".1pt">
                        <v:path arrowok="t" o:connecttype="custom" o:connectlocs="12700,3175;8255,7620;3175,13970;14605,19050;8255,28575;3175,33020;1905,34925;1905,36195;3175,38100;15875,48895;47625,64770;79375,75565;95250,81915;99695,86995;107315,90170;109220,94615;106045,100965;99695,106045;86995,107315;76200,112395;64770,115570;123190,132715;181610,132715;173990,115570;165735,109220;151765,106045;144145,102870;139065,97790;139065,91440;142240,88265;153035,86995;148590,78740;184785,71120;211455,59690;243205,38100;243205,38100;245110,36195;245110,34925;241935,29845;232410,26670;246380,19050;241935,10795;233680,6350;233680,0;12700,0" o:connectangles="0,0,0,0,0,0,0,0,0,0,0,0,0,0,0,0,0,0,0,0,0,0,0,0,0,0,0,0,0,0,0,0,0,0,0,0,0,0,0,0,0,0,0,0,0"/>
                      </v:shape>
                      <v:line id="Line 2534" o:spid="_x0000_s3357" style="position:absolute;visibility:visible;mso-wrap-style:square" from="2794,4470" to="5016,4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T6NcYAAADdAAAADwAAAGRycy9kb3ducmV2LnhtbESPQWvCQBSE70L/w/IKvemmEkRT1xCq&#10;gZYeRC09v2Zfs6HZtyG7mvjvuwXB4zAz3zDrfLStuFDvG8cKnmcJCOLK6YZrBZ+ncroE4QOyxtYx&#10;KbiSh3zzMFljpt3AB7ocQy0ihH2GCkwIXSalrwxZ9DPXEUfvx/UWQ5R9LXWPQ4TbVs6TZCEtNhwX&#10;DHb0aqj6PZ6tgn1icf7xdT29L85mtdoV5bfftko9PY7FC4hAY7iHb+03rSBdpin8v4lPQG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Xk+jXGAAAA3QAAAA8AAAAAAAAA&#10;AAAAAAAAoQIAAGRycy9kb3ducmV2LnhtbFBLBQYAAAAABAAEAPkAAACUAwAAAAA=&#10;" strokecolor="#1f1a17" strokeweight=".1pt"/>
                      <v:line id="Line 2535" o:spid="_x0000_s3358" style="position:absolute;visibility:visible;mso-wrap-style:square" from="2762,4597" to="5035,4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hfrsYAAADdAAAADwAAAGRycy9kb3ducmV2LnhtbESPQWvCQBSE74X+h+UJ3upGUYmpq0jb&#10;gKWH0lh6fs0+s8Hs25BdTfz3bqHgcZiZb5j1drCNuFDna8cKppMEBHHpdM2Vgu9D/pSC8AFZY+OY&#10;FFzJw3bz+LDGTLuev+hShEpECPsMFZgQ2kxKXxqy6CeuJY7e0XUWQ5RdJXWHfYTbRs6SZCkt1hwX&#10;DLb0Yqg8FWer4DOxOPv4uR7el2ezWr3t8l//2ig1Hg27ZxCBhnAP/7f3WsE8nS/g7018AnJz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qoX67GAAAA3QAAAA8AAAAAAAAA&#10;AAAAAAAAoQIAAGRycy9kb3ducmV2LnhtbFBLBQYAAAAABAAEAPkAAACUAwAAAAA=&#10;" strokecolor="#1f1a17" strokeweight=".1pt"/>
                      <v:line id="Line 2536" o:spid="_x0000_s3359" style="position:absolute;visibility:visible;mso-wrap-style:square" from="2825,4673" to="5035,4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rB2cYAAADdAAAADwAAAGRycy9kb3ducmV2LnhtbESPQWvCQBSE7wX/w/IEb3WjSNDUNQTb&#10;gKWHUi09v2af2WD2bchuNP77bqHQ4zAz3zDbfLStuFLvG8cKFvMEBHHldMO1gs9T+bgG4QOyxtYx&#10;KbiTh3w3edhipt2NP+h6DLWIEPYZKjAhdJmUvjJk0c9dRxy9s+sthij7WuoebxFuW7lMklRabDgu&#10;GOxob6i6HAer4D2xuHz7up9e08FsNi9F+e2fW6Vm07F4AhFoDP/hv/ZBK1itVyn8volPQO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p6wdnGAAAA3QAAAA8AAAAAAAAA&#10;AAAAAAAAoQIAAGRycy9kb3ducmV2LnhtbFBLBQYAAAAABAAEAPkAAACUAwAAAAA=&#10;" strokecolor="#1f1a17" strokeweight=".1pt"/>
                      <v:line id="Line 2537" o:spid="_x0000_s3360" style="position:absolute;visibility:visible;mso-wrap-style:square" from="3632,5276" to="4197,5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ZkQsYAAADdAAAADwAAAGRycy9kb3ducmV2LnhtbESPQWvCQBSE74X+h+UVvNVNRWxMXUXa&#10;BiwexFh6fs0+s8Hs25BdTfz3XaHgcZiZb5jFarCNuFDna8cKXsYJCOLS6ZorBd+H/DkF4QOyxsYx&#10;KbiSh9Xy8WGBmXY97+lShEpECPsMFZgQ2kxKXxqy6MeuJY7e0XUWQ5RdJXWHfYTbRk6SZCYt1hwX&#10;DLb0bqg8FWerYJdYnGx/roev2dnM55/r/Nd/NEqNnob1G4hAQ7iH/9sbrWCaTl/h9iY+Abn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U2ZELGAAAA3QAAAA8AAAAAAAAA&#10;AAAAAAAAoQIAAGRycy9kb3ducmV2LnhtbFBLBQYAAAAABAAEAPkAAACUAwAAAAA=&#10;" strokecolor="#1f1a17" strokeweight=".1pt"/>
                      <v:shape id="Freeform 2538" o:spid="_x0000_s3361" style="position:absolute;left:3663;top:5118;width:502;height:76;visibility:visible;mso-wrap-style:square;v-text-anchor:top" coordsize="7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pu/sEA&#10;AADdAAAADwAAAGRycy9kb3ducmV2LnhtbERPTYvCMBC9C/sfwix4s+lKkdI1isiuiDeruB6HZmzr&#10;NpPSRG3/vTkIHh/ve77sTSPu1LnasoKvKAZBXFhdc6ngePidpCCcR9bYWCYFAzlYLj5Gc8y0ffCe&#10;7rkvRQhhl6GCyvs2k9IVFRl0kW2JA3exnUEfYFdK3eEjhJtGTuN4Jg3WHBoqbGldUfGf34yClvLB&#10;/Eyvq/Nfut4VZ7k9DZtEqfFnv/oG4an3b/HLvdUKkjQJc8Ob8AT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6bv7BAAAA3QAAAA8AAAAAAAAAAAAAAAAAmAIAAGRycy9kb3du&#10;cmV2LnhtbFBLBQYAAAAABAAEAPUAAACGAwAAAAA=&#10;" path="m,12l9,7,19,2,29,,39,,49,,59,2,69,7r10,5e" filled="f" strokecolor="#1f1a17" strokeweight=".1pt">
                        <v:path arrowok="t" o:connecttype="custom" o:connectlocs="0,7620;5715,4445;12065,1270;18415,0;24765,0;31115,0;37465,1270;43815,4445;50165,7620" o:connectangles="0,0,0,0,0,0,0,0,0"/>
                      </v:shape>
                      <v:line id="Line 2539" o:spid="_x0000_s3362" style="position:absolute;visibility:visible;mso-wrap-style:square" from="3600,5480" to="4229,5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b1hsEAAADdAAAADwAAAGRycy9kb3ducmV2LnhtbESPQYvCMBSE7wv+h/AEb2uqiNSuaVkV&#10;weuqeH40b9uyzUtoorb+erMgeBxm5htmXfSmFTfqfGNZwWyagCAurW64UnA+7T9TED4ga2wtk4KB&#10;PBT56GONmbZ3/qHbMVQiQthnqKAOwWVS+rImg35qHXH0fm1nMETZVVJ3eI9w08p5kiylwYbjQo2O&#10;tjWVf8erUbAdHJN3m96m9rJ5DPwIQ7tTajLuv79ABOrDO/xqH7SCRbpYwf+b+ARk/g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VvWGwQAAAN0AAAAPAAAAAAAAAAAAAAAA&#10;AKECAABkcnMvZG93bnJldi54bWxQSwUGAAAAAAQABAD5AAAAjwMAAAAA&#10;" strokecolor="#1f1a17" strokeweight="0"/>
                      <v:line id="Line 2540" o:spid="_x0000_s3363" style="position:absolute;visibility:visible;mso-wrap-style:square" from="3390,5562" to="4419,5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XKxr8AAADdAAAADwAAAGRycy9kb3ducmV2LnhtbERPyWrDMBC9F/oPYgq91XJDE4xjOTQp&#10;hV6zkPNgTWwTayQsJV6+vjoEcny8vdiMphN36n1rWcFnkoIgrqxuuVZwOv5+ZCB8QNbYWSYFE3nY&#10;lK8vBebaDryn+yHUIoawz1FBE4LLpfRVQwZ9Yh1x5C62Nxgi7GupexxiuOnkIk1X0mDLsaFBR7uG&#10;quvhZhTsJsfk3Xa0mT1v54nnMHU/Sr2/jd9rEIHG8BQ/3H9awVe2jPvjm/gEZPk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bXKxr8AAADdAAAADwAAAAAAAAAAAAAAAACh&#10;AgAAZHJzL2Rvd25yZXYueG1sUEsFBgAAAAAEAAQA+QAAAI0DAAAAAA==&#10;" strokecolor="#1f1a17" strokeweight="0"/>
                      <v:line id="Line 2541" o:spid="_x0000_s3364" style="position:absolute;visibility:visible;mso-wrap-style:square" from="3327,5607" to="4495,5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lvXcMAAADdAAAADwAAAGRycy9kb3ducmV2LnhtbESPwWrDMBBE74H8g9hCb7Gc0hbjWDaN&#10;S6HXpiHnxdraptZKWIpj5+urQiDHYWbeMEU1m0FMNPresoJtkoIgbqzuuVVw/P7YZCB8QNY4WCYF&#10;C3moyvWqwFzbC3/RdAitiBD2OSroQnC5lL7pyKBPrCOO3o8dDYYox1bqES8Rbgb5lKav0mDPcaFD&#10;R3VHze/hbBTUi2Pybj/bzJ7214WvYRnelXp8mN92IALN4R6+tT+1gufsZQv/b+ITk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L5b13DAAAA3QAAAA8AAAAAAAAAAAAA&#10;AAAAoQIAAGRycy9kb3ducmV2LnhtbFBLBQYAAAAABAAEAPkAAACRAwAAAAA=&#10;" strokecolor="#1f1a17" strokeweight="0"/>
                      <v:shape id="Freeform 2542" o:spid="_x0000_s3365" style="position:absolute;left:3911;top:4673;width:191;height:445;visibility:visible;mso-wrap-style:square;v-text-anchor:top" coordsize="3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hIPcUA&#10;AADdAAAADwAAAGRycy9kb3ducmV2LnhtbESPT2vCQBTE70K/w/IK3nRTsVZiNiJCQawXrYLHR/aZ&#10;xGbfhuw2f769Wyh4HGbmN0yy7k0lWmpcaVnB2zQCQZxZXXKu4Pz9OVmCcB5ZY2WZFAzkYJ2+jBKM&#10;te34SO3J5yJA2MWooPC+jqV0WUEG3dTWxMG72cagD7LJpW6wC3BTyVkULaTBksNCgTVtC8p+Tr9G&#10;ga+zw3zjdvfLnri113L7lX8MSo1f+80KhKfeP8P/7Z1WMF++z+DvTXgCM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uEg9xQAAAN0AAAAPAAAAAAAAAAAAAAAAAJgCAABkcnMv&#10;ZG93bnJldi54bWxQSwUGAAAAAAQABAD1AAAAigMAAAAA&#10;" path="m18,l13,3,8,5,3,13,,22r,8l,42,,62r3,8l10,62,20,45,25,35,28,25,30,15r,-7l25,3,18,e" filled="f" strokecolor="#1f1a17" strokeweight=".1pt">
                        <v:path arrowok="t" o:connecttype="custom" o:connectlocs="11430,0;8255,1905;5080,3175;1905,8255;0,13970;0,19050;0,26670;0,39370;1905,44450;6350,39370;12700,28575;15875,22225;17780,15875;19050,9525;19050,5080;15875,1905;11430,0" o:connectangles="0,0,0,0,0,0,0,0,0,0,0,0,0,0,0,0,0"/>
                      </v:shape>
                      <v:shape id="Freeform 2543" o:spid="_x0000_s3366" style="position:absolute;left:3943;top:4673;width:330;height:445;visibility:visible;mso-wrap-style:square;v-text-anchor:top" coordsize="5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2cUscA&#10;AADdAAAADwAAAGRycy9kb3ducmV2LnhtbESP3WoCMRSE74W+QzgF7zRbba2sRlFRsFAK9ae9PWyO&#10;u2s3J0sSdfXpm0LBy2FmvmHG08ZU4kzOl5YVPHUTEMSZ1SXnCnbbVWcIwgdkjZVlUnAlD9PJQ2uM&#10;qbYX/qTzJuQiQtinqKAIoU6l9FlBBn3X1sTRO1hnMETpcqkdXiLcVLKXJANpsOS4UGBNi4Kyn83J&#10;RMr8bf9eyq/bq3TV7dscd6uP41Kp9mMzG4EI1IR7+L+91gqehy99+HsTn4C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7NnFLHAAAA3QAAAA8AAAAAAAAAAAAAAAAAmAIAAGRy&#10;cy9kb3ducmV2LnhtbFBLBQYAAAAABAAEAPUAAACMAwAAAAA=&#10;" path="m42,l35,3,30,8,25,18,20,32,8,57,,70r5,l13,65,23,55,33,47,40,35,47,25,52,15r,-7l50,3,42,e" filled="f" strokecolor="#1f1a17" strokeweight=".1pt">
                        <v:path arrowok="t" o:connecttype="custom" o:connectlocs="26670,0;22225,1905;19050,5080;15875,11430;12700,20320;5080,36195;0,44450;3175,44450;8255,41275;14605,34925;20955,29845;25400,22225;29845,15875;33020,9525;33020,5080;31750,1905;26670,0" o:connectangles="0,0,0,0,0,0,0,0,0,0,0,0,0,0,0,0,0"/>
                      </v:shape>
                      <v:shape id="Freeform 2544" o:spid="_x0000_s3367" style="position:absolute;left:3975;top:4673;width:489;height:445;visibility:visible;mso-wrap-style:square;v-text-anchor:top" coordsize="7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69BcYA&#10;AADdAAAADwAAAGRycy9kb3ducmV2LnhtbESPQWvCQBSE7wX/w/IEL6KbitYQXUVKCz0VtAoeH9ln&#10;Es2+TXc3GvvruwWhx2FmvmGW687U4krOV5YVPI8TEMS51RUXCvZf76MUhA/IGmvLpOBOHtar3tMS&#10;M21vvKXrLhQiQthnqKAMocmk9HlJBv3YNsTRO1lnMETpCqkd3iLc1HKSJC/SYMVxocSGXkvKL7vW&#10;KEi/L+fhfciuyw/01rY/883n0Sk16HebBYhAXfgPP9ofWsE0nU3h701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69BcYAAADdAAAADwAAAAAAAAAAAAAAAACYAgAAZHJz&#10;L2Rvd25yZXYueG1sUEsFBgAAAAAEAAQA9QAAAIsDAAAAAA==&#10;" path="m62,l57,,52,5,47,18,40,30,25,50,8,65,,70r,l13,67,28,60,45,50,60,37,70,25,77,13r,-5l75,5,70,3,62,xe" filled="f" strokecolor="#1f1a17" strokeweight=".1pt">
                        <v:path arrowok="t" o:connecttype="custom" o:connectlocs="39370,0;36195,0;33020,3175;29845,11430;25400,19050;15875,31750;5080,41275;0,44450;0,44450;8255,42545;17780,38100;28575,31750;38100,23495;44450,15875;48895,8255;48895,5080;47625,3175;44450,1905;39370,0" o:connectangles="0,0,0,0,0,0,0,0,0,0,0,0,0,0,0,0,0,0,0"/>
                      </v:shape>
                      <v:shape id="Freeform 2545" o:spid="_x0000_s3368" style="position:absolute;left:4006;top:4692;width:635;height:438;visibility:visible;mso-wrap-style:square;v-text-anchor:top" coordsize="100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jcNcUA&#10;AADdAAAADwAAAGRycy9kb3ducmV2LnhtbESP3YrCMBSE7wXfIRzBO039qStdo6jo4pWg6wMcmrNt&#10;sTmpTbR1n36zIHg5zMw3zGLVmlI8qHaFZQWjYQSCOLW64EzB5Xs/mINwHlljaZkUPMnBatntLDDR&#10;tuETPc4+EwHCLkEFufdVIqVLczLohrYiDt6PrQ36IOtM6hqbADelHEfRTBosOCzkWNE2p/R6vhsF&#10;ldtMbm30ezxM0uZjR1+XODM7pfq9dv0JwlPr3+FX+6AVTOdxDP9vwhO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CNw1xQAAAN0AAAAPAAAAAAAAAAAAAAAAAJgCAABkcnMv&#10;ZG93bnJldi54bWxQSwUGAAAAAAQABAD1AAAAigMAAAAA&#10;" path="m90,l85,,80,,77,5,75,7,65,22,55,34,42,44,30,54,8,64,,69,20,67,42,59,62,49,77,39,92,27r8,-12l100,10r,-5l95,2,90,xe" filled="f" strokecolor="#1f1a17" strokeweight=".1pt">
                        <v:path arrowok="t" o:connecttype="custom" o:connectlocs="57150,0;53975,0;50800,0;48895,3175;47625,4445;41275,13970;34925,21590;26670,27940;19050,34290;5080,40640;0,43815;12700,42545;26670,37465;39370,31115;48895,24765;58420,17145;63500,9525;63500,6350;63500,3175;60325,1270;57150,0" o:connectangles="0,0,0,0,0,0,0,0,0,0,0,0,0,0,0,0,0,0,0,0,0"/>
                      </v:shape>
                      <v:shape id="Freeform 2546" o:spid="_x0000_s3369" style="position:absolute;left:4070;top:4673;width:775;height:457;visibility:visible;mso-wrap-style:square;v-text-anchor:top" coordsize="12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5DHcUA&#10;AADdAAAADwAAAGRycy9kb3ducmV2LnhtbESPwWrDMBBE74H8g9hAbomc0qbBjRJKoNCj6wbT4yJt&#10;bFNrZSTVdvr1VSDQ4zAzb5j9cbKdGMiH1rGCzToDQaydablWcP58W+1AhIhssHNMCq4U4HiYz/aY&#10;GzfyBw1lrEWCcMhRQRNjn0sZdEMWw9r1xMm7OG8xJulraTyOCW47+ZBlW2mx5bTQYE+nhvR3+WMV&#10;nNria7hIJ8tfl/lnXdtNVVRKLRfT6wuISFP8D9/b70bB4+5pC7c36QnIw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7kMdxQAAAN0AAAAPAAAAAAAAAAAAAAAAAJgCAABkcnMv&#10;ZG93bnJldi54bWxQSwUGAAAAAAQABAD1AAAAigMAAAAA&#10;" path="m112,l102,3r-7,7l85,25,70,40,55,50,37,60,10,70,,72r20,l40,67,60,62,80,55,95,45,107,35,117,25r5,-10l122,10r,-5l117,3,112,xe" filled="f" strokecolor="#1f1a17" strokeweight=".1pt">
                        <v:path arrowok="t" o:connecttype="custom" o:connectlocs="71120,0;64770,1905;60325,6350;53975,15875;44450,25400;34925,31750;23495,38100;6350,44450;0,45720;12700,45720;25400,42545;38100,39370;50800,34925;60325,28575;67945,22225;74295,15875;77470,9525;77470,6350;77470,3175;74295,1905;71120,0" o:connectangles="0,0,0,0,0,0,0,0,0,0,0,0,0,0,0,0,0,0,0,0,0"/>
                      </v:shape>
                      <v:shape id="Freeform 2547" o:spid="_x0000_s3370" style="position:absolute;left:4102;top:4673;width:965;height:489;visibility:visible;mso-wrap-style:square;v-text-anchor:top" coordsize="15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QSvsEA&#10;AADdAAAADwAAAGRycy9kb3ducmV2LnhtbESPzYrCQBCE74LvMLSwN50o/hEdZVkR9qrrwWOTaZNg&#10;uifMTDS+/c6CsMei6quitvueG/UgH2onBqaTDBRJ4WwtpYHLz3G8BhUiisXGCRl4UYD9bjjYYm7d&#10;U070OMdSpRIJORqoYmxzrUNREWOYuJYkeTfnGWOSvtTW4zOVc6NnWbbUjLWkhQpb+qqouJ87NjDH&#10;A3e32eFesH95tvbacemM+Rj1nxtQkfr4H37T3zZx68UK/t6kJ6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EEr7BAAAA3QAAAA8AAAAAAAAAAAAAAAAAmAIAAGRycy9kb3du&#10;cmV2LnhtbFBLBQYAAAAABAAEAPUAAACGAwAAAAA=&#10;" path="m139,r-5,l129,3r-5,2l122,10r-5,10l109,27r-7,8l95,42,75,52,52,62,17,72,,77r13,l25,77,37,75,52,72,82,62,112,50,134,35,149,22r3,-7l152,10,149,5,139,e" filled="f" strokecolor="#1f1a17" strokeweight=".1pt">
                        <v:path arrowok="t" o:connecttype="custom" o:connectlocs="88265,0;85090,0;81915,1905;78740,3175;77470,6350;74295,12700;69215,17145;64770,22225;60325,26670;47625,33020;33020,39370;10795,45720;0,48895;8255,48895;15875,48895;23495,47625;33020,45720;52070,39370;71120,31750;85090,22225;94615,13970;96520,9525;96520,6350;94615,3175;88265,0" o:connectangles="0,0,0,0,0,0,0,0,0,0,0,0,0,0,0,0,0,0,0,0,0,0,0,0,0"/>
                      </v:shape>
                      <v:shape id="Freeform 2548" o:spid="_x0000_s3371" style="position:absolute;left:3721;top:4673;width:190;height:445;visibility:visible;mso-wrap-style:square;v-text-anchor:top" coordsize="3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B/18AA&#10;AADdAAAADwAAAGRycy9kb3ducmV2LnhtbERPTYvCMBC9C/6HMII3TRVdpRpFhAVRL1sVPA7N2Fab&#10;SWmytf57cxA8Pt73ct2aUjRUu8KygtEwAkGcWl1wpuB8+h3MQTiPrLG0TApe5GC96naWGGv75D9q&#10;Ep+JEMIuRgW591UspUtzMuiGtiIO3M3WBn2AdSZ1jc8Qbko5jqIfabDg0JBjRduc0kfybxT4Kj1O&#10;Nm53v+yJG3sttods9lKq32s3CxCeWv8Vf9w7rWAyn4a54U14An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VB/18AAAADdAAAADwAAAAAAAAAAAAAAAACYAgAAZHJzL2Rvd25y&#10;ZXYueG1sUEsFBgAAAAAEAAQA9QAAAIUDAAAAAA==&#10;" path="m13,r5,3l23,5r5,8l30,20r,12l30,42r,20l28,70,20,62,10,45,5,35,3,25,,15,,8,5,3,13,e" filled="f" strokecolor="#1f1a17" strokeweight=".1pt">
                        <v:path arrowok="t" o:connecttype="custom" o:connectlocs="8255,0;11430,1905;14605,3175;17780,8255;19050,12700;19050,20320;19050,26670;19050,39370;17780,44450;12700,39370;6350,28575;3175,22225;1905,15875;0,9525;0,5080;3175,1905;8255,0" o:connectangles="0,0,0,0,0,0,0,0,0,0,0,0,0,0,0,0,0"/>
                      </v:shape>
                      <v:shape id="Freeform 2549" o:spid="_x0000_s3372" style="position:absolute;left:3549;top:4673;width:349;height:445;visibility:visible;mso-wrap-style:square;v-text-anchor:top" coordsize="5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hfCsYA&#10;AADdAAAADwAAAGRycy9kb3ducmV2LnhtbESPQWvCQBSE7wX/w/KE3uqmpQabuooVRS8q2vb+yD6T&#10;YPZtyK5u/PeuIHgcZuYbZjztTC0u1LrKsoL3QQKCOLe64kLB3+/ybQTCeWSNtWVScCUH00nvZYyZ&#10;toH3dDn4QkQIuwwVlN43mZQuL8mgG9iGOHpH2xr0UbaF1C2GCDe1/EiSVBqsOC6U2NC8pPx0OBsF&#10;291sMd8s/kPY7tNjGk6rn2K9Uuq1382+QXjq/DP8aK+1gs/R8Avub+ITkJ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hfCsYAAADdAAAADwAAAAAAAAAAAAAAAACYAgAAZHJz&#10;L2Rvd25yZXYueG1sUEsFBgAAAAAEAAQA9QAAAIsDAAAAAA==&#10;" path="m13,r5,3l22,8r5,10l32,32,45,57,55,70r-8,l40,65,32,55,22,47,13,35,5,25,,15,,8,5,3,13,e" filled="f" strokecolor="#1f1a17" strokeweight=".1pt">
                        <v:path arrowok="t" o:connecttype="custom" o:connectlocs="8255,0;11430,1905;13970,5080;17145,11430;20320,20320;28575,36195;34925,44450;29845,44450;25400,41275;20320,34925;13970,29845;8255,22225;3175,15875;0,9525;0,5080;3175,1905;8255,0" o:connectangles="0,0,0,0,0,0,0,0,0,0,0,0,0,0,0,0,0"/>
                      </v:shape>
                      <v:shape id="Freeform 2550" o:spid="_x0000_s3373" style="position:absolute;left:3378;top:4673;width:470;height:445;visibility:visible;mso-wrap-style:square;v-text-anchor:top" coordsize="7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/VmcIA&#10;AADdAAAADwAAAGRycy9kb3ducmV2LnhtbERPz0vDMBS+C/4P4QlexKYbMkptWkQQBsLAbgePj+bZ&#10;FJuXkqRr998vh8GOH9/vqlntKM7kw+BYwSbLQRB3Tg/cKzgdv14LECEiaxwdk4ILBWjqx4cKS+0W&#10;/qFzG3uRQjiUqMDEOJVShs6QxZC5iThxf85bjAn6XmqPSwq3o9zm+U5aHDg1GJzo01D3385WwdHn&#10;xhV2xm9vfi/LYdu+9Eur1PPT+vEOItIa7+Kbe68VvBW7tD+9SU9A1l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P9WZwgAAAN0AAAAPAAAAAAAAAAAAAAAAAJgCAABkcnMvZG93&#10;bnJldi54bWxQSwUGAAAAAAQABAD1AAAAhwMAAAAA&#10;" path="m12,r8,l22,5r8,13l37,30,52,50,67,65r7,5l74,70,62,67,47,60,32,50,17,37,5,25,,13,,8,2,5,5,3,12,xe" filled="f" strokecolor="#1f1a17" strokeweight=".1pt">
                        <v:path arrowok="t" o:connecttype="custom" o:connectlocs="7620,0;12700,0;13970,3175;19050,11430;23495,19050;33020,31750;42545,41275;46990,44450;46990,44450;39370,42545;29845,38100;20320,31750;10795,23495;3175,15875;0,8255;0,5080;1270,3175;3175,1905;7620,0" o:connectangles="0,0,0,0,0,0,0,0,0,0,0,0,0,0,0,0,0,0,0"/>
                      </v:shape>
                      <v:shape id="Freeform 2551" o:spid="_x0000_s3374" style="position:absolute;left:3187;top:4692;width:629;height:438;visibility:visible;mso-wrap-style:square;v-text-anchor:top" coordsize="9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cEp8UA&#10;AADdAAAADwAAAGRycy9kb3ducmV2LnhtbESP3WoCMRSE74W+QziCd5pVrMjWKCJVBKXFnwc4bE6T&#10;bTcnyybq6tM3QqGXw8x8w8wWravElZpQelYwHGQgiAuvSzYKzqd1fwoiRGSNlWdScKcAi/lLZ4a5&#10;9jc+0PUYjUgQDjkqsDHWuZShsOQwDHxNnLwv3ziMSTZG6gZvCe4qOcqyiXRYclqwWNPKUvFzvDgF&#10;H61Zx8fu/VB9vmJdbPYPuzLfSvW67fINRKQ2/of/2lutYDydDOH5Jj0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NwSnxQAAAN0AAAAPAAAAAAAAAAAAAAAAAJgCAABkcnMv&#10;ZG93bnJldi54bWxQSwUGAAAAAAQABAD1AAAAigMAAAAA&#10;" path="m12,r3,l20,r5,5l27,7r8,15l45,34,57,44,70,54,92,64r7,5l79,67,60,59,40,49,22,39,10,27,2,15,,10,2,5,5,2,12,xe" filled="f" strokecolor="#1f1a17" strokeweight=".1pt">
                        <v:path arrowok="t" o:connecttype="custom" o:connectlocs="7620,0;9525,0;12700,0;15875,3175;17145,4445;22225,13970;28575,21590;36195,27940;44450,34290;58420,40640;62865,43815;50165,42545;38100,37465;25400,31115;13970,24765;6350,17145;1270,9525;0,6350;1270,3175;3175,1270;7620,0" o:connectangles="0,0,0,0,0,0,0,0,0,0,0,0,0,0,0,0,0,0,0,0,0"/>
                      </v:shape>
                      <v:shape id="Freeform 2552" o:spid="_x0000_s3375" style="position:absolute;left:2984;top:4673;width:787;height:457;visibility:visible;mso-wrap-style:square;v-text-anchor:top" coordsize="12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uDv8QA&#10;AADdAAAADwAAAGRycy9kb3ducmV2LnhtbESPwYrCQBBE78L+w9ALexHtKEEkOooIgrAIrnrw2GTa&#10;JJjpiZlZzf69Iyx4LKrqFTVfdrZWd2595UTDaJiAYsmdqaTQcDpuBlNQPpAYqp2whj/2sFx89OaU&#10;GfeQH74fQqEiRHxGGsoQmgzR5yVb8kPXsETv4lpLIcq2QNPSI8JtjeMkmaClSuJCSQ2vS86vh1+r&#10;Id8h+3SLZ5T1d7+/uo18uq+1/vrsVjNQgbvwDv+3t0ZDOp2M4fUmPgF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rg7/EAAAA3QAAAA8AAAAAAAAAAAAAAAAAmAIAAGRycy9k&#10;b3ducmV2LnhtbFBLBQYAAAAABAAEAPUAAACJAwAAAAA=&#10;" path="m12,l22,3r7,7l39,25,52,40,67,50,84,60r27,10l124,72r-20,l82,67,62,62,44,55,27,45,15,35,5,25,,15,,10,2,5,5,3,12,xe" filled="f" strokecolor="#1f1a17" strokeweight=".1pt">
                        <v:path arrowok="t" o:connecttype="custom" o:connectlocs="7620,0;13970,1905;18415,6350;24765,15875;33020,25400;42545,31750;53340,38100;70485,44450;78740,45720;66040,45720;52070,42545;39370,39370;27940,34925;17145,28575;9525,22225;3175,15875;0,9525;0,6350;1270,3175;3175,1905;7620,0" o:connectangles="0,0,0,0,0,0,0,0,0,0,0,0,0,0,0,0,0,0,0,0,0"/>
                      </v:shape>
                      <v:shape id="Freeform 2553" o:spid="_x0000_s3376" style="position:absolute;left:2762;top:4673;width:959;height:489;visibility:visible;mso-wrap-style:square;v-text-anchor:top" coordsize="15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HIMMQA&#10;AADdAAAADwAAAGRycy9kb3ducmV2LnhtbESPQWvCQBSE7wX/w/KE3upGK0FSV1FB8Fit8fzMvmaj&#10;2bchu5rUX98tFDwOM/MNM1/2thZ3an3lWMF4lIAgLpyuuFRw/Nq+zUD4gKyxdkwKfsjDcjF4mWOm&#10;Xcd7uh9CKSKEfYYKTAhNJqUvDFn0I9cQR+/btRZDlG0pdYtdhNtaTpIklRYrjgsGG9oYKq6Hm1Vg&#10;w8ZezHl9yT8fPs35Mdl26Ump12G/+gARqA/P8H97pxVMZ+k7/L2JT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xyDDEAAAA3QAAAA8AAAAAAAAAAAAAAAAAmAIAAGRycy9k&#10;b3ducmV2LnhtbFBLBQYAAAAABAAEAPUAAACJAwAAAAA=&#10;" path="m12,r5,l22,3r5,2l32,10r5,10l42,27r8,8l60,42,79,52,99,62r38,10l151,77r-9,l129,77,114,75,99,72,69,62,42,50,20,35,5,22,,15,,10,5,5,12,e" filled="f" strokecolor="#1f1a17" strokeweight=".1pt">
                        <v:path arrowok="t" o:connecttype="custom" o:connectlocs="7620,0;10795,0;13970,1905;17145,3175;20320,6350;23495,12700;26670,17145;31750,22225;38100,26670;50165,33020;62865,39370;86995,45720;95885,48895;90170,48895;81915,48895;72390,47625;62865,45720;43815,39370;26670,31750;12700,22225;3175,13970;0,9525;0,6350;3175,3175;7620,0" o:connectangles="0,0,0,0,0,0,0,0,0,0,0,0,0,0,0,0,0,0,0,0,0,0,0,0,0"/>
                      </v:shape>
                      <v:shape id="Freeform 2554" o:spid="_x0000_s3377" style="position:absolute;left:7162;top:2965;width:267;height:679;visibility:visible;mso-wrap-style:square;v-text-anchor:top" coordsize="4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fx0MYA&#10;AADdAAAADwAAAGRycy9kb3ducmV2LnhtbESPT2vCQBTE70K/w/IK3nTTEkSjGykSwYu0pi14fGRf&#10;/mj2bchuTfz23YLQ4zAzv2E229G04ka9aywreJlHIIgLqxuuFHx97mdLEM4ja2wtk4I7OdimT5MN&#10;JtoOfKJb7isRIOwSVFB73yVSuqImg25uO+LglbY36IPsK6l7HALctPI1ihbSYMNhocaOdjUV1/zH&#10;KMjGbOXK9+NZX/Jdlu9XH0P8PSg1fR7f1iA8jf4//GgftIJ4uYjh7014Aj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fx0MYAAADdAAAADwAAAAAAAAAAAAAAAACYAgAAZHJz&#10;L2Rvd25yZXYueG1sUEsFBgAAAAAEAAQA9QAAAIsDAAAAAA==&#10;" path="m30,62l42,,30,62xm30,62l28,77,23,89,15,99,,107,,99,,92,3,84,5,77r5,-5l15,67r8,-3l30,62xe" fillcolor="#f3be00" stroked="f">
                        <v:path arrowok="t" o:connecttype="custom" o:connectlocs="19050,39370;26670,0;19050,39370;19050,39370;17780,48895;14605,56515;9525,62865;0,67945;0,62865;0,58420;1905,53340;3175,48895;6350,45720;9525,42545;14605,40640;19050,39370" o:connectangles="0,0,0,0,0,0,0,0,0,0,0,0,0,0,0,0"/>
                        <o:lock v:ext="edit" verticies="t"/>
                      </v:shape>
                      <v:shape id="Freeform 2555" o:spid="_x0000_s3378" style="position:absolute;left:7353;top:2965;width:76;height:394;visibility:visible;mso-wrap-style:square;v-text-anchor:top" coordsize="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BhI8cA&#10;AADdAAAADwAAAGRycy9kb3ducmV2LnhtbESPQWsCMRSE74X+h/AKvdVspS6yNUoRRT20Rduix+fm&#10;ubu6eVmSVOO/bwqFHoeZ+YYZTaJpxZmcbywreOxlIIhLqxuuFHx+zB+GIHxA1thaJgVX8jAZ396M&#10;sND2wms6b0IlEoR9gQrqELpCSl/WZND3bEecvIN1BkOSrpLa4SXBTSv7WZZLgw2nhRo7mtZUnjbf&#10;RsH2+uU0rl/f7CKfHd93+7icr6JS93fx5RlEoBj+w3/tpVbwNMwH8PsmPQE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3wYSPHAAAA3QAAAA8AAAAAAAAAAAAAAAAAmAIAAGRy&#10;cy9kb3ducmV2LnhtbFBLBQYAAAAABAAEAPUAAACMAwAAAAA=&#10;" path="m,62l12,,,62xe" filled="f" strokecolor="#e15520" strokeweight="0">
                        <v:path arrowok="t" o:connecttype="custom" o:connectlocs="0,39370;7620,0;0,39370" o:connectangles="0,0,0"/>
                      </v:shape>
                      <v:shape id="Freeform 2556" o:spid="_x0000_s3379" style="position:absolute;left:7162;top:3359;width:191;height:28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cJcsUA&#10;AADdAAAADwAAAGRycy9kb3ducmV2LnhtbESPT2sCMRTE7wW/Q3iCt5q1liCrUUQoiJRC/XPw9tg8&#10;N6ubl2UT1/XbN4VCj8PM/IZZrHpXi47aUHnWMBlnIIgLbyouNRwPH68zECEiG6w9k4YnBVgtBy8L&#10;zI1/8Dd1+1iKBOGQowYbY5NLGQpLDsPYN8TJu/jWYUyyLaVp8ZHgrpZvWaakw4rTgsWGNpaK2/7u&#10;NEwv0505n5wK6pD57nn9JPsVtB4N+/UcRKQ+/of/2luj4X2mFPy+SU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xwlyxQAAAN0AAAAPAAAAAAAAAAAAAAAAAJgCAABkcnMv&#10;ZG93bnJldi54bWxQSwUGAAAAAAQABAD1AAAAigMAAAAA&#10;" path="m30,l28,15,23,27,15,37,,45,,37,,30,3,22,5,15r5,-5l15,5,23,2,30,e" filled="f" strokecolor="#e15520" strokeweight="0">
                        <v:path arrowok="t" o:connecttype="custom" o:connectlocs="19050,0;17780,9525;14605,17145;9525,23495;0,28575;0,23495;0,19050;1905,13970;3175,9525;6350,6350;9525,3175;14605,1270;19050,0" o:connectangles="0,0,0,0,0,0,0,0,0,0,0,0,0"/>
                      </v:shape>
                      <v:shape id="Freeform 2557" o:spid="_x0000_s3380" style="position:absolute;left:6692;top:5499;width:312;height:139;visibility:visible;mso-wrap-style:square;v-text-anchor:top" coordsize="4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AHRsYA&#10;AADdAAAADwAAAGRycy9kb3ducmV2LnhtbESPQWsCMRSE74X+h/AKvUjNaovK1ihFKngQwdX2/Lp5&#10;3SzdvCxJdLf/3giCx2FmvmHmy9424kw+1I4VjIYZCOLS6ZorBcfD+mUGIkRkjY1jUvBPAZaLx4c5&#10;5tp1vKdzESuRIBxyVGBibHMpQ2nIYhi6ljh5v85bjEn6SmqPXYLbRo6zbCIt1pwWDLa0MlT+FSer&#10;4Mscy91g+uo/fwZhSxvz3fF2rNTzU//xDiJSH+/hW3ujFbzNJlO4vklPQC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4AHRsYAAADdAAAADwAAAAAAAAAAAAAAAACYAgAAZHJz&#10;L2Rvd25yZXYueG1sUEsFBgAAAAAEAAQA9QAAAIsDAAAAAA==&#10;" path="m49,l44,7r-5,5l34,17r-5,3l22,22r-7,l7,22,,20,7,10,20,2,34,,49,xe" fillcolor="#f3be00" stroked="f">
                        <v:path arrowok="t" o:connecttype="custom" o:connectlocs="31115,0;27940,4445;24765,7620;21590,10795;18415,12700;13970,13970;9525,13970;4445,13970;0,12700;4445,6350;12700,1270;21590,0;31115,0" o:connectangles="0,0,0,0,0,0,0,0,0,0,0,0,0"/>
                      </v:shape>
                      <v:shape id="Freeform 2558" o:spid="_x0000_s3381" style="position:absolute;left:6692;top:5499;width:312;height:139;visibility:visible;mso-wrap-style:square;v-text-anchor:top" coordsize="4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mVIsAA&#10;AADdAAAADwAAAGRycy9kb3ducmV2LnhtbERPTWvCQBC9F/oflhF6q5uUIiG6igiF9tgoPQ/ZMYlm&#10;Z9fsmMR/3z0Ueny8781udr0aaYidZwP5MgNFXHvbcWPgdPx4LUBFQbbYeyYDD4qw2z4/bbC0fuJv&#10;GitpVArhWKKBViSUWse6JYdx6QNx4s5+cCgJDo22A04p3PX6LctW2mHHqaHFQIeW6mt1dwbCLZyO&#10;l30mP+NDpiq/519c5Ma8LOb9GpTQLP/iP/enNfBerNLc9CY9Ab39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GmVIsAAAADdAAAADwAAAAAAAAAAAAAAAACYAgAAZHJzL2Rvd25y&#10;ZXYueG1sUEsFBgAAAAAEAAQA9QAAAIUDAAAAAA==&#10;" path="m49,l44,7r-5,5l34,17r-5,3l22,22r-7,l7,22,,20,7,10,20,2,34,,49,e" filled="f" strokecolor="#e15520" strokeweight="0">
                        <v:path arrowok="t" o:connecttype="custom" o:connectlocs="31115,0;27940,4445;24765,7620;21590,10795;18415,12700;13970,13970;9525,13970;4445,13970;0,12700;4445,6350;12700,1270;21590,0;31115,0" o:connectangles="0,0,0,0,0,0,0,0,0,0,0,0,0"/>
                      </v:shape>
                      <v:shape id="Freeform 2559" o:spid="_x0000_s3382" style="position:absolute;left:882;top:5499;width:286;height:127;visibility:visible;mso-wrap-style:square;v-text-anchor:top" coordsize="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dDW8UA&#10;AADdAAAADwAAAGRycy9kb3ducmV2LnhtbESPwW7CMBBE75X6D9ZW6q04rVoEAYMaqlZcCXDgtoqX&#10;OCJep7YJ4e9xpUocRzPzRjNfDrYVPfnQOFbwOspAEFdON1wr2G2/XyYgQkTW2DomBVcKsFw8Pswx&#10;1+7CG+rLWIsE4ZCjAhNjl0sZKkMWw8h1xMk7Om8xJulrqT1eEty28i3LxtJiw2nBYEcrQ9WpPFsF&#10;PwdbmWJ//F2Z4lr6/mNz/moKpZ6fhs8ZiEhDvIf/22ut4H0ynsLfm/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t0NbxQAAAN0AAAAPAAAAAAAAAAAAAAAAAJgCAABkcnMv&#10;ZG93bnJldi54bWxQSwUGAAAAAAQABAD1AAAAigMAAAAA&#10;" path="m,2r5,8l8,12r5,5l18,20r12,l45,15,37,7,27,2,13,,,2xe" fillcolor="#f3be00" stroked="f">
                        <v:path arrowok="t" o:connecttype="custom" o:connectlocs="0,1270;3175,6350;5080,7620;8255,10795;11430,12700;19050,12700;28575,9525;23495,4445;17145,1270;8255,0;0,1270" o:connectangles="0,0,0,0,0,0,0,0,0,0,0"/>
                      </v:shape>
                      <v:shape id="Freeform 2560" o:spid="_x0000_s3383" style="position:absolute;left:882;top:5499;width:286;height:127;visibility:visible;mso-wrap-style:square;v-text-anchor:top" coordsize="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ixVMMA&#10;AADdAAAADwAAAGRycy9kb3ducmV2LnhtbERPzWqDQBC+B/oOywR6S9aEYsVkE1JJQU/F2AeYuhM1&#10;cWfF3Ub79t1DoceP739/nE0vHjS6zrKCzToCQVxb3XGj4LN6XyUgnEfW2FsmBT/k4Hh4Wuwx1Xbi&#10;kh4X34gQwi5FBa33Qyqlq1sy6NZ2IA7c1Y4GfYBjI/WIUwg3vdxGUSwNdhwaWhwoa6m+X76NguIt&#10;qz9OXXHT+e1rKuJNWWXnUqnn5XzagfA0+3/xnzvXCl6S17A/vAlPQB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ixVMMAAADdAAAADwAAAAAAAAAAAAAAAACYAgAAZHJzL2Rv&#10;d25yZXYueG1sUEsFBgAAAAAEAAQA9QAAAIgDAAAAAA==&#10;" path="m,2r5,8l8,12r5,5l18,20r12,l45,15,37,7,27,2,13,,,2xe" filled="f" strokecolor="#e15520" strokeweight="0">
                        <v:path arrowok="t" o:connecttype="custom" o:connectlocs="0,1270;3175,6350;5080,7620;8255,10795;11430,12700;19050,12700;28575,9525;23495,4445;17145,1270;8255,0;0,1270" o:connectangles="0,0,0,0,0,0,0,0,0,0,0"/>
                      </v:shape>
                      <v:shape id="Freeform 2561" o:spid="_x0000_s3384" style="position:absolute;left:565;top:3390;width:190;height:191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1kzsAA&#10;AADdAAAADwAAAGRycy9kb3ducmV2LnhtbESPywrCMBBF94L/EEZwI5oqvqhGEUF048IXbodmbIvN&#10;pDRR698bQXB5uY/DnS9rU4gnVS63rKDfi0AQJ1bnnCo4nzbdKQjnkTUWlknBmxwsF83GHGNtX3yg&#10;59GnIoywi1FB5n0ZS+mSjAy6ni2Jg3ezlUEfZJVKXeErjJtCDqJoLA3mHAgZlrTOKLkfHyZw/bsj&#10;5aVEXdvJKLoe+LQfbpVqt+rVDISn2v/Dv/ZOKxhOJ334vglPQC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m1kzsAAAADdAAAADwAAAAAAAAAAAAAAAACYAgAAZHJzL2Rvd25y&#10;ZXYueG1sUEsFBgAAAAAEAAQA9QAAAIUDAAAAAA==&#10;" path="m,l,5r,7l3,17r2,5l18,27r12,3l28,22,23,12,13,2,,xe" fillcolor="#f3be00" stroked="f">
                        <v:path arrowok="t" o:connecttype="custom" o:connectlocs="0,0;0,3175;0,7620;1905,10795;3175,13970;11430,17145;19050,19050;17780,13970;14605,7620;8255,1270;0,0" o:connectangles="0,0,0,0,0,0,0,0,0,0,0"/>
                      </v:shape>
                      <v:shape id="Freeform 2562" o:spid="_x0000_s3385" style="position:absolute;left:565;top:3390;width:190;height:191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3a2MYA&#10;AADdAAAADwAAAGRycy9kb3ducmV2LnhtbESPT2sCMRTE7wW/Q3hCL6Vmq2JlaxQrCh48+O+gt8fm&#10;dbO4edluoq7f3giCx2FmfsOMJo0txYVqXzhW8NVJQBBnThecK9jvFp9DED4gaywdk4IbeZiMW28j&#10;TLW78oYu25CLCGGfogITQpVK6TNDFn3HVcTR+3O1xRBlnUtd4zXCbSm7STKQFguOCwYrmhnKTtuz&#10;VRAONzLH/8H5YD6a3u9qPa9wNlfqvd1Mf0AEasIr/GwvtYL+8LsLjzfxCcjx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T3a2MYAAADdAAAADwAAAAAAAAAAAAAAAACYAgAAZHJz&#10;L2Rvd25yZXYueG1sUEsFBgAAAAAEAAQA9QAAAIsDAAAAAA==&#10;" path="m,l,5r,7l3,17r2,5l18,27r12,3l28,22,23,12,13,2,,xe" filled="f" strokecolor="#e15520" strokeweight="0">
                        <v:path arrowok="t" o:connecttype="custom" o:connectlocs="0,0;0,3175;0,7620;1905,10795;3175,13970;11430,17145;19050,19050;17780,13970;14605,7620;8255,1270;0,0" o:connectangles="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8236BF" w:rsidRPr="00462830" w:rsidRDefault="008236BF" w:rsidP="003C7054">
            <w:pPr>
              <w:jc w:val="center"/>
              <w:rPr>
                <w:rFonts w:ascii="Garamond" w:eastAsia="Times New Roman" w:hAnsi="Garamond" w:cs="Times New Roman"/>
                <w:sz w:val="44"/>
                <w:szCs w:val="44"/>
                <w:lang w:eastAsia="ru-RU"/>
              </w:rPr>
            </w:pPr>
            <w:r w:rsidRPr="00462830">
              <w:rPr>
                <w:rFonts w:ascii="Garamond" w:eastAsia="Times New Roman" w:hAnsi="Garamond" w:cs="Times New Roman"/>
                <w:sz w:val="44"/>
                <w:szCs w:val="44"/>
                <w:lang w:eastAsia="ru-RU"/>
              </w:rPr>
              <w:t>Губернатор Алтайского края</w:t>
            </w:r>
          </w:p>
          <w:p w:rsidR="008236BF" w:rsidRPr="00462830" w:rsidRDefault="008236BF" w:rsidP="003C705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283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3A291332" wp14:editId="54D2432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79375</wp:posOffset>
                      </wp:positionV>
                      <wp:extent cx="5943600" cy="0"/>
                      <wp:effectExtent l="32385" t="35560" r="34290" b="31115"/>
                      <wp:wrapNone/>
                      <wp:docPr id="1" name="Line 70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943600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2ED72F30" id="Line 7090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6.25pt" to="468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" strokeweight="4.5pt">
                      <v:stroke linestyle="thinThick"/>
                    </v:line>
                  </w:pict>
                </mc:Fallback>
              </mc:AlternateContent>
            </w:r>
          </w:p>
          <w:p w:rsidR="008236BF" w:rsidRPr="00462830" w:rsidRDefault="008236BF" w:rsidP="003C7054">
            <w:pPr>
              <w:spacing w:line="240" w:lineRule="exact"/>
              <w:jc w:val="center"/>
              <w:rPr>
                <w:rFonts w:ascii="Garamond" w:eastAsia="Times New Roman" w:hAnsi="Garamond" w:cs="Times New Roman"/>
                <w:sz w:val="24"/>
                <w:szCs w:val="24"/>
                <w:lang w:eastAsia="ru-RU"/>
              </w:rPr>
            </w:pPr>
            <w:r w:rsidRPr="00462830">
              <w:rPr>
                <w:rFonts w:ascii="Garamond" w:eastAsia="Times New Roman" w:hAnsi="Garamond" w:cs="Times New Roman"/>
                <w:sz w:val="24"/>
                <w:szCs w:val="24"/>
                <w:lang w:eastAsia="ru-RU"/>
              </w:rPr>
              <w:t>просп. Л</w:t>
            </w:r>
            <w:r w:rsidR="002D2400">
              <w:rPr>
                <w:rFonts w:ascii="Garamond" w:eastAsia="Times New Roman" w:hAnsi="Garamond" w:cs="Times New Roman"/>
                <w:sz w:val="24"/>
                <w:szCs w:val="24"/>
                <w:lang w:eastAsia="ru-RU"/>
              </w:rPr>
              <w:t>енина, д. 59, г. Барнаул, 656049</w:t>
            </w:r>
          </w:p>
          <w:p w:rsidR="008236BF" w:rsidRPr="00462830" w:rsidRDefault="008236BF" w:rsidP="003C705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2830">
              <w:rPr>
                <w:rFonts w:ascii="Garamond" w:eastAsia="Times New Roman" w:hAnsi="Garamond" w:cs="Times New Roman"/>
                <w:sz w:val="24"/>
                <w:szCs w:val="24"/>
                <w:lang w:eastAsia="ru-RU"/>
              </w:rPr>
              <w:t xml:space="preserve">телефон: (3852) 36-31-15, факс: (3852) 36-38-63, </w:t>
            </w:r>
            <w:proofErr w:type="gramStart"/>
            <w:r w:rsidRPr="00462830">
              <w:rPr>
                <w:rFonts w:ascii="Garamond" w:eastAsia="Times New Roman" w:hAnsi="Garamond" w:cs="Times New Roman"/>
                <w:sz w:val="24"/>
                <w:szCs w:val="24"/>
                <w:lang w:eastAsia="ru-RU"/>
              </w:rPr>
              <w:t>е</w:t>
            </w:r>
            <w:proofErr w:type="gramEnd"/>
            <w:r w:rsidRPr="00462830">
              <w:rPr>
                <w:rFonts w:ascii="Garamond" w:eastAsia="Times New Roman" w:hAnsi="Garamond" w:cs="Times New Roman"/>
                <w:sz w:val="24"/>
                <w:szCs w:val="24"/>
                <w:lang w:eastAsia="ru-RU"/>
              </w:rPr>
              <w:t>-</w:t>
            </w:r>
            <w:r w:rsidRPr="00462830">
              <w:rPr>
                <w:rFonts w:ascii="Garamond" w:eastAsia="Times New Roman" w:hAnsi="Garamond" w:cs="Times New Roman"/>
                <w:sz w:val="24"/>
                <w:szCs w:val="24"/>
                <w:lang w:val="en-US" w:eastAsia="ru-RU"/>
              </w:rPr>
              <w:t>mail</w:t>
            </w:r>
            <w:r w:rsidRPr="00462830">
              <w:rPr>
                <w:rFonts w:ascii="Garamond" w:eastAsia="Times New Roman" w:hAnsi="Garamond" w:cs="Times New Roman"/>
                <w:sz w:val="24"/>
                <w:szCs w:val="24"/>
                <w:lang w:eastAsia="ru-RU"/>
              </w:rPr>
              <w:t xml:space="preserve">: </w:t>
            </w:r>
            <w:r w:rsidRPr="00462830">
              <w:rPr>
                <w:rFonts w:ascii="Garamond" w:eastAsia="Times New Roman" w:hAnsi="Garamond" w:cs="Times New Roman"/>
                <w:sz w:val="24"/>
                <w:szCs w:val="24"/>
                <w:lang w:val="en-US" w:eastAsia="ru-RU"/>
              </w:rPr>
              <w:t>gubernator</w:t>
            </w:r>
            <w:r w:rsidRPr="00462830">
              <w:rPr>
                <w:rFonts w:ascii="Garamond" w:eastAsia="Times New Roman" w:hAnsi="Garamond" w:cs="Times New Roman"/>
                <w:sz w:val="24"/>
                <w:szCs w:val="24"/>
                <w:lang w:eastAsia="ru-RU"/>
              </w:rPr>
              <w:t>@</w:t>
            </w:r>
            <w:r w:rsidRPr="00462830">
              <w:rPr>
                <w:rFonts w:ascii="Garamond" w:eastAsia="Times New Roman" w:hAnsi="Garamond" w:cs="Times New Roman"/>
                <w:sz w:val="24"/>
                <w:szCs w:val="24"/>
                <w:lang w:val="en-US" w:eastAsia="ru-RU"/>
              </w:rPr>
              <w:t>alregn</w:t>
            </w:r>
            <w:r w:rsidRPr="00462830">
              <w:rPr>
                <w:rFonts w:ascii="Garamond" w:eastAsia="Times New Roman" w:hAnsi="Garamond" w:cs="Times New Roman"/>
                <w:sz w:val="24"/>
                <w:szCs w:val="24"/>
                <w:lang w:eastAsia="ru-RU"/>
              </w:rPr>
              <w:t>.</w:t>
            </w:r>
            <w:r w:rsidRPr="00462830">
              <w:rPr>
                <w:rFonts w:ascii="Garamond" w:eastAsia="Times New Roman" w:hAnsi="Garamond" w:cs="Times New Roman"/>
                <w:sz w:val="24"/>
                <w:szCs w:val="24"/>
                <w:lang w:val="en-US" w:eastAsia="ru-RU"/>
              </w:rPr>
              <w:t>ru</w:t>
            </w:r>
          </w:p>
          <w:p w:rsidR="008236BF" w:rsidRPr="00462830" w:rsidRDefault="008236BF" w:rsidP="003C7054">
            <w:pPr>
              <w:jc w:val="center"/>
            </w:pPr>
          </w:p>
        </w:tc>
      </w:tr>
    </w:tbl>
    <w:p w:rsidR="004878E9" w:rsidRDefault="004878E9" w:rsidP="0024148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09E7" w:rsidRPr="00F309E7" w:rsidRDefault="00F309E7" w:rsidP="0024148D">
      <w:pPr>
        <w:spacing w:after="0"/>
        <w:rPr>
          <w:rFonts w:ascii="Times New Roman" w:hAnsi="Times New Roman" w:cs="Times New Roman"/>
          <w:sz w:val="16"/>
          <w:szCs w:val="16"/>
        </w:rPr>
      </w:pPr>
    </w:p>
    <w:tbl>
      <w:tblPr>
        <w:tblW w:w="9516" w:type="dxa"/>
        <w:tblInd w:w="-18" w:type="dxa"/>
        <w:tblLayout w:type="fixed"/>
        <w:tblLook w:val="01E0" w:firstRow="1" w:lastRow="1" w:firstColumn="1" w:lastColumn="1" w:noHBand="0" w:noVBand="0"/>
      </w:tblPr>
      <w:tblGrid>
        <w:gridCol w:w="4379"/>
        <w:gridCol w:w="1134"/>
        <w:gridCol w:w="4003"/>
      </w:tblGrid>
      <w:tr w:rsidR="004878E9" w:rsidRPr="003C71A1" w:rsidTr="00100AEB">
        <w:trPr>
          <w:trHeight w:val="1008"/>
        </w:trPr>
        <w:tc>
          <w:tcPr>
            <w:tcW w:w="4379" w:type="dxa"/>
            <w:shd w:val="clear" w:color="auto" w:fill="auto"/>
          </w:tcPr>
          <w:p w:rsidR="004878E9" w:rsidRPr="00264E3E" w:rsidRDefault="001064AE" w:rsidP="0055502E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eastAsia="ru-RU"/>
              </w:rPr>
            </w:pPr>
            <w:r w:rsidRPr="00264E3E"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eastAsia="ru-RU"/>
              </w:rPr>
              <w:t>]</w:t>
            </w:r>
            <w:bookmarkStart w:id="0" w:name="REGNUMDATESTAMP"/>
            <w:bookmarkEnd w:id="0"/>
          </w:p>
        </w:tc>
        <w:tc>
          <w:tcPr>
            <w:tcW w:w="1134" w:type="dxa"/>
            <w:shd w:val="clear" w:color="auto" w:fill="auto"/>
          </w:tcPr>
          <w:p w:rsidR="004878E9" w:rsidRPr="003C71A1" w:rsidRDefault="004878E9" w:rsidP="0055502E">
            <w:pPr>
              <w:spacing w:before="120"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03" w:type="dxa"/>
            <w:tcBorders>
              <w:left w:val="nil"/>
            </w:tcBorders>
            <w:shd w:val="clear" w:color="auto" w:fill="auto"/>
          </w:tcPr>
          <w:p w:rsidR="004878E9" w:rsidRPr="003C71A1" w:rsidRDefault="004878E9" w:rsidP="00C60B88">
            <w:pPr>
              <w:spacing w:after="0" w:line="240" w:lineRule="exact"/>
              <w:ind w:lef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756AE" w:rsidRPr="00E756AE" w:rsidRDefault="00E756AE" w:rsidP="00EE2BD0">
      <w:pPr>
        <w:spacing w:after="0" w:line="240" w:lineRule="exac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756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ПОЯСНИТЕЛЬНАЯ ЗАПИСКА</w:t>
      </w:r>
    </w:p>
    <w:p w:rsidR="00E756AE" w:rsidRPr="00E756AE" w:rsidRDefault="00E756AE" w:rsidP="00EE2BD0">
      <w:pPr>
        <w:spacing w:after="0" w:line="240" w:lineRule="exact"/>
        <w:ind w:left="709" w:right="993" w:firstLine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проекту закона Алтайского края «Об утверждении </w:t>
      </w:r>
      <w:r w:rsidR="00EE2B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заключения </w:t>
      </w:r>
      <w:r w:rsidR="004C470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E756AE">
        <w:rPr>
          <w:rFonts w:ascii="Times New Roman" w:eastAsia="Times New Roman" w:hAnsi="Times New Roman" w:cs="Times New Roman"/>
          <w:sz w:val="28"/>
          <w:szCs w:val="28"/>
          <w:lang w:eastAsia="ru-RU"/>
        </w:rPr>
        <w:t>оглашения об установлении границы между Новосибирской областью и Алтайским краем»</w:t>
      </w:r>
    </w:p>
    <w:p w:rsidR="00E756AE" w:rsidRPr="00E756AE" w:rsidRDefault="00E756AE" w:rsidP="00EE2BD0">
      <w:pPr>
        <w:widowControl w:val="0"/>
        <w:spacing w:after="0" w:line="24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56AE" w:rsidRPr="00E756AE" w:rsidRDefault="00E756AE" w:rsidP="00E756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75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исполнение перечня поручений Президента Российской Федерации </w:t>
      </w:r>
      <w:r w:rsidR="00E22970" w:rsidRPr="00E22970">
        <w:rPr>
          <w:rFonts w:ascii="Times New Roman" w:eastAsia="Times New Roman" w:hAnsi="Times New Roman" w:cs="Times New Roman"/>
          <w:sz w:val="28"/>
          <w:szCs w:val="28"/>
          <w:lang w:eastAsia="ru-RU"/>
        </w:rPr>
        <w:t>от 05.12.2016 № Пр-2347ГС</w:t>
      </w:r>
      <w:r w:rsidR="00E22970">
        <w:rPr>
          <w:rFonts w:ascii="Times New Roman" w:eastAsia="Times New Roman" w:hAnsi="Times New Roman" w:cs="Times New Roman"/>
          <w:sz w:val="28"/>
          <w:szCs w:val="28"/>
          <w:lang w:eastAsia="ru-RU"/>
        </w:rPr>
        <w:t>, данных</w:t>
      </w:r>
      <w:r w:rsidR="00E22970" w:rsidRPr="00E75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75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итогам совместного заседания </w:t>
      </w:r>
      <w:proofErr w:type="gramEnd"/>
      <w:r w:rsidRPr="00372CF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президиума Государственного совета Российской Федерации и</w:t>
      </w:r>
      <w:r w:rsidRPr="00E75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E75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консультативной комиссии Государственного совета Российской Федерации, распоряжения Правительства Российской Федерации от 31.01.2017 № 147-р осуществляются мероприятия по организации и проведению работ </w:t>
      </w:r>
      <w:r w:rsidRPr="00E756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 описанию местоположения границ между смежными субъектам</w:t>
      </w:r>
      <w:bookmarkStart w:id="1" w:name="_GoBack"/>
      <w:bookmarkEnd w:id="1"/>
      <w:r w:rsidRPr="00E756AE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Российской Федерации и внесению сведений о границах в Единый государственный реестр недвижимости.</w:t>
      </w:r>
      <w:proofErr w:type="gramEnd"/>
    </w:p>
    <w:p w:rsidR="00E756AE" w:rsidRPr="00E756AE" w:rsidRDefault="00E756AE" w:rsidP="00E756A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56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целях </w:t>
      </w:r>
      <w:r w:rsidRPr="00E75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описания </w:t>
      </w:r>
      <w:r w:rsidR="00EE2BD0" w:rsidRPr="00E756AE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местоположения</w:t>
      </w:r>
      <w:r w:rsidRPr="00E75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границы между Новосибирской областью и Алтайским краем подготовлено </w:t>
      </w:r>
      <w:r w:rsidR="004C470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E756AE">
        <w:rPr>
          <w:rFonts w:ascii="Times New Roman" w:eastAsia="Times New Roman" w:hAnsi="Times New Roman" w:cs="Times New Roman"/>
          <w:sz w:val="28"/>
          <w:szCs w:val="28"/>
          <w:lang w:eastAsia="ru-RU"/>
        </w:rPr>
        <w:t>оглашение об установлении границы между Новосибирской областью и Алтайским краем</w:t>
      </w:r>
      <w:r w:rsidRPr="00E756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756AE" w:rsidRPr="00E756AE" w:rsidRDefault="00E756AE" w:rsidP="00E756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5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 закона Алтайского края «Об утверждении заключения </w:t>
      </w:r>
      <w:r w:rsidR="004C470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E75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оглашения об установлении границы между Новосибирской областью </w:t>
      </w:r>
      <w:r w:rsidRPr="00E756A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 Алтайским краем» </w:t>
      </w:r>
      <w:proofErr w:type="gramStart"/>
      <w:r w:rsidRPr="00E756A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подготовлен</w:t>
      </w:r>
      <w:proofErr w:type="gramEnd"/>
      <w:r w:rsidRPr="00E756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законом Алтайского края от 02.07.2019 № 50-ЗС «О порядке утверждения Алтайским краевым Законодательным Собранием договоров (соглашений) Алтайского края». </w:t>
      </w:r>
    </w:p>
    <w:p w:rsidR="004878E9" w:rsidRPr="003C71A1" w:rsidRDefault="00E756AE" w:rsidP="00E756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56A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Принятие закона не повлечет дополнительных расходов из краевого бюджета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4148D" w:rsidRPr="003C71A1" w:rsidRDefault="0024148D" w:rsidP="00884336">
      <w:pPr>
        <w:spacing w:after="0" w:line="240" w:lineRule="auto"/>
        <w:ind w:right="-2"/>
        <w:rPr>
          <w:rFonts w:ascii="Times New Roman" w:hAnsi="Times New Roman" w:cs="Times New Roman"/>
          <w:sz w:val="28"/>
          <w:szCs w:val="28"/>
        </w:rPr>
      </w:pPr>
    </w:p>
    <w:p w:rsidR="009564F9" w:rsidRPr="003C71A1" w:rsidRDefault="009564F9" w:rsidP="00884336">
      <w:pPr>
        <w:spacing w:after="0" w:line="240" w:lineRule="auto"/>
        <w:ind w:right="-2"/>
        <w:rPr>
          <w:rFonts w:ascii="Times New Roman" w:hAnsi="Times New Roman" w:cs="Times New Roman"/>
          <w:noProof/>
          <w:sz w:val="28"/>
          <w:szCs w:val="28"/>
        </w:rPr>
      </w:pPr>
    </w:p>
    <w:p w:rsidR="004F4759" w:rsidRPr="003C71A1" w:rsidRDefault="004F4759" w:rsidP="00884336">
      <w:pPr>
        <w:spacing w:after="0" w:line="240" w:lineRule="auto"/>
        <w:ind w:right="-2"/>
        <w:rPr>
          <w:rFonts w:ascii="Times New Roman" w:hAnsi="Times New Roman" w:cs="Times New Roman"/>
          <w:noProof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9498" w:type="dxa"/>
        <w:tblLook w:val="01E0" w:firstRow="1" w:lastRow="1" w:firstColumn="1" w:lastColumn="1" w:noHBand="0" w:noVBand="0"/>
      </w:tblPr>
      <w:tblGrid>
        <w:gridCol w:w="3369"/>
        <w:gridCol w:w="3402"/>
        <w:gridCol w:w="2727"/>
      </w:tblGrid>
      <w:tr w:rsidR="004600AE" w:rsidRPr="004600AE" w:rsidTr="00B65D4A">
        <w:trPr>
          <w:trHeight w:val="170"/>
        </w:trPr>
        <w:tc>
          <w:tcPr>
            <w:tcW w:w="3369" w:type="dxa"/>
            <w:shd w:val="clear" w:color="auto" w:fill="auto"/>
          </w:tcPr>
          <w:p w:rsidR="00862588" w:rsidRPr="004600AE" w:rsidRDefault="00862588" w:rsidP="007E56B7">
            <w:pPr>
              <w:spacing w:after="0" w:line="24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402" w:type="dxa"/>
            <w:shd w:val="clear" w:color="auto" w:fill="auto"/>
          </w:tcPr>
          <w:p w:rsidR="00862588" w:rsidRPr="004600AE" w:rsidRDefault="00862588" w:rsidP="007E56B7">
            <w:pPr>
              <w:spacing w:after="0" w:line="240" w:lineRule="exac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bookmarkStart w:id="2" w:name="SIGNERSTAMP1"/>
            <w:bookmarkEnd w:id="2"/>
          </w:p>
        </w:tc>
        <w:tc>
          <w:tcPr>
            <w:tcW w:w="2727" w:type="dxa"/>
            <w:shd w:val="clear" w:color="auto" w:fill="auto"/>
            <w:vAlign w:val="bottom"/>
          </w:tcPr>
          <w:p w:rsidR="00862588" w:rsidRPr="004600AE" w:rsidRDefault="00697FD4" w:rsidP="007E56B7">
            <w:pPr>
              <w:spacing w:after="0" w:line="240" w:lineRule="exact"/>
              <w:ind w:right="-74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В.П. </w:t>
            </w:r>
            <w:r w:rsidR="00C0114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Томенко</w:t>
            </w:r>
          </w:p>
        </w:tc>
      </w:tr>
    </w:tbl>
    <w:p w:rsidR="0055502E" w:rsidRDefault="0055502E" w:rsidP="003C71A1">
      <w:pPr>
        <w:spacing w:after="0" w:line="240" w:lineRule="auto"/>
        <w:ind w:right="4820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sectPr w:rsidR="0055502E" w:rsidSect="00E756AE">
      <w:headerReference w:type="even" r:id="rId9"/>
      <w:pgSz w:w="11906" w:h="16838" w:code="9"/>
      <w:pgMar w:top="1134" w:right="851" w:bottom="1134" w:left="1701" w:header="432" w:footer="709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50">
      <wne:macro wne:macroName="NORMAL.THISDOCUMENT.СКРЫТИЕ_ТЕКСТА"/>
    </wne:keymap>
  </wne:keymap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52B5" w:rsidRDefault="00F552B5" w:rsidP="00A23342">
      <w:pPr>
        <w:spacing w:after="0" w:line="240" w:lineRule="auto"/>
      </w:pPr>
      <w:r>
        <w:separator/>
      </w:r>
    </w:p>
  </w:endnote>
  <w:endnote w:type="continuationSeparator" w:id="0">
    <w:p w:rsidR="00F552B5" w:rsidRDefault="00F552B5" w:rsidP="00A233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52B5" w:rsidRDefault="00F552B5" w:rsidP="00A23342">
      <w:pPr>
        <w:spacing w:after="0" w:line="240" w:lineRule="auto"/>
      </w:pPr>
      <w:r>
        <w:separator/>
      </w:r>
    </w:p>
  </w:footnote>
  <w:footnote w:type="continuationSeparator" w:id="0">
    <w:p w:rsidR="00F552B5" w:rsidRDefault="00F552B5" w:rsidP="00A233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A2E" w:rsidRDefault="00D13A2E">
    <w:pPr>
      <w:pStyle w:val="a7"/>
    </w:pPr>
    <w:r>
      <w:t>123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attachedTemplate r:id="rId1"/>
  <w:defaultTabStop w:val="709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RegNumDateKegel" w:val="14"/>
  </w:docVars>
  <w:rsids>
    <w:rsidRoot w:val="004D3D8A"/>
    <w:rsid w:val="000054FB"/>
    <w:rsid w:val="00013B82"/>
    <w:rsid w:val="0003480A"/>
    <w:rsid w:val="00035C62"/>
    <w:rsid w:val="00040669"/>
    <w:rsid w:val="00041925"/>
    <w:rsid w:val="00050405"/>
    <w:rsid w:val="00053E8D"/>
    <w:rsid w:val="00061DA4"/>
    <w:rsid w:val="000657F1"/>
    <w:rsid w:val="0007628E"/>
    <w:rsid w:val="0007751D"/>
    <w:rsid w:val="000838CE"/>
    <w:rsid w:val="00096A5C"/>
    <w:rsid w:val="000A6732"/>
    <w:rsid w:val="000B067F"/>
    <w:rsid w:val="000B116E"/>
    <w:rsid w:val="000F41B1"/>
    <w:rsid w:val="00100AEB"/>
    <w:rsid w:val="001064AE"/>
    <w:rsid w:val="00120199"/>
    <w:rsid w:val="001222D1"/>
    <w:rsid w:val="00132F6A"/>
    <w:rsid w:val="00194AA3"/>
    <w:rsid w:val="001A3ADB"/>
    <w:rsid w:val="001B0BB0"/>
    <w:rsid w:val="001C467C"/>
    <w:rsid w:val="001E2C6B"/>
    <w:rsid w:val="00200D40"/>
    <w:rsid w:val="00210646"/>
    <w:rsid w:val="00225EDE"/>
    <w:rsid w:val="002402AB"/>
    <w:rsid w:val="0024148D"/>
    <w:rsid w:val="002553F9"/>
    <w:rsid w:val="00261F39"/>
    <w:rsid w:val="00264E3E"/>
    <w:rsid w:val="00284C3E"/>
    <w:rsid w:val="002855D4"/>
    <w:rsid w:val="002A2CE1"/>
    <w:rsid w:val="002D1B40"/>
    <w:rsid w:val="002D2400"/>
    <w:rsid w:val="00305ABC"/>
    <w:rsid w:val="003118C1"/>
    <w:rsid w:val="00317D75"/>
    <w:rsid w:val="00326612"/>
    <w:rsid w:val="003675C4"/>
    <w:rsid w:val="00370F9B"/>
    <w:rsid w:val="00372CF8"/>
    <w:rsid w:val="00391D3C"/>
    <w:rsid w:val="003A0AC4"/>
    <w:rsid w:val="003C7054"/>
    <w:rsid w:val="003C71A1"/>
    <w:rsid w:val="003D53FC"/>
    <w:rsid w:val="003E6A24"/>
    <w:rsid w:val="00400F25"/>
    <w:rsid w:val="00403EC5"/>
    <w:rsid w:val="00404A4F"/>
    <w:rsid w:val="00441B0A"/>
    <w:rsid w:val="004600AE"/>
    <w:rsid w:val="00462830"/>
    <w:rsid w:val="00472EAA"/>
    <w:rsid w:val="00482411"/>
    <w:rsid w:val="004878E9"/>
    <w:rsid w:val="004A4F03"/>
    <w:rsid w:val="004C4700"/>
    <w:rsid w:val="004D3D8A"/>
    <w:rsid w:val="004E1592"/>
    <w:rsid w:val="004F4759"/>
    <w:rsid w:val="00504C24"/>
    <w:rsid w:val="00511A6C"/>
    <w:rsid w:val="00520067"/>
    <w:rsid w:val="005539B2"/>
    <w:rsid w:val="0055502E"/>
    <w:rsid w:val="00557AFC"/>
    <w:rsid w:val="0059544D"/>
    <w:rsid w:val="005A0E61"/>
    <w:rsid w:val="005A23F2"/>
    <w:rsid w:val="005A2455"/>
    <w:rsid w:val="005A33DE"/>
    <w:rsid w:val="005A5681"/>
    <w:rsid w:val="005B611A"/>
    <w:rsid w:val="005E0ECB"/>
    <w:rsid w:val="005E235C"/>
    <w:rsid w:val="006038AF"/>
    <w:rsid w:val="006232C1"/>
    <w:rsid w:val="00626374"/>
    <w:rsid w:val="00672079"/>
    <w:rsid w:val="00697FD4"/>
    <w:rsid w:val="006C3CCC"/>
    <w:rsid w:val="006D0FDC"/>
    <w:rsid w:val="006E400E"/>
    <w:rsid w:val="006F713E"/>
    <w:rsid w:val="007149F6"/>
    <w:rsid w:val="00731717"/>
    <w:rsid w:val="00771B3F"/>
    <w:rsid w:val="007B4DD4"/>
    <w:rsid w:val="007C6567"/>
    <w:rsid w:val="007D2ADE"/>
    <w:rsid w:val="007E56B7"/>
    <w:rsid w:val="008236BF"/>
    <w:rsid w:val="00862588"/>
    <w:rsid w:val="008655BE"/>
    <w:rsid w:val="00871330"/>
    <w:rsid w:val="00875D5A"/>
    <w:rsid w:val="008778DD"/>
    <w:rsid w:val="00884336"/>
    <w:rsid w:val="00891D78"/>
    <w:rsid w:val="008944F1"/>
    <w:rsid w:val="008A332E"/>
    <w:rsid w:val="008A5B1A"/>
    <w:rsid w:val="008D22FB"/>
    <w:rsid w:val="008D398B"/>
    <w:rsid w:val="008D4AFC"/>
    <w:rsid w:val="008D6DE3"/>
    <w:rsid w:val="008F6CF0"/>
    <w:rsid w:val="00947224"/>
    <w:rsid w:val="009564F9"/>
    <w:rsid w:val="0096162C"/>
    <w:rsid w:val="00970F57"/>
    <w:rsid w:val="009745D4"/>
    <w:rsid w:val="009778BE"/>
    <w:rsid w:val="00990A31"/>
    <w:rsid w:val="009A4CBF"/>
    <w:rsid w:val="009C776E"/>
    <w:rsid w:val="009D7E23"/>
    <w:rsid w:val="009E075C"/>
    <w:rsid w:val="009F4847"/>
    <w:rsid w:val="00A039FD"/>
    <w:rsid w:val="00A23342"/>
    <w:rsid w:val="00A45176"/>
    <w:rsid w:val="00A46C44"/>
    <w:rsid w:val="00A55573"/>
    <w:rsid w:val="00A82598"/>
    <w:rsid w:val="00A84C38"/>
    <w:rsid w:val="00A9274D"/>
    <w:rsid w:val="00AD617F"/>
    <w:rsid w:val="00AD7D5D"/>
    <w:rsid w:val="00AF3A86"/>
    <w:rsid w:val="00B05740"/>
    <w:rsid w:val="00B100E1"/>
    <w:rsid w:val="00B1033F"/>
    <w:rsid w:val="00B14949"/>
    <w:rsid w:val="00B42941"/>
    <w:rsid w:val="00B506A6"/>
    <w:rsid w:val="00B52E73"/>
    <w:rsid w:val="00B56A97"/>
    <w:rsid w:val="00B65D4A"/>
    <w:rsid w:val="00B6688C"/>
    <w:rsid w:val="00B90AB9"/>
    <w:rsid w:val="00BB1D71"/>
    <w:rsid w:val="00BC66DB"/>
    <w:rsid w:val="00BD050D"/>
    <w:rsid w:val="00BD374D"/>
    <w:rsid w:val="00BD6174"/>
    <w:rsid w:val="00BE0128"/>
    <w:rsid w:val="00BE5F1F"/>
    <w:rsid w:val="00C0114F"/>
    <w:rsid w:val="00C02CC1"/>
    <w:rsid w:val="00C227BB"/>
    <w:rsid w:val="00C27863"/>
    <w:rsid w:val="00C403BA"/>
    <w:rsid w:val="00C478FB"/>
    <w:rsid w:val="00C60B88"/>
    <w:rsid w:val="00C631C1"/>
    <w:rsid w:val="00C6675A"/>
    <w:rsid w:val="00C9327F"/>
    <w:rsid w:val="00C96FD2"/>
    <w:rsid w:val="00CB2BFE"/>
    <w:rsid w:val="00D13A2E"/>
    <w:rsid w:val="00D13FBA"/>
    <w:rsid w:val="00D26D9B"/>
    <w:rsid w:val="00D459EA"/>
    <w:rsid w:val="00D714DA"/>
    <w:rsid w:val="00D9638D"/>
    <w:rsid w:val="00DB43D0"/>
    <w:rsid w:val="00DC3737"/>
    <w:rsid w:val="00DF588E"/>
    <w:rsid w:val="00E155E6"/>
    <w:rsid w:val="00E15D47"/>
    <w:rsid w:val="00E22970"/>
    <w:rsid w:val="00E24AA5"/>
    <w:rsid w:val="00E30F1A"/>
    <w:rsid w:val="00E37B8C"/>
    <w:rsid w:val="00E44B66"/>
    <w:rsid w:val="00E45C4A"/>
    <w:rsid w:val="00E73437"/>
    <w:rsid w:val="00E740C2"/>
    <w:rsid w:val="00E756AE"/>
    <w:rsid w:val="00E75BE8"/>
    <w:rsid w:val="00E7729B"/>
    <w:rsid w:val="00E81947"/>
    <w:rsid w:val="00E95F51"/>
    <w:rsid w:val="00EA605F"/>
    <w:rsid w:val="00EB476A"/>
    <w:rsid w:val="00EC3541"/>
    <w:rsid w:val="00ED1458"/>
    <w:rsid w:val="00ED2BC6"/>
    <w:rsid w:val="00EE2BD0"/>
    <w:rsid w:val="00EF3719"/>
    <w:rsid w:val="00F0723B"/>
    <w:rsid w:val="00F15A9A"/>
    <w:rsid w:val="00F16854"/>
    <w:rsid w:val="00F309E7"/>
    <w:rsid w:val="00F30F5B"/>
    <w:rsid w:val="00F551E3"/>
    <w:rsid w:val="00F552B5"/>
    <w:rsid w:val="00F85D73"/>
    <w:rsid w:val="00F95DCD"/>
    <w:rsid w:val="00FA174C"/>
    <w:rsid w:val="00FB367C"/>
    <w:rsid w:val="00FB38B5"/>
    <w:rsid w:val="00FE235D"/>
    <w:rsid w:val="00FF3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74C"/>
  </w:style>
  <w:style w:type="paragraph" w:styleId="2">
    <w:name w:val="heading 2"/>
    <w:basedOn w:val="a"/>
    <w:next w:val="a"/>
    <w:link w:val="20"/>
    <w:uiPriority w:val="9"/>
    <w:unhideWhenUsed/>
    <w:qFormat/>
    <w:rsid w:val="006C3CC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7">
    <w:name w:val="heading 7"/>
    <w:basedOn w:val="a"/>
    <w:next w:val="a"/>
    <w:link w:val="70"/>
    <w:qFormat/>
    <w:rsid w:val="00C02CC1"/>
    <w:pPr>
      <w:keepNext/>
      <w:spacing w:after="120" w:line="240" w:lineRule="auto"/>
      <w:jc w:val="center"/>
      <w:outlineLvl w:val="6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819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6038AF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504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50405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A233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23342"/>
  </w:style>
  <w:style w:type="paragraph" w:styleId="a9">
    <w:name w:val="footer"/>
    <w:basedOn w:val="a"/>
    <w:link w:val="aa"/>
    <w:uiPriority w:val="99"/>
    <w:unhideWhenUsed/>
    <w:rsid w:val="00A233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23342"/>
  </w:style>
  <w:style w:type="character" w:customStyle="1" w:styleId="70">
    <w:name w:val="Заголовок 7 Знак"/>
    <w:basedOn w:val="a0"/>
    <w:link w:val="7"/>
    <w:rsid w:val="00C02CC1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b">
    <w:name w:val="Emphasis"/>
    <w:basedOn w:val="a0"/>
    <w:qFormat/>
    <w:rsid w:val="00C02CC1"/>
    <w:rPr>
      <w:i/>
      <w:iCs/>
    </w:rPr>
  </w:style>
  <w:style w:type="paragraph" w:styleId="ac">
    <w:name w:val="No Spacing"/>
    <w:uiPriority w:val="1"/>
    <w:qFormat/>
    <w:rsid w:val="006C3CCC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6C3CC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74C"/>
  </w:style>
  <w:style w:type="paragraph" w:styleId="2">
    <w:name w:val="heading 2"/>
    <w:basedOn w:val="a"/>
    <w:next w:val="a"/>
    <w:link w:val="20"/>
    <w:uiPriority w:val="9"/>
    <w:unhideWhenUsed/>
    <w:qFormat/>
    <w:rsid w:val="006C3CC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7">
    <w:name w:val="heading 7"/>
    <w:basedOn w:val="a"/>
    <w:next w:val="a"/>
    <w:link w:val="70"/>
    <w:qFormat/>
    <w:rsid w:val="00C02CC1"/>
    <w:pPr>
      <w:keepNext/>
      <w:spacing w:after="120" w:line="240" w:lineRule="auto"/>
      <w:jc w:val="center"/>
      <w:outlineLvl w:val="6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819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6038AF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504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50405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A233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23342"/>
  </w:style>
  <w:style w:type="paragraph" w:styleId="a9">
    <w:name w:val="footer"/>
    <w:basedOn w:val="a"/>
    <w:link w:val="aa"/>
    <w:uiPriority w:val="99"/>
    <w:unhideWhenUsed/>
    <w:rsid w:val="00A233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23342"/>
  </w:style>
  <w:style w:type="character" w:customStyle="1" w:styleId="70">
    <w:name w:val="Заголовок 7 Знак"/>
    <w:basedOn w:val="a0"/>
    <w:link w:val="7"/>
    <w:rsid w:val="00C02CC1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b">
    <w:name w:val="Emphasis"/>
    <w:basedOn w:val="a0"/>
    <w:qFormat/>
    <w:rsid w:val="00C02CC1"/>
    <w:rPr>
      <w:i/>
      <w:iCs/>
    </w:rPr>
  </w:style>
  <w:style w:type="paragraph" w:styleId="ac">
    <w:name w:val="No Spacing"/>
    <w:uiPriority w:val="1"/>
    <w:qFormat/>
    <w:rsid w:val="006C3CCC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6C3CC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nikov\Desktop\&#1088;&#1072;&#1079;&#1088;&#1072;&#1073;&#1086;&#1090;&#1082;&#1072;%20&#1073;&#1083;&#1072;&#1085;&#1082;&#1086;&#1074;\&#1041;&#1083;&#1072;&#1085;&#1082;%20&#1087;&#1080;&#1089;&#1100;&#1084;&#1072;2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77F0A9-101E-42D2-81B9-83736E863C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письма2</Template>
  <TotalTime>16</TotalTime>
  <Pages>1</Pages>
  <Words>220</Words>
  <Characters>1255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В. Санников</dc:creator>
  <cp:lastModifiedBy>Елена В. Морозова</cp:lastModifiedBy>
  <cp:revision>7</cp:revision>
  <cp:lastPrinted>2017-11-21T11:59:00Z</cp:lastPrinted>
  <dcterms:created xsi:type="dcterms:W3CDTF">2022-08-23T07:46:00Z</dcterms:created>
  <dcterms:modified xsi:type="dcterms:W3CDTF">2022-08-30T03:55:00Z</dcterms:modified>
</cp:coreProperties>
</file>